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D41EC" w14:textId="7879A486" w:rsidR="00877083" w:rsidRDefault="00ED3744" w:rsidP="00877083">
      <w:pPr>
        <w:pStyle w:val="Title"/>
      </w:pPr>
      <w:r>
        <w:t>Individual t</w:t>
      </w:r>
      <w:r w:rsidR="00877083">
        <w:t xml:space="preserve">ransition to school </w:t>
      </w:r>
      <w:r>
        <w:t xml:space="preserve">meeting </w:t>
      </w:r>
      <w:r w:rsidR="00877083">
        <w:t xml:space="preserve">for a child with additional needs </w:t>
      </w:r>
    </w:p>
    <w:p w14:paraId="0A715C8F" w14:textId="19B3C7AA" w:rsidR="00877083" w:rsidRDefault="00877083" w:rsidP="00ED3744">
      <w:pPr>
        <w:pStyle w:val="FeatureBox2"/>
      </w:pPr>
      <w:r>
        <w:t xml:space="preserve">This sample meeting agenda can support collaborative meetings focused on </w:t>
      </w:r>
      <w:r w:rsidR="00ED3744">
        <w:t>transition</w:t>
      </w:r>
      <w:r>
        <w:t xml:space="preserve"> planning for a child with additional needs. This meeting could </w:t>
      </w:r>
      <w:r w:rsidR="00ED3744">
        <w:t xml:space="preserve">be attended by </w:t>
      </w:r>
      <w:r>
        <w:t>the early childhood service, school and family.</w:t>
      </w:r>
      <w:r w:rsidR="00ED3744">
        <w:t xml:space="preserve"> Other professionals, extended family and community members may also be a part of this meeting. </w:t>
      </w:r>
    </w:p>
    <w:p w14:paraId="77B623D0" w14:textId="77777777" w:rsidR="00ED3744" w:rsidRPr="00ED3744" w:rsidRDefault="00ED3744" w:rsidP="00877083">
      <w:pPr>
        <w:pStyle w:val="Heading2"/>
        <w:rPr>
          <w:rFonts w:eastAsia="Calibri"/>
        </w:rPr>
      </w:pPr>
    </w:p>
    <w:p w14:paraId="39F8A2DB" w14:textId="2AC2369E" w:rsidR="00877083" w:rsidRDefault="00877083" w:rsidP="00877083">
      <w:pPr>
        <w:pStyle w:val="Heading2"/>
        <w:rPr>
          <w:rFonts w:eastAsia="Calibri"/>
        </w:rPr>
      </w:pPr>
      <w:r w:rsidRPr="1E0D0A24">
        <w:t>Purpose of meeting</w:t>
      </w:r>
    </w:p>
    <w:p w14:paraId="128C7B49" w14:textId="5C91CDE6" w:rsidR="00877083" w:rsidRDefault="00877083" w:rsidP="00877083">
      <w:pPr>
        <w:pStyle w:val="ListParagraph"/>
        <w:numPr>
          <w:ilvl w:val="0"/>
          <w:numId w:val="35"/>
        </w:numPr>
        <w:rPr>
          <w:rFonts w:asciiTheme="minorHAnsi" w:eastAsiaTheme="minorEastAsia" w:hAnsiTheme="minorHAnsi"/>
          <w:szCs w:val="22"/>
        </w:rPr>
      </w:pPr>
      <w:r>
        <w:t xml:space="preserve">To get to know </w:t>
      </w:r>
      <w:r w:rsidR="00ED3744">
        <w:t>the family</w:t>
      </w:r>
      <w:r>
        <w:t xml:space="preserve"> and</w:t>
      </w:r>
      <w:r w:rsidR="00ED3744">
        <w:t xml:space="preserve"> </w:t>
      </w:r>
      <w:r>
        <w:t xml:space="preserve">child </w:t>
      </w:r>
      <w:r w:rsidR="00ED3744">
        <w:t>to</w:t>
      </w:r>
      <w:r>
        <w:t xml:space="preserve"> provide the best start to school possible by understanding their needs. </w:t>
      </w:r>
    </w:p>
    <w:p w14:paraId="029DC0B9" w14:textId="0E7DF270" w:rsidR="00877083" w:rsidRPr="00ED3744" w:rsidRDefault="00877083" w:rsidP="00877083">
      <w:pPr>
        <w:pStyle w:val="ListParagraph"/>
        <w:numPr>
          <w:ilvl w:val="0"/>
          <w:numId w:val="35"/>
        </w:numPr>
        <w:rPr>
          <w:rFonts w:asciiTheme="minorHAnsi" w:eastAsiaTheme="minorEastAsia" w:hAnsiTheme="minorHAnsi"/>
        </w:rPr>
      </w:pPr>
      <w:r>
        <w:t>Collaboration between the early childhood service, school and family.</w:t>
      </w:r>
    </w:p>
    <w:p w14:paraId="064F4978" w14:textId="77777777" w:rsidR="00ED3744" w:rsidRPr="00ED3744" w:rsidRDefault="00ED3744" w:rsidP="00877083">
      <w:pPr>
        <w:pStyle w:val="Heading2"/>
        <w:numPr>
          <w:ilvl w:val="1"/>
          <w:numId w:val="2"/>
        </w:numPr>
        <w:ind w:left="0"/>
        <w:rPr>
          <w:rFonts w:eastAsia="Calibri"/>
        </w:rPr>
      </w:pPr>
    </w:p>
    <w:p w14:paraId="0EDE04A4" w14:textId="20FF899E" w:rsidR="00877083" w:rsidRPr="00ED3744" w:rsidRDefault="00ED3744" w:rsidP="00877083">
      <w:pPr>
        <w:pStyle w:val="Heading2"/>
        <w:numPr>
          <w:ilvl w:val="1"/>
          <w:numId w:val="2"/>
        </w:numPr>
        <w:ind w:left="0"/>
        <w:rPr>
          <w:rFonts w:eastAsia="Calibri"/>
        </w:rPr>
      </w:pPr>
      <w:r>
        <w:t>Resources to use</w:t>
      </w:r>
    </w:p>
    <w:p w14:paraId="7224AB97" w14:textId="40406F9D" w:rsidR="00ED3744" w:rsidRPr="00ED3744" w:rsidRDefault="00ED3744" w:rsidP="00ED3744">
      <w:pPr>
        <w:pStyle w:val="ListParagraph"/>
        <w:numPr>
          <w:ilvl w:val="0"/>
          <w:numId w:val="37"/>
        </w:numPr>
        <w:rPr>
          <w:lang w:eastAsia="zh-CN"/>
        </w:rPr>
      </w:pPr>
      <w:r>
        <w:rPr>
          <w:lang w:eastAsia="zh-CN"/>
        </w:rPr>
        <w:t xml:space="preserve">Download the </w:t>
      </w:r>
      <w:hyperlink r:id="rId11" w:history="1">
        <w:r w:rsidRPr="005011F0">
          <w:rPr>
            <w:rStyle w:val="Hyperlink"/>
            <w:lang w:eastAsia="zh-CN"/>
          </w:rPr>
          <w:t>Individual transition plan template (sample)</w:t>
        </w:r>
      </w:hyperlink>
      <w:r>
        <w:rPr>
          <w:lang w:eastAsia="zh-CN"/>
        </w:rPr>
        <w:t xml:space="preserve"> to use at this meeting.</w:t>
      </w:r>
    </w:p>
    <w:p w14:paraId="7242A339" w14:textId="77777777" w:rsidR="00ED3744" w:rsidRDefault="00ED3744" w:rsidP="00ED3744">
      <w:pPr>
        <w:pStyle w:val="ListParagraph"/>
        <w:numPr>
          <w:ilvl w:val="0"/>
          <w:numId w:val="37"/>
        </w:numPr>
        <w:spacing w:before="0"/>
        <w:rPr>
          <w:rFonts w:eastAsiaTheme="minorEastAsia" w:cs="Arial"/>
        </w:rPr>
      </w:pPr>
      <w:r w:rsidRPr="00ED3744">
        <w:rPr>
          <w:rFonts w:eastAsiaTheme="minorEastAsia" w:cs="Arial"/>
        </w:rPr>
        <w:t xml:space="preserve">Visit the </w:t>
      </w:r>
      <w:hyperlink r:id="rId12" w:history="1">
        <w:r>
          <w:rPr>
            <w:rStyle w:val="Hyperlink"/>
          </w:rPr>
          <w:t>Inclusive</w:t>
        </w:r>
      </w:hyperlink>
      <w:r>
        <w:rPr>
          <w:rStyle w:val="Hyperlink"/>
        </w:rPr>
        <w:t xml:space="preserve"> Learning Support Hub</w:t>
      </w:r>
      <w:r>
        <w:rPr>
          <w:rFonts w:eastAsiaTheme="minorEastAsia" w:cs="Arial"/>
        </w:rPr>
        <w:t xml:space="preserve"> for</w:t>
      </w:r>
      <w:r>
        <w:t xml:space="preserve"> i</w:t>
      </w:r>
      <w:r>
        <w:t>nformation about the transition to school for children with a disability or additional support needs</w:t>
      </w:r>
      <w:r>
        <w:t>.</w:t>
      </w:r>
      <w:r w:rsidRPr="00ED3744">
        <w:rPr>
          <w:rFonts w:eastAsiaTheme="minorEastAsia" w:cs="Arial"/>
        </w:rPr>
        <w:t xml:space="preserve"> </w:t>
      </w:r>
    </w:p>
    <w:p w14:paraId="78F73B37" w14:textId="69BCE00D" w:rsidR="005C0DB9" w:rsidRPr="00ED3744" w:rsidRDefault="005C0DB9" w:rsidP="00ED3744">
      <w:pPr>
        <w:pStyle w:val="ListParagraph"/>
        <w:numPr>
          <w:ilvl w:val="0"/>
          <w:numId w:val="37"/>
        </w:numPr>
        <w:spacing w:before="0"/>
        <w:rPr>
          <w:rFonts w:eastAsiaTheme="minorEastAsia" w:cs="Arial"/>
        </w:rPr>
        <w:sectPr w:rsidR="005C0DB9" w:rsidRPr="00ED3744" w:rsidSect="00ED288C"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>
        <w:rPr>
          <w:rFonts w:eastAsiaTheme="minorEastAsia" w:cs="Arial"/>
        </w:rPr>
        <w:t xml:space="preserve">The </w:t>
      </w:r>
      <w:hyperlink r:id="rId17" w:history="1">
        <w:r w:rsidRPr="005C0DB9">
          <w:rPr>
            <w:rStyle w:val="Hyperlink"/>
            <w:rFonts w:eastAsiaTheme="minorEastAsia" w:cs="Arial"/>
          </w:rPr>
          <w:t>Transition to School Statement</w:t>
        </w:r>
      </w:hyperlink>
      <w:r>
        <w:rPr>
          <w:rFonts w:eastAsiaTheme="minorEastAsia" w:cs="Arial"/>
        </w:rPr>
        <w:t xml:space="preserve"> could be completed and shared alongside this meeting.</w:t>
      </w:r>
    </w:p>
    <w:tbl>
      <w:tblPr>
        <w:tblStyle w:val="Tableheader"/>
        <w:tblW w:w="15451" w:type="dxa"/>
        <w:tblInd w:w="-60" w:type="dxa"/>
        <w:tblLook w:val="0420" w:firstRow="1" w:lastRow="0" w:firstColumn="0" w:lastColumn="0" w:noHBand="0" w:noVBand="1"/>
        <w:tblCaption w:val="Curriculum network agenda template"/>
        <w:tblDescription w:val="A three column, multiple row table for the leader to complete to set the agenda for the meetings - Items for discussion, minutes and actions to be taken"/>
      </w:tblPr>
      <w:tblGrid>
        <w:gridCol w:w="8394"/>
        <w:gridCol w:w="4110"/>
        <w:gridCol w:w="2947"/>
      </w:tblGrid>
      <w:tr w:rsidR="005C0DB9" w14:paraId="5D14CE7A" w14:textId="77777777" w:rsidTr="005C0D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394" w:type="dxa"/>
            <w:vAlign w:val="top"/>
          </w:tcPr>
          <w:p w14:paraId="3FA7AE29" w14:textId="77777777" w:rsidR="00877083" w:rsidRPr="00F55E1D" w:rsidRDefault="00877083" w:rsidP="000C33A0">
            <w:pPr>
              <w:spacing w:after="192"/>
              <w:rPr>
                <w:sz w:val="24"/>
              </w:rPr>
            </w:pPr>
            <w:r w:rsidRPr="00F55E1D">
              <w:rPr>
                <w:sz w:val="24"/>
              </w:rPr>
              <w:lastRenderedPageBreak/>
              <w:t>Items for discussion</w:t>
            </w:r>
          </w:p>
        </w:tc>
        <w:tc>
          <w:tcPr>
            <w:tcW w:w="4110" w:type="dxa"/>
            <w:vAlign w:val="top"/>
          </w:tcPr>
          <w:p w14:paraId="1ED12B25" w14:textId="77777777" w:rsidR="00877083" w:rsidRPr="00F55E1D" w:rsidRDefault="00877083" w:rsidP="000C33A0">
            <w:pPr>
              <w:rPr>
                <w:sz w:val="24"/>
              </w:rPr>
            </w:pPr>
            <w:r w:rsidRPr="00F55E1D">
              <w:rPr>
                <w:sz w:val="24"/>
              </w:rPr>
              <w:t>Minutes</w:t>
            </w:r>
          </w:p>
        </w:tc>
        <w:tc>
          <w:tcPr>
            <w:tcW w:w="2947" w:type="dxa"/>
            <w:vAlign w:val="top"/>
          </w:tcPr>
          <w:p w14:paraId="5970F285" w14:textId="77777777" w:rsidR="00877083" w:rsidRPr="00F55E1D" w:rsidRDefault="00877083" w:rsidP="000C33A0">
            <w:pPr>
              <w:rPr>
                <w:sz w:val="24"/>
              </w:rPr>
            </w:pPr>
            <w:r w:rsidRPr="00F55E1D">
              <w:rPr>
                <w:sz w:val="24"/>
              </w:rPr>
              <w:t>Actions to be taken</w:t>
            </w:r>
          </w:p>
        </w:tc>
      </w:tr>
      <w:tr w:rsidR="005C0DB9" w14:paraId="5465F1D6" w14:textId="77777777" w:rsidTr="005C0D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394" w:type="dxa"/>
          </w:tcPr>
          <w:p w14:paraId="02420952" w14:textId="77777777" w:rsidR="00877083" w:rsidRPr="00ED3744" w:rsidRDefault="00877083" w:rsidP="00ED3744">
            <w:pPr>
              <w:spacing w:before="0" w:after="0"/>
              <w:contextualSpacing/>
              <w:rPr>
                <w:rFonts w:cs="Arial"/>
                <w:b/>
                <w:sz w:val="24"/>
              </w:rPr>
            </w:pPr>
            <w:r w:rsidRPr="00ED3744">
              <w:rPr>
                <w:rFonts w:cs="Arial"/>
                <w:b/>
                <w:sz w:val="24"/>
              </w:rPr>
              <w:t>Introductions</w:t>
            </w:r>
          </w:p>
        </w:tc>
        <w:tc>
          <w:tcPr>
            <w:tcW w:w="4110" w:type="dxa"/>
          </w:tcPr>
          <w:p w14:paraId="3A6C50F4" w14:textId="77777777" w:rsidR="00877083" w:rsidRPr="00F55E1D" w:rsidRDefault="00877083" w:rsidP="000C33A0">
            <w:pPr>
              <w:rPr>
                <w:sz w:val="24"/>
              </w:rPr>
            </w:pPr>
          </w:p>
        </w:tc>
        <w:tc>
          <w:tcPr>
            <w:tcW w:w="2947" w:type="dxa"/>
          </w:tcPr>
          <w:p w14:paraId="686A6307" w14:textId="77777777" w:rsidR="00877083" w:rsidRPr="00F55E1D" w:rsidRDefault="00877083" w:rsidP="000C33A0">
            <w:pPr>
              <w:rPr>
                <w:sz w:val="24"/>
              </w:rPr>
            </w:pPr>
          </w:p>
        </w:tc>
      </w:tr>
      <w:tr w:rsidR="005C0DB9" w14:paraId="67AE764B" w14:textId="77777777" w:rsidTr="005C0D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6"/>
        </w:trPr>
        <w:tc>
          <w:tcPr>
            <w:tcW w:w="8394" w:type="dxa"/>
            <w:tcBorders>
              <w:bottom w:val="nil"/>
            </w:tcBorders>
            <w:vAlign w:val="top"/>
          </w:tcPr>
          <w:p w14:paraId="73DFE1A1" w14:textId="77777777" w:rsidR="005C0DB9" w:rsidRDefault="005C0DB9" w:rsidP="00ED3744">
            <w:pPr>
              <w:spacing w:before="0" w:after="0"/>
              <w:contextualSpacing/>
              <w:rPr>
                <w:rFonts w:cs="Arial"/>
                <w:b/>
                <w:bCs/>
                <w:szCs w:val="22"/>
              </w:rPr>
            </w:pPr>
            <w:r>
              <w:rPr>
                <w:rFonts w:cs="Arial"/>
                <w:b/>
                <w:bCs/>
                <w:szCs w:val="22"/>
              </w:rPr>
              <w:t xml:space="preserve">Child’s strengths and interests </w:t>
            </w:r>
          </w:p>
          <w:p w14:paraId="65FB86F7" w14:textId="3E2D88A4" w:rsidR="00877083" w:rsidRPr="005C0DB9" w:rsidRDefault="00877083" w:rsidP="00ED3744">
            <w:pPr>
              <w:spacing w:before="0" w:after="0"/>
              <w:contextualSpacing/>
              <w:rPr>
                <w:rFonts w:cs="Arial"/>
                <w:bCs/>
                <w:i/>
                <w:szCs w:val="22"/>
              </w:rPr>
            </w:pPr>
            <w:r w:rsidRPr="005C0DB9">
              <w:rPr>
                <w:rFonts w:cs="Arial"/>
                <w:bCs/>
                <w:i/>
                <w:szCs w:val="22"/>
              </w:rPr>
              <w:t>Questions for family</w:t>
            </w:r>
          </w:p>
          <w:p w14:paraId="7D75A4F7" w14:textId="77777777" w:rsidR="00877083" w:rsidRPr="005C0DB9" w:rsidRDefault="00877083" w:rsidP="00ED3744">
            <w:pPr>
              <w:pStyle w:val="ListParagraph"/>
              <w:numPr>
                <w:ilvl w:val="0"/>
                <w:numId w:val="39"/>
              </w:numPr>
              <w:spacing w:before="0"/>
              <w:rPr>
                <w:rFonts w:cs="Arial"/>
                <w:szCs w:val="22"/>
              </w:rPr>
            </w:pPr>
            <w:r w:rsidRPr="005C0DB9">
              <w:rPr>
                <w:rFonts w:cs="Arial"/>
                <w:szCs w:val="22"/>
              </w:rPr>
              <w:t>Tell us about your child.</w:t>
            </w:r>
          </w:p>
          <w:p w14:paraId="2546A5DF" w14:textId="77777777" w:rsidR="00877083" w:rsidRPr="005C0DB9" w:rsidRDefault="00877083" w:rsidP="00ED3744">
            <w:pPr>
              <w:pStyle w:val="ListParagraph"/>
              <w:numPr>
                <w:ilvl w:val="0"/>
                <w:numId w:val="39"/>
              </w:numPr>
              <w:spacing w:before="0"/>
              <w:rPr>
                <w:rFonts w:cs="Arial"/>
                <w:szCs w:val="22"/>
              </w:rPr>
            </w:pPr>
            <w:r w:rsidRPr="005C0DB9">
              <w:rPr>
                <w:rFonts w:cs="Arial"/>
                <w:szCs w:val="22"/>
              </w:rPr>
              <w:t>What are their strengths?</w:t>
            </w:r>
          </w:p>
          <w:p w14:paraId="51229CA5" w14:textId="5A15BD4A" w:rsidR="00877083" w:rsidRPr="005C0DB9" w:rsidRDefault="00877083" w:rsidP="005C0DB9">
            <w:pPr>
              <w:pStyle w:val="ListParagraph"/>
              <w:numPr>
                <w:ilvl w:val="0"/>
                <w:numId w:val="39"/>
              </w:numPr>
              <w:spacing w:before="0"/>
              <w:rPr>
                <w:rFonts w:cs="Arial"/>
                <w:szCs w:val="22"/>
              </w:rPr>
            </w:pPr>
            <w:r w:rsidRPr="005C0DB9">
              <w:rPr>
                <w:rFonts w:cs="Arial"/>
                <w:szCs w:val="22"/>
              </w:rPr>
              <w:t>What do they like to do?</w:t>
            </w:r>
          </w:p>
        </w:tc>
        <w:tc>
          <w:tcPr>
            <w:tcW w:w="4110" w:type="dxa"/>
            <w:tcBorders>
              <w:bottom w:val="nil"/>
            </w:tcBorders>
          </w:tcPr>
          <w:p w14:paraId="37E03D75" w14:textId="77777777" w:rsidR="00877083" w:rsidRPr="00F55E1D" w:rsidRDefault="00877083" w:rsidP="000C33A0"/>
        </w:tc>
        <w:tc>
          <w:tcPr>
            <w:tcW w:w="2947" w:type="dxa"/>
          </w:tcPr>
          <w:p w14:paraId="30A29157" w14:textId="77777777" w:rsidR="00877083" w:rsidRPr="00F55E1D" w:rsidRDefault="00877083" w:rsidP="000C33A0"/>
        </w:tc>
      </w:tr>
      <w:tr w:rsidR="005C0DB9" w14:paraId="6FF07DFC" w14:textId="77777777" w:rsidTr="005C0D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394" w:type="dxa"/>
            <w:vAlign w:val="top"/>
          </w:tcPr>
          <w:p w14:paraId="19CD8924" w14:textId="570641A8" w:rsidR="005C0DB9" w:rsidRDefault="005C0DB9" w:rsidP="005C0DB9">
            <w:pPr>
              <w:spacing w:before="0" w:after="0"/>
              <w:contextualSpacing/>
              <w:rPr>
                <w:rFonts w:cs="Arial"/>
                <w:b/>
                <w:bCs/>
                <w:color w:val="000000" w:themeColor="text1"/>
                <w:szCs w:val="22"/>
              </w:rPr>
            </w:pPr>
            <w:r>
              <w:rPr>
                <w:rFonts w:cs="Arial"/>
                <w:b/>
                <w:bCs/>
                <w:szCs w:val="22"/>
              </w:rPr>
              <w:t xml:space="preserve">Child’s </w:t>
            </w:r>
            <w:r>
              <w:rPr>
                <w:rFonts w:cs="Arial"/>
                <w:b/>
                <w:bCs/>
                <w:szCs w:val="22"/>
              </w:rPr>
              <w:t>current support needs</w:t>
            </w:r>
          </w:p>
          <w:p w14:paraId="2E9DC549" w14:textId="7CC61028" w:rsidR="00ED3744" w:rsidRPr="005C0DB9" w:rsidRDefault="00ED3744" w:rsidP="00ED3744">
            <w:pPr>
              <w:spacing w:before="0" w:after="0"/>
              <w:contextualSpacing/>
              <w:rPr>
                <w:rFonts w:cs="Arial"/>
                <w:bCs/>
                <w:i/>
                <w:szCs w:val="22"/>
              </w:rPr>
            </w:pPr>
            <w:r w:rsidRPr="005C0DB9">
              <w:rPr>
                <w:rFonts w:cs="Arial"/>
                <w:bCs/>
                <w:i/>
                <w:szCs w:val="22"/>
              </w:rPr>
              <w:t xml:space="preserve">Questions for </w:t>
            </w:r>
            <w:r w:rsidRPr="005C0DB9">
              <w:rPr>
                <w:rFonts w:cs="Arial"/>
                <w:bCs/>
                <w:i/>
                <w:szCs w:val="22"/>
              </w:rPr>
              <w:t>early childhood service/</w:t>
            </w:r>
            <w:r w:rsidRPr="005C0DB9">
              <w:rPr>
                <w:rFonts w:cs="Arial"/>
                <w:bCs/>
                <w:i/>
                <w:szCs w:val="22"/>
              </w:rPr>
              <w:t>family</w:t>
            </w:r>
          </w:p>
          <w:p w14:paraId="093A503D" w14:textId="13E64256" w:rsidR="005C0DB9" w:rsidRPr="005C0DB9" w:rsidRDefault="005C0DB9" w:rsidP="005C0DB9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cs="Arial"/>
                <w:color w:val="000000" w:themeColor="text1"/>
                <w:szCs w:val="22"/>
              </w:rPr>
            </w:pPr>
            <w:r w:rsidRPr="005C0DB9">
              <w:rPr>
                <w:rFonts w:cs="Arial"/>
                <w:szCs w:val="22"/>
              </w:rPr>
              <w:t xml:space="preserve">What supports do you have in place at home that you know work? </w:t>
            </w:r>
            <w:bookmarkStart w:id="0" w:name="_GoBack"/>
            <w:bookmarkEnd w:id="0"/>
          </w:p>
          <w:p w14:paraId="1871D6AD" w14:textId="76A3EDFA" w:rsidR="005C0DB9" w:rsidRPr="005C0DB9" w:rsidRDefault="005C0DB9" w:rsidP="005C0DB9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cs="Arial"/>
                <w:szCs w:val="22"/>
              </w:rPr>
            </w:pPr>
            <w:r w:rsidRPr="005C0DB9">
              <w:rPr>
                <w:rFonts w:cs="Arial"/>
                <w:szCs w:val="22"/>
              </w:rPr>
              <w:t xml:space="preserve">What supports has your child had </w:t>
            </w:r>
            <w:r>
              <w:rPr>
                <w:rFonts w:cs="Arial"/>
                <w:szCs w:val="22"/>
              </w:rPr>
              <w:t>in their early childhood education setting</w:t>
            </w:r>
            <w:r w:rsidRPr="005C0DB9">
              <w:rPr>
                <w:rFonts w:cs="Arial"/>
                <w:szCs w:val="22"/>
              </w:rPr>
              <w:t>?</w:t>
            </w:r>
          </w:p>
          <w:p w14:paraId="64F3EB5B" w14:textId="03E87E1A" w:rsidR="005C0DB9" w:rsidRPr="005C0DB9" w:rsidRDefault="005C0DB9" w:rsidP="005C0DB9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cs="Arial"/>
                <w:color w:val="000000" w:themeColor="text1"/>
                <w:szCs w:val="22"/>
              </w:rPr>
            </w:pPr>
            <w:r w:rsidRPr="005C0DB9">
              <w:rPr>
                <w:rFonts w:cs="Arial"/>
                <w:color w:val="000000" w:themeColor="text1"/>
                <w:szCs w:val="22"/>
              </w:rPr>
              <w:t>Do they work with Allied Health professionals?</w:t>
            </w:r>
          </w:p>
          <w:p w14:paraId="2AFD0439" w14:textId="1910EFF1" w:rsidR="00ED3744" w:rsidRPr="005C0DB9" w:rsidRDefault="005C0DB9" w:rsidP="005C0DB9">
            <w:pPr>
              <w:pStyle w:val="ListParagraph"/>
              <w:numPr>
                <w:ilvl w:val="0"/>
                <w:numId w:val="38"/>
              </w:numPr>
              <w:rPr>
                <w:color w:val="000000" w:themeColor="text1"/>
                <w:szCs w:val="22"/>
              </w:rPr>
            </w:pPr>
            <w:r w:rsidRPr="005C0DB9">
              <w:rPr>
                <w:color w:val="000000" w:themeColor="text1"/>
                <w:szCs w:val="22"/>
              </w:rPr>
              <w:t>Do you have reports or assessments that you can share?</w:t>
            </w:r>
            <w:r w:rsidRPr="005C0DB9">
              <w:rPr>
                <w:szCs w:val="22"/>
              </w:rPr>
              <w:t xml:space="preserve"> </w:t>
            </w:r>
          </w:p>
        </w:tc>
        <w:tc>
          <w:tcPr>
            <w:tcW w:w="4110" w:type="dxa"/>
          </w:tcPr>
          <w:p w14:paraId="4797C48A" w14:textId="77777777" w:rsidR="00877083" w:rsidRPr="00F55E1D" w:rsidRDefault="00877083" w:rsidP="000C33A0"/>
        </w:tc>
        <w:tc>
          <w:tcPr>
            <w:tcW w:w="2947" w:type="dxa"/>
          </w:tcPr>
          <w:p w14:paraId="245BC710" w14:textId="77777777" w:rsidR="00877083" w:rsidRPr="00F55E1D" w:rsidRDefault="00877083" w:rsidP="000C33A0"/>
        </w:tc>
      </w:tr>
      <w:tr w:rsidR="005C0DB9" w14:paraId="29F9CE71" w14:textId="77777777" w:rsidTr="005C0D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394" w:type="dxa"/>
            <w:vAlign w:val="top"/>
          </w:tcPr>
          <w:p w14:paraId="79704B49" w14:textId="43ABC5B6" w:rsidR="005C0DB9" w:rsidRDefault="005C0DB9" w:rsidP="005C0DB9">
            <w:pPr>
              <w:spacing w:before="0" w:after="0"/>
              <w:contextualSpacing/>
              <w:rPr>
                <w:rFonts w:cs="Arial"/>
                <w:b/>
                <w:bCs/>
                <w:szCs w:val="22"/>
              </w:rPr>
            </w:pPr>
            <w:r>
              <w:rPr>
                <w:rFonts w:cs="Arial"/>
                <w:b/>
                <w:bCs/>
                <w:szCs w:val="22"/>
              </w:rPr>
              <w:t>Child’s support needs</w:t>
            </w:r>
            <w:r>
              <w:rPr>
                <w:rFonts w:cs="Arial"/>
                <w:b/>
                <w:bCs/>
                <w:szCs w:val="22"/>
              </w:rPr>
              <w:t xml:space="preserve"> for a smooth transition</w:t>
            </w:r>
          </w:p>
          <w:p w14:paraId="32724413" w14:textId="77777777" w:rsidR="005C0DB9" w:rsidRPr="005C0DB9" w:rsidRDefault="005C0DB9" w:rsidP="005C0DB9">
            <w:pPr>
              <w:spacing w:before="0" w:after="0"/>
              <w:contextualSpacing/>
              <w:rPr>
                <w:rFonts w:cs="Arial"/>
                <w:bCs/>
                <w:i/>
                <w:szCs w:val="22"/>
              </w:rPr>
            </w:pPr>
            <w:r w:rsidRPr="005C0DB9">
              <w:rPr>
                <w:rFonts w:cs="Arial"/>
                <w:bCs/>
                <w:i/>
                <w:szCs w:val="22"/>
              </w:rPr>
              <w:t>Questions for early childhood service/family</w:t>
            </w:r>
          </w:p>
          <w:p w14:paraId="2B64C0B0" w14:textId="77777777" w:rsidR="005C0DB9" w:rsidRPr="005C0DB9" w:rsidRDefault="005C0DB9" w:rsidP="005C0DB9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cs="Arial"/>
                <w:szCs w:val="22"/>
              </w:rPr>
            </w:pPr>
            <w:r w:rsidRPr="005C0DB9">
              <w:rPr>
                <w:rFonts w:cs="Arial"/>
                <w:szCs w:val="22"/>
              </w:rPr>
              <w:t>What kind of support do you think they will they need? E.g. academic, social, physical, emotional</w:t>
            </w:r>
          </w:p>
          <w:p w14:paraId="781E3031" w14:textId="088A8C23" w:rsidR="00877083" w:rsidRPr="005C0DB9" w:rsidRDefault="00ED3744" w:rsidP="00ED3744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cs="Arial"/>
                <w:szCs w:val="22"/>
              </w:rPr>
            </w:pPr>
            <w:r w:rsidRPr="005C0DB9">
              <w:rPr>
                <w:rFonts w:cs="Arial"/>
                <w:szCs w:val="22"/>
              </w:rPr>
              <w:t>How do you see that we can make the biggest difference to ensure a smooth start to school for your child?</w:t>
            </w:r>
          </w:p>
        </w:tc>
        <w:tc>
          <w:tcPr>
            <w:tcW w:w="4110" w:type="dxa"/>
          </w:tcPr>
          <w:p w14:paraId="392BCD8C" w14:textId="77777777" w:rsidR="00877083" w:rsidRPr="00F55E1D" w:rsidRDefault="00877083" w:rsidP="000C33A0"/>
        </w:tc>
        <w:tc>
          <w:tcPr>
            <w:tcW w:w="2947" w:type="dxa"/>
          </w:tcPr>
          <w:p w14:paraId="6079568A" w14:textId="77777777" w:rsidR="00877083" w:rsidRPr="00F55E1D" w:rsidRDefault="00877083" w:rsidP="000C33A0"/>
        </w:tc>
      </w:tr>
      <w:tr w:rsidR="005C0DB9" w14:paraId="662A2A5B" w14:textId="77777777" w:rsidTr="005C0D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394" w:type="dxa"/>
          </w:tcPr>
          <w:p w14:paraId="0F9A86EB" w14:textId="77777777" w:rsidR="00877083" w:rsidRPr="005C0DB9" w:rsidRDefault="00ED3744" w:rsidP="000C33A0">
            <w:pPr>
              <w:rPr>
                <w:b/>
                <w:color w:val="000000" w:themeColor="text1"/>
                <w:szCs w:val="22"/>
              </w:rPr>
            </w:pPr>
            <w:r w:rsidRPr="005C0DB9">
              <w:rPr>
                <w:b/>
                <w:szCs w:val="22"/>
              </w:rPr>
              <w:t xml:space="preserve">Next steps </w:t>
            </w:r>
          </w:p>
          <w:p w14:paraId="3C62FD23" w14:textId="77777777" w:rsidR="00ED3744" w:rsidRPr="005C0DB9" w:rsidRDefault="005C0DB9" w:rsidP="00ED3744">
            <w:pPr>
              <w:pStyle w:val="ListParagraph"/>
              <w:numPr>
                <w:ilvl w:val="0"/>
                <w:numId w:val="38"/>
              </w:numPr>
              <w:rPr>
                <w:color w:val="000000" w:themeColor="text1"/>
                <w:szCs w:val="22"/>
              </w:rPr>
            </w:pPr>
            <w:r w:rsidRPr="005C0DB9">
              <w:rPr>
                <w:szCs w:val="22"/>
              </w:rPr>
              <w:t xml:space="preserve">Date of next meeting </w:t>
            </w:r>
          </w:p>
          <w:p w14:paraId="40EC549B" w14:textId="59469181" w:rsidR="005C0DB9" w:rsidRPr="005C0DB9" w:rsidRDefault="005C0DB9" w:rsidP="00ED3744">
            <w:pPr>
              <w:pStyle w:val="ListParagraph"/>
              <w:numPr>
                <w:ilvl w:val="0"/>
                <w:numId w:val="38"/>
              </w:numPr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 xml:space="preserve">Who else may need to be involved? </w:t>
            </w:r>
          </w:p>
        </w:tc>
        <w:tc>
          <w:tcPr>
            <w:tcW w:w="4110" w:type="dxa"/>
          </w:tcPr>
          <w:p w14:paraId="45768950" w14:textId="77777777" w:rsidR="00877083" w:rsidRPr="00F55E1D" w:rsidRDefault="00877083" w:rsidP="000C33A0">
            <w:pPr>
              <w:rPr>
                <w:sz w:val="24"/>
              </w:rPr>
            </w:pPr>
          </w:p>
        </w:tc>
        <w:tc>
          <w:tcPr>
            <w:tcW w:w="2947" w:type="dxa"/>
          </w:tcPr>
          <w:p w14:paraId="6F7E9515" w14:textId="77777777" w:rsidR="00877083" w:rsidRPr="00F55E1D" w:rsidRDefault="00877083" w:rsidP="000C33A0">
            <w:pPr>
              <w:rPr>
                <w:sz w:val="24"/>
              </w:rPr>
            </w:pPr>
          </w:p>
        </w:tc>
      </w:tr>
    </w:tbl>
    <w:p w14:paraId="6EFB5CBC" w14:textId="3CA61696" w:rsidR="00931D97" w:rsidRPr="00877083" w:rsidRDefault="00931D97" w:rsidP="00877083"/>
    <w:sectPr w:rsidR="00931D97" w:rsidRPr="00877083" w:rsidSect="00ED3744">
      <w:footerReference w:type="even" r:id="rId18"/>
      <w:footerReference w:type="default" r:id="rId19"/>
      <w:headerReference w:type="first" r:id="rId20"/>
      <w:footerReference w:type="first" r:id="rId21"/>
      <w:pgSz w:w="16840" w:h="11900" w:orient="landscape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CBE64" w14:textId="77777777" w:rsidR="00C80B24" w:rsidRDefault="00C80B24" w:rsidP="00191F45">
      <w:r>
        <w:separator/>
      </w:r>
    </w:p>
    <w:p w14:paraId="3A70DDAB" w14:textId="77777777" w:rsidR="00C80B24" w:rsidRDefault="00C80B24"/>
    <w:p w14:paraId="16F4ACB6" w14:textId="77777777" w:rsidR="00C80B24" w:rsidRDefault="00C80B24"/>
    <w:p w14:paraId="43926F73" w14:textId="77777777" w:rsidR="00C80B24" w:rsidRDefault="00C80B24"/>
  </w:endnote>
  <w:endnote w:type="continuationSeparator" w:id="0">
    <w:p w14:paraId="667E2E2E" w14:textId="77777777" w:rsidR="00C80B24" w:rsidRDefault="00C80B24" w:rsidP="00191F45">
      <w:r>
        <w:continuationSeparator/>
      </w:r>
    </w:p>
    <w:p w14:paraId="11BE96F2" w14:textId="77777777" w:rsidR="00C80B24" w:rsidRDefault="00C80B24"/>
    <w:p w14:paraId="57B17B88" w14:textId="77777777" w:rsidR="00C80B24" w:rsidRDefault="00C80B24"/>
    <w:p w14:paraId="4EDD0465" w14:textId="77777777" w:rsidR="00C80B24" w:rsidRDefault="00C80B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BABBE" w14:textId="77777777" w:rsidR="00877083" w:rsidRPr="004D333E" w:rsidRDefault="00877083" w:rsidP="007C54C8">
    <w:pPr>
      <w:pStyle w:val="Footer"/>
      <w:ind w:right="-7" w:firstLine="567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>
      <w:rPr>
        <w:noProof/>
      </w:rPr>
      <w:t>2</w:t>
    </w:r>
    <w:r w:rsidRPr="002810D3">
      <w:fldChar w:fldCharType="end"/>
    </w:r>
    <w:r w:rsidRPr="002810D3">
      <w:tab/>
    </w:r>
    <w:r>
      <w:t>Curriculum Network Agenda Template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F89D5" w14:textId="77777777" w:rsidR="00877083" w:rsidRPr="00B126CC" w:rsidRDefault="00877083" w:rsidP="00B126CC">
    <w:pPr>
      <w:pStyle w:val="Logo"/>
      <w:tabs>
        <w:tab w:val="clear" w:pos="10199"/>
        <w:tab w:val="right" w:pos="9639"/>
      </w:tabs>
      <w:ind w:firstLine="567"/>
    </w:pPr>
    <w:r w:rsidRPr="274785B6">
      <w:rPr>
        <w:sz w:val="24"/>
        <w:szCs w:val="24"/>
      </w:rPr>
      <w:t>education.nsw.gov.au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eastAsia="en-AU"/>
      </w:rPr>
      <w:drawing>
        <wp:inline distT="0" distB="0" distL="0" distR="0" wp14:anchorId="5B7B961F" wp14:editId="2F3B1CB9">
          <wp:extent cx="507600" cy="540000"/>
          <wp:effectExtent l="0" t="0" r="635" b="6350"/>
          <wp:docPr id="3" name="Picture 3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14A46" w14:textId="77777777" w:rsidR="00877083" w:rsidRDefault="00877083" w:rsidP="007C54C8">
    <w:pPr>
      <w:pStyle w:val="Logo"/>
      <w:tabs>
        <w:tab w:val="clear" w:pos="10199"/>
        <w:tab w:val="right" w:pos="9639"/>
      </w:tabs>
      <w:ind w:firstLine="567"/>
    </w:pPr>
    <w:r w:rsidRPr="274785B6">
      <w:rPr>
        <w:sz w:val="24"/>
        <w:szCs w:val="24"/>
      </w:rPr>
      <w:t>education.nsw.gov.au</w:t>
    </w:r>
    <w:r>
      <w:tab/>
    </w:r>
    <w:r>
      <w:rPr>
        <w:noProof/>
        <w:lang w:eastAsia="en-AU"/>
      </w:rPr>
      <w:drawing>
        <wp:inline distT="0" distB="0" distL="0" distR="0" wp14:anchorId="1C4AB2AE" wp14:editId="78B56CA3">
          <wp:extent cx="507600" cy="540000"/>
          <wp:effectExtent l="0" t="0" r="635" b="6350"/>
          <wp:docPr id="5" name="Picture 5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9B460" w14:textId="77777777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24041A">
      <w:rPr>
        <w:noProof/>
      </w:rPr>
      <w:t>2</w:t>
    </w:r>
    <w:r w:rsidRPr="002810D3">
      <w:fldChar w:fldCharType="end"/>
    </w:r>
    <w:r w:rsidRPr="002810D3">
      <w:tab/>
    </w:r>
    <w:r>
      <w:t>Replace with name of document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59C65" w14:textId="0E76AA0A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877083">
      <w:rPr>
        <w:noProof/>
      </w:rPr>
      <w:t>Oct-21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24041A">
      <w:rPr>
        <w:noProof/>
      </w:rPr>
      <w:t>3</w:t>
    </w:r>
    <w:r w:rsidRPr="002810D3"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05900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7BD4AAE" wp14:editId="43E6D51F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1932B6" w14:textId="77777777" w:rsidR="00C80B24" w:rsidRDefault="00C80B24" w:rsidP="00191F45">
      <w:r>
        <w:separator/>
      </w:r>
    </w:p>
    <w:p w14:paraId="01BB3EDF" w14:textId="77777777" w:rsidR="00C80B24" w:rsidRDefault="00C80B24"/>
    <w:p w14:paraId="0767A0D2" w14:textId="77777777" w:rsidR="00C80B24" w:rsidRDefault="00C80B24"/>
    <w:p w14:paraId="2D91476C" w14:textId="77777777" w:rsidR="00C80B24" w:rsidRDefault="00C80B24"/>
  </w:footnote>
  <w:footnote w:type="continuationSeparator" w:id="0">
    <w:p w14:paraId="4492DC6E" w14:textId="77777777" w:rsidR="00C80B24" w:rsidRDefault="00C80B24" w:rsidP="00191F45">
      <w:r>
        <w:continuationSeparator/>
      </w:r>
    </w:p>
    <w:p w14:paraId="511F35E3" w14:textId="77777777" w:rsidR="00C80B24" w:rsidRDefault="00C80B24"/>
    <w:p w14:paraId="35631BB5" w14:textId="77777777" w:rsidR="00C80B24" w:rsidRDefault="00C80B24"/>
    <w:p w14:paraId="362ACB37" w14:textId="77777777" w:rsidR="00C80B24" w:rsidRDefault="00C80B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5466D" w14:textId="77777777" w:rsidR="00877083" w:rsidRPr="00352446" w:rsidRDefault="00877083" w:rsidP="00352446">
    <w:pPr>
      <w:pStyle w:val="Header"/>
    </w:pPr>
    <w:r w:rsidRPr="001F0193">
      <w:rPr>
        <w:rStyle w:val="normaltextrun"/>
        <w:rFonts w:cs="Arial"/>
        <w:b w:val="0"/>
        <w:bCs/>
        <w:noProof/>
        <w:sz w:val="52"/>
        <w:szCs w:val="52"/>
        <w:lang w:eastAsia="en-AU"/>
      </w:rPr>
      <w:drawing>
        <wp:inline distT="0" distB="0" distL="0" distR="0" wp14:anchorId="09C9A98C" wp14:editId="187A0627">
          <wp:extent cx="646536" cy="681037"/>
          <wp:effectExtent l="0" t="0" r="1270" b="5080"/>
          <wp:docPr id="2" name="Picture 2" title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bardon1\AppData\Local\Temp\Temp1_NSW_Waratah_Logo_Print_CMYK_Primary.zip\NSW Waratah Logo Print CMYK Primary\NSWGov_Waratah_Primary_Pri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05" cy="685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F1C1A" w14:textId="2ADCBB4C" w:rsidR="00493120" w:rsidRPr="00ED34E4" w:rsidRDefault="00ED34E4" w:rsidP="00ED34E4">
    <w:pPr>
      <w:pStyle w:val="Header"/>
    </w:pPr>
    <w:r w:rsidRPr="001F0193">
      <w:rPr>
        <w:rStyle w:val="normaltextrun"/>
        <w:rFonts w:cs="Arial"/>
        <w:b w:val="0"/>
        <w:bCs/>
        <w:noProof/>
        <w:sz w:val="52"/>
        <w:szCs w:val="52"/>
        <w:lang w:eastAsia="en-AU"/>
      </w:rPr>
      <w:drawing>
        <wp:inline distT="0" distB="0" distL="0" distR="0" wp14:anchorId="710A1990" wp14:editId="2B83AA0A">
          <wp:extent cx="646536" cy="681037"/>
          <wp:effectExtent l="0" t="0" r="1270" b="5080"/>
          <wp:docPr id="1" name="Picture 1" title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bardon1\AppData\Local\Temp\Temp1_NSW_Waratah_Logo_Print_CMYK_Primary.zip\NSW Waratah Logo Print CMYK Primary\NSWGov_Waratah_Primary_Pri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05" cy="685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2ED968BA"/>
    <w:multiLevelType w:val="hybridMultilevel"/>
    <w:tmpl w:val="007A7F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F09D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2AAC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5E04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1279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F0C3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22F2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28B7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5A98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6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8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3202A7"/>
    <w:multiLevelType w:val="hybridMultilevel"/>
    <w:tmpl w:val="C2DC15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1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67AB6066"/>
    <w:multiLevelType w:val="hybridMultilevel"/>
    <w:tmpl w:val="24763F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9661AB"/>
    <w:multiLevelType w:val="hybridMultilevel"/>
    <w:tmpl w:val="4DECD4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6314CF"/>
    <w:multiLevelType w:val="hybridMultilevel"/>
    <w:tmpl w:val="07AE08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5"/>
  </w:num>
  <w:num w:numId="2">
    <w:abstractNumId w:val="13"/>
  </w:num>
  <w:num w:numId="3">
    <w:abstractNumId w:val="17"/>
  </w:num>
  <w:num w:numId="4">
    <w:abstractNumId w:val="20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1"/>
  </w:num>
  <w:num w:numId="8">
    <w:abstractNumId w:val="10"/>
  </w:num>
  <w:num w:numId="9">
    <w:abstractNumId w:val="16"/>
  </w:num>
  <w:num w:numId="10">
    <w:abstractNumId w:val="9"/>
  </w:num>
  <w:num w:numId="11">
    <w:abstractNumId w:val="14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5"/>
  </w:num>
  <w:num w:numId="22">
    <w:abstractNumId w:val="18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5"/>
  </w:num>
  <w:num w:numId="32">
    <w:abstractNumId w:val="25"/>
  </w:num>
  <w:num w:numId="33">
    <w:abstractNumId w:val="17"/>
  </w:num>
  <w:num w:numId="34">
    <w:abstractNumId w:val="20"/>
  </w:num>
  <w:num w:numId="35">
    <w:abstractNumId w:val="11"/>
  </w:num>
  <w:num w:numId="36">
    <w:abstractNumId w:val="19"/>
  </w:num>
  <w:num w:numId="37">
    <w:abstractNumId w:val="24"/>
  </w:num>
  <w:num w:numId="38">
    <w:abstractNumId w:val="22"/>
  </w:num>
  <w:num w:numId="39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activeWritingStyle w:appName="MSWord" w:lang="en-AU" w:vendorID="64" w:dllVersion="4096" w:nlCheck="1" w:checkStyle="0"/>
  <w:activeWritingStyle w:appName="MSWord" w:lang="en-AU" w:vendorID="64" w:dllVersion="0" w:nlCheck="1" w:checkStyle="0"/>
  <w:proofState w:spelling="clean" w:grammar="clean"/>
  <w:attachedTemplate r:id="rId1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D97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5AD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DEB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93C"/>
    <w:rsid w:val="00332B30"/>
    <w:rsid w:val="0033532B"/>
    <w:rsid w:val="00336799"/>
    <w:rsid w:val="00337929"/>
    <w:rsid w:val="00340003"/>
    <w:rsid w:val="00341812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42F8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0348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662B7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97679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13E"/>
    <w:rsid w:val="004F1408"/>
    <w:rsid w:val="004F29DC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585B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DB9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010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2DB1"/>
    <w:rsid w:val="006B3564"/>
    <w:rsid w:val="006B37E6"/>
    <w:rsid w:val="006B3D8F"/>
    <w:rsid w:val="006B42E3"/>
    <w:rsid w:val="006B44E9"/>
    <w:rsid w:val="006B73E5"/>
    <w:rsid w:val="006C00A3"/>
    <w:rsid w:val="006C10FC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3624A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A5C2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77083"/>
    <w:rsid w:val="00880A08"/>
    <w:rsid w:val="008813A0"/>
    <w:rsid w:val="00882E98"/>
    <w:rsid w:val="00883242"/>
    <w:rsid w:val="00883A53"/>
    <w:rsid w:val="00885C59"/>
    <w:rsid w:val="00885F34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1443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1D97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3FEC"/>
    <w:rsid w:val="0096422F"/>
    <w:rsid w:val="00964AE3"/>
    <w:rsid w:val="00965F05"/>
    <w:rsid w:val="0096720F"/>
    <w:rsid w:val="0097036E"/>
    <w:rsid w:val="00970968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A6B7C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07BD"/>
    <w:rsid w:val="00A64F90"/>
    <w:rsid w:val="00A65A2B"/>
    <w:rsid w:val="00A70170"/>
    <w:rsid w:val="00A726C7"/>
    <w:rsid w:val="00A7409C"/>
    <w:rsid w:val="00A752B5"/>
    <w:rsid w:val="00A774B4"/>
    <w:rsid w:val="00A77927"/>
    <w:rsid w:val="00A81734"/>
    <w:rsid w:val="00A81791"/>
    <w:rsid w:val="00A8195D"/>
    <w:rsid w:val="00A81DC9"/>
    <w:rsid w:val="00A82923"/>
    <w:rsid w:val="00A8320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C60A7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2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CE9"/>
    <w:rsid w:val="00CC6F04"/>
    <w:rsid w:val="00CC7B94"/>
    <w:rsid w:val="00CD5A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529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32DA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39E0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1248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355"/>
    <w:rsid w:val="00ED1475"/>
    <w:rsid w:val="00ED1AB4"/>
    <w:rsid w:val="00ED288C"/>
    <w:rsid w:val="00ED2C23"/>
    <w:rsid w:val="00ED2CF0"/>
    <w:rsid w:val="00ED34E4"/>
    <w:rsid w:val="00ED3744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8387DE1"/>
    <w:rsid w:val="09FC017D"/>
    <w:rsid w:val="0A1C31B9"/>
    <w:rsid w:val="12EBE21C"/>
    <w:rsid w:val="142AB801"/>
    <w:rsid w:val="16C15C28"/>
    <w:rsid w:val="17242439"/>
    <w:rsid w:val="1C08AE1D"/>
    <w:rsid w:val="1C593899"/>
    <w:rsid w:val="1F330D3F"/>
    <w:rsid w:val="2302F5D9"/>
    <w:rsid w:val="25174104"/>
    <w:rsid w:val="27CB42E5"/>
    <w:rsid w:val="27D23F91"/>
    <w:rsid w:val="3D1A3F46"/>
    <w:rsid w:val="44D1D39F"/>
    <w:rsid w:val="464A7F41"/>
    <w:rsid w:val="49822003"/>
    <w:rsid w:val="5446FCEA"/>
    <w:rsid w:val="5E67C521"/>
    <w:rsid w:val="61921ADB"/>
    <w:rsid w:val="64497755"/>
    <w:rsid w:val="66BEA4E8"/>
    <w:rsid w:val="691815AE"/>
    <w:rsid w:val="76E7FDDF"/>
    <w:rsid w:val="7AD6E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FEAC903"/>
  <w14:defaultImageDpi w14:val="32767"/>
  <w15:chartTrackingRefBased/>
  <w15:docId w15:val="{11EC6CF6-CBEB-4AA2-85F3-AA359B01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ŠNormal"/>
    <w:qFormat/>
    <w:rsid w:val="005C0DB9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41812"/>
    <w:pPr>
      <w:spacing w:after="320"/>
      <w:outlineLvl w:val="0"/>
    </w:pPr>
    <w:rPr>
      <w:rFonts w:eastAsiaTheme="majorEastAsia" w:cstheme="majorBidi"/>
      <w:b/>
      <w:color w:val="1C438B"/>
      <w:sz w:val="44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4042F8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4042F8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885F34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4042F8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4042F8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41812"/>
    <w:rPr>
      <w:rFonts w:ascii="Arial" w:eastAsiaTheme="majorEastAsia" w:hAnsi="Arial" w:cstheme="majorBidi"/>
      <w:b/>
      <w:color w:val="1C438B"/>
      <w:sz w:val="44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4042F8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4042F8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885F34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65401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2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654010"/>
    <w:rPr>
      <w:rFonts w:ascii="Arial" w:eastAsia="SimSun" w:hAnsi="Arial" w:cs="Times New Roman"/>
      <w:b/>
      <w:color w:val="002060"/>
      <w:sz w:val="52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885F34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885F34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2B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2B7"/>
    <w:rPr>
      <w:rFonts w:ascii="Segoe UI" w:hAnsi="Segoe UI" w:cs="Segoe UI"/>
      <w:sz w:val="18"/>
      <w:szCs w:val="18"/>
      <w:lang w:val="en-AU"/>
    </w:rPr>
  </w:style>
  <w:style w:type="character" w:customStyle="1" w:styleId="normaltextrun">
    <w:name w:val="normaltextrun"/>
    <w:basedOn w:val="DefaultParagraphFont"/>
    <w:rsid w:val="00ED34E4"/>
  </w:style>
  <w:style w:type="paragraph" w:styleId="ListParagraph">
    <w:name w:val="List Paragraph"/>
    <w:basedOn w:val="Normal"/>
    <w:uiPriority w:val="99"/>
    <w:unhideWhenUsed/>
    <w:qFormat/>
    <w:rsid w:val="0087708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C0D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settings" Target="settings.xml"/><Relationship Id="rId12" Type="http://schemas.openxmlformats.org/officeDocument/2006/relationships/hyperlink" Target="https://education.nsw.gov.au/parents-and-carers/inclusive-learning-support" TargetMode="External"/><Relationship Id="rId17" Type="http://schemas.openxmlformats.org/officeDocument/2006/relationships/hyperlink" Target="https://education.nsw.gov.au/early-childhood-education/working-in-early-childhood-education/transition-to-school/resources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cs.google.com/document/d/15XImy-N2OKsRo0v6Q_UrTyVm_P9O5ypv6hqhh7f6qhs/export?format=doc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wicks2\AppData\Local\Temp\Temp1_DoEBrandAsset%20(34).zip\DoE%20Blank%20Word%20Template\DoE_Blank_Wor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FF8E8BAEDCE242A24C558765BF3987" ma:contentTypeVersion="14" ma:contentTypeDescription="Create a new document." ma:contentTypeScope="" ma:versionID="30bb6bbd5254621750de875a4a065f6a">
  <xsd:schema xmlns:xsd="http://www.w3.org/2001/XMLSchema" xmlns:xs="http://www.w3.org/2001/XMLSchema" xmlns:p="http://schemas.microsoft.com/office/2006/metadata/properties" xmlns:ns3="5d18e750-c8fa-49cd-9003-c6db85202f57" xmlns:ns4="d85fd2bd-b246-4ed5-9dc3-13f85b56009e" targetNamespace="http://schemas.microsoft.com/office/2006/metadata/properties" ma:root="true" ma:fieldsID="049d55fe92e7a2973ef50884917ade2c" ns3:_="" ns4:_="">
    <xsd:import namespace="5d18e750-c8fa-49cd-9003-c6db85202f57"/>
    <xsd:import namespace="d85fd2bd-b246-4ed5-9dc3-13f85b5600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8e750-c8fa-49cd-9003-c6db85202f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5fd2bd-b246-4ed5-9dc3-13f85b5600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85fd2bd-b246-4ed5-9dc3-13f85b56009e">
      <UserInfo>
        <DisplayName>Eric Land (Eric)</DisplayName>
        <AccountId>1366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8332CA-30BA-4BC8-93B8-9AD1861346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18e750-c8fa-49cd-9003-c6db85202f57"/>
    <ds:schemaRef ds:uri="d85fd2bd-b246-4ed5-9dc3-13f85b560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E3A076-9CB4-4844-8A09-DF9E6D31F34D}">
  <ds:schemaRefs>
    <ds:schemaRef ds:uri="http://schemas.openxmlformats.org/package/2006/metadata/core-properties"/>
    <ds:schemaRef ds:uri="http://purl.org/dc/elements/1.1/"/>
    <ds:schemaRef ds:uri="http://purl.org/dc/dcmitype/"/>
    <ds:schemaRef ds:uri="5d18e750-c8fa-49cd-9003-c6db85202f57"/>
    <ds:schemaRef ds:uri="d85fd2bd-b246-4ed5-9dc3-13f85b56009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8F9F776-F4D3-4DDB-88DB-C39436594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DoE_Blank_Word_Template.dotx</Template>
  <TotalTime>18</TotalTime>
  <Pages>3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NSW Department of Education</Company>
  <LinksUpToDate>false</LinksUpToDate>
  <CharactersWithSpaces>2156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Wicks</dc:creator>
  <cp:keywords/>
  <dc:description/>
  <cp:lastModifiedBy>Melody Stack</cp:lastModifiedBy>
  <cp:revision>3</cp:revision>
  <cp:lastPrinted>2019-09-30T07:42:00Z</cp:lastPrinted>
  <dcterms:created xsi:type="dcterms:W3CDTF">2021-10-13T06:15:00Z</dcterms:created>
  <dcterms:modified xsi:type="dcterms:W3CDTF">2021-10-13T06:32:00Z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0x01010098FF8E8BAEDCE242A24C558765BF3987</vt:lpwstr>
  </property>
</Properties>
</file>