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F37A4E" w14:textId="77777777" w:rsidR="00E556CA" w:rsidRPr="007A772D" w:rsidRDefault="00E556CA" w:rsidP="00E556CA">
      <w:pPr>
        <w:pStyle w:val="Title"/>
      </w:pPr>
      <w:bookmarkStart w:id="0" w:name="_GoBack"/>
      <w:bookmarkEnd w:id="0"/>
      <w:r w:rsidRPr="007A772D">
        <w:t xml:space="preserve">Primary Industries </w:t>
      </w:r>
    </w:p>
    <w:p w14:paraId="78A7F8B8" w14:textId="04FBAD6F" w:rsidR="00E556CA" w:rsidRPr="007A772D" w:rsidRDefault="00E556CA" w:rsidP="00E556CA">
      <w:pPr>
        <w:pStyle w:val="FeatureBox2"/>
        <w:rPr>
          <w:b/>
          <w:bCs/>
        </w:rPr>
      </w:pPr>
      <w:r w:rsidRPr="007A772D">
        <w:rPr>
          <w:b/>
          <w:bCs/>
        </w:rPr>
        <w:t>Mandatory Focus Area: Weather</w:t>
      </w:r>
    </w:p>
    <w:p w14:paraId="24BF2569" w14:textId="77777777" w:rsidR="00E556CA" w:rsidRPr="007A772D" w:rsidRDefault="00E556CA" w:rsidP="00CF254A"/>
    <w:p w14:paraId="2531FC41" w14:textId="53988474" w:rsidR="00E556CA" w:rsidRPr="007A772D" w:rsidRDefault="00E556CA" w:rsidP="00E556CA">
      <w:pPr>
        <w:rPr>
          <w:lang w:eastAsia="zh-CN"/>
        </w:rPr>
      </w:pPr>
      <w:r w:rsidRPr="007A772D">
        <w:rPr>
          <w:lang w:eastAsia="zh-CN"/>
        </w:rPr>
        <w:t>Welcome</w:t>
      </w:r>
      <w:r w:rsidR="00820338" w:rsidRPr="007A772D">
        <w:rPr>
          <w:lang w:eastAsia="zh-CN"/>
        </w:rPr>
        <w:t xml:space="preserve">.  </w:t>
      </w:r>
      <w:r w:rsidRPr="007A772D">
        <w:rPr>
          <w:lang w:eastAsia="zh-CN"/>
        </w:rPr>
        <w:t xml:space="preserve">  </w:t>
      </w:r>
    </w:p>
    <w:p w14:paraId="09A70808" w14:textId="2BF24D09" w:rsidR="00E556CA" w:rsidRPr="007A772D" w:rsidRDefault="00E556CA" w:rsidP="00E556CA">
      <w:pPr>
        <w:rPr>
          <w:lang w:eastAsia="zh-CN"/>
        </w:rPr>
      </w:pPr>
      <w:r w:rsidRPr="007A772D">
        <w:rPr>
          <w:lang w:eastAsia="zh-CN"/>
        </w:rPr>
        <w:t>This module will assist you to review and revise content in the area of ‘Sustainability’ in the NSW HSC Primary Industries syllabus</w:t>
      </w:r>
      <w:r w:rsidR="00820338" w:rsidRPr="007A772D">
        <w:rPr>
          <w:lang w:eastAsia="zh-CN"/>
        </w:rPr>
        <w:t xml:space="preserve">.  </w:t>
      </w:r>
      <w:r w:rsidRPr="007A772D">
        <w:rPr>
          <w:lang w:eastAsia="zh-CN"/>
        </w:rPr>
        <w:t xml:space="preserve">  </w:t>
      </w:r>
    </w:p>
    <w:p w14:paraId="01824DD2" w14:textId="77777777" w:rsidR="00820338" w:rsidRPr="007A772D" w:rsidRDefault="00820338" w:rsidP="00E556CA">
      <w:pPr>
        <w:pStyle w:val="BodyText"/>
        <w:rPr>
          <w:lang w:val="en-AU" w:eastAsia="zh-CN"/>
        </w:rPr>
      </w:pPr>
    </w:p>
    <w:p w14:paraId="341E7D85" w14:textId="433C75DC" w:rsidR="00E556CA" w:rsidRPr="007A772D" w:rsidRDefault="00E556CA" w:rsidP="00E556CA">
      <w:pPr>
        <w:pStyle w:val="BodyText"/>
        <w:rPr>
          <w:lang w:val="en-AU"/>
        </w:rPr>
      </w:pPr>
      <w:r w:rsidRPr="007A772D">
        <w:rPr>
          <w:lang w:val="en-AU" w:eastAsia="zh-CN"/>
        </w:rPr>
        <w:t xml:space="preserve">You will have studied either: </w:t>
      </w:r>
      <w:r w:rsidRPr="007A772D">
        <w:rPr>
          <w:lang w:val="en-AU" w:eastAsia="zh-CN"/>
        </w:rPr>
        <w:br/>
      </w:r>
      <w:hyperlink r:id="rId11" w:history="1">
        <w:r w:rsidRPr="007A772D">
          <w:rPr>
            <w:rStyle w:val="Hyperlink"/>
            <w:lang w:val="en-AU"/>
          </w:rPr>
          <w:t>AHCWRK201  Observe and report on weather</w:t>
        </w:r>
      </w:hyperlink>
      <w:r w:rsidRPr="007A772D">
        <w:rPr>
          <w:lang w:val="en-AU"/>
        </w:rPr>
        <w:t xml:space="preserve">  or</w:t>
      </w:r>
    </w:p>
    <w:p w14:paraId="10C222C6" w14:textId="7EF01D0B" w:rsidR="00E556CA" w:rsidRPr="007A772D" w:rsidRDefault="009E2CA4" w:rsidP="00E556CA">
      <w:pPr>
        <w:widowControl w:val="0"/>
        <w:tabs>
          <w:tab w:val="left" w:pos="1843"/>
        </w:tabs>
        <w:spacing w:before="0" w:after="120"/>
      </w:pPr>
      <w:hyperlink r:id="rId12" w:history="1">
        <w:r w:rsidR="00E556CA" w:rsidRPr="007A772D">
          <w:rPr>
            <w:rStyle w:val="Hyperlink"/>
          </w:rPr>
          <w:t xml:space="preserve">AHCWRK302  </w:t>
        </w:r>
        <w:r w:rsidR="00820338" w:rsidRPr="007A772D">
          <w:rPr>
            <w:rStyle w:val="Hyperlink"/>
          </w:rPr>
          <w:t xml:space="preserve"> </w:t>
        </w:r>
        <w:r w:rsidR="00E556CA" w:rsidRPr="007A772D">
          <w:rPr>
            <w:rStyle w:val="Hyperlink"/>
          </w:rPr>
          <w:t>Monitor weather conditions</w:t>
        </w:r>
      </w:hyperlink>
    </w:p>
    <w:p w14:paraId="67EBDA25" w14:textId="1242CDC8" w:rsidR="00E556CA" w:rsidRPr="007A772D" w:rsidRDefault="00E556CA" w:rsidP="00E556CA">
      <w:pPr>
        <w:tabs>
          <w:tab w:val="left" w:pos="1843"/>
        </w:tabs>
      </w:pPr>
      <w:r w:rsidRPr="007A772D">
        <w:t xml:space="preserve">both of </w:t>
      </w:r>
      <w:r w:rsidRPr="007A772D">
        <w:rPr>
          <w:lang w:eastAsia="zh-CN"/>
        </w:rPr>
        <w:t>which address the scope of learning (at the end of this document).</w:t>
      </w:r>
    </w:p>
    <w:p w14:paraId="5E1CA2F8" w14:textId="77777777" w:rsidR="00E556CA" w:rsidRPr="007A772D" w:rsidRDefault="00E556CA" w:rsidP="00E556CA">
      <w:pPr>
        <w:spacing w:before="120"/>
        <w:rPr>
          <w:rFonts w:cs="Arial"/>
          <w:lang w:eastAsia="zh-CN"/>
        </w:rPr>
      </w:pPr>
      <w:bookmarkStart w:id="1" w:name="competency"/>
      <w:bookmarkEnd w:id="1"/>
    </w:p>
    <w:p w14:paraId="0BA4E2A8" w14:textId="77777777" w:rsidR="00E556CA" w:rsidRPr="007A772D" w:rsidRDefault="00E556CA" w:rsidP="00E556CA">
      <w:pPr>
        <w:rPr>
          <w:rFonts w:cs="Arial"/>
          <w:lang w:eastAsia="zh-CN"/>
        </w:rPr>
      </w:pPr>
      <w:r w:rsidRPr="007A772D">
        <w:rPr>
          <w:rFonts w:cs="Arial"/>
          <w:lang w:eastAsia="zh-CN"/>
        </w:rPr>
        <w:t>This module is broken up into:</w:t>
      </w:r>
    </w:p>
    <w:p w14:paraId="4F980359" w14:textId="77777777" w:rsidR="00E556CA" w:rsidRPr="007A772D" w:rsidRDefault="00E556CA" w:rsidP="00E556CA">
      <w:pPr>
        <w:pStyle w:val="ListBullet"/>
        <w:rPr>
          <w:lang w:eastAsia="zh-CN"/>
        </w:rPr>
      </w:pPr>
      <w:r w:rsidRPr="007A772D">
        <w:rPr>
          <w:lang w:eastAsia="zh-CN"/>
        </w:rPr>
        <w:t>Important notes</w:t>
      </w:r>
    </w:p>
    <w:p w14:paraId="6EF04340" w14:textId="1250CDC9" w:rsidR="00446231" w:rsidRDefault="00E556CA" w:rsidP="00E556CA">
      <w:pPr>
        <w:pStyle w:val="ListBullet"/>
        <w:rPr>
          <w:lang w:eastAsia="zh-CN"/>
        </w:rPr>
      </w:pPr>
      <w:r w:rsidRPr="007A772D">
        <w:rPr>
          <w:lang w:eastAsia="zh-CN"/>
        </w:rPr>
        <w:t>Key terms and concepts</w:t>
      </w:r>
      <w:r w:rsidR="00446231">
        <w:rPr>
          <w:lang w:eastAsia="zh-CN"/>
        </w:rPr>
        <w:t xml:space="preserve"> </w:t>
      </w:r>
    </w:p>
    <w:p w14:paraId="15C54FA4" w14:textId="540DF17E" w:rsidR="00E556CA" w:rsidRPr="007A772D" w:rsidRDefault="00446231" w:rsidP="00E556CA">
      <w:pPr>
        <w:pStyle w:val="ListBullet"/>
        <w:rPr>
          <w:lang w:eastAsia="zh-CN"/>
        </w:rPr>
      </w:pPr>
      <w:r>
        <w:rPr>
          <w:lang w:eastAsia="zh-CN"/>
        </w:rPr>
        <w:t>Syllabus requirements (this section includes revision activities)</w:t>
      </w:r>
    </w:p>
    <w:p w14:paraId="362DA811" w14:textId="77777777" w:rsidR="00E556CA" w:rsidRPr="007A772D" w:rsidRDefault="00E556CA" w:rsidP="00E556CA">
      <w:pPr>
        <w:pStyle w:val="ListBullet"/>
        <w:rPr>
          <w:lang w:eastAsia="zh-CN"/>
        </w:rPr>
      </w:pPr>
      <w:r w:rsidRPr="007A772D">
        <w:rPr>
          <w:lang w:eastAsia="zh-CN"/>
        </w:rPr>
        <w:t>Putting the theory into practice</w:t>
      </w:r>
    </w:p>
    <w:p w14:paraId="10956660" w14:textId="77777777" w:rsidR="00E556CA" w:rsidRPr="007A772D" w:rsidRDefault="00E556CA" w:rsidP="00E556CA">
      <w:pPr>
        <w:pStyle w:val="ListBullet"/>
        <w:rPr>
          <w:lang w:eastAsia="zh-CN"/>
        </w:rPr>
      </w:pPr>
      <w:r w:rsidRPr="007A772D">
        <w:rPr>
          <w:lang w:eastAsia="zh-CN"/>
        </w:rPr>
        <w:t>HSC Focus Areas</w:t>
      </w:r>
    </w:p>
    <w:p w14:paraId="664EB12A" w14:textId="77777777" w:rsidR="00E556CA" w:rsidRPr="007A772D" w:rsidRDefault="00E556CA" w:rsidP="00E556CA">
      <w:pPr>
        <w:pStyle w:val="FeatureBox2"/>
      </w:pPr>
      <w:r w:rsidRPr="007A772D">
        <w:t>How to use the resource</w:t>
      </w:r>
    </w:p>
    <w:p w14:paraId="73EF8CFE" w14:textId="7394529D" w:rsidR="00E556CA" w:rsidRPr="007A772D" w:rsidRDefault="00E556CA" w:rsidP="00E556CA">
      <w:pPr>
        <w:pStyle w:val="FeatureBox2"/>
      </w:pPr>
      <w:r w:rsidRPr="007A772D">
        <w:t>Work through the notes and the suggested activities in any order</w:t>
      </w:r>
      <w:r w:rsidR="00820338" w:rsidRPr="007A772D">
        <w:t xml:space="preserve">.  </w:t>
      </w:r>
      <w:r w:rsidRPr="007A772D">
        <w:t xml:space="preserve">  Great revision techniques include working through how a problem is solved, explaining the concept, testing yourself and retrieving information from your memory</w:t>
      </w:r>
      <w:r w:rsidR="00820338" w:rsidRPr="007A772D">
        <w:t xml:space="preserve">.  </w:t>
      </w:r>
      <w:r w:rsidRPr="007A772D">
        <w:t xml:space="preserve">  Spread your revision over a number of sessions rather than sitting at one subject for lengthy periods</w:t>
      </w:r>
      <w:r w:rsidR="00820338" w:rsidRPr="007A772D">
        <w:t xml:space="preserve">.  </w:t>
      </w:r>
      <w:r w:rsidRPr="007A772D">
        <w:t xml:space="preserve">  </w:t>
      </w:r>
    </w:p>
    <w:p w14:paraId="4800EC53" w14:textId="77777777" w:rsidR="00E556CA" w:rsidRPr="007A772D" w:rsidRDefault="00E556CA" w:rsidP="00E556CA">
      <w:pPr>
        <w:pStyle w:val="FeatureBox2"/>
      </w:pPr>
      <w:r w:rsidRPr="007A772D">
        <w:t>Discuss your responses with your teacher, fellow students or an interested family member.</w:t>
      </w:r>
    </w:p>
    <w:p w14:paraId="66771653" w14:textId="4E9D62C6" w:rsidR="00E556CA" w:rsidRPr="007A772D" w:rsidRDefault="00E556CA" w:rsidP="00E556CA">
      <w:r w:rsidRPr="007A772D">
        <w:t xml:space="preserve">All images, apart from those acknowledged, are </w:t>
      </w:r>
      <w:r w:rsidRPr="007A772D">
        <w:rPr>
          <w:rFonts w:ascii="Symbol" w:eastAsia="Symbol" w:hAnsi="Symbol" w:cs="Symbol"/>
        </w:rPr>
        <w:sym w:font="Symbol" w:char="F0D3"/>
      </w:r>
      <w:r w:rsidRPr="007A772D">
        <w:t xml:space="preserve"> NSW Department of Education</w:t>
      </w:r>
      <w:r w:rsidR="00820338" w:rsidRPr="007A772D">
        <w:t xml:space="preserve">.  </w:t>
      </w:r>
      <w:r w:rsidRPr="007A772D">
        <w:t xml:space="preserve"> </w:t>
      </w:r>
    </w:p>
    <w:p w14:paraId="4490D4CF" w14:textId="77777777" w:rsidR="00E556CA" w:rsidRPr="007A772D" w:rsidRDefault="00E556CA" w:rsidP="00CF254A"/>
    <w:p w14:paraId="73DD18F4" w14:textId="77777777" w:rsidR="00E556CA" w:rsidRPr="007A772D" w:rsidRDefault="00E556CA" w:rsidP="00E556CA">
      <w:pPr>
        <w:pStyle w:val="Heading1"/>
      </w:pPr>
      <w:r w:rsidRPr="007A772D">
        <w:t>Important Notes</w:t>
      </w:r>
    </w:p>
    <w:p w14:paraId="04134B18" w14:textId="554617B5" w:rsidR="00E556CA" w:rsidRPr="007A772D" w:rsidRDefault="00E556CA" w:rsidP="00E556CA">
      <w:pPr>
        <w:rPr>
          <w:color w:val="2F5496" w:themeColor="accent1" w:themeShade="BF"/>
          <w:u w:val="single"/>
        </w:rPr>
      </w:pPr>
      <w:r w:rsidRPr="007A772D">
        <w:t xml:space="preserve">You should use the information in this module as a prompt and guide when revising your </w:t>
      </w:r>
      <w:r w:rsidRPr="007A772D">
        <w:rPr>
          <w:b/>
          <w:bCs/>
        </w:rPr>
        <w:t>study notes</w:t>
      </w:r>
      <w:r w:rsidRPr="007A772D">
        <w:t xml:space="preserve"> or </w:t>
      </w:r>
      <w:r w:rsidRPr="007A772D">
        <w:rPr>
          <w:b/>
          <w:bCs/>
        </w:rPr>
        <w:t>text-book information</w:t>
      </w:r>
      <w:r w:rsidRPr="007A772D">
        <w:t xml:space="preserve"> or </w:t>
      </w:r>
      <w:r w:rsidRPr="007A772D">
        <w:rPr>
          <w:b/>
          <w:bCs/>
        </w:rPr>
        <w:t>other resources</w:t>
      </w:r>
      <w:r w:rsidRPr="007A772D">
        <w:t xml:space="preserve"> provided by your teacher</w:t>
      </w:r>
      <w:r w:rsidR="00820338" w:rsidRPr="007A772D">
        <w:t xml:space="preserve">.  </w:t>
      </w:r>
      <w:r w:rsidRPr="007A772D">
        <w:t xml:space="preserve">  You can also access industry specific information at </w:t>
      </w:r>
      <w:hyperlink r:id="rId13" w:history="1">
        <w:r w:rsidRPr="007A772D">
          <w:rPr>
            <w:rStyle w:val="Hyperlink"/>
          </w:rPr>
          <w:t>SafeWork NSW</w:t>
        </w:r>
      </w:hyperlink>
      <w:r w:rsidRPr="007A772D">
        <w:t xml:space="preserve">, </w:t>
      </w:r>
      <w:hyperlink r:id="rId14" w:history="1">
        <w:r w:rsidRPr="007A772D">
          <w:rPr>
            <w:rStyle w:val="Hyperlink"/>
          </w:rPr>
          <w:t>Farmsafe Australia</w:t>
        </w:r>
      </w:hyperlink>
      <w:r w:rsidRPr="007A772D">
        <w:t xml:space="preserve"> (National Farmers Federation) or </w:t>
      </w:r>
      <w:hyperlink r:id="rId15" w:history="1">
        <w:r w:rsidRPr="007A772D">
          <w:rPr>
            <w:rStyle w:val="Hyperlink"/>
          </w:rPr>
          <w:t>NSW Department of Primary Industries,</w:t>
        </w:r>
      </w:hyperlink>
      <w:r w:rsidRPr="007A772D">
        <w:rPr>
          <w:rStyle w:val="Hyperlink"/>
        </w:rPr>
        <w:t xml:space="preserve">  </w:t>
      </w:r>
    </w:p>
    <w:p w14:paraId="6902A2F2" w14:textId="77777777" w:rsidR="00E556CA" w:rsidRPr="007A772D" w:rsidRDefault="00E556CA" w:rsidP="00CF254A"/>
    <w:p w14:paraId="018C84DE" w14:textId="08AFEA5D" w:rsidR="00E556CA" w:rsidRPr="007A772D" w:rsidRDefault="00E556CA" w:rsidP="00E556CA">
      <w:pPr>
        <w:pStyle w:val="BodyText"/>
        <w:rPr>
          <w:lang w:val="en-AU"/>
        </w:rPr>
      </w:pPr>
      <w:r w:rsidRPr="007A772D">
        <w:rPr>
          <w:lang w:val="en-AU" w:eastAsia="zh-CN"/>
        </w:rPr>
        <w:t xml:space="preserve">The unit </w:t>
      </w:r>
      <w:hyperlink r:id="rId16" w:history="1">
        <w:r w:rsidRPr="007A772D">
          <w:rPr>
            <w:rStyle w:val="Hyperlink"/>
            <w:lang w:val="en-AU"/>
          </w:rPr>
          <w:t>AHCWRK201  Observe and report on weather</w:t>
        </w:r>
      </w:hyperlink>
      <w:r w:rsidRPr="007A772D">
        <w:rPr>
          <w:lang w:val="en-AU"/>
        </w:rPr>
        <w:t xml:space="preserve">  describes the skills and knowledge required to observe and report on weather and climate conditions.</w:t>
      </w:r>
    </w:p>
    <w:p w14:paraId="06D1FAF7" w14:textId="465CD7BE" w:rsidR="00E556CA" w:rsidRPr="007A772D" w:rsidRDefault="00E556CA" w:rsidP="00E556CA">
      <w:pPr>
        <w:widowControl w:val="0"/>
        <w:tabs>
          <w:tab w:val="left" w:pos="1843"/>
        </w:tabs>
        <w:spacing w:before="0" w:after="120"/>
      </w:pPr>
      <w:r w:rsidRPr="007A772D">
        <w:t xml:space="preserve">The unit </w:t>
      </w:r>
      <w:hyperlink r:id="rId17" w:history="1">
        <w:r w:rsidRPr="007A772D">
          <w:rPr>
            <w:rStyle w:val="Hyperlink"/>
          </w:rPr>
          <w:t>AHCWRK302  Monitor weather conditions</w:t>
        </w:r>
      </w:hyperlink>
      <w:r w:rsidRPr="007A772D">
        <w:t xml:space="preserve"> describes the skills and knowledge required to monitor and interpret weather and climate conditions and assess the likely impact on work functions and activity.</w:t>
      </w:r>
    </w:p>
    <w:p w14:paraId="0A5F8928" w14:textId="40957FB1" w:rsidR="00345543" w:rsidRPr="007A772D" w:rsidRDefault="00345543" w:rsidP="00E556CA">
      <w:pPr>
        <w:rPr>
          <w:lang w:eastAsia="zh-CN"/>
        </w:rPr>
      </w:pPr>
    </w:p>
    <w:p w14:paraId="556F6D2E" w14:textId="70A9F558" w:rsidR="00E556CA" w:rsidRPr="007A772D" w:rsidRDefault="00E556CA" w:rsidP="00E556CA">
      <w:pPr>
        <w:pStyle w:val="FeatureBox2"/>
        <w:spacing w:line="360" w:lineRule="auto"/>
      </w:pPr>
      <w:r w:rsidRPr="007A772D">
        <w:t>The outcomes of the HSC Primary Industries mandatory focus area ‘Weather’ require that the student:</w:t>
      </w:r>
    </w:p>
    <w:p w14:paraId="1DE69CD2" w14:textId="77777777" w:rsidR="00345543" w:rsidRPr="007A772D" w:rsidRDefault="00345543" w:rsidP="00E005E3">
      <w:pPr>
        <w:numPr>
          <w:ilvl w:val="0"/>
          <w:numId w:val="1"/>
        </w:numPr>
        <w:tabs>
          <w:tab w:val="clear" w:pos="5606"/>
        </w:tabs>
        <w:spacing w:before="40" w:line="240" w:lineRule="auto"/>
        <w:ind w:left="357" w:hanging="357"/>
        <w:rPr>
          <w:rFonts w:cs="Arial"/>
        </w:rPr>
      </w:pPr>
      <w:r w:rsidRPr="007A772D">
        <w:rPr>
          <w:rFonts w:cs="Arial"/>
        </w:rPr>
        <w:t xml:space="preserve">understands the concepts of weather and climate </w:t>
      </w:r>
    </w:p>
    <w:p w14:paraId="331AE148" w14:textId="77777777" w:rsidR="00345543" w:rsidRPr="007A772D" w:rsidRDefault="00345543" w:rsidP="00E005E3">
      <w:pPr>
        <w:numPr>
          <w:ilvl w:val="0"/>
          <w:numId w:val="1"/>
        </w:numPr>
        <w:tabs>
          <w:tab w:val="clear" w:pos="5606"/>
        </w:tabs>
        <w:spacing w:before="0" w:line="240" w:lineRule="auto"/>
        <w:ind w:left="357" w:hanging="357"/>
        <w:rPr>
          <w:rFonts w:cs="Arial"/>
        </w:rPr>
      </w:pPr>
      <w:r w:rsidRPr="007A772D">
        <w:rPr>
          <w:rFonts w:cs="Arial"/>
        </w:rPr>
        <w:t xml:space="preserve">interprets weather and climate information </w:t>
      </w:r>
    </w:p>
    <w:p w14:paraId="6E62FBAF" w14:textId="47979CE7" w:rsidR="00E556CA" w:rsidRPr="007A772D" w:rsidRDefault="00345543" w:rsidP="00820338">
      <w:pPr>
        <w:numPr>
          <w:ilvl w:val="0"/>
          <w:numId w:val="1"/>
        </w:numPr>
        <w:tabs>
          <w:tab w:val="clear" w:pos="5606"/>
        </w:tabs>
        <w:spacing w:before="0" w:line="240" w:lineRule="auto"/>
        <w:ind w:left="357" w:hanging="357"/>
        <w:rPr>
          <w:rFonts w:cs="Arial"/>
        </w:rPr>
      </w:pPr>
      <w:r w:rsidRPr="007A772D">
        <w:rPr>
          <w:rFonts w:cs="Arial"/>
        </w:rPr>
        <w:t>evaluates the impact of weather and climate on farming operations and work practices</w:t>
      </w:r>
    </w:p>
    <w:p w14:paraId="5AB76E7F" w14:textId="77777777" w:rsidR="002F432A" w:rsidRPr="007A772D" w:rsidRDefault="002F432A">
      <w:pPr>
        <w:rPr>
          <w:rFonts w:eastAsia="SimSun" w:cs="Arial"/>
          <w:b/>
          <w:color w:val="1C438B"/>
          <w:sz w:val="48"/>
          <w:szCs w:val="36"/>
          <w:lang w:eastAsia="zh-CN"/>
        </w:rPr>
      </w:pPr>
      <w:r w:rsidRPr="007A772D">
        <w:br w:type="page"/>
      </w:r>
    </w:p>
    <w:p w14:paraId="1A4BD10A" w14:textId="42232E63" w:rsidR="00F43BA6" w:rsidRPr="007A772D" w:rsidRDefault="00C406F5" w:rsidP="00446231">
      <w:pPr>
        <w:pStyle w:val="Heading1"/>
      </w:pPr>
      <w:r w:rsidRPr="007A772D">
        <w:lastRenderedPageBreak/>
        <w:t>Key terms and concepts</w:t>
      </w:r>
    </w:p>
    <w:p w14:paraId="699F34F0" w14:textId="45656896" w:rsidR="00F43BA6" w:rsidRPr="007A772D" w:rsidRDefault="007D243E" w:rsidP="00820338">
      <w:r w:rsidRPr="007A772D">
        <w:t>You can use the following information to revise the key terms and concepts from this unit of competency</w:t>
      </w:r>
      <w:r w:rsidR="00820338" w:rsidRPr="007A772D">
        <w:t xml:space="preserve">.  </w:t>
      </w:r>
      <w:r w:rsidR="00820338" w:rsidRPr="007A772D">
        <w:rPr>
          <w:b/>
        </w:rPr>
        <w:t xml:space="preserve"> </w:t>
      </w:r>
      <w:r w:rsidRPr="007A772D">
        <w:t>Perhaps you could:</w:t>
      </w:r>
    </w:p>
    <w:p w14:paraId="1BBEBFE5" w14:textId="5FC1610A" w:rsidR="00F43BA6" w:rsidRPr="007A772D" w:rsidRDefault="007D243E" w:rsidP="00820338">
      <w:pPr>
        <w:pStyle w:val="ListBullet"/>
        <w:rPr>
          <w:b/>
        </w:rPr>
      </w:pPr>
      <w:r w:rsidRPr="007A772D">
        <w:t>Copy the table into your own file, remove all the key terms, then fill in the blanks (without peeking at the original file) with your own answers.</w:t>
      </w:r>
    </w:p>
    <w:p w14:paraId="7FD46C76" w14:textId="2885B247" w:rsidR="007D243E" w:rsidRPr="007A772D" w:rsidRDefault="007D243E" w:rsidP="00820338">
      <w:pPr>
        <w:pStyle w:val="ListBullet"/>
        <w:rPr>
          <w:b/>
        </w:rPr>
      </w:pPr>
      <w:r w:rsidRPr="007A772D">
        <w:t>Copy the table into your own file and remove the definitions</w:t>
      </w:r>
      <w:r w:rsidR="00820338" w:rsidRPr="007A772D">
        <w:t xml:space="preserve">.  </w:t>
      </w:r>
      <w:r w:rsidRPr="007A772D">
        <w:t>Write a definition in your own words – it doesn’t have to word perfect but should show you understand the concept</w:t>
      </w:r>
    </w:p>
    <w:p w14:paraId="1351D485" w14:textId="755331A0" w:rsidR="00F43BA6" w:rsidRPr="007A772D" w:rsidRDefault="00F43BA6" w:rsidP="00820338">
      <w:pPr>
        <w:pStyle w:val="ListBullet"/>
        <w:rPr>
          <w:rStyle w:val="Hyperlink"/>
          <w:color w:val="auto"/>
        </w:rPr>
      </w:pPr>
      <w:r w:rsidRPr="007A772D">
        <w:t xml:space="preserve">Go to </w:t>
      </w:r>
      <w:r w:rsidR="00E556CA" w:rsidRPr="007A772D">
        <w:t xml:space="preserve">The Australian Government </w:t>
      </w:r>
      <w:hyperlink r:id="rId18" w:history="1">
        <w:r w:rsidR="00E556CA" w:rsidRPr="007A772D">
          <w:rPr>
            <w:rStyle w:val="Hyperlink"/>
          </w:rPr>
          <w:t>Bureau of Meteorology Glossary</w:t>
        </w:r>
      </w:hyperlink>
      <w:r w:rsidR="00E556CA" w:rsidRPr="007A772D">
        <w:t xml:space="preserve"> page</w:t>
      </w:r>
      <w:r w:rsidRPr="007A772D">
        <w:t xml:space="preserve"> website </w:t>
      </w:r>
      <w:r w:rsidR="00E556CA" w:rsidRPr="007A772D">
        <w:t>to find even more weather related words.</w:t>
      </w:r>
    </w:p>
    <w:p w14:paraId="4552AA4A" w14:textId="730BF03C" w:rsidR="007D243E" w:rsidRPr="007A772D" w:rsidRDefault="00E556CA" w:rsidP="007D243E">
      <w:pPr>
        <w:pStyle w:val="ListBullet"/>
      </w:pPr>
      <w:r w:rsidRPr="007A772D">
        <w:t>You could add an example of this term or concept relevant to the Primary Industries environment</w:t>
      </w:r>
      <w:r w:rsidR="00820338" w:rsidRPr="007A772D">
        <w:t xml:space="preserve">.  </w:t>
      </w:r>
      <w:r w:rsidRPr="007A772D">
        <w:t xml:space="preserve">  If the key term was ‘environmental hazard’ your PI example might be ‘Fumes, emissions and spills from chemicals must be managed so as to avoid an environmental hazard’.</w:t>
      </w:r>
    </w:p>
    <w:tbl>
      <w:tblPr>
        <w:tblStyle w:val="Tableheader"/>
        <w:tblW w:w="0" w:type="auto"/>
        <w:tblLook w:val="04A0" w:firstRow="1" w:lastRow="0" w:firstColumn="1" w:lastColumn="0" w:noHBand="0" w:noVBand="1"/>
      </w:tblPr>
      <w:tblGrid>
        <w:gridCol w:w="2522"/>
        <w:gridCol w:w="7050"/>
      </w:tblGrid>
      <w:tr w:rsidR="00820338" w:rsidRPr="00046E07" w14:paraId="3284DCBB" w14:textId="77777777" w:rsidTr="00046E0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hideMark/>
          </w:tcPr>
          <w:p w14:paraId="0F5BA6A9" w14:textId="1DBD339D" w:rsidR="00C406F5" w:rsidRPr="00046E07" w:rsidRDefault="00820338" w:rsidP="00820338">
            <w:pPr>
              <w:spacing w:before="192" w:after="192"/>
              <w:rPr>
                <w:b w:val="0"/>
                <w:bCs/>
                <w:szCs w:val="22"/>
              </w:rPr>
            </w:pPr>
            <w:r w:rsidRPr="00046E07">
              <w:rPr>
                <w:bCs/>
                <w:szCs w:val="22"/>
              </w:rPr>
              <w:t>Key term or concept</w:t>
            </w:r>
          </w:p>
        </w:tc>
        <w:tc>
          <w:tcPr>
            <w:tcW w:w="7050" w:type="dxa"/>
            <w:hideMark/>
          </w:tcPr>
          <w:p w14:paraId="4A1569B3" w14:textId="7655D5BD" w:rsidR="00C406F5" w:rsidRPr="00046E07" w:rsidRDefault="00820338" w:rsidP="00820338">
            <w:pPr>
              <w:cnfStyle w:val="100000000000" w:firstRow="1" w:lastRow="0" w:firstColumn="0" w:lastColumn="0" w:oddVBand="0" w:evenVBand="0" w:oddHBand="0" w:evenHBand="0" w:firstRowFirstColumn="0" w:firstRowLastColumn="0" w:lastRowFirstColumn="0" w:lastRowLastColumn="0"/>
              <w:rPr>
                <w:b w:val="0"/>
                <w:bCs/>
                <w:szCs w:val="22"/>
              </w:rPr>
            </w:pPr>
            <w:r w:rsidRPr="00046E07">
              <w:rPr>
                <w:bCs/>
                <w:szCs w:val="22"/>
              </w:rPr>
              <w:t>and definition</w:t>
            </w:r>
          </w:p>
        </w:tc>
      </w:tr>
      <w:tr w:rsidR="00C406F5" w:rsidRPr="007A772D" w14:paraId="56EE3256" w14:textId="77777777" w:rsidTr="00046E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2" w:type="dxa"/>
            <w:hideMark/>
          </w:tcPr>
          <w:p w14:paraId="2E14D092" w14:textId="77777777" w:rsidR="00C406F5" w:rsidRPr="007A772D" w:rsidRDefault="00C406F5" w:rsidP="008E1418">
            <w:pPr>
              <w:rPr>
                <w:color w:val="000000"/>
              </w:rPr>
            </w:pPr>
            <w:r w:rsidRPr="007A772D">
              <w:rPr>
                <w:color w:val="000000"/>
              </w:rPr>
              <w:t>Bureau of Meteorology</w:t>
            </w:r>
          </w:p>
        </w:tc>
        <w:tc>
          <w:tcPr>
            <w:tcW w:w="7050" w:type="dxa"/>
            <w:hideMark/>
          </w:tcPr>
          <w:p w14:paraId="6F923452" w14:textId="77777777" w:rsidR="00C406F5" w:rsidRPr="007A772D" w:rsidRDefault="00C406F5" w:rsidP="008E1418">
            <w:pPr>
              <w:cnfStyle w:val="000000100000" w:firstRow="0" w:lastRow="0" w:firstColumn="0" w:lastColumn="0" w:oddVBand="0" w:evenVBand="0" w:oddHBand="1" w:evenHBand="0" w:firstRowFirstColumn="0" w:firstRowLastColumn="0" w:lastRowFirstColumn="0" w:lastRowLastColumn="0"/>
              <w:rPr>
                <w:color w:val="000000"/>
              </w:rPr>
            </w:pPr>
            <w:r w:rsidRPr="007A772D">
              <w:rPr>
                <w:color w:val="000000"/>
              </w:rPr>
              <w:t>Federal government agency responsible for observing, monitoring, recording, forecasting and reporting information about the climate and weather across Australia and the surrounding region.</w:t>
            </w:r>
          </w:p>
        </w:tc>
      </w:tr>
      <w:tr w:rsidR="00C406F5" w:rsidRPr="007A772D" w14:paraId="1AAD2737" w14:textId="77777777" w:rsidTr="00046E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2" w:type="dxa"/>
            <w:hideMark/>
          </w:tcPr>
          <w:p w14:paraId="0B0DF386" w14:textId="77777777" w:rsidR="00C406F5" w:rsidRPr="007A772D" w:rsidRDefault="00C406F5" w:rsidP="008E1418">
            <w:pPr>
              <w:rPr>
                <w:color w:val="000000"/>
              </w:rPr>
            </w:pPr>
            <w:r w:rsidRPr="007A772D">
              <w:rPr>
                <w:color w:val="000000"/>
              </w:rPr>
              <w:t>Climate</w:t>
            </w:r>
          </w:p>
        </w:tc>
        <w:tc>
          <w:tcPr>
            <w:tcW w:w="7050" w:type="dxa"/>
            <w:hideMark/>
          </w:tcPr>
          <w:p w14:paraId="31440CD5" w14:textId="77777777" w:rsidR="00C406F5" w:rsidRPr="007A772D" w:rsidRDefault="00C406F5" w:rsidP="008E1418">
            <w:pPr>
              <w:cnfStyle w:val="000000010000" w:firstRow="0" w:lastRow="0" w:firstColumn="0" w:lastColumn="0" w:oddVBand="0" w:evenVBand="0" w:oddHBand="0" w:evenHBand="1" w:firstRowFirstColumn="0" w:firstRowLastColumn="0" w:lastRowFirstColumn="0" w:lastRowLastColumn="0"/>
              <w:rPr>
                <w:color w:val="000000"/>
              </w:rPr>
            </w:pPr>
            <w:r w:rsidRPr="007A772D">
              <w:rPr>
                <w:color w:val="000000"/>
              </w:rPr>
              <w:t>The sum of all the weather recorded over a long period of time and reported as long-term records, trends and averages.</w:t>
            </w:r>
          </w:p>
        </w:tc>
      </w:tr>
      <w:tr w:rsidR="00C406F5" w:rsidRPr="007A772D" w14:paraId="2683B1FE" w14:textId="77777777" w:rsidTr="00046E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2" w:type="dxa"/>
            <w:hideMark/>
          </w:tcPr>
          <w:p w14:paraId="7FC628AA" w14:textId="77777777" w:rsidR="00C406F5" w:rsidRPr="007A772D" w:rsidRDefault="00C406F5" w:rsidP="008E1418">
            <w:pPr>
              <w:rPr>
                <w:color w:val="000000"/>
              </w:rPr>
            </w:pPr>
            <w:r w:rsidRPr="007A772D">
              <w:rPr>
                <w:color w:val="000000"/>
              </w:rPr>
              <w:t>Enterprise</w:t>
            </w:r>
          </w:p>
        </w:tc>
        <w:tc>
          <w:tcPr>
            <w:tcW w:w="7050" w:type="dxa"/>
            <w:hideMark/>
          </w:tcPr>
          <w:p w14:paraId="70131118" w14:textId="77777777" w:rsidR="00C406F5" w:rsidRPr="007A772D" w:rsidRDefault="00C406F5" w:rsidP="008E1418">
            <w:pPr>
              <w:cnfStyle w:val="000000100000" w:firstRow="0" w:lastRow="0" w:firstColumn="0" w:lastColumn="0" w:oddVBand="0" w:evenVBand="0" w:oddHBand="1" w:evenHBand="0" w:firstRowFirstColumn="0" w:firstRowLastColumn="0" w:lastRowFirstColumn="0" w:lastRowLastColumn="0"/>
              <w:rPr>
                <w:color w:val="000000"/>
              </w:rPr>
            </w:pPr>
            <w:r w:rsidRPr="007A772D">
              <w:rPr>
                <w:color w:val="000000"/>
              </w:rPr>
              <w:t>A business unit characterised by the production of a particular type of product or service, eg beef cattle enterprise, cropping enterprise, vegetable-growing enterprise.</w:t>
            </w:r>
          </w:p>
        </w:tc>
      </w:tr>
      <w:tr w:rsidR="00C406F5" w:rsidRPr="007A772D" w14:paraId="3BDF8D2A" w14:textId="77777777" w:rsidTr="00046E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2" w:type="dxa"/>
            <w:hideMark/>
          </w:tcPr>
          <w:p w14:paraId="255022E2" w14:textId="77777777" w:rsidR="00C406F5" w:rsidRPr="007A772D" w:rsidRDefault="00C406F5" w:rsidP="008E1418">
            <w:pPr>
              <w:rPr>
                <w:color w:val="000000"/>
              </w:rPr>
            </w:pPr>
            <w:r w:rsidRPr="007A772D">
              <w:rPr>
                <w:color w:val="000000"/>
              </w:rPr>
              <w:t>Forecasting techniques</w:t>
            </w:r>
          </w:p>
        </w:tc>
        <w:tc>
          <w:tcPr>
            <w:tcW w:w="7050" w:type="dxa"/>
            <w:hideMark/>
          </w:tcPr>
          <w:p w14:paraId="0E570821" w14:textId="77777777" w:rsidR="00C406F5" w:rsidRPr="007A772D" w:rsidRDefault="00C406F5" w:rsidP="008E1418">
            <w:pPr>
              <w:cnfStyle w:val="000000010000" w:firstRow="0" w:lastRow="0" w:firstColumn="0" w:lastColumn="0" w:oddVBand="0" w:evenVBand="0" w:oddHBand="0" w:evenHBand="1" w:firstRowFirstColumn="0" w:firstRowLastColumn="0" w:lastRowFirstColumn="0" w:lastRowLastColumn="0"/>
              <w:rPr>
                <w:color w:val="000000"/>
              </w:rPr>
            </w:pPr>
            <w:r w:rsidRPr="007A772D">
              <w:rPr>
                <w:color w:val="000000"/>
              </w:rPr>
              <w:t>Methods used to predict probable future weather conditions.</w:t>
            </w:r>
          </w:p>
        </w:tc>
      </w:tr>
      <w:tr w:rsidR="00C406F5" w:rsidRPr="007A772D" w14:paraId="47F3B61D" w14:textId="77777777" w:rsidTr="00046E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2" w:type="dxa"/>
            <w:hideMark/>
          </w:tcPr>
          <w:p w14:paraId="0A37606C" w14:textId="77777777" w:rsidR="00C406F5" w:rsidRPr="007A772D" w:rsidRDefault="00C406F5" w:rsidP="008E1418">
            <w:pPr>
              <w:rPr>
                <w:color w:val="000000"/>
              </w:rPr>
            </w:pPr>
            <w:r w:rsidRPr="007A772D">
              <w:rPr>
                <w:color w:val="000000"/>
              </w:rPr>
              <w:t>Forecasts</w:t>
            </w:r>
          </w:p>
        </w:tc>
        <w:tc>
          <w:tcPr>
            <w:tcW w:w="7050" w:type="dxa"/>
            <w:hideMark/>
          </w:tcPr>
          <w:p w14:paraId="097AD2C0" w14:textId="77777777" w:rsidR="00C406F5" w:rsidRPr="007A772D" w:rsidRDefault="00C406F5" w:rsidP="008E1418">
            <w:pPr>
              <w:cnfStyle w:val="000000100000" w:firstRow="0" w:lastRow="0" w:firstColumn="0" w:lastColumn="0" w:oddVBand="0" w:evenVBand="0" w:oddHBand="1" w:evenHBand="0" w:firstRowFirstColumn="0" w:firstRowLastColumn="0" w:lastRowFirstColumn="0" w:lastRowLastColumn="0"/>
              <w:rPr>
                <w:color w:val="000000"/>
              </w:rPr>
            </w:pPr>
            <w:r w:rsidRPr="007A772D">
              <w:rPr>
                <w:color w:val="000000"/>
              </w:rPr>
              <w:t>Statements of probable future weather conditions calculated from meteorological data.</w:t>
            </w:r>
          </w:p>
        </w:tc>
      </w:tr>
      <w:tr w:rsidR="00C406F5" w:rsidRPr="007A772D" w14:paraId="0E188867" w14:textId="77777777" w:rsidTr="00046E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2" w:type="dxa"/>
            <w:hideMark/>
          </w:tcPr>
          <w:p w14:paraId="6B9E505F" w14:textId="77777777" w:rsidR="00C406F5" w:rsidRPr="007A772D" w:rsidRDefault="00C406F5" w:rsidP="008E1418">
            <w:pPr>
              <w:rPr>
                <w:color w:val="000000"/>
              </w:rPr>
            </w:pPr>
            <w:r w:rsidRPr="007A772D">
              <w:rPr>
                <w:color w:val="000000"/>
              </w:rPr>
              <w:t>Grazier alert</w:t>
            </w:r>
          </w:p>
        </w:tc>
        <w:tc>
          <w:tcPr>
            <w:tcW w:w="7050" w:type="dxa"/>
            <w:hideMark/>
          </w:tcPr>
          <w:p w14:paraId="337E448C" w14:textId="77777777" w:rsidR="00C406F5" w:rsidRPr="007A772D" w:rsidRDefault="00C406F5" w:rsidP="008E1418">
            <w:pPr>
              <w:cnfStyle w:val="000000010000" w:firstRow="0" w:lastRow="0" w:firstColumn="0" w:lastColumn="0" w:oddVBand="0" w:evenVBand="0" w:oddHBand="0" w:evenHBand="1" w:firstRowFirstColumn="0" w:firstRowLastColumn="0" w:lastRowFirstColumn="0" w:lastRowLastColumn="0"/>
              <w:rPr>
                <w:color w:val="000000"/>
              </w:rPr>
            </w:pPr>
            <w:r w:rsidRPr="007A772D">
              <w:rPr>
                <w:color w:val="000000"/>
              </w:rPr>
              <w:t>A warning issued to farmers when cold, windy and rainy conditions increase the risk of death in newborn lambs and recently shorn sheep.</w:t>
            </w:r>
          </w:p>
        </w:tc>
      </w:tr>
      <w:tr w:rsidR="00C406F5" w:rsidRPr="007A772D" w14:paraId="49CB7E49" w14:textId="77777777" w:rsidTr="00046E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2" w:type="dxa"/>
            <w:hideMark/>
          </w:tcPr>
          <w:p w14:paraId="5E358D37" w14:textId="77777777" w:rsidR="00C406F5" w:rsidRPr="007A772D" w:rsidRDefault="00C406F5" w:rsidP="008E1418">
            <w:pPr>
              <w:rPr>
                <w:color w:val="000000"/>
              </w:rPr>
            </w:pPr>
            <w:r w:rsidRPr="007A772D">
              <w:rPr>
                <w:color w:val="000000"/>
              </w:rPr>
              <w:t>Meteorological conditions</w:t>
            </w:r>
          </w:p>
        </w:tc>
        <w:tc>
          <w:tcPr>
            <w:tcW w:w="7050" w:type="dxa"/>
            <w:hideMark/>
          </w:tcPr>
          <w:p w14:paraId="477760DB" w14:textId="77777777" w:rsidR="00C406F5" w:rsidRPr="007A772D" w:rsidRDefault="00C406F5" w:rsidP="008E1418">
            <w:pPr>
              <w:cnfStyle w:val="000000100000" w:firstRow="0" w:lastRow="0" w:firstColumn="0" w:lastColumn="0" w:oddVBand="0" w:evenVBand="0" w:oddHBand="1" w:evenHBand="0" w:firstRowFirstColumn="0" w:firstRowLastColumn="0" w:lastRowFirstColumn="0" w:lastRowLastColumn="0"/>
              <w:rPr>
                <w:color w:val="000000"/>
              </w:rPr>
            </w:pPr>
            <w:r w:rsidRPr="007A772D">
              <w:rPr>
                <w:color w:val="000000"/>
              </w:rPr>
              <w:t>The situation in the weather at a point in time.</w:t>
            </w:r>
          </w:p>
        </w:tc>
      </w:tr>
      <w:tr w:rsidR="00C406F5" w:rsidRPr="007A772D" w14:paraId="37F5D11C" w14:textId="77777777" w:rsidTr="00046E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2" w:type="dxa"/>
            <w:hideMark/>
          </w:tcPr>
          <w:p w14:paraId="1EB8905C" w14:textId="77777777" w:rsidR="00C406F5" w:rsidRPr="007A772D" w:rsidRDefault="00C406F5" w:rsidP="008E1418">
            <w:pPr>
              <w:rPr>
                <w:color w:val="000000"/>
              </w:rPr>
            </w:pPr>
            <w:r w:rsidRPr="007A772D">
              <w:rPr>
                <w:color w:val="000000"/>
              </w:rPr>
              <w:t>Monitor weather and climate</w:t>
            </w:r>
          </w:p>
        </w:tc>
        <w:tc>
          <w:tcPr>
            <w:tcW w:w="7050" w:type="dxa"/>
            <w:hideMark/>
          </w:tcPr>
          <w:p w14:paraId="2986EB18" w14:textId="77777777" w:rsidR="00C406F5" w:rsidRPr="007A772D" w:rsidRDefault="00C406F5" w:rsidP="008E1418">
            <w:pPr>
              <w:cnfStyle w:val="000000010000" w:firstRow="0" w:lastRow="0" w:firstColumn="0" w:lastColumn="0" w:oddVBand="0" w:evenVBand="0" w:oddHBand="0" w:evenHBand="1" w:firstRowFirstColumn="0" w:firstRowLastColumn="0" w:lastRowFirstColumn="0" w:lastRowLastColumn="0"/>
              <w:rPr>
                <w:color w:val="000000"/>
              </w:rPr>
            </w:pPr>
            <w:r w:rsidRPr="007A772D">
              <w:rPr>
                <w:color w:val="000000"/>
              </w:rPr>
              <w:t>Observe and record short and long term atmospheric conditions and access current meteorological information.</w:t>
            </w:r>
          </w:p>
        </w:tc>
      </w:tr>
      <w:tr w:rsidR="00C406F5" w:rsidRPr="007A772D" w14:paraId="52C52A40" w14:textId="77777777" w:rsidTr="00046E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2" w:type="dxa"/>
            <w:hideMark/>
          </w:tcPr>
          <w:p w14:paraId="6C63ED65" w14:textId="77777777" w:rsidR="00C406F5" w:rsidRPr="007A772D" w:rsidRDefault="00C406F5" w:rsidP="008E1418">
            <w:pPr>
              <w:rPr>
                <w:color w:val="000000"/>
              </w:rPr>
            </w:pPr>
            <w:r w:rsidRPr="007A772D">
              <w:rPr>
                <w:color w:val="000000"/>
              </w:rPr>
              <w:t>Preventative action</w:t>
            </w:r>
          </w:p>
        </w:tc>
        <w:tc>
          <w:tcPr>
            <w:tcW w:w="7050" w:type="dxa"/>
            <w:hideMark/>
          </w:tcPr>
          <w:p w14:paraId="50972DCE" w14:textId="77777777" w:rsidR="00C406F5" w:rsidRPr="007A772D" w:rsidRDefault="00C406F5" w:rsidP="008E1418">
            <w:pPr>
              <w:cnfStyle w:val="000000100000" w:firstRow="0" w:lastRow="0" w:firstColumn="0" w:lastColumn="0" w:oddVBand="0" w:evenVBand="0" w:oddHBand="1" w:evenHBand="0" w:firstRowFirstColumn="0" w:firstRowLastColumn="0" w:lastRowFirstColumn="0" w:lastRowLastColumn="0"/>
              <w:rPr>
                <w:color w:val="000000"/>
              </w:rPr>
            </w:pPr>
            <w:r w:rsidRPr="007A772D">
              <w:rPr>
                <w:color w:val="000000"/>
              </w:rPr>
              <w:t>Something done as a precaution or to minimise a risk.</w:t>
            </w:r>
          </w:p>
        </w:tc>
      </w:tr>
      <w:tr w:rsidR="00C406F5" w:rsidRPr="007A772D" w14:paraId="51337E90" w14:textId="77777777" w:rsidTr="00046E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2" w:type="dxa"/>
            <w:hideMark/>
          </w:tcPr>
          <w:p w14:paraId="70F2C119" w14:textId="77777777" w:rsidR="00C406F5" w:rsidRPr="007A772D" w:rsidRDefault="00C406F5" w:rsidP="008E1418">
            <w:pPr>
              <w:rPr>
                <w:color w:val="000000"/>
              </w:rPr>
            </w:pPr>
            <w:r w:rsidRPr="007A772D">
              <w:rPr>
                <w:color w:val="000000"/>
              </w:rPr>
              <w:t>Regular updates</w:t>
            </w:r>
          </w:p>
        </w:tc>
        <w:tc>
          <w:tcPr>
            <w:tcW w:w="7050" w:type="dxa"/>
            <w:hideMark/>
          </w:tcPr>
          <w:p w14:paraId="2BE6D2D8" w14:textId="77777777" w:rsidR="00C406F5" w:rsidRPr="007A772D" w:rsidRDefault="00C406F5" w:rsidP="008E1418">
            <w:pPr>
              <w:cnfStyle w:val="000000010000" w:firstRow="0" w:lastRow="0" w:firstColumn="0" w:lastColumn="0" w:oddVBand="0" w:evenVBand="0" w:oddHBand="0" w:evenHBand="1" w:firstRowFirstColumn="0" w:firstRowLastColumn="0" w:lastRowFirstColumn="0" w:lastRowLastColumn="0"/>
              <w:rPr>
                <w:color w:val="000000"/>
              </w:rPr>
            </w:pPr>
            <w:r w:rsidRPr="007A772D">
              <w:rPr>
                <w:color w:val="000000"/>
              </w:rPr>
              <w:t>Reports given at set intervals about weather conditions.</w:t>
            </w:r>
          </w:p>
        </w:tc>
      </w:tr>
      <w:tr w:rsidR="00C406F5" w:rsidRPr="007A772D" w14:paraId="2031D502" w14:textId="77777777" w:rsidTr="00046E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2" w:type="dxa"/>
            <w:hideMark/>
          </w:tcPr>
          <w:p w14:paraId="3F8B28D6" w14:textId="77777777" w:rsidR="00C406F5" w:rsidRPr="007A772D" w:rsidRDefault="00C406F5" w:rsidP="008E1418">
            <w:pPr>
              <w:rPr>
                <w:color w:val="000000"/>
              </w:rPr>
            </w:pPr>
            <w:r w:rsidRPr="007A772D">
              <w:rPr>
                <w:color w:val="000000"/>
              </w:rPr>
              <w:lastRenderedPageBreak/>
              <w:t>Relevant personnel</w:t>
            </w:r>
          </w:p>
        </w:tc>
        <w:tc>
          <w:tcPr>
            <w:tcW w:w="7050" w:type="dxa"/>
            <w:hideMark/>
          </w:tcPr>
          <w:p w14:paraId="58AA815E" w14:textId="77777777" w:rsidR="00C406F5" w:rsidRPr="007A772D" w:rsidRDefault="00C406F5" w:rsidP="008E1418">
            <w:pPr>
              <w:cnfStyle w:val="000000100000" w:firstRow="0" w:lastRow="0" w:firstColumn="0" w:lastColumn="0" w:oddVBand="0" w:evenVBand="0" w:oddHBand="1" w:evenHBand="0" w:firstRowFirstColumn="0" w:firstRowLastColumn="0" w:lastRowFirstColumn="0" w:lastRowLastColumn="0"/>
              <w:rPr>
                <w:color w:val="000000"/>
              </w:rPr>
            </w:pPr>
            <w:r w:rsidRPr="007A772D">
              <w:rPr>
                <w:color w:val="000000"/>
              </w:rPr>
              <w:t>People who might need to be contacted such as other staff and colleagues, owners, managers and government or regulatory officers.</w:t>
            </w:r>
          </w:p>
        </w:tc>
      </w:tr>
      <w:tr w:rsidR="00C406F5" w:rsidRPr="007A772D" w14:paraId="10B86A3E" w14:textId="77777777" w:rsidTr="00046E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2" w:type="dxa"/>
            <w:hideMark/>
          </w:tcPr>
          <w:p w14:paraId="32C569BF" w14:textId="77777777" w:rsidR="00C406F5" w:rsidRPr="007A772D" w:rsidRDefault="00C406F5" w:rsidP="008E1418">
            <w:pPr>
              <w:rPr>
                <w:color w:val="000000"/>
              </w:rPr>
            </w:pPr>
            <w:r w:rsidRPr="007A772D">
              <w:rPr>
                <w:color w:val="000000"/>
              </w:rPr>
              <w:t>Reporting and recording</w:t>
            </w:r>
          </w:p>
        </w:tc>
        <w:tc>
          <w:tcPr>
            <w:tcW w:w="7050" w:type="dxa"/>
            <w:hideMark/>
          </w:tcPr>
          <w:p w14:paraId="5A768AD1" w14:textId="77777777" w:rsidR="00C406F5" w:rsidRPr="007A772D" w:rsidRDefault="00C406F5" w:rsidP="008E1418">
            <w:pPr>
              <w:cnfStyle w:val="000000010000" w:firstRow="0" w:lastRow="0" w:firstColumn="0" w:lastColumn="0" w:oddVBand="0" w:evenVBand="0" w:oddHBand="0" w:evenHBand="1" w:firstRowFirstColumn="0" w:firstRowLastColumn="0" w:lastRowFirstColumn="0" w:lastRowLastColumn="0"/>
              <w:rPr>
                <w:color w:val="000000"/>
              </w:rPr>
            </w:pPr>
            <w:r w:rsidRPr="007A772D">
              <w:rPr>
                <w:color w:val="000000"/>
              </w:rPr>
              <w:t>Providing information to others about an event (reporting) and preparing a written account (recording).</w:t>
            </w:r>
          </w:p>
        </w:tc>
      </w:tr>
      <w:tr w:rsidR="00C406F5" w:rsidRPr="007A772D" w14:paraId="545AED7B" w14:textId="77777777" w:rsidTr="00046E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2" w:type="dxa"/>
            <w:hideMark/>
          </w:tcPr>
          <w:p w14:paraId="0DD078BC" w14:textId="77777777" w:rsidR="00C406F5" w:rsidRPr="007A772D" w:rsidRDefault="00C406F5" w:rsidP="008E1418">
            <w:pPr>
              <w:rPr>
                <w:color w:val="000000"/>
              </w:rPr>
            </w:pPr>
            <w:r w:rsidRPr="007A772D">
              <w:rPr>
                <w:color w:val="000000"/>
              </w:rPr>
              <w:t>Weather</w:t>
            </w:r>
          </w:p>
        </w:tc>
        <w:tc>
          <w:tcPr>
            <w:tcW w:w="7050" w:type="dxa"/>
            <w:hideMark/>
          </w:tcPr>
          <w:p w14:paraId="11B47E38" w14:textId="77777777" w:rsidR="00C406F5" w:rsidRPr="007A772D" w:rsidRDefault="00C406F5" w:rsidP="008E1418">
            <w:pPr>
              <w:cnfStyle w:val="000000100000" w:firstRow="0" w:lastRow="0" w:firstColumn="0" w:lastColumn="0" w:oddVBand="0" w:evenVBand="0" w:oddHBand="1" w:evenHBand="0" w:firstRowFirstColumn="0" w:firstRowLastColumn="0" w:lastRowFirstColumn="0" w:lastRowLastColumn="0"/>
              <w:rPr>
                <w:color w:val="000000"/>
              </w:rPr>
            </w:pPr>
            <w:r w:rsidRPr="007A772D">
              <w:rPr>
                <w:color w:val="000000"/>
              </w:rPr>
              <w:t>The description of atmospheric conditions such as wind, temperature, cloudiness, precipitation and air pressure over a short period of time.</w:t>
            </w:r>
          </w:p>
        </w:tc>
      </w:tr>
      <w:tr w:rsidR="00C406F5" w:rsidRPr="007A772D" w14:paraId="56A31B14" w14:textId="77777777" w:rsidTr="00046E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2" w:type="dxa"/>
            <w:hideMark/>
          </w:tcPr>
          <w:p w14:paraId="3F5557EF" w14:textId="77777777" w:rsidR="00C406F5" w:rsidRPr="007A772D" w:rsidRDefault="00C406F5" w:rsidP="008E1418">
            <w:pPr>
              <w:rPr>
                <w:color w:val="000000"/>
              </w:rPr>
            </w:pPr>
            <w:r w:rsidRPr="007A772D">
              <w:rPr>
                <w:color w:val="000000"/>
              </w:rPr>
              <w:t>Weather and climate conditions</w:t>
            </w:r>
          </w:p>
        </w:tc>
        <w:tc>
          <w:tcPr>
            <w:tcW w:w="7050" w:type="dxa"/>
            <w:hideMark/>
          </w:tcPr>
          <w:p w14:paraId="481B33E8" w14:textId="77777777" w:rsidR="00C406F5" w:rsidRPr="007A772D" w:rsidRDefault="00C406F5" w:rsidP="008E1418">
            <w:pPr>
              <w:cnfStyle w:val="000000010000" w:firstRow="0" w:lastRow="0" w:firstColumn="0" w:lastColumn="0" w:oddVBand="0" w:evenVBand="0" w:oddHBand="0" w:evenHBand="1" w:firstRowFirstColumn="0" w:firstRowLastColumn="0" w:lastRowFirstColumn="0" w:lastRowLastColumn="0"/>
              <w:rPr>
                <w:color w:val="000000"/>
              </w:rPr>
            </w:pPr>
            <w:r w:rsidRPr="007A772D">
              <w:rPr>
                <w:color w:val="000000"/>
              </w:rPr>
              <w:t>Short and long term situations relating to the atmosphere experienced over a given region.</w:t>
            </w:r>
          </w:p>
        </w:tc>
      </w:tr>
      <w:tr w:rsidR="00C406F5" w:rsidRPr="007A772D" w14:paraId="4EF83209" w14:textId="77777777" w:rsidTr="00046E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2" w:type="dxa"/>
            <w:hideMark/>
          </w:tcPr>
          <w:p w14:paraId="4A52B943" w14:textId="77777777" w:rsidR="00C406F5" w:rsidRPr="007A772D" w:rsidRDefault="00C406F5" w:rsidP="008E1418">
            <w:pPr>
              <w:rPr>
                <w:color w:val="000000"/>
              </w:rPr>
            </w:pPr>
            <w:r w:rsidRPr="007A772D">
              <w:rPr>
                <w:color w:val="000000"/>
              </w:rPr>
              <w:t>Weather maps</w:t>
            </w:r>
          </w:p>
        </w:tc>
        <w:tc>
          <w:tcPr>
            <w:tcW w:w="7050" w:type="dxa"/>
            <w:hideMark/>
          </w:tcPr>
          <w:p w14:paraId="629A27DD" w14:textId="77777777" w:rsidR="00C406F5" w:rsidRPr="007A772D" w:rsidRDefault="00C406F5" w:rsidP="008E1418">
            <w:pPr>
              <w:cnfStyle w:val="000000100000" w:firstRow="0" w:lastRow="0" w:firstColumn="0" w:lastColumn="0" w:oddVBand="0" w:evenVBand="0" w:oddHBand="1" w:evenHBand="0" w:firstRowFirstColumn="0" w:firstRowLastColumn="0" w:lastRowFirstColumn="0" w:lastRowLastColumn="0"/>
              <w:rPr>
                <w:color w:val="000000"/>
              </w:rPr>
            </w:pPr>
            <w:r w:rsidRPr="007A772D">
              <w:rPr>
                <w:color w:val="000000"/>
              </w:rPr>
              <w:t>Charts of a country or region showing weather systems, high and low pressure cells, isobars (lines of equal atmospheric pressure), cold and warm fronts and potential precipitation.</w:t>
            </w:r>
          </w:p>
        </w:tc>
      </w:tr>
      <w:tr w:rsidR="00C406F5" w:rsidRPr="007A772D" w14:paraId="40294393" w14:textId="77777777" w:rsidTr="00046E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2" w:type="dxa"/>
            <w:hideMark/>
          </w:tcPr>
          <w:p w14:paraId="22A45A90" w14:textId="77777777" w:rsidR="00C406F5" w:rsidRPr="007A772D" w:rsidRDefault="00C406F5" w:rsidP="008E1418">
            <w:pPr>
              <w:rPr>
                <w:color w:val="000000"/>
              </w:rPr>
            </w:pPr>
            <w:r w:rsidRPr="007A772D">
              <w:rPr>
                <w:color w:val="000000"/>
              </w:rPr>
              <w:t>Weather station</w:t>
            </w:r>
          </w:p>
        </w:tc>
        <w:tc>
          <w:tcPr>
            <w:tcW w:w="7050" w:type="dxa"/>
            <w:hideMark/>
          </w:tcPr>
          <w:p w14:paraId="1633113E" w14:textId="77777777" w:rsidR="00C406F5" w:rsidRPr="007A772D" w:rsidRDefault="00C406F5" w:rsidP="008E1418">
            <w:pPr>
              <w:cnfStyle w:val="000000010000" w:firstRow="0" w:lastRow="0" w:firstColumn="0" w:lastColumn="0" w:oddVBand="0" w:evenVBand="0" w:oddHBand="0" w:evenHBand="1" w:firstRowFirstColumn="0" w:firstRowLastColumn="0" w:lastRowFirstColumn="0" w:lastRowLastColumn="0"/>
              <w:rPr>
                <w:color w:val="000000"/>
              </w:rPr>
            </w:pPr>
            <w:r w:rsidRPr="007A772D">
              <w:rPr>
                <w:color w:val="000000"/>
              </w:rPr>
              <w:t>Site equipped with meteorological instruments that measures data related to the weather that is recorded manually or automatically.</w:t>
            </w:r>
          </w:p>
        </w:tc>
      </w:tr>
      <w:tr w:rsidR="00C406F5" w:rsidRPr="007A772D" w14:paraId="6B59D51B" w14:textId="77777777" w:rsidTr="00046E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2" w:type="dxa"/>
            <w:hideMark/>
          </w:tcPr>
          <w:p w14:paraId="0A124642" w14:textId="77777777" w:rsidR="00C406F5" w:rsidRPr="007A772D" w:rsidRDefault="00C406F5" w:rsidP="008E1418">
            <w:pPr>
              <w:rPr>
                <w:color w:val="000000"/>
              </w:rPr>
            </w:pPr>
            <w:r w:rsidRPr="007A772D">
              <w:rPr>
                <w:color w:val="000000"/>
              </w:rPr>
              <w:t>Weather updates</w:t>
            </w:r>
          </w:p>
        </w:tc>
        <w:tc>
          <w:tcPr>
            <w:tcW w:w="7050" w:type="dxa"/>
            <w:hideMark/>
          </w:tcPr>
          <w:p w14:paraId="7A1DFC02" w14:textId="77777777" w:rsidR="00C406F5" w:rsidRPr="007A772D" w:rsidRDefault="00C406F5" w:rsidP="008E1418">
            <w:pPr>
              <w:cnfStyle w:val="000000100000" w:firstRow="0" w:lastRow="0" w:firstColumn="0" w:lastColumn="0" w:oddVBand="0" w:evenVBand="0" w:oddHBand="1" w:evenHBand="0" w:firstRowFirstColumn="0" w:firstRowLastColumn="0" w:lastRowFirstColumn="0" w:lastRowLastColumn="0"/>
              <w:rPr>
                <w:color w:val="000000"/>
              </w:rPr>
            </w:pPr>
            <w:r w:rsidRPr="007A772D">
              <w:rPr>
                <w:color w:val="000000"/>
              </w:rPr>
              <w:t>Reports about changes to current or probable future weather conditions.</w:t>
            </w:r>
          </w:p>
        </w:tc>
      </w:tr>
      <w:tr w:rsidR="00C406F5" w:rsidRPr="007A772D" w14:paraId="6C614DDA" w14:textId="77777777" w:rsidTr="00046E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2" w:type="dxa"/>
            <w:hideMark/>
          </w:tcPr>
          <w:p w14:paraId="70515ABA" w14:textId="77777777" w:rsidR="00C406F5" w:rsidRPr="007A772D" w:rsidRDefault="00C406F5" w:rsidP="008E1418">
            <w:pPr>
              <w:rPr>
                <w:color w:val="000000"/>
              </w:rPr>
            </w:pPr>
            <w:r w:rsidRPr="007A772D">
              <w:rPr>
                <w:color w:val="000000"/>
              </w:rPr>
              <w:t>Weather warning</w:t>
            </w:r>
          </w:p>
        </w:tc>
        <w:tc>
          <w:tcPr>
            <w:tcW w:w="7050" w:type="dxa"/>
            <w:hideMark/>
          </w:tcPr>
          <w:p w14:paraId="7C127D64" w14:textId="77777777" w:rsidR="00C406F5" w:rsidRPr="007A772D" w:rsidRDefault="00C406F5" w:rsidP="008E1418">
            <w:pPr>
              <w:cnfStyle w:val="000000010000" w:firstRow="0" w:lastRow="0" w:firstColumn="0" w:lastColumn="0" w:oddVBand="0" w:evenVBand="0" w:oddHBand="0" w:evenHBand="1" w:firstRowFirstColumn="0" w:firstRowLastColumn="0" w:lastRowFirstColumn="0" w:lastRowLastColumn="0"/>
              <w:rPr>
                <w:color w:val="000000"/>
              </w:rPr>
            </w:pPr>
            <w:r w:rsidRPr="007A772D">
              <w:rPr>
                <w:color w:val="000000"/>
              </w:rPr>
              <w:t>Notification issued by the Bureau of Meteorology on a state by state basis of impending or actual weather that has the potential to cause loss of life or damage to property.</w:t>
            </w:r>
          </w:p>
        </w:tc>
      </w:tr>
      <w:tr w:rsidR="00C406F5" w:rsidRPr="007A772D" w14:paraId="7694C104" w14:textId="77777777" w:rsidTr="00046E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2" w:type="dxa"/>
            <w:hideMark/>
          </w:tcPr>
          <w:p w14:paraId="6BF48D05" w14:textId="77777777" w:rsidR="00C406F5" w:rsidRPr="007A772D" w:rsidRDefault="00C406F5" w:rsidP="008E1418">
            <w:pPr>
              <w:rPr>
                <w:color w:val="000000"/>
              </w:rPr>
            </w:pPr>
            <w:r w:rsidRPr="007A772D">
              <w:rPr>
                <w:color w:val="000000"/>
              </w:rPr>
              <w:t>Wind chill</w:t>
            </w:r>
          </w:p>
        </w:tc>
        <w:tc>
          <w:tcPr>
            <w:tcW w:w="7050" w:type="dxa"/>
            <w:hideMark/>
          </w:tcPr>
          <w:p w14:paraId="1FD2D727" w14:textId="77777777" w:rsidR="00C406F5" w:rsidRPr="007A772D" w:rsidRDefault="00C406F5" w:rsidP="008E1418">
            <w:pPr>
              <w:cnfStyle w:val="000000100000" w:firstRow="0" w:lastRow="0" w:firstColumn="0" w:lastColumn="0" w:oddVBand="0" w:evenVBand="0" w:oddHBand="1" w:evenHBand="0" w:firstRowFirstColumn="0" w:firstRowLastColumn="0" w:lastRowFirstColumn="0" w:lastRowLastColumn="0"/>
              <w:rPr>
                <w:color w:val="000000"/>
              </w:rPr>
            </w:pPr>
            <w:r w:rsidRPr="007A772D">
              <w:rPr>
                <w:color w:val="000000"/>
              </w:rPr>
              <w:t>The phenomenon where increasing wind speed causes the apparent temperature to drop.</w:t>
            </w:r>
          </w:p>
        </w:tc>
      </w:tr>
      <w:tr w:rsidR="00C406F5" w:rsidRPr="007A772D" w14:paraId="68386BF0" w14:textId="77777777" w:rsidTr="00046E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2" w:type="dxa"/>
            <w:hideMark/>
          </w:tcPr>
          <w:p w14:paraId="43BDAC17" w14:textId="77777777" w:rsidR="00C406F5" w:rsidRPr="007A772D" w:rsidRDefault="00C406F5" w:rsidP="008E1418">
            <w:pPr>
              <w:rPr>
                <w:color w:val="000000"/>
              </w:rPr>
            </w:pPr>
            <w:r w:rsidRPr="007A772D">
              <w:rPr>
                <w:color w:val="000000"/>
              </w:rPr>
              <w:t>Wind chill factor</w:t>
            </w:r>
          </w:p>
        </w:tc>
        <w:tc>
          <w:tcPr>
            <w:tcW w:w="7050" w:type="dxa"/>
            <w:hideMark/>
          </w:tcPr>
          <w:p w14:paraId="5E7FCF16" w14:textId="77777777" w:rsidR="00C406F5" w:rsidRPr="007A772D" w:rsidRDefault="00C406F5" w:rsidP="008E1418">
            <w:pPr>
              <w:cnfStyle w:val="000000010000" w:firstRow="0" w:lastRow="0" w:firstColumn="0" w:lastColumn="0" w:oddVBand="0" w:evenVBand="0" w:oddHBand="0" w:evenHBand="1" w:firstRowFirstColumn="0" w:firstRowLastColumn="0" w:lastRowFirstColumn="0" w:lastRowLastColumn="0"/>
              <w:rPr>
                <w:color w:val="000000"/>
              </w:rPr>
            </w:pPr>
            <w:r w:rsidRPr="007A772D">
              <w:rPr>
                <w:color w:val="000000"/>
              </w:rPr>
              <w:t>Calculated temperature that represents the ‘feel’ of a wind on exposed human skin in terms of an equivalent temperature in still air.</w:t>
            </w:r>
          </w:p>
        </w:tc>
      </w:tr>
      <w:tr w:rsidR="00C406F5" w:rsidRPr="007A772D" w14:paraId="61404377" w14:textId="77777777" w:rsidTr="00046E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2" w:type="dxa"/>
            <w:hideMark/>
          </w:tcPr>
          <w:p w14:paraId="5791B412" w14:textId="77777777" w:rsidR="00C406F5" w:rsidRPr="007A772D" w:rsidRDefault="00C406F5" w:rsidP="008E1418">
            <w:pPr>
              <w:rPr>
                <w:color w:val="000000"/>
              </w:rPr>
            </w:pPr>
            <w:r w:rsidRPr="007A772D">
              <w:rPr>
                <w:color w:val="000000"/>
              </w:rPr>
              <w:t>Wind shear</w:t>
            </w:r>
          </w:p>
        </w:tc>
        <w:tc>
          <w:tcPr>
            <w:tcW w:w="7050" w:type="dxa"/>
            <w:hideMark/>
          </w:tcPr>
          <w:p w14:paraId="0BB6073C" w14:textId="77777777" w:rsidR="00C406F5" w:rsidRPr="007A772D" w:rsidRDefault="00C406F5" w:rsidP="008E1418">
            <w:pPr>
              <w:cnfStyle w:val="000000100000" w:firstRow="0" w:lastRow="0" w:firstColumn="0" w:lastColumn="0" w:oddVBand="0" w:evenVBand="0" w:oddHBand="1" w:evenHBand="0" w:firstRowFirstColumn="0" w:firstRowLastColumn="0" w:lastRowFirstColumn="0" w:lastRowLastColumn="0"/>
              <w:rPr>
                <w:color w:val="000000"/>
              </w:rPr>
            </w:pPr>
            <w:r w:rsidRPr="007A772D">
              <w:rPr>
                <w:color w:val="000000"/>
              </w:rPr>
              <w:t>The variation in wind speed (speed shear) and/or direction (directional shear) between two layers of air sliding over one another.</w:t>
            </w:r>
          </w:p>
        </w:tc>
      </w:tr>
      <w:tr w:rsidR="00C406F5" w:rsidRPr="007A772D" w14:paraId="1DD52C83" w14:textId="77777777" w:rsidTr="00046E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2" w:type="dxa"/>
            <w:hideMark/>
          </w:tcPr>
          <w:p w14:paraId="79690EAF" w14:textId="77777777" w:rsidR="00C406F5" w:rsidRPr="007A772D" w:rsidRDefault="00C406F5" w:rsidP="008E1418">
            <w:pPr>
              <w:rPr>
                <w:color w:val="000000"/>
              </w:rPr>
            </w:pPr>
            <w:r w:rsidRPr="007A772D">
              <w:rPr>
                <w:color w:val="000000"/>
              </w:rPr>
              <w:t>Work programs</w:t>
            </w:r>
          </w:p>
        </w:tc>
        <w:tc>
          <w:tcPr>
            <w:tcW w:w="7050" w:type="dxa"/>
            <w:hideMark/>
          </w:tcPr>
          <w:p w14:paraId="4E654356" w14:textId="77777777" w:rsidR="00C406F5" w:rsidRPr="007A772D" w:rsidRDefault="00C406F5" w:rsidP="008E1418">
            <w:pPr>
              <w:cnfStyle w:val="000000010000" w:firstRow="0" w:lastRow="0" w:firstColumn="0" w:lastColumn="0" w:oddVBand="0" w:evenVBand="0" w:oddHBand="0" w:evenHBand="1" w:firstRowFirstColumn="0" w:firstRowLastColumn="0" w:lastRowFirstColumn="0" w:lastRowLastColumn="0"/>
              <w:rPr>
                <w:color w:val="000000"/>
              </w:rPr>
            </w:pPr>
            <w:r w:rsidRPr="007A772D">
              <w:rPr>
                <w:color w:val="000000"/>
              </w:rPr>
              <w:t>Schedules of tasks planned to be done at work.</w:t>
            </w:r>
          </w:p>
        </w:tc>
      </w:tr>
      <w:tr w:rsidR="00C406F5" w:rsidRPr="007A772D" w14:paraId="1F842A1D" w14:textId="77777777" w:rsidTr="00046E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2" w:type="dxa"/>
            <w:hideMark/>
          </w:tcPr>
          <w:p w14:paraId="16195125" w14:textId="77777777" w:rsidR="00C406F5" w:rsidRPr="007A772D" w:rsidRDefault="00C406F5" w:rsidP="008E1418">
            <w:pPr>
              <w:rPr>
                <w:color w:val="000000"/>
              </w:rPr>
            </w:pPr>
            <w:r w:rsidRPr="007A772D">
              <w:rPr>
                <w:color w:val="000000"/>
              </w:rPr>
              <w:t>Work tasks</w:t>
            </w:r>
          </w:p>
        </w:tc>
        <w:tc>
          <w:tcPr>
            <w:tcW w:w="7050" w:type="dxa"/>
            <w:hideMark/>
          </w:tcPr>
          <w:p w14:paraId="644AAAB7" w14:textId="77777777" w:rsidR="00C406F5" w:rsidRPr="007A772D" w:rsidRDefault="00C406F5" w:rsidP="008E1418">
            <w:pPr>
              <w:cnfStyle w:val="000000100000" w:firstRow="0" w:lastRow="0" w:firstColumn="0" w:lastColumn="0" w:oddVBand="0" w:evenVBand="0" w:oddHBand="1" w:evenHBand="0" w:firstRowFirstColumn="0" w:firstRowLastColumn="0" w:lastRowFirstColumn="0" w:lastRowLastColumn="0"/>
              <w:rPr>
                <w:color w:val="000000"/>
              </w:rPr>
            </w:pPr>
            <w:r w:rsidRPr="007A772D">
              <w:rPr>
                <w:color w:val="000000"/>
              </w:rPr>
              <w:t>Specific jobs to be done at work.</w:t>
            </w:r>
          </w:p>
        </w:tc>
      </w:tr>
    </w:tbl>
    <w:p w14:paraId="2C506923" w14:textId="77777777" w:rsidR="00483E0E" w:rsidRPr="007A772D" w:rsidRDefault="00483E0E" w:rsidP="00C406F5">
      <w:pPr>
        <w:rPr>
          <w:color w:val="2E74B5" w:themeColor="accent5" w:themeShade="BF"/>
          <w:sz w:val="48"/>
          <w:szCs w:val="48"/>
        </w:rPr>
      </w:pPr>
    </w:p>
    <w:p w14:paraId="06A2FDEB" w14:textId="5B8BD00D" w:rsidR="00C406F5" w:rsidRPr="007A772D" w:rsidRDefault="00820338" w:rsidP="00446231">
      <w:pPr>
        <w:pStyle w:val="Heading1"/>
      </w:pPr>
      <w:r w:rsidRPr="007A772D">
        <w:t>Syllabus requirements</w:t>
      </w:r>
    </w:p>
    <w:p w14:paraId="4186BEEA" w14:textId="6CAC5F33" w:rsidR="00820338" w:rsidRPr="007A772D" w:rsidRDefault="00820338" w:rsidP="00820338">
      <w:pPr>
        <w:rPr>
          <w:lang w:eastAsia="zh-CN"/>
        </w:rPr>
      </w:pPr>
      <w:r w:rsidRPr="007A772D">
        <w:t xml:space="preserve">This module is broken up into theory summaries as per the syllabus requirements dot points to give you basic background information.   Use the questions which follow each section to test yourself.   Practice questions </w:t>
      </w:r>
      <w:r w:rsidR="007A47DF" w:rsidRPr="007A772D">
        <w:t>from</w:t>
      </w:r>
      <w:r w:rsidRPr="007A772D">
        <w:t xml:space="preserve"> previous years’ HSC examinations can also be found in ‘Putting the theory into practice’.</w:t>
      </w:r>
    </w:p>
    <w:p w14:paraId="6C0F673F" w14:textId="77777777" w:rsidR="007A47DF" w:rsidRPr="007A772D" w:rsidRDefault="007A47DF">
      <w:pPr>
        <w:rPr>
          <w:rFonts w:eastAsia="SimSun" w:cs="Arial"/>
          <w:b/>
          <w:color w:val="1C438B"/>
          <w:sz w:val="48"/>
          <w:szCs w:val="36"/>
          <w:lang w:eastAsia="zh-CN"/>
        </w:rPr>
      </w:pPr>
      <w:r w:rsidRPr="007A772D">
        <w:br w:type="page"/>
      </w:r>
    </w:p>
    <w:p w14:paraId="35F3CE74" w14:textId="1DB962C8" w:rsidR="00C406F5" w:rsidRPr="007A772D" w:rsidRDefault="00820338" w:rsidP="00820338">
      <w:pPr>
        <w:pStyle w:val="Heading2"/>
      </w:pPr>
      <w:r w:rsidRPr="007A772D">
        <w:lastRenderedPageBreak/>
        <w:t>W</w:t>
      </w:r>
      <w:r w:rsidR="00C406F5" w:rsidRPr="007A772D">
        <w:t>eather and climate</w:t>
      </w:r>
    </w:p>
    <w:p w14:paraId="654406D0" w14:textId="4B7A70CC" w:rsidR="00041E17" w:rsidRPr="007A772D" w:rsidRDefault="00820338" w:rsidP="00820338">
      <w:pPr>
        <w:pStyle w:val="Heading3"/>
      </w:pPr>
      <w:r w:rsidRPr="007A772D">
        <w:t>T</w:t>
      </w:r>
      <w:r w:rsidR="00041E17" w:rsidRPr="007A772D">
        <w:t>he difference between weather and climate</w:t>
      </w:r>
    </w:p>
    <w:p w14:paraId="7DC64F1F" w14:textId="4A16D281" w:rsidR="00D51BD7" w:rsidRPr="007A772D" w:rsidRDefault="00D51BD7" w:rsidP="00820338">
      <w:r w:rsidRPr="007A772D">
        <w:t>Climate refers to the long</w:t>
      </w:r>
      <w:r w:rsidR="00491538" w:rsidRPr="007A772D">
        <w:t xml:space="preserve"> </w:t>
      </w:r>
      <w:r w:rsidRPr="007A772D">
        <w:t xml:space="preserve">term pattern of an area </w:t>
      </w:r>
      <w:r w:rsidR="00CE0E51" w:rsidRPr="007A772D">
        <w:t>and includes seasonal variation</w:t>
      </w:r>
      <w:r w:rsidRPr="007A772D">
        <w:t xml:space="preserve"> and patterns</w:t>
      </w:r>
      <w:r w:rsidR="00820338" w:rsidRPr="007A772D">
        <w:t xml:space="preserve">.  </w:t>
      </w:r>
      <w:r w:rsidRPr="007A772D">
        <w:t>It generalises the rainfall patterns and temperatures range and includes tendency for frosts, snow, storms, heatwaves and intensity of rain</w:t>
      </w:r>
      <w:r w:rsidR="00820338" w:rsidRPr="007A772D">
        <w:t xml:space="preserve">.  </w:t>
      </w:r>
      <w:r w:rsidRPr="007A772D">
        <w:t>Are the winters long and very cold and summers hot and dry</w:t>
      </w:r>
      <w:r w:rsidR="00CE0E51" w:rsidRPr="007A772D">
        <w:t xml:space="preserve"> like inland Australia regions</w:t>
      </w:r>
      <w:r w:rsidRPr="007A772D">
        <w:t xml:space="preserve"> or are the winters mild</w:t>
      </w:r>
      <w:r w:rsidR="00CE0E51" w:rsidRPr="007A772D">
        <w:t xml:space="preserve"> and summers hot, humid and moist like eastern coastal regions</w:t>
      </w:r>
      <w:r w:rsidR="00820338" w:rsidRPr="007A772D">
        <w:t xml:space="preserve">.  </w:t>
      </w:r>
      <w:r w:rsidR="00CE0E51" w:rsidRPr="007A772D">
        <w:t>These trends make up the climate of an area</w:t>
      </w:r>
      <w:r w:rsidR="00820338" w:rsidRPr="007A772D">
        <w:t xml:space="preserve">.  </w:t>
      </w:r>
      <w:r w:rsidR="00CE0E51" w:rsidRPr="007A772D">
        <w:t>Climate affects long</w:t>
      </w:r>
      <w:r w:rsidR="00491538" w:rsidRPr="007A772D">
        <w:t xml:space="preserve"> </w:t>
      </w:r>
      <w:r w:rsidR="00CE0E51" w:rsidRPr="007A772D">
        <w:t>term planning for farmers more</w:t>
      </w:r>
      <w:r w:rsidR="00491538" w:rsidRPr="007A772D">
        <w:t xml:space="preserve"> </w:t>
      </w:r>
      <w:r w:rsidR="00CE0E51" w:rsidRPr="007A772D">
        <w:t>so.</w:t>
      </w:r>
    </w:p>
    <w:p w14:paraId="3BD6583D" w14:textId="3FFAE373" w:rsidR="00CE0E51" w:rsidRPr="007A772D" w:rsidRDefault="00CE0E51" w:rsidP="00820338">
      <w:r w:rsidRPr="007A772D">
        <w:t>Weather refers more to the short term behaviour and the likelihood of rain and what the temperatures will be like for those few days and winds, humidity and frostiness</w:t>
      </w:r>
      <w:r w:rsidR="00820338" w:rsidRPr="007A772D">
        <w:t xml:space="preserve">.  </w:t>
      </w:r>
      <w:r w:rsidRPr="007A772D">
        <w:t>The weather affects farmers weekly plans and activities.</w:t>
      </w:r>
    </w:p>
    <w:p w14:paraId="2903FF4B" w14:textId="456454CE" w:rsidR="00CE0E51" w:rsidRPr="007A772D" w:rsidRDefault="00CE0E51" w:rsidP="00820338">
      <w:pPr>
        <w:rPr>
          <w:rFonts w:eastAsia="Times New Roman" w:cs="Times New Roman"/>
          <w:color w:val="000000"/>
          <w:lang w:eastAsia="en-AU"/>
        </w:rPr>
      </w:pPr>
      <w:r w:rsidRPr="007A772D">
        <w:rPr>
          <w:rFonts w:eastAsia="Times New Roman" w:cs="Times New Roman"/>
          <w:color w:val="000000"/>
          <w:lang w:eastAsia="en-AU"/>
        </w:rPr>
        <w:t>Climate and weather have a major impact on agricultural and horticultural enterprises and land management practices</w:t>
      </w:r>
      <w:r w:rsidR="00820338" w:rsidRPr="007A772D">
        <w:rPr>
          <w:rFonts w:eastAsia="Times New Roman" w:cs="Times New Roman"/>
          <w:color w:val="000000"/>
          <w:lang w:eastAsia="en-AU"/>
        </w:rPr>
        <w:t xml:space="preserve">.  </w:t>
      </w:r>
      <w:r w:rsidRPr="007A772D">
        <w:rPr>
          <w:rFonts w:eastAsia="Times New Roman" w:cs="Times New Roman"/>
          <w:color w:val="000000"/>
          <w:lang w:eastAsia="en-AU"/>
        </w:rPr>
        <w:t>The climate of a region will determine the plants and animals that can be successfully grown or raised there</w:t>
      </w:r>
      <w:r w:rsidR="00820338" w:rsidRPr="007A772D">
        <w:rPr>
          <w:rFonts w:eastAsia="Times New Roman" w:cs="Times New Roman"/>
          <w:color w:val="000000"/>
          <w:lang w:eastAsia="en-AU"/>
        </w:rPr>
        <w:t xml:space="preserve">.  </w:t>
      </w:r>
      <w:r w:rsidRPr="007A772D">
        <w:rPr>
          <w:rFonts w:eastAsia="Times New Roman" w:cs="Times New Roman"/>
          <w:color w:val="000000"/>
          <w:lang w:eastAsia="en-AU"/>
        </w:rPr>
        <w:t>Many districts have a history of enterprises that have failed because they were not suited to the climate.</w:t>
      </w:r>
    </w:p>
    <w:p w14:paraId="19659FA3" w14:textId="4650999A" w:rsidR="00D51BD7" w:rsidRPr="007A772D" w:rsidRDefault="00820338" w:rsidP="00D51BD7">
      <w:r w:rsidRPr="007A772D">
        <w:t>Add words to the ‘Key terms and concepts’ table as you locate additional ideas.</w:t>
      </w:r>
    </w:p>
    <w:p w14:paraId="69A9E6C4" w14:textId="77777777" w:rsidR="007A47DF" w:rsidRPr="007A772D" w:rsidRDefault="007A47DF" w:rsidP="007A47DF"/>
    <w:p w14:paraId="53FF2844" w14:textId="0AA150EA" w:rsidR="00041E17" w:rsidRPr="007A772D" w:rsidRDefault="007A47DF" w:rsidP="007A47DF">
      <w:pPr>
        <w:pStyle w:val="Heading3"/>
      </w:pPr>
      <w:r w:rsidRPr="007A772D">
        <w:t>E</w:t>
      </w:r>
      <w:r w:rsidR="00041E17" w:rsidRPr="007A772D">
        <w:t>lements of weather and climate:</w:t>
      </w:r>
    </w:p>
    <w:p w14:paraId="7EB88E58" w14:textId="77777777" w:rsidR="00041E17" w:rsidRPr="007A772D" w:rsidRDefault="00041E17" w:rsidP="007A47DF">
      <w:pPr>
        <w:pStyle w:val="ListBullet"/>
      </w:pPr>
      <w:r w:rsidRPr="007A772D">
        <w:t>temperature:</w:t>
      </w:r>
    </w:p>
    <w:p w14:paraId="0939B76A" w14:textId="77777777" w:rsidR="00041E17" w:rsidRPr="007A772D" w:rsidRDefault="00041E17" w:rsidP="007A47DF">
      <w:pPr>
        <w:pStyle w:val="ListBullet2"/>
      </w:pPr>
      <w:r w:rsidRPr="007A772D">
        <w:t>heat</w:t>
      </w:r>
    </w:p>
    <w:p w14:paraId="063E114A" w14:textId="77777777" w:rsidR="00041E17" w:rsidRPr="007A772D" w:rsidRDefault="00041E17" w:rsidP="007A47DF">
      <w:pPr>
        <w:pStyle w:val="ListBullet2"/>
      </w:pPr>
      <w:r w:rsidRPr="007A772D">
        <w:t>cold</w:t>
      </w:r>
    </w:p>
    <w:p w14:paraId="1629E4B4" w14:textId="77777777" w:rsidR="00041E17" w:rsidRPr="007A772D" w:rsidRDefault="00041E17" w:rsidP="007A47DF">
      <w:pPr>
        <w:pStyle w:val="ListBullet"/>
      </w:pPr>
      <w:r w:rsidRPr="007A772D">
        <w:t>humidity</w:t>
      </w:r>
    </w:p>
    <w:p w14:paraId="6037964B" w14:textId="77777777" w:rsidR="00041E17" w:rsidRPr="007A772D" w:rsidRDefault="00041E17" w:rsidP="007A47DF">
      <w:pPr>
        <w:pStyle w:val="ListBullet"/>
      </w:pPr>
      <w:r w:rsidRPr="007A772D">
        <w:t>wind:</w:t>
      </w:r>
    </w:p>
    <w:p w14:paraId="4F8DB155" w14:textId="77777777" w:rsidR="00041E17" w:rsidRPr="007A772D" w:rsidRDefault="00041E17" w:rsidP="007A47DF">
      <w:pPr>
        <w:pStyle w:val="ListBullet2"/>
      </w:pPr>
      <w:r w:rsidRPr="007A772D">
        <w:t>wind chill</w:t>
      </w:r>
    </w:p>
    <w:p w14:paraId="09D8EDE9" w14:textId="77777777" w:rsidR="00041E17" w:rsidRPr="007A772D" w:rsidRDefault="00041E17" w:rsidP="007A47DF">
      <w:pPr>
        <w:pStyle w:val="ListBullet2"/>
      </w:pPr>
      <w:r w:rsidRPr="007A772D">
        <w:t>wind shear</w:t>
      </w:r>
    </w:p>
    <w:p w14:paraId="622BC9ED" w14:textId="77777777" w:rsidR="00041E17" w:rsidRPr="007A772D" w:rsidRDefault="00041E17" w:rsidP="007A47DF">
      <w:pPr>
        <w:pStyle w:val="ListBullet"/>
      </w:pPr>
      <w:r w:rsidRPr="007A772D">
        <w:t>precipitation</w:t>
      </w:r>
    </w:p>
    <w:p w14:paraId="44EE7179" w14:textId="77777777" w:rsidR="00041E17" w:rsidRPr="007A772D" w:rsidRDefault="00041E17" w:rsidP="007A47DF">
      <w:pPr>
        <w:pStyle w:val="ListBullet"/>
      </w:pPr>
      <w:r w:rsidRPr="007A772D">
        <w:t>atmospheric pressure</w:t>
      </w:r>
    </w:p>
    <w:p w14:paraId="0A8409C6" w14:textId="77777777" w:rsidR="00041E17" w:rsidRPr="007A772D" w:rsidRDefault="00041E17" w:rsidP="007A47DF">
      <w:pPr>
        <w:pStyle w:val="ListBullet"/>
      </w:pPr>
      <w:r w:rsidRPr="007A772D">
        <w:t>atmospheric particle count</w:t>
      </w:r>
    </w:p>
    <w:p w14:paraId="0677AA1B" w14:textId="77777777" w:rsidR="00CE0E51" w:rsidRPr="007A772D" w:rsidRDefault="00CE0E51" w:rsidP="00CE0E51">
      <w:pPr>
        <w:widowControl w:val="0"/>
        <w:spacing w:before="0" w:line="240" w:lineRule="auto"/>
        <w:rPr>
          <w:rFonts w:cs="Arial"/>
        </w:rPr>
      </w:pPr>
    </w:p>
    <w:p w14:paraId="782F460A" w14:textId="77777777" w:rsidR="007A47DF" w:rsidRPr="007A772D" w:rsidRDefault="007A47DF">
      <w:pPr>
        <w:rPr>
          <w:rFonts w:eastAsia="Times New Roman" w:cs="Times New Roman"/>
          <w:color w:val="000000"/>
          <w:sz w:val="32"/>
          <w:szCs w:val="32"/>
          <w:lang w:eastAsia="en-AU"/>
        </w:rPr>
      </w:pPr>
      <w:r w:rsidRPr="007A772D">
        <w:rPr>
          <w:rFonts w:eastAsia="Times New Roman" w:cs="Times New Roman"/>
          <w:color w:val="000000"/>
          <w:sz w:val="32"/>
          <w:szCs w:val="32"/>
          <w:lang w:eastAsia="en-AU"/>
        </w:rPr>
        <w:br w:type="page"/>
      </w:r>
    </w:p>
    <w:p w14:paraId="37C571A0" w14:textId="2BCD25C8" w:rsidR="00CE0E51" w:rsidRPr="007A772D" w:rsidRDefault="00CE0E51" w:rsidP="007A47DF">
      <w:pPr>
        <w:rPr>
          <w:lang w:eastAsia="en-AU"/>
        </w:rPr>
      </w:pPr>
      <w:r w:rsidRPr="007A772D">
        <w:rPr>
          <w:rStyle w:val="Heading5Char"/>
        </w:rPr>
        <w:lastRenderedPageBreak/>
        <w:t>Temperature</w:t>
      </w:r>
      <w:r w:rsidRPr="007A772D">
        <w:rPr>
          <w:lang w:eastAsia="en-AU"/>
        </w:rPr>
        <w:t xml:space="preserve"> is a very important factor in plant and animal production.</w:t>
      </w:r>
    </w:p>
    <w:p w14:paraId="2CA4DA39" w14:textId="77777777" w:rsidR="00CE0E51" w:rsidRPr="007A772D" w:rsidRDefault="00CE0E51" w:rsidP="007A47DF">
      <w:pPr>
        <w:rPr>
          <w:lang w:eastAsia="en-AU"/>
        </w:rPr>
      </w:pPr>
      <w:r w:rsidRPr="007A772D">
        <w:rPr>
          <w:lang w:eastAsia="en-AU"/>
        </w:rPr>
        <w:t>High temperatures:</w:t>
      </w:r>
    </w:p>
    <w:p w14:paraId="4B54810B" w14:textId="77777777" w:rsidR="00CE0E51" w:rsidRPr="007A772D" w:rsidRDefault="00CE0E51" w:rsidP="007A47DF">
      <w:pPr>
        <w:pStyle w:val="ListBullet"/>
        <w:rPr>
          <w:lang w:eastAsia="en-AU"/>
        </w:rPr>
      </w:pPr>
      <w:r w:rsidRPr="007A772D">
        <w:rPr>
          <w:lang w:eastAsia="en-AU"/>
        </w:rPr>
        <w:t>increase evaporation rates from soil, especially in windy conditions</w:t>
      </w:r>
    </w:p>
    <w:p w14:paraId="03E74FA7" w14:textId="77777777" w:rsidR="00CE0E51" w:rsidRPr="007A772D" w:rsidRDefault="00CE0E51" w:rsidP="007A47DF">
      <w:pPr>
        <w:pStyle w:val="ListBullet"/>
        <w:rPr>
          <w:lang w:eastAsia="en-AU"/>
        </w:rPr>
      </w:pPr>
      <w:r w:rsidRPr="007A772D">
        <w:rPr>
          <w:lang w:eastAsia="en-AU"/>
        </w:rPr>
        <w:t>cause wilting which may kill plants if the soil is already dry</w:t>
      </w:r>
    </w:p>
    <w:p w14:paraId="5BE7662D" w14:textId="77777777" w:rsidR="00CE0E51" w:rsidRPr="007A772D" w:rsidRDefault="00CE0E51" w:rsidP="007A47DF">
      <w:pPr>
        <w:pStyle w:val="ListBullet"/>
        <w:rPr>
          <w:lang w:eastAsia="en-AU"/>
        </w:rPr>
      </w:pPr>
      <w:r w:rsidRPr="007A772D">
        <w:rPr>
          <w:lang w:eastAsia="en-AU"/>
        </w:rPr>
        <w:t>reduce growth rates of pastures and crops</w:t>
      </w:r>
    </w:p>
    <w:p w14:paraId="5747A224" w14:textId="77777777" w:rsidR="00CE0E51" w:rsidRPr="007A772D" w:rsidRDefault="00CE0E51" w:rsidP="007A47DF">
      <w:pPr>
        <w:pStyle w:val="ListBullet"/>
        <w:rPr>
          <w:lang w:eastAsia="en-AU"/>
        </w:rPr>
      </w:pPr>
      <w:r w:rsidRPr="007A772D">
        <w:rPr>
          <w:lang w:eastAsia="en-AU"/>
        </w:rPr>
        <w:t>lead to sunburn of fruit crops that are directly exposed to the sun</w:t>
      </w:r>
    </w:p>
    <w:p w14:paraId="72241817" w14:textId="77777777" w:rsidR="00CE0E51" w:rsidRPr="007A772D" w:rsidRDefault="00CE0E51" w:rsidP="007A47DF">
      <w:pPr>
        <w:pStyle w:val="ListBullet"/>
        <w:rPr>
          <w:lang w:eastAsia="en-AU"/>
        </w:rPr>
      </w:pPr>
      <w:r w:rsidRPr="007A772D">
        <w:rPr>
          <w:lang w:eastAsia="en-AU"/>
        </w:rPr>
        <w:t>increase problems with pests and diseases, especially if there is high humidity</w:t>
      </w:r>
    </w:p>
    <w:p w14:paraId="6DBD2277" w14:textId="77777777" w:rsidR="00CE0E51" w:rsidRPr="007A772D" w:rsidRDefault="00CE0E51" w:rsidP="007A47DF">
      <w:pPr>
        <w:pStyle w:val="ListBullet"/>
        <w:rPr>
          <w:lang w:eastAsia="en-AU"/>
        </w:rPr>
      </w:pPr>
      <w:r w:rsidRPr="007A772D">
        <w:rPr>
          <w:lang w:eastAsia="en-AU"/>
        </w:rPr>
        <w:t>reduce feed intake in livestock as they seek shade rather than graze.</w:t>
      </w:r>
    </w:p>
    <w:p w14:paraId="0BE00FAB" w14:textId="77777777" w:rsidR="00CE0E51" w:rsidRPr="007A772D" w:rsidRDefault="00CE0E51" w:rsidP="007A47DF">
      <w:pPr>
        <w:rPr>
          <w:lang w:eastAsia="en-AU"/>
        </w:rPr>
      </w:pPr>
      <w:r w:rsidRPr="007A772D">
        <w:rPr>
          <w:lang w:eastAsia="en-AU"/>
        </w:rPr>
        <w:t>Low temperatures:</w:t>
      </w:r>
    </w:p>
    <w:p w14:paraId="2DC5BDE8" w14:textId="77777777" w:rsidR="00CE0E51" w:rsidRPr="007A772D" w:rsidRDefault="00CE0E51" w:rsidP="007A47DF">
      <w:pPr>
        <w:pStyle w:val="ListBullet"/>
        <w:rPr>
          <w:lang w:eastAsia="en-AU"/>
        </w:rPr>
      </w:pPr>
      <w:r w:rsidRPr="007A772D">
        <w:rPr>
          <w:lang w:eastAsia="en-AU"/>
        </w:rPr>
        <w:t>may prevent germination of summer crops</w:t>
      </w:r>
    </w:p>
    <w:p w14:paraId="16133C42" w14:textId="77777777" w:rsidR="00CE0E51" w:rsidRPr="007A772D" w:rsidRDefault="00CE0E51" w:rsidP="007A47DF">
      <w:pPr>
        <w:pStyle w:val="ListBullet"/>
        <w:rPr>
          <w:lang w:eastAsia="en-AU"/>
        </w:rPr>
      </w:pPr>
      <w:r w:rsidRPr="007A772D">
        <w:rPr>
          <w:lang w:eastAsia="en-AU"/>
        </w:rPr>
        <w:t>can reduce the growth rate of pastures and crops</w:t>
      </w:r>
    </w:p>
    <w:p w14:paraId="7AFB74AF" w14:textId="77777777" w:rsidR="00CE0E51" w:rsidRPr="007A772D" w:rsidRDefault="00CE0E51" w:rsidP="007A47DF">
      <w:pPr>
        <w:pStyle w:val="ListBullet"/>
        <w:rPr>
          <w:lang w:eastAsia="en-AU"/>
        </w:rPr>
      </w:pPr>
      <w:r w:rsidRPr="007A772D">
        <w:rPr>
          <w:lang w:eastAsia="en-AU"/>
        </w:rPr>
        <w:t>can kill plants if temperatures are low enough to produce a severe frost</w:t>
      </w:r>
    </w:p>
    <w:p w14:paraId="1BB84D12" w14:textId="77777777" w:rsidR="00CE0E51" w:rsidRPr="007A772D" w:rsidRDefault="00CE0E51" w:rsidP="007A47DF">
      <w:pPr>
        <w:pStyle w:val="ListBullet"/>
        <w:rPr>
          <w:lang w:eastAsia="en-AU"/>
        </w:rPr>
      </w:pPr>
      <w:r w:rsidRPr="007A772D">
        <w:rPr>
          <w:lang w:eastAsia="en-AU"/>
        </w:rPr>
        <w:t>may be needed by fruit crops to produce fruit of the required quantity and quality</w:t>
      </w:r>
    </w:p>
    <w:p w14:paraId="087169CF" w14:textId="77777777" w:rsidR="00CE0E51" w:rsidRPr="007A772D" w:rsidRDefault="00CE0E51" w:rsidP="007A47DF">
      <w:pPr>
        <w:pStyle w:val="ListBullet"/>
        <w:rPr>
          <w:lang w:eastAsia="en-AU"/>
        </w:rPr>
      </w:pPr>
      <w:r w:rsidRPr="007A772D">
        <w:rPr>
          <w:lang w:eastAsia="en-AU"/>
        </w:rPr>
        <w:t>increase the feed requirements of livestock as they use energy reserves to keep warm</w:t>
      </w:r>
    </w:p>
    <w:p w14:paraId="01F4DB82" w14:textId="77777777" w:rsidR="00B85A15" w:rsidRPr="007A772D" w:rsidRDefault="00CE0E51" w:rsidP="007A47DF">
      <w:pPr>
        <w:pStyle w:val="ListBullet"/>
        <w:rPr>
          <w:lang w:eastAsia="en-AU"/>
        </w:rPr>
      </w:pPr>
      <w:r w:rsidRPr="007A772D">
        <w:rPr>
          <w:lang w:eastAsia="en-AU"/>
        </w:rPr>
        <w:t>increase the risk of death of newborn livestock and recently shorn sheep from wind chill in rainy, windy and/or snowy weather.</w:t>
      </w:r>
    </w:p>
    <w:p w14:paraId="2995AB46" w14:textId="633E69DB" w:rsidR="00FE543A" w:rsidRPr="007A772D" w:rsidRDefault="00B85A15" w:rsidP="007A47DF">
      <w:pPr>
        <w:rPr>
          <w:rFonts w:cs="Arial"/>
        </w:rPr>
      </w:pPr>
      <w:r w:rsidRPr="007A772D">
        <w:rPr>
          <w:rFonts w:cs="Arial"/>
        </w:rPr>
        <w:t>Temperature is measured using a thermometer and is recorded in degrees Celsius (°C).</w:t>
      </w:r>
      <w:r w:rsidRPr="007A772D">
        <w:rPr>
          <w:rFonts w:cs="Arial"/>
        </w:rPr>
        <w:br/>
        <w:t>Maximum-minimum thermometers record the hottest and coldest temperatures experienced and should be reset on a regular basis</w:t>
      </w:r>
      <w:r w:rsidR="00820338" w:rsidRPr="007A772D">
        <w:rPr>
          <w:rFonts w:cs="Arial"/>
        </w:rPr>
        <w:t xml:space="preserve">.  </w:t>
      </w:r>
      <w:r w:rsidRPr="007A772D">
        <w:rPr>
          <w:rFonts w:cs="Arial"/>
        </w:rPr>
        <w:t>Thermometers are usually mounted on a post or veranda wall that is shaded all day and out of the rain</w:t>
      </w:r>
      <w:r w:rsidR="00820338" w:rsidRPr="007A772D">
        <w:rPr>
          <w:rFonts w:cs="Arial"/>
        </w:rPr>
        <w:t xml:space="preserve">.  </w:t>
      </w:r>
      <w:r w:rsidRPr="007A772D">
        <w:rPr>
          <w:rFonts w:cs="Arial"/>
        </w:rPr>
        <w:t>At weather stations, thermometers are placed in a specially designed wooden box called a Stevenson screen.</w:t>
      </w:r>
    </w:p>
    <w:p w14:paraId="1F16B91B" w14:textId="30219C78" w:rsidR="005A102F" w:rsidRPr="007A772D" w:rsidRDefault="005A102F" w:rsidP="007A47DF">
      <w:r w:rsidRPr="007A772D">
        <w:t>Temperature will vary over a region and depend on amount of cloud cover - plays a big role in moderating minimum temperatures</w:t>
      </w:r>
      <w:r w:rsidR="00820338" w:rsidRPr="007A772D">
        <w:t xml:space="preserve">.  </w:t>
      </w:r>
      <w:r w:rsidRPr="007A772D">
        <w:t>Through the day the earth absorbs heat from the sun, in the evening a cloud cover will trap that heat and stop it from being lost from the atmosphere, so temperatures will be moderate</w:t>
      </w:r>
      <w:r w:rsidR="007A47DF" w:rsidRPr="007A772D">
        <w:t>.</w:t>
      </w:r>
      <w:r w:rsidRPr="007A772D">
        <w:t xml:space="preserve"> </w:t>
      </w:r>
    </w:p>
    <w:p w14:paraId="234F620E" w14:textId="5A72FA69" w:rsidR="005A102F" w:rsidRPr="007A772D" w:rsidRDefault="005A102F" w:rsidP="007A47DF">
      <w:pPr>
        <w:pStyle w:val="ListBullet"/>
      </w:pPr>
      <w:r w:rsidRPr="007A772D">
        <w:rPr>
          <w:b/>
          <w:bCs/>
        </w:rPr>
        <w:t>altitude</w:t>
      </w:r>
      <w:r w:rsidRPr="007A772D">
        <w:t xml:space="preserve"> - for every 300m metres above sea level the temperature will drop by 2</w:t>
      </w:r>
      <w:r w:rsidR="007A47DF" w:rsidRPr="007A772D">
        <w:rPr>
          <w:rFonts w:ascii="Times New Roman" w:hAnsi="Times New Roman" w:cs="Times New Roman"/>
        </w:rPr>
        <w:t>°</w:t>
      </w:r>
      <w:r w:rsidRPr="007A772D">
        <w:t xml:space="preserve"> C, all else being equal </w:t>
      </w:r>
    </w:p>
    <w:p w14:paraId="37717BB1" w14:textId="662AF71D" w:rsidR="005A102F" w:rsidRPr="007A772D" w:rsidRDefault="005A102F" w:rsidP="007A47DF">
      <w:pPr>
        <w:pStyle w:val="ListBullet"/>
      </w:pPr>
      <w:r w:rsidRPr="007A772D">
        <w:rPr>
          <w:b/>
          <w:bCs/>
        </w:rPr>
        <w:t>topography</w:t>
      </w:r>
      <w:r w:rsidRPr="007A772D">
        <w:t xml:space="preserve"> - aspect of slope, east and south slopes are cooler than west slopes</w:t>
      </w:r>
      <w:r w:rsidR="00820338" w:rsidRPr="007A772D">
        <w:t xml:space="preserve">.  </w:t>
      </w:r>
      <w:r w:rsidRPr="007A772D">
        <w:t>North facing slopes are warmer in the winter</w:t>
      </w:r>
      <w:r w:rsidR="00820338" w:rsidRPr="007A772D">
        <w:t xml:space="preserve">.  </w:t>
      </w:r>
    </w:p>
    <w:p w14:paraId="17A30F84" w14:textId="77777777" w:rsidR="005A102F" w:rsidRPr="007A772D" w:rsidRDefault="005A102F" w:rsidP="007A47DF">
      <w:pPr>
        <w:pStyle w:val="ListBullet"/>
        <w:rPr>
          <w:b/>
          <w:bCs/>
        </w:rPr>
      </w:pPr>
      <w:r w:rsidRPr="007A772D">
        <w:rPr>
          <w:b/>
          <w:bCs/>
        </w:rPr>
        <w:t xml:space="preserve">exposure to prevailing wind </w:t>
      </w:r>
    </w:p>
    <w:p w14:paraId="6597091A" w14:textId="147C6437" w:rsidR="005A102F" w:rsidRPr="007A772D" w:rsidRDefault="005A102F" w:rsidP="007A47DF">
      <w:pPr>
        <w:pStyle w:val="ListBullet"/>
      </w:pPr>
      <w:r w:rsidRPr="007A772D">
        <w:rPr>
          <w:b/>
          <w:bCs/>
        </w:rPr>
        <w:t>distance from the ocean or large body of water</w:t>
      </w:r>
      <w:r w:rsidR="007A47DF" w:rsidRPr="007A772D">
        <w:t xml:space="preserve"> </w:t>
      </w:r>
      <w:r w:rsidRPr="007A772D">
        <w:t>- water, evaporating cools the surrounding area</w:t>
      </w:r>
    </w:p>
    <w:p w14:paraId="6B5A3851" w14:textId="20CB8A95" w:rsidR="005A102F" w:rsidRPr="007A772D" w:rsidRDefault="005A102F" w:rsidP="007A47DF">
      <w:pPr>
        <w:pStyle w:val="ListBullet"/>
      </w:pPr>
      <w:r w:rsidRPr="007A772D">
        <w:rPr>
          <w:b/>
          <w:bCs/>
        </w:rPr>
        <w:t>vegetation density</w:t>
      </w:r>
      <w:r w:rsidRPr="007A772D">
        <w:t xml:space="preserve"> - plants transpire releasing water vapour, large trees more than grass</w:t>
      </w:r>
      <w:r w:rsidR="007A47DF" w:rsidRPr="007A772D">
        <w:t xml:space="preserve"> </w:t>
      </w:r>
      <w:r w:rsidRPr="007A772D">
        <w:t xml:space="preserve">colour of the surroundings which affects how well solar radiation is reflected </w:t>
      </w:r>
      <w:r w:rsidRPr="007A772D">
        <w:lastRenderedPageBreak/>
        <w:t>back into the atmosphere- light coloured mulch will reflect heat, dark coloured soil absorbs heat, bitumen is always hotter than cement</w:t>
      </w:r>
    </w:p>
    <w:p w14:paraId="7F2F5C01" w14:textId="7E8CE39F" w:rsidR="005A102F" w:rsidRPr="007A772D" w:rsidRDefault="005A102F" w:rsidP="007A47DF">
      <w:pPr>
        <w:pStyle w:val="ListBullet"/>
      </w:pPr>
      <w:r w:rsidRPr="007A772D">
        <w:rPr>
          <w:b/>
          <w:bCs/>
        </w:rPr>
        <w:t>type of surface</w:t>
      </w:r>
      <w:r w:rsidRPr="007A772D">
        <w:t xml:space="preserve"> - those that absorb heat take longer to cool, eg </w:t>
      </w:r>
      <w:r w:rsidR="007A772D" w:rsidRPr="007A772D">
        <w:t>water, dark</w:t>
      </w:r>
      <w:r w:rsidRPr="007A772D">
        <w:t xml:space="preserve"> soil, brick walls and rocks</w:t>
      </w:r>
      <w:r w:rsidR="00820338" w:rsidRPr="007A772D">
        <w:t xml:space="preserve">.  </w:t>
      </w:r>
      <w:r w:rsidRPr="007A772D">
        <w:t>Surfaces that are insulated, eg mulched gardens, and insulated chicken sheds have less temperature variation through the day and evening.</w:t>
      </w:r>
    </w:p>
    <w:p w14:paraId="56E997CF" w14:textId="77777777" w:rsidR="005A102F" w:rsidRPr="007A772D" w:rsidRDefault="005A102F" w:rsidP="007A47DF">
      <w:pPr>
        <w:rPr>
          <w:rFonts w:cs="Arial"/>
        </w:rPr>
      </w:pPr>
    </w:p>
    <w:p w14:paraId="040045B5" w14:textId="77777777" w:rsidR="00074C3C" w:rsidRPr="007A772D" w:rsidRDefault="00074C3C" w:rsidP="00074C3C">
      <w:r w:rsidRPr="007A772D">
        <w:rPr>
          <w:rStyle w:val="Heading5Char"/>
        </w:rPr>
        <w:t>Humidity</w:t>
      </w:r>
      <w:r w:rsidRPr="007A772D">
        <w:t xml:space="preserve"> is the amount of moisture found in the air and affects plant and animal production by encouraging disease especially moulds and fungal diseases and ability of an animal to cool down can be restricted by high humidity which can affect productivity.</w:t>
      </w:r>
    </w:p>
    <w:p w14:paraId="197EE86E" w14:textId="77777777" w:rsidR="00074C3C" w:rsidRPr="007A772D" w:rsidRDefault="00074C3C" w:rsidP="00074C3C">
      <w:pPr>
        <w:rPr>
          <w:rFonts w:cs="Arial"/>
          <w:color w:val="000000"/>
        </w:rPr>
      </w:pPr>
      <w:r w:rsidRPr="007A772D">
        <w:rPr>
          <w:rFonts w:cs="Arial"/>
          <w:color w:val="000000"/>
        </w:rPr>
        <w:t>Relative humidity is measured using a wet bulb thermometer and is recorded as a percentage (%).</w:t>
      </w:r>
      <w:r w:rsidRPr="007A772D">
        <w:rPr>
          <w:rFonts w:cs="Arial"/>
          <w:color w:val="000000"/>
        </w:rPr>
        <w:br/>
        <w:t>The wet bulb thermometer is placed in a shady position with free flowing air.  The bulb of the thermometer is wrapped in muslin that is kept damp.  The temperature recorded is compared with that of a normal (dry bulb) thermometer and the relative humidity calculated from a table of figures.</w:t>
      </w:r>
    </w:p>
    <w:p w14:paraId="1FCB5AC0" w14:textId="77777777" w:rsidR="00074C3C" w:rsidRPr="007A772D" w:rsidRDefault="00074C3C" w:rsidP="00074C3C">
      <w:r w:rsidRPr="007A772D">
        <w:rPr>
          <w:rStyle w:val="Heading5Char"/>
        </w:rPr>
        <w:t>Wind</w:t>
      </w:r>
      <w:r w:rsidRPr="007A772D">
        <w:t xml:space="preserve"> is produced from high and low pressures and is moving air.  Wind patterns are very changeable and can change through the day, seasons and the year.  Wind associated with falling or rising temperatures can result in hazardous weather.</w:t>
      </w:r>
    </w:p>
    <w:p w14:paraId="57652C6C" w14:textId="77777777" w:rsidR="00074C3C" w:rsidRPr="007A772D" w:rsidRDefault="00074C3C" w:rsidP="00074C3C">
      <w:r w:rsidRPr="007A772D">
        <w:rPr>
          <w:b/>
        </w:rPr>
        <w:t xml:space="preserve">Windshear </w:t>
      </w:r>
      <w:r w:rsidRPr="007A772D">
        <w:t>is the direction and angle of a wind and in extreme weather events can chop and change and cause stress to animals trying to seek shelter or protection and to boats and aquaculture enterprises.</w:t>
      </w:r>
    </w:p>
    <w:p w14:paraId="5F661FAC" w14:textId="7E053E39" w:rsidR="00074C3C" w:rsidRPr="007A772D" w:rsidRDefault="00074C3C" w:rsidP="00074C3C">
      <w:pPr>
        <w:rPr>
          <w:rFonts w:cs="Times New Roman"/>
        </w:rPr>
      </w:pPr>
      <w:r w:rsidRPr="007A772D">
        <w:rPr>
          <w:b/>
        </w:rPr>
        <w:t>Windchill</w:t>
      </w:r>
      <w:r w:rsidRPr="007A772D">
        <w:t xml:space="preserve"> is the drop in temperature of the air associated to a wind blowing over very cold terrain or off snow and results in the air temperature of an area being much colder than if the wind isn't blowing.  Wind chill has implications for animals, particularly shorn sheep and lambs </w:t>
      </w:r>
      <w:r w:rsidRPr="007A772D">
        <w:rPr>
          <w:rFonts w:cs="Times New Roman"/>
        </w:rPr>
        <w:t>(have no wool to insulate them)</w:t>
      </w:r>
      <w:r w:rsidRPr="007A772D">
        <w:t xml:space="preserve">, but also during lambing and calving periods </w:t>
      </w:r>
      <w:r w:rsidRPr="007A772D">
        <w:rPr>
          <w:rFonts w:cs="Times New Roman"/>
        </w:rPr>
        <w:t>(wet at birth, have no fat cover or wool to insulate them) are more vulnerable to windchill</w:t>
      </w:r>
      <w:r w:rsidRPr="007A772D">
        <w:t xml:space="preserve">.  Animals experience cold much more severely in wet and windy conditions.  </w:t>
      </w:r>
      <w:r w:rsidRPr="007A772D">
        <w:rPr>
          <w:rFonts w:cs="Times New Roman"/>
        </w:rPr>
        <w:t>The combination of cold, wet and wind is known as chill factor.</w:t>
      </w:r>
    </w:p>
    <w:p w14:paraId="6BD9EDA9" w14:textId="77777777" w:rsidR="00074C3C" w:rsidRPr="007A772D" w:rsidRDefault="00074C3C" w:rsidP="00074C3C">
      <w:pPr>
        <w:rPr>
          <w:rFonts w:cs="Arial"/>
          <w:color w:val="000000"/>
        </w:rPr>
      </w:pPr>
      <w:r w:rsidRPr="007A772D">
        <w:rPr>
          <w:rFonts w:cs="Arial"/>
          <w:b/>
          <w:color w:val="000000"/>
        </w:rPr>
        <w:t>Wind direction</w:t>
      </w:r>
      <w:r w:rsidRPr="007A772D">
        <w:rPr>
          <w:rFonts w:cs="Arial"/>
          <w:color w:val="000000"/>
        </w:rPr>
        <w:t xml:space="preserve"> is measured using a weather vane or wind sock and is recorded as a compass direction.  Weather vanes are usually mounted on tall posts or roof tops where they can catch the prevailing winds.  A wind sock is mounted on a tall post beside an airstrip.</w:t>
      </w:r>
    </w:p>
    <w:p w14:paraId="227F66FB" w14:textId="77777777" w:rsidR="00074C3C" w:rsidRPr="007A772D" w:rsidRDefault="00074C3C" w:rsidP="00074C3C">
      <w:pPr>
        <w:rPr>
          <w:rFonts w:cs="Arial"/>
          <w:color w:val="000000"/>
        </w:rPr>
      </w:pPr>
      <w:r w:rsidRPr="007A772D">
        <w:rPr>
          <w:rFonts w:cs="Arial"/>
          <w:b/>
          <w:color w:val="000000"/>
        </w:rPr>
        <w:t>Wind speed</w:t>
      </w:r>
      <w:r w:rsidRPr="007A772D">
        <w:rPr>
          <w:rFonts w:cs="Arial"/>
          <w:color w:val="000000"/>
        </w:rPr>
        <w:t xml:space="preserve"> is measured using an anemometer and is recorded in knots.  One knot approximately equals two kilometres per hour (1 knot » 2 km/hr).</w:t>
      </w:r>
      <w:r w:rsidRPr="007A772D">
        <w:rPr>
          <w:rFonts w:cs="Arial"/>
          <w:color w:val="000000"/>
        </w:rPr>
        <w:br/>
        <w:t xml:space="preserve">Anemometers are specialised pieces of equipment usually only found in weather stations.  </w:t>
      </w:r>
      <w:r w:rsidRPr="007A772D">
        <w:rPr>
          <w:rFonts w:cs="Arial"/>
          <w:color w:val="000000"/>
        </w:rPr>
        <w:lastRenderedPageBreak/>
        <w:t>Wind speeds can be estimated and described using terms such as calm, light, moderate, strong and gale force.</w:t>
      </w:r>
    </w:p>
    <w:p w14:paraId="0C9E64F5" w14:textId="77777777" w:rsidR="00074C3C" w:rsidRPr="007A772D" w:rsidRDefault="00074C3C" w:rsidP="00074C3C">
      <w:r w:rsidRPr="007A772D">
        <w:t>Wind at a given location is affected by:</w:t>
      </w:r>
    </w:p>
    <w:p w14:paraId="3393C034" w14:textId="77777777" w:rsidR="00074C3C" w:rsidRPr="007A772D" w:rsidRDefault="00074C3C" w:rsidP="00074C3C">
      <w:pPr>
        <w:pStyle w:val="ListBullet"/>
      </w:pPr>
      <w:r w:rsidRPr="007A772D">
        <w:t>the time of day</w:t>
      </w:r>
    </w:p>
    <w:p w14:paraId="46416362" w14:textId="77777777" w:rsidR="00074C3C" w:rsidRPr="007A772D" w:rsidRDefault="00074C3C" w:rsidP="00074C3C">
      <w:pPr>
        <w:pStyle w:val="ListBullet"/>
      </w:pPr>
      <w:r w:rsidRPr="007A772D">
        <w:t>topography -hills and mountains influence wind velocity and direction</w:t>
      </w:r>
    </w:p>
    <w:p w14:paraId="558E6DEF" w14:textId="77777777" w:rsidR="00074C3C" w:rsidRPr="007A772D" w:rsidRDefault="00074C3C" w:rsidP="00074C3C">
      <w:pPr>
        <w:pStyle w:val="ListBullet"/>
      </w:pPr>
      <w:r w:rsidRPr="007A772D">
        <w:t>altitude - affects wind temperature.</w:t>
      </w:r>
    </w:p>
    <w:p w14:paraId="541C40AA" w14:textId="77777777" w:rsidR="00074C3C" w:rsidRPr="007A772D" w:rsidRDefault="00074C3C" w:rsidP="00074C3C">
      <w:r w:rsidRPr="007A772D">
        <w:t>Wind from the ocean will be cool and moist, whereas wind blowing over large landmasses is generally warm and dry.</w:t>
      </w:r>
    </w:p>
    <w:p w14:paraId="5AE9A79A" w14:textId="77777777" w:rsidR="00074C3C" w:rsidRPr="007A772D" w:rsidRDefault="00074C3C" w:rsidP="00074C3C">
      <w:r w:rsidRPr="007A772D">
        <w:t>Wind is produced from high and low pressure.  Wind patterns are very changeable and can change through the day, seasons and the year.  Wind associated with falling or rising temperatures can result in hazardous weather.</w:t>
      </w:r>
    </w:p>
    <w:p w14:paraId="5A71CD5E" w14:textId="5BBF4BBA" w:rsidR="00FE543A" w:rsidRPr="007A772D" w:rsidRDefault="00FE543A" w:rsidP="00FE543A">
      <w:pPr>
        <w:pStyle w:val="NormalWeb"/>
        <w:rPr>
          <w:rFonts w:ascii="Arial Narrow" w:hAnsi="Arial Narrow"/>
          <w:color w:val="000000"/>
        </w:rPr>
      </w:pPr>
      <w:r w:rsidRPr="007A772D">
        <w:rPr>
          <w:rStyle w:val="Heading5Char"/>
        </w:rPr>
        <w:t>Rainfall and precipitation</w:t>
      </w:r>
      <w:r w:rsidRPr="007A772D">
        <w:rPr>
          <w:color w:val="000000"/>
          <w:sz w:val="32"/>
          <w:szCs w:val="32"/>
        </w:rPr>
        <w:t xml:space="preserve"> </w:t>
      </w:r>
      <w:r w:rsidR="00074C3C" w:rsidRPr="007A772D">
        <w:rPr>
          <w:rFonts w:ascii="Arial" w:hAnsi="Arial" w:cs="Arial"/>
          <w:color w:val="000000"/>
        </w:rPr>
        <w:t>-</w:t>
      </w:r>
      <w:r w:rsidRPr="007A772D">
        <w:rPr>
          <w:rFonts w:ascii="Arial" w:hAnsi="Arial" w:cs="Arial"/>
          <w:color w:val="000000"/>
        </w:rPr>
        <w:t xml:space="preserve"> a major factor in plant and animal production</w:t>
      </w:r>
      <w:r w:rsidR="00074C3C" w:rsidRPr="007A772D">
        <w:rPr>
          <w:rFonts w:ascii="Arial" w:hAnsi="Arial" w:cs="Arial"/>
          <w:color w:val="000000"/>
        </w:rPr>
        <w:t>.</w:t>
      </w:r>
    </w:p>
    <w:p w14:paraId="5AE081F0" w14:textId="236DF032" w:rsidR="00890426" w:rsidRPr="007A772D" w:rsidRDefault="00890426" w:rsidP="00845B65">
      <w:pPr>
        <w:spacing w:before="100" w:beforeAutospacing="1" w:after="100" w:afterAutospacing="1" w:line="240" w:lineRule="auto"/>
        <w:rPr>
          <w:rFonts w:eastAsia="Times New Roman" w:cs="Times New Roman"/>
          <w:color w:val="000000"/>
          <w:lang w:eastAsia="en-AU"/>
        </w:rPr>
      </w:pPr>
      <w:r w:rsidRPr="007A772D">
        <w:rPr>
          <w:rFonts w:eastAsia="Times New Roman" w:cs="Times New Roman"/>
          <w:color w:val="000000"/>
          <w:lang w:eastAsia="en-AU"/>
        </w:rPr>
        <w:t>Lack of rain is the major limiting factor for plant growth and associated animal production in Australia</w:t>
      </w:r>
      <w:r w:rsidR="00820338" w:rsidRPr="007A772D">
        <w:rPr>
          <w:rFonts w:eastAsia="Times New Roman" w:cs="Times New Roman"/>
          <w:color w:val="000000"/>
          <w:lang w:eastAsia="en-AU"/>
        </w:rPr>
        <w:t xml:space="preserve">.  </w:t>
      </w:r>
      <w:r w:rsidRPr="007A772D">
        <w:rPr>
          <w:rFonts w:eastAsia="Times New Roman" w:cs="Times New Roman"/>
          <w:color w:val="000000"/>
          <w:lang w:eastAsia="en-AU"/>
        </w:rPr>
        <w:t>Large areas of the country are unsuited to most agricultural enterprises because of low rainfall</w:t>
      </w:r>
      <w:r w:rsidR="00820338" w:rsidRPr="007A772D">
        <w:rPr>
          <w:rFonts w:eastAsia="Times New Roman" w:cs="Times New Roman"/>
          <w:color w:val="000000"/>
          <w:lang w:eastAsia="en-AU"/>
        </w:rPr>
        <w:t xml:space="preserve">.  </w:t>
      </w:r>
      <w:r w:rsidRPr="007A772D">
        <w:rPr>
          <w:rFonts w:eastAsia="Times New Roman" w:cs="Times New Roman"/>
          <w:color w:val="000000"/>
          <w:lang w:eastAsia="en-AU"/>
        </w:rPr>
        <w:t>In these regions only plants and animals adapted to dry conditions can be successfully raised without irrigation.</w:t>
      </w:r>
    </w:p>
    <w:p w14:paraId="14E4821D" w14:textId="7D67D50E" w:rsidR="00FE543A" w:rsidRPr="007A772D" w:rsidRDefault="00FE543A" w:rsidP="00845B65">
      <w:pPr>
        <w:spacing w:before="100" w:beforeAutospacing="1" w:after="100" w:afterAutospacing="1" w:line="240" w:lineRule="auto"/>
        <w:rPr>
          <w:rFonts w:eastAsia="Times New Roman" w:cs="Times New Roman"/>
          <w:color w:val="000000"/>
          <w:lang w:eastAsia="en-AU"/>
        </w:rPr>
      </w:pPr>
      <w:r w:rsidRPr="007A772D">
        <w:rPr>
          <w:rFonts w:eastAsia="Times New Roman" w:cs="Times New Roman"/>
          <w:color w:val="000000"/>
          <w:lang w:eastAsia="en-AU"/>
        </w:rPr>
        <w:t>Too much rain, rain falling at the wrong time and high humidity can also limit some types of production</w:t>
      </w:r>
      <w:r w:rsidR="00820338" w:rsidRPr="007A772D">
        <w:rPr>
          <w:rFonts w:eastAsia="Times New Roman" w:cs="Times New Roman"/>
          <w:color w:val="000000"/>
          <w:lang w:eastAsia="en-AU"/>
        </w:rPr>
        <w:t xml:space="preserve">.  </w:t>
      </w:r>
      <w:r w:rsidRPr="007A772D">
        <w:rPr>
          <w:rFonts w:eastAsia="Times New Roman" w:cs="Times New Roman"/>
          <w:color w:val="000000"/>
          <w:lang w:eastAsia="en-AU"/>
        </w:rPr>
        <w:t>For example, sheep are not suited to the eastern coast of Australia where the high humidity increases the risk of foot and fleece rot.</w:t>
      </w:r>
    </w:p>
    <w:p w14:paraId="1D604437" w14:textId="522275A1" w:rsidR="00FE543A" w:rsidRPr="007A772D" w:rsidRDefault="00845B65" w:rsidP="00845B65">
      <w:pPr>
        <w:spacing w:before="100" w:beforeAutospacing="1" w:after="100" w:afterAutospacing="1" w:line="240" w:lineRule="auto"/>
        <w:rPr>
          <w:rFonts w:eastAsia="Times New Roman" w:cs="Times New Roman"/>
          <w:color w:val="000000"/>
          <w:lang w:eastAsia="en-AU"/>
        </w:rPr>
      </w:pPr>
      <w:r w:rsidRPr="007A772D">
        <w:rPr>
          <w:rFonts w:eastAsia="Times New Roman" w:cs="Times New Roman"/>
          <w:color w:val="000000"/>
          <w:lang w:eastAsia="en-AU"/>
        </w:rPr>
        <w:t>P</w:t>
      </w:r>
      <w:r w:rsidR="00FE543A" w:rsidRPr="007A772D">
        <w:rPr>
          <w:rFonts w:eastAsia="Times New Roman" w:cs="Times New Roman"/>
          <w:color w:val="000000"/>
          <w:lang w:eastAsia="en-AU"/>
        </w:rPr>
        <w:t>recip</w:t>
      </w:r>
      <w:r w:rsidR="007A47DF" w:rsidRPr="007A772D">
        <w:rPr>
          <w:rFonts w:eastAsia="Times New Roman" w:cs="Times New Roman"/>
          <w:color w:val="000000"/>
          <w:lang w:eastAsia="en-AU"/>
        </w:rPr>
        <w:t>it</w:t>
      </w:r>
      <w:r w:rsidR="00FE543A" w:rsidRPr="007A772D">
        <w:rPr>
          <w:rFonts w:eastAsia="Times New Roman" w:cs="Times New Roman"/>
          <w:color w:val="000000"/>
          <w:lang w:eastAsia="en-AU"/>
        </w:rPr>
        <w:t>ation can include mist, fogs, snow, sleet, hail, rain</w:t>
      </w:r>
      <w:r w:rsidR="00820338" w:rsidRPr="007A772D">
        <w:rPr>
          <w:rFonts w:eastAsia="Times New Roman" w:cs="Times New Roman"/>
          <w:color w:val="000000"/>
          <w:lang w:eastAsia="en-AU"/>
        </w:rPr>
        <w:t xml:space="preserve">.  </w:t>
      </w:r>
      <w:r w:rsidR="00FE543A" w:rsidRPr="007A772D">
        <w:rPr>
          <w:rFonts w:eastAsia="Times New Roman" w:cs="Times New Roman"/>
          <w:color w:val="000000"/>
          <w:lang w:eastAsia="en-AU"/>
        </w:rPr>
        <w:t>An</w:t>
      </w:r>
      <w:r w:rsidRPr="007A772D">
        <w:rPr>
          <w:rFonts w:eastAsia="Times New Roman" w:cs="Times New Roman"/>
          <w:color w:val="000000"/>
          <w:lang w:eastAsia="en-AU"/>
        </w:rPr>
        <w:t>y</w:t>
      </w:r>
      <w:r w:rsidR="00FE543A" w:rsidRPr="007A772D">
        <w:rPr>
          <w:rFonts w:eastAsia="Times New Roman" w:cs="Times New Roman"/>
          <w:color w:val="000000"/>
          <w:lang w:eastAsia="en-AU"/>
        </w:rPr>
        <w:t xml:space="preserve"> moisture condensing from the atmosphere is known as precipitation.</w:t>
      </w:r>
    </w:p>
    <w:p w14:paraId="1125B5DE" w14:textId="30118829" w:rsidR="005A102F" w:rsidRPr="007A772D" w:rsidRDefault="00FE543A" w:rsidP="00FE543A">
      <w:pPr>
        <w:pStyle w:val="NormalWeb"/>
        <w:rPr>
          <w:rFonts w:ascii="Arial" w:hAnsi="Arial" w:cs="Arial"/>
        </w:rPr>
      </w:pPr>
      <w:r w:rsidRPr="007A772D">
        <w:rPr>
          <w:rFonts w:ascii="Arial" w:hAnsi="Arial"/>
          <w:color w:val="000000"/>
        </w:rPr>
        <w:t>Rainfall is measured with a rain gauge and recorded in millimetres (mm)</w:t>
      </w:r>
      <w:r w:rsidR="00820338" w:rsidRPr="007A772D">
        <w:rPr>
          <w:rFonts w:ascii="Arial" w:hAnsi="Arial"/>
          <w:color w:val="000000"/>
        </w:rPr>
        <w:t xml:space="preserve">.  </w:t>
      </w:r>
      <w:r w:rsidR="005A102F" w:rsidRPr="007A772D">
        <w:rPr>
          <w:rFonts w:ascii="Arial" w:hAnsi="Arial"/>
          <w:color w:val="000000"/>
        </w:rPr>
        <w:t>The gauge is usually mounted on a post on relatively flat ground</w:t>
      </w:r>
      <w:r w:rsidR="00820338" w:rsidRPr="007A772D">
        <w:rPr>
          <w:rFonts w:ascii="Arial" w:hAnsi="Arial"/>
          <w:color w:val="000000"/>
        </w:rPr>
        <w:t xml:space="preserve">.  </w:t>
      </w:r>
      <w:r w:rsidR="005A102F" w:rsidRPr="007A772D">
        <w:rPr>
          <w:rFonts w:ascii="Arial" w:hAnsi="Arial"/>
          <w:color w:val="000000"/>
        </w:rPr>
        <w:t>It should be in the open, away from trees, buildings and other shelters</w:t>
      </w:r>
      <w:r w:rsidR="00820338" w:rsidRPr="007A772D">
        <w:rPr>
          <w:rFonts w:ascii="Arial Narrow" w:hAnsi="Arial Narrow"/>
        </w:rPr>
        <w:t xml:space="preserve">.  </w:t>
      </w:r>
      <w:r w:rsidR="005A102F" w:rsidRPr="007A772D">
        <w:rPr>
          <w:rFonts w:ascii="Arial" w:hAnsi="Arial"/>
        </w:rPr>
        <w:t xml:space="preserve"> </w:t>
      </w:r>
      <w:r w:rsidR="005A102F" w:rsidRPr="007A772D">
        <w:rPr>
          <w:rFonts w:ascii="Arial" w:hAnsi="Arial" w:cs="Arial"/>
        </w:rPr>
        <w:t>Unlike temperature, rainfall can be very localised</w:t>
      </w:r>
      <w:r w:rsidR="00820338" w:rsidRPr="007A772D">
        <w:rPr>
          <w:rFonts w:ascii="Arial" w:hAnsi="Arial" w:cs="Arial"/>
        </w:rPr>
        <w:t xml:space="preserve">.  </w:t>
      </w:r>
      <w:r w:rsidR="005A102F" w:rsidRPr="007A772D">
        <w:rPr>
          <w:rFonts w:ascii="Arial" w:hAnsi="Arial" w:cs="Arial"/>
        </w:rPr>
        <w:t>This is one of the reasons so many people in all areas of Australia record it.</w:t>
      </w:r>
    </w:p>
    <w:p w14:paraId="6EBECEDA" w14:textId="77777777" w:rsidR="005A102F" w:rsidRPr="007A772D" w:rsidRDefault="005A102F" w:rsidP="005A102F">
      <w:pPr>
        <w:widowControl w:val="0"/>
        <w:spacing w:before="200" w:line="240" w:lineRule="auto"/>
      </w:pPr>
      <w:r w:rsidRPr="007A772D">
        <w:t>Precipitation can be determined by low pressure systems as well as:</w:t>
      </w:r>
    </w:p>
    <w:p w14:paraId="29126CCB" w14:textId="77777777" w:rsidR="005A102F" w:rsidRPr="007A772D" w:rsidRDefault="005A102F" w:rsidP="007A47DF">
      <w:pPr>
        <w:pStyle w:val="ListBullet"/>
      </w:pPr>
      <w:r w:rsidRPr="007A772D">
        <w:rPr>
          <w:b/>
          <w:bCs/>
        </w:rPr>
        <w:t>topography</w:t>
      </w:r>
      <w:r w:rsidRPr="007A772D">
        <w:t>- prevailing warm moist air is forced upward over mountains and cooled due to altitude, clouds form and rain falls.</w:t>
      </w:r>
    </w:p>
    <w:p w14:paraId="42E47B4B" w14:textId="77777777" w:rsidR="005A102F" w:rsidRPr="007A772D" w:rsidRDefault="005A102F" w:rsidP="007A47DF">
      <w:pPr>
        <w:pStyle w:val="ListBullet"/>
      </w:pPr>
      <w:r w:rsidRPr="007A772D">
        <w:rPr>
          <w:b/>
          <w:bCs/>
        </w:rPr>
        <w:t>a rain shadow</w:t>
      </w:r>
      <w:r w:rsidRPr="007A772D">
        <w:t xml:space="preserve"> is an area on the lee side of this high terrain where very little rain falls.</w:t>
      </w:r>
    </w:p>
    <w:p w14:paraId="525AB407" w14:textId="67A78638" w:rsidR="005A102F" w:rsidRPr="007A772D" w:rsidRDefault="005A102F" w:rsidP="007A47DF">
      <w:pPr>
        <w:pStyle w:val="ListBullet"/>
      </w:pPr>
      <w:r w:rsidRPr="007A772D">
        <w:rPr>
          <w:b/>
          <w:bCs/>
        </w:rPr>
        <w:t>altitude</w:t>
      </w:r>
      <w:r w:rsidRPr="007A772D">
        <w:t xml:space="preserve"> - as air is cooler at altitude precipitation may fall as snow</w:t>
      </w:r>
      <w:r w:rsidR="00820338" w:rsidRPr="007A772D">
        <w:t xml:space="preserve">.  </w:t>
      </w:r>
      <w:r w:rsidRPr="007A772D">
        <w:t>If rain does fall it will be colder than at sea level.</w:t>
      </w:r>
    </w:p>
    <w:p w14:paraId="6B78A27F" w14:textId="3741A8D2" w:rsidR="00FE543A" w:rsidRPr="007A772D" w:rsidRDefault="005A102F" w:rsidP="005A102F">
      <w:pPr>
        <w:pStyle w:val="ListBullet"/>
      </w:pPr>
      <w:r w:rsidRPr="007A772D">
        <w:rPr>
          <w:b/>
          <w:bCs/>
        </w:rPr>
        <w:t>world weather patterns</w:t>
      </w:r>
      <w:r w:rsidRPr="007A772D">
        <w:t xml:space="preserve"> - El Nino and La Nina</w:t>
      </w:r>
      <w:r w:rsidR="00820338" w:rsidRPr="007A772D">
        <w:t xml:space="preserve">.  </w:t>
      </w:r>
      <w:r w:rsidRPr="007A772D">
        <w:t>These are associated with changes in the Pacific Ocean temperatures.</w:t>
      </w:r>
    </w:p>
    <w:p w14:paraId="3EE73873" w14:textId="77777777" w:rsidR="007A47DF" w:rsidRPr="007A772D" w:rsidRDefault="007A47DF">
      <w:pPr>
        <w:rPr>
          <w:sz w:val="32"/>
        </w:rPr>
      </w:pPr>
      <w:r w:rsidRPr="007A772D">
        <w:rPr>
          <w:sz w:val="32"/>
        </w:rPr>
        <w:br w:type="page"/>
      </w:r>
    </w:p>
    <w:p w14:paraId="640C0F0C" w14:textId="774F8534" w:rsidR="004D4D93" w:rsidRPr="007A772D" w:rsidRDefault="004D4D93" w:rsidP="007A47DF">
      <w:pPr>
        <w:rPr>
          <w:rFonts w:ascii="Arial Narrow" w:hAnsi="Arial Narrow"/>
          <w:color w:val="000000"/>
        </w:rPr>
      </w:pPr>
      <w:r w:rsidRPr="007A772D">
        <w:rPr>
          <w:rStyle w:val="Heading5Char"/>
        </w:rPr>
        <w:lastRenderedPageBreak/>
        <w:t>Air (atmospheric) pressure</w:t>
      </w:r>
      <w:r w:rsidRPr="007A772D">
        <w:rPr>
          <w:color w:val="000000"/>
        </w:rPr>
        <w:t xml:space="preserve"> is </w:t>
      </w:r>
      <w:r w:rsidRPr="007A772D">
        <w:rPr>
          <w:rFonts w:cs="Arial"/>
          <w:color w:val="1A1A1A"/>
          <w:shd w:val="clear" w:color="auto" w:fill="FFFFFF"/>
        </w:rPr>
        <w:t>the pressure exerted by the earth's atmosphere at any given point, being the product of the mass of the atmospheric column of the unit area above the given point</w:t>
      </w:r>
      <w:r w:rsidR="00820338" w:rsidRPr="007A772D">
        <w:rPr>
          <w:rFonts w:cs="Arial"/>
          <w:color w:val="1A1A1A"/>
          <w:sz w:val="27"/>
          <w:szCs w:val="27"/>
          <w:shd w:val="clear" w:color="auto" w:fill="FFFFFF"/>
        </w:rPr>
        <w:t xml:space="preserve">.  </w:t>
      </w:r>
      <w:r w:rsidRPr="007A772D">
        <w:rPr>
          <w:rFonts w:cs="Arial"/>
          <w:color w:val="1A1A1A"/>
          <w:shd w:val="clear" w:color="auto" w:fill="FFFFFF"/>
        </w:rPr>
        <w:t>It is</w:t>
      </w:r>
      <w:r w:rsidRPr="007A772D">
        <w:rPr>
          <w:rFonts w:cs="Arial"/>
          <w:color w:val="1A1A1A"/>
          <w:sz w:val="27"/>
          <w:szCs w:val="27"/>
          <w:shd w:val="clear" w:color="auto" w:fill="FFFFFF"/>
        </w:rPr>
        <w:t xml:space="preserve"> </w:t>
      </w:r>
      <w:r w:rsidRPr="007A772D">
        <w:rPr>
          <w:color w:val="000000"/>
        </w:rPr>
        <w:t>measured with a barometer and is recorded in hectopascals (hPa)</w:t>
      </w:r>
      <w:r w:rsidR="00820338" w:rsidRPr="007A772D">
        <w:rPr>
          <w:color w:val="000000"/>
        </w:rPr>
        <w:t xml:space="preserve">.  </w:t>
      </w:r>
      <w:r w:rsidRPr="007A772D">
        <w:rPr>
          <w:color w:val="000000"/>
        </w:rPr>
        <w:t>They are written on highs and lows and commonly used to help decide if a pressure system is a high or low.</w:t>
      </w:r>
      <w:r w:rsidRPr="007A772D">
        <w:rPr>
          <w:color w:val="000000"/>
        </w:rPr>
        <w:br/>
        <w:t>Barometers are usually kept inside and hung on a wall or placed on a sideboard or cabinet as a feature</w:t>
      </w:r>
      <w:r w:rsidRPr="007A772D">
        <w:rPr>
          <w:rFonts w:ascii="Arial Narrow" w:hAnsi="Arial Narrow"/>
          <w:color w:val="000000"/>
        </w:rPr>
        <w:t>.</w:t>
      </w:r>
    </w:p>
    <w:p w14:paraId="3DAA2E2E" w14:textId="71742D14" w:rsidR="004D4D93" w:rsidRPr="007A772D" w:rsidRDefault="004D4D93" w:rsidP="007A47DF">
      <w:r w:rsidRPr="007A772D">
        <w:rPr>
          <w:rStyle w:val="Heading5Char"/>
        </w:rPr>
        <w:t>Atmospheric particle count</w:t>
      </w:r>
      <w:r w:rsidRPr="007A772D">
        <w:rPr>
          <w:rFonts w:cs="Arial"/>
          <w:color w:val="000000"/>
          <w:sz w:val="32"/>
          <w:szCs w:val="32"/>
        </w:rPr>
        <w:t xml:space="preserve"> </w:t>
      </w:r>
      <w:r w:rsidRPr="007A772D">
        <w:t>refer</w:t>
      </w:r>
      <w:r w:rsidR="00311529" w:rsidRPr="007A772D">
        <w:t>s</w:t>
      </w:r>
      <w:r w:rsidRPr="007A772D">
        <w:t xml:space="preserve"> to </w:t>
      </w:r>
      <w:r w:rsidR="005A102F" w:rsidRPr="007A772D">
        <w:t>a</w:t>
      </w:r>
      <w:r w:rsidRPr="007A772D">
        <w:t>irborne particles </w:t>
      </w:r>
      <w:r w:rsidR="005A102F" w:rsidRPr="007A772D">
        <w:t xml:space="preserve">and </w:t>
      </w:r>
      <w:r w:rsidRPr="007A772D">
        <w:t>are sometimes referred to as 'particulate matter' or 'PM'</w:t>
      </w:r>
      <w:r w:rsidR="00820338" w:rsidRPr="007A772D">
        <w:t xml:space="preserve">.  </w:t>
      </w:r>
      <w:r w:rsidRPr="007A772D">
        <w:t>They include dust, dirt, soot, smoke, and liquid droplets.</w:t>
      </w:r>
    </w:p>
    <w:p w14:paraId="4DB02B6D" w14:textId="77777777" w:rsidR="00074C3C" w:rsidRPr="007A772D" w:rsidRDefault="00074C3C" w:rsidP="00311529">
      <w:pPr>
        <w:rPr>
          <w:b/>
          <w:bCs/>
        </w:rPr>
      </w:pPr>
    </w:p>
    <w:p w14:paraId="44BA66FD" w14:textId="267A2B33" w:rsidR="004D4D93" w:rsidRPr="007A772D" w:rsidRDefault="004A71FB" w:rsidP="00074C3C">
      <w:pPr>
        <w:pStyle w:val="Heading3"/>
      </w:pPr>
      <w:r w:rsidRPr="007A772D">
        <w:t>Revision questions: w</w:t>
      </w:r>
      <w:r w:rsidR="004D4D93" w:rsidRPr="007A772D">
        <w:t xml:space="preserve">eather and climate </w:t>
      </w:r>
    </w:p>
    <w:p w14:paraId="3E0DCE4E" w14:textId="77B1D9D1" w:rsidR="004D4D93" w:rsidRPr="007A772D" w:rsidRDefault="00311529" w:rsidP="00311529">
      <w:pPr>
        <w:pStyle w:val="ListNumber"/>
      </w:pPr>
      <w:r w:rsidRPr="007A772D">
        <w:t>Write a definition of ‘t</w:t>
      </w:r>
      <w:r w:rsidR="004D4D93" w:rsidRPr="007A772D">
        <w:t>emperature</w:t>
      </w:r>
      <w:r w:rsidRPr="007A772D">
        <w:t>’</w:t>
      </w:r>
      <w:r w:rsidR="004D4D93" w:rsidRPr="007A772D">
        <w:t xml:space="preserve"> </w:t>
      </w:r>
    </w:p>
    <w:p w14:paraId="32B04A5F" w14:textId="77777777" w:rsidR="004D4D93" w:rsidRPr="007A772D" w:rsidRDefault="004D4D93" w:rsidP="00311529">
      <w:pPr>
        <w:pStyle w:val="ListNumber"/>
      </w:pPr>
      <w:r w:rsidRPr="007A772D">
        <w:t xml:space="preserve">How is temperature measured? </w:t>
      </w:r>
    </w:p>
    <w:p w14:paraId="21D9EB06" w14:textId="7CFE13DE" w:rsidR="004D4D93" w:rsidRPr="007A772D" w:rsidRDefault="004D4D93" w:rsidP="00311529">
      <w:pPr>
        <w:pStyle w:val="ListNumber"/>
      </w:pPr>
      <w:r w:rsidRPr="007A772D">
        <w:t xml:space="preserve">Maximum temperatures are measured using: </w:t>
      </w:r>
    </w:p>
    <w:p w14:paraId="401A1979" w14:textId="62BEF853" w:rsidR="004D4D93" w:rsidRPr="007A772D" w:rsidRDefault="004D4D93" w:rsidP="00311529">
      <w:pPr>
        <w:pStyle w:val="ListNumber"/>
      </w:pPr>
      <w:r w:rsidRPr="007A772D">
        <w:t xml:space="preserve">Minimum temperatures are measured using: </w:t>
      </w:r>
    </w:p>
    <w:p w14:paraId="44501E0F" w14:textId="31BF12EF" w:rsidR="004D4D93" w:rsidRPr="007A772D" w:rsidRDefault="00311529" w:rsidP="00311529">
      <w:pPr>
        <w:pStyle w:val="ListNumber"/>
      </w:pPr>
      <w:r w:rsidRPr="007A772D">
        <w:t>Write a definition of ‘h</w:t>
      </w:r>
      <w:r w:rsidR="004D4D93" w:rsidRPr="007A772D">
        <w:t>umidity</w:t>
      </w:r>
      <w:r w:rsidRPr="007A772D">
        <w:t>’</w:t>
      </w:r>
      <w:r w:rsidR="004D4D93" w:rsidRPr="007A772D">
        <w:t xml:space="preserve"> </w:t>
      </w:r>
    </w:p>
    <w:p w14:paraId="509DFCE4" w14:textId="2EDBF6C9" w:rsidR="004D4D93" w:rsidRPr="007A772D" w:rsidRDefault="004D4D93" w:rsidP="00311529">
      <w:pPr>
        <w:pStyle w:val="ListNumber"/>
      </w:pPr>
      <w:r w:rsidRPr="007A772D">
        <w:t xml:space="preserve">How is humidity measured? </w:t>
      </w:r>
    </w:p>
    <w:p w14:paraId="57FB8FB1" w14:textId="47975C1A" w:rsidR="004D4D93" w:rsidRPr="007A772D" w:rsidRDefault="004D4D93" w:rsidP="00311529">
      <w:pPr>
        <w:pStyle w:val="ListNumber"/>
      </w:pPr>
      <w:r w:rsidRPr="007A772D">
        <w:t xml:space="preserve">Atmospheric pressure is: </w:t>
      </w:r>
    </w:p>
    <w:p w14:paraId="68C46379" w14:textId="14B53E8B" w:rsidR="004D4D93" w:rsidRPr="007A772D" w:rsidRDefault="004D4D93" w:rsidP="00311529">
      <w:pPr>
        <w:pStyle w:val="ListNumber"/>
      </w:pPr>
      <w:r w:rsidRPr="007A772D">
        <w:t xml:space="preserve">How is atmospheric pressure measured? </w:t>
      </w:r>
    </w:p>
    <w:p w14:paraId="5129018E" w14:textId="6253746D" w:rsidR="004D4D93" w:rsidRPr="007A772D" w:rsidRDefault="00311529" w:rsidP="00311529">
      <w:pPr>
        <w:pStyle w:val="ListNumber"/>
      </w:pPr>
      <w:r w:rsidRPr="007A772D">
        <w:t>Write a definition of ‘p</w:t>
      </w:r>
      <w:r w:rsidR="004D4D93" w:rsidRPr="007A772D">
        <w:t>recipitation</w:t>
      </w:r>
      <w:r w:rsidRPr="007A772D">
        <w:t>’</w:t>
      </w:r>
      <w:r w:rsidR="004D4D93" w:rsidRPr="007A772D">
        <w:t xml:space="preserve"> </w:t>
      </w:r>
    </w:p>
    <w:p w14:paraId="2D2D944E" w14:textId="462FBC17" w:rsidR="004D4D93" w:rsidRPr="007A772D" w:rsidRDefault="004D4D93" w:rsidP="00311529">
      <w:pPr>
        <w:pStyle w:val="ListNumber"/>
      </w:pPr>
      <w:r w:rsidRPr="007A772D">
        <w:t xml:space="preserve">How is precipitation measured? </w:t>
      </w:r>
    </w:p>
    <w:p w14:paraId="489F4782" w14:textId="4F3C3668" w:rsidR="005A102F" w:rsidRPr="007A772D" w:rsidRDefault="00311529" w:rsidP="00311529">
      <w:pPr>
        <w:pStyle w:val="ListNumber"/>
      </w:pPr>
      <w:r w:rsidRPr="007A772D">
        <w:t>Define ‘</w:t>
      </w:r>
      <w:r w:rsidR="004D4D93" w:rsidRPr="007A772D">
        <w:t>Wind</w:t>
      </w:r>
      <w:r w:rsidRPr="007A772D">
        <w:t>’</w:t>
      </w:r>
      <w:r w:rsidR="004D4D93" w:rsidRPr="007A772D">
        <w:t xml:space="preserve"> </w:t>
      </w:r>
    </w:p>
    <w:p w14:paraId="21871188" w14:textId="77777777" w:rsidR="004D4D93" w:rsidRPr="007A772D" w:rsidRDefault="004D4D93" w:rsidP="00311529">
      <w:pPr>
        <w:pStyle w:val="ListNumber"/>
      </w:pPr>
      <w:r w:rsidRPr="007A772D">
        <w:t xml:space="preserve">How is wind measured? </w:t>
      </w:r>
    </w:p>
    <w:p w14:paraId="1BEC086F" w14:textId="15E2EEC3" w:rsidR="005A102F" w:rsidRPr="007A772D" w:rsidRDefault="00311529" w:rsidP="00311529">
      <w:pPr>
        <w:pStyle w:val="ListNumber"/>
      </w:pPr>
      <w:r w:rsidRPr="007A772D">
        <w:t>Write a definition of ‘w</w:t>
      </w:r>
      <w:r w:rsidR="005A102F" w:rsidRPr="007A772D">
        <w:t>ind chill</w:t>
      </w:r>
      <w:r w:rsidRPr="007A772D">
        <w:t>’</w:t>
      </w:r>
      <w:r w:rsidR="005A102F" w:rsidRPr="007A772D">
        <w:t xml:space="preserve"> </w:t>
      </w:r>
    </w:p>
    <w:p w14:paraId="490C5C98" w14:textId="1D717A26" w:rsidR="005A102F" w:rsidRPr="007A772D" w:rsidRDefault="005A102F" w:rsidP="00311529">
      <w:pPr>
        <w:pStyle w:val="ListNumber"/>
        <w:rPr>
          <w:b/>
        </w:rPr>
      </w:pPr>
      <w:r w:rsidRPr="007A772D">
        <w:t xml:space="preserve">How is wind chill measured? </w:t>
      </w:r>
    </w:p>
    <w:p w14:paraId="45972256" w14:textId="7E286D29" w:rsidR="004D4D93" w:rsidRPr="007A772D" w:rsidRDefault="008A3AFA" w:rsidP="004D4D93">
      <w:pPr>
        <w:pStyle w:val="ListNumber"/>
      </w:pPr>
      <w:r w:rsidRPr="007A772D">
        <w:t xml:space="preserve">Why does the air particulate count matter? </w:t>
      </w:r>
      <w:r w:rsidR="004D4D93" w:rsidRPr="007A772D">
        <w:t xml:space="preserve">        </w:t>
      </w:r>
    </w:p>
    <w:p w14:paraId="6F8E5BAA" w14:textId="77777777" w:rsidR="00074C3C" w:rsidRPr="007A772D" w:rsidRDefault="00074C3C">
      <w:r w:rsidRPr="007A772D">
        <w:br w:type="page"/>
      </w:r>
    </w:p>
    <w:p w14:paraId="5CAE219E" w14:textId="03244E69" w:rsidR="004D4D93" w:rsidRPr="007A772D" w:rsidRDefault="008A3AFA" w:rsidP="00311529">
      <w:pPr>
        <w:pStyle w:val="ListNumber"/>
      </w:pPr>
      <w:r w:rsidRPr="007A772D">
        <w:lastRenderedPageBreak/>
        <w:t>Us</w:t>
      </w:r>
      <w:r w:rsidR="00311529" w:rsidRPr="007A772D">
        <w:t>e</w:t>
      </w:r>
      <w:r w:rsidRPr="007A772D">
        <w:t xml:space="preserve"> the windchill chart</w:t>
      </w:r>
      <w:r w:rsidR="00311529" w:rsidRPr="007A772D">
        <w:t xml:space="preserve"> to answer this question.  </w:t>
      </w:r>
      <w:r w:rsidRPr="007A772D">
        <w:t xml:space="preserve"> </w:t>
      </w:r>
      <w:r w:rsidR="00311529" w:rsidRPr="007A772D">
        <w:br/>
      </w:r>
      <w:r w:rsidR="00311529" w:rsidRPr="007A772D">
        <w:br/>
        <w:t>O</w:t>
      </w:r>
      <w:r w:rsidR="004D4D93" w:rsidRPr="007A772D">
        <w:t xml:space="preserve">n a cold day </w:t>
      </w:r>
      <w:r w:rsidR="00311529" w:rsidRPr="007A772D">
        <w:t>with</w:t>
      </w:r>
      <w:r w:rsidR="004D4D93" w:rsidRPr="007A772D">
        <w:t xml:space="preserve"> air temperature 5</w:t>
      </w:r>
      <w:r w:rsidR="00311529" w:rsidRPr="007A772D">
        <w:t> </w:t>
      </w:r>
      <w:r w:rsidR="004D4D93" w:rsidRPr="007A772D">
        <w:t>degrees</w:t>
      </w:r>
      <w:r w:rsidR="00311529" w:rsidRPr="007A772D">
        <w:t> </w:t>
      </w:r>
      <w:r w:rsidR="00B650C0" w:rsidRPr="007A772D">
        <w:t>Celsius</w:t>
      </w:r>
      <w:r w:rsidR="004D4D93" w:rsidRPr="007A772D">
        <w:t xml:space="preserve">, what is the effective temperature when a wind of 60km/hr is blowing? </w:t>
      </w:r>
    </w:p>
    <w:p w14:paraId="2E4A4564" w14:textId="7A8A0031" w:rsidR="00311529" w:rsidRPr="007A772D" w:rsidRDefault="00311529" w:rsidP="00311529">
      <w:pPr>
        <w:pStyle w:val="ListNumber"/>
        <w:numPr>
          <w:ilvl w:val="0"/>
          <w:numId w:val="0"/>
        </w:numPr>
        <w:ind w:left="284"/>
      </w:pPr>
      <w:r w:rsidRPr="007A772D">
        <w:rPr>
          <w:noProof/>
          <w:lang w:eastAsia="en-AU"/>
        </w:rPr>
        <w:drawing>
          <wp:inline distT="0" distB="0" distL="0" distR="0" wp14:anchorId="1B363F81" wp14:editId="4E84DF66">
            <wp:extent cx="5868219" cy="4172532"/>
            <wp:effectExtent l="0" t="0" r="0" b="0"/>
            <wp:docPr id="2" name="Picture 2" descr="Windchill chart showing changes to air temperature according to wind 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indchill chart showing changes to air temperature according to wind speed"/>
                    <pic:cNvPicPr/>
                  </pic:nvPicPr>
                  <pic:blipFill>
                    <a:blip r:embed="rId19"/>
                    <a:stretch>
                      <a:fillRect/>
                    </a:stretch>
                  </pic:blipFill>
                  <pic:spPr>
                    <a:xfrm>
                      <a:off x="0" y="0"/>
                      <a:ext cx="5868219" cy="4172532"/>
                    </a:xfrm>
                    <a:prstGeom prst="rect">
                      <a:avLst/>
                    </a:prstGeom>
                  </pic:spPr>
                </pic:pic>
              </a:graphicData>
            </a:graphic>
          </wp:inline>
        </w:drawing>
      </w:r>
    </w:p>
    <w:p w14:paraId="11392D39" w14:textId="1F7EE90A" w:rsidR="00B85A15" w:rsidRPr="007A772D" w:rsidRDefault="008A3AFA" w:rsidP="00845B65">
      <w:pPr>
        <w:pStyle w:val="ListNumber"/>
        <w:rPr>
          <w:rFonts w:cs="Times New Roman"/>
        </w:rPr>
      </w:pPr>
      <w:r w:rsidRPr="007A772D">
        <w:t xml:space="preserve">What animals are more vulnerable to windchill? </w:t>
      </w:r>
    </w:p>
    <w:p w14:paraId="5988B05C" w14:textId="77777777" w:rsidR="008A3AFA" w:rsidRPr="007A772D" w:rsidRDefault="008A3AFA">
      <w:r w:rsidRPr="007A772D">
        <w:br w:type="page"/>
      </w:r>
    </w:p>
    <w:p w14:paraId="6BE28C4A" w14:textId="0DC1DE29" w:rsidR="00041E17" w:rsidRPr="007A772D" w:rsidRDefault="00311529" w:rsidP="00074C3C">
      <w:pPr>
        <w:pStyle w:val="Heading3"/>
      </w:pPr>
      <w:r w:rsidRPr="007A772D">
        <w:lastRenderedPageBreak/>
        <w:t>M</w:t>
      </w:r>
      <w:r w:rsidR="00041E17" w:rsidRPr="007A772D">
        <w:t>eteorological conditions</w:t>
      </w:r>
    </w:p>
    <w:p w14:paraId="6D2CEF09" w14:textId="5BE34B39" w:rsidR="0084668B" w:rsidRPr="007A772D" w:rsidRDefault="00845B65" w:rsidP="00041E17">
      <w:pPr>
        <w:rPr>
          <w:rFonts w:cs="Arial"/>
          <w:color w:val="222222"/>
          <w:shd w:val="clear" w:color="auto" w:fill="FFFFFF"/>
        </w:rPr>
      </w:pPr>
      <w:r w:rsidRPr="007A772D">
        <w:rPr>
          <w:rFonts w:cs="Arial"/>
          <w:b/>
          <w:bCs/>
          <w:color w:val="222222"/>
          <w:shd w:val="clear" w:color="auto" w:fill="FFFFFF"/>
        </w:rPr>
        <w:t>M</w:t>
      </w:r>
      <w:r w:rsidR="0084668B" w:rsidRPr="007A772D">
        <w:rPr>
          <w:rFonts w:cs="Arial"/>
          <w:b/>
          <w:bCs/>
          <w:color w:val="222222"/>
          <w:shd w:val="clear" w:color="auto" w:fill="FFFFFF"/>
        </w:rPr>
        <w:t>eteorological conditions</w:t>
      </w:r>
      <w:r w:rsidR="0084668B" w:rsidRPr="007A772D">
        <w:rPr>
          <w:rFonts w:cs="Arial"/>
          <w:color w:val="222222"/>
          <w:shd w:val="clear" w:color="auto" w:fill="FFFFFF"/>
        </w:rPr>
        <w:t> - the prevailing environmental </w:t>
      </w:r>
      <w:r w:rsidR="0084668B" w:rsidRPr="007A772D">
        <w:rPr>
          <w:rFonts w:cs="Arial"/>
          <w:b/>
          <w:bCs/>
          <w:color w:val="222222"/>
          <w:shd w:val="clear" w:color="auto" w:fill="FFFFFF"/>
        </w:rPr>
        <w:t>conditions</w:t>
      </w:r>
      <w:r w:rsidR="0084668B" w:rsidRPr="007A772D">
        <w:rPr>
          <w:rFonts w:cs="Arial"/>
          <w:color w:val="222222"/>
          <w:shd w:val="clear" w:color="auto" w:fill="FFFFFF"/>
        </w:rPr>
        <w:t> as they influence the prediction of weather where environmental </w:t>
      </w:r>
      <w:r w:rsidR="0084668B" w:rsidRPr="007A772D">
        <w:rPr>
          <w:rFonts w:cs="Arial"/>
          <w:b/>
          <w:bCs/>
          <w:color w:val="222222"/>
          <w:shd w:val="clear" w:color="auto" w:fill="FFFFFF"/>
        </w:rPr>
        <w:t>condition</w:t>
      </w:r>
      <w:r w:rsidR="0084668B" w:rsidRPr="007A772D">
        <w:rPr>
          <w:rFonts w:cs="Arial"/>
          <w:color w:val="222222"/>
          <w:shd w:val="clear" w:color="auto" w:fill="FFFFFF"/>
        </w:rPr>
        <w:t> refers to the state of the environment.</w:t>
      </w:r>
      <w:r w:rsidRPr="007A772D">
        <w:rPr>
          <w:rFonts w:cs="Arial"/>
          <w:color w:val="222222"/>
          <w:shd w:val="clear" w:color="auto" w:fill="FFFFFF"/>
        </w:rPr>
        <w:t xml:space="preserve"> </w:t>
      </w:r>
      <w:r w:rsidR="002F432A" w:rsidRPr="007A772D">
        <w:rPr>
          <w:rFonts w:cs="Arial"/>
          <w:color w:val="222222"/>
          <w:shd w:val="clear" w:color="auto" w:fill="FFFFFF"/>
        </w:rPr>
        <w:t xml:space="preserve"> </w:t>
      </w:r>
      <w:r w:rsidRPr="007A772D">
        <w:rPr>
          <w:rFonts w:cs="Arial"/>
          <w:color w:val="222222"/>
          <w:shd w:val="clear" w:color="auto" w:fill="FFFFFF"/>
        </w:rPr>
        <w:t>For exam</w:t>
      </w:r>
      <w:r w:rsidR="002F432A" w:rsidRPr="007A772D">
        <w:rPr>
          <w:rFonts w:cs="Arial"/>
          <w:color w:val="222222"/>
          <w:shd w:val="clear" w:color="auto" w:fill="FFFFFF"/>
        </w:rPr>
        <w:t>p</w:t>
      </w:r>
      <w:r w:rsidRPr="007A772D">
        <w:rPr>
          <w:rFonts w:cs="Arial"/>
          <w:color w:val="222222"/>
          <w:shd w:val="clear" w:color="auto" w:fill="FFFFFF"/>
        </w:rPr>
        <w:t>le</w:t>
      </w:r>
      <w:r w:rsidR="002F432A" w:rsidRPr="007A772D">
        <w:rPr>
          <w:rFonts w:cs="Arial"/>
          <w:color w:val="222222"/>
          <w:shd w:val="clear" w:color="auto" w:fill="FFFFFF"/>
        </w:rPr>
        <w:t>,</w:t>
      </w:r>
      <w:r w:rsidR="00820338" w:rsidRPr="007A772D">
        <w:rPr>
          <w:rFonts w:cs="Arial"/>
          <w:color w:val="222222"/>
          <w:shd w:val="clear" w:color="auto" w:fill="FFFFFF"/>
        </w:rPr>
        <w:t xml:space="preserve"> </w:t>
      </w:r>
      <w:r w:rsidRPr="007A772D">
        <w:rPr>
          <w:rFonts w:cs="Arial"/>
          <w:color w:val="222222"/>
          <w:shd w:val="clear" w:color="auto" w:fill="FFFFFF"/>
        </w:rPr>
        <w:t>‘</w:t>
      </w:r>
      <w:r w:rsidR="0084668B" w:rsidRPr="007A772D">
        <w:rPr>
          <w:rFonts w:cs="Arial"/>
          <w:color w:val="222222"/>
          <w:shd w:val="clear" w:color="auto" w:fill="FFFFFF"/>
        </w:rPr>
        <w:t>el nino</w:t>
      </w:r>
      <w:r w:rsidRPr="007A772D">
        <w:rPr>
          <w:rFonts w:cs="Arial"/>
          <w:color w:val="222222"/>
          <w:shd w:val="clear" w:color="auto" w:fill="FFFFFF"/>
        </w:rPr>
        <w:t>’ is</w:t>
      </w:r>
      <w:r w:rsidR="0084668B" w:rsidRPr="007A772D">
        <w:rPr>
          <w:rFonts w:cs="Arial"/>
          <w:color w:val="222222"/>
          <w:shd w:val="clear" w:color="auto" w:fill="FFFFFF"/>
        </w:rPr>
        <w:t xml:space="preserve"> linked to drought, </w:t>
      </w:r>
      <w:r w:rsidRPr="007A772D">
        <w:rPr>
          <w:rFonts w:cs="Arial"/>
          <w:color w:val="222222"/>
          <w:shd w:val="clear" w:color="auto" w:fill="FFFFFF"/>
        </w:rPr>
        <w:t>‘</w:t>
      </w:r>
      <w:r w:rsidR="0084668B" w:rsidRPr="007A772D">
        <w:rPr>
          <w:rFonts w:cs="Arial"/>
          <w:color w:val="222222"/>
          <w:shd w:val="clear" w:color="auto" w:fill="FFFFFF"/>
        </w:rPr>
        <w:t>greenhouse gas</w:t>
      </w:r>
      <w:r w:rsidRPr="007A772D">
        <w:rPr>
          <w:rFonts w:cs="Arial"/>
          <w:color w:val="222222"/>
          <w:shd w:val="clear" w:color="auto" w:fill="FFFFFF"/>
        </w:rPr>
        <w:t>’ is</w:t>
      </w:r>
      <w:r w:rsidR="0084668B" w:rsidRPr="007A772D">
        <w:rPr>
          <w:rFonts w:cs="Arial"/>
          <w:color w:val="222222"/>
          <w:shd w:val="clear" w:color="auto" w:fill="FFFFFF"/>
        </w:rPr>
        <w:t xml:space="preserve"> linked to warming of the atmosphere, hot dry winds and lightning strikes </w:t>
      </w:r>
      <w:r w:rsidRPr="007A772D">
        <w:rPr>
          <w:rFonts w:cs="Arial"/>
          <w:color w:val="222222"/>
          <w:shd w:val="clear" w:color="auto" w:fill="FFFFFF"/>
        </w:rPr>
        <w:t xml:space="preserve">are </w:t>
      </w:r>
      <w:r w:rsidR="0084668B" w:rsidRPr="007A772D">
        <w:rPr>
          <w:rFonts w:cs="Arial"/>
          <w:color w:val="222222"/>
          <w:shd w:val="clear" w:color="auto" w:fill="FFFFFF"/>
        </w:rPr>
        <w:t>linked to bushfires</w:t>
      </w:r>
      <w:r w:rsidR="002F432A" w:rsidRPr="007A772D">
        <w:rPr>
          <w:rFonts w:cs="Arial"/>
          <w:color w:val="222222"/>
          <w:shd w:val="clear" w:color="auto" w:fill="FFFFFF"/>
        </w:rPr>
        <w:t>.</w:t>
      </w:r>
    </w:p>
    <w:p w14:paraId="0302EE86" w14:textId="77777777" w:rsidR="00845B65" w:rsidRPr="007A772D" w:rsidRDefault="00845B65" w:rsidP="00854B43">
      <w:pPr>
        <w:shd w:val="clear" w:color="auto" w:fill="FFFFFF"/>
        <w:spacing w:before="0" w:line="240" w:lineRule="auto"/>
        <w:rPr>
          <w:rFonts w:cs="Arial"/>
          <w:color w:val="222222"/>
          <w:shd w:val="clear" w:color="auto" w:fill="FFFFFF"/>
        </w:rPr>
      </w:pPr>
    </w:p>
    <w:p w14:paraId="462930FF" w14:textId="385FA588" w:rsidR="00854B43" w:rsidRPr="007A772D" w:rsidRDefault="0084668B" w:rsidP="00854B43">
      <w:pPr>
        <w:shd w:val="clear" w:color="auto" w:fill="FFFFFF"/>
        <w:spacing w:before="0" w:line="240" w:lineRule="auto"/>
        <w:rPr>
          <w:rFonts w:eastAsia="Times New Roman" w:cs="Arial"/>
          <w:color w:val="222222"/>
          <w:sz w:val="21"/>
          <w:szCs w:val="21"/>
          <w:lang w:eastAsia="en-AU"/>
        </w:rPr>
      </w:pPr>
      <w:r w:rsidRPr="007A772D">
        <w:rPr>
          <w:rFonts w:eastAsia="Times New Roman" w:cs="Arial"/>
          <w:color w:val="222222"/>
          <w:lang w:eastAsia="en-AU"/>
        </w:rPr>
        <w:t xml:space="preserve">The chief factors comprised </w:t>
      </w:r>
      <w:r w:rsidR="00845B65" w:rsidRPr="007A772D">
        <w:rPr>
          <w:rFonts w:eastAsia="Times New Roman" w:cs="Arial"/>
          <w:color w:val="222222"/>
          <w:lang w:eastAsia="en-AU"/>
        </w:rPr>
        <w:t>in</w:t>
      </w:r>
      <w:r w:rsidRPr="007A772D">
        <w:rPr>
          <w:rFonts w:eastAsia="Times New Roman" w:cs="Arial"/>
          <w:color w:val="222222"/>
          <w:lang w:eastAsia="en-AU"/>
        </w:rPr>
        <w:t xml:space="preserve"> the science of </w:t>
      </w:r>
      <w:r w:rsidRPr="007A772D">
        <w:rPr>
          <w:rFonts w:eastAsia="Times New Roman" w:cs="Arial"/>
          <w:b/>
          <w:bCs/>
          <w:color w:val="222222"/>
          <w:lang w:eastAsia="en-AU"/>
        </w:rPr>
        <w:t>meteorology</w:t>
      </w:r>
      <w:r w:rsidRPr="007A772D">
        <w:rPr>
          <w:rFonts w:eastAsia="Times New Roman" w:cs="Arial"/>
          <w:color w:val="222222"/>
          <w:lang w:eastAsia="en-AU"/>
        </w:rPr>
        <w:t> are temperature, barometric pressure, humidity, sunlight and the interactions of each variable, as well as their variability</w:t>
      </w:r>
      <w:r w:rsidR="00820338" w:rsidRPr="007A772D">
        <w:rPr>
          <w:rFonts w:eastAsia="Times New Roman" w:cs="Arial"/>
          <w:color w:val="222222"/>
          <w:lang w:eastAsia="en-AU"/>
        </w:rPr>
        <w:t xml:space="preserve">.  </w:t>
      </w:r>
      <w:r w:rsidRPr="007A772D">
        <w:rPr>
          <w:rFonts w:eastAsia="Times New Roman" w:cs="Arial"/>
          <w:color w:val="222222"/>
          <w:lang w:eastAsia="en-AU"/>
        </w:rPr>
        <w:t>An </w:t>
      </w:r>
      <w:r w:rsidRPr="007A772D">
        <w:rPr>
          <w:rFonts w:eastAsia="Times New Roman" w:cs="Arial"/>
          <w:b/>
          <w:bCs/>
          <w:color w:val="222222"/>
          <w:lang w:eastAsia="en-AU"/>
        </w:rPr>
        <w:t>example of meteorology</w:t>
      </w:r>
      <w:r w:rsidRPr="007A772D">
        <w:rPr>
          <w:rFonts w:eastAsia="Times New Roman" w:cs="Arial"/>
          <w:color w:val="222222"/>
          <w:lang w:eastAsia="en-AU"/>
        </w:rPr>
        <w:t> would be the</w:t>
      </w:r>
      <w:r w:rsidR="00854B43" w:rsidRPr="007A772D">
        <w:rPr>
          <w:rFonts w:eastAsia="Times New Roman" w:cs="Arial"/>
          <w:color w:val="222222"/>
          <w:lang w:eastAsia="en-AU"/>
        </w:rPr>
        <w:t xml:space="preserve"> BOM</w:t>
      </w:r>
      <w:r w:rsidRPr="007A772D">
        <w:rPr>
          <w:rFonts w:eastAsia="Times New Roman" w:cs="Arial"/>
          <w:color w:val="222222"/>
          <w:lang w:eastAsia="en-AU"/>
        </w:rPr>
        <w:t>, who study the ocean and the atmosphere.</w:t>
      </w:r>
    </w:p>
    <w:p w14:paraId="5C30E875" w14:textId="77777777" w:rsidR="00845B65" w:rsidRPr="007A772D" w:rsidRDefault="00845B65" w:rsidP="00854B43">
      <w:pPr>
        <w:shd w:val="clear" w:color="auto" w:fill="FFFFFF"/>
        <w:spacing w:before="0" w:line="240" w:lineRule="auto"/>
        <w:rPr>
          <w:rFonts w:eastAsia="Times New Roman" w:cs="Arial"/>
          <w:color w:val="222222"/>
          <w:sz w:val="21"/>
          <w:szCs w:val="21"/>
          <w:lang w:eastAsia="en-AU"/>
        </w:rPr>
      </w:pPr>
    </w:p>
    <w:p w14:paraId="354989EB" w14:textId="3FFD28FB" w:rsidR="0084668B" w:rsidRPr="007A772D" w:rsidRDefault="00845B65" w:rsidP="00854B43">
      <w:pPr>
        <w:shd w:val="clear" w:color="auto" w:fill="FFFFFF"/>
        <w:spacing w:before="0" w:line="240" w:lineRule="auto"/>
        <w:rPr>
          <w:rFonts w:cs="Arial"/>
          <w:color w:val="222222"/>
          <w:shd w:val="clear" w:color="auto" w:fill="FFFFFF"/>
        </w:rPr>
      </w:pPr>
      <w:r w:rsidRPr="007A772D">
        <w:rPr>
          <w:rFonts w:cs="Arial"/>
          <w:b/>
          <w:bCs/>
          <w:color w:val="222222"/>
          <w:shd w:val="clear" w:color="auto" w:fill="FFFFFF"/>
        </w:rPr>
        <w:t>S</w:t>
      </w:r>
      <w:r w:rsidR="0084668B" w:rsidRPr="007A772D">
        <w:rPr>
          <w:rFonts w:cs="Arial"/>
          <w:b/>
          <w:bCs/>
          <w:color w:val="222222"/>
          <w:shd w:val="clear" w:color="auto" w:fill="FFFFFF"/>
        </w:rPr>
        <w:t>ix weather instruments</w:t>
      </w:r>
      <w:r w:rsidR="002F432A" w:rsidRPr="007A772D">
        <w:rPr>
          <w:rFonts w:cs="Arial"/>
          <w:color w:val="222222"/>
          <w:shd w:val="clear" w:color="auto" w:fill="FFFFFF"/>
        </w:rPr>
        <w:t xml:space="preserve"> -</w:t>
      </w:r>
      <w:r w:rsidR="0084668B" w:rsidRPr="007A772D">
        <w:rPr>
          <w:rFonts w:cs="Arial"/>
          <w:color w:val="222222"/>
          <w:shd w:val="clear" w:color="auto" w:fill="FFFFFF"/>
        </w:rPr>
        <w:t xml:space="preserve"> wind vane, anemometer, barometer, thermometer, hygrometer, and rain gauge</w:t>
      </w:r>
      <w:r w:rsidR="00854B43" w:rsidRPr="007A772D">
        <w:rPr>
          <w:rFonts w:cs="Arial"/>
          <w:color w:val="222222"/>
          <w:shd w:val="clear" w:color="auto" w:fill="FFFFFF"/>
        </w:rPr>
        <w:t xml:space="preserve"> help monitor </w:t>
      </w:r>
      <w:r w:rsidRPr="007A772D">
        <w:rPr>
          <w:rFonts w:cs="Arial"/>
          <w:color w:val="222222"/>
          <w:shd w:val="clear" w:color="auto" w:fill="FFFFFF"/>
        </w:rPr>
        <w:t>weather</w:t>
      </w:r>
      <w:r w:rsidR="00854B43" w:rsidRPr="007A772D">
        <w:rPr>
          <w:rFonts w:cs="Arial"/>
          <w:color w:val="222222"/>
          <w:shd w:val="clear" w:color="auto" w:fill="FFFFFF"/>
        </w:rPr>
        <w:t xml:space="preserve"> condition</w:t>
      </w:r>
      <w:r w:rsidRPr="007A772D">
        <w:rPr>
          <w:rFonts w:cs="Arial"/>
          <w:color w:val="222222"/>
          <w:shd w:val="clear" w:color="auto" w:fill="FFFFFF"/>
        </w:rPr>
        <w:t>s</w:t>
      </w:r>
      <w:r w:rsidR="0084668B" w:rsidRPr="007A772D">
        <w:rPr>
          <w:rFonts w:cs="Arial"/>
          <w:color w:val="222222"/>
          <w:shd w:val="clear" w:color="auto" w:fill="FFFFFF"/>
        </w:rPr>
        <w:t>.</w:t>
      </w:r>
    </w:p>
    <w:p w14:paraId="613CC9B2" w14:textId="77777777" w:rsidR="00854B43" w:rsidRPr="007A772D" w:rsidRDefault="00854B43" w:rsidP="00854B43">
      <w:pPr>
        <w:shd w:val="clear" w:color="auto" w:fill="FFFFFF"/>
        <w:spacing w:before="0" w:line="240" w:lineRule="auto"/>
        <w:rPr>
          <w:rFonts w:cs="Arial"/>
          <w:color w:val="222222"/>
          <w:shd w:val="clear" w:color="auto" w:fill="FFFFFF"/>
        </w:rPr>
      </w:pPr>
    </w:p>
    <w:p w14:paraId="74129CE2" w14:textId="77777777" w:rsidR="00854B43" w:rsidRPr="007A772D" w:rsidRDefault="00854B43" w:rsidP="00854B43">
      <w:pPr>
        <w:shd w:val="clear" w:color="auto" w:fill="FFFFFF"/>
        <w:spacing w:before="0" w:line="240" w:lineRule="auto"/>
        <w:rPr>
          <w:rFonts w:cs="Arial"/>
          <w:color w:val="222222"/>
          <w:shd w:val="clear" w:color="auto" w:fill="FFFFFF"/>
        </w:rPr>
      </w:pPr>
    </w:p>
    <w:p w14:paraId="00891B68" w14:textId="56E621A5" w:rsidR="00854B43" w:rsidRPr="007A772D" w:rsidRDefault="00845B65" w:rsidP="00845B65">
      <w:pPr>
        <w:pStyle w:val="Heading3"/>
      </w:pPr>
      <w:r w:rsidRPr="007A772D">
        <w:t>I</w:t>
      </w:r>
      <w:r w:rsidR="00854B43" w:rsidRPr="007A772D">
        <w:t>dentification of weather and climate conditions:</w:t>
      </w:r>
    </w:p>
    <w:p w14:paraId="46E9B6D6" w14:textId="77777777" w:rsidR="00854B43" w:rsidRPr="007A772D" w:rsidRDefault="00854B43" w:rsidP="00854B43">
      <w:pPr>
        <w:shd w:val="clear" w:color="auto" w:fill="FFFFFF"/>
        <w:spacing w:before="0" w:line="240" w:lineRule="auto"/>
        <w:rPr>
          <w:rFonts w:cs="Arial"/>
          <w:color w:val="222222"/>
          <w:shd w:val="clear" w:color="auto" w:fill="FFFFFF"/>
        </w:rPr>
      </w:pPr>
    </w:p>
    <w:p w14:paraId="2A0BD598" w14:textId="77777777" w:rsidR="00854B43" w:rsidRPr="007A772D" w:rsidRDefault="00854B43" w:rsidP="00845B65">
      <w:pPr>
        <w:shd w:val="clear" w:color="auto" w:fill="FFFFFF"/>
        <w:spacing w:before="0" w:line="360" w:lineRule="auto"/>
        <w:rPr>
          <w:rFonts w:eastAsia="Times New Roman" w:cs="Arial"/>
          <w:color w:val="222222"/>
          <w:lang w:eastAsia="en-AU"/>
        </w:rPr>
      </w:pPr>
      <w:r w:rsidRPr="007A772D">
        <w:rPr>
          <w:rFonts w:eastAsia="Times New Roman" w:cs="Arial"/>
          <w:color w:val="222222"/>
          <w:lang w:eastAsia="en-AU"/>
        </w:rPr>
        <w:t>These terms are used to describe the state of the weather and climate</w:t>
      </w:r>
    </w:p>
    <w:p w14:paraId="230DE9EF" w14:textId="77777777" w:rsidR="00854B43" w:rsidRPr="007A772D" w:rsidRDefault="00854B43" w:rsidP="00845B65">
      <w:pPr>
        <w:shd w:val="clear" w:color="auto" w:fill="FFFFFF"/>
        <w:spacing w:before="0" w:line="360" w:lineRule="auto"/>
        <w:rPr>
          <w:rFonts w:eastAsia="Times New Roman" w:cs="Arial"/>
          <w:color w:val="222222"/>
          <w:lang w:eastAsia="en-AU"/>
        </w:rPr>
      </w:pPr>
      <w:r w:rsidRPr="007A772D">
        <w:rPr>
          <w:rFonts w:eastAsia="Times New Roman" w:cs="Arial"/>
          <w:b/>
          <w:bCs/>
          <w:color w:val="222222"/>
          <w:lang w:eastAsia="en-AU"/>
        </w:rPr>
        <w:t>Likely</w:t>
      </w:r>
      <w:r w:rsidRPr="007A772D">
        <w:rPr>
          <w:rFonts w:eastAsia="Times New Roman" w:cs="Arial"/>
          <w:color w:val="222222"/>
          <w:lang w:eastAsia="en-AU"/>
        </w:rPr>
        <w:t xml:space="preserve"> - this means a high chance of it eventuating</w:t>
      </w:r>
    </w:p>
    <w:p w14:paraId="67D434C3" w14:textId="77777777" w:rsidR="00854B43" w:rsidRPr="007A772D" w:rsidRDefault="00854B43" w:rsidP="00845B65">
      <w:pPr>
        <w:shd w:val="clear" w:color="auto" w:fill="FFFFFF"/>
        <w:spacing w:before="0" w:line="360" w:lineRule="auto"/>
        <w:rPr>
          <w:rFonts w:eastAsia="Times New Roman" w:cs="Arial"/>
          <w:color w:val="222222"/>
          <w:lang w:eastAsia="en-AU"/>
        </w:rPr>
      </w:pPr>
      <w:r w:rsidRPr="007A772D">
        <w:rPr>
          <w:rFonts w:eastAsia="Times New Roman" w:cs="Arial"/>
          <w:b/>
          <w:bCs/>
          <w:color w:val="222222"/>
          <w:lang w:eastAsia="en-AU"/>
        </w:rPr>
        <w:t>Current</w:t>
      </w:r>
      <w:r w:rsidRPr="007A772D">
        <w:rPr>
          <w:rFonts w:eastAsia="Times New Roman" w:cs="Arial"/>
          <w:color w:val="222222"/>
          <w:lang w:eastAsia="en-AU"/>
        </w:rPr>
        <w:t xml:space="preserve"> - this means how the conditions are presently</w:t>
      </w:r>
    </w:p>
    <w:p w14:paraId="52F90CDB" w14:textId="5A5FE20B" w:rsidR="00854B43" w:rsidRPr="007A772D" w:rsidRDefault="00854B43" w:rsidP="00845B65">
      <w:pPr>
        <w:shd w:val="clear" w:color="auto" w:fill="FFFFFF"/>
        <w:spacing w:before="0" w:line="360" w:lineRule="auto"/>
        <w:rPr>
          <w:rFonts w:eastAsia="Times New Roman" w:cs="Arial"/>
          <w:color w:val="222222"/>
          <w:lang w:eastAsia="en-AU"/>
        </w:rPr>
      </w:pPr>
      <w:r w:rsidRPr="007A772D">
        <w:rPr>
          <w:rFonts w:eastAsia="Times New Roman" w:cs="Arial"/>
          <w:b/>
          <w:bCs/>
          <w:color w:val="222222"/>
          <w:lang w:eastAsia="en-AU"/>
        </w:rPr>
        <w:t>Changes</w:t>
      </w:r>
      <w:r w:rsidR="00845B65" w:rsidRPr="007A772D">
        <w:rPr>
          <w:rFonts w:eastAsia="Times New Roman" w:cs="Arial"/>
          <w:b/>
          <w:bCs/>
          <w:color w:val="222222"/>
          <w:lang w:eastAsia="en-AU"/>
        </w:rPr>
        <w:t xml:space="preserve"> </w:t>
      </w:r>
      <w:r w:rsidRPr="007A772D">
        <w:rPr>
          <w:rFonts w:eastAsia="Times New Roman" w:cs="Arial"/>
          <w:color w:val="222222"/>
          <w:lang w:eastAsia="en-AU"/>
        </w:rPr>
        <w:t>- refers to how conditions will alter</w:t>
      </w:r>
    </w:p>
    <w:p w14:paraId="376F1C9A" w14:textId="77777777" w:rsidR="00854B43" w:rsidRPr="007A772D" w:rsidRDefault="00854B43" w:rsidP="00845B65">
      <w:pPr>
        <w:shd w:val="clear" w:color="auto" w:fill="FFFFFF"/>
        <w:spacing w:before="0" w:line="360" w:lineRule="auto"/>
        <w:rPr>
          <w:rFonts w:eastAsia="Times New Roman" w:cs="Arial"/>
          <w:color w:val="222222"/>
          <w:lang w:eastAsia="en-AU"/>
        </w:rPr>
      </w:pPr>
      <w:r w:rsidRPr="007A772D">
        <w:rPr>
          <w:rFonts w:eastAsia="Times New Roman" w:cs="Arial"/>
          <w:b/>
          <w:bCs/>
          <w:color w:val="222222"/>
          <w:lang w:eastAsia="en-AU"/>
        </w:rPr>
        <w:t>Signs</w:t>
      </w:r>
      <w:r w:rsidRPr="007A772D">
        <w:rPr>
          <w:rFonts w:eastAsia="Times New Roman" w:cs="Arial"/>
          <w:color w:val="222222"/>
          <w:lang w:eastAsia="en-AU"/>
        </w:rPr>
        <w:t xml:space="preserve"> - refers to ways we will know that conditions will vary</w:t>
      </w:r>
    </w:p>
    <w:p w14:paraId="3CA92121" w14:textId="77777777" w:rsidR="00854B43" w:rsidRPr="007A772D" w:rsidRDefault="00854B43" w:rsidP="00845B65">
      <w:pPr>
        <w:shd w:val="clear" w:color="auto" w:fill="FFFFFF"/>
        <w:spacing w:before="0" w:line="360" w:lineRule="auto"/>
        <w:rPr>
          <w:rFonts w:eastAsia="Times New Roman" w:cs="Arial"/>
          <w:color w:val="222222"/>
          <w:lang w:eastAsia="en-AU"/>
        </w:rPr>
      </w:pPr>
      <w:r w:rsidRPr="007A772D">
        <w:rPr>
          <w:rFonts w:eastAsia="Times New Roman" w:cs="Arial"/>
          <w:b/>
          <w:bCs/>
          <w:color w:val="222222"/>
          <w:lang w:eastAsia="en-AU"/>
        </w:rPr>
        <w:t>Extreme</w:t>
      </w:r>
      <w:r w:rsidRPr="007A772D">
        <w:rPr>
          <w:rFonts w:eastAsia="Times New Roman" w:cs="Arial"/>
          <w:color w:val="222222"/>
          <w:lang w:eastAsia="en-AU"/>
        </w:rPr>
        <w:t xml:space="preserve"> - this means an extraordinary variation to the condition eg extreme heat or winds</w:t>
      </w:r>
    </w:p>
    <w:p w14:paraId="41C841E9" w14:textId="77777777" w:rsidR="00845B65" w:rsidRPr="007A772D" w:rsidRDefault="00845B65" w:rsidP="00845B65">
      <w:pPr>
        <w:shd w:val="clear" w:color="auto" w:fill="FFFFFF"/>
        <w:spacing w:before="0" w:line="240" w:lineRule="auto"/>
        <w:rPr>
          <w:rFonts w:cs="Arial"/>
          <w:b/>
          <w:color w:val="222222"/>
          <w:shd w:val="clear" w:color="auto" w:fill="FFFFFF"/>
        </w:rPr>
      </w:pPr>
    </w:p>
    <w:p w14:paraId="79E1167F" w14:textId="00832252" w:rsidR="00845B65" w:rsidRPr="004266DC" w:rsidRDefault="00845B65" w:rsidP="00845B65">
      <w:pPr>
        <w:shd w:val="clear" w:color="auto" w:fill="FFFFFF"/>
        <w:spacing w:before="0" w:line="240" w:lineRule="auto"/>
        <w:rPr>
          <w:rFonts w:cs="Arial"/>
          <w:b/>
          <w:color w:val="2F5496" w:themeColor="accent1" w:themeShade="BF"/>
          <w:sz w:val="32"/>
          <w:szCs w:val="32"/>
          <w:shd w:val="clear" w:color="auto" w:fill="FFFFFF"/>
        </w:rPr>
      </w:pPr>
      <w:r w:rsidRPr="004266DC">
        <w:rPr>
          <w:rFonts w:cs="Arial"/>
          <w:b/>
          <w:color w:val="2F5496" w:themeColor="accent1" w:themeShade="BF"/>
          <w:sz w:val="32"/>
          <w:szCs w:val="32"/>
          <w:shd w:val="clear" w:color="auto" w:fill="FFFFFF"/>
        </w:rPr>
        <w:t>Revision</w:t>
      </w:r>
    </w:p>
    <w:p w14:paraId="3F68B905" w14:textId="1612925B" w:rsidR="0007781C" w:rsidRPr="007A772D" w:rsidRDefault="00845B65" w:rsidP="00845B65">
      <w:pPr>
        <w:rPr>
          <w:rFonts w:eastAsia="Times New Roman" w:cs="Arial"/>
          <w:color w:val="222222"/>
          <w:lang w:eastAsia="en-AU"/>
        </w:rPr>
      </w:pPr>
      <w:r w:rsidRPr="007A772D">
        <w:rPr>
          <w:rFonts w:cs="Arial"/>
          <w:color w:val="222222"/>
          <w:shd w:val="clear" w:color="auto" w:fill="FFFFFF"/>
        </w:rPr>
        <w:t>Outline how meteorological conditions can influence a primary industries workers seasonal activities using a specific industry example.</w:t>
      </w:r>
    </w:p>
    <w:p w14:paraId="75C63D62" w14:textId="77777777" w:rsidR="00845B65" w:rsidRPr="007A772D" w:rsidRDefault="00845B65">
      <w:pPr>
        <w:rPr>
          <w:rFonts w:cs="Arial"/>
          <w:b/>
          <w:sz w:val="40"/>
          <w:szCs w:val="40"/>
        </w:rPr>
      </w:pPr>
      <w:r w:rsidRPr="007A772D">
        <w:rPr>
          <w:rFonts w:cs="Arial"/>
          <w:b/>
          <w:sz w:val="40"/>
          <w:szCs w:val="40"/>
        </w:rPr>
        <w:br w:type="page"/>
      </w:r>
    </w:p>
    <w:p w14:paraId="2F8EB9FA" w14:textId="621817D8" w:rsidR="00041E17" w:rsidRPr="007A772D" w:rsidRDefault="00845B65" w:rsidP="00074C3C">
      <w:pPr>
        <w:pStyle w:val="Heading2"/>
      </w:pPr>
      <w:r w:rsidRPr="007A772D">
        <w:lastRenderedPageBreak/>
        <w:t>M</w:t>
      </w:r>
      <w:r w:rsidR="00041E17" w:rsidRPr="007A772D">
        <w:t>onitoring conditions</w:t>
      </w:r>
    </w:p>
    <w:p w14:paraId="11817866" w14:textId="2C35FBC6" w:rsidR="00041E17" w:rsidRPr="007A772D" w:rsidRDefault="00845B65" w:rsidP="00074C3C">
      <w:pPr>
        <w:pStyle w:val="Heading3"/>
      </w:pPr>
      <w:r w:rsidRPr="007A772D">
        <w:t>A</w:t>
      </w:r>
      <w:r w:rsidR="00041E17" w:rsidRPr="007A772D">
        <w:t>ccess and use of a range of sources of weather and climate information</w:t>
      </w:r>
      <w:r w:rsidRPr="007A772D">
        <w:t>:</w:t>
      </w:r>
    </w:p>
    <w:p w14:paraId="2EF4ACF5" w14:textId="4FA4004F" w:rsidR="00041E17" w:rsidRPr="007A772D" w:rsidRDefault="00845B65" w:rsidP="00845B65">
      <w:pPr>
        <w:pStyle w:val="ListBullet"/>
      </w:pPr>
      <w:r w:rsidRPr="007A772D">
        <w:t xml:space="preserve">Australian </w:t>
      </w:r>
      <w:r w:rsidR="00041E17" w:rsidRPr="007A772D">
        <w:t>Bureau of Meteorology</w:t>
      </w:r>
    </w:p>
    <w:p w14:paraId="7B9C0CEA" w14:textId="77777777" w:rsidR="00041E17" w:rsidRPr="007A772D" w:rsidRDefault="00041E17" w:rsidP="00845B65">
      <w:pPr>
        <w:pStyle w:val="ListBullet"/>
      </w:pPr>
      <w:r w:rsidRPr="007A772D">
        <w:t>media</w:t>
      </w:r>
    </w:p>
    <w:p w14:paraId="2CA86C03" w14:textId="77777777" w:rsidR="00041E17" w:rsidRPr="007A772D" w:rsidRDefault="00041E17" w:rsidP="00845B65">
      <w:pPr>
        <w:pStyle w:val="ListBullet"/>
      </w:pPr>
      <w:r w:rsidRPr="007A772D">
        <w:t>technology:</w:t>
      </w:r>
    </w:p>
    <w:p w14:paraId="5444846F" w14:textId="77777777" w:rsidR="00041E17" w:rsidRPr="007A772D" w:rsidRDefault="00041E17" w:rsidP="00845B65">
      <w:pPr>
        <w:pStyle w:val="ListBullet2"/>
      </w:pPr>
      <w:r w:rsidRPr="007A772D">
        <w:t>internet</w:t>
      </w:r>
    </w:p>
    <w:p w14:paraId="63996BE4" w14:textId="77777777" w:rsidR="00041E17" w:rsidRPr="007A772D" w:rsidRDefault="00041E17" w:rsidP="00845B65">
      <w:pPr>
        <w:pStyle w:val="ListBullet2"/>
      </w:pPr>
      <w:r w:rsidRPr="007A772D">
        <w:t>interpretive tools</w:t>
      </w:r>
    </w:p>
    <w:p w14:paraId="0FCCF44E" w14:textId="77777777" w:rsidR="00041E17" w:rsidRPr="007A772D" w:rsidRDefault="00041E17" w:rsidP="00845B65">
      <w:pPr>
        <w:pStyle w:val="ListBullet2"/>
      </w:pPr>
      <w:r w:rsidRPr="007A772D">
        <w:t>weather station</w:t>
      </w:r>
    </w:p>
    <w:p w14:paraId="44C50C15" w14:textId="77777777" w:rsidR="00041E17" w:rsidRPr="007A772D" w:rsidRDefault="00041E17" w:rsidP="00845B65">
      <w:pPr>
        <w:pStyle w:val="ListBullet"/>
      </w:pPr>
      <w:r w:rsidRPr="007A772D">
        <w:t>word of mouth</w:t>
      </w:r>
    </w:p>
    <w:p w14:paraId="16731897" w14:textId="77777777" w:rsidR="00845B65" w:rsidRPr="007A772D" w:rsidRDefault="00845B65" w:rsidP="00845B65">
      <w:pPr>
        <w:rPr>
          <w:b/>
          <w:bCs/>
          <w:lang w:eastAsia="en-AU"/>
        </w:rPr>
      </w:pPr>
    </w:p>
    <w:p w14:paraId="1328076D" w14:textId="584D614F" w:rsidR="00845B65" w:rsidRPr="007A772D" w:rsidRDefault="00854B43" w:rsidP="00845B65">
      <w:pPr>
        <w:pStyle w:val="Heading4"/>
        <w:rPr>
          <w:lang w:eastAsia="en-AU"/>
        </w:rPr>
      </w:pPr>
      <w:r w:rsidRPr="007A772D">
        <w:rPr>
          <w:lang w:eastAsia="en-AU"/>
        </w:rPr>
        <w:t>Bureau of Meteorology</w:t>
      </w:r>
    </w:p>
    <w:p w14:paraId="3D29D2F4" w14:textId="2774220C" w:rsidR="00854B43" w:rsidRPr="007A772D" w:rsidRDefault="00854B43" w:rsidP="00845B65">
      <w:pPr>
        <w:rPr>
          <w:b/>
          <w:bCs/>
          <w:lang w:eastAsia="en-AU"/>
        </w:rPr>
      </w:pPr>
      <w:r w:rsidRPr="007A772D">
        <w:rPr>
          <w:lang w:eastAsia="en-AU"/>
        </w:rPr>
        <w:t xml:space="preserve">The Australian </w:t>
      </w:r>
      <w:r w:rsidR="00446926" w:rsidRPr="007A772D">
        <w:rPr>
          <w:lang w:eastAsia="en-AU"/>
        </w:rPr>
        <w:t xml:space="preserve">Government </w:t>
      </w:r>
      <w:r w:rsidRPr="007A772D">
        <w:rPr>
          <w:lang w:eastAsia="en-AU"/>
        </w:rPr>
        <w:t>Bureau of Meteorology (also referred to as the BOM) began operation in 1908, taking over national responsibility for meteorological services from the Australian states</w:t>
      </w:r>
      <w:r w:rsidR="00820338" w:rsidRPr="007A772D">
        <w:rPr>
          <w:lang w:eastAsia="en-AU"/>
        </w:rPr>
        <w:t xml:space="preserve">.  </w:t>
      </w:r>
      <w:r w:rsidRPr="007A772D">
        <w:rPr>
          <w:lang w:eastAsia="en-AU"/>
        </w:rPr>
        <w:t>Since its establishment nearly a century ago, the Bureau has become a leader in meteorological services in the southern hemisphere and one of the more technologically advanced in the world.</w:t>
      </w:r>
    </w:p>
    <w:p w14:paraId="088EBE39" w14:textId="77777777" w:rsidR="00854B43" w:rsidRPr="007A772D" w:rsidRDefault="00854B43" w:rsidP="00845B65">
      <w:pPr>
        <w:rPr>
          <w:lang w:eastAsia="en-AU"/>
        </w:rPr>
      </w:pPr>
      <w:r w:rsidRPr="007A772D">
        <w:rPr>
          <w:lang w:eastAsia="en-AU"/>
        </w:rPr>
        <w:t>The main roles of the Bureau are to observe and understand Australia’s weather and climate and to provide services in three main areas:</w:t>
      </w:r>
    </w:p>
    <w:p w14:paraId="6724538A" w14:textId="77777777" w:rsidR="00854B43" w:rsidRPr="007A772D" w:rsidRDefault="00854B43" w:rsidP="00845B65">
      <w:pPr>
        <w:pStyle w:val="ListBullet"/>
        <w:rPr>
          <w:lang w:eastAsia="en-AU"/>
        </w:rPr>
      </w:pPr>
      <w:r w:rsidRPr="007A772D">
        <w:rPr>
          <w:b/>
          <w:bCs/>
          <w:lang w:eastAsia="en-AU"/>
        </w:rPr>
        <w:t>Meteorology</w:t>
      </w:r>
      <w:r w:rsidRPr="007A772D">
        <w:rPr>
          <w:lang w:eastAsia="en-AU"/>
        </w:rPr>
        <w:t> – the study of the earth’s atmosphere, especially weather forming processes, weather forecasting and the climate.</w:t>
      </w:r>
    </w:p>
    <w:p w14:paraId="77A5D63B" w14:textId="77777777" w:rsidR="00854B43" w:rsidRPr="007A772D" w:rsidRDefault="00854B43" w:rsidP="00845B65">
      <w:pPr>
        <w:pStyle w:val="ListBullet"/>
        <w:rPr>
          <w:lang w:eastAsia="en-AU"/>
        </w:rPr>
      </w:pPr>
      <w:r w:rsidRPr="007A772D">
        <w:rPr>
          <w:b/>
          <w:bCs/>
          <w:lang w:eastAsia="en-AU"/>
        </w:rPr>
        <w:t>Hydrology</w:t>
      </w:r>
      <w:r w:rsidRPr="007A772D">
        <w:rPr>
          <w:lang w:eastAsia="en-AU"/>
        </w:rPr>
        <w:t> – the study of the properties, distribution, use and conservation of water on the earth’s surface, underground and in the atmosphere.</w:t>
      </w:r>
    </w:p>
    <w:p w14:paraId="3018945D" w14:textId="77777777" w:rsidR="00854B43" w:rsidRPr="007A772D" w:rsidRDefault="00854B43" w:rsidP="00845B65">
      <w:pPr>
        <w:pStyle w:val="ListBullet"/>
        <w:rPr>
          <w:lang w:eastAsia="en-AU"/>
        </w:rPr>
      </w:pPr>
      <w:r w:rsidRPr="007A772D">
        <w:rPr>
          <w:b/>
          <w:bCs/>
          <w:lang w:eastAsia="en-AU"/>
        </w:rPr>
        <w:t>Oceanography </w:t>
      </w:r>
      <w:r w:rsidRPr="007A772D">
        <w:rPr>
          <w:lang w:eastAsia="en-AU"/>
        </w:rPr>
        <w:t>– the study of the world’s oceans.</w:t>
      </w:r>
    </w:p>
    <w:p w14:paraId="3A00823C" w14:textId="77777777" w:rsidR="00854B43" w:rsidRPr="007A772D" w:rsidRDefault="00854B43" w:rsidP="00845B65">
      <w:pPr>
        <w:rPr>
          <w:lang w:eastAsia="en-AU"/>
        </w:rPr>
      </w:pPr>
      <w:r w:rsidRPr="007A772D">
        <w:rPr>
          <w:lang w:eastAsia="en-AU"/>
        </w:rPr>
        <w:t>The functions of the Bureau of Meteorology relating to the weather and forecasting include:</w:t>
      </w:r>
    </w:p>
    <w:p w14:paraId="40911874" w14:textId="77777777" w:rsidR="00854B43" w:rsidRPr="007A772D" w:rsidRDefault="00854B43" w:rsidP="00845B65">
      <w:pPr>
        <w:pStyle w:val="ListBullet"/>
        <w:rPr>
          <w:lang w:eastAsia="en-AU"/>
        </w:rPr>
      </w:pPr>
      <w:r w:rsidRPr="007A772D">
        <w:rPr>
          <w:lang w:eastAsia="en-AU"/>
        </w:rPr>
        <w:t>maintaining a network of surface and space-based observing systems</w:t>
      </w:r>
    </w:p>
    <w:p w14:paraId="1964001F" w14:textId="77777777" w:rsidR="00854B43" w:rsidRPr="007A772D" w:rsidRDefault="00854B43" w:rsidP="00845B65">
      <w:pPr>
        <w:pStyle w:val="ListBullet"/>
        <w:rPr>
          <w:lang w:eastAsia="en-AU"/>
        </w:rPr>
      </w:pPr>
      <w:r w:rsidRPr="007A772D">
        <w:rPr>
          <w:lang w:eastAsia="en-AU"/>
        </w:rPr>
        <w:t>observing, collecting, recording, analysing and providing meteorological data and information</w:t>
      </w:r>
    </w:p>
    <w:p w14:paraId="2C6560E8" w14:textId="77777777" w:rsidR="00854B43" w:rsidRPr="007A772D" w:rsidRDefault="00854B43" w:rsidP="00845B65">
      <w:pPr>
        <w:pStyle w:val="ListBullet"/>
        <w:rPr>
          <w:lang w:eastAsia="en-AU"/>
        </w:rPr>
      </w:pPr>
      <w:r w:rsidRPr="007A772D">
        <w:rPr>
          <w:lang w:eastAsia="en-AU"/>
        </w:rPr>
        <w:t>forecasting the weather and the state of the atmosphere</w:t>
      </w:r>
    </w:p>
    <w:p w14:paraId="48436E3C" w14:textId="77777777" w:rsidR="00854B43" w:rsidRPr="007A772D" w:rsidRDefault="00854B43" w:rsidP="00845B65">
      <w:pPr>
        <w:pStyle w:val="ListBullet"/>
        <w:rPr>
          <w:lang w:eastAsia="en-AU"/>
        </w:rPr>
      </w:pPr>
      <w:r w:rsidRPr="007A772D">
        <w:rPr>
          <w:lang w:eastAsia="en-AU"/>
        </w:rPr>
        <w:t>issuing warnings about gales, storms, floods, bushfires and other weather-related events that could harm life or property</w:t>
      </w:r>
    </w:p>
    <w:p w14:paraId="5DE8D859" w14:textId="77777777" w:rsidR="00854B43" w:rsidRPr="007A772D" w:rsidRDefault="00854B43" w:rsidP="00845B65">
      <w:pPr>
        <w:pStyle w:val="ListBullet"/>
        <w:rPr>
          <w:lang w:eastAsia="en-AU"/>
        </w:rPr>
      </w:pPr>
      <w:r w:rsidRPr="007A772D">
        <w:rPr>
          <w:lang w:eastAsia="en-AU"/>
        </w:rPr>
        <w:t>publishing meteorological reports and bulletins.</w:t>
      </w:r>
    </w:p>
    <w:p w14:paraId="48C0C565" w14:textId="77777777" w:rsidR="00854B43" w:rsidRPr="007A772D" w:rsidRDefault="00854B43" w:rsidP="00845B65">
      <w:pPr>
        <w:rPr>
          <w:lang w:eastAsia="en-AU"/>
        </w:rPr>
      </w:pPr>
      <w:r w:rsidRPr="007A772D">
        <w:rPr>
          <w:lang w:eastAsia="en-AU"/>
        </w:rPr>
        <w:lastRenderedPageBreak/>
        <w:t>The Bureau also carries out a number of other functions such as monitoring the climate on a long-term basis, carrying out research, providing advice about Australia’s weather and climate and cooperating with other meteorological services around the world.</w:t>
      </w:r>
    </w:p>
    <w:p w14:paraId="26617F39" w14:textId="77D60422" w:rsidR="00854B43" w:rsidRPr="007A772D" w:rsidRDefault="00854B43" w:rsidP="00854B43">
      <w:pPr>
        <w:rPr>
          <w:rFonts w:cs="Arial"/>
        </w:rPr>
      </w:pPr>
      <w:r w:rsidRPr="007A772D">
        <w:rPr>
          <w:rFonts w:eastAsia="Times New Roman" w:cs="Arial"/>
          <w:color w:val="000000"/>
          <w:lang w:eastAsia="en-AU"/>
        </w:rPr>
        <w:t>The Bureau of Meteorology collects data every day from hundreds of weather stations, thousands of volunteer rainfall observers, ocean buoys, weather balloons in the upper atmosphere, radar and satellites</w:t>
      </w:r>
      <w:r w:rsidR="00820338" w:rsidRPr="007A772D">
        <w:rPr>
          <w:rFonts w:eastAsia="Times New Roman" w:cs="Arial"/>
          <w:color w:val="000000"/>
          <w:lang w:eastAsia="en-AU"/>
        </w:rPr>
        <w:t xml:space="preserve">.  </w:t>
      </w:r>
      <w:r w:rsidRPr="007A772D">
        <w:rPr>
          <w:rFonts w:eastAsia="Times New Roman" w:cs="Arial"/>
          <w:color w:val="000000"/>
          <w:lang w:eastAsia="en-AU"/>
        </w:rPr>
        <w:t>The data is processed by supercomputers and analysed by meteorologists who send thousands of weather forecasts and updates to newspapers, radio and television stations, emergency services and other users every day</w:t>
      </w:r>
      <w:r w:rsidR="00820338" w:rsidRPr="007A772D">
        <w:rPr>
          <w:rFonts w:eastAsia="Times New Roman" w:cs="Arial"/>
          <w:color w:val="000000"/>
          <w:lang w:eastAsia="en-AU"/>
        </w:rPr>
        <w:t xml:space="preserve">.  </w:t>
      </w:r>
      <w:r w:rsidRPr="007A772D">
        <w:rPr>
          <w:rFonts w:eastAsia="Times New Roman" w:cs="Arial"/>
          <w:color w:val="000000"/>
          <w:lang w:eastAsia="en-AU"/>
        </w:rPr>
        <w:t>The public can access this information via radio, television, newspapers, internet, email, fax and telephone</w:t>
      </w:r>
      <w:r w:rsidR="00820338" w:rsidRPr="007A772D">
        <w:rPr>
          <w:rFonts w:eastAsia="Times New Roman" w:cs="Arial"/>
          <w:color w:val="000000"/>
          <w:lang w:eastAsia="en-AU"/>
        </w:rPr>
        <w:t xml:space="preserve">.  </w:t>
      </w:r>
      <w:r w:rsidRPr="007A772D">
        <w:rPr>
          <w:rFonts w:eastAsia="Times New Roman" w:cs="Arial"/>
          <w:color w:val="000000"/>
          <w:lang w:eastAsia="en-AU"/>
        </w:rPr>
        <w:t xml:space="preserve">The </w:t>
      </w:r>
      <w:hyperlink r:id="rId20" w:history="1">
        <w:r w:rsidRPr="007A772D">
          <w:rPr>
            <w:rStyle w:val="Hyperlink"/>
            <w:rFonts w:eastAsia="Times New Roman" w:cs="Arial"/>
            <w:lang w:eastAsia="en-AU"/>
          </w:rPr>
          <w:t xml:space="preserve">Bureau </w:t>
        </w:r>
        <w:r w:rsidR="002F432A" w:rsidRPr="007A772D">
          <w:rPr>
            <w:rStyle w:val="Hyperlink"/>
            <w:rFonts w:eastAsia="Times New Roman" w:cs="Arial"/>
            <w:lang w:eastAsia="en-AU"/>
          </w:rPr>
          <w:t>of Meteorology</w:t>
        </w:r>
      </w:hyperlink>
      <w:r w:rsidR="002F432A" w:rsidRPr="007A772D">
        <w:rPr>
          <w:rFonts w:eastAsia="Times New Roman" w:cs="Arial"/>
          <w:color w:val="000000"/>
          <w:lang w:eastAsia="en-AU"/>
        </w:rPr>
        <w:t xml:space="preserve"> </w:t>
      </w:r>
      <w:r w:rsidRPr="007A772D">
        <w:rPr>
          <w:rFonts w:eastAsia="Times New Roman" w:cs="Arial"/>
          <w:color w:val="000000"/>
          <w:lang w:eastAsia="en-AU"/>
        </w:rPr>
        <w:t>provides comprehensive weather and climate information on its own website</w:t>
      </w:r>
      <w:r w:rsidR="002F432A" w:rsidRPr="007A772D">
        <w:rPr>
          <w:rFonts w:eastAsia="Times New Roman" w:cs="Arial"/>
          <w:color w:val="000000"/>
          <w:lang w:eastAsia="en-AU"/>
        </w:rPr>
        <w:t>.</w:t>
      </w:r>
    </w:p>
    <w:p w14:paraId="055A64C9" w14:textId="77777777" w:rsidR="00854B43" w:rsidRPr="007A772D" w:rsidRDefault="00854B43" w:rsidP="00845B65">
      <w:pPr>
        <w:pStyle w:val="Heading4"/>
      </w:pPr>
      <w:r w:rsidRPr="007A772D">
        <w:t>Media</w:t>
      </w:r>
    </w:p>
    <w:p w14:paraId="77D91389" w14:textId="77777777" w:rsidR="00C80EFD" w:rsidRPr="007A772D" w:rsidRDefault="00854B43" w:rsidP="00854B43">
      <w:pPr>
        <w:rPr>
          <w:rFonts w:cs="Arial"/>
        </w:rPr>
      </w:pPr>
      <w:r w:rsidRPr="007A772D">
        <w:rPr>
          <w:rFonts w:cs="Arial"/>
        </w:rPr>
        <w:t xml:space="preserve">This can include </w:t>
      </w:r>
    </w:p>
    <w:p w14:paraId="5DCF6887" w14:textId="6AB4E264" w:rsidR="00C80EFD" w:rsidRPr="007A772D" w:rsidRDefault="00C80EFD" w:rsidP="00E55B35">
      <w:pPr>
        <w:pStyle w:val="ListParagraph"/>
        <w:numPr>
          <w:ilvl w:val="0"/>
          <w:numId w:val="4"/>
        </w:numPr>
        <w:rPr>
          <w:rFonts w:cs="Arial"/>
        </w:rPr>
      </w:pPr>
      <w:r w:rsidRPr="007A772D">
        <w:rPr>
          <w:rFonts w:cs="Arial"/>
        </w:rPr>
        <w:t xml:space="preserve">digital media like apps on mobile phones and </w:t>
      </w:r>
      <w:r w:rsidR="00BF11E0" w:rsidRPr="007A772D">
        <w:rPr>
          <w:rFonts w:cs="Arial"/>
        </w:rPr>
        <w:t>iPad</w:t>
      </w:r>
      <w:r w:rsidRPr="007A772D">
        <w:rPr>
          <w:rFonts w:cs="Arial"/>
        </w:rPr>
        <w:t xml:space="preserve"> for instant access anywhere</w:t>
      </w:r>
    </w:p>
    <w:p w14:paraId="78E9E353" w14:textId="64AC957D" w:rsidR="00854B43" w:rsidRPr="007A772D" w:rsidRDefault="00C80EFD" w:rsidP="00E55B35">
      <w:pPr>
        <w:pStyle w:val="ListParagraph"/>
        <w:numPr>
          <w:ilvl w:val="0"/>
          <w:numId w:val="4"/>
        </w:numPr>
        <w:rPr>
          <w:rFonts w:cs="Arial"/>
        </w:rPr>
      </w:pPr>
      <w:r w:rsidRPr="007A772D">
        <w:rPr>
          <w:rFonts w:cs="Arial"/>
        </w:rPr>
        <w:t xml:space="preserve">social media like </w:t>
      </w:r>
      <w:r w:rsidR="00BF11E0" w:rsidRPr="007A772D">
        <w:rPr>
          <w:rFonts w:cs="Arial"/>
        </w:rPr>
        <w:t>Facebook</w:t>
      </w:r>
      <w:r w:rsidRPr="007A772D">
        <w:rPr>
          <w:rFonts w:cs="Arial"/>
        </w:rPr>
        <w:t xml:space="preserve"> and </w:t>
      </w:r>
      <w:r w:rsidR="00BF11E0" w:rsidRPr="007A772D">
        <w:rPr>
          <w:rFonts w:cs="Arial"/>
        </w:rPr>
        <w:t>Instagram</w:t>
      </w:r>
      <w:r w:rsidRPr="007A772D">
        <w:rPr>
          <w:rFonts w:cs="Arial"/>
        </w:rPr>
        <w:t xml:space="preserve"> as ways of people sharing weather events and conditions</w:t>
      </w:r>
    </w:p>
    <w:p w14:paraId="3FC2D0A7" w14:textId="77777777" w:rsidR="00C80EFD" w:rsidRPr="007A772D" w:rsidRDefault="00C80EFD" w:rsidP="00E55B35">
      <w:pPr>
        <w:pStyle w:val="ListParagraph"/>
        <w:numPr>
          <w:ilvl w:val="0"/>
          <w:numId w:val="4"/>
        </w:numPr>
        <w:rPr>
          <w:rFonts w:cs="Arial"/>
        </w:rPr>
      </w:pPr>
      <w:r w:rsidRPr="007A772D">
        <w:rPr>
          <w:rFonts w:cs="Arial"/>
        </w:rPr>
        <w:t>newspaper media and journal articles on long range predictions as well as immediate weather events</w:t>
      </w:r>
    </w:p>
    <w:p w14:paraId="2FCB66EB" w14:textId="77777777" w:rsidR="00C80EFD" w:rsidRPr="007A772D" w:rsidRDefault="00C80EFD" w:rsidP="00E55B35">
      <w:pPr>
        <w:pStyle w:val="ListParagraph"/>
        <w:numPr>
          <w:ilvl w:val="0"/>
          <w:numId w:val="4"/>
        </w:numPr>
        <w:rPr>
          <w:rFonts w:cs="Arial"/>
        </w:rPr>
      </w:pPr>
      <w:r w:rsidRPr="007A772D">
        <w:rPr>
          <w:rFonts w:cs="Arial"/>
        </w:rPr>
        <w:t>radio and TV for reports and updates and talkback shows discussing weather and climate conditions</w:t>
      </w:r>
    </w:p>
    <w:p w14:paraId="29380D74" w14:textId="77777777" w:rsidR="00854B43" w:rsidRPr="007A772D" w:rsidRDefault="00C80EFD" w:rsidP="00845B65">
      <w:pPr>
        <w:pStyle w:val="Heading4"/>
      </w:pPr>
      <w:r w:rsidRPr="007A772D">
        <w:t>Technology</w:t>
      </w:r>
    </w:p>
    <w:p w14:paraId="6668EAF0" w14:textId="1BECED35" w:rsidR="00C80EFD" w:rsidRPr="007A772D" w:rsidRDefault="00C80EFD" w:rsidP="0007781C">
      <w:r w:rsidRPr="007A772D">
        <w:t>This includes all those media listed tools plus diagnostic and predictive software used by the BOM</w:t>
      </w:r>
      <w:r w:rsidR="00820338" w:rsidRPr="007A772D">
        <w:t xml:space="preserve">.  </w:t>
      </w:r>
      <w:r w:rsidRPr="007A772D">
        <w:t>It can be communicated by the internet, apps, media and word of mouth</w:t>
      </w:r>
    </w:p>
    <w:p w14:paraId="6209E42F" w14:textId="30E7D39A" w:rsidR="00C80EFD" w:rsidRPr="007A772D" w:rsidRDefault="00C80EFD" w:rsidP="0007781C">
      <w:pPr>
        <w:rPr>
          <w:rFonts w:cs="Arial"/>
          <w:color w:val="222222"/>
          <w:shd w:val="clear" w:color="auto" w:fill="FFFFFF"/>
        </w:rPr>
      </w:pPr>
      <w:r w:rsidRPr="007A772D">
        <w:rPr>
          <w:rFonts w:cs="Arial"/>
          <w:color w:val="222222"/>
          <w:shd w:val="clear" w:color="auto" w:fill="FFFFFF"/>
        </w:rPr>
        <w:t>Knowing where storms are now can </w:t>
      </w:r>
      <w:r w:rsidRPr="007A772D">
        <w:rPr>
          <w:rFonts w:cs="Arial"/>
          <w:bCs/>
          <w:color w:val="222222"/>
          <w:shd w:val="clear" w:color="auto" w:fill="FFFFFF"/>
        </w:rPr>
        <w:t>help forecasters</w:t>
      </w:r>
      <w:r w:rsidRPr="007A772D">
        <w:rPr>
          <w:rFonts w:cs="Arial"/>
          <w:color w:val="222222"/>
          <w:shd w:val="clear" w:color="auto" w:fill="FFFFFF"/>
        </w:rPr>
        <w:t> predict where storms will be tomorrow and the next day</w:t>
      </w:r>
      <w:r w:rsidR="00820338" w:rsidRPr="007A772D">
        <w:rPr>
          <w:rFonts w:cs="Arial"/>
          <w:color w:val="222222"/>
          <w:shd w:val="clear" w:color="auto" w:fill="FFFFFF"/>
        </w:rPr>
        <w:t xml:space="preserve">.  </w:t>
      </w:r>
      <w:r w:rsidRPr="007A772D">
        <w:rPr>
          <w:rFonts w:cs="Arial"/>
          <w:bCs/>
          <w:color w:val="222222"/>
          <w:shd w:val="clear" w:color="auto" w:fill="FFFFFF"/>
        </w:rPr>
        <w:t>Technology</w:t>
      </w:r>
      <w:r w:rsidRPr="007A772D">
        <w:rPr>
          <w:rFonts w:cs="Arial"/>
          <w:color w:val="222222"/>
          <w:shd w:val="clear" w:color="auto" w:fill="FFFFFF"/>
        </w:rPr>
        <w:t>, such as </w:t>
      </w:r>
      <w:r w:rsidRPr="007A772D">
        <w:rPr>
          <w:rFonts w:cs="Arial"/>
          <w:bCs/>
          <w:color w:val="222222"/>
          <w:shd w:val="clear" w:color="auto" w:fill="FFFFFF"/>
        </w:rPr>
        <w:t>weather</w:t>
      </w:r>
      <w:r w:rsidRPr="007A772D">
        <w:rPr>
          <w:rFonts w:cs="Arial"/>
          <w:color w:val="222222"/>
          <w:shd w:val="clear" w:color="auto" w:fill="FFFFFF"/>
        </w:rPr>
        <w:t> satellites and Doppler radar, helps the process of looking over a large area, as </w:t>
      </w:r>
      <w:r w:rsidRPr="007A772D">
        <w:rPr>
          <w:rFonts w:cs="Arial"/>
          <w:bCs/>
          <w:color w:val="222222"/>
          <w:shd w:val="clear" w:color="auto" w:fill="FFFFFF"/>
        </w:rPr>
        <w:t>does</w:t>
      </w:r>
      <w:r w:rsidRPr="007A772D">
        <w:rPr>
          <w:rFonts w:cs="Arial"/>
          <w:color w:val="222222"/>
          <w:shd w:val="clear" w:color="auto" w:fill="FFFFFF"/>
        </w:rPr>
        <w:t> the network of </w:t>
      </w:r>
      <w:r w:rsidRPr="007A772D">
        <w:rPr>
          <w:rFonts w:cs="Arial"/>
          <w:bCs/>
          <w:color w:val="222222"/>
          <w:shd w:val="clear" w:color="auto" w:fill="FFFFFF"/>
        </w:rPr>
        <w:t>weather</w:t>
      </w:r>
      <w:r w:rsidRPr="007A772D">
        <w:rPr>
          <w:rFonts w:cs="Arial"/>
          <w:color w:val="222222"/>
          <w:shd w:val="clear" w:color="auto" w:fill="FFFFFF"/>
        </w:rPr>
        <w:t> observations.</w:t>
      </w:r>
    </w:p>
    <w:p w14:paraId="3083C79A" w14:textId="77777777" w:rsidR="00C80EFD" w:rsidRPr="007A772D" w:rsidRDefault="00C80EFD" w:rsidP="00845B65">
      <w:pPr>
        <w:pStyle w:val="Heading4"/>
        <w:rPr>
          <w:shd w:val="clear" w:color="auto" w:fill="FFFFFF"/>
        </w:rPr>
      </w:pPr>
      <w:r w:rsidRPr="007A772D">
        <w:rPr>
          <w:shd w:val="clear" w:color="auto" w:fill="FFFFFF"/>
        </w:rPr>
        <w:t>Word of mouth</w:t>
      </w:r>
    </w:p>
    <w:p w14:paraId="4A8D2155" w14:textId="57DA82F9" w:rsidR="00C80EFD" w:rsidRPr="007A772D" w:rsidRDefault="00C80EFD" w:rsidP="0007781C">
      <w:pPr>
        <w:rPr>
          <w:rFonts w:cs="Arial"/>
          <w:color w:val="222222"/>
          <w:shd w:val="clear" w:color="auto" w:fill="FFFFFF"/>
        </w:rPr>
      </w:pPr>
      <w:r w:rsidRPr="007A772D">
        <w:rPr>
          <w:rFonts w:cs="Arial"/>
          <w:color w:val="222222"/>
          <w:shd w:val="clear" w:color="auto" w:fill="FFFFFF"/>
        </w:rPr>
        <w:t>A very frequent discussion topic amongst outdoor workers and especially farmers is the weather and climate</w:t>
      </w:r>
      <w:r w:rsidR="00820338" w:rsidRPr="007A772D">
        <w:rPr>
          <w:rFonts w:cs="Arial"/>
          <w:color w:val="222222"/>
          <w:shd w:val="clear" w:color="auto" w:fill="FFFFFF"/>
        </w:rPr>
        <w:t xml:space="preserve">.  </w:t>
      </w:r>
      <w:r w:rsidRPr="007A772D">
        <w:rPr>
          <w:rFonts w:cs="Arial"/>
          <w:color w:val="222222"/>
          <w:shd w:val="clear" w:color="auto" w:fill="FFFFFF"/>
        </w:rPr>
        <w:t>It drives daily activities and productivity and ultimately profitability and is very important in daily lives and welfare of all</w:t>
      </w:r>
      <w:r w:rsidR="00820338" w:rsidRPr="007A772D">
        <w:rPr>
          <w:rFonts w:cs="Arial"/>
          <w:color w:val="222222"/>
          <w:shd w:val="clear" w:color="auto" w:fill="FFFFFF"/>
        </w:rPr>
        <w:t xml:space="preserve">.  </w:t>
      </w:r>
      <w:r w:rsidRPr="007A772D">
        <w:rPr>
          <w:rFonts w:cs="Arial"/>
          <w:color w:val="222222"/>
          <w:shd w:val="clear" w:color="auto" w:fill="FFFFFF"/>
        </w:rPr>
        <w:t>It is a popular conversation topic.</w:t>
      </w:r>
    </w:p>
    <w:p w14:paraId="2344912C" w14:textId="77777777" w:rsidR="00C80EFD" w:rsidRPr="007A772D" w:rsidRDefault="00C80EFD" w:rsidP="0007781C">
      <w:pPr>
        <w:rPr>
          <w:rFonts w:cs="Arial"/>
          <w:color w:val="222222"/>
          <w:shd w:val="clear" w:color="auto" w:fill="FFFFFF"/>
        </w:rPr>
      </w:pPr>
      <w:r w:rsidRPr="007A772D">
        <w:rPr>
          <w:rFonts w:cs="Arial"/>
          <w:color w:val="222222"/>
          <w:shd w:val="clear" w:color="auto" w:fill="FFFFFF"/>
        </w:rPr>
        <w:t>It is important to always consider the validity of the words you hear verses looking at a weather map yourself and forming your own opinions on the coming events</w:t>
      </w:r>
      <w:r w:rsidR="008E1418" w:rsidRPr="007A772D">
        <w:rPr>
          <w:rFonts w:cs="Arial"/>
          <w:color w:val="222222"/>
          <w:shd w:val="clear" w:color="auto" w:fill="FFFFFF"/>
        </w:rPr>
        <w:t xml:space="preserve"> and making up tour own mind because you need to live by the decisions you make.</w:t>
      </w:r>
    </w:p>
    <w:p w14:paraId="50A9500F" w14:textId="68AFC8E8" w:rsidR="00C36164" w:rsidRPr="007A772D" w:rsidRDefault="004A71FB" w:rsidP="00074C3C">
      <w:pPr>
        <w:pStyle w:val="Heading3"/>
        <w:rPr>
          <w:rFonts w:cstheme="minorBidi"/>
          <w:sz w:val="24"/>
          <w:szCs w:val="24"/>
        </w:rPr>
      </w:pPr>
      <w:r w:rsidRPr="007A772D">
        <w:lastRenderedPageBreak/>
        <w:t>Revision questions: m</w:t>
      </w:r>
      <w:r w:rsidR="00074C3C" w:rsidRPr="007A772D">
        <w:t xml:space="preserve">onitoring conditions </w:t>
      </w:r>
    </w:p>
    <w:p w14:paraId="0A71374E" w14:textId="77777777" w:rsidR="00C36164" w:rsidRPr="007A772D" w:rsidRDefault="00C36164" w:rsidP="00C36164">
      <w:pPr>
        <w:pStyle w:val="NoSpacing"/>
        <w:rPr>
          <w:rFonts w:cs="Arial"/>
        </w:rPr>
      </w:pPr>
    </w:p>
    <w:p w14:paraId="3463555F" w14:textId="686989A1" w:rsidR="00C36164" w:rsidRPr="007A772D" w:rsidRDefault="00C36164" w:rsidP="00870F06">
      <w:pPr>
        <w:pStyle w:val="ListNumber"/>
        <w:numPr>
          <w:ilvl w:val="0"/>
          <w:numId w:val="20"/>
        </w:numPr>
      </w:pPr>
      <w:r w:rsidRPr="007A772D">
        <w:t xml:space="preserve">Open the </w:t>
      </w:r>
      <w:hyperlink r:id="rId21" w:history="1">
        <w:r w:rsidRPr="007A772D">
          <w:rPr>
            <w:rStyle w:val="Hyperlink"/>
          </w:rPr>
          <w:t>Bureau of Meteorology (BOM)</w:t>
        </w:r>
      </w:hyperlink>
      <w:r w:rsidRPr="007A772D">
        <w:t xml:space="preserve"> website.</w:t>
      </w:r>
    </w:p>
    <w:p w14:paraId="5F0F4BB5" w14:textId="77777777" w:rsidR="00446926" w:rsidRPr="007A772D" w:rsidRDefault="00446926" w:rsidP="00C36164">
      <w:pPr>
        <w:pStyle w:val="NoSpacing"/>
        <w:rPr>
          <w:rFonts w:cs="Arial"/>
        </w:rPr>
      </w:pPr>
    </w:p>
    <w:p w14:paraId="5B616FF6" w14:textId="1505C053" w:rsidR="00C36164" w:rsidRPr="007A772D" w:rsidRDefault="00C36164" w:rsidP="00446926">
      <w:pPr>
        <w:pStyle w:val="ListNumber2"/>
        <w:ind w:left="1134" w:hanging="482"/>
      </w:pPr>
      <w:r w:rsidRPr="007A772D">
        <w:t xml:space="preserve">Click on </w:t>
      </w:r>
      <w:r w:rsidRPr="007A772D">
        <w:rPr>
          <w:b/>
        </w:rPr>
        <w:t>Warnings Current</w:t>
      </w:r>
      <w:r w:rsidRPr="007A772D">
        <w:t xml:space="preserve"> for NSW</w:t>
      </w:r>
      <w:r w:rsidR="00820338" w:rsidRPr="007A772D">
        <w:t xml:space="preserve">.  </w:t>
      </w:r>
      <w:r w:rsidRPr="007A772D">
        <w:t>See if there any weather warnings current for your region eg Northern tablelands</w:t>
      </w:r>
      <w:r w:rsidR="00820338" w:rsidRPr="007A772D">
        <w:t xml:space="preserve">.  </w:t>
      </w:r>
      <w:r w:rsidRPr="007A772D">
        <w:t>Give one example of how this information might be of use to farmers</w:t>
      </w:r>
      <w:r w:rsidR="00446926" w:rsidRPr="007A772D">
        <w:t>.</w:t>
      </w:r>
    </w:p>
    <w:p w14:paraId="44111C1D" w14:textId="77777777" w:rsidR="00C36164" w:rsidRPr="007A772D" w:rsidRDefault="00C36164" w:rsidP="00446926">
      <w:pPr>
        <w:pStyle w:val="NoSpacing"/>
        <w:ind w:left="1134" w:hanging="482"/>
        <w:rPr>
          <w:rFonts w:cs="Arial"/>
        </w:rPr>
      </w:pPr>
    </w:p>
    <w:p w14:paraId="5F706604" w14:textId="4FEA4D08" w:rsidR="00C36164" w:rsidRPr="007A772D" w:rsidRDefault="00446926" w:rsidP="00446926">
      <w:pPr>
        <w:pStyle w:val="ListNumber2"/>
        <w:ind w:left="1134" w:hanging="482"/>
      </w:pPr>
      <w:r w:rsidRPr="007A772D">
        <w:t>R</w:t>
      </w:r>
      <w:r w:rsidR="00C36164" w:rsidRPr="007A772D">
        <w:t>epeat the exercise for various other sections of the BOM web site</w:t>
      </w:r>
      <w:r w:rsidR="00820338" w:rsidRPr="007A772D">
        <w:t xml:space="preserve">.  </w:t>
      </w:r>
      <w:r w:rsidR="00C36164" w:rsidRPr="007A772D">
        <w:t>Complete all sections of the tables below:</w:t>
      </w:r>
    </w:p>
    <w:p w14:paraId="76068D5A" w14:textId="77777777" w:rsidR="00C36164" w:rsidRPr="007A772D" w:rsidRDefault="00C36164" w:rsidP="00C36164">
      <w:pPr>
        <w:pStyle w:val="NoSpacing"/>
        <w:rPr>
          <w:rFonts w:cs="Arial"/>
        </w:rPr>
      </w:pPr>
    </w:p>
    <w:tbl>
      <w:tblPr>
        <w:tblStyle w:val="Tableheader"/>
        <w:tblW w:w="0" w:type="auto"/>
        <w:tblLook w:val="04A0" w:firstRow="1" w:lastRow="0" w:firstColumn="1" w:lastColumn="0" w:noHBand="0" w:noVBand="1"/>
      </w:tblPr>
      <w:tblGrid>
        <w:gridCol w:w="1711"/>
        <w:gridCol w:w="3271"/>
        <w:gridCol w:w="4650"/>
      </w:tblGrid>
      <w:tr w:rsidR="00C36164" w:rsidRPr="007A772D" w14:paraId="09F9C61A" w14:textId="77777777" w:rsidTr="004469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7469B718" w14:textId="77777777" w:rsidR="00C36164" w:rsidRPr="007A772D" w:rsidRDefault="00C36164" w:rsidP="008E1418">
            <w:pPr>
              <w:pStyle w:val="NoSpacing"/>
              <w:spacing w:before="192" w:after="192"/>
              <w:jc w:val="center"/>
              <w:rPr>
                <w:rFonts w:cs="Arial"/>
                <w:b w:val="0"/>
              </w:rPr>
            </w:pPr>
            <w:r w:rsidRPr="007A772D">
              <w:rPr>
                <w:rFonts w:cs="Arial"/>
                <w:b w:val="0"/>
              </w:rPr>
              <w:t>Section</w:t>
            </w:r>
          </w:p>
        </w:tc>
        <w:tc>
          <w:tcPr>
            <w:tcW w:w="0" w:type="auto"/>
          </w:tcPr>
          <w:p w14:paraId="16A2083C" w14:textId="77777777" w:rsidR="00C36164" w:rsidRPr="007A772D" w:rsidRDefault="00C36164" w:rsidP="008E1418">
            <w:pPr>
              <w:pStyle w:val="NoSpacing"/>
              <w:jc w:val="center"/>
              <w:cnfStyle w:val="100000000000" w:firstRow="1" w:lastRow="0" w:firstColumn="0" w:lastColumn="0" w:oddVBand="0" w:evenVBand="0" w:oddHBand="0" w:evenHBand="0" w:firstRowFirstColumn="0" w:firstRowLastColumn="0" w:lastRowFirstColumn="0" w:lastRowLastColumn="0"/>
              <w:rPr>
                <w:rFonts w:cs="Arial"/>
                <w:b w:val="0"/>
              </w:rPr>
            </w:pPr>
            <w:r w:rsidRPr="007A772D">
              <w:rPr>
                <w:rFonts w:cs="Arial"/>
                <w:b w:val="0"/>
              </w:rPr>
              <w:t>What information does it contain?</w:t>
            </w:r>
          </w:p>
        </w:tc>
        <w:tc>
          <w:tcPr>
            <w:tcW w:w="0" w:type="auto"/>
          </w:tcPr>
          <w:p w14:paraId="6122AAA7" w14:textId="77777777" w:rsidR="00C36164" w:rsidRPr="007A772D" w:rsidRDefault="00C36164" w:rsidP="008E1418">
            <w:pPr>
              <w:pStyle w:val="NoSpacing"/>
              <w:jc w:val="center"/>
              <w:cnfStyle w:val="100000000000" w:firstRow="1" w:lastRow="0" w:firstColumn="0" w:lastColumn="0" w:oddVBand="0" w:evenVBand="0" w:oddHBand="0" w:evenHBand="0" w:firstRowFirstColumn="0" w:firstRowLastColumn="0" w:lastRowFirstColumn="0" w:lastRowLastColumn="0"/>
              <w:rPr>
                <w:rFonts w:cs="Arial"/>
                <w:b w:val="0"/>
              </w:rPr>
            </w:pPr>
            <w:r w:rsidRPr="007A772D">
              <w:rPr>
                <w:rFonts w:cs="Arial"/>
                <w:b w:val="0"/>
              </w:rPr>
              <w:t>How might this information be useful to a farmer?</w:t>
            </w:r>
          </w:p>
        </w:tc>
      </w:tr>
      <w:tr w:rsidR="00C36164" w:rsidRPr="007A772D" w14:paraId="5E48104E" w14:textId="77777777" w:rsidTr="00446926">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0" w:type="auto"/>
          </w:tcPr>
          <w:p w14:paraId="4E318978" w14:textId="77777777" w:rsidR="00C36164" w:rsidRPr="007A772D" w:rsidRDefault="00C36164" w:rsidP="008E1418">
            <w:pPr>
              <w:pStyle w:val="NoSpacing"/>
              <w:rPr>
                <w:rFonts w:cs="Arial"/>
                <w:b w:val="0"/>
              </w:rPr>
            </w:pPr>
          </w:p>
          <w:p w14:paraId="5D739902" w14:textId="6A9A0897" w:rsidR="00C36164" w:rsidRPr="007A772D" w:rsidRDefault="00C36164" w:rsidP="008E1418">
            <w:pPr>
              <w:pStyle w:val="NoSpacing"/>
              <w:rPr>
                <w:rFonts w:cs="Arial"/>
              </w:rPr>
            </w:pPr>
            <w:r w:rsidRPr="007A772D">
              <w:rPr>
                <w:rFonts w:cs="Arial"/>
                <w:b w:val="0"/>
              </w:rPr>
              <w:t>Rain radars</w:t>
            </w:r>
            <w:r w:rsidRPr="007A772D">
              <w:rPr>
                <w:rFonts w:cs="Arial"/>
              </w:rPr>
              <w:t xml:space="preserve"> </w:t>
            </w:r>
          </w:p>
          <w:p w14:paraId="36C1C874" w14:textId="77777777" w:rsidR="00C36164" w:rsidRPr="007A772D" w:rsidRDefault="00C36164" w:rsidP="008E1418">
            <w:pPr>
              <w:pStyle w:val="NoSpacing"/>
              <w:rPr>
                <w:rFonts w:cs="Arial"/>
              </w:rPr>
            </w:pPr>
          </w:p>
        </w:tc>
        <w:tc>
          <w:tcPr>
            <w:tcW w:w="0" w:type="auto"/>
          </w:tcPr>
          <w:p w14:paraId="4333E51B" w14:textId="77777777" w:rsidR="00C36164" w:rsidRPr="007A772D" w:rsidRDefault="00C36164" w:rsidP="008E1418">
            <w:pPr>
              <w:pStyle w:val="NoSpacing"/>
              <w:cnfStyle w:val="000000100000" w:firstRow="0" w:lastRow="0" w:firstColumn="0" w:lastColumn="0" w:oddVBand="0" w:evenVBand="0" w:oddHBand="1" w:evenHBand="0" w:firstRowFirstColumn="0" w:firstRowLastColumn="0" w:lastRowFirstColumn="0" w:lastRowLastColumn="0"/>
              <w:rPr>
                <w:rFonts w:cs="Arial"/>
                <w:color w:val="FF0000"/>
              </w:rPr>
            </w:pPr>
          </w:p>
        </w:tc>
        <w:tc>
          <w:tcPr>
            <w:tcW w:w="0" w:type="auto"/>
          </w:tcPr>
          <w:p w14:paraId="38E903EB" w14:textId="77777777" w:rsidR="00C36164" w:rsidRPr="007A772D" w:rsidRDefault="00C36164" w:rsidP="008E1418">
            <w:pPr>
              <w:pStyle w:val="NoSpacing"/>
              <w:cnfStyle w:val="000000100000" w:firstRow="0" w:lastRow="0" w:firstColumn="0" w:lastColumn="0" w:oddVBand="0" w:evenVBand="0" w:oddHBand="1" w:evenHBand="0" w:firstRowFirstColumn="0" w:firstRowLastColumn="0" w:lastRowFirstColumn="0" w:lastRowLastColumn="0"/>
              <w:rPr>
                <w:rFonts w:cs="Arial"/>
                <w:color w:val="FF0000"/>
              </w:rPr>
            </w:pPr>
          </w:p>
        </w:tc>
      </w:tr>
      <w:tr w:rsidR="00C36164" w:rsidRPr="007A772D" w14:paraId="0EBD6440" w14:textId="77777777" w:rsidTr="00446926">
        <w:trPr>
          <w:cnfStyle w:val="000000010000" w:firstRow="0" w:lastRow="0" w:firstColumn="0" w:lastColumn="0" w:oddVBand="0" w:evenVBand="0" w:oddHBand="0" w:evenHBand="1" w:firstRowFirstColumn="0" w:firstRowLastColumn="0" w:lastRowFirstColumn="0" w:lastRowLastColumn="0"/>
          <w:trHeight w:val="1016"/>
        </w:trPr>
        <w:tc>
          <w:tcPr>
            <w:cnfStyle w:val="001000000000" w:firstRow="0" w:lastRow="0" w:firstColumn="1" w:lastColumn="0" w:oddVBand="0" w:evenVBand="0" w:oddHBand="0" w:evenHBand="0" w:firstRowFirstColumn="0" w:firstRowLastColumn="0" w:lastRowFirstColumn="0" w:lastRowLastColumn="0"/>
            <w:tcW w:w="0" w:type="auto"/>
          </w:tcPr>
          <w:p w14:paraId="0DA67A8C" w14:textId="77777777" w:rsidR="00C36164" w:rsidRPr="007A772D" w:rsidRDefault="00C36164" w:rsidP="008E1418">
            <w:pPr>
              <w:pStyle w:val="NoSpacing"/>
              <w:rPr>
                <w:rFonts w:cs="Arial"/>
                <w:b w:val="0"/>
              </w:rPr>
            </w:pPr>
          </w:p>
          <w:p w14:paraId="46B80A27" w14:textId="77777777" w:rsidR="00C36164" w:rsidRPr="007A772D" w:rsidRDefault="00C36164" w:rsidP="008E1418">
            <w:pPr>
              <w:pStyle w:val="NoSpacing"/>
              <w:rPr>
                <w:rFonts w:cs="Arial"/>
                <w:b w:val="0"/>
              </w:rPr>
            </w:pPr>
            <w:r w:rsidRPr="007A772D">
              <w:rPr>
                <w:rFonts w:cs="Arial"/>
                <w:b w:val="0"/>
              </w:rPr>
              <w:t>Satellite Images</w:t>
            </w:r>
          </w:p>
          <w:p w14:paraId="1D6A43FA" w14:textId="77777777" w:rsidR="00C36164" w:rsidRPr="007A772D" w:rsidRDefault="00C36164" w:rsidP="008E1418">
            <w:pPr>
              <w:pStyle w:val="NoSpacing"/>
              <w:rPr>
                <w:rFonts w:cs="Arial"/>
                <w:b w:val="0"/>
              </w:rPr>
            </w:pPr>
          </w:p>
        </w:tc>
        <w:tc>
          <w:tcPr>
            <w:tcW w:w="0" w:type="auto"/>
          </w:tcPr>
          <w:p w14:paraId="10BE7E14" w14:textId="77777777" w:rsidR="00C36164" w:rsidRPr="007A772D" w:rsidRDefault="00C36164" w:rsidP="008E1418">
            <w:pPr>
              <w:pStyle w:val="NoSpacing"/>
              <w:cnfStyle w:val="000000010000" w:firstRow="0" w:lastRow="0" w:firstColumn="0" w:lastColumn="0" w:oddVBand="0" w:evenVBand="0" w:oddHBand="0" w:evenHBand="1" w:firstRowFirstColumn="0" w:firstRowLastColumn="0" w:lastRowFirstColumn="0" w:lastRowLastColumn="0"/>
              <w:rPr>
                <w:rFonts w:cs="Arial"/>
                <w:color w:val="FF0000"/>
              </w:rPr>
            </w:pPr>
          </w:p>
        </w:tc>
        <w:tc>
          <w:tcPr>
            <w:tcW w:w="0" w:type="auto"/>
          </w:tcPr>
          <w:p w14:paraId="76F777D7" w14:textId="77777777" w:rsidR="00C36164" w:rsidRPr="007A772D" w:rsidRDefault="00C36164" w:rsidP="008E1418">
            <w:pPr>
              <w:pStyle w:val="NoSpacing"/>
              <w:cnfStyle w:val="000000010000" w:firstRow="0" w:lastRow="0" w:firstColumn="0" w:lastColumn="0" w:oddVBand="0" w:evenVBand="0" w:oddHBand="0" w:evenHBand="1" w:firstRowFirstColumn="0" w:firstRowLastColumn="0" w:lastRowFirstColumn="0" w:lastRowLastColumn="0"/>
              <w:rPr>
                <w:rFonts w:cs="Arial"/>
                <w:color w:val="FF0000"/>
              </w:rPr>
            </w:pPr>
          </w:p>
        </w:tc>
      </w:tr>
      <w:tr w:rsidR="00C36164" w:rsidRPr="007A772D" w14:paraId="539021BA" w14:textId="77777777" w:rsidTr="00446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BBA985" w14:textId="77777777" w:rsidR="00C36164" w:rsidRPr="007A772D" w:rsidRDefault="00C36164" w:rsidP="008E1418">
            <w:pPr>
              <w:pStyle w:val="NoSpacing"/>
              <w:rPr>
                <w:rFonts w:cs="Arial"/>
                <w:b w:val="0"/>
              </w:rPr>
            </w:pPr>
          </w:p>
          <w:p w14:paraId="4463049F" w14:textId="77777777" w:rsidR="00C36164" w:rsidRPr="007A772D" w:rsidRDefault="00C36164" w:rsidP="008E1418">
            <w:pPr>
              <w:pStyle w:val="NoSpacing"/>
              <w:rPr>
                <w:rFonts w:cs="Arial"/>
                <w:b w:val="0"/>
              </w:rPr>
            </w:pPr>
            <w:r w:rsidRPr="007A772D">
              <w:rPr>
                <w:rFonts w:cs="Arial"/>
                <w:b w:val="0"/>
              </w:rPr>
              <w:t>Weather Maps</w:t>
            </w:r>
          </w:p>
          <w:p w14:paraId="25B50F2C" w14:textId="77777777" w:rsidR="00C36164" w:rsidRPr="007A772D" w:rsidRDefault="00C36164" w:rsidP="008E1418">
            <w:pPr>
              <w:pStyle w:val="NoSpacing"/>
              <w:rPr>
                <w:rFonts w:cs="Arial"/>
                <w:b w:val="0"/>
              </w:rPr>
            </w:pPr>
          </w:p>
        </w:tc>
        <w:tc>
          <w:tcPr>
            <w:tcW w:w="0" w:type="auto"/>
          </w:tcPr>
          <w:p w14:paraId="2E13C26F" w14:textId="77777777" w:rsidR="00C36164" w:rsidRPr="007A772D" w:rsidRDefault="00C36164" w:rsidP="008E1418">
            <w:pPr>
              <w:pStyle w:val="NoSpacing"/>
              <w:cnfStyle w:val="000000100000" w:firstRow="0" w:lastRow="0" w:firstColumn="0" w:lastColumn="0" w:oddVBand="0" w:evenVBand="0" w:oddHBand="1" w:evenHBand="0" w:firstRowFirstColumn="0" w:firstRowLastColumn="0" w:lastRowFirstColumn="0" w:lastRowLastColumn="0"/>
              <w:rPr>
                <w:rFonts w:cs="Arial"/>
                <w:color w:val="FF0000"/>
              </w:rPr>
            </w:pPr>
          </w:p>
        </w:tc>
        <w:tc>
          <w:tcPr>
            <w:tcW w:w="0" w:type="auto"/>
          </w:tcPr>
          <w:p w14:paraId="4716DFAF" w14:textId="77777777" w:rsidR="00C36164" w:rsidRPr="007A772D" w:rsidRDefault="00C36164" w:rsidP="008E1418">
            <w:pPr>
              <w:pStyle w:val="NoSpacing"/>
              <w:cnfStyle w:val="000000100000" w:firstRow="0" w:lastRow="0" w:firstColumn="0" w:lastColumn="0" w:oddVBand="0" w:evenVBand="0" w:oddHBand="1" w:evenHBand="0" w:firstRowFirstColumn="0" w:firstRowLastColumn="0" w:lastRowFirstColumn="0" w:lastRowLastColumn="0"/>
              <w:rPr>
                <w:rFonts w:cs="Arial"/>
                <w:color w:val="FF0000"/>
              </w:rPr>
            </w:pPr>
          </w:p>
        </w:tc>
      </w:tr>
    </w:tbl>
    <w:p w14:paraId="5B6ABEA6" w14:textId="77777777" w:rsidR="005616F2" w:rsidRPr="007A772D" w:rsidRDefault="005616F2" w:rsidP="005616F2">
      <w:pPr>
        <w:pStyle w:val="NoSpacing"/>
        <w:rPr>
          <w:rFonts w:cs="Arial"/>
        </w:rPr>
      </w:pPr>
    </w:p>
    <w:p w14:paraId="6CE1CA49" w14:textId="32A0667D" w:rsidR="005616F2" w:rsidRPr="004266DC" w:rsidRDefault="005616F2" w:rsidP="005616F2">
      <w:pPr>
        <w:pStyle w:val="ListNumber2"/>
        <w:ind w:left="1134" w:hanging="482"/>
      </w:pPr>
      <w:r w:rsidRPr="007A772D">
        <w:t xml:space="preserve">Now scroll down the home page to </w:t>
      </w:r>
      <w:r w:rsidRPr="004266DC">
        <w:t>Agriculture</w:t>
      </w:r>
      <w:r w:rsidR="00820338" w:rsidRPr="007A772D">
        <w:t xml:space="preserve">.  </w:t>
      </w:r>
      <w:r w:rsidRPr="007A772D">
        <w:t xml:space="preserve"> </w:t>
      </w:r>
    </w:p>
    <w:p w14:paraId="2D1A49F5" w14:textId="77777777" w:rsidR="005616F2" w:rsidRPr="007A772D" w:rsidRDefault="005616F2" w:rsidP="005616F2">
      <w:pPr>
        <w:pStyle w:val="NoSpacing"/>
        <w:rPr>
          <w:rFonts w:cs="Arial"/>
        </w:rPr>
      </w:pPr>
    </w:p>
    <w:tbl>
      <w:tblPr>
        <w:tblStyle w:val="Tableheader"/>
        <w:tblW w:w="5000" w:type="pct"/>
        <w:tblLook w:val="04A0" w:firstRow="1" w:lastRow="0" w:firstColumn="1" w:lastColumn="0" w:noHBand="0" w:noVBand="1"/>
      </w:tblPr>
      <w:tblGrid>
        <w:gridCol w:w="1296"/>
        <w:gridCol w:w="3612"/>
        <w:gridCol w:w="4724"/>
      </w:tblGrid>
      <w:tr w:rsidR="005616F2" w:rsidRPr="007A772D" w14:paraId="14D078F8" w14:textId="77777777" w:rsidTr="004469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3" w:type="pct"/>
          </w:tcPr>
          <w:p w14:paraId="64940428" w14:textId="77777777" w:rsidR="005616F2" w:rsidRPr="007A772D" w:rsidRDefault="005616F2" w:rsidP="008E1418">
            <w:pPr>
              <w:pStyle w:val="NoSpacing"/>
              <w:spacing w:before="192" w:after="192"/>
              <w:jc w:val="center"/>
              <w:rPr>
                <w:rFonts w:cs="Arial"/>
                <w:b w:val="0"/>
              </w:rPr>
            </w:pPr>
            <w:r w:rsidRPr="007A772D">
              <w:rPr>
                <w:rFonts w:cs="Arial"/>
                <w:b w:val="0"/>
              </w:rPr>
              <w:t>Section</w:t>
            </w:r>
          </w:p>
        </w:tc>
        <w:tc>
          <w:tcPr>
            <w:tcW w:w="1875" w:type="pct"/>
          </w:tcPr>
          <w:p w14:paraId="1D706FAA" w14:textId="77777777" w:rsidR="005616F2" w:rsidRPr="007A772D" w:rsidRDefault="005616F2" w:rsidP="008E1418">
            <w:pPr>
              <w:pStyle w:val="NoSpacing"/>
              <w:jc w:val="center"/>
              <w:cnfStyle w:val="100000000000" w:firstRow="1" w:lastRow="0" w:firstColumn="0" w:lastColumn="0" w:oddVBand="0" w:evenVBand="0" w:oddHBand="0" w:evenHBand="0" w:firstRowFirstColumn="0" w:firstRowLastColumn="0" w:lastRowFirstColumn="0" w:lastRowLastColumn="0"/>
              <w:rPr>
                <w:rFonts w:cs="Arial"/>
                <w:b w:val="0"/>
              </w:rPr>
            </w:pPr>
            <w:r w:rsidRPr="007A772D">
              <w:rPr>
                <w:rFonts w:cs="Arial"/>
                <w:b w:val="0"/>
              </w:rPr>
              <w:t>What information does it contain?</w:t>
            </w:r>
          </w:p>
        </w:tc>
        <w:tc>
          <w:tcPr>
            <w:tcW w:w="2452" w:type="pct"/>
          </w:tcPr>
          <w:p w14:paraId="7D788D45" w14:textId="77777777" w:rsidR="005616F2" w:rsidRPr="007A772D" w:rsidRDefault="005616F2" w:rsidP="008E1418">
            <w:pPr>
              <w:pStyle w:val="NoSpacing"/>
              <w:jc w:val="center"/>
              <w:cnfStyle w:val="100000000000" w:firstRow="1" w:lastRow="0" w:firstColumn="0" w:lastColumn="0" w:oddVBand="0" w:evenVBand="0" w:oddHBand="0" w:evenHBand="0" w:firstRowFirstColumn="0" w:firstRowLastColumn="0" w:lastRowFirstColumn="0" w:lastRowLastColumn="0"/>
              <w:rPr>
                <w:rFonts w:cs="Arial"/>
                <w:b w:val="0"/>
              </w:rPr>
            </w:pPr>
            <w:r w:rsidRPr="007A772D">
              <w:rPr>
                <w:rFonts w:cs="Arial"/>
                <w:b w:val="0"/>
              </w:rPr>
              <w:t>How might this information be useful to a farmer?</w:t>
            </w:r>
          </w:p>
        </w:tc>
      </w:tr>
      <w:tr w:rsidR="005616F2" w:rsidRPr="007A772D" w14:paraId="130CBEF3" w14:textId="77777777" w:rsidTr="00446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 w:type="pct"/>
          </w:tcPr>
          <w:p w14:paraId="1CBD80F6" w14:textId="77777777" w:rsidR="005616F2" w:rsidRPr="007A772D" w:rsidRDefault="005616F2" w:rsidP="008E1418">
            <w:pPr>
              <w:pStyle w:val="NoSpacing"/>
              <w:rPr>
                <w:rFonts w:cs="Arial"/>
              </w:rPr>
            </w:pPr>
          </w:p>
          <w:p w14:paraId="2D09200E" w14:textId="77777777" w:rsidR="005616F2" w:rsidRPr="007A772D" w:rsidRDefault="005616F2" w:rsidP="008E1418">
            <w:pPr>
              <w:pStyle w:val="NoSpacing"/>
              <w:rPr>
                <w:rFonts w:cs="Arial"/>
                <w:b w:val="0"/>
              </w:rPr>
            </w:pPr>
            <w:r w:rsidRPr="007A772D">
              <w:rPr>
                <w:rFonts w:cs="Arial"/>
                <w:b w:val="0"/>
              </w:rPr>
              <w:t>Forecast Rainfall</w:t>
            </w:r>
          </w:p>
          <w:p w14:paraId="521F85E3" w14:textId="77777777" w:rsidR="005616F2" w:rsidRPr="007A772D" w:rsidRDefault="005616F2" w:rsidP="008E1418">
            <w:pPr>
              <w:pStyle w:val="NoSpacing"/>
              <w:rPr>
                <w:rFonts w:cs="Arial"/>
              </w:rPr>
            </w:pPr>
          </w:p>
        </w:tc>
        <w:tc>
          <w:tcPr>
            <w:tcW w:w="1875" w:type="pct"/>
          </w:tcPr>
          <w:p w14:paraId="1E603646" w14:textId="77777777" w:rsidR="005616F2" w:rsidRPr="007A772D" w:rsidRDefault="005616F2" w:rsidP="008E1418">
            <w:pPr>
              <w:pStyle w:val="NoSpacing"/>
              <w:cnfStyle w:val="000000100000" w:firstRow="0" w:lastRow="0" w:firstColumn="0" w:lastColumn="0" w:oddVBand="0" w:evenVBand="0" w:oddHBand="1" w:evenHBand="0" w:firstRowFirstColumn="0" w:firstRowLastColumn="0" w:lastRowFirstColumn="0" w:lastRowLastColumn="0"/>
              <w:rPr>
                <w:rFonts w:cs="Arial"/>
                <w:color w:val="FF0000"/>
              </w:rPr>
            </w:pPr>
          </w:p>
        </w:tc>
        <w:tc>
          <w:tcPr>
            <w:tcW w:w="2452" w:type="pct"/>
          </w:tcPr>
          <w:p w14:paraId="6C0EE8FA" w14:textId="77777777" w:rsidR="005616F2" w:rsidRPr="007A772D" w:rsidRDefault="005616F2" w:rsidP="008E1418">
            <w:pPr>
              <w:pStyle w:val="NoSpacing"/>
              <w:cnfStyle w:val="000000100000" w:firstRow="0" w:lastRow="0" w:firstColumn="0" w:lastColumn="0" w:oddVBand="0" w:evenVBand="0" w:oddHBand="1" w:evenHBand="0" w:firstRowFirstColumn="0" w:firstRowLastColumn="0" w:lastRowFirstColumn="0" w:lastRowLastColumn="0"/>
              <w:rPr>
                <w:rFonts w:cs="Arial"/>
                <w:color w:val="FF0000"/>
              </w:rPr>
            </w:pPr>
          </w:p>
        </w:tc>
      </w:tr>
      <w:tr w:rsidR="005616F2" w:rsidRPr="007A772D" w14:paraId="5BE0F10F" w14:textId="77777777" w:rsidTr="00446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 w:type="pct"/>
          </w:tcPr>
          <w:p w14:paraId="3DDC2A72" w14:textId="77777777" w:rsidR="005616F2" w:rsidRPr="007A772D" w:rsidRDefault="005616F2" w:rsidP="008E1418">
            <w:pPr>
              <w:pStyle w:val="NoSpacing"/>
              <w:rPr>
                <w:rFonts w:cs="Arial"/>
                <w:b w:val="0"/>
              </w:rPr>
            </w:pPr>
          </w:p>
          <w:p w14:paraId="42553560" w14:textId="77777777" w:rsidR="005616F2" w:rsidRPr="007A772D" w:rsidRDefault="005616F2" w:rsidP="008E1418">
            <w:pPr>
              <w:pStyle w:val="NoSpacing"/>
              <w:rPr>
                <w:rFonts w:cs="Arial"/>
                <w:b w:val="0"/>
              </w:rPr>
            </w:pPr>
            <w:r w:rsidRPr="007A772D">
              <w:rPr>
                <w:rFonts w:cs="Arial"/>
                <w:b w:val="0"/>
              </w:rPr>
              <w:t>Forecast wind</w:t>
            </w:r>
          </w:p>
          <w:p w14:paraId="59ED752C" w14:textId="77777777" w:rsidR="005616F2" w:rsidRPr="007A772D" w:rsidRDefault="005616F2" w:rsidP="008E1418">
            <w:pPr>
              <w:pStyle w:val="NoSpacing"/>
              <w:rPr>
                <w:rFonts w:cs="Arial"/>
                <w:b w:val="0"/>
              </w:rPr>
            </w:pPr>
          </w:p>
        </w:tc>
        <w:tc>
          <w:tcPr>
            <w:tcW w:w="1875" w:type="pct"/>
          </w:tcPr>
          <w:p w14:paraId="05B4F5E6" w14:textId="77777777" w:rsidR="005616F2" w:rsidRPr="007A772D" w:rsidRDefault="005616F2" w:rsidP="008E1418">
            <w:pPr>
              <w:pStyle w:val="NoSpacing"/>
              <w:cnfStyle w:val="000000010000" w:firstRow="0" w:lastRow="0" w:firstColumn="0" w:lastColumn="0" w:oddVBand="0" w:evenVBand="0" w:oddHBand="0" w:evenHBand="1" w:firstRowFirstColumn="0" w:firstRowLastColumn="0" w:lastRowFirstColumn="0" w:lastRowLastColumn="0"/>
              <w:rPr>
                <w:rFonts w:cs="Arial"/>
                <w:color w:val="FF0000"/>
              </w:rPr>
            </w:pPr>
          </w:p>
        </w:tc>
        <w:tc>
          <w:tcPr>
            <w:tcW w:w="2452" w:type="pct"/>
          </w:tcPr>
          <w:p w14:paraId="0A4A3507" w14:textId="77777777" w:rsidR="005616F2" w:rsidRPr="007A772D" w:rsidRDefault="005616F2" w:rsidP="008E1418">
            <w:pPr>
              <w:pStyle w:val="NoSpacing"/>
              <w:cnfStyle w:val="000000010000" w:firstRow="0" w:lastRow="0" w:firstColumn="0" w:lastColumn="0" w:oddVBand="0" w:evenVBand="0" w:oddHBand="0" w:evenHBand="1" w:firstRowFirstColumn="0" w:firstRowLastColumn="0" w:lastRowFirstColumn="0" w:lastRowLastColumn="0"/>
              <w:rPr>
                <w:rFonts w:cs="Arial"/>
                <w:color w:val="FF0000"/>
              </w:rPr>
            </w:pPr>
          </w:p>
        </w:tc>
      </w:tr>
      <w:tr w:rsidR="005616F2" w:rsidRPr="007A772D" w14:paraId="2E2AED32" w14:textId="77777777" w:rsidTr="00446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 w:type="pct"/>
          </w:tcPr>
          <w:p w14:paraId="3263F017" w14:textId="77777777" w:rsidR="005616F2" w:rsidRPr="007A772D" w:rsidRDefault="005616F2" w:rsidP="008E1418">
            <w:pPr>
              <w:pStyle w:val="NoSpacing"/>
              <w:rPr>
                <w:rFonts w:cs="Arial"/>
                <w:b w:val="0"/>
              </w:rPr>
            </w:pPr>
          </w:p>
          <w:p w14:paraId="41BBF52F" w14:textId="46902031" w:rsidR="005616F2" w:rsidRPr="007A772D" w:rsidRDefault="005616F2" w:rsidP="00446926">
            <w:pPr>
              <w:pStyle w:val="NoSpacing"/>
              <w:rPr>
                <w:rFonts w:cs="Arial"/>
                <w:b w:val="0"/>
              </w:rPr>
            </w:pPr>
            <w:r w:rsidRPr="007A772D">
              <w:rPr>
                <w:rFonts w:cs="Arial"/>
                <w:b w:val="0"/>
              </w:rPr>
              <w:t>Forecast frost</w:t>
            </w:r>
          </w:p>
        </w:tc>
        <w:tc>
          <w:tcPr>
            <w:tcW w:w="1875" w:type="pct"/>
          </w:tcPr>
          <w:p w14:paraId="62B9E78F" w14:textId="77777777" w:rsidR="005616F2" w:rsidRPr="007A772D" w:rsidRDefault="005616F2" w:rsidP="008E1418">
            <w:pPr>
              <w:pStyle w:val="NoSpacing"/>
              <w:cnfStyle w:val="000000100000" w:firstRow="0" w:lastRow="0" w:firstColumn="0" w:lastColumn="0" w:oddVBand="0" w:evenVBand="0" w:oddHBand="1" w:evenHBand="0" w:firstRowFirstColumn="0" w:firstRowLastColumn="0" w:lastRowFirstColumn="0" w:lastRowLastColumn="0"/>
              <w:rPr>
                <w:rFonts w:cs="Arial"/>
                <w:color w:val="FF0000"/>
              </w:rPr>
            </w:pPr>
          </w:p>
        </w:tc>
        <w:tc>
          <w:tcPr>
            <w:tcW w:w="2452" w:type="pct"/>
          </w:tcPr>
          <w:p w14:paraId="10F550D6" w14:textId="77777777" w:rsidR="005616F2" w:rsidRPr="007A772D" w:rsidRDefault="005616F2" w:rsidP="008E1418">
            <w:pPr>
              <w:pStyle w:val="NoSpacing"/>
              <w:cnfStyle w:val="000000100000" w:firstRow="0" w:lastRow="0" w:firstColumn="0" w:lastColumn="0" w:oddVBand="0" w:evenVBand="0" w:oddHBand="1" w:evenHBand="0" w:firstRowFirstColumn="0" w:firstRowLastColumn="0" w:lastRowFirstColumn="0" w:lastRowLastColumn="0"/>
              <w:rPr>
                <w:rFonts w:cs="Arial"/>
                <w:color w:val="FF0000"/>
              </w:rPr>
            </w:pPr>
          </w:p>
        </w:tc>
      </w:tr>
    </w:tbl>
    <w:p w14:paraId="3FDA6DA2" w14:textId="77777777" w:rsidR="005616F2" w:rsidRPr="007A772D" w:rsidRDefault="005616F2" w:rsidP="005616F2">
      <w:pPr>
        <w:pStyle w:val="NoSpacing"/>
        <w:rPr>
          <w:rFonts w:ascii="Times New Roman" w:hAnsi="Times New Roman" w:cs="Times New Roman"/>
          <w:b/>
        </w:rPr>
      </w:pPr>
    </w:p>
    <w:p w14:paraId="587797A1" w14:textId="77777777" w:rsidR="00446926" w:rsidRPr="007A772D" w:rsidRDefault="00446926">
      <w:r w:rsidRPr="007A772D">
        <w:br w:type="page"/>
      </w:r>
    </w:p>
    <w:p w14:paraId="30236695" w14:textId="613B84E3" w:rsidR="005616F2" w:rsidRPr="007A772D" w:rsidRDefault="00446926" w:rsidP="00446926">
      <w:pPr>
        <w:pStyle w:val="ListNumber2"/>
        <w:ind w:left="1134" w:hanging="482"/>
      </w:pPr>
      <w:r w:rsidRPr="007A772D">
        <w:lastRenderedPageBreak/>
        <w:t>C</w:t>
      </w:r>
      <w:r w:rsidR="005616F2" w:rsidRPr="007A772D">
        <w:t xml:space="preserve">lick on </w:t>
      </w:r>
      <w:hyperlink r:id="rId22" w:history="1">
        <w:r w:rsidR="005616F2" w:rsidRPr="007A772D">
          <w:rPr>
            <w:rStyle w:val="Hyperlink"/>
          </w:rPr>
          <w:t>Our Weather</w:t>
        </w:r>
        <w:r w:rsidRPr="007A772D">
          <w:rPr>
            <w:rStyle w:val="Hyperlink"/>
          </w:rPr>
          <w:t xml:space="preserve"> and</w:t>
        </w:r>
        <w:r w:rsidR="005616F2" w:rsidRPr="007A772D">
          <w:rPr>
            <w:rStyle w:val="Hyperlink"/>
          </w:rPr>
          <w:t xml:space="preserve"> Climate</w:t>
        </w:r>
      </w:hyperlink>
      <w:r w:rsidRPr="007A772D">
        <w:t xml:space="preserve">, then </w:t>
      </w:r>
      <w:r w:rsidR="005616F2" w:rsidRPr="007A772D">
        <w:rPr>
          <w:rFonts w:cs="Arial"/>
          <w:b/>
        </w:rPr>
        <w:t>Australian Climate Influences</w:t>
      </w:r>
      <w:r w:rsidR="00820338" w:rsidRPr="007A772D">
        <w:rPr>
          <w:rFonts w:cs="Arial"/>
          <w:b/>
        </w:rPr>
        <w:t xml:space="preserve">.  </w:t>
      </w:r>
      <w:r w:rsidRPr="007A772D">
        <w:rPr>
          <w:rFonts w:cs="Arial"/>
          <w:b/>
        </w:rPr>
        <w:br/>
      </w:r>
      <w:r w:rsidR="005616F2" w:rsidRPr="007A772D">
        <w:rPr>
          <w:rFonts w:cs="Arial"/>
        </w:rPr>
        <w:t xml:space="preserve">You should be able to see a number of familiar terms such as </w:t>
      </w:r>
      <w:r w:rsidR="005616F2" w:rsidRPr="007A772D">
        <w:rPr>
          <w:rFonts w:cs="Arial"/>
          <w:b/>
          <w:i/>
        </w:rPr>
        <w:t>fronts, troughs, highs, lows, tropical cyclones</w:t>
      </w:r>
      <w:r w:rsidR="005616F2" w:rsidRPr="007A772D">
        <w:rPr>
          <w:rFonts w:cs="Arial"/>
        </w:rPr>
        <w:t xml:space="preserve">, and </w:t>
      </w:r>
      <w:r w:rsidR="005616F2" w:rsidRPr="007A772D">
        <w:rPr>
          <w:rFonts w:cs="Arial"/>
          <w:b/>
          <w:i/>
        </w:rPr>
        <w:t>East Coast low</w:t>
      </w:r>
      <w:r w:rsidR="005616F2" w:rsidRPr="007A772D">
        <w:rPr>
          <w:rFonts w:cs="Arial"/>
        </w:rPr>
        <w:t>.</w:t>
      </w:r>
      <w:r w:rsidRPr="007A772D">
        <w:rPr>
          <w:rFonts w:cs="Arial"/>
        </w:rPr>
        <w:t xml:space="preserve">  </w:t>
      </w:r>
    </w:p>
    <w:p w14:paraId="59231F7E" w14:textId="77777777" w:rsidR="005616F2" w:rsidRPr="007A772D" w:rsidRDefault="005616F2" w:rsidP="005616F2">
      <w:pPr>
        <w:pStyle w:val="NoSpacing"/>
        <w:rPr>
          <w:rFonts w:cs="Arial"/>
        </w:rPr>
      </w:pPr>
    </w:p>
    <w:p w14:paraId="7CADF4BA" w14:textId="1EFC4FFB" w:rsidR="00ED0C84" w:rsidRPr="007A772D" w:rsidRDefault="005616F2" w:rsidP="00ED0C84">
      <w:pPr>
        <w:pStyle w:val="ListNumber2"/>
        <w:ind w:left="1134" w:hanging="482"/>
      </w:pPr>
      <w:r w:rsidRPr="007A772D">
        <w:t xml:space="preserve">Now click on </w:t>
      </w:r>
      <w:r w:rsidRPr="007A772D">
        <w:rPr>
          <w:b/>
        </w:rPr>
        <w:t>El Nino/La Nina</w:t>
      </w:r>
      <w:r w:rsidR="00820338" w:rsidRPr="007A772D">
        <w:rPr>
          <w:b/>
        </w:rPr>
        <w:t xml:space="preserve">.  </w:t>
      </w:r>
      <w:r w:rsidR="00446926" w:rsidRPr="007A772D">
        <w:t xml:space="preserve">Read through and make notes concerning </w:t>
      </w:r>
    </w:p>
    <w:p w14:paraId="4D168126" w14:textId="6C46EC98" w:rsidR="00ED0C84" w:rsidRPr="007A772D" w:rsidRDefault="00ED0C84" w:rsidP="00870F06">
      <w:pPr>
        <w:pStyle w:val="ListBullet"/>
        <w:numPr>
          <w:ilvl w:val="2"/>
          <w:numId w:val="17"/>
        </w:numPr>
      </w:pPr>
      <w:r w:rsidRPr="007A772D">
        <w:t xml:space="preserve">the term ‘El Nino’ </w:t>
      </w:r>
    </w:p>
    <w:p w14:paraId="12ABE7CB" w14:textId="67E800A1" w:rsidR="00ED0C84" w:rsidRPr="007A772D" w:rsidRDefault="00446926" w:rsidP="00870F06">
      <w:pPr>
        <w:pStyle w:val="ListBullet"/>
        <w:numPr>
          <w:ilvl w:val="2"/>
          <w:numId w:val="17"/>
        </w:numPr>
      </w:pPr>
      <w:r w:rsidRPr="007A772D">
        <w:t>the three stages</w:t>
      </w:r>
      <w:r w:rsidR="00ED0C84" w:rsidRPr="007A772D">
        <w:t xml:space="preserve"> of ENSO (the oscillation between El Niño and La Niña conditions) </w:t>
      </w:r>
    </w:p>
    <w:p w14:paraId="337C1BE9" w14:textId="73655CF4" w:rsidR="005616F2" w:rsidRPr="007A772D" w:rsidRDefault="00ED0C84" w:rsidP="00870F06">
      <w:pPr>
        <w:pStyle w:val="ListBullet"/>
        <w:numPr>
          <w:ilvl w:val="2"/>
          <w:numId w:val="17"/>
        </w:numPr>
      </w:pPr>
      <w:r w:rsidRPr="007A772D">
        <w:t xml:space="preserve"> the effect of each stage on Australian climate.</w:t>
      </w:r>
    </w:p>
    <w:p w14:paraId="7FB36380" w14:textId="77777777" w:rsidR="005616F2" w:rsidRPr="007A772D" w:rsidRDefault="005616F2" w:rsidP="005616F2">
      <w:pPr>
        <w:pStyle w:val="NoSpacing"/>
        <w:rPr>
          <w:rFonts w:cs="Arial"/>
        </w:rPr>
      </w:pPr>
    </w:p>
    <w:p w14:paraId="50C87AC1" w14:textId="77777777" w:rsidR="00446926" w:rsidRPr="007A772D" w:rsidRDefault="00446926" w:rsidP="005616F2">
      <w:pPr>
        <w:pStyle w:val="NoSpacing"/>
        <w:rPr>
          <w:rFonts w:cs="Arial"/>
        </w:rPr>
      </w:pPr>
    </w:p>
    <w:p w14:paraId="6E62CD95" w14:textId="35E34E7D" w:rsidR="005616F2" w:rsidRPr="007A772D" w:rsidRDefault="00ED0C84" w:rsidP="00ED0C84">
      <w:pPr>
        <w:pStyle w:val="ListNumber2"/>
        <w:ind w:left="1134" w:hanging="482"/>
        <w:rPr>
          <w:rFonts w:cs="Arial"/>
        </w:rPr>
      </w:pPr>
      <w:r w:rsidRPr="007A772D">
        <w:t xml:space="preserve">Locate the current </w:t>
      </w:r>
      <w:hyperlink r:id="rId23" w:anchor="region=NINO34&amp;tabs=Pacific-Ocean" w:history="1">
        <w:r w:rsidR="00CF0697" w:rsidRPr="007A772D">
          <w:rPr>
            <w:rStyle w:val="Hyperlink"/>
          </w:rPr>
          <w:t>climate model summary</w:t>
        </w:r>
      </w:hyperlink>
      <w:r w:rsidRPr="007A772D">
        <w:t xml:space="preserve">; </w:t>
      </w:r>
      <w:r w:rsidR="00CF0697" w:rsidRPr="007A772D">
        <w:t xml:space="preserve">describe the forecasted summary </w:t>
      </w:r>
      <w:r w:rsidRPr="007A772D">
        <w:t>for</w:t>
      </w:r>
      <w:r w:rsidR="00CF0697" w:rsidRPr="007A772D">
        <w:t xml:space="preserve"> the rest of the year and state how this might affect a farmer</w:t>
      </w:r>
      <w:r w:rsidRPr="007A772D">
        <w:t>’</w:t>
      </w:r>
      <w:r w:rsidR="00CF0697" w:rsidRPr="007A772D">
        <w:t>s decisions</w:t>
      </w:r>
      <w:r w:rsidRPr="007A772D">
        <w:t>.</w:t>
      </w:r>
      <w:r w:rsidR="00280BFE" w:rsidRPr="007A772D">
        <w:t xml:space="preserve"> </w:t>
      </w:r>
    </w:p>
    <w:p w14:paraId="66FB7F85" w14:textId="77777777" w:rsidR="00280BFE" w:rsidRPr="007A772D" w:rsidRDefault="00280BFE" w:rsidP="00280BFE">
      <w:pPr>
        <w:pStyle w:val="NoSpacing"/>
        <w:rPr>
          <w:rFonts w:ascii="Times New Roman" w:hAnsi="Times New Roman" w:cs="Times New Roman"/>
        </w:rPr>
      </w:pPr>
    </w:p>
    <w:p w14:paraId="2A7BD573" w14:textId="7CAA0F7B" w:rsidR="00280BFE" w:rsidRPr="007A772D" w:rsidRDefault="00280BFE" w:rsidP="00ED0C84">
      <w:pPr>
        <w:pStyle w:val="ListNumber2"/>
        <w:ind w:left="1134" w:hanging="482"/>
      </w:pPr>
      <w:r w:rsidRPr="007A772D">
        <w:t xml:space="preserve">Traditional sources of weather information </w:t>
      </w:r>
      <w:r w:rsidR="00ED0C84" w:rsidRPr="007A772D">
        <w:t>include</w:t>
      </w:r>
      <w:r w:rsidRPr="007A772D">
        <w:t xml:space="preserve"> TV, radio and newspapers.</w:t>
      </w:r>
      <w:r w:rsidR="00ED0C84" w:rsidRPr="007A772D">
        <w:t xml:space="preserve">  </w:t>
      </w:r>
      <w:r w:rsidR="00ED0C84" w:rsidRPr="007A772D">
        <w:rPr>
          <w:rFonts w:cs="Arial"/>
        </w:rPr>
        <w:t xml:space="preserve">Make a </w:t>
      </w:r>
      <w:r w:rsidRPr="007A772D">
        <w:rPr>
          <w:rFonts w:cs="Arial"/>
        </w:rPr>
        <w:t>compar</w:t>
      </w:r>
      <w:r w:rsidR="00ED0C84" w:rsidRPr="007A772D">
        <w:rPr>
          <w:rFonts w:cs="Arial"/>
        </w:rPr>
        <w:t>ison of</w:t>
      </w:r>
      <w:r w:rsidRPr="007A772D">
        <w:rPr>
          <w:rFonts w:cs="Arial"/>
        </w:rPr>
        <w:t xml:space="preserve"> the weather information that is available on</w:t>
      </w:r>
      <w:r w:rsidR="00ED0C84" w:rsidRPr="007A772D">
        <w:rPr>
          <w:rFonts w:cs="Arial"/>
        </w:rPr>
        <w:t>-</w:t>
      </w:r>
      <w:r w:rsidRPr="007A772D">
        <w:rPr>
          <w:rFonts w:cs="Arial"/>
        </w:rPr>
        <w:t>line to the information provided by TV, radio or newspapers</w:t>
      </w:r>
      <w:r w:rsidR="00820338" w:rsidRPr="007A772D">
        <w:rPr>
          <w:rFonts w:cs="Arial"/>
        </w:rPr>
        <w:t xml:space="preserve">.  </w:t>
      </w:r>
      <w:r w:rsidRPr="007A772D">
        <w:rPr>
          <w:rFonts w:cs="Arial"/>
        </w:rPr>
        <w:t>Use dot points.</w:t>
      </w:r>
    </w:p>
    <w:p w14:paraId="3A501477" w14:textId="2DE4C880" w:rsidR="00041E17" w:rsidRPr="007A772D" w:rsidRDefault="00ED0C84" w:rsidP="00ED0C84">
      <w:pPr>
        <w:pStyle w:val="Heading3"/>
      </w:pPr>
      <w:r w:rsidRPr="007A772D">
        <w:t>The r</w:t>
      </w:r>
      <w:r w:rsidR="00041E17" w:rsidRPr="007A772D">
        <w:t xml:space="preserve">ange of </w:t>
      </w:r>
      <w:r w:rsidRPr="007A772D">
        <w:t xml:space="preserve">different </w:t>
      </w:r>
      <w:r w:rsidR="00041E17" w:rsidRPr="007A772D">
        <w:t>types of weather and climate information relevant to primary industries:</w:t>
      </w:r>
    </w:p>
    <w:p w14:paraId="2D2DF0F9" w14:textId="77777777" w:rsidR="00041E17" w:rsidRPr="007A772D" w:rsidRDefault="00041E17" w:rsidP="00E005E3">
      <w:pPr>
        <w:widowControl w:val="0"/>
        <w:numPr>
          <w:ilvl w:val="0"/>
          <w:numId w:val="2"/>
        </w:numPr>
        <w:tabs>
          <w:tab w:val="clear" w:pos="720"/>
        </w:tabs>
        <w:spacing w:before="0" w:line="240" w:lineRule="auto"/>
        <w:ind w:left="714" w:hanging="357"/>
        <w:rPr>
          <w:rFonts w:cs="Arial"/>
        </w:rPr>
      </w:pPr>
      <w:r w:rsidRPr="007A772D">
        <w:rPr>
          <w:rFonts w:cs="Arial"/>
        </w:rPr>
        <w:t>data</w:t>
      </w:r>
    </w:p>
    <w:p w14:paraId="56824ED5" w14:textId="77777777" w:rsidR="00041E17" w:rsidRPr="007A772D" w:rsidRDefault="00041E17" w:rsidP="00E005E3">
      <w:pPr>
        <w:widowControl w:val="0"/>
        <w:numPr>
          <w:ilvl w:val="0"/>
          <w:numId w:val="2"/>
        </w:numPr>
        <w:tabs>
          <w:tab w:val="clear" w:pos="720"/>
        </w:tabs>
        <w:spacing w:before="0" w:line="240" w:lineRule="auto"/>
        <w:ind w:left="714" w:hanging="357"/>
        <w:rPr>
          <w:rFonts w:cs="Arial"/>
        </w:rPr>
      </w:pPr>
      <w:r w:rsidRPr="007A772D">
        <w:rPr>
          <w:rFonts w:cs="Arial"/>
        </w:rPr>
        <w:t>grazier alerts</w:t>
      </w:r>
    </w:p>
    <w:p w14:paraId="60171B11" w14:textId="77777777" w:rsidR="00041E17" w:rsidRPr="007A772D" w:rsidRDefault="00041E17" w:rsidP="00E005E3">
      <w:pPr>
        <w:widowControl w:val="0"/>
        <w:numPr>
          <w:ilvl w:val="0"/>
          <w:numId w:val="2"/>
        </w:numPr>
        <w:tabs>
          <w:tab w:val="clear" w:pos="720"/>
        </w:tabs>
        <w:spacing w:before="0" w:line="240" w:lineRule="auto"/>
        <w:ind w:left="714" w:hanging="357"/>
        <w:rPr>
          <w:rFonts w:cs="Arial"/>
        </w:rPr>
      </w:pPr>
      <w:r w:rsidRPr="007A772D">
        <w:rPr>
          <w:rFonts w:cs="Arial"/>
        </w:rPr>
        <w:t>reports</w:t>
      </w:r>
    </w:p>
    <w:p w14:paraId="71764546" w14:textId="77777777" w:rsidR="00041E17" w:rsidRPr="007A772D" w:rsidRDefault="00041E17" w:rsidP="00E005E3">
      <w:pPr>
        <w:widowControl w:val="0"/>
        <w:numPr>
          <w:ilvl w:val="0"/>
          <w:numId w:val="2"/>
        </w:numPr>
        <w:tabs>
          <w:tab w:val="clear" w:pos="720"/>
        </w:tabs>
        <w:spacing w:before="0" w:line="240" w:lineRule="auto"/>
        <w:ind w:left="714" w:hanging="357"/>
        <w:rPr>
          <w:rFonts w:cs="Arial"/>
        </w:rPr>
      </w:pPr>
      <w:r w:rsidRPr="007A772D">
        <w:rPr>
          <w:rFonts w:cs="Arial"/>
        </w:rPr>
        <w:t>updates</w:t>
      </w:r>
    </w:p>
    <w:p w14:paraId="614C700F" w14:textId="77777777" w:rsidR="00041E17" w:rsidRPr="007A772D" w:rsidRDefault="00041E17" w:rsidP="00E005E3">
      <w:pPr>
        <w:widowControl w:val="0"/>
        <w:numPr>
          <w:ilvl w:val="0"/>
          <w:numId w:val="2"/>
        </w:numPr>
        <w:tabs>
          <w:tab w:val="clear" w:pos="720"/>
        </w:tabs>
        <w:spacing w:before="0" w:line="240" w:lineRule="auto"/>
        <w:ind w:left="714" w:hanging="357"/>
        <w:rPr>
          <w:rFonts w:cs="Arial"/>
        </w:rPr>
      </w:pPr>
      <w:r w:rsidRPr="007A772D">
        <w:rPr>
          <w:rFonts w:cs="Arial"/>
        </w:rPr>
        <w:t>warnings</w:t>
      </w:r>
    </w:p>
    <w:p w14:paraId="4C73E35D" w14:textId="77777777" w:rsidR="008E1418" w:rsidRPr="007A772D" w:rsidRDefault="008E1418" w:rsidP="00ED0C84">
      <w:pPr>
        <w:pStyle w:val="Heading4"/>
        <w:rPr>
          <w:lang w:eastAsia="en-AU"/>
        </w:rPr>
      </w:pPr>
      <w:r w:rsidRPr="007A772D">
        <w:rPr>
          <w:lang w:eastAsia="en-AU"/>
        </w:rPr>
        <w:t xml:space="preserve">Data </w:t>
      </w:r>
    </w:p>
    <w:p w14:paraId="60472BED" w14:textId="4DA771F5" w:rsidR="00F43BA6" w:rsidRPr="007A772D" w:rsidRDefault="008E1418" w:rsidP="000C1BF1">
      <w:r w:rsidRPr="007A772D">
        <w:rPr>
          <w:lang w:eastAsia="en-AU"/>
        </w:rPr>
        <w:t>The BOM makes available much information and data for people to read and make their own decisions about impending weather and climate events</w:t>
      </w:r>
      <w:r w:rsidR="00820338" w:rsidRPr="007A772D">
        <w:rPr>
          <w:lang w:eastAsia="en-AU"/>
        </w:rPr>
        <w:t xml:space="preserve">.  </w:t>
      </w:r>
      <w:r w:rsidRPr="007A772D">
        <w:rPr>
          <w:lang w:eastAsia="en-AU"/>
        </w:rPr>
        <w:t>eg reading the ENSO and looking at the SOI allows farmers and workers to anticipate seasons and likelihood of rain and thus plan accordingly</w:t>
      </w:r>
      <w:r w:rsidR="00820338" w:rsidRPr="007A772D">
        <w:rPr>
          <w:lang w:eastAsia="en-AU"/>
        </w:rPr>
        <w:t xml:space="preserve">.  </w:t>
      </w:r>
      <w:r w:rsidR="00F43BA6" w:rsidRPr="007A772D">
        <w:rPr>
          <w:lang w:eastAsia="en-AU"/>
        </w:rPr>
        <w:t xml:space="preserve">Go to </w:t>
      </w:r>
      <w:r w:rsidR="000C1BF1" w:rsidRPr="007A772D">
        <w:rPr>
          <w:lang w:eastAsia="en-AU"/>
        </w:rPr>
        <w:t>The BOM</w:t>
      </w:r>
      <w:r w:rsidR="00F43BA6" w:rsidRPr="007A772D">
        <w:rPr>
          <w:lang w:eastAsia="en-AU"/>
        </w:rPr>
        <w:t xml:space="preserve"> web</w:t>
      </w:r>
      <w:r w:rsidR="000C1BF1" w:rsidRPr="007A772D">
        <w:rPr>
          <w:lang w:eastAsia="en-AU"/>
        </w:rPr>
        <w:t>page</w:t>
      </w:r>
      <w:r w:rsidR="00F43BA6" w:rsidRPr="007A772D">
        <w:rPr>
          <w:lang w:eastAsia="en-AU"/>
        </w:rPr>
        <w:t xml:space="preserve"> </w:t>
      </w:r>
      <w:r w:rsidR="000C1BF1" w:rsidRPr="007A772D">
        <w:rPr>
          <w:lang w:eastAsia="en-AU"/>
        </w:rPr>
        <w:t>‘</w:t>
      </w:r>
      <w:hyperlink r:id="rId24" w:history="1">
        <w:r w:rsidR="000C1BF1" w:rsidRPr="007A772D">
          <w:rPr>
            <w:rStyle w:val="Hyperlink"/>
            <w:rFonts w:eastAsia="Times New Roman" w:cs="Arial"/>
            <w:bCs/>
            <w:kern w:val="36"/>
            <w:lang w:eastAsia="en-AU"/>
          </w:rPr>
          <w:t>Information for students and teachers</w:t>
        </w:r>
      </w:hyperlink>
      <w:r w:rsidR="000C1BF1" w:rsidRPr="007A772D">
        <w:rPr>
          <w:lang w:eastAsia="en-AU"/>
        </w:rPr>
        <w:t xml:space="preserve">’ </w:t>
      </w:r>
      <w:r w:rsidR="00F43BA6" w:rsidRPr="007A772D">
        <w:rPr>
          <w:lang w:eastAsia="en-AU"/>
        </w:rPr>
        <w:t>and explore all the data available</w:t>
      </w:r>
      <w:r w:rsidR="000C1BF1" w:rsidRPr="007A772D">
        <w:rPr>
          <w:lang w:eastAsia="en-AU"/>
        </w:rPr>
        <w:t xml:space="preserve">. </w:t>
      </w:r>
      <w:r w:rsidR="00F43BA6" w:rsidRPr="007A772D">
        <w:t>The Bureau holds a vast archive of weather observations, analyses and statistics</w:t>
      </w:r>
      <w:r w:rsidR="00820338" w:rsidRPr="007A772D">
        <w:t xml:space="preserve">.  </w:t>
      </w:r>
    </w:p>
    <w:p w14:paraId="256D009C" w14:textId="0CAA78E7" w:rsidR="00E955B8" w:rsidRPr="007A772D" w:rsidRDefault="00E955B8" w:rsidP="000C1BF1">
      <w:r w:rsidRPr="007A772D">
        <w:t>Data includes highs and lows in temperatures collected either by the property weather station or other means, rainfall amounts, wind speeds and directions</w:t>
      </w:r>
      <w:r w:rsidR="00820338" w:rsidRPr="007A772D">
        <w:t xml:space="preserve">.  </w:t>
      </w:r>
      <w:r w:rsidRPr="007A772D">
        <w:t>These types of data can influence production and activity on the farm</w:t>
      </w:r>
      <w:r w:rsidR="00820338" w:rsidRPr="007A772D">
        <w:t xml:space="preserve">.  </w:t>
      </w:r>
      <w:r w:rsidRPr="007A772D">
        <w:t>For example, high wind speeds could delay spraying of crops, previous rainfall may mean no need to irrigate</w:t>
      </w:r>
      <w:r w:rsidR="00820338" w:rsidRPr="007A772D">
        <w:t xml:space="preserve">.  </w:t>
      </w:r>
      <w:r w:rsidRPr="007A772D">
        <w:t>Or this may be data that is required to be recorded during activities for legal purposes, for example recording wind speed and direction when spraying</w:t>
      </w:r>
      <w:r w:rsidR="00820338" w:rsidRPr="007A772D">
        <w:t xml:space="preserve">.  </w:t>
      </w:r>
    </w:p>
    <w:p w14:paraId="1255063A" w14:textId="77777777" w:rsidR="008E1418" w:rsidRPr="007A772D" w:rsidRDefault="008E1418" w:rsidP="000C1BF1">
      <w:pPr>
        <w:pStyle w:val="Heading4"/>
        <w:rPr>
          <w:lang w:eastAsia="en-AU"/>
        </w:rPr>
      </w:pPr>
      <w:r w:rsidRPr="007A772D">
        <w:rPr>
          <w:lang w:eastAsia="en-AU"/>
        </w:rPr>
        <w:lastRenderedPageBreak/>
        <w:t>Grazier alerts </w:t>
      </w:r>
    </w:p>
    <w:p w14:paraId="62DC97B7" w14:textId="3CA8D0B1" w:rsidR="008E1418" w:rsidRPr="007A772D" w:rsidRDefault="008E1418" w:rsidP="004A71FB">
      <w:pPr>
        <w:rPr>
          <w:bCs/>
          <w:kern w:val="36"/>
          <w:sz w:val="32"/>
          <w:szCs w:val="32"/>
          <w:lang w:eastAsia="en-AU"/>
        </w:rPr>
      </w:pPr>
      <w:r w:rsidRPr="007A772D">
        <w:rPr>
          <w:lang w:eastAsia="en-AU"/>
        </w:rPr>
        <w:t>These are issued to farmers when cold, windy and rainy conditions increase the risk of death in newborn lambs and recently shorn sheep</w:t>
      </w:r>
      <w:r w:rsidR="00820338" w:rsidRPr="007A772D">
        <w:rPr>
          <w:lang w:eastAsia="en-AU"/>
        </w:rPr>
        <w:t xml:space="preserve">.  </w:t>
      </w:r>
      <w:r w:rsidRPr="007A772D">
        <w:rPr>
          <w:lang w:eastAsia="en-AU"/>
        </w:rPr>
        <w:t>They are often broadcast on the radio or updated as warnings on weather apps</w:t>
      </w:r>
      <w:r w:rsidR="00820338" w:rsidRPr="007A772D">
        <w:rPr>
          <w:lang w:eastAsia="en-AU"/>
        </w:rPr>
        <w:t xml:space="preserve">.  </w:t>
      </w:r>
      <w:r w:rsidR="000C1BF1" w:rsidRPr="007A772D">
        <w:rPr>
          <w:lang w:eastAsia="en-AU"/>
        </w:rPr>
        <w:t>Click here to see</w:t>
      </w:r>
      <w:r w:rsidR="004B0792" w:rsidRPr="007A772D">
        <w:rPr>
          <w:lang w:eastAsia="en-AU"/>
        </w:rPr>
        <w:t xml:space="preserve"> a </w:t>
      </w:r>
      <w:hyperlink r:id="rId25" w:history="1">
        <w:r w:rsidR="004B0792" w:rsidRPr="007A772D">
          <w:rPr>
            <w:rStyle w:val="Hyperlink"/>
            <w:rFonts w:eastAsia="Times New Roman" w:cs="Arial"/>
            <w:lang w:eastAsia="en-AU"/>
          </w:rPr>
          <w:t>sample alert from the BOM</w:t>
        </w:r>
      </w:hyperlink>
    </w:p>
    <w:p w14:paraId="18A38341" w14:textId="77777777" w:rsidR="00E955B8" w:rsidRPr="007A772D" w:rsidRDefault="00E955B8" w:rsidP="00E955B8">
      <w:pPr>
        <w:rPr>
          <w:rFonts w:cs="Arial"/>
        </w:rPr>
      </w:pPr>
      <w:r w:rsidRPr="007A772D">
        <w:rPr>
          <w:rFonts w:cs="Arial"/>
        </w:rPr>
        <w:t xml:space="preserve">The BOM will issue a </w:t>
      </w:r>
      <w:r w:rsidRPr="007A772D">
        <w:rPr>
          <w:rFonts w:cs="Arial"/>
          <w:b/>
        </w:rPr>
        <w:t>Graziers Alert</w:t>
      </w:r>
      <w:r w:rsidRPr="007A772D">
        <w:rPr>
          <w:rFonts w:cs="Arial"/>
        </w:rPr>
        <w:t xml:space="preserve"> to warn farmers of an oncoming cold front so that they can take action to protect susceptible livestock from the effects of the weather.</w:t>
      </w:r>
    </w:p>
    <w:p w14:paraId="53EF1653" w14:textId="77777777" w:rsidR="00E955B8" w:rsidRPr="007A772D" w:rsidRDefault="00E955B8" w:rsidP="00E955B8">
      <w:pPr>
        <w:rPr>
          <w:rFonts w:cs="Arial"/>
        </w:rPr>
      </w:pPr>
      <w:r w:rsidRPr="007A772D">
        <w:rPr>
          <w:rFonts w:cs="Arial"/>
        </w:rPr>
        <w:t>This may mean:</w:t>
      </w:r>
    </w:p>
    <w:p w14:paraId="16385375" w14:textId="258D15DB" w:rsidR="00E955B8" w:rsidRPr="007A772D" w:rsidRDefault="00E955B8" w:rsidP="00E55B35">
      <w:pPr>
        <w:numPr>
          <w:ilvl w:val="0"/>
          <w:numId w:val="6"/>
        </w:numPr>
        <w:spacing w:before="0" w:line="240" w:lineRule="auto"/>
        <w:rPr>
          <w:rFonts w:cs="Arial"/>
        </w:rPr>
      </w:pPr>
      <w:r w:rsidRPr="007A772D">
        <w:rPr>
          <w:rFonts w:cs="Arial"/>
        </w:rPr>
        <w:t>Moving flocks of lambing ewes into well sheltered paddocks, such as those containing dense tree cover and/or tree lots</w:t>
      </w:r>
      <w:r w:rsidR="00820338" w:rsidRPr="007A772D">
        <w:rPr>
          <w:rFonts w:cs="Arial"/>
        </w:rPr>
        <w:t xml:space="preserve">.  </w:t>
      </w:r>
      <w:r w:rsidRPr="007A772D">
        <w:rPr>
          <w:rFonts w:cs="Arial"/>
        </w:rPr>
        <w:t>This will significantly reduce the effect of the wind/chill factor</w:t>
      </w:r>
      <w:r w:rsidR="00820338" w:rsidRPr="007A772D">
        <w:rPr>
          <w:rFonts w:cs="Arial"/>
        </w:rPr>
        <w:t xml:space="preserve">.  </w:t>
      </w:r>
      <w:r w:rsidRPr="007A772D">
        <w:rPr>
          <w:rFonts w:cs="Arial"/>
        </w:rPr>
        <w:t>Ideally, the slope these paddocks would also face away from the south (which is where the wind will come from), further reducing the effect of the wind</w:t>
      </w:r>
      <w:r w:rsidR="00820338" w:rsidRPr="007A772D">
        <w:rPr>
          <w:rFonts w:cs="Arial"/>
        </w:rPr>
        <w:t xml:space="preserve">.  </w:t>
      </w:r>
      <w:r w:rsidRPr="007A772D">
        <w:rPr>
          <w:rFonts w:cs="Arial"/>
        </w:rPr>
        <w:t xml:space="preserve">It may be part of Farm Planning to </w:t>
      </w:r>
      <w:r w:rsidR="002F432A" w:rsidRPr="007A772D">
        <w:rPr>
          <w:rFonts w:cs="Arial"/>
        </w:rPr>
        <w:t>‘</w:t>
      </w:r>
      <w:r w:rsidRPr="007A772D">
        <w:rPr>
          <w:rFonts w:cs="Arial"/>
        </w:rPr>
        <w:t>set aside</w:t>
      </w:r>
      <w:r w:rsidR="002F432A" w:rsidRPr="007A772D">
        <w:rPr>
          <w:rFonts w:cs="Arial"/>
        </w:rPr>
        <w:t>’</w:t>
      </w:r>
      <w:r w:rsidRPr="007A772D">
        <w:rPr>
          <w:rFonts w:cs="Arial"/>
        </w:rPr>
        <w:t xml:space="preserve"> a good sheltered paddock especially for this purpose.</w:t>
      </w:r>
    </w:p>
    <w:p w14:paraId="09E67929" w14:textId="77777777" w:rsidR="00E955B8" w:rsidRPr="007A772D" w:rsidRDefault="00E955B8" w:rsidP="00E55B35">
      <w:pPr>
        <w:numPr>
          <w:ilvl w:val="0"/>
          <w:numId w:val="6"/>
        </w:numPr>
        <w:spacing w:before="0" w:line="240" w:lineRule="auto"/>
        <w:rPr>
          <w:rFonts w:cs="Arial"/>
        </w:rPr>
      </w:pPr>
      <w:r w:rsidRPr="007A772D">
        <w:rPr>
          <w:rFonts w:cs="Arial"/>
        </w:rPr>
        <w:t>Providing additional feed in the form of leafy hay or grain if available (to help the sheep maintain energy levels)</w:t>
      </w:r>
    </w:p>
    <w:p w14:paraId="69C2E293" w14:textId="77777777" w:rsidR="00E955B8" w:rsidRPr="007A772D" w:rsidRDefault="00E955B8" w:rsidP="00E55B35">
      <w:pPr>
        <w:numPr>
          <w:ilvl w:val="0"/>
          <w:numId w:val="6"/>
        </w:numPr>
        <w:spacing w:before="0" w:line="240" w:lineRule="auto"/>
        <w:rPr>
          <w:rFonts w:cs="Arial"/>
        </w:rPr>
      </w:pPr>
      <w:r w:rsidRPr="007A772D">
        <w:rPr>
          <w:rFonts w:cs="Arial"/>
        </w:rPr>
        <w:t>Providing additional supervision to lambing flocks.</w:t>
      </w:r>
    </w:p>
    <w:p w14:paraId="747B0295" w14:textId="77777777" w:rsidR="00E955B8" w:rsidRPr="007A772D" w:rsidRDefault="00E955B8" w:rsidP="004A71FB">
      <w:pPr>
        <w:rPr>
          <w:lang w:eastAsia="en-AU"/>
        </w:rPr>
      </w:pPr>
    </w:p>
    <w:p w14:paraId="2E1EFE86" w14:textId="77777777" w:rsidR="00E955B8" w:rsidRPr="007A772D" w:rsidRDefault="00E955B8" w:rsidP="000C1BF1">
      <w:pPr>
        <w:pStyle w:val="Heading4"/>
        <w:rPr>
          <w:lang w:eastAsia="en-AU"/>
        </w:rPr>
      </w:pPr>
      <w:r w:rsidRPr="007A772D">
        <w:rPr>
          <w:lang w:eastAsia="en-AU"/>
        </w:rPr>
        <w:t>Reports and Updates</w:t>
      </w:r>
    </w:p>
    <w:p w14:paraId="702D47AE" w14:textId="29F87987" w:rsidR="00EF6359" w:rsidRPr="007A772D" w:rsidRDefault="00EF6359" w:rsidP="000C1BF1">
      <w:r w:rsidRPr="007A772D">
        <w:t>These can come in many styles</w:t>
      </w:r>
      <w:r w:rsidR="00820338" w:rsidRPr="007A772D">
        <w:t xml:space="preserve">.  </w:t>
      </w:r>
      <w:r w:rsidRPr="007A772D">
        <w:t>Full weather reports on the daily news channel give farmers a week’s outlook on temperatures, rain and any extremes so they can plan workload to suit the likely conditions</w:t>
      </w:r>
      <w:r w:rsidR="00820338" w:rsidRPr="007A772D">
        <w:t xml:space="preserve">.  </w:t>
      </w:r>
      <w:r w:rsidRPr="007A772D">
        <w:t>Short updates usually heard on the radio or brief news ads are usually focussed on certain events like rainfall or extreme temperatures and heat waves being experienced in areas</w:t>
      </w:r>
      <w:r w:rsidR="00820338" w:rsidRPr="007A772D">
        <w:t xml:space="preserve">.  </w:t>
      </w:r>
      <w:r w:rsidRPr="007A772D">
        <w:t>These keep farmers updated on immediate events that can affect certain enterprises or activities, so they can plan alternative days to perform tasks, or plan to minimise risks (</w:t>
      </w:r>
      <w:r w:rsidR="000C1BF1" w:rsidRPr="007A772D">
        <w:t>for example</w:t>
      </w:r>
      <w:r w:rsidR="00820338" w:rsidRPr="007A772D">
        <w:t xml:space="preserve"> </w:t>
      </w:r>
      <w:r w:rsidRPr="007A772D">
        <w:t>checking water troughs more often in extreme heat)</w:t>
      </w:r>
      <w:r w:rsidR="00820338" w:rsidRPr="007A772D">
        <w:t xml:space="preserve">.  </w:t>
      </w:r>
    </w:p>
    <w:p w14:paraId="1423D0A1" w14:textId="24FB0171" w:rsidR="00E955B8" w:rsidRPr="007A772D" w:rsidRDefault="00E955B8" w:rsidP="000C1BF1">
      <w:pPr>
        <w:rPr>
          <w:lang w:eastAsia="en-AU"/>
        </w:rPr>
      </w:pPr>
      <w:r w:rsidRPr="007A772D">
        <w:rPr>
          <w:lang w:eastAsia="en-AU"/>
        </w:rPr>
        <w:t>There are many of these on the BOM ranging from weather events for rain, temperature, frosts, snowfalls and winds through to climatic events related to la Nina and El nino, drought, flood, monsoon, bushfires</w:t>
      </w:r>
      <w:r w:rsidR="00820338" w:rsidRPr="007A772D">
        <w:rPr>
          <w:lang w:eastAsia="en-AU"/>
        </w:rPr>
        <w:t xml:space="preserve">.  </w:t>
      </w:r>
      <w:r w:rsidR="000C1BF1" w:rsidRPr="007A772D">
        <w:rPr>
          <w:lang w:eastAsia="en-AU"/>
        </w:rPr>
        <w:t xml:space="preserve">Scroll down to locate a range of services on the home page of </w:t>
      </w:r>
      <w:hyperlink r:id="rId26" w:history="1">
        <w:r w:rsidR="000C1BF1" w:rsidRPr="007A772D">
          <w:rPr>
            <w:rStyle w:val="Hyperlink"/>
            <w:lang w:eastAsia="en-AU"/>
          </w:rPr>
          <w:t>BOM</w:t>
        </w:r>
      </w:hyperlink>
      <w:r w:rsidR="000C1BF1" w:rsidRPr="007A772D">
        <w:rPr>
          <w:lang w:eastAsia="en-AU"/>
        </w:rPr>
        <w:t xml:space="preserve">. </w:t>
      </w:r>
    </w:p>
    <w:p w14:paraId="61AF3416" w14:textId="77777777" w:rsidR="00EF6359" w:rsidRPr="007A772D" w:rsidRDefault="00EF6359" w:rsidP="004A71FB">
      <w:pPr>
        <w:rPr>
          <w:lang w:eastAsia="en-AU"/>
        </w:rPr>
      </w:pPr>
    </w:p>
    <w:p w14:paraId="196E2841" w14:textId="77777777" w:rsidR="00B23C94" w:rsidRPr="007A772D" w:rsidRDefault="00B23C94" w:rsidP="000C1BF1">
      <w:pPr>
        <w:pStyle w:val="Heading4"/>
        <w:rPr>
          <w:lang w:eastAsia="en-AU"/>
        </w:rPr>
      </w:pPr>
      <w:r w:rsidRPr="007A772D">
        <w:rPr>
          <w:lang w:eastAsia="en-AU"/>
        </w:rPr>
        <w:t>Weather warnings</w:t>
      </w:r>
    </w:p>
    <w:p w14:paraId="320B0D8C" w14:textId="77777777" w:rsidR="00EF6359" w:rsidRPr="007A772D" w:rsidRDefault="00EF6359" w:rsidP="00EF6359">
      <w:r w:rsidRPr="007A772D">
        <w:t>A weather warning generally refers to an alert issued by a meteorological agency to warn citizens of approaching dangerous weather.</w:t>
      </w:r>
    </w:p>
    <w:p w14:paraId="6D1375B8" w14:textId="7F6B8BA5" w:rsidR="00EF6359" w:rsidRPr="007A772D" w:rsidRDefault="00EF6359" w:rsidP="00EF6359">
      <w:r w:rsidRPr="007A772D">
        <w:t>Farmers rely on these to put their risk management plans into action with enough time that they minimise damage to crops and stock and keep profit loss to a minimum</w:t>
      </w:r>
      <w:r w:rsidR="00820338" w:rsidRPr="007A772D">
        <w:t xml:space="preserve">.  </w:t>
      </w:r>
    </w:p>
    <w:p w14:paraId="1E980716" w14:textId="367ADD50" w:rsidR="00B23C94" w:rsidRPr="007A772D" w:rsidRDefault="00B23C94" w:rsidP="00B23C94">
      <w:pPr>
        <w:spacing w:before="100" w:beforeAutospacing="1" w:after="100" w:afterAutospacing="1" w:line="240" w:lineRule="auto"/>
        <w:rPr>
          <w:rFonts w:eastAsia="Times New Roman" w:cs="Arial"/>
          <w:color w:val="000000"/>
          <w:lang w:eastAsia="en-AU"/>
        </w:rPr>
      </w:pPr>
      <w:r w:rsidRPr="007A772D">
        <w:rPr>
          <w:rFonts w:eastAsia="Times New Roman" w:cs="Arial"/>
          <w:color w:val="000000"/>
          <w:lang w:eastAsia="en-AU"/>
        </w:rPr>
        <w:lastRenderedPageBreak/>
        <w:t>The Bureau of Meteorology issues a number of different warnings about weather that could cause loss of life or damage to property</w:t>
      </w:r>
      <w:r w:rsidR="00820338" w:rsidRPr="007A772D">
        <w:rPr>
          <w:rFonts w:eastAsia="Times New Roman" w:cs="Arial"/>
          <w:color w:val="000000"/>
          <w:lang w:eastAsia="en-AU"/>
        </w:rPr>
        <w:t xml:space="preserve">.  </w:t>
      </w:r>
      <w:r w:rsidRPr="007A772D">
        <w:rPr>
          <w:rFonts w:eastAsia="Times New Roman" w:cs="Arial"/>
          <w:color w:val="000000"/>
          <w:lang w:eastAsia="en-AU"/>
        </w:rPr>
        <w:t>These warnings include:</w:t>
      </w:r>
    </w:p>
    <w:p w14:paraId="4954988E" w14:textId="7E32B9C6" w:rsidR="00B23C94" w:rsidRPr="007A772D" w:rsidRDefault="00B23C94" w:rsidP="00E55B35">
      <w:pPr>
        <w:numPr>
          <w:ilvl w:val="0"/>
          <w:numId w:val="5"/>
        </w:numPr>
        <w:spacing w:before="100" w:beforeAutospacing="1" w:after="240" w:line="240" w:lineRule="auto"/>
        <w:rPr>
          <w:rFonts w:eastAsia="Times New Roman" w:cs="Arial"/>
          <w:color w:val="000000"/>
          <w:lang w:eastAsia="en-AU"/>
        </w:rPr>
      </w:pPr>
      <w:r w:rsidRPr="007A772D">
        <w:rPr>
          <w:rFonts w:eastAsia="Times New Roman" w:cs="Arial"/>
          <w:b/>
          <w:bCs/>
          <w:color w:val="000000"/>
          <w:lang w:eastAsia="en-AU"/>
        </w:rPr>
        <w:t>Tropical cyclone warnings</w:t>
      </w:r>
      <w:r w:rsidRPr="007A772D">
        <w:rPr>
          <w:rFonts w:eastAsia="Times New Roman" w:cs="Arial"/>
          <w:color w:val="000000"/>
          <w:lang w:eastAsia="en-AU"/>
        </w:rPr>
        <w:t> – issued to northern coastal areas of Australia during the warmer months</w:t>
      </w:r>
      <w:r w:rsidR="00820338" w:rsidRPr="007A772D">
        <w:rPr>
          <w:rFonts w:eastAsia="Times New Roman" w:cs="Arial"/>
          <w:color w:val="000000"/>
          <w:lang w:eastAsia="en-AU"/>
        </w:rPr>
        <w:t xml:space="preserve">.  </w:t>
      </w:r>
      <w:r w:rsidRPr="007A772D">
        <w:rPr>
          <w:rFonts w:eastAsia="Times New Roman" w:cs="Arial"/>
          <w:color w:val="000000"/>
          <w:lang w:eastAsia="en-AU"/>
        </w:rPr>
        <w:t>They detail the movement and severity of each cyclone and its possible effect on coastal communities.</w:t>
      </w:r>
    </w:p>
    <w:p w14:paraId="4D6D56F4" w14:textId="5BD965D2" w:rsidR="00B23C94" w:rsidRPr="007A772D" w:rsidRDefault="00B23C94" w:rsidP="00E55B35">
      <w:pPr>
        <w:numPr>
          <w:ilvl w:val="0"/>
          <w:numId w:val="5"/>
        </w:numPr>
        <w:spacing w:before="100" w:beforeAutospacing="1" w:after="240" w:line="240" w:lineRule="auto"/>
        <w:rPr>
          <w:rFonts w:eastAsia="Times New Roman" w:cs="Arial"/>
          <w:color w:val="000000"/>
          <w:lang w:eastAsia="en-AU"/>
        </w:rPr>
      </w:pPr>
      <w:r w:rsidRPr="007A772D">
        <w:rPr>
          <w:rFonts w:eastAsia="Times New Roman" w:cs="Arial"/>
          <w:b/>
          <w:bCs/>
          <w:color w:val="000000"/>
          <w:lang w:eastAsia="en-AU"/>
        </w:rPr>
        <w:t>Fire weather warnings</w:t>
      </w:r>
      <w:r w:rsidRPr="007A772D">
        <w:rPr>
          <w:rFonts w:eastAsia="Times New Roman" w:cs="Arial"/>
          <w:color w:val="000000"/>
          <w:lang w:eastAsia="en-AU"/>
        </w:rPr>
        <w:t> – issued in conjunction with state fire agencies</w:t>
      </w:r>
      <w:r w:rsidR="00820338" w:rsidRPr="007A772D">
        <w:rPr>
          <w:rFonts w:eastAsia="Times New Roman" w:cs="Arial"/>
          <w:color w:val="000000"/>
          <w:lang w:eastAsia="en-AU"/>
        </w:rPr>
        <w:t xml:space="preserve">.  </w:t>
      </w:r>
      <w:r w:rsidRPr="007A772D">
        <w:rPr>
          <w:rFonts w:eastAsia="Times New Roman" w:cs="Arial"/>
          <w:color w:val="000000"/>
          <w:lang w:eastAsia="en-AU"/>
        </w:rPr>
        <w:t>These are a measure of fire danger based on current and forecast temperature, wind, humidity, rainfall and available fuel levels.</w:t>
      </w:r>
    </w:p>
    <w:p w14:paraId="76ADA089" w14:textId="77777777" w:rsidR="00B23C94" w:rsidRPr="007A772D" w:rsidRDefault="00B23C94" w:rsidP="00E55B35">
      <w:pPr>
        <w:numPr>
          <w:ilvl w:val="0"/>
          <w:numId w:val="5"/>
        </w:numPr>
        <w:spacing w:before="100" w:beforeAutospacing="1" w:after="240" w:line="240" w:lineRule="auto"/>
        <w:rPr>
          <w:rFonts w:eastAsia="Times New Roman" w:cs="Arial"/>
          <w:color w:val="000000"/>
          <w:lang w:eastAsia="en-AU"/>
        </w:rPr>
      </w:pPr>
      <w:r w:rsidRPr="007A772D">
        <w:rPr>
          <w:rFonts w:eastAsia="Times New Roman" w:cs="Arial"/>
          <w:b/>
          <w:bCs/>
          <w:color w:val="000000"/>
          <w:lang w:eastAsia="en-AU"/>
        </w:rPr>
        <w:t>Total fire bans</w:t>
      </w:r>
      <w:r w:rsidRPr="007A772D">
        <w:rPr>
          <w:rFonts w:eastAsia="Times New Roman" w:cs="Arial"/>
          <w:color w:val="000000"/>
          <w:lang w:eastAsia="en-AU"/>
        </w:rPr>
        <w:t> – issued on authority from the relevant state fire agency.</w:t>
      </w:r>
    </w:p>
    <w:p w14:paraId="7DF4960F" w14:textId="77777777" w:rsidR="00B23C94" w:rsidRPr="007A772D" w:rsidRDefault="00B23C94" w:rsidP="00E55B35">
      <w:pPr>
        <w:numPr>
          <w:ilvl w:val="0"/>
          <w:numId w:val="5"/>
        </w:numPr>
        <w:spacing w:before="100" w:beforeAutospacing="1" w:after="240" w:line="240" w:lineRule="auto"/>
        <w:rPr>
          <w:rFonts w:eastAsia="Times New Roman" w:cs="Arial"/>
          <w:color w:val="000000"/>
          <w:lang w:eastAsia="en-AU"/>
        </w:rPr>
      </w:pPr>
      <w:r w:rsidRPr="007A772D">
        <w:rPr>
          <w:rFonts w:eastAsia="Times New Roman" w:cs="Arial"/>
          <w:b/>
          <w:bCs/>
          <w:color w:val="000000"/>
          <w:lang w:eastAsia="en-AU"/>
        </w:rPr>
        <w:t>Severe weather warnings</w:t>
      </w:r>
      <w:r w:rsidRPr="007A772D">
        <w:rPr>
          <w:rFonts w:eastAsia="Times New Roman" w:cs="Arial"/>
          <w:color w:val="000000"/>
          <w:lang w:eastAsia="en-AU"/>
        </w:rPr>
        <w:t> – issued when severe weather is expected such as squalls, land gales, flash flooding and dangerous surf or tides.</w:t>
      </w:r>
    </w:p>
    <w:p w14:paraId="2B2DCC0A" w14:textId="77777777" w:rsidR="00B23C94" w:rsidRPr="007A772D" w:rsidRDefault="00B23C94" w:rsidP="00E55B35">
      <w:pPr>
        <w:numPr>
          <w:ilvl w:val="0"/>
          <w:numId w:val="5"/>
        </w:numPr>
        <w:spacing w:before="100" w:beforeAutospacing="1" w:after="240" w:line="240" w:lineRule="auto"/>
        <w:rPr>
          <w:rFonts w:eastAsia="Times New Roman" w:cs="Arial"/>
          <w:color w:val="000000"/>
          <w:lang w:eastAsia="en-AU"/>
        </w:rPr>
      </w:pPr>
      <w:r w:rsidRPr="007A772D">
        <w:rPr>
          <w:rFonts w:eastAsia="Times New Roman" w:cs="Arial"/>
          <w:b/>
          <w:bCs/>
          <w:color w:val="000000"/>
          <w:lang w:eastAsia="en-AU"/>
        </w:rPr>
        <w:t>Severe thunderstorm warnings</w:t>
      </w:r>
      <w:r w:rsidRPr="007A772D">
        <w:rPr>
          <w:rFonts w:eastAsia="Times New Roman" w:cs="Arial"/>
          <w:color w:val="000000"/>
          <w:lang w:eastAsia="en-AU"/>
        </w:rPr>
        <w:t> - issued when thunderstorms are expected to produce dangerous or damaging conditions such as severe lightning, hail, squalls, gales and flash flooding.</w:t>
      </w:r>
    </w:p>
    <w:p w14:paraId="16F96896" w14:textId="77777777" w:rsidR="00B23C94" w:rsidRPr="007A772D" w:rsidRDefault="00B23C94" w:rsidP="00E55B35">
      <w:pPr>
        <w:numPr>
          <w:ilvl w:val="0"/>
          <w:numId w:val="5"/>
        </w:numPr>
        <w:spacing w:before="100" w:beforeAutospacing="1" w:after="240" w:line="240" w:lineRule="auto"/>
        <w:rPr>
          <w:rFonts w:eastAsia="Times New Roman" w:cs="Arial"/>
          <w:color w:val="000000"/>
          <w:lang w:eastAsia="en-AU"/>
        </w:rPr>
      </w:pPr>
      <w:r w:rsidRPr="007A772D">
        <w:rPr>
          <w:rFonts w:eastAsia="Times New Roman" w:cs="Arial"/>
          <w:b/>
          <w:bCs/>
          <w:color w:val="000000"/>
          <w:lang w:eastAsia="en-AU"/>
        </w:rPr>
        <w:t>Flood warnings</w:t>
      </w:r>
      <w:r w:rsidRPr="007A772D">
        <w:rPr>
          <w:rFonts w:eastAsia="Times New Roman" w:cs="Arial"/>
          <w:color w:val="000000"/>
          <w:lang w:eastAsia="en-AU"/>
        </w:rPr>
        <w:t> – can be issued for most major rivers in Australia providing an alert of possible flooding, minor, moderate, major and generalised flood warnings and predictions of expected river heights.</w:t>
      </w:r>
    </w:p>
    <w:p w14:paraId="792E0ADF" w14:textId="77777777" w:rsidR="00B23C94" w:rsidRPr="007A772D" w:rsidRDefault="00B23C94" w:rsidP="00E55B35">
      <w:pPr>
        <w:numPr>
          <w:ilvl w:val="0"/>
          <w:numId w:val="5"/>
        </w:numPr>
        <w:spacing w:before="100" w:beforeAutospacing="1" w:after="100" w:afterAutospacing="1" w:line="240" w:lineRule="auto"/>
        <w:rPr>
          <w:rFonts w:eastAsia="Times New Roman" w:cs="Arial"/>
          <w:color w:val="000000"/>
          <w:lang w:eastAsia="en-AU"/>
        </w:rPr>
      </w:pPr>
      <w:r w:rsidRPr="007A772D">
        <w:rPr>
          <w:rFonts w:eastAsia="Times New Roman" w:cs="Arial"/>
          <w:b/>
          <w:bCs/>
          <w:color w:val="000000"/>
          <w:lang w:eastAsia="en-AU"/>
        </w:rPr>
        <w:t>Frost warnings</w:t>
      </w:r>
      <w:r w:rsidRPr="007A772D">
        <w:rPr>
          <w:rFonts w:eastAsia="Times New Roman" w:cs="Arial"/>
          <w:color w:val="000000"/>
          <w:lang w:eastAsia="en-AU"/>
        </w:rPr>
        <w:t> – issued when cold, windless conditions are likely to produce significant frosts.</w:t>
      </w:r>
    </w:p>
    <w:p w14:paraId="3C3DDA93" w14:textId="77777777" w:rsidR="000C1BF1" w:rsidRPr="007A772D" w:rsidRDefault="000C1BF1" w:rsidP="000C1BF1">
      <w:r w:rsidRPr="007A772D">
        <w:t xml:space="preserve">Take time to explore the huge variety of weather updates and reports available on the BOM NSW </w:t>
      </w:r>
      <w:hyperlink r:id="rId27" w:history="1">
        <w:r w:rsidRPr="007A772D">
          <w:rPr>
            <w:rStyle w:val="Hyperlink"/>
          </w:rPr>
          <w:t>Weather and warning summary page</w:t>
        </w:r>
      </w:hyperlink>
      <w:r w:rsidRPr="007A772D">
        <w:t>.</w:t>
      </w:r>
    </w:p>
    <w:p w14:paraId="7663F8AE" w14:textId="77777777" w:rsidR="00EF6359" w:rsidRPr="007A772D" w:rsidRDefault="00EF6359" w:rsidP="00EF6359">
      <w:pPr>
        <w:spacing w:before="100" w:beforeAutospacing="1" w:after="100" w:afterAutospacing="1" w:line="240" w:lineRule="auto"/>
        <w:rPr>
          <w:rFonts w:eastAsia="Times New Roman" w:cs="Arial"/>
          <w:color w:val="000000"/>
          <w:lang w:eastAsia="en-AU"/>
        </w:rPr>
      </w:pPr>
    </w:p>
    <w:p w14:paraId="0FD311F7" w14:textId="25E9A7C9" w:rsidR="00B23C94" w:rsidRPr="007A772D" w:rsidRDefault="00E955B8" w:rsidP="004A71FB">
      <w:pPr>
        <w:pStyle w:val="Heading3"/>
      </w:pPr>
      <w:r w:rsidRPr="007A772D">
        <w:t>Revision exercises</w:t>
      </w:r>
      <w:r w:rsidR="004A71FB" w:rsidRPr="007A772D">
        <w:t>: monitoring weather and climate</w:t>
      </w:r>
    </w:p>
    <w:p w14:paraId="662F1AB6" w14:textId="77777777" w:rsidR="004A71FB" w:rsidRPr="007A772D" w:rsidRDefault="00EF6359" w:rsidP="00870F06">
      <w:pPr>
        <w:pStyle w:val="ListNumber"/>
        <w:numPr>
          <w:ilvl w:val="0"/>
          <w:numId w:val="21"/>
        </w:numPr>
      </w:pPr>
      <w:r w:rsidRPr="007A772D">
        <w:t xml:space="preserve">Using the weather station shown here </w:t>
      </w:r>
    </w:p>
    <w:p w14:paraId="0A593766" w14:textId="49017389" w:rsidR="00EF6359" w:rsidRPr="007A772D" w:rsidRDefault="004A71FB" w:rsidP="004A71FB">
      <w:r w:rsidRPr="007A772D">
        <w:rPr>
          <w:noProof/>
          <w:lang w:eastAsia="en-AU"/>
        </w:rPr>
        <w:drawing>
          <wp:inline distT="0" distB="0" distL="0" distR="0" wp14:anchorId="575DB537" wp14:editId="3CD14471">
            <wp:extent cx="2085975" cy="1609725"/>
            <wp:effectExtent l="0" t="0" r="9525" b="9525"/>
            <wp:docPr id="6" name="image9.png" descr="Weather station showing measurements"/>
            <wp:cNvGraphicFramePr/>
            <a:graphic xmlns:a="http://schemas.openxmlformats.org/drawingml/2006/main">
              <a:graphicData uri="http://schemas.openxmlformats.org/drawingml/2006/picture">
                <pic:pic xmlns:pic="http://schemas.openxmlformats.org/drawingml/2006/picture">
                  <pic:nvPicPr>
                    <pic:cNvPr id="6" name="image9.png" descr="Weather station showing measurements"/>
                    <pic:cNvPicPr preferRelativeResize="0"/>
                  </pic:nvPicPr>
                  <pic:blipFill>
                    <a:blip r:embed="rId28" cstate="print">
                      <a:extLst>
                        <a:ext uri="{28A0092B-C50C-407E-A947-70E740481C1C}">
                          <a14:useLocalDpi xmlns:a14="http://schemas.microsoft.com/office/drawing/2010/main" val="0"/>
                        </a:ext>
                      </a:extLst>
                    </a:blip>
                    <a:srcRect l="5374" t="16231" r="6944" b="8901"/>
                    <a:stretch>
                      <a:fillRect/>
                    </a:stretch>
                  </pic:blipFill>
                  <pic:spPr>
                    <a:xfrm>
                      <a:off x="0" y="0"/>
                      <a:ext cx="2085975" cy="1609725"/>
                    </a:xfrm>
                    <a:prstGeom prst="rect">
                      <a:avLst/>
                    </a:prstGeom>
                    <a:ln/>
                  </pic:spPr>
                </pic:pic>
              </a:graphicData>
            </a:graphic>
          </wp:inline>
        </w:drawing>
      </w:r>
      <w:r w:rsidR="00EF6359" w:rsidRPr="007A772D">
        <w:t xml:space="preserve"> </w:t>
      </w:r>
    </w:p>
    <w:p w14:paraId="1BAEE926" w14:textId="721FEE9A" w:rsidR="00EF6359" w:rsidRPr="007A772D" w:rsidRDefault="004A71FB" w:rsidP="00870F06">
      <w:pPr>
        <w:pStyle w:val="ListNumber2"/>
        <w:numPr>
          <w:ilvl w:val="1"/>
          <w:numId w:val="22"/>
        </w:numPr>
        <w:ind w:left="1440"/>
      </w:pPr>
      <w:r w:rsidRPr="007A772D">
        <w:t xml:space="preserve">what is the </w:t>
      </w:r>
      <w:r w:rsidR="00EF6359" w:rsidRPr="007A772D">
        <w:t>temperature range</w:t>
      </w:r>
      <w:r w:rsidRPr="007A772D">
        <w:t>?</w:t>
      </w:r>
    </w:p>
    <w:p w14:paraId="203306E9" w14:textId="35CA998B" w:rsidR="00E955B8" w:rsidRPr="007A772D" w:rsidRDefault="004A71FB" w:rsidP="002F432A">
      <w:pPr>
        <w:pStyle w:val="ListNumber2"/>
        <w:ind w:left="1440"/>
      </w:pPr>
      <w:r w:rsidRPr="007A772D">
        <w:t xml:space="preserve">what is the </w:t>
      </w:r>
      <w:r w:rsidR="00EF6359" w:rsidRPr="007A772D">
        <w:t xml:space="preserve">humidity </w:t>
      </w:r>
      <w:r w:rsidR="00B650C0" w:rsidRPr="007A772D">
        <w:t>range?</w:t>
      </w:r>
      <w:r w:rsidR="00EF6359" w:rsidRPr="007A772D">
        <w:t xml:space="preserve"> </w:t>
      </w:r>
    </w:p>
    <w:p w14:paraId="609CE3A5" w14:textId="77777777" w:rsidR="00EF6359" w:rsidRPr="007A772D" w:rsidRDefault="00EF6359" w:rsidP="004A71FB"/>
    <w:p w14:paraId="1C2295E2" w14:textId="7B62F612" w:rsidR="00B23C94" w:rsidRPr="007A772D" w:rsidRDefault="00B23C94" w:rsidP="00B23C94">
      <w:pPr>
        <w:pStyle w:val="ListNumber"/>
      </w:pPr>
      <w:r w:rsidRPr="007A772D">
        <w:lastRenderedPageBreak/>
        <w:t>Weather terms – mix and match</w:t>
      </w:r>
      <w:r w:rsidR="004A71FB" w:rsidRPr="007A772D">
        <w:t xml:space="preserve">.  </w:t>
      </w:r>
      <w:r w:rsidR="004A71FB" w:rsidRPr="007A772D">
        <w:br/>
      </w:r>
      <w:r w:rsidR="004A71FB" w:rsidRPr="007A772D">
        <w:br/>
      </w:r>
      <w:r w:rsidRPr="007A772D">
        <w:rPr>
          <w:rFonts w:cs="Arial"/>
          <w:color w:val="000000"/>
        </w:rPr>
        <w:t>The weather terms listed below have become separated from their definition</w:t>
      </w:r>
      <w:r w:rsidR="00820338" w:rsidRPr="007A772D">
        <w:rPr>
          <w:rFonts w:cs="Arial"/>
          <w:color w:val="000000"/>
        </w:rPr>
        <w:t xml:space="preserve">.  </w:t>
      </w:r>
      <w:r w:rsidR="002F432A" w:rsidRPr="007A772D">
        <w:rPr>
          <w:rFonts w:cs="Arial"/>
          <w:color w:val="000000"/>
        </w:rPr>
        <w:br/>
      </w:r>
      <w:r w:rsidRPr="007A772D">
        <w:rPr>
          <w:rFonts w:cs="Arial"/>
          <w:color w:val="000000"/>
        </w:rPr>
        <w:t>Select a term from the column on the left, match it to the correct definition and write it in the correct box on the right hand side.</w:t>
      </w:r>
    </w:p>
    <w:p w14:paraId="1B7C50EB" w14:textId="77777777" w:rsidR="004A71FB" w:rsidRPr="007A772D" w:rsidRDefault="004A71FB" w:rsidP="004A71FB">
      <w:pPr>
        <w:pStyle w:val="ListNumber"/>
        <w:numPr>
          <w:ilvl w:val="0"/>
          <w:numId w:val="0"/>
        </w:numPr>
        <w:ind w:left="652"/>
      </w:pPr>
    </w:p>
    <w:tbl>
      <w:tblPr>
        <w:tblStyle w:val="Tableheader"/>
        <w:tblW w:w="0" w:type="auto"/>
        <w:tblLook w:val="04A0" w:firstRow="1" w:lastRow="0" w:firstColumn="1" w:lastColumn="0" w:noHBand="0" w:noVBand="1"/>
      </w:tblPr>
      <w:tblGrid>
        <w:gridCol w:w="1955"/>
        <w:gridCol w:w="4961"/>
        <w:gridCol w:w="2656"/>
      </w:tblGrid>
      <w:tr w:rsidR="004A71FB" w:rsidRPr="007A772D" w14:paraId="3BDCE7B8" w14:textId="77777777" w:rsidTr="004A71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5" w:type="dxa"/>
            <w:hideMark/>
          </w:tcPr>
          <w:p w14:paraId="75DCCFF2" w14:textId="4FF124BD" w:rsidR="00B23C94" w:rsidRPr="00046E07" w:rsidRDefault="004A71FB" w:rsidP="008E1418">
            <w:pPr>
              <w:spacing w:before="192" w:after="192"/>
              <w:jc w:val="center"/>
              <w:rPr>
                <w:rFonts w:cs="Arial"/>
                <w:sz w:val="24"/>
              </w:rPr>
            </w:pPr>
            <w:bookmarkStart w:id="2" w:name="_Hlk48110477"/>
            <w:r w:rsidRPr="00046E07">
              <w:rPr>
                <w:rFonts w:cs="Arial"/>
                <w:sz w:val="24"/>
              </w:rPr>
              <w:t>Weather Term</w:t>
            </w:r>
          </w:p>
        </w:tc>
        <w:tc>
          <w:tcPr>
            <w:tcW w:w="4961" w:type="dxa"/>
            <w:hideMark/>
          </w:tcPr>
          <w:p w14:paraId="332276BE" w14:textId="3D49E2E3" w:rsidR="00B23C94" w:rsidRPr="007A772D" w:rsidRDefault="004A71FB" w:rsidP="008E1418">
            <w:pPr>
              <w:jc w:val="center"/>
              <w:cnfStyle w:val="100000000000" w:firstRow="1" w:lastRow="0" w:firstColumn="0" w:lastColumn="0" w:oddVBand="0" w:evenVBand="0" w:oddHBand="0" w:evenHBand="0" w:firstRowFirstColumn="0" w:firstRowLastColumn="0" w:lastRowFirstColumn="0" w:lastRowLastColumn="0"/>
              <w:rPr>
                <w:rFonts w:cs="Arial"/>
                <w:sz w:val="24"/>
              </w:rPr>
            </w:pPr>
            <w:r w:rsidRPr="007A772D">
              <w:rPr>
                <w:rFonts w:cs="Arial"/>
                <w:sz w:val="24"/>
              </w:rPr>
              <w:t>Definition</w:t>
            </w:r>
          </w:p>
        </w:tc>
        <w:tc>
          <w:tcPr>
            <w:tcW w:w="2656" w:type="dxa"/>
            <w:hideMark/>
          </w:tcPr>
          <w:p w14:paraId="4C322C5E" w14:textId="3A59C9B7" w:rsidR="00B23C94" w:rsidRPr="007A772D" w:rsidRDefault="004A71FB" w:rsidP="008E1418">
            <w:pPr>
              <w:jc w:val="center"/>
              <w:cnfStyle w:val="100000000000" w:firstRow="1" w:lastRow="0" w:firstColumn="0" w:lastColumn="0" w:oddVBand="0" w:evenVBand="0" w:oddHBand="0" w:evenHBand="0" w:firstRowFirstColumn="0" w:firstRowLastColumn="0" w:lastRowFirstColumn="0" w:lastRowLastColumn="0"/>
              <w:rPr>
                <w:rFonts w:cs="Arial"/>
                <w:sz w:val="24"/>
              </w:rPr>
            </w:pPr>
            <w:r w:rsidRPr="007A772D">
              <w:rPr>
                <w:rFonts w:cs="Arial"/>
                <w:sz w:val="24"/>
              </w:rPr>
              <w:t>Correct Term</w:t>
            </w:r>
          </w:p>
        </w:tc>
      </w:tr>
      <w:tr w:rsidR="00B23C94" w:rsidRPr="007A772D" w14:paraId="1EF3CF38" w14:textId="77777777" w:rsidTr="004A7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24B241F5" w14:textId="77777777" w:rsidR="00B23C94" w:rsidRPr="00046E07" w:rsidRDefault="00B23C94" w:rsidP="008E1418">
            <w:pPr>
              <w:rPr>
                <w:rFonts w:cs="Arial"/>
                <w:b w:val="0"/>
                <w:bCs/>
                <w:color w:val="000000"/>
              </w:rPr>
            </w:pPr>
            <w:r w:rsidRPr="00046E07">
              <w:rPr>
                <w:rFonts w:cs="Arial"/>
                <w:b w:val="0"/>
                <w:bCs/>
                <w:color w:val="000000"/>
              </w:rPr>
              <w:t>Bureau of Meteorology</w:t>
            </w:r>
          </w:p>
        </w:tc>
        <w:tc>
          <w:tcPr>
            <w:tcW w:w="4961" w:type="dxa"/>
            <w:hideMark/>
          </w:tcPr>
          <w:p w14:paraId="65990BC0" w14:textId="77777777" w:rsidR="00B23C94" w:rsidRPr="007A772D" w:rsidRDefault="00B23C94" w:rsidP="008E1418">
            <w:pPr>
              <w:cnfStyle w:val="000000100000" w:firstRow="0" w:lastRow="0" w:firstColumn="0" w:lastColumn="0" w:oddVBand="0" w:evenVBand="0" w:oddHBand="1" w:evenHBand="0" w:firstRowFirstColumn="0" w:firstRowLastColumn="0" w:lastRowFirstColumn="0" w:lastRowLastColumn="0"/>
              <w:rPr>
                <w:rFonts w:cs="Arial"/>
                <w:color w:val="000000"/>
              </w:rPr>
            </w:pPr>
            <w:r w:rsidRPr="007A772D">
              <w:rPr>
                <w:rFonts w:cs="Arial"/>
                <w:color w:val="000000"/>
              </w:rPr>
              <w:t>Methods used to predict probable future weather conditions.</w:t>
            </w:r>
          </w:p>
        </w:tc>
        <w:tc>
          <w:tcPr>
            <w:tcW w:w="2656" w:type="dxa"/>
            <w:hideMark/>
          </w:tcPr>
          <w:p w14:paraId="3B64A3FC" w14:textId="77777777" w:rsidR="00B23C94" w:rsidRPr="00046E07" w:rsidRDefault="00B23C94" w:rsidP="008E1418">
            <w:pPr>
              <w:cnfStyle w:val="000000100000" w:firstRow="0" w:lastRow="0" w:firstColumn="0" w:lastColumn="0" w:oddVBand="0" w:evenVBand="0" w:oddHBand="1" w:evenHBand="0" w:firstRowFirstColumn="0" w:firstRowLastColumn="0" w:lastRowFirstColumn="0" w:lastRowLastColumn="0"/>
              <w:rPr>
                <w:rFonts w:cs="Arial"/>
                <w:b/>
                <w:bCs/>
                <w:color w:val="000000"/>
              </w:rPr>
            </w:pPr>
            <w:r w:rsidRPr="00046E07">
              <w:rPr>
                <w:rFonts w:cs="Arial"/>
                <w:b/>
                <w:bCs/>
                <w:color w:val="000000"/>
              </w:rPr>
              <w:t> </w:t>
            </w:r>
          </w:p>
        </w:tc>
      </w:tr>
      <w:tr w:rsidR="00B23C94" w:rsidRPr="007A772D" w14:paraId="3C5E7C10" w14:textId="77777777" w:rsidTr="004A71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0A615490" w14:textId="77777777" w:rsidR="00B23C94" w:rsidRPr="00046E07" w:rsidRDefault="00B23C94" w:rsidP="008E1418">
            <w:pPr>
              <w:rPr>
                <w:rFonts w:cs="Arial"/>
                <w:b w:val="0"/>
                <w:bCs/>
                <w:color w:val="000000"/>
              </w:rPr>
            </w:pPr>
            <w:r w:rsidRPr="00046E07">
              <w:rPr>
                <w:rFonts w:cs="Arial"/>
                <w:b w:val="0"/>
                <w:bCs/>
                <w:color w:val="000000"/>
              </w:rPr>
              <w:t>Climate</w:t>
            </w:r>
          </w:p>
        </w:tc>
        <w:tc>
          <w:tcPr>
            <w:tcW w:w="4961" w:type="dxa"/>
            <w:hideMark/>
          </w:tcPr>
          <w:p w14:paraId="52F5DB26" w14:textId="77777777" w:rsidR="00B23C94" w:rsidRPr="007A772D" w:rsidRDefault="00B23C94" w:rsidP="008E1418">
            <w:pPr>
              <w:cnfStyle w:val="000000010000" w:firstRow="0" w:lastRow="0" w:firstColumn="0" w:lastColumn="0" w:oddVBand="0" w:evenVBand="0" w:oddHBand="0" w:evenHBand="1" w:firstRowFirstColumn="0" w:firstRowLastColumn="0" w:lastRowFirstColumn="0" w:lastRowLastColumn="0"/>
              <w:rPr>
                <w:rFonts w:cs="Arial"/>
                <w:color w:val="000000"/>
              </w:rPr>
            </w:pPr>
            <w:r w:rsidRPr="007A772D">
              <w:rPr>
                <w:rFonts w:cs="Arial"/>
                <w:color w:val="000000"/>
              </w:rPr>
              <w:t>Advice to farmers on conditions dangerous to newborn lambs and recently shorn sheep.</w:t>
            </w:r>
          </w:p>
        </w:tc>
        <w:tc>
          <w:tcPr>
            <w:tcW w:w="2656" w:type="dxa"/>
            <w:hideMark/>
          </w:tcPr>
          <w:p w14:paraId="3CE51B8B" w14:textId="77777777" w:rsidR="00B23C94" w:rsidRPr="00046E07" w:rsidRDefault="00B23C94" w:rsidP="008E1418">
            <w:pPr>
              <w:cnfStyle w:val="000000010000" w:firstRow="0" w:lastRow="0" w:firstColumn="0" w:lastColumn="0" w:oddVBand="0" w:evenVBand="0" w:oddHBand="0" w:evenHBand="1" w:firstRowFirstColumn="0" w:firstRowLastColumn="0" w:lastRowFirstColumn="0" w:lastRowLastColumn="0"/>
              <w:rPr>
                <w:rFonts w:cs="Arial"/>
                <w:b/>
                <w:bCs/>
                <w:color w:val="000000"/>
              </w:rPr>
            </w:pPr>
            <w:r w:rsidRPr="00046E07">
              <w:rPr>
                <w:rFonts w:cs="Arial"/>
                <w:b/>
                <w:bCs/>
                <w:color w:val="000000"/>
              </w:rPr>
              <w:t> </w:t>
            </w:r>
          </w:p>
        </w:tc>
      </w:tr>
      <w:tr w:rsidR="00B23C94" w:rsidRPr="007A772D" w14:paraId="62F7EEA2" w14:textId="77777777" w:rsidTr="004A7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0FCA401E" w14:textId="77777777" w:rsidR="00B23C94" w:rsidRPr="00046E07" w:rsidRDefault="00B23C94" w:rsidP="008E1418">
            <w:pPr>
              <w:rPr>
                <w:rFonts w:cs="Arial"/>
                <w:b w:val="0"/>
                <w:bCs/>
                <w:color w:val="000000"/>
              </w:rPr>
            </w:pPr>
            <w:r w:rsidRPr="00046E07">
              <w:rPr>
                <w:rFonts w:cs="Arial"/>
                <w:b w:val="0"/>
                <w:bCs/>
                <w:color w:val="000000"/>
              </w:rPr>
              <w:t>Forecasting techniques</w:t>
            </w:r>
          </w:p>
        </w:tc>
        <w:tc>
          <w:tcPr>
            <w:tcW w:w="4961" w:type="dxa"/>
            <w:hideMark/>
          </w:tcPr>
          <w:p w14:paraId="5D0A6B41" w14:textId="77777777" w:rsidR="00B23C94" w:rsidRPr="007A772D" w:rsidRDefault="00B23C94" w:rsidP="008E1418">
            <w:pPr>
              <w:cnfStyle w:val="000000100000" w:firstRow="0" w:lastRow="0" w:firstColumn="0" w:lastColumn="0" w:oddVBand="0" w:evenVBand="0" w:oddHBand="1" w:evenHBand="0" w:firstRowFirstColumn="0" w:firstRowLastColumn="0" w:lastRowFirstColumn="0" w:lastRowLastColumn="0"/>
              <w:rPr>
                <w:rFonts w:cs="Arial"/>
                <w:color w:val="000000"/>
              </w:rPr>
            </w:pPr>
            <w:r w:rsidRPr="007A772D">
              <w:rPr>
                <w:rFonts w:cs="Arial"/>
                <w:color w:val="000000"/>
              </w:rPr>
              <w:t>Notification issued by the Bureau of Meteorology on a state by state basis of impending or actual weather that has the potential to cause loss of life or damage to property.</w:t>
            </w:r>
          </w:p>
        </w:tc>
        <w:tc>
          <w:tcPr>
            <w:tcW w:w="2656" w:type="dxa"/>
            <w:hideMark/>
          </w:tcPr>
          <w:p w14:paraId="73C18AD4" w14:textId="77777777" w:rsidR="00B23C94" w:rsidRPr="00046E07" w:rsidRDefault="00B23C94" w:rsidP="008E1418">
            <w:pPr>
              <w:cnfStyle w:val="000000100000" w:firstRow="0" w:lastRow="0" w:firstColumn="0" w:lastColumn="0" w:oddVBand="0" w:evenVBand="0" w:oddHBand="1" w:evenHBand="0" w:firstRowFirstColumn="0" w:firstRowLastColumn="0" w:lastRowFirstColumn="0" w:lastRowLastColumn="0"/>
              <w:rPr>
                <w:rFonts w:cs="Arial"/>
                <w:b/>
                <w:bCs/>
                <w:color w:val="000000"/>
              </w:rPr>
            </w:pPr>
            <w:r w:rsidRPr="00046E07">
              <w:rPr>
                <w:rFonts w:cs="Arial"/>
                <w:b/>
                <w:bCs/>
                <w:color w:val="000000"/>
              </w:rPr>
              <w:t> </w:t>
            </w:r>
          </w:p>
        </w:tc>
      </w:tr>
      <w:tr w:rsidR="00B23C94" w:rsidRPr="007A772D" w14:paraId="048B855B" w14:textId="77777777" w:rsidTr="004A71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5C8AB45C" w14:textId="77777777" w:rsidR="00B23C94" w:rsidRPr="00046E07" w:rsidRDefault="00B23C94" w:rsidP="008E1418">
            <w:pPr>
              <w:rPr>
                <w:rFonts w:cs="Arial"/>
                <w:b w:val="0"/>
                <w:bCs/>
                <w:color w:val="000000"/>
              </w:rPr>
            </w:pPr>
            <w:r w:rsidRPr="00046E07">
              <w:rPr>
                <w:rFonts w:cs="Arial"/>
                <w:b w:val="0"/>
                <w:bCs/>
                <w:color w:val="000000"/>
              </w:rPr>
              <w:t>Forecasts</w:t>
            </w:r>
          </w:p>
        </w:tc>
        <w:tc>
          <w:tcPr>
            <w:tcW w:w="4961" w:type="dxa"/>
            <w:hideMark/>
          </w:tcPr>
          <w:p w14:paraId="503622C2" w14:textId="77777777" w:rsidR="00B23C94" w:rsidRPr="007A772D" w:rsidRDefault="00B23C94" w:rsidP="008E1418">
            <w:pPr>
              <w:cnfStyle w:val="000000010000" w:firstRow="0" w:lastRow="0" w:firstColumn="0" w:lastColumn="0" w:oddVBand="0" w:evenVBand="0" w:oddHBand="0" w:evenHBand="1" w:firstRowFirstColumn="0" w:firstRowLastColumn="0" w:lastRowFirstColumn="0" w:lastRowLastColumn="0"/>
              <w:rPr>
                <w:rFonts w:cs="Arial"/>
                <w:color w:val="000000"/>
              </w:rPr>
            </w:pPr>
            <w:r w:rsidRPr="007A772D">
              <w:rPr>
                <w:rFonts w:cs="Arial"/>
                <w:color w:val="000000"/>
              </w:rPr>
              <w:t>The sum of all the weather recorded over a long period of time and reported as long-term records, trends and averages.</w:t>
            </w:r>
          </w:p>
        </w:tc>
        <w:tc>
          <w:tcPr>
            <w:tcW w:w="2656" w:type="dxa"/>
            <w:hideMark/>
          </w:tcPr>
          <w:p w14:paraId="47E0578D" w14:textId="77777777" w:rsidR="00B23C94" w:rsidRPr="00046E07" w:rsidRDefault="00B23C94" w:rsidP="008E1418">
            <w:pPr>
              <w:cnfStyle w:val="000000010000" w:firstRow="0" w:lastRow="0" w:firstColumn="0" w:lastColumn="0" w:oddVBand="0" w:evenVBand="0" w:oddHBand="0" w:evenHBand="1" w:firstRowFirstColumn="0" w:firstRowLastColumn="0" w:lastRowFirstColumn="0" w:lastRowLastColumn="0"/>
              <w:rPr>
                <w:rFonts w:cs="Arial"/>
                <w:b/>
                <w:bCs/>
                <w:color w:val="000000"/>
              </w:rPr>
            </w:pPr>
            <w:r w:rsidRPr="00046E07">
              <w:rPr>
                <w:rFonts w:cs="Arial"/>
                <w:b/>
                <w:bCs/>
                <w:color w:val="000000"/>
              </w:rPr>
              <w:t> </w:t>
            </w:r>
          </w:p>
        </w:tc>
      </w:tr>
      <w:tr w:rsidR="00B23C94" w:rsidRPr="007A772D" w14:paraId="03946638" w14:textId="77777777" w:rsidTr="004A7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7787B252" w14:textId="77777777" w:rsidR="00B23C94" w:rsidRPr="00046E07" w:rsidRDefault="00B23C94" w:rsidP="008E1418">
            <w:pPr>
              <w:rPr>
                <w:rFonts w:cs="Arial"/>
                <w:b w:val="0"/>
                <w:bCs/>
                <w:color w:val="000000"/>
              </w:rPr>
            </w:pPr>
            <w:r w:rsidRPr="00046E07">
              <w:rPr>
                <w:rFonts w:cs="Arial"/>
                <w:b w:val="0"/>
                <w:bCs/>
                <w:color w:val="000000"/>
              </w:rPr>
              <w:t>Grazier alert</w:t>
            </w:r>
          </w:p>
        </w:tc>
        <w:tc>
          <w:tcPr>
            <w:tcW w:w="4961" w:type="dxa"/>
            <w:hideMark/>
          </w:tcPr>
          <w:p w14:paraId="2BD0F1D2" w14:textId="77777777" w:rsidR="00B23C94" w:rsidRPr="007A772D" w:rsidRDefault="00B23C94" w:rsidP="008E1418">
            <w:pPr>
              <w:cnfStyle w:val="000000100000" w:firstRow="0" w:lastRow="0" w:firstColumn="0" w:lastColumn="0" w:oddVBand="0" w:evenVBand="0" w:oddHBand="1" w:evenHBand="0" w:firstRowFirstColumn="0" w:firstRowLastColumn="0" w:lastRowFirstColumn="0" w:lastRowLastColumn="0"/>
              <w:rPr>
                <w:rFonts w:cs="Arial"/>
                <w:color w:val="000000"/>
              </w:rPr>
            </w:pPr>
            <w:r w:rsidRPr="007A772D">
              <w:rPr>
                <w:rFonts w:cs="Arial"/>
                <w:color w:val="000000"/>
              </w:rPr>
              <w:t>Statements of probable future weather conditions calculated from meteorological data.</w:t>
            </w:r>
          </w:p>
        </w:tc>
        <w:tc>
          <w:tcPr>
            <w:tcW w:w="2656" w:type="dxa"/>
            <w:hideMark/>
          </w:tcPr>
          <w:p w14:paraId="09D9CCD9" w14:textId="77777777" w:rsidR="00B23C94" w:rsidRPr="00046E07" w:rsidRDefault="00B23C94" w:rsidP="008E1418">
            <w:pPr>
              <w:cnfStyle w:val="000000100000" w:firstRow="0" w:lastRow="0" w:firstColumn="0" w:lastColumn="0" w:oddVBand="0" w:evenVBand="0" w:oddHBand="1" w:evenHBand="0" w:firstRowFirstColumn="0" w:firstRowLastColumn="0" w:lastRowFirstColumn="0" w:lastRowLastColumn="0"/>
              <w:rPr>
                <w:rFonts w:cs="Arial"/>
                <w:b/>
                <w:bCs/>
                <w:color w:val="000000"/>
              </w:rPr>
            </w:pPr>
            <w:r w:rsidRPr="00046E07">
              <w:rPr>
                <w:rFonts w:cs="Arial"/>
                <w:b/>
                <w:bCs/>
                <w:color w:val="000000"/>
              </w:rPr>
              <w:t> </w:t>
            </w:r>
          </w:p>
        </w:tc>
      </w:tr>
      <w:tr w:rsidR="00B23C94" w:rsidRPr="007A772D" w14:paraId="03E1FD63" w14:textId="77777777" w:rsidTr="004A71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6F222D76" w14:textId="77777777" w:rsidR="00B23C94" w:rsidRPr="00046E07" w:rsidRDefault="00B23C94" w:rsidP="008E1418">
            <w:pPr>
              <w:rPr>
                <w:rFonts w:cs="Arial"/>
                <w:b w:val="0"/>
                <w:bCs/>
                <w:color w:val="000000"/>
              </w:rPr>
            </w:pPr>
            <w:r w:rsidRPr="00046E07">
              <w:rPr>
                <w:rFonts w:cs="Arial"/>
                <w:b w:val="0"/>
                <w:bCs/>
                <w:color w:val="000000"/>
              </w:rPr>
              <w:t>Weather</w:t>
            </w:r>
          </w:p>
        </w:tc>
        <w:tc>
          <w:tcPr>
            <w:tcW w:w="4961" w:type="dxa"/>
            <w:hideMark/>
          </w:tcPr>
          <w:p w14:paraId="0D36EDC6" w14:textId="77777777" w:rsidR="00B23C94" w:rsidRPr="007A772D" w:rsidRDefault="00B23C94" w:rsidP="008E1418">
            <w:pPr>
              <w:cnfStyle w:val="000000010000" w:firstRow="0" w:lastRow="0" w:firstColumn="0" w:lastColumn="0" w:oddVBand="0" w:evenVBand="0" w:oddHBand="0" w:evenHBand="1" w:firstRowFirstColumn="0" w:firstRowLastColumn="0" w:lastRowFirstColumn="0" w:lastRowLastColumn="0"/>
              <w:rPr>
                <w:rFonts w:cs="Arial"/>
                <w:color w:val="000000"/>
              </w:rPr>
            </w:pPr>
            <w:r w:rsidRPr="007A772D">
              <w:rPr>
                <w:rFonts w:cs="Arial"/>
                <w:color w:val="000000"/>
              </w:rPr>
              <w:t>Federal government agency responsible for observing, monitoring, recording, forecasting and reporting information about the climate and weather across Australia and the surrounding region.</w:t>
            </w:r>
          </w:p>
        </w:tc>
        <w:tc>
          <w:tcPr>
            <w:tcW w:w="2656" w:type="dxa"/>
            <w:hideMark/>
          </w:tcPr>
          <w:p w14:paraId="0F4C799C" w14:textId="77777777" w:rsidR="00B23C94" w:rsidRPr="00046E07" w:rsidRDefault="00B23C94" w:rsidP="008E1418">
            <w:pPr>
              <w:cnfStyle w:val="000000010000" w:firstRow="0" w:lastRow="0" w:firstColumn="0" w:lastColumn="0" w:oddVBand="0" w:evenVBand="0" w:oddHBand="0" w:evenHBand="1" w:firstRowFirstColumn="0" w:firstRowLastColumn="0" w:lastRowFirstColumn="0" w:lastRowLastColumn="0"/>
              <w:rPr>
                <w:rFonts w:cs="Arial"/>
                <w:b/>
                <w:bCs/>
                <w:color w:val="000000"/>
              </w:rPr>
            </w:pPr>
            <w:r w:rsidRPr="00046E07">
              <w:rPr>
                <w:rFonts w:cs="Arial"/>
                <w:b/>
                <w:bCs/>
                <w:color w:val="000000"/>
              </w:rPr>
              <w:t> </w:t>
            </w:r>
          </w:p>
        </w:tc>
      </w:tr>
      <w:tr w:rsidR="00B23C94" w:rsidRPr="007A772D" w14:paraId="74A7FBC9" w14:textId="77777777" w:rsidTr="004A7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0FC27CC9" w14:textId="77777777" w:rsidR="00B23C94" w:rsidRPr="00046E07" w:rsidRDefault="00B23C94" w:rsidP="008E1418">
            <w:pPr>
              <w:rPr>
                <w:rFonts w:cs="Arial"/>
                <w:b w:val="0"/>
                <w:bCs/>
                <w:color w:val="000000"/>
              </w:rPr>
            </w:pPr>
            <w:r w:rsidRPr="00046E07">
              <w:rPr>
                <w:rFonts w:cs="Arial"/>
                <w:b w:val="0"/>
                <w:bCs/>
                <w:color w:val="000000"/>
              </w:rPr>
              <w:t>Weather maps</w:t>
            </w:r>
          </w:p>
        </w:tc>
        <w:tc>
          <w:tcPr>
            <w:tcW w:w="4961" w:type="dxa"/>
            <w:hideMark/>
          </w:tcPr>
          <w:p w14:paraId="3339D8E0" w14:textId="77777777" w:rsidR="00B23C94" w:rsidRPr="007A772D" w:rsidRDefault="00B23C94" w:rsidP="008E1418">
            <w:pPr>
              <w:cnfStyle w:val="000000100000" w:firstRow="0" w:lastRow="0" w:firstColumn="0" w:lastColumn="0" w:oddVBand="0" w:evenVBand="0" w:oddHBand="1" w:evenHBand="0" w:firstRowFirstColumn="0" w:firstRowLastColumn="0" w:lastRowFirstColumn="0" w:lastRowLastColumn="0"/>
              <w:rPr>
                <w:rFonts w:cs="Arial"/>
                <w:color w:val="000000"/>
              </w:rPr>
            </w:pPr>
            <w:r w:rsidRPr="007A772D">
              <w:rPr>
                <w:rFonts w:cs="Arial"/>
                <w:color w:val="000000"/>
              </w:rPr>
              <w:t>The phenomenon where increasing wind speed causes the apparent temperature to drop.</w:t>
            </w:r>
          </w:p>
        </w:tc>
        <w:tc>
          <w:tcPr>
            <w:tcW w:w="2656" w:type="dxa"/>
            <w:hideMark/>
          </w:tcPr>
          <w:p w14:paraId="4D41E982" w14:textId="77777777" w:rsidR="00B23C94" w:rsidRPr="00046E07" w:rsidRDefault="00B23C94" w:rsidP="008E1418">
            <w:pPr>
              <w:cnfStyle w:val="000000100000" w:firstRow="0" w:lastRow="0" w:firstColumn="0" w:lastColumn="0" w:oddVBand="0" w:evenVBand="0" w:oddHBand="1" w:evenHBand="0" w:firstRowFirstColumn="0" w:firstRowLastColumn="0" w:lastRowFirstColumn="0" w:lastRowLastColumn="0"/>
              <w:rPr>
                <w:rFonts w:cs="Arial"/>
                <w:b/>
                <w:bCs/>
                <w:color w:val="000000"/>
              </w:rPr>
            </w:pPr>
            <w:r w:rsidRPr="00046E07">
              <w:rPr>
                <w:rFonts w:cs="Arial"/>
                <w:b/>
                <w:bCs/>
                <w:color w:val="000000"/>
              </w:rPr>
              <w:t> </w:t>
            </w:r>
          </w:p>
        </w:tc>
      </w:tr>
      <w:tr w:rsidR="00B23C94" w:rsidRPr="007A772D" w14:paraId="5C70F0D3" w14:textId="77777777" w:rsidTr="004A71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6B734CDF" w14:textId="77777777" w:rsidR="00B23C94" w:rsidRPr="00046E07" w:rsidRDefault="00B23C94" w:rsidP="008E1418">
            <w:pPr>
              <w:rPr>
                <w:rFonts w:cs="Arial"/>
                <w:b w:val="0"/>
                <w:bCs/>
                <w:color w:val="000000"/>
              </w:rPr>
            </w:pPr>
            <w:r w:rsidRPr="00046E07">
              <w:rPr>
                <w:rFonts w:cs="Arial"/>
                <w:b w:val="0"/>
                <w:bCs/>
                <w:color w:val="000000"/>
              </w:rPr>
              <w:t>Weather station</w:t>
            </w:r>
          </w:p>
        </w:tc>
        <w:tc>
          <w:tcPr>
            <w:tcW w:w="4961" w:type="dxa"/>
            <w:hideMark/>
          </w:tcPr>
          <w:p w14:paraId="4158F4C8" w14:textId="77777777" w:rsidR="00B23C94" w:rsidRPr="007A772D" w:rsidRDefault="00B23C94" w:rsidP="008E1418">
            <w:pPr>
              <w:cnfStyle w:val="000000010000" w:firstRow="0" w:lastRow="0" w:firstColumn="0" w:lastColumn="0" w:oddVBand="0" w:evenVBand="0" w:oddHBand="0" w:evenHBand="1" w:firstRowFirstColumn="0" w:firstRowLastColumn="0" w:lastRowFirstColumn="0" w:lastRowLastColumn="0"/>
              <w:rPr>
                <w:rFonts w:cs="Arial"/>
                <w:color w:val="000000"/>
              </w:rPr>
            </w:pPr>
            <w:r w:rsidRPr="007A772D">
              <w:rPr>
                <w:rFonts w:cs="Arial"/>
                <w:color w:val="000000"/>
              </w:rPr>
              <w:t>The description of atmospheric conditions such as wind, temperature, cloudiness, precipitation and air pressure over a short period of time.</w:t>
            </w:r>
          </w:p>
        </w:tc>
        <w:tc>
          <w:tcPr>
            <w:tcW w:w="2656" w:type="dxa"/>
            <w:hideMark/>
          </w:tcPr>
          <w:p w14:paraId="0CB37A8B" w14:textId="77777777" w:rsidR="00B23C94" w:rsidRPr="00046E07" w:rsidRDefault="00B23C94" w:rsidP="008E1418">
            <w:pPr>
              <w:cnfStyle w:val="000000010000" w:firstRow="0" w:lastRow="0" w:firstColumn="0" w:lastColumn="0" w:oddVBand="0" w:evenVBand="0" w:oddHBand="0" w:evenHBand="1" w:firstRowFirstColumn="0" w:firstRowLastColumn="0" w:lastRowFirstColumn="0" w:lastRowLastColumn="0"/>
              <w:rPr>
                <w:rFonts w:cs="Arial"/>
                <w:b/>
                <w:bCs/>
                <w:color w:val="000000"/>
              </w:rPr>
            </w:pPr>
            <w:r w:rsidRPr="00046E07">
              <w:rPr>
                <w:rFonts w:cs="Arial"/>
                <w:b/>
                <w:bCs/>
                <w:color w:val="000000"/>
              </w:rPr>
              <w:t> </w:t>
            </w:r>
          </w:p>
        </w:tc>
      </w:tr>
      <w:tr w:rsidR="00B23C94" w:rsidRPr="007A772D" w14:paraId="796FC944" w14:textId="77777777" w:rsidTr="004A7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73D3AFAF" w14:textId="77777777" w:rsidR="00B23C94" w:rsidRPr="00046E07" w:rsidRDefault="00B23C94" w:rsidP="008E1418">
            <w:pPr>
              <w:rPr>
                <w:rFonts w:cs="Arial"/>
                <w:b w:val="0"/>
                <w:bCs/>
                <w:color w:val="000000"/>
              </w:rPr>
            </w:pPr>
            <w:r w:rsidRPr="00046E07">
              <w:rPr>
                <w:rFonts w:cs="Arial"/>
                <w:b w:val="0"/>
                <w:bCs/>
                <w:color w:val="000000"/>
              </w:rPr>
              <w:t>Weather updates</w:t>
            </w:r>
          </w:p>
        </w:tc>
        <w:tc>
          <w:tcPr>
            <w:tcW w:w="4961" w:type="dxa"/>
            <w:hideMark/>
          </w:tcPr>
          <w:p w14:paraId="1B07AF08" w14:textId="77777777" w:rsidR="00B23C94" w:rsidRPr="007A772D" w:rsidRDefault="00B23C94" w:rsidP="008E1418">
            <w:pPr>
              <w:cnfStyle w:val="000000100000" w:firstRow="0" w:lastRow="0" w:firstColumn="0" w:lastColumn="0" w:oddVBand="0" w:evenVBand="0" w:oddHBand="1" w:evenHBand="0" w:firstRowFirstColumn="0" w:firstRowLastColumn="0" w:lastRowFirstColumn="0" w:lastRowLastColumn="0"/>
              <w:rPr>
                <w:rFonts w:cs="Arial"/>
                <w:color w:val="000000"/>
              </w:rPr>
            </w:pPr>
            <w:r w:rsidRPr="007A772D">
              <w:rPr>
                <w:rFonts w:cs="Arial"/>
                <w:color w:val="000000"/>
              </w:rPr>
              <w:t>Site equipped with meteorological instruments that measures data related to the weather that is recorded manually or automatically.</w:t>
            </w:r>
          </w:p>
        </w:tc>
        <w:tc>
          <w:tcPr>
            <w:tcW w:w="2656" w:type="dxa"/>
            <w:hideMark/>
          </w:tcPr>
          <w:p w14:paraId="10D29376" w14:textId="77777777" w:rsidR="00B23C94" w:rsidRPr="00046E07" w:rsidRDefault="00B23C94" w:rsidP="008E1418">
            <w:pPr>
              <w:cnfStyle w:val="000000100000" w:firstRow="0" w:lastRow="0" w:firstColumn="0" w:lastColumn="0" w:oddVBand="0" w:evenVBand="0" w:oddHBand="1" w:evenHBand="0" w:firstRowFirstColumn="0" w:firstRowLastColumn="0" w:lastRowFirstColumn="0" w:lastRowLastColumn="0"/>
              <w:rPr>
                <w:rFonts w:cs="Arial"/>
                <w:b/>
                <w:bCs/>
                <w:color w:val="000000"/>
              </w:rPr>
            </w:pPr>
            <w:r w:rsidRPr="00046E07">
              <w:rPr>
                <w:rFonts w:cs="Arial"/>
                <w:b/>
                <w:bCs/>
                <w:color w:val="000000"/>
              </w:rPr>
              <w:t> </w:t>
            </w:r>
          </w:p>
        </w:tc>
      </w:tr>
      <w:tr w:rsidR="00B23C94" w:rsidRPr="007A772D" w14:paraId="3D3FAA10" w14:textId="77777777" w:rsidTr="004A71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508926C5" w14:textId="77777777" w:rsidR="00B23C94" w:rsidRPr="00046E07" w:rsidRDefault="00B23C94" w:rsidP="008E1418">
            <w:pPr>
              <w:rPr>
                <w:rFonts w:cs="Arial"/>
                <w:b w:val="0"/>
                <w:bCs/>
                <w:color w:val="000000"/>
              </w:rPr>
            </w:pPr>
            <w:r w:rsidRPr="00046E07">
              <w:rPr>
                <w:rFonts w:cs="Arial"/>
                <w:b w:val="0"/>
                <w:bCs/>
                <w:color w:val="000000"/>
              </w:rPr>
              <w:t>Weather warning</w:t>
            </w:r>
          </w:p>
        </w:tc>
        <w:tc>
          <w:tcPr>
            <w:tcW w:w="4961" w:type="dxa"/>
            <w:hideMark/>
          </w:tcPr>
          <w:p w14:paraId="38A13127" w14:textId="77777777" w:rsidR="00B23C94" w:rsidRPr="007A772D" w:rsidRDefault="00B23C94" w:rsidP="008E1418">
            <w:pPr>
              <w:cnfStyle w:val="000000010000" w:firstRow="0" w:lastRow="0" w:firstColumn="0" w:lastColumn="0" w:oddVBand="0" w:evenVBand="0" w:oddHBand="0" w:evenHBand="1" w:firstRowFirstColumn="0" w:firstRowLastColumn="0" w:lastRowFirstColumn="0" w:lastRowLastColumn="0"/>
              <w:rPr>
                <w:rFonts w:cs="Arial"/>
                <w:color w:val="000000"/>
              </w:rPr>
            </w:pPr>
            <w:r w:rsidRPr="007A772D">
              <w:rPr>
                <w:rFonts w:cs="Arial"/>
                <w:color w:val="000000"/>
              </w:rPr>
              <w:t>Charts of a country or region showing weather systems, high and low pressure cells, isobars (lines of equal atmospheric pressure), cold and warm fronts and potential precipitation.</w:t>
            </w:r>
          </w:p>
        </w:tc>
        <w:tc>
          <w:tcPr>
            <w:tcW w:w="2656" w:type="dxa"/>
            <w:hideMark/>
          </w:tcPr>
          <w:p w14:paraId="1AE779FD" w14:textId="77777777" w:rsidR="00B23C94" w:rsidRPr="00046E07" w:rsidRDefault="00B23C94" w:rsidP="008E1418">
            <w:pPr>
              <w:cnfStyle w:val="000000010000" w:firstRow="0" w:lastRow="0" w:firstColumn="0" w:lastColumn="0" w:oddVBand="0" w:evenVBand="0" w:oddHBand="0" w:evenHBand="1" w:firstRowFirstColumn="0" w:firstRowLastColumn="0" w:lastRowFirstColumn="0" w:lastRowLastColumn="0"/>
              <w:rPr>
                <w:rFonts w:cs="Arial"/>
                <w:b/>
                <w:bCs/>
                <w:color w:val="000000"/>
              </w:rPr>
            </w:pPr>
            <w:r w:rsidRPr="00046E07">
              <w:rPr>
                <w:rFonts w:cs="Arial"/>
                <w:b/>
                <w:bCs/>
                <w:color w:val="000000"/>
              </w:rPr>
              <w:t> </w:t>
            </w:r>
          </w:p>
        </w:tc>
      </w:tr>
      <w:tr w:rsidR="00B23C94" w:rsidRPr="007A772D" w14:paraId="298A7F20" w14:textId="77777777" w:rsidTr="004A7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4E6C08C5" w14:textId="77777777" w:rsidR="00B23C94" w:rsidRPr="00046E07" w:rsidRDefault="00B23C94" w:rsidP="008E1418">
            <w:pPr>
              <w:rPr>
                <w:rFonts w:cs="Arial"/>
                <w:b w:val="0"/>
                <w:bCs/>
                <w:color w:val="000000"/>
              </w:rPr>
            </w:pPr>
            <w:r w:rsidRPr="00046E07">
              <w:rPr>
                <w:rFonts w:cs="Arial"/>
                <w:b w:val="0"/>
                <w:bCs/>
                <w:color w:val="000000"/>
              </w:rPr>
              <w:t>Wind chill</w:t>
            </w:r>
          </w:p>
        </w:tc>
        <w:tc>
          <w:tcPr>
            <w:tcW w:w="4961" w:type="dxa"/>
            <w:hideMark/>
          </w:tcPr>
          <w:p w14:paraId="2199490E" w14:textId="77777777" w:rsidR="00B23C94" w:rsidRPr="007A772D" w:rsidRDefault="00B23C94" w:rsidP="008E1418">
            <w:pPr>
              <w:cnfStyle w:val="000000100000" w:firstRow="0" w:lastRow="0" w:firstColumn="0" w:lastColumn="0" w:oddVBand="0" w:evenVBand="0" w:oddHBand="1" w:evenHBand="0" w:firstRowFirstColumn="0" w:firstRowLastColumn="0" w:lastRowFirstColumn="0" w:lastRowLastColumn="0"/>
              <w:rPr>
                <w:rFonts w:cs="Arial"/>
                <w:color w:val="000000"/>
              </w:rPr>
            </w:pPr>
            <w:r w:rsidRPr="007A772D">
              <w:rPr>
                <w:rFonts w:cs="Arial"/>
                <w:color w:val="000000"/>
              </w:rPr>
              <w:t>Reports about changes to current or probable future weather conditions.</w:t>
            </w:r>
          </w:p>
        </w:tc>
        <w:tc>
          <w:tcPr>
            <w:tcW w:w="2656" w:type="dxa"/>
            <w:hideMark/>
          </w:tcPr>
          <w:p w14:paraId="10946F9C" w14:textId="77777777" w:rsidR="00B23C94" w:rsidRPr="00046E07" w:rsidRDefault="00B23C94" w:rsidP="008E1418">
            <w:pPr>
              <w:cnfStyle w:val="000000100000" w:firstRow="0" w:lastRow="0" w:firstColumn="0" w:lastColumn="0" w:oddVBand="0" w:evenVBand="0" w:oddHBand="1" w:evenHBand="0" w:firstRowFirstColumn="0" w:firstRowLastColumn="0" w:lastRowFirstColumn="0" w:lastRowLastColumn="0"/>
              <w:rPr>
                <w:rFonts w:cs="Arial"/>
                <w:b/>
                <w:bCs/>
                <w:color w:val="000000"/>
              </w:rPr>
            </w:pPr>
            <w:r w:rsidRPr="00046E07">
              <w:rPr>
                <w:rFonts w:cs="Arial"/>
                <w:b/>
                <w:bCs/>
                <w:color w:val="000000"/>
              </w:rPr>
              <w:t> </w:t>
            </w:r>
          </w:p>
        </w:tc>
      </w:tr>
      <w:bookmarkEnd w:id="2"/>
    </w:tbl>
    <w:p w14:paraId="2D04F4B9" w14:textId="77777777" w:rsidR="00EF6359" w:rsidRPr="007A772D" w:rsidRDefault="00EF6359">
      <w:pPr>
        <w:rPr>
          <w:rFonts w:cs="Arial"/>
        </w:rPr>
      </w:pPr>
      <w:r w:rsidRPr="007A772D">
        <w:rPr>
          <w:rFonts w:cs="Arial"/>
        </w:rPr>
        <w:br w:type="page"/>
      </w:r>
    </w:p>
    <w:p w14:paraId="37E4FD3F" w14:textId="64AFCC96" w:rsidR="00280BFE" w:rsidRPr="007A772D" w:rsidRDefault="004A71FB" w:rsidP="004A71FB">
      <w:pPr>
        <w:pStyle w:val="Heading4"/>
        <w:rPr>
          <w:rFonts w:cs="Arial"/>
        </w:rPr>
      </w:pPr>
      <w:r w:rsidRPr="007A772D">
        <w:lastRenderedPageBreak/>
        <w:t>F</w:t>
      </w:r>
      <w:r w:rsidR="00280BFE" w:rsidRPr="007A772D">
        <w:t>orecasting techniques for monitoring weather conditions:</w:t>
      </w:r>
    </w:p>
    <w:p w14:paraId="66D42C61" w14:textId="77777777" w:rsidR="00280BFE" w:rsidRPr="007A772D" w:rsidRDefault="00280BFE" w:rsidP="00280BFE">
      <w:pPr>
        <w:widowControl w:val="0"/>
        <w:spacing w:before="0" w:line="240" w:lineRule="auto"/>
        <w:ind w:left="1077"/>
        <w:rPr>
          <w:rFonts w:cs="Arial"/>
        </w:rPr>
      </w:pPr>
    </w:p>
    <w:p w14:paraId="3F72F2A1" w14:textId="77777777" w:rsidR="00280BFE" w:rsidRPr="007A772D" w:rsidRDefault="00280BFE" w:rsidP="00744A09">
      <w:pPr>
        <w:pStyle w:val="ListBullet"/>
      </w:pPr>
      <w:r w:rsidRPr="007A772D">
        <w:t>interpreting weather maps</w:t>
      </w:r>
    </w:p>
    <w:p w14:paraId="37D2DA70" w14:textId="77777777" w:rsidR="00280BFE" w:rsidRPr="007A772D" w:rsidRDefault="00280BFE" w:rsidP="00744A09">
      <w:pPr>
        <w:pStyle w:val="ListBullet"/>
      </w:pPr>
      <w:r w:rsidRPr="007A772D">
        <w:t>taking local measurements:</w:t>
      </w:r>
    </w:p>
    <w:p w14:paraId="2F12CD43" w14:textId="77777777" w:rsidR="00280BFE" w:rsidRPr="007A772D" w:rsidRDefault="00280BFE" w:rsidP="00744A09">
      <w:pPr>
        <w:pStyle w:val="ListBullet2"/>
      </w:pPr>
      <w:r w:rsidRPr="007A772D">
        <w:t>temperature</w:t>
      </w:r>
    </w:p>
    <w:p w14:paraId="7F593D42" w14:textId="77777777" w:rsidR="00280BFE" w:rsidRPr="007A772D" w:rsidRDefault="00280BFE" w:rsidP="00744A09">
      <w:pPr>
        <w:pStyle w:val="ListBullet2"/>
      </w:pPr>
      <w:r w:rsidRPr="007A772D">
        <w:t>precipitation</w:t>
      </w:r>
    </w:p>
    <w:p w14:paraId="1D8FF67A" w14:textId="77777777" w:rsidR="00280BFE" w:rsidRPr="007A772D" w:rsidRDefault="00280BFE" w:rsidP="00744A09">
      <w:pPr>
        <w:pStyle w:val="ListBullet2"/>
      </w:pPr>
      <w:r w:rsidRPr="007A772D">
        <w:t>air pressure</w:t>
      </w:r>
    </w:p>
    <w:p w14:paraId="36EF7692" w14:textId="77777777" w:rsidR="00280BFE" w:rsidRPr="007A772D" w:rsidRDefault="00280BFE" w:rsidP="00744A09">
      <w:pPr>
        <w:pStyle w:val="ListBullet"/>
      </w:pPr>
      <w:r w:rsidRPr="007A772D">
        <w:t>interpreting weather and climate information</w:t>
      </w:r>
    </w:p>
    <w:p w14:paraId="1BA4871F" w14:textId="77777777" w:rsidR="00280BFE" w:rsidRPr="007A772D" w:rsidRDefault="00280BFE" w:rsidP="00744A09">
      <w:pPr>
        <w:pStyle w:val="ListBullet"/>
      </w:pPr>
      <w:r w:rsidRPr="007A772D">
        <w:t>importance of maintaining current information</w:t>
      </w:r>
    </w:p>
    <w:p w14:paraId="11E08010" w14:textId="77777777" w:rsidR="0007781C" w:rsidRPr="007A772D" w:rsidRDefault="0007781C" w:rsidP="0007781C">
      <w:pPr>
        <w:widowControl w:val="0"/>
        <w:spacing w:before="0" w:line="240" w:lineRule="auto"/>
        <w:ind w:left="714"/>
        <w:rPr>
          <w:rFonts w:cs="Arial"/>
        </w:rPr>
      </w:pPr>
    </w:p>
    <w:p w14:paraId="6C9DAA72" w14:textId="77777777" w:rsidR="00EF6359" w:rsidRPr="007A772D" w:rsidRDefault="00EF6359" w:rsidP="004A71FB">
      <w:pPr>
        <w:pStyle w:val="Heading4"/>
      </w:pPr>
      <w:r w:rsidRPr="007A772D">
        <w:t>Interpreting weather maps</w:t>
      </w:r>
    </w:p>
    <w:p w14:paraId="77A0BFF0" w14:textId="47489173" w:rsidR="00EF6359" w:rsidRPr="007A772D" w:rsidRDefault="00EF6359" w:rsidP="000A2116">
      <w:r w:rsidRPr="007A772D">
        <w:t>Weather maps (synoptic maps) appear daily on TV and in the newspapers</w:t>
      </w:r>
      <w:r w:rsidR="00820338" w:rsidRPr="007A772D">
        <w:t xml:space="preserve">.  </w:t>
      </w:r>
      <w:r w:rsidRPr="007A772D">
        <w:t>These maps are very useful in providing information on cloud and weather patterns as well as wind</w:t>
      </w:r>
      <w:r w:rsidR="00820338" w:rsidRPr="007A772D">
        <w:t xml:space="preserve">.  </w:t>
      </w:r>
      <w:r w:rsidRPr="007A772D">
        <w:t>They are basically a summary of the current weather situation</w:t>
      </w:r>
      <w:r w:rsidR="00820338" w:rsidRPr="007A772D">
        <w:t xml:space="preserve">.  </w:t>
      </w:r>
    </w:p>
    <w:p w14:paraId="6CF04303" w14:textId="77777777" w:rsidR="00EF6359" w:rsidRPr="007A772D" w:rsidRDefault="00EF6359" w:rsidP="000A2116">
      <w:r w:rsidRPr="007A772D">
        <w:t xml:space="preserve">The main features seen on the synoptic map are: </w:t>
      </w:r>
    </w:p>
    <w:p w14:paraId="5847A86C" w14:textId="77777777" w:rsidR="00EF6359" w:rsidRPr="007A772D" w:rsidRDefault="00EF6359" w:rsidP="00BF11E0">
      <w:pPr>
        <w:pStyle w:val="ListBullet"/>
      </w:pPr>
      <w:r w:rsidRPr="007A772D">
        <w:t>isobars</w:t>
      </w:r>
    </w:p>
    <w:p w14:paraId="50152B73" w14:textId="77777777" w:rsidR="00EF6359" w:rsidRPr="007A772D" w:rsidRDefault="00EF6359" w:rsidP="00BF11E0">
      <w:pPr>
        <w:pStyle w:val="ListBullet"/>
      </w:pPr>
      <w:r w:rsidRPr="007A772D">
        <w:t>highs (or anticyclones)</w:t>
      </w:r>
    </w:p>
    <w:p w14:paraId="5730AA0D" w14:textId="77777777" w:rsidR="00EF6359" w:rsidRPr="007A772D" w:rsidRDefault="00EF6359" w:rsidP="00BF11E0">
      <w:pPr>
        <w:pStyle w:val="ListBullet"/>
      </w:pPr>
      <w:r w:rsidRPr="007A772D">
        <w:t>lows (or cyclones)</w:t>
      </w:r>
    </w:p>
    <w:p w14:paraId="00F8954F" w14:textId="77777777" w:rsidR="00EF6359" w:rsidRPr="007A772D" w:rsidRDefault="00EF6359" w:rsidP="00BF11E0">
      <w:pPr>
        <w:pStyle w:val="ListBullet"/>
      </w:pPr>
      <w:r w:rsidRPr="007A772D">
        <w:t>fronts</w:t>
      </w:r>
    </w:p>
    <w:p w14:paraId="5B84B058" w14:textId="77777777" w:rsidR="00EF6359" w:rsidRPr="007A772D" w:rsidRDefault="00EF6359" w:rsidP="00BF11E0">
      <w:pPr>
        <w:pStyle w:val="ListBullet"/>
      </w:pPr>
      <w:r w:rsidRPr="007A772D">
        <w:t xml:space="preserve">ridges and troughs </w:t>
      </w:r>
    </w:p>
    <w:p w14:paraId="0C6E061A" w14:textId="4244A958" w:rsidR="002A6301" w:rsidRPr="007A772D" w:rsidRDefault="002A6301" w:rsidP="000A2116">
      <w:pPr>
        <w:rPr>
          <w:rFonts w:eastAsia="Times New Roman" w:cs="Arial"/>
          <w:color w:val="000000"/>
          <w:lang w:eastAsia="en-AU"/>
        </w:rPr>
      </w:pPr>
      <w:r w:rsidRPr="007A772D">
        <w:rPr>
          <w:rFonts w:eastAsia="Times New Roman" w:cs="Arial"/>
          <w:color w:val="000000"/>
          <w:lang w:eastAsia="en-AU"/>
        </w:rPr>
        <w:t>Weather maps are drawn by meteorologists on a daily basis from the data collected at weather stations around Australia and the wider region</w:t>
      </w:r>
      <w:r w:rsidR="00820338" w:rsidRPr="007A772D">
        <w:rPr>
          <w:rFonts w:eastAsia="Times New Roman" w:cs="Arial"/>
          <w:color w:val="000000"/>
          <w:lang w:eastAsia="en-AU"/>
        </w:rPr>
        <w:t xml:space="preserve">.  </w:t>
      </w:r>
      <w:r w:rsidRPr="007A772D">
        <w:rPr>
          <w:rFonts w:eastAsia="Times New Roman" w:cs="Arial"/>
          <w:color w:val="000000"/>
          <w:lang w:eastAsia="en-AU"/>
        </w:rPr>
        <w:t>There are two main types of weather maps</w:t>
      </w:r>
      <w:r w:rsidR="00820338" w:rsidRPr="007A772D">
        <w:rPr>
          <w:rFonts w:eastAsia="Times New Roman" w:cs="Arial"/>
          <w:color w:val="000000"/>
          <w:lang w:eastAsia="en-AU"/>
        </w:rPr>
        <w:t xml:space="preserve">.  </w:t>
      </w:r>
      <w:r w:rsidRPr="007A772D">
        <w:rPr>
          <w:rFonts w:eastAsia="Times New Roman" w:cs="Arial"/>
          <w:color w:val="000000"/>
          <w:lang w:eastAsia="en-AU"/>
        </w:rPr>
        <w:t>Synoptic charts provide a visual synopsis or summary of current weather patterns</w:t>
      </w:r>
      <w:r w:rsidR="00820338" w:rsidRPr="007A772D">
        <w:rPr>
          <w:rFonts w:eastAsia="Times New Roman" w:cs="Arial"/>
          <w:color w:val="000000"/>
          <w:lang w:eastAsia="en-AU"/>
        </w:rPr>
        <w:t xml:space="preserve">.  </w:t>
      </w:r>
      <w:r w:rsidRPr="007A772D">
        <w:rPr>
          <w:rFonts w:eastAsia="Times New Roman" w:cs="Arial"/>
          <w:color w:val="000000"/>
          <w:lang w:eastAsia="en-AU"/>
        </w:rPr>
        <w:t>Prognostic charts predict weather that will occur in the future.</w:t>
      </w:r>
    </w:p>
    <w:p w14:paraId="73ECC21F" w14:textId="22B894F3" w:rsidR="002A6301" w:rsidRPr="007A772D" w:rsidRDefault="002A6301" w:rsidP="000A2116">
      <w:pPr>
        <w:rPr>
          <w:rFonts w:eastAsia="Times New Roman" w:cs="Arial"/>
          <w:color w:val="000000"/>
          <w:lang w:eastAsia="en-AU"/>
        </w:rPr>
      </w:pPr>
      <w:r w:rsidRPr="007A772D">
        <w:rPr>
          <w:rFonts w:eastAsia="Times New Roman" w:cs="Arial"/>
          <w:color w:val="000000"/>
          <w:lang w:eastAsia="en-AU"/>
        </w:rPr>
        <w:t>A basic understanding of weather systems and patterns and the key features of weather maps will enable anyone to read a weather map</w:t>
      </w:r>
      <w:r w:rsidR="00820338" w:rsidRPr="007A772D">
        <w:rPr>
          <w:rFonts w:eastAsia="Times New Roman" w:cs="Arial"/>
          <w:color w:val="000000"/>
          <w:lang w:eastAsia="en-AU"/>
        </w:rPr>
        <w:t xml:space="preserve">.  </w:t>
      </w:r>
      <w:r w:rsidRPr="007A772D">
        <w:rPr>
          <w:rFonts w:eastAsia="Times New Roman" w:cs="Arial"/>
          <w:color w:val="000000"/>
          <w:lang w:eastAsia="en-AU"/>
        </w:rPr>
        <w:t>Accurate reading of weather maps, in conjunction with forecasts and other weather information, allows farmers and horticulturalists to plan for expected weather events.</w:t>
      </w:r>
    </w:p>
    <w:p w14:paraId="5CE025AF" w14:textId="432B8253" w:rsidR="002A6301" w:rsidRPr="007A772D" w:rsidRDefault="00BF11E0" w:rsidP="00BF11E0">
      <w:pPr>
        <w:pStyle w:val="Heading5"/>
      </w:pPr>
      <w:r w:rsidRPr="007A772D">
        <w:t>K</w:t>
      </w:r>
      <w:r w:rsidR="002A6301" w:rsidRPr="007A772D">
        <w:t>ey features of the weather and weather maps</w:t>
      </w:r>
      <w:r w:rsidRPr="007A772D">
        <w:t>.</w:t>
      </w:r>
    </w:p>
    <w:p w14:paraId="1E127F52" w14:textId="77777777" w:rsidR="002A6301" w:rsidRPr="007A772D" w:rsidRDefault="002A6301" w:rsidP="000A2116">
      <w:pPr>
        <w:rPr>
          <w:b/>
          <w:bCs/>
        </w:rPr>
      </w:pPr>
      <w:r w:rsidRPr="007A772D">
        <w:rPr>
          <w:b/>
          <w:bCs/>
        </w:rPr>
        <w:t>Pressure cells</w:t>
      </w:r>
    </w:p>
    <w:p w14:paraId="46AB30F9" w14:textId="45B41C29" w:rsidR="002A6301" w:rsidRPr="007A772D" w:rsidRDefault="002A6301" w:rsidP="000A2116">
      <w:pPr>
        <w:rPr>
          <w:rFonts w:cs="Arial"/>
          <w:color w:val="000000"/>
        </w:rPr>
      </w:pPr>
      <w:r w:rsidRPr="007A772D">
        <w:rPr>
          <w:rFonts w:cs="Arial"/>
          <w:color w:val="000000"/>
        </w:rPr>
        <w:t>Weather patterns are driven by the sun’s radiation</w:t>
      </w:r>
      <w:r w:rsidR="00820338" w:rsidRPr="007A772D">
        <w:rPr>
          <w:rFonts w:cs="Arial"/>
          <w:color w:val="000000"/>
        </w:rPr>
        <w:t xml:space="preserve">.  </w:t>
      </w:r>
      <w:r w:rsidRPr="007A772D">
        <w:rPr>
          <w:rFonts w:cs="Arial"/>
          <w:color w:val="000000"/>
        </w:rPr>
        <w:t>Latitude, season and cloud cover contribute to the amount of heat reaching the earth’s surface</w:t>
      </w:r>
      <w:r w:rsidR="00820338" w:rsidRPr="007A772D">
        <w:rPr>
          <w:rFonts w:cs="Arial"/>
          <w:color w:val="000000"/>
        </w:rPr>
        <w:t xml:space="preserve">.  </w:t>
      </w:r>
      <w:r w:rsidRPr="007A772D">
        <w:rPr>
          <w:rFonts w:cs="Arial"/>
          <w:color w:val="000000"/>
        </w:rPr>
        <w:t xml:space="preserve">Varying amounts of heat </w:t>
      </w:r>
      <w:r w:rsidRPr="007A772D">
        <w:rPr>
          <w:rFonts w:cs="Arial"/>
          <w:color w:val="000000"/>
        </w:rPr>
        <w:lastRenderedPageBreak/>
        <w:t>are reflected back into the atmosphere</w:t>
      </w:r>
      <w:r w:rsidR="00820338" w:rsidRPr="007A772D">
        <w:rPr>
          <w:rFonts w:cs="Arial"/>
          <w:color w:val="000000"/>
        </w:rPr>
        <w:t xml:space="preserve">.  </w:t>
      </w:r>
      <w:r w:rsidRPr="007A772D">
        <w:rPr>
          <w:rFonts w:cs="Arial"/>
          <w:color w:val="000000"/>
        </w:rPr>
        <w:t>This depends both on cloud cover and the type of surface such as ocean, grassland, forest and bare earth or sand.</w:t>
      </w:r>
    </w:p>
    <w:p w14:paraId="3082A589" w14:textId="2005FD4B" w:rsidR="002A6301" w:rsidRPr="007A772D" w:rsidRDefault="002A6301" w:rsidP="000A2116">
      <w:pPr>
        <w:rPr>
          <w:rFonts w:cs="Arial"/>
          <w:color w:val="000000"/>
        </w:rPr>
      </w:pPr>
      <w:r w:rsidRPr="007A772D">
        <w:rPr>
          <w:rFonts w:cs="Arial"/>
          <w:color w:val="000000"/>
        </w:rPr>
        <w:t>The layer of air that surrounds the earth is held close to the surface by gravity</w:t>
      </w:r>
      <w:r w:rsidR="00820338" w:rsidRPr="007A772D">
        <w:rPr>
          <w:rFonts w:cs="Arial"/>
          <w:color w:val="000000"/>
        </w:rPr>
        <w:t xml:space="preserve">.  </w:t>
      </w:r>
      <w:r w:rsidRPr="007A772D">
        <w:rPr>
          <w:rFonts w:cs="Arial"/>
          <w:color w:val="000000"/>
        </w:rPr>
        <w:t>As the earth’s surface heats and cools unevenly so does the air above it</w:t>
      </w:r>
      <w:r w:rsidR="00820338" w:rsidRPr="007A772D">
        <w:rPr>
          <w:rFonts w:cs="Arial"/>
          <w:color w:val="000000"/>
        </w:rPr>
        <w:t xml:space="preserve">.  </w:t>
      </w:r>
      <w:r w:rsidRPr="007A772D">
        <w:rPr>
          <w:rFonts w:cs="Arial"/>
          <w:color w:val="000000"/>
        </w:rPr>
        <w:t>Large masses of hot air rise, spread, cool and fall back to earth creating convection currents</w:t>
      </w:r>
      <w:r w:rsidR="00820338" w:rsidRPr="007A772D">
        <w:rPr>
          <w:rFonts w:cs="Arial"/>
          <w:color w:val="000000"/>
        </w:rPr>
        <w:t xml:space="preserve">.  </w:t>
      </w:r>
      <w:r w:rsidRPr="007A772D">
        <w:rPr>
          <w:rFonts w:cs="Arial"/>
          <w:color w:val="000000"/>
        </w:rPr>
        <w:t>A low pressure cell is formed where air is rising and therefore becoming less dense</w:t>
      </w:r>
      <w:r w:rsidR="00820338" w:rsidRPr="007A772D">
        <w:rPr>
          <w:rFonts w:cs="Arial"/>
          <w:color w:val="000000"/>
        </w:rPr>
        <w:t xml:space="preserve">.  </w:t>
      </w:r>
      <w:r w:rsidRPr="007A772D">
        <w:rPr>
          <w:rFonts w:cs="Arial"/>
          <w:color w:val="000000"/>
        </w:rPr>
        <w:t>A high pressure cell occurs where air is sinking and becoming denser.</w:t>
      </w:r>
    </w:p>
    <w:p w14:paraId="1F1553E2" w14:textId="17B5EFFF" w:rsidR="002A6301" w:rsidRPr="007A772D" w:rsidRDefault="002A6301" w:rsidP="000A2116">
      <w:pPr>
        <w:rPr>
          <w:rFonts w:cs="Arial"/>
          <w:color w:val="000000"/>
        </w:rPr>
      </w:pPr>
      <w:r w:rsidRPr="007A772D">
        <w:rPr>
          <w:rFonts w:cs="Arial"/>
          <w:color w:val="000000"/>
        </w:rPr>
        <w:t>Air pressure is caused by the motion of billions of gas molecules in the atmosphere</w:t>
      </w:r>
      <w:r w:rsidR="00820338" w:rsidRPr="007A772D">
        <w:rPr>
          <w:rFonts w:cs="Arial"/>
          <w:color w:val="000000"/>
        </w:rPr>
        <w:t xml:space="preserve">.  </w:t>
      </w:r>
      <w:r w:rsidRPr="007A772D">
        <w:rPr>
          <w:rFonts w:cs="Arial"/>
          <w:color w:val="000000"/>
        </w:rPr>
        <w:t>These molecules move randomly in all directions bouncing against anything they meet</w:t>
      </w:r>
      <w:r w:rsidR="00820338" w:rsidRPr="007A772D">
        <w:rPr>
          <w:rFonts w:cs="Arial"/>
          <w:color w:val="000000"/>
        </w:rPr>
        <w:t xml:space="preserve">.  </w:t>
      </w:r>
      <w:r w:rsidRPr="007A772D">
        <w:rPr>
          <w:rFonts w:cs="Arial"/>
          <w:color w:val="000000"/>
        </w:rPr>
        <w:t>The more gas molecules there are in a certain space, the more collisions there will be and therefore the higher the air pressure.</w:t>
      </w:r>
    </w:p>
    <w:p w14:paraId="103FDA26" w14:textId="40567E56" w:rsidR="002A6301" w:rsidRPr="007A772D" w:rsidRDefault="002A6301" w:rsidP="000A2116">
      <w:pPr>
        <w:rPr>
          <w:rFonts w:cs="Arial"/>
          <w:color w:val="000000"/>
        </w:rPr>
      </w:pPr>
      <w:r w:rsidRPr="007A772D">
        <w:rPr>
          <w:rFonts w:cs="Arial"/>
          <w:color w:val="000000"/>
        </w:rPr>
        <w:t>It is very difficult to measure these collisions in an open space</w:t>
      </w:r>
      <w:r w:rsidR="00820338" w:rsidRPr="007A772D">
        <w:rPr>
          <w:rFonts w:cs="Arial"/>
          <w:color w:val="000000"/>
        </w:rPr>
        <w:t xml:space="preserve">.  </w:t>
      </w:r>
      <w:r w:rsidR="00B650C0" w:rsidRPr="007A772D">
        <w:rPr>
          <w:rFonts w:cs="Arial"/>
          <w:color w:val="000000"/>
        </w:rPr>
        <w:t>Therefore,</w:t>
      </w:r>
      <w:r w:rsidRPr="007A772D">
        <w:rPr>
          <w:rFonts w:cs="Arial"/>
          <w:color w:val="000000"/>
        </w:rPr>
        <w:t xml:space="preserve"> air pressure, also called </w:t>
      </w:r>
      <w:r w:rsidRPr="007A772D">
        <w:rPr>
          <w:rFonts w:cs="Arial"/>
          <w:bCs/>
          <w:color w:val="000000"/>
        </w:rPr>
        <w:t>atmospheric or barometric pressure, is actually measured as the weight of the column of air above a point on the earth’s surface</w:t>
      </w:r>
      <w:r w:rsidR="00820338" w:rsidRPr="007A772D">
        <w:rPr>
          <w:rFonts w:cs="Arial"/>
          <w:color w:val="000000"/>
        </w:rPr>
        <w:t xml:space="preserve">.  </w:t>
      </w:r>
      <w:r w:rsidRPr="007A772D">
        <w:rPr>
          <w:rFonts w:cs="Arial"/>
          <w:color w:val="000000"/>
        </w:rPr>
        <w:t>The more molecules of air there are and the greater the weight of the column of air, the higher the pressure is</w:t>
      </w:r>
      <w:r w:rsidR="00820338" w:rsidRPr="007A772D">
        <w:rPr>
          <w:rFonts w:cs="Arial"/>
          <w:color w:val="000000"/>
        </w:rPr>
        <w:t xml:space="preserve">.  </w:t>
      </w:r>
      <w:r w:rsidRPr="007A772D">
        <w:rPr>
          <w:rFonts w:cs="Arial"/>
          <w:color w:val="000000"/>
        </w:rPr>
        <w:t>Air pressure is measured in hectopascals (hPa).</w:t>
      </w:r>
    </w:p>
    <w:p w14:paraId="7CA09D7F" w14:textId="29C426E4" w:rsidR="002A6301" w:rsidRPr="007A772D" w:rsidRDefault="002A6301" w:rsidP="000A2116">
      <w:pPr>
        <w:rPr>
          <w:rFonts w:cs="Arial"/>
          <w:color w:val="000000"/>
        </w:rPr>
      </w:pPr>
      <w:r w:rsidRPr="007A772D">
        <w:rPr>
          <w:rFonts w:cs="Arial"/>
          <w:color w:val="000000"/>
        </w:rPr>
        <w:t>Air moves out of high pressure cells and into low pressure cells in a spiral fashion as shown below in </w:t>
      </w:r>
      <w:r w:rsidRPr="007A772D">
        <w:rPr>
          <w:rStyle w:val="Strong"/>
          <w:rFonts w:cs="Arial"/>
          <w:b w:val="0"/>
          <w:bCs w:val="0"/>
          <w:color w:val="000000"/>
        </w:rPr>
        <w:t>Figure 1</w:t>
      </w:r>
      <w:r w:rsidR="00820338" w:rsidRPr="007A772D">
        <w:rPr>
          <w:rFonts w:cs="Arial"/>
          <w:color w:val="000000"/>
        </w:rPr>
        <w:t xml:space="preserve">.  </w:t>
      </w:r>
      <w:r w:rsidRPr="007A772D">
        <w:rPr>
          <w:rFonts w:cs="Arial"/>
          <w:color w:val="000000"/>
        </w:rPr>
        <w:t xml:space="preserve">The high pressure cell is marked </w:t>
      </w:r>
      <w:r w:rsidR="002F432A" w:rsidRPr="007A772D">
        <w:rPr>
          <w:rFonts w:cs="Arial"/>
          <w:color w:val="000000"/>
        </w:rPr>
        <w:t>‘</w:t>
      </w:r>
      <w:r w:rsidRPr="007A772D">
        <w:rPr>
          <w:rFonts w:cs="Arial"/>
          <w:color w:val="000000"/>
        </w:rPr>
        <w:t>H</w:t>
      </w:r>
      <w:r w:rsidR="002F432A" w:rsidRPr="007A772D">
        <w:rPr>
          <w:rFonts w:cs="Arial"/>
          <w:color w:val="000000"/>
        </w:rPr>
        <w:t>’</w:t>
      </w:r>
      <w:r w:rsidRPr="007A772D">
        <w:rPr>
          <w:rFonts w:cs="Arial"/>
          <w:color w:val="000000"/>
        </w:rPr>
        <w:t xml:space="preserve"> and the low pressure </w:t>
      </w:r>
      <w:r w:rsidR="002F432A" w:rsidRPr="007A772D">
        <w:rPr>
          <w:rFonts w:cs="Arial"/>
          <w:color w:val="000000"/>
        </w:rPr>
        <w:t>‘</w:t>
      </w:r>
      <w:r w:rsidRPr="007A772D">
        <w:rPr>
          <w:rFonts w:cs="Arial"/>
          <w:color w:val="000000"/>
        </w:rPr>
        <w:t>L</w:t>
      </w:r>
      <w:r w:rsidR="002F432A" w:rsidRPr="007A772D">
        <w:rPr>
          <w:rFonts w:cs="Arial"/>
          <w:color w:val="000000"/>
        </w:rPr>
        <w:t>’</w:t>
      </w:r>
      <w:r w:rsidR="00820338" w:rsidRPr="007A772D">
        <w:rPr>
          <w:rFonts w:cs="Arial"/>
          <w:color w:val="000000"/>
        </w:rPr>
        <w:t xml:space="preserve">.  </w:t>
      </w:r>
      <w:r w:rsidRPr="007A772D">
        <w:rPr>
          <w:rFonts w:cs="Arial"/>
          <w:color w:val="000000"/>
        </w:rPr>
        <w:t>In the southern hemisphere air circulates clockwise around a low pressure cell and anticlockwise around a high pressure cell</w:t>
      </w:r>
      <w:r w:rsidR="00820338" w:rsidRPr="007A772D">
        <w:rPr>
          <w:rFonts w:cs="Arial"/>
          <w:color w:val="000000"/>
        </w:rPr>
        <w:t xml:space="preserve">.  </w:t>
      </w:r>
      <w:r w:rsidRPr="007A772D">
        <w:rPr>
          <w:rFonts w:cs="Arial"/>
          <w:color w:val="000000"/>
        </w:rPr>
        <w:t>The opposite occurs in the northern hemisphere.</w:t>
      </w:r>
    </w:p>
    <w:p w14:paraId="38C70C18" w14:textId="77777777" w:rsidR="002A6301" w:rsidRPr="007A772D" w:rsidRDefault="002A6301" w:rsidP="00BF11E0">
      <w:pPr>
        <w:pStyle w:val="Caption"/>
      </w:pPr>
      <w:r w:rsidRPr="007A772D">
        <w:rPr>
          <w:rStyle w:val="Strong"/>
          <w:b/>
          <w:bCs w:val="0"/>
          <w:sz w:val="22"/>
        </w:rPr>
        <w:t>Figure 1: Circulation of air around and between pressure cells</w:t>
      </w:r>
    </w:p>
    <w:p w14:paraId="4727D168" w14:textId="77777777" w:rsidR="002A6301" w:rsidRPr="007A772D" w:rsidRDefault="002A6301" w:rsidP="002F432A">
      <w:pPr>
        <w:jc w:val="center"/>
        <w:rPr>
          <w:rFonts w:cs="Arial"/>
          <w:color w:val="000000"/>
        </w:rPr>
      </w:pPr>
      <w:r w:rsidRPr="007A772D">
        <w:rPr>
          <w:rFonts w:cs="Arial"/>
          <w:noProof/>
          <w:color w:val="000000"/>
          <w:lang w:eastAsia="en-AU"/>
        </w:rPr>
        <w:drawing>
          <wp:inline distT="0" distB="0" distL="0" distR="0" wp14:anchorId="51C8B2B9" wp14:editId="1B7D509B">
            <wp:extent cx="4162425" cy="2295525"/>
            <wp:effectExtent l="0" t="0" r="9525" b="9525"/>
            <wp:docPr id="65" name="Picture 65"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igure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62425" cy="2295525"/>
                    </a:xfrm>
                    <a:prstGeom prst="rect">
                      <a:avLst/>
                    </a:prstGeom>
                    <a:noFill/>
                    <a:ln>
                      <a:noFill/>
                    </a:ln>
                  </pic:spPr>
                </pic:pic>
              </a:graphicData>
            </a:graphic>
          </wp:inline>
        </w:drawing>
      </w:r>
    </w:p>
    <w:p w14:paraId="5D9950B5" w14:textId="77777777" w:rsidR="002A6301" w:rsidRPr="007A772D" w:rsidRDefault="002A6301" w:rsidP="000A2116">
      <w:pPr>
        <w:rPr>
          <w:rFonts w:cs="Arial"/>
          <w:color w:val="000000"/>
        </w:rPr>
      </w:pPr>
      <w:r w:rsidRPr="007A772D">
        <w:rPr>
          <w:rFonts w:cs="Arial"/>
          <w:color w:val="000000"/>
        </w:rPr>
        <w:t xml:space="preserve">The concentric lines around the high and low pressure cells are called </w:t>
      </w:r>
      <w:r w:rsidRPr="007A772D">
        <w:rPr>
          <w:rFonts w:cs="Arial"/>
          <w:b/>
          <w:color w:val="000000"/>
        </w:rPr>
        <w:t>isobars</w:t>
      </w:r>
      <w:r w:rsidRPr="007A772D">
        <w:rPr>
          <w:rFonts w:cs="Arial"/>
          <w:color w:val="000000"/>
        </w:rPr>
        <w:t xml:space="preserve"> and indicate places of equal air pressure.</w:t>
      </w:r>
    </w:p>
    <w:p w14:paraId="5DBA05FF" w14:textId="3E360528" w:rsidR="002A6301" w:rsidRPr="007A772D" w:rsidRDefault="002A6301" w:rsidP="000A2116">
      <w:pPr>
        <w:rPr>
          <w:rFonts w:cs="Arial"/>
          <w:color w:val="000000"/>
        </w:rPr>
      </w:pPr>
      <w:r w:rsidRPr="007A772D">
        <w:rPr>
          <w:rFonts w:cs="Arial"/>
          <w:b/>
          <w:color w:val="000000"/>
        </w:rPr>
        <w:t>Winds</w:t>
      </w:r>
      <w:r w:rsidRPr="007A772D">
        <w:rPr>
          <w:rFonts w:cs="Arial"/>
          <w:color w:val="000000"/>
        </w:rPr>
        <w:t xml:space="preserve"> are caused by the flow of circulating air out of high pressure and into low pressure systems</w:t>
      </w:r>
      <w:r w:rsidR="00820338" w:rsidRPr="007A772D">
        <w:rPr>
          <w:rFonts w:cs="Arial"/>
          <w:color w:val="000000"/>
        </w:rPr>
        <w:t xml:space="preserve">.  </w:t>
      </w:r>
      <w:r w:rsidRPr="007A772D">
        <w:rPr>
          <w:rFonts w:cs="Arial"/>
          <w:color w:val="000000"/>
        </w:rPr>
        <w:t>Wind speed is indicated by the distance between the isobars</w:t>
      </w:r>
      <w:r w:rsidR="00820338" w:rsidRPr="007A772D">
        <w:rPr>
          <w:rFonts w:cs="Arial"/>
          <w:color w:val="000000"/>
        </w:rPr>
        <w:t xml:space="preserve">.  </w:t>
      </w:r>
      <w:r w:rsidRPr="007A772D">
        <w:rPr>
          <w:rFonts w:cs="Arial"/>
          <w:color w:val="000000"/>
        </w:rPr>
        <w:t xml:space="preserve">The closer the </w:t>
      </w:r>
      <w:r w:rsidRPr="007A772D">
        <w:rPr>
          <w:rFonts w:cs="Arial"/>
          <w:color w:val="000000"/>
        </w:rPr>
        <w:lastRenderedPageBreak/>
        <w:t>isobars are together, the stronger the winds will be</w:t>
      </w:r>
      <w:r w:rsidR="00820338" w:rsidRPr="007A772D">
        <w:rPr>
          <w:rFonts w:cs="Arial"/>
          <w:color w:val="000000"/>
        </w:rPr>
        <w:t xml:space="preserve">.  </w:t>
      </w:r>
      <w:r w:rsidRPr="007A772D">
        <w:rPr>
          <w:rFonts w:cs="Arial"/>
          <w:color w:val="000000"/>
        </w:rPr>
        <w:t>Where isobars are drawn relatively far apart there are only light winds or the weather is calm.</w:t>
      </w:r>
    </w:p>
    <w:p w14:paraId="4484E419" w14:textId="0FF68674" w:rsidR="002A6301" w:rsidRPr="007A772D" w:rsidRDefault="002A6301" w:rsidP="000A2116">
      <w:pPr>
        <w:rPr>
          <w:rFonts w:cs="Arial"/>
          <w:color w:val="000000"/>
        </w:rPr>
      </w:pPr>
      <w:r w:rsidRPr="007A772D">
        <w:rPr>
          <w:rFonts w:cs="Arial"/>
          <w:color w:val="000000"/>
        </w:rPr>
        <w:t>Wind direction is also indicated by the isobars</w:t>
      </w:r>
      <w:r w:rsidR="00820338" w:rsidRPr="007A772D">
        <w:rPr>
          <w:rFonts w:cs="Arial"/>
          <w:color w:val="000000"/>
        </w:rPr>
        <w:t xml:space="preserve">.  </w:t>
      </w:r>
      <w:r w:rsidRPr="007A772D">
        <w:rPr>
          <w:rFonts w:cs="Arial"/>
          <w:color w:val="000000"/>
        </w:rPr>
        <w:t>The arrows drawn on the isobars in </w:t>
      </w:r>
      <w:r w:rsidRPr="007A772D">
        <w:rPr>
          <w:rStyle w:val="Strong"/>
          <w:rFonts w:cs="Arial"/>
          <w:b w:val="0"/>
          <w:bCs w:val="0"/>
          <w:color w:val="000000"/>
        </w:rPr>
        <w:t>Figure</w:t>
      </w:r>
      <w:r w:rsidR="00BF11E0" w:rsidRPr="007A772D">
        <w:rPr>
          <w:rStyle w:val="Strong"/>
          <w:rFonts w:cs="Arial"/>
          <w:b w:val="0"/>
          <w:bCs w:val="0"/>
          <w:color w:val="000000"/>
        </w:rPr>
        <w:t> </w:t>
      </w:r>
      <w:r w:rsidRPr="007A772D">
        <w:rPr>
          <w:rStyle w:val="Strong"/>
          <w:rFonts w:cs="Arial"/>
          <w:b w:val="0"/>
          <w:bCs w:val="0"/>
          <w:color w:val="000000"/>
        </w:rPr>
        <w:t>1</w:t>
      </w:r>
      <w:r w:rsidRPr="007A772D">
        <w:rPr>
          <w:rFonts w:cs="Arial"/>
          <w:color w:val="000000"/>
        </w:rPr>
        <w:t> show the change in wind direction as the air circulates around the pressure cells</w:t>
      </w:r>
      <w:r w:rsidR="00820338" w:rsidRPr="007A772D">
        <w:rPr>
          <w:rFonts w:cs="Arial"/>
          <w:color w:val="000000"/>
        </w:rPr>
        <w:t xml:space="preserve">.  </w:t>
      </w:r>
      <w:r w:rsidRPr="007A772D">
        <w:rPr>
          <w:rFonts w:cs="Arial"/>
          <w:color w:val="000000"/>
        </w:rPr>
        <w:t xml:space="preserve">The </w:t>
      </w:r>
      <w:r w:rsidRPr="007A772D">
        <w:rPr>
          <w:rFonts w:cs="Arial"/>
          <w:bCs/>
          <w:color w:val="000000"/>
        </w:rPr>
        <w:t>wind is named according to the direction from which it comes</w:t>
      </w:r>
      <w:r w:rsidRPr="007A772D">
        <w:rPr>
          <w:rFonts w:cs="Arial"/>
          <w:color w:val="000000"/>
        </w:rPr>
        <w:t>, using points of the compass as a reference.</w:t>
      </w:r>
    </w:p>
    <w:p w14:paraId="392F7277" w14:textId="1F533761" w:rsidR="002A6301" w:rsidRPr="007A772D" w:rsidRDefault="002A6301" w:rsidP="000A2116">
      <w:pPr>
        <w:rPr>
          <w:rFonts w:cs="Arial"/>
          <w:color w:val="000000"/>
        </w:rPr>
      </w:pPr>
      <w:r w:rsidRPr="007A772D">
        <w:rPr>
          <w:rFonts w:cs="Arial"/>
          <w:color w:val="000000"/>
        </w:rPr>
        <w:t>For example, Point A to the north of the low pressure cell in </w:t>
      </w:r>
      <w:r w:rsidRPr="007A772D">
        <w:rPr>
          <w:rStyle w:val="Strong"/>
          <w:rFonts w:cs="Arial"/>
          <w:b w:val="0"/>
          <w:bCs w:val="0"/>
          <w:color w:val="000000"/>
        </w:rPr>
        <w:t>Figure 1</w:t>
      </w:r>
      <w:r w:rsidRPr="007A772D">
        <w:rPr>
          <w:rFonts w:cs="Arial"/>
          <w:color w:val="000000"/>
        </w:rPr>
        <w:t> is experiencing a westerly wind</w:t>
      </w:r>
      <w:r w:rsidR="00820338" w:rsidRPr="007A772D">
        <w:rPr>
          <w:rFonts w:cs="Arial"/>
          <w:color w:val="000000"/>
        </w:rPr>
        <w:t xml:space="preserve">.  </w:t>
      </w:r>
      <w:r w:rsidRPr="007A772D">
        <w:rPr>
          <w:rFonts w:cs="Arial"/>
          <w:color w:val="000000"/>
        </w:rPr>
        <w:t>To the south of the low at point B the wind is an easterly</w:t>
      </w:r>
      <w:r w:rsidR="00820338" w:rsidRPr="007A772D">
        <w:rPr>
          <w:rFonts w:cs="Arial"/>
          <w:color w:val="000000"/>
        </w:rPr>
        <w:t xml:space="preserve">.  </w:t>
      </w:r>
      <w:r w:rsidRPr="007A772D">
        <w:rPr>
          <w:rFonts w:cs="Arial"/>
          <w:color w:val="000000"/>
        </w:rPr>
        <w:t>The compass points are also subdivided to provide wind directions such as south-easterlies at Point C or north-westerlies at point D.</w:t>
      </w:r>
    </w:p>
    <w:p w14:paraId="6C4721D5" w14:textId="77777777" w:rsidR="002A6301" w:rsidRPr="007A772D" w:rsidRDefault="002A6301" w:rsidP="000A2116">
      <w:pPr>
        <w:rPr>
          <w:b/>
          <w:bCs/>
        </w:rPr>
      </w:pPr>
      <w:r w:rsidRPr="007A772D">
        <w:rPr>
          <w:b/>
          <w:bCs/>
        </w:rPr>
        <w:t>Reading weather maps</w:t>
      </w:r>
    </w:p>
    <w:p w14:paraId="7FE9EA14" w14:textId="734AEC6D" w:rsidR="002A6301" w:rsidRPr="007A772D" w:rsidRDefault="002A6301" w:rsidP="000A2116">
      <w:pPr>
        <w:rPr>
          <w:rFonts w:cs="Arial"/>
          <w:color w:val="000000"/>
        </w:rPr>
      </w:pPr>
      <w:r w:rsidRPr="007A772D">
        <w:rPr>
          <w:rFonts w:cs="Arial"/>
          <w:color w:val="000000"/>
        </w:rPr>
        <w:t>All weather maps use a standard set of symbols to portray features of the weather</w:t>
      </w:r>
      <w:r w:rsidR="00820338" w:rsidRPr="007A772D">
        <w:rPr>
          <w:rFonts w:cs="Arial"/>
          <w:color w:val="000000"/>
        </w:rPr>
        <w:t xml:space="preserve">.  </w:t>
      </w:r>
      <w:r w:rsidRPr="007A772D">
        <w:rPr>
          <w:rStyle w:val="Strong"/>
          <w:rFonts w:eastAsiaTheme="majorEastAsia" w:cs="Arial"/>
          <w:b w:val="0"/>
          <w:bCs w:val="0"/>
          <w:color w:val="000000"/>
        </w:rPr>
        <w:t>Figure</w:t>
      </w:r>
      <w:r w:rsidR="00BF11E0" w:rsidRPr="007A772D">
        <w:rPr>
          <w:rStyle w:val="Strong"/>
          <w:rFonts w:eastAsiaTheme="majorEastAsia" w:cs="Arial"/>
          <w:b w:val="0"/>
          <w:bCs w:val="0"/>
          <w:color w:val="000000"/>
        </w:rPr>
        <w:t> </w:t>
      </w:r>
      <w:r w:rsidRPr="007A772D">
        <w:rPr>
          <w:rStyle w:val="Strong"/>
          <w:rFonts w:eastAsiaTheme="majorEastAsia" w:cs="Arial"/>
          <w:b w:val="0"/>
          <w:bCs w:val="0"/>
          <w:color w:val="000000"/>
        </w:rPr>
        <w:t>2</w:t>
      </w:r>
      <w:r w:rsidRPr="007A772D">
        <w:rPr>
          <w:rFonts w:cs="Arial"/>
          <w:color w:val="000000"/>
        </w:rPr>
        <w:t> below shows some of the more commonly used symbols.</w:t>
      </w:r>
    </w:p>
    <w:p w14:paraId="4BC5EB4A" w14:textId="77777777" w:rsidR="002A6301" w:rsidRPr="007A772D" w:rsidRDefault="002A6301" w:rsidP="00BF11E0">
      <w:pPr>
        <w:pStyle w:val="Caption"/>
      </w:pPr>
      <w:r w:rsidRPr="007A772D">
        <w:rPr>
          <w:rStyle w:val="Strong"/>
          <w:b/>
          <w:bCs w:val="0"/>
          <w:sz w:val="22"/>
        </w:rPr>
        <w:t>Figure 2: Symbols used on weather maps</w:t>
      </w:r>
    </w:p>
    <w:p w14:paraId="02E050A0" w14:textId="77777777" w:rsidR="002A6301" w:rsidRPr="007A772D" w:rsidRDefault="002A6301" w:rsidP="002F432A">
      <w:pPr>
        <w:jc w:val="center"/>
        <w:rPr>
          <w:rFonts w:cs="Arial"/>
          <w:color w:val="000000"/>
        </w:rPr>
      </w:pPr>
      <w:r w:rsidRPr="007A772D">
        <w:rPr>
          <w:rFonts w:cs="Arial"/>
          <w:noProof/>
          <w:color w:val="000000"/>
          <w:lang w:eastAsia="en-AU"/>
        </w:rPr>
        <w:drawing>
          <wp:inline distT="0" distB="0" distL="0" distR="0" wp14:anchorId="318A0547" wp14:editId="16F94CC3">
            <wp:extent cx="3076575" cy="2638425"/>
            <wp:effectExtent l="0" t="0" r="9525" b="9525"/>
            <wp:docPr id="74" name="Picture 74"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figure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6575" cy="2638425"/>
                    </a:xfrm>
                    <a:prstGeom prst="rect">
                      <a:avLst/>
                    </a:prstGeom>
                    <a:noFill/>
                    <a:ln>
                      <a:noFill/>
                    </a:ln>
                  </pic:spPr>
                </pic:pic>
              </a:graphicData>
            </a:graphic>
          </wp:inline>
        </w:drawing>
      </w:r>
    </w:p>
    <w:p w14:paraId="7281BC53" w14:textId="77777777" w:rsidR="002A6301" w:rsidRPr="007A772D" w:rsidRDefault="002A6301" w:rsidP="00BF11E0">
      <w:pPr>
        <w:rPr>
          <w:b/>
          <w:bCs/>
        </w:rPr>
      </w:pPr>
      <w:r w:rsidRPr="007A772D">
        <w:rPr>
          <w:b/>
          <w:bCs/>
        </w:rPr>
        <w:t>Isobars</w:t>
      </w:r>
    </w:p>
    <w:p w14:paraId="7622B0D1" w14:textId="66A12601" w:rsidR="002A6301" w:rsidRPr="007A772D" w:rsidRDefault="002A6301" w:rsidP="000A2116">
      <w:pPr>
        <w:rPr>
          <w:rFonts w:cs="Arial"/>
          <w:color w:val="000000"/>
        </w:rPr>
      </w:pPr>
      <w:r w:rsidRPr="007A772D">
        <w:rPr>
          <w:rFonts w:cs="Arial"/>
          <w:bCs/>
          <w:color w:val="000000"/>
        </w:rPr>
        <w:t>Isobars are lines on a weather map that join locations of equal air pressure</w:t>
      </w:r>
      <w:r w:rsidR="00820338" w:rsidRPr="007A772D">
        <w:rPr>
          <w:rFonts w:cs="Arial"/>
          <w:color w:val="000000"/>
        </w:rPr>
        <w:t xml:space="preserve">.  </w:t>
      </w:r>
      <w:r w:rsidRPr="007A772D">
        <w:rPr>
          <w:rFonts w:cs="Arial"/>
          <w:color w:val="000000"/>
        </w:rPr>
        <w:t>The number written on an isobaric line is the atmospheric pressure for that isobar measured in hectopascals (hPa)</w:t>
      </w:r>
      <w:r w:rsidR="00820338" w:rsidRPr="007A772D">
        <w:rPr>
          <w:rFonts w:cs="Arial"/>
          <w:color w:val="000000"/>
        </w:rPr>
        <w:t xml:space="preserve">.  </w:t>
      </w:r>
      <w:r w:rsidRPr="007A772D">
        <w:rPr>
          <w:rFonts w:cs="Arial"/>
          <w:color w:val="000000"/>
        </w:rPr>
        <w:t>Air pressure readings at ground level typically range from 980 hPa to 140 hPa</w:t>
      </w:r>
      <w:r w:rsidR="00820338" w:rsidRPr="007A772D">
        <w:rPr>
          <w:rFonts w:cs="Arial"/>
          <w:color w:val="000000"/>
        </w:rPr>
        <w:t xml:space="preserve">.  </w:t>
      </w:r>
      <w:r w:rsidRPr="007A772D">
        <w:rPr>
          <w:rFonts w:cs="Arial"/>
          <w:color w:val="000000"/>
        </w:rPr>
        <w:t>The lower the air pressure is, the more likely the chance of an extreme weather event such as a cyclone.</w:t>
      </w:r>
    </w:p>
    <w:p w14:paraId="2BE62BA7" w14:textId="449BEFFA" w:rsidR="002A6301" w:rsidRPr="007A772D" w:rsidRDefault="002A6301" w:rsidP="000A2116">
      <w:pPr>
        <w:rPr>
          <w:rFonts w:cs="Arial"/>
          <w:color w:val="000000"/>
        </w:rPr>
      </w:pPr>
      <w:r w:rsidRPr="007A772D">
        <w:rPr>
          <w:rFonts w:cs="Arial"/>
          <w:color w:val="000000"/>
        </w:rPr>
        <w:t>On weather maps, concentric isobars are usually drawn increasing or decreasing by an increment of 4 hPa</w:t>
      </w:r>
      <w:r w:rsidR="00820338" w:rsidRPr="007A772D">
        <w:rPr>
          <w:rFonts w:cs="Arial"/>
          <w:color w:val="000000"/>
        </w:rPr>
        <w:t xml:space="preserve">.  </w:t>
      </w:r>
      <w:r w:rsidRPr="007A772D">
        <w:rPr>
          <w:rFonts w:cs="Arial"/>
          <w:color w:val="000000"/>
        </w:rPr>
        <w:t>The weather map in </w:t>
      </w:r>
      <w:r w:rsidRPr="007A772D">
        <w:rPr>
          <w:rStyle w:val="Strong"/>
          <w:rFonts w:eastAsiaTheme="majorEastAsia" w:cs="Arial"/>
          <w:b w:val="0"/>
          <w:bCs w:val="0"/>
          <w:color w:val="000000"/>
        </w:rPr>
        <w:t>Figure 3</w:t>
      </w:r>
      <w:r w:rsidRPr="007A772D">
        <w:rPr>
          <w:rFonts w:cs="Arial"/>
          <w:color w:val="000000"/>
        </w:rPr>
        <w:t> below shows the isobars increasing in pressure from north to south across Australia.</w:t>
      </w:r>
    </w:p>
    <w:p w14:paraId="38256489" w14:textId="77777777" w:rsidR="002A6301" w:rsidRPr="007A772D" w:rsidRDefault="002A6301" w:rsidP="000A2116">
      <w:pPr>
        <w:rPr>
          <w:rFonts w:eastAsia="Times New Roman" w:cs="Arial"/>
          <w:color w:val="000000"/>
          <w:lang w:eastAsia="en-AU"/>
        </w:rPr>
      </w:pPr>
      <w:r w:rsidRPr="007A772D">
        <w:rPr>
          <w:rFonts w:cs="Arial"/>
          <w:color w:val="000000"/>
        </w:rPr>
        <w:br w:type="page"/>
      </w:r>
    </w:p>
    <w:p w14:paraId="0D8E9E76" w14:textId="77777777" w:rsidR="002A6301" w:rsidRPr="007A772D" w:rsidRDefault="002A6301" w:rsidP="00BF11E0">
      <w:pPr>
        <w:pStyle w:val="Caption"/>
      </w:pPr>
      <w:r w:rsidRPr="007A772D">
        <w:rPr>
          <w:rStyle w:val="Strong"/>
          <w:b/>
          <w:bCs w:val="0"/>
          <w:sz w:val="22"/>
        </w:rPr>
        <w:lastRenderedPageBreak/>
        <w:t>Figure 3: Weather map featuring a tropical cyclone over north-western Australia</w:t>
      </w:r>
    </w:p>
    <w:p w14:paraId="3361BB4E" w14:textId="77777777" w:rsidR="002A6301" w:rsidRPr="007A772D" w:rsidRDefault="002A6301" w:rsidP="002F432A">
      <w:pPr>
        <w:jc w:val="center"/>
        <w:rPr>
          <w:rFonts w:cs="Arial"/>
          <w:color w:val="000000"/>
        </w:rPr>
      </w:pPr>
      <w:r w:rsidRPr="007A772D">
        <w:rPr>
          <w:rFonts w:cs="Arial"/>
          <w:noProof/>
          <w:color w:val="000000"/>
          <w:lang w:eastAsia="en-AU"/>
        </w:rPr>
        <w:drawing>
          <wp:inline distT="0" distB="0" distL="0" distR="0" wp14:anchorId="750291C1" wp14:editId="7E9E8CCD">
            <wp:extent cx="4629150" cy="3514725"/>
            <wp:effectExtent l="0" t="0" r="0" b="9525"/>
            <wp:docPr id="73" name="Picture 73"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igure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29150" cy="3514725"/>
                    </a:xfrm>
                    <a:prstGeom prst="rect">
                      <a:avLst/>
                    </a:prstGeom>
                    <a:noFill/>
                    <a:ln>
                      <a:noFill/>
                    </a:ln>
                  </pic:spPr>
                </pic:pic>
              </a:graphicData>
            </a:graphic>
          </wp:inline>
        </w:drawing>
      </w:r>
    </w:p>
    <w:p w14:paraId="1C4FD8FF" w14:textId="77777777" w:rsidR="002A6301" w:rsidRPr="007A772D" w:rsidRDefault="002A6301" w:rsidP="00BF11E0">
      <w:pPr>
        <w:rPr>
          <w:b/>
          <w:bCs/>
        </w:rPr>
      </w:pPr>
      <w:r w:rsidRPr="007A772D">
        <w:rPr>
          <w:b/>
          <w:bCs/>
        </w:rPr>
        <w:t>Pressure cells</w:t>
      </w:r>
    </w:p>
    <w:p w14:paraId="3E44620A" w14:textId="3F942EE5" w:rsidR="002A6301" w:rsidRPr="007A772D" w:rsidRDefault="002A6301" w:rsidP="00BF11E0">
      <w:r w:rsidRPr="007A772D">
        <w:t xml:space="preserve">Where isobars are drawn as closed </w:t>
      </w:r>
      <w:r w:rsidR="00B650C0" w:rsidRPr="007A772D">
        <w:t>curves,</w:t>
      </w:r>
      <w:r w:rsidRPr="007A772D">
        <w:t xml:space="preserve"> they surround a pressure cell</w:t>
      </w:r>
      <w:r w:rsidR="00820338" w:rsidRPr="007A772D">
        <w:t xml:space="preserve">.  </w:t>
      </w:r>
      <w:r w:rsidRPr="007A772D">
        <w:t xml:space="preserve">High pressure cells are indicated by </w:t>
      </w:r>
      <w:r w:rsidR="002F432A" w:rsidRPr="007A772D">
        <w:t>‘</w:t>
      </w:r>
      <w:r w:rsidRPr="007A772D">
        <w:t>H</w:t>
      </w:r>
      <w:r w:rsidR="002F432A" w:rsidRPr="007A772D">
        <w:t>’</w:t>
      </w:r>
      <w:r w:rsidRPr="007A772D">
        <w:t xml:space="preserve"> on a weather map</w:t>
      </w:r>
      <w:r w:rsidR="00820338" w:rsidRPr="007A772D">
        <w:t xml:space="preserve">.  </w:t>
      </w:r>
      <w:r w:rsidRPr="007A772D">
        <w:t>They indicate the location of the highest air pressure measured in a region at a particular point in time</w:t>
      </w:r>
      <w:r w:rsidR="00820338" w:rsidRPr="007A772D">
        <w:t xml:space="preserve">.  </w:t>
      </w:r>
      <w:r w:rsidRPr="007A772D">
        <w:t xml:space="preserve">Similarly, low pressure cells indicate the point of lowest air pressure and are indicated by an </w:t>
      </w:r>
      <w:r w:rsidR="002F432A" w:rsidRPr="007A772D">
        <w:t>‘</w:t>
      </w:r>
      <w:r w:rsidRPr="007A772D">
        <w:t>L</w:t>
      </w:r>
      <w:r w:rsidR="002F432A" w:rsidRPr="007A772D">
        <w:t>’</w:t>
      </w:r>
      <w:r w:rsidRPr="007A772D">
        <w:t>.</w:t>
      </w:r>
    </w:p>
    <w:p w14:paraId="6071E456" w14:textId="4528DD93" w:rsidR="002A6301" w:rsidRPr="007A772D" w:rsidRDefault="002A6301" w:rsidP="00BF11E0">
      <w:r w:rsidRPr="007A772D">
        <w:t>On the weather map in </w:t>
      </w:r>
      <w:r w:rsidRPr="007A772D">
        <w:rPr>
          <w:rStyle w:val="Strong"/>
          <w:rFonts w:eastAsiaTheme="majorEastAsia" w:cs="Arial"/>
          <w:b w:val="0"/>
          <w:bCs w:val="0"/>
          <w:color w:val="000000"/>
        </w:rPr>
        <w:t>Figure 3</w:t>
      </w:r>
      <w:r w:rsidRPr="007A772D">
        <w:t> above a high pressure system is located to the south of Western Australia</w:t>
      </w:r>
      <w:r w:rsidR="00820338" w:rsidRPr="007A772D">
        <w:t xml:space="preserve">.  </w:t>
      </w:r>
      <w:r w:rsidRPr="007A772D">
        <w:t>A low is developing to the east of Tasmania.</w:t>
      </w:r>
    </w:p>
    <w:p w14:paraId="0C5194C2" w14:textId="77777777" w:rsidR="002A6301" w:rsidRPr="007A772D" w:rsidRDefault="002A6301" w:rsidP="00BF11E0">
      <w:pPr>
        <w:rPr>
          <w:b/>
          <w:bCs/>
        </w:rPr>
      </w:pPr>
      <w:r w:rsidRPr="007A772D">
        <w:rPr>
          <w:b/>
          <w:bCs/>
        </w:rPr>
        <w:t>Fronts</w:t>
      </w:r>
    </w:p>
    <w:p w14:paraId="30C47DF7" w14:textId="654E69C3" w:rsidR="002A6301" w:rsidRPr="007A772D" w:rsidRDefault="002A6301" w:rsidP="00BF11E0">
      <w:pPr>
        <w:rPr>
          <w:bCs/>
        </w:rPr>
      </w:pPr>
      <w:r w:rsidRPr="007A772D">
        <w:t>Cold and warm air masses are moved around the earth by winds</w:t>
      </w:r>
      <w:r w:rsidR="00820338" w:rsidRPr="007A772D">
        <w:t xml:space="preserve">.  </w:t>
      </w:r>
      <w:r w:rsidRPr="007A772D">
        <w:t>When an air mass arrives in a region it pushes the existing air mass out</w:t>
      </w:r>
      <w:r w:rsidR="00820338" w:rsidRPr="007A772D">
        <w:t xml:space="preserve">.  </w:t>
      </w:r>
      <w:r w:rsidRPr="007A772D">
        <w:rPr>
          <w:bCs/>
        </w:rPr>
        <w:t>The boundary between two air masses is called a front.</w:t>
      </w:r>
    </w:p>
    <w:p w14:paraId="7D213C00" w14:textId="373C2617" w:rsidR="002A6301" w:rsidRPr="007A772D" w:rsidRDefault="002A6301" w:rsidP="00BF11E0">
      <w:r w:rsidRPr="007A772D">
        <w:t>A cold front usually forms out of a low pressure cell where a cold mass of air is moving towards warmer air</w:t>
      </w:r>
      <w:r w:rsidR="00820338" w:rsidRPr="007A772D">
        <w:t xml:space="preserve">.  </w:t>
      </w:r>
      <w:r w:rsidRPr="007A772D">
        <w:t>In Australia, cold fronts bring southerly winds and sudden decreases in temperature</w:t>
      </w:r>
      <w:r w:rsidR="00820338" w:rsidRPr="007A772D">
        <w:t xml:space="preserve">.  </w:t>
      </w:r>
      <w:r w:rsidRPr="007A772D">
        <w:t>They are often associated with thunderstorms</w:t>
      </w:r>
      <w:r w:rsidR="00820338" w:rsidRPr="007A772D">
        <w:t xml:space="preserve">.  </w:t>
      </w:r>
      <w:r w:rsidRPr="007A772D">
        <w:t>Cold fronts are drawn on weather maps as a line with solid triangles</w:t>
      </w:r>
      <w:r w:rsidR="00820338" w:rsidRPr="007A772D">
        <w:t xml:space="preserve">.  </w:t>
      </w:r>
      <w:r w:rsidRPr="007A772D">
        <w:t>The triangles point in the direction that the front is moving.</w:t>
      </w:r>
    </w:p>
    <w:p w14:paraId="7F07D2F1" w14:textId="7A2B68DF" w:rsidR="002A6301" w:rsidRPr="007A772D" w:rsidRDefault="002A6301" w:rsidP="00BF11E0">
      <w:r w:rsidRPr="007A772D">
        <w:t>The cold front shown on the weather map in </w:t>
      </w:r>
      <w:r w:rsidRPr="007A772D">
        <w:rPr>
          <w:rStyle w:val="Strong"/>
          <w:rFonts w:eastAsiaTheme="majorEastAsia" w:cs="Arial"/>
          <w:b w:val="0"/>
          <w:bCs w:val="0"/>
          <w:color w:val="000000"/>
        </w:rPr>
        <w:t>Figure 4</w:t>
      </w:r>
      <w:r w:rsidRPr="007A772D">
        <w:t> below developed out of the low off the east coast of Tasmania</w:t>
      </w:r>
      <w:r w:rsidR="00820338" w:rsidRPr="007A772D">
        <w:t xml:space="preserve">.  </w:t>
      </w:r>
      <w:r w:rsidRPr="007A772D">
        <w:t>As it moves north through New South Wales it will bring cold south-west winds with the chance of thunderstorms.</w:t>
      </w:r>
    </w:p>
    <w:p w14:paraId="6A346CFF" w14:textId="427FAB1F" w:rsidR="002A6301" w:rsidRPr="007A772D" w:rsidRDefault="002A6301" w:rsidP="000A2116">
      <w:pPr>
        <w:rPr>
          <w:rFonts w:cs="Arial"/>
          <w:color w:val="000000"/>
        </w:rPr>
      </w:pPr>
      <w:r w:rsidRPr="007A772D">
        <w:rPr>
          <w:rFonts w:cs="Arial"/>
          <w:color w:val="000000"/>
        </w:rPr>
        <w:lastRenderedPageBreak/>
        <w:t>Warm fronts occur when a mass of warmer air moves towards cold air</w:t>
      </w:r>
      <w:r w:rsidR="00820338" w:rsidRPr="007A772D">
        <w:rPr>
          <w:rFonts w:cs="Arial"/>
          <w:color w:val="000000"/>
        </w:rPr>
        <w:t xml:space="preserve">.  </w:t>
      </w:r>
      <w:r w:rsidRPr="007A772D">
        <w:rPr>
          <w:rFonts w:cs="Arial"/>
          <w:color w:val="000000"/>
        </w:rPr>
        <w:t>The warm air slides up and over the cold air forming clouds with the possibility of precipitation</w:t>
      </w:r>
      <w:r w:rsidR="00820338" w:rsidRPr="007A772D">
        <w:rPr>
          <w:rFonts w:cs="Arial"/>
          <w:color w:val="000000"/>
        </w:rPr>
        <w:t xml:space="preserve">.  </w:t>
      </w:r>
      <w:r w:rsidRPr="007A772D">
        <w:rPr>
          <w:rFonts w:cs="Arial"/>
          <w:color w:val="000000"/>
        </w:rPr>
        <w:t>Warm fronts are drawn on weather maps as a line with solid semicircles.</w:t>
      </w:r>
    </w:p>
    <w:p w14:paraId="78465FCE" w14:textId="1E86F82B" w:rsidR="002A6301" w:rsidRPr="007A772D" w:rsidRDefault="002A6301" w:rsidP="002F432A">
      <w:pPr>
        <w:pStyle w:val="Caption"/>
        <w:jc w:val="center"/>
      </w:pPr>
      <w:r w:rsidRPr="007A772D">
        <w:rPr>
          <w:rStyle w:val="Strong"/>
          <w:rFonts w:eastAsiaTheme="majorEastAsia" w:cs="Arial"/>
          <w:color w:val="000000"/>
        </w:rPr>
        <w:t>Figure 4: Weather map featuring a cold front over south-eastern Australi</w:t>
      </w:r>
      <w:r w:rsidR="002F432A" w:rsidRPr="007A772D">
        <w:rPr>
          <w:rStyle w:val="Strong"/>
          <w:rFonts w:eastAsiaTheme="majorEastAsia" w:cs="Arial"/>
          <w:color w:val="000000"/>
        </w:rPr>
        <w:t>a</w:t>
      </w:r>
      <w:r w:rsidRPr="007A772D">
        <w:rPr>
          <w:noProof/>
          <w:lang w:eastAsia="en-AU"/>
        </w:rPr>
        <w:drawing>
          <wp:inline distT="0" distB="0" distL="0" distR="0" wp14:anchorId="3A0B1031" wp14:editId="5578FC18">
            <wp:extent cx="3895725" cy="3038024"/>
            <wp:effectExtent l="19050" t="0" r="9525" b="0"/>
            <wp:docPr id="71" name="Picture 71"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figure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95725" cy="3038024"/>
                    </a:xfrm>
                    <a:prstGeom prst="rect">
                      <a:avLst/>
                    </a:prstGeom>
                    <a:noFill/>
                    <a:ln>
                      <a:noFill/>
                    </a:ln>
                  </pic:spPr>
                </pic:pic>
              </a:graphicData>
            </a:graphic>
          </wp:inline>
        </w:drawing>
      </w:r>
    </w:p>
    <w:p w14:paraId="3ED654A0" w14:textId="77777777" w:rsidR="002A6301" w:rsidRPr="007A772D" w:rsidRDefault="002A6301" w:rsidP="000A2116">
      <w:pPr>
        <w:rPr>
          <w:rFonts w:cs="Arial"/>
        </w:rPr>
      </w:pPr>
      <w:r w:rsidRPr="007A772D">
        <w:rPr>
          <w:rFonts w:cs="Arial"/>
          <w:noProof/>
          <w:color w:val="000000"/>
          <w:lang w:eastAsia="en-AU"/>
        </w:rPr>
        <w:drawing>
          <wp:inline distT="19050" distB="19050" distL="19050" distR="19050" wp14:anchorId="1D6C0BD3" wp14:editId="550E4EBB">
            <wp:extent cx="2400300" cy="2197086"/>
            <wp:effectExtent l="19050" t="0" r="0" b="0"/>
            <wp:docPr id="9" name="image10.png" descr="Image result for cold front"/>
            <wp:cNvGraphicFramePr/>
            <a:graphic xmlns:a="http://schemas.openxmlformats.org/drawingml/2006/main">
              <a:graphicData uri="http://schemas.openxmlformats.org/drawingml/2006/picture">
                <pic:pic xmlns:pic="http://schemas.openxmlformats.org/drawingml/2006/picture">
                  <pic:nvPicPr>
                    <pic:cNvPr id="0" name="image10.png" descr="Image result for cold front"/>
                    <pic:cNvPicPr preferRelativeResize="0"/>
                  </pic:nvPicPr>
                  <pic:blipFill>
                    <a:blip r:embed="rId33" cstate="print"/>
                    <a:srcRect/>
                    <a:stretch>
                      <a:fillRect/>
                    </a:stretch>
                  </pic:blipFill>
                  <pic:spPr>
                    <a:xfrm>
                      <a:off x="0" y="0"/>
                      <a:ext cx="2400591" cy="2197353"/>
                    </a:xfrm>
                    <a:prstGeom prst="rect">
                      <a:avLst/>
                    </a:prstGeom>
                    <a:ln/>
                  </pic:spPr>
                </pic:pic>
              </a:graphicData>
            </a:graphic>
          </wp:inline>
        </w:drawing>
      </w:r>
      <w:r w:rsidRPr="007A772D">
        <w:rPr>
          <w:rFonts w:cs="Arial"/>
        </w:rPr>
        <w:t xml:space="preserve"> </w:t>
      </w:r>
      <w:r w:rsidRPr="007A772D">
        <w:rPr>
          <w:rFonts w:cs="Arial"/>
          <w:noProof/>
          <w:color w:val="000000"/>
          <w:lang w:eastAsia="en-AU"/>
        </w:rPr>
        <w:drawing>
          <wp:inline distT="19050" distB="19050" distL="19050" distR="19050" wp14:anchorId="20EF34CD" wp14:editId="05D4B286">
            <wp:extent cx="2409825" cy="2190750"/>
            <wp:effectExtent l="0" t="0" r="9525" b="0"/>
            <wp:docPr id="10" name="image18.png" descr="Image result for warm front"/>
            <wp:cNvGraphicFramePr/>
            <a:graphic xmlns:a="http://schemas.openxmlformats.org/drawingml/2006/main">
              <a:graphicData uri="http://schemas.openxmlformats.org/drawingml/2006/picture">
                <pic:pic xmlns:pic="http://schemas.openxmlformats.org/drawingml/2006/picture">
                  <pic:nvPicPr>
                    <pic:cNvPr id="0" name="image18.png" descr="Image result for warm front"/>
                    <pic:cNvPicPr preferRelativeResize="0"/>
                  </pic:nvPicPr>
                  <pic:blipFill>
                    <a:blip r:embed="rId34" cstate="print"/>
                    <a:srcRect/>
                    <a:stretch>
                      <a:fillRect/>
                    </a:stretch>
                  </pic:blipFill>
                  <pic:spPr>
                    <a:xfrm>
                      <a:off x="0" y="0"/>
                      <a:ext cx="2411041" cy="2191855"/>
                    </a:xfrm>
                    <a:prstGeom prst="rect">
                      <a:avLst/>
                    </a:prstGeom>
                    <a:ln/>
                  </pic:spPr>
                </pic:pic>
              </a:graphicData>
            </a:graphic>
          </wp:inline>
        </w:drawing>
      </w:r>
    </w:p>
    <w:p w14:paraId="3F796274" w14:textId="77777777" w:rsidR="002A6301" w:rsidRPr="007A772D" w:rsidRDefault="002A6301" w:rsidP="000A2116">
      <w:pPr>
        <w:rPr>
          <w:rFonts w:cs="Arial"/>
          <w:b/>
          <w:bCs/>
          <w:color w:val="000000"/>
        </w:rPr>
      </w:pPr>
    </w:p>
    <w:p w14:paraId="2EC2DE4C" w14:textId="77777777" w:rsidR="002A6301" w:rsidRPr="007A772D" w:rsidRDefault="002A6301" w:rsidP="00BF11E0">
      <w:pPr>
        <w:rPr>
          <w:b/>
          <w:bCs/>
        </w:rPr>
      </w:pPr>
      <w:r w:rsidRPr="007A772D">
        <w:rPr>
          <w:b/>
          <w:bCs/>
        </w:rPr>
        <w:t>Ridges and troughs</w:t>
      </w:r>
    </w:p>
    <w:p w14:paraId="04D6E181" w14:textId="13E33C1C" w:rsidR="002A6301" w:rsidRPr="007A772D" w:rsidRDefault="002A6301" w:rsidP="00BF11E0">
      <w:pPr>
        <w:rPr>
          <w:rFonts w:cs="Arial"/>
          <w:color w:val="000000"/>
        </w:rPr>
      </w:pPr>
      <w:r w:rsidRPr="007A772D">
        <w:rPr>
          <w:rFonts w:cs="Arial"/>
          <w:color w:val="000000"/>
        </w:rPr>
        <w:t>When air from a high pressure cell pushes into a region of lower pressure, a ridge forms</w:t>
      </w:r>
      <w:r w:rsidR="00820338" w:rsidRPr="007A772D">
        <w:rPr>
          <w:rFonts w:cs="Arial"/>
          <w:color w:val="000000"/>
        </w:rPr>
        <w:t xml:space="preserve">.  </w:t>
      </w:r>
      <w:r w:rsidRPr="007A772D">
        <w:rPr>
          <w:rFonts w:cs="Arial"/>
          <w:color w:val="000000"/>
        </w:rPr>
        <w:t>Ridges are shown as protrusions in the isobars out from the high pressure cell</w:t>
      </w:r>
      <w:r w:rsidR="00820338" w:rsidRPr="007A772D">
        <w:rPr>
          <w:rFonts w:cs="Arial"/>
          <w:color w:val="000000"/>
        </w:rPr>
        <w:t xml:space="preserve">.  </w:t>
      </w:r>
      <w:r w:rsidRPr="007A772D">
        <w:rPr>
          <w:rFonts w:cs="Arial"/>
          <w:color w:val="000000"/>
        </w:rPr>
        <w:t>A ridge has formed from the high pressure cell in </w:t>
      </w:r>
      <w:r w:rsidRPr="007A772D">
        <w:rPr>
          <w:rStyle w:val="Strong"/>
          <w:rFonts w:eastAsiaTheme="majorEastAsia" w:cs="Arial"/>
          <w:b w:val="0"/>
          <w:bCs w:val="0"/>
          <w:color w:val="000000"/>
        </w:rPr>
        <w:t>Figure 4</w:t>
      </w:r>
      <w:r w:rsidRPr="007A772D">
        <w:rPr>
          <w:rFonts w:cs="Arial"/>
          <w:color w:val="000000"/>
        </w:rPr>
        <w:t> over central Australia and northern Queensland</w:t>
      </w:r>
      <w:r w:rsidR="00820338" w:rsidRPr="007A772D">
        <w:rPr>
          <w:rFonts w:cs="Arial"/>
          <w:color w:val="000000"/>
        </w:rPr>
        <w:t xml:space="preserve">.  </w:t>
      </w:r>
      <w:r w:rsidRPr="007A772D">
        <w:rPr>
          <w:rFonts w:cs="Arial"/>
          <w:color w:val="000000"/>
        </w:rPr>
        <w:t>Fine weather is usually indicated by ridges.</w:t>
      </w:r>
    </w:p>
    <w:p w14:paraId="4295C7D0" w14:textId="73925B54" w:rsidR="002A6301" w:rsidRPr="007A772D" w:rsidRDefault="002A6301" w:rsidP="00BF11E0">
      <w:r w:rsidRPr="007A772D">
        <w:t>A trough appears when a region of lower pressure appears in the air circulation around a high pressure cell</w:t>
      </w:r>
      <w:r w:rsidR="00820338" w:rsidRPr="007A772D">
        <w:t xml:space="preserve">.  </w:t>
      </w:r>
      <w:r w:rsidRPr="007A772D">
        <w:rPr>
          <w:bCs/>
        </w:rPr>
        <w:t>Troughs also occur at the junction between two highs</w:t>
      </w:r>
      <w:r w:rsidR="00820338" w:rsidRPr="007A772D">
        <w:t xml:space="preserve">.  </w:t>
      </w:r>
      <w:r w:rsidRPr="007A772D">
        <w:t xml:space="preserve">Troughs are </w:t>
      </w:r>
      <w:r w:rsidRPr="007A772D">
        <w:lastRenderedPageBreak/>
        <w:t xml:space="preserve">drawn as </w:t>
      </w:r>
      <w:r w:rsidR="002F432A" w:rsidRPr="007A772D">
        <w:t>‘</w:t>
      </w:r>
      <w:r w:rsidRPr="007A772D">
        <w:t>U</w:t>
      </w:r>
      <w:r w:rsidR="002F432A" w:rsidRPr="007A772D">
        <w:t>’</w:t>
      </w:r>
      <w:r w:rsidRPr="007A772D">
        <w:t>-shaped fluctuations in the isobars</w:t>
      </w:r>
      <w:r w:rsidR="00820338" w:rsidRPr="007A772D">
        <w:t xml:space="preserve">.  </w:t>
      </w:r>
      <w:r w:rsidRPr="007A772D">
        <w:t>Meteorologists and weather reporters describe troughs as ‘a dip in the isobars’.</w:t>
      </w:r>
    </w:p>
    <w:p w14:paraId="071F4803" w14:textId="7D2A238B" w:rsidR="002A6301" w:rsidRPr="007A772D" w:rsidRDefault="002A6301" w:rsidP="00BF11E0">
      <w:r w:rsidRPr="007A772D">
        <w:t>A dashed line is often drawn along the central line of a trough</w:t>
      </w:r>
      <w:r w:rsidR="00820338" w:rsidRPr="007A772D">
        <w:t xml:space="preserve">.  </w:t>
      </w:r>
      <w:r w:rsidRPr="007A772D">
        <w:t>The weather map in </w:t>
      </w:r>
      <w:r w:rsidRPr="007A772D">
        <w:rPr>
          <w:rStyle w:val="Strong"/>
          <w:rFonts w:eastAsiaTheme="majorEastAsia" w:cs="Arial"/>
          <w:b w:val="0"/>
          <w:bCs w:val="0"/>
          <w:color w:val="000000"/>
        </w:rPr>
        <w:t>Figure</w:t>
      </w:r>
      <w:r w:rsidR="00BF11E0" w:rsidRPr="007A772D">
        <w:rPr>
          <w:rStyle w:val="Strong"/>
          <w:rFonts w:eastAsiaTheme="majorEastAsia" w:cs="Arial"/>
          <w:b w:val="0"/>
          <w:bCs w:val="0"/>
          <w:color w:val="000000"/>
        </w:rPr>
        <w:t> </w:t>
      </w:r>
      <w:r w:rsidRPr="007A772D">
        <w:rPr>
          <w:rStyle w:val="Strong"/>
          <w:rFonts w:eastAsiaTheme="majorEastAsia" w:cs="Arial"/>
          <w:b w:val="0"/>
          <w:bCs w:val="0"/>
          <w:color w:val="000000"/>
        </w:rPr>
        <w:t>3</w:t>
      </w:r>
      <w:r w:rsidRPr="007A772D">
        <w:t> shows a trough in eastern Australia</w:t>
      </w:r>
      <w:r w:rsidR="00820338" w:rsidRPr="007A772D">
        <w:t xml:space="preserve">.  </w:t>
      </w:r>
      <w:r w:rsidRPr="007A772D">
        <w:t>The trough line runs north from central New South Wales to northern Queensland</w:t>
      </w:r>
      <w:r w:rsidR="00820338" w:rsidRPr="007A772D">
        <w:t xml:space="preserve">.  </w:t>
      </w:r>
      <w:r w:rsidRPr="007A772D">
        <w:t>Troughs are usually associated with unsettled weather and precipitation.</w:t>
      </w:r>
    </w:p>
    <w:p w14:paraId="4CD164FD" w14:textId="77777777" w:rsidR="002A6301" w:rsidRPr="007A772D" w:rsidRDefault="002A6301" w:rsidP="00BF11E0">
      <w:pPr>
        <w:rPr>
          <w:b/>
          <w:bCs/>
        </w:rPr>
      </w:pPr>
      <w:r w:rsidRPr="007A772D">
        <w:rPr>
          <w:b/>
          <w:bCs/>
        </w:rPr>
        <w:t>Cyclones</w:t>
      </w:r>
    </w:p>
    <w:p w14:paraId="181C2EE8" w14:textId="4D2C64D8" w:rsidR="002A6301" w:rsidRPr="007A772D" w:rsidRDefault="002A6301" w:rsidP="00BF11E0">
      <w:r w:rsidRPr="007A772D">
        <w:rPr>
          <w:bCs/>
        </w:rPr>
        <w:t>A cyclone is a relatively small but intense low pressure cell</w:t>
      </w:r>
      <w:r w:rsidR="00820338" w:rsidRPr="007A772D">
        <w:t xml:space="preserve">.  </w:t>
      </w:r>
      <w:r w:rsidRPr="007A772D">
        <w:t>Most cyclones that occur in Australia develop over warm oceans to the north and are called tropical cyclones</w:t>
      </w:r>
      <w:r w:rsidR="00820338" w:rsidRPr="007A772D">
        <w:t xml:space="preserve">.  </w:t>
      </w:r>
      <w:r w:rsidRPr="007A772D">
        <w:t>They usually occur from November to April</w:t>
      </w:r>
      <w:r w:rsidR="00820338" w:rsidRPr="007A772D">
        <w:t xml:space="preserve">.  </w:t>
      </w:r>
      <w:r w:rsidRPr="007A772D">
        <w:t>In the North Pacific Ocean cyclones are called typhoons and in the North Atlantic Ocean they are referred to as hurricanes.</w:t>
      </w:r>
    </w:p>
    <w:p w14:paraId="0C402A77" w14:textId="4074A23C" w:rsidR="002A6301" w:rsidRPr="007A772D" w:rsidRDefault="002A6301" w:rsidP="00BF11E0">
      <w:r w:rsidRPr="007A772D">
        <w:t>Cyclones are drawn on weather maps as a series of tight circles</w:t>
      </w:r>
      <w:r w:rsidR="00820338" w:rsidRPr="007A772D">
        <w:t xml:space="preserve">.  </w:t>
      </w:r>
      <w:r w:rsidRPr="007A772D">
        <w:t xml:space="preserve">They have the letters </w:t>
      </w:r>
      <w:r w:rsidR="002F432A" w:rsidRPr="007A772D">
        <w:t>‘</w:t>
      </w:r>
      <w:r w:rsidRPr="007A772D">
        <w:t>TC</w:t>
      </w:r>
      <w:r w:rsidR="002F432A" w:rsidRPr="007A772D">
        <w:t>’</w:t>
      </w:r>
      <w:r w:rsidRPr="007A772D">
        <w:t xml:space="preserve"> with the name of the cyclone in the centre</w:t>
      </w:r>
      <w:r w:rsidR="00820338" w:rsidRPr="007A772D">
        <w:t xml:space="preserve">.  </w:t>
      </w:r>
      <w:r w:rsidRPr="007A772D">
        <w:t>Both male and female names are selected alphabetically</w:t>
      </w:r>
      <w:r w:rsidR="00820338" w:rsidRPr="007A772D">
        <w:t xml:space="preserve">.  </w:t>
      </w:r>
      <w:r w:rsidRPr="007A772D">
        <w:t>Cyclones are rated from category one to five, with five being the most severe</w:t>
      </w:r>
      <w:r w:rsidR="00820338" w:rsidRPr="007A772D">
        <w:t xml:space="preserve">.  </w:t>
      </w:r>
      <w:r w:rsidRPr="007A772D">
        <w:t>The weather map in </w:t>
      </w:r>
      <w:r w:rsidRPr="007A772D">
        <w:rPr>
          <w:rStyle w:val="Strong"/>
          <w:rFonts w:eastAsiaTheme="majorEastAsia" w:cs="Arial"/>
          <w:b w:val="0"/>
          <w:bCs w:val="0"/>
          <w:color w:val="000000"/>
        </w:rPr>
        <w:t>Figure 3</w:t>
      </w:r>
      <w:r w:rsidRPr="007A772D">
        <w:t> shows a tropical cyclone approaching the coast of north-west Australia.</w:t>
      </w:r>
    </w:p>
    <w:p w14:paraId="14A9C2D7" w14:textId="1B31D8D4" w:rsidR="002A6301" w:rsidRPr="007A772D" w:rsidRDefault="002A6301" w:rsidP="00BF11E0">
      <w:r w:rsidRPr="007A772D">
        <w:t>A cyclone is an intense low pressure storm, with gale force winds rotating clockwise around the centre or ‘eye’</w:t>
      </w:r>
      <w:r w:rsidR="00820338" w:rsidRPr="007A772D">
        <w:t xml:space="preserve">.  </w:t>
      </w:r>
      <w:r w:rsidRPr="007A772D">
        <w:t>Winds of over 100 km/hr are common at the leading edge of a cyclone, with wind gusts of up to 300 km/hr</w:t>
      </w:r>
      <w:r w:rsidR="00820338" w:rsidRPr="007A772D">
        <w:t xml:space="preserve">.  </w:t>
      </w:r>
      <w:r w:rsidRPr="007A772D">
        <w:t>The gales can produce high seas with waves over 30 metres in height</w:t>
      </w:r>
      <w:r w:rsidR="00820338" w:rsidRPr="007A772D">
        <w:t xml:space="preserve">.  </w:t>
      </w:r>
      <w:r w:rsidRPr="007A772D">
        <w:t>Torrential rains always accompany cyclones.</w:t>
      </w:r>
    </w:p>
    <w:p w14:paraId="4FA48101" w14:textId="1B317F89" w:rsidR="002A6301" w:rsidRPr="007A772D" w:rsidRDefault="002A6301" w:rsidP="00BF11E0">
      <w:r w:rsidRPr="007A772D">
        <w:t>It is hard to predict where and when cyclones will cross the coast due to their erratic movement</w:t>
      </w:r>
      <w:r w:rsidR="00820338" w:rsidRPr="007A772D">
        <w:t xml:space="preserve">.  </w:t>
      </w:r>
      <w:r w:rsidRPr="007A772D">
        <w:t>When they do reach land</w:t>
      </w:r>
      <w:r w:rsidR="002F432A" w:rsidRPr="007A772D">
        <w:t>,</w:t>
      </w:r>
      <w:r w:rsidRPr="007A772D">
        <w:t xml:space="preserve"> they can cause severe damage, flooding and loss of life</w:t>
      </w:r>
      <w:r w:rsidR="00820338" w:rsidRPr="007A772D">
        <w:t xml:space="preserve">.  </w:t>
      </w:r>
      <w:r w:rsidRPr="007A772D">
        <w:t>Once they have moved inland cyclones weaken to become rain depressions</w:t>
      </w:r>
      <w:r w:rsidR="00820338" w:rsidRPr="007A772D">
        <w:t xml:space="preserve">.  </w:t>
      </w:r>
      <w:r w:rsidRPr="007A772D">
        <w:t>Despite the damage they cause</w:t>
      </w:r>
      <w:r w:rsidR="002F432A" w:rsidRPr="007A772D">
        <w:t>,</w:t>
      </w:r>
      <w:r w:rsidRPr="007A772D">
        <w:t xml:space="preserve"> cyclones contribute substantially to the much needed rainfall in northern Australia.</w:t>
      </w:r>
    </w:p>
    <w:p w14:paraId="18BDB3D9" w14:textId="77777777" w:rsidR="002A6301" w:rsidRPr="007A772D" w:rsidRDefault="002A6301" w:rsidP="00BF11E0">
      <w:pPr>
        <w:rPr>
          <w:b/>
          <w:bCs/>
        </w:rPr>
      </w:pPr>
      <w:r w:rsidRPr="007A772D">
        <w:rPr>
          <w:b/>
          <w:bCs/>
        </w:rPr>
        <w:t>Winds</w:t>
      </w:r>
    </w:p>
    <w:p w14:paraId="40A949CC" w14:textId="2017A863" w:rsidR="002A6301" w:rsidRPr="007A772D" w:rsidRDefault="002A6301" w:rsidP="00BF11E0">
      <w:r w:rsidRPr="007A772D">
        <w:t>Meteorologists have a series of symbols that they use to indicate wind speed and direction</w:t>
      </w:r>
      <w:r w:rsidR="00820338" w:rsidRPr="007A772D">
        <w:t xml:space="preserve">.  </w:t>
      </w:r>
      <w:r w:rsidRPr="007A772D">
        <w:t>They use the data gathered from the hundreds of weather stations located around Australia</w:t>
      </w:r>
      <w:r w:rsidR="00820338" w:rsidRPr="007A772D">
        <w:t xml:space="preserve">.  </w:t>
      </w:r>
      <w:r w:rsidRPr="007A772D">
        <w:t>Most weather maps available on internet sites, in newspapers and on television do not show these symbols.</w:t>
      </w:r>
    </w:p>
    <w:p w14:paraId="3980F944" w14:textId="0066C444" w:rsidR="002A6301" w:rsidRPr="007A772D" w:rsidRDefault="002A6301" w:rsidP="00BF11E0">
      <w:r w:rsidRPr="007A772D">
        <w:t>However, wind direction and relative speed can be determined from the isobars</w:t>
      </w:r>
      <w:r w:rsidR="00820338" w:rsidRPr="007A772D">
        <w:t xml:space="preserve">.  </w:t>
      </w:r>
      <w:r w:rsidRPr="007A772D">
        <w:t>Remember that air circulates clockwise around a low pressure cell and anticlockwise around a high pressure cell</w:t>
      </w:r>
      <w:r w:rsidR="00820338" w:rsidRPr="007A772D">
        <w:t xml:space="preserve">.  </w:t>
      </w:r>
      <w:r w:rsidRPr="007A772D">
        <w:t>The closer the isobars are together, the stronger the winds</w:t>
      </w:r>
      <w:r w:rsidR="00820338" w:rsidRPr="007A772D">
        <w:t xml:space="preserve">.  </w:t>
      </w:r>
      <w:r w:rsidRPr="007A772D">
        <w:t>The wind direction is given as the compass point from which the wind is blowing.</w:t>
      </w:r>
    </w:p>
    <w:p w14:paraId="23E77D99" w14:textId="77777777" w:rsidR="002A6301" w:rsidRPr="007A772D" w:rsidRDefault="002A6301" w:rsidP="00BF11E0">
      <w:r w:rsidRPr="007A772D">
        <w:rPr>
          <w:rStyle w:val="Strong"/>
          <w:rFonts w:eastAsiaTheme="majorEastAsia" w:cs="Arial"/>
          <w:color w:val="000000"/>
        </w:rPr>
        <w:t>Table 1</w:t>
      </w:r>
      <w:r w:rsidRPr="007A772D">
        <w:t> below gives a summary of the wind direction and relative speed from points around Australia on the weather maps in </w:t>
      </w:r>
      <w:r w:rsidRPr="007A772D">
        <w:rPr>
          <w:rStyle w:val="Strong"/>
          <w:rFonts w:eastAsiaTheme="majorEastAsia" w:cs="Arial"/>
          <w:color w:val="000000"/>
        </w:rPr>
        <w:t>Figures 3 and 4</w:t>
      </w:r>
      <w:r w:rsidRPr="007A772D">
        <w:t>.</w:t>
      </w:r>
    </w:p>
    <w:p w14:paraId="02CA0C89" w14:textId="77777777" w:rsidR="00BC4487" w:rsidRPr="007A772D" w:rsidRDefault="00BC4487" w:rsidP="000A2116">
      <w:pPr>
        <w:rPr>
          <w:rFonts w:eastAsia="Times New Roman" w:cs="Arial"/>
          <w:color w:val="000000"/>
          <w:lang w:eastAsia="en-AU"/>
        </w:rPr>
      </w:pPr>
      <w:r w:rsidRPr="007A772D">
        <w:rPr>
          <w:rFonts w:cs="Arial"/>
          <w:color w:val="000000"/>
        </w:rPr>
        <w:br w:type="page"/>
      </w:r>
    </w:p>
    <w:p w14:paraId="1C4F8EDB" w14:textId="77777777" w:rsidR="002A6301" w:rsidRPr="007A772D" w:rsidRDefault="002A6301" w:rsidP="000A2116">
      <w:pPr>
        <w:rPr>
          <w:rFonts w:cs="Arial"/>
          <w:color w:val="000000"/>
        </w:rPr>
      </w:pPr>
      <w:r w:rsidRPr="007A772D">
        <w:rPr>
          <w:rStyle w:val="Strong"/>
          <w:rFonts w:eastAsiaTheme="majorEastAsia" w:cs="Arial"/>
          <w:color w:val="000000"/>
        </w:rPr>
        <w:lastRenderedPageBreak/>
        <w:t>Table 1 - Wind speed and direction</w:t>
      </w:r>
    </w:p>
    <w:tbl>
      <w:tblPr>
        <w:tblStyle w:val="Tableheader"/>
        <w:tblW w:w="0" w:type="auto"/>
        <w:tblInd w:w="-30" w:type="dxa"/>
        <w:tblLook w:val="04A0" w:firstRow="1" w:lastRow="0" w:firstColumn="1" w:lastColumn="0" w:noHBand="0" w:noVBand="1"/>
      </w:tblPr>
      <w:tblGrid>
        <w:gridCol w:w="1537"/>
        <w:gridCol w:w="1048"/>
        <w:gridCol w:w="1951"/>
        <w:gridCol w:w="2410"/>
      </w:tblGrid>
      <w:tr w:rsidR="00BF11E0" w:rsidRPr="007A772D" w14:paraId="19B6270F" w14:textId="77777777" w:rsidTr="00BF11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33282C0C" w14:textId="77777777" w:rsidR="002A6301" w:rsidRPr="007A772D" w:rsidRDefault="002A6301" w:rsidP="000A2116">
            <w:pPr>
              <w:spacing w:before="192" w:after="192"/>
              <w:rPr>
                <w:rFonts w:cs="Arial"/>
                <w:b w:val="0"/>
                <w:bCs/>
              </w:rPr>
            </w:pPr>
            <w:r w:rsidRPr="007A772D">
              <w:rPr>
                <w:rFonts w:cs="Arial"/>
                <w:b w:val="0"/>
                <w:bCs/>
              </w:rPr>
              <w:t>Weather map</w:t>
            </w:r>
          </w:p>
        </w:tc>
        <w:tc>
          <w:tcPr>
            <w:tcW w:w="0" w:type="auto"/>
            <w:hideMark/>
          </w:tcPr>
          <w:p w14:paraId="272E9397" w14:textId="77777777" w:rsidR="002A6301" w:rsidRPr="007A772D" w:rsidRDefault="002A6301" w:rsidP="000A2116">
            <w:pPr>
              <w:cnfStyle w:val="100000000000" w:firstRow="1" w:lastRow="0" w:firstColumn="0" w:lastColumn="0" w:oddVBand="0" w:evenVBand="0" w:oddHBand="0" w:evenHBand="0" w:firstRowFirstColumn="0" w:firstRowLastColumn="0" w:lastRowFirstColumn="0" w:lastRowLastColumn="0"/>
              <w:rPr>
                <w:rFonts w:cs="Arial"/>
                <w:b w:val="0"/>
                <w:bCs/>
              </w:rPr>
            </w:pPr>
            <w:r w:rsidRPr="007A772D">
              <w:rPr>
                <w:rFonts w:cs="Arial"/>
                <w:b w:val="0"/>
                <w:bCs/>
              </w:rPr>
              <w:t>Location</w:t>
            </w:r>
          </w:p>
        </w:tc>
        <w:tc>
          <w:tcPr>
            <w:tcW w:w="1951" w:type="dxa"/>
            <w:hideMark/>
          </w:tcPr>
          <w:p w14:paraId="40E0C96B" w14:textId="77777777" w:rsidR="002A6301" w:rsidRPr="007A772D" w:rsidRDefault="002A6301" w:rsidP="000A2116">
            <w:pPr>
              <w:cnfStyle w:val="100000000000" w:firstRow="1" w:lastRow="0" w:firstColumn="0" w:lastColumn="0" w:oddVBand="0" w:evenVBand="0" w:oddHBand="0" w:evenHBand="0" w:firstRowFirstColumn="0" w:firstRowLastColumn="0" w:lastRowFirstColumn="0" w:lastRowLastColumn="0"/>
              <w:rPr>
                <w:rFonts w:cs="Arial"/>
                <w:b w:val="0"/>
                <w:bCs/>
              </w:rPr>
            </w:pPr>
            <w:r w:rsidRPr="007A772D">
              <w:rPr>
                <w:rFonts w:cs="Arial"/>
                <w:b w:val="0"/>
                <w:bCs/>
              </w:rPr>
              <w:t>Wind direction</w:t>
            </w:r>
          </w:p>
        </w:tc>
        <w:tc>
          <w:tcPr>
            <w:tcW w:w="2410" w:type="dxa"/>
            <w:hideMark/>
          </w:tcPr>
          <w:p w14:paraId="0A9BE53E" w14:textId="77777777" w:rsidR="002A6301" w:rsidRPr="007A772D" w:rsidRDefault="002A6301" w:rsidP="000A2116">
            <w:pPr>
              <w:cnfStyle w:val="100000000000" w:firstRow="1" w:lastRow="0" w:firstColumn="0" w:lastColumn="0" w:oddVBand="0" w:evenVBand="0" w:oddHBand="0" w:evenHBand="0" w:firstRowFirstColumn="0" w:firstRowLastColumn="0" w:lastRowFirstColumn="0" w:lastRowLastColumn="0"/>
              <w:rPr>
                <w:rFonts w:cs="Arial"/>
                <w:b w:val="0"/>
                <w:bCs/>
              </w:rPr>
            </w:pPr>
            <w:r w:rsidRPr="007A772D">
              <w:rPr>
                <w:rFonts w:cs="Arial"/>
                <w:b w:val="0"/>
                <w:bCs/>
              </w:rPr>
              <w:t>Relative wind speed</w:t>
            </w:r>
          </w:p>
        </w:tc>
      </w:tr>
      <w:tr w:rsidR="002A6301" w:rsidRPr="007A772D" w14:paraId="5B7B0DAF" w14:textId="77777777" w:rsidTr="00BF1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053261" w14:textId="77777777" w:rsidR="002A6301" w:rsidRPr="007A772D" w:rsidRDefault="002A6301" w:rsidP="000A2116">
            <w:pPr>
              <w:rPr>
                <w:rFonts w:cs="Arial"/>
                <w:color w:val="000000"/>
              </w:rPr>
            </w:pPr>
            <w:r w:rsidRPr="007A772D">
              <w:rPr>
                <w:rFonts w:cs="Arial"/>
                <w:color w:val="000000"/>
              </w:rPr>
              <w:t>Figure 3</w:t>
            </w:r>
          </w:p>
        </w:tc>
        <w:tc>
          <w:tcPr>
            <w:tcW w:w="0" w:type="auto"/>
            <w:hideMark/>
          </w:tcPr>
          <w:p w14:paraId="6E6A9B76" w14:textId="77777777" w:rsidR="002A6301" w:rsidRPr="007A772D" w:rsidRDefault="002A6301" w:rsidP="000A2116">
            <w:pPr>
              <w:cnfStyle w:val="000000100000" w:firstRow="0" w:lastRow="0" w:firstColumn="0" w:lastColumn="0" w:oddVBand="0" w:evenVBand="0" w:oddHBand="1" w:evenHBand="0" w:firstRowFirstColumn="0" w:firstRowLastColumn="0" w:lastRowFirstColumn="0" w:lastRowLastColumn="0"/>
              <w:rPr>
                <w:rFonts w:cs="Arial"/>
                <w:color w:val="000000"/>
              </w:rPr>
            </w:pPr>
            <w:r w:rsidRPr="007A772D">
              <w:rPr>
                <w:rFonts w:cs="Arial"/>
                <w:color w:val="000000"/>
              </w:rPr>
              <w:t>A</w:t>
            </w:r>
          </w:p>
        </w:tc>
        <w:tc>
          <w:tcPr>
            <w:tcW w:w="1951" w:type="dxa"/>
            <w:hideMark/>
          </w:tcPr>
          <w:p w14:paraId="0ADAF12F" w14:textId="77777777" w:rsidR="002A6301" w:rsidRPr="007A772D" w:rsidRDefault="002A6301" w:rsidP="000A2116">
            <w:pPr>
              <w:cnfStyle w:val="000000100000" w:firstRow="0" w:lastRow="0" w:firstColumn="0" w:lastColumn="0" w:oddVBand="0" w:evenVBand="0" w:oddHBand="1" w:evenHBand="0" w:firstRowFirstColumn="0" w:firstRowLastColumn="0" w:lastRowFirstColumn="0" w:lastRowLastColumn="0"/>
              <w:rPr>
                <w:rFonts w:cs="Arial"/>
                <w:color w:val="000000"/>
              </w:rPr>
            </w:pPr>
            <w:r w:rsidRPr="007A772D">
              <w:rPr>
                <w:rFonts w:cs="Arial"/>
                <w:color w:val="000000"/>
              </w:rPr>
              <w:t>Northerly</w:t>
            </w:r>
          </w:p>
        </w:tc>
        <w:tc>
          <w:tcPr>
            <w:tcW w:w="2410" w:type="dxa"/>
            <w:hideMark/>
          </w:tcPr>
          <w:p w14:paraId="0C636089" w14:textId="77777777" w:rsidR="002A6301" w:rsidRPr="007A772D" w:rsidRDefault="002A6301" w:rsidP="000A2116">
            <w:pPr>
              <w:cnfStyle w:val="000000100000" w:firstRow="0" w:lastRow="0" w:firstColumn="0" w:lastColumn="0" w:oddVBand="0" w:evenVBand="0" w:oddHBand="1" w:evenHBand="0" w:firstRowFirstColumn="0" w:firstRowLastColumn="0" w:lastRowFirstColumn="0" w:lastRowLastColumn="0"/>
              <w:rPr>
                <w:rFonts w:cs="Arial"/>
                <w:color w:val="000000"/>
              </w:rPr>
            </w:pPr>
            <w:r w:rsidRPr="007A772D">
              <w:rPr>
                <w:rFonts w:cs="Arial"/>
                <w:color w:val="000000"/>
              </w:rPr>
              <w:t>Gale</w:t>
            </w:r>
          </w:p>
        </w:tc>
      </w:tr>
      <w:tr w:rsidR="002A6301" w:rsidRPr="007A772D" w14:paraId="49DB2443" w14:textId="77777777" w:rsidTr="00BF1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C8C8F8" w14:textId="77777777" w:rsidR="002A6301" w:rsidRPr="007A772D" w:rsidRDefault="002A6301" w:rsidP="000A2116">
            <w:pPr>
              <w:rPr>
                <w:rFonts w:cs="Arial"/>
                <w:color w:val="000000"/>
              </w:rPr>
            </w:pPr>
            <w:r w:rsidRPr="007A772D">
              <w:rPr>
                <w:rFonts w:cs="Arial"/>
                <w:color w:val="000000"/>
              </w:rPr>
              <w:t>Figure 3</w:t>
            </w:r>
          </w:p>
        </w:tc>
        <w:tc>
          <w:tcPr>
            <w:tcW w:w="0" w:type="auto"/>
            <w:hideMark/>
          </w:tcPr>
          <w:p w14:paraId="23D29621" w14:textId="77777777" w:rsidR="002A6301" w:rsidRPr="007A772D" w:rsidRDefault="002A6301" w:rsidP="000A2116">
            <w:pPr>
              <w:cnfStyle w:val="000000010000" w:firstRow="0" w:lastRow="0" w:firstColumn="0" w:lastColumn="0" w:oddVBand="0" w:evenVBand="0" w:oddHBand="0" w:evenHBand="1" w:firstRowFirstColumn="0" w:firstRowLastColumn="0" w:lastRowFirstColumn="0" w:lastRowLastColumn="0"/>
              <w:rPr>
                <w:rFonts w:cs="Arial"/>
                <w:color w:val="000000"/>
              </w:rPr>
            </w:pPr>
            <w:r w:rsidRPr="007A772D">
              <w:rPr>
                <w:rFonts w:cs="Arial"/>
                <w:color w:val="000000"/>
              </w:rPr>
              <w:t>B</w:t>
            </w:r>
          </w:p>
        </w:tc>
        <w:tc>
          <w:tcPr>
            <w:tcW w:w="1951" w:type="dxa"/>
            <w:hideMark/>
          </w:tcPr>
          <w:p w14:paraId="60D64721" w14:textId="77777777" w:rsidR="002A6301" w:rsidRPr="007A772D" w:rsidRDefault="002A6301" w:rsidP="000A2116">
            <w:pPr>
              <w:cnfStyle w:val="000000010000" w:firstRow="0" w:lastRow="0" w:firstColumn="0" w:lastColumn="0" w:oddVBand="0" w:evenVBand="0" w:oddHBand="0" w:evenHBand="1" w:firstRowFirstColumn="0" w:firstRowLastColumn="0" w:lastRowFirstColumn="0" w:lastRowLastColumn="0"/>
              <w:rPr>
                <w:rFonts w:cs="Arial"/>
                <w:color w:val="000000"/>
              </w:rPr>
            </w:pPr>
            <w:r w:rsidRPr="007A772D">
              <w:rPr>
                <w:rFonts w:cs="Arial"/>
                <w:color w:val="000000"/>
              </w:rPr>
              <w:t>Easterly</w:t>
            </w:r>
          </w:p>
        </w:tc>
        <w:tc>
          <w:tcPr>
            <w:tcW w:w="2410" w:type="dxa"/>
            <w:hideMark/>
          </w:tcPr>
          <w:p w14:paraId="1773A059" w14:textId="77777777" w:rsidR="002A6301" w:rsidRPr="007A772D" w:rsidRDefault="002A6301" w:rsidP="000A2116">
            <w:pPr>
              <w:cnfStyle w:val="000000010000" w:firstRow="0" w:lastRow="0" w:firstColumn="0" w:lastColumn="0" w:oddVBand="0" w:evenVBand="0" w:oddHBand="0" w:evenHBand="1" w:firstRowFirstColumn="0" w:firstRowLastColumn="0" w:lastRowFirstColumn="0" w:lastRowLastColumn="0"/>
              <w:rPr>
                <w:rFonts w:cs="Arial"/>
                <w:color w:val="000000"/>
              </w:rPr>
            </w:pPr>
            <w:r w:rsidRPr="007A772D">
              <w:rPr>
                <w:rFonts w:cs="Arial"/>
                <w:color w:val="000000"/>
              </w:rPr>
              <w:t>Moderate</w:t>
            </w:r>
          </w:p>
        </w:tc>
      </w:tr>
      <w:tr w:rsidR="002A6301" w:rsidRPr="007A772D" w14:paraId="2A61A054" w14:textId="77777777" w:rsidTr="00BF1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0B0570" w14:textId="77777777" w:rsidR="002A6301" w:rsidRPr="007A772D" w:rsidRDefault="002A6301" w:rsidP="000A2116">
            <w:pPr>
              <w:rPr>
                <w:rFonts w:cs="Arial"/>
                <w:color w:val="000000"/>
              </w:rPr>
            </w:pPr>
            <w:r w:rsidRPr="007A772D">
              <w:rPr>
                <w:rFonts w:cs="Arial"/>
                <w:color w:val="000000"/>
              </w:rPr>
              <w:t>Figure 3</w:t>
            </w:r>
          </w:p>
        </w:tc>
        <w:tc>
          <w:tcPr>
            <w:tcW w:w="0" w:type="auto"/>
            <w:hideMark/>
          </w:tcPr>
          <w:p w14:paraId="7CDC977D" w14:textId="77777777" w:rsidR="002A6301" w:rsidRPr="007A772D" w:rsidRDefault="002A6301" w:rsidP="000A2116">
            <w:pPr>
              <w:cnfStyle w:val="000000100000" w:firstRow="0" w:lastRow="0" w:firstColumn="0" w:lastColumn="0" w:oddVBand="0" w:evenVBand="0" w:oddHBand="1" w:evenHBand="0" w:firstRowFirstColumn="0" w:firstRowLastColumn="0" w:lastRowFirstColumn="0" w:lastRowLastColumn="0"/>
              <w:rPr>
                <w:rFonts w:cs="Arial"/>
                <w:color w:val="000000"/>
              </w:rPr>
            </w:pPr>
            <w:r w:rsidRPr="007A772D">
              <w:rPr>
                <w:rFonts w:cs="Arial"/>
                <w:color w:val="000000"/>
              </w:rPr>
              <w:t>C</w:t>
            </w:r>
          </w:p>
        </w:tc>
        <w:tc>
          <w:tcPr>
            <w:tcW w:w="1951" w:type="dxa"/>
            <w:hideMark/>
          </w:tcPr>
          <w:p w14:paraId="35AC95B7" w14:textId="77777777" w:rsidR="002A6301" w:rsidRPr="007A772D" w:rsidRDefault="002A6301" w:rsidP="000A2116">
            <w:pPr>
              <w:cnfStyle w:val="000000100000" w:firstRow="0" w:lastRow="0" w:firstColumn="0" w:lastColumn="0" w:oddVBand="0" w:evenVBand="0" w:oddHBand="1" w:evenHBand="0" w:firstRowFirstColumn="0" w:firstRowLastColumn="0" w:lastRowFirstColumn="0" w:lastRowLastColumn="0"/>
              <w:rPr>
                <w:rFonts w:cs="Arial"/>
                <w:color w:val="000000"/>
              </w:rPr>
            </w:pPr>
            <w:r w:rsidRPr="007A772D">
              <w:rPr>
                <w:rFonts w:cs="Arial"/>
                <w:color w:val="000000"/>
              </w:rPr>
              <w:t>South-easterly</w:t>
            </w:r>
          </w:p>
        </w:tc>
        <w:tc>
          <w:tcPr>
            <w:tcW w:w="2410" w:type="dxa"/>
            <w:hideMark/>
          </w:tcPr>
          <w:p w14:paraId="38F85856" w14:textId="77777777" w:rsidR="002A6301" w:rsidRPr="007A772D" w:rsidRDefault="002A6301" w:rsidP="000A2116">
            <w:pPr>
              <w:cnfStyle w:val="000000100000" w:firstRow="0" w:lastRow="0" w:firstColumn="0" w:lastColumn="0" w:oddVBand="0" w:evenVBand="0" w:oddHBand="1" w:evenHBand="0" w:firstRowFirstColumn="0" w:firstRowLastColumn="0" w:lastRowFirstColumn="0" w:lastRowLastColumn="0"/>
              <w:rPr>
                <w:rFonts w:cs="Arial"/>
                <w:color w:val="000000"/>
              </w:rPr>
            </w:pPr>
            <w:r w:rsidRPr="007A772D">
              <w:rPr>
                <w:rFonts w:cs="Arial"/>
                <w:color w:val="000000"/>
              </w:rPr>
              <w:t>Light</w:t>
            </w:r>
          </w:p>
        </w:tc>
      </w:tr>
      <w:tr w:rsidR="002A6301" w:rsidRPr="007A772D" w14:paraId="6D6E803B" w14:textId="77777777" w:rsidTr="00BF1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507C1F" w14:textId="77777777" w:rsidR="002A6301" w:rsidRPr="007A772D" w:rsidRDefault="002A6301" w:rsidP="000A2116">
            <w:pPr>
              <w:rPr>
                <w:rFonts w:cs="Arial"/>
                <w:color w:val="000000"/>
              </w:rPr>
            </w:pPr>
            <w:r w:rsidRPr="007A772D">
              <w:rPr>
                <w:rFonts w:cs="Arial"/>
                <w:color w:val="000000"/>
              </w:rPr>
              <w:t>Figure 4</w:t>
            </w:r>
          </w:p>
        </w:tc>
        <w:tc>
          <w:tcPr>
            <w:tcW w:w="0" w:type="auto"/>
            <w:hideMark/>
          </w:tcPr>
          <w:p w14:paraId="70B6A7A5" w14:textId="77777777" w:rsidR="002A6301" w:rsidRPr="007A772D" w:rsidRDefault="002A6301" w:rsidP="000A2116">
            <w:pPr>
              <w:cnfStyle w:val="000000010000" w:firstRow="0" w:lastRow="0" w:firstColumn="0" w:lastColumn="0" w:oddVBand="0" w:evenVBand="0" w:oddHBand="0" w:evenHBand="1" w:firstRowFirstColumn="0" w:firstRowLastColumn="0" w:lastRowFirstColumn="0" w:lastRowLastColumn="0"/>
              <w:rPr>
                <w:rFonts w:cs="Arial"/>
                <w:color w:val="000000"/>
              </w:rPr>
            </w:pPr>
            <w:r w:rsidRPr="007A772D">
              <w:rPr>
                <w:rFonts w:cs="Arial"/>
                <w:color w:val="000000"/>
              </w:rPr>
              <w:t>D</w:t>
            </w:r>
          </w:p>
        </w:tc>
        <w:tc>
          <w:tcPr>
            <w:tcW w:w="1951" w:type="dxa"/>
            <w:hideMark/>
          </w:tcPr>
          <w:p w14:paraId="2A4A64D8" w14:textId="77777777" w:rsidR="002A6301" w:rsidRPr="007A772D" w:rsidRDefault="002A6301" w:rsidP="000A2116">
            <w:pPr>
              <w:cnfStyle w:val="000000010000" w:firstRow="0" w:lastRow="0" w:firstColumn="0" w:lastColumn="0" w:oddVBand="0" w:evenVBand="0" w:oddHBand="0" w:evenHBand="1" w:firstRowFirstColumn="0" w:firstRowLastColumn="0" w:lastRowFirstColumn="0" w:lastRowLastColumn="0"/>
              <w:rPr>
                <w:rFonts w:cs="Arial"/>
                <w:color w:val="000000"/>
              </w:rPr>
            </w:pPr>
            <w:r w:rsidRPr="007A772D">
              <w:rPr>
                <w:rFonts w:cs="Arial"/>
                <w:color w:val="000000"/>
              </w:rPr>
              <w:t>Easterly</w:t>
            </w:r>
          </w:p>
        </w:tc>
        <w:tc>
          <w:tcPr>
            <w:tcW w:w="2410" w:type="dxa"/>
            <w:hideMark/>
          </w:tcPr>
          <w:p w14:paraId="030B8EB6" w14:textId="77777777" w:rsidR="002A6301" w:rsidRPr="007A772D" w:rsidRDefault="002A6301" w:rsidP="000A2116">
            <w:pPr>
              <w:cnfStyle w:val="000000010000" w:firstRow="0" w:lastRow="0" w:firstColumn="0" w:lastColumn="0" w:oddVBand="0" w:evenVBand="0" w:oddHBand="0" w:evenHBand="1" w:firstRowFirstColumn="0" w:firstRowLastColumn="0" w:lastRowFirstColumn="0" w:lastRowLastColumn="0"/>
              <w:rPr>
                <w:rFonts w:cs="Arial"/>
                <w:color w:val="000000"/>
              </w:rPr>
            </w:pPr>
            <w:r w:rsidRPr="007A772D">
              <w:rPr>
                <w:rFonts w:cs="Arial"/>
                <w:color w:val="000000"/>
              </w:rPr>
              <w:t>Calm to light</w:t>
            </w:r>
          </w:p>
        </w:tc>
      </w:tr>
      <w:tr w:rsidR="002A6301" w:rsidRPr="007A772D" w14:paraId="0A1B1F28" w14:textId="77777777" w:rsidTr="00BF1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3A4668" w14:textId="77777777" w:rsidR="002A6301" w:rsidRPr="007A772D" w:rsidRDefault="002A6301" w:rsidP="000A2116">
            <w:pPr>
              <w:rPr>
                <w:rFonts w:cs="Arial"/>
                <w:color w:val="000000"/>
              </w:rPr>
            </w:pPr>
            <w:r w:rsidRPr="007A772D">
              <w:rPr>
                <w:rFonts w:cs="Arial"/>
                <w:color w:val="000000"/>
              </w:rPr>
              <w:t>Figure 4</w:t>
            </w:r>
          </w:p>
        </w:tc>
        <w:tc>
          <w:tcPr>
            <w:tcW w:w="0" w:type="auto"/>
            <w:hideMark/>
          </w:tcPr>
          <w:p w14:paraId="2DABCEA3" w14:textId="77777777" w:rsidR="002A6301" w:rsidRPr="007A772D" w:rsidRDefault="002A6301" w:rsidP="000A2116">
            <w:pPr>
              <w:cnfStyle w:val="000000100000" w:firstRow="0" w:lastRow="0" w:firstColumn="0" w:lastColumn="0" w:oddVBand="0" w:evenVBand="0" w:oddHBand="1" w:evenHBand="0" w:firstRowFirstColumn="0" w:firstRowLastColumn="0" w:lastRowFirstColumn="0" w:lastRowLastColumn="0"/>
              <w:rPr>
                <w:rFonts w:cs="Arial"/>
                <w:color w:val="000000"/>
              </w:rPr>
            </w:pPr>
            <w:r w:rsidRPr="007A772D">
              <w:rPr>
                <w:rFonts w:cs="Arial"/>
                <w:color w:val="000000"/>
              </w:rPr>
              <w:t>E</w:t>
            </w:r>
          </w:p>
        </w:tc>
        <w:tc>
          <w:tcPr>
            <w:tcW w:w="1951" w:type="dxa"/>
            <w:hideMark/>
          </w:tcPr>
          <w:p w14:paraId="3323084D" w14:textId="77777777" w:rsidR="002A6301" w:rsidRPr="007A772D" w:rsidRDefault="002A6301" w:rsidP="000A2116">
            <w:pPr>
              <w:cnfStyle w:val="000000100000" w:firstRow="0" w:lastRow="0" w:firstColumn="0" w:lastColumn="0" w:oddVBand="0" w:evenVBand="0" w:oddHBand="1" w:evenHBand="0" w:firstRowFirstColumn="0" w:firstRowLastColumn="0" w:lastRowFirstColumn="0" w:lastRowLastColumn="0"/>
              <w:rPr>
                <w:rFonts w:cs="Arial"/>
                <w:color w:val="000000"/>
              </w:rPr>
            </w:pPr>
            <w:r w:rsidRPr="007A772D">
              <w:rPr>
                <w:rFonts w:cs="Arial"/>
                <w:color w:val="000000"/>
              </w:rPr>
              <w:t>South-westerly</w:t>
            </w:r>
          </w:p>
        </w:tc>
        <w:tc>
          <w:tcPr>
            <w:tcW w:w="2410" w:type="dxa"/>
            <w:hideMark/>
          </w:tcPr>
          <w:p w14:paraId="62023794" w14:textId="77777777" w:rsidR="002A6301" w:rsidRPr="007A772D" w:rsidRDefault="002A6301" w:rsidP="000A2116">
            <w:pPr>
              <w:cnfStyle w:val="000000100000" w:firstRow="0" w:lastRow="0" w:firstColumn="0" w:lastColumn="0" w:oddVBand="0" w:evenVBand="0" w:oddHBand="1" w:evenHBand="0" w:firstRowFirstColumn="0" w:firstRowLastColumn="0" w:lastRowFirstColumn="0" w:lastRowLastColumn="0"/>
              <w:rPr>
                <w:rFonts w:cs="Arial"/>
                <w:color w:val="000000"/>
              </w:rPr>
            </w:pPr>
            <w:r w:rsidRPr="007A772D">
              <w:rPr>
                <w:rFonts w:cs="Arial"/>
                <w:color w:val="000000"/>
              </w:rPr>
              <w:t>Strong</w:t>
            </w:r>
          </w:p>
        </w:tc>
      </w:tr>
      <w:tr w:rsidR="002A6301" w:rsidRPr="007A772D" w14:paraId="6ED2C5DA" w14:textId="77777777" w:rsidTr="00BF1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86F4B5" w14:textId="77777777" w:rsidR="002A6301" w:rsidRPr="007A772D" w:rsidRDefault="002A6301" w:rsidP="000A2116">
            <w:pPr>
              <w:rPr>
                <w:rFonts w:cs="Arial"/>
                <w:color w:val="000000"/>
              </w:rPr>
            </w:pPr>
            <w:r w:rsidRPr="007A772D">
              <w:rPr>
                <w:rFonts w:cs="Arial"/>
                <w:color w:val="000000"/>
              </w:rPr>
              <w:t>Figure 4</w:t>
            </w:r>
          </w:p>
        </w:tc>
        <w:tc>
          <w:tcPr>
            <w:tcW w:w="0" w:type="auto"/>
            <w:hideMark/>
          </w:tcPr>
          <w:p w14:paraId="4D669FEA" w14:textId="77777777" w:rsidR="002A6301" w:rsidRPr="007A772D" w:rsidRDefault="002A6301" w:rsidP="000A2116">
            <w:pPr>
              <w:cnfStyle w:val="000000010000" w:firstRow="0" w:lastRow="0" w:firstColumn="0" w:lastColumn="0" w:oddVBand="0" w:evenVBand="0" w:oddHBand="0" w:evenHBand="1" w:firstRowFirstColumn="0" w:firstRowLastColumn="0" w:lastRowFirstColumn="0" w:lastRowLastColumn="0"/>
              <w:rPr>
                <w:rFonts w:cs="Arial"/>
                <w:color w:val="000000"/>
              </w:rPr>
            </w:pPr>
            <w:r w:rsidRPr="007A772D">
              <w:rPr>
                <w:rFonts w:cs="Arial"/>
                <w:color w:val="000000"/>
              </w:rPr>
              <w:t>F</w:t>
            </w:r>
          </w:p>
        </w:tc>
        <w:tc>
          <w:tcPr>
            <w:tcW w:w="1951" w:type="dxa"/>
            <w:hideMark/>
          </w:tcPr>
          <w:p w14:paraId="7511BDE1" w14:textId="77777777" w:rsidR="002A6301" w:rsidRPr="007A772D" w:rsidRDefault="002A6301" w:rsidP="000A2116">
            <w:pPr>
              <w:cnfStyle w:val="000000010000" w:firstRow="0" w:lastRow="0" w:firstColumn="0" w:lastColumn="0" w:oddVBand="0" w:evenVBand="0" w:oddHBand="0" w:evenHBand="1" w:firstRowFirstColumn="0" w:firstRowLastColumn="0" w:lastRowFirstColumn="0" w:lastRowLastColumn="0"/>
              <w:rPr>
                <w:rFonts w:cs="Arial"/>
                <w:color w:val="000000"/>
              </w:rPr>
            </w:pPr>
            <w:r w:rsidRPr="007A772D">
              <w:rPr>
                <w:rFonts w:cs="Arial"/>
                <w:color w:val="000000"/>
              </w:rPr>
              <w:t>Southerly</w:t>
            </w:r>
          </w:p>
        </w:tc>
        <w:tc>
          <w:tcPr>
            <w:tcW w:w="2410" w:type="dxa"/>
            <w:hideMark/>
          </w:tcPr>
          <w:p w14:paraId="44AE53D4" w14:textId="77777777" w:rsidR="002A6301" w:rsidRPr="007A772D" w:rsidRDefault="002A6301" w:rsidP="000A2116">
            <w:pPr>
              <w:cnfStyle w:val="000000010000" w:firstRow="0" w:lastRow="0" w:firstColumn="0" w:lastColumn="0" w:oddVBand="0" w:evenVBand="0" w:oddHBand="0" w:evenHBand="1" w:firstRowFirstColumn="0" w:firstRowLastColumn="0" w:lastRowFirstColumn="0" w:lastRowLastColumn="0"/>
              <w:rPr>
                <w:rFonts w:cs="Arial"/>
                <w:color w:val="000000"/>
              </w:rPr>
            </w:pPr>
            <w:r w:rsidRPr="007A772D">
              <w:rPr>
                <w:rFonts w:cs="Arial"/>
                <w:color w:val="000000"/>
              </w:rPr>
              <w:t>Strong to gale</w:t>
            </w:r>
          </w:p>
        </w:tc>
      </w:tr>
    </w:tbl>
    <w:p w14:paraId="56220D65" w14:textId="77777777" w:rsidR="00BF11E0" w:rsidRPr="007A772D" w:rsidRDefault="00BF11E0" w:rsidP="000A2116">
      <w:pPr>
        <w:rPr>
          <w:b/>
          <w:color w:val="666666"/>
        </w:rPr>
      </w:pPr>
    </w:p>
    <w:p w14:paraId="5AC994F9" w14:textId="58913819" w:rsidR="002A6301" w:rsidRPr="007A772D" w:rsidRDefault="002A6301" w:rsidP="00BF11E0">
      <w:pPr>
        <w:rPr>
          <w:b/>
          <w:bCs/>
        </w:rPr>
      </w:pPr>
      <w:r w:rsidRPr="007A772D">
        <w:rPr>
          <w:b/>
          <w:bCs/>
        </w:rPr>
        <w:t>Rainfall</w:t>
      </w:r>
    </w:p>
    <w:p w14:paraId="0264F09F" w14:textId="458BF845" w:rsidR="002A6301" w:rsidRPr="007A772D" w:rsidRDefault="002A6301" w:rsidP="00BF11E0">
      <w:pPr>
        <w:rPr>
          <w:rFonts w:cs="Arial"/>
          <w:color w:val="000000"/>
        </w:rPr>
      </w:pPr>
      <w:r w:rsidRPr="007A772D">
        <w:rPr>
          <w:rFonts w:cs="Arial"/>
          <w:color w:val="000000"/>
        </w:rPr>
        <w:t>Rainfall is indicated on weather maps as a series of diagonal lines </w:t>
      </w:r>
      <w:r w:rsidRPr="007A772D">
        <w:rPr>
          <w:rStyle w:val="Strong"/>
          <w:rFonts w:eastAsiaTheme="majorEastAsia" w:cs="Arial"/>
          <w:b w:val="0"/>
          <w:bCs w:val="0"/>
          <w:color w:val="000000"/>
        </w:rPr>
        <w:t>(Figure 2)</w:t>
      </w:r>
      <w:r w:rsidR="00820338" w:rsidRPr="007A772D">
        <w:rPr>
          <w:rFonts w:cs="Arial"/>
          <w:b/>
          <w:bCs/>
          <w:color w:val="000000"/>
        </w:rPr>
        <w:t>.</w:t>
      </w:r>
      <w:r w:rsidR="00820338" w:rsidRPr="007A772D">
        <w:rPr>
          <w:rFonts w:cs="Arial"/>
          <w:color w:val="000000"/>
        </w:rPr>
        <w:t xml:space="preserve">  </w:t>
      </w:r>
      <w:r w:rsidRPr="007A772D">
        <w:rPr>
          <w:rFonts w:cs="Arial"/>
          <w:color w:val="000000"/>
        </w:rPr>
        <w:t>This symbol is used to show both potential and current rainfall.</w:t>
      </w:r>
    </w:p>
    <w:p w14:paraId="756FC745" w14:textId="6DDDD412" w:rsidR="002A6301" w:rsidRPr="007A772D" w:rsidRDefault="002A6301" w:rsidP="00BF11E0">
      <w:pPr>
        <w:rPr>
          <w:rFonts w:cs="Arial"/>
          <w:color w:val="000000"/>
        </w:rPr>
      </w:pPr>
      <w:r w:rsidRPr="007A772D">
        <w:rPr>
          <w:rFonts w:cs="Arial"/>
          <w:color w:val="000000"/>
        </w:rPr>
        <w:t>Rainfall can also be predicted from the isobars and pressure cells on a weather map</w:t>
      </w:r>
      <w:r w:rsidR="00820338" w:rsidRPr="007A772D">
        <w:rPr>
          <w:rFonts w:cs="Arial"/>
          <w:color w:val="000000"/>
        </w:rPr>
        <w:t xml:space="preserve">.  </w:t>
      </w:r>
      <w:r w:rsidRPr="007A772D">
        <w:rPr>
          <w:rFonts w:cs="Arial"/>
          <w:color w:val="000000"/>
        </w:rPr>
        <w:t>Intense low pressure cells coming off the ocean, such as cyclones, always bring heavy rain to coastal areas</w:t>
      </w:r>
      <w:r w:rsidR="00820338" w:rsidRPr="007A772D">
        <w:rPr>
          <w:rFonts w:cs="Arial"/>
          <w:color w:val="000000"/>
        </w:rPr>
        <w:t xml:space="preserve">.  </w:t>
      </w:r>
      <w:r w:rsidRPr="007A772D">
        <w:rPr>
          <w:rFonts w:cs="Arial"/>
          <w:color w:val="000000"/>
        </w:rPr>
        <w:t>The rain may also extend inland</w:t>
      </w:r>
      <w:r w:rsidR="00820338" w:rsidRPr="007A772D">
        <w:rPr>
          <w:rFonts w:cs="Arial"/>
          <w:color w:val="000000"/>
        </w:rPr>
        <w:t xml:space="preserve">.  </w:t>
      </w:r>
      <w:r w:rsidRPr="007A772D">
        <w:rPr>
          <w:rFonts w:cs="Arial"/>
          <w:color w:val="000000"/>
        </w:rPr>
        <w:t>Troughs are often associated with unstable weather and precipitation.</w:t>
      </w:r>
    </w:p>
    <w:p w14:paraId="5C3C9528" w14:textId="66D49A89" w:rsidR="002A6301" w:rsidRPr="007A772D" w:rsidRDefault="002A6301" w:rsidP="00BF11E0">
      <w:pPr>
        <w:rPr>
          <w:rFonts w:cs="Arial"/>
          <w:color w:val="000000"/>
        </w:rPr>
      </w:pPr>
      <w:r w:rsidRPr="007A772D">
        <w:rPr>
          <w:rFonts w:cs="Arial"/>
          <w:color w:val="000000"/>
        </w:rPr>
        <w:t>Winds blowing from the ocean onto the land are called onshore winds</w:t>
      </w:r>
      <w:r w:rsidR="00820338" w:rsidRPr="007A772D">
        <w:rPr>
          <w:rFonts w:cs="Arial"/>
          <w:color w:val="000000"/>
        </w:rPr>
        <w:t xml:space="preserve">.  </w:t>
      </w:r>
      <w:r w:rsidRPr="007A772D">
        <w:rPr>
          <w:rFonts w:cs="Arial"/>
          <w:color w:val="000000"/>
        </w:rPr>
        <w:t>These winds can bring rain if they are associated with clouds containing moisture picked up as the wind blows across water</w:t>
      </w:r>
      <w:r w:rsidR="00820338" w:rsidRPr="007A772D">
        <w:rPr>
          <w:rFonts w:cs="Arial"/>
          <w:color w:val="000000"/>
        </w:rPr>
        <w:t xml:space="preserve">.  </w:t>
      </w:r>
      <w:r w:rsidRPr="007A772D">
        <w:rPr>
          <w:rFonts w:cs="Arial"/>
          <w:color w:val="000000"/>
        </w:rPr>
        <w:t>Onshore winds also bring cooler weather.</w:t>
      </w:r>
    </w:p>
    <w:p w14:paraId="1B331073" w14:textId="77680C56" w:rsidR="002A6301" w:rsidRPr="007A772D" w:rsidRDefault="002A6301" w:rsidP="00BF11E0">
      <w:pPr>
        <w:rPr>
          <w:rFonts w:cs="Arial"/>
          <w:color w:val="000000"/>
        </w:rPr>
      </w:pPr>
      <w:r w:rsidRPr="007A772D">
        <w:rPr>
          <w:rFonts w:cs="Arial"/>
          <w:color w:val="000000"/>
        </w:rPr>
        <w:t>Offshore winds blow from the land out to sea</w:t>
      </w:r>
      <w:r w:rsidR="00820338" w:rsidRPr="007A772D">
        <w:rPr>
          <w:rFonts w:cs="Arial"/>
          <w:color w:val="000000"/>
        </w:rPr>
        <w:t xml:space="preserve">.  </w:t>
      </w:r>
      <w:r w:rsidRPr="007A772D">
        <w:rPr>
          <w:rFonts w:cs="Arial"/>
          <w:color w:val="000000"/>
        </w:rPr>
        <w:t>They are usually associated with fine weather</w:t>
      </w:r>
      <w:r w:rsidR="00820338" w:rsidRPr="007A772D">
        <w:rPr>
          <w:rFonts w:cs="Arial"/>
          <w:color w:val="000000"/>
        </w:rPr>
        <w:t xml:space="preserve">.  </w:t>
      </w:r>
      <w:r w:rsidRPr="007A772D">
        <w:rPr>
          <w:rFonts w:cs="Arial"/>
          <w:color w:val="000000"/>
        </w:rPr>
        <w:t>In summer, high pressure cells over inland Australia bring hot, dry winds and the risk of bushfires.</w:t>
      </w:r>
    </w:p>
    <w:p w14:paraId="110ADB5B" w14:textId="77777777" w:rsidR="002A6301" w:rsidRPr="007A772D" w:rsidRDefault="00BC4487" w:rsidP="004A71FB">
      <w:pPr>
        <w:pStyle w:val="Heading4"/>
      </w:pPr>
      <w:r w:rsidRPr="007A772D">
        <w:t>Interpreting weather and climate information</w:t>
      </w:r>
    </w:p>
    <w:p w14:paraId="688DE1C9" w14:textId="47F8C8CE" w:rsidR="002A6301" w:rsidRPr="007A772D" w:rsidRDefault="002A6301" w:rsidP="00BF11E0">
      <w:r w:rsidRPr="007A772D">
        <w:t>The weather patterns that move across Australia are part of a complex system of air masses that circulate the earth</w:t>
      </w:r>
      <w:r w:rsidR="00820338" w:rsidRPr="007A772D">
        <w:t xml:space="preserve">.  </w:t>
      </w:r>
      <w:r w:rsidRPr="007A772D">
        <w:t>These air masses follow a pattern that varies with the seasons</w:t>
      </w:r>
      <w:r w:rsidR="00820338" w:rsidRPr="007A772D">
        <w:t xml:space="preserve">.  </w:t>
      </w:r>
      <w:r w:rsidRPr="007A772D">
        <w:t>Large bands of air thousands of kilometres wide circumnavigate the globe</w:t>
      </w:r>
      <w:r w:rsidR="00820338" w:rsidRPr="007A772D">
        <w:t xml:space="preserve">.  </w:t>
      </w:r>
      <w:r w:rsidRPr="007A772D">
        <w:t>Massive convection currents move air between the equator and the poles.</w:t>
      </w:r>
    </w:p>
    <w:p w14:paraId="261BD0E9" w14:textId="17ABE4E1" w:rsidR="00BC4487" w:rsidRPr="007A772D" w:rsidRDefault="002A6301" w:rsidP="00BF11E0">
      <w:r w:rsidRPr="007A772D">
        <w:t>Weather systems slowly move from west to east across southern Australia</w:t>
      </w:r>
      <w:r w:rsidR="00820338" w:rsidRPr="007A772D">
        <w:t xml:space="preserve">.  </w:t>
      </w:r>
      <w:r w:rsidRPr="007A772D">
        <w:t>A weather pattern crossing over Perth will reach New South Wales in a modified form approximately three to four days later</w:t>
      </w:r>
      <w:r w:rsidR="00820338" w:rsidRPr="007A772D">
        <w:t xml:space="preserve">.  </w:t>
      </w:r>
      <w:r w:rsidRPr="007A772D">
        <w:t xml:space="preserve">In northern </w:t>
      </w:r>
      <w:r w:rsidR="00B650C0" w:rsidRPr="007A772D">
        <w:t>Australia,</w:t>
      </w:r>
      <w:r w:rsidRPr="007A772D">
        <w:t xml:space="preserve"> the weather systems tend to move from east to west except for cyclones.</w:t>
      </w:r>
    </w:p>
    <w:p w14:paraId="142A3BE9" w14:textId="77777777" w:rsidR="002A6301" w:rsidRPr="007A772D" w:rsidRDefault="002A6301" w:rsidP="008505AC">
      <w:pPr>
        <w:pStyle w:val="Heading5"/>
        <w:rPr>
          <w:color w:val="000000"/>
        </w:rPr>
      </w:pPr>
      <w:r w:rsidRPr="007A772D">
        <w:lastRenderedPageBreak/>
        <w:t>Summer weather patterns</w:t>
      </w:r>
    </w:p>
    <w:p w14:paraId="33491524" w14:textId="2BEDBC55" w:rsidR="002A6301" w:rsidRPr="007A772D" w:rsidRDefault="002A6301" w:rsidP="00BF11E0">
      <w:r w:rsidRPr="007A772D">
        <w:rPr>
          <w:rStyle w:val="Strong"/>
          <w:rFonts w:cs="Arial"/>
          <w:b w:val="0"/>
          <w:bCs w:val="0"/>
          <w:color w:val="000000"/>
        </w:rPr>
        <w:t>Figure 5</w:t>
      </w:r>
      <w:r w:rsidRPr="007A772D">
        <w:t> shows the typical summer weather pattern occurring over Australia</w:t>
      </w:r>
      <w:r w:rsidR="00820338" w:rsidRPr="007A772D">
        <w:t xml:space="preserve">.  </w:t>
      </w:r>
      <w:r w:rsidRPr="007A772D">
        <w:t>High pressure systems migrate from west to east across southern Australia and the Great Australian Bight</w:t>
      </w:r>
      <w:r w:rsidR="00820338" w:rsidRPr="007A772D">
        <w:t xml:space="preserve">.  </w:t>
      </w:r>
      <w:r w:rsidRPr="007A772D">
        <w:t>They are associated with a cycle of hot, dry weather followed by cooler, moister southerly changes.</w:t>
      </w:r>
    </w:p>
    <w:p w14:paraId="15BCC219" w14:textId="24CBFC6F" w:rsidR="002A6301" w:rsidRPr="007A772D" w:rsidRDefault="002A6301" w:rsidP="00BF11E0">
      <w:r w:rsidRPr="007A772D">
        <w:t>A series of low pressure cells develops to the north of Australia</w:t>
      </w:r>
      <w:r w:rsidR="00820338" w:rsidRPr="007A772D">
        <w:t xml:space="preserve">.  </w:t>
      </w:r>
      <w:r w:rsidRPr="007A772D">
        <w:t>They bring summer rainfall to northern and eastern Australia</w:t>
      </w:r>
      <w:r w:rsidR="00820338" w:rsidRPr="007A772D">
        <w:t xml:space="preserve">.  </w:t>
      </w:r>
      <w:r w:rsidRPr="007A772D">
        <w:t>In the tropical north this season is known as ‘the wet’</w:t>
      </w:r>
      <w:r w:rsidR="00820338" w:rsidRPr="007A772D">
        <w:t xml:space="preserve">.  </w:t>
      </w:r>
      <w:r w:rsidRPr="007A772D">
        <w:t>The low pressure cells may develop into cyclones.</w:t>
      </w:r>
    </w:p>
    <w:p w14:paraId="056EFF85" w14:textId="77777777" w:rsidR="00BC4487" w:rsidRPr="007A772D" w:rsidRDefault="002A6301" w:rsidP="00BF11E0">
      <w:pPr>
        <w:pStyle w:val="Caption"/>
        <w:rPr>
          <w:rStyle w:val="Strong"/>
          <w:b/>
          <w:bCs w:val="0"/>
          <w:sz w:val="22"/>
        </w:rPr>
      </w:pPr>
      <w:r w:rsidRPr="007A772D">
        <w:rPr>
          <w:rStyle w:val="Strong"/>
          <w:b/>
          <w:bCs w:val="0"/>
          <w:sz w:val="22"/>
        </w:rPr>
        <w:t>Figure 5: Typical summer weather pattern over Australia</w:t>
      </w:r>
    </w:p>
    <w:p w14:paraId="0E4D3AE8" w14:textId="77777777" w:rsidR="002A6301" w:rsidRPr="007A772D" w:rsidRDefault="002A6301" w:rsidP="002F432A">
      <w:pPr>
        <w:pStyle w:val="NormalWeb"/>
        <w:jc w:val="center"/>
        <w:rPr>
          <w:rFonts w:ascii="Arial" w:hAnsi="Arial" w:cs="Arial"/>
          <w:color w:val="000000"/>
        </w:rPr>
      </w:pPr>
      <w:r w:rsidRPr="007A772D">
        <w:rPr>
          <w:rFonts w:ascii="Arial" w:hAnsi="Arial" w:cs="Arial"/>
          <w:noProof/>
          <w:color w:val="000000"/>
        </w:rPr>
        <w:drawing>
          <wp:inline distT="0" distB="0" distL="0" distR="0" wp14:anchorId="2F7F92C2" wp14:editId="4C2DE5D5">
            <wp:extent cx="3933825" cy="3206337"/>
            <wp:effectExtent l="19050" t="0" r="9525" b="0"/>
            <wp:docPr id="77" name="Picture 77"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figure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37491" cy="3209325"/>
                    </a:xfrm>
                    <a:prstGeom prst="rect">
                      <a:avLst/>
                    </a:prstGeom>
                    <a:noFill/>
                    <a:ln>
                      <a:noFill/>
                    </a:ln>
                  </pic:spPr>
                </pic:pic>
              </a:graphicData>
            </a:graphic>
          </wp:inline>
        </w:drawing>
      </w:r>
    </w:p>
    <w:p w14:paraId="7F65D0CC" w14:textId="77777777" w:rsidR="00BC4487" w:rsidRPr="007A772D" w:rsidRDefault="002A6301" w:rsidP="008505AC">
      <w:pPr>
        <w:pStyle w:val="Heading5"/>
      </w:pPr>
      <w:r w:rsidRPr="007A772D">
        <w:t>Winter weather patterns</w:t>
      </w:r>
    </w:p>
    <w:p w14:paraId="000818BA" w14:textId="653EA97E" w:rsidR="002A6301" w:rsidRPr="007A772D" w:rsidRDefault="002A6301" w:rsidP="00BF11E0">
      <w:pPr>
        <w:rPr>
          <w:bCs/>
          <w:color w:val="666666"/>
        </w:rPr>
      </w:pPr>
      <w:r w:rsidRPr="007A772D">
        <w:t xml:space="preserve">In </w:t>
      </w:r>
      <w:r w:rsidR="00B650C0" w:rsidRPr="007A772D">
        <w:t>winter,</w:t>
      </w:r>
      <w:r w:rsidRPr="007A772D">
        <w:t xml:space="preserve"> the air masses over Australia move north</w:t>
      </w:r>
      <w:r w:rsidR="00820338" w:rsidRPr="007A772D">
        <w:t xml:space="preserve">.  </w:t>
      </w:r>
      <w:r w:rsidRPr="007A772D">
        <w:rPr>
          <w:rStyle w:val="Strong"/>
          <w:b w:val="0"/>
          <w:color w:val="000000"/>
        </w:rPr>
        <w:t>Figure 6</w:t>
      </w:r>
      <w:r w:rsidRPr="007A772D">
        <w:t> shows a high pressure system now lying over central Australia</w:t>
      </w:r>
      <w:r w:rsidR="00820338" w:rsidRPr="007A772D">
        <w:t xml:space="preserve">.  </w:t>
      </w:r>
      <w:r w:rsidRPr="007A772D">
        <w:t>The highs again move slowly from west to east, punctuated by cold fronts.</w:t>
      </w:r>
    </w:p>
    <w:p w14:paraId="51A9395D" w14:textId="0B87DA53" w:rsidR="002A6301" w:rsidRPr="007A772D" w:rsidRDefault="002A6301" w:rsidP="00BF11E0">
      <w:pPr>
        <w:rPr>
          <w:rFonts w:cs="Arial"/>
          <w:color w:val="000000"/>
        </w:rPr>
      </w:pPr>
      <w:r w:rsidRPr="007A772D">
        <w:rPr>
          <w:rFonts w:cs="Arial"/>
          <w:color w:val="000000"/>
        </w:rPr>
        <w:t>These cold fronts develop out of intense low pressure cells in the Great Southern Ocean to the south of Australia</w:t>
      </w:r>
      <w:r w:rsidR="00820338" w:rsidRPr="007A772D">
        <w:rPr>
          <w:rFonts w:cs="Arial"/>
          <w:color w:val="000000"/>
        </w:rPr>
        <w:t xml:space="preserve">.  </w:t>
      </w:r>
      <w:r w:rsidRPr="007A772D">
        <w:rPr>
          <w:rFonts w:cs="Arial"/>
          <w:color w:val="000000"/>
        </w:rPr>
        <w:t>They bring cold weather and rain to south-west and southern Australia, with regular snow falls in the high country of Tasmania and south-eastern Australia.</w:t>
      </w:r>
    </w:p>
    <w:p w14:paraId="640A7B8D" w14:textId="308A56D7" w:rsidR="002A6301" w:rsidRPr="007A772D" w:rsidRDefault="002A6301" w:rsidP="00BF11E0">
      <w:pPr>
        <w:rPr>
          <w:rFonts w:cs="Arial"/>
          <w:color w:val="000000"/>
        </w:rPr>
      </w:pPr>
      <w:r w:rsidRPr="007A772D">
        <w:rPr>
          <w:rFonts w:cs="Arial"/>
          <w:color w:val="000000"/>
        </w:rPr>
        <w:t>The low pressure cells that were a feature of the summer weather pattern in the northern part of Australia also move even further north during winter</w:t>
      </w:r>
      <w:r w:rsidR="00820338" w:rsidRPr="007A772D">
        <w:rPr>
          <w:rFonts w:cs="Arial"/>
          <w:color w:val="000000"/>
        </w:rPr>
        <w:t xml:space="preserve">.  </w:t>
      </w:r>
      <w:r w:rsidRPr="007A772D">
        <w:rPr>
          <w:rFonts w:cs="Arial"/>
          <w:color w:val="000000"/>
        </w:rPr>
        <w:t>Northern Australia usually experiences cooler, drier weather during winter known as ‘the dry’.</w:t>
      </w:r>
    </w:p>
    <w:p w14:paraId="0132C4BE" w14:textId="77777777" w:rsidR="00BC4487" w:rsidRPr="007A772D" w:rsidRDefault="00BC4487" w:rsidP="002A6301">
      <w:pPr>
        <w:pStyle w:val="NormalWeb"/>
        <w:rPr>
          <w:rStyle w:val="Strong"/>
          <w:rFonts w:cs="Arial"/>
          <w:color w:val="000000"/>
        </w:rPr>
      </w:pPr>
    </w:p>
    <w:p w14:paraId="13B24B73" w14:textId="77777777" w:rsidR="00BC4487" w:rsidRPr="007A772D" w:rsidRDefault="002A6301" w:rsidP="00BF11E0">
      <w:pPr>
        <w:pStyle w:val="Caption"/>
        <w:rPr>
          <w:rStyle w:val="Strong"/>
          <w:b/>
          <w:bCs w:val="0"/>
          <w:sz w:val="22"/>
        </w:rPr>
      </w:pPr>
      <w:r w:rsidRPr="007A772D">
        <w:rPr>
          <w:rStyle w:val="Strong"/>
          <w:b/>
          <w:bCs w:val="0"/>
          <w:sz w:val="22"/>
        </w:rPr>
        <w:lastRenderedPageBreak/>
        <w:t>Figure 6: Typical winter weather pattern over Australia</w:t>
      </w:r>
    </w:p>
    <w:p w14:paraId="3A052484" w14:textId="77777777" w:rsidR="00BC4487" w:rsidRPr="007A772D" w:rsidRDefault="00BC4487" w:rsidP="002F432A">
      <w:pPr>
        <w:pStyle w:val="NormalWeb"/>
        <w:jc w:val="center"/>
        <w:rPr>
          <w:rStyle w:val="Strong"/>
          <w:rFonts w:cs="Arial"/>
          <w:color w:val="000000"/>
        </w:rPr>
      </w:pPr>
      <w:r w:rsidRPr="007A772D">
        <w:rPr>
          <w:rStyle w:val="Strong"/>
          <w:rFonts w:cs="Arial"/>
          <w:noProof/>
          <w:color w:val="000000"/>
        </w:rPr>
        <w:drawing>
          <wp:inline distT="0" distB="0" distL="0" distR="0" wp14:anchorId="17D6EF8D" wp14:editId="2BB0BF87">
            <wp:extent cx="4333484" cy="3438525"/>
            <wp:effectExtent l="19050" t="0" r="0" b="0"/>
            <wp:docPr id="14" name="Picture 75" descr="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figure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35428" cy="3440068"/>
                    </a:xfrm>
                    <a:prstGeom prst="rect">
                      <a:avLst/>
                    </a:prstGeom>
                    <a:noFill/>
                    <a:ln>
                      <a:noFill/>
                    </a:ln>
                  </pic:spPr>
                </pic:pic>
              </a:graphicData>
            </a:graphic>
          </wp:inline>
        </w:drawing>
      </w:r>
    </w:p>
    <w:p w14:paraId="7256A199" w14:textId="77777777" w:rsidR="002A6301" w:rsidRPr="007A772D" w:rsidRDefault="00BC4487" w:rsidP="00BF11E0">
      <w:r w:rsidRPr="007A772D">
        <w:t>The weather can often be unpredictable and changeable and wide variations from expected weather patterns can occur at any time throughout the year.</w:t>
      </w:r>
    </w:p>
    <w:p w14:paraId="22733EF2" w14:textId="77777777" w:rsidR="008F76E0" w:rsidRPr="007A772D" w:rsidRDefault="008F76E0" w:rsidP="002A6301">
      <w:pPr>
        <w:pStyle w:val="NormalWeb"/>
        <w:rPr>
          <w:rFonts w:ascii="Arial" w:hAnsi="Arial" w:cs="Arial"/>
          <w:b/>
          <w:bCs/>
          <w:color w:val="000000"/>
        </w:rPr>
      </w:pPr>
    </w:p>
    <w:p w14:paraId="422DDABC" w14:textId="77777777" w:rsidR="00BF11E0" w:rsidRPr="007A772D" w:rsidRDefault="00BF11E0">
      <w:pPr>
        <w:rPr>
          <w:rFonts w:eastAsia="SimSun" w:cs="Arial"/>
          <w:color w:val="1C438B"/>
          <w:sz w:val="40"/>
          <w:szCs w:val="40"/>
          <w:lang w:eastAsia="zh-CN"/>
        </w:rPr>
      </w:pPr>
      <w:r w:rsidRPr="007A772D">
        <w:br w:type="page"/>
      </w:r>
    </w:p>
    <w:p w14:paraId="3A427CB8" w14:textId="585B508B" w:rsidR="008F76E0" w:rsidRPr="007A772D" w:rsidRDefault="008F76E0" w:rsidP="00501EB9">
      <w:pPr>
        <w:pStyle w:val="Heading3"/>
        <w:numPr>
          <w:ilvl w:val="0"/>
          <w:numId w:val="0"/>
        </w:numPr>
      </w:pPr>
      <w:r w:rsidRPr="007A772D">
        <w:lastRenderedPageBreak/>
        <w:t>Revision exercises</w:t>
      </w:r>
      <w:r w:rsidR="008505AC" w:rsidRPr="007A772D">
        <w:t>; interpreting weather maps</w:t>
      </w:r>
    </w:p>
    <w:p w14:paraId="23B763AB" w14:textId="36FDB0A9" w:rsidR="0098564D" w:rsidRPr="007A772D" w:rsidRDefault="0098564D" w:rsidP="008505AC">
      <w:pPr>
        <w:rPr>
          <w:b/>
          <w:bCs/>
          <w:sz w:val="32"/>
          <w:szCs w:val="32"/>
        </w:rPr>
      </w:pPr>
      <w:r w:rsidRPr="007A772D">
        <w:rPr>
          <w:b/>
          <w:bCs/>
          <w:lang w:eastAsia="en-AU"/>
        </w:rPr>
        <w:t>Activity 1</w:t>
      </w:r>
    </w:p>
    <w:p w14:paraId="4D77578F" w14:textId="77777777" w:rsidR="0098564D" w:rsidRPr="007A772D" w:rsidRDefault="0098564D" w:rsidP="00BF11E0">
      <w:pPr>
        <w:spacing w:line="240" w:lineRule="auto"/>
        <w:jc w:val="center"/>
        <w:rPr>
          <w:rFonts w:ascii="Arial Narrow" w:eastAsia="Times New Roman" w:hAnsi="Arial Narrow" w:cs="Times New Roman"/>
          <w:lang w:eastAsia="en-AU"/>
        </w:rPr>
      </w:pPr>
      <w:r w:rsidRPr="007A772D">
        <w:rPr>
          <w:rFonts w:ascii="Arial Narrow" w:eastAsia="Times New Roman" w:hAnsi="Arial Narrow" w:cs="Times New Roman"/>
          <w:noProof/>
          <w:lang w:eastAsia="en-AU"/>
        </w:rPr>
        <w:drawing>
          <wp:inline distT="0" distB="0" distL="0" distR="0" wp14:anchorId="36B06693" wp14:editId="19B26636">
            <wp:extent cx="3436929" cy="2537460"/>
            <wp:effectExtent l="0" t="0" r="0" b="0"/>
            <wp:docPr id="84" name="Picture 84" descr="fig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figure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561"/>
                    <a:stretch/>
                  </pic:blipFill>
                  <pic:spPr bwMode="auto">
                    <a:xfrm>
                      <a:off x="0" y="0"/>
                      <a:ext cx="3437557" cy="2537924"/>
                    </a:xfrm>
                    <a:prstGeom prst="rect">
                      <a:avLst/>
                    </a:prstGeom>
                    <a:noFill/>
                    <a:ln>
                      <a:noFill/>
                    </a:ln>
                    <a:extLst>
                      <a:ext uri="{53640926-AAD7-44D8-BBD7-CCE9431645EC}">
                        <a14:shadowObscured xmlns:a14="http://schemas.microsoft.com/office/drawing/2010/main"/>
                      </a:ext>
                    </a:extLst>
                  </pic:spPr>
                </pic:pic>
              </a:graphicData>
            </a:graphic>
          </wp:inline>
        </w:drawing>
      </w:r>
    </w:p>
    <w:p w14:paraId="7666EAE1" w14:textId="45AB6CCF" w:rsidR="0098564D" w:rsidRPr="007A772D" w:rsidRDefault="0098564D" w:rsidP="008505AC">
      <w:pPr>
        <w:spacing w:before="100" w:beforeAutospacing="1" w:after="100" w:afterAutospacing="1"/>
        <w:rPr>
          <w:rFonts w:eastAsia="Times New Roman" w:cs="Arial"/>
          <w:color w:val="000000"/>
          <w:lang w:eastAsia="en-AU"/>
        </w:rPr>
      </w:pPr>
      <w:r w:rsidRPr="007A772D">
        <w:rPr>
          <w:rFonts w:eastAsia="Times New Roman" w:cs="Arial"/>
          <w:color w:val="000000"/>
          <w:lang w:eastAsia="en-AU"/>
        </w:rPr>
        <w:t>Print a copy of th</w:t>
      </w:r>
      <w:r w:rsidR="008505AC" w:rsidRPr="007A772D">
        <w:rPr>
          <w:rFonts w:eastAsia="Times New Roman" w:cs="Arial"/>
          <w:color w:val="000000"/>
          <w:lang w:eastAsia="en-AU"/>
        </w:rPr>
        <w:t>is page</w:t>
      </w:r>
      <w:r w:rsidRPr="007A772D">
        <w:rPr>
          <w:rFonts w:eastAsia="Times New Roman" w:cs="Arial"/>
          <w:color w:val="000000"/>
          <w:lang w:eastAsia="en-AU"/>
        </w:rPr>
        <w:t xml:space="preserve"> and mark the answers to the questions on the weather map and in the spaces provided below</w:t>
      </w:r>
      <w:r w:rsidR="00820338" w:rsidRPr="007A772D">
        <w:rPr>
          <w:rFonts w:eastAsia="Times New Roman" w:cs="Arial"/>
          <w:color w:val="000000"/>
          <w:lang w:eastAsia="en-AU"/>
        </w:rPr>
        <w:t xml:space="preserve">.  </w:t>
      </w:r>
    </w:p>
    <w:p w14:paraId="654DA316" w14:textId="17B3D36C" w:rsidR="0098564D" w:rsidRPr="007A772D" w:rsidRDefault="0098564D" w:rsidP="00E55B35">
      <w:pPr>
        <w:numPr>
          <w:ilvl w:val="0"/>
          <w:numId w:val="7"/>
        </w:numPr>
        <w:spacing w:before="100" w:beforeAutospacing="1" w:after="240"/>
        <w:rPr>
          <w:rFonts w:eastAsia="Times New Roman" w:cs="Arial"/>
          <w:color w:val="000000"/>
          <w:lang w:eastAsia="en-AU"/>
        </w:rPr>
      </w:pPr>
      <w:r w:rsidRPr="007A772D">
        <w:rPr>
          <w:rFonts w:eastAsia="Times New Roman" w:cs="Arial"/>
          <w:color w:val="000000"/>
          <w:lang w:eastAsia="en-AU"/>
        </w:rPr>
        <w:t>Some of the isobars on the weather map are missing their air pressure readings</w:t>
      </w:r>
      <w:r w:rsidR="00820338" w:rsidRPr="007A772D">
        <w:rPr>
          <w:rFonts w:eastAsia="Times New Roman" w:cs="Arial"/>
          <w:color w:val="000000"/>
          <w:lang w:eastAsia="en-AU"/>
        </w:rPr>
        <w:t xml:space="preserve">.  </w:t>
      </w:r>
      <w:r w:rsidRPr="007A772D">
        <w:rPr>
          <w:rFonts w:eastAsia="Times New Roman" w:cs="Arial"/>
          <w:color w:val="000000"/>
          <w:lang w:eastAsia="en-AU"/>
        </w:rPr>
        <w:t>Write the correct reading in the gap in each isobar.</w:t>
      </w:r>
    </w:p>
    <w:p w14:paraId="6E766BD0" w14:textId="11980668" w:rsidR="0098564D" w:rsidRPr="007A772D" w:rsidRDefault="0098564D" w:rsidP="00E55B35">
      <w:pPr>
        <w:numPr>
          <w:ilvl w:val="0"/>
          <w:numId w:val="7"/>
        </w:numPr>
        <w:tabs>
          <w:tab w:val="right" w:leader="underscore" w:pos="1440"/>
          <w:tab w:val="right" w:leader="underscore" w:pos="8119"/>
        </w:tabs>
        <w:spacing w:before="100" w:beforeAutospacing="1" w:after="100" w:afterAutospacing="1"/>
        <w:rPr>
          <w:rFonts w:eastAsia="Times New Roman" w:cs="Arial"/>
          <w:color w:val="000000"/>
          <w:lang w:eastAsia="en-AU"/>
        </w:rPr>
      </w:pPr>
      <w:r w:rsidRPr="007A772D">
        <w:rPr>
          <w:rFonts w:eastAsia="Times New Roman" w:cs="Arial"/>
          <w:color w:val="000000"/>
          <w:lang w:eastAsia="en-AU"/>
        </w:rPr>
        <w:t>Label the pressure cell at Point A</w:t>
      </w:r>
      <w:r w:rsidR="000A2116" w:rsidRPr="007A772D">
        <w:rPr>
          <w:rFonts w:eastAsia="Times New Roman" w:cs="Arial"/>
          <w:color w:val="000000"/>
          <w:lang w:eastAsia="en-AU"/>
        </w:rPr>
        <w:t>:</w:t>
      </w:r>
      <w:r w:rsidR="000A2116" w:rsidRPr="007A772D">
        <w:rPr>
          <w:rFonts w:eastAsia="Times New Roman" w:cs="Arial"/>
          <w:color w:val="000000"/>
          <w:lang w:eastAsia="en-AU"/>
        </w:rPr>
        <w:tab/>
      </w:r>
      <w:r w:rsidR="000A2116" w:rsidRPr="007A772D">
        <w:rPr>
          <w:rFonts w:eastAsia="Times New Roman" w:cs="Arial"/>
          <w:color w:val="000000"/>
          <w:lang w:eastAsia="en-AU"/>
        </w:rPr>
        <w:br/>
      </w:r>
    </w:p>
    <w:p w14:paraId="06D7E019" w14:textId="677AD8E3" w:rsidR="000A2116" w:rsidRPr="007A772D" w:rsidRDefault="0098564D" w:rsidP="00E55B35">
      <w:pPr>
        <w:numPr>
          <w:ilvl w:val="0"/>
          <w:numId w:val="7"/>
        </w:numPr>
        <w:spacing w:before="100" w:beforeAutospacing="1" w:after="240"/>
        <w:rPr>
          <w:rFonts w:eastAsia="Times New Roman" w:cs="Arial"/>
          <w:color w:val="000000"/>
          <w:lang w:eastAsia="en-AU"/>
        </w:rPr>
      </w:pPr>
      <w:r w:rsidRPr="007A772D">
        <w:rPr>
          <w:rFonts w:eastAsia="Times New Roman" w:cs="Arial"/>
          <w:color w:val="000000"/>
          <w:lang w:eastAsia="en-AU"/>
        </w:rPr>
        <w:t>In which direction is air circulating around the pressure cell at Point A?</w:t>
      </w:r>
    </w:p>
    <w:p w14:paraId="063A6B66" w14:textId="77777777" w:rsidR="0098564D" w:rsidRPr="007A772D" w:rsidRDefault="0098564D" w:rsidP="00E55B35">
      <w:pPr>
        <w:numPr>
          <w:ilvl w:val="0"/>
          <w:numId w:val="7"/>
        </w:numPr>
        <w:spacing w:before="100" w:beforeAutospacing="1" w:after="100" w:afterAutospacing="1"/>
        <w:rPr>
          <w:rFonts w:eastAsia="Times New Roman" w:cs="Arial"/>
          <w:color w:val="000000"/>
          <w:lang w:eastAsia="en-AU"/>
        </w:rPr>
      </w:pPr>
      <w:r w:rsidRPr="007A772D">
        <w:rPr>
          <w:rFonts w:eastAsia="Times New Roman" w:cs="Arial"/>
          <w:color w:val="000000"/>
          <w:lang w:eastAsia="en-AU"/>
        </w:rPr>
        <w:t>In the spaces provided below name the weather features represented by symbols at th</w:t>
      </w:r>
      <w:r w:rsidR="008F76E0" w:rsidRPr="007A772D">
        <w:rPr>
          <w:rFonts w:eastAsia="Times New Roman" w:cs="Arial"/>
          <w:color w:val="000000"/>
          <w:lang w:eastAsia="en-AU"/>
        </w:rPr>
        <w:t>e following points on the map:</w:t>
      </w:r>
    </w:p>
    <w:p w14:paraId="0A36DC0F" w14:textId="0EBED101" w:rsidR="0098564D" w:rsidRPr="007A772D" w:rsidRDefault="0098564D" w:rsidP="00E55B35">
      <w:pPr>
        <w:numPr>
          <w:ilvl w:val="1"/>
          <w:numId w:val="7"/>
        </w:numPr>
        <w:tabs>
          <w:tab w:val="right" w:leader="underscore" w:pos="1440"/>
          <w:tab w:val="right" w:leader="underscore" w:pos="8119"/>
        </w:tabs>
        <w:spacing w:before="100" w:beforeAutospacing="1" w:after="100" w:afterAutospacing="1"/>
        <w:rPr>
          <w:rFonts w:eastAsia="Times New Roman" w:cs="Arial"/>
          <w:color w:val="000000"/>
          <w:lang w:eastAsia="en-AU"/>
        </w:rPr>
      </w:pPr>
      <w:r w:rsidRPr="007A772D">
        <w:rPr>
          <w:rFonts w:eastAsia="Times New Roman" w:cs="Arial"/>
          <w:color w:val="000000"/>
          <w:lang w:eastAsia="en-AU"/>
        </w:rPr>
        <w:t>Point B</w:t>
      </w:r>
      <w:r w:rsidR="008505AC" w:rsidRPr="007A772D">
        <w:rPr>
          <w:rFonts w:eastAsia="Times New Roman" w:cs="Arial"/>
          <w:color w:val="000000"/>
          <w:lang w:eastAsia="en-AU"/>
        </w:rPr>
        <w:t>:</w:t>
      </w:r>
      <w:r w:rsidR="008505AC" w:rsidRPr="007A772D">
        <w:rPr>
          <w:rFonts w:eastAsia="Times New Roman" w:cs="Arial"/>
          <w:color w:val="000000"/>
          <w:lang w:eastAsia="en-AU"/>
        </w:rPr>
        <w:tab/>
      </w:r>
      <w:r w:rsidR="008505AC" w:rsidRPr="007A772D">
        <w:rPr>
          <w:rFonts w:eastAsia="Times New Roman" w:cs="Arial"/>
          <w:color w:val="000000"/>
          <w:lang w:eastAsia="en-AU"/>
        </w:rPr>
        <w:tab/>
      </w:r>
      <w:r w:rsidR="008505AC" w:rsidRPr="007A772D">
        <w:rPr>
          <w:rFonts w:eastAsia="Times New Roman" w:cs="Arial"/>
          <w:color w:val="000000"/>
          <w:lang w:eastAsia="en-AU"/>
        </w:rPr>
        <w:tab/>
      </w:r>
    </w:p>
    <w:p w14:paraId="75A4E12B" w14:textId="6D64CF6D" w:rsidR="0098564D" w:rsidRPr="007A772D" w:rsidRDefault="0098564D" w:rsidP="00E55B35">
      <w:pPr>
        <w:numPr>
          <w:ilvl w:val="1"/>
          <w:numId w:val="7"/>
        </w:numPr>
        <w:tabs>
          <w:tab w:val="right" w:leader="underscore" w:pos="1440"/>
          <w:tab w:val="right" w:leader="underscore" w:pos="8119"/>
        </w:tabs>
        <w:spacing w:before="100" w:beforeAutospacing="1" w:after="100" w:afterAutospacing="1"/>
        <w:rPr>
          <w:rFonts w:eastAsia="Times New Roman" w:cs="Arial"/>
          <w:color w:val="000000"/>
          <w:lang w:eastAsia="en-AU"/>
        </w:rPr>
      </w:pPr>
      <w:r w:rsidRPr="007A772D">
        <w:rPr>
          <w:rFonts w:eastAsia="Times New Roman" w:cs="Arial"/>
          <w:color w:val="000000"/>
          <w:lang w:eastAsia="en-AU"/>
        </w:rPr>
        <w:t>Point C</w:t>
      </w:r>
      <w:r w:rsidR="008505AC" w:rsidRPr="007A772D">
        <w:rPr>
          <w:rFonts w:eastAsia="Times New Roman" w:cs="Arial"/>
          <w:color w:val="000000"/>
          <w:lang w:eastAsia="en-AU"/>
        </w:rPr>
        <w:t>:</w:t>
      </w:r>
      <w:r w:rsidR="008505AC" w:rsidRPr="007A772D">
        <w:rPr>
          <w:rFonts w:eastAsia="Times New Roman" w:cs="Arial"/>
          <w:color w:val="000000"/>
          <w:lang w:eastAsia="en-AU"/>
        </w:rPr>
        <w:tab/>
      </w:r>
    </w:p>
    <w:p w14:paraId="515F37E4" w14:textId="0729926A" w:rsidR="0098564D" w:rsidRPr="007A772D" w:rsidRDefault="0098564D" w:rsidP="00E55B35">
      <w:pPr>
        <w:numPr>
          <w:ilvl w:val="1"/>
          <w:numId w:val="7"/>
        </w:numPr>
        <w:tabs>
          <w:tab w:val="right" w:leader="underscore" w:pos="1440"/>
          <w:tab w:val="right" w:leader="underscore" w:pos="8119"/>
        </w:tabs>
        <w:spacing w:before="100" w:beforeAutospacing="1" w:after="100" w:afterAutospacing="1"/>
        <w:rPr>
          <w:rFonts w:eastAsia="Times New Roman" w:cs="Arial"/>
          <w:color w:val="000000"/>
          <w:lang w:eastAsia="en-AU"/>
        </w:rPr>
      </w:pPr>
      <w:r w:rsidRPr="007A772D">
        <w:rPr>
          <w:rFonts w:eastAsia="Times New Roman" w:cs="Arial"/>
          <w:color w:val="000000"/>
          <w:lang w:eastAsia="en-AU"/>
        </w:rPr>
        <w:t>Point D</w:t>
      </w:r>
      <w:r w:rsidR="008505AC" w:rsidRPr="007A772D">
        <w:rPr>
          <w:rFonts w:eastAsia="Times New Roman" w:cs="Arial"/>
          <w:color w:val="000000"/>
          <w:lang w:eastAsia="en-AU"/>
        </w:rPr>
        <w:t>:</w:t>
      </w:r>
      <w:r w:rsidR="008505AC" w:rsidRPr="007A772D">
        <w:rPr>
          <w:rFonts w:eastAsia="Times New Roman" w:cs="Arial"/>
          <w:color w:val="000000"/>
          <w:lang w:eastAsia="en-AU"/>
        </w:rPr>
        <w:tab/>
      </w:r>
    </w:p>
    <w:p w14:paraId="4CEFF6AD" w14:textId="22916815" w:rsidR="0098564D" w:rsidRPr="007A772D" w:rsidRDefault="0098564D" w:rsidP="00E55B35">
      <w:pPr>
        <w:numPr>
          <w:ilvl w:val="1"/>
          <w:numId w:val="7"/>
        </w:numPr>
        <w:tabs>
          <w:tab w:val="right" w:leader="underscore" w:pos="1440"/>
          <w:tab w:val="right" w:leader="underscore" w:pos="8119"/>
        </w:tabs>
        <w:spacing w:before="100" w:beforeAutospacing="1" w:after="100" w:afterAutospacing="1"/>
        <w:rPr>
          <w:rFonts w:eastAsia="Times New Roman" w:cs="Arial"/>
          <w:color w:val="000000"/>
          <w:lang w:eastAsia="en-AU"/>
        </w:rPr>
      </w:pPr>
      <w:r w:rsidRPr="007A772D">
        <w:rPr>
          <w:rFonts w:eastAsia="Times New Roman" w:cs="Arial"/>
          <w:color w:val="000000"/>
          <w:lang w:eastAsia="en-AU"/>
        </w:rPr>
        <w:t>Point E</w:t>
      </w:r>
      <w:r w:rsidR="008505AC" w:rsidRPr="007A772D">
        <w:rPr>
          <w:rFonts w:eastAsia="Times New Roman" w:cs="Arial"/>
          <w:color w:val="000000"/>
          <w:lang w:eastAsia="en-AU"/>
        </w:rPr>
        <w:t>:</w:t>
      </w:r>
      <w:r w:rsidR="008505AC" w:rsidRPr="007A772D">
        <w:rPr>
          <w:rFonts w:eastAsia="Times New Roman" w:cs="Arial"/>
          <w:color w:val="000000"/>
          <w:lang w:eastAsia="en-AU"/>
        </w:rPr>
        <w:tab/>
      </w:r>
      <w:r w:rsidR="008505AC" w:rsidRPr="007A772D">
        <w:rPr>
          <w:rFonts w:eastAsia="Times New Roman" w:cs="Arial"/>
          <w:color w:val="000000"/>
          <w:lang w:eastAsia="en-AU"/>
        </w:rPr>
        <w:br/>
      </w:r>
    </w:p>
    <w:p w14:paraId="2CD72450" w14:textId="77777777" w:rsidR="0098564D" w:rsidRPr="007A772D" w:rsidRDefault="0098564D" w:rsidP="00E55B35">
      <w:pPr>
        <w:numPr>
          <w:ilvl w:val="0"/>
          <w:numId w:val="7"/>
        </w:numPr>
        <w:spacing w:before="100" w:beforeAutospacing="1" w:after="240"/>
        <w:rPr>
          <w:rFonts w:eastAsia="Times New Roman" w:cs="Arial"/>
          <w:color w:val="000000"/>
          <w:lang w:eastAsia="en-AU"/>
        </w:rPr>
      </w:pPr>
      <w:r w:rsidRPr="007A772D">
        <w:rPr>
          <w:rFonts w:eastAsia="Times New Roman" w:cs="Arial"/>
          <w:color w:val="000000"/>
          <w:lang w:eastAsia="en-AU"/>
        </w:rPr>
        <w:t>Use appropriate letters to label the four points of the compass in the top right hand corner of the map.</w:t>
      </w:r>
    </w:p>
    <w:p w14:paraId="5498E641" w14:textId="0D8DF5BC" w:rsidR="0098564D" w:rsidRPr="007A772D" w:rsidRDefault="0098564D" w:rsidP="00E55B35">
      <w:pPr>
        <w:numPr>
          <w:ilvl w:val="0"/>
          <w:numId w:val="7"/>
        </w:numPr>
        <w:spacing w:before="100" w:beforeAutospacing="1" w:after="100" w:afterAutospacing="1"/>
        <w:rPr>
          <w:rFonts w:eastAsia="Times New Roman" w:cs="Arial"/>
          <w:color w:val="000000"/>
          <w:lang w:eastAsia="en-AU"/>
        </w:rPr>
      </w:pPr>
      <w:r w:rsidRPr="007A772D">
        <w:rPr>
          <w:rFonts w:eastAsia="Times New Roman" w:cs="Arial"/>
          <w:color w:val="000000"/>
          <w:lang w:eastAsia="en-AU"/>
        </w:rPr>
        <w:t>Draw an arrow on the map to indicate the wind direction at each of the following points</w:t>
      </w:r>
      <w:r w:rsidR="00820338" w:rsidRPr="007A772D">
        <w:rPr>
          <w:rFonts w:eastAsia="Times New Roman" w:cs="Arial"/>
          <w:color w:val="000000"/>
          <w:lang w:eastAsia="en-AU"/>
        </w:rPr>
        <w:t xml:space="preserve">.  </w:t>
      </w:r>
      <w:r w:rsidRPr="007A772D">
        <w:rPr>
          <w:rFonts w:eastAsia="Times New Roman" w:cs="Arial"/>
          <w:color w:val="000000"/>
          <w:lang w:eastAsia="en-AU"/>
        </w:rPr>
        <w:t>Write each wind directio</w:t>
      </w:r>
      <w:r w:rsidR="008F76E0" w:rsidRPr="007A772D">
        <w:rPr>
          <w:rFonts w:eastAsia="Times New Roman" w:cs="Arial"/>
          <w:color w:val="000000"/>
          <w:lang w:eastAsia="en-AU"/>
        </w:rPr>
        <w:t>n in the space provided below.</w:t>
      </w:r>
    </w:p>
    <w:p w14:paraId="08C6399D" w14:textId="57319EF8" w:rsidR="0098564D" w:rsidRPr="007A772D" w:rsidRDefault="0098564D" w:rsidP="00E55B35">
      <w:pPr>
        <w:numPr>
          <w:ilvl w:val="1"/>
          <w:numId w:val="7"/>
        </w:numPr>
        <w:tabs>
          <w:tab w:val="right" w:leader="underscore" w:pos="1440"/>
          <w:tab w:val="right" w:leader="underscore" w:pos="8119"/>
        </w:tabs>
        <w:spacing w:before="100" w:beforeAutospacing="1" w:after="100" w:afterAutospacing="1"/>
        <w:rPr>
          <w:rFonts w:eastAsia="Times New Roman" w:cs="Arial"/>
          <w:color w:val="000000"/>
          <w:lang w:eastAsia="en-AU"/>
        </w:rPr>
      </w:pPr>
      <w:r w:rsidRPr="007A772D">
        <w:rPr>
          <w:rFonts w:eastAsia="Times New Roman" w:cs="Arial"/>
          <w:color w:val="000000"/>
          <w:lang w:eastAsia="en-AU"/>
        </w:rPr>
        <w:t>Point F</w:t>
      </w:r>
      <w:r w:rsidR="000A2116" w:rsidRPr="007A772D">
        <w:rPr>
          <w:rFonts w:eastAsia="Times New Roman" w:cs="Arial"/>
          <w:color w:val="000000"/>
          <w:lang w:eastAsia="en-AU"/>
        </w:rPr>
        <w:t>:</w:t>
      </w:r>
      <w:r w:rsidR="000A2116" w:rsidRPr="007A772D">
        <w:rPr>
          <w:rFonts w:eastAsia="Times New Roman" w:cs="Arial"/>
          <w:color w:val="000000"/>
          <w:lang w:eastAsia="en-AU"/>
        </w:rPr>
        <w:tab/>
      </w:r>
      <w:r w:rsidRPr="007A772D">
        <w:rPr>
          <w:rFonts w:eastAsia="Times New Roman" w:cs="Arial"/>
          <w:color w:val="000000"/>
          <w:lang w:eastAsia="en-AU"/>
        </w:rPr>
        <w:t xml:space="preserve"> </w:t>
      </w:r>
    </w:p>
    <w:p w14:paraId="379CE206" w14:textId="69B86A0B" w:rsidR="0098564D" w:rsidRPr="007A772D" w:rsidRDefault="0098564D" w:rsidP="00E55B35">
      <w:pPr>
        <w:numPr>
          <w:ilvl w:val="1"/>
          <w:numId w:val="7"/>
        </w:numPr>
        <w:tabs>
          <w:tab w:val="right" w:leader="underscore" w:pos="1440"/>
          <w:tab w:val="right" w:leader="underscore" w:pos="8119"/>
        </w:tabs>
        <w:spacing w:before="100" w:beforeAutospacing="1" w:after="100" w:afterAutospacing="1"/>
        <w:rPr>
          <w:rFonts w:eastAsia="Times New Roman" w:cs="Arial"/>
          <w:color w:val="000000"/>
          <w:lang w:eastAsia="en-AU"/>
        </w:rPr>
      </w:pPr>
      <w:r w:rsidRPr="007A772D">
        <w:rPr>
          <w:rFonts w:eastAsia="Times New Roman" w:cs="Arial"/>
          <w:color w:val="000000"/>
          <w:lang w:eastAsia="en-AU"/>
        </w:rPr>
        <w:t>Point G</w:t>
      </w:r>
      <w:r w:rsidR="000A2116" w:rsidRPr="007A772D">
        <w:rPr>
          <w:rFonts w:eastAsia="Times New Roman" w:cs="Arial"/>
          <w:color w:val="000000"/>
          <w:lang w:eastAsia="en-AU"/>
        </w:rPr>
        <w:t>:</w:t>
      </w:r>
      <w:r w:rsidR="000A2116" w:rsidRPr="007A772D">
        <w:rPr>
          <w:rFonts w:eastAsia="Times New Roman" w:cs="Arial"/>
          <w:color w:val="000000"/>
          <w:lang w:eastAsia="en-AU"/>
        </w:rPr>
        <w:tab/>
      </w:r>
    </w:p>
    <w:p w14:paraId="1897DD8B" w14:textId="693DCD21" w:rsidR="0098564D" w:rsidRPr="007A772D" w:rsidRDefault="0098564D" w:rsidP="00E55B35">
      <w:pPr>
        <w:numPr>
          <w:ilvl w:val="1"/>
          <w:numId w:val="7"/>
        </w:numPr>
        <w:tabs>
          <w:tab w:val="right" w:leader="underscore" w:pos="1440"/>
          <w:tab w:val="right" w:leader="underscore" w:pos="8119"/>
        </w:tabs>
        <w:spacing w:before="100" w:beforeAutospacing="1" w:after="100" w:afterAutospacing="1"/>
        <w:rPr>
          <w:rFonts w:eastAsia="Times New Roman" w:cs="Arial"/>
          <w:color w:val="000000"/>
          <w:lang w:eastAsia="en-AU"/>
        </w:rPr>
      </w:pPr>
      <w:r w:rsidRPr="007A772D">
        <w:rPr>
          <w:rFonts w:eastAsia="Times New Roman" w:cs="Arial"/>
          <w:color w:val="000000"/>
          <w:lang w:eastAsia="en-AU"/>
        </w:rPr>
        <w:t>Point I</w:t>
      </w:r>
      <w:r w:rsidR="000A2116" w:rsidRPr="007A772D">
        <w:rPr>
          <w:rFonts w:eastAsia="Times New Roman" w:cs="Arial"/>
          <w:color w:val="000000"/>
          <w:lang w:eastAsia="en-AU"/>
        </w:rPr>
        <w:t>:</w:t>
      </w:r>
      <w:r w:rsidR="000A2116" w:rsidRPr="007A772D">
        <w:rPr>
          <w:rFonts w:eastAsia="Times New Roman" w:cs="Arial"/>
          <w:color w:val="000000"/>
          <w:lang w:eastAsia="en-AU"/>
        </w:rPr>
        <w:tab/>
      </w:r>
      <w:r w:rsidRPr="007A772D">
        <w:rPr>
          <w:rFonts w:eastAsia="Times New Roman" w:cs="Arial"/>
          <w:color w:val="000000"/>
          <w:lang w:eastAsia="en-AU"/>
        </w:rPr>
        <w:t xml:space="preserve"> </w:t>
      </w:r>
    </w:p>
    <w:p w14:paraId="151ADD6A" w14:textId="062DE0AA" w:rsidR="0098564D" w:rsidRPr="007A772D" w:rsidRDefault="0098564D" w:rsidP="00E55B35">
      <w:pPr>
        <w:numPr>
          <w:ilvl w:val="1"/>
          <w:numId w:val="7"/>
        </w:numPr>
        <w:tabs>
          <w:tab w:val="right" w:leader="underscore" w:pos="1440"/>
          <w:tab w:val="right" w:leader="underscore" w:pos="8119"/>
        </w:tabs>
        <w:spacing w:before="100" w:beforeAutospacing="1" w:after="100" w:afterAutospacing="1"/>
        <w:rPr>
          <w:rFonts w:eastAsia="Times New Roman" w:cs="Arial"/>
          <w:color w:val="000000"/>
          <w:lang w:eastAsia="en-AU"/>
        </w:rPr>
      </w:pPr>
      <w:r w:rsidRPr="007A772D">
        <w:rPr>
          <w:rFonts w:eastAsia="Times New Roman" w:cs="Arial"/>
          <w:color w:val="000000"/>
          <w:lang w:eastAsia="en-AU"/>
        </w:rPr>
        <w:t>Point J</w:t>
      </w:r>
      <w:r w:rsidR="000A2116" w:rsidRPr="007A772D">
        <w:rPr>
          <w:rFonts w:eastAsia="Times New Roman" w:cs="Arial"/>
          <w:color w:val="000000"/>
          <w:lang w:eastAsia="en-AU"/>
        </w:rPr>
        <w:t>:</w:t>
      </w:r>
      <w:r w:rsidR="000A2116" w:rsidRPr="007A772D">
        <w:rPr>
          <w:rFonts w:eastAsia="Times New Roman" w:cs="Arial"/>
          <w:color w:val="000000"/>
          <w:lang w:eastAsia="en-AU"/>
        </w:rPr>
        <w:tab/>
      </w:r>
    </w:p>
    <w:p w14:paraId="03AD40F6" w14:textId="77777777" w:rsidR="00BF11E0" w:rsidRPr="007A772D" w:rsidRDefault="00BF11E0">
      <w:pPr>
        <w:rPr>
          <w:b/>
          <w:bCs/>
          <w:lang w:eastAsia="en-AU"/>
        </w:rPr>
      </w:pPr>
      <w:r w:rsidRPr="007A772D">
        <w:rPr>
          <w:b/>
          <w:bCs/>
          <w:lang w:eastAsia="en-AU"/>
        </w:rPr>
        <w:br w:type="page"/>
      </w:r>
    </w:p>
    <w:p w14:paraId="7C9A1F39" w14:textId="742D29E6" w:rsidR="0098564D" w:rsidRPr="007A772D" w:rsidRDefault="0098564D" w:rsidP="008505AC">
      <w:pPr>
        <w:rPr>
          <w:b/>
          <w:bCs/>
          <w:lang w:eastAsia="en-AU"/>
        </w:rPr>
      </w:pPr>
      <w:r w:rsidRPr="007A772D">
        <w:rPr>
          <w:b/>
          <w:bCs/>
          <w:lang w:eastAsia="en-AU"/>
        </w:rPr>
        <w:lastRenderedPageBreak/>
        <w:t>Activity 2</w:t>
      </w:r>
    </w:p>
    <w:p w14:paraId="3FACDA1F" w14:textId="294C340A" w:rsidR="0098564D" w:rsidRPr="007A772D" w:rsidRDefault="0098564D" w:rsidP="0098564D">
      <w:pPr>
        <w:spacing w:before="100" w:beforeAutospacing="1" w:after="100" w:afterAutospacing="1" w:line="240" w:lineRule="auto"/>
        <w:rPr>
          <w:rFonts w:eastAsia="Times New Roman" w:cs="Arial"/>
          <w:color w:val="000000"/>
          <w:lang w:eastAsia="en-AU"/>
        </w:rPr>
      </w:pPr>
      <w:r w:rsidRPr="007A772D">
        <w:rPr>
          <w:rFonts w:eastAsia="Times New Roman" w:cs="Arial"/>
          <w:color w:val="000000"/>
          <w:lang w:eastAsia="en-AU"/>
        </w:rPr>
        <w:t>Use the weather map below to answer the following questions</w:t>
      </w:r>
      <w:r w:rsidR="00820338" w:rsidRPr="007A772D">
        <w:rPr>
          <w:rFonts w:eastAsia="Times New Roman" w:cs="Arial"/>
          <w:color w:val="000000"/>
          <w:lang w:eastAsia="en-AU"/>
        </w:rPr>
        <w:t xml:space="preserve">.  </w:t>
      </w:r>
    </w:p>
    <w:p w14:paraId="6538C062" w14:textId="77777777" w:rsidR="0098564D" w:rsidRPr="007A772D" w:rsidRDefault="0098564D" w:rsidP="00BF11E0">
      <w:pPr>
        <w:spacing w:before="100" w:beforeAutospacing="1" w:after="100" w:afterAutospacing="1" w:line="240" w:lineRule="auto"/>
        <w:jc w:val="center"/>
        <w:rPr>
          <w:rFonts w:eastAsia="Times New Roman" w:cs="Arial"/>
          <w:color w:val="000000"/>
          <w:lang w:eastAsia="en-AU"/>
        </w:rPr>
      </w:pPr>
      <w:r w:rsidRPr="007A772D">
        <w:rPr>
          <w:rFonts w:eastAsia="Times New Roman" w:cs="Arial"/>
          <w:noProof/>
          <w:color w:val="000000"/>
          <w:lang w:eastAsia="en-AU"/>
        </w:rPr>
        <w:drawing>
          <wp:inline distT="0" distB="0" distL="0" distR="0" wp14:anchorId="68F8FA93" wp14:editId="32B1C42D">
            <wp:extent cx="3448050" cy="2679422"/>
            <wp:effectExtent l="19050" t="0" r="0" b="0"/>
            <wp:docPr id="85" name="Picture 85" descr="fig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figure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48050" cy="2679422"/>
                    </a:xfrm>
                    <a:prstGeom prst="rect">
                      <a:avLst/>
                    </a:prstGeom>
                    <a:noFill/>
                    <a:ln>
                      <a:noFill/>
                    </a:ln>
                  </pic:spPr>
                </pic:pic>
              </a:graphicData>
            </a:graphic>
          </wp:inline>
        </w:drawing>
      </w:r>
    </w:p>
    <w:p w14:paraId="4D3969BC" w14:textId="5392CDE6" w:rsidR="0098564D" w:rsidRPr="007A772D" w:rsidRDefault="0098564D" w:rsidP="00E55B35">
      <w:pPr>
        <w:numPr>
          <w:ilvl w:val="0"/>
          <w:numId w:val="8"/>
        </w:numPr>
        <w:spacing w:before="100" w:beforeAutospacing="1" w:after="100" w:afterAutospacing="1" w:line="240" w:lineRule="auto"/>
        <w:rPr>
          <w:rFonts w:eastAsia="Times New Roman" w:cs="Arial"/>
          <w:color w:val="000000"/>
          <w:lang w:eastAsia="en-AU"/>
        </w:rPr>
      </w:pPr>
      <w:r w:rsidRPr="007A772D">
        <w:rPr>
          <w:rFonts w:eastAsia="Times New Roman" w:cs="Arial"/>
          <w:color w:val="000000"/>
          <w:lang w:eastAsia="en-AU"/>
        </w:rPr>
        <w:t>The following questions refer to the weather feature at Point</w:t>
      </w:r>
      <w:r w:rsidR="008F76E0" w:rsidRPr="007A772D">
        <w:rPr>
          <w:rFonts w:eastAsia="Times New Roman" w:cs="Arial"/>
          <w:color w:val="000000"/>
          <w:lang w:eastAsia="en-AU"/>
        </w:rPr>
        <w:t xml:space="preserve"> K</w:t>
      </w:r>
      <w:r w:rsidR="00EB3C35" w:rsidRPr="007A772D">
        <w:rPr>
          <w:rFonts w:eastAsia="Times New Roman" w:cs="Arial"/>
          <w:color w:val="000000"/>
          <w:lang w:eastAsia="en-AU"/>
        </w:rPr>
        <w:t xml:space="preserve"> on the map above</w:t>
      </w:r>
      <w:r w:rsidR="008F76E0" w:rsidRPr="007A772D">
        <w:rPr>
          <w:rFonts w:eastAsia="Times New Roman" w:cs="Arial"/>
          <w:color w:val="000000"/>
          <w:lang w:eastAsia="en-AU"/>
        </w:rPr>
        <w:t>.</w:t>
      </w:r>
      <w:r w:rsidR="008F76E0" w:rsidRPr="007A772D">
        <w:rPr>
          <w:rFonts w:eastAsia="Times New Roman" w:cs="Arial"/>
          <w:color w:val="000000"/>
          <w:lang w:eastAsia="en-AU"/>
        </w:rPr>
        <w:br/>
      </w:r>
    </w:p>
    <w:p w14:paraId="2E9A2DFC" w14:textId="77777777" w:rsidR="0098564D" w:rsidRPr="007A772D" w:rsidRDefault="0098564D" w:rsidP="00E55B35">
      <w:pPr>
        <w:numPr>
          <w:ilvl w:val="1"/>
          <w:numId w:val="8"/>
        </w:numPr>
        <w:spacing w:before="100" w:beforeAutospacing="1" w:after="100" w:afterAutospacing="1" w:line="240" w:lineRule="auto"/>
        <w:rPr>
          <w:rFonts w:eastAsia="Times New Roman" w:cs="Arial"/>
          <w:color w:val="000000"/>
          <w:lang w:eastAsia="en-AU"/>
        </w:rPr>
      </w:pPr>
      <w:r w:rsidRPr="007A772D">
        <w:rPr>
          <w:rFonts w:eastAsia="Times New Roman" w:cs="Arial"/>
          <w:color w:val="000000"/>
          <w:lang w:eastAsia="en-AU"/>
        </w:rPr>
        <w:t>Describe the weather feature occurring at Point K.</w:t>
      </w:r>
    </w:p>
    <w:p w14:paraId="6BE2EA78" w14:textId="77777777" w:rsidR="0098564D" w:rsidRPr="007A772D" w:rsidRDefault="0098564D" w:rsidP="00E55B35">
      <w:pPr>
        <w:numPr>
          <w:ilvl w:val="1"/>
          <w:numId w:val="8"/>
        </w:numPr>
        <w:spacing w:before="100" w:beforeAutospacing="1" w:after="100" w:afterAutospacing="1" w:line="240" w:lineRule="auto"/>
        <w:rPr>
          <w:rFonts w:eastAsia="Times New Roman" w:cs="Arial"/>
          <w:color w:val="000000"/>
          <w:lang w:eastAsia="en-AU"/>
        </w:rPr>
      </w:pPr>
      <w:r w:rsidRPr="007A772D">
        <w:rPr>
          <w:rFonts w:eastAsia="Times New Roman" w:cs="Arial"/>
          <w:color w:val="000000"/>
          <w:lang w:eastAsia="en-AU"/>
        </w:rPr>
        <w:t>Is this feature a high or low pressure system?</w:t>
      </w:r>
    </w:p>
    <w:p w14:paraId="7B49FA32" w14:textId="77777777" w:rsidR="0098564D" w:rsidRPr="007A772D" w:rsidRDefault="0098564D" w:rsidP="00E55B35">
      <w:pPr>
        <w:numPr>
          <w:ilvl w:val="1"/>
          <w:numId w:val="8"/>
        </w:numPr>
        <w:spacing w:before="100" w:beforeAutospacing="1" w:after="100" w:afterAutospacing="1" w:line="240" w:lineRule="auto"/>
        <w:rPr>
          <w:rFonts w:eastAsia="Times New Roman" w:cs="Arial"/>
          <w:color w:val="000000"/>
          <w:lang w:eastAsia="en-AU"/>
        </w:rPr>
      </w:pPr>
      <w:r w:rsidRPr="007A772D">
        <w:rPr>
          <w:rFonts w:eastAsia="Times New Roman" w:cs="Arial"/>
          <w:color w:val="000000"/>
          <w:lang w:eastAsia="en-AU"/>
        </w:rPr>
        <w:t>In which direction is air circulating around this system?</w:t>
      </w:r>
    </w:p>
    <w:p w14:paraId="60105310" w14:textId="77777777" w:rsidR="0098564D" w:rsidRPr="007A772D" w:rsidRDefault="0098564D" w:rsidP="00E55B35">
      <w:pPr>
        <w:numPr>
          <w:ilvl w:val="1"/>
          <w:numId w:val="8"/>
        </w:numPr>
        <w:spacing w:before="100" w:beforeAutospacing="1" w:after="100" w:afterAutospacing="1" w:line="240" w:lineRule="auto"/>
        <w:rPr>
          <w:rFonts w:eastAsia="Times New Roman" w:cs="Arial"/>
          <w:color w:val="000000"/>
          <w:lang w:eastAsia="en-AU"/>
        </w:rPr>
      </w:pPr>
      <w:r w:rsidRPr="007A772D">
        <w:rPr>
          <w:rFonts w:eastAsia="Times New Roman" w:cs="Arial"/>
          <w:color w:val="000000"/>
          <w:lang w:eastAsia="en-AU"/>
        </w:rPr>
        <w:t>What weather would be expected if the pressure system at Point K moves west onto the North Queensland coast?</w:t>
      </w:r>
    </w:p>
    <w:p w14:paraId="6D4F733D" w14:textId="77777777" w:rsidR="0098564D" w:rsidRPr="007A772D" w:rsidRDefault="0098564D" w:rsidP="00E55B35">
      <w:pPr>
        <w:numPr>
          <w:ilvl w:val="1"/>
          <w:numId w:val="8"/>
        </w:numPr>
        <w:spacing w:before="100" w:beforeAutospacing="1" w:after="240" w:line="240" w:lineRule="auto"/>
        <w:rPr>
          <w:rFonts w:eastAsia="Times New Roman" w:cs="Arial"/>
          <w:color w:val="000000"/>
          <w:lang w:eastAsia="en-AU"/>
        </w:rPr>
      </w:pPr>
      <w:r w:rsidRPr="007A772D">
        <w:rPr>
          <w:rFonts w:eastAsia="Times New Roman" w:cs="Arial"/>
          <w:color w:val="000000"/>
          <w:lang w:eastAsia="en-AU"/>
        </w:rPr>
        <w:t>Outline three strategies that should be put in place on farms to prepare for the weather described in the previous answer.</w:t>
      </w:r>
    </w:p>
    <w:p w14:paraId="1C04D09E" w14:textId="1624C4F7" w:rsidR="0098564D" w:rsidRPr="007A772D" w:rsidRDefault="0098564D" w:rsidP="00E55B35">
      <w:pPr>
        <w:numPr>
          <w:ilvl w:val="0"/>
          <w:numId w:val="8"/>
        </w:numPr>
        <w:spacing w:before="100" w:beforeAutospacing="1" w:after="100" w:afterAutospacing="1" w:line="240" w:lineRule="auto"/>
        <w:rPr>
          <w:rFonts w:eastAsia="Times New Roman" w:cs="Arial"/>
          <w:color w:val="000000"/>
          <w:lang w:eastAsia="en-AU"/>
        </w:rPr>
      </w:pPr>
      <w:r w:rsidRPr="007A772D">
        <w:rPr>
          <w:rFonts w:eastAsia="Times New Roman" w:cs="Arial"/>
          <w:color w:val="000000"/>
          <w:lang w:eastAsia="en-AU"/>
        </w:rPr>
        <w:t>The following questions refer to the weather occurrin</w:t>
      </w:r>
      <w:r w:rsidR="008F76E0" w:rsidRPr="007A772D">
        <w:rPr>
          <w:rFonts w:eastAsia="Times New Roman" w:cs="Arial"/>
          <w:color w:val="000000"/>
          <w:lang w:eastAsia="en-AU"/>
        </w:rPr>
        <w:t xml:space="preserve">g at Point L on </w:t>
      </w:r>
      <w:r w:rsidR="00BF11E0" w:rsidRPr="007A772D">
        <w:rPr>
          <w:rFonts w:eastAsia="Times New Roman" w:cs="Arial"/>
          <w:color w:val="000000"/>
          <w:lang w:eastAsia="en-AU"/>
        </w:rPr>
        <w:t>the map above</w:t>
      </w:r>
      <w:r w:rsidR="008F76E0" w:rsidRPr="007A772D">
        <w:rPr>
          <w:rFonts w:eastAsia="Times New Roman" w:cs="Arial"/>
          <w:color w:val="000000"/>
          <w:lang w:eastAsia="en-AU"/>
        </w:rPr>
        <w:t>.</w:t>
      </w:r>
      <w:r w:rsidR="008F76E0" w:rsidRPr="007A772D">
        <w:rPr>
          <w:rFonts w:eastAsia="Times New Roman" w:cs="Arial"/>
          <w:color w:val="000000"/>
          <w:lang w:eastAsia="en-AU"/>
        </w:rPr>
        <w:br/>
      </w:r>
    </w:p>
    <w:p w14:paraId="7FC3EEC6" w14:textId="77777777" w:rsidR="0098564D" w:rsidRPr="007A772D" w:rsidRDefault="0098564D" w:rsidP="00E55B35">
      <w:pPr>
        <w:numPr>
          <w:ilvl w:val="1"/>
          <w:numId w:val="8"/>
        </w:numPr>
        <w:spacing w:before="100" w:beforeAutospacing="1" w:after="100" w:afterAutospacing="1" w:line="240" w:lineRule="auto"/>
        <w:rPr>
          <w:rFonts w:eastAsia="Times New Roman" w:cs="Arial"/>
          <w:color w:val="000000"/>
          <w:lang w:eastAsia="en-AU"/>
        </w:rPr>
      </w:pPr>
      <w:r w:rsidRPr="007A772D">
        <w:rPr>
          <w:rFonts w:eastAsia="Times New Roman" w:cs="Arial"/>
          <w:color w:val="000000"/>
          <w:lang w:eastAsia="en-AU"/>
        </w:rPr>
        <w:t>Describe the weather that you would expect at point L.</w:t>
      </w:r>
    </w:p>
    <w:p w14:paraId="1AAC16AC" w14:textId="77777777" w:rsidR="0098564D" w:rsidRPr="007A772D" w:rsidRDefault="0098564D" w:rsidP="00E55B35">
      <w:pPr>
        <w:numPr>
          <w:ilvl w:val="1"/>
          <w:numId w:val="8"/>
        </w:numPr>
        <w:spacing w:before="100" w:beforeAutospacing="1" w:after="100" w:afterAutospacing="1" w:line="240" w:lineRule="auto"/>
        <w:rPr>
          <w:rFonts w:eastAsia="Times New Roman" w:cs="Arial"/>
          <w:color w:val="000000"/>
          <w:lang w:eastAsia="en-AU"/>
        </w:rPr>
      </w:pPr>
      <w:r w:rsidRPr="007A772D">
        <w:rPr>
          <w:rFonts w:eastAsia="Times New Roman" w:cs="Arial"/>
          <w:color w:val="000000"/>
          <w:lang w:eastAsia="en-AU"/>
        </w:rPr>
        <w:t>What features of the weather map did you use to answer the previous question?</w:t>
      </w:r>
    </w:p>
    <w:p w14:paraId="56EE77F6" w14:textId="77777777" w:rsidR="0098564D" w:rsidRPr="007A772D" w:rsidRDefault="0098564D" w:rsidP="00E55B35">
      <w:pPr>
        <w:numPr>
          <w:ilvl w:val="1"/>
          <w:numId w:val="8"/>
        </w:numPr>
        <w:spacing w:before="100" w:beforeAutospacing="1" w:after="240" w:line="240" w:lineRule="auto"/>
        <w:rPr>
          <w:rFonts w:eastAsia="Times New Roman" w:cs="Arial"/>
          <w:color w:val="000000"/>
          <w:lang w:eastAsia="en-AU"/>
        </w:rPr>
      </w:pPr>
      <w:r w:rsidRPr="007A772D">
        <w:rPr>
          <w:rFonts w:eastAsia="Times New Roman" w:cs="Arial"/>
          <w:color w:val="000000"/>
          <w:lang w:eastAsia="en-AU"/>
        </w:rPr>
        <w:t>List two precautions that a farm worker should take when working in these conditions?</w:t>
      </w:r>
    </w:p>
    <w:p w14:paraId="157CEA0B" w14:textId="7DE09658" w:rsidR="0098564D" w:rsidRPr="007A772D" w:rsidRDefault="0098564D" w:rsidP="00E55B35">
      <w:pPr>
        <w:numPr>
          <w:ilvl w:val="0"/>
          <w:numId w:val="8"/>
        </w:numPr>
        <w:spacing w:before="100" w:beforeAutospacing="1" w:after="100" w:afterAutospacing="1" w:line="240" w:lineRule="auto"/>
        <w:rPr>
          <w:rFonts w:eastAsia="Times New Roman" w:cs="Arial"/>
          <w:color w:val="000000"/>
          <w:lang w:eastAsia="en-AU"/>
        </w:rPr>
      </w:pPr>
      <w:r w:rsidRPr="007A772D">
        <w:rPr>
          <w:rFonts w:eastAsia="Times New Roman" w:cs="Arial"/>
          <w:color w:val="000000"/>
          <w:lang w:eastAsia="en-AU"/>
        </w:rPr>
        <w:t>The following questions refer to the weather occurring at Point M o</w:t>
      </w:r>
      <w:r w:rsidR="008F76E0" w:rsidRPr="007A772D">
        <w:rPr>
          <w:rFonts w:eastAsia="Times New Roman" w:cs="Arial"/>
          <w:color w:val="000000"/>
          <w:lang w:eastAsia="en-AU"/>
        </w:rPr>
        <w:t xml:space="preserve">n </w:t>
      </w:r>
      <w:r w:rsidR="00BF11E0" w:rsidRPr="007A772D">
        <w:rPr>
          <w:rFonts w:eastAsia="Times New Roman" w:cs="Arial"/>
          <w:color w:val="000000"/>
          <w:lang w:eastAsia="en-AU"/>
        </w:rPr>
        <w:t>the</w:t>
      </w:r>
      <w:r w:rsidR="008F76E0" w:rsidRPr="007A772D">
        <w:rPr>
          <w:rFonts w:eastAsia="Times New Roman" w:cs="Arial"/>
          <w:color w:val="000000"/>
          <w:lang w:eastAsia="en-AU"/>
        </w:rPr>
        <w:t xml:space="preserve"> map </w:t>
      </w:r>
      <w:r w:rsidR="00BF11E0" w:rsidRPr="007A772D">
        <w:rPr>
          <w:rFonts w:eastAsia="Times New Roman" w:cs="Arial"/>
          <w:color w:val="000000"/>
          <w:lang w:eastAsia="en-AU"/>
        </w:rPr>
        <w:t>above</w:t>
      </w:r>
      <w:r w:rsidR="008F76E0" w:rsidRPr="007A772D">
        <w:rPr>
          <w:rFonts w:eastAsia="Times New Roman" w:cs="Arial"/>
          <w:color w:val="000000"/>
          <w:lang w:eastAsia="en-AU"/>
        </w:rPr>
        <w:t>.</w:t>
      </w:r>
      <w:r w:rsidR="008F76E0" w:rsidRPr="007A772D">
        <w:rPr>
          <w:rFonts w:eastAsia="Times New Roman" w:cs="Arial"/>
          <w:color w:val="000000"/>
          <w:lang w:eastAsia="en-AU"/>
        </w:rPr>
        <w:br/>
      </w:r>
    </w:p>
    <w:p w14:paraId="742B5B05" w14:textId="77777777" w:rsidR="0098564D" w:rsidRPr="007A772D" w:rsidRDefault="0098564D" w:rsidP="00E55B35">
      <w:pPr>
        <w:numPr>
          <w:ilvl w:val="1"/>
          <w:numId w:val="8"/>
        </w:numPr>
        <w:spacing w:before="100" w:beforeAutospacing="1" w:after="100" w:afterAutospacing="1" w:line="240" w:lineRule="auto"/>
        <w:rPr>
          <w:rFonts w:eastAsia="Times New Roman" w:cs="Arial"/>
          <w:color w:val="000000"/>
          <w:lang w:eastAsia="en-AU"/>
        </w:rPr>
      </w:pPr>
      <w:r w:rsidRPr="007A772D">
        <w:rPr>
          <w:rFonts w:eastAsia="Times New Roman" w:cs="Arial"/>
          <w:color w:val="000000"/>
          <w:lang w:eastAsia="en-AU"/>
        </w:rPr>
        <w:t>What weather feature has recently passed over Point M?</w:t>
      </w:r>
    </w:p>
    <w:p w14:paraId="3E4FC368" w14:textId="77777777" w:rsidR="0098564D" w:rsidRPr="007A772D" w:rsidRDefault="0098564D" w:rsidP="00E55B35">
      <w:pPr>
        <w:numPr>
          <w:ilvl w:val="1"/>
          <w:numId w:val="8"/>
        </w:numPr>
        <w:spacing w:before="100" w:beforeAutospacing="1" w:after="100" w:afterAutospacing="1" w:line="240" w:lineRule="auto"/>
        <w:rPr>
          <w:rFonts w:eastAsia="Times New Roman" w:cs="Arial"/>
          <w:color w:val="000000"/>
          <w:lang w:eastAsia="en-AU"/>
        </w:rPr>
      </w:pPr>
      <w:r w:rsidRPr="007A772D">
        <w:rPr>
          <w:rFonts w:eastAsia="Times New Roman" w:cs="Arial"/>
          <w:color w:val="000000"/>
          <w:lang w:eastAsia="en-AU"/>
        </w:rPr>
        <w:t>What changes to the weather would have occurred in the region around Point M?</w:t>
      </w:r>
    </w:p>
    <w:p w14:paraId="15083889" w14:textId="77777777" w:rsidR="0098564D" w:rsidRPr="007A772D" w:rsidRDefault="0098564D" w:rsidP="00E55B35">
      <w:pPr>
        <w:numPr>
          <w:ilvl w:val="1"/>
          <w:numId w:val="8"/>
        </w:numPr>
        <w:spacing w:before="100" w:beforeAutospacing="1" w:after="100" w:afterAutospacing="1" w:line="240" w:lineRule="auto"/>
        <w:rPr>
          <w:rFonts w:eastAsia="Times New Roman" w:cs="Arial"/>
          <w:color w:val="000000"/>
          <w:lang w:eastAsia="en-AU"/>
        </w:rPr>
      </w:pPr>
      <w:r w:rsidRPr="007A772D">
        <w:rPr>
          <w:rFonts w:eastAsia="Times New Roman" w:cs="Arial"/>
          <w:color w:val="000000"/>
          <w:lang w:eastAsia="en-AU"/>
        </w:rPr>
        <w:t>Name the warning that the Bureau of Meteorology might issue to farmers if this change occurs during the cooler months.</w:t>
      </w:r>
    </w:p>
    <w:p w14:paraId="45629F45" w14:textId="77777777" w:rsidR="0007781C" w:rsidRPr="007A772D" w:rsidRDefault="0007781C">
      <w:pPr>
        <w:rPr>
          <w:rFonts w:cs="Arial"/>
        </w:rPr>
      </w:pPr>
    </w:p>
    <w:p w14:paraId="091ADB48" w14:textId="77777777" w:rsidR="000A2116" w:rsidRPr="007A772D" w:rsidRDefault="000A2116">
      <w:pPr>
        <w:rPr>
          <w:rFonts w:cs="Arial"/>
          <w:b/>
          <w:sz w:val="40"/>
          <w:szCs w:val="40"/>
        </w:rPr>
      </w:pPr>
      <w:r w:rsidRPr="007A772D">
        <w:rPr>
          <w:rFonts w:cs="Arial"/>
          <w:b/>
          <w:sz w:val="40"/>
          <w:szCs w:val="40"/>
        </w:rPr>
        <w:br w:type="page"/>
      </w:r>
    </w:p>
    <w:p w14:paraId="7384EEA8" w14:textId="5C804BD3" w:rsidR="0007781C" w:rsidRPr="007A772D" w:rsidRDefault="000A2116" w:rsidP="000A2116">
      <w:pPr>
        <w:pStyle w:val="Heading2"/>
      </w:pPr>
      <w:r w:rsidRPr="007A772D">
        <w:lastRenderedPageBreak/>
        <w:t>M</w:t>
      </w:r>
      <w:r w:rsidR="0007781C" w:rsidRPr="007A772D">
        <w:t>anaging conditions</w:t>
      </w:r>
    </w:p>
    <w:p w14:paraId="4DC4A601" w14:textId="5993A654" w:rsidR="0007781C" w:rsidRPr="007A772D" w:rsidRDefault="00127199" w:rsidP="00127199">
      <w:pPr>
        <w:pStyle w:val="Heading3"/>
      </w:pPr>
      <w:r w:rsidRPr="007A772D">
        <w:t>P</w:t>
      </w:r>
      <w:r w:rsidR="0007781C" w:rsidRPr="007A772D">
        <w:t xml:space="preserve">otential implications of weather and climate changes for a primary industries workplace on the following: </w:t>
      </w:r>
    </w:p>
    <w:p w14:paraId="0C2161B0" w14:textId="77777777" w:rsidR="0007781C" w:rsidRPr="007A772D" w:rsidRDefault="0007781C" w:rsidP="002F432A">
      <w:pPr>
        <w:pStyle w:val="ListBullet"/>
      </w:pPr>
      <w:r w:rsidRPr="007A772D">
        <w:t>crops</w:t>
      </w:r>
    </w:p>
    <w:p w14:paraId="77AD50EF" w14:textId="77777777" w:rsidR="0007781C" w:rsidRPr="007A772D" w:rsidRDefault="0007781C" w:rsidP="002F432A">
      <w:pPr>
        <w:pStyle w:val="ListBullet"/>
      </w:pPr>
      <w:r w:rsidRPr="007A772D">
        <w:t>commercial decisions and activities</w:t>
      </w:r>
    </w:p>
    <w:p w14:paraId="4F06E346" w14:textId="77777777" w:rsidR="0007781C" w:rsidRPr="007A772D" w:rsidRDefault="0007781C" w:rsidP="002F432A">
      <w:pPr>
        <w:pStyle w:val="ListBullet"/>
      </w:pPr>
      <w:r w:rsidRPr="007A772D">
        <w:t>environment</w:t>
      </w:r>
    </w:p>
    <w:p w14:paraId="5649D769" w14:textId="77777777" w:rsidR="0007781C" w:rsidRPr="007A772D" w:rsidRDefault="0007781C" w:rsidP="002F432A">
      <w:pPr>
        <w:pStyle w:val="ListBullet"/>
      </w:pPr>
      <w:r w:rsidRPr="007A772D">
        <w:t>livestock/grazing</w:t>
      </w:r>
    </w:p>
    <w:p w14:paraId="69D9AEF5" w14:textId="77777777" w:rsidR="0007781C" w:rsidRPr="007A772D" w:rsidRDefault="0007781C" w:rsidP="002F432A">
      <w:pPr>
        <w:pStyle w:val="ListBullet"/>
      </w:pPr>
      <w:r w:rsidRPr="007A772D">
        <w:t>natural resources</w:t>
      </w:r>
    </w:p>
    <w:p w14:paraId="5F19E8B5" w14:textId="77777777" w:rsidR="0007781C" w:rsidRPr="007A772D" w:rsidRDefault="0007781C" w:rsidP="002F432A">
      <w:pPr>
        <w:pStyle w:val="ListBullet"/>
      </w:pPr>
      <w:r w:rsidRPr="007A772D">
        <w:t>property</w:t>
      </w:r>
    </w:p>
    <w:p w14:paraId="000163B1" w14:textId="77777777" w:rsidR="0007781C" w:rsidRPr="007A772D" w:rsidRDefault="0007781C" w:rsidP="002F432A">
      <w:pPr>
        <w:pStyle w:val="ListBullet"/>
      </w:pPr>
      <w:r w:rsidRPr="007A772D">
        <w:t>safety</w:t>
      </w:r>
    </w:p>
    <w:p w14:paraId="505A1B0C" w14:textId="77777777" w:rsidR="0007781C" w:rsidRPr="007A772D" w:rsidRDefault="0007781C" w:rsidP="002F432A">
      <w:pPr>
        <w:pStyle w:val="ListBullet"/>
      </w:pPr>
      <w:r w:rsidRPr="007A772D">
        <w:t>work tasks</w:t>
      </w:r>
    </w:p>
    <w:p w14:paraId="2BCC7979" w14:textId="77777777" w:rsidR="00981FB5" w:rsidRPr="007A772D" w:rsidRDefault="00981FB5" w:rsidP="00981FB5">
      <w:pPr>
        <w:widowControl w:val="0"/>
        <w:spacing w:before="0" w:line="240" w:lineRule="auto"/>
        <w:ind w:left="714"/>
        <w:rPr>
          <w:rFonts w:cs="Arial"/>
        </w:rPr>
      </w:pPr>
    </w:p>
    <w:p w14:paraId="2BB194C3" w14:textId="77777777" w:rsidR="00015405" w:rsidRPr="007A772D" w:rsidRDefault="00015405" w:rsidP="00EB3C35">
      <w:pPr>
        <w:pStyle w:val="Heading4"/>
        <w:numPr>
          <w:ilvl w:val="0"/>
          <w:numId w:val="0"/>
        </w:numPr>
      </w:pPr>
      <w:r w:rsidRPr="007A772D">
        <w:t>crops</w:t>
      </w:r>
    </w:p>
    <w:p w14:paraId="56A4BEED" w14:textId="77777777" w:rsidR="00981FB5" w:rsidRPr="007A772D" w:rsidRDefault="00981FB5" w:rsidP="00981FB5">
      <w:pPr>
        <w:rPr>
          <w:b/>
        </w:rPr>
      </w:pPr>
      <w:r w:rsidRPr="007A772D">
        <w:t>Most farming activities are reliant on the weather.</w:t>
      </w:r>
    </w:p>
    <w:p w14:paraId="093D6BE2" w14:textId="77777777" w:rsidR="00981FB5" w:rsidRPr="007A772D" w:rsidRDefault="00981FB5" w:rsidP="002F432A">
      <w:pPr>
        <w:pStyle w:val="ListBullet"/>
      </w:pPr>
      <w:r w:rsidRPr="007A772D">
        <w:t>planting crops</w:t>
      </w:r>
    </w:p>
    <w:p w14:paraId="14607227" w14:textId="77777777" w:rsidR="00981FB5" w:rsidRPr="007A772D" w:rsidRDefault="00981FB5" w:rsidP="002F432A">
      <w:pPr>
        <w:pStyle w:val="ListBullet"/>
      </w:pPr>
      <w:r w:rsidRPr="007A772D">
        <w:t>spraying and other tractor work.</w:t>
      </w:r>
    </w:p>
    <w:p w14:paraId="53080CB9" w14:textId="1C59FEAE" w:rsidR="00015405" w:rsidRPr="007A772D" w:rsidRDefault="00015405" w:rsidP="00015405">
      <w:r w:rsidRPr="007A772D">
        <w:t>Weather will affect immediate decisions regarding crops such as when to plough, sow , fertilise or spray crops depending on if it</w:t>
      </w:r>
      <w:r w:rsidR="00B650C0">
        <w:t xml:space="preserve"> i</w:t>
      </w:r>
      <w:r w:rsidRPr="007A772D">
        <w:t>s about to rain which will let the soil soften to plough or encourage a good moisture profile to sow into for seed germination or dissolve the urea if its broadcast on the prediction of at least 12mm rain or not to spray a crop if it will rain within the effective drying period for instance</w:t>
      </w:r>
      <w:r w:rsidR="00820338" w:rsidRPr="007A772D">
        <w:t xml:space="preserve">.  </w:t>
      </w:r>
      <w:r w:rsidRPr="007A772D">
        <w:t>Weather predictions and patterns will affect timing of sowing a crop, for example sowing too early for an oats crop to make hay from will affect it being able to dry properly in the cooler winter months to make good hay  or sowing a crop for harvest too early will affect seedset and quality if it gets early frosts on it</w:t>
      </w:r>
      <w:r w:rsidR="00820338" w:rsidRPr="007A772D">
        <w:t xml:space="preserve">.  </w:t>
      </w:r>
      <w:r w:rsidRPr="007A772D">
        <w:t>These are ways weather affects crop decisions</w:t>
      </w:r>
      <w:r w:rsidR="00820338" w:rsidRPr="007A772D">
        <w:t xml:space="preserve">.  </w:t>
      </w:r>
    </w:p>
    <w:p w14:paraId="76DCE4C7" w14:textId="5DF5F496" w:rsidR="00015405" w:rsidRPr="007A772D" w:rsidRDefault="00015405" w:rsidP="00015405">
      <w:r w:rsidRPr="007A772D">
        <w:t xml:space="preserve">Climate change </w:t>
      </w:r>
      <w:r w:rsidR="00EB3C35" w:rsidRPr="007A772D">
        <w:t>may</w:t>
      </w:r>
      <w:r w:rsidRPr="007A772D">
        <w:t xml:space="preserve"> affect the type o</w:t>
      </w:r>
      <w:r w:rsidR="00EB3C35" w:rsidRPr="007A772D">
        <w:t>r</w:t>
      </w:r>
      <w:r w:rsidRPr="007A772D">
        <w:t xml:space="preserve"> variety of crop chosen to grow, for instance </w:t>
      </w:r>
      <w:r w:rsidR="00EB3C35" w:rsidRPr="007A772D">
        <w:t xml:space="preserve">with warmer longer summers </w:t>
      </w:r>
      <w:r w:rsidRPr="007A772D">
        <w:t>an area normally unable to grow tropical pastures may now be able to grow tropical grasses</w:t>
      </w:r>
      <w:r w:rsidR="00820338" w:rsidRPr="007A772D">
        <w:t xml:space="preserve">.  </w:t>
      </w:r>
      <w:r w:rsidR="00EB3C35" w:rsidRPr="007A772D">
        <w:t>T</w:t>
      </w:r>
      <w:r w:rsidRPr="007A772D">
        <w:t xml:space="preserve">he timing of sowing and growth may change with longer summers allowing soybean crops </w:t>
      </w:r>
      <w:r w:rsidR="00EB3C35" w:rsidRPr="007A772D">
        <w:t>(</w:t>
      </w:r>
      <w:r w:rsidRPr="007A772D">
        <w:t xml:space="preserve">that used to need </w:t>
      </w:r>
      <w:r w:rsidR="00EB3C35" w:rsidRPr="007A772D">
        <w:t xml:space="preserve">to be </w:t>
      </w:r>
      <w:r w:rsidRPr="007A772D">
        <w:t xml:space="preserve">sown before </w:t>
      </w:r>
      <w:r w:rsidR="00EB3C35" w:rsidRPr="007A772D">
        <w:t xml:space="preserve">the </w:t>
      </w:r>
      <w:r w:rsidRPr="007A772D">
        <w:t>Christmas perio</w:t>
      </w:r>
      <w:r w:rsidR="00EB3C35" w:rsidRPr="007A772D">
        <w:t>d)</w:t>
      </w:r>
      <w:r w:rsidRPr="007A772D">
        <w:t xml:space="preserve"> able to be sown </w:t>
      </w:r>
      <w:r w:rsidR="00EB3C35" w:rsidRPr="007A772D">
        <w:t>until</w:t>
      </w:r>
      <w:r w:rsidRPr="007A772D">
        <w:t xml:space="preserve"> mi</w:t>
      </w:r>
      <w:r w:rsidR="00BD115F" w:rsidRPr="007A772D">
        <w:t>d-</w:t>
      </w:r>
      <w:r w:rsidR="00EB3C35" w:rsidRPr="007A772D">
        <w:t>J</w:t>
      </w:r>
      <w:r w:rsidRPr="007A772D">
        <w:t>anuary and still produce a summer crop for forage or harvest</w:t>
      </w:r>
      <w:r w:rsidR="00EB3C35" w:rsidRPr="007A772D">
        <w:t xml:space="preserve">.  Such climate change may lengthen the growing period as frost (which stop the growth period) arrive later.  </w:t>
      </w:r>
    </w:p>
    <w:p w14:paraId="1CDE4419" w14:textId="77777777" w:rsidR="00BD115F" w:rsidRPr="007A772D" w:rsidRDefault="00BD115F">
      <w:r w:rsidRPr="007A772D">
        <w:br w:type="page"/>
      </w:r>
    </w:p>
    <w:p w14:paraId="1341A2C0" w14:textId="3FB4F9C1" w:rsidR="00981FB5" w:rsidRPr="007A772D" w:rsidRDefault="00981FB5" w:rsidP="002F432A">
      <w:r w:rsidRPr="007A772D">
        <w:lastRenderedPageBreak/>
        <w:t>Changes in temperature, atmospheric carbon dioxide (CO2), and the frequency and intensity of extreme weather could have significant impacts on crop yields</w:t>
      </w:r>
      <w:r w:rsidR="00EB3C35" w:rsidRPr="007A772D">
        <w:t>:</w:t>
      </w:r>
      <w:r w:rsidR="00820338" w:rsidRPr="007A772D">
        <w:t xml:space="preserve"> </w:t>
      </w:r>
    </w:p>
    <w:p w14:paraId="06895B19" w14:textId="77777777" w:rsidR="00EB3C35" w:rsidRPr="007A772D" w:rsidRDefault="00EB3C35" w:rsidP="00EB3C35">
      <w:pPr>
        <w:widowControl w:val="0"/>
        <w:spacing w:before="0"/>
      </w:pPr>
    </w:p>
    <w:p w14:paraId="164F3AEE" w14:textId="1EDDA607" w:rsidR="00981FB5" w:rsidRPr="007A772D" w:rsidRDefault="00981FB5" w:rsidP="00EB3C35">
      <w:pPr>
        <w:pStyle w:val="ListBullet"/>
      </w:pPr>
      <w:r w:rsidRPr="007A772D">
        <w:t>Effects of increased temperature will depend on the crop’s optimal temperature for growth and reproduction</w:t>
      </w:r>
      <w:r w:rsidR="00820338" w:rsidRPr="007A772D">
        <w:t xml:space="preserve">.  </w:t>
      </w:r>
      <w:r w:rsidRPr="007A772D">
        <w:t>In some areas, warming may benefit the types of crops that are typically planted there or allow farmers to shift to crops that are currently grown in warmer areas</w:t>
      </w:r>
      <w:r w:rsidR="00820338" w:rsidRPr="007A772D">
        <w:t xml:space="preserve">.  </w:t>
      </w:r>
      <w:r w:rsidRPr="007A772D">
        <w:t>Conversely, if the higher temperatures exceed a crop’s optimum temperature, yields will decline</w:t>
      </w:r>
      <w:r w:rsidR="00820338" w:rsidRPr="007A772D">
        <w:t xml:space="preserve">.  </w:t>
      </w:r>
    </w:p>
    <w:p w14:paraId="789473D4" w14:textId="383723F9" w:rsidR="00981FB5" w:rsidRPr="007A772D" w:rsidRDefault="00981FB5" w:rsidP="00EB3C35">
      <w:pPr>
        <w:pStyle w:val="ListBullet"/>
      </w:pPr>
      <w:r w:rsidRPr="007A772D">
        <w:t>Rising CO2 levels can stimulate plant growth however it can also reduce the nutritional value of most food crops</w:t>
      </w:r>
      <w:r w:rsidR="00820338" w:rsidRPr="007A772D">
        <w:t xml:space="preserve">.  </w:t>
      </w:r>
      <w:r w:rsidRPr="007A772D">
        <w:t>Rising levels of atmospheric carbon dioxide reduces the concentrations of protein and essential minerals in most plant species, including wheat, soybeans and rice</w:t>
      </w:r>
      <w:r w:rsidR="00820338" w:rsidRPr="007A772D">
        <w:t xml:space="preserve">.  </w:t>
      </w:r>
    </w:p>
    <w:p w14:paraId="722C9522" w14:textId="4C61D7A7" w:rsidR="00981FB5" w:rsidRPr="007A772D" w:rsidRDefault="00981FB5" w:rsidP="00EB3C35">
      <w:pPr>
        <w:pStyle w:val="ListBullet"/>
      </w:pPr>
      <w:r w:rsidRPr="007A772D">
        <w:t>Dealing with drought could become a challenge in areas where rising summer temperatures cause soils to become drier</w:t>
      </w:r>
      <w:r w:rsidR="00820338" w:rsidRPr="007A772D">
        <w:t xml:space="preserve">.  </w:t>
      </w:r>
      <w:r w:rsidRPr="007A772D">
        <w:t>Although increased irrigation might be possible in some places, in other places water supplies may also be reduced.</w:t>
      </w:r>
    </w:p>
    <w:p w14:paraId="336222C7" w14:textId="77777777" w:rsidR="00981FB5" w:rsidRPr="007A772D" w:rsidRDefault="00981FB5" w:rsidP="00EB3C35">
      <w:pPr>
        <w:pStyle w:val="ListBullet"/>
      </w:pPr>
      <w:r w:rsidRPr="007A772D">
        <w:t>Extreme events, especially floods and droughts can harm crops and reduce yields.</w:t>
      </w:r>
    </w:p>
    <w:p w14:paraId="56DCF5A6" w14:textId="36BAA45D" w:rsidR="00981FB5" w:rsidRPr="007A772D" w:rsidRDefault="00981FB5" w:rsidP="00EB3C35">
      <w:pPr>
        <w:pStyle w:val="ListBullet"/>
      </w:pPr>
      <w:r w:rsidRPr="007A772D">
        <w:t>Many weeds, pests and fungi thrive under warmer temperatures, wetter climates and increased CO2 levels</w:t>
      </w:r>
      <w:r w:rsidR="00820338" w:rsidRPr="007A772D">
        <w:t xml:space="preserve">.  </w:t>
      </w:r>
    </w:p>
    <w:p w14:paraId="5F71711C" w14:textId="77777777" w:rsidR="00BD115F" w:rsidRPr="007A772D" w:rsidRDefault="00BD115F" w:rsidP="00BD115F"/>
    <w:p w14:paraId="2FC077A0" w14:textId="15E7248A" w:rsidR="00015405" w:rsidRPr="007A772D" w:rsidRDefault="00015405" w:rsidP="000A2116">
      <w:pPr>
        <w:pStyle w:val="Heading4"/>
      </w:pPr>
      <w:r w:rsidRPr="007A772D">
        <w:t>commercial decisions and activities</w:t>
      </w:r>
    </w:p>
    <w:p w14:paraId="05B9FDBC" w14:textId="0DC02CBB" w:rsidR="00015405" w:rsidRPr="007A772D" w:rsidRDefault="00015405" w:rsidP="00EB3C35">
      <w:r w:rsidRPr="007A772D">
        <w:t>The type of enterprises to grow on a farm can be impacted by both weather and climate</w:t>
      </w:r>
      <w:r w:rsidR="00820338" w:rsidRPr="007A772D">
        <w:t xml:space="preserve">.  </w:t>
      </w:r>
      <w:r w:rsidRPr="007A772D">
        <w:t>For instance</w:t>
      </w:r>
      <w:r w:rsidR="00EB3C35" w:rsidRPr="007A772D">
        <w:t>,</w:t>
      </w:r>
      <w:r w:rsidRPr="007A772D">
        <w:t xml:space="preserve"> weather can affect growth of a crop that needs frost free days if the area gets a high number of frosts then the farmer will need to protect the crop if he chooses to grow that crop</w:t>
      </w:r>
      <w:r w:rsidR="00820338" w:rsidRPr="007A772D">
        <w:t xml:space="preserve">.  </w:t>
      </w:r>
      <w:r w:rsidR="00EB3C35" w:rsidRPr="007A772D">
        <w:t>For example,</w:t>
      </w:r>
      <w:r w:rsidRPr="007A772D">
        <w:t xml:space="preserve"> tomatoes are killed by frost so if they are to be grown in a cold climate with frequent weather patterns including frosts they will need to be kept in a glasshouse for successful production </w:t>
      </w:r>
      <w:r w:rsidR="00EB3C35" w:rsidRPr="007A772D">
        <w:t>(</w:t>
      </w:r>
      <w:r w:rsidRPr="007A772D">
        <w:t>like the Guyra tomato farm</w:t>
      </w:r>
      <w:r w:rsidR="00EB3C35" w:rsidRPr="007A772D">
        <w:t>)</w:t>
      </w:r>
      <w:r w:rsidRPr="007A772D">
        <w:t>.</w:t>
      </w:r>
    </w:p>
    <w:p w14:paraId="4B47C926" w14:textId="0700F4B2" w:rsidR="00015405" w:rsidRPr="007A772D" w:rsidRDefault="00015405" w:rsidP="00EB3C35">
      <w:r w:rsidRPr="007A772D">
        <w:t xml:space="preserve">The type of cattle to be grown is affected by the weather and climate with </w:t>
      </w:r>
      <w:r w:rsidR="00EB3C35" w:rsidRPr="007A772D">
        <w:t>B</w:t>
      </w:r>
      <w:r w:rsidRPr="007A772D">
        <w:t>ritish breeds often being seen on the Tableland regions where the winters are longer than the less harsh regions as these breeds are able to mature quicker and weaners finish on cereal crops compared to coastal regions being able to run cattle with more Indicus content to help them cope with heat and ticks</w:t>
      </w:r>
      <w:r w:rsidR="00820338" w:rsidRPr="007A772D">
        <w:t xml:space="preserve">.  </w:t>
      </w:r>
    </w:p>
    <w:p w14:paraId="1BFC84F5" w14:textId="6642D2A7" w:rsidR="00981FB5" w:rsidRPr="007A772D" w:rsidRDefault="00EB3C35" w:rsidP="00EB3C35">
      <w:r w:rsidRPr="007A772D">
        <w:t xml:space="preserve">Therefore, </w:t>
      </w:r>
      <w:r w:rsidR="00015405" w:rsidRPr="007A772D">
        <w:t>the types of commercial decisions made by primary industries workers is affected by weather and climate.</w:t>
      </w:r>
    </w:p>
    <w:p w14:paraId="46149CEB" w14:textId="77777777" w:rsidR="00BD115F" w:rsidRPr="007A772D" w:rsidRDefault="00BD115F">
      <w:pPr>
        <w:rPr>
          <w:rFonts w:cs="Arial"/>
          <w:b/>
        </w:rPr>
      </w:pPr>
      <w:r w:rsidRPr="007A772D">
        <w:rPr>
          <w:rFonts w:cs="Arial"/>
          <w:b/>
        </w:rPr>
        <w:br w:type="page"/>
      </w:r>
    </w:p>
    <w:p w14:paraId="41856FCA" w14:textId="50F79B7B" w:rsidR="00981FB5" w:rsidRPr="004266DC" w:rsidRDefault="00981FB5" w:rsidP="00981FB5">
      <w:pPr>
        <w:widowControl w:val="0"/>
        <w:spacing w:before="200" w:line="240" w:lineRule="auto"/>
        <w:rPr>
          <w:rFonts w:cs="Arial"/>
          <w:b/>
          <w:color w:val="2F5496" w:themeColor="accent1" w:themeShade="BF"/>
          <w:sz w:val="32"/>
          <w:szCs w:val="32"/>
        </w:rPr>
      </w:pPr>
      <w:r w:rsidRPr="004266DC">
        <w:rPr>
          <w:rFonts w:cs="Arial"/>
          <w:b/>
          <w:color w:val="2F5496" w:themeColor="accent1" w:themeShade="BF"/>
          <w:sz w:val="32"/>
          <w:szCs w:val="32"/>
        </w:rPr>
        <w:lastRenderedPageBreak/>
        <w:t>Case Study</w:t>
      </w:r>
      <w:r w:rsidR="00EB3C35" w:rsidRPr="004266DC">
        <w:rPr>
          <w:rFonts w:cs="Arial"/>
          <w:b/>
          <w:color w:val="2F5496" w:themeColor="accent1" w:themeShade="BF"/>
          <w:sz w:val="32"/>
          <w:szCs w:val="32"/>
        </w:rPr>
        <w:t xml:space="preserve"> </w:t>
      </w:r>
      <w:r w:rsidRPr="004266DC">
        <w:rPr>
          <w:rFonts w:cs="Arial"/>
          <w:b/>
          <w:color w:val="2F5496" w:themeColor="accent1" w:themeShade="BF"/>
          <w:sz w:val="32"/>
          <w:szCs w:val="32"/>
        </w:rPr>
        <w:t>- Frost</w:t>
      </w:r>
    </w:p>
    <w:p w14:paraId="5664D730" w14:textId="77777777" w:rsidR="00744A09" w:rsidRPr="007A772D" w:rsidRDefault="00744A09" w:rsidP="00744A09">
      <w:pPr>
        <w:pStyle w:val="ListNumber"/>
        <w:widowControl w:val="0"/>
        <w:numPr>
          <w:ilvl w:val="0"/>
          <w:numId w:val="0"/>
        </w:numPr>
        <w:spacing w:before="200" w:line="240" w:lineRule="auto"/>
        <w:rPr>
          <w:rFonts w:cs="Arial"/>
        </w:rPr>
      </w:pPr>
      <w:r w:rsidRPr="007A772D">
        <w:rPr>
          <w:rFonts w:cs="Arial"/>
        </w:rPr>
        <w:t xml:space="preserve">Take Action: </w:t>
      </w:r>
    </w:p>
    <w:p w14:paraId="75A01F15" w14:textId="77777777" w:rsidR="00744A09" w:rsidRPr="007A772D" w:rsidRDefault="00744A09" w:rsidP="00744A09">
      <w:pPr>
        <w:pStyle w:val="ListBullet"/>
      </w:pPr>
      <w:r w:rsidRPr="007A772D">
        <w:t xml:space="preserve">The best protection against frost is bare, damp compact soil.  This ensures the maximum amount of heat is absorbed by the soil through the day.  However, this is not always feasible to achieve.  </w:t>
      </w:r>
    </w:p>
    <w:p w14:paraId="1AD54FE2" w14:textId="77777777" w:rsidR="00744A09" w:rsidRPr="007A772D" w:rsidRDefault="00744A09" w:rsidP="00744A09">
      <w:pPr>
        <w:pStyle w:val="ListBullet"/>
      </w:pPr>
      <w:r w:rsidRPr="007A772D">
        <w:t>Be aware cold air will sink and fill hollows and low lying ground, and that windbreaks and vegetation such as cover crops and weeds can hold back air movement that can create localized frosts.  Opening gaps in windbreaks, mowing weeds, leaving soil fallow can direct frost to lower areas.</w:t>
      </w:r>
    </w:p>
    <w:p w14:paraId="04665045" w14:textId="58CAB221" w:rsidR="00744A09" w:rsidRPr="007A772D" w:rsidRDefault="00744A09" w:rsidP="00744A09">
      <w:pPr>
        <w:pStyle w:val="ListBullet"/>
      </w:pPr>
      <w:r w:rsidRPr="007A772D">
        <w:t xml:space="preserve">Irrigation of foliage through the evening when frosts are predicted can eliminate or moderate damage in some instances, </w:t>
      </w:r>
      <w:r w:rsidR="00B650C0">
        <w:t>for example,</w:t>
      </w:r>
      <w:r w:rsidRPr="007A772D">
        <w:t xml:space="preserve"> overhead sprinklers in vineyards and some orchards.  This method is mainly used for spring frosts as frost can damage shoot and buds.</w:t>
      </w:r>
    </w:p>
    <w:p w14:paraId="0662187D" w14:textId="77777777" w:rsidR="00744A09" w:rsidRPr="007A772D" w:rsidRDefault="00744A09" w:rsidP="00744A09">
      <w:pPr>
        <w:pStyle w:val="ListBullet"/>
      </w:pPr>
      <w:r w:rsidRPr="007A772D">
        <w:t xml:space="preserve">Energy is needed to cool water, so as water cools it releases heat, and as it freezes to form ice it releases a large amount of heat.  The ice covering prevents the internal temperature of the plant cells falling any further.  It is temperatures below freezing point that damages plant tissues. </w:t>
      </w:r>
    </w:p>
    <w:p w14:paraId="7C523006" w14:textId="77777777" w:rsidR="00744A09" w:rsidRPr="007A772D" w:rsidRDefault="00744A09" w:rsidP="00744A09">
      <w:pPr>
        <w:pStyle w:val="ListBullet"/>
      </w:pPr>
      <w:r w:rsidRPr="007A772D">
        <w:t>Be aware root rot can be a problem due to waterlogging from prolonged watering for frost prevention.  Ice too can be quite heavy and break stems of plants.</w:t>
      </w:r>
    </w:p>
    <w:p w14:paraId="64221F43" w14:textId="755CDB9D" w:rsidR="00744A09" w:rsidRPr="007A772D" w:rsidRDefault="00744A09" w:rsidP="00744A09">
      <w:pPr>
        <w:pStyle w:val="ListBullet"/>
        <w:numPr>
          <w:ilvl w:val="0"/>
          <w:numId w:val="0"/>
        </w:numPr>
        <w:ind w:left="652"/>
      </w:pPr>
      <w:r w:rsidRPr="007A772D">
        <w:t xml:space="preserve"> </w:t>
      </w:r>
    </w:p>
    <w:p w14:paraId="4B9BE45B" w14:textId="77777777" w:rsidR="00EB3C35" w:rsidRPr="007A772D" w:rsidRDefault="00EB3C35" w:rsidP="00744A09">
      <w:pPr>
        <w:pStyle w:val="Heading4"/>
      </w:pPr>
      <w:r w:rsidRPr="007A772D">
        <w:t>Answer the following questions:</w:t>
      </w:r>
    </w:p>
    <w:p w14:paraId="3110174C" w14:textId="77777777" w:rsidR="00744A09" w:rsidRPr="007A772D" w:rsidRDefault="00981FB5" w:rsidP="00870F06">
      <w:pPr>
        <w:pStyle w:val="ListNumber"/>
        <w:widowControl w:val="0"/>
        <w:numPr>
          <w:ilvl w:val="0"/>
          <w:numId w:val="24"/>
        </w:numPr>
        <w:spacing w:before="200" w:line="240" w:lineRule="auto"/>
        <w:rPr>
          <w:rFonts w:cs="Arial"/>
        </w:rPr>
      </w:pPr>
      <w:r w:rsidRPr="007A772D">
        <w:t xml:space="preserve">What causes frost? </w:t>
      </w:r>
    </w:p>
    <w:p w14:paraId="1C5CF561" w14:textId="77777777" w:rsidR="00744A09" w:rsidRPr="007A772D" w:rsidRDefault="00981FB5" w:rsidP="00870F06">
      <w:pPr>
        <w:pStyle w:val="ListNumber"/>
        <w:widowControl w:val="0"/>
        <w:numPr>
          <w:ilvl w:val="0"/>
          <w:numId w:val="24"/>
        </w:numPr>
        <w:spacing w:before="200" w:line="240" w:lineRule="auto"/>
        <w:rPr>
          <w:rFonts w:cs="Arial"/>
        </w:rPr>
      </w:pPr>
      <w:r w:rsidRPr="007A772D">
        <w:rPr>
          <w:rFonts w:cs="Arial"/>
        </w:rPr>
        <w:t>Where would you expect frost to form and why?</w:t>
      </w:r>
    </w:p>
    <w:p w14:paraId="4B2FA298" w14:textId="4D062E4F" w:rsidR="00981FB5" w:rsidRPr="007A772D" w:rsidRDefault="00744A09" w:rsidP="00870F06">
      <w:pPr>
        <w:pStyle w:val="ListNumber"/>
        <w:widowControl w:val="0"/>
        <w:numPr>
          <w:ilvl w:val="0"/>
          <w:numId w:val="24"/>
        </w:numPr>
        <w:spacing w:before="200" w:line="240" w:lineRule="auto"/>
        <w:rPr>
          <w:rFonts w:cs="Arial"/>
        </w:rPr>
      </w:pPr>
      <w:r w:rsidRPr="007A772D">
        <w:rPr>
          <w:rFonts w:cs="Arial"/>
        </w:rPr>
        <w:t>In the table below, l</w:t>
      </w:r>
      <w:r w:rsidR="00981FB5" w:rsidRPr="007A772D">
        <w:rPr>
          <w:rFonts w:cs="Arial"/>
        </w:rPr>
        <w:t xml:space="preserve">ist ways to prevent frost and the advantages and disadvantages of </w:t>
      </w:r>
      <w:r w:rsidRPr="007A772D">
        <w:rPr>
          <w:rFonts w:cs="Arial"/>
        </w:rPr>
        <w:t>each suggestion</w:t>
      </w:r>
      <w:r w:rsidR="00820338" w:rsidRPr="007A772D">
        <w:rPr>
          <w:rFonts w:cs="Arial"/>
        </w:rPr>
        <w:t xml:space="preserve">.  </w:t>
      </w:r>
    </w:p>
    <w:p w14:paraId="012B5FF3" w14:textId="77777777" w:rsidR="00744A09" w:rsidRPr="007A772D" w:rsidRDefault="00744A09" w:rsidP="00744A09">
      <w:pPr>
        <w:pStyle w:val="ListNumber"/>
        <w:widowControl w:val="0"/>
        <w:numPr>
          <w:ilvl w:val="0"/>
          <w:numId w:val="0"/>
        </w:numPr>
        <w:spacing w:before="200" w:line="240" w:lineRule="auto"/>
        <w:ind w:left="652"/>
        <w:rPr>
          <w:rFonts w:cs="Arial"/>
        </w:rPr>
      </w:pPr>
    </w:p>
    <w:tbl>
      <w:tblPr>
        <w:tblStyle w:val="Tableheader"/>
        <w:tblW w:w="0" w:type="auto"/>
        <w:tblInd w:w="30" w:type="dxa"/>
        <w:tblLook w:val="04A0" w:firstRow="1" w:lastRow="0" w:firstColumn="1" w:lastColumn="0" w:noHBand="0" w:noVBand="1"/>
      </w:tblPr>
      <w:tblGrid>
        <w:gridCol w:w="1836"/>
        <w:gridCol w:w="4049"/>
        <w:gridCol w:w="3657"/>
      </w:tblGrid>
      <w:tr w:rsidR="00744A09" w:rsidRPr="007A772D" w14:paraId="4431C96E" w14:textId="28ED9502" w:rsidTr="00744A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6" w:type="dxa"/>
            <w:hideMark/>
          </w:tcPr>
          <w:p w14:paraId="19E28861" w14:textId="78D5BBBD" w:rsidR="00744A09" w:rsidRPr="007A772D" w:rsidRDefault="00744A09" w:rsidP="002F432A">
            <w:pPr>
              <w:spacing w:before="192" w:after="192"/>
              <w:jc w:val="center"/>
              <w:rPr>
                <w:rFonts w:cs="Arial"/>
                <w:sz w:val="24"/>
              </w:rPr>
            </w:pPr>
            <w:r w:rsidRPr="007A772D">
              <w:rPr>
                <w:rFonts w:cs="Arial"/>
                <w:sz w:val="24"/>
              </w:rPr>
              <w:t>Technique</w:t>
            </w:r>
          </w:p>
        </w:tc>
        <w:tc>
          <w:tcPr>
            <w:tcW w:w="4049" w:type="dxa"/>
            <w:hideMark/>
          </w:tcPr>
          <w:p w14:paraId="2296C037" w14:textId="2241CDEB" w:rsidR="00744A09" w:rsidRPr="007A772D" w:rsidRDefault="00744A09" w:rsidP="002F432A">
            <w:pPr>
              <w:jc w:val="center"/>
              <w:cnfStyle w:val="100000000000" w:firstRow="1" w:lastRow="0" w:firstColumn="0" w:lastColumn="0" w:oddVBand="0" w:evenVBand="0" w:oddHBand="0" w:evenHBand="0" w:firstRowFirstColumn="0" w:firstRowLastColumn="0" w:lastRowFirstColumn="0" w:lastRowLastColumn="0"/>
              <w:rPr>
                <w:rFonts w:cs="Arial"/>
                <w:sz w:val="24"/>
              </w:rPr>
            </w:pPr>
            <w:r w:rsidRPr="007A772D">
              <w:rPr>
                <w:rFonts w:cs="Arial"/>
                <w:sz w:val="24"/>
              </w:rPr>
              <w:t>Advantages</w:t>
            </w:r>
          </w:p>
        </w:tc>
        <w:tc>
          <w:tcPr>
            <w:tcW w:w="3657" w:type="dxa"/>
          </w:tcPr>
          <w:p w14:paraId="3D7A3A27" w14:textId="3AFDC62F" w:rsidR="00744A09" w:rsidRPr="007A772D" w:rsidRDefault="00744A09" w:rsidP="002F432A">
            <w:pPr>
              <w:jc w:val="center"/>
              <w:cnfStyle w:val="100000000000" w:firstRow="1" w:lastRow="0" w:firstColumn="0" w:lastColumn="0" w:oddVBand="0" w:evenVBand="0" w:oddHBand="0" w:evenHBand="0" w:firstRowFirstColumn="0" w:firstRowLastColumn="0" w:lastRowFirstColumn="0" w:lastRowLastColumn="0"/>
              <w:rPr>
                <w:rFonts w:cs="Arial"/>
              </w:rPr>
            </w:pPr>
            <w:r w:rsidRPr="007A772D">
              <w:rPr>
                <w:rFonts w:cs="Arial"/>
              </w:rPr>
              <w:t>Disadvantages</w:t>
            </w:r>
          </w:p>
        </w:tc>
      </w:tr>
      <w:tr w:rsidR="00744A09" w:rsidRPr="007A772D" w14:paraId="4C3046CD" w14:textId="1515CE80" w:rsidTr="00744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Pr>
          <w:p w14:paraId="45096597" w14:textId="67D4F8AD" w:rsidR="00744A09" w:rsidRPr="007A772D" w:rsidRDefault="00744A09" w:rsidP="002F432A">
            <w:pPr>
              <w:rPr>
                <w:rFonts w:cs="Arial"/>
                <w:color w:val="000000"/>
              </w:rPr>
            </w:pPr>
          </w:p>
        </w:tc>
        <w:tc>
          <w:tcPr>
            <w:tcW w:w="4049" w:type="dxa"/>
          </w:tcPr>
          <w:p w14:paraId="148B2986" w14:textId="1DD74DEB" w:rsidR="00744A09" w:rsidRPr="007A772D" w:rsidRDefault="00744A09" w:rsidP="002F432A">
            <w:pPr>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3657" w:type="dxa"/>
          </w:tcPr>
          <w:p w14:paraId="009FC04C" w14:textId="77777777" w:rsidR="00744A09" w:rsidRPr="007A772D" w:rsidRDefault="00744A09" w:rsidP="002F432A">
            <w:pPr>
              <w:cnfStyle w:val="000000100000" w:firstRow="0" w:lastRow="0" w:firstColumn="0" w:lastColumn="0" w:oddVBand="0" w:evenVBand="0" w:oddHBand="1" w:evenHBand="0" w:firstRowFirstColumn="0" w:firstRowLastColumn="0" w:lastRowFirstColumn="0" w:lastRowLastColumn="0"/>
              <w:rPr>
                <w:rFonts w:cs="Arial"/>
                <w:color w:val="000000"/>
              </w:rPr>
            </w:pPr>
          </w:p>
        </w:tc>
      </w:tr>
      <w:tr w:rsidR="00744A09" w:rsidRPr="007A772D" w14:paraId="5B10E7E4" w14:textId="0BA0D524" w:rsidTr="00744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Pr>
          <w:p w14:paraId="73191032" w14:textId="0490A4DC" w:rsidR="00744A09" w:rsidRPr="007A772D" w:rsidRDefault="00744A09" w:rsidP="002F432A">
            <w:pPr>
              <w:rPr>
                <w:rFonts w:cs="Arial"/>
                <w:color w:val="000000"/>
              </w:rPr>
            </w:pPr>
          </w:p>
        </w:tc>
        <w:tc>
          <w:tcPr>
            <w:tcW w:w="4049" w:type="dxa"/>
          </w:tcPr>
          <w:p w14:paraId="238F3352" w14:textId="7054E98C" w:rsidR="00744A09" w:rsidRPr="007A772D" w:rsidRDefault="00744A09" w:rsidP="002F432A">
            <w:pPr>
              <w:cnfStyle w:val="000000010000" w:firstRow="0" w:lastRow="0" w:firstColumn="0" w:lastColumn="0" w:oddVBand="0" w:evenVBand="0" w:oddHBand="0" w:evenHBand="1" w:firstRowFirstColumn="0" w:firstRowLastColumn="0" w:lastRowFirstColumn="0" w:lastRowLastColumn="0"/>
              <w:rPr>
                <w:rFonts w:cs="Arial"/>
                <w:color w:val="000000"/>
              </w:rPr>
            </w:pPr>
          </w:p>
        </w:tc>
        <w:tc>
          <w:tcPr>
            <w:tcW w:w="3657" w:type="dxa"/>
          </w:tcPr>
          <w:p w14:paraId="341D7C07" w14:textId="77777777" w:rsidR="00744A09" w:rsidRPr="007A772D" w:rsidRDefault="00744A09" w:rsidP="002F432A">
            <w:pPr>
              <w:cnfStyle w:val="000000010000" w:firstRow="0" w:lastRow="0" w:firstColumn="0" w:lastColumn="0" w:oddVBand="0" w:evenVBand="0" w:oddHBand="0" w:evenHBand="1" w:firstRowFirstColumn="0" w:firstRowLastColumn="0" w:lastRowFirstColumn="0" w:lastRowLastColumn="0"/>
              <w:rPr>
                <w:rFonts w:cs="Arial"/>
                <w:color w:val="000000"/>
              </w:rPr>
            </w:pPr>
          </w:p>
        </w:tc>
      </w:tr>
      <w:tr w:rsidR="00744A09" w:rsidRPr="007A772D" w14:paraId="5FE9F638" w14:textId="6A2BF57D" w:rsidTr="00744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Pr>
          <w:p w14:paraId="6DA08688" w14:textId="7F1B624E" w:rsidR="00744A09" w:rsidRPr="007A772D" w:rsidRDefault="00744A09" w:rsidP="002F432A">
            <w:pPr>
              <w:rPr>
                <w:rFonts w:cs="Arial"/>
                <w:color w:val="000000"/>
              </w:rPr>
            </w:pPr>
          </w:p>
        </w:tc>
        <w:tc>
          <w:tcPr>
            <w:tcW w:w="4049" w:type="dxa"/>
          </w:tcPr>
          <w:p w14:paraId="4255FC6D" w14:textId="3C114F48" w:rsidR="00744A09" w:rsidRPr="007A772D" w:rsidRDefault="00744A09" w:rsidP="002F432A">
            <w:pPr>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3657" w:type="dxa"/>
          </w:tcPr>
          <w:p w14:paraId="3375B5E8" w14:textId="77777777" w:rsidR="00744A09" w:rsidRPr="007A772D" w:rsidRDefault="00744A09" w:rsidP="002F432A">
            <w:pPr>
              <w:cnfStyle w:val="000000100000" w:firstRow="0" w:lastRow="0" w:firstColumn="0" w:lastColumn="0" w:oddVBand="0" w:evenVBand="0" w:oddHBand="1" w:evenHBand="0" w:firstRowFirstColumn="0" w:firstRowLastColumn="0" w:lastRowFirstColumn="0" w:lastRowLastColumn="0"/>
              <w:rPr>
                <w:rFonts w:cs="Arial"/>
                <w:color w:val="000000"/>
              </w:rPr>
            </w:pPr>
          </w:p>
        </w:tc>
      </w:tr>
      <w:tr w:rsidR="00744A09" w:rsidRPr="007A772D" w14:paraId="39340A40" w14:textId="45D0603F" w:rsidTr="00744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Pr>
          <w:p w14:paraId="2D979FC8" w14:textId="404F93A7" w:rsidR="00744A09" w:rsidRPr="007A772D" w:rsidRDefault="00744A09" w:rsidP="002F432A">
            <w:pPr>
              <w:rPr>
                <w:rFonts w:cs="Arial"/>
                <w:color w:val="000000"/>
              </w:rPr>
            </w:pPr>
          </w:p>
        </w:tc>
        <w:tc>
          <w:tcPr>
            <w:tcW w:w="4049" w:type="dxa"/>
          </w:tcPr>
          <w:p w14:paraId="2CD9828A" w14:textId="589752C7" w:rsidR="00744A09" w:rsidRPr="007A772D" w:rsidRDefault="00744A09" w:rsidP="002F432A">
            <w:pPr>
              <w:cnfStyle w:val="000000010000" w:firstRow="0" w:lastRow="0" w:firstColumn="0" w:lastColumn="0" w:oddVBand="0" w:evenVBand="0" w:oddHBand="0" w:evenHBand="1" w:firstRowFirstColumn="0" w:firstRowLastColumn="0" w:lastRowFirstColumn="0" w:lastRowLastColumn="0"/>
              <w:rPr>
                <w:rFonts w:cs="Arial"/>
                <w:color w:val="000000"/>
              </w:rPr>
            </w:pPr>
          </w:p>
        </w:tc>
        <w:tc>
          <w:tcPr>
            <w:tcW w:w="3657" w:type="dxa"/>
          </w:tcPr>
          <w:p w14:paraId="660917FE" w14:textId="77777777" w:rsidR="00744A09" w:rsidRPr="007A772D" w:rsidRDefault="00744A09" w:rsidP="002F432A">
            <w:pPr>
              <w:cnfStyle w:val="000000010000" w:firstRow="0" w:lastRow="0" w:firstColumn="0" w:lastColumn="0" w:oddVBand="0" w:evenVBand="0" w:oddHBand="0" w:evenHBand="1" w:firstRowFirstColumn="0" w:firstRowLastColumn="0" w:lastRowFirstColumn="0" w:lastRowLastColumn="0"/>
              <w:rPr>
                <w:rFonts w:cs="Arial"/>
                <w:color w:val="000000"/>
              </w:rPr>
            </w:pPr>
          </w:p>
        </w:tc>
      </w:tr>
      <w:tr w:rsidR="00744A09" w:rsidRPr="007A772D" w14:paraId="1202EA93" w14:textId="05EA5394" w:rsidTr="00744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Pr>
          <w:p w14:paraId="1C7A1BC8" w14:textId="042C607F" w:rsidR="00744A09" w:rsidRPr="007A772D" w:rsidRDefault="00744A09" w:rsidP="002F432A">
            <w:pPr>
              <w:rPr>
                <w:rFonts w:cs="Arial"/>
                <w:color w:val="000000"/>
              </w:rPr>
            </w:pPr>
          </w:p>
        </w:tc>
        <w:tc>
          <w:tcPr>
            <w:tcW w:w="4049" w:type="dxa"/>
          </w:tcPr>
          <w:p w14:paraId="13889C07" w14:textId="47E05512" w:rsidR="00744A09" w:rsidRPr="007A772D" w:rsidRDefault="00744A09" w:rsidP="002F432A">
            <w:pPr>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3657" w:type="dxa"/>
          </w:tcPr>
          <w:p w14:paraId="09950240" w14:textId="77777777" w:rsidR="00744A09" w:rsidRPr="007A772D" w:rsidRDefault="00744A09" w:rsidP="002F432A">
            <w:pPr>
              <w:cnfStyle w:val="000000100000" w:firstRow="0" w:lastRow="0" w:firstColumn="0" w:lastColumn="0" w:oddVBand="0" w:evenVBand="0" w:oddHBand="1" w:evenHBand="0" w:firstRowFirstColumn="0" w:firstRowLastColumn="0" w:lastRowFirstColumn="0" w:lastRowLastColumn="0"/>
              <w:rPr>
                <w:rFonts w:cs="Arial"/>
                <w:color w:val="000000"/>
              </w:rPr>
            </w:pPr>
          </w:p>
        </w:tc>
      </w:tr>
    </w:tbl>
    <w:p w14:paraId="086B38C5" w14:textId="77777777" w:rsidR="00981FB5" w:rsidRPr="007A772D" w:rsidRDefault="00981FB5" w:rsidP="00015405"/>
    <w:p w14:paraId="480FB674" w14:textId="77777777" w:rsidR="00744A09" w:rsidRPr="007A772D" w:rsidRDefault="00744A09">
      <w:pPr>
        <w:rPr>
          <w:rFonts w:eastAsia="SimSun" w:cs="Times New Roman"/>
          <w:color w:val="041F42"/>
          <w:sz w:val="36"/>
          <w:szCs w:val="32"/>
        </w:rPr>
      </w:pPr>
      <w:r w:rsidRPr="007A772D">
        <w:br w:type="page"/>
      </w:r>
    </w:p>
    <w:p w14:paraId="146DA19B" w14:textId="34A8BAB6" w:rsidR="00015405" w:rsidRPr="007A772D" w:rsidRDefault="00015405" w:rsidP="000A2116">
      <w:pPr>
        <w:pStyle w:val="Heading4"/>
      </w:pPr>
      <w:r w:rsidRPr="007A772D">
        <w:lastRenderedPageBreak/>
        <w:t>environment</w:t>
      </w:r>
    </w:p>
    <w:p w14:paraId="4CDD6816" w14:textId="33DEE425" w:rsidR="00015405" w:rsidRPr="007A772D" w:rsidRDefault="00015405" w:rsidP="00744A09">
      <w:r w:rsidRPr="007A772D">
        <w:t>Environment includes everything in an area - the soil, climate and vegetation types</w:t>
      </w:r>
      <w:r w:rsidR="00820338" w:rsidRPr="007A772D">
        <w:t xml:space="preserve">.  </w:t>
      </w:r>
      <w:r w:rsidRPr="007A772D">
        <w:t>We talk about farming zones in agriculture which are typically a reflection of the climate zones and these have a major impact on types of activities occurring in these areas</w:t>
      </w:r>
      <w:r w:rsidR="00820338" w:rsidRPr="007A772D">
        <w:t xml:space="preserve">.  </w:t>
      </w:r>
      <w:r w:rsidR="00FF2B0B" w:rsidRPr="007A772D">
        <w:t xml:space="preserve">The soil type and climate have biggest </w:t>
      </w:r>
      <w:r w:rsidR="00744A09" w:rsidRPr="007A772D">
        <w:t>effect</w:t>
      </w:r>
      <w:r w:rsidR="00FF2B0B" w:rsidRPr="007A772D">
        <w:t xml:space="preserve"> on type of farming that can occur as it influences, disease, growth periods </w:t>
      </w:r>
      <w:r w:rsidR="00034DFE" w:rsidRPr="007A772D">
        <w:t>(</w:t>
      </w:r>
      <w:r w:rsidR="00FF2B0B" w:rsidRPr="007A772D">
        <w:t>to name a few</w:t>
      </w:r>
      <w:r w:rsidR="00034DFE" w:rsidRPr="007A772D">
        <w:t>)</w:t>
      </w:r>
      <w:r w:rsidR="00FF2B0B" w:rsidRPr="007A772D">
        <w:t>.</w:t>
      </w:r>
    </w:p>
    <w:p w14:paraId="64EEF758" w14:textId="448B6606" w:rsidR="00981FB5" w:rsidRPr="007A772D" w:rsidRDefault="00981FB5" w:rsidP="00744A09">
      <w:r w:rsidRPr="007A772D">
        <w:t>The frequency and intensity of storms is likely to increase, more areas will be affected by drought, and there will be hotter and more frequent heat waves in temperate zones</w:t>
      </w:r>
      <w:r w:rsidR="00820338" w:rsidRPr="007A772D">
        <w:t xml:space="preserve">.  </w:t>
      </w:r>
    </w:p>
    <w:p w14:paraId="3E93E5A0" w14:textId="4DD4D86E" w:rsidR="00981FB5" w:rsidRPr="007A772D" w:rsidRDefault="00981FB5" w:rsidP="00744A09">
      <w:r w:rsidRPr="007A772D">
        <w:t>In some areas climate change will alter entire ecosystems (including agricultural systems), with grave consequences for biodiversity</w:t>
      </w:r>
      <w:r w:rsidR="00820338" w:rsidRPr="007A772D">
        <w:t xml:space="preserve">.  </w:t>
      </w:r>
    </w:p>
    <w:p w14:paraId="4ADD123A" w14:textId="77777777" w:rsidR="00981FB5" w:rsidRPr="007A772D" w:rsidRDefault="00981FB5" w:rsidP="00744A09">
      <w:pPr>
        <w:rPr>
          <w:b/>
        </w:rPr>
      </w:pPr>
      <w:r w:rsidRPr="007A772D">
        <w:t>Low lying coastal regions, deltas (which tend to hold large population concentrations and productive agricultural and natural systems) and coastal fisheries are particularly at risk.</w:t>
      </w:r>
    </w:p>
    <w:p w14:paraId="7B29534E" w14:textId="095C1692" w:rsidR="00981FB5" w:rsidRPr="007A772D" w:rsidRDefault="00FF2B0B" w:rsidP="00744A09">
      <w:pPr>
        <w:jc w:val="center"/>
      </w:pPr>
      <w:r w:rsidRPr="007A772D">
        <w:rPr>
          <w:noProof/>
          <w:lang w:eastAsia="en-AU"/>
        </w:rPr>
        <w:drawing>
          <wp:inline distT="0" distB="0" distL="0" distR="0" wp14:anchorId="68BFC5F7" wp14:editId="6E81EC88">
            <wp:extent cx="3571875" cy="3220085"/>
            <wp:effectExtent l="0" t="0" r="9525" b="0"/>
            <wp:docPr id="17" name="Picture 258" descr="Australian Broada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alian Broadacr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71875" cy="3220085"/>
                    </a:xfrm>
                    <a:prstGeom prst="rect">
                      <a:avLst/>
                    </a:prstGeom>
                    <a:noFill/>
                    <a:ln>
                      <a:noFill/>
                    </a:ln>
                  </pic:spPr>
                </pic:pic>
              </a:graphicData>
            </a:graphic>
          </wp:inline>
        </w:drawing>
      </w:r>
    </w:p>
    <w:p w14:paraId="7B6DC913" w14:textId="23B5FC65" w:rsidR="00015405" w:rsidRPr="007A772D" w:rsidRDefault="00015405" w:rsidP="00BD115F">
      <w:pPr>
        <w:pStyle w:val="Caption"/>
      </w:pPr>
      <w:r w:rsidRPr="007A772D">
        <w:t xml:space="preserve">The image above shows three different </w:t>
      </w:r>
      <w:r w:rsidR="002F432A" w:rsidRPr="007A772D">
        <w:t>‘</w:t>
      </w:r>
      <w:r w:rsidRPr="007A772D">
        <w:t>zones</w:t>
      </w:r>
      <w:r w:rsidR="002F432A" w:rsidRPr="007A772D">
        <w:t>’</w:t>
      </w:r>
      <w:r w:rsidRPr="007A772D">
        <w:t xml:space="preserve"> related to agriculture in Australia.</w:t>
      </w:r>
    </w:p>
    <w:p w14:paraId="3DC7D3EA" w14:textId="77777777" w:rsidR="00015405" w:rsidRPr="007A772D" w:rsidRDefault="00015405" w:rsidP="00015405">
      <w:pPr>
        <w:pStyle w:val="NoSpacing"/>
        <w:rPr>
          <w:rFonts w:cs="Arial"/>
        </w:rPr>
      </w:pPr>
    </w:p>
    <w:p w14:paraId="1147F885" w14:textId="77777777" w:rsidR="00744A09" w:rsidRPr="007A772D" w:rsidRDefault="00744A09" w:rsidP="00744A09">
      <w:pPr>
        <w:pStyle w:val="Heading4"/>
      </w:pPr>
      <w:r w:rsidRPr="007A772D">
        <w:t>Answer the following questions:</w:t>
      </w:r>
    </w:p>
    <w:p w14:paraId="49F5D578" w14:textId="77777777" w:rsidR="00744A09" w:rsidRPr="007A772D" w:rsidRDefault="00015405" w:rsidP="00870F06">
      <w:pPr>
        <w:pStyle w:val="ListNumber"/>
        <w:numPr>
          <w:ilvl w:val="0"/>
          <w:numId w:val="26"/>
        </w:numPr>
      </w:pPr>
      <w:r w:rsidRPr="007A772D">
        <w:t>What landform separates the wheat/sheep zone and the high rainfall zone?</w:t>
      </w:r>
    </w:p>
    <w:p w14:paraId="41B7D27A" w14:textId="77777777" w:rsidR="00744A09" w:rsidRPr="007A772D" w:rsidRDefault="00015405" w:rsidP="00034DFE">
      <w:pPr>
        <w:pStyle w:val="ListNumber"/>
      </w:pPr>
      <w:r w:rsidRPr="007A772D">
        <w:rPr>
          <w:rFonts w:cs="Arial"/>
        </w:rPr>
        <w:t xml:space="preserve">What </w:t>
      </w:r>
      <w:r w:rsidRPr="007A772D">
        <w:rPr>
          <w:rFonts w:cs="Arial"/>
          <w:i/>
        </w:rPr>
        <w:t>two</w:t>
      </w:r>
      <w:r w:rsidRPr="007A772D">
        <w:rPr>
          <w:rFonts w:cs="Arial"/>
        </w:rPr>
        <w:t xml:space="preserve"> climatic factors determine the placement of the wheat/sheep zone?</w:t>
      </w:r>
    </w:p>
    <w:p w14:paraId="6634D6C8" w14:textId="7A9F060B" w:rsidR="00015405" w:rsidRPr="007A772D" w:rsidRDefault="00015405" w:rsidP="00034DFE">
      <w:pPr>
        <w:pStyle w:val="ListNumber"/>
      </w:pPr>
      <w:r w:rsidRPr="007A772D">
        <w:rPr>
          <w:rFonts w:cs="Arial"/>
        </w:rPr>
        <w:t>Identify a climatic factor that would make it difficult to grow wheat or raise merino sheep on</w:t>
      </w:r>
      <w:r w:rsidR="00981FB5" w:rsidRPr="007A772D">
        <w:rPr>
          <w:rFonts w:cs="Arial"/>
        </w:rPr>
        <w:t xml:space="preserve"> the coast of Eastern Australia </w:t>
      </w:r>
    </w:p>
    <w:p w14:paraId="423CD3D3" w14:textId="77777777" w:rsidR="00FF2B0B" w:rsidRPr="007A772D" w:rsidRDefault="00FF2B0B" w:rsidP="000A2116"/>
    <w:p w14:paraId="32971501" w14:textId="77777777" w:rsidR="00015405" w:rsidRPr="007A772D" w:rsidRDefault="00015405" w:rsidP="000A2116">
      <w:pPr>
        <w:pStyle w:val="Heading4"/>
      </w:pPr>
      <w:r w:rsidRPr="007A772D">
        <w:lastRenderedPageBreak/>
        <w:t>livestock/grazing</w:t>
      </w:r>
    </w:p>
    <w:p w14:paraId="690D888C" w14:textId="63DD6FD1" w:rsidR="00981FB5" w:rsidRPr="007A772D" w:rsidRDefault="00981FB5" w:rsidP="00034DFE">
      <w:r w:rsidRPr="007A772D">
        <w:t>Animal production is reliant on the weather</w:t>
      </w:r>
      <w:r w:rsidR="00BD115F" w:rsidRPr="007A772D">
        <w:t>:</w:t>
      </w:r>
    </w:p>
    <w:p w14:paraId="473C641C" w14:textId="77777777" w:rsidR="00981FB5" w:rsidRPr="007A772D" w:rsidRDefault="00981FB5" w:rsidP="00034DFE">
      <w:pPr>
        <w:pStyle w:val="ListBullet"/>
      </w:pPr>
      <w:r w:rsidRPr="007A772D">
        <w:t xml:space="preserve">providing shelter </w:t>
      </w:r>
      <w:r w:rsidR="00566239" w:rsidRPr="007A772D">
        <w:t xml:space="preserve">eg grazier alerts for newborns and sheep off shears in times of cold and wet or </w:t>
      </w:r>
      <w:r w:rsidR="00745C81" w:rsidRPr="007A772D">
        <w:t xml:space="preserve">the need for </w:t>
      </w:r>
      <w:r w:rsidR="00566239" w:rsidRPr="007A772D">
        <w:t>shade in heat extremes</w:t>
      </w:r>
    </w:p>
    <w:p w14:paraId="72D96CAC" w14:textId="77777777" w:rsidR="00981FB5" w:rsidRPr="007A772D" w:rsidRDefault="00981FB5" w:rsidP="00034DFE">
      <w:pPr>
        <w:pStyle w:val="ListBullet"/>
      </w:pPr>
      <w:r w:rsidRPr="007A772D">
        <w:t>minimising disease</w:t>
      </w:r>
      <w:r w:rsidR="00566239" w:rsidRPr="007A772D">
        <w:t xml:space="preserve"> - wet conditions ca</w:t>
      </w:r>
      <w:r w:rsidR="00745C81" w:rsidRPr="007A772D">
        <w:t>n increase incidence of parasit</w:t>
      </w:r>
      <w:r w:rsidR="00566239" w:rsidRPr="007A772D">
        <w:t>es (internal like worms and external like flystrike in sheep), fungal diseases and fleece</w:t>
      </w:r>
      <w:r w:rsidR="00745C81" w:rsidRPr="007A772D">
        <w:t>-</w:t>
      </w:r>
      <w:r w:rsidR="00566239" w:rsidRPr="007A772D">
        <w:t>rot</w:t>
      </w:r>
      <w:r w:rsidRPr="007A772D">
        <w:t>.</w:t>
      </w:r>
    </w:p>
    <w:p w14:paraId="1A2AEEE9" w14:textId="77777777" w:rsidR="00566239" w:rsidRPr="007A772D" w:rsidRDefault="00566239" w:rsidP="00034DFE"/>
    <w:p w14:paraId="7C1C0DD3" w14:textId="41177FAA" w:rsidR="00566239" w:rsidRPr="007A772D" w:rsidRDefault="00566239" w:rsidP="00034DFE">
      <w:r w:rsidRPr="007A772D">
        <w:t>Animal production is also reliant on the climate</w:t>
      </w:r>
      <w:r w:rsidR="00BD115F" w:rsidRPr="007A772D">
        <w:t>:</w:t>
      </w:r>
    </w:p>
    <w:p w14:paraId="5B4B45CC" w14:textId="69D47217" w:rsidR="00981FB5" w:rsidRPr="007A772D" w:rsidRDefault="00566239" w:rsidP="00034DFE">
      <w:pPr>
        <w:pStyle w:val="ListBullet"/>
      </w:pPr>
      <w:r w:rsidRPr="007A772D">
        <w:t>Heat stress affects animals both directly and indirectly</w:t>
      </w:r>
      <w:r w:rsidR="00820338" w:rsidRPr="007A772D">
        <w:t xml:space="preserve">.  </w:t>
      </w:r>
      <w:r w:rsidRPr="007A772D">
        <w:t>Over time, heat stress can increase vulnerability to disease, reduce fertility, and reduce milk supplies</w:t>
      </w:r>
      <w:r w:rsidR="00820338" w:rsidRPr="007A772D">
        <w:t xml:space="preserve">.  </w:t>
      </w:r>
      <w:r w:rsidRPr="007A772D">
        <w:t>Heat waves, which are projected to increase under climate change, could directly threaten livestock</w:t>
      </w:r>
      <w:r w:rsidR="00820338" w:rsidRPr="007A772D">
        <w:t xml:space="preserve">.  </w:t>
      </w:r>
    </w:p>
    <w:p w14:paraId="71C17D8C" w14:textId="11299414" w:rsidR="00981FB5" w:rsidRPr="007A772D" w:rsidRDefault="00566239" w:rsidP="00034DFE">
      <w:pPr>
        <w:pStyle w:val="ListBullet"/>
      </w:pPr>
      <w:r w:rsidRPr="007A772D">
        <w:rPr>
          <w:color w:val="3F3F3F"/>
        </w:rPr>
        <w:t>Providing feed for stock</w:t>
      </w:r>
      <w:r w:rsidR="00820338" w:rsidRPr="007A772D">
        <w:rPr>
          <w:color w:val="3F3F3F"/>
        </w:rPr>
        <w:t xml:space="preserve">.  </w:t>
      </w:r>
      <w:r w:rsidR="00981FB5" w:rsidRPr="007A772D">
        <w:rPr>
          <w:color w:val="212121"/>
        </w:rPr>
        <w:t>Drought may threaten pasture and feed supplies</w:t>
      </w:r>
      <w:r w:rsidR="00820338" w:rsidRPr="007A772D">
        <w:rPr>
          <w:color w:val="212121"/>
        </w:rPr>
        <w:t xml:space="preserve">.  </w:t>
      </w:r>
      <w:r w:rsidR="00981FB5" w:rsidRPr="007A772D">
        <w:rPr>
          <w:color w:val="212121"/>
        </w:rPr>
        <w:t>Drought reduces the amount of quality forage available to grazing livestock</w:t>
      </w:r>
      <w:r w:rsidR="00820338" w:rsidRPr="007A772D">
        <w:rPr>
          <w:color w:val="212121"/>
        </w:rPr>
        <w:t xml:space="preserve">.  </w:t>
      </w:r>
      <w:r w:rsidR="00981FB5" w:rsidRPr="007A772D">
        <w:rPr>
          <w:color w:val="212121"/>
        </w:rPr>
        <w:t>Some areas could experience longer, more intense droughts, resulting from higher summer temperatures and reduced precipitation</w:t>
      </w:r>
      <w:r w:rsidR="00820338" w:rsidRPr="007A772D">
        <w:rPr>
          <w:color w:val="212121"/>
        </w:rPr>
        <w:t xml:space="preserve">.  </w:t>
      </w:r>
      <w:r w:rsidR="00981FB5" w:rsidRPr="007A772D">
        <w:rPr>
          <w:color w:val="212121"/>
        </w:rPr>
        <w:t>For animals that rely on grain, changes in crop production due to drought could also become a problem.</w:t>
      </w:r>
    </w:p>
    <w:p w14:paraId="26FA46EB" w14:textId="6B657E5A" w:rsidR="00981FB5" w:rsidRPr="007A772D" w:rsidRDefault="00981FB5" w:rsidP="00034DFE">
      <w:pPr>
        <w:pStyle w:val="ListBullet"/>
        <w:rPr>
          <w:color w:val="212121"/>
        </w:rPr>
      </w:pPr>
      <w:r w:rsidRPr="007A772D">
        <w:rPr>
          <w:color w:val="212121"/>
        </w:rPr>
        <w:t>Climate change may increase the prevalence of parasites and diseases that affect livestock</w:t>
      </w:r>
      <w:r w:rsidR="00820338" w:rsidRPr="007A772D">
        <w:rPr>
          <w:color w:val="212121"/>
        </w:rPr>
        <w:t xml:space="preserve">.  </w:t>
      </w:r>
      <w:r w:rsidRPr="007A772D">
        <w:rPr>
          <w:color w:val="212121"/>
        </w:rPr>
        <w:t>The earlier onset of spring and warmer winters could allow some parasites and pathogens to survive more easily</w:t>
      </w:r>
      <w:r w:rsidR="00820338" w:rsidRPr="007A772D">
        <w:rPr>
          <w:color w:val="212121"/>
        </w:rPr>
        <w:t xml:space="preserve">.  </w:t>
      </w:r>
      <w:r w:rsidRPr="007A772D">
        <w:rPr>
          <w:color w:val="212121"/>
        </w:rPr>
        <w:t>In areas with increased rainfall, moisture-reliant pathogens could thrive</w:t>
      </w:r>
      <w:r w:rsidR="00820338" w:rsidRPr="007A772D">
        <w:rPr>
          <w:color w:val="212121"/>
        </w:rPr>
        <w:t xml:space="preserve">.  </w:t>
      </w:r>
    </w:p>
    <w:p w14:paraId="6A7F5DF1" w14:textId="2F6C3C82" w:rsidR="00981FB5" w:rsidRPr="007A772D" w:rsidRDefault="00981FB5" w:rsidP="00034DFE">
      <w:pPr>
        <w:pStyle w:val="ListBullet"/>
        <w:rPr>
          <w:color w:val="212121"/>
        </w:rPr>
      </w:pPr>
      <w:r w:rsidRPr="007A772D">
        <w:rPr>
          <w:color w:val="212121"/>
        </w:rPr>
        <w:t>Potential changes in veterinary practices, including an increase in the use of parasiticides and other animal health treatments, are likely to be adopted to maintain livestock health in response to climate-induced changes in pests, parasites and microbes</w:t>
      </w:r>
      <w:r w:rsidR="00820338" w:rsidRPr="007A772D">
        <w:rPr>
          <w:color w:val="212121"/>
        </w:rPr>
        <w:t xml:space="preserve">.  </w:t>
      </w:r>
      <w:r w:rsidRPr="007A772D">
        <w:rPr>
          <w:color w:val="212121"/>
        </w:rPr>
        <w:t>This could increase the risk of pesticide resistance in some animals</w:t>
      </w:r>
      <w:r w:rsidR="00820338" w:rsidRPr="007A772D">
        <w:rPr>
          <w:color w:val="212121"/>
        </w:rPr>
        <w:t xml:space="preserve">.  </w:t>
      </w:r>
    </w:p>
    <w:p w14:paraId="3343C5B6" w14:textId="6FB86322" w:rsidR="00981FB5" w:rsidRPr="007A772D" w:rsidRDefault="00981FB5" w:rsidP="00034DFE">
      <w:pPr>
        <w:pStyle w:val="ListBullet"/>
        <w:rPr>
          <w:color w:val="212121"/>
        </w:rPr>
      </w:pPr>
      <w:r w:rsidRPr="007A772D">
        <w:rPr>
          <w:color w:val="212121"/>
        </w:rPr>
        <w:t xml:space="preserve">Increases in carbon dioxide (CO2) may increase the productivity of </w:t>
      </w:r>
      <w:r w:rsidR="00B650C0" w:rsidRPr="007A772D">
        <w:rPr>
          <w:color w:val="212121"/>
        </w:rPr>
        <w:t>pastures but</w:t>
      </w:r>
      <w:r w:rsidRPr="007A772D">
        <w:rPr>
          <w:color w:val="212121"/>
        </w:rPr>
        <w:t xml:space="preserve"> may also decrease their quality</w:t>
      </w:r>
      <w:r w:rsidR="00820338" w:rsidRPr="007A772D">
        <w:rPr>
          <w:color w:val="212121"/>
        </w:rPr>
        <w:t xml:space="preserve">.  </w:t>
      </w:r>
      <w:r w:rsidRPr="007A772D">
        <w:rPr>
          <w:color w:val="212121"/>
        </w:rPr>
        <w:t>Increases in atmospheric CO2 can increase the productivity of plants on which livestock feed</w:t>
      </w:r>
      <w:r w:rsidR="00820338" w:rsidRPr="007A772D">
        <w:rPr>
          <w:color w:val="212121"/>
        </w:rPr>
        <w:t xml:space="preserve">.  </w:t>
      </w:r>
      <w:r w:rsidRPr="007A772D">
        <w:rPr>
          <w:color w:val="212121"/>
        </w:rPr>
        <w:t>However, the quality of some of the forage found in pasturelands decreases with higher CO2</w:t>
      </w:r>
      <w:r w:rsidR="00820338" w:rsidRPr="007A772D">
        <w:rPr>
          <w:color w:val="212121"/>
        </w:rPr>
        <w:t xml:space="preserve">.  </w:t>
      </w:r>
      <w:r w:rsidRPr="007A772D">
        <w:rPr>
          <w:color w:val="212121"/>
        </w:rPr>
        <w:t>As a result, cattle would need to eat more to get the same nutritional benefits.</w:t>
      </w:r>
    </w:p>
    <w:p w14:paraId="0FB14043" w14:textId="77777777" w:rsidR="00034DFE" w:rsidRPr="007A772D" w:rsidRDefault="00034DFE" w:rsidP="00744A09">
      <w:pPr>
        <w:pStyle w:val="Heading4"/>
      </w:pPr>
    </w:p>
    <w:p w14:paraId="1115B719" w14:textId="5651803B" w:rsidR="00744A09" w:rsidRPr="007A772D" w:rsidRDefault="00744A09" w:rsidP="00744A09">
      <w:pPr>
        <w:pStyle w:val="Heading4"/>
      </w:pPr>
      <w:r w:rsidRPr="007A772D">
        <w:t>Answer the following question:</w:t>
      </w:r>
    </w:p>
    <w:p w14:paraId="2F33CDA1" w14:textId="28CCD7CB" w:rsidR="00981FB5" w:rsidRPr="007A772D" w:rsidRDefault="00744A09" w:rsidP="00870F06">
      <w:pPr>
        <w:pStyle w:val="ListNumber"/>
        <w:numPr>
          <w:ilvl w:val="0"/>
          <w:numId w:val="25"/>
        </w:numPr>
      </w:pPr>
      <w:r w:rsidRPr="007A772D">
        <w:t>Provide at least three examples of how w</w:t>
      </w:r>
      <w:r w:rsidR="00981FB5" w:rsidRPr="007A772D">
        <w:t xml:space="preserve">eather helps us </w:t>
      </w:r>
      <w:r w:rsidR="00566239" w:rsidRPr="007A772D">
        <w:t xml:space="preserve">make decisions for livestock </w:t>
      </w:r>
    </w:p>
    <w:p w14:paraId="3228578A" w14:textId="77777777" w:rsidR="00566239" w:rsidRPr="007A772D" w:rsidRDefault="00566239" w:rsidP="000A2116"/>
    <w:p w14:paraId="07611011" w14:textId="77777777" w:rsidR="00034DFE" w:rsidRPr="007A772D" w:rsidRDefault="00034DFE">
      <w:pPr>
        <w:rPr>
          <w:rFonts w:eastAsia="SimSun" w:cs="Times New Roman"/>
          <w:color w:val="041F42"/>
          <w:sz w:val="36"/>
          <w:szCs w:val="32"/>
        </w:rPr>
      </w:pPr>
      <w:r w:rsidRPr="007A772D">
        <w:br w:type="page"/>
      </w:r>
    </w:p>
    <w:p w14:paraId="50B31017" w14:textId="3BFD8195" w:rsidR="00015405" w:rsidRPr="007A772D" w:rsidRDefault="00015405" w:rsidP="000A2116">
      <w:pPr>
        <w:pStyle w:val="Heading4"/>
      </w:pPr>
      <w:r w:rsidRPr="007A772D">
        <w:lastRenderedPageBreak/>
        <w:t>natural resources</w:t>
      </w:r>
    </w:p>
    <w:p w14:paraId="007D1CB9" w14:textId="4889788A" w:rsidR="00566239" w:rsidRPr="007A772D" w:rsidRDefault="00566239" w:rsidP="00034DFE">
      <w:r w:rsidRPr="007A772D">
        <w:t>Weather can affect our natural resources, including waterways and soils</w:t>
      </w:r>
      <w:r w:rsidR="00820338" w:rsidRPr="007A772D">
        <w:t xml:space="preserve">.  </w:t>
      </w:r>
    </w:p>
    <w:p w14:paraId="5AC39AEE" w14:textId="69562C1C" w:rsidR="00566239" w:rsidRPr="007A772D" w:rsidRDefault="00566239" w:rsidP="00034DFE">
      <w:r w:rsidRPr="007A772D">
        <w:t>Farmers can minimise long term damage through when particular weather events are predicted</w:t>
      </w:r>
      <w:r w:rsidR="00820338" w:rsidRPr="007A772D">
        <w:t xml:space="preserve">.  </w:t>
      </w:r>
    </w:p>
    <w:p w14:paraId="1D1B7F5F" w14:textId="77777777" w:rsidR="00566239" w:rsidRPr="007A772D" w:rsidRDefault="00566239" w:rsidP="00034DFE">
      <w:pPr>
        <w:pStyle w:val="ListBullet"/>
      </w:pPr>
      <w:r w:rsidRPr="007A772D">
        <w:t>minimise runoff and erosion in paddocks during rainfall events with rollover banks, good soil health and increased infiltration and maintaining ground cover</w:t>
      </w:r>
    </w:p>
    <w:p w14:paraId="42F21576" w14:textId="77777777" w:rsidR="00566239" w:rsidRPr="007A772D" w:rsidRDefault="00566239" w:rsidP="00034DFE">
      <w:pPr>
        <w:pStyle w:val="ListBullet"/>
      </w:pPr>
      <w:r w:rsidRPr="007A772D">
        <w:t>protecting water resources by maintaining riparian zones and not allowing stock to access or not allowing stock to access during wet weather</w:t>
      </w:r>
    </w:p>
    <w:p w14:paraId="5C2E2150" w14:textId="77777777" w:rsidR="00FF2B0B" w:rsidRPr="007A772D" w:rsidRDefault="00FF2B0B" w:rsidP="00034DFE"/>
    <w:p w14:paraId="70C0E4E8" w14:textId="77777777" w:rsidR="00E40184" w:rsidRPr="007A772D" w:rsidRDefault="00015405" w:rsidP="000A2116">
      <w:pPr>
        <w:pStyle w:val="Heading4"/>
      </w:pPr>
      <w:r w:rsidRPr="007A772D">
        <w:t>property</w:t>
      </w:r>
    </w:p>
    <w:p w14:paraId="331A993C" w14:textId="77777777" w:rsidR="00981FB5" w:rsidRPr="007A772D" w:rsidRDefault="00E40184" w:rsidP="00034DFE">
      <w:pPr>
        <w:rPr>
          <w:rFonts w:cs="Arial"/>
        </w:rPr>
      </w:pPr>
      <w:r w:rsidRPr="007A772D">
        <w:t>This includes infrastructure and buildings on your property like sheds, yards and fences.</w:t>
      </w:r>
    </w:p>
    <w:p w14:paraId="1E755D81" w14:textId="2BEA37B0" w:rsidR="00E40184" w:rsidRPr="007A772D" w:rsidRDefault="00E40184" w:rsidP="00034DFE">
      <w:r w:rsidRPr="007A772D">
        <w:t>Day to day work activities on property can be affected by the weather with the time of day being selected wisely for carrying out activities to avoid heat stress or frost bite</w:t>
      </w:r>
      <w:r w:rsidR="00034DFE" w:rsidRPr="007A772D">
        <w:t>.</w:t>
      </w:r>
    </w:p>
    <w:p w14:paraId="536717EE" w14:textId="77777777" w:rsidR="00034DFE" w:rsidRPr="007A772D" w:rsidRDefault="00034DFE" w:rsidP="00034DFE"/>
    <w:p w14:paraId="1790D503" w14:textId="02E73525" w:rsidR="008E1418" w:rsidRPr="007A772D" w:rsidRDefault="00981FB5" w:rsidP="00034DFE">
      <w:pPr>
        <w:pStyle w:val="Heading4"/>
        <w:numPr>
          <w:ilvl w:val="0"/>
          <w:numId w:val="0"/>
        </w:numPr>
      </w:pPr>
      <w:r w:rsidRPr="007A772D">
        <w:t>w</w:t>
      </w:r>
      <w:r w:rsidR="008E1418" w:rsidRPr="007A772D">
        <w:t>ork</w:t>
      </w:r>
      <w:r w:rsidR="00015405" w:rsidRPr="007A772D">
        <w:t xml:space="preserve"> tasks and safety</w:t>
      </w:r>
    </w:p>
    <w:p w14:paraId="2A48A1F1" w14:textId="77777777" w:rsidR="00981FB5" w:rsidRPr="007A772D" w:rsidRDefault="00981FB5" w:rsidP="00034DFE">
      <w:r w:rsidRPr="007A772D">
        <w:t>Understanding the weather and its effects can also help us to prepare for extreme weather events such as:</w:t>
      </w:r>
    </w:p>
    <w:p w14:paraId="3F7969D3" w14:textId="77777777" w:rsidR="00981FB5" w:rsidRPr="007A772D" w:rsidRDefault="00745C81" w:rsidP="00034DFE">
      <w:pPr>
        <w:pStyle w:val="ListBullet"/>
      </w:pPr>
      <w:r w:rsidRPr="007A772D">
        <w:t>extreme heat and cold and strong winds</w:t>
      </w:r>
    </w:p>
    <w:p w14:paraId="2FDDA43C" w14:textId="77777777" w:rsidR="00981FB5" w:rsidRPr="007A772D" w:rsidRDefault="00745C81" w:rsidP="00034DFE">
      <w:pPr>
        <w:pStyle w:val="ListBullet"/>
      </w:pPr>
      <w:r w:rsidRPr="007A772D">
        <w:t>storms and heavy rainfall</w:t>
      </w:r>
    </w:p>
    <w:p w14:paraId="64F270CE" w14:textId="77777777" w:rsidR="00981FB5" w:rsidRPr="007A772D" w:rsidRDefault="00981FB5" w:rsidP="00034DFE">
      <w:pPr>
        <w:pStyle w:val="ListBullet"/>
      </w:pPr>
      <w:r w:rsidRPr="007A772D">
        <w:t>drought</w:t>
      </w:r>
      <w:r w:rsidR="00745C81" w:rsidRPr="007A772D">
        <w:t>, fire and flood</w:t>
      </w:r>
    </w:p>
    <w:p w14:paraId="34C85603" w14:textId="77777777" w:rsidR="000A2116" w:rsidRPr="007A772D" w:rsidRDefault="008E1418" w:rsidP="00034DFE">
      <w:pPr>
        <w:rPr>
          <w:rFonts w:cs="Arial"/>
        </w:rPr>
      </w:pPr>
      <w:r w:rsidRPr="007A772D">
        <w:rPr>
          <w:rFonts w:cs="Arial"/>
        </w:rPr>
        <w:t>The effect of climate and prevailing weather conditions is greater on people who work in primary industries than those whose place of work is largely indoors</w:t>
      </w:r>
      <w:r w:rsidR="00820338" w:rsidRPr="007A772D">
        <w:rPr>
          <w:rFonts w:cs="Arial"/>
        </w:rPr>
        <w:t xml:space="preserve">.  </w:t>
      </w:r>
      <w:r w:rsidRPr="007A772D">
        <w:rPr>
          <w:rFonts w:cs="Arial"/>
        </w:rPr>
        <w:t>It is important to monitor the weather on a daily and sometimes hourly basis and communicate warnings to others where relevant</w:t>
      </w:r>
      <w:r w:rsidR="00820338" w:rsidRPr="007A772D">
        <w:rPr>
          <w:rFonts w:cs="Arial"/>
        </w:rPr>
        <w:t xml:space="preserve">.  </w:t>
      </w:r>
    </w:p>
    <w:p w14:paraId="4839F14F" w14:textId="5046920E" w:rsidR="008E1418" w:rsidRPr="007A772D" w:rsidRDefault="008E1418" w:rsidP="00034DFE">
      <w:pPr>
        <w:rPr>
          <w:rFonts w:cs="Arial"/>
        </w:rPr>
      </w:pPr>
      <w:r w:rsidRPr="007A772D">
        <w:rPr>
          <w:rFonts w:cs="Arial"/>
        </w:rPr>
        <w:t>Extreme weather conditions may affect work tasks and require strategies to prevent harm to staff.</w:t>
      </w:r>
      <w:r w:rsidR="000A2116" w:rsidRPr="007A772D">
        <w:rPr>
          <w:rFonts w:cs="Arial"/>
        </w:rPr>
        <w:t xml:space="preserve">  </w:t>
      </w:r>
      <w:r w:rsidRPr="007A772D">
        <w:t>Ext</w:t>
      </w:r>
      <w:r w:rsidR="00745C81" w:rsidRPr="007A772D">
        <w:t>reme weather conditions include</w:t>
      </w:r>
      <w:r w:rsidR="000A2116" w:rsidRPr="007A772D">
        <w:t>:</w:t>
      </w:r>
    </w:p>
    <w:p w14:paraId="71EB4BC6" w14:textId="7711B23C" w:rsidR="008E1418" w:rsidRPr="007A772D" w:rsidRDefault="008E1418" w:rsidP="00034DFE">
      <w:pPr>
        <w:rPr>
          <w:b/>
          <w:bCs/>
        </w:rPr>
      </w:pPr>
      <w:r w:rsidRPr="007A772D">
        <w:rPr>
          <w:b/>
          <w:bCs/>
        </w:rPr>
        <w:t>Extreme heat</w:t>
      </w:r>
    </w:p>
    <w:p w14:paraId="6AC6D03B" w14:textId="6CEEB634" w:rsidR="008E1418" w:rsidRPr="007A772D" w:rsidRDefault="008E1418" w:rsidP="00034DFE">
      <w:r w:rsidRPr="007A772D">
        <w:t>Extreme heat usually occurs in summer when winds move air that has been heating up in the dry interior of Australia towards the coast</w:t>
      </w:r>
      <w:r w:rsidR="00820338" w:rsidRPr="007A772D">
        <w:t xml:space="preserve">.  </w:t>
      </w:r>
      <w:r w:rsidRPr="007A772D">
        <w:t>If abnormally hot weather continues for several days it is called a heat wave</w:t>
      </w:r>
      <w:r w:rsidR="00820338" w:rsidRPr="007A772D">
        <w:t xml:space="preserve">.  </w:t>
      </w:r>
      <w:r w:rsidRPr="007A772D">
        <w:t>Extreme heat may also coincide with high humidity especially in the northern and coastal regions of Australia.</w:t>
      </w:r>
    </w:p>
    <w:p w14:paraId="682F5773" w14:textId="3921B8F5" w:rsidR="00015405" w:rsidRPr="007A772D" w:rsidRDefault="008E1418" w:rsidP="00034DFE">
      <w:r w:rsidRPr="007A772D">
        <w:lastRenderedPageBreak/>
        <w:t>Possible risks and suggested strategies to reduce harm</w:t>
      </w:r>
      <w:r w:rsidR="00034DFE" w:rsidRPr="007A772D">
        <w:t>:</w:t>
      </w:r>
    </w:p>
    <w:p w14:paraId="7B3AC5E5" w14:textId="77777777" w:rsidR="008E1418" w:rsidRPr="007A772D" w:rsidRDefault="008E1418" w:rsidP="00034DFE">
      <w:pPr>
        <w:pStyle w:val="ListBullet"/>
      </w:pPr>
      <w:r w:rsidRPr="007A772D">
        <w:t>Sunburn</w:t>
      </w:r>
      <w:r w:rsidR="00015405" w:rsidRPr="007A772D">
        <w:t xml:space="preserve"> - </w:t>
      </w:r>
      <w:r w:rsidRPr="007A772D">
        <w:t>Wear long-sleeved shirt, trousers, broad-brimmed hat, sunscreen and sunglasses.</w:t>
      </w:r>
    </w:p>
    <w:p w14:paraId="18C6CA58" w14:textId="77777777" w:rsidR="008E1418" w:rsidRPr="007A772D" w:rsidRDefault="008E1418" w:rsidP="00034DFE">
      <w:pPr>
        <w:pStyle w:val="ListBullet"/>
      </w:pPr>
      <w:r w:rsidRPr="007A772D">
        <w:t>Dehydration</w:t>
      </w:r>
      <w:r w:rsidR="00015405" w:rsidRPr="007A772D">
        <w:t xml:space="preserve"> - </w:t>
      </w:r>
      <w:r w:rsidRPr="007A772D">
        <w:t>Ensure availability of adequate supplies of cool, fresh drinking water.</w:t>
      </w:r>
    </w:p>
    <w:p w14:paraId="1D4D5807" w14:textId="77777777" w:rsidR="008E1418" w:rsidRPr="007A772D" w:rsidRDefault="008E1418" w:rsidP="00034DFE">
      <w:pPr>
        <w:pStyle w:val="ListBullet"/>
      </w:pPr>
      <w:r w:rsidRPr="007A772D">
        <w:t>Heat exhaustion</w:t>
      </w:r>
      <w:r w:rsidR="00015405" w:rsidRPr="007A772D">
        <w:t xml:space="preserve"> - </w:t>
      </w:r>
      <w:r w:rsidRPr="007A772D">
        <w:t>Reschedule outdoor work tasks to cooler times of the day.</w:t>
      </w:r>
    </w:p>
    <w:p w14:paraId="65E667B5" w14:textId="77777777" w:rsidR="00034DFE" w:rsidRPr="007A772D" w:rsidRDefault="00034DFE" w:rsidP="00034DFE">
      <w:pPr>
        <w:rPr>
          <w:b/>
        </w:rPr>
      </w:pPr>
    </w:p>
    <w:p w14:paraId="4209D244" w14:textId="241C1F38" w:rsidR="008E1418" w:rsidRPr="007A772D" w:rsidRDefault="008E1418" w:rsidP="00034DFE">
      <w:pPr>
        <w:rPr>
          <w:b/>
        </w:rPr>
      </w:pPr>
      <w:r w:rsidRPr="007A772D">
        <w:rPr>
          <w:b/>
        </w:rPr>
        <w:t>Extreme cold</w:t>
      </w:r>
    </w:p>
    <w:p w14:paraId="0DD4591E" w14:textId="33623003" w:rsidR="008E1418" w:rsidRPr="007A772D" w:rsidRDefault="008E1418" w:rsidP="00034DFE">
      <w:r w:rsidRPr="007A772D">
        <w:t>Extreme cold usually occurs in winter when a mass of cold air from the Antarctic region moves north over Australia</w:t>
      </w:r>
      <w:r w:rsidR="00820338" w:rsidRPr="007A772D">
        <w:t xml:space="preserve">.  </w:t>
      </w:r>
      <w:r w:rsidRPr="007A772D">
        <w:t>This air mass often brings cold, southerly winds and rain</w:t>
      </w:r>
      <w:r w:rsidR="00820338" w:rsidRPr="007A772D">
        <w:t xml:space="preserve">.  </w:t>
      </w:r>
      <w:r w:rsidRPr="007A772D">
        <w:t>Tasmania, the Victorian Alps, the Snowy Mountains and the New South Wales tablelands may also receive sleet and snow</w:t>
      </w:r>
      <w:r w:rsidR="00820338" w:rsidRPr="007A772D">
        <w:t xml:space="preserve">.  </w:t>
      </w:r>
      <w:r w:rsidRPr="007A772D">
        <w:t>Fine cold nights without a wind can lead to severe frosts</w:t>
      </w:r>
      <w:r w:rsidR="00820338" w:rsidRPr="007A772D">
        <w:t xml:space="preserve">.  </w:t>
      </w:r>
      <w:r w:rsidRPr="007A772D">
        <w:t>A prolonged period of very cold weather is often called a cold snap.</w:t>
      </w:r>
    </w:p>
    <w:p w14:paraId="266B8248" w14:textId="1D3B61A6" w:rsidR="008E1418" w:rsidRPr="007A772D" w:rsidRDefault="008E1418" w:rsidP="00034DFE">
      <w:r w:rsidRPr="007A772D">
        <w:t>Possible risks and suggested strategies to reduce harm</w:t>
      </w:r>
      <w:r w:rsidR="000A2116" w:rsidRPr="007A772D">
        <w:t>:</w:t>
      </w:r>
    </w:p>
    <w:p w14:paraId="0571C858" w14:textId="77777777" w:rsidR="008E1418" w:rsidRPr="007A772D" w:rsidRDefault="008E1418" w:rsidP="00034DFE">
      <w:pPr>
        <w:pStyle w:val="ListBullet"/>
      </w:pPr>
      <w:r w:rsidRPr="007A772D">
        <w:t>Chilling leading to hypothermia</w:t>
      </w:r>
    </w:p>
    <w:p w14:paraId="791F96AE" w14:textId="77777777" w:rsidR="008E1418" w:rsidRPr="007A772D" w:rsidRDefault="008E1418" w:rsidP="00034DFE">
      <w:pPr>
        <w:pStyle w:val="ListBullet"/>
      </w:pPr>
      <w:r w:rsidRPr="007A772D">
        <w:t>Wear adequate warm clothing, including beanie and gloves, a wind-proof coat in dry weather and a waterproof coat in wet conditions.</w:t>
      </w:r>
    </w:p>
    <w:p w14:paraId="4BE492B0" w14:textId="77777777" w:rsidR="008E1418" w:rsidRPr="007A772D" w:rsidRDefault="008E1418" w:rsidP="00034DFE">
      <w:pPr>
        <w:pStyle w:val="ListBullet"/>
      </w:pPr>
      <w:r w:rsidRPr="007A772D">
        <w:t>Cold, stiff fingers leading to accidents with tools</w:t>
      </w:r>
    </w:p>
    <w:p w14:paraId="1ADC3EFC" w14:textId="77777777" w:rsidR="008E1418" w:rsidRPr="007A772D" w:rsidRDefault="008E1418" w:rsidP="00034DFE">
      <w:pPr>
        <w:pStyle w:val="ListBullet"/>
      </w:pPr>
      <w:r w:rsidRPr="007A772D">
        <w:t>Wear gloves.</w:t>
      </w:r>
    </w:p>
    <w:p w14:paraId="0E69033F" w14:textId="77777777" w:rsidR="008E1418" w:rsidRPr="007A772D" w:rsidRDefault="008E1418" w:rsidP="00034DFE">
      <w:pPr>
        <w:pStyle w:val="ListBullet"/>
      </w:pPr>
      <w:r w:rsidRPr="007A772D">
        <w:t>Reschedule tasks to warmer parts of the day.</w:t>
      </w:r>
    </w:p>
    <w:p w14:paraId="0CEABB32" w14:textId="77777777" w:rsidR="00034DFE" w:rsidRPr="007A772D" w:rsidRDefault="00034DFE" w:rsidP="00034DFE">
      <w:pPr>
        <w:rPr>
          <w:b/>
          <w:bCs/>
        </w:rPr>
      </w:pPr>
    </w:p>
    <w:p w14:paraId="4F5EF982" w14:textId="1FBC1127" w:rsidR="008E1418" w:rsidRPr="007A772D" w:rsidRDefault="008E1418" w:rsidP="00034DFE">
      <w:pPr>
        <w:rPr>
          <w:b/>
          <w:bCs/>
        </w:rPr>
      </w:pPr>
      <w:r w:rsidRPr="007A772D">
        <w:rPr>
          <w:b/>
          <w:bCs/>
        </w:rPr>
        <w:t>Heavy rainfall</w:t>
      </w:r>
    </w:p>
    <w:p w14:paraId="0996DD8D" w14:textId="3D9E727A" w:rsidR="008E1418" w:rsidRPr="007A772D" w:rsidRDefault="008E1418" w:rsidP="00034DFE">
      <w:r w:rsidRPr="007A772D">
        <w:t>The pattern of rainfall in each region of Australia is determined by the season and the proximity to the coast</w:t>
      </w:r>
      <w:r w:rsidR="00820338" w:rsidRPr="007A772D">
        <w:t xml:space="preserve">.  </w:t>
      </w:r>
      <w:r w:rsidRPr="007A772D">
        <w:t>In general, the north of Australia receives most of its rain in the summer with the south having a winter dominant rainfall</w:t>
      </w:r>
      <w:r w:rsidR="00820338" w:rsidRPr="007A772D">
        <w:t xml:space="preserve">.  </w:t>
      </w:r>
      <w:r w:rsidRPr="007A772D">
        <w:t>The coast receives more rain than inland areas when moist air masses move onshore</w:t>
      </w:r>
      <w:r w:rsidR="00820338" w:rsidRPr="007A772D">
        <w:t xml:space="preserve">.  </w:t>
      </w:r>
      <w:r w:rsidRPr="007A772D">
        <w:t>Most of the rainfall occurs on the coastal side of mountainous terrain due to the cooling and condensation of the air mass as it rises up over the mountains</w:t>
      </w:r>
      <w:r w:rsidR="00820338" w:rsidRPr="007A772D">
        <w:t xml:space="preserve">.  </w:t>
      </w:r>
      <w:r w:rsidRPr="007A772D">
        <w:t>Occasionally rainfalls will be extremely heavy.</w:t>
      </w:r>
    </w:p>
    <w:p w14:paraId="7BBE1E38" w14:textId="72EB1ACE" w:rsidR="008E1418" w:rsidRPr="007A772D" w:rsidRDefault="008E1418" w:rsidP="00034DFE">
      <w:r w:rsidRPr="007A772D">
        <w:t>Possible risks and suggested strategies to reduce harm</w:t>
      </w:r>
      <w:r w:rsidR="000A2116" w:rsidRPr="007A772D">
        <w:t>:</w:t>
      </w:r>
    </w:p>
    <w:p w14:paraId="479A4CCB" w14:textId="77777777" w:rsidR="008E1418" w:rsidRPr="007A772D" w:rsidRDefault="008E1418" w:rsidP="00034DFE">
      <w:pPr>
        <w:pStyle w:val="ListBullet"/>
      </w:pPr>
      <w:r w:rsidRPr="007A772D">
        <w:t>Getting wet and chilled leading to hypothermia</w:t>
      </w:r>
    </w:p>
    <w:p w14:paraId="0580EABB" w14:textId="77777777" w:rsidR="008E1418" w:rsidRPr="007A772D" w:rsidRDefault="008E1418" w:rsidP="00034DFE">
      <w:pPr>
        <w:pStyle w:val="ListBullet"/>
      </w:pPr>
      <w:r w:rsidRPr="007A772D">
        <w:t>Wear waterproof coat, trousers, hat and gumboots.</w:t>
      </w:r>
    </w:p>
    <w:p w14:paraId="3DB9B963" w14:textId="77777777" w:rsidR="008E1418" w:rsidRPr="007A772D" w:rsidRDefault="008E1418" w:rsidP="00034DFE">
      <w:pPr>
        <w:pStyle w:val="ListBullet"/>
      </w:pPr>
      <w:r w:rsidRPr="007A772D">
        <w:t>Accidents due to wet slippery conditions</w:t>
      </w:r>
    </w:p>
    <w:p w14:paraId="1909E050" w14:textId="77777777" w:rsidR="008E1418" w:rsidRPr="007A772D" w:rsidRDefault="008E1418" w:rsidP="00034DFE">
      <w:pPr>
        <w:pStyle w:val="ListBullet"/>
      </w:pPr>
      <w:r w:rsidRPr="007A772D">
        <w:t>Reschedule all but urgent outdoor tasks.</w:t>
      </w:r>
    </w:p>
    <w:p w14:paraId="2AEF0C45" w14:textId="77777777" w:rsidR="008E1418" w:rsidRPr="007A772D" w:rsidRDefault="008E1418" w:rsidP="00034DFE">
      <w:pPr>
        <w:pStyle w:val="ListBullet"/>
      </w:pPr>
      <w:r w:rsidRPr="007A772D">
        <w:t>Ensure good grip on the soles of boots.</w:t>
      </w:r>
    </w:p>
    <w:p w14:paraId="000EF8C7" w14:textId="77777777" w:rsidR="00034DFE" w:rsidRPr="007A772D" w:rsidRDefault="00034DFE" w:rsidP="00034DFE">
      <w:pPr>
        <w:pStyle w:val="ListBullet"/>
        <w:numPr>
          <w:ilvl w:val="0"/>
          <w:numId w:val="0"/>
        </w:numPr>
        <w:ind w:left="652"/>
      </w:pPr>
    </w:p>
    <w:p w14:paraId="7921C629" w14:textId="77777777" w:rsidR="00034DFE" w:rsidRPr="007A772D" w:rsidRDefault="008E1418" w:rsidP="00034DFE">
      <w:pPr>
        <w:rPr>
          <w:b/>
          <w:bCs/>
        </w:rPr>
      </w:pPr>
      <w:r w:rsidRPr="007A772D">
        <w:rPr>
          <w:b/>
          <w:bCs/>
        </w:rPr>
        <w:lastRenderedPageBreak/>
        <w:t>Floods</w:t>
      </w:r>
      <w:r w:rsidR="00034DFE" w:rsidRPr="007A772D">
        <w:rPr>
          <w:b/>
          <w:bCs/>
        </w:rPr>
        <w:t xml:space="preserve"> </w:t>
      </w:r>
    </w:p>
    <w:p w14:paraId="4F8482BD" w14:textId="7B6BFEFA" w:rsidR="008E1418" w:rsidRPr="007A772D" w:rsidRDefault="008E1418" w:rsidP="00034DFE">
      <w:r w:rsidRPr="007A772D">
        <w:t>Heavy rainfall leading to flash flooding is usually associated with thunderstorms</w:t>
      </w:r>
      <w:r w:rsidR="00820338" w:rsidRPr="007A772D">
        <w:t xml:space="preserve">.  </w:t>
      </w:r>
      <w:r w:rsidRPr="007A772D">
        <w:t>More extensive rain will cause floods in New South Wales when a low pressure system develops off the coast or a cyclone moves down the Queensland coast</w:t>
      </w:r>
      <w:r w:rsidR="00820338" w:rsidRPr="007A772D">
        <w:t xml:space="preserve">.  </w:t>
      </w:r>
      <w:r w:rsidRPr="007A772D">
        <w:t>Inland New South Wales receives heavy rain when a low pressure system, called a monsoon depression, brings wet weather across the centre of the country from the north west.</w:t>
      </w:r>
    </w:p>
    <w:p w14:paraId="29986155" w14:textId="304FB4A7" w:rsidR="008E1418" w:rsidRPr="007A772D" w:rsidRDefault="008E1418" w:rsidP="00034DFE">
      <w:r w:rsidRPr="007A772D">
        <w:t>Possible risks and suggested strategies to reduce harm</w:t>
      </w:r>
      <w:r w:rsidR="000A2116" w:rsidRPr="007A772D">
        <w:t>:</w:t>
      </w:r>
    </w:p>
    <w:p w14:paraId="55DAB718" w14:textId="77777777" w:rsidR="008E1418" w:rsidRPr="007A772D" w:rsidRDefault="008E1418" w:rsidP="00034DFE">
      <w:pPr>
        <w:pStyle w:val="ListBullet"/>
      </w:pPr>
      <w:r w:rsidRPr="007A772D">
        <w:t>Vehicles and people washed off low level crossings</w:t>
      </w:r>
    </w:p>
    <w:p w14:paraId="42AEFCEB" w14:textId="77777777" w:rsidR="008E1418" w:rsidRPr="007A772D" w:rsidRDefault="008E1418" w:rsidP="00034DFE">
      <w:pPr>
        <w:pStyle w:val="ListBullet"/>
      </w:pPr>
      <w:r w:rsidRPr="007A772D">
        <w:t>Check water height and velocity before crossing.</w:t>
      </w:r>
    </w:p>
    <w:p w14:paraId="4E299E1C" w14:textId="77777777" w:rsidR="008E1418" w:rsidRPr="007A772D" w:rsidRDefault="008E1418" w:rsidP="00034DFE">
      <w:pPr>
        <w:pStyle w:val="ListBullet"/>
      </w:pPr>
      <w:r w:rsidRPr="007A772D">
        <w:t>DO NOT drive or walk through floodwater.</w:t>
      </w:r>
    </w:p>
    <w:p w14:paraId="2DA370BD" w14:textId="77777777" w:rsidR="008E1418" w:rsidRPr="007A772D" w:rsidRDefault="008E1418" w:rsidP="00034DFE">
      <w:pPr>
        <w:pStyle w:val="ListBullet"/>
      </w:pPr>
      <w:r w:rsidRPr="007A772D">
        <w:t>Avoid travel except in emergencies.</w:t>
      </w:r>
    </w:p>
    <w:p w14:paraId="22E54017" w14:textId="2A87E6AB" w:rsidR="008E1418" w:rsidRPr="007A772D" w:rsidRDefault="008E1418" w:rsidP="00BD115F">
      <w:pPr>
        <w:pStyle w:val="ListBullet"/>
      </w:pPr>
      <w:r w:rsidRPr="007A772D">
        <w:t>Working in rising floodwaters</w:t>
      </w:r>
      <w:r w:rsidR="00BD115F" w:rsidRPr="007A772D">
        <w:t>: a</w:t>
      </w:r>
      <w:r w:rsidRPr="007A772D">
        <w:t>ccess regular weather reports and flood warnings to allow sufficient time to move stock, fodder and property to higher ground.</w:t>
      </w:r>
    </w:p>
    <w:p w14:paraId="5B3FD754" w14:textId="77777777" w:rsidR="00034DFE" w:rsidRPr="007A772D" w:rsidRDefault="00034DFE" w:rsidP="000A2116">
      <w:pPr>
        <w:rPr>
          <w:b/>
        </w:rPr>
      </w:pPr>
    </w:p>
    <w:p w14:paraId="3ED54AE0" w14:textId="622908B4" w:rsidR="008E1418" w:rsidRPr="007A772D" w:rsidRDefault="008E1418" w:rsidP="000A2116">
      <w:pPr>
        <w:rPr>
          <w:b/>
        </w:rPr>
      </w:pPr>
      <w:r w:rsidRPr="007A772D">
        <w:rPr>
          <w:b/>
        </w:rPr>
        <w:t>Strong winds</w:t>
      </w:r>
    </w:p>
    <w:p w14:paraId="17A64460" w14:textId="592BFC23" w:rsidR="008E1418" w:rsidRPr="007A772D" w:rsidRDefault="008E1418" w:rsidP="00034DFE">
      <w:r w:rsidRPr="007A772D">
        <w:t>Winds are caused by the movement of air as it circulates out of high pressure cells and into low pressure cells</w:t>
      </w:r>
      <w:r w:rsidR="00820338" w:rsidRPr="007A772D">
        <w:t xml:space="preserve">.  </w:t>
      </w:r>
      <w:r w:rsidRPr="007A772D">
        <w:t>On a weather map the distance between the isobars indicates wind strength</w:t>
      </w:r>
      <w:r w:rsidR="00820338" w:rsidRPr="007A772D">
        <w:t xml:space="preserve">.  </w:t>
      </w:r>
      <w:r w:rsidRPr="007A772D">
        <w:t>An isobar is a line that joins points of equal air pressure</w:t>
      </w:r>
      <w:r w:rsidR="00820338" w:rsidRPr="007A772D">
        <w:t xml:space="preserve">.  </w:t>
      </w:r>
      <w:r w:rsidRPr="007A772D">
        <w:t>A region showing isobars drawn closely together will be experiencing strong winds</w:t>
      </w:r>
      <w:r w:rsidR="00820338" w:rsidRPr="007A772D">
        <w:t xml:space="preserve">.  </w:t>
      </w:r>
      <w:r w:rsidRPr="007A772D">
        <w:t>Where the isobars are far apart there will be only light winds or calm weather.</w:t>
      </w:r>
    </w:p>
    <w:p w14:paraId="6099D7E9" w14:textId="1FF2A23E" w:rsidR="008E1418" w:rsidRPr="007A772D" w:rsidRDefault="008E1418" w:rsidP="00034DFE">
      <w:r w:rsidRPr="007A772D">
        <w:t>Cyclones and tornadoes produce the strongest winds</w:t>
      </w:r>
      <w:r w:rsidR="00820338" w:rsidRPr="007A772D">
        <w:t xml:space="preserve">.  </w:t>
      </w:r>
      <w:r w:rsidRPr="007A772D">
        <w:t>Thunderstorms are usually accompanied by strong wind gusts</w:t>
      </w:r>
      <w:r w:rsidR="00820338" w:rsidRPr="007A772D">
        <w:t xml:space="preserve">.  </w:t>
      </w:r>
      <w:r w:rsidRPr="007A772D">
        <w:t>The ‘southerly buster’ is a feature of south-eastern Australia bringing cold south-westerly winds that accompany the northern movement of a cold front</w:t>
      </w:r>
      <w:r w:rsidR="00820338" w:rsidRPr="007A772D">
        <w:t xml:space="preserve">.  </w:t>
      </w:r>
      <w:r w:rsidRPr="007A772D">
        <w:t>Strong westerly winds are common across south-east Australia in late winter.</w:t>
      </w:r>
    </w:p>
    <w:p w14:paraId="08FCF8F6" w14:textId="4C40B2C7" w:rsidR="008E1418" w:rsidRPr="007A772D" w:rsidRDefault="008E1418" w:rsidP="00034DFE">
      <w:r w:rsidRPr="007A772D">
        <w:t>Possible risks and suggested strategies to reduce harm</w:t>
      </w:r>
      <w:r w:rsidR="000A2116" w:rsidRPr="007A772D">
        <w:t>:</w:t>
      </w:r>
    </w:p>
    <w:p w14:paraId="6BE7BDBF" w14:textId="77777777" w:rsidR="008E1418" w:rsidRPr="007A772D" w:rsidRDefault="008E1418" w:rsidP="00034DFE">
      <w:pPr>
        <w:pStyle w:val="ListBullet"/>
      </w:pPr>
      <w:r w:rsidRPr="007A772D">
        <w:t>Accidents from wind-borne objects</w:t>
      </w:r>
    </w:p>
    <w:p w14:paraId="3467340F" w14:textId="77777777" w:rsidR="008E1418" w:rsidRPr="007A772D" w:rsidRDefault="008E1418" w:rsidP="00BD115F">
      <w:pPr>
        <w:pStyle w:val="ListBullet2"/>
      </w:pPr>
      <w:r w:rsidRPr="007A772D">
        <w:t>Ensure all potential missiles (eg iron sheets) are secured.</w:t>
      </w:r>
    </w:p>
    <w:p w14:paraId="7644FE09" w14:textId="77777777" w:rsidR="008E1418" w:rsidRPr="007A772D" w:rsidRDefault="008E1418" w:rsidP="00BD115F">
      <w:pPr>
        <w:pStyle w:val="ListBullet2"/>
      </w:pPr>
      <w:r w:rsidRPr="007A772D">
        <w:t>Avoid working at heights.</w:t>
      </w:r>
    </w:p>
    <w:p w14:paraId="4FD29043" w14:textId="77777777" w:rsidR="008E1418" w:rsidRPr="007A772D" w:rsidRDefault="008E1418" w:rsidP="00034DFE">
      <w:pPr>
        <w:pStyle w:val="ListBullet"/>
      </w:pPr>
      <w:r w:rsidRPr="007A772D">
        <w:t>Eye and respiratory irritation due to dust</w:t>
      </w:r>
    </w:p>
    <w:p w14:paraId="5BF530E1" w14:textId="77777777" w:rsidR="008E1418" w:rsidRPr="007A772D" w:rsidRDefault="008E1418" w:rsidP="00BD115F">
      <w:pPr>
        <w:pStyle w:val="ListBullet2"/>
      </w:pPr>
      <w:r w:rsidRPr="007A772D">
        <w:t>Wear protective clothing.</w:t>
      </w:r>
    </w:p>
    <w:p w14:paraId="68612012" w14:textId="77777777" w:rsidR="008E1418" w:rsidRPr="007A772D" w:rsidRDefault="008E1418" w:rsidP="00BD115F">
      <w:pPr>
        <w:pStyle w:val="ListBullet2"/>
      </w:pPr>
      <w:r w:rsidRPr="007A772D">
        <w:t>Reschedule all but urgent outdoor tasks.</w:t>
      </w:r>
    </w:p>
    <w:p w14:paraId="69433A32" w14:textId="77777777" w:rsidR="00034DFE" w:rsidRPr="007A772D" w:rsidRDefault="00034DFE">
      <w:pPr>
        <w:rPr>
          <w:b/>
        </w:rPr>
      </w:pPr>
      <w:r w:rsidRPr="007A772D">
        <w:rPr>
          <w:b/>
        </w:rPr>
        <w:br w:type="page"/>
      </w:r>
    </w:p>
    <w:p w14:paraId="4B876794" w14:textId="3B34879C" w:rsidR="008E1418" w:rsidRPr="007A772D" w:rsidRDefault="008E1418" w:rsidP="000A2116">
      <w:pPr>
        <w:rPr>
          <w:b/>
        </w:rPr>
      </w:pPr>
      <w:r w:rsidRPr="007A772D">
        <w:rPr>
          <w:b/>
        </w:rPr>
        <w:lastRenderedPageBreak/>
        <w:t>Storms</w:t>
      </w:r>
    </w:p>
    <w:p w14:paraId="249D6605" w14:textId="7FDC7532" w:rsidR="008E1418" w:rsidRPr="007A772D" w:rsidRDefault="008E1418" w:rsidP="00034DFE">
      <w:r w:rsidRPr="007A772D">
        <w:t>Thunderstorms develop when air masses become unstable</w:t>
      </w:r>
      <w:r w:rsidR="00820338" w:rsidRPr="007A772D">
        <w:t xml:space="preserve">.  </w:t>
      </w:r>
      <w:r w:rsidRPr="007A772D">
        <w:t>In summer, late afternoon storms result from the uneven heating of air masses near the earth’s surface</w:t>
      </w:r>
      <w:r w:rsidR="00820338" w:rsidRPr="007A772D">
        <w:t xml:space="preserve">.  </w:t>
      </w:r>
      <w:r w:rsidRPr="007A772D">
        <w:t>The hot air rises, forming typically shaped clouds called ‘anvil heads’.</w:t>
      </w:r>
    </w:p>
    <w:p w14:paraId="455F8BB5" w14:textId="4405A6CA" w:rsidR="008E1418" w:rsidRPr="007A772D" w:rsidRDefault="008E1418" w:rsidP="00034DFE">
      <w:r w:rsidRPr="007A772D">
        <w:t>Water droplets in the cloud are moved up and down and may freeze forming hail</w:t>
      </w:r>
      <w:r w:rsidR="00820338" w:rsidRPr="007A772D">
        <w:t xml:space="preserve">.  </w:t>
      </w:r>
      <w:r w:rsidRPr="007A772D">
        <w:t>Massive static electric charges build up in the cloud</w:t>
      </w:r>
      <w:r w:rsidR="00820338" w:rsidRPr="007A772D">
        <w:t xml:space="preserve">.  </w:t>
      </w:r>
      <w:r w:rsidRPr="007A772D">
        <w:t>The electricity is discharged as lightning</w:t>
      </w:r>
      <w:r w:rsidR="00820338" w:rsidRPr="007A772D">
        <w:t xml:space="preserve">.  </w:t>
      </w:r>
      <w:r w:rsidRPr="007A772D">
        <w:t>Super heating and expansion of air as lightning passes through it produces thunder.</w:t>
      </w:r>
    </w:p>
    <w:p w14:paraId="7D7F79F0" w14:textId="50E37805" w:rsidR="008E1418" w:rsidRPr="007A772D" w:rsidRDefault="008E1418" w:rsidP="00034DFE">
      <w:r w:rsidRPr="007A772D">
        <w:t>Thunderstorms also occur when cold fronts lift warm moist air and when air masses are forced over mountains</w:t>
      </w:r>
      <w:r w:rsidR="00820338" w:rsidRPr="007A772D">
        <w:t xml:space="preserve">.  </w:t>
      </w:r>
      <w:r w:rsidRPr="007A772D">
        <w:t>In south-eastern Australia thunderstorms are more common in spring and summer.</w:t>
      </w:r>
    </w:p>
    <w:p w14:paraId="1E75EE91" w14:textId="13347A8D" w:rsidR="008E1418" w:rsidRPr="007A772D" w:rsidRDefault="00B650C0" w:rsidP="00034DFE">
      <w:r w:rsidRPr="007A772D">
        <w:t>Snowflakes</w:t>
      </w:r>
      <w:r w:rsidR="008E1418" w:rsidRPr="007A772D">
        <w:t xml:space="preserve"> are water droplets that have frozen into ice crystals</w:t>
      </w:r>
      <w:r w:rsidR="00820338" w:rsidRPr="007A772D">
        <w:t xml:space="preserve">.  </w:t>
      </w:r>
      <w:r w:rsidR="008E1418" w:rsidRPr="007A772D">
        <w:t xml:space="preserve">If the air temperature is cold enough to prevent them </w:t>
      </w:r>
      <w:r w:rsidRPr="007A772D">
        <w:t>melting,</w:t>
      </w:r>
      <w:r w:rsidR="008E1418" w:rsidRPr="007A772D">
        <w:t xml:space="preserve"> they fall as snow</w:t>
      </w:r>
      <w:r w:rsidR="00820338" w:rsidRPr="007A772D">
        <w:t xml:space="preserve">.  </w:t>
      </w:r>
      <w:r w:rsidR="008E1418" w:rsidRPr="007A772D">
        <w:t xml:space="preserve">Cold fronts bring </w:t>
      </w:r>
      <w:r w:rsidRPr="007A772D">
        <w:t>snowstorms</w:t>
      </w:r>
      <w:r w:rsidR="008E1418" w:rsidRPr="007A772D">
        <w:t xml:space="preserve"> to mountainous regions in southern Australia.</w:t>
      </w:r>
    </w:p>
    <w:p w14:paraId="2D4DE640" w14:textId="54FC7813" w:rsidR="008E1418" w:rsidRPr="007A772D" w:rsidRDefault="008E1418" w:rsidP="00034DFE">
      <w:r w:rsidRPr="007A772D">
        <w:t>Possible risks and suggested strategies to reduce harm</w:t>
      </w:r>
      <w:r w:rsidR="000A2116" w:rsidRPr="007A772D">
        <w:t>:</w:t>
      </w:r>
    </w:p>
    <w:p w14:paraId="6DAED1DE" w14:textId="48A052DD" w:rsidR="008E1418" w:rsidRPr="007A772D" w:rsidRDefault="008E1418" w:rsidP="00034DFE">
      <w:pPr>
        <w:pStyle w:val="ListBullet"/>
      </w:pPr>
      <w:r w:rsidRPr="007A772D">
        <w:t>Lightning strike</w:t>
      </w:r>
      <w:r w:rsidR="00127199" w:rsidRPr="007A772D">
        <w:t xml:space="preserve"> - i</w:t>
      </w:r>
      <w:r w:rsidRPr="007A772D">
        <w:t xml:space="preserve">f </w:t>
      </w:r>
      <w:r w:rsidR="00B650C0" w:rsidRPr="007A772D">
        <w:t>possible,</w:t>
      </w:r>
      <w:r w:rsidRPr="007A772D">
        <w:t xml:space="preserve"> shelter in a house, shed or vehicle.</w:t>
      </w:r>
      <w:r w:rsidR="00127199" w:rsidRPr="007A772D">
        <w:t xml:space="preserve">  </w:t>
      </w:r>
      <w:r w:rsidR="00127199" w:rsidRPr="007A772D">
        <w:br/>
      </w:r>
      <w:r w:rsidRPr="007A772D">
        <w:t>If not, move to low ground.</w:t>
      </w:r>
      <w:r w:rsidR="00127199" w:rsidRPr="007A772D">
        <w:t xml:space="preserve">  </w:t>
      </w:r>
      <w:r w:rsidRPr="007A772D">
        <w:t>DO NOT shelter under trees or stand on high ground.</w:t>
      </w:r>
    </w:p>
    <w:p w14:paraId="74560487" w14:textId="25D7803D" w:rsidR="008E1418" w:rsidRPr="007A772D" w:rsidRDefault="008E1418" w:rsidP="00034DFE">
      <w:pPr>
        <w:pStyle w:val="ListBullet"/>
      </w:pPr>
      <w:r w:rsidRPr="007A772D">
        <w:t>Hail</w:t>
      </w:r>
      <w:r w:rsidR="00127199" w:rsidRPr="007A772D">
        <w:t xml:space="preserve"> - s</w:t>
      </w:r>
      <w:r w:rsidRPr="007A772D">
        <w:t>helter under a permanent structure or remain in the vehicle.</w:t>
      </w:r>
    </w:p>
    <w:p w14:paraId="1933A12E" w14:textId="02E149C6" w:rsidR="008E1418" w:rsidRPr="007A772D" w:rsidRDefault="008E1418" w:rsidP="00034DFE">
      <w:pPr>
        <w:pStyle w:val="ListBullet"/>
      </w:pPr>
      <w:r w:rsidRPr="007A772D">
        <w:t>Snow</w:t>
      </w:r>
      <w:r w:rsidR="00127199" w:rsidRPr="007A772D">
        <w:t xml:space="preserve"> - r</w:t>
      </w:r>
      <w:r w:rsidRPr="007A772D">
        <w:t>emain indoors during blizzards</w:t>
      </w:r>
      <w:r w:rsidR="00B650C0" w:rsidRPr="007A772D">
        <w:t xml:space="preserve">.  </w:t>
      </w:r>
      <w:r w:rsidRPr="007A772D">
        <w:t>Wear adequate warm clothing, including beanie and gloves and a wind-proof coat.</w:t>
      </w:r>
    </w:p>
    <w:p w14:paraId="62284D16" w14:textId="0D1D5D63" w:rsidR="008E1418" w:rsidRPr="007A772D" w:rsidRDefault="008E1418" w:rsidP="000A2116">
      <w:pPr>
        <w:rPr>
          <w:b/>
        </w:rPr>
      </w:pPr>
      <w:r w:rsidRPr="007A772D">
        <w:rPr>
          <w:b/>
        </w:rPr>
        <w:t>Drought</w:t>
      </w:r>
    </w:p>
    <w:p w14:paraId="3F22401A" w14:textId="2BF76009" w:rsidR="008E1418" w:rsidRPr="007A772D" w:rsidRDefault="008E1418" w:rsidP="000A2116">
      <w:r w:rsidRPr="007A772D">
        <w:t>A region is considered to be in drought when rainfall is significantly low for at least three months</w:t>
      </w:r>
      <w:r w:rsidR="00820338" w:rsidRPr="007A772D">
        <w:t xml:space="preserve">.  </w:t>
      </w:r>
      <w:r w:rsidRPr="007A772D">
        <w:t>Because of the wide range of average rainfalls across Australia, the rainfall recorded during a drought in a coastal area may be higher than the average rainfall recorded at an inland location.</w:t>
      </w:r>
    </w:p>
    <w:p w14:paraId="2001E9A2" w14:textId="7EF76E2B" w:rsidR="008E1418" w:rsidRPr="007A772D" w:rsidRDefault="008E1418" w:rsidP="000A2116">
      <w:r w:rsidRPr="007A772D">
        <w:t>There is a strong correlation between droughts in Australia and the El Niño effect</w:t>
      </w:r>
      <w:r w:rsidR="00820338" w:rsidRPr="007A772D">
        <w:t xml:space="preserve">.  </w:t>
      </w:r>
      <w:r w:rsidRPr="007A772D">
        <w:t>The Southern Oscillation Index (SOI) is used to predict rainfall in eastern Australia</w:t>
      </w:r>
      <w:r w:rsidR="00820338" w:rsidRPr="007A772D">
        <w:t xml:space="preserve">.  </w:t>
      </w:r>
      <w:r w:rsidRPr="007A772D">
        <w:t>A prolonged negative SOI reading is related to drought and a positive SOI reading indicates higher than average rainfall.</w:t>
      </w:r>
    </w:p>
    <w:p w14:paraId="046CAA92" w14:textId="3A9446FA" w:rsidR="008E1418" w:rsidRPr="007A772D" w:rsidRDefault="008E1418" w:rsidP="000A2116">
      <w:r w:rsidRPr="007A772D">
        <w:t>Possible risks and suggested strategies to reduce harm</w:t>
      </w:r>
      <w:r w:rsidR="00127199" w:rsidRPr="007A772D">
        <w:t>:</w:t>
      </w:r>
    </w:p>
    <w:p w14:paraId="21ACB56E" w14:textId="0C083725" w:rsidR="008E1418" w:rsidRPr="007A772D" w:rsidRDefault="008E1418" w:rsidP="00127199">
      <w:pPr>
        <w:pStyle w:val="ListBullet"/>
      </w:pPr>
      <w:r w:rsidRPr="007A772D">
        <w:t>Dehydration due to failure of watering points</w:t>
      </w:r>
      <w:r w:rsidR="00127199" w:rsidRPr="007A772D">
        <w:t xml:space="preserve"> - c</w:t>
      </w:r>
      <w:r w:rsidRPr="007A772D">
        <w:t>arry additional water supplies for staff, vehicles, horses and dogs.</w:t>
      </w:r>
    </w:p>
    <w:p w14:paraId="4379E7A7" w14:textId="729789F2" w:rsidR="008E1418" w:rsidRPr="007A772D" w:rsidRDefault="008E1418" w:rsidP="00127199">
      <w:pPr>
        <w:pStyle w:val="ListBullet"/>
      </w:pPr>
      <w:r w:rsidRPr="007A772D">
        <w:t>Manual handling accidents moving stock feed and rescuing dehydrated/bogged stock</w:t>
      </w:r>
      <w:r w:rsidR="00127199" w:rsidRPr="007A772D">
        <w:t xml:space="preserve"> - </w:t>
      </w:r>
      <w:r w:rsidRPr="007A772D">
        <w:t>DO NOT attempt to lift/move objects that are too heavy</w:t>
      </w:r>
      <w:r w:rsidR="00B650C0" w:rsidRPr="007A772D">
        <w:t xml:space="preserve">.  </w:t>
      </w:r>
      <w:r w:rsidRPr="007A772D">
        <w:t>Seek assistance</w:t>
      </w:r>
      <w:r w:rsidR="00B650C0" w:rsidRPr="007A772D">
        <w:t xml:space="preserve">.  </w:t>
      </w:r>
      <w:r w:rsidRPr="007A772D">
        <w:t>Use machinery or vehicles where appropriate</w:t>
      </w:r>
      <w:r w:rsidR="00127199" w:rsidRPr="007A772D">
        <w:t xml:space="preserve">.  </w:t>
      </w:r>
      <w:r w:rsidRPr="007A772D">
        <w:t>Consider the animal’s welfare if moving weak or bogged stock.</w:t>
      </w:r>
    </w:p>
    <w:p w14:paraId="36B8CE21" w14:textId="2E94FF9C" w:rsidR="005D460C" w:rsidRPr="007A772D" w:rsidRDefault="005D460C" w:rsidP="00127199">
      <w:pPr>
        <w:pStyle w:val="Heading3"/>
      </w:pPr>
      <w:r w:rsidRPr="007A772D">
        <w:lastRenderedPageBreak/>
        <w:t>Revision exercise</w:t>
      </w:r>
      <w:r w:rsidR="00127199" w:rsidRPr="007A772D">
        <w:t>:</w:t>
      </w:r>
      <w:r w:rsidRPr="007A772D">
        <w:t xml:space="preserve"> Weather and workplace activities</w:t>
      </w:r>
    </w:p>
    <w:p w14:paraId="251EDEC9" w14:textId="63893313" w:rsidR="003302AD" w:rsidRPr="007A772D" w:rsidRDefault="00660AF7" w:rsidP="003302AD">
      <w:pPr>
        <w:rPr>
          <w:lang w:eastAsia="zh-CN"/>
        </w:rPr>
      </w:pPr>
      <w:r w:rsidRPr="007A772D">
        <w:rPr>
          <w:lang w:eastAsia="zh-CN"/>
        </w:rPr>
        <w:t>Use this</w:t>
      </w:r>
      <w:r w:rsidR="003302AD" w:rsidRPr="007A772D">
        <w:rPr>
          <w:lang w:eastAsia="zh-CN"/>
        </w:rPr>
        <w:t xml:space="preserve"> table show</w:t>
      </w:r>
      <w:r w:rsidRPr="007A772D">
        <w:rPr>
          <w:lang w:eastAsia="zh-CN"/>
        </w:rPr>
        <w:t>ing</w:t>
      </w:r>
      <w:r w:rsidR="003302AD" w:rsidRPr="007A772D">
        <w:rPr>
          <w:lang w:eastAsia="zh-CN"/>
        </w:rPr>
        <w:t xml:space="preserve"> the weather predictions for the next week</w:t>
      </w:r>
      <w:r w:rsidRPr="007A772D">
        <w:rPr>
          <w:lang w:eastAsia="zh-CN"/>
        </w:rPr>
        <w:t xml:space="preserve"> </w:t>
      </w:r>
      <w:r w:rsidR="003302AD" w:rsidRPr="007A772D">
        <w:rPr>
          <w:lang w:eastAsia="zh-CN"/>
        </w:rPr>
        <w:t xml:space="preserve">to answer </w:t>
      </w:r>
      <w:r w:rsidRPr="007A772D">
        <w:rPr>
          <w:lang w:eastAsia="zh-CN"/>
        </w:rPr>
        <w:t xml:space="preserve">the </w:t>
      </w:r>
      <w:r w:rsidR="003302AD" w:rsidRPr="007A772D">
        <w:rPr>
          <w:lang w:eastAsia="zh-CN"/>
        </w:rPr>
        <w:t>questions</w:t>
      </w:r>
      <w:r w:rsidRPr="007A772D">
        <w:rPr>
          <w:lang w:eastAsia="zh-CN"/>
        </w:rPr>
        <w:t>.</w:t>
      </w:r>
    </w:p>
    <w:p w14:paraId="6AE93214" w14:textId="616FFE25" w:rsidR="003302AD" w:rsidRPr="007A772D" w:rsidRDefault="00127199" w:rsidP="00660AF7">
      <w:pPr>
        <w:jc w:val="center"/>
        <w:rPr>
          <w:rFonts w:cs="Arial"/>
          <w:b/>
        </w:rPr>
      </w:pPr>
      <w:r w:rsidRPr="007A772D">
        <w:rPr>
          <w:noProof/>
          <w:lang w:eastAsia="en-AU"/>
        </w:rPr>
        <w:drawing>
          <wp:inline distT="0" distB="0" distL="0" distR="0" wp14:anchorId="67B5886F" wp14:editId="30DE5104">
            <wp:extent cx="4410075" cy="2181663"/>
            <wp:effectExtent l="0" t="0" r="0" b="9525"/>
            <wp:docPr id="371" name="Picture 371" descr="Weather predicti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descr="Weather prediction tabl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386" t="20618" r="5448" b="4392"/>
                    <a:stretch/>
                  </pic:blipFill>
                  <pic:spPr bwMode="auto">
                    <a:xfrm>
                      <a:off x="0" y="0"/>
                      <a:ext cx="4427058" cy="2190065"/>
                    </a:xfrm>
                    <a:prstGeom prst="rect">
                      <a:avLst/>
                    </a:prstGeom>
                    <a:noFill/>
                    <a:ln>
                      <a:noFill/>
                    </a:ln>
                    <a:extLst>
                      <a:ext uri="{53640926-AAD7-44D8-BBD7-CCE9431645EC}">
                        <a14:shadowObscured xmlns:a14="http://schemas.microsoft.com/office/drawing/2010/main"/>
                      </a:ext>
                    </a:extLst>
                  </pic:spPr>
                </pic:pic>
              </a:graphicData>
            </a:graphic>
          </wp:inline>
        </w:drawing>
      </w:r>
    </w:p>
    <w:p w14:paraId="599B4873" w14:textId="242A7587" w:rsidR="003302AD" w:rsidRPr="007A772D" w:rsidRDefault="0082706C" w:rsidP="00870F06">
      <w:pPr>
        <w:pStyle w:val="ListNumber"/>
        <w:numPr>
          <w:ilvl w:val="0"/>
          <w:numId w:val="27"/>
        </w:numPr>
      </w:pPr>
      <w:r w:rsidRPr="007A772D">
        <w:t>What weather conditions (temperature, rain and wind) are forecast for:</w:t>
      </w:r>
    </w:p>
    <w:tbl>
      <w:tblPr>
        <w:tblStyle w:val="Tableheader"/>
        <w:tblW w:w="0" w:type="auto"/>
        <w:tblLook w:val="04A0" w:firstRow="1" w:lastRow="0" w:firstColumn="1" w:lastColumn="0" w:noHBand="0" w:noVBand="1"/>
      </w:tblPr>
      <w:tblGrid>
        <w:gridCol w:w="4811"/>
        <w:gridCol w:w="4811"/>
      </w:tblGrid>
      <w:tr w:rsidR="0082706C" w:rsidRPr="007A772D" w14:paraId="239705C4" w14:textId="77777777" w:rsidTr="008270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1" w:type="dxa"/>
          </w:tcPr>
          <w:p w14:paraId="02CD6BE5" w14:textId="7424E578" w:rsidR="0082706C" w:rsidRPr="007A772D" w:rsidRDefault="00660AF7" w:rsidP="0082706C">
            <w:pPr>
              <w:pStyle w:val="ListNumber"/>
              <w:numPr>
                <w:ilvl w:val="0"/>
                <w:numId w:val="0"/>
              </w:numPr>
              <w:spacing w:before="192" w:after="192"/>
            </w:pPr>
            <w:r w:rsidRPr="007A772D">
              <w:t>Days</w:t>
            </w:r>
          </w:p>
        </w:tc>
        <w:tc>
          <w:tcPr>
            <w:tcW w:w="4811" w:type="dxa"/>
          </w:tcPr>
          <w:p w14:paraId="1DB0D2E3" w14:textId="7A5C8851" w:rsidR="0082706C" w:rsidRPr="007A772D" w:rsidRDefault="00660AF7" w:rsidP="0082706C">
            <w:pPr>
              <w:pStyle w:val="ListNumber"/>
              <w:numPr>
                <w:ilvl w:val="0"/>
                <w:numId w:val="0"/>
              </w:numPr>
              <w:ind w:left="284"/>
              <w:cnfStyle w:val="100000000000" w:firstRow="1" w:lastRow="0" w:firstColumn="0" w:lastColumn="0" w:oddVBand="0" w:evenVBand="0" w:oddHBand="0" w:evenHBand="0" w:firstRowFirstColumn="0" w:firstRowLastColumn="0" w:lastRowFirstColumn="0" w:lastRowLastColumn="0"/>
            </w:pPr>
            <w:r w:rsidRPr="007A772D">
              <w:t>Weather conditions</w:t>
            </w:r>
          </w:p>
        </w:tc>
      </w:tr>
      <w:tr w:rsidR="0082706C" w:rsidRPr="007A772D" w14:paraId="4DEC8428" w14:textId="77777777" w:rsidTr="00827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3C4FCA1" w14:textId="2ED98A36" w:rsidR="0082706C" w:rsidRPr="007A772D" w:rsidRDefault="00660AF7" w:rsidP="0082706C">
            <w:r w:rsidRPr="007A772D">
              <w:t>Monday and Tuesday</w:t>
            </w:r>
          </w:p>
        </w:tc>
        <w:tc>
          <w:tcPr>
            <w:tcW w:w="4811" w:type="dxa"/>
          </w:tcPr>
          <w:p w14:paraId="671C90D1" w14:textId="77777777" w:rsidR="0082706C" w:rsidRPr="007A772D" w:rsidRDefault="0082706C" w:rsidP="0082706C">
            <w:pPr>
              <w:cnfStyle w:val="000000100000" w:firstRow="0" w:lastRow="0" w:firstColumn="0" w:lastColumn="0" w:oddVBand="0" w:evenVBand="0" w:oddHBand="1" w:evenHBand="0" w:firstRowFirstColumn="0" w:firstRowLastColumn="0" w:lastRowFirstColumn="0" w:lastRowLastColumn="0"/>
            </w:pPr>
          </w:p>
        </w:tc>
      </w:tr>
      <w:tr w:rsidR="0082706C" w:rsidRPr="007A772D" w14:paraId="406BDD23" w14:textId="77777777" w:rsidTr="00827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596D165" w14:textId="5E170E9E" w:rsidR="0082706C" w:rsidRPr="007A772D" w:rsidRDefault="00660AF7" w:rsidP="0082706C">
            <w:r w:rsidRPr="007A772D">
              <w:rPr>
                <w:rFonts w:cs="Arial"/>
              </w:rPr>
              <w:t>Wednesday and Thursday</w:t>
            </w:r>
          </w:p>
        </w:tc>
        <w:tc>
          <w:tcPr>
            <w:tcW w:w="4811" w:type="dxa"/>
          </w:tcPr>
          <w:p w14:paraId="05EBC186" w14:textId="77777777" w:rsidR="0082706C" w:rsidRPr="007A772D" w:rsidRDefault="0082706C" w:rsidP="0082706C">
            <w:pPr>
              <w:cnfStyle w:val="000000010000" w:firstRow="0" w:lastRow="0" w:firstColumn="0" w:lastColumn="0" w:oddVBand="0" w:evenVBand="0" w:oddHBand="0" w:evenHBand="1" w:firstRowFirstColumn="0" w:firstRowLastColumn="0" w:lastRowFirstColumn="0" w:lastRowLastColumn="0"/>
            </w:pPr>
          </w:p>
        </w:tc>
      </w:tr>
      <w:tr w:rsidR="00660AF7" w:rsidRPr="007A772D" w14:paraId="4831CF4D" w14:textId="77777777" w:rsidTr="00827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0290617" w14:textId="7EFE4055" w:rsidR="00660AF7" w:rsidRPr="007A772D" w:rsidRDefault="00660AF7" w:rsidP="0082706C">
            <w:pPr>
              <w:rPr>
                <w:rFonts w:cs="Arial"/>
              </w:rPr>
            </w:pPr>
            <w:r w:rsidRPr="007A772D">
              <w:rPr>
                <w:rFonts w:cs="Arial"/>
              </w:rPr>
              <w:t>Friday, Saturday and Sunday</w:t>
            </w:r>
          </w:p>
        </w:tc>
        <w:tc>
          <w:tcPr>
            <w:tcW w:w="4811" w:type="dxa"/>
          </w:tcPr>
          <w:p w14:paraId="10DB4D51" w14:textId="77777777" w:rsidR="00660AF7" w:rsidRPr="007A772D" w:rsidRDefault="00660AF7" w:rsidP="0082706C">
            <w:pPr>
              <w:cnfStyle w:val="000000100000" w:firstRow="0" w:lastRow="0" w:firstColumn="0" w:lastColumn="0" w:oddVBand="0" w:evenVBand="0" w:oddHBand="1" w:evenHBand="0" w:firstRowFirstColumn="0" w:firstRowLastColumn="0" w:lastRowFirstColumn="0" w:lastRowLastColumn="0"/>
            </w:pPr>
          </w:p>
        </w:tc>
      </w:tr>
    </w:tbl>
    <w:p w14:paraId="7AA5781B" w14:textId="77777777" w:rsidR="00660AF7" w:rsidRPr="007A772D" w:rsidRDefault="00660AF7" w:rsidP="00660AF7">
      <w:pPr>
        <w:pStyle w:val="ListNumber"/>
        <w:numPr>
          <w:ilvl w:val="0"/>
          <w:numId w:val="0"/>
        </w:numPr>
        <w:ind w:left="652"/>
      </w:pPr>
    </w:p>
    <w:p w14:paraId="4D5662FC" w14:textId="5EE7ECD2" w:rsidR="00660AF7" w:rsidRPr="007A772D" w:rsidRDefault="00660AF7" w:rsidP="00660AF7">
      <w:pPr>
        <w:pStyle w:val="ListNumber"/>
      </w:pPr>
      <w:r w:rsidRPr="007A772D">
        <w:t xml:space="preserve">The following jobs need to be completed this week.  Allocate each to the best days and </w:t>
      </w:r>
      <w:r w:rsidRPr="007A772D">
        <w:rPr>
          <w:b/>
          <w:bCs/>
        </w:rPr>
        <w:t>briefly explain why</w:t>
      </w:r>
      <w:r w:rsidRPr="007A772D">
        <w:t xml:space="preserve"> you have chosen that time</w:t>
      </w:r>
      <w:r w:rsidR="00BD115F" w:rsidRPr="007A772D">
        <w:t xml:space="preserve"> (the table will </w:t>
      </w:r>
      <w:r w:rsidR="00B650C0" w:rsidRPr="007A772D">
        <w:t>grow</w:t>
      </w:r>
      <w:r w:rsidR="00BD115F" w:rsidRPr="007A772D">
        <w:t xml:space="preserve"> as you add information)</w:t>
      </w:r>
    </w:p>
    <w:tbl>
      <w:tblPr>
        <w:tblStyle w:val="Tableheader"/>
        <w:tblW w:w="9609" w:type="dxa"/>
        <w:tblLook w:val="04A0" w:firstRow="1" w:lastRow="0" w:firstColumn="1" w:lastColumn="0" w:noHBand="0" w:noVBand="1"/>
      </w:tblPr>
      <w:tblGrid>
        <w:gridCol w:w="2402"/>
        <w:gridCol w:w="2402"/>
        <w:gridCol w:w="2402"/>
        <w:gridCol w:w="2403"/>
      </w:tblGrid>
      <w:tr w:rsidR="00660AF7" w:rsidRPr="007A772D" w14:paraId="4939D6DD" w14:textId="77777777" w:rsidTr="00660A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2" w:type="dxa"/>
          </w:tcPr>
          <w:p w14:paraId="5881F60D" w14:textId="3C79DA14" w:rsidR="00660AF7" w:rsidRPr="007A772D" w:rsidRDefault="00660AF7" w:rsidP="0082706C">
            <w:pPr>
              <w:spacing w:before="192" w:after="192"/>
            </w:pPr>
            <w:r w:rsidRPr="007A772D">
              <w:t>Jobs to be done</w:t>
            </w:r>
          </w:p>
        </w:tc>
        <w:tc>
          <w:tcPr>
            <w:tcW w:w="2402" w:type="dxa"/>
          </w:tcPr>
          <w:p w14:paraId="0CC9423E" w14:textId="77777777" w:rsidR="00660AF7" w:rsidRPr="007A772D" w:rsidRDefault="00660AF7" w:rsidP="0082706C">
            <w:pPr>
              <w:cnfStyle w:val="100000000000" w:firstRow="1" w:lastRow="0" w:firstColumn="0" w:lastColumn="0" w:oddVBand="0" w:evenVBand="0" w:oddHBand="0" w:evenHBand="0" w:firstRowFirstColumn="0" w:firstRowLastColumn="0" w:lastRowFirstColumn="0" w:lastRowLastColumn="0"/>
            </w:pPr>
          </w:p>
        </w:tc>
        <w:tc>
          <w:tcPr>
            <w:tcW w:w="2402" w:type="dxa"/>
          </w:tcPr>
          <w:p w14:paraId="1FFEFF1F" w14:textId="77777777" w:rsidR="00660AF7" w:rsidRPr="007A772D" w:rsidRDefault="00660AF7" w:rsidP="0082706C">
            <w:pPr>
              <w:cnfStyle w:val="100000000000" w:firstRow="1" w:lastRow="0" w:firstColumn="0" w:lastColumn="0" w:oddVBand="0" w:evenVBand="0" w:oddHBand="0" w:evenHBand="0" w:firstRowFirstColumn="0" w:firstRowLastColumn="0" w:lastRowFirstColumn="0" w:lastRowLastColumn="0"/>
            </w:pPr>
          </w:p>
        </w:tc>
        <w:tc>
          <w:tcPr>
            <w:tcW w:w="2403" w:type="dxa"/>
          </w:tcPr>
          <w:p w14:paraId="148DFD64" w14:textId="77777777" w:rsidR="00660AF7" w:rsidRPr="007A772D" w:rsidRDefault="00660AF7" w:rsidP="0082706C">
            <w:pPr>
              <w:cnfStyle w:val="100000000000" w:firstRow="1" w:lastRow="0" w:firstColumn="0" w:lastColumn="0" w:oddVBand="0" w:evenVBand="0" w:oddHBand="0" w:evenHBand="0" w:firstRowFirstColumn="0" w:firstRowLastColumn="0" w:lastRowFirstColumn="0" w:lastRowLastColumn="0"/>
            </w:pPr>
          </w:p>
        </w:tc>
      </w:tr>
      <w:tr w:rsidR="00660AF7" w:rsidRPr="007A772D" w14:paraId="27712DB7" w14:textId="77777777" w:rsidTr="00660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4AF4B2C1" w14:textId="097B0DCE" w:rsidR="00660AF7" w:rsidRPr="007A772D" w:rsidRDefault="00660AF7" w:rsidP="00660AF7">
            <w:pPr>
              <w:spacing w:after="0"/>
              <w:rPr>
                <w:b w:val="0"/>
                <w:bCs/>
              </w:rPr>
            </w:pPr>
            <w:r w:rsidRPr="007A772D">
              <w:rPr>
                <w:rFonts w:cs="Arial"/>
                <w:b w:val="0"/>
                <w:bCs/>
              </w:rPr>
              <w:t>Service the tractor</w:t>
            </w:r>
          </w:p>
        </w:tc>
        <w:tc>
          <w:tcPr>
            <w:tcW w:w="2402" w:type="dxa"/>
          </w:tcPr>
          <w:p w14:paraId="287A611E" w14:textId="03D11AD1" w:rsidR="00660AF7" w:rsidRPr="007A772D" w:rsidRDefault="00660AF7" w:rsidP="00660AF7">
            <w:pPr>
              <w:spacing w:after="0"/>
              <w:cnfStyle w:val="000000100000" w:firstRow="0" w:lastRow="0" w:firstColumn="0" w:lastColumn="0" w:oddVBand="0" w:evenVBand="0" w:oddHBand="1" w:evenHBand="0" w:firstRowFirstColumn="0" w:firstRowLastColumn="0" w:lastRowFirstColumn="0" w:lastRowLastColumn="0"/>
            </w:pPr>
            <w:r w:rsidRPr="007A772D">
              <w:rPr>
                <w:rFonts w:cs="Arial"/>
              </w:rPr>
              <w:t>mark calves</w:t>
            </w:r>
          </w:p>
        </w:tc>
        <w:tc>
          <w:tcPr>
            <w:tcW w:w="2402" w:type="dxa"/>
          </w:tcPr>
          <w:p w14:paraId="79EC8EEA" w14:textId="732CAAE9" w:rsidR="00660AF7" w:rsidRPr="007A772D" w:rsidRDefault="00660AF7" w:rsidP="00660AF7">
            <w:pPr>
              <w:spacing w:after="0"/>
              <w:cnfStyle w:val="000000100000" w:firstRow="0" w:lastRow="0" w:firstColumn="0" w:lastColumn="0" w:oddVBand="0" w:evenVBand="0" w:oddHBand="1" w:evenHBand="0" w:firstRowFirstColumn="0" w:firstRowLastColumn="0" w:lastRowFirstColumn="0" w:lastRowLastColumn="0"/>
            </w:pPr>
            <w:r w:rsidRPr="007A772D">
              <w:rPr>
                <w:rFonts w:cs="Arial"/>
              </w:rPr>
              <w:t>spray weeds</w:t>
            </w:r>
          </w:p>
        </w:tc>
        <w:tc>
          <w:tcPr>
            <w:tcW w:w="2403" w:type="dxa"/>
          </w:tcPr>
          <w:p w14:paraId="0333B11B" w14:textId="662D333E" w:rsidR="00660AF7" w:rsidRPr="007A772D" w:rsidRDefault="00660AF7" w:rsidP="00660AF7">
            <w:pPr>
              <w:spacing w:after="0"/>
              <w:cnfStyle w:val="000000100000" w:firstRow="0" w:lastRow="0" w:firstColumn="0" w:lastColumn="0" w:oddVBand="0" w:evenVBand="0" w:oddHBand="1" w:evenHBand="0" w:firstRowFirstColumn="0" w:firstRowLastColumn="0" w:lastRowFirstColumn="0" w:lastRowLastColumn="0"/>
            </w:pPr>
            <w:r w:rsidRPr="007A772D">
              <w:rPr>
                <w:rFonts w:cs="Arial"/>
              </w:rPr>
              <w:t>weld new gates</w:t>
            </w:r>
          </w:p>
        </w:tc>
      </w:tr>
      <w:tr w:rsidR="00660AF7" w:rsidRPr="007A772D" w14:paraId="30548F84" w14:textId="77777777" w:rsidTr="00660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33036C9E" w14:textId="14FE26B9" w:rsidR="00660AF7" w:rsidRPr="007A772D" w:rsidRDefault="00660AF7" w:rsidP="00660AF7">
            <w:pPr>
              <w:spacing w:after="0"/>
              <w:rPr>
                <w:rFonts w:cs="Arial"/>
                <w:b w:val="0"/>
                <w:bCs/>
              </w:rPr>
            </w:pPr>
            <w:r w:rsidRPr="007A772D">
              <w:rPr>
                <w:rFonts w:cs="Arial"/>
                <w:b w:val="0"/>
                <w:bCs/>
              </w:rPr>
              <w:t>crutch ewes</w:t>
            </w:r>
          </w:p>
        </w:tc>
        <w:tc>
          <w:tcPr>
            <w:tcW w:w="2402" w:type="dxa"/>
          </w:tcPr>
          <w:p w14:paraId="256ABE5E" w14:textId="47E5D673" w:rsidR="00660AF7" w:rsidRPr="007A772D" w:rsidRDefault="00660AF7" w:rsidP="00660AF7">
            <w:pPr>
              <w:spacing w:after="0"/>
              <w:cnfStyle w:val="000000010000" w:firstRow="0" w:lastRow="0" w:firstColumn="0" w:lastColumn="0" w:oddVBand="0" w:evenVBand="0" w:oddHBand="0" w:evenHBand="1" w:firstRowFirstColumn="0" w:firstRowLastColumn="0" w:lastRowFirstColumn="0" w:lastRowLastColumn="0"/>
              <w:rPr>
                <w:rFonts w:cs="Arial"/>
              </w:rPr>
            </w:pPr>
            <w:r w:rsidRPr="007A772D">
              <w:rPr>
                <w:rFonts w:cs="Arial"/>
              </w:rPr>
              <w:t>water trees</w:t>
            </w:r>
          </w:p>
        </w:tc>
        <w:tc>
          <w:tcPr>
            <w:tcW w:w="2402" w:type="dxa"/>
          </w:tcPr>
          <w:p w14:paraId="0B15F53E" w14:textId="662A32CB" w:rsidR="00660AF7" w:rsidRPr="007A772D" w:rsidRDefault="00660AF7" w:rsidP="00660AF7">
            <w:pPr>
              <w:spacing w:after="0"/>
              <w:cnfStyle w:val="000000010000" w:firstRow="0" w:lastRow="0" w:firstColumn="0" w:lastColumn="0" w:oddVBand="0" w:evenVBand="0" w:oddHBand="0" w:evenHBand="1" w:firstRowFirstColumn="0" w:firstRowLastColumn="0" w:lastRowFirstColumn="0" w:lastRowLastColumn="0"/>
              <w:rPr>
                <w:rFonts w:cs="Arial"/>
              </w:rPr>
            </w:pPr>
            <w:r w:rsidRPr="007A772D">
              <w:rPr>
                <w:rFonts w:cs="Arial"/>
              </w:rPr>
              <w:t>update chemical usage records</w:t>
            </w:r>
          </w:p>
        </w:tc>
        <w:tc>
          <w:tcPr>
            <w:tcW w:w="2403" w:type="dxa"/>
          </w:tcPr>
          <w:p w14:paraId="646DFDE0" w14:textId="7313CC35" w:rsidR="00660AF7" w:rsidRPr="007A772D" w:rsidRDefault="00660AF7" w:rsidP="00660AF7">
            <w:pPr>
              <w:spacing w:after="0"/>
              <w:cnfStyle w:val="000000010000" w:firstRow="0" w:lastRow="0" w:firstColumn="0" w:lastColumn="0" w:oddVBand="0" w:evenVBand="0" w:oddHBand="0" w:evenHBand="1" w:firstRowFirstColumn="0" w:firstRowLastColumn="0" w:lastRowFirstColumn="0" w:lastRowLastColumn="0"/>
              <w:rPr>
                <w:rFonts w:cs="Arial"/>
              </w:rPr>
            </w:pPr>
            <w:r w:rsidRPr="007A772D">
              <w:rPr>
                <w:rFonts w:cs="Arial"/>
              </w:rPr>
              <w:t>check water troughs</w:t>
            </w:r>
          </w:p>
        </w:tc>
      </w:tr>
      <w:tr w:rsidR="00660AF7" w:rsidRPr="007A772D" w14:paraId="6AA9AD62" w14:textId="77777777" w:rsidTr="00660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1996E2E6" w14:textId="7E155F15" w:rsidR="00660AF7" w:rsidRPr="007A772D" w:rsidRDefault="00660AF7" w:rsidP="00660AF7">
            <w:pPr>
              <w:spacing w:after="0"/>
              <w:rPr>
                <w:rFonts w:cs="Arial"/>
                <w:b w:val="0"/>
                <w:bCs/>
              </w:rPr>
            </w:pPr>
            <w:r w:rsidRPr="007A772D">
              <w:rPr>
                <w:rFonts w:cs="Arial"/>
                <w:b w:val="0"/>
                <w:bCs/>
              </w:rPr>
              <w:t>on-line studies for Certificate IV</w:t>
            </w:r>
          </w:p>
        </w:tc>
        <w:tc>
          <w:tcPr>
            <w:tcW w:w="2402" w:type="dxa"/>
          </w:tcPr>
          <w:p w14:paraId="4C8B44A8" w14:textId="60BAC4FA" w:rsidR="00660AF7" w:rsidRPr="007A772D" w:rsidRDefault="00660AF7" w:rsidP="00660AF7">
            <w:pPr>
              <w:spacing w:after="0"/>
              <w:cnfStyle w:val="000000100000" w:firstRow="0" w:lastRow="0" w:firstColumn="0" w:lastColumn="0" w:oddVBand="0" w:evenVBand="0" w:oddHBand="1" w:evenHBand="0" w:firstRowFirstColumn="0" w:firstRowLastColumn="0" w:lastRowFirstColumn="0" w:lastRowLastColumn="0"/>
              <w:rPr>
                <w:rFonts w:cs="Arial"/>
              </w:rPr>
            </w:pPr>
            <w:r w:rsidRPr="007A772D">
              <w:rPr>
                <w:rFonts w:cs="Arial"/>
              </w:rPr>
              <w:t>fencing</w:t>
            </w:r>
          </w:p>
        </w:tc>
        <w:tc>
          <w:tcPr>
            <w:tcW w:w="2402" w:type="dxa"/>
          </w:tcPr>
          <w:p w14:paraId="15D5B63A" w14:textId="51D53390" w:rsidR="00660AF7" w:rsidRPr="007A772D" w:rsidRDefault="00660AF7" w:rsidP="00660AF7">
            <w:pPr>
              <w:spacing w:after="0"/>
              <w:cnfStyle w:val="000000100000" w:firstRow="0" w:lastRow="0" w:firstColumn="0" w:lastColumn="0" w:oddVBand="0" w:evenVBand="0" w:oddHBand="1" w:evenHBand="0" w:firstRowFirstColumn="0" w:firstRowLastColumn="0" w:lastRowFirstColumn="0" w:lastRowLastColumn="0"/>
              <w:rPr>
                <w:rFonts w:cs="Arial"/>
              </w:rPr>
            </w:pPr>
            <w:r w:rsidRPr="007A772D">
              <w:rPr>
                <w:rFonts w:cs="Arial"/>
              </w:rPr>
              <w:t>Plough</w:t>
            </w:r>
          </w:p>
        </w:tc>
        <w:tc>
          <w:tcPr>
            <w:tcW w:w="2403" w:type="dxa"/>
          </w:tcPr>
          <w:p w14:paraId="42BC96B4" w14:textId="1BB1B850" w:rsidR="00660AF7" w:rsidRPr="007A772D" w:rsidRDefault="00660AF7" w:rsidP="00660AF7">
            <w:pPr>
              <w:spacing w:after="0"/>
              <w:cnfStyle w:val="000000100000" w:firstRow="0" w:lastRow="0" w:firstColumn="0" w:lastColumn="0" w:oddVBand="0" w:evenVBand="0" w:oddHBand="1" w:evenHBand="0" w:firstRowFirstColumn="0" w:firstRowLastColumn="0" w:lastRowFirstColumn="0" w:lastRowLastColumn="0"/>
              <w:rPr>
                <w:rFonts w:cs="Arial"/>
              </w:rPr>
            </w:pPr>
            <w:r w:rsidRPr="007A772D">
              <w:rPr>
                <w:rFonts w:cs="Arial"/>
              </w:rPr>
              <w:t>muster and drench sheep</w:t>
            </w:r>
          </w:p>
        </w:tc>
      </w:tr>
    </w:tbl>
    <w:p w14:paraId="645A7989" w14:textId="2075CD13" w:rsidR="00660AF7" w:rsidRPr="007A772D" w:rsidRDefault="00660AF7" w:rsidP="0082706C">
      <w:pPr>
        <w:rPr>
          <w:sz w:val="12"/>
          <w:szCs w:val="12"/>
        </w:rPr>
      </w:pPr>
    </w:p>
    <w:tbl>
      <w:tblPr>
        <w:tblStyle w:val="Tableheader"/>
        <w:tblW w:w="0" w:type="auto"/>
        <w:tblLook w:val="04A0" w:firstRow="1" w:lastRow="0" w:firstColumn="1" w:lastColumn="0" w:noHBand="0" w:noVBand="1"/>
      </w:tblPr>
      <w:tblGrid>
        <w:gridCol w:w="3089"/>
        <w:gridCol w:w="3118"/>
        <w:gridCol w:w="3365"/>
      </w:tblGrid>
      <w:tr w:rsidR="00660AF7" w:rsidRPr="007A772D" w14:paraId="2B543420" w14:textId="6F928374" w:rsidTr="00660A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89" w:type="dxa"/>
          </w:tcPr>
          <w:p w14:paraId="4ECBD60E" w14:textId="6E900A04" w:rsidR="00660AF7" w:rsidRPr="007A772D" w:rsidRDefault="00660AF7" w:rsidP="002F432A">
            <w:pPr>
              <w:pStyle w:val="ListNumber"/>
              <w:numPr>
                <w:ilvl w:val="0"/>
                <w:numId w:val="0"/>
              </w:numPr>
              <w:spacing w:before="192" w:after="192"/>
            </w:pPr>
            <w:r w:rsidRPr="007A772D">
              <w:t>Monday - Tuesday</w:t>
            </w:r>
          </w:p>
        </w:tc>
        <w:tc>
          <w:tcPr>
            <w:tcW w:w="3118" w:type="dxa"/>
          </w:tcPr>
          <w:p w14:paraId="7CDFA89B" w14:textId="10352E8F" w:rsidR="00660AF7" w:rsidRPr="007A772D" w:rsidRDefault="00660AF7" w:rsidP="002F432A">
            <w:pPr>
              <w:pStyle w:val="ListNumber"/>
              <w:numPr>
                <w:ilvl w:val="0"/>
                <w:numId w:val="0"/>
              </w:numPr>
              <w:ind w:left="284"/>
              <w:cnfStyle w:val="100000000000" w:firstRow="1" w:lastRow="0" w:firstColumn="0" w:lastColumn="0" w:oddVBand="0" w:evenVBand="0" w:oddHBand="0" w:evenHBand="0" w:firstRowFirstColumn="0" w:firstRowLastColumn="0" w:lastRowFirstColumn="0" w:lastRowLastColumn="0"/>
            </w:pPr>
            <w:r w:rsidRPr="007A772D">
              <w:rPr>
                <w:rFonts w:cs="Arial"/>
              </w:rPr>
              <w:t>Wednesday - Thursday</w:t>
            </w:r>
          </w:p>
        </w:tc>
        <w:tc>
          <w:tcPr>
            <w:tcW w:w="3365" w:type="dxa"/>
          </w:tcPr>
          <w:p w14:paraId="62C9F4FF" w14:textId="57CD534A" w:rsidR="00660AF7" w:rsidRPr="007A772D" w:rsidRDefault="00660AF7" w:rsidP="002F432A">
            <w:pPr>
              <w:pStyle w:val="ListNumber"/>
              <w:numPr>
                <w:ilvl w:val="0"/>
                <w:numId w:val="0"/>
              </w:numPr>
              <w:ind w:left="284"/>
              <w:cnfStyle w:val="100000000000" w:firstRow="1" w:lastRow="0" w:firstColumn="0" w:lastColumn="0" w:oddVBand="0" w:evenVBand="0" w:oddHBand="0" w:evenHBand="0" w:firstRowFirstColumn="0" w:firstRowLastColumn="0" w:lastRowFirstColumn="0" w:lastRowLastColumn="0"/>
            </w:pPr>
            <w:r w:rsidRPr="007A772D">
              <w:rPr>
                <w:rFonts w:cs="Arial"/>
              </w:rPr>
              <w:t>Friday- -Saturday - Sunday</w:t>
            </w:r>
          </w:p>
        </w:tc>
      </w:tr>
      <w:tr w:rsidR="00660AF7" w:rsidRPr="007A772D" w14:paraId="6DCC231E" w14:textId="78C8BE37" w:rsidTr="00660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5860862A" w14:textId="0C778D1D" w:rsidR="00660AF7" w:rsidRPr="007A772D" w:rsidRDefault="00660AF7" w:rsidP="002F432A"/>
        </w:tc>
        <w:tc>
          <w:tcPr>
            <w:tcW w:w="3118" w:type="dxa"/>
          </w:tcPr>
          <w:p w14:paraId="0A07F199" w14:textId="77777777" w:rsidR="00660AF7" w:rsidRPr="007A772D" w:rsidRDefault="00660AF7" w:rsidP="002F432A">
            <w:pPr>
              <w:cnfStyle w:val="000000100000" w:firstRow="0" w:lastRow="0" w:firstColumn="0" w:lastColumn="0" w:oddVBand="0" w:evenVBand="0" w:oddHBand="1" w:evenHBand="0" w:firstRowFirstColumn="0" w:firstRowLastColumn="0" w:lastRowFirstColumn="0" w:lastRowLastColumn="0"/>
            </w:pPr>
          </w:p>
        </w:tc>
        <w:tc>
          <w:tcPr>
            <w:tcW w:w="3365" w:type="dxa"/>
          </w:tcPr>
          <w:p w14:paraId="48362D2E" w14:textId="77777777" w:rsidR="00660AF7" w:rsidRPr="007A772D" w:rsidRDefault="00660AF7" w:rsidP="002F432A">
            <w:pPr>
              <w:cnfStyle w:val="000000100000" w:firstRow="0" w:lastRow="0" w:firstColumn="0" w:lastColumn="0" w:oddVBand="0" w:evenVBand="0" w:oddHBand="1" w:evenHBand="0" w:firstRowFirstColumn="0" w:firstRowLastColumn="0" w:lastRowFirstColumn="0" w:lastRowLastColumn="0"/>
            </w:pPr>
          </w:p>
        </w:tc>
      </w:tr>
      <w:tr w:rsidR="00660AF7" w:rsidRPr="007A772D" w14:paraId="47FD1C4A" w14:textId="61701873" w:rsidTr="00660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4B6C1A01" w14:textId="616D368C" w:rsidR="00660AF7" w:rsidRPr="007A772D" w:rsidRDefault="00660AF7" w:rsidP="002F432A"/>
        </w:tc>
        <w:tc>
          <w:tcPr>
            <w:tcW w:w="3118" w:type="dxa"/>
          </w:tcPr>
          <w:p w14:paraId="0D2E659E" w14:textId="77777777" w:rsidR="00660AF7" w:rsidRPr="007A772D" w:rsidRDefault="00660AF7" w:rsidP="002F432A">
            <w:pPr>
              <w:cnfStyle w:val="000000010000" w:firstRow="0" w:lastRow="0" w:firstColumn="0" w:lastColumn="0" w:oddVBand="0" w:evenVBand="0" w:oddHBand="0" w:evenHBand="1" w:firstRowFirstColumn="0" w:firstRowLastColumn="0" w:lastRowFirstColumn="0" w:lastRowLastColumn="0"/>
            </w:pPr>
          </w:p>
        </w:tc>
        <w:tc>
          <w:tcPr>
            <w:tcW w:w="3365" w:type="dxa"/>
          </w:tcPr>
          <w:p w14:paraId="2466CC58" w14:textId="77777777" w:rsidR="00660AF7" w:rsidRPr="007A772D" w:rsidRDefault="00660AF7" w:rsidP="002F432A">
            <w:pPr>
              <w:cnfStyle w:val="000000010000" w:firstRow="0" w:lastRow="0" w:firstColumn="0" w:lastColumn="0" w:oddVBand="0" w:evenVBand="0" w:oddHBand="0" w:evenHBand="1" w:firstRowFirstColumn="0" w:firstRowLastColumn="0" w:lastRowFirstColumn="0" w:lastRowLastColumn="0"/>
            </w:pPr>
          </w:p>
        </w:tc>
      </w:tr>
      <w:tr w:rsidR="00660AF7" w:rsidRPr="007A772D" w14:paraId="7A252128" w14:textId="16BA1A46" w:rsidTr="00660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54331E12" w14:textId="35D28EB9" w:rsidR="00660AF7" w:rsidRPr="007A772D" w:rsidRDefault="00660AF7" w:rsidP="002F432A">
            <w:pPr>
              <w:rPr>
                <w:rFonts w:cs="Arial"/>
              </w:rPr>
            </w:pPr>
          </w:p>
        </w:tc>
        <w:tc>
          <w:tcPr>
            <w:tcW w:w="3118" w:type="dxa"/>
          </w:tcPr>
          <w:p w14:paraId="4815748D" w14:textId="77777777" w:rsidR="00660AF7" w:rsidRPr="007A772D" w:rsidRDefault="00660AF7" w:rsidP="002F432A">
            <w:pPr>
              <w:cnfStyle w:val="000000100000" w:firstRow="0" w:lastRow="0" w:firstColumn="0" w:lastColumn="0" w:oddVBand="0" w:evenVBand="0" w:oddHBand="1" w:evenHBand="0" w:firstRowFirstColumn="0" w:firstRowLastColumn="0" w:lastRowFirstColumn="0" w:lastRowLastColumn="0"/>
            </w:pPr>
          </w:p>
        </w:tc>
        <w:tc>
          <w:tcPr>
            <w:tcW w:w="3365" w:type="dxa"/>
          </w:tcPr>
          <w:p w14:paraId="7C8E9BC9" w14:textId="77777777" w:rsidR="00660AF7" w:rsidRPr="007A772D" w:rsidRDefault="00660AF7" w:rsidP="002F432A">
            <w:pPr>
              <w:cnfStyle w:val="000000100000" w:firstRow="0" w:lastRow="0" w:firstColumn="0" w:lastColumn="0" w:oddVBand="0" w:evenVBand="0" w:oddHBand="1" w:evenHBand="0" w:firstRowFirstColumn="0" w:firstRowLastColumn="0" w:lastRowFirstColumn="0" w:lastRowLastColumn="0"/>
            </w:pPr>
          </w:p>
        </w:tc>
      </w:tr>
      <w:tr w:rsidR="00660AF7" w:rsidRPr="007A772D" w14:paraId="1BC6FCF2" w14:textId="77777777" w:rsidTr="00660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71968C4B" w14:textId="69BA1E54" w:rsidR="00660AF7" w:rsidRPr="007A772D" w:rsidRDefault="00660AF7" w:rsidP="002F432A">
            <w:pPr>
              <w:rPr>
                <w:rFonts w:cs="Arial"/>
              </w:rPr>
            </w:pPr>
          </w:p>
        </w:tc>
        <w:tc>
          <w:tcPr>
            <w:tcW w:w="3118" w:type="dxa"/>
          </w:tcPr>
          <w:p w14:paraId="3791037F" w14:textId="77777777" w:rsidR="00660AF7" w:rsidRPr="007A772D" w:rsidRDefault="00660AF7" w:rsidP="002F432A">
            <w:pPr>
              <w:cnfStyle w:val="000000010000" w:firstRow="0" w:lastRow="0" w:firstColumn="0" w:lastColumn="0" w:oddVBand="0" w:evenVBand="0" w:oddHBand="0" w:evenHBand="1" w:firstRowFirstColumn="0" w:firstRowLastColumn="0" w:lastRowFirstColumn="0" w:lastRowLastColumn="0"/>
            </w:pPr>
          </w:p>
        </w:tc>
        <w:tc>
          <w:tcPr>
            <w:tcW w:w="3365" w:type="dxa"/>
          </w:tcPr>
          <w:p w14:paraId="513FE87E" w14:textId="77777777" w:rsidR="00660AF7" w:rsidRPr="007A772D" w:rsidRDefault="00660AF7" w:rsidP="002F432A">
            <w:pPr>
              <w:cnfStyle w:val="000000010000" w:firstRow="0" w:lastRow="0" w:firstColumn="0" w:lastColumn="0" w:oddVBand="0" w:evenVBand="0" w:oddHBand="0" w:evenHBand="1" w:firstRowFirstColumn="0" w:firstRowLastColumn="0" w:lastRowFirstColumn="0" w:lastRowLastColumn="0"/>
            </w:pPr>
          </w:p>
        </w:tc>
      </w:tr>
    </w:tbl>
    <w:p w14:paraId="09DF46B0" w14:textId="1904A780" w:rsidR="0007781C" w:rsidRPr="007A772D" w:rsidRDefault="00127199" w:rsidP="00127199">
      <w:pPr>
        <w:pStyle w:val="Heading3"/>
      </w:pPr>
      <w:r w:rsidRPr="007A772D">
        <w:lastRenderedPageBreak/>
        <w:t>P</w:t>
      </w:r>
      <w:r w:rsidR="0007781C" w:rsidRPr="007A772D">
        <w:t>rimary industries workplace planning (long-term and contingency) for climate and weather conditions:</w:t>
      </w:r>
    </w:p>
    <w:p w14:paraId="55A793B2" w14:textId="77777777" w:rsidR="0007781C" w:rsidRPr="007A772D" w:rsidRDefault="0007781C" w:rsidP="00832C29">
      <w:pPr>
        <w:pStyle w:val="ListBullet"/>
        <w:ind w:left="653" w:hanging="369"/>
      </w:pPr>
      <w:r w:rsidRPr="007A772D">
        <w:t>workplace operations</w:t>
      </w:r>
    </w:p>
    <w:p w14:paraId="18D9F1A0" w14:textId="77777777" w:rsidR="0007781C" w:rsidRPr="007A772D" w:rsidRDefault="0007781C" w:rsidP="00832C29">
      <w:pPr>
        <w:pStyle w:val="ListBullet"/>
        <w:ind w:left="653" w:hanging="369"/>
      </w:pPr>
      <w:r w:rsidRPr="007A772D">
        <w:t>work practices</w:t>
      </w:r>
    </w:p>
    <w:p w14:paraId="7C17586B" w14:textId="77777777" w:rsidR="0007781C" w:rsidRPr="007A772D" w:rsidRDefault="0007781C" w:rsidP="00832C29">
      <w:pPr>
        <w:pStyle w:val="ListBullet"/>
        <w:ind w:left="653" w:hanging="369"/>
      </w:pPr>
      <w:r w:rsidRPr="007A772D">
        <w:t>schedule of work tasks</w:t>
      </w:r>
    </w:p>
    <w:p w14:paraId="484582FB" w14:textId="77777777" w:rsidR="00832C29" w:rsidRPr="007A772D" w:rsidRDefault="00832C29" w:rsidP="00832C29"/>
    <w:p w14:paraId="16B3E246" w14:textId="62A0A778" w:rsidR="00015405" w:rsidRPr="007A772D" w:rsidRDefault="00127199" w:rsidP="00127199">
      <w:pPr>
        <w:pStyle w:val="Heading4"/>
        <w:rPr>
          <w:b/>
          <w:bCs/>
        </w:rPr>
      </w:pPr>
      <w:r w:rsidRPr="007A772D">
        <w:t>W</w:t>
      </w:r>
      <w:r w:rsidR="00745C81" w:rsidRPr="007A772D">
        <w:t>orkplace operations</w:t>
      </w:r>
      <w:r w:rsidR="000B634C" w:rsidRPr="007A772D">
        <w:t xml:space="preserve"> and practices</w:t>
      </w:r>
    </w:p>
    <w:p w14:paraId="0DFC6150" w14:textId="3FA97BFD" w:rsidR="00015405" w:rsidRPr="007A772D" w:rsidRDefault="00015405" w:rsidP="00397590">
      <w:r w:rsidRPr="007A772D">
        <w:t>Extreme weather can also cause loss and damage to livestock, crops, fodder and property</w:t>
      </w:r>
      <w:r w:rsidR="00820338" w:rsidRPr="007A772D">
        <w:t xml:space="preserve">.  </w:t>
      </w:r>
      <w:r w:rsidRPr="007A772D">
        <w:t>A number of strategies can be used to minimise or prevent harm.</w:t>
      </w:r>
    </w:p>
    <w:p w14:paraId="262DF149" w14:textId="77777777" w:rsidR="00015405" w:rsidRPr="007A772D" w:rsidRDefault="00015405" w:rsidP="00397590">
      <w:pPr>
        <w:rPr>
          <w:b/>
          <w:bCs/>
        </w:rPr>
      </w:pPr>
      <w:r w:rsidRPr="007A772D">
        <w:rPr>
          <w:b/>
          <w:bCs/>
        </w:rPr>
        <w:t>Livestock</w:t>
      </w:r>
    </w:p>
    <w:p w14:paraId="4B8E5257" w14:textId="77777777" w:rsidR="00015405" w:rsidRPr="007A772D" w:rsidRDefault="00015405" w:rsidP="00397590">
      <w:pPr>
        <w:pStyle w:val="ListBullet"/>
      </w:pPr>
      <w:r w:rsidRPr="007A772D">
        <w:t>Provide temporary shade in very hot weather.</w:t>
      </w:r>
    </w:p>
    <w:p w14:paraId="2DF99EC3" w14:textId="77777777" w:rsidR="00015405" w:rsidRPr="007A772D" w:rsidRDefault="00015405" w:rsidP="00397590">
      <w:pPr>
        <w:pStyle w:val="ListBullet"/>
      </w:pPr>
      <w:r w:rsidRPr="007A772D">
        <w:t>Plant additional shade trees and windbreaks/shelter belts.</w:t>
      </w:r>
    </w:p>
    <w:p w14:paraId="5C4C596F" w14:textId="77777777" w:rsidR="00015405" w:rsidRPr="007A772D" w:rsidRDefault="00015405" w:rsidP="00397590">
      <w:pPr>
        <w:pStyle w:val="ListBullet"/>
      </w:pPr>
      <w:r w:rsidRPr="007A772D">
        <w:t>Move stock to higher ground in response to flood warnings.</w:t>
      </w:r>
    </w:p>
    <w:p w14:paraId="780FD2CF" w14:textId="77777777" w:rsidR="00015405" w:rsidRPr="007A772D" w:rsidRDefault="00015405" w:rsidP="00397590">
      <w:pPr>
        <w:pStyle w:val="ListBullet"/>
      </w:pPr>
      <w:r w:rsidRPr="007A772D">
        <w:t>Move stock to timbered, less exposed paddocks if extremely cold or snow conditions are forecast.</w:t>
      </w:r>
    </w:p>
    <w:p w14:paraId="12174716" w14:textId="77777777" w:rsidR="00015405" w:rsidRPr="007A772D" w:rsidRDefault="00015405" w:rsidP="00397590">
      <w:pPr>
        <w:rPr>
          <w:b/>
          <w:bCs/>
        </w:rPr>
      </w:pPr>
      <w:r w:rsidRPr="007A772D">
        <w:rPr>
          <w:b/>
          <w:bCs/>
        </w:rPr>
        <w:t>Crops</w:t>
      </w:r>
    </w:p>
    <w:p w14:paraId="220EE272" w14:textId="77777777" w:rsidR="00015405" w:rsidRPr="007A772D" w:rsidRDefault="00015405" w:rsidP="00397590">
      <w:pPr>
        <w:pStyle w:val="ListBullet"/>
      </w:pPr>
      <w:r w:rsidRPr="007A772D">
        <w:t>Use glasshouses, igloos, and tunnel or shade houses to maintain suitable temperatures for plants.</w:t>
      </w:r>
    </w:p>
    <w:p w14:paraId="301205E2" w14:textId="77777777" w:rsidR="00015405" w:rsidRPr="007A772D" w:rsidRDefault="00015405" w:rsidP="00397590">
      <w:pPr>
        <w:pStyle w:val="ListBullet"/>
      </w:pPr>
      <w:r w:rsidRPr="007A772D">
        <w:t>Net fruit crops to reduce hail damage.</w:t>
      </w:r>
    </w:p>
    <w:p w14:paraId="3E787A1B" w14:textId="77777777" w:rsidR="00015405" w:rsidRPr="007A772D" w:rsidRDefault="00015405" w:rsidP="00397590">
      <w:pPr>
        <w:pStyle w:val="ListBullet"/>
      </w:pPr>
      <w:r w:rsidRPr="007A772D">
        <w:t>Use fans or sprinkler/spray systems to reduce frost damage.</w:t>
      </w:r>
    </w:p>
    <w:p w14:paraId="2EF130D5" w14:textId="77777777" w:rsidR="00015405" w:rsidRPr="007A772D" w:rsidRDefault="00015405" w:rsidP="00397590">
      <w:pPr>
        <w:pStyle w:val="ListBullet"/>
      </w:pPr>
      <w:r w:rsidRPr="007A772D">
        <w:t>Plant windbreaks and shelter belts.</w:t>
      </w:r>
    </w:p>
    <w:p w14:paraId="75EB18BE" w14:textId="77777777" w:rsidR="00015405" w:rsidRPr="007A772D" w:rsidRDefault="00015405" w:rsidP="00397590">
      <w:pPr>
        <w:rPr>
          <w:b/>
          <w:bCs/>
        </w:rPr>
      </w:pPr>
      <w:r w:rsidRPr="007A772D">
        <w:rPr>
          <w:b/>
          <w:bCs/>
        </w:rPr>
        <w:t>Fodder</w:t>
      </w:r>
    </w:p>
    <w:p w14:paraId="57212829" w14:textId="77777777" w:rsidR="00015405" w:rsidRPr="007A772D" w:rsidRDefault="00015405" w:rsidP="00397590">
      <w:pPr>
        <w:pStyle w:val="ListBullet"/>
      </w:pPr>
      <w:r w:rsidRPr="007A772D">
        <w:t>Cover fodder or store it in a shed to keep it dry.</w:t>
      </w:r>
    </w:p>
    <w:p w14:paraId="2E0E7F8B" w14:textId="77777777" w:rsidR="00015405" w:rsidRPr="007A772D" w:rsidRDefault="00015405" w:rsidP="00397590">
      <w:pPr>
        <w:pStyle w:val="ListBullet"/>
      </w:pPr>
      <w:r w:rsidRPr="007A772D">
        <w:t>Move stored fodder to higher ground in response to flood warnings.</w:t>
      </w:r>
    </w:p>
    <w:p w14:paraId="7D3FB861" w14:textId="77777777" w:rsidR="00015405" w:rsidRPr="007A772D" w:rsidRDefault="00015405" w:rsidP="00397590">
      <w:pPr>
        <w:rPr>
          <w:b/>
          <w:bCs/>
        </w:rPr>
      </w:pPr>
      <w:r w:rsidRPr="007A772D">
        <w:rPr>
          <w:b/>
          <w:bCs/>
        </w:rPr>
        <w:t>Property</w:t>
      </w:r>
    </w:p>
    <w:p w14:paraId="10916CFC" w14:textId="77777777" w:rsidR="00015405" w:rsidRPr="007A772D" w:rsidRDefault="00015405" w:rsidP="00397590">
      <w:pPr>
        <w:pStyle w:val="ListBullet"/>
      </w:pPr>
      <w:r w:rsidRPr="007A772D">
        <w:t>Secure equipment, buildings and materials (eg sheets of iron) before storms arrive.</w:t>
      </w:r>
    </w:p>
    <w:p w14:paraId="360EA9E2" w14:textId="77777777" w:rsidR="00015405" w:rsidRPr="007A772D" w:rsidRDefault="00015405" w:rsidP="00397590">
      <w:pPr>
        <w:pStyle w:val="ListBullet"/>
      </w:pPr>
      <w:r w:rsidRPr="007A772D">
        <w:t>Ensure auxiliary power systems are in good working order.</w:t>
      </w:r>
    </w:p>
    <w:p w14:paraId="6B980EA0" w14:textId="77777777" w:rsidR="00015405" w:rsidRPr="007A772D" w:rsidRDefault="00015405" w:rsidP="00397590">
      <w:pPr>
        <w:pStyle w:val="ListBullet"/>
      </w:pPr>
      <w:r w:rsidRPr="007A772D">
        <w:t>Lift pumps and irrigation equipment to higher ground in response to flood and flash flood warnings.</w:t>
      </w:r>
    </w:p>
    <w:p w14:paraId="437613ED" w14:textId="77777777" w:rsidR="00015405" w:rsidRPr="007A772D" w:rsidRDefault="00015405" w:rsidP="00397590">
      <w:pPr>
        <w:pStyle w:val="ListBullet"/>
      </w:pPr>
      <w:r w:rsidRPr="007A772D">
        <w:t>Stockpile supplies in response to flood warnings that may result in the isolation of the property for a period of time.</w:t>
      </w:r>
    </w:p>
    <w:p w14:paraId="23E7320F" w14:textId="77777777" w:rsidR="00015405" w:rsidRPr="007A772D" w:rsidRDefault="00015405" w:rsidP="00397590">
      <w:pPr>
        <w:pStyle w:val="ListBullet"/>
      </w:pPr>
      <w:r w:rsidRPr="007A772D">
        <w:lastRenderedPageBreak/>
        <w:t>Prepare for the bushfire season by conducting careful, authorised hazard reduction burning during the non-fire restriction period.</w:t>
      </w:r>
    </w:p>
    <w:p w14:paraId="77781D72" w14:textId="615266A6" w:rsidR="00015405" w:rsidRPr="007A772D" w:rsidRDefault="00015405" w:rsidP="00397590">
      <w:pPr>
        <w:pStyle w:val="ListBullet"/>
      </w:pPr>
      <w:r w:rsidRPr="007A772D">
        <w:t xml:space="preserve">Prepare for bushfires by clearing firebreaks, ensuring a good water supply and installing and maintaining </w:t>
      </w:r>
      <w:r w:rsidR="00B650C0" w:rsidRPr="007A772D">
        <w:t>firefighting</w:t>
      </w:r>
      <w:r w:rsidRPr="007A772D">
        <w:t xml:space="preserve"> equipment in a state of readiness.</w:t>
      </w:r>
    </w:p>
    <w:p w14:paraId="560EA0DD" w14:textId="77777777" w:rsidR="0007781C" w:rsidRPr="007A772D" w:rsidRDefault="0007781C" w:rsidP="0007781C">
      <w:pPr>
        <w:widowControl w:val="0"/>
        <w:spacing w:before="0" w:line="240" w:lineRule="auto"/>
        <w:ind w:left="714"/>
        <w:rPr>
          <w:rFonts w:cs="Arial"/>
        </w:rPr>
      </w:pPr>
    </w:p>
    <w:p w14:paraId="0A3E2145" w14:textId="4DFC9E7D" w:rsidR="00320A63" w:rsidRPr="007A772D" w:rsidRDefault="00127199" w:rsidP="00015405">
      <w:pPr>
        <w:rPr>
          <w:rFonts w:cs="Arial"/>
          <w:b/>
        </w:rPr>
      </w:pPr>
      <w:r w:rsidRPr="007A772D">
        <w:rPr>
          <w:rFonts w:cs="Arial"/>
          <w:b/>
        </w:rPr>
        <w:t>C</w:t>
      </w:r>
      <w:r w:rsidR="00320A63" w:rsidRPr="007A772D">
        <w:rPr>
          <w:rFonts w:cs="Arial"/>
          <w:b/>
        </w:rPr>
        <w:t>ontingency planning</w:t>
      </w:r>
    </w:p>
    <w:p w14:paraId="0C8F0586" w14:textId="41E84C3A" w:rsidR="000B634C" w:rsidRPr="007A772D" w:rsidRDefault="000B634C" w:rsidP="000B634C">
      <w:pPr>
        <w:widowControl w:val="0"/>
        <w:spacing w:after="120" w:line="240" w:lineRule="auto"/>
        <w:rPr>
          <w:b/>
          <w:bCs/>
        </w:rPr>
      </w:pPr>
      <w:r w:rsidRPr="007A772D">
        <w:rPr>
          <w:b/>
          <w:bCs/>
        </w:rPr>
        <w:t>Strong winds</w:t>
      </w:r>
    </w:p>
    <w:p w14:paraId="65D394A8" w14:textId="77777777" w:rsidR="000B634C" w:rsidRPr="007A772D" w:rsidRDefault="000B634C" w:rsidP="00832C29">
      <w:r w:rsidRPr="007A772D">
        <w:t>Strong winds cause wind chill, evaporate soil water, dehydrate foliage and young shoot buds.</w:t>
      </w:r>
    </w:p>
    <w:p w14:paraId="00FAECF8" w14:textId="77777777" w:rsidR="000B634C" w:rsidRPr="007A772D" w:rsidRDefault="000B634C" w:rsidP="00832C29">
      <w:r w:rsidRPr="007A772D">
        <w:t xml:space="preserve">Take action: </w:t>
      </w:r>
    </w:p>
    <w:p w14:paraId="356183D7" w14:textId="03A19929" w:rsidR="000B634C" w:rsidRPr="007A772D" w:rsidRDefault="000B634C" w:rsidP="00832C29">
      <w:pPr>
        <w:pStyle w:val="ListBullet"/>
      </w:pPr>
      <w:r w:rsidRPr="007A772D">
        <w:t>Shelterbelts</w:t>
      </w:r>
      <w:r w:rsidRPr="007A772D">
        <w:rPr>
          <w:b/>
        </w:rPr>
        <w:t xml:space="preserve"> </w:t>
      </w:r>
      <w:r w:rsidRPr="007A772D">
        <w:t>are multi-row wind barriers of living trees to protect</w:t>
      </w:r>
      <w:r w:rsidRPr="007A772D">
        <w:rPr>
          <w:b/>
        </w:rPr>
        <w:t xml:space="preserve"> </w:t>
      </w:r>
      <w:r w:rsidRPr="007A772D">
        <w:t>farms</w:t>
      </w:r>
      <w:r w:rsidR="00820338" w:rsidRPr="007A772D">
        <w:t xml:space="preserve">.  </w:t>
      </w:r>
      <w:r w:rsidRPr="007A772D">
        <w:t>The shelter greatly reduces wind speed and is important for protecting sheep and lambs</w:t>
      </w:r>
      <w:r w:rsidR="00820338" w:rsidRPr="007A772D">
        <w:t xml:space="preserve">.  </w:t>
      </w:r>
      <w:r w:rsidRPr="007A772D">
        <w:t>The wind that blows beyond a dense shelter can be very turbulent and so is unsatisfactory for plant protection</w:t>
      </w:r>
      <w:r w:rsidR="00820338" w:rsidRPr="007A772D">
        <w:t xml:space="preserve">.  </w:t>
      </w:r>
    </w:p>
    <w:p w14:paraId="790BAD37" w14:textId="093065D6" w:rsidR="000B634C" w:rsidRPr="007A772D" w:rsidRDefault="000B634C" w:rsidP="00832C29">
      <w:pPr>
        <w:pStyle w:val="ListBullet"/>
      </w:pPr>
      <w:r w:rsidRPr="007A772D">
        <w:t>Windbreaks are planted to reduce damaging wind speed to crops, pastures, orchards and other outdoor enterprises</w:t>
      </w:r>
      <w:r w:rsidR="00820338" w:rsidRPr="007A772D">
        <w:t xml:space="preserve">.  </w:t>
      </w:r>
    </w:p>
    <w:p w14:paraId="500101B7" w14:textId="45102127" w:rsidR="000B634C" w:rsidRPr="007A772D" w:rsidRDefault="00BD115F" w:rsidP="00832C29">
      <w:r w:rsidRPr="007A772D">
        <w:t>T</w:t>
      </w:r>
      <w:r w:rsidR="000B634C" w:rsidRPr="007A772D">
        <w:t xml:space="preserve">all grass </w:t>
      </w:r>
      <w:r w:rsidRPr="007A772D">
        <w:t>may</w:t>
      </w:r>
      <w:r w:rsidR="000B634C" w:rsidRPr="007A772D">
        <w:t xml:space="preserve"> protect low growing crops and pasture</w:t>
      </w:r>
      <w:r w:rsidR="00820338" w:rsidRPr="007A772D">
        <w:t xml:space="preserve">.  </w:t>
      </w:r>
      <w:r w:rsidR="000B634C" w:rsidRPr="007A772D">
        <w:t>Trees protect taller crops, orchards, nursery stock and plant communities</w:t>
      </w:r>
      <w:r w:rsidR="00820338" w:rsidRPr="007A772D">
        <w:t xml:space="preserve">.  </w:t>
      </w:r>
    </w:p>
    <w:p w14:paraId="51ABACE9" w14:textId="77777777" w:rsidR="000B634C" w:rsidRPr="007A772D" w:rsidRDefault="000B634C" w:rsidP="00832C29">
      <w:bookmarkStart w:id="3" w:name="_tyjcwt" w:colFirst="0" w:colLast="0"/>
      <w:bookmarkEnd w:id="3"/>
      <w:r w:rsidRPr="007A772D">
        <w:t>Windbreaks for plants generally have 50% porosity</w:t>
      </w:r>
      <w:r w:rsidRPr="007A772D">
        <w:rPr>
          <w:color w:val="993366"/>
        </w:rPr>
        <w:t xml:space="preserve"> </w:t>
      </w:r>
      <w:r w:rsidRPr="007A772D">
        <w:t>because it is better to slow down the wind than to cause turbulence on the leeward side of the windbreak.</w:t>
      </w:r>
    </w:p>
    <w:p w14:paraId="448E4443" w14:textId="1729D3E4" w:rsidR="000B634C" w:rsidRPr="007A772D" w:rsidRDefault="000B634C" w:rsidP="000B634C">
      <w:pPr>
        <w:spacing w:after="120" w:line="240" w:lineRule="auto"/>
        <w:rPr>
          <w:b/>
          <w:bCs/>
        </w:rPr>
      </w:pPr>
      <w:bookmarkStart w:id="4" w:name="_xsmrwre8o3gz" w:colFirst="0" w:colLast="0"/>
      <w:bookmarkStart w:id="5" w:name="_dmwp7w1dv6vc" w:colFirst="0" w:colLast="0"/>
      <w:bookmarkStart w:id="6" w:name="_yy4i297bbqej" w:colFirst="0" w:colLast="0"/>
      <w:bookmarkStart w:id="7" w:name="_vc8r0w5vw2" w:colFirst="0" w:colLast="0"/>
      <w:bookmarkEnd w:id="4"/>
      <w:bookmarkEnd w:id="5"/>
      <w:bookmarkEnd w:id="6"/>
      <w:bookmarkEnd w:id="7"/>
      <w:r w:rsidRPr="007A772D">
        <w:rPr>
          <w:b/>
          <w:bCs/>
        </w:rPr>
        <w:t>Severe storms associated with wind</w:t>
      </w:r>
    </w:p>
    <w:p w14:paraId="20DD9628" w14:textId="77777777" w:rsidR="000B634C" w:rsidRPr="007A772D" w:rsidRDefault="000B634C" w:rsidP="000B634C">
      <w:pPr>
        <w:spacing w:before="120" w:after="120" w:line="240" w:lineRule="auto"/>
      </w:pPr>
      <w:r w:rsidRPr="007A772D">
        <w:t>There are two types of severe storms:</w:t>
      </w:r>
    </w:p>
    <w:p w14:paraId="6FD651DF" w14:textId="77777777" w:rsidR="000B634C" w:rsidRPr="007A772D" w:rsidRDefault="000B634C" w:rsidP="00832C29">
      <w:pPr>
        <w:pStyle w:val="ListBullet"/>
      </w:pPr>
      <w:r w:rsidRPr="007A772D">
        <w:t xml:space="preserve">severe thunderstorms </w:t>
      </w:r>
    </w:p>
    <w:p w14:paraId="257ACB99" w14:textId="322DEF3B" w:rsidR="00832C29" w:rsidRPr="007A772D" w:rsidRDefault="000B634C" w:rsidP="00DE61A1">
      <w:pPr>
        <w:pStyle w:val="ListBullet"/>
      </w:pPr>
      <w:r w:rsidRPr="007A772D">
        <w:t>land gales</w:t>
      </w:r>
      <w:r w:rsidR="00820338" w:rsidRPr="007A772D">
        <w:t xml:space="preserve">.  </w:t>
      </w:r>
    </w:p>
    <w:p w14:paraId="5642AF2C" w14:textId="208EE884" w:rsidR="000B634C" w:rsidRPr="007A772D" w:rsidRDefault="000B634C" w:rsidP="00DE61A1">
      <w:pPr>
        <w:rPr>
          <w:b/>
          <w:bCs/>
        </w:rPr>
      </w:pPr>
      <w:r w:rsidRPr="007A772D">
        <w:rPr>
          <w:b/>
          <w:bCs/>
        </w:rPr>
        <w:t>Thunderstorms</w:t>
      </w:r>
    </w:p>
    <w:p w14:paraId="57471708" w14:textId="77777777" w:rsidR="000B634C" w:rsidRPr="007A772D" w:rsidRDefault="000B634C" w:rsidP="00832C29">
      <w:r w:rsidRPr="007A772D">
        <w:t>Severe thunderstorms produce any combination of the following:</w:t>
      </w:r>
    </w:p>
    <w:p w14:paraId="5D4B64E6" w14:textId="77777777" w:rsidR="000B634C" w:rsidRPr="007A772D" w:rsidRDefault="000B634C" w:rsidP="00832C29">
      <w:pPr>
        <w:pStyle w:val="ListBullet"/>
      </w:pPr>
      <w:r w:rsidRPr="007A772D">
        <w:t>Flash flooding.</w:t>
      </w:r>
    </w:p>
    <w:p w14:paraId="306AA0F9" w14:textId="77777777" w:rsidR="000B634C" w:rsidRPr="007A772D" w:rsidRDefault="000B634C" w:rsidP="00832C29">
      <w:pPr>
        <w:pStyle w:val="ListBullet"/>
      </w:pPr>
      <w:r w:rsidRPr="007A772D">
        <w:t>Damaging hailstones of 2 cm or more.</w:t>
      </w:r>
    </w:p>
    <w:p w14:paraId="05AE4CFF" w14:textId="77777777" w:rsidR="000B634C" w:rsidRPr="007A772D" w:rsidRDefault="000B634C" w:rsidP="00832C29">
      <w:pPr>
        <w:pStyle w:val="ListBullet"/>
      </w:pPr>
      <w:r w:rsidRPr="007A772D">
        <w:t>Destructive wind gusts of 90 km/h or greater.</w:t>
      </w:r>
    </w:p>
    <w:p w14:paraId="0ACC92A1" w14:textId="77777777" w:rsidR="000B634C" w:rsidRPr="007A772D" w:rsidRDefault="000B634C" w:rsidP="00832C29">
      <w:pPr>
        <w:pStyle w:val="ListBullet"/>
      </w:pPr>
      <w:r w:rsidRPr="007A772D">
        <w:t>Occasionally tornadoes.</w:t>
      </w:r>
    </w:p>
    <w:p w14:paraId="6521E29C" w14:textId="6B856F0D" w:rsidR="000B634C" w:rsidRPr="007A772D" w:rsidRDefault="000B634C" w:rsidP="00832C29">
      <w:r w:rsidRPr="007A772D">
        <w:t xml:space="preserve">Thunderstorms that do not produce any of the above are not considered </w:t>
      </w:r>
      <w:r w:rsidR="00B650C0" w:rsidRPr="007A772D">
        <w:t>severe but</w:t>
      </w:r>
      <w:r w:rsidRPr="007A772D">
        <w:t xml:space="preserve"> may produce electrical activity.</w:t>
      </w:r>
    </w:p>
    <w:p w14:paraId="5FFF5662" w14:textId="4A897C1E" w:rsidR="000B634C" w:rsidRPr="007A772D" w:rsidRDefault="000B634C" w:rsidP="00832C29">
      <w:r w:rsidRPr="007A772D">
        <w:lastRenderedPageBreak/>
        <w:t>Severe thunderstorms can occur throughout the year, with the majority between September and March</w:t>
      </w:r>
      <w:r w:rsidR="00820338" w:rsidRPr="007A772D">
        <w:t xml:space="preserve">.  </w:t>
      </w:r>
      <w:r w:rsidRPr="007A772D">
        <w:t>They will last for one hour or less and have a diameter of less than 10kms</w:t>
      </w:r>
      <w:r w:rsidR="00820338" w:rsidRPr="007A772D">
        <w:t xml:space="preserve">.  </w:t>
      </w:r>
      <w:r w:rsidRPr="007A772D">
        <w:t>Because of their small size they are difficult to monitor and predict</w:t>
      </w:r>
      <w:r w:rsidR="00820338" w:rsidRPr="007A772D">
        <w:t xml:space="preserve">.  </w:t>
      </w:r>
      <w:r w:rsidRPr="007A772D">
        <w:t>Capital cities with radar coverage aim to give at least half an hour’s notice of severe storms</w:t>
      </w:r>
      <w:r w:rsidR="00820338" w:rsidRPr="007A772D">
        <w:t xml:space="preserve">.  </w:t>
      </w:r>
      <w:r w:rsidRPr="007A772D">
        <w:t>Warnings contain information about what is to be expected, ie large hail, high winds, heavy rain also places likely to be affected and recommended protective actions.</w:t>
      </w:r>
    </w:p>
    <w:p w14:paraId="61A1D407" w14:textId="0CA5C81D" w:rsidR="000B634C" w:rsidRPr="007A772D" w:rsidRDefault="000B634C" w:rsidP="00832C29">
      <w:r w:rsidRPr="007A772D">
        <w:t>These storms are more common than any other natural hazard and occur Australia wide</w:t>
      </w:r>
      <w:r w:rsidR="00820338" w:rsidRPr="007A772D">
        <w:t xml:space="preserve">.  </w:t>
      </w:r>
      <w:r w:rsidRPr="007A772D">
        <w:t>Severe storms account for more damage (as measured by insurance costs) than tropical cyclones, earthquakes, floods or bushfires.</w:t>
      </w:r>
    </w:p>
    <w:p w14:paraId="184FF600" w14:textId="16D4A7BE" w:rsidR="000B634C" w:rsidRPr="007A772D" w:rsidRDefault="000B634C" w:rsidP="00832C29">
      <w:bookmarkStart w:id="8" w:name="_4ldvlbkeft42" w:colFirst="0" w:colLast="0"/>
      <w:bookmarkEnd w:id="8"/>
      <w:r w:rsidRPr="007A772D">
        <w:t>Take action</w:t>
      </w:r>
      <w:r w:rsidR="00BD115F" w:rsidRPr="007A772D">
        <w:t>:</w:t>
      </w:r>
    </w:p>
    <w:p w14:paraId="4E9D0F3A" w14:textId="66B1AD4F" w:rsidR="000B634C" w:rsidRPr="007A772D" w:rsidRDefault="000B634C" w:rsidP="00832C29">
      <w:r w:rsidRPr="007A772D">
        <w:t xml:space="preserve">If you hear on the radio a severe storm is approaching or you observe a sudden </w:t>
      </w:r>
      <w:r w:rsidR="00B650C0" w:rsidRPr="007A772D">
        <w:t>build-up</w:t>
      </w:r>
      <w:r w:rsidRPr="007A772D">
        <w:t xml:space="preserve"> of dark clouds or a change in cloud colour to dark gray or green, be prepared for a storm</w:t>
      </w:r>
      <w:r w:rsidR="00820338" w:rsidRPr="007A772D">
        <w:t xml:space="preserve">.  </w:t>
      </w:r>
      <w:r w:rsidRPr="007A772D">
        <w:t xml:space="preserve">Report this information to your supervisor and co-workers </w:t>
      </w:r>
    </w:p>
    <w:p w14:paraId="7A5E0ADE" w14:textId="47DD5B4A" w:rsidR="000B634C" w:rsidRPr="007A772D" w:rsidRDefault="000B634C" w:rsidP="00832C29">
      <w:pPr>
        <w:pStyle w:val="ListBullet"/>
      </w:pPr>
      <w:r w:rsidRPr="007A772D">
        <w:t>Listen to the radio for updates, warnings, information and advice</w:t>
      </w:r>
      <w:r w:rsidR="00820338" w:rsidRPr="007A772D">
        <w:t xml:space="preserve">.  </w:t>
      </w:r>
      <w:r w:rsidRPr="007A772D">
        <w:t>Storms can change speed, direction and intensity in a short time</w:t>
      </w:r>
      <w:r w:rsidR="00820338" w:rsidRPr="007A772D">
        <w:t xml:space="preserve">.  </w:t>
      </w:r>
      <w:r w:rsidRPr="007A772D">
        <w:t>Have a battery radio in case of power failure.</w:t>
      </w:r>
    </w:p>
    <w:p w14:paraId="04D3EEF2" w14:textId="77777777" w:rsidR="000B634C" w:rsidRPr="007A772D" w:rsidRDefault="000B634C" w:rsidP="00832C29">
      <w:pPr>
        <w:pStyle w:val="ListBullet"/>
      </w:pPr>
      <w:r w:rsidRPr="007A772D">
        <w:t>Secure any loose items that are outdoors, tools, pots, rubbish bins, food containers etc as quickly as possible.</w:t>
      </w:r>
    </w:p>
    <w:p w14:paraId="51827CF9" w14:textId="77777777" w:rsidR="000B634C" w:rsidRPr="007A772D" w:rsidRDefault="000B634C" w:rsidP="00832C29">
      <w:pPr>
        <w:pStyle w:val="ListBullet"/>
      </w:pPr>
      <w:r w:rsidRPr="007A772D">
        <w:t>Park vehicles under shelter or secure a blanket over the vehicle to protect from hail damage</w:t>
      </w:r>
    </w:p>
    <w:p w14:paraId="16014C1A" w14:textId="77777777" w:rsidR="000B634C" w:rsidRPr="007A772D" w:rsidRDefault="000B634C" w:rsidP="00832C29">
      <w:pPr>
        <w:pStyle w:val="ListBullet"/>
      </w:pPr>
      <w:r w:rsidRPr="007A772D">
        <w:t>If animals have shelter available, lock them in and secure the shed or yard.</w:t>
      </w:r>
    </w:p>
    <w:p w14:paraId="4AD14DA6" w14:textId="77777777" w:rsidR="000B634C" w:rsidRPr="007A772D" w:rsidRDefault="000B634C" w:rsidP="00832C29">
      <w:pPr>
        <w:pStyle w:val="ListBullet"/>
      </w:pPr>
      <w:r w:rsidRPr="007A772D">
        <w:t>Take shelter under a solid structure, away from windows, doors and skylights.</w:t>
      </w:r>
    </w:p>
    <w:p w14:paraId="5A9CA8BA" w14:textId="77777777" w:rsidR="000B634C" w:rsidRPr="007A772D" w:rsidRDefault="000B634C" w:rsidP="00832C29">
      <w:pPr>
        <w:pStyle w:val="ListBullet"/>
      </w:pPr>
      <w:r w:rsidRPr="007A772D">
        <w:t>If driving, stop clear of trees, power lines and natural or artificial watercourses.</w:t>
      </w:r>
    </w:p>
    <w:p w14:paraId="4701D617" w14:textId="417E566D" w:rsidR="000B634C" w:rsidRPr="007A772D" w:rsidRDefault="000B634C" w:rsidP="00832C29">
      <w:pPr>
        <w:pStyle w:val="ListBullet"/>
      </w:pPr>
      <w:r w:rsidRPr="007A772D">
        <w:t>Listen for reports of damage, danger areas and disruption of services</w:t>
      </w:r>
      <w:r w:rsidR="00820338" w:rsidRPr="007A772D">
        <w:t xml:space="preserve">.  </w:t>
      </w:r>
    </w:p>
    <w:p w14:paraId="2C7F0720" w14:textId="77777777" w:rsidR="000B634C" w:rsidRPr="007A772D" w:rsidRDefault="000B634C" w:rsidP="00832C29">
      <w:pPr>
        <w:pStyle w:val="ListBullet"/>
      </w:pPr>
      <w:r w:rsidRPr="007A772D">
        <w:t>After the storm beware of fallen power lines, trees and tree limbs, flooded watercourses and damaged buildings.</w:t>
      </w:r>
    </w:p>
    <w:p w14:paraId="20411724" w14:textId="77777777" w:rsidR="000B634C" w:rsidRPr="007A772D" w:rsidRDefault="000B634C" w:rsidP="000B634C">
      <w:pPr>
        <w:spacing w:after="120" w:line="240" w:lineRule="auto"/>
        <w:rPr>
          <w:rFonts w:ascii="Times New Roman" w:eastAsia="Times New Roman" w:hAnsi="Times New Roman" w:cs="Times New Roman"/>
          <w:b/>
        </w:rPr>
      </w:pPr>
      <w:bookmarkStart w:id="9" w:name="_6cagn16i7ea" w:colFirst="0" w:colLast="0"/>
      <w:bookmarkStart w:id="10" w:name="_g87jkn1crt14" w:colFirst="0" w:colLast="0"/>
      <w:bookmarkEnd w:id="9"/>
      <w:bookmarkEnd w:id="10"/>
    </w:p>
    <w:p w14:paraId="7C21829C" w14:textId="64AF6289" w:rsidR="000B634C" w:rsidRPr="007A772D" w:rsidRDefault="000B634C" w:rsidP="00BD115F">
      <w:pPr>
        <w:rPr>
          <w:b/>
          <w:bCs/>
        </w:rPr>
      </w:pPr>
      <w:bookmarkStart w:id="11" w:name="_ufuid1lvusqy" w:colFirst="0" w:colLast="0"/>
      <w:bookmarkEnd w:id="11"/>
      <w:r w:rsidRPr="007A772D">
        <w:rPr>
          <w:b/>
          <w:bCs/>
        </w:rPr>
        <w:t>Floods</w:t>
      </w:r>
    </w:p>
    <w:p w14:paraId="2C9CA644" w14:textId="1594D779" w:rsidR="000B634C" w:rsidRPr="007A772D" w:rsidRDefault="000B634C" w:rsidP="00BD115F">
      <w:r w:rsidRPr="007A772D">
        <w:t>With the exception of flash flooding, flooding is associated with heavy rain over a prolonged period</w:t>
      </w:r>
      <w:r w:rsidR="00820338" w:rsidRPr="007A772D">
        <w:t xml:space="preserve">.  </w:t>
      </w:r>
    </w:p>
    <w:p w14:paraId="10A34178" w14:textId="33F20970" w:rsidR="000B634C" w:rsidRPr="007A772D" w:rsidRDefault="000B634C" w:rsidP="00BD115F">
      <w:r w:rsidRPr="007A772D">
        <w:t>Generalised flood warnings will be heard through the media and certainly locals will gauge potential flooding from the amount of rain that has fallen and various water levels of creeks, drains and low lying areas</w:t>
      </w:r>
      <w:r w:rsidR="00820338" w:rsidRPr="007A772D">
        <w:t xml:space="preserve">.  </w:t>
      </w:r>
      <w:r w:rsidRPr="007A772D">
        <w:t>Unlike bushfires, floods develop a similar pattern each time, low-lying areas always being the first to go under water</w:t>
      </w:r>
      <w:r w:rsidR="00820338" w:rsidRPr="007A772D">
        <w:t xml:space="preserve">.  </w:t>
      </w:r>
    </w:p>
    <w:p w14:paraId="62134600" w14:textId="0A124991" w:rsidR="000B634C" w:rsidRPr="007A772D" w:rsidRDefault="000B634C" w:rsidP="00BD115F">
      <w:r w:rsidRPr="007A772D">
        <w:t>Because most flooding follows a similar pattern each time, damage from floods can be minimised</w:t>
      </w:r>
      <w:r w:rsidR="00820338" w:rsidRPr="007A772D">
        <w:t xml:space="preserve">.  </w:t>
      </w:r>
    </w:p>
    <w:p w14:paraId="18714AB0" w14:textId="1483FE23" w:rsidR="000B634C" w:rsidRPr="007A772D" w:rsidRDefault="000B634C" w:rsidP="00BD115F">
      <w:bookmarkStart w:id="12" w:name="_upmc9huiliri" w:colFirst="0" w:colLast="0"/>
      <w:bookmarkEnd w:id="12"/>
      <w:r w:rsidRPr="007A772D">
        <w:lastRenderedPageBreak/>
        <w:t>Take action</w:t>
      </w:r>
      <w:r w:rsidR="00BD115F" w:rsidRPr="007A772D">
        <w:t>:</w:t>
      </w:r>
    </w:p>
    <w:p w14:paraId="4D4B0FDD" w14:textId="77777777" w:rsidR="000B634C" w:rsidRPr="007A772D" w:rsidRDefault="000B634C" w:rsidP="00BD115F">
      <w:pPr>
        <w:pStyle w:val="ListBullet"/>
      </w:pPr>
      <w:r w:rsidRPr="007A772D">
        <w:t>Know where the high ground is if stock, vehicles or machinery need to be moved.</w:t>
      </w:r>
    </w:p>
    <w:p w14:paraId="53AC6787" w14:textId="77777777" w:rsidR="000B634C" w:rsidRPr="007A772D" w:rsidRDefault="000B634C" w:rsidP="00BD115F">
      <w:pPr>
        <w:pStyle w:val="ListBullet"/>
      </w:pPr>
      <w:r w:rsidRPr="007A772D">
        <w:t>Listen to the radio about potential heights of water in your region and understand what areas will be underwater.</w:t>
      </w:r>
    </w:p>
    <w:p w14:paraId="180C8282" w14:textId="77777777" w:rsidR="000B634C" w:rsidRPr="007A772D" w:rsidRDefault="000B634C" w:rsidP="00BD115F">
      <w:pPr>
        <w:pStyle w:val="ListBullet"/>
      </w:pPr>
      <w:r w:rsidRPr="007A772D">
        <w:t>Don’t allow yourself to be cut off if you are working away from town.</w:t>
      </w:r>
    </w:p>
    <w:p w14:paraId="32F76E40" w14:textId="77777777" w:rsidR="000B634C" w:rsidRPr="007A772D" w:rsidRDefault="000B634C" w:rsidP="00BD115F">
      <w:pPr>
        <w:pStyle w:val="ListBullet"/>
      </w:pPr>
      <w:r w:rsidRPr="007A772D">
        <w:t>Ensure fence designs allow easy movement of stock so floods will not trap them.</w:t>
      </w:r>
    </w:p>
    <w:p w14:paraId="594D497E" w14:textId="77777777" w:rsidR="000B634C" w:rsidRPr="007A772D" w:rsidRDefault="000B634C" w:rsidP="00BD115F">
      <w:pPr>
        <w:pStyle w:val="ListBullet"/>
      </w:pPr>
      <w:r w:rsidRPr="007A772D">
        <w:t>Know where all weather access tracks are.</w:t>
      </w:r>
    </w:p>
    <w:p w14:paraId="0509421D" w14:textId="77777777" w:rsidR="000B634C" w:rsidRPr="007A772D" w:rsidRDefault="000B634C" w:rsidP="00BD115F">
      <w:pPr>
        <w:pStyle w:val="ListBullet"/>
      </w:pPr>
      <w:r w:rsidRPr="007A772D">
        <w:t>Ensure fodder storage is accessible.</w:t>
      </w:r>
    </w:p>
    <w:p w14:paraId="4F3A161F" w14:textId="77777777" w:rsidR="000B634C" w:rsidRPr="007A772D" w:rsidRDefault="000B634C" w:rsidP="00BD115F">
      <w:pPr>
        <w:pStyle w:val="ListBullet"/>
      </w:pPr>
      <w:r w:rsidRPr="007A772D">
        <w:t>Switch off electricity supply to buildings that may be flooded.</w:t>
      </w:r>
    </w:p>
    <w:p w14:paraId="026F76F6" w14:textId="7114FD41" w:rsidR="000B634C" w:rsidRPr="007A772D" w:rsidRDefault="000B634C" w:rsidP="00BD115F">
      <w:pPr>
        <w:pStyle w:val="ListBullet"/>
      </w:pPr>
      <w:r w:rsidRPr="007A772D">
        <w:t>Do not attempt to cross swollen rivers and creeks in vehicles or on foot</w:t>
      </w:r>
      <w:r w:rsidR="00820338" w:rsidRPr="007A772D">
        <w:t xml:space="preserve">.  </w:t>
      </w:r>
      <w:r w:rsidRPr="007A772D">
        <w:t>Rushing water is a huge force and your life can be at risk.</w:t>
      </w:r>
    </w:p>
    <w:p w14:paraId="09336ABA" w14:textId="59C11FB6" w:rsidR="000B634C" w:rsidRPr="007A772D" w:rsidRDefault="000B634C" w:rsidP="00BD115F">
      <w:pPr>
        <w:pStyle w:val="ListBullet"/>
      </w:pPr>
      <w:r w:rsidRPr="007A772D">
        <w:t>Keep in touch with your supervisor and co-workers</w:t>
      </w:r>
      <w:r w:rsidR="00820338" w:rsidRPr="007A772D">
        <w:t xml:space="preserve">.  </w:t>
      </w:r>
    </w:p>
    <w:p w14:paraId="14920D42" w14:textId="77777777" w:rsidR="000B634C" w:rsidRPr="007A772D" w:rsidRDefault="000B634C" w:rsidP="00BD115F"/>
    <w:p w14:paraId="4213637A" w14:textId="5AD782F3" w:rsidR="000B634C" w:rsidRPr="007A772D" w:rsidRDefault="000B634C" w:rsidP="00BD115F">
      <w:r w:rsidRPr="007A772D">
        <w:t>When drainage patterns are changed or levy banks have been built since the last flood, the pattern may not be so clear</w:t>
      </w:r>
      <w:r w:rsidR="00820338" w:rsidRPr="007A772D">
        <w:t xml:space="preserve">.  </w:t>
      </w:r>
      <w:r w:rsidRPr="007A772D">
        <w:t>Houses, buildings, sheds, nurseries and other storage facilities that were once at risk may now be safe</w:t>
      </w:r>
      <w:r w:rsidR="00820338" w:rsidRPr="007A772D">
        <w:t xml:space="preserve">.  </w:t>
      </w:r>
      <w:r w:rsidRPr="007A772D">
        <w:t>However, areas that were safe may now be at risk</w:t>
      </w:r>
      <w:r w:rsidR="00820338" w:rsidRPr="007A772D">
        <w:t xml:space="preserve">.  </w:t>
      </w:r>
      <w:r w:rsidRPr="007A772D">
        <w:t>Be aware of these as much as possible and do not take risks.</w:t>
      </w:r>
    </w:p>
    <w:p w14:paraId="7CDC06FC" w14:textId="4AF70A68" w:rsidR="000B634C" w:rsidRPr="007A772D" w:rsidRDefault="000B634C" w:rsidP="00BD115F">
      <w:r w:rsidRPr="007A772D">
        <w:t>Flood warnings as well as being generalized can be qualitative</w:t>
      </w:r>
      <w:r w:rsidR="00820338" w:rsidRPr="007A772D">
        <w:t xml:space="preserve">.  </w:t>
      </w:r>
      <w:r w:rsidRPr="007A772D">
        <w:t>These warnings identify the river basin, the location expected to be flooded the severity and when it will occur</w:t>
      </w:r>
      <w:r w:rsidR="00820338" w:rsidRPr="007A772D">
        <w:t xml:space="preserve">.  </w:t>
      </w:r>
      <w:r w:rsidRPr="007A772D">
        <w:t xml:space="preserve">In a large river </w:t>
      </w:r>
      <w:r w:rsidR="00B650C0" w:rsidRPr="007A772D">
        <w:t>basin,</w:t>
      </w:r>
      <w:r w:rsidRPr="007A772D">
        <w:t xml:space="preserve"> the peak of the flood may occur well after the rain has stopped</w:t>
      </w:r>
      <w:r w:rsidR="00820338" w:rsidRPr="007A772D">
        <w:t xml:space="preserve">.  </w:t>
      </w:r>
      <w:r w:rsidRPr="007A772D">
        <w:t xml:space="preserve">This information indicates severity of a flood by the terms ‘minor’, </w:t>
      </w:r>
      <w:r w:rsidR="00B650C0" w:rsidRPr="007A772D">
        <w:t>‘moderate</w:t>
      </w:r>
      <w:r w:rsidRPr="007A772D">
        <w:t>’ and ‘major’ flooding</w:t>
      </w:r>
      <w:r w:rsidR="00820338" w:rsidRPr="007A772D">
        <w:t xml:space="preserve">.  </w:t>
      </w:r>
    </w:p>
    <w:p w14:paraId="2004FAF8" w14:textId="77777777" w:rsidR="000B634C" w:rsidRPr="007A772D" w:rsidRDefault="000B634C" w:rsidP="00BD115F">
      <w:r w:rsidRPr="007A772D">
        <w:rPr>
          <w:b/>
        </w:rPr>
        <w:t>Minor flooding</w:t>
      </w:r>
      <w:r w:rsidRPr="007A772D">
        <w:t>: possible closure of minor roads and submergence of low level bridges</w:t>
      </w:r>
    </w:p>
    <w:p w14:paraId="7A1CB4A9" w14:textId="61F28AEE" w:rsidR="000B634C" w:rsidRPr="007A772D" w:rsidRDefault="000B634C" w:rsidP="00BD115F">
      <w:r w:rsidRPr="007A772D">
        <w:rPr>
          <w:b/>
        </w:rPr>
        <w:t>Moderate flooding</w:t>
      </w:r>
      <w:r w:rsidRPr="007A772D">
        <w:t xml:space="preserve">: low-lying areas are inundated; stock needs to be moved to higher </w:t>
      </w:r>
      <w:r w:rsidR="00B650C0" w:rsidRPr="007A772D">
        <w:t>ground;</w:t>
      </w:r>
      <w:r w:rsidRPr="007A772D">
        <w:t xml:space="preserve"> houses may need to be evacuated</w:t>
      </w:r>
      <w:r w:rsidR="00820338" w:rsidRPr="007A772D">
        <w:t xml:space="preserve">.  </w:t>
      </w:r>
      <w:r w:rsidRPr="007A772D">
        <w:t>Main traffic bridges may be covered.</w:t>
      </w:r>
    </w:p>
    <w:p w14:paraId="3A4BBCEB" w14:textId="77777777" w:rsidR="000B634C" w:rsidRPr="007A772D" w:rsidRDefault="000B634C" w:rsidP="00BD115F">
      <w:r w:rsidRPr="007A772D">
        <w:rPr>
          <w:b/>
        </w:rPr>
        <w:t>Major flooding</w:t>
      </w:r>
      <w:r w:rsidRPr="007A772D">
        <w:t>: extensive rural areas are flooded with properties and towns isolated, large urban areas are inundated.</w:t>
      </w:r>
    </w:p>
    <w:p w14:paraId="069B513A" w14:textId="0F97AE1C" w:rsidR="000B634C" w:rsidRPr="007A772D" w:rsidRDefault="000B634C" w:rsidP="00BD115F">
      <w:r w:rsidRPr="007A772D">
        <w:rPr>
          <w:b/>
        </w:rPr>
        <w:t xml:space="preserve">Flash floods: </w:t>
      </w:r>
      <w:r w:rsidRPr="007A772D">
        <w:t>associated with very heavy rain as a result of a severe thunderstorm</w:t>
      </w:r>
      <w:r w:rsidR="00820338" w:rsidRPr="007A772D">
        <w:t xml:space="preserve">.  </w:t>
      </w:r>
      <w:r w:rsidRPr="007A772D">
        <w:t>The strong updrafts of air within thunderstorms can suspend huge amounts of water before releasing a deluge</w:t>
      </w:r>
      <w:r w:rsidR="00820338" w:rsidRPr="007A772D">
        <w:t xml:space="preserve">.  </w:t>
      </w:r>
      <w:r w:rsidRPr="007A772D">
        <w:t>The intensity of rain can be greater than 100mm per hour.</w:t>
      </w:r>
    </w:p>
    <w:p w14:paraId="0F87C6FC" w14:textId="77777777" w:rsidR="000B634C" w:rsidRPr="007A772D" w:rsidRDefault="000B634C" w:rsidP="00BD115F">
      <w:pPr>
        <w:rPr>
          <w:b/>
        </w:rPr>
      </w:pPr>
    </w:p>
    <w:p w14:paraId="55D4A90B" w14:textId="77777777" w:rsidR="00BD115F" w:rsidRPr="007A772D" w:rsidRDefault="00BD115F">
      <w:r w:rsidRPr="007A772D">
        <w:br w:type="page"/>
      </w:r>
    </w:p>
    <w:p w14:paraId="66E96BC4" w14:textId="17132DE7" w:rsidR="000B634C" w:rsidRPr="007A772D" w:rsidRDefault="000B634C" w:rsidP="00BD115F">
      <w:pPr>
        <w:rPr>
          <w:b/>
          <w:bCs/>
        </w:rPr>
      </w:pPr>
      <w:r w:rsidRPr="007A772D">
        <w:rPr>
          <w:b/>
          <w:bCs/>
        </w:rPr>
        <w:lastRenderedPageBreak/>
        <w:t>Heat and heatwaves</w:t>
      </w:r>
    </w:p>
    <w:p w14:paraId="23D81D37" w14:textId="2D8E9D9B" w:rsidR="000B634C" w:rsidRPr="007A772D" w:rsidRDefault="000B634C" w:rsidP="00BD115F">
      <w:r w:rsidRPr="007A772D">
        <w:t>Heat waves can occur any time from November to February in Australia, although most occur in January</w:t>
      </w:r>
      <w:r w:rsidR="00820338" w:rsidRPr="007A772D">
        <w:t xml:space="preserve">.  </w:t>
      </w:r>
    </w:p>
    <w:p w14:paraId="34E586BF" w14:textId="77777777" w:rsidR="000B634C" w:rsidRPr="007A772D" w:rsidRDefault="000B634C" w:rsidP="00BD115F">
      <w:r w:rsidRPr="007A772D">
        <w:t>There is no official definition of a heat wave in Australia, but describing it as being ‘a prolonged period of excessive heat and humidity’ is generally accepted.</w:t>
      </w:r>
    </w:p>
    <w:p w14:paraId="646F16F7" w14:textId="7B688073" w:rsidR="000B634C" w:rsidRPr="007A772D" w:rsidRDefault="000B634C" w:rsidP="00BD115F">
      <w:r w:rsidRPr="007A772D">
        <w:t>Be aware that heat stress is very likely if you are working outdoors in heat waves or on hot days</w:t>
      </w:r>
      <w:r w:rsidR="00820338" w:rsidRPr="007A772D">
        <w:t xml:space="preserve">.  </w:t>
      </w:r>
      <w:r w:rsidRPr="007A772D">
        <w:t>It is important you are aware of the symptoms, and particularly that you are aware of symptoms in other people working around you</w:t>
      </w:r>
      <w:r w:rsidR="00820338" w:rsidRPr="007A772D">
        <w:t xml:space="preserve">.  </w:t>
      </w:r>
      <w:r w:rsidRPr="007A772D">
        <w:t>Heat stress is a life threatening condition</w:t>
      </w:r>
      <w:r w:rsidR="00820338" w:rsidRPr="007A772D">
        <w:t xml:space="preserve">.  </w:t>
      </w:r>
    </w:p>
    <w:p w14:paraId="14D0E9CF" w14:textId="77777777" w:rsidR="000B634C" w:rsidRPr="007A772D" w:rsidRDefault="000B634C" w:rsidP="00BD115F">
      <w:r w:rsidRPr="007A772D">
        <w:t>Warning signs of heat stress:</w:t>
      </w:r>
    </w:p>
    <w:p w14:paraId="2DA66924" w14:textId="77777777" w:rsidR="000B634C" w:rsidRPr="007A772D" w:rsidRDefault="000B634C" w:rsidP="00BD115F">
      <w:pPr>
        <w:pStyle w:val="ListBullet"/>
      </w:pPr>
      <w:r w:rsidRPr="007A772D">
        <w:t>Heat rash – hives, sunburn</w:t>
      </w:r>
    </w:p>
    <w:p w14:paraId="641C53BB" w14:textId="77777777" w:rsidR="000B634C" w:rsidRPr="007A772D" w:rsidRDefault="000B634C" w:rsidP="00BD115F">
      <w:pPr>
        <w:pStyle w:val="ListBullet"/>
      </w:pPr>
      <w:r w:rsidRPr="007A772D">
        <w:t>Heat cramps – painful muscle spasms, heavy sweating</w:t>
      </w:r>
    </w:p>
    <w:p w14:paraId="2DC51BFB" w14:textId="77777777" w:rsidR="000B634C" w:rsidRPr="007A772D" w:rsidRDefault="000B634C" w:rsidP="00BD115F">
      <w:pPr>
        <w:pStyle w:val="ListBullet"/>
      </w:pPr>
      <w:r w:rsidRPr="007A772D">
        <w:t>Blurred vision</w:t>
      </w:r>
    </w:p>
    <w:p w14:paraId="7DCF2700" w14:textId="77777777" w:rsidR="000B634C" w:rsidRPr="007A772D" w:rsidRDefault="000B634C" w:rsidP="00BD115F">
      <w:pPr>
        <w:pStyle w:val="ListBullet"/>
      </w:pPr>
      <w:r w:rsidRPr="007A772D">
        <w:t>Dizziness, exhaustion</w:t>
      </w:r>
    </w:p>
    <w:p w14:paraId="0F181B65" w14:textId="77777777" w:rsidR="000B634C" w:rsidRPr="007A772D" w:rsidRDefault="000B634C" w:rsidP="00BD115F">
      <w:pPr>
        <w:pStyle w:val="ListBullet"/>
      </w:pPr>
      <w:r w:rsidRPr="007A772D">
        <w:t>Slurred speech</w:t>
      </w:r>
    </w:p>
    <w:p w14:paraId="2ADFB6DA" w14:textId="77777777" w:rsidR="000B634C" w:rsidRPr="007A772D" w:rsidRDefault="000B634C" w:rsidP="00BD115F">
      <w:pPr>
        <w:pStyle w:val="ListBullet"/>
      </w:pPr>
      <w:r w:rsidRPr="007A772D">
        <w:t>Difficulty in thinking clearly</w:t>
      </w:r>
    </w:p>
    <w:p w14:paraId="637695C5" w14:textId="6C322A7B" w:rsidR="000B634C" w:rsidRPr="007A772D" w:rsidRDefault="000B634C" w:rsidP="00BD115F">
      <w:r w:rsidRPr="007A772D">
        <w:t>If any one of these symptoms are experienced or observed in others, stop work and look for shade</w:t>
      </w:r>
      <w:r w:rsidR="00820338" w:rsidRPr="007A772D">
        <w:t xml:space="preserve">.  </w:t>
      </w:r>
      <w:r w:rsidRPr="007A772D">
        <w:t>Report this situation to your supervisor</w:t>
      </w:r>
      <w:r w:rsidR="00820338" w:rsidRPr="007A772D">
        <w:t xml:space="preserve">.  </w:t>
      </w:r>
    </w:p>
    <w:p w14:paraId="575C98D5" w14:textId="3DE86B3A" w:rsidR="000B634C" w:rsidRPr="007A772D" w:rsidRDefault="000B634C" w:rsidP="00BD115F">
      <w:r w:rsidRPr="007A772D">
        <w:t>Take action</w:t>
      </w:r>
      <w:r w:rsidR="00BD115F" w:rsidRPr="007A772D">
        <w:t>:</w:t>
      </w:r>
    </w:p>
    <w:p w14:paraId="165FFD4C" w14:textId="4646826A" w:rsidR="000B634C" w:rsidRPr="007A772D" w:rsidRDefault="000B634C" w:rsidP="00BD115F">
      <w:pPr>
        <w:pStyle w:val="ListBullet"/>
      </w:pPr>
      <w:r w:rsidRPr="007A772D">
        <w:t>Frequent drinks of water to replace lost fluids need to be consumed all day</w:t>
      </w:r>
      <w:r w:rsidR="00820338" w:rsidRPr="007A772D">
        <w:t xml:space="preserve">.  </w:t>
      </w:r>
      <w:r w:rsidRPr="007A772D">
        <w:t>Drink regularly even if you don’t feel thirsty</w:t>
      </w:r>
      <w:r w:rsidR="00820338" w:rsidRPr="007A772D">
        <w:t xml:space="preserve">.  </w:t>
      </w:r>
    </w:p>
    <w:p w14:paraId="7B84FEE2" w14:textId="77777777" w:rsidR="000B634C" w:rsidRPr="007A772D" w:rsidRDefault="000B634C" w:rsidP="00BD115F">
      <w:pPr>
        <w:pStyle w:val="ListBullet"/>
      </w:pPr>
      <w:r w:rsidRPr="007A772D">
        <w:t>Rest frequently if the job cannot be put off until another day</w:t>
      </w:r>
    </w:p>
    <w:p w14:paraId="38331FBC" w14:textId="1293B14C" w:rsidR="000B634C" w:rsidRPr="007A772D" w:rsidRDefault="000B634C" w:rsidP="00BD115F">
      <w:pPr>
        <w:pStyle w:val="ListBullet"/>
      </w:pPr>
      <w:r w:rsidRPr="007A772D">
        <w:t>Wear light coloured, loose fitting clothing and a wide brimmed hat</w:t>
      </w:r>
      <w:r w:rsidR="00820338" w:rsidRPr="007A772D">
        <w:t xml:space="preserve">.  </w:t>
      </w:r>
      <w:r w:rsidRPr="007A772D">
        <w:t>Apply sunscreen</w:t>
      </w:r>
      <w:r w:rsidR="00820338" w:rsidRPr="007A772D">
        <w:t xml:space="preserve">.  </w:t>
      </w:r>
      <w:r w:rsidRPr="007A772D">
        <w:t>But keep your protective clothing on.</w:t>
      </w:r>
    </w:p>
    <w:p w14:paraId="1C553E0D" w14:textId="77777777" w:rsidR="000B634C" w:rsidRPr="007A772D" w:rsidRDefault="000B634C" w:rsidP="00BD115F">
      <w:pPr>
        <w:pStyle w:val="ListBullet"/>
      </w:pPr>
      <w:r w:rsidRPr="007A772D">
        <w:t>Avoid high protein meals as they will raise body heat and increase fluid loss.</w:t>
      </w:r>
    </w:p>
    <w:p w14:paraId="0D3A2888" w14:textId="5F92FF3B" w:rsidR="000B634C" w:rsidRPr="007A772D" w:rsidRDefault="00BD115F" w:rsidP="00BD115F">
      <w:pPr>
        <w:rPr>
          <w:b/>
          <w:bCs/>
        </w:rPr>
      </w:pPr>
      <w:r w:rsidRPr="007A772D">
        <w:rPr>
          <w:b/>
          <w:bCs/>
        </w:rPr>
        <w:t xml:space="preserve">Heat and </w:t>
      </w:r>
      <w:r w:rsidR="000B634C" w:rsidRPr="007A772D">
        <w:rPr>
          <w:b/>
          <w:bCs/>
        </w:rPr>
        <w:t>Agriculture</w:t>
      </w:r>
    </w:p>
    <w:p w14:paraId="0B31988A" w14:textId="33BB1EBA" w:rsidR="000B634C" w:rsidRPr="007A772D" w:rsidRDefault="000B634C" w:rsidP="00BD115F">
      <w:r w:rsidRPr="007A772D">
        <w:t>Animals and plants are also prone to heat stress</w:t>
      </w:r>
      <w:r w:rsidR="00820338" w:rsidRPr="007A772D">
        <w:t xml:space="preserve">.  </w:t>
      </w:r>
    </w:p>
    <w:p w14:paraId="08B5A347" w14:textId="287FBB8D" w:rsidR="000B634C" w:rsidRPr="007A772D" w:rsidRDefault="000B634C" w:rsidP="00BD115F">
      <w:pPr>
        <w:pStyle w:val="ListBullet"/>
      </w:pPr>
      <w:r w:rsidRPr="007A772D">
        <w:t>Ensure shade is available all day for all animals and that freshwater is available</w:t>
      </w:r>
      <w:r w:rsidR="00820338" w:rsidRPr="007A772D">
        <w:t xml:space="preserve">.  </w:t>
      </w:r>
    </w:p>
    <w:p w14:paraId="3B4596A9" w14:textId="1F755FD3" w:rsidR="000B634C" w:rsidRPr="007A772D" w:rsidRDefault="000B634C" w:rsidP="00BD115F">
      <w:pPr>
        <w:pStyle w:val="ListBullet"/>
      </w:pPr>
      <w:r w:rsidRPr="007A772D">
        <w:t>Be aware of hot weather predictions and avoid moving or transporting animals on those days</w:t>
      </w:r>
      <w:r w:rsidR="00820338" w:rsidRPr="007A772D">
        <w:t xml:space="preserve">.  </w:t>
      </w:r>
    </w:p>
    <w:p w14:paraId="77B1B040" w14:textId="4B14F3FA" w:rsidR="000B634C" w:rsidRPr="007A772D" w:rsidRDefault="000B634C" w:rsidP="00BD115F">
      <w:pPr>
        <w:pStyle w:val="ListBullet"/>
      </w:pPr>
      <w:r w:rsidRPr="007A772D">
        <w:t>Animals in sheds are at particular risk, keeping air circulating will provide some protection from heat stress as will insulation or protective coatings on structures</w:t>
      </w:r>
      <w:r w:rsidR="00820338" w:rsidRPr="007A772D">
        <w:t xml:space="preserve">.  </w:t>
      </w:r>
      <w:r w:rsidRPr="007A772D">
        <w:t>These will need to be installed or applied well before heat wave conditions occur.</w:t>
      </w:r>
    </w:p>
    <w:p w14:paraId="76C385CD" w14:textId="0EA2476F" w:rsidR="000B634C" w:rsidRPr="007A772D" w:rsidRDefault="000B634C" w:rsidP="00BD115F">
      <w:r w:rsidRPr="007A772D">
        <w:lastRenderedPageBreak/>
        <w:t>If watering plants is an option, water early in the morning or as the sun is setting</w:t>
      </w:r>
      <w:r w:rsidR="00820338" w:rsidRPr="007A772D">
        <w:t xml:space="preserve">.  </w:t>
      </w:r>
      <w:r w:rsidRPr="007A772D">
        <w:t>Water on leaves and fruit through the heat of the day can scald</w:t>
      </w:r>
      <w:r w:rsidR="00820338" w:rsidRPr="007A772D">
        <w:t xml:space="preserve">.  </w:t>
      </w:r>
      <w:r w:rsidRPr="007A772D">
        <w:t>Damage to plants may be unavoidable eg fruiting trees, grapes, vegetables.</w:t>
      </w:r>
    </w:p>
    <w:p w14:paraId="45F101BC" w14:textId="2EC68EC4" w:rsidR="000B634C" w:rsidRPr="007A772D" w:rsidRDefault="00BD115F" w:rsidP="00BD115F">
      <w:pPr>
        <w:rPr>
          <w:b/>
          <w:bCs/>
        </w:rPr>
      </w:pPr>
      <w:bookmarkStart w:id="13" w:name="_jcso702rtrmu" w:colFirst="0" w:colLast="0"/>
      <w:bookmarkEnd w:id="13"/>
      <w:r w:rsidRPr="007A772D">
        <w:rPr>
          <w:b/>
          <w:bCs/>
        </w:rPr>
        <w:t xml:space="preserve">Heat and </w:t>
      </w:r>
      <w:r w:rsidR="000B634C" w:rsidRPr="007A772D">
        <w:rPr>
          <w:b/>
          <w:bCs/>
        </w:rPr>
        <w:t>Horticulture</w:t>
      </w:r>
    </w:p>
    <w:p w14:paraId="49DC514D" w14:textId="3DCA60CE" w:rsidR="000B634C" w:rsidRPr="007A772D" w:rsidRDefault="000B634C" w:rsidP="00BD115F">
      <w:pPr>
        <w:pStyle w:val="ListBullet"/>
      </w:pPr>
      <w:r w:rsidRPr="007A772D">
        <w:t>Potted plants are likely to become heat stressed quicker than those planted in soil</w:t>
      </w:r>
      <w:r w:rsidR="00820338" w:rsidRPr="007A772D">
        <w:t xml:space="preserve">.  </w:t>
      </w:r>
      <w:r w:rsidRPr="007A772D">
        <w:t>They need frequent watering to prevent the pots from drying out completely</w:t>
      </w:r>
      <w:r w:rsidR="00820338" w:rsidRPr="007A772D">
        <w:t xml:space="preserve">.  </w:t>
      </w:r>
      <w:r w:rsidRPr="007A772D">
        <w:t>Water the pot mix not the leaves</w:t>
      </w:r>
      <w:r w:rsidR="00820338" w:rsidRPr="007A772D">
        <w:t xml:space="preserve">.  </w:t>
      </w:r>
      <w:r w:rsidRPr="007A772D">
        <w:t>Plant roots can get very hot in black plastic pots and be damaged.</w:t>
      </w:r>
    </w:p>
    <w:p w14:paraId="2427E62B" w14:textId="01AE3296" w:rsidR="000B634C" w:rsidRPr="007A772D" w:rsidRDefault="000B634C" w:rsidP="00BD115F">
      <w:pPr>
        <w:pStyle w:val="ListBullet"/>
      </w:pPr>
      <w:r w:rsidRPr="007A772D">
        <w:t>Rewetting potting mix is time consuming and expensive</w:t>
      </w:r>
      <w:r w:rsidR="00820338" w:rsidRPr="007A772D">
        <w:t xml:space="preserve">.  </w:t>
      </w:r>
    </w:p>
    <w:p w14:paraId="29B5C861" w14:textId="77777777" w:rsidR="000B634C" w:rsidRPr="007A772D" w:rsidRDefault="000B634C" w:rsidP="00BD115F">
      <w:pPr>
        <w:pStyle w:val="ListBullet"/>
      </w:pPr>
      <w:r w:rsidRPr="007A772D">
        <w:t xml:space="preserve">Move sensitive plants to a shaded area or provide temporary shade </w:t>
      </w:r>
    </w:p>
    <w:p w14:paraId="3DD4F307" w14:textId="6C0E62FB" w:rsidR="000B634C" w:rsidRPr="007A772D" w:rsidRDefault="000B634C" w:rsidP="00BD115F">
      <w:pPr>
        <w:pStyle w:val="ListBullet"/>
      </w:pPr>
      <w:r w:rsidRPr="007A772D">
        <w:t>Avoid planting out on very hot days</w:t>
      </w:r>
      <w:r w:rsidR="00820338" w:rsidRPr="007A772D">
        <w:t xml:space="preserve">.  </w:t>
      </w:r>
    </w:p>
    <w:p w14:paraId="2D7C1974" w14:textId="0E921AD8" w:rsidR="000B634C" w:rsidRPr="007A772D" w:rsidRDefault="000B634C" w:rsidP="00BD115F">
      <w:pPr>
        <w:pStyle w:val="ListBullet"/>
      </w:pPr>
      <w:r w:rsidRPr="007A772D">
        <w:t>Water new plantings in the morning or evening, a small amount of water will assist survival</w:t>
      </w:r>
      <w:r w:rsidR="00820338" w:rsidRPr="007A772D">
        <w:t xml:space="preserve">.  </w:t>
      </w:r>
    </w:p>
    <w:p w14:paraId="0CE93CAD" w14:textId="5DCDFA4B" w:rsidR="000B634C" w:rsidRPr="007A772D" w:rsidRDefault="000B634C" w:rsidP="00BD115F">
      <w:pPr>
        <w:pStyle w:val="ListBullet"/>
      </w:pPr>
      <w:r w:rsidRPr="007A772D">
        <w:t>Provide some temporary shade for young plants, eg shade cloth, old sheets tied to trees or stakes, branches off trees to protect them from the hottest part of the day</w:t>
      </w:r>
      <w:r w:rsidR="00820338" w:rsidRPr="007A772D">
        <w:t xml:space="preserve">.  </w:t>
      </w:r>
    </w:p>
    <w:p w14:paraId="6AC981E7" w14:textId="46ADA9D5" w:rsidR="000B634C" w:rsidRPr="007A772D" w:rsidRDefault="000B634C" w:rsidP="00BD115F">
      <w:pPr>
        <w:pStyle w:val="ListBullet"/>
      </w:pPr>
      <w:r w:rsidRPr="007A772D">
        <w:t>Plant short-lived fast growing nursery trees to provide protection</w:t>
      </w:r>
      <w:r w:rsidR="00820338" w:rsidRPr="007A772D">
        <w:t xml:space="preserve">.  </w:t>
      </w:r>
    </w:p>
    <w:p w14:paraId="4F895894" w14:textId="77777777" w:rsidR="00507147" w:rsidRPr="007A772D" w:rsidRDefault="00507147" w:rsidP="00BD115F">
      <w:pPr>
        <w:rPr>
          <w:b/>
        </w:rPr>
      </w:pPr>
    </w:p>
    <w:p w14:paraId="631801B3" w14:textId="77777777" w:rsidR="000B634C" w:rsidRPr="007A772D" w:rsidRDefault="00507147" w:rsidP="00BD115F">
      <w:pPr>
        <w:rPr>
          <w:b/>
        </w:rPr>
      </w:pPr>
      <w:r w:rsidRPr="007A772D">
        <w:rPr>
          <w:b/>
        </w:rPr>
        <w:t>Scheduling of work tasks</w:t>
      </w:r>
    </w:p>
    <w:p w14:paraId="2B062B5C" w14:textId="00C3EE36" w:rsidR="00507147" w:rsidRPr="007A772D" w:rsidRDefault="00507147" w:rsidP="00BD115F">
      <w:r w:rsidRPr="007A772D">
        <w:t xml:space="preserve">When undertaking work </w:t>
      </w:r>
      <w:r w:rsidR="00B650C0" w:rsidRPr="007A772D">
        <w:t>tasks,</w:t>
      </w:r>
      <w:r w:rsidRPr="007A772D">
        <w:t xml:space="preserve"> it is always important to schedule the activities for animal welfare and other reasons like the need for vehicle sharing and time taken to do tasks</w:t>
      </w:r>
      <w:r w:rsidR="00820338" w:rsidRPr="007A772D">
        <w:t xml:space="preserve">.  </w:t>
      </w:r>
    </w:p>
    <w:p w14:paraId="26BA4183" w14:textId="1D81147C" w:rsidR="00507147" w:rsidRPr="007A772D" w:rsidRDefault="00507147" w:rsidP="00BD115F">
      <w:r w:rsidRPr="007A772D">
        <w:t>Another equally important reason is the type of weather to be experienced that day</w:t>
      </w:r>
      <w:r w:rsidR="00820338" w:rsidRPr="007A772D">
        <w:t xml:space="preserve">.  </w:t>
      </w:r>
      <w:r w:rsidRPr="007A772D">
        <w:t>For instance, don't be out fencing in the middle of a very hot summers day where the workers are more likely to suffer from heat stress or similarly go fencing and using metal items when there is a heavy frost in the early winters morning and your fingers are frozen cold.</w:t>
      </w:r>
    </w:p>
    <w:p w14:paraId="5270174E" w14:textId="27DBCB1F" w:rsidR="00507147" w:rsidRPr="007A772D" w:rsidRDefault="00507147" w:rsidP="00BD115F">
      <w:r w:rsidRPr="007A772D">
        <w:t>Similarly</w:t>
      </w:r>
      <w:r w:rsidR="00BD115F" w:rsidRPr="007A772D">
        <w:t>,</w:t>
      </w:r>
      <w:r w:rsidRPr="007A772D">
        <w:t xml:space="preserve"> watering stock is essential or checking troughs when it is very hot.</w:t>
      </w:r>
    </w:p>
    <w:p w14:paraId="31FBE70E" w14:textId="77777777" w:rsidR="00BD115F" w:rsidRPr="007A772D" w:rsidRDefault="00BD115F">
      <w:pPr>
        <w:rPr>
          <w:rFonts w:eastAsia="SimSun" w:cs="Arial"/>
          <w:color w:val="1C438B"/>
          <w:sz w:val="40"/>
          <w:szCs w:val="40"/>
          <w:lang w:eastAsia="zh-CN"/>
        </w:rPr>
      </w:pPr>
      <w:r w:rsidRPr="007A772D">
        <w:br w:type="page"/>
      </w:r>
    </w:p>
    <w:p w14:paraId="313AE793" w14:textId="42437C14" w:rsidR="00507147" w:rsidRPr="007A772D" w:rsidRDefault="00507147" w:rsidP="00DE61A1">
      <w:pPr>
        <w:pStyle w:val="Heading3"/>
      </w:pPr>
      <w:r w:rsidRPr="007A772D">
        <w:lastRenderedPageBreak/>
        <w:t>Re</w:t>
      </w:r>
      <w:r w:rsidR="00DE61A1" w:rsidRPr="007A772D">
        <w:t>vision activities: scheduling work tasks</w:t>
      </w:r>
    </w:p>
    <w:p w14:paraId="087B4611" w14:textId="77777777" w:rsidR="00673605" w:rsidRPr="007A772D" w:rsidRDefault="000B634C" w:rsidP="00870F06">
      <w:pPr>
        <w:pStyle w:val="ListNumber"/>
        <w:numPr>
          <w:ilvl w:val="0"/>
          <w:numId w:val="28"/>
        </w:numPr>
        <w:rPr>
          <w:b/>
        </w:rPr>
      </w:pPr>
      <w:r w:rsidRPr="007A772D">
        <w:t>Heatwave conditions are forecast for the next two days in your area</w:t>
      </w:r>
      <w:r w:rsidR="00820338" w:rsidRPr="007A772D">
        <w:t xml:space="preserve">.  </w:t>
      </w:r>
      <w:r w:rsidR="00BD115F" w:rsidRPr="007A772D">
        <w:br/>
      </w:r>
      <w:r w:rsidRPr="007A772D">
        <w:t xml:space="preserve">What is the first action you should take to prepare your livestock enterprise for this forecast?  </w:t>
      </w:r>
      <w:r w:rsidR="00673605" w:rsidRPr="007A772D">
        <w:br/>
      </w:r>
    </w:p>
    <w:p w14:paraId="1055C9E5" w14:textId="77777777" w:rsidR="00673605" w:rsidRPr="007A772D" w:rsidRDefault="000B634C" w:rsidP="00870F06">
      <w:pPr>
        <w:pStyle w:val="ListNumber"/>
        <w:numPr>
          <w:ilvl w:val="0"/>
          <w:numId w:val="28"/>
        </w:numPr>
        <w:rPr>
          <w:b/>
        </w:rPr>
      </w:pPr>
      <w:r w:rsidRPr="007A772D">
        <w:t xml:space="preserve">Brainstorm the possible impacts to a wheat cropping and cattle farm (one farm two enterprises run concurrently) if a large rain event was predicted to bring 125mm in 6 hours? </w:t>
      </w:r>
    </w:p>
    <w:p w14:paraId="51907D43" w14:textId="77777777" w:rsidR="00673605" w:rsidRPr="007A772D" w:rsidRDefault="000B634C" w:rsidP="00870F06">
      <w:pPr>
        <w:pStyle w:val="ListNumber2"/>
        <w:numPr>
          <w:ilvl w:val="1"/>
          <w:numId w:val="29"/>
        </w:numPr>
        <w:ind w:left="709"/>
      </w:pPr>
      <w:r w:rsidRPr="007A772D">
        <w:t>Consider the possible impacts short and long term on crops, livestock, natural resources, worker safety, property damage and work conducted on the farm</w:t>
      </w:r>
      <w:r w:rsidR="00820338" w:rsidRPr="007A772D">
        <w:t>.</w:t>
      </w:r>
      <w:r w:rsidR="00673605" w:rsidRPr="007A772D">
        <w:t xml:space="preserve"> </w:t>
      </w:r>
    </w:p>
    <w:p w14:paraId="6F8D88AB" w14:textId="645AA116" w:rsidR="000B634C" w:rsidRPr="007A772D" w:rsidRDefault="000B634C" w:rsidP="00673605">
      <w:pPr>
        <w:pStyle w:val="ListNumber2"/>
        <w:ind w:left="709"/>
      </w:pPr>
      <w:r w:rsidRPr="007A772D">
        <w:t>Describe preventative actions that could be taken by a primary industries worker to minimise loss, damage or harm resulting from the weather event.</w:t>
      </w:r>
      <w:r w:rsidR="00673605" w:rsidRPr="007A772D">
        <w:br/>
      </w:r>
    </w:p>
    <w:p w14:paraId="03E2B245" w14:textId="23AA198F" w:rsidR="00673605" w:rsidRPr="007A772D" w:rsidRDefault="00673605" w:rsidP="00673605">
      <w:pPr>
        <w:pStyle w:val="ListNumber"/>
      </w:pPr>
      <w:r w:rsidRPr="007A772D">
        <w:t>The following table shows the weather predictions for the next week.  Use the information in the table to answer the questions below.</w:t>
      </w:r>
    </w:p>
    <w:p w14:paraId="5961ECC0" w14:textId="77777777" w:rsidR="000B634C" w:rsidRPr="007A772D" w:rsidRDefault="000B634C" w:rsidP="00673605">
      <w:pPr>
        <w:widowControl w:val="0"/>
        <w:spacing w:before="200" w:line="240" w:lineRule="auto"/>
        <w:jc w:val="center"/>
        <w:rPr>
          <w:color w:val="3F3F3F"/>
        </w:rPr>
      </w:pPr>
      <w:r w:rsidRPr="007A772D">
        <w:rPr>
          <w:noProof/>
          <w:color w:val="3F3F3F"/>
          <w:lang w:eastAsia="en-AU"/>
        </w:rPr>
        <w:drawing>
          <wp:inline distT="19050" distB="19050" distL="19050" distR="19050" wp14:anchorId="47EB7E42" wp14:editId="1378D6EE">
            <wp:extent cx="5695950" cy="2800350"/>
            <wp:effectExtent l="0" t="0" r="0" b="0"/>
            <wp:docPr id="20" name="image15.png" descr="Weather prediction table"/>
            <wp:cNvGraphicFramePr/>
            <a:graphic xmlns:a="http://schemas.openxmlformats.org/drawingml/2006/main">
              <a:graphicData uri="http://schemas.openxmlformats.org/drawingml/2006/picture">
                <pic:pic xmlns:pic="http://schemas.openxmlformats.org/drawingml/2006/picture">
                  <pic:nvPicPr>
                    <pic:cNvPr id="20" name="image15.png" descr="Weather prediction table"/>
                    <pic:cNvPicPr preferRelativeResize="0"/>
                  </pic:nvPicPr>
                  <pic:blipFill rotWithShape="1">
                    <a:blip r:embed="rId41" cstate="print"/>
                    <a:srcRect l="1417" t="20990" r="4439" b="3755"/>
                    <a:stretch/>
                  </pic:blipFill>
                  <pic:spPr bwMode="auto">
                    <a:xfrm>
                      <a:off x="0" y="0"/>
                      <a:ext cx="5695950" cy="2800350"/>
                    </a:xfrm>
                    <a:prstGeom prst="rect">
                      <a:avLst/>
                    </a:prstGeom>
                    <a:ln>
                      <a:noFill/>
                    </a:ln>
                    <a:extLst>
                      <a:ext uri="{53640926-AAD7-44D8-BBD7-CCE9431645EC}">
                        <a14:shadowObscured xmlns:a14="http://schemas.microsoft.com/office/drawing/2010/main"/>
                      </a:ext>
                    </a:extLst>
                  </pic:spPr>
                </pic:pic>
              </a:graphicData>
            </a:graphic>
          </wp:inline>
        </w:drawing>
      </w:r>
    </w:p>
    <w:p w14:paraId="5E6FB021" w14:textId="77777777" w:rsidR="00673605" w:rsidRPr="007A772D" w:rsidRDefault="000B634C" w:rsidP="00673605">
      <w:pPr>
        <w:ind w:left="709"/>
      </w:pPr>
      <w:r w:rsidRPr="007A772D">
        <w:t>You are the supervisor on a mixed cropping/animal production enterprise</w:t>
      </w:r>
      <w:r w:rsidR="00820338" w:rsidRPr="007A772D">
        <w:t xml:space="preserve">.  </w:t>
      </w:r>
      <w:r w:rsidRPr="007A772D">
        <w:t>You have two employees under your supervision</w:t>
      </w:r>
      <w:r w:rsidR="00820338" w:rsidRPr="007A772D">
        <w:t>.</w:t>
      </w:r>
    </w:p>
    <w:p w14:paraId="3F6BF72E" w14:textId="4175C768" w:rsidR="000B634C" w:rsidRPr="007A772D" w:rsidRDefault="000B634C" w:rsidP="00870F06">
      <w:pPr>
        <w:pStyle w:val="ListNumber2"/>
        <w:numPr>
          <w:ilvl w:val="1"/>
          <w:numId w:val="30"/>
        </w:numPr>
        <w:ind w:left="709"/>
      </w:pPr>
      <w:r w:rsidRPr="007A772D">
        <w:t>Outline a prioritised work program for your enterprise for this particular week</w:t>
      </w:r>
      <w:r w:rsidR="00820338" w:rsidRPr="007A772D">
        <w:t xml:space="preserve">.  </w:t>
      </w:r>
    </w:p>
    <w:p w14:paraId="37E0BD33" w14:textId="40818EF2" w:rsidR="000B634C" w:rsidRPr="007A772D" w:rsidRDefault="000B634C" w:rsidP="00870F06">
      <w:pPr>
        <w:pStyle w:val="ListNumber2"/>
        <w:numPr>
          <w:ilvl w:val="1"/>
          <w:numId w:val="29"/>
        </w:numPr>
        <w:ind w:left="709"/>
      </w:pPr>
      <w:r w:rsidRPr="007A772D">
        <w:t>Outline the different lines of communication appropriate within a primary industries workplace for distributing the tasks above</w:t>
      </w:r>
      <w:r w:rsidR="00820338" w:rsidRPr="007A772D">
        <w:t xml:space="preserve">.  </w:t>
      </w:r>
    </w:p>
    <w:p w14:paraId="05015CBB" w14:textId="77777777" w:rsidR="00673605" w:rsidRPr="007A772D" w:rsidRDefault="00673605">
      <w:r w:rsidRPr="007A772D">
        <w:br w:type="page"/>
      </w:r>
    </w:p>
    <w:p w14:paraId="670EC226" w14:textId="24F1B234" w:rsidR="00673605" w:rsidRPr="007A772D" w:rsidRDefault="00673605" w:rsidP="00673605">
      <w:pPr>
        <w:pStyle w:val="Heading3"/>
      </w:pPr>
      <w:r w:rsidRPr="007A772D">
        <w:lastRenderedPageBreak/>
        <w:t>Revision activities: working with weather</w:t>
      </w:r>
    </w:p>
    <w:p w14:paraId="665B94BF" w14:textId="31A756D5" w:rsidR="00507147" w:rsidRPr="007A772D" w:rsidRDefault="00673605" w:rsidP="00870F06">
      <w:pPr>
        <w:pStyle w:val="ListNumber"/>
        <w:numPr>
          <w:ilvl w:val="0"/>
          <w:numId w:val="31"/>
        </w:numPr>
      </w:pPr>
      <w:r w:rsidRPr="007A772D">
        <w:t xml:space="preserve">Read each of the following situations and decide whether the statements made are </w:t>
      </w:r>
      <w:r w:rsidRPr="007A772D">
        <w:rPr>
          <w:b/>
          <w:bCs/>
        </w:rPr>
        <w:t>true or false</w:t>
      </w:r>
      <w:r w:rsidRPr="007A772D">
        <w:br/>
      </w:r>
    </w:p>
    <w:tbl>
      <w:tblPr>
        <w:tblStyle w:val="Tableheader"/>
        <w:tblW w:w="0" w:type="auto"/>
        <w:tblLook w:val="04A0" w:firstRow="1" w:lastRow="0" w:firstColumn="1" w:lastColumn="0" w:noHBand="0" w:noVBand="1"/>
      </w:tblPr>
      <w:tblGrid>
        <w:gridCol w:w="7483"/>
        <w:gridCol w:w="992"/>
        <w:gridCol w:w="1097"/>
      </w:tblGrid>
      <w:tr w:rsidR="00673605" w:rsidRPr="007A772D" w14:paraId="00B6AAF6" w14:textId="77777777" w:rsidTr="006736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483" w:type="dxa"/>
          </w:tcPr>
          <w:p w14:paraId="5097CD01" w14:textId="72D081D8" w:rsidR="00673605" w:rsidRPr="007A772D" w:rsidRDefault="00673605" w:rsidP="00DE61A1">
            <w:pPr>
              <w:spacing w:before="192" w:after="192"/>
            </w:pPr>
            <w:r w:rsidRPr="007A772D">
              <w:t>Statement</w:t>
            </w:r>
          </w:p>
        </w:tc>
        <w:tc>
          <w:tcPr>
            <w:tcW w:w="992" w:type="dxa"/>
          </w:tcPr>
          <w:p w14:paraId="6AA083FD" w14:textId="245B69EB" w:rsidR="00673605" w:rsidRPr="007A772D" w:rsidRDefault="00673605" w:rsidP="00DE61A1">
            <w:pPr>
              <w:cnfStyle w:val="100000000000" w:firstRow="1" w:lastRow="0" w:firstColumn="0" w:lastColumn="0" w:oddVBand="0" w:evenVBand="0" w:oddHBand="0" w:evenHBand="0" w:firstRowFirstColumn="0" w:firstRowLastColumn="0" w:lastRowFirstColumn="0" w:lastRowLastColumn="0"/>
            </w:pPr>
            <w:r w:rsidRPr="007A772D">
              <w:t>True?</w:t>
            </w:r>
          </w:p>
        </w:tc>
        <w:tc>
          <w:tcPr>
            <w:tcW w:w="1097" w:type="dxa"/>
          </w:tcPr>
          <w:p w14:paraId="2AF47EF1" w14:textId="1707CEBA" w:rsidR="00673605" w:rsidRPr="007A772D" w:rsidRDefault="00673605" w:rsidP="00DE61A1">
            <w:pPr>
              <w:cnfStyle w:val="100000000000" w:firstRow="1" w:lastRow="0" w:firstColumn="0" w:lastColumn="0" w:oddVBand="0" w:evenVBand="0" w:oddHBand="0" w:evenHBand="0" w:firstRowFirstColumn="0" w:firstRowLastColumn="0" w:lastRowFirstColumn="0" w:lastRowLastColumn="0"/>
            </w:pPr>
            <w:r w:rsidRPr="007A772D">
              <w:t>False?</w:t>
            </w:r>
          </w:p>
        </w:tc>
      </w:tr>
      <w:tr w:rsidR="00673605" w:rsidRPr="007A772D" w14:paraId="65B1CDB8" w14:textId="77777777" w:rsidTr="00673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3" w:type="dxa"/>
          </w:tcPr>
          <w:p w14:paraId="1D66C086" w14:textId="248E5F62" w:rsidR="00673605" w:rsidRPr="007A772D" w:rsidRDefault="00673605" w:rsidP="00DE61A1">
            <w:pPr>
              <w:rPr>
                <w:b w:val="0"/>
                <w:bCs/>
              </w:rPr>
            </w:pPr>
            <w:r w:rsidRPr="007A772D">
              <w:rPr>
                <w:rFonts w:cs="Arial"/>
                <w:b w:val="0"/>
                <w:bCs/>
                <w:color w:val="000000"/>
              </w:rPr>
              <w:t>It is mid-winter and most of the pasture has been burnt off by frosts.  It is a good time to burn off stumps and windrowed timber.</w:t>
            </w:r>
          </w:p>
        </w:tc>
        <w:tc>
          <w:tcPr>
            <w:tcW w:w="992" w:type="dxa"/>
          </w:tcPr>
          <w:p w14:paraId="09F48CA8" w14:textId="77777777" w:rsidR="00673605" w:rsidRPr="007A772D" w:rsidRDefault="00673605" w:rsidP="00DE61A1">
            <w:pPr>
              <w:cnfStyle w:val="000000100000" w:firstRow="0" w:lastRow="0" w:firstColumn="0" w:lastColumn="0" w:oddVBand="0" w:evenVBand="0" w:oddHBand="1" w:evenHBand="0" w:firstRowFirstColumn="0" w:firstRowLastColumn="0" w:lastRowFirstColumn="0" w:lastRowLastColumn="0"/>
            </w:pPr>
          </w:p>
        </w:tc>
        <w:tc>
          <w:tcPr>
            <w:tcW w:w="1097" w:type="dxa"/>
          </w:tcPr>
          <w:p w14:paraId="05C4B073" w14:textId="77777777" w:rsidR="00673605" w:rsidRPr="007A772D" w:rsidRDefault="00673605" w:rsidP="00DE61A1">
            <w:pPr>
              <w:cnfStyle w:val="000000100000" w:firstRow="0" w:lastRow="0" w:firstColumn="0" w:lastColumn="0" w:oddVBand="0" w:evenVBand="0" w:oddHBand="1" w:evenHBand="0" w:firstRowFirstColumn="0" w:firstRowLastColumn="0" w:lastRowFirstColumn="0" w:lastRowLastColumn="0"/>
            </w:pPr>
          </w:p>
        </w:tc>
      </w:tr>
      <w:tr w:rsidR="00673605" w:rsidRPr="007A772D" w14:paraId="7ED290AF" w14:textId="77777777" w:rsidTr="006736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3" w:type="dxa"/>
          </w:tcPr>
          <w:p w14:paraId="1D96541A" w14:textId="4BAC1AD6" w:rsidR="00673605" w:rsidRPr="007A772D" w:rsidRDefault="00673605" w:rsidP="00DE61A1">
            <w:pPr>
              <w:rPr>
                <w:rFonts w:cs="Arial"/>
                <w:b w:val="0"/>
                <w:bCs/>
                <w:color w:val="000000"/>
              </w:rPr>
            </w:pPr>
            <w:r w:rsidRPr="007A772D">
              <w:rPr>
                <w:rFonts w:cs="Arial"/>
                <w:b w:val="0"/>
                <w:bCs/>
                <w:color w:val="000000"/>
              </w:rPr>
              <w:t>It is early spring and a thunderstorm brought a good fall of rain.  Tomorrow would be a good day to plant out seedling trees for a windbreak.</w:t>
            </w:r>
          </w:p>
        </w:tc>
        <w:tc>
          <w:tcPr>
            <w:tcW w:w="992" w:type="dxa"/>
          </w:tcPr>
          <w:p w14:paraId="2B253C18" w14:textId="77777777" w:rsidR="00673605" w:rsidRPr="007A772D" w:rsidRDefault="00673605" w:rsidP="00DE61A1">
            <w:pPr>
              <w:cnfStyle w:val="000000010000" w:firstRow="0" w:lastRow="0" w:firstColumn="0" w:lastColumn="0" w:oddVBand="0" w:evenVBand="0" w:oddHBand="0" w:evenHBand="1" w:firstRowFirstColumn="0" w:firstRowLastColumn="0" w:lastRowFirstColumn="0" w:lastRowLastColumn="0"/>
            </w:pPr>
          </w:p>
        </w:tc>
        <w:tc>
          <w:tcPr>
            <w:tcW w:w="1097" w:type="dxa"/>
          </w:tcPr>
          <w:p w14:paraId="4E7F259B" w14:textId="77777777" w:rsidR="00673605" w:rsidRPr="007A772D" w:rsidRDefault="00673605" w:rsidP="00DE61A1">
            <w:pPr>
              <w:cnfStyle w:val="000000010000" w:firstRow="0" w:lastRow="0" w:firstColumn="0" w:lastColumn="0" w:oddVBand="0" w:evenVBand="0" w:oddHBand="0" w:evenHBand="1" w:firstRowFirstColumn="0" w:firstRowLastColumn="0" w:lastRowFirstColumn="0" w:lastRowLastColumn="0"/>
            </w:pPr>
          </w:p>
        </w:tc>
      </w:tr>
      <w:tr w:rsidR="00673605" w:rsidRPr="007A772D" w14:paraId="3A8B8C66" w14:textId="77777777" w:rsidTr="00673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3" w:type="dxa"/>
          </w:tcPr>
          <w:p w14:paraId="33CBEBA0" w14:textId="156E8334" w:rsidR="00673605" w:rsidRPr="007A772D" w:rsidRDefault="00673605" w:rsidP="00DE61A1">
            <w:pPr>
              <w:rPr>
                <w:rFonts w:cs="Arial"/>
                <w:b w:val="0"/>
                <w:bCs/>
                <w:color w:val="000000"/>
              </w:rPr>
            </w:pPr>
            <w:r w:rsidRPr="007A772D">
              <w:rPr>
                <w:rFonts w:cs="Arial"/>
                <w:b w:val="0"/>
                <w:bCs/>
                <w:color w:val="000000"/>
              </w:rPr>
              <w:t>A cold front is due to hit your district after lunchtime.  You should make sure that you have a warm coat and wet weather gear in the ute before going back to continue fence repairs.</w:t>
            </w:r>
          </w:p>
        </w:tc>
        <w:tc>
          <w:tcPr>
            <w:tcW w:w="992" w:type="dxa"/>
          </w:tcPr>
          <w:p w14:paraId="311B2FD1" w14:textId="77777777" w:rsidR="00673605" w:rsidRPr="007A772D" w:rsidRDefault="00673605" w:rsidP="00DE61A1">
            <w:pPr>
              <w:cnfStyle w:val="000000100000" w:firstRow="0" w:lastRow="0" w:firstColumn="0" w:lastColumn="0" w:oddVBand="0" w:evenVBand="0" w:oddHBand="1" w:evenHBand="0" w:firstRowFirstColumn="0" w:firstRowLastColumn="0" w:lastRowFirstColumn="0" w:lastRowLastColumn="0"/>
            </w:pPr>
          </w:p>
        </w:tc>
        <w:tc>
          <w:tcPr>
            <w:tcW w:w="1097" w:type="dxa"/>
          </w:tcPr>
          <w:p w14:paraId="7B0644D5" w14:textId="77777777" w:rsidR="00673605" w:rsidRPr="007A772D" w:rsidRDefault="00673605" w:rsidP="00DE61A1">
            <w:pPr>
              <w:cnfStyle w:val="000000100000" w:firstRow="0" w:lastRow="0" w:firstColumn="0" w:lastColumn="0" w:oddVBand="0" w:evenVBand="0" w:oddHBand="1" w:evenHBand="0" w:firstRowFirstColumn="0" w:firstRowLastColumn="0" w:lastRowFirstColumn="0" w:lastRowLastColumn="0"/>
            </w:pPr>
          </w:p>
        </w:tc>
      </w:tr>
      <w:tr w:rsidR="00673605" w:rsidRPr="007A772D" w14:paraId="0276B9D0" w14:textId="77777777" w:rsidTr="006736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3" w:type="dxa"/>
          </w:tcPr>
          <w:p w14:paraId="06740D45" w14:textId="1C58CAF3" w:rsidR="00673605" w:rsidRPr="007A772D" w:rsidRDefault="00673605" w:rsidP="00DE61A1">
            <w:pPr>
              <w:rPr>
                <w:rFonts w:cs="Arial"/>
                <w:b w:val="0"/>
                <w:bCs/>
                <w:color w:val="000000"/>
              </w:rPr>
            </w:pPr>
            <w:r w:rsidRPr="007A772D">
              <w:rPr>
                <w:rFonts w:cs="Arial"/>
                <w:b w:val="0"/>
                <w:bCs/>
                <w:color w:val="000000"/>
              </w:rPr>
              <w:t>It is an extremely hot day.  It would be a good day to dig the post-holes for the steep, back boundary by hand.</w:t>
            </w:r>
          </w:p>
        </w:tc>
        <w:tc>
          <w:tcPr>
            <w:tcW w:w="992" w:type="dxa"/>
          </w:tcPr>
          <w:p w14:paraId="2D2DC92A" w14:textId="77777777" w:rsidR="00673605" w:rsidRPr="007A772D" w:rsidRDefault="00673605" w:rsidP="00DE61A1">
            <w:pPr>
              <w:cnfStyle w:val="000000010000" w:firstRow="0" w:lastRow="0" w:firstColumn="0" w:lastColumn="0" w:oddVBand="0" w:evenVBand="0" w:oddHBand="0" w:evenHBand="1" w:firstRowFirstColumn="0" w:firstRowLastColumn="0" w:lastRowFirstColumn="0" w:lastRowLastColumn="0"/>
            </w:pPr>
          </w:p>
        </w:tc>
        <w:tc>
          <w:tcPr>
            <w:tcW w:w="1097" w:type="dxa"/>
          </w:tcPr>
          <w:p w14:paraId="508B1378" w14:textId="77777777" w:rsidR="00673605" w:rsidRPr="007A772D" w:rsidRDefault="00673605" w:rsidP="00DE61A1">
            <w:pPr>
              <w:cnfStyle w:val="000000010000" w:firstRow="0" w:lastRow="0" w:firstColumn="0" w:lastColumn="0" w:oddVBand="0" w:evenVBand="0" w:oddHBand="0" w:evenHBand="1" w:firstRowFirstColumn="0" w:firstRowLastColumn="0" w:lastRowFirstColumn="0" w:lastRowLastColumn="0"/>
            </w:pPr>
          </w:p>
        </w:tc>
      </w:tr>
      <w:tr w:rsidR="00673605" w:rsidRPr="007A772D" w14:paraId="09C4E998" w14:textId="77777777" w:rsidTr="00673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3" w:type="dxa"/>
          </w:tcPr>
          <w:p w14:paraId="1B3D9F76" w14:textId="04EDEBB3" w:rsidR="00673605" w:rsidRPr="007A772D" w:rsidRDefault="00673605" w:rsidP="00DE61A1">
            <w:pPr>
              <w:rPr>
                <w:rFonts w:cs="Arial"/>
                <w:b w:val="0"/>
                <w:bCs/>
                <w:color w:val="000000"/>
              </w:rPr>
            </w:pPr>
            <w:r w:rsidRPr="007A772D">
              <w:rPr>
                <w:rFonts w:cs="Arial"/>
                <w:b w:val="0"/>
                <w:bCs/>
                <w:color w:val="000000"/>
              </w:rPr>
              <w:t>It has been a long, hot morning mustering sheep on horseback.  You should take a break as soon as possible to rest and water the animals and have a drink and bite to eat yourself.</w:t>
            </w:r>
          </w:p>
        </w:tc>
        <w:tc>
          <w:tcPr>
            <w:tcW w:w="992" w:type="dxa"/>
          </w:tcPr>
          <w:p w14:paraId="261B238C" w14:textId="77777777" w:rsidR="00673605" w:rsidRPr="007A772D" w:rsidRDefault="00673605" w:rsidP="00DE61A1">
            <w:pPr>
              <w:cnfStyle w:val="000000100000" w:firstRow="0" w:lastRow="0" w:firstColumn="0" w:lastColumn="0" w:oddVBand="0" w:evenVBand="0" w:oddHBand="1" w:evenHBand="0" w:firstRowFirstColumn="0" w:firstRowLastColumn="0" w:lastRowFirstColumn="0" w:lastRowLastColumn="0"/>
            </w:pPr>
          </w:p>
        </w:tc>
        <w:tc>
          <w:tcPr>
            <w:tcW w:w="1097" w:type="dxa"/>
          </w:tcPr>
          <w:p w14:paraId="7A2F75BE" w14:textId="77777777" w:rsidR="00673605" w:rsidRPr="007A772D" w:rsidRDefault="00673605" w:rsidP="00DE61A1">
            <w:pPr>
              <w:cnfStyle w:val="000000100000" w:firstRow="0" w:lastRow="0" w:firstColumn="0" w:lastColumn="0" w:oddVBand="0" w:evenVBand="0" w:oddHBand="1" w:evenHBand="0" w:firstRowFirstColumn="0" w:firstRowLastColumn="0" w:lastRowFirstColumn="0" w:lastRowLastColumn="0"/>
            </w:pPr>
          </w:p>
        </w:tc>
      </w:tr>
      <w:tr w:rsidR="00673605" w:rsidRPr="007A772D" w14:paraId="175D190B" w14:textId="77777777" w:rsidTr="006736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3" w:type="dxa"/>
          </w:tcPr>
          <w:p w14:paraId="72E37A55" w14:textId="7DBE16C7" w:rsidR="00673605" w:rsidRPr="007A772D" w:rsidRDefault="00673605" w:rsidP="00DE61A1">
            <w:pPr>
              <w:rPr>
                <w:rFonts w:cs="Arial"/>
                <w:b w:val="0"/>
                <w:bCs/>
                <w:color w:val="000000"/>
              </w:rPr>
            </w:pPr>
            <w:r w:rsidRPr="007A772D">
              <w:rPr>
                <w:rFonts w:cs="Arial"/>
                <w:b w:val="0"/>
                <w:bCs/>
                <w:color w:val="000000"/>
              </w:rPr>
              <w:t>It has been pouring rain for two days.  The property where you work is 30 kilometres from the nearest town on a road with several low-level creek crossings.  The weather forecast is for more rain.  It would be wise to go to town today to buy supplies.</w:t>
            </w:r>
          </w:p>
        </w:tc>
        <w:tc>
          <w:tcPr>
            <w:tcW w:w="992" w:type="dxa"/>
          </w:tcPr>
          <w:p w14:paraId="1BD906FE" w14:textId="77777777" w:rsidR="00673605" w:rsidRPr="007A772D" w:rsidRDefault="00673605" w:rsidP="00DE61A1">
            <w:pPr>
              <w:cnfStyle w:val="000000010000" w:firstRow="0" w:lastRow="0" w:firstColumn="0" w:lastColumn="0" w:oddVBand="0" w:evenVBand="0" w:oddHBand="0" w:evenHBand="1" w:firstRowFirstColumn="0" w:firstRowLastColumn="0" w:lastRowFirstColumn="0" w:lastRowLastColumn="0"/>
            </w:pPr>
          </w:p>
        </w:tc>
        <w:tc>
          <w:tcPr>
            <w:tcW w:w="1097" w:type="dxa"/>
          </w:tcPr>
          <w:p w14:paraId="6FEDF857" w14:textId="77777777" w:rsidR="00673605" w:rsidRPr="007A772D" w:rsidRDefault="00673605" w:rsidP="00DE61A1">
            <w:pPr>
              <w:cnfStyle w:val="000000010000" w:firstRow="0" w:lastRow="0" w:firstColumn="0" w:lastColumn="0" w:oddVBand="0" w:evenVBand="0" w:oddHBand="0" w:evenHBand="1" w:firstRowFirstColumn="0" w:firstRowLastColumn="0" w:lastRowFirstColumn="0" w:lastRowLastColumn="0"/>
            </w:pPr>
          </w:p>
        </w:tc>
      </w:tr>
      <w:tr w:rsidR="00673605" w:rsidRPr="007A772D" w14:paraId="38824CB1" w14:textId="77777777" w:rsidTr="00673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3" w:type="dxa"/>
          </w:tcPr>
          <w:p w14:paraId="346D63EE" w14:textId="3677F53D" w:rsidR="00673605" w:rsidRPr="007A772D" w:rsidRDefault="00673605" w:rsidP="00DE61A1">
            <w:pPr>
              <w:rPr>
                <w:rFonts w:cs="Arial"/>
                <w:b w:val="0"/>
                <w:bCs/>
                <w:color w:val="000000"/>
              </w:rPr>
            </w:pPr>
            <w:r w:rsidRPr="007A772D">
              <w:rPr>
                <w:rFonts w:cs="Arial"/>
                <w:b w:val="0"/>
                <w:bCs/>
                <w:color w:val="000000"/>
              </w:rPr>
              <w:t>You are ploughing to prepare for late autumn sowing of a broad acre wheat crop.  The weather is hot, dry and dusty.  The oil and water levels on the tractor should be checked and the air filters cleaned every day.</w:t>
            </w:r>
          </w:p>
        </w:tc>
        <w:tc>
          <w:tcPr>
            <w:tcW w:w="992" w:type="dxa"/>
          </w:tcPr>
          <w:p w14:paraId="639F6053" w14:textId="77777777" w:rsidR="00673605" w:rsidRPr="007A772D" w:rsidRDefault="00673605" w:rsidP="00DE61A1">
            <w:pPr>
              <w:cnfStyle w:val="000000100000" w:firstRow="0" w:lastRow="0" w:firstColumn="0" w:lastColumn="0" w:oddVBand="0" w:evenVBand="0" w:oddHBand="1" w:evenHBand="0" w:firstRowFirstColumn="0" w:firstRowLastColumn="0" w:lastRowFirstColumn="0" w:lastRowLastColumn="0"/>
            </w:pPr>
          </w:p>
        </w:tc>
        <w:tc>
          <w:tcPr>
            <w:tcW w:w="1097" w:type="dxa"/>
          </w:tcPr>
          <w:p w14:paraId="743F3933" w14:textId="77777777" w:rsidR="00673605" w:rsidRPr="007A772D" w:rsidRDefault="00673605" w:rsidP="00DE61A1">
            <w:pPr>
              <w:cnfStyle w:val="000000100000" w:firstRow="0" w:lastRow="0" w:firstColumn="0" w:lastColumn="0" w:oddVBand="0" w:evenVBand="0" w:oddHBand="1" w:evenHBand="0" w:firstRowFirstColumn="0" w:firstRowLastColumn="0" w:lastRowFirstColumn="0" w:lastRowLastColumn="0"/>
            </w:pPr>
          </w:p>
        </w:tc>
      </w:tr>
      <w:tr w:rsidR="00673605" w:rsidRPr="007A772D" w14:paraId="7D3F7647" w14:textId="77777777" w:rsidTr="006736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3" w:type="dxa"/>
          </w:tcPr>
          <w:p w14:paraId="53B3BB5D" w14:textId="3307FC61" w:rsidR="00673605" w:rsidRPr="007A772D" w:rsidRDefault="00673605" w:rsidP="00DE61A1">
            <w:pPr>
              <w:rPr>
                <w:rFonts w:cs="Arial"/>
                <w:b w:val="0"/>
                <w:bCs/>
                <w:color w:val="000000"/>
              </w:rPr>
            </w:pPr>
            <w:r w:rsidRPr="007A772D">
              <w:rPr>
                <w:rFonts w:cs="Arial"/>
                <w:b w:val="0"/>
                <w:bCs/>
                <w:color w:val="000000"/>
              </w:rPr>
              <w:t>Snow is forecast for the tablelands property where you work and the merino ewes have commenced lambing.  It would be a good time to ask your boss for a few days off to visit your family.</w:t>
            </w:r>
          </w:p>
        </w:tc>
        <w:tc>
          <w:tcPr>
            <w:tcW w:w="992" w:type="dxa"/>
          </w:tcPr>
          <w:p w14:paraId="3127B8C6" w14:textId="77777777" w:rsidR="00673605" w:rsidRPr="007A772D" w:rsidRDefault="00673605" w:rsidP="00DE61A1">
            <w:pPr>
              <w:cnfStyle w:val="000000010000" w:firstRow="0" w:lastRow="0" w:firstColumn="0" w:lastColumn="0" w:oddVBand="0" w:evenVBand="0" w:oddHBand="0" w:evenHBand="1" w:firstRowFirstColumn="0" w:firstRowLastColumn="0" w:lastRowFirstColumn="0" w:lastRowLastColumn="0"/>
            </w:pPr>
          </w:p>
        </w:tc>
        <w:tc>
          <w:tcPr>
            <w:tcW w:w="1097" w:type="dxa"/>
          </w:tcPr>
          <w:p w14:paraId="5BE86389" w14:textId="77777777" w:rsidR="00673605" w:rsidRPr="007A772D" w:rsidRDefault="00673605" w:rsidP="00DE61A1">
            <w:pPr>
              <w:cnfStyle w:val="000000010000" w:firstRow="0" w:lastRow="0" w:firstColumn="0" w:lastColumn="0" w:oddVBand="0" w:evenVBand="0" w:oddHBand="0" w:evenHBand="1" w:firstRowFirstColumn="0" w:firstRowLastColumn="0" w:lastRowFirstColumn="0" w:lastRowLastColumn="0"/>
            </w:pPr>
          </w:p>
        </w:tc>
      </w:tr>
      <w:tr w:rsidR="00673605" w:rsidRPr="007A772D" w14:paraId="13973BFC" w14:textId="77777777" w:rsidTr="00673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3" w:type="dxa"/>
          </w:tcPr>
          <w:p w14:paraId="6B0EF027" w14:textId="5469D933" w:rsidR="00673605" w:rsidRPr="007A772D" w:rsidRDefault="00673605" w:rsidP="00DE61A1">
            <w:pPr>
              <w:rPr>
                <w:rFonts w:cs="Arial"/>
                <w:b w:val="0"/>
                <w:bCs/>
                <w:color w:val="000000"/>
              </w:rPr>
            </w:pPr>
            <w:r w:rsidRPr="007A772D">
              <w:rPr>
                <w:rFonts w:cs="Arial"/>
                <w:b w:val="0"/>
                <w:bCs/>
                <w:color w:val="000000"/>
              </w:rPr>
              <w:t>It is raining steadily this morning following heavy rain last night.  The ploughing should be started today while the rain is about.</w:t>
            </w:r>
          </w:p>
        </w:tc>
        <w:tc>
          <w:tcPr>
            <w:tcW w:w="992" w:type="dxa"/>
          </w:tcPr>
          <w:p w14:paraId="371FF989" w14:textId="77777777" w:rsidR="00673605" w:rsidRPr="007A772D" w:rsidRDefault="00673605" w:rsidP="00DE61A1">
            <w:pPr>
              <w:cnfStyle w:val="000000100000" w:firstRow="0" w:lastRow="0" w:firstColumn="0" w:lastColumn="0" w:oddVBand="0" w:evenVBand="0" w:oddHBand="1" w:evenHBand="0" w:firstRowFirstColumn="0" w:firstRowLastColumn="0" w:lastRowFirstColumn="0" w:lastRowLastColumn="0"/>
            </w:pPr>
          </w:p>
        </w:tc>
        <w:tc>
          <w:tcPr>
            <w:tcW w:w="1097" w:type="dxa"/>
          </w:tcPr>
          <w:p w14:paraId="60B4CFDD" w14:textId="77777777" w:rsidR="00673605" w:rsidRPr="007A772D" w:rsidRDefault="00673605" w:rsidP="00DE61A1">
            <w:pPr>
              <w:cnfStyle w:val="000000100000" w:firstRow="0" w:lastRow="0" w:firstColumn="0" w:lastColumn="0" w:oddVBand="0" w:evenVBand="0" w:oddHBand="1" w:evenHBand="0" w:firstRowFirstColumn="0" w:firstRowLastColumn="0" w:lastRowFirstColumn="0" w:lastRowLastColumn="0"/>
            </w:pPr>
          </w:p>
        </w:tc>
      </w:tr>
      <w:tr w:rsidR="00673605" w:rsidRPr="007A772D" w14:paraId="446C92BB" w14:textId="77777777" w:rsidTr="006736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3" w:type="dxa"/>
          </w:tcPr>
          <w:p w14:paraId="3875ADD9" w14:textId="5777A7FB" w:rsidR="00673605" w:rsidRPr="007A772D" w:rsidRDefault="00673605" w:rsidP="00DE61A1">
            <w:pPr>
              <w:rPr>
                <w:rFonts w:cs="Arial"/>
                <w:b w:val="0"/>
                <w:bCs/>
                <w:color w:val="000000"/>
              </w:rPr>
            </w:pPr>
            <w:r w:rsidRPr="007A772D">
              <w:rPr>
                <w:rFonts w:cs="Arial"/>
                <w:b w:val="0"/>
                <w:bCs/>
                <w:color w:val="000000"/>
              </w:rPr>
              <w:t xml:space="preserve">Gale force winds are forecast.  You have to go to town to pick up parts for the tractor.  Before leaving you should spend a few minutes checking around the </w:t>
            </w:r>
            <w:r w:rsidR="00B650C0" w:rsidRPr="007A772D">
              <w:rPr>
                <w:rFonts w:cs="Arial"/>
                <w:b w:val="0"/>
                <w:bCs/>
                <w:color w:val="000000"/>
              </w:rPr>
              <w:t>farmhouse</w:t>
            </w:r>
            <w:r w:rsidRPr="007A772D">
              <w:rPr>
                <w:rFonts w:cs="Arial"/>
                <w:b w:val="0"/>
                <w:bCs/>
                <w:color w:val="000000"/>
              </w:rPr>
              <w:t xml:space="preserve"> and sheds for items that need to be put away or secured, such as sheets of iron, plastic and fertiliser bags.</w:t>
            </w:r>
          </w:p>
        </w:tc>
        <w:tc>
          <w:tcPr>
            <w:tcW w:w="992" w:type="dxa"/>
          </w:tcPr>
          <w:p w14:paraId="159B2F95" w14:textId="77777777" w:rsidR="00673605" w:rsidRPr="007A772D" w:rsidRDefault="00673605" w:rsidP="00DE61A1">
            <w:pPr>
              <w:cnfStyle w:val="000000010000" w:firstRow="0" w:lastRow="0" w:firstColumn="0" w:lastColumn="0" w:oddVBand="0" w:evenVBand="0" w:oddHBand="0" w:evenHBand="1" w:firstRowFirstColumn="0" w:firstRowLastColumn="0" w:lastRowFirstColumn="0" w:lastRowLastColumn="0"/>
            </w:pPr>
          </w:p>
        </w:tc>
        <w:tc>
          <w:tcPr>
            <w:tcW w:w="1097" w:type="dxa"/>
          </w:tcPr>
          <w:p w14:paraId="7D7D211F" w14:textId="77777777" w:rsidR="00673605" w:rsidRPr="007A772D" w:rsidRDefault="00673605" w:rsidP="00DE61A1">
            <w:pPr>
              <w:cnfStyle w:val="000000010000" w:firstRow="0" w:lastRow="0" w:firstColumn="0" w:lastColumn="0" w:oddVBand="0" w:evenVBand="0" w:oddHBand="0" w:evenHBand="1" w:firstRowFirstColumn="0" w:firstRowLastColumn="0" w:lastRowFirstColumn="0" w:lastRowLastColumn="0"/>
            </w:pPr>
          </w:p>
        </w:tc>
      </w:tr>
    </w:tbl>
    <w:p w14:paraId="42EC6A56" w14:textId="77777777" w:rsidR="00673605" w:rsidRPr="007A772D" w:rsidRDefault="00673605" w:rsidP="00DE61A1"/>
    <w:p w14:paraId="72B78A85" w14:textId="77777777" w:rsidR="00673605" w:rsidRPr="007A772D" w:rsidRDefault="00673605">
      <w:r w:rsidRPr="007A772D">
        <w:br w:type="page"/>
      </w:r>
    </w:p>
    <w:p w14:paraId="24B95EF4" w14:textId="42DA1E3F" w:rsidR="00507147" w:rsidRPr="007A772D" w:rsidRDefault="00097093" w:rsidP="00673605">
      <w:pPr>
        <w:pStyle w:val="ListNumber"/>
        <w:rPr>
          <w:b/>
          <w:bCs/>
        </w:rPr>
      </w:pPr>
      <w:r w:rsidRPr="007A772D">
        <w:rPr>
          <w:b/>
          <w:bCs/>
        </w:rPr>
        <w:lastRenderedPageBreak/>
        <w:t>Scenario</w:t>
      </w:r>
      <w:r w:rsidR="00673605" w:rsidRPr="007A772D">
        <w:rPr>
          <w:b/>
          <w:bCs/>
        </w:rPr>
        <w:t>: thunderstorms</w:t>
      </w:r>
    </w:p>
    <w:p w14:paraId="767C7D25" w14:textId="77777777" w:rsidR="00507147" w:rsidRPr="007A772D" w:rsidRDefault="00507147" w:rsidP="00673605">
      <w:r w:rsidRPr="007A772D">
        <w:t>Read the scenario below carefully and select the most correct answer from the four choices given for each question.</w:t>
      </w:r>
    </w:p>
    <w:p w14:paraId="20D9F1B9" w14:textId="71301B02" w:rsidR="00507147" w:rsidRPr="007A772D" w:rsidRDefault="00507147" w:rsidP="00673605">
      <w:pPr>
        <w:rPr>
          <w:rFonts w:cs="Arial"/>
          <w:color w:val="000000"/>
        </w:rPr>
      </w:pPr>
      <w:r w:rsidRPr="007A772D">
        <w:rPr>
          <w:rFonts w:cs="Arial"/>
          <w:color w:val="000000"/>
        </w:rPr>
        <w:t>A severe thunderstorm has swept over the property where you live and work, with large hailstones and fierce squalls</w:t>
      </w:r>
      <w:r w:rsidR="00820338" w:rsidRPr="007A772D">
        <w:rPr>
          <w:rFonts w:cs="Arial"/>
          <w:color w:val="000000"/>
        </w:rPr>
        <w:t xml:space="preserve">.  </w:t>
      </w:r>
      <w:r w:rsidRPr="007A772D">
        <w:rPr>
          <w:rFonts w:cs="Arial"/>
          <w:color w:val="000000"/>
        </w:rPr>
        <w:t>An empty grain silo was blown over and rolled into the home paddock dam</w:t>
      </w:r>
      <w:r w:rsidR="00820338" w:rsidRPr="007A772D">
        <w:rPr>
          <w:rFonts w:cs="Arial"/>
          <w:color w:val="000000"/>
        </w:rPr>
        <w:t xml:space="preserve">.  </w:t>
      </w:r>
      <w:r w:rsidRPr="007A772D">
        <w:rPr>
          <w:rFonts w:cs="Arial"/>
          <w:color w:val="000000"/>
        </w:rPr>
        <w:t>There is a blackout but the telephone still works</w:t>
      </w:r>
      <w:r w:rsidR="00820338" w:rsidRPr="007A772D">
        <w:rPr>
          <w:rFonts w:cs="Arial"/>
          <w:color w:val="000000"/>
        </w:rPr>
        <w:t xml:space="preserve">.  </w:t>
      </w:r>
      <w:r w:rsidRPr="007A772D">
        <w:rPr>
          <w:rFonts w:cs="Arial"/>
          <w:color w:val="000000"/>
        </w:rPr>
        <w:t>Large branches, blown out of the surrounding trees, litter the yard.</w:t>
      </w:r>
    </w:p>
    <w:p w14:paraId="641B14A8" w14:textId="6CB15148" w:rsidR="00507147" w:rsidRPr="007A772D" w:rsidRDefault="00507147" w:rsidP="00870F06">
      <w:pPr>
        <w:numPr>
          <w:ilvl w:val="0"/>
          <w:numId w:val="9"/>
        </w:numPr>
        <w:spacing w:before="100" w:beforeAutospacing="1" w:after="100" w:afterAutospacing="1" w:line="240" w:lineRule="auto"/>
        <w:rPr>
          <w:rFonts w:cs="Arial"/>
          <w:color w:val="000000"/>
        </w:rPr>
      </w:pPr>
      <w:r w:rsidRPr="007A772D">
        <w:rPr>
          <w:rStyle w:val="Strong"/>
          <w:rFonts w:cs="Arial"/>
          <w:b w:val="0"/>
          <w:bCs w:val="0"/>
          <w:color w:val="000000"/>
        </w:rPr>
        <w:t>About two hours before the storm struck you heard a storm warning broadcast on the local radio station</w:t>
      </w:r>
      <w:r w:rsidR="00820338" w:rsidRPr="007A772D">
        <w:rPr>
          <w:rStyle w:val="Strong"/>
          <w:rFonts w:cs="Arial"/>
          <w:b w:val="0"/>
          <w:bCs w:val="0"/>
          <w:color w:val="000000"/>
        </w:rPr>
        <w:t xml:space="preserve">.  </w:t>
      </w:r>
      <w:r w:rsidRPr="007A772D">
        <w:rPr>
          <w:rStyle w:val="Strong"/>
          <w:rFonts w:cs="Arial"/>
          <w:b w:val="0"/>
          <w:bCs w:val="0"/>
          <w:color w:val="000000"/>
        </w:rPr>
        <w:t>You should have:</w:t>
      </w:r>
      <w:r w:rsidRPr="007A772D">
        <w:rPr>
          <w:rFonts w:cs="Arial"/>
          <w:color w:val="000000"/>
        </w:rPr>
        <w:br/>
      </w:r>
    </w:p>
    <w:p w14:paraId="7DF451AF" w14:textId="77777777" w:rsidR="00507147" w:rsidRPr="007A772D" w:rsidRDefault="00507147" w:rsidP="00870F06">
      <w:pPr>
        <w:numPr>
          <w:ilvl w:val="1"/>
          <w:numId w:val="9"/>
        </w:numPr>
        <w:spacing w:before="100" w:beforeAutospacing="1" w:after="100" w:afterAutospacing="1" w:line="240" w:lineRule="auto"/>
        <w:rPr>
          <w:rFonts w:cs="Arial"/>
          <w:color w:val="000000"/>
        </w:rPr>
      </w:pPr>
      <w:r w:rsidRPr="007A772D">
        <w:rPr>
          <w:rFonts w:cs="Arial"/>
          <w:color w:val="000000"/>
        </w:rPr>
        <w:t>Immediately stopped work and had lunch.</w:t>
      </w:r>
    </w:p>
    <w:p w14:paraId="20EEB2EB" w14:textId="77777777" w:rsidR="00507147" w:rsidRPr="007A772D" w:rsidRDefault="00507147" w:rsidP="00870F06">
      <w:pPr>
        <w:numPr>
          <w:ilvl w:val="1"/>
          <w:numId w:val="9"/>
        </w:numPr>
        <w:spacing w:before="100" w:beforeAutospacing="1" w:after="100" w:afterAutospacing="1" w:line="240" w:lineRule="auto"/>
        <w:rPr>
          <w:rFonts w:cs="Arial"/>
          <w:color w:val="000000"/>
        </w:rPr>
      </w:pPr>
      <w:r w:rsidRPr="007A772D">
        <w:rPr>
          <w:rFonts w:cs="Arial"/>
          <w:color w:val="000000"/>
        </w:rPr>
        <w:t>Rung the neighbours to tell them they might be getting some good rain.</w:t>
      </w:r>
    </w:p>
    <w:p w14:paraId="00529D18" w14:textId="77777777" w:rsidR="00507147" w:rsidRPr="007A772D" w:rsidRDefault="00507147" w:rsidP="00870F06">
      <w:pPr>
        <w:numPr>
          <w:ilvl w:val="1"/>
          <w:numId w:val="9"/>
        </w:numPr>
        <w:spacing w:before="100" w:beforeAutospacing="1" w:after="100" w:afterAutospacing="1" w:line="240" w:lineRule="auto"/>
        <w:rPr>
          <w:rFonts w:cs="Arial"/>
          <w:color w:val="000000"/>
        </w:rPr>
      </w:pPr>
      <w:r w:rsidRPr="007A772D">
        <w:rPr>
          <w:rFonts w:cs="Arial"/>
          <w:color w:val="000000"/>
        </w:rPr>
        <w:t>Informed all farm staff of the storm warning and checked that items of property were stored or secured safely.</w:t>
      </w:r>
    </w:p>
    <w:p w14:paraId="7C614C46" w14:textId="129A1065" w:rsidR="00507147" w:rsidRPr="007A772D" w:rsidRDefault="00507147" w:rsidP="00870F06">
      <w:pPr>
        <w:numPr>
          <w:ilvl w:val="1"/>
          <w:numId w:val="9"/>
        </w:numPr>
        <w:spacing w:before="100" w:beforeAutospacing="1" w:after="240" w:line="240" w:lineRule="auto"/>
        <w:rPr>
          <w:rFonts w:cs="Arial"/>
          <w:color w:val="000000"/>
        </w:rPr>
      </w:pPr>
      <w:r w:rsidRPr="007A772D">
        <w:rPr>
          <w:rFonts w:cs="Arial"/>
          <w:color w:val="000000"/>
        </w:rPr>
        <w:t>Left the homestead to check the stock.</w:t>
      </w:r>
    </w:p>
    <w:p w14:paraId="3B73B5E7" w14:textId="77777777" w:rsidR="00673605" w:rsidRPr="007A772D" w:rsidRDefault="00673605" w:rsidP="00673605">
      <w:pPr>
        <w:spacing w:before="100" w:beforeAutospacing="1" w:after="240" w:line="240" w:lineRule="auto"/>
        <w:ind w:left="1440"/>
        <w:rPr>
          <w:rFonts w:cs="Arial"/>
          <w:color w:val="000000"/>
        </w:rPr>
      </w:pPr>
    </w:p>
    <w:p w14:paraId="3BB8203A" w14:textId="7E4752B8" w:rsidR="00507147" w:rsidRPr="007A772D" w:rsidRDefault="00507147" w:rsidP="00870F06">
      <w:pPr>
        <w:numPr>
          <w:ilvl w:val="0"/>
          <w:numId w:val="9"/>
        </w:numPr>
        <w:spacing w:before="100" w:beforeAutospacing="1" w:after="100" w:afterAutospacing="1" w:line="240" w:lineRule="auto"/>
        <w:rPr>
          <w:rFonts w:cs="Arial"/>
          <w:color w:val="000000"/>
        </w:rPr>
      </w:pPr>
      <w:r w:rsidRPr="007A772D">
        <w:rPr>
          <w:rStyle w:val="Strong"/>
          <w:rFonts w:cs="Arial"/>
          <w:b w:val="0"/>
          <w:bCs w:val="0"/>
          <w:color w:val="000000"/>
        </w:rPr>
        <w:t>At the height of the storm the farmhouse guttering overflowed, blocked by hail and leaves</w:t>
      </w:r>
      <w:r w:rsidR="00820338" w:rsidRPr="007A772D">
        <w:rPr>
          <w:rStyle w:val="Strong"/>
          <w:rFonts w:cs="Arial"/>
          <w:b w:val="0"/>
          <w:bCs w:val="0"/>
          <w:color w:val="000000"/>
        </w:rPr>
        <w:t xml:space="preserve">.  </w:t>
      </w:r>
      <w:r w:rsidRPr="007A772D">
        <w:rPr>
          <w:rStyle w:val="Strong"/>
          <w:rFonts w:cs="Arial"/>
          <w:b w:val="0"/>
          <w:bCs w:val="0"/>
          <w:color w:val="000000"/>
        </w:rPr>
        <w:t>The lightning, with loud thunder, was very close and the rain was blowing almost horizontally</w:t>
      </w:r>
      <w:r w:rsidR="00820338" w:rsidRPr="007A772D">
        <w:rPr>
          <w:rStyle w:val="Strong"/>
          <w:rFonts w:cs="Arial"/>
          <w:b w:val="0"/>
          <w:bCs w:val="0"/>
          <w:color w:val="000000"/>
        </w:rPr>
        <w:t xml:space="preserve">.  </w:t>
      </w:r>
      <w:r w:rsidRPr="007A772D">
        <w:rPr>
          <w:rStyle w:val="Strong"/>
          <w:rFonts w:cs="Arial"/>
          <w:b w:val="0"/>
          <w:bCs w:val="0"/>
          <w:color w:val="000000"/>
        </w:rPr>
        <w:t>The most important thing to do at that point was to:</w:t>
      </w:r>
      <w:r w:rsidRPr="007A772D">
        <w:rPr>
          <w:rFonts w:cs="Arial"/>
          <w:color w:val="000000"/>
        </w:rPr>
        <w:br/>
      </w:r>
    </w:p>
    <w:p w14:paraId="21B9309B" w14:textId="77777777" w:rsidR="00507147" w:rsidRPr="007A772D" w:rsidRDefault="00507147" w:rsidP="00870F06">
      <w:pPr>
        <w:numPr>
          <w:ilvl w:val="1"/>
          <w:numId w:val="9"/>
        </w:numPr>
        <w:spacing w:before="100" w:beforeAutospacing="1" w:after="100" w:afterAutospacing="1" w:line="240" w:lineRule="auto"/>
        <w:rPr>
          <w:rFonts w:cs="Arial"/>
          <w:color w:val="000000"/>
        </w:rPr>
      </w:pPr>
      <w:r w:rsidRPr="007A772D">
        <w:rPr>
          <w:rFonts w:cs="Arial"/>
          <w:color w:val="000000"/>
        </w:rPr>
        <w:t>Get a ladder and climb up to clean out the blocked guttering.</w:t>
      </w:r>
    </w:p>
    <w:p w14:paraId="588A747D" w14:textId="77777777" w:rsidR="00507147" w:rsidRPr="007A772D" w:rsidRDefault="00507147" w:rsidP="00870F06">
      <w:pPr>
        <w:numPr>
          <w:ilvl w:val="1"/>
          <w:numId w:val="9"/>
        </w:numPr>
        <w:spacing w:before="100" w:beforeAutospacing="1" w:after="100" w:afterAutospacing="1" w:line="240" w:lineRule="auto"/>
        <w:rPr>
          <w:rFonts w:cs="Arial"/>
          <w:color w:val="000000"/>
        </w:rPr>
      </w:pPr>
      <w:r w:rsidRPr="007A772D">
        <w:rPr>
          <w:rFonts w:cs="Arial"/>
          <w:color w:val="000000"/>
        </w:rPr>
        <w:t>Stay inside away from windows and electrical items and avoid using the phone.</w:t>
      </w:r>
    </w:p>
    <w:p w14:paraId="52A3B281" w14:textId="77777777" w:rsidR="00507147" w:rsidRPr="007A772D" w:rsidRDefault="00507147" w:rsidP="00870F06">
      <w:pPr>
        <w:numPr>
          <w:ilvl w:val="1"/>
          <w:numId w:val="9"/>
        </w:numPr>
        <w:spacing w:before="100" w:beforeAutospacing="1" w:after="100" w:afterAutospacing="1" w:line="240" w:lineRule="auto"/>
        <w:rPr>
          <w:rFonts w:cs="Arial"/>
          <w:color w:val="000000"/>
        </w:rPr>
      </w:pPr>
      <w:r w:rsidRPr="007A772D">
        <w:rPr>
          <w:rFonts w:cs="Arial"/>
          <w:color w:val="000000"/>
        </w:rPr>
        <w:t>Ring the local radio station to tell them about the bad storm.</w:t>
      </w:r>
    </w:p>
    <w:p w14:paraId="6D03E98F" w14:textId="138C92C1" w:rsidR="00507147" w:rsidRPr="007A772D" w:rsidRDefault="00507147" w:rsidP="00870F06">
      <w:pPr>
        <w:numPr>
          <w:ilvl w:val="1"/>
          <w:numId w:val="9"/>
        </w:numPr>
        <w:spacing w:before="100" w:beforeAutospacing="1" w:after="240" w:line="240" w:lineRule="auto"/>
        <w:rPr>
          <w:rFonts w:cs="Arial"/>
          <w:color w:val="000000"/>
        </w:rPr>
      </w:pPr>
      <w:r w:rsidRPr="007A772D">
        <w:rPr>
          <w:rFonts w:cs="Arial"/>
          <w:color w:val="000000"/>
        </w:rPr>
        <w:t>Put on rainwear and rubber boots to go outside and take photos of the spectacular lightning.</w:t>
      </w:r>
    </w:p>
    <w:p w14:paraId="12E6A34C" w14:textId="77777777" w:rsidR="00097093" w:rsidRPr="007A772D" w:rsidRDefault="00097093" w:rsidP="00097093">
      <w:pPr>
        <w:spacing w:before="100" w:beforeAutospacing="1" w:after="240" w:line="240" w:lineRule="auto"/>
        <w:ind w:left="1440"/>
        <w:rPr>
          <w:rFonts w:cs="Arial"/>
          <w:color w:val="000000"/>
        </w:rPr>
      </w:pPr>
    </w:p>
    <w:p w14:paraId="4A2405F7" w14:textId="66B85686" w:rsidR="00507147" w:rsidRPr="007A772D" w:rsidRDefault="00507147" w:rsidP="00870F06">
      <w:pPr>
        <w:numPr>
          <w:ilvl w:val="0"/>
          <w:numId w:val="9"/>
        </w:numPr>
        <w:spacing w:before="100" w:beforeAutospacing="1" w:after="100" w:afterAutospacing="1" w:line="240" w:lineRule="auto"/>
        <w:rPr>
          <w:rFonts w:cs="Arial"/>
          <w:color w:val="000000"/>
        </w:rPr>
      </w:pPr>
      <w:r w:rsidRPr="007A772D">
        <w:rPr>
          <w:rStyle w:val="Strong"/>
          <w:rFonts w:cs="Arial"/>
          <w:b w:val="0"/>
          <w:bCs w:val="0"/>
          <w:color w:val="000000"/>
        </w:rPr>
        <w:t xml:space="preserve">During the </w:t>
      </w:r>
      <w:r w:rsidR="00B650C0" w:rsidRPr="007A772D">
        <w:rPr>
          <w:rStyle w:val="Strong"/>
          <w:rFonts w:cs="Arial"/>
          <w:b w:val="0"/>
          <w:bCs w:val="0"/>
          <w:color w:val="000000"/>
        </w:rPr>
        <w:t>storm,</w:t>
      </w:r>
      <w:r w:rsidRPr="007A772D">
        <w:rPr>
          <w:rStyle w:val="Strong"/>
          <w:rFonts w:cs="Arial"/>
          <w:b w:val="0"/>
          <w:bCs w:val="0"/>
          <w:color w:val="000000"/>
        </w:rPr>
        <w:t xml:space="preserve"> a sheet of iron was torn off the roof of the chicken house</w:t>
      </w:r>
      <w:r w:rsidR="00820338" w:rsidRPr="007A772D">
        <w:rPr>
          <w:rStyle w:val="Strong"/>
          <w:rFonts w:cs="Arial"/>
          <w:b w:val="0"/>
          <w:bCs w:val="0"/>
          <w:color w:val="000000"/>
        </w:rPr>
        <w:t xml:space="preserve">.  </w:t>
      </w:r>
      <w:r w:rsidRPr="007A772D">
        <w:rPr>
          <w:rStyle w:val="Strong"/>
          <w:rFonts w:cs="Arial"/>
          <w:b w:val="0"/>
          <w:bCs w:val="0"/>
          <w:color w:val="000000"/>
        </w:rPr>
        <w:t>A workmate went to check the chickens and received a severe gash to the arm trying to remove the iron</w:t>
      </w:r>
      <w:r w:rsidR="00820338" w:rsidRPr="007A772D">
        <w:rPr>
          <w:rStyle w:val="Strong"/>
          <w:rFonts w:cs="Arial"/>
          <w:b w:val="0"/>
          <w:bCs w:val="0"/>
          <w:color w:val="000000"/>
        </w:rPr>
        <w:t xml:space="preserve">.  </w:t>
      </w:r>
      <w:r w:rsidRPr="007A772D">
        <w:rPr>
          <w:rStyle w:val="Strong"/>
          <w:rFonts w:cs="Arial"/>
          <w:b w:val="0"/>
          <w:bCs w:val="0"/>
          <w:color w:val="000000"/>
        </w:rPr>
        <w:t>The immediate course of action to deal with this situation would be to</w:t>
      </w:r>
      <w:r w:rsidRPr="007A772D">
        <w:rPr>
          <w:rFonts w:cs="Arial"/>
          <w:color w:val="000000"/>
        </w:rPr>
        <w:br/>
      </w:r>
    </w:p>
    <w:p w14:paraId="6305A7AD" w14:textId="77777777" w:rsidR="00507147" w:rsidRPr="007A772D" w:rsidRDefault="00507147" w:rsidP="00870F06">
      <w:pPr>
        <w:numPr>
          <w:ilvl w:val="1"/>
          <w:numId w:val="9"/>
        </w:numPr>
        <w:spacing w:before="100" w:beforeAutospacing="1" w:after="100" w:afterAutospacing="1" w:line="240" w:lineRule="auto"/>
        <w:rPr>
          <w:rFonts w:cs="Arial"/>
          <w:color w:val="000000"/>
        </w:rPr>
      </w:pPr>
      <w:r w:rsidRPr="007A772D">
        <w:rPr>
          <w:rFonts w:cs="Arial"/>
          <w:color w:val="000000"/>
        </w:rPr>
        <w:t>Tell your workmate how stupid it was to go out during the storm.</w:t>
      </w:r>
    </w:p>
    <w:p w14:paraId="6AFE749B" w14:textId="77777777" w:rsidR="00507147" w:rsidRPr="007A772D" w:rsidRDefault="00507147" w:rsidP="00870F06">
      <w:pPr>
        <w:numPr>
          <w:ilvl w:val="1"/>
          <w:numId w:val="9"/>
        </w:numPr>
        <w:spacing w:before="100" w:beforeAutospacing="1" w:after="100" w:afterAutospacing="1" w:line="240" w:lineRule="auto"/>
        <w:rPr>
          <w:rFonts w:cs="Arial"/>
          <w:color w:val="000000"/>
        </w:rPr>
      </w:pPr>
      <w:r w:rsidRPr="007A772D">
        <w:rPr>
          <w:rFonts w:cs="Arial"/>
          <w:color w:val="000000"/>
        </w:rPr>
        <w:t>Bring the workmate inside and apply a compression bandage.</w:t>
      </w:r>
    </w:p>
    <w:p w14:paraId="3ECC5991" w14:textId="77777777" w:rsidR="00507147" w:rsidRPr="007A772D" w:rsidRDefault="00507147" w:rsidP="00870F06">
      <w:pPr>
        <w:numPr>
          <w:ilvl w:val="1"/>
          <w:numId w:val="9"/>
        </w:numPr>
        <w:spacing w:before="100" w:beforeAutospacing="1" w:after="100" w:afterAutospacing="1" w:line="240" w:lineRule="auto"/>
        <w:rPr>
          <w:rFonts w:cs="Arial"/>
          <w:color w:val="000000"/>
        </w:rPr>
      </w:pPr>
      <w:r w:rsidRPr="007A772D">
        <w:rPr>
          <w:rFonts w:cs="Arial"/>
          <w:color w:val="000000"/>
        </w:rPr>
        <w:t>Telephone for an ambulance.</w:t>
      </w:r>
    </w:p>
    <w:p w14:paraId="4094E1DF" w14:textId="35136264" w:rsidR="00507147" w:rsidRPr="007A772D" w:rsidRDefault="00507147" w:rsidP="00870F06">
      <w:pPr>
        <w:numPr>
          <w:ilvl w:val="1"/>
          <w:numId w:val="9"/>
        </w:numPr>
        <w:spacing w:before="100" w:beforeAutospacing="1" w:after="240" w:line="240" w:lineRule="auto"/>
        <w:rPr>
          <w:rFonts w:cs="Arial"/>
          <w:color w:val="000000"/>
        </w:rPr>
      </w:pPr>
      <w:r w:rsidRPr="007A772D">
        <w:rPr>
          <w:rFonts w:cs="Arial"/>
          <w:color w:val="000000"/>
        </w:rPr>
        <w:t>Check that no chickens have escaped and give them fresh pellets to eat.</w:t>
      </w:r>
    </w:p>
    <w:p w14:paraId="43B2709E" w14:textId="77777777" w:rsidR="00097093" w:rsidRPr="007A772D" w:rsidRDefault="00097093" w:rsidP="00097093">
      <w:pPr>
        <w:spacing w:before="100" w:beforeAutospacing="1" w:after="240" w:line="240" w:lineRule="auto"/>
        <w:ind w:left="1440"/>
        <w:rPr>
          <w:rFonts w:cs="Arial"/>
          <w:color w:val="000000"/>
        </w:rPr>
      </w:pPr>
    </w:p>
    <w:p w14:paraId="5679D8FA" w14:textId="77777777" w:rsidR="00097093" w:rsidRPr="007A772D" w:rsidRDefault="00097093">
      <w:pPr>
        <w:rPr>
          <w:rStyle w:val="Strong"/>
          <w:rFonts w:cs="Arial"/>
          <w:b w:val="0"/>
          <w:bCs w:val="0"/>
          <w:color w:val="000000"/>
        </w:rPr>
      </w:pPr>
      <w:r w:rsidRPr="007A772D">
        <w:rPr>
          <w:rStyle w:val="Strong"/>
          <w:rFonts w:cs="Arial"/>
          <w:b w:val="0"/>
          <w:bCs w:val="0"/>
          <w:color w:val="000000"/>
        </w:rPr>
        <w:br w:type="page"/>
      </w:r>
    </w:p>
    <w:p w14:paraId="2AAA0BD1" w14:textId="2F973285" w:rsidR="00507147" w:rsidRPr="007A772D" w:rsidRDefault="00507147" w:rsidP="00870F06">
      <w:pPr>
        <w:numPr>
          <w:ilvl w:val="0"/>
          <w:numId w:val="9"/>
        </w:numPr>
        <w:spacing w:before="100" w:beforeAutospacing="1" w:after="100" w:afterAutospacing="1" w:line="240" w:lineRule="auto"/>
        <w:rPr>
          <w:rFonts w:cs="Arial"/>
          <w:color w:val="000000"/>
        </w:rPr>
      </w:pPr>
      <w:r w:rsidRPr="007A772D">
        <w:rPr>
          <w:rStyle w:val="Strong"/>
          <w:rFonts w:cs="Arial"/>
          <w:b w:val="0"/>
          <w:bCs w:val="0"/>
          <w:color w:val="000000"/>
        </w:rPr>
        <w:lastRenderedPageBreak/>
        <w:t>After the storm you are shocked to see the grain silo partly submerged in the dam</w:t>
      </w:r>
      <w:r w:rsidR="00820338" w:rsidRPr="007A772D">
        <w:rPr>
          <w:rStyle w:val="Strong"/>
          <w:rFonts w:cs="Arial"/>
          <w:b w:val="0"/>
          <w:bCs w:val="0"/>
          <w:color w:val="000000"/>
        </w:rPr>
        <w:t xml:space="preserve">.  </w:t>
      </w:r>
      <w:r w:rsidRPr="007A772D">
        <w:rPr>
          <w:rStyle w:val="Strong"/>
          <w:rFonts w:cs="Arial"/>
          <w:b w:val="0"/>
          <w:bCs w:val="0"/>
          <w:color w:val="000000"/>
        </w:rPr>
        <w:t>You should:</w:t>
      </w:r>
      <w:r w:rsidRPr="007A772D">
        <w:rPr>
          <w:rFonts w:cs="Arial"/>
          <w:color w:val="000000"/>
        </w:rPr>
        <w:br/>
      </w:r>
    </w:p>
    <w:p w14:paraId="589428AA" w14:textId="77777777" w:rsidR="00507147" w:rsidRPr="007A772D" w:rsidRDefault="00507147" w:rsidP="00870F06">
      <w:pPr>
        <w:numPr>
          <w:ilvl w:val="1"/>
          <w:numId w:val="9"/>
        </w:numPr>
        <w:spacing w:before="100" w:beforeAutospacing="1" w:after="100" w:afterAutospacing="1" w:line="240" w:lineRule="auto"/>
        <w:rPr>
          <w:rFonts w:cs="Arial"/>
          <w:color w:val="000000"/>
        </w:rPr>
      </w:pPr>
      <w:r w:rsidRPr="007A772D">
        <w:rPr>
          <w:rFonts w:cs="Arial"/>
          <w:color w:val="000000"/>
        </w:rPr>
        <w:t>Carefully assess the damage now that the storm has passed.</w:t>
      </w:r>
    </w:p>
    <w:p w14:paraId="46E8F67F" w14:textId="77777777" w:rsidR="00507147" w:rsidRPr="007A772D" w:rsidRDefault="00507147" w:rsidP="00870F06">
      <w:pPr>
        <w:numPr>
          <w:ilvl w:val="1"/>
          <w:numId w:val="9"/>
        </w:numPr>
        <w:spacing w:before="100" w:beforeAutospacing="1" w:after="100" w:afterAutospacing="1" w:line="240" w:lineRule="auto"/>
        <w:rPr>
          <w:rFonts w:cs="Arial"/>
          <w:color w:val="000000"/>
        </w:rPr>
      </w:pPr>
      <w:r w:rsidRPr="007A772D">
        <w:rPr>
          <w:rFonts w:cs="Arial"/>
          <w:color w:val="000000"/>
        </w:rPr>
        <w:t>See if the rain gauge survived the hail and measure the rain.</w:t>
      </w:r>
    </w:p>
    <w:p w14:paraId="72453FD3" w14:textId="77777777" w:rsidR="00507147" w:rsidRPr="007A772D" w:rsidRDefault="00507147" w:rsidP="00870F06">
      <w:pPr>
        <w:numPr>
          <w:ilvl w:val="1"/>
          <w:numId w:val="9"/>
        </w:numPr>
        <w:spacing w:before="100" w:beforeAutospacing="1" w:after="100" w:afterAutospacing="1" w:line="240" w:lineRule="auto"/>
        <w:rPr>
          <w:rFonts w:cs="Arial"/>
          <w:color w:val="000000"/>
        </w:rPr>
      </w:pPr>
      <w:r w:rsidRPr="007A772D">
        <w:rPr>
          <w:rFonts w:cs="Arial"/>
          <w:color w:val="000000"/>
        </w:rPr>
        <w:t>Get the tractor out and tow the silo back to its site.</w:t>
      </w:r>
    </w:p>
    <w:p w14:paraId="65AE6BC0" w14:textId="1B85E5A9" w:rsidR="00507147" w:rsidRPr="007A772D" w:rsidRDefault="00507147" w:rsidP="00870F06">
      <w:pPr>
        <w:numPr>
          <w:ilvl w:val="1"/>
          <w:numId w:val="9"/>
        </w:numPr>
        <w:spacing w:before="100" w:beforeAutospacing="1" w:after="240" w:line="240" w:lineRule="auto"/>
        <w:rPr>
          <w:rFonts w:cs="Arial"/>
          <w:color w:val="000000"/>
        </w:rPr>
      </w:pPr>
      <w:r w:rsidRPr="007A772D">
        <w:rPr>
          <w:rFonts w:cs="Arial"/>
          <w:color w:val="000000"/>
        </w:rPr>
        <w:t>Ring up the neighbours to find out how much rain they had.</w:t>
      </w:r>
    </w:p>
    <w:p w14:paraId="7AC83B04" w14:textId="77777777" w:rsidR="00097093" w:rsidRPr="007A772D" w:rsidRDefault="00097093" w:rsidP="00097093">
      <w:pPr>
        <w:spacing w:before="100" w:beforeAutospacing="1" w:after="240" w:line="240" w:lineRule="auto"/>
        <w:ind w:left="1440"/>
        <w:rPr>
          <w:rFonts w:cs="Arial"/>
          <w:color w:val="000000"/>
        </w:rPr>
      </w:pPr>
    </w:p>
    <w:p w14:paraId="6F688661" w14:textId="360DAB0F" w:rsidR="00507147" w:rsidRPr="007A772D" w:rsidRDefault="00507147" w:rsidP="00870F06">
      <w:pPr>
        <w:numPr>
          <w:ilvl w:val="0"/>
          <w:numId w:val="9"/>
        </w:numPr>
        <w:spacing w:before="100" w:beforeAutospacing="1" w:after="100" w:afterAutospacing="1" w:line="240" w:lineRule="auto"/>
        <w:rPr>
          <w:rFonts w:cs="Arial"/>
          <w:color w:val="000000"/>
        </w:rPr>
      </w:pPr>
      <w:r w:rsidRPr="007A772D">
        <w:rPr>
          <w:rStyle w:val="Strong"/>
          <w:rFonts w:cs="Arial"/>
          <w:b w:val="0"/>
          <w:bCs w:val="0"/>
          <w:color w:val="000000"/>
        </w:rPr>
        <w:t>The storm has moved away</w:t>
      </w:r>
      <w:r w:rsidR="00820338" w:rsidRPr="007A772D">
        <w:rPr>
          <w:rStyle w:val="Strong"/>
          <w:rFonts w:cs="Arial"/>
          <w:b w:val="0"/>
          <w:bCs w:val="0"/>
          <w:color w:val="000000"/>
        </w:rPr>
        <w:t xml:space="preserve">.  </w:t>
      </w:r>
      <w:r w:rsidRPr="007A772D">
        <w:rPr>
          <w:rStyle w:val="Strong"/>
          <w:rFonts w:cs="Arial"/>
          <w:b w:val="0"/>
          <w:bCs w:val="0"/>
          <w:color w:val="000000"/>
        </w:rPr>
        <w:t>It will be dark in two hours and there is still no electricity</w:t>
      </w:r>
      <w:r w:rsidR="00820338" w:rsidRPr="007A772D">
        <w:rPr>
          <w:rStyle w:val="Strong"/>
          <w:rFonts w:cs="Arial"/>
          <w:b w:val="0"/>
          <w:bCs w:val="0"/>
          <w:color w:val="000000"/>
        </w:rPr>
        <w:t xml:space="preserve">.  </w:t>
      </w:r>
      <w:r w:rsidRPr="007A772D">
        <w:rPr>
          <w:rStyle w:val="Strong"/>
          <w:rFonts w:cs="Arial"/>
          <w:b w:val="0"/>
          <w:bCs w:val="0"/>
          <w:color w:val="000000"/>
        </w:rPr>
        <w:t>The best course of action is to:</w:t>
      </w:r>
      <w:r w:rsidRPr="007A772D">
        <w:rPr>
          <w:rFonts w:cs="Arial"/>
          <w:color w:val="000000"/>
        </w:rPr>
        <w:br/>
      </w:r>
    </w:p>
    <w:p w14:paraId="17F82B15" w14:textId="77777777" w:rsidR="00507147" w:rsidRPr="007A772D" w:rsidRDefault="00507147" w:rsidP="00870F06">
      <w:pPr>
        <w:numPr>
          <w:ilvl w:val="1"/>
          <w:numId w:val="9"/>
        </w:numPr>
        <w:spacing w:before="100" w:beforeAutospacing="1" w:after="100" w:afterAutospacing="1" w:line="240" w:lineRule="auto"/>
        <w:rPr>
          <w:rFonts w:cs="Arial"/>
          <w:color w:val="000000"/>
        </w:rPr>
      </w:pPr>
      <w:r w:rsidRPr="007A772D">
        <w:rPr>
          <w:rFonts w:cs="Arial"/>
          <w:color w:val="000000"/>
        </w:rPr>
        <w:t>Light the barbecue.</w:t>
      </w:r>
    </w:p>
    <w:p w14:paraId="26997137" w14:textId="77777777" w:rsidR="00507147" w:rsidRPr="007A772D" w:rsidRDefault="00507147" w:rsidP="00870F06">
      <w:pPr>
        <w:numPr>
          <w:ilvl w:val="1"/>
          <w:numId w:val="9"/>
        </w:numPr>
        <w:spacing w:before="100" w:beforeAutospacing="1" w:after="100" w:afterAutospacing="1" w:line="240" w:lineRule="auto"/>
        <w:rPr>
          <w:rFonts w:cs="Arial"/>
          <w:color w:val="000000"/>
        </w:rPr>
      </w:pPr>
      <w:r w:rsidRPr="007A772D">
        <w:rPr>
          <w:rFonts w:cs="Arial"/>
          <w:color w:val="000000"/>
        </w:rPr>
        <w:t>Hope another storm comes soon with lots of lightning.</w:t>
      </w:r>
    </w:p>
    <w:p w14:paraId="67990160" w14:textId="77777777" w:rsidR="00507147" w:rsidRPr="007A772D" w:rsidRDefault="00507147" w:rsidP="00870F06">
      <w:pPr>
        <w:numPr>
          <w:ilvl w:val="1"/>
          <w:numId w:val="9"/>
        </w:numPr>
        <w:spacing w:before="100" w:beforeAutospacing="1" w:after="100" w:afterAutospacing="1" w:line="240" w:lineRule="auto"/>
        <w:rPr>
          <w:rFonts w:cs="Arial"/>
          <w:color w:val="000000"/>
        </w:rPr>
      </w:pPr>
      <w:r w:rsidRPr="007A772D">
        <w:rPr>
          <w:rFonts w:cs="Arial"/>
          <w:color w:val="000000"/>
        </w:rPr>
        <w:t>Drive into town to stay with a friend.</w:t>
      </w:r>
    </w:p>
    <w:p w14:paraId="73D6BB21" w14:textId="6E8CF240" w:rsidR="00507147" w:rsidRPr="007A772D" w:rsidRDefault="00507147" w:rsidP="00870F06">
      <w:pPr>
        <w:numPr>
          <w:ilvl w:val="1"/>
          <w:numId w:val="9"/>
        </w:numPr>
        <w:spacing w:before="100" w:beforeAutospacing="1" w:after="100" w:afterAutospacing="1" w:line="240" w:lineRule="auto"/>
        <w:rPr>
          <w:rFonts w:cs="Arial"/>
          <w:color w:val="000000"/>
        </w:rPr>
      </w:pPr>
      <w:r w:rsidRPr="007A772D">
        <w:rPr>
          <w:rFonts w:cs="Arial"/>
          <w:color w:val="000000"/>
        </w:rPr>
        <w:t>Telephone the electricity provider to tell them you have a blackout, check the power generator is ready to start and find torches and batteries.</w:t>
      </w:r>
    </w:p>
    <w:p w14:paraId="30366D5F" w14:textId="77777777" w:rsidR="00097093" w:rsidRPr="007A772D" w:rsidRDefault="00097093" w:rsidP="00097093">
      <w:pPr>
        <w:spacing w:before="100" w:beforeAutospacing="1" w:after="100" w:afterAutospacing="1" w:line="240" w:lineRule="auto"/>
        <w:ind w:left="1440"/>
        <w:rPr>
          <w:rFonts w:cs="Arial"/>
          <w:color w:val="000000"/>
        </w:rPr>
      </w:pPr>
    </w:p>
    <w:p w14:paraId="25B40321" w14:textId="4F92B622" w:rsidR="00097093" w:rsidRPr="007A772D" w:rsidRDefault="00097093" w:rsidP="00097093">
      <w:pPr>
        <w:pStyle w:val="ListNumber"/>
        <w:rPr>
          <w:b/>
          <w:bCs/>
        </w:rPr>
      </w:pPr>
      <w:r w:rsidRPr="007A772D">
        <w:rPr>
          <w:b/>
          <w:bCs/>
        </w:rPr>
        <w:t>Scenario: heavy rain and flooding</w:t>
      </w:r>
    </w:p>
    <w:p w14:paraId="50F7A4AC" w14:textId="77777777" w:rsidR="00507147" w:rsidRPr="007A772D" w:rsidRDefault="00507147" w:rsidP="00097093">
      <w:r w:rsidRPr="007A772D">
        <w:t>Read the scenario below carefully and select the most correct answer from the four choices given for each question.</w:t>
      </w:r>
    </w:p>
    <w:p w14:paraId="477537B2" w14:textId="13C99E6A" w:rsidR="00507147" w:rsidRPr="007A772D" w:rsidRDefault="00507147" w:rsidP="00097093">
      <w:r w:rsidRPr="007A772D">
        <w:t>The property where you live and work has low hills, a couple of creeks and river flats that are irrigated in dry weather</w:t>
      </w:r>
      <w:r w:rsidR="00820338" w:rsidRPr="007A772D">
        <w:t xml:space="preserve">.  </w:t>
      </w:r>
      <w:r w:rsidRPr="007A772D">
        <w:t>Steady rain has fallen over the past three days</w:t>
      </w:r>
      <w:r w:rsidR="00820338" w:rsidRPr="007A772D">
        <w:t xml:space="preserve">.  </w:t>
      </w:r>
      <w:r w:rsidRPr="007A772D">
        <w:t>You wake in the night to hear much heavier rain on the iron roof</w:t>
      </w:r>
      <w:r w:rsidR="00820338" w:rsidRPr="007A772D">
        <w:t xml:space="preserve">.  </w:t>
      </w:r>
      <w:r w:rsidRPr="007A772D">
        <w:t>In the morning sheets of water cover the paddocks, the creeks are running swiftly and the nearby river is rising rapidly with flood debris being swept along in the swirling currents.</w:t>
      </w:r>
    </w:p>
    <w:p w14:paraId="76E68000" w14:textId="797D2F02" w:rsidR="00507147" w:rsidRPr="007A772D" w:rsidRDefault="00507147" w:rsidP="00097093">
      <w:r w:rsidRPr="007A772D">
        <w:t>The beef herd have been grazing the long paddock between the river and a creek</w:t>
      </w:r>
      <w:r w:rsidR="00820338" w:rsidRPr="007A772D">
        <w:t xml:space="preserve">.  </w:t>
      </w:r>
      <w:r w:rsidRPr="007A772D">
        <w:t>The lower parts of this paddock are already flooded including the gateway.</w:t>
      </w:r>
    </w:p>
    <w:p w14:paraId="03C98620" w14:textId="071993DA" w:rsidR="00507147" w:rsidRPr="007A772D" w:rsidRDefault="00507147" w:rsidP="00870F06">
      <w:pPr>
        <w:numPr>
          <w:ilvl w:val="0"/>
          <w:numId w:val="10"/>
        </w:numPr>
        <w:spacing w:before="100" w:beforeAutospacing="1" w:after="100" w:afterAutospacing="1" w:line="240" w:lineRule="auto"/>
        <w:rPr>
          <w:rFonts w:cs="Arial"/>
          <w:color w:val="000000"/>
        </w:rPr>
      </w:pPr>
      <w:r w:rsidRPr="007A772D">
        <w:rPr>
          <w:rStyle w:val="Strong"/>
          <w:rFonts w:cs="Arial"/>
          <w:b w:val="0"/>
          <w:bCs w:val="0"/>
          <w:color w:val="000000"/>
        </w:rPr>
        <w:t>This is the third time heavy rain has fallen in the past two months</w:t>
      </w:r>
      <w:r w:rsidR="00820338" w:rsidRPr="007A772D">
        <w:rPr>
          <w:rStyle w:val="Strong"/>
          <w:rFonts w:cs="Arial"/>
          <w:b w:val="0"/>
          <w:bCs w:val="0"/>
          <w:color w:val="000000"/>
        </w:rPr>
        <w:t xml:space="preserve">.  </w:t>
      </w:r>
      <w:r w:rsidRPr="007A772D">
        <w:rPr>
          <w:rStyle w:val="Strong"/>
          <w:rFonts w:cs="Arial"/>
          <w:b w:val="0"/>
          <w:bCs w:val="0"/>
          <w:color w:val="000000"/>
        </w:rPr>
        <w:t>On each occasion the weather bureau has issued flood warnings for your river and local streams</w:t>
      </w:r>
      <w:r w:rsidR="00820338" w:rsidRPr="007A772D">
        <w:rPr>
          <w:rStyle w:val="Strong"/>
          <w:rFonts w:cs="Arial"/>
          <w:b w:val="0"/>
          <w:bCs w:val="0"/>
          <w:color w:val="000000"/>
        </w:rPr>
        <w:t xml:space="preserve">.  </w:t>
      </w:r>
      <w:r w:rsidRPr="007A772D">
        <w:rPr>
          <w:rStyle w:val="Strong"/>
          <w:rFonts w:cs="Arial"/>
          <w:b w:val="0"/>
          <w:bCs w:val="0"/>
          <w:color w:val="000000"/>
        </w:rPr>
        <w:t>When the latest rain began the best course of action would have been to:</w:t>
      </w:r>
      <w:r w:rsidRPr="007A772D">
        <w:rPr>
          <w:rFonts w:cs="Arial"/>
          <w:color w:val="000000"/>
        </w:rPr>
        <w:br/>
      </w:r>
    </w:p>
    <w:p w14:paraId="652B327E" w14:textId="77777777" w:rsidR="00507147" w:rsidRPr="007A772D" w:rsidRDefault="00507147" w:rsidP="00870F06">
      <w:pPr>
        <w:numPr>
          <w:ilvl w:val="1"/>
          <w:numId w:val="10"/>
        </w:numPr>
        <w:spacing w:before="100" w:beforeAutospacing="1" w:after="100" w:afterAutospacing="1" w:line="240" w:lineRule="auto"/>
        <w:rPr>
          <w:rFonts w:cs="Arial"/>
          <w:color w:val="000000"/>
        </w:rPr>
      </w:pPr>
      <w:r w:rsidRPr="007A772D">
        <w:rPr>
          <w:rFonts w:cs="Arial"/>
          <w:color w:val="000000"/>
        </w:rPr>
        <w:t>Take annual holidays and travel to sunny Queensland.</w:t>
      </w:r>
    </w:p>
    <w:p w14:paraId="453D06CE" w14:textId="77777777" w:rsidR="00507147" w:rsidRPr="007A772D" w:rsidRDefault="00507147" w:rsidP="00870F06">
      <w:pPr>
        <w:numPr>
          <w:ilvl w:val="1"/>
          <w:numId w:val="10"/>
        </w:numPr>
        <w:spacing w:before="100" w:beforeAutospacing="1" w:after="100" w:afterAutospacing="1" w:line="240" w:lineRule="auto"/>
        <w:rPr>
          <w:rFonts w:cs="Arial"/>
          <w:color w:val="000000"/>
        </w:rPr>
      </w:pPr>
      <w:r w:rsidRPr="007A772D">
        <w:rPr>
          <w:rFonts w:cs="Arial"/>
          <w:color w:val="000000"/>
        </w:rPr>
        <w:t>Open all the paddock gates in case the herd became stranded.</w:t>
      </w:r>
    </w:p>
    <w:p w14:paraId="513AF06A" w14:textId="77777777" w:rsidR="00507147" w:rsidRPr="007A772D" w:rsidRDefault="00507147" w:rsidP="00870F06">
      <w:pPr>
        <w:numPr>
          <w:ilvl w:val="1"/>
          <w:numId w:val="10"/>
        </w:numPr>
        <w:spacing w:before="100" w:beforeAutospacing="1" w:after="100" w:afterAutospacing="1" w:line="240" w:lineRule="auto"/>
        <w:rPr>
          <w:rFonts w:cs="Arial"/>
          <w:color w:val="000000"/>
        </w:rPr>
      </w:pPr>
      <w:r w:rsidRPr="007A772D">
        <w:rPr>
          <w:rFonts w:cs="Arial"/>
          <w:color w:val="000000"/>
        </w:rPr>
        <w:t>Move the herd to higher grazing areas of the farm.</w:t>
      </w:r>
    </w:p>
    <w:p w14:paraId="5D25FBB5" w14:textId="5FA9F383" w:rsidR="00507147" w:rsidRPr="007A772D" w:rsidRDefault="00507147" w:rsidP="00870F06">
      <w:pPr>
        <w:numPr>
          <w:ilvl w:val="1"/>
          <w:numId w:val="10"/>
        </w:numPr>
        <w:spacing w:before="100" w:beforeAutospacing="1" w:after="240" w:line="240" w:lineRule="auto"/>
        <w:rPr>
          <w:rFonts w:cs="Arial"/>
          <w:color w:val="000000"/>
        </w:rPr>
      </w:pPr>
      <w:r w:rsidRPr="007A772D">
        <w:rPr>
          <w:rFonts w:cs="Arial"/>
          <w:color w:val="000000"/>
        </w:rPr>
        <w:t>Not worry because each previous flood didn’t affect the herd.</w:t>
      </w:r>
    </w:p>
    <w:p w14:paraId="15EFC3C8" w14:textId="77777777" w:rsidR="00097093" w:rsidRPr="007A772D" w:rsidRDefault="00097093" w:rsidP="00097093">
      <w:pPr>
        <w:spacing w:before="100" w:beforeAutospacing="1" w:after="240" w:line="240" w:lineRule="auto"/>
        <w:ind w:left="1440"/>
        <w:rPr>
          <w:rFonts w:cs="Arial"/>
          <w:color w:val="000000"/>
        </w:rPr>
      </w:pPr>
    </w:p>
    <w:p w14:paraId="08A4DD47" w14:textId="77777777" w:rsidR="00097093" w:rsidRPr="007A772D" w:rsidRDefault="00097093">
      <w:pPr>
        <w:rPr>
          <w:rStyle w:val="Strong"/>
          <w:rFonts w:cs="Arial"/>
          <w:b w:val="0"/>
          <w:bCs w:val="0"/>
          <w:color w:val="000000"/>
        </w:rPr>
      </w:pPr>
      <w:r w:rsidRPr="007A772D">
        <w:rPr>
          <w:rStyle w:val="Strong"/>
          <w:rFonts w:cs="Arial"/>
          <w:b w:val="0"/>
          <w:bCs w:val="0"/>
          <w:color w:val="000000"/>
        </w:rPr>
        <w:br w:type="page"/>
      </w:r>
    </w:p>
    <w:p w14:paraId="1536297F" w14:textId="7537CD77" w:rsidR="00507147" w:rsidRPr="007A772D" w:rsidRDefault="00507147" w:rsidP="00870F06">
      <w:pPr>
        <w:numPr>
          <w:ilvl w:val="0"/>
          <w:numId w:val="10"/>
        </w:numPr>
        <w:spacing w:before="100" w:beforeAutospacing="1" w:after="100" w:afterAutospacing="1" w:line="240" w:lineRule="auto"/>
        <w:rPr>
          <w:rFonts w:cs="Arial"/>
          <w:color w:val="000000"/>
        </w:rPr>
      </w:pPr>
      <w:r w:rsidRPr="007A772D">
        <w:rPr>
          <w:rStyle w:val="Strong"/>
          <w:rFonts w:cs="Arial"/>
          <w:b w:val="0"/>
          <w:bCs w:val="0"/>
          <w:color w:val="000000"/>
        </w:rPr>
        <w:lastRenderedPageBreak/>
        <w:t xml:space="preserve">Before checking the beef </w:t>
      </w:r>
      <w:r w:rsidR="00B650C0" w:rsidRPr="007A772D">
        <w:rPr>
          <w:rStyle w:val="Strong"/>
          <w:rFonts w:cs="Arial"/>
          <w:b w:val="0"/>
          <w:bCs w:val="0"/>
          <w:color w:val="000000"/>
        </w:rPr>
        <w:t>herd,</w:t>
      </w:r>
      <w:r w:rsidRPr="007A772D">
        <w:rPr>
          <w:rStyle w:val="Strong"/>
          <w:rFonts w:cs="Arial"/>
          <w:b w:val="0"/>
          <w:bCs w:val="0"/>
          <w:color w:val="000000"/>
        </w:rPr>
        <w:t xml:space="preserve"> you notice that the rising floodwaters are getting close to the irrigation pump and motor</w:t>
      </w:r>
      <w:r w:rsidR="00820338" w:rsidRPr="007A772D">
        <w:rPr>
          <w:rStyle w:val="Strong"/>
          <w:rFonts w:cs="Arial"/>
          <w:b w:val="0"/>
          <w:bCs w:val="0"/>
          <w:color w:val="000000"/>
        </w:rPr>
        <w:t xml:space="preserve">.  </w:t>
      </w:r>
      <w:r w:rsidRPr="007A772D">
        <w:rPr>
          <w:rStyle w:val="Strong"/>
          <w:rFonts w:cs="Arial"/>
          <w:b w:val="0"/>
          <w:bCs w:val="0"/>
          <w:color w:val="000000"/>
        </w:rPr>
        <w:t>The irrigation plant is mounted on a slide, which is towed by the tractor</w:t>
      </w:r>
      <w:r w:rsidR="00820338" w:rsidRPr="007A772D">
        <w:rPr>
          <w:rStyle w:val="Strong"/>
          <w:rFonts w:cs="Arial"/>
          <w:b w:val="0"/>
          <w:bCs w:val="0"/>
          <w:color w:val="000000"/>
        </w:rPr>
        <w:t xml:space="preserve">.  </w:t>
      </w:r>
      <w:r w:rsidRPr="007A772D">
        <w:rPr>
          <w:rStyle w:val="Strong"/>
          <w:rFonts w:cs="Arial"/>
          <w:b w:val="0"/>
          <w:bCs w:val="0"/>
          <w:color w:val="000000"/>
        </w:rPr>
        <w:t>The best course of action is to:</w:t>
      </w:r>
      <w:r w:rsidRPr="007A772D">
        <w:rPr>
          <w:rFonts w:cs="Arial"/>
          <w:color w:val="000000"/>
        </w:rPr>
        <w:br/>
      </w:r>
    </w:p>
    <w:p w14:paraId="59E29F56" w14:textId="77777777" w:rsidR="00507147" w:rsidRPr="007A772D" w:rsidRDefault="00507147" w:rsidP="00870F06">
      <w:pPr>
        <w:numPr>
          <w:ilvl w:val="1"/>
          <w:numId w:val="10"/>
        </w:numPr>
        <w:spacing w:before="100" w:beforeAutospacing="1" w:after="100" w:afterAutospacing="1" w:line="240" w:lineRule="auto"/>
        <w:rPr>
          <w:rFonts w:cs="Arial"/>
          <w:color w:val="000000"/>
        </w:rPr>
      </w:pPr>
      <w:r w:rsidRPr="007A772D">
        <w:rPr>
          <w:rFonts w:cs="Arial"/>
          <w:color w:val="000000"/>
        </w:rPr>
        <w:t>Immediately take the tractor and move the irrigation plant to higher ground.</w:t>
      </w:r>
    </w:p>
    <w:p w14:paraId="66079AE7" w14:textId="77777777" w:rsidR="00507147" w:rsidRPr="007A772D" w:rsidRDefault="00507147" w:rsidP="00870F06">
      <w:pPr>
        <w:numPr>
          <w:ilvl w:val="1"/>
          <w:numId w:val="10"/>
        </w:numPr>
        <w:spacing w:before="100" w:beforeAutospacing="1" w:after="100" w:afterAutospacing="1" w:line="240" w:lineRule="auto"/>
        <w:rPr>
          <w:rFonts w:cs="Arial"/>
          <w:color w:val="000000"/>
        </w:rPr>
      </w:pPr>
      <w:r w:rsidRPr="007A772D">
        <w:rPr>
          <w:rFonts w:cs="Arial"/>
          <w:color w:val="000000"/>
        </w:rPr>
        <w:t>Check the beef herd and move them to safety first and then return to move the irrigation plant.</w:t>
      </w:r>
    </w:p>
    <w:p w14:paraId="4CCE8900" w14:textId="77777777" w:rsidR="00507147" w:rsidRPr="007A772D" w:rsidRDefault="00507147" w:rsidP="00870F06">
      <w:pPr>
        <w:numPr>
          <w:ilvl w:val="1"/>
          <w:numId w:val="10"/>
        </w:numPr>
        <w:spacing w:before="100" w:beforeAutospacing="1" w:after="100" w:afterAutospacing="1" w:line="240" w:lineRule="auto"/>
        <w:rPr>
          <w:rFonts w:cs="Arial"/>
          <w:color w:val="000000"/>
        </w:rPr>
      </w:pPr>
      <w:r w:rsidRPr="007A772D">
        <w:rPr>
          <w:rFonts w:cs="Arial"/>
          <w:color w:val="000000"/>
        </w:rPr>
        <w:t>Quickly take a rope and a large, heavy-duty plastic sheet down to cover the pump and motor.</w:t>
      </w:r>
    </w:p>
    <w:p w14:paraId="2A6AB339" w14:textId="37C99B66" w:rsidR="00507147" w:rsidRPr="007A772D" w:rsidRDefault="00507147" w:rsidP="00870F06">
      <w:pPr>
        <w:numPr>
          <w:ilvl w:val="1"/>
          <w:numId w:val="10"/>
        </w:numPr>
        <w:spacing w:before="100" w:beforeAutospacing="1" w:after="240" w:line="240" w:lineRule="auto"/>
        <w:rPr>
          <w:rFonts w:cs="Arial"/>
          <w:color w:val="000000"/>
        </w:rPr>
      </w:pPr>
      <w:r w:rsidRPr="007A772D">
        <w:rPr>
          <w:rFonts w:cs="Arial"/>
          <w:color w:val="000000"/>
        </w:rPr>
        <w:t>Start the pump to keep the floodwater from covering the farm.</w:t>
      </w:r>
    </w:p>
    <w:p w14:paraId="4C5B7125" w14:textId="77777777" w:rsidR="00097093" w:rsidRPr="007A772D" w:rsidRDefault="00097093" w:rsidP="00097093">
      <w:pPr>
        <w:spacing w:before="100" w:beforeAutospacing="1" w:after="240" w:line="240" w:lineRule="auto"/>
        <w:ind w:left="1440"/>
        <w:rPr>
          <w:rFonts w:cs="Arial"/>
          <w:color w:val="000000"/>
        </w:rPr>
      </w:pPr>
    </w:p>
    <w:p w14:paraId="5A6A4C99" w14:textId="18B24E81" w:rsidR="00507147" w:rsidRPr="007A772D" w:rsidRDefault="00507147" w:rsidP="00870F06">
      <w:pPr>
        <w:numPr>
          <w:ilvl w:val="0"/>
          <w:numId w:val="10"/>
        </w:numPr>
        <w:spacing w:before="100" w:beforeAutospacing="1" w:after="100" w:afterAutospacing="1" w:line="240" w:lineRule="auto"/>
        <w:rPr>
          <w:rFonts w:cs="Arial"/>
          <w:color w:val="000000"/>
        </w:rPr>
      </w:pPr>
      <w:r w:rsidRPr="007A772D">
        <w:rPr>
          <w:rStyle w:val="Strong"/>
          <w:rFonts w:cs="Arial"/>
          <w:b w:val="0"/>
          <w:bCs w:val="0"/>
          <w:color w:val="000000"/>
        </w:rPr>
        <w:t>You drive the farm 4WD ute down to the long paddock and find the gateway blocked by rising flood waters</w:t>
      </w:r>
      <w:r w:rsidR="00820338" w:rsidRPr="007A772D">
        <w:rPr>
          <w:rStyle w:val="Strong"/>
          <w:rFonts w:cs="Arial"/>
          <w:b w:val="0"/>
          <w:bCs w:val="0"/>
          <w:color w:val="000000"/>
        </w:rPr>
        <w:t xml:space="preserve">.  </w:t>
      </w:r>
      <w:r w:rsidRPr="007A772D">
        <w:rPr>
          <w:rStyle w:val="Strong"/>
          <w:rFonts w:cs="Arial"/>
          <w:b w:val="0"/>
          <w:bCs w:val="0"/>
          <w:color w:val="000000"/>
        </w:rPr>
        <w:t>The herd is standing on a small rise in the paddock</w:t>
      </w:r>
      <w:r w:rsidR="00820338" w:rsidRPr="007A772D">
        <w:rPr>
          <w:rStyle w:val="Strong"/>
          <w:rFonts w:cs="Arial"/>
          <w:b w:val="0"/>
          <w:bCs w:val="0"/>
          <w:color w:val="000000"/>
        </w:rPr>
        <w:t xml:space="preserve">.  </w:t>
      </w:r>
      <w:r w:rsidRPr="007A772D">
        <w:rPr>
          <w:rStyle w:val="Strong"/>
          <w:rFonts w:cs="Arial"/>
          <w:b w:val="0"/>
          <w:bCs w:val="0"/>
          <w:color w:val="000000"/>
        </w:rPr>
        <w:t>You should:</w:t>
      </w:r>
      <w:r w:rsidRPr="007A772D">
        <w:rPr>
          <w:rFonts w:cs="Arial"/>
          <w:color w:val="000000"/>
        </w:rPr>
        <w:br/>
      </w:r>
    </w:p>
    <w:p w14:paraId="3B0980F2" w14:textId="77777777" w:rsidR="00507147" w:rsidRPr="007A772D" w:rsidRDefault="00507147" w:rsidP="00870F06">
      <w:pPr>
        <w:numPr>
          <w:ilvl w:val="1"/>
          <w:numId w:val="10"/>
        </w:numPr>
        <w:spacing w:before="100" w:beforeAutospacing="1" w:after="100" w:afterAutospacing="1" w:line="240" w:lineRule="auto"/>
        <w:rPr>
          <w:rFonts w:cs="Arial"/>
          <w:color w:val="000000"/>
        </w:rPr>
      </w:pPr>
      <w:r w:rsidRPr="007A772D">
        <w:rPr>
          <w:rFonts w:cs="Arial"/>
          <w:color w:val="000000"/>
        </w:rPr>
        <w:t>Drive quickly through the flooded gateway to get to the herd.</w:t>
      </w:r>
    </w:p>
    <w:p w14:paraId="76A484F3" w14:textId="77777777" w:rsidR="00507147" w:rsidRPr="007A772D" w:rsidRDefault="00507147" w:rsidP="00870F06">
      <w:pPr>
        <w:numPr>
          <w:ilvl w:val="1"/>
          <w:numId w:val="10"/>
        </w:numPr>
        <w:spacing w:before="100" w:beforeAutospacing="1" w:after="100" w:afterAutospacing="1" w:line="240" w:lineRule="auto"/>
        <w:rPr>
          <w:rFonts w:cs="Arial"/>
          <w:color w:val="000000"/>
        </w:rPr>
      </w:pPr>
      <w:r w:rsidRPr="007A772D">
        <w:rPr>
          <w:rFonts w:cs="Arial"/>
          <w:color w:val="000000"/>
        </w:rPr>
        <w:t>Send your two best dogs to swim across and round up the herd.</w:t>
      </w:r>
    </w:p>
    <w:p w14:paraId="208D5198" w14:textId="77777777" w:rsidR="00507147" w:rsidRPr="007A772D" w:rsidRDefault="00507147" w:rsidP="00870F06">
      <w:pPr>
        <w:numPr>
          <w:ilvl w:val="1"/>
          <w:numId w:val="10"/>
        </w:numPr>
        <w:spacing w:before="100" w:beforeAutospacing="1" w:after="100" w:afterAutospacing="1" w:line="240" w:lineRule="auto"/>
        <w:rPr>
          <w:rFonts w:cs="Arial"/>
          <w:color w:val="000000"/>
        </w:rPr>
      </w:pPr>
      <w:r w:rsidRPr="007A772D">
        <w:rPr>
          <w:rFonts w:cs="Arial"/>
          <w:color w:val="000000"/>
        </w:rPr>
        <w:t>Leave the ute above flood reach and assess the situation on foot.</w:t>
      </w:r>
    </w:p>
    <w:p w14:paraId="687FFCAC" w14:textId="6B107127" w:rsidR="00507147" w:rsidRPr="007A772D" w:rsidRDefault="00507147" w:rsidP="00870F06">
      <w:pPr>
        <w:numPr>
          <w:ilvl w:val="1"/>
          <w:numId w:val="10"/>
        </w:numPr>
        <w:spacing w:before="100" w:beforeAutospacing="1" w:after="240" w:line="240" w:lineRule="auto"/>
        <w:rPr>
          <w:rFonts w:cs="Arial"/>
          <w:color w:val="000000"/>
        </w:rPr>
      </w:pPr>
      <w:r w:rsidRPr="007A772D">
        <w:rPr>
          <w:rFonts w:cs="Arial"/>
          <w:color w:val="000000"/>
        </w:rPr>
        <w:t>Go back to the homestead and get the camera to record the scene for the boss.</w:t>
      </w:r>
    </w:p>
    <w:p w14:paraId="70D1E7C4" w14:textId="77777777" w:rsidR="00097093" w:rsidRPr="007A772D" w:rsidRDefault="00097093" w:rsidP="00097093">
      <w:pPr>
        <w:spacing w:before="100" w:beforeAutospacing="1" w:after="240" w:line="240" w:lineRule="auto"/>
        <w:ind w:left="1440"/>
        <w:rPr>
          <w:rFonts w:cs="Arial"/>
          <w:color w:val="000000"/>
        </w:rPr>
      </w:pPr>
    </w:p>
    <w:p w14:paraId="110D4521" w14:textId="290EAD71" w:rsidR="00507147" w:rsidRPr="007A772D" w:rsidRDefault="00507147" w:rsidP="00870F06">
      <w:pPr>
        <w:numPr>
          <w:ilvl w:val="0"/>
          <w:numId w:val="10"/>
        </w:numPr>
        <w:spacing w:before="100" w:beforeAutospacing="1" w:after="100" w:afterAutospacing="1" w:line="240" w:lineRule="auto"/>
        <w:rPr>
          <w:rFonts w:cs="Arial"/>
          <w:color w:val="000000"/>
        </w:rPr>
      </w:pPr>
      <w:r w:rsidRPr="007A772D">
        <w:rPr>
          <w:rStyle w:val="Strong"/>
          <w:rFonts w:cs="Arial"/>
          <w:b w:val="0"/>
          <w:bCs w:val="0"/>
          <w:color w:val="000000"/>
        </w:rPr>
        <w:t>The herd is standing near a partly submerged barbed wire fence</w:t>
      </w:r>
      <w:r w:rsidR="00820338" w:rsidRPr="007A772D">
        <w:rPr>
          <w:rStyle w:val="Strong"/>
          <w:rFonts w:cs="Arial"/>
          <w:b w:val="0"/>
          <w:bCs w:val="0"/>
          <w:color w:val="000000"/>
        </w:rPr>
        <w:t xml:space="preserve">.  </w:t>
      </w:r>
      <w:r w:rsidRPr="007A772D">
        <w:rPr>
          <w:rStyle w:val="Strong"/>
          <w:rFonts w:cs="Arial"/>
          <w:b w:val="0"/>
          <w:bCs w:val="0"/>
          <w:color w:val="000000"/>
        </w:rPr>
        <w:t>Further up the paddock the fence goes over a low grassy ridge</w:t>
      </w:r>
      <w:r w:rsidR="00820338" w:rsidRPr="007A772D">
        <w:rPr>
          <w:rStyle w:val="Strong"/>
          <w:rFonts w:cs="Arial"/>
          <w:b w:val="0"/>
          <w:bCs w:val="0"/>
          <w:color w:val="000000"/>
        </w:rPr>
        <w:t xml:space="preserve">.  </w:t>
      </w:r>
      <w:r w:rsidRPr="007A772D">
        <w:rPr>
          <w:rStyle w:val="Strong"/>
          <w:rFonts w:cs="Arial"/>
          <w:b w:val="0"/>
          <w:bCs w:val="0"/>
          <w:color w:val="000000"/>
        </w:rPr>
        <w:t>The safest way to move the herd is to:</w:t>
      </w:r>
      <w:r w:rsidRPr="007A772D">
        <w:rPr>
          <w:rFonts w:cs="Arial"/>
          <w:color w:val="000000"/>
        </w:rPr>
        <w:br/>
      </w:r>
    </w:p>
    <w:p w14:paraId="4521B304" w14:textId="77777777" w:rsidR="00507147" w:rsidRPr="007A772D" w:rsidRDefault="00507147" w:rsidP="00870F06">
      <w:pPr>
        <w:numPr>
          <w:ilvl w:val="1"/>
          <w:numId w:val="10"/>
        </w:numPr>
        <w:spacing w:before="100" w:beforeAutospacing="1" w:after="100" w:afterAutospacing="1" w:line="240" w:lineRule="auto"/>
        <w:rPr>
          <w:rFonts w:cs="Arial"/>
          <w:color w:val="000000"/>
        </w:rPr>
      </w:pPr>
      <w:r w:rsidRPr="007A772D">
        <w:rPr>
          <w:rFonts w:cs="Arial"/>
          <w:color w:val="000000"/>
        </w:rPr>
        <w:t>Force the herd through the flooded gateway.</w:t>
      </w:r>
    </w:p>
    <w:p w14:paraId="38DD8ADA" w14:textId="77777777" w:rsidR="00507147" w:rsidRPr="007A772D" w:rsidRDefault="00507147" w:rsidP="00870F06">
      <w:pPr>
        <w:numPr>
          <w:ilvl w:val="1"/>
          <w:numId w:val="10"/>
        </w:numPr>
        <w:spacing w:before="100" w:beforeAutospacing="1" w:after="100" w:afterAutospacing="1" w:line="240" w:lineRule="auto"/>
        <w:rPr>
          <w:rFonts w:cs="Arial"/>
          <w:color w:val="000000"/>
        </w:rPr>
      </w:pPr>
      <w:r w:rsidRPr="007A772D">
        <w:rPr>
          <w:rFonts w:cs="Arial"/>
          <w:color w:val="000000"/>
        </w:rPr>
        <w:t>Drive to the hay shed and bring back a ute-load of hay to leave a feed trail for the herd.</w:t>
      </w:r>
    </w:p>
    <w:p w14:paraId="2624A457" w14:textId="77777777" w:rsidR="00507147" w:rsidRPr="007A772D" w:rsidRDefault="00507147" w:rsidP="00870F06">
      <w:pPr>
        <w:numPr>
          <w:ilvl w:val="1"/>
          <w:numId w:val="10"/>
        </w:numPr>
        <w:spacing w:before="100" w:beforeAutospacing="1" w:after="100" w:afterAutospacing="1" w:line="240" w:lineRule="auto"/>
        <w:rPr>
          <w:rFonts w:cs="Arial"/>
          <w:color w:val="000000"/>
        </w:rPr>
      </w:pPr>
      <w:r w:rsidRPr="007A772D">
        <w:rPr>
          <w:rFonts w:cs="Arial"/>
          <w:color w:val="000000"/>
        </w:rPr>
        <w:t>Leave the herd to swim out over the fences when the flood gets high enough.</w:t>
      </w:r>
    </w:p>
    <w:p w14:paraId="66C15A98" w14:textId="3FB53B1F" w:rsidR="00507147" w:rsidRPr="007A772D" w:rsidRDefault="00507147" w:rsidP="00870F06">
      <w:pPr>
        <w:numPr>
          <w:ilvl w:val="1"/>
          <w:numId w:val="10"/>
        </w:numPr>
        <w:spacing w:before="100" w:beforeAutospacing="1" w:after="240" w:line="240" w:lineRule="auto"/>
        <w:rPr>
          <w:rFonts w:cs="Arial"/>
          <w:color w:val="000000"/>
        </w:rPr>
      </w:pPr>
      <w:r w:rsidRPr="007A772D">
        <w:rPr>
          <w:rFonts w:cs="Arial"/>
          <w:color w:val="000000"/>
        </w:rPr>
        <w:t>Cut the fence wires on the ridge, fold the wires back carefully and quietly walk the herd to higher ground through the opening.</w:t>
      </w:r>
    </w:p>
    <w:p w14:paraId="26A9E3EA" w14:textId="77777777" w:rsidR="00097093" w:rsidRPr="007A772D" w:rsidRDefault="00097093" w:rsidP="00097093">
      <w:pPr>
        <w:spacing w:before="100" w:beforeAutospacing="1" w:after="240" w:line="240" w:lineRule="auto"/>
        <w:ind w:left="1440"/>
        <w:rPr>
          <w:rFonts w:cs="Arial"/>
          <w:color w:val="000000"/>
        </w:rPr>
      </w:pPr>
    </w:p>
    <w:p w14:paraId="22BD73E1" w14:textId="027181B9" w:rsidR="00507147" w:rsidRPr="007A772D" w:rsidRDefault="00507147" w:rsidP="00870F06">
      <w:pPr>
        <w:numPr>
          <w:ilvl w:val="0"/>
          <w:numId w:val="10"/>
        </w:numPr>
        <w:spacing w:before="100" w:beforeAutospacing="1" w:after="100" w:afterAutospacing="1" w:line="240" w:lineRule="auto"/>
        <w:rPr>
          <w:rFonts w:cs="Arial"/>
          <w:color w:val="000000"/>
        </w:rPr>
      </w:pPr>
      <w:r w:rsidRPr="007A772D">
        <w:rPr>
          <w:rStyle w:val="Strong"/>
          <w:rFonts w:cs="Arial"/>
          <w:b w:val="0"/>
          <w:bCs w:val="0"/>
          <w:color w:val="000000"/>
        </w:rPr>
        <w:t>As you herd the last of the cattle out of the paddock you see a cow and a newborn calf standing on their own near the river bank</w:t>
      </w:r>
      <w:r w:rsidR="00820338" w:rsidRPr="007A772D">
        <w:rPr>
          <w:rStyle w:val="Strong"/>
          <w:rFonts w:cs="Arial"/>
          <w:b w:val="0"/>
          <w:bCs w:val="0"/>
          <w:color w:val="000000"/>
        </w:rPr>
        <w:t xml:space="preserve">.  </w:t>
      </w:r>
      <w:r w:rsidRPr="007A772D">
        <w:rPr>
          <w:rStyle w:val="Strong"/>
          <w:rFonts w:cs="Arial"/>
          <w:b w:val="0"/>
          <w:bCs w:val="0"/>
          <w:color w:val="000000"/>
        </w:rPr>
        <w:t>You should:</w:t>
      </w:r>
      <w:r w:rsidRPr="007A772D">
        <w:rPr>
          <w:rFonts w:cs="Arial"/>
          <w:color w:val="000000"/>
        </w:rPr>
        <w:br/>
      </w:r>
    </w:p>
    <w:p w14:paraId="59133F7A" w14:textId="77777777" w:rsidR="00507147" w:rsidRPr="007A772D" w:rsidRDefault="00507147" w:rsidP="00870F06">
      <w:pPr>
        <w:numPr>
          <w:ilvl w:val="1"/>
          <w:numId w:val="10"/>
        </w:numPr>
        <w:spacing w:before="100" w:beforeAutospacing="1" w:after="100" w:afterAutospacing="1" w:line="240" w:lineRule="auto"/>
        <w:rPr>
          <w:rFonts w:cs="Arial"/>
          <w:color w:val="000000"/>
        </w:rPr>
      </w:pPr>
      <w:r w:rsidRPr="007A772D">
        <w:rPr>
          <w:rFonts w:cs="Arial"/>
          <w:color w:val="000000"/>
        </w:rPr>
        <w:t>Walk the cow and calf to the ute, tether the calf in the ute and slowly drive back to the homestead checking that the cow is following.</w:t>
      </w:r>
    </w:p>
    <w:p w14:paraId="527702C3" w14:textId="77777777" w:rsidR="00507147" w:rsidRPr="007A772D" w:rsidRDefault="00507147" w:rsidP="00870F06">
      <w:pPr>
        <w:numPr>
          <w:ilvl w:val="1"/>
          <w:numId w:val="10"/>
        </w:numPr>
        <w:spacing w:before="100" w:beforeAutospacing="1" w:after="100" w:afterAutospacing="1" w:line="240" w:lineRule="auto"/>
        <w:rPr>
          <w:rFonts w:cs="Arial"/>
          <w:color w:val="000000"/>
        </w:rPr>
      </w:pPr>
      <w:r w:rsidRPr="007A772D">
        <w:rPr>
          <w:rFonts w:cs="Arial"/>
          <w:color w:val="000000"/>
        </w:rPr>
        <w:t>Get the dogs to round up the cow and calf and drive them through the opened wires.</w:t>
      </w:r>
    </w:p>
    <w:p w14:paraId="3AB1CBB5" w14:textId="77777777" w:rsidR="00507147" w:rsidRPr="007A772D" w:rsidRDefault="00507147" w:rsidP="00870F06">
      <w:pPr>
        <w:numPr>
          <w:ilvl w:val="1"/>
          <w:numId w:val="10"/>
        </w:numPr>
        <w:spacing w:before="100" w:beforeAutospacing="1" w:after="100" w:afterAutospacing="1" w:line="240" w:lineRule="auto"/>
        <w:rPr>
          <w:rFonts w:cs="Arial"/>
          <w:color w:val="000000"/>
        </w:rPr>
      </w:pPr>
      <w:r w:rsidRPr="007A772D">
        <w:rPr>
          <w:rFonts w:cs="Arial"/>
          <w:color w:val="000000"/>
        </w:rPr>
        <w:t>Drive the ute into the flooding paddock to escort the cow and calf to safety.</w:t>
      </w:r>
    </w:p>
    <w:p w14:paraId="51E0A290" w14:textId="5E993EB4" w:rsidR="00507147" w:rsidRPr="007A772D" w:rsidRDefault="00507147" w:rsidP="00870F06">
      <w:pPr>
        <w:numPr>
          <w:ilvl w:val="1"/>
          <w:numId w:val="10"/>
        </w:numPr>
        <w:spacing w:before="100" w:beforeAutospacing="1" w:after="100" w:afterAutospacing="1" w:line="240" w:lineRule="auto"/>
        <w:rPr>
          <w:rFonts w:cs="Arial"/>
          <w:color w:val="000000"/>
        </w:rPr>
      </w:pPr>
      <w:r w:rsidRPr="007A772D">
        <w:rPr>
          <w:rFonts w:cs="Arial"/>
          <w:color w:val="000000"/>
        </w:rPr>
        <w:t>Leave the cow to spend more time bonding with the calf.</w:t>
      </w:r>
    </w:p>
    <w:p w14:paraId="38077029" w14:textId="77777777" w:rsidR="00097093" w:rsidRPr="007A772D" w:rsidRDefault="00097093" w:rsidP="00097093">
      <w:pPr>
        <w:spacing w:before="100" w:beforeAutospacing="1" w:after="100" w:afterAutospacing="1" w:line="240" w:lineRule="auto"/>
        <w:ind w:left="1440"/>
        <w:rPr>
          <w:rFonts w:cs="Arial"/>
          <w:color w:val="000000"/>
        </w:rPr>
      </w:pPr>
    </w:p>
    <w:p w14:paraId="1418185E" w14:textId="4AA9BDBE" w:rsidR="00507147" w:rsidRPr="007A772D" w:rsidRDefault="00507147" w:rsidP="00097093">
      <w:pPr>
        <w:pStyle w:val="ListNumber"/>
        <w:rPr>
          <w:b/>
          <w:bCs/>
        </w:rPr>
      </w:pPr>
      <w:r w:rsidRPr="007A772D">
        <w:rPr>
          <w:b/>
          <w:bCs/>
        </w:rPr>
        <w:lastRenderedPageBreak/>
        <w:t>Scenario – Severe cold</w:t>
      </w:r>
    </w:p>
    <w:p w14:paraId="6558D44E" w14:textId="77777777" w:rsidR="00507147" w:rsidRPr="007A772D" w:rsidRDefault="00507147" w:rsidP="00DE61A1">
      <w:pPr>
        <w:rPr>
          <w:rFonts w:cs="Arial"/>
        </w:rPr>
      </w:pPr>
      <w:r w:rsidRPr="007A772D">
        <w:rPr>
          <w:rFonts w:cs="Arial"/>
        </w:rPr>
        <w:t>Read the scenario below carefully and select the most correct answer from the four choices given for each question.</w:t>
      </w:r>
    </w:p>
    <w:p w14:paraId="1BD5A34F" w14:textId="25A4758E" w:rsidR="00507147" w:rsidRPr="007A772D" w:rsidRDefault="00507147" w:rsidP="00507147">
      <w:pPr>
        <w:pStyle w:val="NormalWeb"/>
        <w:rPr>
          <w:rFonts w:ascii="Arial" w:hAnsi="Arial" w:cs="Arial"/>
          <w:color w:val="000000"/>
        </w:rPr>
      </w:pPr>
      <w:r w:rsidRPr="007A772D">
        <w:rPr>
          <w:rFonts w:ascii="Arial" w:hAnsi="Arial" w:cs="Arial"/>
          <w:color w:val="000000"/>
        </w:rPr>
        <w:t>You are employed on a tablelands property that grows cherries, wool and prime lambs</w:t>
      </w:r>
      <w:r w:rsidR="00820338" w:rsidRPr="007A772D">
        <w:rPr>
          <w:rFonts w:ascii="Arial" w:hAnsi="Arial" w:cs="Arial"/>
          <w:color w:val="000000"/>
        </w:rPr>
        <w:t xml:space="preserve">.  </w:t>
      </w:r>
      <w:r w:rsidRPr="007A772D">
        <w:rPr>
          <w:rFonts w:ascii="Arial" w:hAnsi="Arial" w:cs="Arial"/>
          <w:color w:val="000000"/>
        </w:rPr>
        <w:t>It has been a cold winter with many frosts and one light snowfall</w:t>
      </w:r>
      <w:r w:rsidR="00820338" w:rsidRPr="007A772D">
        <w:rPr>
          <w:rFonts w:ascii="Arial" w:hAnsi="Arial" w:cs="Arial"/>
          <w:color w:val="000000"/>
        </w:rPr>
        <w:t xml:space="preserve">.  </w:t>
      </w:r>
      <w:r w:rsidRPr="007A772D">
        <w:rPr>
          <w:rFonts w:ascii="Arial" w:hAnsi="Arial" w:cs="Arial"/>
          <w:color w:val="000000"/>
        </w:rPr>
        <w:t>The Bureau of Meteorology has issued a Sheep Grazier’s Alert for the next 48 hours and the severe cold weather is expected to continue.</w:t>
      </w:r>
    </w:p>
    <w:p w14:paraId="6DE6C18C" w14:textId="2705D7CF" w:rsidR="00507147" w:rsidRPr="007A772D" w:rsidRDefault="00507147" w:rsidP="00870F06">
      <w:pPr>
        <w:numPr>
          <w:ilvl w:val="0"/>
          <w:numId w:val="11"/>
        </w:numPr>
        <w:spacing w:before="100" w:beforeAutospacing="1" w:after="100" w:afterAutospacing="1" w:line="240" w:lineRule="auto"/>
        <w:rPr>
          <w:rFonts w:cs="Arial"/>
          <w:color w:val="000000"/>
        </w:rPr>
      </w:pPr>
      <w:r w:rsidRPr="007A772D">
        <w:rPr>
          <w:rStyle w:val="Strong"/>
          <w:rFonts w:cs="Arial"/>
          <w:b w:val="0"/>
          <w:bCs w:val="0"/>
          <w:color w:val="000000"/>
        </w:rPr>
        <w:t>You use the farm 4WD ute each day to cart hay and monitor the lambing Merino ewes</w:t>
      </w:r>
      <w:r w:rsidR="00820338" w:rsidRPr="007A772D">
        <w:rPr>
          <w:rStyle w:val="Strong"/>
          <w:rFonts w:cs="Arial"/>
          <w:b w:val="0"/>
          <w:bCs w:val="0"/>
          <w:color w:val="000000"/>
        </w:rPr>
        <w:t xml:space="preserve">.  </w:t>
      </w:r>
      <w:r w:rsidRPr="007A772D">
        <w:rPr>
          <w:rStyle w:val="Strong"/>
          <w:rFonts w:cs="Arial"/>
          <w:b w:val="0"/>
          <w:bCs w:val="0"/>
          <w:color w:val="000000"/>
        </w:rPr>
        <w:t>This morning it was hard to start and later the temperature gauge was in the hot zone</w:t>
      </w:r>
      <w:r w:rsidR="00820338" w:rsidRPr="007A772D">
        <w:rPr>
          <w:rStyle w:val="Strong"/>
          <w:rFonts w:cs="Arial"/>
          <w:b w:val="0"/>
          <w:bCs w:val="0"/>
          <w:color w:val="000000"/>
        </w:rPr>
        <w:t xml:space="preserve">.  </w:t>
      </w:r>
      <w:r w:rsidRPr="007A772D">
        <w:rPr>
          <w:rStyle w:val="Strong"/>
          <w:rFonts w:cs="Arial"/>
          <w:b w:val="0"/>
          <w:bCs w:val="0"/>
          <w:color w:val="000000"/>
        </w:rPr>
        <w:t>As you are responsible for maintaining the farm vehicles the best course of action is to:</w:t>
      </w:r>
      <w:r w:rsidRPr="007A772D">
        <w:rPr>
          <w:rFonts w:cs="Arial"/>
          <w:color w:val="000000"/>
        </w:rPr>
        <w:br/>
      </w:r>
    </w:p>
    <w:p w14:paraId="489C0C5F" w14:textId="77777777" w:rsidR="00507147" w:rsidRPr="007A772D" w:rsidRDefault="00507147" w:rsidP="00870F06">
      <w:pPr>
        <w:numPr>
          <w:ilvl w:val="1"/>
          <w:numId w:val="11"/>
        </w:numPr>
        <w:spacing w:before="100" w:beforeAutospacing="1" w:after="100" w:afterAutospacing="1" w:line="240" w:lineRule="auto"/>
        <w:rPr>
          <w:rFonts w:cs="Arial"/>
          <w:color w:val="000000"/>
        </w:rPr>
      </w:pPr>
      <w:r w:rsidRPr="007A772D">
        <w:rPr>
          <w:rFonts w:cs="Arial"/>
          <w:color w:val="000000"/>
        </w:rPr>
        <w:t>Write a note to remind yourself to give the ute a thorough service next week.</w:t>
      </w:r>
    </w:p>
    <w:p w14:paraId="259383BC" w14:textId="77777777" w:rsidR="00507147" w:rsidRPr="007A772D" w:rsidRDefault="00507147" w:rsidP="00870F06">
      <w:pPr>
        <w:numPr>
          <w:ilvl w:val="1"/>
          <w:numId w:val="11"/>
        </w:numPr>
        <w:spacing w:before="100" w:beforeAutospacing="1" w:after="100" w:afterAutospacing="1" w:line="240" w:lineRule="auto"/>
        <w:rPr>
          <w:rFonts w:cs="Arial"/>
          <w:color w:val="000000"/>
        </w:rPr>
      </w:pPr>
      <w:r w:rsidRPr="007A772D">
        <w:rPr>
          <w:rFonts w:cs="Arial"/>
          <w:color w:val="000000"/>
        </w:rPr>
        <w:t>Blame the very cold weather for the ute not going as well as usual.</w:t>
      </w:r>
    </w:p>
    <w:p w14:paraId="27319A5E" w14:textId="77777777" w:rsidR="00507147" w:rsidRPr="007A772D" w:rsidRDefault="00507147" w:rsidP="00870F06">
      <w:pPr>
        <w:numPr>
          <w:ilvl w:val="1"/>
          <w:numId w:val="11"/>
        </w:numPr>
        <w:spacing w:before="100" w:beforeAutospacing="1" w:after="100" w:afterAutospacing="1" w:line="240" w:lineRule="auto"/>
        <w:rPr>
          <w:rFonts w:cs="Arial"/>
          <w:color w:val="000000"/>
        </w:rPr>
      </w:pPr>
      <w:r w:rsidRPr="007A772D">
        <w:rPr>
          <w:rFonts w:cs="Arial"/>
          <w:color w:val="000000"/>
        </w:rPr>
        <w:t>Not worry about it – farm utes are wonderful work horses.</w:t>
      </w:r>
    </w:p>
    <w:p w14:paraId="34FBBE2C" w14:textId="1415B0E7" w:rsidR="00507147" w:rsidRPr="007A772D" w:rsidRDefault="00507147" w:rsidP="00870F06">
      <w:pPr>
        <w:numPr>
          <w:ilvl w:val="1"/>
          <w:numId w:val="11"/>
        </w:numPr>
        <w:spacing w:before="100" w:beforeAutospacing="1" w:after="240" w:line="240" w:lineRule="auto"/>
        <w:rPr>
          <w:rFonts w:cs="Arial"/>
          <w:color w:val="000000"/>
        </w:rPr>
      </w:pPr>
      <w:r w:rsidRPr="007A772D">
        <w:rPr>
          <w:rFonts w:cs="Arial"/>
          <w:color w:val="000000"/>
        </w:rPr>
        <w:t>Reschedule today’s tasks so that you have time to check the water and oil levels and tyre pressures and to put the battery on an overnight charge.</w:t>
      </w:r>
    </w:p>
    <w:p w14:paraId="1F303C60" w14:textId="77777777" w:rsidR="00097093" w:rsidRPr="007A772D" w:rsidRDefault="00097093" w:rsidP="00097093">
      <w:pPr>
        <w:spacing w:before="100" w:beforeAutospacing="1" w:after="240" w:line="240" w:lineRule="auto"/>
        <w:ind w:left="1440"/>
        <w:rPr>
          <w:rFonts w:cs="Arial"/>
          <w:color w:val="000000"/>
        </w:rPr>
      </w:pPr>
    </w:p>
    <w:p w14:paraId="38BB7667" w14:textId="53F70207" w:rsidR="00507147" w:rsidRPr="007A772D" w:rsidRDefault="00507147" w:rsidP="00870F06">
      <w:pPr>
        <w:numPr>
          <w:ilvl w:val="0"/>
          <w:numId w:val="11"/>
        </w:numPr>
        <w:spacing w:before="100" w:beforeAutospacing="1" w:after="100" w:afterAutospacing="1" w:line="240" w:lineRule="auto"/>
        <w:rPr>
          <w:rFonts w:cs="Arial"/>
          <w:color w:val="000000"/>
        </w:rPr>
      </w:pPr>
      <w:r w:rsidRPr="007A772D">
        <w:rPr>
          <w:rStyle w:val="Strong"/>
          <w:rFonts w:cs="Arial"/>
          <w:b w:val="0"/>
          <w:bCs w:val="0"/>
          <w:color w:val="000000"/>
        </w:rPr>
        <w:t>The next morning you find five dead lambs and the ewes and lambs are huddled against the fence in the exposed paddock</w:t>
      </w:r>
      <w:r w:rsidR="00820338" w:rsidRPr="007A772D">
        <w:rPr>
          <w:rStyle w:val="Strong"/>
          <w:rFonts w:cs="Arial"/>
          <w:b w:val="0"/>
          <w:bCs w:val="0"/>
          <w:color w:val="000000"/>
        </w:rPr>
        <w:t xml:space="preserve">.  </w:t>
      </w:r>
      <w:r w:rsidRPr="007A772D">
        <w:rPr>
          <w:rStyle w:val="Strong"/>
          <w:rFonts w:cs="Arial"/>
          <w:b w:val="0"/>
          <w:bCs w:val="0"/>
          <w:color w:val="000000"/>
        </w:rPr>
        <w:t>You should:</w:t>
      </w:r>
      <w:r w:rsidRPr="007A772D">
        <w:rPr>
          <w:rFonts w:cs="Arial"/>
          <w:color w:val="000000"/>
        </w:rPr>
        <w:br/>
      </w:r>
    </w:p>
    <w:p w14:paraId="0ABA0DC9" w14:textId="77777777" w:rsidR="00507147" w:rsidRPr="007A772D" w:rsidRDefault="00507147" w:rsidP="00870F06">
      <w:pPr>
        <w:numPr>
          <w:ilvl w:val="1"/>
          <w:numId w:val="11"/>
        </w:numPr>
        <w:spacing w:before="100" w:beforeAutospacing="1" w:after="100" w:afterAutospacing="1" w:line="240" w:lineRule="auto"/>
        <w:rPr>
          <w:rFonts w:cs="Arial"/>
          <w:color w:val="000000"/>
        </w:rPr>
      </w:pPr>
      <w:r w:rsidRPr="007A772D">
        <w:rPr>
          <w:rFonts w:cs="Arial"/>
          <w:color w:val="000000"/>
        </w:rPr>
        <w:t>Leave the flock where they are in the lambing paddock as it still has enough green feed.</w:t>
      </w:r>
    </w:p>
    <w:p w14:paraId="1EAF8C9F" w14:textId="77777777" w:rsidR="00507147" w:rsidRPr="007A772D" w:rsidRDefault="00507147" w:rsidP="00870F06">
      <w:pPr>
        <w:numPr>
          <w:ilvl w:val="1"/>
          <w:numId w:val="11"/>
        </w:numPr>
        <w:spacing w:before="100" w:beforeAutospacing="1" w:after="100" w:afterAutospacing="1" w:line="240" w:lineRule="auto"/>
        <w:rPr>
          <w:rFonts w:cs="Arial"/>
          <w:color w:val="000000"/>
        </w:rPr>
      </w:pPr>
      <w:r w:rsidRPr="007A772D">
        <w:rPr>
          <w:rFonts w:cs="Arial"/>
          <w:color w:val="000000"/>
        </w:rPr>
        <w:t>Move the flock to a more protected paddock that has longer dry feed and a timbered hillside.</w:t>
      </w:r>
    </w:p>
    <w:p w14:paraId="4FB276DE" w14:textId="77777777" w:rsidR="00507147" w:rsidRPr="007A772D" w:rsidRDefault="00507147" w:rsidP="00870F06">
      <w:pPr>
        <w:numPr>
          <w:ilvl w:val="1"/>
          <w:numId w:val="11"/>
        </w:numPr>
        <w:spacing w:before="100" w:beforeAutospacing="1" w:after="100" w:afterAutospacing="1" w:line="240" w:lineRule="auto"/>
        <w:rPr>
          <w:rFonts w:cs="Arial"/>
          <w:color w:val="000000"/>
        </w:rPr>
      </w:pPr>
      <w:r w:rsidRPr="007A772D">
        <w:rPr>
          <w:rFonts w:cs="Arial"/>
          <w:color w:val="000000"/>
        </w:rPr>
        <w:t>Muster the flock and move them to the river paddock that can be seen distantly from the homestead.</w:t>
      </w:r>
    </w:p>
    <w:p w14:paraId="0C870AF4" w14:textId="1888FA08" w:rsidR="00507147" w:rsidRPr="007A772D" w:rsidRDefault="00507147" w:rsidP="00870F06">
      <w:pPr>
        <w:numPr>
          <w:ilvl w:val="1"/>
          <w:numId w:val="11"/>
        </w:numPr>
        <w:spacing w:before="100" w:beforeAutospacing="1" w:after="240" w:line="240" w:lineRule="auto"/>
        <w:rPr>
          <w:rFonts w:cs="Arial"/>
          <w:color w:val="000000"/>
        </w:rPr>
      </w:pPr>
      <w:r w:rsidRPr="007A772D">
        <w:rPr>
          <w:rFonts w:cs="Arial"/>
          <w:color w:val="000000"/>
        </w:rPr>
        <w:t>Ring the neighbours to find out how many lambs they lost in the night.</w:t>
      </w:r>
    </w:p>
    <w:p w14:paraId="59ECBF80" w14:textId="77777777" w:rsidR="00097093" w:rsidRPr="007A772D" w:rsidRDefault="00097093" w:rsidP="00097093">
      <w:pPr>
        <w:spacing w:before="100" w:beforeAutospacing="1" w:after="240" w:line="240" w:lineRule="auto"/>
        <w:ind w:left="1440"/>
        <w:rPr>
          <w:rFonts w:cs="Arial"/>
          <w:color w:val="000000"/>
        </w:rPr>
      </w:pPr>
    </w:p>
    <w:p w14:paraId="33BBE020" w14:textId="3FBF2A85" w:rsidR="00507147" w:rsidRPr="007A772D" w:rsidRDefault="00507147" w:rsidP="00870F06">
      <w:pPr>
        <w:numPr>
          <w:ilvl w:val="0"/>
          <w:numId w:val="11"/>
        </w:numPr>
        <w:spacing w:before="100" w:beforeAutospacing="1" w:after="100" w:afterAutospacing="1" w:line="240" w:lineRule="auto"/>
        <w:rPr>
          <w:rFonts w:cs="Arial"/>
          <w:color w:val="000000"/>
        </w:rPr>
      </w:pPr>
      <w:r w:rsidRPr="007A772D">
        <w:rPr>
          <w:rStyle w:val="Strong"/>
          <w:rFonts w:cs="Arial"/>
          <w:b w:val="0"/>
          <w:bCs w:val="0"/>
          <w:color w:val="000000"/>
        </w:rPr>
        <w:t>Snow falls for three days and then heavy frosts turn the snow to ice</w:t>
      </w:r>
      <w:r w:rsidR="00820338" w:rsidRPr="007A772D">
        <w:rPr>
          <w:rStyle w:val="Strong"/>
          <w:rFonts w:cs="Arial"/>
          <w:b w:val="0"/>
          <w:bCs w:val="0"/>
          <w:color w:val="000000"/>
        </w:rPr>
        <w:t xml:space="preserve">.  </w:t>
      </w:r>
      <w:r w:rsidRPr="007A772D">
        <w:rPr>
          <w:rStyle w:val="Strong"/>
          <w:rFonts w:cs="Arial"/>
          <w:b w:val="0"/>
          <w:bCs w:val="0"/>
          <w:color w:val="000000"/>
        </w:rPr>
        <w:t>Many of the ewes have given birth, there are a number of twins and some lambs have not bonded with their mothers</w:t>
      </w:r>
      <w:r w:rsidR="00820338" w:rsidRPr="007A772D">
        <w:rPr>
          <w:rStyle w:val="Strong"/>
          <w:rFonts w:cs="Arial"/>
          <w:b w:val="0"/>
          <w:bCs w:val="0"/>
          <w:color w:val="000000"/>
        </w:rPr>
        <w:t xml:space="preserve">.  </w:t>
      </w:r>
      <w:r w:rsidRPr="007A772D">
        <w:rPr>
          <w:rStyle w:val="Strong"/>
          <w:rFonts w:cs="Arial"/>
          <w:b w:val="0"/>
          <w:bCs w:val="0"/>
          <w:color w:val="000000"/>
        </w:rPr>
        <w:t>Foxes or wild dogs, which are common in the area, have killed two ewes</w:t>
      </w:r>
      <w:r w:rsidR="00820338" w:rsidRPr="007A772D">
        <w:rPr>
          <w:rStyle w:val="Strong"/>
          <w:rFonts w:cs="Arial"/>
          <w:b w:val="0"/>
          <w:bCs w:val="0"/>
          <w:color w:val="000000"/>
        </w:rPr>
        <w:t xml:space="preserve">.  </w:t>
      </w:r>
      <w:r w:rsidRPr="007A772D">
        <w:rPr>
          <w:rStyle w:val="Strong"/>
          <w:rFonts w:cs="Arial"/>
          <w:b w:val="0"/>
          <w:bCs w:val="0"/>
          <w:color w:val="000000"/>
        </w:rPr>
        <w:t>The most appropriate course of action is to:</w:t>
      </w:r>
      <w:r w:rsidRPr="007A772D">
        <w:rPr>
          <w:rFonts w:cs="Arial"/>
          <w:color w:val="000000"/>
        </w:rPr>
        <w:br/>
      </w:r>
    </w:p>
    <w:p w14:paraId="4991E8EB" w14:textId="77777777" w:rsidR="00507147" w:rsidRPr="007A772D" w:rsidRDefault="00507147" w:rsidP="00870F06">
      <w:pPr>
        <w:numPr>
          <w:ilvl w:val="1"/>
          <w:numId w:val="11"/>
        </w:numPr>
        <w:spacing w:before="100" w:beforeAutospacing="1" w:after="100" w:afterAutospacing="1" w:line="240" w:lineRule="auto"/>
        <w:rPr>
          <w:rFonts w:cs="Arial"/>
          <w:color w:val="000000"/>
        </w:rPr>
      </w:pPr>
      <w:r w:rsidRPr="007A772D">
        <w:rPr>
          <w:rFonts w:cs="Arial"/>
          <w:color w:val="000000"/>
        </w:rPr>
        <w:t>Check the flock twice daily and bring home abandoned lambs to be hand-reared.</w:t>
      </w:r>
    </w:p>
    <w:p w14:paraId="7DA1492C" w14:textId="77777777" w:rsidR="00507147" w:rsidRPr="007A772D" w:rsidRDefault="00507147" w:rsidP="00870F06">
      <w:pPr>
        <w:numPr>
          <w:ilvl w:val="1"/>
          <w:numId w:val="11"/>
        </w:numPr>
        <w:spacing w:before="100" w:beforeAutospacing="1" w:after="100" w:afterAutospacing="1" w:line="240" w:lineRule="auto"/>
        <w:rPr>
          <w:rFonts w:cs="Arial"/>
          <w:color w:val="000000"/>
        </w:rPr>
      </w:pPr>
      <w:r w:rsidRPr="007A772D">
        <w:rPr>
          <w:rFonts w:cs="Arial"/>
          <w:color w:val="000000"/>
        </w:rPr>
        <w:t>Separate the ewes from the lambs and put them in different paddocks.</w:t>
      </w:r>
    </w:p>
    <w:p w14:paraId="2F8119F7" w14:textId="77777777" w:rsidR="00507147" w:rsidRPr="007A772D" w:rsidRDefault="00507147" w:rsidP="00870F06">
      <w:pPr>
        <w:numPr>
          <w:ilvl w:val="1"/>
          <w:numId w:val="11"/>
        </w:numPr>
        <w:spacing w:before="100" w:beforeAutospacing="1" w:after="100" w:afterAutospacing="1" w:line="240" w:lineRule="auto"/>
        <w:rPr>
          <w:rFonts w:cs="Arial"/>
          <w:color w:val="000000"/>
        </w:rPr>
      </w:pPr>
      <w:r w:rsidRPr="007A772D">
        <w:rPr>
          <w:rFonts w:cs="Arial"/>
          <w:color w:val="000000"/>
        </w:rPr>
        <w:t>Set up a gas-fired scare gun in the lambing paddock to frighten away the dogs and foxes.</w:t>
      </w:r>
    </w:p>
    <w:p w14:paraId="06CDF1AD" w14:textId="6A7B6CFC" w:rsidR="00507147" w:rsidRPr="007A772D" w:rsidRDefault="00507147" w:rsidP="00870F06">
      <w:pPr>
        <w:numPr>
          <w:ilvl w:val="1"/>
          <w:numId w:val="11"/>
        </w:numPr>
        <w:spacing w:before="100" w:beforeAutospacing="1" w:after="240" w:line="240" w:lineRule="auto"/>
        <w:rPr>
          <w:rFonts w:cs="Arial"/>
          <w:color w:val="000000"/>
        </w:rPr>
      </w:pPr>
      <w:r w:rsidRPr="007A772D">
        <w:rPr>
          <w:rFonts w:cs="Arial"/>
          <w:color w:val="000000"/>
        </w:rPr>
        <w:t>Telephone your city relatives to come and see the snow.</w:t>
      </w:r>
    </w:p>
    <w:p w14:paraId="1C10F76F" w14:textId="77777777" w:rsidR="00097093" w:rsidRPr="007A772D" w:rsidRDefault="00097093" w:rsidP="00097093">
      <w:pPr>
        <w:spacing w:before="100" w:beforeAutospacing="1" w:after="240" w:line="240" w:lineRule="auto"/>
        <w:ind w:left="1440"/>
        <w:rPr>
          <w:rFonts w:cs="Arial"/>
          <w:color w:val="000000"/>
        </w:rPr>
      </w:pPr>
    </w:p>
    <w:p w14:paraId="25BD1E44" w14:textId="56FF12B1" w:rsidR="00507147" w:rsidRPr="007A772D" w:rsidRDefault="00507147" w:rsidP="00870F06">
      <w:pPr>
        <w:numPr>
          <w:ilvl w:val="0"/>
          <w:numId w:val="11"/>
        </w:numPr>
        <w:spacing w:before="100" w:beforeAutospacing="1" w:after="100" w:afterAutospacing="1" w:line="240" w:lineRule="auto"/>
        <w:rPr>
          <w:rFonts w:cs="Arial"/>
          <w:color w:val="000000"/>
        </w:rPr>
      </w:pPr>
      <w:r w:rsidRPr="007A772D">
        <w:rPr>
          <w:rStyle w:val="Strong"/>
          <w:rFonts w:cs="Arial"/>
          <w:b w:val="0"/>
          <w:bCs w:val="0"/>
          <w:color w:val="000000"/>
        </w:rPr>
        <w:lastRenderedPageBreak/>
        <w:t>It is early spring and the cherries are starting to flower</w:t>
      </w:r>
      <w:r w:rsidR="00820338" w:rsidRPr="007A772D">
        <w:rPr>
          <w:rStyle w:val="Strong"/>
          <w:rFonts w:cs="Arial"/>
          <w:b w:val="0"/>
          <w:bCs w:val="0"/>
          <w:color w:val="000000"/>
        </w:rPr>
        <w:t xml:space="preserve">.  </w:t>
      </w:r>
      <w:r w:rsidRPr="007A772D">
        <w:rPr>
          <w:rStyle w:val="Strong"/>
          <w:rFonts w:cs="Arial"/>
          <w:b w:val="0"/>
          <w:bCs w:val="0"/>
          <w:color w:val="000000"/>
        </w:rPr>
        <w:t>Frosts are still common at this time of year and can damage the crop</w:t>
      </w:r>
      <w:r w:rsidR="00820338" w:rsidRPr="007A772D">
        <w:rPr>
          <w:rStyle w:val="Strong"/>
          <w:rFonts w:cs="Arial"/>
          <w:b w:val="0"/>
          <w:bCs w:val="0"/>
          <w:color w:val="000000"/>
        </w:rPr>
        <w:t xml:space="preserve">.  </w:t>
      </w:r>
      <w:r w:rsidRPr="007A772D">
        <w:rPr>
          <w:rStyle w:val="Strong"/>
          <w:rFonts w:cs="Arial"/>
          <w:b w:val="0"/>
          <w:bCs w:val="0"/>
          <w:color w:val="000000"/>
        </w:rPr>
        <w:t>The boss has ordered a new frost protection fan for the cherry orchard</w:t>
      </w:r>
      <w:r w:rsidR="00820338" w:rsidRPr="007A772D">
        <w:rPr>
          <w:rStyle w:val="Strong"/>
          <w:rFonts w:cs="Arial"/>
          <w:b w:val="0"/>
          <w:bCs w:val="0"/>
          <w:color w:val="000000"/>
        </w:rPr>
        <w:t xml:space="preserve">.  </w:t>
      </w:r>
      <w:r w:rsidRPr="007A772D">
        <w:rPr>
          <w:rStyle w:val="Strong"/>
          <w:rFonts w:cs="Arial"/>
          <w:b w:val="0"/>
          <w:bCs w:val="0"/>
          <w:color w:val="000000"/>
        </w:rPr>
        <w:t>You receive a phone call from a truck depot in town to say that the fan has arrived</w:t>
      </w:r>
      <w:r w:rsidR="00820338" w:rsidRPr="007A772D">
        <w:rPr>
          <w:rStyle w:val="Strong"/>
          <w:rFonts w:cs="Arial"/>
          <w:b w:val="0"/>
          <w:bCs w:val="0"/>
          <w:color w:val="000000"/>
        </w:rPr>
        <w:t xml:space="preserve">.  </w:t>
      </w:r>
      <w:r w:rsidRPr="007A772D">
        <w:rPr>
          <w:rStyle w:val="Strong"/>
          <w:rFonts w:cs="Arial"/>
          <w:b w:val="0"/>
          <w:bCs w:val="0"/>
          <w:color w:val="000000"/>
        </w:rPr>
        <w:t>The most appropriate action is to:</w:t>
      </w:r>
      <w:r w:rsidRPr="007A772D">
        <w:rPr>
          <w:rFonts w:cs="Arial"/>
          <w:color w:val="000000"/>
        </w:rPr>
        <w:br/>
      </w:r>
    </w:p>
    <w:p w14:paraId="633ED4D1" w14:textId="77777777" w:rsidR="00507147" w:rsidRPr="007A772D" w:rsidRDefault="00507147" w:rsidP="00870F06">
      <w:pPr>
        <w:numPr>
          <w:ilvl w:val="1"/>
          <w:numId w:val="11"/>
        </w:numPr>
        <w:spacing w:before="100" w:beforeAutospacing="1" w:after="100" w:afterAutospacing="1" w:line="240" w:lineRule="auto"/>
        <w:rPr>
          <w:rFonts w:cs="Arial"/>
          <w:color w:val="000000"/>
        </w:rPr>
      </w:pPr>
      <w:r w:rsidRPr="007A772D">
        <w:rPr>
          <w:rFonts w:cs="Arial"/>
          <w:color w:val="000000"/>
        </w:rPr>
        <w:t>Tell the depot manager that you will pick up the fan next week.</w:t>
      </w:r>
    </w:p>
    <w:p w14:paraId="5CC1114B" w14:textId="77777777" w:rsidR="00097093" w:rsidRPr="007A772D" w:rsidRDefault="00507147" w:rsidP="00870F06">
      <w:pPr>
        <w:numPr>
          <w:ilvl w:val="1"/>
          <w:numId w:val="11"/>
        </w:numPr>
        <w:spacing w:before="100" w:beforeAutospacing="1" w:after="100" w:afterAutospacing="1" w:line="240" w:lineRule="auto"/>
        <w:rPr>
          <w:rFonts w:cs="Arial"/>
          <w:color w:val="000000"/>
        </w:rPr>
      </w:pPr>
      <w:r w:rsidRPr="007A772D">
        <w:rPr>
          <w:rFonts w:cs="Arial"/>
          <w:color w:val="000000"/>
        </w:rPr>
        <w:t>Leave a note among the piles of papers on the farm office desk saying that the fan is at the depot.</w:t>
      </w:r>
    </w:p>
    <w:p w14:paraId="06C5FD78" w14:textId="0D7BADA3" w:rsidR="00507147" w:rsidRPr="007A772D" w:rsidRDefault="00507147" w:rsidP="00870F06">
      <w:pPr>
        <w:numPr>
          <w:ilvl w:val="1"/>
          <w:numId w:val="11"/>
        </w:numPr>
        <w:spacing w:before="100" w:beforeAutospacing="1" w:after="100" w:afterAutospacing="1" w:line="240" w:lineRule="auto"/>
        <w:rPr>
          <w:rFonts w:cs="Arial"/>
          <w:color w:val="000000"/>
        </w:rPr>
      </w:pPr>
      <w:r w:rsidRPr="007A772D">
        <w:rPr>
          <w:rFonts w:cs="Arial"/>
        </w:rPr>
        <w:t>Arrange to collect the fan that day and assist the boss to get it set up in the cherry orchard.</w:t>
      </w:r>
    </w:p>
    <w:p w14:paraId="74999B5D" w14:textId="75C1443B" w:rsidR="00507147" w:rsidRPr="007A772D" w:rsidRDefault="00507147" w:rsidP="00870F06">
      <w:pPr>
        <w:numPr>
          <w:ilvl w:val="1"/>
          <w:numId w:val="11"/>
        </w:numPr>
        <w:spacing w:before="100" w:beforeAutospacing="1" w:after="100" w:afterAutospacing="1" w:line="240" w:lineRule="auto"/>
        <w:rPr>
          <w:rFonts w:cs="Arial"/>
          <w:color w:val="000000"/>
        </w:rPr>
      </w:pPr>
      <w:r w:rsidRPr="007A772D">
        <w:rPr>
          <w:rFonts w:cs="Arial"/>
          <w:color w:val="000000"/>
        </w:rPr>
        <w:t>Tell your workmate the boss is getting a new fan.</w:t>
      </w:r>
    </w:p>
    <w:p w14:paraId="12639169" w14:textId="77777777" w:rsidR="00097093" w:rsidRPr="007A772D" w:rsidRDefault="00097093" w:rsidP="00097093">
      <w:pPr>
        <w:spacing w:before="100" w:beforeAutospacing="1" w:after="100" w:afterAutospacing="1" w:line="240" w:lineRule="auto"/>
        <w:ind w:left="1440"/>
        <w:rPr>
          <w:rFonts w:cs="Arial"/>
          <w:color w:val="000000"/>
        </w:rPr>
      </w:pPr>
    </w:p>
    <w:p w14:paraId="688E3789" w14:textId="4CDF606F" w:rsidR="00507147" w:rsidRPr="007A772D" w:rsidRDefault="00507147" w:rsidP="00097093">
      <w:pPr>
        <w:pStyle w:val="ListNumber"/>
        <w:rPr>
          <w:b/>
          <w:bCs/>
        </w:rPr>
      </w:pPr>
      <w:r w:rsidRPr="007A772D">
        <w:rPr>
          <w:b/>
          <w:bCs/>
        </w:rPr>
        <w:t>Scenario – Heat wave and extreme fire danger</w:t>
      </w:r>
    </w:p>
    <w:p w14:paraId="0D55A2A0" w14:textId="77777777" w:rsidR="00507147" w:rsidRPr="007A772D" w:rsidRDefault="00507147" w:rsidP="00DE61A1">
      <w:pPr>
        <w:rPr>
          <w:rFonts w:cs="Arial"/>
        </w:rPr>
      </w:pPr>
      <w:r w:rsidRPr="007A772D">
        <w:rPr>
          <w:rStyle w:val="Strong"/>
          <w:rFonts w:cs="Arial"/>
          <w:b w:val="0"/>
          <w:bCs w:val="0"/>
          <w:color w:val="000000"/>
        </w:rPr>
        <w:t>Read the scenario below carefully and select the most correct answer from the four choices given for each question.</w:t>
      </w:r>
    </w:p>
    <w:p w14:paraId="294C9072" w14:textId="0ED8CF54" w:rsidR="00507147" w:rsidRPr="007A772D" w:rsidRDefault="00507147" w:rsidP="00DE61A1">
      <w:pPr>
        <w:rPr>
          <w:rFonts w:cs="Arial"/>
        </w:rPr>
      </w:pPr>
      <w:r w:rsidRPr="007A772D">
        <w:rPr>
          <w:rFonts w:cs="Arial"/>
        </w:rPr>
        <w:t>The summer has been particularly hot and dry</w:t>
      </w:r>
      <w:r w:rsidR="00820338" w:rsidRPr="007A772D">
        <w:rPr>
          <w:rFonts w:cs="Arial"/>
        </w:rPr>
        <w:t xml:space="preserve">.  </w:t>
      </w:r>
      <w:r w:rsidRPr="007A772D">
        <w:rPr>
          <w:rFonts w:cs="Arial"/>
        </w:rPr>
        <w:t>Very little hazard reduction burning was carried out due to winter and early spring rains</w:t>
      </w:r>
      <w:r w:rsidR="00820338" w:rsidRPr="007A772D">
        <w:rPr>
          <w:rFonts w:cs="Arial"/>
        </w:rPr>
        <w:t xml:space="preserve">.  </w:t>
      </w:r>
      <w:r w:rsidRPr="007A772D">
        <w:rPr>
          <w:rFonts w:cs="Arial"/>
        </w:rPr>
        <w:t>Pasture growth has been excellent</w:t>
      </w:r>
      <w:r w:rsidR="00820338" w:rsidRPr="007A772D">
        <w:rPr>
          <w:rFonts w:cs="Arial"/>
        </w:rPr>
        <w:t xml:space="preserve">.  </w:t>
      </w:r>
      <w:r w:rsidRPr="007A772D">
        <w:rPr>
          <w:rFonts w:cs="Arial"/>
        </w:rPr>
        <w:t>The property where you work has retained eucalypt bushland and established a native revegetation area</w:t>
      </w:r>
      <w:r w:rsidR="00820338" w:rsidRPr="007A772D">
        <w:rPr>
          <w:rFonts w:cs="Arial"/>
        </w:rPr>
        <w:t xml:space="preserve">.  </w:t>
      </w:r>
      <w:r w:rsidRPr="007A772D">
        <w:rPr>
          <w:rFonts w:cs="Arial"/>
        </w:rPr>
        <w:t>Fuel loads are very high</w:t>
      </w:r>
      <w:r w:rsidR="00820338" w:rsidRPr="007A772D">
        <w:rPr>
          <w:rFonts w:cs="Arial"/>
        </w:rPr>
        <w:t xml:space="preserve">.  </w:t>
      </w:r>
      <w:r w:rsidRPr="007A772D">
        <w:rPr>
          <w:rFonts w:cs="Arial"/>
        </w:rPr>
        <w:t>The property runs steers and is watered by permanent creeks and dams.</w:t>
      </w:r>
    </w:p>
    <w:p w14:paraId="794E215B" w14:textId="60511668" w:rsidR="00507147" w:rsidRPr="007A772D" w:rsidRDefault="00507147" w:rsidP="00870F06">
      <w:pPr>
        <w:numPr>
          <w:ilvl w:val="0"/>
          <w:numId w:val="12"/>
        </w:numPr>
        <w:spacing w:before="100" w:beforeAutospacing="1" w:after="100" w:afterAutospacing="1" w:line="240" w:lineRule="auto"/>
        <w:rPr>
          <w:rFonts w:cs="Arial"/>
          <w:color w:val="000000"/>
        </w:rPr>
      </w:pPr>
      <w:r w:rsidRPr="007A772D">
        <w:rPr>
          <w:rStyle w:val="Strong"/>
          <w:rFonts w:cs="Arial"/>
          <w:b w:val="0"/>
          <w:bCs w:val="0"/>
          <w:color w:val="000000"/>
        </w:rPr>
        <w:t>The fire danger has been high all summer</w:t>
      </w:r>
      <w:r w:rsidR="00820338" w:rsidRPr="007A772D">
        <w:rPr>
          <w:rStyle w:val="Strong"/>
          <w:rFonts w:cs="Arial"/>
          <w:b w:val="0"/>
          <w:bCs w:val="0"/>
          <w:color w:val="000000"/>
        </w:rPr>
        <w:t xml:space="preserve">.  </w:t>
      </w:r>
      <w:r w:rsidRPr="007A772D">
        <w:rPr>
          <w:rStyle w:val="Strong"/>
          <w:rFonts w:cs="Arial"/>
          <w:b w:val="0"/>
          <w:bCs w:val="0"/>
          <w:color w:val="000000"/>
        </w:rPr>
        <w:t>The appropriate procedure to minimise the fire risk to stock, pasture and farm buildings should be to:</w:t>
      </w:r>
      <w:r w:rsidRPr="007A772D">
        <w:rPr>
          <w:rFonts w:cs="Arial"/>
          <w:color w:val="000000"/>
        </w:rPr>
        <w:br/>
      </w:r>
    </w:p>
    <w:p w14:paraId="456285E3" w14:textId="77777777" w:rsidR="00507147" w:rsidRPr="007A772D" w:rsidRDefault="00507147" w:rsidP="00870F06">
      <w:pPr>
        <w:numPr>
          <w:ilvl w:val="1"/>
          <w:numId w:val="12"/>
        </w:numPr>
        <w:spacing w:before="100" w:beforeAutospacing="1" w:after="100" w:afterAutospacing="1" w:line="240" w:lineRule="auto"/>
        <w:rPr>
          <w:rFonts w:cs="Arial"/>
          <w:color w:val="000000"/>
        </w:rPr>
      </w:pPr>
      <w:r w:rsidRPr="007A772D">
        <w:rPr>
          <w:rFonts w:cs="Arial"/>
          <w:color w:val="000000"/>
        </w:rPr>
        <w:t>Tell the local bushfire brigade how hot and dry it has been.</w:t>
      </w:r>
    </w:p>
    <w:p w14:paraId="6FB7299B" w14:textId="77777777" w:rsidR="00507147" w:rsidRPr="007A772D" w:rsidRDefault="00507147" w:rsidP="00870F06">
      <w:pPr>
        <w:numPr>
          <w:ilvl w:val="1"/>
          <w:numId w:val="12"/>
        </w:numPr>
        <w:spacing w:before="100" w:beforeAutospacing="1" w:after="100" w:afterAutospacing="1" w:line="240" w:lineRule="auto"/>
        <w:rPr>
          <w:rFonts w:cs="Arial"/>
          <w:color w:val="000000"/>
        </w:rPr>
      </w:pPr>
      <w:r w:rsidRPr="007A772D">
        <w:rPr>
          <w:rFonts w:cs="Arial"/>
          <w:color w:val="000000"/>
        </w:rPr>
        <w:t>Start planting autumn pasture so that the property will green up when it rains.</w:t>
      </w:r>
    </w:p>
    <w:p w14:paraId="60C41ED6" w14:textId="342F4B7E" w:rsidR="00507147" w:rsidRPr="007A772D" w:rsidRDefault="00507147" w:rsidP="00870F06">
      <w:pPr>
        <w:numPr>
          <w:ilvl w:val="1"/>
          <w:numId w:val="12"/>
        </w:numPr>
        <w:spacing w:before="100" w:beforeAutospacing="1" w:after="100" w:afterAutospacing="1" w:line="240" w:lineRule="auto"/>
        <w:rPr>
          <w:rFonts w:cs="Arial"/>
          <w:color w:val="000000"/>
        </w:rPr>
      </w:pPr>
      <w:r w:rsidRPr="007A772D">
        <w:rPr>
          <w:rFonts w:cs="Arial"/>
          <w:color w:val="000000"/>
        </w:rPr>
        <w:t xml:space="preserve">Undertake a range of property protection measures including the maintenance and construction of firebreaks and the preparation of </w:t>
      </w:r>
      <w:r w:rsidR="00B650C0" w:rsidRPr="007A772D">
        <w:rPr>
          <w:rFonts w:cs="Arial"/>
          <w:color w:val="000000"/>
        </w:rPr>
        <w:t>firefighting</w:t>
      </w:r>
      <w:r w:rsidRPr="007A772D">
        <w:rPr>
          <w:rFonts w:cs="Arial"/>
          <w:color w:val="000000"/>
        </w:rPr>
        <w:t xml:space="preserve"> equipment.</w:t>
      </w:r>
    </w:p>
    <w:p w14:paraId="5EDFD793" w14:textId="77777777" w:rsidR="00507147" w:rsidRPr="007A772D" w:rsidRDefault="00507147" w:rsidP="00870F06">
      <w:pPr>
        <w:numPr>
          <w:ilvl w:val="1"/>
          <w:numId w:val="12"/>
        </w:numPr>
        <w:spacing w:before="100" w:beforeAutospacing="1" w:after="240" w:line="240" w:lineRule="auto"/>
        <w:rPr>
          <w:rFonts w:cs="Arial"/>
          <w:color w:val="000000"/>
        </w:rPr>
      </w:pPr>
      <w:r w:rsidRPr="007A772D">
        <w:rPr>
          <w:rFonts w:cs="Arial"/>
          <w:color w:val="000000"/>
        </w:rPr>
        <w:t>Listen each day for bushfire warnings on the radio.</w:t>
      </w:r>
    </w:p>
    <w:p w14:paraId="4C5E0874" w14:textId="77777777" w:rsidR="009029EF" w:rsidRPr="007A772D" w:rsidRDefault="009029EF" w:rsidP="009029EF">
      <w:pPr>
        <w:spacing w:before="100" w:beforeAutospacing="1" w:after="240" w:line="240" w:lineRule="auto"/>
        <w:ind w:left="1440"/>
        <w:rPr>
          <w:rFonts w:cs="Arial"/>
          <w:color w:val="000000"/>
        </w:rPr>
      </w:pPr>
    </w:p>
    <w:p w14:paraId="4E77331D" w14:textId="6DCFC51F" w:rsidR="00507147" w:rsidRPr="007A772D" w:rsidRDefault="00507147" w:rsidP="00870F06">
      <w:pPr>
        <w:numPr>
          <w:ilvl w:val="0"/>
          <w:numId w:val="12"/>
        </w:numPr>
        <w:spacing w:before="100" w:beforeAutospacing="1" w:after="100" w:afterAutospacing="1" w:line="240" w:lineRule="auto"/>
        <w:rPr>
          <w:rFonts w:cs="Arial"/>
          <w:color w:val="000000"/>
        </w:rPr>
      </w:pPr>
      <w:r w:rsidRPr="007A772D">
        <w:rPr>
          <w:rStyle w:val="Strong"/>
          <w:rFonts w:cs="Arial"/>
          <w:b w:val="0"/>
          <w:bCs w:val="0"/>
          <w:color w:val="000000"/>
        </w:rPr>
        <w:t>It is now early February and the other states are experiencing serious bushfires as a heatwave crosses the country from west to east</w:t>
      </w:r>
      <w:r w:rsidR="00820338" w:rsidRPr="007A772D">
        <w:rPr>
          <w:rStyle w:val="Strong"/>
          <w:rFonts w:cs="Arial"/>
          <w:b w:val="0"/>
          <w:bCs w:val="0"/>
          <w:color w:val="000000"/>
        </w:rPr>
        <w:t xml:space="preserve">.  </w:t>
      </w:r>
      <w:r w:rsidRPr="007A772D">
        <w:rPr>
          <w:rStyle w:val="Strong"/>
          <w:rFonts w:cs="Arial"/>
          <w:b w:val="0"/>
          <w:bCs w:val="0"/>
          <w:color w:val="000000"/>
        </w:rPr>
        <w:t>Extremely high temperatures and hot north-westerly winds are forecast to reach your district over the next three days</w:t>
      </w:r>
      <w:r w:rsidR="00820338" w:rsidRPr="007A772D">
        <w:rPr>
          <w:rStyle w:val="Strong"/>
          <w:rFonts w:cs="Arial"/>
          <w:b w:val="0"/>
          <w:bCs w:val="0"/>
          <w:color w:val="000000"/>
        </w:rPr>
        <w:t xml:space="preserve">.  </w:t>
      </w:r>
      <w:r w:rsidRPr="007A772D">
        <w:rPr>
          <w:rStyle w:val="Strong"/>
          <w:rFonts w:cs="Arial"/>
          <w:b w:val="0"/>
          <w:bCs w:val="0"/>
          <w:color w:val="000000"/>
        </w:rPr>
        <w:t>You should:</w:t>
      </w:r>
      <w:r w:rsidRPr="007A772D">
        <w:rPr>
          <w:rFonts w:cs="Arial"/>
          <w:color w:val="000000"/>
        </w:rPr>
        <w:br/>
      </w:r>
    </w:p>
    <w:p w14:paraId="4DF0CBBB" w14:textId="02DA3720" w:rsidR="00507147" w:rsidRPr="007A772D" w:rsidRDefault="00507147" w:rsidP="00870F06">
      <w:pPr>
        <w:numPr>
          <w:ilvl w:val="1"/>
          <w:numId w:val="12"/>
        </w:numPr>
        <w:spacing w:before="100" w:beforeAutospacing="1" w:after="100" w:afterAutospacing="1" w:line="240" w:lineRule="auto"/>
        <w:rPr>
          <w:rFonts w:cs="Arial"/>
          <w:color w:val="000000"/>
        </w:rPr>
      </w:pPr>
      <w:r w:rsidRPr="007A772D">
        <w:rPr>
          <w:rFonts w:cs="Arial"/>
          <w:color w:val="000000"/>
        </w:rPr>
        <w:t xml:space="preserve">Ensure that the stock have sufficient water and shade and check firebreaks and </w:t>
      </w:r>
      <w:r w:rsidR="00B650C0" w:rsidRPr="007A772D">
        <w:rPr>
          <w:rFonts w:cs="Arial"/>
          <w:color w:val="000000"/>
        </w:rPr>
        <w:t>firefighting</w:t>
      </w:r>
      <w:r w:rsidRPr="007A772D">
        <w:rPr>
          <w:rFonts w:cs="Arial"/>
          <w:color w:val="000000"/>
        </w:rPr>
        <w:t xml:space="preserve"> equipment.</w:t>
      </w:r>
    </w:p>
    <w:p w14:paraId="29C4A9DD" w14:textId="77777777" w:rsidR="00507147" w:rsidRPr="007A772D" w:rsidRDefault="00507147" w:rsidP="00870F06">
      <w:pPr>
        <w:numPr>
          <w:ilvl w:val="1"/>
          <w:numId w:val="12"/>
        </w:numPr>
        <w:spacing w:before="100" w:beforeAutospacing="1" w:after="100" w:afterAutospacing="1" w:line="240" w:lineRule="auto"/>
        <w:rPr>
          <w:rFonts w:cs="Arial"/>
          <w:color w:val="000000"/>
        </w:rPr>
      </w:pPr>
      <w:r w:rsidRPr="007A772D">
        <w:rPr>
          <w:rFonts w:cs="Arial"/>
          <w:color w:val="000000"/>
        </w:rPr>
        <w:t>Light the heaps of logs and stumps in the back paddock now that they have dried out.</w:t>
      </w:r>
    </w:p>
    <w:p w14:paraId="78B55075" w14:textId="77777777" w:rsidR="00507147" w:rsidRPr="007A772D" w:rsidRDefault="00507147" w:rsidP="00870F06">
      <w:pPr>
        <w:numPr>
          <w:ilvl w:val="1"/>
          <w:numId w:val="12"/>
        </w:numPr>
        <w:spacing w:before="100" w:beforeAutospacing="1" w:after="100" w:afterAutospacing="1" w:line="240" w:lineRule="auto"/>
        <w:rPr>
          <w:rFonts w:cs="Arial"/>
          <w:color w:val="000000"/>
        </w:rPr>
      </w:pPr>
      <w:r w:rsidRPr="007A772D">
        <w:rPr>
          <w:rFonts w:cs="Arial"/>
          <w:color w:val="000000"/>
        </w:rPr>
        <w:t>Take a few days off to visit friends on the coast.</w:t>
      </w:r>
    </w:p>
    <w:p w14:paraId="5EDC9C27" w14:textId="77777777" w:rsidR="00507147" w:rsidRPr="007A772D" w:rsidRDefault="00507147" w:rsidP="00870F06">
      <w:pPr>
        <w:numPr>
          <w:ilvl w:val="1"/>
          <w:numId w:val="12"/>
        </w:numPr>
        <w:spacing w:before="100" w:beforeAutospacing="1" w:after="240" w:line="240" w:lineRule="auto"/>
        <w:rPr>
          <w:rFonts w:cs="Arial"/>
          <w:color w:val="000000"/>
        </w:rPr>
      </w:pPr>
      <w:r w:rsidRPr="007A772D">
        <w:rPr>
          <w:rFonts w:cs="Arial"/>
          <w:color w:val="000000"/>
        </w:rPr>
        <w:t>Begin constructing a very big dam.</w:t>
      </w:r>
    </w:p>
    <w:p w14:paraId="505F638D" w14:textId="77777777" w:rsidR="009029EF" w:rsidRPr="007A772D" w:rsidRDefault="009029EF" w:rsidP="009029EF">
      <w:pPr>
        <w:spacing w:before="100" w:beforeAutospacing="1" w:after="240" w:line="240" w:lineRule="auto"/>
        <w:ind w:left="1440"/>
        <w:rPr>
          <w:rFonts w:cs="Arial"/>
          <w:color w:val="000000"/>
        </w:rPr>
      </w:pPr>
    </w:p>
    <w:p w14:paraId="767AFAD3" w14:textId="5FC3F51D" w:rsidR="00507147" w:rsidRPr="007A772D" w:rsidRDefault="00507147" w:rsidP="00870F06">
      <w:pPr>
        <w:numPr>
          <w:ilvl w:val="0"/>
          <w:numId w:val="12"/>
        </w:numPr>
        <w:spacing w:before="100" w:beforeAutospacing="1" w:after="100" w:afterAutospacing="1" w:line="240" w:lineRule="auto"/>
        <w:rPr>
          <w:rFonts w:cs="Arial"/>
          <w:color w:val="000000"/>
        </w:rPr>
      </w:pPr>
      <w:r w:rsidRPr="007A772D">
        <w:rPr>
          <w:rStyle w:val="Strong"/>
          <w:rFonts w:cs="Arial"/>
          <w:b w:val="0"/>
          <w:bCs w:val="0"/>
          <w:color w:val="000000"/>
        </w:rPr>
        <w:lastRenderedPageBreak/>
        <w:t>After breakfast on the second day of the heatwave a pall of smoke appears in the timbered country to the west of the property</w:t>
      </w:r>
      <w:r w:rsidR="00820338" w:rsidRPr="007A772D">
        <w:rPr>
          <w:rStyle w:val="Strong"/>
          <w:rFonts w:cs="Arial"/>
          <w:b w:val="0"/>
          <w:bCs w:val="0"/>
          <w:color w:val="000000"/>
        </w:rPr>
        <w:t xml:space="preserve">.  </w:t>
      </w:r>
      <w:r w:rsidRPr="007A772D">
        <w:rPr>
          <w:rStyle w:val="Strong"/>
          <w:rFonts w:cs="Arial"/>
          <w:b w:val="0"/>
          <w:bCs w:val="0"/>
          <w:color w:val="000000"/>
        </w:rPr>
        <w:t>The smoke is blowing towards you on the hot westerly wind</w:t>
      </w:r>
      <w:r w:rsidR="00820338" w:rsidRPr="007A772D">
        <w:rPr>
          <w:rStyle w:val="Strong"/>
          <w:rFonts w:cs="Arial"/>
          <w:b w:val="0"/>
          <w:bCs w:val="0"/>
          <w:color w:val="000000"/>
        </w:rPr>
        <w:t xml:space="preserve">.  </w:t>
      </w:r>
      <w:r w:rsidRPr="007A772D">
        <w:rPr>
          <w:rStyle w:val="Strong"/>
          <w:rFonts w:cs="Arial"/>
          <w:b w:val="0"/>
          <w:bCs w:val="0"/>
          <w:color w:val="000000"/>
        </w:rPr>
        <w:t>The best course of action is to:</w:t>
      </w:r>
      <w:r w:rsidRPr="007A772D">
        <w:rPr>
          <w:rFonts w:cs="Arial"/>
          <w:color w:val="000000"/>
        </w:rPr>
        <w:br/>
      </w:r>
    </w:p>
    <w:p w14:paraId="66F5725A" w14:textId="77777777" w:rsidR="00507147" w:rsidRPr="007A772D" w:rsidRDefault="00507147" w:rsidP="00870F06">
      <w:pPr>
        <w:numPr>
          <w:ilvl w:val="1"/>
          <w:numId w:val="12"/>
        </w:numPr>
        <w:spacing w:before="100" w:beforeAutospacing="1" w:after="100" w:afterAutospacing="1" w:line="240" w:lineRule="auto"/>
        <w:rPr>
          <w:rFonts w:cs="Arial"/>
          <w:color w:val="000000"/>
        </w:rPr>
      </w:pPr>
      <w:r w:rsidRPr="007A772D">
        <w:rPr>
          <w:rFonts w:cs="Arial"/>
          <w:color w:val="000000"/>
        </w:rPr>
        <w:t>Be thankful the fire is not burning on your property.</w:t>
      </w:r>
    </w:p>
    <w:p w14:paraId="7130D0B7" w14:textId="77777777" w:rsidR="00507147" w:rsidRPr="007A772D" w:rsidRDefault="00507147" w:rsidP="00870F06">
      <w:pPr>
        <w:numPr>
          <w:ilvl w:val="1"/>
          <w:numId w:val="12"/>
        </w:numPr>
        <w:spacing w:before="100" w:beforeAutospacing="1" w:after="100" w:afterAutospacing="1" w:line="240" w:lineRule="auto"/>
        <w:rPr>
          <w:rFonts w:cs="Arial"/>
          <w:color w:val="000000"/>
        </w:rPr>
      </w:pPr>
      <w:r w:rsidRPr="007A772D">
        <w:rPr>
          <w:rFonts w:cs="Arial"/>
          <w:color w:val="000000"/>
        </w:rPr>
        <w:t>Contact the local bushfire brigade to inform them about the fire and move the steers to a ploughed paddock.</w:t>
      </w:r>
    </w:p>
    <w:p w14:paraId="78C3FD81" w14:textId="77777777" w:rsidR="00507147" w:rsidRPr="007A772D" w:rsidRDefault="00507147" w:rsidP="00870F06">
      <w:pPr>
        <w:numPr>
          <w:ilvl w:val="1"/>
          <w:numId w:val="12"/>
        </w:numPr>
        <w:spacing w:before="100" w:beforeAutospacing="1" w:after="100" w:afterAutospacing="1" w:line="240" w:lineRule="auto"/>
        <w:rPr>
          <w:rFonts w:cs="Arial"/>
          <w:color w:val="000000"/>
        </w:rPr>
      </w:pPr>
      <w:r w:rsidRPr="007A772D">
        <w:rPr>
          <w:rFonts w:cs="Arial"/>
          <w:color w:val="000000"/>
        </w:rPr>
        <w:t>Drive out to the western boundary of the property and begin back burning on your own.</w:t>
      </w:r>
    </w:p>
    <w:p w14:paraId="11E135FA" w14:textId="30836D66" w:rsidR="00507147" w:rsidRPr="007A772D" w:rsidRDefault="00507147" w:rsidP="00870F06">
      <w:pPr>
        <w:numPr>
          <w:ilvl w:val="1"/>
          <w:numId w:val="12"/>
        </w:numPr>
        <w:spacing w:before="100" w:beforeAutospacing="1" w:after="240" w:line="240" w:lineRule="auto"/>
        <w:rPr>
          <w:rFonts w:cs="Arial"/>
          <w:color w:val="000000"/>
        </w:rPr>
      </w:pPr>
      <w:r w:rsidRPr="007A772D">
        <w:rPr>
          <w:rFonts w:cs="Arial"/>
          <w:color w:val="000000"/>
        </w:rPr>
        <w:t>Telephone the neighbours to suggest a meeting to discuss the problem of arsonists in the area.</w:t>
      </w:r>
    </w:p>
    <w:p w14:paraId="3D08AB2F" w14:textId="77777777" w:rsidR="00097093" w:rsidRPr="007A772D" w:rsidRDefault="00097093" w:rsidP="00097093">
      <w:pPr>
        <w:spacing w:before="100" w:beforeAutospacing="1" w:after="240" w:line="240" w:lineRule="auto"/>
        <w:ind w:left="1440"/>
        <w:rPr>
          <w:rFonts w:cs="Arial"/>
          <w:color w:val="000000"/>
        </w:rPr>
      </w:pPr>
    </w:p>
    <w:p w14:paraId="07E071E5" w14:textId="30D822F6" w:rsidR="00507147" w:rsidRPr="007A772D" w:rsidRDefault="00507147" w:rsidP="00870F06">
      <w:pPr>
        <w:numPr>
          <w:ilvl w:val="0"/>
          <w:numId w:val="12"/>
        </w:numPr>
        <w:spacing w:before="100" w:beforeAutospacing="1" w:after="100" w:afterAutospacing="1" w:line="240" w:lineRule="auto"/>
        <w:rPr>
          <w:rFonts w:cs="Arial"/>
          <w:color w:val="000000"/>
        </w:rPr>
      </w:pPr>
      <w:r w:rsidRPr="007A772D">
        <w:rPr>
          <w:rStyle w:val="Strong"/>
          <w:rFonts w:cs="Arial"/>
          <w:b w:val="0"/>
          <w:bCs w:val="0"/>
          <w:color w:val="000000"/>
        </w:rPr>
        <w:t>Within two hours the fire is burning along a two-kilometre front and threatening the western boundary</w:t>
      </w:r>
      <w:r w:rsidR="00820338" w:rsidRPr="007A772D">
        <w:rPr>
          <w:rStyle w:val="Strong"/>
          <w:rFonts w:cs="Arial"/>
          <w:b w:val="0"/>
          <w:bCs w:val="0"/>
          <w:color w:val="000000"/>
        </w:rPr>
        <w:t xml:space="preserve">.  </w:t>
      </w:r>
      <w:r w:rsidRPr="007A772D">
        <w:rPr>
          <w:rStyle w:val="Strong"/>
          <w:rFonts w:cs="Arial"/>
          <w:b w:val="0"/>
          <w:bCs w:val="0"/>
          <w:color w:val="000000"/>
        </w:rPr>
        <w:t>Good firebreaks have so far stopped its progress</w:t>
      </w:r>
      <w:r w:rsidR="00820338" w:rsidRPr="007A772D">
        <w:rPr>
          <w:rStyle w:val="Strong"/>
          <w:rFonts w:cs="Arial"/>
          <w:b w:val="0"/>
          <w:bCs w:val="0"/>
          <w:color w:val="000000"/>
        </w:rPr>
        <w:t xml:space="preserve">.  </w:t>
      </w:r>
      <w:r w:rsidRPr="007A772D">
        <w:rPr>
          <w:rStyle w:val="Strong"/>
          <w:rFonts w:cs="Arial"/>
          <w:b w:val="0"/>
          <w:bCs w:val="0"/>
          <w:color w:val="000000"/>
        </w:rPr>
        <w:t>Three fire fighting vehicles and teams are patrolling this area</w:t>
      </w:r>
      <w:r w:rsidR="00820338" w:rsidRPr="007A772D">
        <w:rPr>
          <w:rStyle w:val="Strong"/>
          <w:rFonts w:cs="Arial"/>
          <w:b w:val="0"/>
          <w:bCs w:val="0"/>
          <w:color w:val="000000"/>
        </w:rPr>
        <w:t xml:space="preserve">.  </w:t>
      </w:r>
      <w:r w:rsidRPr="007A772D">
        <w:rPr>
          <w:rStyle w:val="Strong"/>
          <w:rFonts w:cs="Arial"/>
          <w:b w:val="0"/>
          <w:bCs w:val="0"/>
          <w:color w:val="000000"/>
        </w:rPr>
        <w:t>A cool southerly change is expected later in the day</w:t>
      </w:r>
      <w:r w:rsidR="00820338" w:rsidRPr="007A772D">
        <w:rPr>
          <w:rStyle w:val="Strong"/>
          <w:rFonts w:cs="Arial"/>
          <w:b w:val="0"/>
          <w:bCs w:val="0"/>
          <w:color w:val="000000"/>
        </w:rPr>
        <w:t xml:space="preserve">.  </w:t>
      </w:r>
      <w:r w:rsidRPr="007A772D">
        <w:rPr>
          <w:rStyle w:val="Strong"/>
          <w:rFonts w:cs="Arial"/>
          <w:b w:val="0"/>
          <w:bCs w:val="0"/>
          <w:color w:val="000000"/>
        </w:rPr>
        <w:t>Your main concern should be to:</w:t>
      </w:r>
      <w:r w:rsidRPr="007A772D">
        <w:rPr>
          <w:rFonts w:cs="Arial"/>
          <w:color w:val="000000"/>
        </w:rPr>
        <w:br/>
      </w:r>
    </w:p>
    <w:p w14:paraId="487E08E6" w14:textId="77777777" w:rsidR="00507147" w:rsidRPr="007A772D" w:rsidRDefault="00507147" w:rsidP="00870F06">
      <w:pPr>
        <w:numPr>
          <w:ilvl w:val="1"/>
          <w:numId w:val="12"/>
        </w:numPr>
        <w:spacing w:before="100" w:beforeAutospacing="1" w:after="100" w:afterAutospacing="1" w:line="240" w:lineRule="auto"/>
        <w:rPr>
          <w:rFonts w:cs="Arial"/>
          <w:color w:val="000000"/>
        </w:rPr>
      </w:pPr>
      <w:r w:rsidRPr="007A772D">
        <w:rPr>
          <w:rFonts w:cs="Arial"/>
          <w:color w:val="000000"/>
        </w:rPr>
        <w:t>Continue to patrol the firebreaks, watch for spot fires and keep in communication with all personnel on the property.</w:t>
      </w:r>
    </w:p>
    <w:p w14:paraId="26284DED" w14:textId="77777777" w:rsidR="00507147" w:rsidRPr="007A772D" w:rsidRDefault="00507147" w:rsidP="00870F06">
      <w:pPr>
        <w:numPr>
          <w:ilvl w:val="1"/>
          <w:numId w:val="12"/>
        </w:numPr>
        <w:spacing w:before="100" w:beforeAutospacing="1" w:after="100" w:afterAutospacing="1" w:line="240" w:lineRule="auto"/>
        <w:rPr>
          <w:rFonts w:cs="Arial"/>
          <w:color w:val="000000"/>
        </w:rPr>
      </w:pPr>
      <w:r w:rsidRPr="007A772D">
        <w:rPr>
          <w:rFonts w:cs="Arial"/>
          <w:color w:val="000000"/>
        </w:rPr>
        <w:t>Make sure the swimming pool is clean for the fire fighters to have a swim after the barbecue.</w:t>
      </w:r>
    </w:p>
    <w:p w14:paraId="734245ED" w14:textId="77777777" w:rsidR="00507147" w:rsidRPr="007A772D" w:rsidRDefault="00507147" w:rsidP="00870F06">
      <w:pPr>
        <w:numPr>
          <w:ilvl w:val="1"/>
          <w:numId w:val="12"/>
        </w:numPr>
        <w:spacing w:before="100" w:beforeAutospacing="1" w:after="100" w:afterAutospacing="1" w:line="240" w:lineRule="auto"/>
        <w:rPr>
          <w:rFonts w:cs="Arial"/>
          <w:color w:val="000000"/>
        </w:rPr>
      </w:pPr>
      <w:r w:rsidRPr="007A772D">
        <w:rPr>
          <w:rFonts w:cs="Arial"/>
          <w:color w:val="000000"/>
        </w:rPr>
        <w:t>Muster all the steers.</w:t>
      </w:r>
    </w:p>
    <w:p w14:paraId="50818437" w14:textId="4DECE70E" w:rsidR="00507147" w:rsidRPr="007A772D" w:rsidRDefault="00507147" w:rsidP="00870F06">
      <w:pPr>
        <w:numPr>
          <w:ilvl w:val="1"/>
          <w:numId w:val="12"/>
        </w:numPr>
        <w:spacing w:before="100" w:beforeAutospacing="1" w:after="240" w:line="240" w:lineRule="auto"/>
        <w:rPr>
          <w:rFonts w:cs="Arial"/>
          <w:color w:val="000000"/>
        </w:rPr>
      </w:pPr>
      <w:r w:rsidRPr="007A772D">
        <w:rPr>
          <w:rFonts w:cs="Arial"/>
          <w:color w:val="000000"/>
        </w:rPr>
        <w:t>Photograph the fire damage to the boundary fence for insurance purposes</w:t>
      </w:r>
    </w:p>
    <w:p w14:paraId="1468F1DC" w14:textId="77777777" w:rsidR="00097093" w:rsidRPr="007A772D" w:rsidRDefault="00097093" w:rsidP="00097093">
      <w:pPr>
        <w:spacing w:before="100" w:beforeAutospacing="1" w:after="240" w:line="240" w:lineRule="auto"/>
        <w:ind w:left="1440"/>
        <w:rPr>
          <w:rFonts w:cs="Arial"/>
          <w:color w:val="000000"/>
        </w:rPr>
      </w:pPr>
    </w:p>
    <w:p w14:paraId="13BA1A35" w14:textId="512D4E1A" w:rsidR="00507147" w:rsidRPr="007A772D" w:rsidRDefault="00507147" w:rsidP="00870F06">
      <w:pPr>
        <w:numPr>
          <w:ilvl w:val="0"/>
          <w:numId w:val="12"/>
        </w:numPr>
        <w:spacing w:before="100" w:beforeAutospacing="1" w:after="100" w:afterAutospacing="1" w:line="240" w:lineRule="auto"/>
        <w:rPr>
          <w:rFonts w:cs="Arial"/>
          <w:color w:val="000000"/>
        </w:rPr>
      </w:pPr>
      <w:r w:rsidRPr="007A772D">
        <w:rPr>
          <w:rStyle w:val="Strong"/>
          <w:rFonts w:cs="Arial"/>
          <w:b w:val="0"/>
          <w:bCs w:val="0"/>
          <w:color w:val="000000"/>
        </w:rPr>
        <w:t xml:space="preserve">By </w:t>
      </w:r>
      <w:r w:rsidR="00B650C0" w:rsidRPr="007A772D">
        <w:rPr>
          <w:rStyle w:val="Strong"/>
          <w:rFonts w:cs="Arial"/>
          <w:b w:val="0"/>
          <w:bCs w:val="0"/>
          <w:color w:val="000000"/>
        </w:rPr>
        <w:t>sunset,</w:t>
      </w:r>
      <w:r w:rsidRPr="007A772D">
        <w:rPr>
          <w:rStyle w:val="Strong"/>
          <w:rFonts w:cs="Arial"/>
          <w:b w:val="0"/>
          <w:bCs w:val="0"/>
          <w:color w:val="000000"/>
        </w:rPr>
        <w:t xml:space="preserve"> the fire moved to the north away from the property</w:t>
      </w:r>
      <w:r w:rsidR="00820338" w:rsidRPr="007A772D">
        <w:rPr>
          <w:rStyle w:val="Strong"/>
          <w:rFonts w:cs="Arial"/>
          <w:b w:val="0"/>
          <w:bCs w:val="0"/>
          <w:color w:val="000000"/>
        </w:rPr>
        <w:t xml:space="preserve">.  </w:t>
      </w:r>
      <w:r w:rsidRPr="007A772D">
        <w:rPr>
          <w:rStyle w:val="Strong"/>
          <w:rFonts w:cs="Arial"/>
          <w:b w:val="0"/>
          <w:bCs w:val="0"/>
          <w:color w:val="000000"/>
        </w:rPr>
        <w:t>It has been a very difficult day assisting the fire fighters and coordinating property communications</w:t>
      </w:r>
      <w:r w:rsidR="00820338" w:rsidRPr="007A772D">
        <w:rPr>
          <w:rStyle w:val="Strong"/>
          <w:rFonts w:cs="Arial"/>
          <w:b w:val="0"/>
          <w:bCs w:val="0"/>
          <w:color w:val="000000"/>
        </w:rPr>
        <w:t xml:space="preserve">.  </w:t>
      </w:r>
      <w:r w:rsidRPr="007A772D">
        <w:rPr>
          <w:rStyle w:val="Strong"/>
          <w:rFonts w:cs="Arial"/>
          <w:b w:val="0"/>
          <w:bCs w:val="0"/>
          <w:color w:val="000000"/>
        </w:rPr>
        <w:t>You are feeling very tired, thirsty and a bit giddy and sick</w:t>
      </w:r>
      <w:r w:rsidR="00820338" w:rsidRPr="007A772D">
        <w:rPr>
          <w:rStyle w:val="Strong"/>
          <w:rFonts w:cs="Arial"/>
          <w:b w:val="0"/>
          <w:bCs w:val="0"/>
          <w:color w:val="000000"/>
        </w:rPr>
        <w:t xml:space="preserve">.  </w:t>
      </w:r>
      <w:r w:rsidRPr="007A772D">
        <w:rPr>
          <w:rStyle w:val="Strong"/>
          <w:rFonts w:cs="Arial"/>
          <w:b w:val="0"/>
          <w:bCs w:val="0"/>
          <w:color w:val="000000"/>
        </w:rPr>
        <w:t>Your water bottle is empty</w:t>
      </w:r>
      <w:r w:rsidR="00820338" w:rsidRPr="007A772D">
        <w:rPr>
          <w:rStyle w:val="Strong"/>
          <w:rFonts w:cs="Arial"/>
          <w:b w:val="0"/>
          <w:bCs w:val="0"/>
          <w:color w:val="000000"/>
        </w:rPr>
        <w:t xml:space="preserve">.  </w:t>
      </w:r>
      <w:r w:rsidRPr="007A772D">
        <w:rPr>
          <w:rStyle w:val="Strong"/>
          <w:rFonts w:cs="Arial"/>
          <w:b w:val="0"/>
          <w:bCs w:val="0"/>
          <w:color w:val="000000"/>
        </w:rPr>
        <w:t>You should:</w:t>
      </w:r>
      <w:r w:rsidRPr="007A772D">
        <w:rPr>
          <w:rFonts w:cs="Arial"/>
          <w:color w:val="000000"/>
        </w:rPr>
        <w:br/>
      </w:r>
    </w:p>
    <w:p w14:paraId="658C3021" w14:textId="77777777" w:rsidR="00507147" w:rsidRPr="007A772D" w:rsidRDefault="00507147" w:rsidP="00870F06">
      <w:pPr>
        <w:numPr>
          <w:ilvl w:val="1"/>
          <w:numId w:val="12"/>
        </w:numPr>
        <w:spacing w:before="100" w:beforeAutospacing="1" w:after="100" w:afterAutospacing="1" w:line="240" w:lineRule="auto"/>
        <w:rPr>
          <w:rFonts w:cs="Arial"/>
          <w:color w:val="000000"/>
        </w:rPr>
      </w:pPr>
      <w:r w:rsidRPr="007A772D">
        <w:rPr>
          <w:rFonts w:cs="Arial"/>
          <w:color w:val="000000"/>
        </w:rPr>
        <w:t>Get a drink out of the hose of the one remaining bushfire tanker.</w:t>
      </w:r>
    </w:p>
    <w:p w14:paraId="4E1F49C3" w14:textId="77777777" w:rsidR="00507147" w:rsidRPr="007A772D" w:rsidRDefault="00507147" w:rsidP="00870F06">
      <w:pPr>
        <w:numPr>
          <w:ilvl w:val="1"/>
          <w:numId w:val="12"/>
        </w:numPr>
        <w:spacing w:before="100" w:beforeAutospacing="1" w:after="100" w:afterAutospacing="1" w:line="240" w:lineRule="auto"/>
        <w:rPr>
          <w:rFonts w:cs="Arial"/>
          <w:color w:val="000000"/>
        </w:rPr>
      </w:pPr>
      <w:r w:rsidRPr="007A772D">
        <w:rPr>
          <w:rFonts w:cs="Arial"/>
          <w:color w:val="000000"/>
        </w:rPr>
        <w:t>Do nothing and wait till you get back to the homestead.</w:t>
      </w:r>
    </w:p>
    <w:p w14:paraId="215DADA3" w14:textId="77777777" w:rsidR="00507147" w:rsidRPr="007A772D" w:rsidRDefault="00507147" w:rsidP="00870F06">
      <w:pPr>
        <w:numPr>
          <w:ilvl w:val="1"/>
          <w:numId w:val="12"/>
        </w:numPr>
        <w:spacing w:before="100" w:beforeAutospacing="1" w:after="100" w:afterAutospacing="1" w:line="240" w:lineRule="auto"/>
        <w:rPr>
          <w:rFonts w:cs="Arial"/>
          <w:color w:val="000000"/>
        </w:rPr>
      </w:pPr>
      <w:r w:rsidRPr="007A772D">
        <w:rPr>
          <w:rFonts w:cs="Arial"/>
          <w:color w:val="000000"/>
        </w:rPr>
        <w:t>Walk into the burnt out forest and get a drink from a creek.</w:t>
      </w:r>
    </w:p>
    <w:p w14:paraId="21DAF9FE" w14:textId="77777777" w:rsidR="00507147" w:rsidRPr="007A772D" w:rsidRDefault="00507147" w:rsidP="00870F06">
      <w:pPr>
        <w:numPr>
          <w:ilvl w:val="1"/>
          <w:numId w:val="12"/>
        </w:numPr>
        <w:spacing w:before="100" w:beforeAutospacing="1" w:after="100" w:afterAutospacing="1" w:line="240" w:lineRule="auto"/>
        <w:rPr>
          <w:rFonts w:cs="Arial"/>
          <w:color w:val="000000"/>
        </w:rPr>
      </w:pPr>
      <w:r w:rsidRPr="007A772D">
        <w:rPr>
          <w:rFonts w:cs="Arial"/>
          <w:color w:val="000000"/>
        </w:rPr>
        <w:t>Ask for a drink of fresh water and help from one of the fire fighters as you may be suffering from dehydration.</w:t>
      </w:r>
    </w:p>
    <w:p w14:paraId="0E42ED6A" w14:textId="77777777" w:rsidR="009029EF" w:rsidRPr="007A772D" w:rsidRDefault="009029EF">
      <w:pPr>
        <w:rPr>
          <w:rFonts w:cs="Arial"/>
          <w:b/>
          <w:sz w:val="36"/>
          <w:szCs w:val="36"/>
        </w:rPr>
      </w:pPr>
      <w:r w:rsidRPr="007A772D">
        <w:rPr>
          <w:rFonts w:cs="Arial"/>
          <w:b/>
          <w:sz w:val="36"/>
          <w:szCs w:val="36"/>
        </w:rPr>
        <w:br w:type="page"/>
      </w:r>
    </w:p>
    <w:p w14:paraId="389AA4DE" w14:textId="4CD03264" w:rsidR="00015405" w:rsidRPr="007A772D" w:rsidRDefault="00097093" w:rsidP="00097093">
      <w:pPr>
        <w:pStyle w:val="Heading3"/>
      </w:pPr>
      <w:r w:rsidRPr="007A772D">
        <w:lastRenderedPageBreak/>
        <w:t>P</w:t>
      </w:r>
      <w:r w:rsidR="00015405" w:rsidRPr="007A772D">
        <w:t>reventative action to minimise loss, damage or harm as a result of changes in weather and climate conditions, including revision and adjustment of work program and work tasks</w:t>
      </w:r>
    </w:p>
    <w:p w14:paraId="1FB3BCAE" w14:textId="77777777" w:rsidR="009029EF" w:rsidRPr="007A772D" w:rsidRDefault="009029EF" w:rsidP="00015405">
      <w:pPr>
        <w:rPr>
          <w:rFonts w:cs="Arial"/>
        </w:rPr>
      </w:pPr>
      <w:r w:rsidRPr="007A772D">
        <w:rPr>
          <w:rFonts w:cs="Arial"/>
        </w:rPr>
        <w:t xml:space="preserve">To undertake preventative action to help prepare for </w:t>
      </w:r>
      <w:r w:rsidR="003F22AD" w:rsidRPr="007A772D">
        <w:rPr>
          <w:rFonts w:cs="Arial"/>
        </w:rPr>
        <w:t xml:space="preserve">and reduce losses from </w:t>
      </w:r>
      <w:r w:rsidRPr="007A772D">
        <w:rPr>
          <w:rFonts w:cs="Arial"/>
        </w:rPr>
        <w:t xml:space="preserve">sudden weather changes and climate conditions primary industries workers can create a methodical approach to planning by considering </w:t>
      </w:r>
    </w:p>
    <w:p w14:paraId="4D5A257E" w14:textId="0F675050" w:rsidR="009029EF" w:rsidRPr="007A772D" w:rsidRDefault="009029EF" w:rsidP="00015405">
      <w:pPr>
        <w:rPr>
          <w:rFonts w:cs="Arial"/>
        </w:rPr>
      </w:pPr>
      <w:r w:rsidRPr="007A772D">
        <w:rPr>
          <w:rFonts w:cs="Arial"/>
        </w:rPr>
        <w:t>1</w:t>
      </w:r>
      <w:r w:rsidR="00820338" w:rsidRPr="007A772D">
        <w:rPr>
          <w:rFonts w:cs="Arial"/>
        </w:rPr>
        <w:t xml:space="preserve">.  </w:t>
      </w:r>
      <w:r w:rsidRPr="007A772D">
        <w:rPr>
          <w:rFonts w:cs="Arial"/>
          <w:b/>
        </w:rPr>
        <w:t>infrastructure</w:t>
      </w:r>
      <w:r w:rsidRPr="007A772D">
        <w:rPr>
          <w:rFonts w:cs="Arial"/>
        </w:rPr>
        <w:t xml:space="preserve"> like sheds, yards, water pumps</w:t>
      </w:r>
      <w:r w:rsidR="00820338" w:rsidRPr="007A772D">
        <w:rPr>
          <w:rFonts w:cs="Arial"/>
        </w:rPr>
        <w:t xml:space="preserve">.  </w:t>
      </w:r>
      <w:r w:rsidRPr="007A772D">
        <w:rPr>
          <w:rFonts w:cs="Arial"/>
        </w:rPr>
        <w:t>This may involve closing windows and doors on sheds, making sure gateways are accessible for yards in case of boggy conditions for animal treatments and removing water pumps from rivers in the event of flooding</w:t>
      </w:r>
    </w:p>
    <w:p w14:paraId="165D3B27" w14:textId="51A066A0" w:rsidR="009029EF" w:rsidRPr="007A772D" w:rsidRDefault="009029EF" w:rsidP="00015405">
      <w:pPr>
        <w:rPr>
          <w:rFonts w:cs="Arial"/>
        </w:rPr>
      </w:pPr>
      <w:r w:rsidRPr="007A772D">
        <w:rPr>
          <w:rFonts w:cs="Arial"/>
        </w:rPr>
        <w:t>2</w:t>
      </w:r>
      <w:r w:rsidR="00820338" w:rsidRPr="007A772D">
        <w:rPr>
          <w:rFonts w:cs="Arial"/>
        </w:rPr>
        <w:t xml:space="preserve">.  </w:t>
      </w:r>
      <w:r w:rsidRPr="007A772D">
        <w:rPr>
          <w:rFonts w:cs="Arial"/>
          <w:b/>
        </w:rPr>
        <w:t>livestock</w:t>
      </w:r>
      <w:r w:rsidR="003F22AD" w:rsidRPr="007A772D">
        <w:rPr>
          <w:rFonts w:cs="Arial"/>
          <w:b/>
        </w:rPr>
        <w:t xml:space="preserve"> </w:t>
      </w:r>
      <w:r w:rsidR="003F22AD" w:rsidRPr="007A772D">
        <w:rPr>
          <w:rFonts w:cs="Arial"/>
        </w:rPr>
        <w:t>this may require opening gates so they can seek shelter from high winds or cold nights or rising waters</w:t>
      </w:r>
      <w:r w:rsidR="00820338" w:rsidRPr="007A772D">
        <w:rPr>
          <w:rFonts w:cs="Arial"/>
        </w:rPr>
        <w:t xml:space="preserve">.  </w:t>
      </w:r>
      <w:r w:rsidR="003F22AD" w:rsidRPr="007A772D">
        <w:rPr>
          <w:rFonts w:cs="Arial"/>
        </w:rPr>
        <w:t>Stock may need extra feed provided for more energy in extreme cold snaps or high waters or after bushfires when they are unable to graze</w:t>
      </w:r>
    </w:p>
    <w:p w14:paraId="11B2FB9F" w14:textId="6B439D7F" w:rsidR="009029EF" w:rsidRPr="007A772D" w:rsidRDefault="009029EF" w:rsidP="00015405">
      <w:pPr>
        <w:rPr>
          <w:rFonts w:cs="Arial"/>
        </w:rPr>
      </w:pPr>
      <w:r w:rsidRPr="007A772D">
        <w:rPr>
          <w:rFonts w:cs="Arial"/>
        </w:rPr>
        <w:t>3</w:t>
      </w:r>
      <w:r w:rsidR="00820338" w:rsidRPr="007A772D">
        <w:rPr>
          <w:rFonts w:cs="Arial"/>
        </w:rPr>
        <w:t xml:space="preserve">.  </w:t>
      </w:r>
      <w:r w:rsidRPr="007A772D">
        <w:rPr>
          <w:rFonts w:cs="Arial"/>
          <w:b/>
        </w:rPr>
        <w:t>crops</w:t>
      </w:r>
      <w:r w:rsidR="003F22AD" w:rsidRPr="007A772D">
        <w:rPr>
          <w:rFonts w:cs="Arial"/>
        </w:rPr>
        <w:t xml:space="preserve"> this may involve timing of sowing, harvest or haymaking to avoid wet weather by selecting time to do these work practises</w:t>
      </w:r>
      <w:r w:rsidR="00820338" w:rsidRPr="007A772D">
        <w:rPr>
          <w:rFonts w:cs="Arial"/>
        </w:rPr>
        <w:t xml:space="preserve">.  </w:t>
      </w:r>
      <w:r w:rsidR="003F22AD" w:rsidRPr="007A772D">
        <w:rPr>
          <w:rFonts w:cs="Arial"/>
        </w:rPr>
        <w:t>Also by selecting the better variety of plant a farmer can help reduce losses from climatic tendencies  like late frosts affecting seesdset on a cereal crop and thus harvest yield or choosing a variety that has less tendency to lodge (fallover in high winds or rains) if planning to strip it for seed by choosing a lower growing variety</w:t>
      </w:r>
    </w:p>
    <w:p w14:paraId="1A6BBBEF" w14:textId="654B63C0" w:rsidR="009029EF" w:rsidRPr="007A772D" w:rsidRDefault="009029EF" w:rsidP="00015405">
      <w:pPr>
        <w:rPr>
          <w:rFonts w:cs="Arial"/>
        </w:rPr>
      </w:pPr>
      <w:r w:rsidRPr="007A772D">
        <w:rPr>
          <w:rFonts w:cs="Arial"/>
        </w:rPr>
        <w:t>4</w:t>
      </w:r>
      <w:r w:rsidR="00820338" w:rsidRPr="007A772D">
        <w:rPr>
          <w:rFonts w:cs="Arial"/>
        </w:rPr>
        <w:t xml:space="preserve">.  </w:t>
      </w:r>
      <w:r w:rsidRPr="007A772D">
        <w:rPr>
          <w:rFonts w:cs="Arial"/>
          <w:b/>
        </w:rPr>
        <w:t>personnel</w:t>
      </w:r>
      <w:r w:rsidR="003F22AD" w:rsidRPr="007A772D">
        <w:rPr>
          <w:rFonts w:cs="Arial"/>
          <w:b/>
        </w:rPr>
        <w:t xml:space="preserve"> </w:t>
      </w:r>
      <w:r w:rsidR="003F22AD" w:rsidRPr="007A772D">
        <w:rPr>
          <w:rFonts w:cs="Arial"/>
        </w:rPr>
        <w:t>this includes all people in a workplace</w:t>
      </w:r>
      <w:r w:rsidR="00820338" w:rsidRPr="007A772D">
        <w:rPr>
          <w:rFonts w:cs="Arial"/>
        </w:rPr>
        <w:t xml:space="preserve">.  </w:t>
      </w:r>
      <w:r w:rsidR="003F22AD" w:rsidRPr="007A772D">
        <w:rPr>
          <w:rFonts w:cs="Arial"/>
        </w:rPr>
        <w:t>This can be the employees and also the family</w:t>
      </w:r>
      <w:r w:rsidR="00820338" w:rsidRPr="007A772D">
        <w:rPr>
          <w:rFonts w:cs="Arial"/>
        </w:rPr>
        <w:t xml:space="preserve">.  </w:t>
      </w:r>
      <w:r w:rsidR="003F22AD" w:rsidRPr="007A772D">
        <w:rPr>
          <w:rFonts w:cs="Arial"/>
        </w:rPr>
        <w:t xml:space="preserve">It is a good idea to </w:t>
      </w:r>
      <w:r w:rsidR="002F432A" w:rsidRPr="007A772D">
        <w:rPr>
          <w:rFonts w:cs="Arial"/>
        </w:rPr>
        <w:t>‘</w:t>
      </w:r>
      <w:r w:rsidR="003F22AD" w:rsidRPr="007A772D">
        <w:rPr>
          <w:rFonts w:cs="Arial"/>
        </w:rPr>
        <w:t>have a plan</w:t>
      </w:r>
      <w:r w:rsidR="002F432A" w:rsidRPr="007A772D">
        <w:rPr>
          <w:rFonts w:cs="Arial"/>
        </w:rPr>
        <w:t>’</w:t>
      </w:r>
      <w:r w:rsidR="003F22AD" w:rsidRPr="007A772D">
        <w:rPr>
          <w:rFonts w:cs="Arial"/>
        </w:rPr>
        <w:t xml:space="preserve"> where all essential phone numbers are handy, a first aid kit and emergency supplies are on standby, if floods are predicted and you know there are creeks that tend to rise between your place and town, then stock up on essential supplies in case you can't get to town for shopping and animal vaccines etc</w:t>
      </w:r>
      <w:r w:rsidR="00820338" w:rsidRPr="007A772D">
        <w:rPr>
          <w:rFonts w:cs="Arial"/>
        </w:rPr>
        <w:t xml:space="preserve">.  </w:t>
      </w:r>
      <w:r w:rsidR="003F22AD" w:rsidRPr="007A772D">
        <w:rPr>
          <w:rFonts w:cs="Arial"/>
        </w:rPr>
        <w:t>REMEMBER PLANNING TO HAVE A PLAN IS NOT A PLAN.</w:t>
      </w:r>
    </w:p>
    <w:p w14:paraId="7251B711" w14:textId="77777777" w:rsidR="00097093" w:rsidRPr="007A772D" w:rsidRDefault="009029EF" w:rsidP="00015405">
      <w:pPr>
        <w:rPr>
          <w:rFonts w:cs="Arial"/>
        </w:rPr>
      </w:pPr>
      <w:r w:rsidRPr="007A772D">
        <w:rPr>
          <w:rFonts w:cs="Arial"/>
        </w:rPr>
        <w:t>5</w:t>
      </w:r>
      <w:r w:rsidR="00820338" w:rsidRPr="007A772D">
        <w:rPr>
          <w:rFonts w:cs="Arial"/>
        </w:rPr>
        <w:t xml:space="preserve">.  </w:t>
      </w:r>
      <w:r w:rsidRPr="007A772D">
        <w:rPr>
          <w:rFonts w:cs="Arial"/>
          <w:b/>
        </w:rPr>
        <w:t>equipment and machinery</w:t>
      </w:r>
      <w:r w:rsidR="0054244E" w:rsidRPr="007A772D">
        <w:rPr>
          <w:rFonts w:cs="Arial"/>
        </w:rPr>
        <w:t xml:space="preserve"> like tractors, sower/</w:t>
      </w:r>
      <w:r w:rsidRPr="007A772D">
        <w:rPr>
          <w:rFonts w:cs="Arial"/>
        </w:rPr>
        <w:t>combines, slashers</w:t>
      </w:r>
      <w:r w:rsidR="0054244E" w:rsidRPr="007A772D">
        <w:rPr>
          <w:rFonts w:cs="Arial"/>
        </w:rPr>
        <w:t xml:space="preserve"> and fencing tools, welders and other valuables or electrical items</w:t>
      </w:r>
      <w:r w:rsidR="00820338" w:rsidRPr="007A772D">
        <w:rPr>
          <w:rFonts w:cs="Arial"/>
        </w:rPr>
        <w:t xml:space="preserve">.  </w:t>
      </w:r>
      <w:r w:rsidR="0054244E" w:rsidRPr="007A772D">
        <w:rPr>
          <w:rFonts w:cs="Arial"/>
        </w:rPr>
        <w:t>These all need to be put away or moved to shelter if possible and possibly cover the sower and fertiliser in the case of sudden wet weather to try and protect it.</w:t>
      </w:r>
      <w:r w:rsidR="00097093" w:rsidRPr="007A772D">
        <w:rPr>
          <w:rFonts w:cs="Arial"/>
        </w:rPr>
        <w:br/>
      </w:r>
    </w:p>
    <w:p w14:paraId="5B5A422D" w14:textId="77777777" w:rsidR="00097093" w:rsidRPr="007A772D" w:rsidRDefault="00097093">
      <w:pPr>
        <w:rPr>
          <w:rFonts w:cs="Arial"/>
        </w:rPr>
      </w:pPr>
      <w:r w:rsidRPr="007A772D">
        <w:rPr>
          <w:rFonts w:cs="Arial"/>
        </w:rPr>
        <w:br w:type="page"/>
      </w:r>
    </w:p>
    <w:p w14:paraId="77BB462E" w14:textId="39E6BF88" w:rsidR="00097093" w:rsidRPr="007A772D" w:rsidRDefault="00097093" w:rsidP="00097093">
      <w:pPr>
        <w:pStyle w:val="Heading3"/>
      </w:pPr>
      <w:r w:rsidRPr="007A772D">
        <w:lastRenderedPageBreak/>
        <w:t>Revision activities: preventative action</w:t>
      </w:r>
    </w:p>
    <w:p w14:paraId="6E2A4990" w14:textId="4303ED45" w:rsidR="0054244E" w:rsidRPr="007A772D" w:rsidRDefault="0054244E" w:rsidP="00870F06">
      <w:pPr>
        <w:pStyle w:val="ListNumber"/>
        <w:numPr>
          <w:ilvl w:val="0"/>
          <w:numId w:val="32"/>
        </w:numPr>
      </w:pPr>
      <w:r w:rsidRPr="007A772D">
        <w:t xml:space="preserve">You are a sheep grazier preparing for shearing and hear on the radio there is wet weather coming for about 3-4 days, what are your possible work plans to take to allow shearing to </w:t>
      </w:r>
      <w:r w:rsidR="00B650C0" w:rsidRPr="007A772D">
        <w:t>proceed?</w:t>
      </w:r>
    </w:p>
    <w:p w14:paraId="63463D31" w14:textId="36C92337" w:rsidR="0054244E" w:rsidRPr="007A772D" w:rsidRDefault="0054244E" w:rsidP="00097093">
      <w:pPr>
        <w:pStyle w:val="ListNumber"/>
      </w:pPr>
      <w:r w:rsidRPr="007A772D">
        <w:rPr>
          <w:rFonts w:eastAsia="Calibri" w:cs="Times New Roman"/>
        </w:rPr>
        <w:t xml:space="preserve">Bushfires, droughts, floods and storms </w:t>
      </w:r>
      <w:r w:rsidRPr="007A772D">
        <w:t>cause widespread loss and devastation</w:t>
      </w:r>
      <w:r w:rsidR="00820338" w:rsidRPr="007A772D">
        <w:t xml:space="preserve">.  </w:t>
      </w:r>
      <w:r w:rsidRPr="007A772D">
        <w:rPr>
          <w:rFonts w:eastAsia="Calibri" w:cs="Times New Roman"/>
        </w:rPr>
        <w:t xml:space="preserve">Select one </w:t>
      </w:r>
      <w:r w:rsidRPr="007A772D">
        <w:t>of these issues and d</w:t>
      </w:r>
      <w:r w:rsidRPr="007A772D">
        <w:rPr>
          <w:rFonts w:eastAsia="Calibri" w:cs="Times New Roman"/>
        </w:rPr>
        <w:t>iscuss how planning (both long-term and contingency) for climate and weather conditions can affect workplace operations, practices and the scheduling of work tasks.</w:t>
      </w:r>
    </w:p>
    <w:p w14:paraId="5D58BB43" w14:textId="7F8E6608" w:rsidR="00097093" w:rsidRPr="007A772D" w:rsidRDefault="00097093" w:rsidP="00097093">
      <w:pPr>
        <w:pStyle w:val="ListNumber"/>
      </w:pPr>
      <w:r w:rsidRPr="007A772D">
        <w:rPr>
          <w:rFonts w:eastAsia="Calibri" w:cs="Times New Roman"/>
        </w:rPr>
        <w:t>Name a weather condition and complete the following table outlining the risks associated with this condition for a primary industries workplace, and corresponding actions that could be taken to reduce these risks.  The table will grow as you enter text.</w:t>
      </w:r>
      <w:r w:rsidRPr="007A772D">
        <w:rPr>
          <w:rFonts w:eastAsia="Calibri" w:cs="Times New Roman"/>
        </w:rPr>
        <w:br/>
      </w:r>
      <w:r w:rsidRPr="007A772D">
        <w:rPr>
          <w:rFonts w:eastAsia="Calibri" w:cs="Times New Roman"/>
        </w:rPr>
        <w:br/>
        <w:t>Weather condition:</w:t>
      </w:r>
    </w:p>
    <w:tbl>
      <w:tblPr>
        <w:tblStyle w:val="Tableheader"/>
        <w:tblW w:w="8970" w:type="dxa"/>
        <w:tblInd w:w="679" w:type="dxa"/>
        <w:tblLook w:val="04A0" w:firstRow="1" w:lastRow="0" w:firstColumn="1" w:lastColumn="0" w:noHBand="0" w:noVBand="1"/>
      </w:tblPr>
      <w:tblGrid>
        <w:gridCol w:w="4477"/>
        <w:gridCol w:w="4493"/>
      </w:tblGrid>
      <w:tr w:rsidR="00097093" w:rsidRPr="007A772D" w14:paraId="036C04A3" w14:textId="77777777" w:rsidTr="0009709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77" w:type="dxa"/>
          </w:tcPr>
          <w:p w14:paraId="02B23BF4" w14:textId="2236EAF3" w:rsidR="00097093" w:rsidRPr="007A772D" w:rsidRDefault="00097093" w:rsidP="00097093">
            <w:pPr>
              <w:pStyle w:val="ListNumber"/>
              <w:numPr>
                <w:ilvl w:val="0"/>
                <w:numId w:val="0"/>
              </w:numPr>
              <w:spacing w:before="192" w:after="192"/>
            </w:pPr>
            <w:r w:rsidRPr="007A772D">
              <w:t>Risk</w:t>
            </w:r>
          </w:p>
        </w:tc>
        <w:tc>
          <w:tcPr>
            <w:tcW w:w="4493" w:type="dxa"/>
          </w:tcPr>
          <w:p w14:paraId="0AB2AB8D" w14:textId="0F4A87DC" w:rsidR="00097093" w:rsidRPr="007A772D" w:rsidRDefault="00097093" w:rsidP="00097093">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rsidRPr="007A772D">
              <w:t>Action</w:t>
            </w:r>
          </w:p>
        </w:tc>
      </w:tr>
      <w:tr w:rsidR="00097093" w:rsidRPr="007A772D" w14:paraId="183CD321" w14:textId="77777777" w:rsidTr="00097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7" w:type="dxa"/>
          </w:tcPr>
          <w:p w14:paraId="61FAA577" w14:textId="77777777" w:rsidR="00097093" w:rsidRPr="007A772D" w:rsidRDefault="00097093" w:rsidP="00097093">
            <w:pPr>
              <w:pStyle w:val="ListNumber"/>
              <w:numPr>
                <w:ilvl w:val="0"/>
                <w:numId w:val="0"/>
              </w:numPr>
            </w:pPr>
          </w:p>
        </w:tc>
        <w:tc>
          <w:tcPr>
            <w:tcW w:w="4493" w:type="dxa"/>
          </w:tcPr>
          <w:p w14:paraId="67AAA305" w14:textId="77777777" w:rsidR="00097093" w:rsidRPr="007A772D" w:rsidRDefault="00097093" w:rsidP="00097093">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097093" w:rsidRPr="007A772D" w14:paraId="19AEE5BA" w14:textId="77777777" w:rsidTr="000970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7" w:type="dxa"/>
          </w:tcPr>
          <w:p w14:paraId="707C6A6F" w14:textId="77777777" w:rsidR="00097093" w:rsidRPr="007A772D" w:rsidRDefault="00097093" w:rsidP="00097093">
            <w:pPr>
              <w:pStyle w:val="ListNumber"/>
              <w:numPr>
                <w:ilvl w:val="0"/>
                <w:numId w:val="0"/>
              </w:numPr>
            </w:pPr>
          </w:p>
        </w:tc>
        <w:tc>
          <w:tcPr>
            <w:tcW w:w="4493" w:type="dxa"/>
          </w:tcPr>
          <w:p w14:paraId="700C0F2B" w14:textId="77777777" w:rsidR="00097093" w:rsidRPr="007A772D" w:rsidRDefault="00097093" w:rsidP="00097093">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097093" w:rsidRPr="007A772D" w14:paraId="0D1FB80C" w14:textId="77777777" w:rsidTr="00097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7" w:type="dxa"/>
          </w:tcPr>
          <w:p w14:paraId="65AFC2D8" w14:textId="77777777" w:rsidR="00097093" w:rsidRPr="007A772D" w:rsidRDefault="00097093" w:rsidP="00097093">
            <w:pPr>
              <w:pStyle w:val="ListNumber"/>
              <w:numPr>
                <w:ilvl w:val="0"/>
                <w:numId w:val="0"/>
              </w:numPr>
            </w:pPr>
          </w:p>
        </w:tc>
        <w:tc>
          <w:tcPr>
            <w:tcW w:w="4493" w:type="dxa"/>
          </w:tcPr>
          <w:p w14:paraId="22D2D41A" w14:textId="77777777" w:rsidR="00097093" w:rsidRPr="007A772D" w:rsidRDefault="00097093" w:rsidP="00097093">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097093" w:rsidRPr="007A772D" w14:paraId="6E0F3F6C" w14:textId="77777777" w:rsidTr="000970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7" w:type="dxa"/>
          </w:tcPr>
          <w:p w14:paraId="40B8E1C4" w14:textId="77777777" w:rsidR="00097093" w:rsidRPr="007A772D" w:rsidRDefault="00097093" w:rsidP="00097093">
            <w:pPr>
              <w:pStyle w:val="ListNumber"/>
              <w:numPr>
                <w:ilvl w:val="0"/>
                <w:numId w:val="0"/>
              </w:numPr>
            </w:pPr>
          </w:p>
        </w:tc>
        <w:tc>
          <w:tcPr>
            <w:tcW w:w="4493" w:type="dxa"/>
          </w:tcPr>
          <w:p w14:paraId="0FBA02EF" w14:textId="77777777" w:rsidR="00097093" w:rsidRPr="007A772D" w:rsidRDefault="00097093" w:rsidP="00097093">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bl>
    <w:p w14:paraId="4403B3D1" w14:textId="5A00FFB4" w:rsidR="004A639C" w:rsidRPr="007A772D" w:rsidRDefault="004A639C">
      <w:pPr>
        <w:rPr>
          <w:rFonts w:cs="Arial"/>
        </w:rPr>
      </w:pPr>
    </w:p>
    <w:p w14:paraId="5D1621AE" w14:textId="669B2E0B" w:rsidR="004A639C" w:rsidRPr="007A772D" w:rsidRDefault="004A639C" w:rsidP="00097093">
      <w:pPr>
        <w:pStyle w:val="ListNumber"/>
        <w:rPr>
          <w:rFonts w:eastAsia="Calibri" w:cs="Times New Roman"/>
        </w:rPr>
      </w:pPr>
      <w:r w:rsidRPr="007A772D">
        <w:rPr>
          <w:rFonts w:eastAsia="Calibri" w:cs="Times New Roman"/>
        </w:rPr>
        <w:t>A heavy rainstorm has caused floodwaters to move swiftly down the river valley towards your farm</w:t>
      </w:r>
      <w:r w:rsidR="00820338" w:rsidRPr="007A772D">
        <w:rPr>
          <w:rFonts w:eastAsia="Calibri" w:cs="Times New Roman"/>
        </w:rPr>
        <w:t xml:space="preserve">.  </w:t>
      </w:r>
      <w:r w:rsidRPr="007A772D">
        <w:rPr>
          <w:rFonts w:eastAsia="Calibri" w:cs="Times New Roman"/>
        </w:rPr>
        <w:t>More rain is predicted</w:t>
      </w:r>
      <w:r w:rsidR="00820338" w:rsidRPr="007A772D">
        <w:rPr>
          <w:rFonts w:eastAsia="Calibri" w:cs="Times New Roman"/>
        </w:rPr>
        <w:t xml:space="preserve">.  </w:t>
      </w:r>
      <w:r w:rsidRPr="007A772D">
        <w:rPr>
          <w:rFonts w:eastAsia="Calibri" w:cs="Times New Roman"/>
        </w:rPr>
        <w:t>How could you reduce the risk of damage to your property</w:t>
      </w:r>
      <w:r w:rsidR="00B650C0" w:rsidRPr="007A772D">
        <w:rPr>
          <w:rFonts w:eastAsia="Calibri" w:cs="Times New Roman"/>
        </w:rPr>
        <w:t xml:space="preserve">?  </w:t>
      </w:r>
      <w:r w:rsidRPr="007A772D">
        <w:rPr>
          <w:rFonts w:eastAsia="Calibri" w:cs="Times New Roman"/>
        </w:rPr>
        <w:t xml:space="preserve">In your answer include: </w:t>
      </w:r>
    </w:p>
    <w:p w14:paraId="3516F85D" w14:textId="3965AAFD" w:rsidR="004A639C" w:rsidRPr="007A772D" w:rsidRDefault="004A639C" w:rsidP="00097093">
      <w:pPr>
        <w:pStyle w:val="ListBullet2"/>
        <w:ind w:left="1134" w:hanging="482"/>
      </w:pPr>
      <w:r w:rsidRPr="007A772D">
        <w:t xml:space="preserve">relevant sources of weather and climatic </w:t>
      </w:r>
      <w:r w:rsidR="00B650C0" w:rsidRPr="007A772D">
        <w:t>information.</w:t>
      </w:r>
      <w:r w:rsidRPr="007A772D">
        <w:t xml:space="preserve"> </w:t>
      </w:r>
    </w:p>
    <w:p w14:paraId="4D42CDB1" w14:textId="7CA713FC" w:rsidR="004A639C" w:rsidRPr="007A772D" w:rsidRDefault="004A639C" w:rsidP="00097093">
      <w:pPr>
        <w:pStyle w:val="ListBullet2"/>
        <w:ind w:left="1134" w:hanging="482"/>
      </w:pPr>
      <w:r w:rsidRPr="007A772D">
        <w:t xml:space="preserve">the information you need to receive and convey and a justification of your choice of communication </w:t>
      </w:r>
      <w:r w:rsidR="00B650C0" w:rsidRPr="007A772D">
        <w:t>methods.</w:t>
      </w:r>
      <w:r w:rsidRPr="007A772D">
        <w:t xml:space="preserve"> </w:t>
      </w:r>
    </w:p>
    <w:p w14:paraId="16D9EB33" w14:textId="106A9745" w:rsidR="004A639C" w:rsidRPr="007A772D" w:rsidRDefault="004A639C" w:rsidP="00097093">
      <w:pPr>
        <w:pStyle w:val="ListBullet2"/>
        <w:ind w:left="1134" w:hanging="482"/>
      </w:pPr>
      <w:r w:rsidRPr="007A772D">
        <w:t>likely impacts of weather changes</w:t>
      </w:r>
      <w:r w:rsidR="00820338" w:rsidRPr="007A772D">
        <w:t xml:space="preserve">.  </w:t>
      </w:r>
    </w:p>
    <w:p w14:paraId="4120CC95" w14:textId="77777777" w:rsidR="0054244E" w:rsidRPr="007A772D" w:rsidRDefault="0054244E">
      <w:pPr>
        <w:rPr>
          <w:rFonts w:cs="Arial"/>
        </w:rPr>
      </w:pPr>
      <w:r w:rsidRPr="007A772D">
        <w:rPr>
          <w:rFonts w:cs="Arial"/>
        </w:rPr>
        <w:br w:type="page"/>
      </w:r>
    </w:p>
    <w:p w14:paraId="34100D10" w14:textId="7C3FA0F6" w:rsidR="0007781C" w:rsidRPr="007A772D" w:rsidRDefault="00DE61A1" w:rsidP="00DE61A1">
      <w:pPr>
        <w:pStyle w:val="Heading2"/>
      </w:pPr>
      <w:r w:rsidRPr="007A772D">
        <w:lastRenderedPageBreak/>
        <w:t>R</w:t>
      </w:r>
      <w:r w:rsidR="0007781C" w:rsidRPr="007A772D">
        <w:t>eporting and recording</w:t>
      </w:r>
    </w:p>
    <w:p w14:paraId="1D996EBC" w14:textId="30BA523B" w:rsidR="0007781C" w:rsidRPr="007A772D" w:rsidRDefault="00DE61A1" w:rsidP="00DE61A1">
      <w:pPr>
        <w:pStyle w:val="Heading3"/>
      </w:pPr>
      <w:r w:rsidRPr="007A772D">
        <w:t>L</w:t>
      </w:r>
      <w:r w:rsidR="0007781C" w:rsidRPr="007A772D">
        <w:t>ines of communication to appropriate personnel within a primary industries workplace</w:t>
      </w:r>
    </w:p>
    <w:p w14:paraId="2239DEB1" w14:textId="77777777" w:rsidR="0007781C" w:rsidRPr="007A772D" w:rsidRDefault="004A639C" w:rsidP="004645D6">
      <w:r w:rsidRPr="007A772D">
        <w:t>Communication between workers is vital for safe effective workplace operations and also family members if the workplace is the family farm</w:t>
      </w:r>
    </w:p>
    <w:p w14:paraId="2120EF37" w14:textId="35BEF855" w:rsidR="004A639C" w:rsidRPr="007A772D" w:rsidRDefault="004A639C" w:rsidP="004645D6">
      <w:r w:rsidRPr="007A772D">
        <w:t>This will involve day to day workplace operations as well as what to do in the event of an emergency</w:t>
      </w:r>
      <w:r w:rsidR="00820338" w:rsidRPr="007A772D">
        <w:t xml:space="preserve">.  </w:t>
      </w:r>
      <w:r w:rsidRPr="007A772D">
        <w:t>Communication of safety points, meeting places, location of first aid and emergency numbers are examples of vitals to be communicated</w:t>
      </w:r>
      <w:r w:rsidR="00820338" w:rsidRPr="007A772D">
        <w:t xml:space="preserve">.  </w:t>
      </w:r>
      <w:r w:rsidRPr="007A772D">
        <w:t>This can occur through verbal communications like face to face meeting or if necessary</w:t>
      </w:r>
      <w:r w:rsidR="00D4090A" w:rsidRPr="007A772D">
        <w:t>,</w:t>
      </w:r>
      <w:r w:rsidRPr="007A772D">
        <w:t xml:space="preserve"> by phone or two way radio</w:t>
      </w:r>
      <w:r w:rsidR="00820338" w:rsidRPr="007A772D">
        <w:t xml:space="preserve">.  </w:t>
      </w:r>
      <w:r w:rsidRPr="007A772D">
        <w:t>It can also occur non</w:t>
      </w:r>
      <w:r w:rsidR="00D4090A" w:rsidRPr="007A772D">
        <w:t>-</w:t>
      </w:r>
      <w:r w:rsidRPr="007A772D">
        <w:t>verbally with text messages, emails or written notes in the meeting room/staffroom whiteboard or mail tray for staff</w:t>
      </w:r>
      <w:r w:rsidR="00820338" w:rsidRPr="007A772D">
        <w:t xml:space="preserve">.  </w:t>
      </w:r>
      <w:r w:rsidRPr="007A772D">
        <w:t>The processes involved will vary depending on the size of the enterprise and business.</w:t>
      </w:r>
    </w:p>
    <w:p w14:paraId="0785CC54" w14:textId="77777777" w:rsidR="0007781C" w:rsidRPr="007A772D" w:rsidRDefault="0007781C" w:rsidP="00AF1F68">
      <w:pPr>
        <w:rPr>
          <w:rFonts w:cs="Arial"/>
        </w:rPr>
      </w:pPr>
    </w:p>
    <w:p w14:paraId="32FC6099" w14:textId="2877C516" w:rsidR="0007781C" w:rsidRPr="007A772D" w:rsidRDefault="00DE61A1" w:rsidP="00DE61A1">
      <w:pPr>
        <w:pStyle w:val="Heading3"/>
      </w:pPr>
      <w:r w:rsidRPr="007A772D">
        <w:t>I</w:t>
      </w:r>
      <w:r w:rsidR="0007781C" w:rsidRPr="007A772D">
        <w:t>ndustry and workplace requirements for documentation in relation to recording and reporting weather and climate conditions and changes</w:t>
      </w:r>
    </w:p>
    <w:p w14:paraId="17129C42" w14:textId="66B6E61B" w:rsidR="004A639C" w:rsidRPr="007A772D" w:rsidRDefault="004A639C" w:rsidP="00AF1F68">
      <w:pPr>
        <w:rPr>
          <w:rFonts w:cs="Arial"/>
        </w:rPr>
      </w:pPr>
      <w:r w:rsidRPr="007A772D">
        <w:rPr>
          <w:rFonts w:cs="Arial"/>
        </w:rPr>
        <w:t>Some workplaces will have a weather station or data logger of sorts which record daily temperature variations, rainfall frost free days, humidity, windspeed and more</w:t>
      </w:r>
      <w:r w:rsidR="00820338" w:rsidRPr="007A772D">
        <w:rPr>
          <w:rFonts w:cs="Arial"/>
        </w:rPr>
        <w:t xml:space="preserve">.  </w:t>
      </w:r>
      <w:r w:rsidRPr="007A772D">
        <w:rPr>
          <w:rFonts w:cs="Arial"/>
        </w:rPr>
        <w:t xml:space="preserve">A chemical contractor for instance will need very accurate weather records to ensure no </w:t>
      </w:r>
      <w:r w:rsidR="00D4090A" w:rsidRPr="007A772D">
        <w:rPr>
          <w:rFonts w:cs="Arial"/>
        </w:rPr>
        <w:t>liability</w:t>
      </w:r>
      <w:r w:rsidRPr="007A772D">
        <w:rPr>
          <w:rFonts w:cs="Arial"/>
        </w:rPr>
        <w:t xml:space="preserve"> occurs from chemical spray drift</w:t>
      </w:r>
      <w:r w:rsidR="00D4090A" w:rsidRPr="007A772D">
        <w:rPr>
          <w:rFonts w:cs="Arial"/>
        </w:rPr>
        <w:t>.</w:t>
      </w:r>
    </w:p>
    <w:p w14:paraId="40015F2D" w14:textId="01CC6906" w:rsidR="0007781C" w:rsidRPr="007A772D" w:rsidRDefault="00DE61A1" w:rsidP="00DE61A1">
      <w:pPr>
        <w:pStyle w:val="Heading3"/>
      </w:pPr>
      <w:r w:rsidRPr="007A772D">
        <w:t>P</w:t>
      </w:r>
      <w:r w:rsidR="0007781C" w:rsidRPr="007A772D">
        <w:t>urpose and importance of disseminating information to supervisors, colleagues and others</w:t>
      </w:r>
    </w:p>
    <w:p w14:paraId="0FAD1AF7" w14:textId="5175F6E1" w:rsidR="0007781C" w:rsidRPr="007A772D" w:rsidRDefault="004A639C" w:rsidP="00AF1F68">
      <w:r w:rsidRPr="007A772D">
        <w:t>The daily reading of weather reports and printouts of this is vital in some workplaces like fishing trawlers going out on the seas for knowing winds and any drop in the barometer heralding air pressure change and thus a weather change</w:t>
      </w:r>
      <w:r w:rsidR="00820338" w:rsidRPr="007A772D">
        <w:t xml:space="preserve">.  </w:t>
      </w:r>
    </w:p>
    <w:p w14:paraId="5FCE17E3" w14:textId="3F35B959" w:rsidR="004A639C" w:rsidRPr="007A772D" w:rsidRDefault="004A639C" w:rsidP="00AF1F68">
      <w:r w:rsidRPr="007A772D">
        <w:t>The main purpose is for communication and efficient safe workflow</w:t>
      </w:r>
      <w:r w:rsidR="00D4090A" w:rsidRPr="007A772D">
        <w:t>.</w:t>
      </w:r>
    </w:p>
    <w:p w14:paraId="19E05CE0" w14:textId="77777777" w:rsidR="004645D6" w:rsidRPr="007A772D" w:rsidRDefault="004645D6">
      <w:pPr>
        <w:rPr>
          <w:rFonts w:eastAsia="SimSun" w:cs="Arial"/>
          <w:color w:val="1C438B"/>
          <w:sz w:val="40"/>
          <w:szCs w:val="40"/>
          <w:lang w:eastAsia="zh-CN"/>
        </w:rPr>
      </w:pPr>
      <w:r w:rsidRPr="007A772D">
        <w:br w:type="page"/>
      </w:r>
    </w:p>
    <w:p w14:paraId="00775315" w14:textId="0499C327" w:rsidR="00FC0F3A" w:rsidRPr="007A772D" w:rsidRDefault="004A639C" w:rsidP="00DE61A1">
      <w:pPr>
        <w:pStyle w:val="Heading3"/>
      </w:pPr>
      <w:r w:rsidRPr="007A772D">
        <w:lastRenderedPageBreak/>
        <w:t>Revision exercise</w:t>
      </w:r>
      <w:r w:rsidR="00DE61A1" w:rsidRPr="007A772D">
        <w:t xml:space="preserve">s: </w:t>
      </w:r>
      <w:r w:rsidRPr="007A772D">
        <w:t xml:space="preserve"> </w:t>
      </w:r>
      <w:r w:rsidR="00DE61A1" w:rsidRPr="007A772D">
        <w:t>R</w:t>
      </w:r>
      <w:r w:rsidRPr="007A772D">
        <w:t>eporting and recording</w:t>
      </w:r>
    </w:p>
    <w:p w14:paraId="364D1FD5" w14:textId="05D56028" w:rsidR="004645D6" w:rsidRPr="007A772D" w:rsidRDefault="00FC0F3A" w:rsidP="00870F06">
      <w:pPr>
        <w:pStyle w:val="ListNumber"/>
        <w:numPr>
          <w:ilvl w:val="0"/>
          <w:numId w:val="33"/>
        </w:numPr>
      </w:pPr>
      <w:r w:rsidRPr="007A772D">
        <w:t>What lines of communication are appropriate for personnel within a primary industries workplace</w:t>
      </w:r>
      <w:r w:rsidR="00B650C0" w:rsidRPr="007A772D">
        <w:t xml:space="preserve">?  </w:t>
      </w:r>
      <w:r w:rsidR="004645D6" w:rsidRPr="007A772D">
        <w:br/>
      </w:r>
    </w:p>
    <w:p w14:paraId="4A299C09" w14:textId="032A96A7" w:rsidR="004645D6" w:rsidRPr="007A772D" w:rsidRDefault="00FC0F3A" w:rsidP="00870F06">
      <w:pPr>
        <w:pStyle w:val="ListNumber"/>
        <w:numPr>
          <w:ilvl w:val="0"/>
          <w:numId w:val="33"/>
        </w:numPr>
      </w:pPr>
      <w:r w:rsidRPr="007A772D">
        <w:t>What are the industry and workplace requirements for documentation in relation to recording and reporting weather and climate conditions and changes</w:t>
      </w:r>
      <w:r w:rsidR="00B650C0" w:rsidRPr="007A772D">
        <w:t xml:space="preserve">?  </w:t>
      </w:r>
      <w:r w:rsidR="004645D6" w:rsidRPr="007A772D">
        <w:br/>
      </w:r>
    </w:p>
    <w:p w14:paraId="40942868" w14:textId="514F5DAE" w:rsidR="004645D6" w:rsidRPr="007A772D" w:rsidRDefault="00FC0F3A" w:rsidP="00870F06">
      <w:pPr>
        <w:pStyle w:val="ListNumber"/>
        <w:numPr>
          <w:ilvl w:val="0"/>
          <w:numId w:val="33"/>
        </w:numPr>
      </w:pPr>
      <w:r w:rsidRPr="007A772D">
        <w:t>What other records are useful within a primary industries enterprise</w:t>
      </w:r>
      <w:r w:rsidR="00B650C0" w:rsidRPr="007A772D">
        <w:t xml:space="preserve">?  </w:t>
      </w:r>
      <w:r w:rsidR="004645D6" w:rsidRPr="007A772D">
        <w:br/>
      </w:r>
    </w:p>
    <w:p w14:paraId="33D9B68C" w14:textId="184F9858" w:rsidR="00FC0F3A" w:rsidRPr="007A772D" w:rsidRDefault="00FC0F3A" w:rsidP="00870F06">
      <w:pPr>
        <w:pStyle w:val="ListNumber"/>
        <w:numPr>
          <w:ilvl w:val="0"/>
          <w:numId w:val="33"/>
        </w:numPr>
      </w:pPr>
      <w:r w:rsidRPr="007A772D">
        <w:t xml:space="preserve">Why is communication important within primary industries workplaces? </w:t>
      </w:r>
    </w:p>
    <w:p w14:paraId="26173155" w14:textId="77777777" w:rsidR="00501EB9" w:rsidRPr="007A772D" w:rsidRDefault="00501EB9">
      <w:pPr>
        <w:rPr>
          <w:rFonts w:eastAsiaTheme="majorEastAsia" w:cstheme="majorBidi"/>
          <w:b/>
          <w:color w:val="1C438B"/>
          <w:sz w:val="52"/>
          <w:szCs w:val="32"/>
        </w:rPr>
      </w:pPr>
      <w:r w:rsidRPr="007A772D">
        <w:br w:type="page"/>
      </w:r>
    </w:p>
    <w:p w14:paraId="0DB06DAE" w14:textId="0D44DE77" w:rsidR="00501EB9" w:rsidRPr="007A772D" w:rsidRDefault="00501EB9" w:rsidP="00501EB9">
      <w:pPr>
        <w:pStyle w:val="Heading1"/>
        <w:rPr>
          <w:rFonts w:cs="Times New Roman"/>
          <w:color w:val="041F42"/>
          <w:sz w:val="36"/>
        </w:rPr>
      </w:pPr>
      <w:r w:rsidRPr="007A772D">
        <w:lastRenderedPageBreak/>
        <w:t>Putting the theory into practice</w:t>
      </w:r>
    </w:p>
    <w:p w14:paraId="446C74E4" w14:textId="77777777" w:rsidR="00501EB9" w:rsidRPr="007A772D" w:rsidRDefault="00501EB9" w:rsidP="00501EB9">
      <w:pPr>
        <w:pStyle w:val="FeatureBox2"/>
      </w:pPr>
      <w:r w:rsidRPr="007A772D">
        <w:t xml:space="preserve">The following questions are from </w:t>
      </w:r>
      <w:hyperlink r:id="rId42" w:history="1">
        <w:r w:rsidRPr="007A772D">
          <w:rPr>
            <w:rStyle w:val="Hyperlink"/>
          </w:rPr>
          <w:t>past years’ NSW HSC examination papers</w:t>
        </w:r>
      </w:hyperlink>
      <w:r w:rsidRPr="007A772D">
        <w:t xml:space="preserve"> for this subject.   HSC exams are intended to be rigorous and to challenge students of all abilities.   To better understand a question, you should look for key words and identify the aspect of the course to which these relate.   You are then in a position to formulate your answer from relevant knowledge, understanding and skills.  </w:t>
      </w:r>
      <w:bookmarkStart w:id="14" w:name="_Hlk46468315"/>
    </w:p>
    <w:p w14:paraId="0FCD3003" w14:textId="77777777" w:rsidR="00501EB9" w:rsidRPr="007A772D" w:rsidRDefault="00501EB9" w:rsidP="00501EB9">
      <w:pPr>
        <w:rPr>
          <w:sz w:val="22"/>
          <w:szCs w:val="22"/>
          <w:lang w:eastAsia="zh-CN"/>
        </w:rPr>
      </w:pPr>
      <w:r w:rsidRPr="007A772D">
        <w:rPr>
          <w:sz w:val="22"/>
          <w:szCs w:val="22"/>
        </w:rPr>
        <w:t xml:space="preserve">All questions in ‘Putting the theory into practice’ are acknowledged © </w:t>
      </w:r>
      <w:hyperlink r:id="rId43" w:history="1">
        <w:r w:rsidRPr="007A772D">
          <w:rPr>
            <w:rStyle w:val="Hyperlink"/>
            <w:sz w:val="16"/>
            <w:szCs w:val="16"/>
          </w:rPr>
          <w:t>2019 NSW Education Standards Authority (NESA) for and on behalf of the Crown in right of the State of New South Wales.</w:t>
        </w:r>
      </w:hyperlink>
      <w:bookmarkEnd w:id="14"/>
    </w:p>
    <w:p w14:paraId="4DB7AD1E" w14:textId="77777777" w:rsidR="00501EB9" w:rsidRPr="007A772D" w:rsidRDefault="00501EB9" w:rsidP="00501EB9">
      <w:pPr>
        <w:pStyle w:val="Heading2"/>
      </w:pPr>
      <w:r w:rsidRPr="007A772D">
        <w:t>Multiple Choice</w:t>
      </w:r>
    </w:p>
    <w:p w14:paraId="2B3043F9" w14:textId="77777777" w:rsidR="00C55061" w:rsidRPr="007A772D" w:rsidRDefault="00C55061" w:rsidP="00870F06">
      <w:pPr>
        <w:pStyle w:val="ListParagraph"/>
        <w:widowControl w:val="0"/>
        <w:numPr>
          <w:ilvl w:val="0"/>
          <w:numId w:val="23"/>
        </w:numPr>
        <w:spacing w:before="0" w:after="120"/>
        <w:ind w:left="426" w:hanging="426"/>
      </w:pPr>
      <w:r w:rsidRPr="007A772D">
        <w:t xml:space="preserve">Which device is used to measure air pressure when monitoring weather? </w:t>
      </w:r>
    </w:p>
    <w:p w14:paraId="47FE558F" w14:textId="77777777" w:rsidR="00C55061" w:rsidRPr="007A772D" w:rsidRDefault="00C55061" w:rsidP="00870F06">
      <w:pPr>
        <w:pStyle w:val="ListParagraph"/>
        <w:widowControl w:val="0"/>
        <w:numPr>
          <w:ilvl w:val="1"/>
          <w:numId w:val="23"/>
        </w:numPr>
        <w:spacing w:before="0" w:after="120"/>
        <w:ind w:left="993" w:hanging="426"/>
      </w:pPr>
      <w:r w:rsidRPr="007A772D">
        <w:t xml:space="preserve">Anemometer </w:t>
      </w:r>
    </w:p>
    <w:p w14:paraId="07C17D91" w14:textId="77777777" w:rsidR="00C55061" w:rsidRPr="007A772D" w:rsidRDefault="00C55061" w:rsidP="00870F06">
      <w:pPr>
        <w:pStyle w:val="ListParagraph"/>
        <w:widowControl w:val="0"/>
        <w:numPr>
          <w:ilvl w:val="1"/>
          <w:numId w:val="23"/>
        </w:numPr>
        <w:spacing w:before="0" w:after="120"/>
        <w:ind w:left="993" w:hanging="426"/>
      </w:pPr>
      <w:r w:rsidRPr="007A772D">
        <w:t xml:space="preserve">Barometer </w:t>
      </w:r>
    </w:p>
    <w:p w14:paraId="26E63E8B" w14:textId="77777777" w:rsidR="00C55061" w:rsidRPr="007A772D" w:rsidRDefault="00C55061" w:rsidP="00870F06">
      <w:pPr>
        <w:pStyle w:val="ListParagraph"/>
        <w:widowControl w:val="0"/>
        <w:numPr>
          <w:ilvl w:val="1"/>
          <w:numId w:val="23"/>
        </w:numPr>
        <w:spacing w:before="0" w:after="120"/>
        <w:ind w:left="993" w:hanging="426"/>
      </w:pPr>
      <w:r w:rsidRPr="007A772D">
        <w:t xml:space="preserve">Hygrometer </w:t>
      </w:r>
    </w:p>
    <w:p w14:paraId="7BAB225B" w14:textId="53302DAA" w:rsidR="00C55061" w:rsidRPr="007A772D" w:rsidRDefault="00C55061" w:rsidP="00870F06">
      <w:pPr>
        <w:pStyle w:val="ListParagraph"/>
        <w:widowControl w:val="0"/>
        <w:numPr>
          <w:ilvl w:val="1"/>
          <w:numId w:val="23"/>
        </w:numPr>
        <w:spacing w:before="0" w:after="120"/>
        <w:ind w:left="993" w:hanging="426"/>
      </w:pPr>
      <w:r w:rsidRPr="007A772D">
        <w:t xml:space="preserve">Thermometer </w:t>
      </w:r>
    </w:p>
    <w:p w14:paraId="7A54A88C" w14:textId="1CAE37A4" w:rsidR="00425C5D" w:rsidRPr="007A772D" w:rsidRDefault="00425C5D" w:rsidP="00425C5D">
      <w:pPr>
        <w:pStyle w:val="ListParagraph"/>
        <w:widowControl w:val="0"/>
        <w:spacing w:before="0" w:after="120"/>
        <w:ind w:left="993"/>
      </w:pPr>
    </w:p>
    <w:p w14:paraId="629958AE" w14:textId="77777777" w:rsidR="00425C5D" w:rsidRPr="007A772D" w:rsidRDefault="00425C5D" w:rsidP="00425C5D">
      <w:pPr>
        <w:pStyle w:val="ListParagraph"/>
        <w:widowControl w:val="0"/>
        <w:spacing w:before="0" w:after="120"/>
        <w:ind w:left="993"/>
      </w:pPr>
    </w:p>
    <w:p w14:paraId="0300BC2E" w14:textId="77EA613B" w:rsidR="00C76970" w:rsidRPr="007A772D" w:rsidRDefault="00C76970" w:rsidP="00870F06">
      <w:pPr>
        <w:pStyle w:val="ListParagraph"/>
        <w:widowControl w:val="0"/>
        <w:numPr>
          <w:ilvl w:val="0"/>
          <w:numId w:val="23"/>
        </w:numPr>
        <w:spacing w:before="0" w:after="120"/>
        <w:ind w:left="426" w:hanging="426"/>
      </w:pPr>
      <w:r w:rsidRPr="007A772D">
        <w:t>Heatwave conditions are forecast for the next two days in your area</w:t>
      </w:r>
      <w:r w:rsidR="00F030B4" w:rsidRPr="007A772D">
        <w:t xml:space="preserve">.  </w:t>
      </w:r>
      <w:r w:rsidRPr="007A772D">
        <w:t>What is the first action you should take to prepare your livestock enterprise for this forecast?</w:t>
      </w:r>
    </w:p>
    <w:p w14:paraId="4E3FEF6D" w14:textId="071B3B54" w:rsidR="00C76970" w:rsidRPr="007A772D" w:rsidRDefault="00C76970" w:rsidP="00870F06">
      <w:pPr>
        <w:pStyle w:val="ListParagraph"/>
        <w:widowControl w:val="0"/>
        <w:numPr>
          <w:ilvl w:val="1"/>
          <w:numId w:val="23"/>
        </w:numPr>
        <w:spacing w:before="0" w:after="120"/>
      </w:pPr>
      <w:r w:rsidRPr="007A772D">
        <w:t>Check shade structures</w:t>
      </w:r>
    </w:p>
    <w:p w14:paraId="05D103B7" w14:textId="7855619C" w:rsidR="00C76970" w:rsidRPr="007A772D" w:rsidRDefault="00C76970" w:rsidP="00870F06">
      <w:pPr>
        <w:pStyle w:val="ListParagraph"/>
        <w:widowControl w:val="0"/>
        <w:numPr>
          <w:ilvl w:val="1"/>
          <w:numId w:val="23"/>
        </w:numPr>
        <w:spacing w:before="0" w:after="120"/>
      </w:pPr>
      <w:r w:rsidRPr="007A772D">
        <w:t>Inspect the water troughs</w:t>
      </w:r>
    </w:p>
    <w:p w14:paraId="3E88492A" w14:textId="714CFE31" w:rsidR="00C76970" w:rsidRPr="007A772D" w:rsidRDefault="00C76970" w:rsidP="00870F06">
      <w:pPr>
        <w:pStyle w:val="ListParagraph"/>
        <w:widowControl w:val="0"/>
        <w:numPr>
          <w:ilvl w:val="1"/>
          <w:numId w:val="23"/>
        </w:numPr>
        <w:spacing w:before="0" w:after="120"/>
      </w:pPr>
      <w:r w:rsidRPr="007A772D">
        <w:t>Monitor the weather patterns</w:t>
      </w:r>
    </w:p>
    <w:p w14:paraId="2CF945B4" w14:textId="6871B598" w:rsidR="00C76970" w:rsidRPr="007A772D" w:rsidRDefault="00C76970" w:rsidP="00870F06">
      <w:pPr>
        <w:pStyle w:val="ListParagraph"/>
        <w:widowControl w:val="0"/>
        <w:numPr>
          <w:ilvl w:val="1"/>
          <w:numId w:val="23"/>
        </w:numPr>
        <w:spacing w:before="0" w:after="120"/>
      </w:pPr>
      <w:r w:rsidRPr="007A772D">
        <w:t>Continue with your current task</w:t>
      </w:r>
    </w:p>
    <w:p w14:paraId="6D507152" w14:textId="2FEBFDB4" w:rsidR="00425C5D" w:rsidRPr="007A772D" w:rsidRDefault="00425C5D" w:rsidP="00425C5D">
      <w:pPr>
        <w:pStyle w:val="ListParagraph"/>
        <w:widowControl w:val="0"/>
        <w:spacing w:before="0" w:after="120"/>
      </w:pPr>
    </w:p>
    <w:p w14:paraId="0B70AADA" w14:textId="77777777" w:rsidR="00425C5D" w:rsidRPr="007A772D" w:rsidRDefault="00425C5D" w:rsidP="00425C5D">
      <w:pPr>
        <w:pStyle w:val="ListParagraph"/>
        <w:widowControl w:val="0"/>
        <w:spacing w:before="0" w:after="120"/>
      </w:pPr>
    </w:p>
    <w:p w14:paraId="4BB51383" w14:textId="08C68CA0" w:rsidR="00425C5D" w:rsidRPr="007A772D" w:rsidRDefault="00C76970" w:rsidP="00870F06">
      <w:pPr>
        <w:pStyle w:val="ListParagraph"/>
        <w:widowControl w:val="0"/>
        <w:numPr>
          <w:ilvl w:val="0"/>
          <w:numId w:val="23"/>
        </w:numPr>
        <w:spacing w:before="0" w:after="120"/>
        <w:ind w:left="426" w:hanging="426"/>
      </w:pPr>
      <w:r w:rsidRPr="007A772D">
        <w:t xml:space="preserve">The Bureau of Meteorology is likely to issue a </w:t>
      </w:r>
      <w:r w:rsidR="00B650C0" w:rsidRPr="007A772D">
        <w:t>grazier’s</w:t>
      </w:r>
      <w:r w:rsidRPr="007A772D">
        <w:t xml:space="preserve"> alert when there are strong winds and rain and which of the following?</w:t>
      </w:r>
    </w:p>
    <w:p w14:paraId="4F10349E" w14:textId="77777777" w:rsidR="00425C5D" w:rsidRPr="007A772D" w:rsidRDefault="00C76970" w:rsidP="00870F06">
      <w:pPr>
        <w:pStyle w:val="ListParagraph"/>
        <w:widowControl w:val="0"/>
        <w:numPr>
          <w:ilvl w:val="1"/>
          <w:numId w:val="23"/>
        </w:numPr>
        <w:spacing w:before="0" w:after="120"/>
      </w:pPr>
      <w:r w:rsidRPr="007A772D">
        <w:t>A slight drop in temperature</w:t>
      </w:r>
    </w:p>
    <w:p w14:paraId="0D9C7CF9" w14:textId="77777777" w:rsidR="00425C5D" w:rsidRPr="007A772D" w:rsidRDefault="00C76970" w:rsidP="00870F06">
      <w:pPr>
        <w:pStyle w:val="ListParagraph"/>
        <w:widowControl w:val="0"/>
        <w:numPr>
          <w:ilvl w:val="1"/>
          <w:numId w:val="23"/>
        </w:numPr>
        <w:spacing w:before="0" w:after="120"/>
      </w:pPr>
      <w:r w:rsidRPr="007A772D">
        <w:t>A slight rise in temperature</w:t>
      </w:r>
    </w:p>
    <w:p w14:paraId="661250D3" w14:textId="77777777" w:rsidR="00425C5D" w:rsidRPr="007A772D" w:rsidRDefault="00C76970" w:rsidP="00870F06">
      <w:pPr>
        <w:pStyle w:val="ListParagraph"/>
        <w:widowControl w:val="0"/>
        <w:numPr>
          <w:ilvl w:val="1"/>
          <w:numId w:val="23"/>
        </w:numPr>
        <w:spacing w:before="0" w:after="120"/>
      </w:pPr>
      <w:r w:rsidRPr="007A772D">
        <w:t>A large drop in temperature</w:t>
      </w:r>
    </w:p>
    <w:p w14:paraId="403E374F" w14:textId="0BCA2C4E" w:rsidR="00C76970" w:rsidRPr="007A772D" w:rsidRDefault="00C76970" w:rsidP="00870F06">
      <w:pPr>
        <w:pStyle w:val="ListParagraph"/>
        <w:widowControl w:val="0"/>
        <w:numPr>
          <w:ilvl w:val="1"/>
          <w:numId w:val="23"/>
        </w:numPr>
        <w:spacing w:before="0" w:after="120"/>
      </w:pPr>
      <w:r w:rsidRPr="007A772D">
        <w:t>A large rise in temperature</w:t>
      </w:r>
    </w:p>
    <w:p w14:paraId="1A0457CD" w14:textId="7C57131B" w:rsidR="00C76970" w:rsidRPr="007A772D" w:rsidRDefault="00C76970" w:rsidP="00425C5D">
      <w:pPr>
        <w:pStyle w:val="ListParagraph"/>
        <w:widowControl w:val="0"/>
        <w:spacing w:before="0" w:after="120"/>
        <w:ind w:left="426"/>
      </w:pPr>
    </w:p>
    <w:p w14:paraId="3384EF91" w14:textId="77777777" w:rsidR="00425C5D" w:rsidRPr="007A772D" w:rsidRDefault="00425C5D" w:rsidP="00425C5D">
      <w:pPr>
        <w:pStyle w:val="ListParagraph"/>
        <w:widowControl w:val="0"/>
        <w:spacing w:before="0" w:after="120"/>
        <w:ind w:left="426"/>
      </w:pPr>
    </w:p>
    <w:p w14:paraId="4944FA94" w14:textId="77777777" w:rsidR="00C76970" w:rsidRPr="007A772D" w:rsidRDefault="00C76970" w:rsidP="00870F06">
      <w:pPr>
        <w:pStyle w:val="ListParagraph"/>
        <w:widowControl w:val="0"/>
        <w:numPr>
          <w:ilvl w:val="0"/>
          <w:numId w:val="23"/>
        </w:numPr>
        <w:spacing w:before="0" w:after="120"/>
        <w:ind w:left="426" w:hanging="426"/>
      </w:pPr>
      <w:r w:rsidRPr="007A772D">
        <w:t>Which of the following best defines the term climate?</w:t>
      </w:r>
    </w:p>
    <w:p w14:paraId="764DEB23" w14:textId="0E38F5B7" w:rsidR="00C76970" w:rsidRPr="007A772D" w:rsidRDefault="00C76970" w:rsidP="00870F06">
      <w:pPr>
        <w:pStyle w:val="ListParagraph"/>
        <w:widowControl w:val="0"/>
        <w:numPr>
          <w:ilvl w:val="1"/>
          <w:numId w:val="23"/>
        </w:numPr>
        <w:spacing w:before="0" w:after="120"/>
      </w:pPr>
      <w:r w:rsidRPr="007A772D">
        <w:t>The weather patterns that occurred in the last year</w:t>
      </w:r>
    </w:p>
    <w:p w14:paraId="264282B8" w14:textId="172CFEAD" w:rsidR="00C76970" w:rsidRPr="007A772D" w:rsidRDefault="00C76970" w:rsidP="00870F06">
      <w:pPr>
        <w:pStyle w:val="ListParagraph"/>
        <w:widowControl w:val="0"/>
        <w:numPr>
          <w:ilvl w:val="1"/>
          <w:numId w:val="23"/>
        </w:numPr>
        <w:spacing w:before="0" w:after="120"/>
      </w:pPr>
      <w:r w:rsidRPr="007A772D">
        <w:t>The weather patterns that occurred in the last five years</w:t>
      </w:r>
    </w:p>
    <w:p w14:paraId="609DA0FD" w14:textId="7553BD52" w:rsidR="00C76970" w:rsidRPr="007A772D" w:rsidRDefault="00C76970" w:rsidP="00870F06">
      <w:pPr>
        <w:pStyle w:val="ListParagraph"/>
        <w:widowControl w:val="0"/>
        <w:numPr>
          <w:ilvl w:val="1"/>
          <w:numId w:val="23"/>
        </w:numPr>
        <w:spacing w:before="0" w:after="120"/>
      </w:pPr>
      <w:r w:rsidRPr="007A772D">
        <w:t>The weather records kept by the primary industries workplace</w:t>
      </w:r>
    </w:p>
    <w:p w14:paraId="1A9BE738" w14:textId="07F1DFBC" w:rsidR="00425C5D" w:rsidRPr="007A772D" w:rsidRDefault="00C76970" w:rsidP="00870F06">
      <w:pPr>
        <w:pStyle w:val="ListParagraph"/>
        <w:widowControl w:val="0"/>
        <w:numPr>
          <w:ilvl w:val="1"/>
          <w:numId w:val="23"/>
        </w:numPr>
        <w:spacing w:before="0" w:after="120"/>
      </w:pPr>
      <w:r w:rsidRPr="007A772D">
        <w:t>The weather conditions prevailing in an area over a long period</w:t>
      </w:r>
      <w:r w:rsidR="00425C5D" w:rsidRPr="007A772D">
        <w:br w:type="page"/>
      </w:r>
    </w:p>
    <w:p w14:paraId="165F77C0" w14:textId="77777777" w:rsidR="00C76970" w:rsidRPr="007A772D" w:rsidRDefault="00C76970" w:rsidP="00870F06">
      <w:pPr>
        <w:pStyle w:val="ListParagraph"/>
        <w:widowControl w:val="0"/>
        <w:numPr>
          <w:ilvl w:val="0"/>
          <w:numId w:val="23"/>
        </w:numPr>
        <w:spacing w:before="0" w:after="120"/>
        <w:ind w:left="426" w:hanging="426"/>
      </w:pPr>
      <w:r w:rsidRPr="007A772D">
        <w:lastRenderedPageBreak/>
        <w:t>In Australia, the air around a low pressure system moves</w:t>
      </w:r>
    </w:p>
    <w:p w14:paraId="6781BAE4" w14:textId="45A88E2B" w:rsidR="00C76970" w:rsidRPr="007A772D" w:rsidRDefault="00C76970" w:rsidP="00870F06">
      <w:pPr>
        <w:pStyle w:val="ListParagraph"/>
        <w:widowControl w:val="0"/>
        <w:numPr>
          <w:ilvl w:val="1"/>
          <w:numId w:val="23"/>
        </w:numPr>
        <w:spacing w:before="0" w:after="120"/>
      </w:pPr>
      <w:r w:rsidRPr="007A772D">
        <w:t>in a clockwise direction and away from the Earth’s surface.</w:t>
      </w:r>
    </w:p>
    <w:p w14:paraId="76EBBB3B" w14:textId="47428D44" w:rsidR="00C76970" w:rsidRPr="007A772D" w:rsidRDefault="00C76970" w:rsidP="00870F06">
      <w:pPr>
        <w:pStyle w:val="ListParagraph"/>
        <w:widowControl w:val="0"/>
        <w:numPr>
          <w:ilvl w:val="1"/>
          <w:numId w:val="23"/>
        </w:numPr>
        <w:spacing w:before="0" w:after="120"/>
      </w:pPr>
      <w:r w:rsidRPr="007A772D">
        <w:t>in a clockwise direction and towards the Earth’s surface.</w:t>
      </w:r>
    </w:p>
    <w:p w14:paraId="4C7AB0AE" w14:textId="2A95E617" w:rsidR="00C76970" w:rsidRPr="007A772D" w:rsidRDefault="00C76970" w:rsidP="00870F06">
      <w:pPr>
        <w:pStyle w:val="ListParagraph"/>
        <w:widowControl w:val="0"/>
        <w:numPr>
          <w:ilvl w:val="1"/>
          <w:numId w:val="23"/>
        </w:numPr>
        <w:spacing w:before="0" w:after="120"/>
      </w:pPr>
      <w:r w:rsidRPr="007A772D">
        <w:t>in an anticlockwise direction and away from the Earth’s surface.</w:t>
      </w:r>
    </w:p>
    <w:p w14:paraId="2163580E" w14:textId="1392370F" w:rsidR="00C76970" w:rsidRPr="007A772D" w:rsidRDefault="00C76970" w:rsidP="00870F06">
      <w:pPr>
        <w:pStyle w:val="ListParagraph"/>
        <w:widowControl w:val="0"/>
        <w:numPr>
          <w:ilvl w:val="1"/>
          <w:numId w:val="23"/>
        </w:numPr>
        <w:spacing w:before="0" w:after="120"/>
      </w:pPr>
      <w:r w:rsidRPr="007A772D">
        <w:t>in an anticlockwise direction and towards the Earth’s surface.</w:t>
      </w:r>
    </w:p>
    <w:p w14:paraId="44835890" w14:textId="6B56F8B6" w:rsidR="00C76970" w:rsidRPr="007A772D" w:rsidRDefault="00C76970" w:rsidP="00425C5D">
      <w:pPr>
        <w:pStyle w:val="ListParagraph"/>
        <w:widowControl w:val="0"/>
        <w:spacing w:before="0" w:after="120"/>
        <w:ind w:left="426"/>
      </w:pPr>
    </w:p>
    <w:p w14:paraId="02905C27" w14:textId="77777777" w:rsidR="00425C5D" w:rsidRPr="007A772D" w:rsidRDefault="00425C5D" w:rsidP="00425C5D">
      <w:pPr>
        <w:pStyle w:val="ListParagraph"/>
        <w:widowControl w:val="0"/>
        <w:spacing w:before="0" w:after="120"/>
        <w:ind w:left="426"/>
      </w:pPr>
    </w:p>
    <w:p w14:paraId="6CEC1E39" w14:textId="166C8F2F" w:rsidR="00C76970" w:rsidRPr="007A772D" w:rsidRDefault="00C76970" w:rsidP="00870F06">
      <w:pPr>
        <w:pStyle w:val="ListParagraph"/>
        <w:widowControl w:val="0"/>
        <w:numPr>
          <w:ilvl w:val="0"/>
          <w:numId w:val="23"/>
        </w:numPr>
        <w:spacing w:before="0" w:after="120"/>
        <w:ind w:left="426" w:hanging="426"/>
      </w:pPr>
      <w:r w:rsidRPr="007A772D">
        <w:t>Major flooding has occurred 252 kilometres upstream from a flood-prone property</w:t>
      </w:r>
      <w:r w:rsidR="00B650C0" w:rsidRPr="007A772D">
        <w:t xml:space="preserve">.  </w:t>
      </w:r>
      <w:r w:rsidRPr="007A772D">
        <w:t>The</w:t>
      </w:r>
      <w:r w:rsidR="00425C5D" w:rsidRPr="007A772D">
        <w:t xml:space="preserve"> </w:t>
      </w:r>
      <w:r w:rsidRPr="007A772D">
        <w:t>peak water level is moving downstream at a rate of 9 kilometres per day.</w:t>
      </w:r>
    </w:p>
    <w:p w14:paraId="395051BD" w14:textId="77777777" w:rsidR="00C76970" w:rsidRPr="007A772D" w:rsidRDefault="00C76970" w:rsidP="00425C5D">
      <w:pPr>
        <w:pStyle w:val="ListParagraph"/>
        <w:widowControl w:val="0"/>
        <w:spacing w:before="0" w:after="120"/>
        <w:ind w:left="426"/>
      </w:pPr>
      <w:r w:rsidRPr="007A772D">
        <w:t>How long will it take for the floodwaters to reach this property?</w:t>
      </w:r>
    </w:p>
    <w:p w14:paraId="595CA231" w14:textId="4F6B99FE" w:rsidR="00C76970" w:rsidRPr="007A772D" w:rsidRDefault="00C76970" w:rsidP="00870F06">
      <w:pPr>
        <w:pStyle w:val="ListParagraph"/>
        <w:widowControl w:val="0"/>
        <w:numPr>
          <w:ilvl w:val="1"/>
          <w:numId w:val="23"/>
        </w:numPr>
        <w:spacing w:before="0" w:after="120"/>
      </w:pPr>
      <w:r w:rsidRPr="007A772D">
        <w:t>3 weeks</w:t>
      </w:r>
    </w:p>
    <w:p w14:paraId="51C7062B" w14:textId="2BA6FD79" w:rsidR="00C76970" w:rsidRPr="007A772D" w:rsidRDefault="00C76970" w:rsidP="00870F06">
      <w:pPr>
        <w:pStyle w:val="ListParagraph"/>
        <w:widowControl w:val="0"/>
        <w:numPr>
          <w:ilvl w:val="1"/>
          <w:numId w:val="23"/>
        </w:numPr>
        <w:spacing w:before="0" w:after="120"/>
      </w:pPr>
      <w:r w:rsidRPr="007A772D">
        <w:t>4 weeks</w:t>
      </w:r>
    </w:p>
    <w:p w14:paraId="5B448DB0" w14:textId="5247A703" w:rsidR="00C76970" w:rsidRPr="007A772D" w:rsidRDefault="00C76970" w:rsidP="00870F06">
      <w:pPr>
        <w:pStyle w:val="ListParagraph"/>
        <w:widowControl w:val="0"/>
        <w:numPr>
          <w:ilvl w:val="1"/>
          <w:numId w:val="23"/>
        </w:numPr>
        <w:spacing w:before="0" w:after="120"/>
      </w:pPr>
      <w:r w:rsidRPr="007A772D">
        <w:t>5 weeks</w:t>
      </w:r>
    </w:p>
    <w:p w14:paraId="7B1B1934" w14:textId="1B6ACFFF" w:rsidR="00C76970" w:rsidRPr="007A772D" w:rsidRDefault="00C76970" w:rsidP="00870F06">
      <w:pPr>
        <w:pStyle w:val="ListParagraph"/>
        <w:widowControl w:val="0"/>
        <w:numPr>
          <w:ilvl w:val="1"/>
          <w:numId w:val="23"/>
        </w:numPr>
        <w:spacing w:before="0" w:after="120"/>
      </w:pPr>
      <w:r w:rsidRPr="007A772D">
        <w:t>6 weeks</w:t>
      </w:r>
    </w:p>
    <w:p w14:paraId="55B3A26F" w14:textId="158CEE05" w:rsidR="00425C5D" w:rsidRPr="007A772D" w:rsidRDefault="00425C5D" w:rsidP="00425C5D">
      <w:pPr>
        <w:pStyle w:val="ListParagraph"/>
        <w:widowControl w:val="0"/>
        <w:spacing w:before="0" w:after="120"/>
        <w:ind w:left="426"/>
      </w:pPr>
    </w:p>
    <w:p w14:paraId="5A93EED6" w14:textId="77777777" w:rsidR="00EA6208" w:rsidRPr="007A772D" w:rsidRDefault="00EA6208" w:rsidP="00425C5D">
      <w:pPr>
        <w:pStyle w:val="ListParagraph"/>
        <w:widowControl w:val="0"/>
        <w:spacing w:before="0" w:after="120"/>
        <w:ind w:left="426"/>
      </w:pPr>
    </w:p>
    <w:p w14:paraId="7B8DA79D" w14:textId="404C99C3" w:rsidR="00425C5D" w:rsidRPr="007A772D" w:rsidRDefault="00425C5D" w:rsidP="00EA6208">
      <w:pPr>
        <w:pStyle w:val="ListParagraph"/>
        <w:widowControl w:val="0"/>
        <w:spacing w:before="0" w:after="120"/>
        <w:ind w:left="0"/>
      </w:pPr>
      <w:r w:rsidRPr="007A772D">
        <w:t>Refer to the following weather map of NSW to answer Questions 7 and 8.</w:t>
      </w:r>
    </w:p>
    <w:p w14:paraId="7EDAB40E" w14:textId="0305FFFE" w:rsidR="00425C5D" w:rsidRPr="007A772D" w:rsidRDefault="00425C5D" w:rsidP="00EA6208">
      <w:pPr>
        <w:pStyle w:val="ListParagraph"/>
        <w:widowControl w:val="0"/>
        <w:spacing w:before="0" w:after="120"/>
        <w:ind w:left="426"/>
        <w:jc w:val="center"/>
      </w:pPr>
      <w:r w:rsidRPr="007A772D">
        <w:rPr>
          <w:noProof/>
          <w:lang w:eastAsia="en-AU"/>
        </w:rPr>
        <w:drawing>
          <wp:inline distT="0" distB="0" distL="0" distR="0" wp14:anchorId="0EFB5405" wp14:editId="557FFDC8">
            <wp:extent cx="2927785" cy="2200275"/>
            <wp:effectExtent l="0" t="0" r="6350" b="0"/>
            <wp:docPr id="5" name="Picture 5" descr="Weather map of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eather map of NSW"/>
                    <pic:cNvPicPr/>
                  </pic:nvPicPr>
                  <pic:blipFill rotWithShape="1">
                    <a:blip r:embed="rId44"/>
                    <a:srcRect l="15572" t="4547" r="14822" b="48918"/>
                    <a:stretch/>
                  </pic:blipFill>
                  <pic:spPr bwMode="auto">
                    <a:xfrm>
                      <a:off x="0" y="0"/>
                      <a:ext cx="2944913" cy="2213147"/>
                    </a:xfrm>
                    <a:prstGeom prst="rect">
                      <a:avLst/>
                    </a:prstGeom>
                    <a:ln>
                      <a:noFill/>
                    </a:ln>
                    <a:extLst>
                      <a:ext uri="{53640926-AAD7-44D8-BBD7-CCE9431645EC}">
                        <a14:shadowObscured xmlns:a14="http://schemas.microsoft.com/office/drawing/2010/main"/>
                      </a:ext>
                    </a:extLst>
                  </pic:spPr>
                </pic:pic>
              </a:graphicData>
            </a:graphic>
          </wp:inline>
        </w:drawing>
      </w:r>
    </w:p>
    <w:p w14:paraId="183A7450" w14:textId="77777777" w:rsidR="00EA6208" w:rsidRPr="007A772D" w:rsidRDefault="00EA6208" w:rsidP="00EA6208">
      <w:pPr>
        <w:pStyle w:val="ListParagraph"/>
        <w:widowControl w:val="0"/>
        <w:spacing w:before="0" w:after="120"/>
        <w:ind w:left="426"/>
        <w:jc w:val="center"/>
      </w:pPr>
    </w:p>
    <w:p w14:paraId="70F87203" w14:textId="440D7D03" w:rsidR="00425C5D" w:rsidRPr="007A772D" w:rsidRDefault="00425C5D" w:rsidP="00870F06">
      <w:pPr>
        <w:pStyle w:val="ListParagraph"/>
        <w:widowControl w:val="0"/>
        <w:numPr>
          <w:ilvl w:val="0"/>
          <w:numId w:val="23"/>
        </w:numPr>
        <w:spacing w:before="0" w:after="120"/>
        <w:ind w:left="426" w:hanging="426"/>
      </w:pPr>
      <w:r w:rsidRPr="007A772D">
        <w:t xml:space="preserve">On the weather map the symbol </w:t>
      </w:r>
      <w:r w:rsidRPr="004C39A6">
        <w:rPr>
          <w:b/>
          <w:bCs/>
        </w:rPr>
        <w:t>H</w:t>
      </w:r>
      <w:r w:rsidRPr="007A772D">
        <w:t xml:space="preserve"> indicates weather that is</w:t>
      </w:r>
    </w:p>
    <w:p w14:paraId="063ADB46" w14:textId="3A7447B4" w:rsidR="00425C5D" w:rsidRPr="007A772D" w:rsidRDefault="00425C5D" w:rsidP="00870F06">
      <w:pPr>
        <w:pStyle w:val="ListParagraph"/>
        <w:widowControl w:val="0"/>
        <w:numPr>
          <w:ilvl w:val="1"/>
          <w:numId w:val="23"/>
        </w:numPr>
        <w:spacing w:before="0" w:after="120"/>
      </w:pPr>
      <w:r w:rsidRPr="007A772D">
        <w:t>stable</w:t>
      </w:r>
    </w:p>
    <w:p w14:paraId="1AFABB6A" w14:textId="2B272343" w:rsidR="00425C5D" w:rsidRPr="007A772D" w:rsidRDefault="00425C5D" w:rsidP="00870F06">
      <w:pPr>
        <w:pStyle w:val="ListParagraph"/>
        <w:widowControl w:val="0"/>
        <w:numPr>
          <w:ilvl w:val="1"/>
          <w:numId w:val="23"/>
        </w:numPr>
        <w:spacing w:before="0" w:after="120"/>
      </w:pPr>
      <w:r w:rsidRPr="007A772D">
        <w:t>cyclonic</w:t>
      </w:r>
    </w:p>
    <w:p w14:paraId="1FF480B7" w14:textId="7E5C6D2C" w:rsidR="00425C5D" w:rsidRPr="007A772D" w:rsidRDefault="00425C5D" w:rsidP="00870F06">
      <w:pPr>
        <w:pStyle w:val="ListParagraph"/>
        <w:widowControl w:val="0"/>
        <w:numPr>
          <w:ilvl w:val="1"/>
          <w:numId w:val="23"/>
        </w:numPr>
        <w:spacing w:before="0" w:after="120"/>
      </w:pPr>
      <w:r w:rsidRPr="007A772D">
        <w:t>unstable</w:t>
      </w:r>
    </w:p>
    <w:p w14:paraId="01FAB098" w14:textId="680BC07F" w:rsidR="00425C5D" w:rsidRPr="007A772D" w:rsidRDefault="00425C5D" w:rsidP="00870F06">
      <w:pPr>
        <w:pStyle w:val="ListParagraph"/>
        <w:widowControl w:val="0"/>
        <w:numPr>
          <w:ilvl w:val="1"/>
          <w:numId w:val="23"/>
        </w:numPr>
        <w:spacing w:before="0" w:after="120"/>
      </w:pPr>
      <w:r w:rsidRPr="007A772D">
        <w:t>monsoonal</w:t>
      </w:r>
    </w:p>
    <w:p w14:paraId="797ED5C9" w14:textId="359F7F05" w:rsidR="00C55061" w:rsidRPr="007A772D" w:rsidRDefault="00C55061" w:rsidP="00425C5D">
      <w:pPr>
        <w:widowControl w:val="0"/>
        <w:spacing w:before="0" w:after="120"/>
      </w:pPr>
    </w:p>
    <w:p w14:paraId="6A4546A4" w14:textId="77777777" w:rsidR="00425C5D" w:rsidRPr="007A772D" w:rsidRDefault="00C55061" w:rsidP="00870F06">
      <w:pPr>
        <w:pStyle w:val="ListParagraph"/>
        <w:widowControl w:val="0"/>
        <w:numPr>
          <w:ilvl w:val="0"/>
          <w:numId w:val="23"/>
        </w:numPr>
        <w:spacing w:before="0" w:after="120"/>
        <w:ind w:left="426" w:hanging="426"/>
      </w:pPr>
      <w:r w:rsidRPr="007A772D">
        <w:t xml:space="preserve">Which of the following shows the expected weather conditions for Murra in the next 24 hours? </w:t>
      </w:r>
    </w:p>
    <w:p w14:paraId="156F571B" w14:textId="77777777" w:rsidR="00425C5D" w:rsidRPr="007A772D" w:rsidRDefault="00C55061" w:rsidP="00870F06">
      <w:pPr>
        <w:pStyle w:val="ListParagraph"/>
        <w:widowControl w:val="0"/>
        <w:numPr>
          <w:ilvl w:val="1"/>
          <w:numId w:val="23"/>
        </w:numPr>
        <w:spacing w:before="0" w:after="120"/>
      </w:pPr>
      <w:r w:rsidRPr="007A772D">
        <w:t xml:space="preserve">Cool and calm </w:t>
      </w:r>
    </w:p>
    <w:p w14:paraId="28933FA5" w14:textId="77777777" w:rsidR="00425C5D" w:rsidRPr="007A772D" w:rsidRDefault="00C55061" w:rsidP="00870F06">
      <w:pPr>
        <w:pStyle w:val="ListParagraph"/>
        <w:widowControl w:val="0"/>
        <w:numPr>
          <w:ilvl w:val="1"/>
          <w:numId w:val="23"/>
        </w:numPr>
        <w:spacing w:before="0" w:after="120"/>
      </w:pPr>
      <w:r w:rsidRPr="007A772D">
        <w:t xml:space="preserve">Cool and windy </w:t>
      </w:r>
    </w:p>
    <w:p w14:paraId="288C306A" w14:textId="77777777" w:rsidR="00425C5D" w:rsidRPr="007A772D" w:rsidRDefault="00C55061" w:rsidP="00870F06">
      <w:pPr>
        <w:pStyle w:val="ListParagraph"/>
        <w:widowControl w:val="0"/>
        <w:numPr>
          <w:ilvl w:val="1"/>
          <w:numId w:val="23"/>
        </w:numPr>
        <w:spacing w:before="0" w:after="120"/>
      </w:pPr>
      <w:r w:rsidRPr="007A772D">
        <w:t xml:space="preserve">Warm and calm </w:t>
      </w:r>
    </w:p>
    <w:p w14:paraId="4FE2C27A" w14:textId="3A8557F5" w:rsidR="00C55061" w:rsidRPr="007A772D" w:rsidRDefault="00C55061" w:rsidP="00870F06">
      <w:pPr>
        <w:pStyle w:val="ListParagraph"/>
        <w:widowControl w:val="0"/>
        <w:numPr>
          <w:ilvl w:val="1"/>
          <w:numId w:val="23"/>
        </w:numPr>
        <w:spacing w:before="0" w:after="120"/>
      </w:pPr>
      <w:r w:rsidRPr="007A772D">
        <w:t>Warm and windy</w:t>
      </w:r>
    </w:p>
    <w:p w14:paraId="6324D7A8" w14:textId="17722E76" w:rsidR="00C76970" w:rsidRPr="007A772D" w:rsidRDefault="00C76970" w:rsidP="00425C5D">
      <w:pPr>
        <w:widowControl w:val="0"/>
        <w:spacing w:before="0" w:after="120"/>
      </w:pPr>
    </w:p>
    <w:p w14:paraId="16A14C05" w14:textId="365FB279" w:rsidR="00425C5D" w:rsidRPr="007A772D" w:rsidRDefault="00425C5D" w:rsidP="00EA6208">
      <w:pPr>
        <w:pStyle w:val="ListParagraph"/>
        <w:widowControl w:val="0"/>
        <w:spacing w:before="0" w:after="120"/>
        <w:ind w:left="0"/>
      </w:pPr>
      <w:r w:rsidRPr="007A772D">
        <w:lastRenderedPageBreak/>
        <w:t xml:space="preserve">Refer to the following weather map of </w:t>
      </w:r>
      <w:r w:rsidR="004C39A6">
        <w:t>Australia</w:t>
      </w:r>
      <w:r w:rsidRPr="007A772D">
        <w:t xml:space="preserve"> to answer Questions 9 and 10.</w:t>
      </w:r>
    </w:p>
    <w:p w14:paraId="44EE1E6D" w14:textId="6671F3B7" w:rsidR="00425C5D" w:rsidRPr="007A772D" w:rsidRDefault="00425C5D" w:rsidP="00EA6208">
      <w:pPr>
        <w:pStyle w:val="ListParagraph"/>
        <w:widowControl w:val="0"/>
        <w:spacing w:before="0" w:after="120"/>
        <w:ind w:left="426"/>
        <w:jc w:val="center"/>
      </w:pPr>
      <w:r w:rsidRPr="007A772D">
        <w:rPr>
          <w:noProof/>
          <w:lang w:eastAsia="en-AU"/>
        </w:rPr>
        <w:drawing>
          <wp:inline distT="0" distB="0" distL="0" distR="0" wp14:anchorId="3C9FAAD7" wp14:editId="4C46399C">
            <wp:extent cx="2876901" cy="3419475"/>
            <wp:effectExtent l="0" t="0" r="0" b="0"/>
            <wp:docPr id="7" name="Picture 7" descr="Weather map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eather map of Australia"/>
                    <pic:cNvPicPr/>
                  </pic:nvPicPr>
                  <pic:blipFill rotWithShape="1">
                    <a:blip r:embed="rId45"/>
                    <a:srcRect l="25587" t="4553" r="14882" b="47986"/>
                    <a:stretch/>
                  </pic:blipFill>
                  <pic:spPr bwMode="auto">
                    <a:xfrm>
                      <a:off x="0" y="0"/>
                      <a:ext cx="2903685" cy="3451311"/>
                    </a:xfrm>
                    <a:prstGeom prst="rect">
                      <a:avLst/>
                    </a:prstGeom>
                    <a:ln>
                      <a:noFill/>
                    </a:ln>
                    <a:extLst>
                      <a:ext uri="{53640926-AAD7-44D8-BBD7-CCE9431645EC}">
                        <a14:shadowObscured xmlns:a14="http://schemas.microsoft.com/office/drawing/2010/main"/>
                      </a:ext>
                    </a:extLst>
                  </pic:spPr>
                </pic:pic>
              </a:graphicData>
            </a:graphic>
          </wp:inline>
        </w:drawing>
      </w:r>
    </w:p>
    <w:p w14:paraId="7E1227CA" w14:textId="2D172B9E" w:rsidR="00425C5D" w:rsidRPr="007A772D" w:rsidRDefault="00425C5D" w:rsidP="00870F06">
      <w:pPr>
        <w:pStyle w:val="ListParagraph"/>
        <w:widowControl w:val="0"/>
        <w:numPr>
          <w:ilvl w:val="0"/>
          <w:numId w:val="23"/>
        </w:numPr>
        <w:spacing w:before="0" w:after="120"/>
        <w:ind w:left="426" w:hanging="426"/>
      </w:pPr>
      <w:r w:rsidRPr="007A772D">
        <w:t xml:space="preserve">The pressure system labelled </w:t>
      </w:r>
      <w:r w:rsidRPr="004C39A6">
        <w:rPr>
          <w:b/>
          <w:bCs/>
        </w:rPr>
        <w:t>X</w:t>
      </w:r>
      <w:r w:rsidRPr="007A772D">
        <w:t xml:space="preserve"> is a</w:t>
      </w:r>
    </w:p>
    <w:p w14:paraId="198D7BAD" w14:textId="625D794F" w:rsidR="00425C5D" w:rsidRPr="007A772D" w:rsidRDefault="00425C5D" w:rsidP="00870F06">
      <w:pPr>
        <w:pStyle w:val="ListParagraph"/>
        <w:widowControl w:val="0"/>
        <w:numPr>
          <w:ilvl w:val="1"/>
          <w:numId w:val="23"/>
        </w:numPr>
        <w:spacing w:before="0" w:after="120"/>
      </w:pPr>
      <w:r w:rsidRPr="007A772D">
        <w:t>low</w:t>
      </w:r>
    </w:p>
    <w:p w14:paraId="63CE6919" w14:textId="6B973A1C" w:rsidR="00425C5D" w:rsidRPr="007A772D" w:rsidRDefault="00425C5D" w:rsidP="00870F06">
      <w:pPr>
        <w:pStyle w:val="ListParagraph"/>
        <w:widowControl w:val="0"/>
        <w:numPr>
          <w:ilvl w:val="1"/>
          <w:numId w:val="23"/>
        </w:numPr>
        <w:spacing w:before="0" w:after="120"/>
      </w:pPr>
      <w:r w:rsidRPr="007A772D">
        <w:t>high</w:t>
      </w:r>
    </w:p>
    <w:p w14:paraId="00A2C857" w14:textId="59BD7FA1" w:rsidR="00425C5D" w:rsidRPr="007A772D" w:rsidRDefault="00425C5D" w:rsidP="00870F06">
      <w:pPr>
        <w:pStyle w:val="ListParagraph"/>
        <w:widowControl w:val="0"/>
        <w:numPr>
          <w:ilvl w:val="1"/>
          <w:numId w:val="23"/>
        </w:numPr>
        <w:spacing w:before="0" w:after="120"/>
      </w:pPr>
      <w:r w:rsidRPr="007A772D">
        <w:t>trough</w:t>
      </w:r>
    </w:p>
    <w:p w14:paraId="7FEC666D" w14:textId="3F01E8CC" w:rsidR="00425C5D" w:rsidRPr="007A772D" w:rsidRDefault="00425C5D" w:rsidP="00870F06">
      <w:pPr>
        <w:pStyle w:val="ListParagraph"/>
        <w:widowControl w:val="0"/>
        <w:numPr>
          <w:ilvl w:val="1"/>
          <w:numId w:val="23"/>
        </w:numPr>
        <w:spacing w:before="0" w:after="120"/>
      </w:pPr>
      <w:r w:rsidRPr="007A772D">
        <w:t>cold front</w:t>
      </w:r>
    </w:p>
    <w:p w14:paraId="2B2265FA" w14:textId="77777777" w:rsidR="00425C5D" w:rsidRPr="007A772D" w:rsidRDefault="00425C5D" w:rsidP="00425C5D">
      <w:pPr>
        <w:widowControl w:val="0"/>
        <w:spacing w:before="0" w:after="120"/>
      </w:pPr>
    </w:p>
    <w:p w14:paraId="61AEE8EE" w14:textId="59DD4141" w:rsidR="00425C5D" w:rsidRPr="007A772D" w:rsidRDefault="00425C5D" w:rsidP="00870F06">
      <w:pPr>
        <w:pStyle w:val="ListParagraph"/>
        <w:widowControl w:val="0"/>
        <w:numPr>
          <w:ilvl w:val="0"/>
          <w:numId w:val="23"/>
        </w:numPr>
        <w:spacing w:before="0" w:after="120"/>
        <w:ind w:left="426" w:hanging="426"/>
      </w:pPr>
      <w:r w:rsidRPr="007A772D">
        <w:t xml:space="preserve">Which is the term for the line labelled Y on the weather map? </w:t>
      </w:r>
    </w:p>
    <w:p w14:paraId="0E2AECBF" w14:textId="115A31EF" w:rsidR="00425C5D" w:rsidRPr="007A772D" w:rsidRDefault="00425C5D" w:rsidP="00870F06">
      <w:pPr>
        <w:pStyle w:val="ListParagraph"/>
        <w:widowControl w:val="0"/>
        <w:numPr>
          <w:ilvl w:val="1"/>
          <w:numId w:val="23"/>
        </w:numPr>
        <w:spacing w:before="0" w:after="120"/>
      </w:pPr>
      <w:r w:rsidRPr="007A772D">
        <w:t>An isobar</w:t>
      </w:r>
    </w:p>
    <w:p w14:paraId="1FC91FA6" w14:textId="2AE4D111" w:rsidR="00425C5D" w:rsidRPr="007A772D" w:rsidRDefault="00425C5D" w:rsidP="00870F06">
      <w:pPr>
        <w:pStyle w:val="ListParagraph"/>
        <w:widowControl w:val="0"/>
        <w:numPr>
          <w:ilvl w:val="1"/>
          <w:numId w:val="23"/>
        </w:numPr>
        <w:spacing w:before="0" w:after="120"/>
      </w:pPr>
      <w:r w:rsidRPr="007A772D">
        <w:t>An isohyet</w:t>
      </w:r>
    </w:p>
    <w:p w14:paraId="01CFE8FE" w14:textId="5AA8CA01" w:rsidR="00425C5D" w:rsidRPr="007A772D" w:rsidRDefault="00425C5D" w:rsidP="00870F06">
      <w:pPr>
        <w:pStyle w:val="ListParagraph"/>
        <w:widowControl w:val="0"/>
        <w:numPr>
          <w:ilvl w:val="1"/>
          <w:numId w:val="23"/>
        </w:numPr>
        <w:spacing w:before="0" w:after="120"/>
      </w:pPr>
      <w:r w:rsidRPr="007A772D">
        <w:t>An isocline</w:t>
      </w:r>
    </w:p>
    <w:p w14:paraId="202A08E7" w14:textId="03EAB9EF" w:rsidR="00425C5D" w:rsidRPr="007A772D" w:rsidRDefault="00425C5D" w:rsidP="00870F06">
      <w:pPr>
        <w:pStyle w:val="ListParagraph"/>
        <w:widowControl w:val="0"/>
        <w:numPr>
          <w:ilvl w:val="1"/>
          <w:numId w:val="23"/>
        </w:numPr>
        <w:spacing w:before="0" w:after="120"/>
      </w:pPr>
      <w:r w:rsidRPr="007A772D">
        <w:t>An isotherm</w:t>
      </w:r>
    </w:p>
    <w:p w14:paraId="1422D064" w14:textId="77777777" w:rsidR="00425C5D" w:rsidRPr="007A772D" w:rsidRDefault="00425C5D" w:rsidP="00C55061">
      <w:pPr>
        <w:widowControl w:val="0"/>
        <w:spacing w:before="0" w:after="120"/>
      </w:pPr>
    </w:p>
    <w:p w14:paraId="5EDD653E" w14:textId="77777777" w:rsidR="00EA6208" w:rsidRPr="007A772D" w:rsidRDefault="00EA6208">
      <w:r w:rsidRPr="007A772D">
        <w:br w:type="page"/>
      </w:r>
    </w:p>
    <w:p w14:paraId="6F697B25" w14:textId="58E83245" w:rsidR="00425C5D" w:rsidRPr="007A772D" w:rsidRDefault="00425C5D" w:rsidP="00870F06">
      <w:pPr>
        <w:pStyle w:val="ListParagraph"/>
        <w:widowControl w:val="0"/>
        <w:numPr>
          <w:ilvl w:val="0"/>
          <w:numId w:val="23"/>
        </w:numPr>
        <w:spacing w:before="0" w:after="120"/>
        <w:ind w:left="426" w:hanging="426"/>
      </w:pPr>
      <w:r w:rsidRPr="007A772D">
        <w:lastRenderedPageBreak/>
        <w:t>The following table shows the total annual rainfall measured over six years on a property on the mid-north coast of NSW.</w:t>
      </w:r>
    </w:p>
    <w:tbl>
      <w:tblPr>
        <w:tblStyle w:val="TableGrid"/>
        <w:tblW w:w="0" w:type="auto"/>
        <w:tblInd w:w="426" w:type="dxa"/>
        <w:tblLook w:val="04A0" w:firstRow="1" w:lastRow="0" w:firstColumn="1" w:lastColumn="0" w:noHBand="0" w:noVBand="1"/>
      </w:tblPr>
      <w:tblGrid>
        <w:gridCol w:w="1979"/>
        <w:gridCol w:w="1202"/>
        <w:gridCol w:w="1203"/>
        <w:gridCol w:w="1203"/>
        <w:gridCol w:w="1203"/>
        <w:gridCol w:w="1203"/>
        <w:gridCol w:w="1203"/>
      </w:tblGrid>
      <w:tr w:rsidR="00EA6208" w:rsidRPr="007A772D" w14:paraId="4952E051" w14:textId="77777777" w:rsidTr="00D4090A">
        <w:trPr>
          <w:cantSplit/>
          <w:tblHeader/>
        </w:trPr>
        <w:tc>
          <w:tcPr>
            <w:tcW w:w="1979" w:type="dxa"/>
            <w:vAlign w:val="bottom"/>
          </w:tcPr>
          <w:p w14:paraId="16DDC1E6" w14:textId="71ECEF9A" w:rsidR="00EA6208" w:rsidRPr="007A772D" w:rsidRDefault="00EA6208" w:rsidP="00EA6208">
            <w:pPr>
              <w:widowControl w:val="0"/>
              <w:spacing w:before="120"/>
            </w:pPr>
            <w:r w:rsidRPr="007A772D">
              <w:t>Year</w:t>
            </w:r>
          </w:p>
        </w:tc>
        <w:tc>
          <w:tcPr>
            <w:tcW w:w="1202" w:type="dxa"/>
            <w:vAlign w:val="bottom"/>
          </w:tcPr>
          <w:p w14:paraId="54644F73" w14:textId="037DC2D2" w:rsidR="00EA6208" w:rsidRPr="007A772D" w:rsidRDefault="00EA6208" w:rsidP="00EA6208">
            <w:pPr>
              <w:widowControl w:val="0"/>
              <w:spacing w:before="120"/>
              <w:jc w:val="center"/>
            </w:pPr>
            <w:r w:rsidRPr="007A772D">
              <w:t>2002</w:t>
            </w:r>
          </w:p>
        </w:tc>
        <w:tc>
          <w:tcPr>
            <w:tcW w:w="1203" w:type="dxa"/>
            <w:vAlign w:val="bottom"/>
          </w:tcPr>
          <w:p w14:paraId="2748BFC7" w14:textId="71EEFA6F" w:rsidR="00EA6208" w:rsidRPr="007A772D" w:rsidRDefault="00EA6208" w:rsidP="00EA6208">
            <w:pPr>
              <w:widowControl w:val="0"/>
              <w:spacing w:before="120"/>
              <w:jc w:val="center"/>
            </w:pPr>
            <w:r w:rsidRPr="007A772D">
              <w:t>2003</w:t>
            </w:r>
          </w:p>
        </w:tc>
        <w:tc>
          <w:tcPr>
            <w:tcW w:w="1203" w:type="dxa"/>
            <w:vAlign w:val="bottom"/>
          </w:tcPr>
          <w:p w14:paraId="2CF1F655" w14:textId="5D2E5A71" w:rsidR="00EA6208" w:rsidRPr="007A772D" w:rsidRDefault="00EA6208" w:rsidP="00EA6208">
            <w:pPr>
              <w:widowControl w:val="0"/>
              <w:spacing w:before="120"/>
              <w:jc w:val="center"/>
            </w:pPr>
            <w:r w:rsidRPr="007A772D">
              <w:t>2004</w:t>
            </w:r>
          </w:p>
        </w:tc>
        <w:tc>
          <w:tcPr>
            <w:tcW w:w="1203" w:type="dxa"/>
            <w:vAlign w:val="bottom"/>
          </w:tcPr>
          <w:p w14:paraId="5983E7D4" w14:textId="11C6AD01" w:rsidR="00EA6208" w:rsidRPr="007A772D" w:rsidRDefault="00EA6208" w:rsidP="00EA6208">
            <w:pPr>
              <w:widowControl w:val="0"/>
              <w:spacing w:before="120"/>
              <w:jc w:val="center"/>
            </w:pPr>
            <w:r w:rsidRPr="007A772D">
              <w:t>2005</w:t>
            </w:r>
          </w:p>
        </w:tc>
        <w:tc>
          <w:tcPr>
            <w:tcW w:w="1203" w:type="dxa"/>
            <w:vAlign w:val="bottom"/>
          </w:tcPr>
          <w:p w14:paraId="34619EC3" w14:textId="165DB85D" w:rsidR="00EA6208" w:rsidRPr="007A772D" w:rsidRDefault="00EA6208" w:rsidP="00EA6208">
            <w:pPr>
              <w:widowControl w:val="0"/>
              <w:spacing w:before="120"/>
              <w:jc w:val="center"/>
            </w:pPr>
            <w:r w:rsidRPr="007A772D">
              <w:t>2006</w:t>
            </w:r>
          </w:p>
        </w:tc>
        <w:tc>
          <w:tcPr>
            <w:tcW w:w="1203" w:type="dxa"/>
            <w:vAlign w:val="bottom"/>
          </w:tcPr>
          <w:p w14:paraId="20146427" w14:textId="61F1435B" w:rsidR="00EA6208" w:rsidRPr="007A772D" w:rsidRDefault="00EA6208" w:rsidP="00EA6208">
            <w:pPr>
              <w:widowControl w:val="0"/>
              <w:spacing w:before="120"/>
              <w:jc w:val="center"/>
            </w:pPr>
            <w:r w:rsidRPr="007A772D">
              <w:t>2007</w:t>
            </w:r>
          </w:p>
        </w:tc>
      </w:tr>
      <w:tr w:rsidR="00EA6208" w:rsidRPr="007A772D" w14:paraId="0E7DB761" w14:textId="77777777" w:rsidTr="00EA6208">
        <w:tc>
          <w:tcPr>
            <w:tcW w:w="1979" w:type="dxa"/>
            <w:vAlign w:val="bottom"/>
          </w:tcPr>
          <w:p w14:paraId="0B746D74" w14:textId="1B1A3858" w:rsidR="00EA6208" w:rsidRPr="007A772D" w:rsidRDefault="00EA6208" w:rsidP="00EA6208">
            <w:pPr>
              <w:widowControl w:val="0"/>
              <w:spacing w:before="120"/>
            </w:pPr>
            <w:r w:rsidRPr="007A772D">
              <w:t>Total annual rainfall (mm)</w:t>
            </w:r>
          </w:p>
        </w:tc>
        <w:tc>
          <w:tcPr>
            <w:tcW w:w="1202" w:type="dxa"/>
            <w:vAlign w:val="bottom"/>
          </w:tcPr>
          <w:p w14:paraId="0C97AF72" w14:textId="2D2F0870" w:rsidR="00EA6208" w:rsidRPr="007A772D" w:rsidRDefault="00EA6208" w:rsidP="00EA6208">
            <w:pPr>
              <w:widowControl w:val="0"/>
              <w:spacing w:before="120"/>
              <w:jc w:val="center"/>
            </w:pPr>
            <w:r w:rsidRPr="007A772D">
              <w:t>806</w:t>
            </w:r>
          </w:p>
        </w:tc>
        <w:tc>
          <w:tcPr>
            <w:tcW w:w="1203" w:type="dxa"/>
            <w:vAlign w:val="bottom"/>
          </w:tcPr>
          <w:p w14:paraId="323253A6" w14:textId="4AE38418" w:rsidR="00EA6208" w:rsidRPr="007A772D" w:rsidRDefault="00EA6208" w:rsidP="00EA6208">
            <w:pPr>
              <w:widowControl w:val="0"/>
              <w:spacing w:before="120"/>
              <w:jc w:val="center"/>
            </w:pPr>
            <w:r w:rsidRPr="007A772D">
              <w:t>895</w:t>
            </w:r>
          </w:p>
        </w:tc>
        <w:tc>
          <w:tcPr>
            <w:tcW w:w="1203" w:type="dxa"/>
            <w:vAlign w:val="bottom"/>
          </w:tcPr>
          <w:p w14:paraId="4FBFD9BA" w14:textId="66E487D8" w:rsidR="00EA6208" w:rsidRPr="007A772D" w:rsidRDefault="00EA6208" w:rsidP="00EA6208">
            <w:pPr>
              <w:widowControl w:val="0"/>
              <w:spacing w:before="120"/>
              <w:jc w:val="center"/>
            </w:pPr>
            <w:r w:rsidRPr="007A772D">
              <w:t>1280</w:t>
            </w:r>
          </w:p>
        </w:tc>
        <w:tc>
          <w:tcPr>
            <w:tcW w:w="1203" w:type="dxa"/>
            <w:vAlign w:val="bottom"/>
          </w:tcPr>
          <w:p w14:paraId="0E1086EB" w14:textId="1FAAF295" w:rsidR="00EA6208" w:rsidRPr="007A772D" w:rsidRDefault="00EA6208" w:rsidP="00EA6208">
            <w:pPr>
              <w:widowControl w:val="0"/>
              <w:spacing w:before="120"/>
              <w:jc w:val="center"/>
            </w:pPr>
            <w:r w:rsidRPr="007A772D">
              <w:t>1077</w:t>
            </w:r>
          </w:p>
        </w:tc>
        <w:tc>
          <w:tcPr>
            <w:tcW w:w="1203" w:type="dxa"/>
            <w:vAlign w:val="bottom"/>
          </w:tcPr>
          <w:p w14:paraId="2B14B0C0" w14:textId="53BA7343" w:rsidR="00EA6208" w:rsidRPr="007A772D" w:rsidRDefault="00EA6208" w:rsidP="00EA6208">
            <w:pPr>
              <w:widowControl w:val="0"/>
              <w:spacing w:before="120"/>
              <w:jc w:val="center"/>
            </w:pPr>
            <w:r w:rsidRPr="007A772D">
              <w:t>834</w:t>
            </w:r>
          </w:p>
        </w:tc>
        <w:tc>
          <w:tcPr>
            <w:tcW w:w="1203" w:type="dxa"/>
            <w:vAlign w:val="bottom"/>
          </w:tcPr>
          <w:p w14:paraId="53CD853F" w14:textId="122BC050" w:rsidR="00EA6208" w:rsidRPr="007A772D" w:rsidRDefault="00EA6208" w:rsidP="00EA6208">
            <w:pPr>
              <w:widowControl w:val="0"/>
              <w:spacing w:before="120"/>
              <w:jc w:val="center"/>
            </w:pPr>
            <w:r w:rsidRPr="007A772D">
              <w:t>1309</w:t>
            </w:r>
          </w:p>
        </w:tc>
      </w:tr>
    </w:tbl>
    <w:p w14:paraId="4CAF4585" w14:textId="77777777" w:rsidR="00425C5D" w:rsidRPr="007A772D" w:rsidRDefault="00425C5D" w:rsidP="00EA6208">
      <w:pPr>
        <w:pStyle w:val="ListParagraph"/>
        <w:widowControl w:val="0"/>
        <w:spacing w:before="0" w:after="120"/>
        <w:ind w:left="426"/>
      </w:pPr>
    </w:p>
    <w:p w14:paraId="3B057059" w14:textId="6FB01CCC" w:rsidR="00425C5D" w:rsidRPr="007A772D" w:rsidRDefault="00425C5D" w:rsidP="00EA6208">
      <w:pPr>
        <w:pStyle w:val="ListParagraph"/>
        <w:widowControl w:val="0"/>
        <w:spacing w:before="0" w:after="120"/>
        <w:ind w:left="426"/>
      </w:pPr>
      <w:r w:rsidRPr="007A772D">
        <w:t xml:space="preserve">Based on the information provided in the table, what was the average annual rainfall for the property over this period? </w:t>
      </w:r>
    </w:p>
    <w:p w14:paraId="5AB3CE09" w14:textId="6BDEAC04" w:rsidR="00425C5D" w:rsidRPr="007A772D" w:rsidRDefault="00EA6208" w:rsidP="00870F06">
      <w:pPr>
        <w:pStyle w:val="ListParagraph"/>
        <w:widowControl w:val="0"/>
        <w:numPr>
          <w:ilvl w:val="1"/>
          <w:numId w:val="23"/>
        </w:numPr>
        <w:spacing w:before="0" w:after="120"/>
      </w:pPr>
      <w:r w:rsidRPr="007A772D">
        <w:t>806 mm</w:t>
      </w:r>
    </w:p>
    <w:p w14:paraId="3EF428F4" w14:textId="4CED4031" w:rsidR="00425C5D" w:rsidRPr="007A772D" w:rsidRDefault="00EA6208" w:rsidP="00870F06">
      <w:pPr>
        <w:pStyle w:val="ListParagraph"/>
        <w:widowControl w:val="0"/>
        <w:numPr>
          <w:ilvl w:val="1"/>
          <w:numId w:val="23"/>
        </w:numPr>
        <w:spacing w:before="0" w:after="120"/>
      </w:pPr>
      <w:r w:rsidRPr="007A772D">
        <w:t>895 mm</w:t>
      </w:r>
    </w:p>
    <w:p w14:paraId="37D3F1E2" w14:textId="357BB061" w:rsidR="00425C5D" w:rsidRPr="007A772D" w:rsidRDefault="00EA6208" w:rsidP="00870F06">
      <w:pPr>
        <w:pStyle w:val="ListParagraph"/>
        <w:widowControl w:val="0"/>
        <w:numPr>
          <w:ilvl w:val="1"/>
          <w:numId w:val="23"/>
        </w:numPr>
        <w:spacing w:before="0" w:after="120"/>
      </w:pPr>
      <w:r w:rsidRPr="007A772D">
        <w:t>1034 mm</w:t>
      </w:r>
    </w:p>
    <w:p w14:paraId="58F32B64" w14:textId="4654DB45" w:rsidR="00425C5D" w:rsidRPr="007A772D" w:rsidRDefault="00EA6208" w:rsidP="00870F06">
      <w:pPr>
        <w:pStyle w:val="ListParagraph"/>
        <w:widowControl w:val="0"/>
        <w:numPr>
          <w:ilvl w:val="1"/>
          <w:numId w:val="23"/>
        </w:numPr>
        <w:spacing w:before="0" w:after="120"/>
      </w:pPr>
      <w:r w:rsidRPr="007A772D">
        <w:t>1179 mm</w:t>
      </w:r>
    </w:p>
    <w:p w14:paraId="2B92D418" w14:textId="7C50ECA2" w:rsidR="00C76970" w:rsidRPr="007A772D" w:rsidRDefault="00C76970" w:rsidP="00C55061">
      <w:pPr>
        <w:widowControl w:val="0"/>
        <w:spacing w:before="0" w:after="120"/>
      </w:pPr>
    </w:p>
    <w:p w14:paraId="058A1AEA" w14:textId="55558F4F" w:rsidR="00EA6208" w:rsidRPr="007A772D" w:rsidRDefault="00EA6208" w:rsidP="00870F06">
      <w:pPr>
        <w:pStyle w:val="ListParagraph"/>
        <w:widowControl w:val="0"/>
        <w:numPr>
          <w:ilvl w:val="0"/>
          <w:numId w:val="23"/>
        </w:numPr>
        <w:spacing w:before="0" w:after="120"/>
        <w:ind w:left="426" w:hanging="426"/>
      </w:pPr>
      <w:r w:rsidRPr="007A772D">
        <w:t>A primary industries worker has received an alert from the Bureau of Meteorology predicting a change in weather conditions overnight with a dramatic drop in temperature and an increase in wind speed.</w:t>
      </w:r>
    </w:p>
    <w:p w14:paraId="1E2D606E" w14:textId="77777777" w:rsidR="00EA6208" w:rsidRPr="007A772D" w:rsidRDefault="00EA6208" w:rsidP="00EA6208">
      <w:pPr>
        <w:pStyle w:val="ListParagraph"/>
        <w:widowControl w:val="0"/>
        <w:spacing w:before="0" w:after="120"/>
        <w:ind w:left="426"/>
      </w:pPr>
    </w:p>
    <w:p w14:paraId="1CB6CD3A" w14:textId="03EBEFF1" w:rsidR="00EA6208" w:rsidRPr="007A772D" w:rsidRDefault="00EA6208" w:rsidP="00EA6208">
      <w:pPr>
        <w:pStyle w:val="ListParagraph"/>
        <w:widowControl w:val="0"/>
        <w:spacing w:before="0" w:after="120"/>
        <w:ind w:left="426"/>
      </w:pPr>
      <w:r w:rsidRPr="007A772D">
        <w:t>What kind of weather warning is associated with these conditions and how should this be best communicated to co-workers?</w:t>
      </w:r>
    </w:p>
    <w:tbl>
      <w:tblPr>
        <w:tblStyle w:val="TableGrid"/>
        <w:tblW w:w="0" w:type="auto"/>
        <w:tblLook w:val="04A0" w:firstRow="1" w:lastRow="0" w:firstColumn="1" w:lastColumn="0" w:noHBand="0" w:noVBand="1"/>
      </w:tblPr>
      <w:tblGrid>
        <w:gridCol w:w="846"/>
        <w:gridCol w:w="2977"/>
        <w:gridCol w:w="3260"/>
      </w:tblGrid>
      <w:tr w:rsidR="00EA6208" w:rsidRPr="007A772D" w14:paraId="6F72BC8F" w14:textId="77777777" w:rsidTr="00EA6208">
        <w:trPr>
          <w:cantSplit/>
          <w:tblHeader/>
        </w:trPr>
        <w:tc>
          <w:tcPr>
            <w:tcW w:w="846" w:type="dxa"/>
          </w:tcPr>
          <w:p w14:paraId="0DC36B78" w14:textId="77777777" w:rsidR="00EA6208" w:rsidRPr="007A772D" w:rsidRDefault="00EA6208" w:rsidP="00EA6208">
            <w:pPr>
              <w:widowControl w:val="0"/>
              <w:spacing w:before="120"/>
            </w:pPr>
          </w:p>
        </w:tc>
        <w:tc>
          <w:tcPr>
            <w:tcW w:w="2977" w:type="dxa"/>
          </w:tcPr>
          <w:p w14:paraId="1CFE9C15" w14:textId="0436B54F" w:rsidR="00EA6208" w:rsidRPr="007A772D" w:rsidRDefault="00EA6208" w:rsidP="00EA6208">
            <w:pPr>
              <w:widowControl w:val="0"/>
              <w:spacing w:before="120"/>
              <w:rPr>
                <w:b/>
                <w:bCs/>
              </w:rPr>
            </w:pPr>
            <w:r w:rsidRPr="007A772D">
              <w:rPr>
                <w:b/>
                <w:bCs/>
              </w:rPr>
              <w:t>Weather warning</w:t>
            </w:r>
          </w:p>
        </w:tc>
        <w:tc>
          <w:tcPr>
            <w:tcW w:w="3260" w:type="dxa"/>
          </w:tcPr>
          <w:p w14:paraId="6EB6A206" w14:textId="222DD456" w:rsidR="00EA6208" w:rsidRPr="007A772D" w:rsidRDefault="00EA6208" w:rsidP="00EA6208">
            <w:pPr>
              <w:widowControl w:val="0"/>
              <w:spacing w:before="120"/>
              <w:rPr>
                <w:b/>
                <w:bCs/>
              </w:rPr>
            </w:pPr>
            <w:r w:rsidRPr="007A772D">
              <w:rPr>
                <w:b/>
                <w:bCs/>
              </w:rPr>
              <w:t>Communication method</w:t>
            </w:r>
          </w:p>
        </w:tc>
      </w:tr>
      <w:tr w:rsidR="00EA6208" w:rsidRPr="007A772D" w14:paraId="51E64EC7" w14:textId="77777777" w:rsidTr="00EA6208">
        <w:tc>
          <w:tcPr>
            <w:tcW w:w="846" w:type="dxa"/>
          </w:tcPr>
          <w:p w14:paraId="1FB8A7DF" w14:textId="3D9F4C12" w:rsidR="00EA6208" w:rsidRPr="007A772D" w:rsidRDefault="00EA6208" w:rsidP="00EA6208">
            <w:pPr>
              <w:widowControl w:val="0"/>
              <w:spacing w:before="120"/>
            </w:pPr>
            <w:r w:rsidRPr="007A772D">
              <w:t>a)</w:t>
            </w:r>
          </w:p>
        </w:tc>
        <w:tc>
          <w:tcPr>
            <w:tcW w:w="2977" w:type="dxa"/>
          </w:tcPr>
          <w:p w14:paraId="0A0CDB79" w14:textId="239118DC" w:rsidR="00EA6208" w:rsidRPr="007A772D" w:rsidRDefault="00EA6208" w:rsidP="00EA6208">
            <w:pPr>
              <w:widowControl w:val="0"/>
              <w:spacing w:before="120"/>
            </w:pPr>
            <w:r w:rsidRPr="007A772D">
              <w:t>Wind chill</w:t>
            </w:r>
          </w:p>
        </w:tc>
        <w:tc>
          <w:tcPr>
            <w:tcW w:w="3260" w:type="dxa"/>
          </w:tcPr>
          <w:p w14:paraId="2A4C730C" w14:textId="3AC0E759" w:rsidR="00EA6208" w:rsidRPr="007A772D" w:rsidRDefault="00EA6208" w:rsidP="00EA6208">
            <w:pPr>
              <w:widowControl w:val="0"/>
              <w:spacing w:before="120"/>
            </w:pPr>
            <w:r w:rsidRPr="007A772D">
              <w:t>Email</w:t>
            </w:r>
          </w:p>
        </w:tc>
      </w:tr>
      <w:tr w:rsidR="00EA6208" w:rsidRPr="007A772D" w14:paraId="382D6A86" w14:textId="77777777" w:rsidTr="00EA6208">
        <w:tc>
          <w:tcPr>
            <w:tcW w:w="846" w:type="dxa"/>
          </w:tcPr>
          <w:p w14:paraId="0B6903B6" w14:textId="70645B26" w:rsidR="00EA6208" w:rsidRPr="007A772D" w:rsidRDefault="00EA6208" w:rsidP="00EA6208">
            <w:pPr>
              <w:widowControl w:val="0"/>
              <w:spacing w:before="120"/>
            </w:pPr>
            <w:r w:rsidRPr="007A772D">
              <w:t>b)</w:t>
            </w:r>
          </w:p>
        </w:tc>
        <w:tc>
          <w:tcPr>
            <w:tcW w:w="2977" w:type="dxa"/>
          </w:tcPr>
          <w:p w14:paraId="56C0014E" w14:textId="6DE1D157" w:rsidR="00EA6208" w:rsidRPr="007A772D" w:rsidRDefault="00EA6208" w:rsidP="00EA6208">
            <w:pPr>
              <w:widowControl w:val="0"/>
              <w:spacing w:before="120"/>
            </w:pPr>
            <w:r w:rsidRPr="007A772D">
              <w:t>Wind chill</w:t>
            </w:r>
          </w:p>
        </w:tc>
        <w:tc>
          <w:tcPr>
            <w:tcW w:w="3260" w:type="dxa"/>
          </w:tcPr>
          <w:p w14:paraId="1EFF0347" w14:textId="6E753C9C" w:rsidR="00EA6208" w:rsidRPr="007A772D" w:rsidRDefault="00EA6208" w:rsidP="00EA6208">
            <w:pPr>
              <w:widowControl w:val="0"/>
              <w:spacing w:before="120"/>
            </w:pPr>
            <w:r w:rsidRPr="007A772D">
              <w:t>Phone call</w:t>
            </w:r>
          </w:p>
        </w:tc>
      </w:tr>
      <w:tr w:rsidR="00EA6208" w:rsidRPr="007A772D" w14:paraId="5C7F0794" w14:textId="77777777" w:rsidTr="00EA6208">
        <w:tc>
          <w:tcPr>
            <w:tcW w:w="846" w:type="dxa"/>
          </w:tcPr>
          <w:p w14:paraId="415C6534" w14:textId="6F9D99BC" w:rsidR="00EA6208" w:rsidRPr="007A772D" w:rsidRDefault="00EA6208" w:rsidP="00EA6208">
            <w:pPr>
              <w:widowControl w:val="0"/>
              <w:spacing w:before="120"/>
            </w:pPr>
            <w:r w:rsidRPr="007A772D">
              <w:t>c)</w:t>
            </w:r>
          </w:p>
        </w:tc>
        <w:tc>
          <w:tcPr>
            <w:tcW w:w="2977" w:type="dxa"/>
          </w:tcPr>
          <w:p w14:paraId="10A36385" w14:textId="2FBDBC72" w:rsidR="00EA6208" w:rsidRPr="007A772D" w:rsidRDefault="00EA6208" w:rsidP="00EA6208">
            <w:pPr>
              <w:widowControl w:val="0"/>
              <w:spacing w:before="120"/>
            </w:pPr>
            <w:r w:rsidRPr="007A772D">
              <w:t>Grazier’s alert</w:t>
            </w:r>
          </w:p>
        </w:tc>
        <w:tc>
          <w:tcPr>
            <w:tcW w:w="3260" w:type="dxa"/>
          </w:tcPr>
          <w:p w14:paraId="672DA0CF" w14:textId="7E67A308" w:rsidR="00EA6208" w:rsidRPr="007A772D" w:rsidRDefault="00EA6208" w:rsidP="00EA6208">
            <w:pPr>
              <w:widowControl w:val="0"/>
              <w:spacing w:before="120"/>
            </w:pPr>
            <w:r w:rsidRPr="007A772D">
              <w:t>Email</w:t>
            </w:r>
          </w:p>
        </w:tc>
      </w:tr>
      <w:tr w:rsidR="00EA6208" w:rsidRPr="007A772D" w14:paraId="067F73EE" w14:textId="77777777" w:rsidTr="00EA6208">
        <w:tc>
          <w:tcPr>
            <w:tcW w:w="846" w:type="dxa"/>
          </w:tcPr>
          <w:p w14:paraId="1052A591" w14:textId="3552AB15" w:rsidR="00EA6208" w:rsidRPr="007A772D" w:rsidRDefault="00EA6208" w:rsidP="00EA6208">
            <w:pPr>
              <w:widowControl w:val="0"/>
              <w:spacing w:before="120"/>
            </w:pPr>
            <w:r w:rsidRPr="007A772D">
              <w:t>d)</w:t>
            </w:r>
          </w:p>
        </w:tc>
        <w:tc>
          <w:tcPr>
            <w:tcW w:w="2977" w:type="dxa"/>
          </w:tcPr>
          <w:p w14:paraId="4DA65543" w14:textId="481A2224" w:rsidR="00EA6208" w:rsidRPr="007A772D" w:rsidRDefault="00EA6208" w:rsidP="00EA6208">
            <w:pPr>
              <w:widowControl w:val="0"/>
              <w:spacing w:before="120"/>
            </w:pPr>
            <w:r w:rsidRPr="007A772D">
              <w:t>Grazier’s alert</w:t>
            </w:r>
          </w:p>
        </w:tc>
        <w:tc>
          <w:tcPr>
            <w:tcW w:w="3260" w:type="dxa"/>
          </w:tcPr>
          <w:p w14:paraId="0121BDEA" w14:textId="305F3CEC" w:rsidR="00EA6208" w:rsidRPr="007A772D" w:rsidRDefault="00EA6208" w:rsidP="00EA6208">
            <w:pPr>
              <w:widowControl w:val="0"/>
              <w:spacing w:before="120"/>
            </w:pPr>
            <w:r w:rsidRPr="007A772D">
              <w:t>Phone call</w:t>
            </w:r>
          </w:p>
        </w:tc>
      </w:tr>
    </w:tbl>
    <w:p w14:paraId="0D7DDDF8" w14:textId="77777777" w:rsidR="00EA6208" w:rsidRPr="007A772D" w:rsidRDefault="00EA6208">
      <w:pPr>
        <w:rPr>
          <w:rFonts w:eastAsia="SimSun" w:cs="Arial"/>
          <w:b/>
          <w:color w:val="1C438B"/>
          <w:sz w:val="48"/>
          <w:szCs w:val="36"/>
          <w:lang w:eastAsia="zh-CN"/>
        </w:rPr>
      </w:pPr>
      <w:r w:rsidRPr="007A772D">
        <w:br w:type="page"/>
      </w:r>
    </w:p>
    <w:p w14:paraId="77F86D5D" w14:textId="7AA455D6" w:rsidR="00501EB9" w:rsidRPr="007A772D" w:rsidRDefault="00501EB9" w:rsidP="00501EB9">
      <w:pPr>
        <w:pStyle w:val="Heading2"/>
        <w:numPr>
          <w:ilvl w:val="0"/>
          <w:numId w:val="0"/>
        </w:numPr>
      </w:pPr>
      <w:r w:rsidRPr="007A772D">
        <w:lastRenderedPageBreak/>
        <w:t>Questions from Section II</w:t>
      </w:r>
    </w:p>
    <w:p w14:paraId="1088707D" w14:textId="77777777" w:rsidR="00501EB9" w:rsidRPr="007A772D" w:rsidRDefault="00501EB9" w:rsidP="00501EB9">
      <w:pPr>
        <w:pStyle w:val="FeatureBox2"/>
      </w:pPr>
      <w:r w:rsidRPr="007A772D">
        <w:t xml:space="preserve">These questions should be answered in the suggested number of lines (handwritten) as it gives a guide to the length of your response.   </w:t>
      </w:r>
    </w:p>
    <w:p w14:paraId="67FCA245" w14:textId="6A96BE73" w:rsidR="00501EB9" w:rsidRPr="007A772D" w:rsidRDefault="00501EB9" w:rsidP="00501EB9">
      <w:pPr>
        <w:pStyle w:val="FeatureBox2"/>
      </w:pPr>
      <w:r w:rsidRPr="007A772D">
        <w:t>Plan out your answer and key points before you commence writing. You may need to bring together knowledge from several areas of study/competencies to do justice to the answer.</w:t>
      </w:r>
    </w:p>
    <w:p w14:paraId="300BE108" w14:textId="5F9C972A" w:rsidR="00670266" w:rsidRDefault="00501EB9" w:rsidP="00670266">
      <w:pPr>
        <w:rPr>
          <w:lang w:eastAsia="zh-CN"/>
        </w:rPr>
      </w:pPr>
      <w:r w:rsidRPr="007A772D">
        <w:rPr>
          <w:lang w:eastAsia="zh-CN"/>
        </w:rPr>
        <w:t>Question 1</w:t>
      </w:r>
    </w:p>
    <w:p w14:paraId="156012D5" w14:textId="77777777" w:rsidR="00670266" w:rsidRPr="00293D5E" w:rsidRDefault="00670266" w:rsidP="00670266">
      <w:pPr>
        <w:rPr>
          <w:lang w:eastAsia="zh-CN"/>
        </w:rPr>
      </w:pPr>
    </w:p>
    <w:p w14:paraId="6A3CC152" w14:textId="12F4CF8D" w:rsidR="00670266" w:rsidRPr="00293D5E" w:rsidRDefault="00670266" w:rsidP="00870F06">
      <w:pPr>
        <w:pStyle w:val="ListParagraph"/>
        <w:widowControl w:val="0"/>
        <w:numPr>
          <w:ilvl w:val="1"/>
          <w:numId w:val="34"/>
        </w:numPr>
        <w:spacing w:before="0" w:after="120"/>
        <w:contextualSpacing w:val="0"/>
        <w:rPr>
          <w:lang w:eastAsia="zh-CN"/>
        </w:rPr>
      </w:pPr>
      <w:r>
        <w:rPr>
          <w:lang w:eastAsia="zh-CN"/>
        </w:rPr>
        <w:t>Outline the possible impact of ONE weather event on crops, livestock OR property</w:t>
      </w:r>
      <w:r w:rsidRPr="00293D5E">
        <w:rPr>
          <w:lang w:eastAsia="zh-CN"/>
        </w:rPr>
        <w:t>.  (3 marks)</w:t>
      </w:r>
    </w:p>
    <w:p w14:paraId="37D16319" w14:textId="5B2AF70E" w:rsidR="00670266" w:rsidRPr="00293D5E" w:rsidRDefault="00670266" w:rsidP="00670266">
      <w:pPr>
        <w:tabs>
          <w:tab w:val="right" w:leader="underscore" w:pos="8693"/>
        </w:tabs>
        <w:ind w:left="709"/>
        <w:rPr>
          <w:rFonts w:cs="Arial"/>
        </w:rPr>
      </w:pPr>
      <w:r>
        <w:rPr>
          <w:rFonts w:cs="Arial"/>
        </w:rPr>
        <w:t>Name</w:t>
      </w:r>
      <w:r w:rsidR="00B475EE">
        <w:rPr>
          <w:rFonts w:cs="Arial"/>
        </w:rPr>
        <w:t>d</w:t>
      </w:r>
      <w:r>
        <w:rPr>
          <w:rFonts w:cs="Arial"/>
        </w:rPr>
        <w:t xml:space="preserve"> weather event:</w:t>
      </w:r>
      <w:r w:rsidRPr="00293D5E">
        <w:rPr>
          <w:rFonts w:cs="Arial"/>
        </w:rPr>
        <w:tab/>
      </w:r>
    </w:p>
    <w:p w14:paraId="76D376AB" w14:textId="77777777" w:rsidR="00670266" w:rsidRPr="00293D5E" w:rsidRDefault="00670266" w:rsidP="00670266">
      <w:pPr>
        <w:tabs>
          <w:tab w:val="right" w:leader="underscore" w:pos="8693"/>
        </w:tabs>
        <w:ind w:left="709"/>
        <w:rPr>
          <w:rFonts w:cs="Arial"/>
        </w:rPr>
      </w:pPr>
      <w:r w:rsidRPr="00293D5E">
        <w:rPr>
          <w:rFonts w:cs="Arial"/>
        </w:rPr>
        <w:tab/>
      </w:r>
    </w:p>
    <w:p w14:paraId="297C6DFE" w14:textId="77777777" w:rsidR="00670266" w:rsidRPr="00293D5E" w:rsidRDefault="00670266" w:rsidP="00670266">
      <w:pPr>
        <w:tabs>
          <w:tab w:val="right" w:leader="underscore" w:pos="8693"/>
        </w:tabs>
        <w:ind w:left="709"/>
        <w:rPr>
          <w:rFonts w:cs="Arial"/>
        </w:rPr>
      </w:pPr>
      <w:r w:rsidRPr="00293D5E">
        <w:rPr>
          <w:rFonts w:cs="Arial"/>
        </w:rPr>
        <w:tab/>
      </w:r>
    </w:p>
    <w:p w14:paraId="25946418" w14:textId="77777777" w:rsidR="00670266" w:rsidRPr="00293D5E" w:rsidRDefault="00670266" w:rsidP="00670266">
      <w:pPr>
        <w:tabs>
          <w:tab w:val="right" w:leader="underscore" w:pos="8693"/>
        </w:tabs>
        <w:ind w:left="709"/>
        <w:rPr>
          <w:rFonts w:cs="Arial"/>
        </w:rPr>
      </w:pPr>
      <w:r w:rsidRPr="00293D5E">
        <w:rPr>
          <w:rFonts w:cs="Arial"/>
        </w:rPr>
        <w:tab/>
      </w:r>
    </w:p>
    <w:p w14:paraId="48D0B6BF" w14:textId="77777777" w:rsidR="00670266" w:rsidRPr="00293D5E" w:rsidRDefault="00670266" w:rsidP="00670266">
      <w:pPr>
        <w:tabs>
          <w:tab w:val="right" w:leader="underscore" w:pos="8693"/>
        </w:tabs>
        <w:ind w:left="709"/>
        <w:rPr>
          <w:rFonts w:cs="Arial"/>
        </w:rPr>
      </w:pPr>
      <w:r w:rsidRPr="00293D5E">
        <w:rPr>
          <w:rFonts w:cs="Arial"/>
        </w:rPr>
        <w:tab/>
      </w:r>
    </w:p>
    <w:p w14:paraId="09FFA8EA" w14:textId="7A1F4C2D" w:rsidR="00670266" w:rsidRDefault="00670266" w:rsidP="00670266">
      <w:pPr>
        <w:tabs>
          <w:tab w:val="right" w:leader="underscore" w:pos="8693"/>
        </w:tabs>
        <w:ind w:left="709"/>
        <w:rPr>
          <w:rFonts w:cs="Arial"/>
        </w:rPr>
      </w:pPr>
      <w:r w:rsidRPr="00293D5E">
        <w:rPr>
          <w:rFonts w:cs="Arial"/>
        </w:rPr>
        <w:tab/>
      </w:r>
      <w:r w:rsidR="00B475EE">
        <w:rPr>
          <w:rFonts w:cs="Arial"/>
        </w:rPr>
        <w:br/>
      </w:r>
    </w:p>
    <w:p w14:paraId="05184934" w14:textId="33FEEFF8" w:rsidR="00B475EE" w:rsidRPr="00293D5E" w:rsidRDefault="00B475EE" w:rsidP="00870F06">
      <w:pPr>
        <w:pStyle w:val="ListParagraph"/>
        <w:widowControl w:val="0"/>
        <w:numPr>
          <w:ilvl w:val="1"/>
          <w:numId w:val="34"/>
        </w:numPr>
        <w:spacing w:before="0" w:after="120"/>
        <w:contextualSpacing w:val="0"/>
        <w:rPr>
          <w:lang w:eastAsia="zh-CN"/>
        </w:rPr>
      </w:pPr>
      <w:r>
        <w:rPr>
          <w:lang w:eastAsia="zh-CN"/>
        </w:rPr>
        <w:t>Describe preventative actions that could be taken by a primary industries worker to minimise loss, damage or harm resulting from the weather event named in part a)</w:t>
      </w:r>
      <w:r w:rsidRPr="00293D5E">
        <w:rPr>
          <w:lang w:eastAsia="zh-CN"/>
        </w:rPr>
        <w:t>.  (</w:t>
      </w:r>
      <w:r>
        <w:rPr>
          <w:lang w:eastAsia="zh-CN"/>
        </w:rPr>
        <w:t>4</w:t>
      </w:r>
      <w:r w:rsidRPr="00293D5E">
        <w:rPr>
          <w:lang w:eastAsia="zh-CN"/>
        </w:rPr>
        <w:t xml:space="preserve"> marks)</w:t>
      </w:r>
    </w:p>
    <w:p w14:paraId="0FBD0B03" w14:textId="5648D5E2" w:rsidR="00B475EE" w:rsidRPr="00293D5E" w:rsidRDefault="00B475EE" w:rsidP="00B475EE">
      <w:pPr>
        <w:tabs>
          <w:tab w:val="right" w:leader="underscore" w:pos="8693"/>
        </w:tabs>
        <w:ind w:left="709"/>
        <w:rPr>
          <w:rFonts w:cs="Arial"/>
        </w:rPr>
      </w:pPr>
      <w:r w:rsidRPr="00293D5E">
        <w:rPr>
          <w:rFonts w:cs="Arial"/>
        </w:rPr>
        <w:tab/>
      </w:r>
    </w:p>
    <w:p w14:paraId="625C31A1" w14:textId="77777777" w:rsidR="00B475EE" w:rsidRPr="00293D5E" w:rsidRDefault="00B475EE" w:rsidP="00B475EE">
      <w:pPr>
        <w:tabs>
          <w:tab w:val="right" w:leader="underscore" w:pos="8693"/>
        </w:tabs>
        <w:ind w:left="709"/>
        <w:rPr>
          <w:rFonts w:cs="Arial"/>
        </w:rPr>
      </w:pPr>
      <w:r w:rsidRPr="00293D5E">
        <w:rPr>
          <w:rFonts w:cs="Arial"/>
        </w:rPr>
        <w:tab/>
      </w:r>
    </w:p>
    <w:p w14:paraId="05E8C888" w14:textId="77777777" w:rsidR="00B475EE" w:rsidRPr="00293D5E" w:rsidRDefault="00B475EE" w:rsidP="00B475EE">
      <w:pPr>
        <w:tabs>
          <w:tab w:val="right" w:leader="underscore" w:pos="8693"/>
        </w:tabs>
        <w:ind w:left="709"/>
        <w:rPr>
          <w:rFonts w:cs="Arial"/>
        </w:rPr>
      </w:pPr>
      <w:r w:rsidRPr="00293D5E">
        <w:rPr>
          <w:rFonts w:cs="Arial"/>
        </w:rPr>
        <w:tab/>
      </w:r>
    </w:p>
    <w:p w14:paraId="4E61B11E" w14:textId="77777777" w:rsidR="00B475EE" w:rsidRPr="00293D5E" w:rsidRDefault="00B475EE" w:rsidP="00B475EE">
      <w:pPr>
        <w:tabs>
          <w:tab w:val="right" w:leader="underscore" w:pos="8693"/>
        </w:tabs>
        <w:ind w:left="709"/>
        <w:rPr>
          <w:rFonts w:cs="Arial"/>
        </w:rPr>
      </w:pPr>
      <w:r w:rsidRPr="00293D5E">
        <w:rPr>
          <w:rFonts w:cs="Arial"/>
        </w:rPr>
        <w:tab/>
      </w:r>
    </w:p>
    <w:p w14:paraId="14D4B015" w14:textId="77777777" w:rsidR="00B475EE" w:rsidRPr="00293D5E" w:rsidRDefault="00B475EE" w:rsidP="00B475EE">
      <w:pPr>
        <w:tabs>
          <w:tab w:val="right" w:leader="underscore" w:pos="8693"/>
        </w:tabs>
        <w:ind w:left="709"/>
        <w:rPr>
          <w:rFonts w:cs="Arial"/>
        </w:rPr>
      </w:pPr>
      <w:r w:rsidRPr="00293D5E">
        <w:rPr>
          <w:rFonts w:cs="Arial"/>
        </w:rPr>
        <w:tab/>
      </w:r>
    </w:p>
    <w:p w14:paraId="3E73C37C" w14:textId="1A54C36F" w:rsidR="00B475EE" w:rsidRDefault="00B475EE" w:rsidP="00B475EE">
      <w:pPr>
        <w:tabs>
          <w:tab w:val="right" w:leader="underscore" w:pos="8693"/>
        </w:tabs>
        <w:ind w:left="709"/>
        <w:rPr>
          <w:rFonts w:cs="Arial"/>
        </w:rPr>
      </w:pPr>
      <w:r w:rsidRPr="00293D5E">
        <w:rPr>
          <w:rFonts w:cs="Arial"/>
        </w:rPr>
        <w:tab/>
      </w:r>
    </w:p>
    <w:p w14:paraId="40DA29A7" w14:textId="2A9AB36D" w:rsidR="00B475EE" w:rsidRDefault="00B475EE" w:rsidP="00B475EE">
      <w:pPr>
        <w:tabs>
          <w:tab w:val="right" w:leader="underscore" w:pos="8693"/>
        </w:tabs>
        <w:ind w:left="709"/>
        <w:rPr>
          <w:rFonts w:cs="Arial"/>
        </w:rPr>
      </w:pPr>
      <w:r>
        <w:rPr>
          <w:rFonts w:cs="Arial"/>
        </w:rPr>
        <w:tab/>
      </w:r>
    </w:p>
    <w:p w14:paraId="0BE21B17" w14:textId="7C36078F" w:rsidR="00B475EE" w:rsidRDefault="00B475EE" w:rsidP="00B475EE">
      <w:pPr>
        <w:tabs>
          <w:tab w:val="right" w:leader="underscore" w:pos="8693"/>
        </w:tabs>
        <w:ind w:left="709"/>
        <w:rPr>
          <w:rFonts w:cs="Arial"/>
        </w:rPr>
      </w:pPr>
      <w:r>
        <w:rPr>
          <w:rFonts w:cs="Arial"/>
        </w:rPr>
        <w:tab/>
      </w:r>
    </w:p>
    <w:p w14:paraId="2CEF5799" w14:textId="77777777" w:rsidR="00B475EE" w:rsidRDefault="00B475EE">
      <w:pPr>
        <w:rPr>
          <w:lang w:eastAsia="zh-CN"/>
        </w:rPr>
      </w:pPr>
      <w:r>
        <w:rPr>
          <w:lang w:eastAsia="zh-CN"/>
        </w:rPr>
        <w:br w:type="page"/>
      </w:r>
    </w:p>
    <w:p w14:paraId="2651AE82" w14:textId="7966B843" w:rsidR="00B475EE" w:rsidRDefault="00B475EE" w:rsidP="00B475EE">
      <w:pPr>
        <w:widowControl w:val="0"/>
        <w:spacing w:before="0" w:after="120"/>
        <w:rPr>
          <w:lang w:eastAsia="zh-CN"/>
        </w:rPr>
      </w:pPr>
      <w:r>
        <w:rPr>
          <w:lang w:eastAsia="zh-CN"/>
        </w:rPr>
        <w:lastRenderedPageBreak/>
        <w:t>Question 2</w:t>
      </w:r>
    </w:p>
    <w:p w14:paraId="74B7E17E" w14:textId="21E68F4F" w:rsidR="00B475EE" w:rsidRDefault="00B475EE" w:rsidP="00B475EE">
      <w:pPr>
        <w:pStyle w:val="ListParagraph"/>
        <w:widowControl w:val="0"/>
        <w:spacing w:before="0" w:after="120"/>
        <w:contextualSpacing w:val="0"/>
        <w:rPr>
          <w:lang w:eastAsia="zh-CN"/>
        </w:rPr>
      </w:pPr>
      <w:r>
        <w:rPr>
          <w:lang w:eastAsia="zh-CN"/>
        </w:rPr>
        <w:t>Weather conditions can have a major impact on a primary industries workplace.</w:t>
      </w:r>
    </w:p>
    <w:p w14:paraId="241902E3" w14:textId="226EBDC8" w:rsidR="00B475EE" w:rsidRDefault="00B475EE" w:rsidP="00870F06">
      <w:pPr>
        <w:pStyle w:val="ListParagraph"/>
        <w:widowControl w:val="0"/>
        <w:numPr>
          <w:ilvl w:val="1"/>
          <w:numId w:val="35"/>
        </w:numPr>
        <w:spacing w:before="0" w:after="120"/>
        <w:contextualSpacing w:val="0"/>
        <w:rPr>
          <w:lang w:eastAsia="zh-CN"/>
        </w:rPr>
      </w:pPr>
      <w:r>
        <w:rPr>
          <w:lang w:eastAsia="zh-CN"/>
        </w:rPr>
        <w:t>Name the weather condition represented by the symbol.</w:t>
      </w:r>
      <w:r w:rsidRPr="00293D5E">
        <w:rPr>
          <w:lang w:eastAsia="zh-CN"/>
        </w:rPr>
        <w:t xml:space="preserve">  </w:t>
      </w:r>
      <w:r>
        <w:rPr>
          <w:lang w:eastAsia="zh-CN"/>
        </w:rPr>
        <w:t xml:space="preserve">(1 </w:t>
      </w:r>
      <w:r w:rsidRPr="00293D5E">
        <w:rPr>
          <w:lang w:eastAsia="zh-CN"/>
        </w:rPr>
        <w:t>mark)</w:t>
      </w:r>
    </w:p>
    <w:p w14:paraId="0D735729" w14:textId="1CE36789" w:rsidR="00B475EE" w:rsidRPr="00293D5E" w:rsidRDefault="00B475EE" w:rsidP="00B475EE">
      <w:pPr>
        <w:pStyle w:val="ListParagraph"/>
        <w:widowControl w:val="0"/>
        <w:spacing w:before="0" w:after="120"/>
        <w:contextualSpacing w:val="0"/>
        <w:jc w:val="center"/>
        <w:rPr>
          <w:lang w:eastAsia="zh-CN"/>
        </w:rPr>
      </w:pPr>
      <w:r w:rsidRPr="007A772D">
        <w:rPr>
          <w:noProof/>
          <w:lang w:eastAsia="en-AU"/>
        </w:rPr>
        <w:drawing>
          <wp:inline distT="0" distB="0" distL="0" distR="0" wp14:anchorId="5B07A99E" wp14:editId="41BA5E64">
            <wp:extent cx="1133475" cy="361315"/>
            <wp:effectExtent l="0" t="0" r="9525" b="635"/>
            <wp:docPr id="8" name="Picture 8" descr="Weather symbol curved line with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eather symbol curved line with triangles"/>
                    <pic:cNvPicPr/>
                  </pic:nvPicPr>
                  <pic:blipFill rotWithShape="1">
                    <a:blip r:embed="rId46"/>
                    <a:srcRect l="36482" t="18568" r="33933" b="74081"/>
                    <a:stretch/>
                  </pic:blipFill>
                  <pic:spPr bwMode="auto">
                    <a:xfrm>
                      <a:off x="0" y="0"/>
                      <a:ext cx="1135806" cy="362058"/>
                    </a:xfrm>
                    <a:prstGeom prst="rect">
                      <a:avLst/>
                    </a:prstGeom>
                    <a:ln>
                      <a:noFill/>
                    </a:ln>
                    <a:extLst>
                      <a:ext uri="{53640926-AAD7-44D8-BBD7-CCE9431645EC}">
                        <a14:shadowObscured xmlns:a14="http://schemas.microsoft.com/office/drawing/2010/main"/>
                      </a:ext>
                    </a:extLst>
                  </pic:spPr>
                </pic:pic>
              </a:graphicData>
            </a:graphic>
          </wp:inline>
        </w:drawing>
      </w:r>
    </w:p>
    <w:p w14:paraId="6E907FCD" w14:textId="77777777" w:rsidR="00B475EE" w:rsidRPr="00293D5E" w:rsidRDefault="00B475EE" w:rsidP="00B475EE">
      <w:pPr>
        <w:tabs>
          <w:tab w:val="right" w:leader="underscore" w:pos="8693"/>
        </w:tabs>
        <w:ind w:left="709"/>
        <w:rPr>
          <w:rFonts w:cs="Arial"/>
        </w:rPr>
      </w:pPr>
      <w:r w:rsidRPr="00293D5E">
        <w:rPr>
          <w:rFonts w:cs="Arial"/>
        </w:rPr>
        <w:tab/>
      </w:r>
    </w:p>
    <w:p w14:paraId="26543191" w14:textId="77777777" w:rsidR="00B475EE" w:rsidRDefault="00B475EE" w:rsidP="00B475EE">
      <w:pPr>
        <w:tabs>
          <w:tab w:val="right" w:leader="underscore" w:pos="8693"/>
        </w:tabs>
        <w:ind w:left="709"/>
        <w:rPr>
          <w:rFonts w:cs="Arial"/>
        </w:rPr>
      </w:pPr>
    </w:p>
    <w:p w14:paraId="2A48C250" w14:textId="159C8D37" w:rsidR="00B475EE" w:rsidRPr="00293D5E" w:rsidRDefault="00B475EE" w:rsidP="00870F06">
      <w:pPr>
        <w:pStyle w:val="ListParagraph"/>
        <w:widowControl w:val="0"/>
        <w:numPr>
          <w:ilvl w:val="1"/>
          <w:numId w:val="35"/>
        </w:numPr>
        <w:spacing w:before="0" w:after="120"/>
        <w:contextualSpacing w:val="0"/>
        <w:rPr>
          <w:lang w:eastAsia="zh-CN"/>
        </w:rPr>
      </w:pPr>
      <w:r>
        <w:rPr>
          <w:lang w:eastAsia="zh-CN"/>
        </w:rPr>
        <w:t>Name a weather condition.  Complete the following table outlining the risks associated with this condition for a primary industries workplace and corresponding actions that could be taken to reduce these risks.</w:t>
      </w:r>
      <w:r w:rsidRPr="00293D5E">
        <w:rPr>
          <w:lang w:eastAsia="zh-CN"/>
        </w:rPr>
        <w:t xml:space="preserve">  </w:t>
      </w:r>
      <w:r>
        <w:rPr>
          <w:lang w:eastAsia="zh-CN"/>
        </w:rPr>
        <w:t xml:space="preserve">(6 </w:t>
      </w:r>
      <w:r w:rsidRPr="00293D5E">
        <w:rPr>
          <w:lang w:eastAsia="zh-CN"/>
        </w:rPr>
        <w:t>mark</w:t>
      </w:r>
      <w:r>
        <w:rPr>
          <w:lang w:eastAsia="zh-CN"/>
        </w:rPr>
        <w:t>s</w:t>
      </w:r>
      <w:r w:rsidRPr="00293D5E">
        <w:rPr>
          <w:lang w:eastAsia="zh-CN"/>
        </w:rPr>
        <w:t>)</w:t>
      </w:r>
    </w:p>
    <w:p w14:paraId="3883C44C" w14:textId="2CE2CF16" w:rsidR="00B475EE" w:rsidRDefault="00B475EE" w:rsidP="00B475EE">
      <w:pPr>
        <w:tabs>
          <w:tab w:val="right" w:leader="underscore" w:pos="8693"/>
        </w:tabs>
        <w:ind w:left="709"/>
        <w:rPr>
          <w:rFonts w:cs="Arial"/>
        </w:rPr>
      </w:pPr>
      <w:r>
        <w:rPr>
          <w:rFonts w:cs="Arial"/>
        </w:rPr>
        <w:t>Weather condition:</w:t>
      </w:r>
      <w:r w:rsidRPr="00293D5E">
        <w:rPr>
          <w:rFonts w:cs="Arial"/>
        </w:rPr>
        <w:tab/>
      </w:r>
    </w:p>
    <w:p w14:paraId="142F50E4" w14:textId="77777777" w:rsidR="00B475EE" w:rsidRPr="00293D5E" w:rsidRDefault="00B475EE" w:rsidP="00B475EE">
      <w:pPr>
        <w:tabs>
          <w:tab w:val="right" w:leader="underscore" w:pos="8693"/>
        </w:tabs>
        <w:ind w:left="709"/>
        <w:rPr>
          <w:rFonts w:cs="Arial"/>
        </w:rPr>
      </w:pPr>
    </w:p>
    <w:tbl>
      <w:tblPr>
        <w:tblStyle w:val="TableGrid"/>
        <w:tblW w:w="0" w:type="auto"/>
        <w:tblInd w:w="709" w:type="dxa"/>
        <w:tblLook w:val="04A0" w:firstRow="1" w:lastRow="0" w:firstColumn="1" w:lastColumn="0" w:noHBand="0" w:noVBand="1"/>
      </w:tblPr>
      <w:tblGrid>
        <w:gridCol w:w="4448"/>
        <w:gridCol w:w="4465"/>
      </w:tblGrid>
      <w:tr w:rsidR="00B475EE" w14:paraId="669871E1" w14:textId="77777777" w:rsidTr="00B475EE">
        <w:trPr>
          <w:cantSplit/>
          <w:tblHeader/>
        </w:trPr>
        <w:tc>
          <w:tcPr>
            <w:tcW w:w="4811" w:type="dxa"/>
          </w:tcPr>
          <w:p w14:paraId="155B76A7" w14:textId="2739E1F7" w:rsidR="00B475EE" w:rsidRDefault="00B475EE" w:rsidP="00670266">
            <w:pPr>
              <w:tabs>
                <w:tab w:val="right" w:leader="underscore" w:pos="8693"/>
              </w:tabs>
              <w:rPr>
                <w:rFonts w:cs="Arial"/>
              </w:rPr>
            </w:pPr>
            <w:r>
              <w:rPr>
                <w:rFonts w:cs="Arial"/>
              </w:rPr>
              <w:t>Risk</w:t>
            </w:r>
          </w:p>
        </w:tc>
        <w:tc>
          <w:tcPr>
            <w:tcW w:w="4811" w:type="dxa"/>
          </w:tcPr>
          <w:p w14:paraId="70E39A04" w14:textId="7717AB01" w:rsidR="00B475EE" w:rsidRDefault="00B475EE" w:rsidP="00670266">
            <w:pPr>
              <w:tabs>
                <w:tab w:val="right" w:leader="underscore" w:pos="8693"/>
              </w:tabs>
              <w:rPr>
                <w:rFonts w:cs="Arial"/>
              </w:rPr>
            </w:pPr>
            <w:r>
              <w:rPr>
                <w:rFonts w:cs="Arial"/>
              </w:rPr>
              <w:t>Action</w:t>
            </w:r>
          </w:p>
        </w:tc>
      </w:tr>
      <w:tr w:rsidR="00B475EE" w14:paraId="7F75DA05" w14:textId="77777777" w:rsidTr="00B475EE">
        <w:trPr>
          <w:trHeight w:val="2268"/>
        </w:trPr>
        <w:tc>
          <w:tcPr>
            <w:tcW w:w="4811" w:type="dxa"/>
          </w:tcPr>
          <w:p w14:paraId="0155AA45" w14:textId="77777777" w:rsidR="00B475EE" w:rsidRDefault="00B475EE" w:rsidP="00670266">
            <w:pPr>
              <w:tabs>
                <w:tab w:val="right" w:leader="underscore" w:pos="8693"/>
              </w:tabs>
              <w:rPr>
                <w:rFonts w:cs="Arial"/>
              </w:rPr>
            </w:pPr>
          </w:p>
        </w:tc>
        <w:tc>
          <w:tcPr>
            <w:tcW w:w="4811" w:type="dxa"/>
          </w:tcPr>
          <w:p w14:paraId="4E71D143" w14:textId="77777777" w:rsidR="00B475EE" w:rsidRDefault="00B475EE" w:rsidP="00670266">
            <w:pPr>
              <w:tabs>
                <w:tab w:val="right" w:leader="underscore" w:pos="8693"/>
              </w:tabs>
              <w:rPr>
                <w:rFonts w:cs="Arial"/>
              </w:rPr>
            </w:pPr>
          </w:p>
        </w:tc>
      </w:tr>
      <w:tr w:rsidR="00B475EE" w14:paraId="5D156291" w14:textId="77777777" w:rsidTr="00B475EE">
        <w:trPr>
          <w:trHeight w:val="2268"/>
        </w:trPr>
        <w:tc>
          <w:tcPr>
            <w:tcW w:w="4811" w:type="dxa"/>
          </w:tcPr>
          <w:p w14:paraId="6739DF96" w14:textId="77777777" w:rsidR="00B475EE" w:rsidRDefault="00B475EE" w:rsidP="00670266">
            <w:pPr>
              <w:tabs>
                <w:tab w:val="right" w:leader="underscore" w:pos="8693"/>
              </w:tabs>
              <w:rPr>
                <w:rFonts w:cs="Arial"/>
              </w:rPr>
            </w:pPr>
          </w:p>
        </w:tc>
        <w:tc>
          <w:tcPr>
            <w:tcW w:w="4811" w:type="dxa"/>
          </w:tcPr>
          <w:p w14:paraId="32435B61" w14:textId="77777777" w:rsidR="00B475EE" w:rsidRDefault="00B475EE" w:rsidP="00670266">
            <w:pPr>
              <w:tabs>
                <w:tab w:val="right" w:leader="underscore" w:pos="8693"/>
              </w:tabs>
              <w:rPr>
                <w:rFonts w:cs="Arial"/>
              </w:rPr>
            </w:pPr>
          </w:p>
        </w:tc>
      </w:tr>
      <w:tr w:rsidR="00B475EE" w14:paraId="347F3C05" w14:textId="77777777" w:rsidTr="00B475EE">
        <w:trPr>
          <w:trHeight w:val="2268"/>
        </w:trPr>
        <w:tc>
          <w:tcPr>
            <w:tcW w:w="4811" w:type="dxa"/>
          </w:tcPr>
          <w:p w14:paraId="187335B6" w14:textId="77777777" w:rsidR="00B475EE" w:rsidRDefault="00B475EE" w:rsidP="00670266">
            <w:pPr>
              <w:tabs>
                <w:tab w:val="right" w:leader="underscore" w:pos="8693"/>
              </w:tabs>
              <w:rPr>
                <w:rFonts w:cs="Arial"/>
              </w:rPr>
            </w:pPr>
          </w:p>
        </w:tc>
        <w:tc>
          <w:tcPr>
            <w:tcW w:w="4811" w:type="dxa"/>
          </w:tcPr>
          <w:p w14:paraId="16E04336" w14:textId="77777777" w:rsidR="00B475EE" w:rsidRDefault="00B475EE" w:rsidP="00670266">
            <w:pPr>
              <w:tabs>
                <w:tab w:val="right" w:leader="underscore" w:pos="8693"/>
              </w:tabs>
              <w:rPr>
                <w:rFonts w:cs="Arial"/>
              </w:rPr>
            </w:pPr>
          </w:p>
        </w:tc>
      </w:tr>
    </w:tbl>
    <w:p w14:paraId="41B517CC" w14:textId="3D483DEB" w:rsidR="00B475EE" w:rsidRDefault="00B475EE" w:rsidP="00B475EE">
      <w:pPr>
        <w:pStyle w:val="ListNumber2"/>
        <w:numPr>
          <w:ilvl w:val="0"/>
          <w:numId w:val="0"/>
        </w:numPr>
        <w:tabs>
          <w:tab w:val="right" w:leader="underscore" w:pos="9214"/>
        </w:tabs>
      </w:pPr>
    </w:p>
    <w:p w14:paraId="177C3737" w14:textId="77777777" w:rsidR="00B475EE" w:rsidRDefault="00B475EE">
      <w:r>
        <w:br w:type="page"/>
      </w:r>
    </w:p>
    <w:p w14:paraId="135F0077" w14:textId="4429D2B1" w:rsidR="00B475EE" w:rsidRDefault="00B475EE" w:rsidP="00B475EE">
      <w:pPr>
        <w:rPr>
          <w:lang w:eastAsia="zh-CN"/>
        </w:rPr>
      </w:pPr>
      <w:r w:rsidRPr="007A772D">
        <w:rPr>
          <w:lang w:eastAsia="zh-CN"/>
        </w:rPr>
        <w:lastRenderedPageBreak/>
        <w:t xml:space="preserve">Question </w:t>
      </w:r>
      <w:r>
        <w:rPr>
          <w:lang w:eastAsia="zh-CN"/>
        </w:rPr>
        <w:t>3</w:t>
      </w:r>
    </w:p>
    <w:p w14:paraId="3EA193A5" w14:textId="77777777" w:rsidR="00B475EE" w:rsidRPr="00293D5E" w:rsidRDefault="00B475EE" w:rsidP="00B475EE">
      <w:pPr>
        <w:rPr>
          <w:lang w:eastAsia="zh-CN"/>
        </w:rPr>
      </w:pPr>
    </w:p>
    <w:p w14:paraId="57AA068B" w14:textId="73FA3C6C" w:rsidR="00B475EE" w:rsidRPr="00293D5E" w:rsidRDefault="00B475EE" w:rsidP="00870F06">
      <w:pPr>
        <w:pStyle w:val="ListParagraph"/>
        <w:widowControl w:val="0"/>
        <w:numPr>
          <w:ilvl w:val="1"/>
          <w:numId w:val="36"/>
        </w:numPr>
        <w:spacing w:before="0" w:after="120"/>
        <w:contextualSpacing w:val="0"/>
        <w:rPr>
          <w:lang w:eastAsia="zh-CN"/>
        </w:rPr>
      </w:pPr>
      <w:r>
        <w:rPr>
          <w:lang w:eastAsia="zh-CN"/>
        </w:rPr>
        <w:t>What is the difference between the terms ‘weather’ and ‘climate’?</w:t>
      </w:r>
      <w:r w:rsidRPr="00293D5E">
        <w:rPr>
          <w:lang w:eastAsia="zh-CN"/>
        </w:rPr>
        <w:t xml:space="preserve">  (</w:t>
      </w:r>
      <w:r>
        <w:rPr>
          <w:lang w:eastAsia="zh-CN"/>
        </w:rPr>
        <w:t>2</w:t>
      </w:r>
      <w:r w:rsidRPr="00293D5E">
        <w:rPr>
          <w:lang w:eastAsia="zh-CN"/>
        </w:rPr>
        <w:t xml:space="preserve"> marks)</w:t>
      </w:r>
    </w:p>
    <w:p w14:paraId="30C9E806" w14:textId="5771B7BB" w:rsidR="00B475EE" w:rsidRPr="00293D5E" w:rsidRDefault="00B475EE" w:rsidP="00B475EE">
      <w:pPr>
        <w:tabs>
          <w:tab w:val="right" w:leader="underscore" w:pos="8693"/>
        </w:tabs>
        <w:ind w:left="709"/>
        <w:rPr>
          <w:rFonts w:cs="Arial"/>
        </w:rPr>
      </w:pPr>
      <w:r w:rsidRPr="00293D5E">
        <w:rPr>
          <w:rFonts w:cs="Arial"/>
        </w:rPr>
        <w:tab/>
      </w:r>
    </w:p>
    <w:p w14:paraId="4CD70CBD" w14:textId="77777777" w:rsidR="00B475EE" w:rsidRPr="00293D5E" w:rsidRDefault="00B475EE" w:rsidP="00B475EE">
      <w:pPr>
        <w:tabs>
          <w:tab w:val="right" w:leader="underscore" w:pos="8693"/>
        </w:tabs>
        <w:ind w:left="709"/>
        <w:rPr>
          <w:rFonts w:cs="Arial"/>
        </w:rPr>
      </w:pPr>
      <w:r w:rsidRPr="00293D5E">
        <w:rPr>
          <w:rFonts w:cs="Arial"/>
        </w:rPr>
        <w:tab/>
      </w:r>
    </w:p>
    <w:p w14:paraId="71109157" w14:textId="77777777" w:rsidR="00B475EE" w:rsidRPr="00293D5E" w:rsidRDefault="00B475EE" w:rsidP="00B475EE">
      <w:pPr>
        <w:tabs>
          <w:tab w:val="right" w:leader="underscore" w:pos="8693"/>
        </w:tabs>
        <w:ind w:left="709"/>
        <w:rPr>
          <w:rFonts w:cs="Arial"/>
        </w:rPr>
      </w:pPr>
      <w:r w:rsidRPr="00293D5E">
        <w:rPr>
          <w:rFonts w:cs="Arial"/>
        </w:rPr>
        <w:tab/>
      </w:r>
    </w:p>
    <w:p w14:paraId="23A498EA" w14:textId="2B51B72A" w:rsidR="00B475EE" w:rsidRPr="00293D5E" w:rsidRDefault="00B475EE" w:rsidP="00B475EE">
      <w:pPr>
        <w:tabs>
          <w:tab w:val="right" w:leader="underscore" w:pos="8693"/>
        </w:tabs>
        <w:ind w:left="709"/>
        <w:rPr>
          <w:rFonts w:cs="Arial"/>
        </w:rPr>
      </w:pPr>
      <w:r w:rsidRPr="00293D5E">
        <w:rPr>
          <w:rFonts w:cs="Arial"/>
        </w:rPr>
        <w:tab/>
      </w:r>
      <w:r>
        <w:rPr>
          <w:rFonts w:cs="Arial"/>
        </w:rPr>
        <w:br/>
      </w:r>
    </w:p>
    <w:p w14:paraId="73E284E3" w14:textId="7D30A467" w:rsidR="00B475EE" w:rsidRPr="00293D5E" w:rsidRDefault="00B475EE" w:rsidP="00870F06">
      <w:pPr>
        <w:pStyle w:val="ListParagraph"/>
        <w:widowControl w:val="0"/>
        <w:numPr>
          <w:ilvl w:val="1"/>
          <w:numId w:val="36"/>
        </w:numPr>
        <w:spacing w:before="0" w:after="120"/>
        <w:contextualSpacing w:val="0"/>
        <w:rPr>
          <w:lang w:eastAsia="zh-CN"/>
        </w:rPr>
      </w:pPr>
      <w:r>
        <w:rPr>
          <w:lang w:eastAsia="zh-CN"/>
        </w:rPr>
        <w:t>Compare television and the internet as sources of weather information for a primary industries workplace.</w:t>
      </w:r>
      <w:r w:rsidRPr="00293D5E">
        <w:rPr>
          <w:lang w:eastAsia="zh-CN"/>
        </w:rPr>
        <w:t xml:space="preserve">  (</w:t>
      </w:r>
      <w:r>
        <w:rPr>
          <w:lang w:eastAsia="zh-CN"/>
        </w:rPr>
        <w:t>4</w:t>
      </w:r>
      <w:r w:rsidRPr="00293D5E">
        <w:rPr>
          <w:lang w:eastAsia="zh-CN"/>
        </w:rPr>
        <w:t xml:space="preserve"> marks)</w:t>
      </w:r>
    </w:p>
    <w:p w14:paraId="5410EA48" w14:textId="77777777" w:rsidR="00B475EE" w:rsidRPr="00293D5E" w:rsidRDefault="00B475EE" w:rsidP="00B475EE">
      <w:pPr>
        <w:tabs>
          <w:tab w:val="right" w:leader="underscore" w:pos="8693"/>
        </w:tabs>
        <w:ind w:left="709"/>
        <w:rPr>
          <w:rFonts w:cs="Arial"/>
        </w:rPr>
      </w:pPr>
      <w:r w:rsidRPr="00293D5E">
        <w:rPr>
          <w:rFonts w:cs="Arial"/>
        </w:rPr>
        <w:tab/>
      </w:r>
    </w:p>
    <w:p w14:paraId="27F8A2B3" w14:textId="77777777" w:rsidR="00B475EE" w:rsidRPr="00293D5E" w:rsidRDefault="00B475EE" w:rsidP="00B475EE">
      <w:pPr>
        <w:tabs>
          <w:tab w:val="right" w:leader="underscore" w:pos="8693"/>
        </w:tabs>
        <w:ind w:left="709"/>
        <w:rPr>
          <w:rFonts w:cs="Arial"/>
        </w:rPr>
      </w:pPr>
      <w:r w:rsidRPr="00293D5E">
        <w:rPr>
          <w:rFonts w:cs="Arial"/>
        </w:rPr>
        <w:tab/>
      </w:r>
    </w:p>
    <w:p w14:paraId="08867F01" w14:textId="77777777" w:rsidR="00B475EE" w:rsidRPr="00293D5E" w:rsidRDefault="00B475EE" w:rsidP="00B475EE">
      <w:pPr>
        <w:tabs>
          <w:tab w:val="right" w:leader="underscore" w:pos="8693"/>
        </w:tabs>
        <w:ind w:left="709"/>
        <w:rPr>
          <w:rFonts w:cs="Arial"/>
        </w:rPr>
      </w:pPr>
      <w:r w:rsidRPr="00293D5E">
        <w:rPr>
          <w:rFonts w:cs="Arial"/>
        </w:rPr>
        <w:tab/>
      </w:r>
    </w:p>
    <w:p w14:paraId="2AC2F1E7" w14:textId="77777777" w:rsidR="00B475EE" w:rsidRPr="00293D5E" w:rsidRDefault="00B475EE" w:rsidP="00B475EE">
      <w:pPr>
        <w:tabs>
          <w:tab w:val="right" w:leader="underscore" w:pos="8693"/>
        </w:tabs>
        <w:ind w:left="709"/>
        <w:rPr>
          <w:rFonts w:cs="Arial"/>
        </w:rPr>
      </w:pPr>
      <w:r w:rsidRPr="00293D5E">
        <w:rPr>
          <w:rFonts w:cs="Arial"/>
        </w:rPr>
        <w:tab/>
      </w:r>
    </w:p>
    <w:p w14:paraId="13C6E8A9" w14:textId="77777777" w:rsidR="00B475EE" w:rsidRPr="00293D5E" w:rsidRDefault="00B475EE" w:rsidP="00B475EE">
      <w:pPr>
        <w:tabs>
          <w:tab w:val="right" w:leader="underscore" w:pos="8693"/>
        </w:tabs>
        <w:ind w:left="709"/>
        <w:rPr>
          <w:rFonts w:cs="Arial"/>
        </w:rPr>
      </w:pPr>
      <w:r w:rsidRPr="00293D5E">
        <w:rPr>
          <w:rFonts w:cs="Arial"/>
        </w:rPr>
        <w:tab/>
      </w:r>
    </w:p>
    <w:p w14:paraId="50D868A5" w14:textId="4E20105C" w:rsidR="00B475EE" w:rsidRDefault="00B475EE" w:rsidP="00B475EE">
      <w:pPr>
        <w:tabs>
          <w:tab w:val="right" w:leader="underscore" w:pos="8693"/>
        </w:tabs>
        <w:ind w:left="709"/>
        <w:rPr>
          <w:rFonts w:cs="Arial"/>
        </w:rPr>
      </w:pPr>
      <w:r w:rsidRPr="00293D5E">
        <w:rPr>
          <w:rFonts w:cs="Arial"/>
        </w:rPr>
        <w:tab/>
      </w:r>
    </w:p>
    <w:p w14:paraId="3F206686" w14:textId="6EA23210" w:rsidR="00B475EE" w:rsidRDefault="00B475EE" w:rsidP="00B475EE">
      <w:pPr>
        <w:tabs>
          <w:tab w:val="right" w:leader="underscore" w:pos="8693"/>
        </w:tabs>
        <w:ind w:left="709"/>
        <w:rPr>
          <w:rFonts w:cs="Arial"/>
        </w:rPr>
      </w:pPr>
      <w:r>
        <w:rPr>
          <w:rFonts w:cs="Arial"/>
        </w:rPr>
        <w:tab/>
      </w:r>
    </w:p>
    <w:p w14:paraId="5F679170" w14:textId="69B32FAD" w:rsidR="00B475EE" w:rsidRDefault="00B475EE" w:rsidP="00B475EE">
      <w:pPr>
        <w:tabs>
          <w:tab w:val="right" w:leader="underscore" w:pos="8693"/>
        </w:tabs>
        <w:ind w:left="709"/>
        <w:rPr>
          <w:rFonts w:cs="Arial"/>
        </w:rPr>
      </w:pPr>
      <w:r>
        <w:rPr>
          <w:rFonts w:cs="Arial"/>
        </w:rPr>
        <w:tab/>
      </w:r>
    </w:p>
    <w:p w14:paraId="1A38F351" w14:textId="118FDEAC" w:rsidR="00B475EE" w:rsidRDefault="00B475EE" w:rsidP="00B475EE">
      <w:pPr>
        <w:tabs>
          <w:tab w:val="right" w:leader="underscore" w:pos="8693"/>
        </w:tabs>
        <w:ind w:left="709"/>
        <w:rPr>
          <w:rFonts w:cs="Arial"/>
        </w:rPr>
      </w:pPr>
      <w:r>
        <w:rPr>
          <w:rFonts w:cs="Arial"/>
        </w:rPr>
        <w:tab/>
      </w:r>
    </w:p>
    <w:p w14:paraId="575E2162" w14:textId="51338F95" w:rsidR="00B475EE" w:rsidRDefault="00B475EE" w:rsidP="00B475EE">
      <w:pPr>
        <w:tabs>
          <w:tab w:val="right" w:leader="underscore" w:pos="8693"/>
        </w:tabs>
        <w:ind w:left="709"/>
        <w:rPr>
          <w:rFonts w:cs="Arial"/>
        </w:rPr>
      </w:pPr>
      <w:r>
        <w:rPr>
          <w:rFonts w:cs="Arial"/>
        </w:rPr>
        <w:tab/>
      </w:r>
    </w:p>
    <w:p w14:paraId="741DFB8D" w14:textId="77777777" w:rsidR="00501EB9" w:rsidRPr="007A772D" w:rsidRDefault="00501EB9" w:rsidP="00B475EE">
      <w:pPr>
        <w:pStyle w:val="ListNumber2"/>
        <w:numPr>
          <w:ilvl w:val="0"/>
          <w:numId w:val="0"/>
        </w:numPr>
        <w:tabs>
          <w:tab w:val="right" w:leader="underscore" w:pos="9214"/>
        </w:tabs>
      </w:pPr>
    </w:p>
    <w:p w14:paraId="1A6DFAFE" w14:textId="77777777" w:rsidR="00C76970" w:rsidRPr="007A772D" w:rsidRDefault="00C76970">
      <w:pPr>
        <w:rPr>
          <w:rFonts w:eastAsia="SimSun" w:cs="Arial"/>
          <w:b/>
          <w:color w:val="1C438B"/>
          <w:sz w:val="48"/>
          <w:szCs w:val="36"/>
          <w:lang w:eastAsia="zh-CN"/>
        </w:rPr>
      </w:pPr>
      <w:bookmarkStart w:id="15" w:name="_Hlk41304352"/>
      <w:r w:rsidRPr="007A772D">
        <w:br w:type="page"/>
      </w:r>
    </w:p>
    <w:p w14:paraId="5B5EC61F" w14:textId="66B07464" w:rsidR="00501EB9" w:rsidRPr="007A772D" w:rsidRDefault="00501EB9" w:rsidP="00501EB9">
      <w:pPr>
        <w:pStyle w:val="Heading2"/>
        <w:numPr>
          <w:ilvl w:val="0"/>
          <w:numId w:val="0"/>
        </w:numPr>
      </w:pPr>
      <w:r w:rsidRPr="007A772D">
        <w:lastRenderedPageBreak/>
        <w:t>Questions from Section III</w:t>
      </w:r>
    </w:p>
    <w:p w14:paraId="5DE38B5F" w14:textId="77777777" w:rsidR="00501EB9" w:rsidRPr="007A772D" w:rsidRDefault="00501EB9" w:rsidP="00C76970">
      <w:pPr>
        <w:pStyle w:val="FeatureBox2"/>
      </w:pPr>
      <w:r w:rsidRPr="007A772D">
        <w:t>In the HSC –</w:t>
      </w:r>
    </w:p>
    <w:p w14:paraId="7D669BDE" w14:textId="77777777" w:rsidR="00501EB9" w:rsidRPr="007A772D" w:rsidRDefault="00501EB9" w:rsidP="00C76970">
      <w:pPr>
        <w:pStyle w:val="ListBullet"/>
      </w:pPr>
      <w:r w:rsidRPr="007A772D">
        <w:t>there will be one structured extended response question (15 marks)</w:t>
      </w:r>
    </w:p>
    <w:p w14:paraId="6476841D" w14:textId="77777777" w:rsidR="00501EB9" w:rsidRPr="007A772D" w:rsidRDefault="00501EB9" w:rsidP="00C76970">
      <w:pPr>
        <w:pStyle w:val="ListBullet"/>
      </w:pPr>
      <w:r w:rsidRPr="007A772D">
        <w:t xml:space="preserve">the question will have an expected length of response of around four pages of an examination writing booklet (approximately 600 words) </w:t>
      </w:r>
    </w:p>
    <w:p w14:paraId="31B73F1A" w14:textId="77777777" w:rsidR="00501EB9" w:rsidRPr="007A772D" w:rsidRDefault="00501EB9" w:rsidP="00C76970">
      <w:r w:rsidRPr="007A772D">
        <w:t>Your answer will provide you with the opportunity to:</w:t>
      </w:r>
    </w:p>
    <w:p w14:paraId="5DFC97DE" w14:textId="77777777" w:rsidR="00501EB9" w:rsidRPr="007A772D" w:rsidRDefault="00501EB9" w:rsidP="00501EB9">
      <w:pPr>
        <w:pStyle w:val="ListBullet"/>
        <w:rPr>
          <w:lang w:eastAsia="zh-CN"/>
        </w:rPr>
      </w:pPr>
      <w:r w:rsidRPr="007A772D">
        <w:rPr>
          <w:lang w:eastAsia="zh-CN"/>
        </w:rPr>
        <w:t>demonstrate knowledge and understanding relevant to the question</w:t>
      </w:r>
    </w:p>
    <w:p w14:paraId="3E5B0E2B" w14:textId="77777777" w:rsidR="00501EB9" w:rsidRPr="007A772D" w:rsidRDefault="00501EB9" w:rsidP="00501EB9">
      <w:pPr>
        <w:pStyle w:val="ListBullet"/>
        <w:rPr>
          <w:lang w:eastAsia="zh-CN"/>
        </w:rPr>
      </w:pPr>
      <w:r w:rsidRPr="007A772D">
        <w:rPr>
          <w:lang w:eastAsia="zh-CN"/>
        </w:rPr>
        <w:t xml:space="preserve">communicate ideas and information using relevant workplace examples and industry terminology </w:t>
      </w:r>
    </w:p>
    <w:p w14:paraId="463B5E63" w14:textId="77777777" w:rsidR="00501EB9" w:rsidRPr="007A772D" w:rsidRDefault="00501EB9" w:rsidP="00501EB9">
      <w:pPr>
        <w:pStyle w:val="ListBullet"/>
        <w:rPr>
          <w:lang w:eastAsia="zh-CN"/>
        </w:rPr>
      </w:pPr>
      <w:r w:rsidRPr="007A772D">
        <w:rPr>
          <w:lang w:eastAsia="zh-CN"/>
        </w:rPr>
        <w:t xml:space="preserve">present a logical and cohesive response </w:t>
      </w:r>
    </w:p>
    <w:p w14:paraId="2FE02A82" w14:textId="104E9BC2" w:rsidR="00C76970" w:rsidRPr="007A772D" w:rsidRDefault="00C76970" w:rsidP="00C76970">
      <w:pPr>
        <w:pStyle w:val="FeatureBox2"/>
      </w:pPr>
      <w:r w:rsidRPr="007A772D">
        <w:t xml:space="preserve">You will note that these questions usually require you to bring together knowledge from several areas of study/competencies to do justice to the answer.   You should allow about 25-30 minutes for a question in Section III and the same for Section IV of the exam.   </w:t>
      </w:r>
    </w:p>
    <w:p w14:paraId="103773AE" w14:textId="381E822F" w:rsidR="00C76970" w:rsidRPr="007A772D" w:rsidRDefault="00C76970" w:rsidP="00C76970">
      <w:r w:rsidRPr="007A772D">
        <w:t>Question 1</w:t>
      </w:r>
      <w:r w:rsidRPr="007A772D">
        <w:br/>
        <w:t>Explain how weather and climate affect planning and production in the primary industries.</w:t>
      </w:r>
    </w:p>
    <w:p w14:paraId="277FF789" w14:textId="215E4234" w:rsidR="00C76970" w:rsidRPr="007A772D" w:rsidRDefault="00C76970" w:rsidP="00C76970">
      <w:r w:rsidRPr="007A772D">
        <w:t>Question 2</w:t>
      </w:r>
      <w:r w:rsidRPr="007A772D">
        <w:br/>
        <w:t>Evaluate the effectiveness of a range of communication strategies used in primary industry enterprises for both routine and emergency situations.</w:t>
      </w:r>
    </w:p>
    <w:bookmarkEnd w:id="15"/>
    <w:p w14:paraId="2D2B3B02" w14:textId="4677B1F9" w:rsidR="00501EB9" w:rsidRPr="007A772D" w:rsidRDefault="00501EB9" w:rsidP="00501EB9">
      <w:pPr>
        <w:pStyle w:val="Heading2"/>
      </w:pPr>
      <w:r w:rsidRPr="007A772D">
        <w:t>Questions from Section IV</w:t>
      </w:r>
    </w:p>
    <w:p w14:paraId="6E837A97" w14:textId="77777777" w:rsidR="00501EB9" w:rsidRPr="007A772D" w:rsidRDefault="00501EB9" w:rsidP="00501EB9">
      <w:pPr>
        <w:pStyle w:val="ListBullet"/>
        <w:numPr>
          <w:ilvl w:val="0"/>
          <w:numId w:val="0"/>
        </w:numPr>
        <w:ind w:left="652" w:hanging="368"/>
        <w:rPr>
          <w:lang w:eastAsia="zh-CN"/>
        </w:rPr>
      </w:pPr>
      <w:r w:rsidRPr="007A772D">
        <w:rPr>
          <w:lang w:eastAsia="zh-CN"/>
        </w:rPr>
        <w:t>In the HSC –</w:t>
      </w:r>
    </w:p>
    <w:p w14:paraId="4502DBE8" w14:textId="77777777" w:rsidR="00501EB9" w:rsidRPr="007A772D" w:rsidRDefault="00501EB9" w:rsidP="00501EB9">
      <w:pPr>
        <w:pStyle w:val="ListBullet"/>
        <w:rPr>
          <w:lang w:eastAsia="zh-CN"/>
        </w:rPr>
      </w:pPr>
      <w:r w:rsidRPr="007A772D">
        <w:rPr>
          <w:lang w:eastAsia="zh-CN"/>
        </w:rPr>
        <w:t xml:space="preserve">there will be two structured extended response question in Section IV, one for each of the stream focus areas (15 marks).   </w:t>
      </w:r>
    </w:p>
    <w:p w14:paraId="19BB203C" w14:textId="77777777" w:rsidR="00501EB9" w:rsidRPr="007A772D" w:rsidRDefault="00501EB9" w:rsidP="00501EB9">
      <w:pPr>
        <w:pStyle w:val="ListBullet"/>
        <w:rPr>
          <w:lang w:eastAsia="zh-CN"/>
        </w:rPr>
      </w:pPr>
      <w:r w:rsidRPr="007A772D">
        <w:rPr>
          <w:lang w:eastAsia="zh-CN"/>
        </w:rPr>
        <w:t>You will answer the question on the stream you have studied</w:t>
      </w:r>
    </w:p>
    <w:p w14:paraId="3AD0662E" w14:textId="77777777" w:rsidR="00501EB9" w:rsidRPr="007A772D" w:rsidRDefault="00501EB9" w:rsidP="00501EB9">
      <w:pPr>
        <w:pStyle w:val="ListBullet"/>
        <w:rPr>
          <w:lang w:eastAsia="zh-CN"/>
        </w:rPr>
      </w:pPr>
      <w:r w:rsidRPr="007A772D">
        <w:rPr>
          <w:lang w:eastAsia="zh-CN"/>
        </w:rPr>
        <w:t>each question will have two or three parts, with one part worth at least 8 marks</w:t>
      </w:r>
    </w:p>
    <w:p w14:paraId="67ECB804" w14:textId="77777777" w:rsidR="00501EB9" w:rsidRPr="007A772D" w:rsidRDefault="00501EB9" w:rsidP="00501EB9">
      <w:pPr>
        <w:pStyle w:val="ListBullet"/>
        <w:rPr>
          <w:lang w:eastAsia="zh-CN"/>
        </w:rPr>
      </w:pPr>
      <w:r w:rsidRPr="007A772D">
        <w:rPr>
          <w:lang w:eastAsia="zh-CN"/>
        </w:rPr>
        <w:t>the question will have an expected length of response of around four pages of an examination writing booklet (approximately 600 words) in total.</w:t>
      </w:r>
    </w:p>
    <w:p w14:paraId="7F5C7254" w14:textId="77777777" w:rsidR="00501EB9" w:rsidRPr="007A772D" w:rsidRDefault="00501EB9" w:rsidP="00501EB9">
      <w:pPr>
        <w:rPr>
          <w:rFonts w:cs="Arial"/>
          <w:color w:val="000000"/>
          <w:shd w:val="clear" w:color="auto" w:fill="FFFFFF"/>
        </w:rPr>
      </w:pPr>
      <w:r w:rsidRPr="007A772D">
        <w:rPr>
          <w:rFonts w:cs="Arial"/>
          <w:color w:val="000000"/>
          <w:shd w:val="clear" w:color="auto" w:fill="FFFFFF"/>
        </w:rPr>
        <w:t>Section IV is based on the stream focus areas (</w:t>
      </w:r>
      <w:r w:rsidRPr="007A772D">
        <w:rPr>
          <w:rFonts w:cs="Arial"/>
          <w:i/>
          <w:iCs/>
          <w:color w:val="000000"/>
        </w:rPr>
        <w:t xml:space="preserve">Livestock health and welfare, </w:t>
      </w:r>
      <w:r w:rsidRPr="007A772D">
        <w:rPr>
          <w:rFonts w:cs="Arial"/>
          <w:color w:val="000000"/>
          <w:shd w:val="clear" w:color="auto" w:fill="FFFFFF"/>
        </w:rPr>
        <w:t>and</w:t>
      </w:r>
      <w:r w:rsidRPr="007A772D">
        <w:rPr>
          <w:rFonts w:cs="Arial"/>
          <w:i/>
          <w:iCs/>
          <w:color w:val="000000"/>
        </w:rPr>
        <w:t xml:space="preserve"> Plant pests, diseases and disorders</w:t>
      </w:r>
      <w:r w:rsidRPr="007A772D">
        <w:rPr>
          <w:rFonts w:cs="Arial"/>
          <w:color w:val="000000"/>
          <w:shd w:val="clear" w:color="auto" w:fill="FFFFFF"/>
        </w:rPr>
        <w:t xml:space="preserve">) and </w:t>
      </w:r>
      <w:r w:rsidRPr="007A772D">
        <w:rPr>
          <w:rFonts w:cs="Arial"/>
          <w:b/>
          <w:bCs/>
          <w:color w:val="000000"/>
          <w:shd w:val="clear" w:color="auto" w:fill="FFFFFF"/>
        </w:rPr>
        <w:t>can also draw from the mandatory focus areas</w:t>
      </w:r>
      <w:r w:rsidRPr="007A772D">
        <w:rPr>
          <w:rFonts w:cs="Arial"/>
          <w:color w:val="000000"/>
          <w:shd w:val="clear" w:color="auto" w:fill="FFFFFF"/>
        </w:rPr>
        <w:t>.</w:t>
      </w:r>
    </w:p>
    <w:p w14:paraId="704BEEC3" w14:textId="15E307F6" w:rsidR="00E556CA" w:rsidRPr="007A772D" w:rsidRDefault="00E556CA" w:rsidP="00501EB9">
      <w:r w:rsidRPr="007A772D">
        <w:br w:type="page"/>
      </w:r>
    </w:p>
    <w:p w14:paraId="7ADD2D45" w14:textId="77777777" w:rsidR="0057342D" w:rsidRPr="007A772D" w:rsidRDefault="0057342D" w:rsidP="0057342D">
      <w:pPr>
        <w:pStyle w:val="Heading1"/>
        <w:rPr>
          <w:sz w:val="40"/>
          <w:szCs w:val="22"/>
        </w:rPr>
      </w:pPr>
      <w:r w:rsidRPr="007A772D">
        <w:lastRenderedPageBreak/>
        <w:t>HSC Focus Areas</w:t>
      </w:r>
    </w:p>
    <w:p w14:paraId="20DB99EC" w14:textId="77777777" w:rsidR="0057342D" w:rsidRPr="007A772D" w:rsidRDefault="0057342D" w:rsidP="00501EB9">
      <w:pPr>
        <w:rPr>
          <w:rStyle w:val="Strong"/>
          <w:b w:val="0"/>
          <w:bCs w:val="0"/>
        </w:rPr>
      </w:pPr>
      <w:r w:rsidRPr="007A772D">
        <w:t xml:space="preserve">For the purposes of the HSC, all students undertaking the 240 HSC indicative hours course in Primary Industries must address </w:t>
      </w:r>
      <w:r w:rsidRPr="007A772D">
        <w:rPr>
          <w:rStyle w:val="Strong"/>
        </w:rPr>
        <w:t xml:space="preserve">all of the focus areas plus one stream focus area.  </w:t>
      </w:r>
      <w:r w:rsidRPr="007A772D">
        <w:t xml:space="preserve"> </w:t>
      </w:r>
    </w:p>
    <w:p w14:paraId="23ACC6F5" w14:textId="77777777" w:rsidR="0057342D" w:rsidRPr="007A772D" w:rsidRDefault="0057342D" w:rsidP="00501EB9"/>
    <w:p w14:paraId="36595EC6" w14:textId="77777777" w:rsidR="0057342D" w:rsidRPr="007A772D" w:rsidRDefault="0057342D" w:rsidP="00501EB9">
      <w:pPr>
        <w:spacing w:before="0" w:line="360" w:lineRule="auto"/>
      </w:pPr>
      <w:r w:rsidRPr="007A772D">
        <w:t xml:space="preserve">Primary Industries </w:t>
      </w:r>
      <w:r w:rsidRPr="007A772D">
        <w:rPr>
          <w:b/>
          <w:bCs/>
        </w:rPr>
        <w:t>Mandatory</w:t>
      </w:r>
      <w:r w:rsidRPr="007A772D">
        <w:t xml:space="preserve"> Focus areas</w:t>
      </w:r>
    </w:p>
    <w:p w14:paraId="1D95AD7F" w14:textId="77777777" w:rsidR="0057342D" w:rsidRPr="007A772D" w:rsidRDefault="0057342D" w:rsidP="00501EB9">
      <w:pPr>
        <w:pStyle w:val="HSCContentlevel3"/>
        <w:rPr>
          <w:sz w:val="24"/>
          <w:szCs w:val="24"/>
          <w:lang w:val="en-AU"/>
        </w:rPr>
      </w:pPr>
      <w:r w:rsidRPr="007A772D">
        <w:rPr>
          <w:sz w:val="24"/>
          <w:szCs w:val="24"/>
          <w:lang w:val="en-AU"/>
        </w:rPr>
        <w:t>Chemicals</w:t>
      </w:r>
    </w:p>
    <w:p w14:paraId="122D9344" w14:textId="77777777" w:rsidR="0057342D" w:rsidRPr="007A772D" w:rsidRDefault="0057342D" w:rsidP="00501EB9">
      <w:pPr>
        <w:pStyle w:val="HSCContentlevel3"/>
        <w:rPr>
          <w:sz w:val="24"/>
          <w:szCs w:val="24"/>
          <w:lang w:val="en-AU"/>
        </w:rPr>
      </w:pPr>
      <w:r w:rsidRPr="007A772D">
        <w:rPr>
          <w:sz w:val="24"/>
          <w:szCs w:val="24"/>
          <w:lang w:val="en-AU"/>
        </w:rPr>
        <w:t>Safety</w:t>
      </w:r>
    </w:p>
    <w:p w14:paraId="79775F08" w14:textId="77777777" w:rsidR="0057342D" w:rsidRPr="007A772D" w:rsidRDefault="0057342D" w:rsidP="00501EB9">
      <w:pPr>
        <w:pStyle w:val="HSCContentlevel3"/>
        <w:rPr>
          <w:sz w:val="24"/>
          <w:szCs w:val="24"/>
          <w:lang w:val="en-AU"/>
        </w:rPr>
      </w:pPr>
      <w:r w:rsidRPr="007A772D">
        <w:rPr>
          <w:sz w:val="24"/>
          <w:szCs w:val="24"/>
          <w:lang w:val="en-AU"/>
        </w:rPr>
        <w:t>Sustainability</w:t>
      </w:r>
    </w:p>
    <w:p w14:paraId="7385B31C" w14:textId="77777777" w:rsidR="0057342D" w:rsidRPr="007A772D" w:rsidRDefault="0057342D" w:rsidP="00501EB9">
      <w:pPr>
        <w:pStyle w:val="HSCContentlevel3"/>
        <w:rPr>
          <w:b/>
          <w:bCs/>
          <w:sz w:val="24"/>
          <w:szCs w:val="24"/>
          <w:lang w:val="en-AU"/>
        </w:rPr>
      </w:pPr>
      <w:r w:rsidRPr="007A772D">
        <w:rPr>
          <w:b/>
          <w:bCs/>
          <w:sz w:val="24"/>
          <w:szCs w:val="24"/>
          <w:lang w:val="en-AU"/>
        </w:rPr>
        <w:t>Weather</w:t>
      </w:r>
    </w:p>
    <w:p w14:paraId="6B352717" w14:textId="77777777" w:rsidR="0057342D" w:rsidRPr="007A772D" w:rsidRDefault="0057342D" w:rsidP="00501EB9">
      <w:pPr>
        <w:pStyle w:val="HSCContentlevel3"/>
        <w:jc w:val="left"/>
        <w:rPr>
          <w:sz w:val="24"/>
          <w:szCs w:val="24"/>
          <w:lang w:val="en-AU"/>
        </w:rPr>
      </w:pPr>
      <w:r w:rsidRPr="007A772D">
        <w:rPr>
          <w:sz w:val="24"/>
          <w:szCs w:val="24"/>
          <w:lang w:val="en-AU"/>
        </w:rPr>
        <w:t>Working in the industry</w:t>
      </w:r>
      <w:r w:rsidRPr="007A772D">
        <w:rPr>
          <w:sz w:val="24"/>
          <w:szCs w:val="24"/>
          <w:lang w:val="en-AU"/>
        </w:rPr>
        <w:br/>
      </w:r>
    </w:p>
    <w:p w14:paraId="7129892D" w14:textId="77777777" w:rsidR="0057342D" w:rsidRPr="007A772D" w:rsidRDefault="0057342D" w:rsidP="00501EB9">
      <w:pPr>
        <w:spacing w:before="0" w:line="360" w:lineRule="auto"/>
      </w:pPr>
      <w:r w:rsidRPr="007A772D">
        <w:t xml:space="preserve">Primary Industries </w:t>
      </w:r>
      <w:r w:rsidRPr="007A772D">
        <w:rPr>
          <w:b/>
          <w:bCs/>
        </w:rPr>
        <w:t>Stream</w:t>
      </w:r>
      <w:r w:rsidRPr="007A772D">
        <w:t xml:space="preserve"> focus areas (you will study one of the following)</w:t>
      </w:r>
    </w:p>
    <w:p w14:paraId="61806BDF" w14:textId="77777777" w:rsidR="0057342D" w:rsidRPr="007A772D" w:rsidRDefault="0057342D" w:rsidP="00501EB9">
      <w:pPr>
        <w:pStyle w:val="HSCContentlevel3"/>
        <w:rPr>
          <w:sz w:val="24"/>
          <w:szCs w:val="24"/>
          <w:lang w:val="en-AU"/>
        </w:rPr>
      </w:pPr>
      <w:r w:rsidRPr="007A772D">
        <w:rPr>
          <w:sz w:val="24"/>
          <w:szCs w:val="24"/>
          <w:lang w:val="en-AU"/>
        </w:rPr>
        <w:t>Livestock health and welfare</w:t>
      </w:r>
    </w:p>
    <w:p w14:paraId="16B732D7" w14:textId="77777777" w:rsidR="0057342D" w:rsidRPr="007A772D" w:rsidRDefault="0057342D" w:rsidP="00501EB9">
      <w:pPr>
        <w:pStyle w:val="HSCContentlevel3"/>
        <w:rPr>
          <w:sz w:val="24"/>
          <w:szCs w:val="24"/>
          <w:lang w:val="en-AU"/>
        </w:rPr>
      </w:pPr>
      <w:r w:rsidRPr="007A772D">
        <w:rPr>
          <w:sz w:val="24"/>
          <w:szCs w:val="24"/>
          <w:lang w:val="en-AU"/>
        </w:rPr>
        <w:t>Plant pests, diseases and disorders</w:t>
      </w:r>
    </w:p>
    <w:p w14:paraId="0D261A01" w14:textId="77777777" w:rsidR="0057342D" w:rsidRPr="007A772D" w:rsidRDefault="0057342D" w:rsidP="00501EB9">
      <w:r w:rsidRPr="007A772D">
        <w:t xml:space="preserve">   </w:t>
      </w:r>
    </w:p>
    <w:p w14:paraId="340FE76A" w14:textId="03C2FA88" w:rsidR="0057342D" w:rsidRPr="007A772D" w:rsidRDefault="0057342D" w:rsidP="00501EB9">
      <w:r w:rsidRPr="007A772D">
        <w:t xml:space="preserve">The scope of learning describes the breadth and depth of the HSC Content, the minimum content that must be addressed, and the underpinning knowledge drawn from the associated unit(s) of competency.  The units of competency associated with the mandatory focus area ‘Weather’ in Primary Industries </w:t>
      </w:r>
      <w:proofErr w:type="gramStart"/>
      <w:r w:rsidRPr="007A772D">
        <w:t>is</w:t>
      </w:r>
      <w:bookmarkStart w:id="16" w:name="OLE_LINK1"/>
      <w:bookmarkStart w:id="17" w:name="OLE_LINK2"/>
      <w:r w:rsidRPr="007A772D">
        <w:t xml:space="preserve">  </w:t>
      </w:r>
      <w:bookmarkEnd w:id="16"/>
      <w:bookmarkEnd w:id="17"/>
      <w:proofErr w:type="gramEnd"/>
      <w:r w:rsidRPr="007A772D">
        <w:fldChar w:fldCharType="begin"/>
      </w:r>
      <w:r w:rsidRPr="007A772D">
        <w:instrText xml:space="preserve"> HYPERLINK "http://training.gov.au/Training/Details/AHCWRK201" </w:instrText>
      </w:r>
      <w:r w:rsidRPr="007A772D">
        <w:fldChar w:fldCharType="separate"/>
      </w:r>
      <w:r w:rsidRPr="007A772D">
        <w:rPr>
          <w:rStyle w:val="Hyperlink"/>
        </w:rPr>
        <w:t>AHCWRK201</w:t>
      </w:r>
      <w:r w:rsidRPr="007A772D">
        <w:rPr>
          <w:rStyle w:val="Hyperlink"/>
        </w:rPr>
        <w:tab/>
        <w:t>Observe and report on weather</w:t>
      </w:r>
      <w:r w:rsidRPr="007A772D">
        <w:rPr>
          <w:rStyle w:val="Hyperlink"/>
        </w:rPr>
        <w:fldChar w:fldCharType="end"/>
      </w:r>
      <w:r w:rsidRPr="007A772D">
        <w:rPr>
          <w:rStyle w:val="Hyperlink"/>
        </w:rPr>
        <w:t xml:space="preserve"> </w:t>
      </w:r>
      <w:r w:rsidRPr="007A772D">
        <w:t xml:space="preserve">or  </w:t>
      </w:r>
      <w:hyperlink r:id="rId47" w:history="1">
        <w:r w:rsidRPr="007A772D">
          <w:rPr>
            <w:rStyle w:val="Hyperlink"/>
          </w:rPr>
          <w:t>AHCWRK302</w:t>
        </w:r>
        <w:r w:rsidRPr="007A772D">
          <w:rPr>
            <w:rStyle w:val="Hyperlink"/>
          </w:rPr>
          <w:tab/>
          <w:t>Monitor weather conditions</w:t>
        </w:r>
      </w:hyperlink>
      <w:r w:rsidRPr="007A772D">
        <w:rPr>
          <w:rStyle w:val="Hyperlink"/>
        </w:rPr>
        <w:t>.</w:t>
      </w:r>
    </w:p>
    <w:p w14:paraId="612D8B79" w14:textId="77777777" w:rsidR="0057342D" w:rsidRPr="007A772D" w:rsidRDefault="0057342D" w:rsidP="00501EB9"/>
    <w:p w14:paraId="2B4C831D" w14:textId="42FFC29E" w:rsidR="0057342D" w:rsidRPr="007A772D" w:rsidRDefault="0057342D" w:rsidP="00501EB9">
      <w:pPr>
        <w:pStyle w:val="FeatureBox2"/>
        <w:spacing w:line="240" w:lineRule="auto"/>
        <w:ind w:left="284"/>
        <w:rPr>
          <w:rStyle w:val="Strong"/>
        </w:rPr>
      </w:pPr>
      <w:bookmarkStart w:id="18" w:name="Scope"/>
      <w:r w:rsidRPr="007A772D">
        <w:rPr>
          <w:rStyle w:val="Strong"/>
        </w:rPr>
        <w:t>How to use the scope of learning for ‘</w:t>
      </w:r>
      <w:bookmarkEnd w:id="18"/>
      <w:r w:rsidRPr="007A772D">
        <w:rPr>
          <w:rStyle w:val="Strong"/>
        </w:rPr>
        <w:t>Weather’</w:t>
      </w:r>
    </w:p>
    <w:p w14:paraId="314EC76D" w14:textId="77777777" w:rsidR="0057342D" w:rsidRPr="007A772D" w:rsidRDefault="0057342D" w:rsidP="00501EB9">
      <w:pPr>
        <w:pStyle w:val="ListBullet"/>
      </w:pPr>
      <w:r w:rsidRPr="007A772D">
        <w:t>draw up your own mind map showing the connection between the various concepts listed; examples appear on the last page of this module</w:t>
      </w:r>
    </w:p>
    <w:p w14:paraId="36457CE9" w14:textId="77777777" w:rsidR="0057342D" w:rsidRPr="007A772D" w:rsidRDefault="0057342D" w:rsidP="00501EB9">
      <w:pPr>
        <w:pStyle w:val="ListBullet"/>
      </w:pPr>
      <w:r w:rsidRPr="007A772D">
        <w:t>use the key terms and concepts to add to your mind map</w:t>
      </w:r>
    </w:p>
    <w:p w14:paraId="22D5C818" w14:textId="77777777" w:rsidR="0057342D" w:rsidRPr="007A772D" w:rsidRDefault="0057342D" w:rsidP="00501EB9">
      <w:pPr>
        <w:pStyle w:val="ListBullet"/>
      </w:pPr>
      <w:r w:rsidRPr="007A772D">
        <w:t>add examples or case study prompts to show how the concept is applied in the Primary Industries working environment</w:t>
      </w:r>
    </w:p>
    <w:p w14:paraId="6F787426" w14:textId="77777777" w:rsidR="0057342D" w:rsidRPr="007A772D" w:rsidRDefault="0057342D" w:rsidP="00501EB9"/>
    <w:p w14:paraId="4456767B" w14:textId="012E63D6" w:rsidR="0057342D" w:rsidRPr="007A772D" w:rsidRDefault="0057342D" w:rsidP="0057342D">
      <w:r w:rsidRPr="007A772D">
        <w:t>The following information is taken directly from page 46 ff ‘</w:t>
      </w:r>
      <w:hyperlink r:id="rId48" w:history="1">
        <w:r w:rsidRPr="007A772D">
          <w:rPr>
            <w:rStyle w:val="Hyperlink"/>
          </w:rPr>
          <w:t>Primary Industries Curriculum Framework Stage 6 Syllabus for implementation from 2020</w:t>
        </w:r>
      </w:hyperlink>
      <w:r w:rsidRPr="007A772D">
        <w:t xml:space="preserve">’  </w:t>
      </w:r>
      <w:r w:rsidRPr="007A772D">
        <w:rPr>
          <w:sz w:val="18"/>
          <w:szCs w:val="18"/>
        </w:rPr>
        <w:t xml:space="preserve">© </w:t>
      </w:r>
      <w:hyperlink r:id="rId49" w:history="1">
        <w:r w:rsidRPr="007A772D">
          <w:rPr>
            <w:rStyle w:val="Hyperlink"/>
            <w:sz w:val="18"/>
            <w:szCs w:val="18"/>
          </w:rPr>
          <w:t>2019 NSW Education Standards Authority (NESA) for and on behalf of the Crown in right of the State of New South Wales.</w:t>
        </w:r>
      </w:hyperlink>
      <w:r w:rsidRPr="007A772D">
        <w:br w:type="page"/>
      </w:r>
    </w:p>
    <w:tbl>
      <w:tblPr>
        <w:tblW w:w="9140" w:type="dxa"/>
        <w:tblInd w:w="-5" w:type="dxa"/>
        <w:tblBorders>
          <w:top w:val="single" w:sz="4" w:space="0" w:color="280070"/>
          <w:left w:val="single" w:sz="4" w:space="0" w:color="280070"/>
          <w:bottom w:val="single" w:sz="4" w:space="0" w:color="280070"/>
          <w:right w:val="single" w:sz="4" w:space="0" w:color="280070"/>
          <w:insideH w:val="single" w:sz="4" w:space="0" w:color="280070"/>
          <w:insideV w:val="single" w:sz="4" w:space="0" w:color="280070"/>
        </w:tblBorders>
        <w:tblLook w:val="01E0" w:firstRow="1" w:lastRow="1" w:firstColumn="1" w:lastColumn="1" w:noHBand="0" w:noVBand="0"/>
      </w:tblPr>
      <w:tblGrid>
        <w:gridCol w:w="9140"/>
      </w:tblGrid>
      <w:tr w:rsidR="00845B65" w:rsidRPr="007A772D" w14:paraId="002C2782" w14:textId="77777777" w:rsidTr="00845B65">
        <w:tc>
          <w:tcPr>
            <w:tcW w:w="9140" w:type="dxa"/>
            <w:shd w:val="clear" w:color="auto" w:fill="FFF2CC" w:themeFill="accent4" w:themeFillTint="33"/>
          </w:tcPr>
          <w:p w14:paraId="79710726" w14:textId="77777777" w:rsidR="00845B65" w:rsidRPr="007A772D" w:rsidRDefault="00845B65" w:rsidP="00845B65">
            <w:pPr>
              <w:pStyle w:val="Heading5Table5"/>
              <w:spacing w:before="100" w:after="0"/>
              <w:rPr>
                <w:lang w:val="en-AU"/>
              </w:rPr>
            </w:pPr>
            <w:r w:rsidRPr="007A772D">
              <w:rPr>
                <w:lang w:val="en-AU"/>
              </w:rPr>
              <w:lastRenderedPageBreak/>
              <w:t>weather and climate</w:t>
            </w:r>
          </w:p>
        </w:tc>
      </w:tr>
      <w:tr w:rsidR="00845B65" w:rsidRPr="007A772D" w14:paraId="0F2836D4" w14:textId="77777777" w:rsidTr="00845B65">
        <w:tc>
          <w:tcPr>
            <w:tcW w:w="9140" w:type="dxa"/>
            <w:tcBorders>
              <w:bottom w:val="nil"/>
            </w:tcBorders>
            <w:shd w:val="clear" w:color="auto" w:fill="auto"/>
          </w:tcPr>
          <w:p w14:paraId="38F44C84" w14:textId="77777777" w:rsidR="00845B65" w:rsidRPr="007A772D" w:rsidRDefault="00845B65" w:rsidP="00845B65">
            <w:pPr>
              <w:pStyle w:val="HSCContent"/>
              <w:rPr>
                <w:lang w:val="en-AU"/>
              </w:rPr>
            </w:pPr>
            <w:r w:rsidRPr="007A772D">
              <w:rPr>
                <w:lang w:val="en-AU"/>
              </w:rPr>
              <w:t>the difference between weather and climate</w:t>
            </w:r>
          </w:p>
        </w:tc>
      </w:tr>
      <w:tr w:rsidR="00845B65" w:rsidRPr="007A772D" w14:paraId="181EFAE5" w14:textId="77777777" w:rsidTr="00845B65">
        <w:tc>
          <w:tcPr>
            <w:tcW w:w="9140" w:type="dxa"/>
            <w:tcBorders>
              <w:top w:val="nil"/>
              <w:bottom w:val="nil"/>
            </w:tcBorders>
            <w:shd w:val="clear" w:color="auto" w:fill="auto"/>
          </w:tcPr>
          <w:p w14:paraId="14CC20D6" w14:textId="77777777" w:rsidR="00845B65" w:rsidRPr="007A772D" w:rsidRDefault="00845B65" w:rsidP="00845B65">
            <w:pPr>
              <w:pStyle w:val="HSCContent"/>
              <w:spacing w:before="100" w:after="0"/>
              <w:rPr>
                <w:lang w:val="en-AU"/>
              </w:rPr>
            </w:pPr>
            <w:r w:rsidRPr="007A772D">
              <w:rPr>
                <w:lang w:val="en-AU"/>
              </w:rPr>
              <w:t>elements of weather and climate:</w:t>
            </w:r>
          </w:p>
          <w:p w14:paraId="76145F98" w14:textId="77777777" w:rsidR="00845B65" w:rsidRPr="007A772D" w:rsidRDefault="00845B65" w:rsidP="00845B65">
            <w:pPr>
              <w:pStyle w:val="HSCcontentlevel2"/>
              <w:numPr>
                <w:ilvl w:val="0"/>
                <w:numId w:val="2"/>
              </w:numPr>
              <w:rPr>
                <w:lang w:val="en-AU"/>
              </w:rPr>
            </w:pPr>
            <w:r w:rsidRPr="007A772D">
              <w:rPr>
                <w:lang w:val="en-AU"/>
              </w:rPr>
              <w:t>temperature:</w:t>
            </w:r>
          </w:p>
          <w:p w14:paraId="06A450B8" w14:textId="77777777" w:rsidR="00845B65" w:rsidRPr="007A772D" w:rsidRDefault="00845B65" w:rsidP="00845B65">
            <w:pPr>
              <w:pStyle w:val="HSCContentlevel3"/>
              <w:numPr>
                <w:ilvl w:val="0"/>
                <w:numId w:val="3"/>
              </w:numPr>
              <w:tabs>
                <w:tab w:val="clear" w:pos="720"/>
              </w:tabs>
              <w:ind w:left="1027" w:hanging="284"/>
              <w:contextualSpacing w:val="0"/>
              <w:rPr>
                <w:lang w:val="en-AU"/>
              </w:rPr>
            </w:pPr>
            <w:r w:rsidRPr="007A772D">
              <w:rPr>
                <w:lang w:val="en-AU"/>
              </w:rPr>
              <w:t>heat</w:t>
            </w:r>
          </w:p>
          <w:p w14:paraId="68B9581E" w14:textId="77777777" w:rsidR="00845B65" w:rsidRPr="007A772D" w:rsidRDefault="00845B65" w:rsidP="00845B65">
            <w:pPr>
              <w:pStyle w:val="HSCContentlevel3"/>
              <w:numPr>
                <w:ilvl w:val="0"/>
                <w:numId w:val="3"/>
              </w:numPr>
              <w:tabs>
                <w:tab w:val="clear" w:pos="720"/>
              </w:tabs>
              <w:ind w:left="1027" w:hanging="284"/>
              <w:contextualSpacing w:val="0"/>
              <w:rPr>
                <w:lang w:val="en-AU"/>
              </w:rPr>
            </w:pPr>
            <w:r w:rsidRPr="007A772D">
              <w:rPr>
                <w:lang w:val="en-AU"/>
              </w:rPr>
              <w:t>cold</w:t>
            </w:r>
          </w:p>
          <w:p w14:paraId="2976565C" w14:textId="77777777" w:rsidR="00845B65" w:rsidRPr="007A772D" w:rsidRDefault="00845B65" w:rsidP="00845B65">
            <w:pPr>
              <w:pStyle w:val="HSCcontentlevel2"/>
              <w:numPr>
                <w:ilvl w:val="0"/>
                <w:numId w:val="2"/>
              </w:numPr>
              <w:rPr>
                <w:lang w:val="en-AU"/>
              </w:rPr>
            </w:pPr>
            <w:r w:rsidRPr="007A772D">
              <w:rPr>
                <w:lang w:val="en-AU"/>
              </w:rPr>
              <w:t>humidity</w:t>
            </w:r>
          </w:p>
          <w:p w14:paraId="3BDBCAA2" w14:textId="77777777" w:rsidR="00845B65" w:rsidRPr="007A772D" w:rsidRDefault="00845B65" w:rsidP="00845B65">
            <w:pPr>
              <w:pStyle w:val="HSCcontentlevel2"/>
              <w:numPr>
                <w:ilvl w:val="0"/>
                <w:numId w:val="2"/>
              </w:numPr>
              <w:rPr>
                <w:lang w:val="en-AU"/>
              </w:rPr>
            </w:pPr>
            <w:r w:rsidRPr="007A772D">
              <w:rPr>
                <w:lang w:val="en-AU"/>
              </w:rPr>
              <w:t>wind:</w:t>
            </w:r>
          </w:p>
          <w:p w14:paraId="79F98011" w14:textId="77777777" w:rsidR="00845B65" w:rsidRPr="007A772D" w:rsidRDefault="00845B65" w:rsidP="00845B65">
            <w:pPr>
              <w:pStyle w:val="HSCContentlevel3"/>
              <w:numPr>
                <w:ilvl w:val="0"/>
                <w:numId w:val="3"/>
              </w:numPr>
              <w:tabs>
                <w:tab w:val="clear" w:pos="720"/>
              </w:tabs>
              <w:ind w:left="1027" w:hanging="284"/>
              <w:contextualSpacing w:val="0"/>
              <w:rPr>
                <w:lang w:val="en-AU"/>
              </w:rPr>
            </w:pPr>
            <w:r w:rsidRPr="007A772D">
              <w:rPr>
                <w:lang w:val="en-AU"/>
              </w:rPr>
              <w:t>wind chill</w:t>
            </w:r>
          </w:p>
          <w:p w14:paraId="73B2F67F" w14:textId="77777777" w:rsidR="00845B65" w:rsidRPr="007A772D" w:rsidRDefault="00845B65" w:rsidP="00845B65">
            <w:pPr>
              <w:pStyle w:val="HSCContentlevel3"/>
              <w:numPr>
                <w:ilvl w:val="0"/>
                <w:numId w:val="3"/>
              </w:numPr>
              <w:tabs>
                <w:tab w:val="clear" w:pos="720"/>
              </w:tabs>
              <w:ind w:left="1027" w:hanging="284"/>
              <w:contextualSpacing w:val="0"/>
              <w:rPr>
                <w:lang w:val="en-AU"/>
              </w:rPr>
            </w:pPr>
            <w:r w:rsidRPr="007A772D">
              <w:rPr>
                <w:lang w:val="en-AU"/>
              </w:rPr>
              <w:t>wind shear</w:t>
            </w:r>
          </w:p>
          <w:p w14:paraId="33A75CC0" w14:textId="77777777" w:rsidR="00845B65" w:rsidRPr="007A772D" w:rsidRDefault="00845B65" w:rsidP="00845B65">
            <w:pPr>
              <w:pStyle w:val="HSCcontentlevel2"/>
              <w:numPr>
                <w:ilvl w:val="0"/>
                <w:numId w:val="2"/>
              </w:numPr>
              <w:rPr>
                <w:lang w:val="en-AU"/>
              </w:rPr>
            </w:pPr>
            <w:r w:rsidRPr="007A772D">
              <w:rPr>
                <w:lang w:val="en-AU"/>
              </w:rPr>
              <w:t>precipitation</w:t>
            </w:r>
          </w:p>
          <w:p w14:paraId="369DF9E8" w14:textId="77777777" w:rsidR="00845B65" w:rsidRPr="007A772D" w:rsidRDefault="00845B65" w:rsidP="00845B65">
            <w:pPr>
              <w:pStyle w:val="HSCcontentlevel2"/>
              <w:numPr>
                <w:ilvl w:val="0"/>
                <w:numId w:val="2"/>
              </w:numPr>
              <w:rPr>
                <w:lang w:val="en-AU"/>
              </w:rPr>
            </w:pPr>
            <w:r w:rsidRPr="007A772D">
              <w:rPr>
                <w:lang w:val="en-AU"/>
              </w:rPr>
              <w:t>atmospheric pressure</w:t>
            </w:r>
          </w:p>
          <w:p w14:paraId="6589100C" w14:textId="77777777" w:rsidR="00845B65" w:rsidRPr="007A772D" w:rsidRDefault="00845B65" w:rsidP="00845B65">
            <w:pPr>
              <w:pStyle w:val="HSCcontentlevel2"/>
              <w:numPr>
                <w:ilvl w:val="0"/>
                <w:numId w:val="2"/>
              </w:numPr>
              <w:ind w:left="714" w:hanging="357"/>
              <w:rPr>
                <w:lang w:val="en-AU"/>
              </w:rPr>
            </w:pPr>
            <w:r w:rsidRPr="007A772D">
              <w:rPr>
                <w:lang w:val="en-AU"/>
              </w:rPr>
              <w:t>atmospheric particle count</w:t>
            </w:r>
          </w:p>
          <w:p w14:paraId="5639833C" w14:textId="77777777" w:rsidR="00845B65" w:rsidRPr="007A772D" w:rsidRDefault="00845B65" w:rsidP="00845B65">
            <w:pPr>
              <w:pStyle w:val="HSCcontentlevel2"/>
              <w:numPr>
                <w:ilvl w:val="0"/>
                <w:numId w:val="2"/>
              </w:numPr>
              <w:rPr>
                <w:lang w:val="en-AU"/>
              </w:rPr>
            </w:pPr>
            <w:r w:rsidRPr="007A772D">
              <w:rPr>
                <w:lang w:val="en-AU"/>
              </w:rPr>
              <w:t xml:space="preserve">delta T </w:t>
            </w:r>
          </w:p>
          <w:p w14:paraId="776C7DB2" w14:textId="77777777" w:rsidR="00845B65" w:rsidRPr="007A772D" w:rsidRDefault="00845B65" w:rsidP="00845B65">
            <w:pPr>
              <w:pStyle w:val="HSCcontentlevel2"/>
              <w:numPr>
                <w:ilvl w:val="0"/>
                <w:numId w:val="2"/>
              </w:numPr>
              <w:spacing w:after="120"/>
              <w:ind w:left="714" w:hanging="357"/>
              <w:rPr>
                <w:lang w:val="en-AU"/>
              </w:rPr>
            </w:pPr>
            <w:r w:rsidRPr="007A772D">
              <w:rPr>
                <w:lang w:val="en-AU"/>
              </w:rPr>
              <w:t>dew point</w:t>
            </w:r>
          </w:p>
        </w:tc>
      </w:tr>
      <w:tr w:rsidR="00845B65" w:rsidRPr="007A772D" w14:paraId="4D019569" w14:textId="77777777" w:rsidTr="00845B65">
        <w:tc>
          <w:tcPr>
            <w:tcW w:w="9140" w:type="dxa"/>
            <w:tcBorders>
              <w:top w:val="nil"/>
              <w:bottom w:val="nil"/>
            </w:tcBorders>
            <w:shd w:val="clear" w:color="auto" w:fill="auto"/>
          </w:tcPr>
          <w:p w14:paraId="778BE5F3" w14:textId="77777777" w:rsidR="00845B65" w:rsidRPr="007A772D" w:rsidRDefault="00845B65" w:rsidP="00845B65">
            <w:pPr>
              <w:pStyle w:val="HSCContent"/>
              <w:spacing w:before="100" w:after="100"/>
              <w:rPr>
                <w:lang w:val="en-AU"/>
              </w:rPr>
            </w:pPr>
            <w:r w:rsidRPr="007A772D">
              <w:rPr>
                <w:lang w:val="en-AU"/>
              </w:rPr>
              <w:t>meteorological conditions</w:t>
            </w:r>
          </w:p>
        </w:tc>
      </w:tr>
      <w:tr w:rsidR="00845B65" w:rsidRPr="007A772D" w14:paraId="540CFD3C" w14:textId="77777777" w:rsidTr="00845B65">
        <w:tc>
          <w:tcPr>
            <w:tcW w:w="9140" w:type="dxa"/>
            <w:tcBorders>
              <w:top w:val="nil"/>
            </w:tcBorders>
            <w:shd w:val="clear" w:color="auto" w:fill="auto"/>
          </w:tcPr>
          <w:p w14:paraId="50CDB9FB" w14:textId="77777777" w:rsidR="00845B65" w:rsidRPr="007A772D" w:rsidRDefault="00845B65" w:rsidP="00845B65">
            <w:pPr>
              <w:pStyle w:val="HSCContent"/>
              <w:spacing w:after="0"/>
              <w:rPr>
                <w:lang w:val="en-AU"/>
              </w:rPr>
            </w:pPr>
            <w:r w:rsidRPr="007A772D">
              <w:rPr>
                <w:lang w:val="en-AU"/>
              </w:rPr>
              <w:t>identification of weather and climate conditions:</w:t>
            </w:r>
          </w:p>
          <w:p w14:paraId="7F64AE0B" w14:textId="77777777" w:rsidR="00845B65" w:rsidRPr="007A772D" w:rsidRDefault="00845B65" w:rsidP="00845B65">
            <w:pPr>
              <w:pStyle w:val="HSCcontentlevel2"/>
              <w:numPr>
                <w:ilvl w:val="0"/>
                <w:numId w:val="2"/>
              </w:numPr>
              <w:rPr>
                <w:lang w:val="en-AU"/>
              </w:rPr>
            </w:pPr>
            <w:r w:rsidRPr="007A772D">
              <w:rPr>
                <w:lang w:val="en-AU"/>
              </w:rPr>
              <w:t>likely</w:t>
            </w:r>
          </w:p>
          <w:p w14:paraId="5475D05C" w14:textId="77777777" w:rsidR="00845B65" w:rsidRPr="007A772D" w:rsidRDefault="00845B65" w:rsidP="00845B65">
            <w:pPr>
              <w:pStyle w:val="HSCcontentlevel2"/>
              <w:numPr>
                <w:ilvl w:val="0"/>
                <w:numId w:val="2"/>
              </w:numPr>
              <w:rPr>
                <w:lang w:val="en-AU"/>
              </w:rPr>
            </w:pPr>
            <w:r w:rsidRPr="007A772D">
              <w:rPr>
                <w:lang w:val="en-AU"/>
              </w:rPr>
              <w:t>current</w:t>
            </w:r>
          </w:p>
          <w:p w14:paraId="46C736B5" w14:textId="77777777" w:rsidR="00845B65" w:rsidRPr="007A772D" w:rsidRDefault="00845B65" w:rsidP="00845B65">
            <w:pPr>
              <w:pStyle w:val="HSCcontentlevel2"/>
              <w:numPr>
                <w:ilvl w:val="0"/>
                <w:numId w:val="2"/>
              </w:numPr>
              <w:rPr>
                <w:lang w:val="en-AU"/>
              </w:rPr>
            </w:pPr>
            <w:r w:rsidRPr="007A772D">
              <w:rPr>
                <w:lang w:val="en-AU"/>
              </w:rPr>
              <w:t>changes</w:t>
            </w:r>
          </w:p>
          <w:p w14:paraId="638A9D10" w14:textId="77777777" w:rsidR="00845B65" w:rsidRPr="007A772D" w:rsidRDefault="00845B65" w:rsidP="00845B65">
            <w:pPr>
              <w:pStyle w:val="HSCcontentlevel2"/>
              <w:numPr>
                <w:ilvl w:val="0"/>
                <w:numId w:val="2"/>
              </w:numPr>
              <w:rPr>
                <w:lang w:val="en-AU"/>
              </w:rPr>
            </w:pPr>
            <w:r w:rsidRPr="007A772D">
              <w:rPr>
                <w:lang w:val="en-AU"/>
              </w:rPr>
              <w:t>signs</w:t>
            </w:r>
          </w:p>
          <w:p w14:paraId="57B84A73" w14:textId="77777777" w:rsidR="00845B65" w:rsidRPr="007A772D" w:rsidRDefault="00845B65" w:rsidP="00845B65">
            <w:pPr>
              <w:pStyle w:val="HSCcontentlevel2"/>
              <w:numPr>
                <w:ilvl w:val="0"/>
                <w:numId w:val="2"/>
              </w:numPr>
              <w:spacing w:after="100"/>
              <w:rPr>
                <w:lang w:val="en-AU"/>
              </w:rPr>
            </w:pPr>
            <w:r w:rsidRPr="007A772D">
              <w:rPr>
                <w:lang w:val="en-AU"/>
              </w:rPr>
              <w:t>extreme</w:t>
            </w:r>
          </w:p>
        </w:tc>
      </w:tr>
      <w:tr w:rsidR="00845B65" w:rsidRPr="007A772D" w14:paraId="0A55A3BB" w14:textId="77777777" w:rsidTr="00845B65">
        <w:tc>
          <w:tcPr>
            <w:tcW w:w="9140" w:type="dxa"/>
            <w:shd w:val="clear" w:color="auto" w:fill="FFF2CC" w:themeFill="accent4" w:themeFillTint="33"/>
          </w:tcPr>
          <w:p w14:paraId="115BD060" w14:textId="77777777" w:rsidR="00845B65" w:rsidRPr="007A772D" w:rsidRDefault="00845B65" w:rsidP="00845B65">
            <w:pPr>
              <w:pStyle w:val="Heading5Table5"/>
              <w:spacing w:before="100" w:after="0"/>
              <w:rPr>
                <w:lang w:val="en-AU"/>
              </w:rPr>
            </w:pPr>
            <w:r w:rsidRPr="007A772D">
              <w:rPr>
                <w:lang w:val="en-AU"/>
              </w:rPr>
              <w:t xml:space="preserve">monitoring conditions </w:t>
            </w:r>
          </w:p>
        </w:tc>
      </w:tr>
      <w:tr w:rsidR="00845B65" w:rsidRPr="007A772D" w14:paraId="696D4CF6" w14:textId="77777777" w:rsidTr="00845B65">
        <w:tc>
          <w:tcPr>
            <w:tcW w:w="9140" w:type="dxa"/>
            <w:tcBorders>
              <w:bottom w:val="nil"/>
            </w:tcBorders>
            <w:shd w:val="clear" w:color="auto" w:fill="auto"/>
          </w:tcPr>
          <w:p w14:paraId="127700E6" w14:textId="77777777" w:rsidR="00845B65" w:rsidRPr="007A772D" w:rsidRDefault="00845B65" w:rsidP="00845B65">
            <w:pPr>
              <w:pStyle w:val="HSCContent"/>
              <w:spacing w:after="0"/>
              <w:rPr>
                <w:lang w:val="en-AU"/>
              </w:rPr>
            </w:pPr>
            <w:r w:rsidRPr="007A772D">
              <w:rPr>
                <w:lang w:val="en-AU"/>
              </w:rPr>
              <w:t>access and use of a range of sources of weather and climate information:</w:t>
            </w:r>
          </w:p>
          <w:p w14:paraId="7A6A215D" w14:textId="77777777" w:rsidR="00845B65" w:rsidRPr="007A772D" w:rsidRDefault="00845B65" w:rsidP="00845B65">
            <w:pPr>
              <w:pStyle w:val="HSCcontentlevel2"/>
              <w:numPr>
                <w:ilvl w:val="0"/>
                <w:numId w:val="2"/>
              </w:numPr>
              <w:rPr>
                <w:lang w:val="en-AU"/>
              </w:rPr>
            </w:pPr>
            <w:r w:rsidRPr="007A772D">
              <w:rPr>
                <w:lang w:val="en-AU"/>
              </w:rPr>
              <w:t>Bureau of Meteorology</w:t>
            </w:r>
          </w:p>
          <w:p w14:paraId="548ED443" w14:textId="77777777" w:rsidR="00845B65" w:rsidRPr="007A772D" w:rsidRDefault="00845B65" w:rsidP="00845B65">
            <w:pPr>
              <w:pStyle w:val="HSCcontentlevel2"/>
              <w:numPr>
                <w:ilvl w:val="0"/>
                <w:numId w:val="2"/>
              </w:numPr>
              <w:rPr>
                <w:lang w:val="en-AU"/>
              </w:rPr>
            </w:pPr>
            <w:r w:rsidRPr="007A772D">
              <w:rPr>
                <w:lang w:val="en-AU"/>
              </w:rPr>
              <w:t>media</w:t>
            </w:r>
          </w:p>
          <w:p w14:paraId="0671E257" w14:textId="77777777" w:rsidR="00845B65" w:rsidRPr="007A772D" w:rsidRDefault="00845B65" w:rsidP="00845B65">
            <w:pPr>
              <w:pStyle w:val="HSCcontentlevel2"/>
              <w:numPr>
                <w:ilvl w:val="0"/>
                <w:numId w:val="2"/>
              </w:numPr>
              <w:rPr>
                <w:lang w:val="en-AU"/>
              </w:rPr>
            </w:pPr>
            <w:r w:rsidRPr="007A772D">
              <w:rPr>
                <w:lang w:val="en-AU"/>
              </w:rPr>
              <w:t>technology:</w:t>
            </w:r>
          </w:p>
          <w:p w14:paraId="5A04C878" w14:textId="77777777" w:rsidR="00845B65" w:rsidRPr="007A772D" w:rsidRDefault="00845B65" w:rsidP="00845B65">
            <w:pPr>
              <w:pStyle w:val="HSCContentlevel3"/>
              <w:numPr>
                <w:ilvl w:val="0"/>
                <w:numId w:val="3"/>
              </w:numPr>
              <w:tabs>
                <w:tab w:val="clear" w:pos="720"/>
              </w:tabs>
              <w:ind w:left="1027" w:hanging="284"/>
              <w:contextualSpacing w:val="0"/>
              <w:rPr>
                <w:lang w:val="en-AU"/>
              </w:rPr>
            </w:pPr>
            <w:r w:rsidRPr="007A772D">
              <w:rPr>
                <w:lang w:val="en-AU"/>
              </w:rPr>
              <w:t>internet</w:t>
            </w:r>
          </w:p>
          <w:p w14:paraId="048B8B86" w14:textId="77777777" w:rsidR="00845B65" w:rsidRPr="007A772D" w:rsidRDefault="00845B65" w:rsidP="00845B65">
            <w:pPr>
              <w:pStyle w:val="HSCContentlevel3"/>
              <w:numPr>
                <w:ilvl w:val="0"/>
                <w:numId w:val="3"/>
              </w:numPr>
              <w:tabs>
                <w:tab w:val="clear" w:pos="720"/>
              </w:tabs>
              <w:ind w:left="1027" w:hanging="284"/>
              <w:contextualSpacing w:val="0"/>
              <w:rPr>
                <w:lang w:val="en-AU"/>
              </w:rPr>
            </w:pPr>
            <w:r w:rsidRPr="007A772D">
              <w:rPr>
                <w:lang w:val="en-AU"/>
              </w:rPr>
              <w:t>interpretive tools</w:t>
            </w:r>
          </w:p>
          <w:p w14:paraId="787444AE" w14:textId="77777777" w:rsidR="00845B65" w:rsidRPr="007A772D" w:rsidRDefault="00845B65" w:rsidP="00845B65">
            <w:pPr>
              <w:pStyle w:val="HSCContentlevel3"/>
              <w:numPr>
                <w:ilvl w:val="0"/>
                <w:numId w:val="3"/>
              </w:numPr>
              <w:tabs>
                <w:tab w:val="clear" w:pos="720"/>
              </w:tabs>
              <w:ind w:left="1027" w:hanging="284"/>
              <w:contextualSpacing w:val="0"/>
              <w:rPr>
                <w:lang w:val="en-AU"/>
              </w:rPr>
            </w:pPr>
            <w:r w:rsidRPr="007A772D">
              <w:rPr>
                <w:lang w:val="en-AU"/>
              </w:rPr>
              <w:t>weather station</w:t>
            </w:r>
          </w:p>
          <w:p w14:paraId="1F7BBF79" w14:textId="77777777" w:rsidR="00845B65" w:rsidRPr="007A772D" w:rsidRDefault="00845B65" w:rsidP="00845B65">
            <w:pPr>
              <w:pStyle w:val="HSCcontentlevel2"/>
              <w:numPr>
                <w:ilvl w:val="0"/>
                <w:numId w:val="2"/>
              </w:numPr>
              <w:rPr>
                <w:lang w:val="en-AU"/>
              </w:rPr>
            </w:pPr>
            <w:r w:rsidRPr="007A772D">
              <w:rPr>
                <w:lang w:val="en-AU"/>
              </w:rPr>
              <w:t>word of mouth</w:t>
            </w:r>
          </w:p>
        </w:tc>
      </w:tr>
      <w:tr w:rsidR="00845B65" w:rsidRPr="007A772D" w14:paraId="37E26543" w14:textId="77777777" w:rsidTr="00845B65">
        <w:tc>
          <w:tcPr>
            <w:tcW w:w="9140" w:type="dxa"/>
            <w:tcBorders>
              <w:top w:val="nil"/>
            </w:tcBorders>
            <w:shd w:val="clear" w:color="auto" w:fill="auto"/>
          </w:tcPr>
          <w:p w14:paraId="212E6890" w14:textId="77777777" w:rsidR="00845B65" w:rsidRPr="007A772D" w:rsidRDefault="00845B65" w:rsidP="00845B65">
            <w:pPr>
              <w:pStyle w:val="HSCContent"/>
              <w:spacing w:after="0"/>
              <w:rPr>
                <w:lang w:val="en-AU"/>
              </w:rPr>
            </w:pPr>
            <w:r w:rsidRPr="007A772D">
              <w:rPr>
                <w:lang w:val="en-AU"/>
              </w:rPr>
              <w:t>range of different types of weather and climate information relevant to primary industries:</w:t>
            </w:r>
          </w:p>
          <w:p w14:paraId="0C6E2512" w14:textId="77777777" w:rsidR="00845B65" w:rsidRPr="007A772D" w:rsidRDefault="00845B65" w:rsidP="00845B65">
            <w:pPr>
              <w:pStyle w:val="HSCcontentlevel2"/>
              <w:numPr>
                <w:ilvl w:val="0"/>
                <w:numId w:val="2"/>
              </w:numPr>
              <w:rPr>
                <w:lang w:val="en-AU"/>
              </w:rPr>
            </w:pPr>
            <w:r w:rsidRPr="007A772D">
              <w:rPr>
                <w:lang w:val="en-AU"/>
              </w:rPr>
              <w:t>data</w:t>
            </w:r>
          </w:p>
          <w:p w14:paraId="7890E553" w14:textId="77777777" w:rsidR="00845B65" w:rsidRPr="007A772D" w:rsidRDefault="00845B65" w:rsidP="00845B65">
            <w:pPr>
              <w:pStyle w:val="HSCcontentlevel2"/>
              <w:numPr>
                <w:ilvl w:val="0"/>
                <w:numId w:val="2"/>
              </w:numPr>
              <w:rPr>
                <w:lang w:val="en-AU"/>
              </w:rPr>
            </w:pPr>
            <w:r w:rsidRPr="007A772D">
              <w:rPr>
                <w:lang w:val="en-AU"/>
              </w:rPr>
              <w:t>grazier alerts</w:t>
            </w:r>
          </w:p>
          <w:p w14:paraId="69BA8D6C" w14:textId="77777777" w:rsidR="00845B65" w:rsidRPr="007A772D" w:rsidRDefault="00845B65" w:rsidP="00845B65">
            <w:pPr>
              <w:pStyle w:val="HSCcontentlevel2"/>
              <w:numPr>
                <w:ilvl w:val="0"/>
                <w:numId w:val="2"/>
              </w:numPr>
              <w:rPr>
                <w:lang w:val="en-AU"/>
              </w:rPr>
            </w:pPr>
            <w:r w:rsidRPr="007A772D">
              <w:rPr>
                <w:lang w:val="en-AU"/>
              </w:rPr>
              <w:t>reports</w:t>
            </w:r>
          </w:p>
          <w:p w14:paraId="34D05435" w14:textId="77777777" w:rsidR="00845B65" w:rsidRPr="007A772D" w:rsidRDefault="00845B65" w:rsidP="00845B65">
            <w:pPr>
              <w:pStyle w:val="HSCcontentlevel2"/>
              <w:numPr>
                <w:ilvl w:val="0"/>
                <w:numId w:val="2"/>
              </w:numPr>
              <w:rPr>
                <w:lang w:val="en-AU"/>
              </w:rPr>
            </w:pPr>
            <w:r w:rsidRPr="007A772D">
              <w:rPr>
                <w:lang w:val="en-AU"/>
              </w:rPr>
              <w:t>updates</w:t>
            </w:r>
          </w:p>
          <w:p w14:paraId="373B4547" w14:textId="77777777" w:rsidR="00845B65" w:rsidRPr="007A772D" w:rsidRDefault="00845B65" w:rsidP="00845B65">
            <w:pPr>
              <w:pStyle w:val="HSCcontentlevel2"/>
              <w:numPr>
                <w:ilvl w:val="0"/>
                <w:numId w:val="2"/>
              </w:numPr>
              <w:rPr>
                <w:lang w:val="en-AU"/>
              </w:rPr>
            </w:pPr>
            <w:r w:rsidRPr="007A772D">
              <w:rPr>
                <w:lang w:val="en-AU"/>
              </w:rPr>
              <w:t>warnings</w:t>
            </w:r>
          </w:p>
          <w:p w14:paraId="77DD8E54" w14:textId="77777777" w:rsidR="00845B65" w:rsidRPr="007A772D" w:rsidRDefault="00845B65" w:rsidP="00845B65">
            <w:pPr>
              <w:pStyle w:val="Style3"/>
              <w:numPr>
                <w:ilvl w:val="0"/>
                <w:numId w:val="2"/>
              </w:numPr>
              <w:tabs>
                <w:tab w:val="clear" w:pos="720"/>
              </w:tabs>
              <w:ind w:left="714" w:hanging="357"/>
              <w:rPr>
                <w:lang w:val="en-AU"/>
              </w:rPr>
            </w:pPr>
            <w:r w:rsidRPr="007A772D">
              <w:rPr>
                <w:lang w:val="en-AU"/>
              </w:rPr>
              <w:t>forecasting techniques for monitoring weather conditions:</w:t>
            </w:r>
          </w:p>
          <w:p w14:paraId="09AA2F0B" w14:textId="77777777" w:rsidR="00845B65" w:rsidRPr="007A772D" w:rsidRDefault="00845B65" w:rsidP="00845B65">
            <w:pPr>
              <w:pStyle w:val="Style3"/>
              <w:numPr>
                <w:ilvl w:val="0"/>
                <w:numId w:val="2"/>
              </w:numPr>
              <w:tabs>
                <w:tab w:val="clear" w:pos="720"/>
              </w:tabs>
              <w:ind w:left="714" w:hanging="357"/>
              <w:rPr>
                <w:lang w:val="en-AU"/>
              </w:rPr>
            </w:pPr>
            <w:r w:rsidRPr="007A772D">
              <w:rPr>
                <w:lang w:val="en-AU"/>
              </w:rPr>
              <w:t>interpreting weather maps</w:t>
            </w:r>
          </w:p>
          <w:p w14:paraId="60DB7CA8" w14:textId="77777777" w:rsidR="00845B65" w:rsidRPr="007A772D" w:rsidRDefault="00845B65" w:rsidP="00845B65">
            <w:pPr>
              <w:pStyle w:val="Style3"/>
              <w:numPr>
                <w:ilvl w:val="0"/>
                <w:numId w:val="2"/>
              </w:numPr>
              <w:tabs>
                <w:tab w:val="clear" w:pos="720"/>
              </w:tabs>
              <w:ind w:left="714" w:hanging="357"/>
              <w:rPr>
                <w:lang w:val="en-AU"/>
              </w:rPr>
            </w:pPr>
            <w:r w:rsidRPr="007A772D">
              <w:rPr>
                <w:lang w:val="en-AU"/>
              </w:rPr>
              <w:t>taking local measurements:</w:t>
            </w:r>
          </w:p>
          <w:p w14:paraId="5F4A13B1" w14:textId="77777777" w:rsidR="00845B65" w:rsidRPr="007A772D" w:rsidRDefault="00845B65" w:rsidP="00845B65">
            <w:pPr>
              <w:pStyle w:val="HSCContentlevel3"/>
              <w:numPr>
                <w:ilvl w:val="0"/>
                <w:numId w:val="3"/>
              </w:numPr>
              <w:tabs>
                <w:tab w:val="clear" w:pos="720"/>
              </w:tabs>
              <w:ind w:left="1027" w:hanging="284"/>
              <w:contextualSpacing w:val="0"/>
              <w:rPr>
                <w:lang w:val="en-AU"/>
              </w:rPr>
            </w:pPr>
            <w:r w:rsidRPr="007A772D">
              <w:rPr>
                <w:lang w:val="en-AU"/>
              </w:rPr>
              <w:t>temperature</w:t>
            </w:r>
          </w:p>
        </w:tc>
      </w:tr>
    </w:tbl>
    <w:p w14:paraId="59E251E2" w14:textId="77777777" w:rsidR="00845B65" w:rsidRPr="007A772D" w:rsidRDefault="00845B65">
      <w:r w:rsidRPr="007A772D">
        <w:rPr>
          <w:b/>
          <w:bCs/>
        </w:rPr>
        <w:br w:type="page"/>
      </w:r>
    </w:p>
    <w:tbl>
      <w:tblPr>
        <w:tblW w:w="9140" w:type="dxa"/>
        <w:tblInd w:w="-5" w:type="dxa"/>
        <w:tblBorders>
          <w:top w:val="single" w:sz="4" w:space="0" w:color="280070"/>
          <w:left w:val="single" w:sz="4" w:space="0" w:color="280070"/>
          <w:bottom w:val="single" w:sz="4" w:space="0" w:color="280070"/>
          <w:right w:val="single" w:sz="4" w:space="0" w:color="280070"/>
          <w:insideH w:val="single" w:sz="4" w:space="0" w:color="280070"/>
          <w:insideV w:val="single" w:sz="4" w:space="0" w:color="280070"/>
        </w:tblBorders>
        <w:tblLook w:val="01E0" w:firstRow="1" w:lastRow="1" w:firstColumn="1" w:lastColumn="1" w:noHBand="0" w:noVBand="0"/>
      </w:tblPr>
      <w:tblGrid>
        <w:gridCol w:w="9140"/>
      </w:tblGrid>
      <w:tr w:rsidR="00845B65" w:rsidRPr="007A772D" w14:paraId="37724430" w14:textId="77777777" w:rsidTr="00845B65">
        <w:tc>
          <w:tcPr>
            <w:tcW w:w="9140" w:type="dxa"/>
            <w:shd w:val="clear" w:color="auto" w:fill="FFF2CC" w:themeFill="accent4" w:themeFillTint="33"/>
          </w:tcPr>
          <w:p w14:paraId="03538DC4" w14:textId="3B6CD98A" w:rsidR="00845B65" w:rsidRPr="007A772D" w:rsidRDefault="00845B65" w:rsidP="00845B65">
            <w:pPr>
              <w:pStyle w:val="Heading5Table5"/>
              <w:rPr>
                <w:lang w:val="en-AU"/>
              </w:rPr>
            </w:pPr>
            <w:r w:rsidRPr="007A772D">
              <w:rPr>
                <w:lang w:val="en-AU"/>
              </w:rPr>
              <w:lastRenderedPageBreak/>
              <w:t>monitoring conditions cont/d</w:t>
            </w:r>
          </w:p>
        </w:tc>
      </w:tr>
      <w:tr w:rsidR="00845B65" w:rsidRPr="007A772D" w14:paraId="6C95D8D8" w14:textId="77777777" w:rsidTr="00845B65">
        <w:tc>
          <w:tcPr>
            <w:tcW w:w="9140" w:type="dxa"/>
            <w:shd w:val="clear" w:color="auto" w:fill="auto"/>
          </w:tcPr>
          <w:p w14:paraId="35AEB0D2" w14:textId="77777777" w:rsidR="00845B65" w:rsidRPr="007A772D" w:rsidRDefault="00845B65" w:rsidP="00845B65">
            <w:pPr>
              <w:pStyle w:val="HSCContentlevel3"/>
              <w:numPr>
                <w:ilvl w:val="0"/>
                <w:numId w:val="3"/>
              </w:numPr>
              <w:tabs>
                <w:tab w:val="clear" w:pos="720"/>
              </w:tabs>
              <w:ind w:left="1027" w:hanging="284"/>
              <w:contextualSpacing w:val="0"/>
              <w:rPr>
                <w:lang w:val="en-AU"/>
              </w:rPr>
            </w:pPr>
            <w:r w:rsidRPr="007A772D">
              <w:rPr>
                <w:lang w:val="en-AU"/>
              </w:rPr>
              <w:t>precipitation</w:t>
            </w:r>
          </w:p>
          <w:p w14:paraId="09C2286E" w14:textId="77777777" w:rsidR="00845B65" w:rsidRPr="007A772D" w:rsidRDefault="00845B65" w:rsidP="00845B65">
            <w:pPr>
              <w:pStyle w:val="HSCContentlevel3"/>
              <w:numPr>
                <w:ilvl w:val="0"/>
                <w:numId w:val="3"/>
              </w:numPr>
              <w:tabs>
                <w:tab w:val="clear" w:pos="720"/>
              </w:tabs>
              <w:ind w:left="1027" w:hanging="284"/>
              <w:contextualSpacing w:val="0"/>
              <w:rPr>
                <w:lang w:val="en-AU"/>
              </w:rPr>
            </w:pPr>
            <w:r w:rsidRPr="007A772D">
              <w:rPr>
                <w:lang w:val="en-AU"/>
              </w:rPr>
              <w:t>air pressure</w:t>
            </w:r>
          </w:p>
          <w:p w14:paraId="7895CA04" w14:textId="77777777" w:rsidR="00845B65" w:rsidRPr="007A772D" w:rsidRDefault="00845B65" w:rsidP="00845B65">
            <w:pPr>
              <w:pStyle w:val="Style3"/>
              <w:numPr>
                <w:ilvl w:val="0"/>
                <w:numId w:val="2"/>
              </w:numPr>
              <w:tabs>
                <w:tab w:val="clear" w:pos="720"/>
              </w:tabs>
              <w:ind w:left="714" w:hanging="357"/>
              <w:rPr>
                <w:lang w:val="en-AU"/>
              </w:rPr>
            </w:pPr>
            <w:r w:rsidRPr="007A772D">
              <w:rPr>
                <w:lang w:val="en-AU"/>
              </w:rPr>
              <w:t>interpreting weather and climate information</w:t>
            </w:r>
          </w:p>
          <w:p w14:paraId="2573F54A" w14:textId="77777777" w:rsidR="00845B65" w:rsidRPr="007A772D" w:rsidRDefault="00845B65" w:rsidP="00845B65">
            <w:pPr>
              <w:pStyle w:val="Style3"/>
              <w:numPr>
                <w:ilvl w:val="0"/>
                <w:numId w:val="2"/>
              </w:numPr>
              <w:tabs>
                <w:tab w:val="clear" w:pos="720"/>
              </w:tabs>
              <w:spacing w:after="120"/>
              <w:ind w:left="714" w:hanging="357"/>
              <w:rPr>
                <w:b/>
                <w:lang w:val="en-AU"/>
              </w:rPr>
            </w:pPr>
            <w:r w:rsidRPr="007A772D">
              <w:rPr>
                <w:lang w:val="en-AU"/>
              </w:rPr>
              <w:t>importance of maintaining current information</w:t>
            </w:r>
          </w:p>
        </w:tc>
      </w:tr>
      <w:tr w:rsidR="00845B65" w:rsidRPr="007A772D" w14:paraId="3DBA9894" w14:textId="77777777" w:rsidTr="00845B65">
        <w:tc>
          <w:tcPr>
            <w:tcW w:w="9140" w:type="dxa"/>
            <w:shd w:val="clear" w:color="auto" w:fill="FFF2CC" w:themeFill="accent4" w:themeFillTint="33"/>
          </w:tcPr>
          <w:p w14:paraId="4BACC2D1" w14:textId="77777777" w:rsidR="00845B65" w:rsidRPr="007A772D" w:rsidRDefault="00845B65" w:rsidP="00845B65">
            <w:pPr>
              <w:pStyle w:val="Heading5Table5"/>
              <w:rPr>
                <w:lang w:val="en-AU"/>
              </w:rPr>
            </w:pPr>
            <w:r w:rsidRPr="007A772D">
              <w:rPr>
                <w:lang w:val="en-AU"/>
              </w:rPr>
              <w:t>managing conditions</w:t>
            </w:r>
          </w:p>
        </w:tc>
      </w:tr>
      <w:tr w:rsidR="00845B65" w:rsidRPr="007A772D" w14:paraId="6E9D2325" w14:textId="77777777" w:rsidTr="00845B65">
        <w:tc>
          <w:tcPr>
            <w:tcW w:w="9140" w:type="dxa"/>
            <w:tcBorders>
              <w:bottom w:val="nil"/>
            </w:tcBorders>
            <w:shd w:val="clear" w:color="auto" w:fill="auto"/>
          </w:tcPr>
          <w:p w14:paraId="3A7C38A3" w14:textId="77777777" w:rsidR="00845B65" w:rsidRPr="007A772D" w:rsidRDefault="00845B65" w:rsidP="00845B65">
            <w:pPr>
              <w:pStyle w:val="HSCContent"/>
              <w:spacing w:after="0"/>
              <w:rPr>
                <w:lang w:val="en-AU"/>
              </w:rPr>
            </w:pPr>
            <w:r w:rsidRPr="007A772D">
              <w:rPr>
                <w:lang w:val="en-AU"/>
              </w:rPr>
              <w:t xml:space="preserve">potential implications of weather and climate changes for a primary industries workplace on the following: </w:t>
            </w:r>
          </w:p>
          <w:p w14:paraId="4A959B02" w14:textId="77777777" w:rsidR="00845B65" w:rsidRPr="007A772D" w:rsidRDefault="00845B65" w:rsidP="00845B65">
            <w:pPr>
              <w:pStyle w:val="HSCcontentlevel2"/>
              <w:numPr>
                <w:ilvl w:val="0"/>
                <w:numId w:val="2"/>
              </w:numPr>
              <w:rPr>
                <w:lang w:val="en-AU"/>
              </w:rPr>
            </w:pPr>
            <w:r w:rsidRPr="007A772D">
              <w:rPr>
                <w:lang w:val="en-AU"/>
              </w:rPr>
              <w:t>crops</w:t>
            </w:r>
          </w:p>
          <w:p w14:paraId="686874BD" w14:textId="77777777" w:rsidR="00845B65" w:rsidRPr="007A772D" w:rsidRDefault="00845B65" w:rsidP="00845B65">
            <w:pPr>
              <w:pStyle w:val="HSCcontentlevel2"/>
              <w:numPr>
                <w:ilvl w:val="0"/>
                <w:numId w:val="2"/>
              </w:numPr>
              <w:rPr>
                <w:lang w:val="en-AU"/>
              </w:rPr>
            </w:pPr>
            <w:r w:rsidRPr="007A772D">
              <w:rPr>
                <w:lang w:val="en-AU"/>
              </w:rPr>
              <w:t>commercial decisions and activities</w:t>
            </w:r>
          </w:p>
          <w:p w14:paraId="0A536EC6" w14:textId="77777777" w:rsidR="00845B65" w:rsidRPr="007A772D" w:rsidRDefault="00845B65" w:rsidP="00845B65">
            <w:pPr>
              <w:pStyle w:val="HSCcontentlevel2"/>
              <w:numPr>
                <w:ilvl w:val="0"/>
                <w:numId w:val="2"/>
              </w:numPr>
              <w:rPr>
                <w:lang w:val="en-AU"/>
              </w:rPr>
            </w:pPr>
            <w:r w:rsidRPr="007A772D">
              <w:rPr>
                <w:lang w:val="en-AU"/>
              </w:rPr>
              <w:t>environment</w:t>
            </w:r>
          </w:p>
          <w:p w14:paraId="3DCD5BED" w14:textId="77777777" w:rsidR="00845B65" w:rsidRPr="007A772D" w:rsidRDefault="00845B65" w:rsidP="00845B65">
            <w:pPr>
              <w:pStyle w:val="HSCcontentlevel2"/>
              <w:numPr>
                <w:ilvl w:val="0"/>
                <w:numId w:val="2"/>
              </w:numPr>
              <w:rPr>
                <w:lang w:val="en-AU"/>
              </w:rPr>
            </w:pPr>
            <w:r w:rsidRPr="007A772D">
              <w:rPr>
                <w:lang w:val="en-AU"/>
              </w:rPr>
              <w:t>livestock/grazing</w:t>
            </w:r>
          </w:p>
          <w:p w14:paraId="0A4C5D35" w14:textId="77777777" w:rsidR="00845B65" w:rsidRPr="007A772D" w:rsidRDefault="00845B65" w:rsidP="00845B65">
            <w:pPr>
              <w:pStyle w:val="HSCcontentlevel2"/>
              <w:numPr>
                <w:ilvl w:val="0"/>
                <w:numId w:val="2"/>
              </w:numPr>
              <w:rPr>
                <w:lang w:val="en-AU"/>
              </w:rPr>
            </w:pPr>
            <w:r w:rsidRPr="007A772D">
              <w:rPr>
                <w:lang w:val="en-AU"/>
              </w:rPr>
              <w:t>natural resources</w:t>
            </w:r>
          </w:p>
          <w:p w14:paraId="2EA06005" w14:textId="77777777" w:rsidR="00845B65" w:rsidRPr="007A772D" w:rsidRDefault="00845B65" w:rsidP="00845B65">
            <w:pPr>
              <w:pStyle w:val="HSCcontentlevel2"/>
              <w:numPr>
                <w:ilvl w:val="0"/>
                <w:numId w:val="2"/>
              </w:numPr>
              <w:rPr>
                <w:lang w:val="en-AU"/>
              </w:rPr>
            </w:pPr>
            <w:r w:rsidRPr="007A772D">
              <w:rPr>
                <w:lang w:val="en-AU"/>
              </w:rPr>
              <w:t>property</w:t>
            </w:r>
          </w:p>
          <w:p w14:paraId="59906845" w14:textId="77777777" w:rsidR="00845B65" w:rsidRPr="007A772D" w:rsidRDefault="00845B65" w:rsidP="00845B65">
            <w:pPr>
              <w:pStyle w:val="HSCcontentlevel2"/>
              <w:numPr>
                <w:ilvl w:val="0"/>
                <w:numId w:val="2"/>
              </w:numPr>
              <w:rPr>
                <w:lang w:val="en-AU"/>
              </w:rPr>
            </w:pPr>
            <w:r w:rsidRPr="007A772D">
              <w:rPr>
                <w:lang w:val="en-AU"/>
              </w:rPr>
              <w:t>safety</w:t>
            </w:r>
          </w:p>
          <w:p w14:paraId="13FD11B6" w14:textId="77777777" w:rsidR="00845B65" w:rsidRPr="007A772D" w:rsidRDefault="00845B65" w:rsidP="00845B65">
            <w:pPr>
              <w:pStyle w:val="HSCcontentlevel2"/>
              <w:numPr>
                <w:ilvl w:val="0"/>
                <w:numId w:val="2"/>
              </w:numPr>
              <w:spacing w:after="120"/>
              <w:rPr>
                <w:lang w:val="en-AU"/>
              </w:rPr>
            </w:pPr>
            <w:r w:rsidRPr="007A772D">
              <w:rPr>
                <w:lang w:val="en-AU"/>
              </w:rPr>
              <w:t>work tasks</w:t>
            </w:r>
          </w:p>
        </w:tc>
      </w:tr>
      <w:tr w:rsidR="00845B65" w:rsidRPr="007A772D" w14:paraId="7E204A06" w14:textId="77777777" w:rsidTr="00845B65">
        <w:tc>
          <w:tcPr>
            <w:tcW w:w="9140" w:type="dxa"/>
            <w:tcBorders>
              <w:top w:val="nil"/>
              <w:bottom w:val="nil"/>
            </w:tcBorders>
            <w:shd w:val="clear" w:color="auto" w:fill="auto"/>
          </w:tcPr>
          <w:p w14:paraId="1D5A2CD8" w14:textId="77777777" w:rsidR="00845B65" w:rsidRPr="007A772D" w:rsidRDefault="00845B65" w:rsidP="00845B65">
            <w:pPr>
              <w:pStyle w:val="HSCContent"/>
              <w:spacing w:after="0"/>
              <w:rPr>
                <w:lang w:val="en-AU"/>
              </w:rPr>
            </w:pPr>
            <w:r w:rsidRPr="007A772D">
              <w:rPr>
                <w:lang w:val="en-AU"/>
              </w:rPr>
              <w:t>primary industries workplace planning (long-term and contingency) for climate and weather conditions:</w:t>
            </w:r>
          </w:p>
          <w:p w14:paraId="27770B40" w14:textId="77777777" w:rsidR="00845B65" w:rsidRPr="007A772D" w:rsidRDefault="00845B65" w:rsidP="00845B65">
            <w:pPr>
              <w:pStyle w:val="HSCcontentlevel2"/>
              <w:numPr>
                <w:ilvl w:val="0"/>
                <w:numId w:val="2"/>
              </w:numPr>
              <w:rPr>
                <w:lang w:val="en-AU"/>
              </w:rPr>
            </w:pPr>
            <w:r w:rsidRPr="007A772D">
              <w:rPr>
                <w:lang w:val="en-AU"/>
              </w:rPr>
              <w:t>workplace operations</w:t>
            </w:r>
          </w:p>
          <w:p w14:paraId="1CF7533E" w14:textId="77777777" w:rsidR="00845B65" w:rsidRPr="007A772D" w:rsidRDefault="00845B65" w:rsidP="00845B65">
            <w:pPr>
              <w:pStyle w:val="HSCcontentlevel2"/>
              <w:numPr>
                <w:ilvl w:val="0"/>
                <w:numId w:val="2"/>
              </w:numPr>
              <w:rPr>
                <w:lang w:val="en-AU"/>
              </w:rPr>
            </w:pPr>
            <w:r w:rsidRPr="007A772D">
              <w:rPr>
                <w:lang w:val="en-AU"/>
              </w:rPr>
              <w:t>work practices</w:t>
            </w:r>
          </w:p>
          <w:p w14:paraId="574145D1" w14:textId="77777777" w:rsidR="00845B65" w:rsidRPr="007A772D" w:rsidRDefault="00845B65" w:rsidP="00845B65">
            <w:pPr>
              <w:pStyle w:val="HSCcontentlevel2"/>
              <w:numPr>
                <w:ilvl w:val="0"/>
                <w:numId w:val="2"/>
              </w:numPr>
              <w:spacing w:after="120"/>
              <w:rPr>
                <w:lang w:val="en-AU"/>
              </w:rPr>
            </w:pPr>
            <w:r w:rsidRPr="007A772D">
              <w:rPr>
                <w:lang w:val="en-AU"/>
              </w:rPr>
              <w:t>schedule of work tasks</w:t>
            </w:r>
          </w:p>
        </w:tc>
      </w:tr>
      <w:tr w:rsidR="00845B65" w:rsidRPr="007A772D" w14:paraId="12EC2D7D" w14:textId="77777777" w:rsidTr="00845B65">
        <w:tc>
          <w:tcPr>
            <w:tcW w:w="9140" w:type="dxa"/>
            <w:tcBorders>
              <w:top w:val="nil"/>
            </w:tcBorders>
            <w:shd w:val="clear" w:color="auto" w:fill="auto"/>
          </w:tcPr>
          <w:p w14:paraId="37C4C5FC" w14:textId="77777777" w:rsidR="00845B65" w:rsidRPr="007A772D" w:rsidRDefault="00845B65" w:rsidP="00845B65">
            <w:pPr>
              <w:pStyle w:val="HSCContent"/>
              <w:rPr>
                <w:lang w:val="en-AU"/>
              </w:rPr>
            </w:pPr>
            <w:r w:rsidRPr="007A772D">
              <w:rPr>
                <w:lang w:val="en-AU"/>
              </w:rPr>
              <w:t>preventative action to minimise loss, damage or harm as a result of changes in weather and climate conditions, including revision and adjustment of work program and work tasks</w:t>
            </w:r>
          </w:p>
        </w:tc>
      </w:tr>
      <w:tr w:rsidR="00845B65" w:rsidRPr="007A772D" w14:paraId="6F1418EA" w14:textId="77777777" w:rsidTr="00845B65">
        <w:tc>
          <w:tcPr>
            <w:tcW w:w="9140" w:type="dxa"/>
            <w:shd w:val="clear" w:color="auto" w:fill="FFF2CC" w:themeFill="accent4" w:themeFillTint="33"/>
          </w:tcPr>
          <w:p w14:paraId="0999DF31" w14:textId="77777777" w:rsidR="00845B65" w:rsidRPr="007A772D" w:rsidRDefault="00845B65" w:rsidP="00845B65">
            <w:pPr>
              <w:pStyle w:val="Heading5Table5"/>
              <w:rPr>
                <w:lang w:val="en-AU"/>
              </w:rPr>
            </w:pPr>
            <w:r w:rsidRPr="007A772D">
              <w:rPr>
                <w:lang w:val="en-AU"/>
              </w:rPr>
              <w:t>reporting and recording</w:t>
            </w:r>
          </w:p>
        </w:tc>
      </w:tr>
      <w:tr w:rsidR="00845B65" w:rsidRPr="007A772D" w14:paraId="1025EA19" w14:textId="77777777" w:rsidTr="00845B65">
        <w:tc>
          <w:tcPr>
            <w:tcW w:w="9140" w:type="dxa"/>
            <w:tcBorders>
              <w:bottom w:val="nil"/>
            </w:tcBorders>
            <w:shd w:val="clear" w:color="auto" w:fill="auto"/>
          </w:tcPr>
          <w:p w14:paraId="710CB919" w14:textId="77777777" w:rsidR="00845B65" w:rsidRPr="007A772D" w:rsidRDefault="00845B65" w:rsidP="00845B65">
            <w:pPr>
              <w:pStyle w:val="HSCContent"/>
              <w:rPr>
                <w:lang w:val="en-AU"/>
              </w:rPr>
            </w:pPr>
            <w:r w:rsidRPr="007A772D">
              <w:rPr>
                <w:lang w:val="en-AU"/>
              </w:rPr>
              <w:t>lines of communication to appropriate personnel within a primary industries workplace</w:t>
            </w:r>
          </w:p>
        </w:tc>
      </w:tr>
      <w:tr w:rsidR="00845B65" w:rsidRPr="007A772D" w14:paraId="230CDDEF" w14:textId="77777777" w:rsidTr="00845B65">
        <w:tc>
          <w:tcPr>
            <w:tcW w:w="9140" w:type="dxa"/>
            <w:tcBorders>
              <w:top w:val="nil"/>
              <w:bottom w:val="nil"/>
            </w:tcBorders>
            <w:shd w:val="clear" w:color="auto" w:fill="auto"/>
          </w:tcPr>
          <w:p w14:paraId="199277DB" w14:textId="77777777" w:rsidR="00845B65" w:rsidRPr="007A772D" w:rsidRDefault="00845B65" w:rsidP="00845B65">
            <w:pPr>
              <w:pStyle w:val="HSCContent"/>
              <w:rPr>
                <w:lang w:val="en-AU"/>
              </w:rPr>
            </w:pPr>
            <w:r w:rsidRPr="007A772D">
              <w:rPr>
                <w:lang w:val="en-AU"/>
              </w:rPr>
              <w:t>industry and workplace requirements for documentation in relation to recording and reporting weather and climate conditions and changes</w:t>
            </w:r>
          </w:p>
        </w:tc>
      </w:tr>
      <w:tr w:rsidR="00845B65" w:rsidRPr="007A772D" w14:paraId="18140351" w14:textId="77777777" w:rsidTr="00845B65">
        <w:tc>
          <w:tcPr>
            <w:tcW w:w="9140" w:type="dxa"/>
            <w:tcBorders>
              <w:top w:val="nil"/>
            </w:tcBorders>
            <w:shd w:val="clear" w:color="auto" w:fill="auto"/>
          </w:tcPr>
          <w:p w14:paraId="3FAAD757" w14:textId="77777777" w:rsidR="00845B65" w:rsidRPr="007A772D" w:rsidRDefault="00845B65" w:rsidP="00845B65">
            <w:pPr>
              <w:pStyle w:val="HSCContent"/>
              <w:rPr>
                <w:lang w:val="en-AU"/>
              </w:rPr>
            </w:pPr>
            <w:r w:rsidRPr="007A772D">
              <w:rPr>
                <w:lang w:val="en-AU"/>
              </w:rPr>
              <w:t>purpose and importance of disseminating information to supervisors, colleagues and others</w:t>
            </w:r>
          </w:p>
        </w:tc>
      </w:tr>
    </w:tbl>
    <w:p w14:paraId="2123E766" w14:textId="55207A53" w:rsidR="00CF254A" w:rsidRDefault="006B7FB5" w:rsidP="00AF1F68">
      <w:r w:rsidRPr="006B7FB5">
        <w:rPr>
          <w:noProof/>
          <w:lang w:eastAsia="en-AU"/>
        </w:rPr>
        <w:drawing>
          <wp:inline distT="0" distB="0" distL="0" distR="0" wp14:anchorId="3AF1DBB1" wp14:editId="7C4D1C51">
            <wp:extent cx="4525006" cy="1028844"/>
            <wp:effectExtent l="0" t="0" r="0" b="0"/>
            <wp:docPr id="1" name="Picture 1" descr="Mind map exampl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ind map example">
                      <a:hlinkClick r:id="rId50"/>
                    </pic:cNvPr>
                    <pic:cNvPicPr/>
                  </pic:nvPicPr>
                  <pic:blipFill>
                    <a:blip r:embed="rId51"/>
                    <a:stretch>
                      <a:fillRect/>
                    </a:stretch>
                  </pic:blipFill>
                  <pic:spPr>
                    <a:xfrm>
                      <a:off x="0" y="0"/>
                      <a:ext cx="4525006" cy="1028844"/>
                    </a:xfrm>
                    <a:prstGeom prst="rect">
                      <a:avLst/>
                    </a:prstGeom>
                  </pic:spPr>
                </pic:pic>
              </a:graphicData>
            </a:graphic>
          </wp:inline>
        </w:drawing>
      </w:r>
    </w:p>
    <w:p w14:paraId="5A0196F8" w14:textId="2EC195E7" w:rsidR="006B7FB5" w:rsidRPr="007A772D" w:rsidRDefault="006B7FB5" w:rsidP="006B7FB5">
      <w:pPr>
        <w:pStyle w:val="Caption"/>
      </w:pPr>
      <w:r>
        <w:t>Example of mind map being developed</w:t>
      </w:r>
    </w:p>
    <w:sectPr w:rsidR="006B7FB5" w:rsidRPr="007A772D" w:rsidSect="00ED288C">
      <w:headerReference w:type="even" r:id="rId52"/>
      <w:footerReference w:type="even" r:id="rId53"/>
      <w:footerReference w:type="default" r:id="rId54"/>
      <w:headerReference w:type="first" r:id="rId55"/>
      <w:footerReference w:type="first" r:id="rId56"/>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51CB2B" w14:textId="77777777" w:rsidR="00000D42" w:rsidRDefault="00000D42" w:rsidP="00191F45">
      <w:r>
        <w:separator/>
      </w:r>
    </w:p>
    <w:p w14:paraId="59EBFC4C" w14:textId="77777777" w:rsidR="00000D42" w:rsidRDefault="00000D42"/>
    <w:p w14:paraId="4D3ADAFB" w14:textId="77777777" w:rsidR="00000D42" w:rsidRDefault="00000D42"/>
    <w:p w14:paraId="65EFB42F" w14:textId="77777777" w:rsidR="00000D42" w:rsidRDefault="00000D42"/>
  </w:endnote>
  <w:endnote w:type="continuationSeparator" w:id="0">
    <w:p w14:paraId="373F524B" w14:textId="77777777" w:rsidR="00000D42" w:rsidRDefault="00000D42" w:rsidP="00191F45">
      <w:r>
        <w:continuationSeparator/>
      </w:r>
    </w:p>
    <w:p w14:paraId="1344E6EF" w14:textId="77777777" w:rsidR="00000D42" w:rsidRDefault="00000D42"/>
    <w:p w14:paraId="555C1093" w14:textId="77777777" w:rsidR="00000D42" w:rsidRDefault="00000D42"/>
    <w:p w14:paraId="47F4C89E" w14:textId="77777777" w:rsidR="00000D42" w:rsidRDefault="00000D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B5FD7" w14:textId="60CDF674" w:rsidR="002F432A" w:rsidRPr="004D333E" w:rsidRDefault="002F432A" w:rsidP="00E556CA">
    <w:pPr>
      <w:pStyle w:val="Footer"/>
      <w:ind w:left="0" w:right="134"/>
    </w:pPr>
    <w:r>
      <w:fldChar w:fldCharType="begin"/>
    </w:r>
    <w:r>
      <w:instrText xml:space="preserve"> PAGE </w:instrText>
    </w:r>
    <w:r>
      <w:fldChar w:fldCharType="separate"/>
    </w:r>
    <w:r w:rsidR="009E2CA4">
      <w:rPr>
        <w:noProof/>
      </w:rPr>
      <w:t>20</w:t>
    </w:r>
    <w:r>
      <w:rPr>
        <w:noProof/>
      </w:rPr>
      <w:fldChar w:fldCharType="end"/>
    </w:r>
    <w:r w:rsidRPr="002810D3">
      <w:tab/>
    </w:r>
    <w:r>
      <w:t>Primary Industries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F188B" w14:textId="2F3DE56B" w:rsidR="002F432A" w:rsidRPr="00E556CA" w:rsidRDefault="002F432A" w:rsidP="00E556CA">
    <w:pPr>
      <w:tabs>
        <w:tab w:val="right" w:pos="10773"/>
      </w:tabs>
      <w:spacing w:before="480"/>
      <w:ind w:right="276"/>
      <w:rPr>
        <w:rFonts w:cs="Times New Roman"/>
        <w:sz w:val="18"/>
      </w:rPr>
    </w:pPr>
    <w:bookmarkStart w:id="19" w:name="_Hlk46474722"/>
    <w:r w:rsidRPr="005427D3">
      <w:rPr>
        <w:rFonts w:cs="Times New Roman"/>
        <w:sz w:val="18"/>
      </w:rPr>
      <w:t xml:space="preserve">© NSW Department of Education, </w:t>
    </w:r>
    <w:r w:rsidRPr="005427D3">
      <w:rPr>
        <w:rFonts w:cs="Times New Roman"/>
        <w:sz w:val="18"/>
      </w:rPr>
      <w:fldChar w:fldCharType="begin"/>
    </w:r>
    <w:r w:rsidRPr="005427D3">
      <w:rPr>
        <w:rFonts w:cs="Times New Roman"/>
        <w:sz w:val="18"/>
      </w:rPr>
      <w:instrText xml:space="preserve"> DATE \@ "MMM-yy" </w:instrText>
    </w:r>
    <w:r w:rsidRPr="005427D3">
      <w:rPr>
        <w:rFonts w:cs="Times New Roman"/>
        <w:sz w:val="18"/>
      </w:rPr>
      <w:fldChar w:fldCharType="separate"/>
    </w:r>
    <w:r w:rsidR="009E2CA4">
      <w:rPr>
        <w:rFonts w:cs="Times New Roman"/>
        <w:noProof/>
        <w:sz w:val="18"/>
      </w:rPr>
      <w:t>Aug-20</w:t>
    </w:r>
    <w:r w:rsidRPr="005427D3">
      <w:rPr>
        <w:rFonts w:cs="Times New Roman"/>
        <w:sz w:val="18"/>
      </w:rPr>
      <w:fldChar w:fldCharType="end"/>
    </w:r>
    <w:r w:rsidRPr="005427D3">
      <w:rPr>
        <w:rFonts w:cs="Times New Roman"/>
        <w:sz w:val="18"/>
      </w:rPr>
      <w:tab/>
    </w:r>
    <w:r w:rsidRPr="005427D3">
      <w:rPr>
        <w:rFonts w:cs="Times New Roman"/>
        <w:sz w:val="18"/>
      </w:rPr>
      <w:fldChar w:fldCharType="begin"/>
    </w:r>
    <w:r w:rsidRPr="005427D3">
      <w:rPr>
        <w:rFonts w:cs="Times New Roman"/>
        <w:sz w:val="18"/>
      </w:rPr>
      <w:instrText xml:space="preserve"> PAGE </w:instrText>
    </w:r>
    <w:r w:rsidRPr="005427D3">
      <w:rPr>
        <w:rFonts w:cs="Times New Roman"/>
        <w:sz w:val="18"/>
      </w:rPr>
      <w:fldChar w:fldCharType="separate"/>
    </w:r>
    <w:r w:rsidR="009E2CA4">
      <w:rPr>
        <w:rFonts w:cs="Times New Roman"/>
        <w:noProof/>
        <w:sz w:val="18"/>
      </w:rPr>
      <w:t>19</w:t>
    </w:r>
    <w:r w:rsidRPr="005427D3">
      <w:rPr>
        <w:rFonts w:cs="Times New Roman"/>
        <w:sz w:val="18"/>
      </w:rPr>
      <w:fldChar w:fldCharType="end"/>
    </w:r>
    <w:bookmarkEnd w:id="19"/>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8A48A" w14:textId="77777777" w:rsidR="002F432A" w:rsidRDefault="002F432A" w:rsidP="00E556CA">
    <w:pPr>
      <w:pStyle w:val="Logo"/>
      <w:tabs>
        <w:tab w:val="clear" w:pos="10199"/>
        <w:tab w:val="right" w:pos="9639"/>
      </w:tabs>
      <w:ind w:left="0" w:right="-7"/>
    </w:pPr>
    <w:r w:rsidRPr="00913D40">
      <w:rPr>
        <w:sz w:val="24"/>
      </w:rPr>
      <w:t>education.nsw.gov.au</w:t>
    </w:r>
    <w:r w:rsidRPr="00791B72">
      <w:tab/>
    </w:r>
    <w:r w:rsidRPr="009C69B7">
      <w:rPr>
        <w:noProof/>
        <w:lang w:eastAsia="en-AU"/>
      </w:rPr>
      <w:drawing>
        <wp:inline distT="0" distB="0" distL="0" distR="0" wp14:anchorId="52C2DF86" wp14:editId="1906023B">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341377" w14:textId="77777777" w:rsidR="00000D42" w:rsidRDefault="00000D42" w:rsidP="00191F45">
      <w:r>
        <w:separator/>
      </w:r>
    </w:p>
    <w:p w14:paraId="32DB964C" w14:textId="77777777" w:rsidR="00000D42" w:rsidRDefault="00000D42"/>
    <w:p w14:paraId="2D21A1D3" w14:textId="77777777" w:rsidR="00000D42" w:rsidRDefault="00000D42"/>
    <w:p w14:paraId="7E49E8AD" w14:textId="77777777" w:rsidR="00000D42" w:rsidRDefault="00000D42"/>
  </w:footnote>
  <w:footnote w:type="continuationSeparator" w:id="0">
    <w:p w14:paraId="0E1D9794" w14:textId="77777777" w:rsidR="00000D42" w:rsidRDefault="00000D42" w:rsidP="00191F45">
      <w:r>
        <w:continuationSeparator/>
      </w:r>
    </w:p>
    <w:p w14:paraId="204CC456" w14:textId="77777777" w:rsidR="00000D42" w:rsidRDefault="00000D42"/>
    <w:p w14:paraId="3C14DA3B" w14:textId="77777777" w:rsidR="00000D42" w:rsidRDefault="00000D42"/>
    <w:p w14:paraId="0704CBC0" w14:textId="77777777" w:rsidR="00000D42" w:rsidRDefault="00000D4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9DAF0" w14:textId="02E616E7" w:rsidR="002F432A" w:rsidRDefault="002F432A" w:rsidP="00E556CA">
    <w:pPr>
      <w:pStyle w:val="Header"/>
    </w:pPr>
    <w:r>
      <w:t>Mandatory Focus Area: Weather</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C10C" w14:textId="77777777" w:rsidR="002F432A" w:rsidRDefault="002F432A">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45D0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20014C"/>
    <w:multiLevelType w:val="multilevel"/>
    <w:tmpl w:val="FB44F9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851A54"/>
    <w:multiLevelType w:val="multilevel"/>
    <w:tmpl w:val="64C8C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C26D61"/>
    <w:multiLevelType w:val="hybridMultilevel"/>
    <w:tmpl w:val="BF7A4C8E"/>
    <w:lvl w:ilvl="0" w:tplc="3E00D6BA">
      <w:start w:val="1"/>
      <w:numFmt w:val="bullet"/>
      <w:lvlText w:val=""/>
      <w:lvlJc w:val="left"/>
      <w:pPr>
        <w:tabs>
          <w:tab w:val="num" w:pos="720"/>
        </w:tabs>
        <w:ind w:left="720" w:hanging="360"/>
      </w:pPr>
      <w:rPr>
        <w:rFonts w:ascii="Wingdings" w:hAnsi="Wingdings"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10F536B5"/>
    <w:multiLevelType w:val="hybridMultilevel"/>
    <w:tmpl w:val="BDACE7CA"/>
    <w:lvl w:ilvl="0" w:tplc="B6905024">
      <w:start w:val="1"/>
      <w:numFmt w:val="bullet"/>
      <w:pStyle w:val="HSCConten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023523"/>
    <w:multiLevelType w:val="multilevel"/>
    <w:tmpl w:val="9A68236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3363E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EC516E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0870AD4"/>
    <w:multiLevelType w:val="hybridMultilevel"/>
    <w:tmpl w:val="C9C2B6A6"/>
    <w:lvl w:ilvl="0" w:tplc="83549782">
      <w:start w:val="1"/>
      <w:numFmt w:val="bullet"/>
      <w:pStyle w:val="HSCContentlevel3"/>
      <w:lvlText w:val=""/>
      <w:lvlJc w:val="left"/>
      <w:pPr>
        <w:tabs>
          <w:tab w:val="num" w:pos="720"/>
        </w:tabs>
        <w:ind w:left="720" w:hanging="360"/>
      </w:pPr>
      <w:rPr>
        <w:rFonts w:ascii="Symbol" w:hAnsi="Symbol" w:hint="default"/>
        <w:color w:val="280070"/>
        <w:sz w:val="22"/>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DF332E"/>
    <w:multiLevelType w:val="hybridMultilevel"/>
    <w:tmpl w:val="5C5E1488"/>
    <w:lvl w:ilvl="0" w:tplc="0D00361E">
      <w:start w:val="1"/>
      <w:numFmt w:val="bullet"/>
      <w:lvlText w:val="–"/>
      <w:lvlJc w:val="left"/>
      <w:pPr>
        <w:tabs>
          <w:tab w:val="num" w:pos="720"/>
        </w:tabs>
        <w:ind w:left="720" w:hanging="360"/>
      </w:pPr>
      <w:rPr>
        <w:rFonts w:ascii="Times New Roman" w:eastAsia="Times New Roman" w:hAnsi="Times New Roman" w:cs="Times New Roman" w:hint="default"/>
        <w:strike w:val="0"/>
      </w:rPr>
    </w:lvl>
    <w:lvl w:ilvl="1" w:tplc="04090003">
      <w:start w:val="1"/>
      <w:numFmt w:val="bullet"/>
      <w:lvlText w:val="o"/>
      <w:lvlJc w:val="left"/>
      <w:pPr>
        <w:tabs>
          <w:tab w:val="num" w:pos="1440"/>
        </w:tabs>
        <w:ind w:left="1440" w:hanging="360"/>
      </w:pPr>
      <w:rPr>
        <w:rFonts w:ascii="Courier New" w:hAnsi="Courier New" w:cs="MS Mincho"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38A13D93"/>
    <w:multiLevelType w:val="hybridMultilevel"/>
    <w:tmpl w:val="F00EF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2" w15:restartNumberingAfterBreak="0">
    <w:nsid w:val="44F4161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F4973EB"/>
    <w:multiLevelType w:val="hybridMultilevel"/>
    <w:tmpl w:val="030E9124"/>
    <w:lvl w:ilvl="0" w:tplc="F37A2C28">
      <w:start w:val="1"/>
      <w:numFmt w:val="bullet"/>
      <w:lvlText w:val=""/>
      <w:lvlJc w:val="left"/>
      <w:pPr>
        <w:tabs>
          <w:tab w:val="num" w:pos="5606"/>
        </w:tabs>
        <w:ind w:left="5606" w:hanging="360"/>
      </w:pPr>
      <w:rPr>
        <w:rFonts w:ascii="Symbol" w:hAnsi="Symbol" w:hint="default"/>
        <w:sz w:val="24"/>
      </w:rPr>
    </w:lvl>
    <w:lvl w:ilvl="1" w:tplc="0C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0145526"/>
    <w:multiLevelType w:val="multilevel"/>
    <w:tmpl w:val="9702B3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6136417"/>
    <w:multiLevelType w:val="hybridMultilevel"/>
    <w:tmpl w:val="19E029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E53912"/>
    <w:multiLevelType w:val="multilevel"/>
    <w:tmpl w:val="61A680D6"/>
    <w:lvl w:ilvl="0">
      <w:start w:val="1"/>
      <w:numFmt w:val="bullet"/>
      <w:pStyle w:val="ListBullet"/>
      <w:lvlText w:val=""/>
      <w:lvlJc w:val="left"/>
      <w:pPr>
        <w:tabs>
          <w:tab w:val="num" w:pos="652"/>
        </w:tabs>
        <w:ind w:left="652" w:hanging="368"/>
      </w:pPr>
      <w:rPr>
        <w:rFonts w:ascii="Symbol" w:hAnsi="Symbol" w:hint="default"/>
        <w:color w:val="auto"/>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7" w15:restartNumberingAfterBreak="0">
    <w:nsid w:val="5FA5176D"/>
    <w:multiLevelType w:val="multilevel"/>
    <w:tmpl w:val="B890E9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27029AD"/>
    <w:multiLevelType w:val="multilevel"/>
    <w:tmpl w:val="49CEC7D4"/>
    <w:lvl w:ilvl="0">
      <w:start w:val="1"/>
      <w:numFmt w:val="decimal"/>
      <w:lvlText w:val="%1."/>
      <w:lvlJc w:val="left"/>
      <w:pPr>
        <w:ind w:left="368"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7D1E4CDE"/>
    <w:multiLevelType w:val="multilevel"/>
    <w:tmpl w:val="59AC82E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F523313"/>
    <w:multiLevelType w:val="multilevel"/>
    <w:tmpl w:val="2D6AAED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9"/>
  </w:num>
  <w:num w:numId="3">
    <w:abstractNumId w:val="3"/>
  </w:num>
  <w:num w:numId="4">
    <w:abstractNumId w:val="10"/>
  </w:num>
  <w:num w:numId="5">
    <w:abstractNumId w:val="2"/>
  </w:num>
  <w:num w:numId="6">
    <w:abstractNumId w:val="15"/>
  </w:num>
  <w:num w:numId="7">
    <w:abstractNumId w:val="14"/>
  </w:num>
  <w:num w:numId="8">
    <w:abstractNumId w:val="17"/>
  </w:num>
  <w:num w:numId="9">
    <w:abstractNumId w:val="21"/>
  </w:num>
  <w:num w:numId="10">
    <w:abstractNumId w:val="1"/>
  </w:num>
  <w:num w:numId="11">
    <w:abstractNumId w:val="22"/>
  </w:num>
  <w:num w:numId="12">
    <w:abstractNumId w:val="5"/>
  </w:num>
  <w:num w:numId="13">
    <w:abstractNumId w:val="8"/>
  </w:num>
  <w:num w:numId="14">
    <w:abstractNumId w:val="11"/>
  </w:num>
  <w:num w:numId="15">
    <w:abstractNumId w:val="18"/>
  </w:num>
  <w:num w:numId="16">
    <w:abstractNumId w:val="20"/>
  </w:num>
  <w:num w:numId="17">
    <w:abstractNumId w:val="16"/>
  </w:num>
  <w:num w:numId="18">
    <w:abstractNumId w:val="19"/>
  </w:num>
  <w:num w:numId="19">
    <w:abstractNumId w:val="4"/>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0"/>
  </w:num>
  <w:num w:numId="36">
    <w:abstractNumId w:val="6"/>
  </w:num>
  <w:num w:numId="37">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1"/>
  <w:proofState w:spelling="clean" w:grammar="clean"/>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CA7"/>
    <w:rsid w:val="0000031A"/>
    <w:rsid w:val="00000D42"/>
    <w:rsid w:val="00001C08"/>
    <w:rsid w:val="00002BF1"/>
    <w:rsid w:val="00006220"/>
    <w:rsid w:val="00006CD7"/>
    <w:rsid w:val="000103FC"/>
    <w:rsid w:val="00010746"/>
    <w:rsid w:val="000143DF"/>
    <w:rsid w:val="000151F8"/>
    <w:rsid w:val="00015405"/>
    <w:rsid w:val="00015D43"/>
    <w:rsid w:val="00016801"/>
    <w:rsid w:val="00021171"/>
    <w:rsid w:val="00023790"/>
    <w:rsid w:val="00024602"/>
    <w:rsid w:val="000252FF"/>
    <w:rsid w:val="000253AE"/>
    <w:rsid w:val="00030EBC"/>
    <w:rsid w:val="000331B6"/>
    <w:rsid w:val="00034DFE"/>
    <w:rsid w:val="00034F5E"/>
    <w:rsid w:val="0003541F"/>
    <w:rsid w:val="00040BF3"/>
    <w:rsid w:val="00041E17"/>
    <w:rsid w:val="000423E3"/>
    <w:rsid w:val="0004292D"/>
    <w:rsid w:val="00042D30"/>
    <w:rsid w:val="00043FA0"/>
    <w:rsid w:val="00044C5D"/>
    <w:rsid w:val="00044D23"/>
    <w:rsid w:val="00046473"/>
    <w:rsid w:val="00046E07"/>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4C3C"/>
    <w:rsid w:val="00075B4E"/>
    <w:rsid w:val="0007781C"/>
    <w:rsid w:val="00077A7C"/>
    <w:rsid w:val="00082E53"/>
    <w:rsid w:val="000844F9"/>
    <w:rsid w:val="00084830"/>
    <w:rsid w:val="0008606A"/>
    <w:rsid w:val="00086656"/>
    <w:rsid w:val="00086D87"/>
    <w:rsid w:val="000872D6"/>
    <w:rsid w:val="00090628"/>
    <w:rsid w:val="0009452F"/>
    <w:rsid w:val="00096701"/>
    <w:rsid w:val="00097093"/>
    <w:rsid w:val="000A0C05"/>
    <w:rsid w:val="000A2116"/>
    <w:rsid w:val="000A33D4"/>
    <w:rsid w:val="000A41E7"/>
    <w:rsid w:val="000A451E"/>
    <w:rsid w:val="000A796C"/>
    <w:rsid w:val="000A7A61"/>
    <w:rsid w:val="000B09C8"/>
    <w:rsid w:val="000B1FC2"/>
    <w:rsid w:val="000B2886"/>
    <w:rsid w:val="000B30E1"/>
    <w:rsid w:val="000B4F65"/>
    <w:rsid w:val="000B634C"/>
    <w:rsid w:val="000B75CB"/>
    <w:rsid w:val="000B7D49"/>
    <w:rsid w:val="000C0FB5"/>
    <w:rsid w:val="000C1078"/>
    <w:rsid w:val="000C16A7"/>
    <w:rsid w:val="000C1BCD"/>
    <w:rsid w:val="000C1BF1"/>
    <w:rsid w:val="000C250C"/>
    <w:rsid w:val="000C43DF"/>
    <w:rsid w:val="000C575E"/>
    <w:rsid w:val="000C61FB"/>
    <w:rsid w:val="000C6F89"/>
    <w:rsid w:val="000C7D4F"/>
    <w:rsid w:val="000D2063"/>
    <w:rsid w:val="000D24EC"/>
    <w:rsid w:val="000D2C3A"/>
    <w:rsid w:val="000D48A8"/>
    <w:rsid w:val="000D4B5A"/>
    <w:rsid w:val="000D55B1"/>
    <w:rsid w:val="000D64D8"/>
    <w:rsid w:val="000D6BBE"/>
    <w:rsid w:val="000E3C1C"/>
    <w:rsid w:val="000E41B7"/>
    <w:rsid w:val="000E6BA0"/>
    <w:rsid w:val="000F174A"/>
    <w:rsid w:val="000F367F"/>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199"/>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2440"/>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2ECB"/>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0BFE"/>
    <w:rsid w:val="002810D3"/>
    <w:rsid w:val="002847AE"/>
    <w:rsid w:val="002870F2"/>
    <w:rsid w:val="00287650"/>
    <w:rsid w:val="0029008E"/>
    <w:rsid w:val="00290154"/>
    <w:rsid w:val="00294F88"/>
    <w:rsid w:val="00294FCC"/>
    <w:rsid w:val="00295516"/>
    <w:rsid w:val="00297099"/>
    <w:rsid w:val="002A10A1"/>
    <w:rsid w:val="002A3161"/>
    <w:rsid w:val="002A3410"/>
    <w:rsid w:val="002A428C"/>
    <w:rsid w:val="002A44D1"/>
    <w:rsid w:val="002A4631"/>
    <w:rsid w:val="002A5BA6"/>
    <w:rsid w:val="002A6301"/>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432A"/>
    <w:rsid w:val="002F749C"/>
    <w:rsid w:val="00300590"/>
    <w:rsid w:val="00303813"/>
    <w:rsid w:val="00310348"/>
    <w:rsid w:val="00310EE6"/>
    <w:rsid w:val="00311529"/>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0A63"/>
    <w:rsid w:val="003211F4"/>
    <w:rsid w:val="0032193F"/>
    <w:rsid w:val="00322186"/>
    <w:rsid w:val="00322962"/>
    <w:rsid w:val="0032403E"/>
    <w:rsid w:val="00324D73"/>
    <w:rsid w:val="00325B7B"/>
    <w:rsid w:val="003302AD"/>
    <w:rsid w:val="0033147A"/>
    <w:rsid w:val="0033193C"/>
    <w:rsid w:val="00332B30"/>
    <w:rsid w:val="0033532B"/>
    <w:rsid w:val="00336799"/>
    <w:rsid w:val="00337929"/>
    <w:rsid w:val="00340003"/>
    <w:rsid w:val="003429B7"/>
    <w:rsid w:val="00342B92"/>
    <w:rsid w:val="00343B23"/>
    <w:rsid w:val="003444A9"/>
    <w:rsid w:val="003445F2"/>
    <w:rsid w:val="00345543"/>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1918"/>
    <w:rsid w:val="00382A6F"/>
    <w:rsid w:val="00382C57"/>
    <w:rsid w:val="00383B5F"/>
    <w:rsid w:val="00384483"/>
    <w:rsid w:val="0038499A"/>
    <w:rsid w:val="00384F53"/>
    <w:rsid w:val="00386D58"/>
    <w:rsid w:val="00387053"/>
    <w:rsid w:val="00395451"/>
    <w:rsid w:val="00395716"/>
    <w:rsid w:val="00396B0E"/>
    <w:rsid w:val="00397590"/>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2AD"/>
    <w:rsid w:val="003F28DA"/>
    <w:rsid w:val="003F2C2F"/>
    <w:rsid w:val="003F35B8"/>
    <w:rsid w:val="003F3F97"/>
    <w:rsid w:val="003F42CF"/>
    <w:rsid w:val="003F4EA0"/>
    <w:rsid w:val="003F69BE"/>
    <w:rsid w:val="003F7D20"/>
    <w:rsid w:val="00400EB0"/>
    <w:rsid w:val="004013F6"/>
    <w:rsid w:val="00405801"/>
    <w:rsid w:val="00407474"/>
    <w:rsid w:val="00407ED4"/>
    <w:rsid w:val="00411078"/>
    <w:rsid w:val="004128F0"/>
    <w:rsid w:val="00414D5B"/>
    <w:rsid w:val="004163AD"/>
    <w:rsid w:val="0041645A"/>
    <w:rsid w:val="00417BB8"/>
    <w:rsid w:val="00420300"/>
    <w:rsid w:val="00421CC4"/>
    <w:rsid w:val="0042354D"/>
    <w:rsid w:val="004259A6"/>
    <w:rsid w:val="00425C5D"/>
    <w:rsid w:val="00425CCF"/>
    <w:rsid w:val="004266DC"/>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6231"/>
    <w:rsid w:val="004468CE"/>
    <w:rsid w:val="00446926"/>
    <w:rsid w:val="004479D8"/>
    <w:rsid w:val="00447C97"/>
    <w:rsid w:val="00451168"/>
    <w:rsid w:val="00451506"/>
    <w:rsid w:val="00452D84"/>
    <w:rsid w:val="00453739"/>
    <w:rsid w:val="0045627B"/>
    <w:rsid w:val="00456C90"/>
    <w:rsid w:val="00457160"/>
    <w:rsid w:val="004578CC"/>
    <w:rsid w:val="00463BFC"/>
    <w:rsid w:val="004645D6"/>
    <w:rsid w:val="004657D6"/>
    <w:rsid w:val="004728AA"/>
    <w:rsid w:val="00473346"/>
    <w:rsid w:val="00476168"/>
    <w:rsid w:val="00476284"/>
    <w:rsid w:val="0048084F"/>
    <w:rsid w:val="004810BD"/>
    <w:rsid w:val="0048175E"/>
    <w:rsid w:val="00483B44"/>
    <w:rsid w:val="00483CA9"/>
    <w:rsid w:val="00483E0E"/>
    <w:rsid w:val="004850B9"/>
    <w:rsid w:val="0048525B"/>
    <w:rsid w:val="00485CCD"/>
    <w:rsid w:val="00485DB5"/>
    <w:rsid w:val="004860C5"/>
    <w:rsid w:val="00486D2B"/>
    <w:rsid w:val="00490D60"/>
    <w:rsid w:val="00491538"/>
    <w:rsid w:val="00493120"/>
    <w:rsid w:val="004949C7"/>
    <w:rsid w:val="00494FDC"/>
    <w:rsid w:val="004A0489"/>
    <w:rsid w:val="004A161B"/>
    <w:rsid w:val="004A4146"/>
    <w:rsid w:val="004A47DB"/>
    <w:rsid w:val="004A5AAE"/>
    <w:rsid w:val="004A639C"/>
    <w:rsid w:val="004A69CC"/>
    <w:rsid w:val="004A6AB7"/>
    <w:rsid w:val="004A71FB"/>
    <w:rsid w:val="004A7284"/>
    <w:rsid w:val="004A7E1A"/>
    <w:rsid w:val="004B0073"/>
    <w:rsid w:val="004B0792"/>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39A6"/>
    <w:rsid w:val="004C4D54"/>
    <w:rsid w:val="004C7023"/>
    <w:rsid w:val="004C7513"/>
    <w:rsid w:val="004D02AC"/>
    <w:rsid w:val="004D0383"/>
    <w:rsid w:val="004D0A25"/>
    <w:rsid w:val="004D1F3F"/>
    <w:rsid w:val="004D333E"/>
    <w:rsid w:val="004D3A72"/>
    <w:rsid w:val="004D3EE2"/>
    <w:rsid w:val="004D4D93"/>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4FB"/>
    <w:rsid w:val="00501EB9"/>
    <w:rsid w:val="00503948"/>
    <w:rsid w:val="00503B09"/>
    <w:rsid w:val="00504F5C"/>
    <w:rsid w:val="00505262"/>
    <w:rsid w:val="0050597B"/>
    <w:rsid w:val="00506DF8"/>
    <w:rsid w:val="00507147"/>
    <w:rsid w:val="00507451"/>
    <w:rsid w:val="00511F4D"/>
    <w:rsid w:val="00514CCB"/>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244E"/>
    <w:rsid w:val="00546A8B"/>
    <w:rsid w:val="00546D5E"/>
    <w:rsid w:val="00546F02"/>
    <w:rsid w:val="0054770B"/>
    <w:rsid w:val="00551073"/>
    <w:rsid w:val="00551DA4"/>
    <w:rsid w:val="0055213A"/>
    <w:rsid w:val="00554956"/>
    <w:rsid w:val="00557BE6"/>
    <w:rsid w:val="005600BC"/>
    <w:rsid w:val="005616F2"/>
    <w:rsid w:val="00563104"/>
    <w:rsid w:val="005646C1"/>
    <w:rsid w:val="005646CC"/>
    <w:rsid w:val="005652E4"/>
    <w:rsid w:val="00565730"/>
    <w:rsid w:val="00566239"/>
    <w:rsid w:val="00566671"/>
    <w:rsid w:val="00567B22"/>
    <w:rsid w:val="0057134C"/>
    <w:rsid w:val="0057331C"/>
    <w:rsid w:val="00573328"/>
    <w:rsid w:val="0057342D"/>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02F"/>
    <w:rsid w:val="005A16FB"/>
    <w:rsid w:val="005A1A68"/>
    <w:rsid w:val="005A2A5A"/>
    <w:rsid w:val="005A3076"/>
    <w:rsid w:val="005A39FC"/>
    <w:rsid w:val="005A3B66"/>
    <w:rsid w:val="005A42E3"/>
    <w:rsid w:val="005A5F04"/>
    <w:rsid w:val="005A6DC2"/>
    <w:rsid w:val="005B0870"/>
    <w:rsid w:val="005B1762"/>
    <w:rsid w:val="005B477E"/>
    <w:rsid w:val="005B4B88"/>
    <w:rsid w:val="005B5605"/>
    <w:rsid w:val="005B5D60"/>
    <w:rsid w:val="005B5E31"/>
    <w:rsid w:val="005B64AE"/>
    <w:rsid w:val="005B6E3D"/>
    <w:rsid w:val="005B7298"/>
    <w:rsid w:val="005C1BFC"/>
    <w:rsid w:val="005C7B55"/>
    <w:rsid w:val="005D0175"/>
    <w:rsid w:val="005D1CC4"/>
    <w:rsid w:val="005D2D62"/>
    <w:rsid w:val="005D460C"/>
    <w:rsid w:val="005D5A78"/>
    <w:rsid w:val="005D5DB0"/>
    <w:rsid w:val="005E0A25"/>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4382"/>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0AF7"/>
    <w:rsid w:val="006618E3"/>
    <w:rsid w:val="00661D06"/>
    <w:rsid w:val="006638B4"/>
    <w:rsid w:val="0066400D"/>
    <w:rsid w:val="006644C4"/>
    <w:rsid w:val="0066665B"/>
    <w:rsid w:val="00670266"/>
    <w:rsid w:val="00670EE3"/>
    <w:rsid w:val="0067331F"/>
    <w:rsid w:val="00673605"/>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B7FB5"/>
    <w:rsid w:val="006C00A3"/>
    <w:rsid w:val="006C0E7C"/>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360C6"/>
    <w:rsid w:val="00740573"/>
    <w:rsid w:val="00741479"/>
    <w:rsid w:val="007414DA"/>
    <w:rsid w:val="007448D2"/>
    <w:rsid w:val="00744A09"/>
    <w:rsid w:val="00744A73"/>
    <w:rsid w:val="00744DB8"/>
    <w:rsid w:val="00745C28"/>
    <w:rsid w:val="00745C81"/>
    <w:rsid w:val="007460FF"/>
    <w:rsid w:val="007474D4"/>
    <w:rsid w:val="0075322D"/>
    <w:rsid w:val="00753D56"/>
    <w:rsid w:val="007564AE"/>
    <w:rsid w:val="00757591"/>
    <w:rsid w:val="00757633"/>
    <w:rsid w:val="00757A59"/>
    <w:rsid w:val="00757DD5"/>
    <w:rsid w:val="00760CA7"/>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7DF"/>
    <w:rsid w:val="007A4CEF"/>
    <w:rsid w:val="007A55A8"/>
    <w:rsid w:val="007A772D"/>
    <w:rsid w:val="007B24C4"/>
    <w:rsid w:val="007B50E4"/>
    <w:rsid w:val="007B5236"/>
    <w:rsid w:val="007B6B2F"/>
    <w:rsid w:val="007C057B"/>
    <w:rsid w:val="007C1661"/>
    <w:rsid w:val="007C1A9E"/>
    <w:rsid w:val="007C6E38"/>
    <w:rsid w:val="007D212E"/>
    <w:rsid w:val="007D243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38"/>
    <w:rsid w:val="008203B7"/>
    <w:rsid w:val="00820BB7"/>
    <w:rsid w:val="008212BE"/>
    <w:rsid w:val="008218CF"/>
    <w:rsid w:val="008248E7"/>
    <w:rsid w:val="00824F02"/>
    <w:rsid w:val="00825595"/>
    <w:rsid w:val="00826BD1"/>
    <w:rsid w:val="00826C4F"/>
    <w:rsid w:val="0082706C"/>
    <w:rsid w:val="00830A48"/>
    <w:rsid w:val="00831C89"/>
    <w:rsid w:val="00832C2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5B65"/>
    <w:rsid w:val="0084668B"/>
    <w:rsid w:val="008467D0"/>
    <w:rsid w:val="008470D0"/>
    <w:rsid w:val="008505AC"/>
    <w:rsid w:val="008505DC"/>
    <w:rsid w:val="008509F0"/>
    <w:rsid w:val="00851875"/>
    <w:rsid w:val="00852357"/>
    <w:rsid w:val="00852B7B"/>
    <w:rsid w:val="0085448C"/>
    <w:rsid w:val="00854B43"/>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0F06"/>
    <w:rsid w:val="008736AC"/>
    <w:rsid w:val="00874C1F"/>
    <w:rsid w:val="00876B3C"/>
    <w:rsid w:val="00880A08"/>
    <w:rsid w:val="008813A0"/>
    <w:rsid w:val="00882E98"/>
    <w:rsid w:val="00883242"/>
    <w:rsid w:val="00883A53"/>
    <w:rsid w:val="00885C59"/>
    <w:rsid w:val="00890426"/>
    <w:rsid w:val="00890C47"/>
    <w:rsid w:val="0089256F"/>
    <w:rsid w:val="00893CDB"/>
    <w:rsid w:val="00893D12"/>
    <w:rsid w:val="0089468F"/>
    <w:rsid w:val="00895105"/>
    <w:rsid w:val="00895316"/>
    <w:rsid w:val="00895861"/>
    <w:rsid w:val="00897B91"/>
    <w:rsid w:val="008A00A0"/>
    <w:rsid w:val="008A0836"/>
    <w:rsid w:val="008A21F0"/>
    <w:rsid w:val="008A3AFA"/>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837"/>
    <w:rsid w:val="008D6E1D"/>
    <w:rsid w:val="008D7AB2"/>
    <w:rsid w:val="008E0259"/>
    <w:rsid w:val="008E1418"/>
    <w:rsid w:val="008E43E0"/>
    <w:rsid w:val="008E4A0E"/>
    <w:rsid w:val="008E4E59"/>
    <w:rsid w:val="008F0115"/>
    <w:rsid w:val="008F0383"/>
    <w:rsid w:val="008F1F6A"/>
    <w:rsid w:val="008F28E7"/>
    <w:rsid w:val="008F3EDF"/>
    <w:rsid w:val="008F56DB"/>
    <w:rsid w:val="008F76E0"/>
    <w:rsid w:val="0090053B"/>
    <w:rsid w:val="00900E59"/>
    <w:rsid w:val="00900FCF"/>
    <w:rsid w:val="00901298"/>
    <w:rsid w:val="009019BB"/>
    <w:rsid w:val="00902919"/>
    <w:rsid w:val="009029EF"/>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1FB5"/>
    <w:rsid w:val="00984331"/>
    <w:rsid w:val="00984C07"/>
    <w:rsid w:val="0098564D"/>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2CA4"/>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37153"/>
    <w:rsid w:val="00A41A01"/>
    <w:rsid w:val="00A429A9"/>
    <w:rsid w:val="00A43CFF"/>
    <w:rsid w:val="00A47719"/>
    <w:rsid w:val="00A47EAB"/>
    <w:rsid w:val="00A5068D"/>
    <w:rsid w:val="00A509B4"/>
    <w:rsid w:val="00A5427A"/>
    <w:rsid w:val="00A54C7B"/>
    <w:rsid w:val="00A54CFD"/>
    <w:rsid w:val="00A5639F"/>
    <w:rsid w:val="00A57040"/>
    <w:rsid w:val="00A60064"/>
    <w:rsid w:val="00A60CF0"/>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3C94"/>
    <w:rsid w:val="00B24845"/>
    <w:rsid w:val="00B26370"/>
    <w:rsid w:val="00B27039"/>
    <w:rsid w:val="00B27D18"/>
    <w:rsid w:val="00B300DB"/>
    <w:rsid w:val="00B32BEC"/>
    <w:rsid w:val="00B35B87"/>
    <w:rsid w:val="00B40556"/>
    <w:rsid w:val="00B42CF8"/>
    <w:rsid w:val="00B43107"/>
    <w:rsid w:val="00B45AC4"/>
    <w:rsid w:val="00B45E0A"/>
    <w:rsid w:val="00B475EE"/>
    <w:rsid w:val="00B47A18"/>
    <w:rsid w:val="00B51CD5"/>
    <w:rsid w:val="00B53824"/>
    <w:rsid w:val="00B53857"/>
    <w:rsid w:val="00B54009"/>
    <w:rsid w:val="00B54B6C"/>
    <w:rsid w:val="00B56FB1"/>
    <w:rsid w:val="00B6083F"/>
    <w:rsid w:val="00B61504"/>
    <w:rsid w:val="00B62E95"/>
    <w:rsid w:val="00B63ABC"/>
    <w:rsid w:val="00B64D3D"/>
    <w:rsid w:val="00B64F0A"/>
    <w:rsid w:val="00B650C0"/>
    <w:rsid w:val="00B6562C"/>
    <w:rsid w:val="00B66532"/>
    <w:rsid w:val="00B6729E"/>
    <w:rsid w:val="00B720C9"/>
    <w:rsid w:val="00B7391B"/>
    <w:rsid w:val="00B73ACC"/>
    <w:rsid w:val="00B743E7"/>
    <w:rsid w:val="00B74B80"/>
    <w:rsid w:val="00B768A9"/>
    <w:rsid w:val="00B76E90"/>
    <w:rsid w:val="00B8005C"/>
    <w:rsid w:val="00B82E5F"/>
    <w:rsid w:val="00B85A15"/>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4487"/>
    <w:rsid w:val="00BD0186"/>
    <w:rsid w:val="00BD115F"/>
    <w:rsid w:val="00BD1661"/>
    <w:rsid w:val="00BD6178"/>
    <w:rsid w:val="00BD6348"/>
    <w:rsid w:val="00BE147F"/>
    <w:rsid w:val="00BE1BBC"/>
    <w:rsid w:val="00BE46B5"/>
    <w:rsid w:val="00BE6663"/>
    <w:rsid w:val="00BE6E4A"/>
    <w:rsid w:val="00BF0917"/>
    <w:rsid w:val="00BF0CD7"/>
    <w:rsid w:val="00BF11E0"/>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164"/>
    <w:rsid w:val="00C37BAE"/>
    <w:rsid w:val="00C4043D"/>
    <w:rsid w:val="00C406F5"/>
    <w:rsid w:val="00C40DAA"/>
    <w:rsid w:val="00C41F7E"/>
    <w:rsid w:val="00C42302"/>
    <w:rsid w:val="00C42A1B"/>
    <w:rsid w:val="00C42B41"/>
    <w:rsid w:val="00C42C1F"/>
    <w:rsid w:val="00C44A8D"/>
    <w:rsid w:val="00C44CF8"/>
    <w:rsid w:val="00C45B91"/>
    <w:rsid w:val="00C460A1"/>
    <w:rsid w:val="00C4789C"/>
    <w:rsid w:val="00C52C02"/>
    <w:rsid w:val="00C52DCB"/>
    <w:rsid w:val="00C55061"/>
    <w:rsid w:val="00C57EE8"/>
    <w:rsid w:val="00C61072"/>
    <w:rsid w:val="00C6243C"/>
    <w:rsid w:val="00C62F54"/>
    <w:rsid w:val="00C63AEA"/>
    <w:rsid w:val="00C67BBF"/>
    <w:rsid w:val="00C70168"/>
    <w:rsid w:val="00C718DD"/>
    <w:rsid w:val="00C71AFB"/>
    <w:rsid w:val="00C74707"/>
    <w:rsid w:val="00C767C7"/>
    <w:rsid w:val="00C76970"/>
    <w:rsid w:val="00C779FD"/>
    <w:rsid w:val="00C77D84"/>
    <w:rsid w:val="00C80B9E"/>
    <w:rsid w:val="00C80EFD"/>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6E2"/>
    <w:rsid w:val="00CB58B4"/>
    <w:rsid w:val="00CB6577"/>
    <w:rsid w:val="00CB6768"/>
    <w:rsid w:val="00CB74C7"/>
    <w:rsid w:val="00CC1FE9"/>
    <w:rsid w:val="00CC3B49"/>
    <w:rsid w:val="00CC3D04"/>
    <w:rsid w:val="00CC4ABD"/>
    <w:rsid w:val="00CC4AF7"/>
    <w:rsid w:val="00CC54E5"/>
    <w:rsid w:val="00CC6B96"/>
    <w:rsid w:val="00CC6F04"/>
    <w:rsid w:val="00CC7B94"/>
    <w:rsid w:val="00CD6E8E"/>
    <w:rsid w:val="00CE0E51"/>
    <w:rsid w:val="00CE161F"/>
    <w:rsid w:val="00CE2CC6"/>
    <w:rsid w:val="00CE3529"/>
    <w:rsid w:val="00CE4320"/>
    <w:rsid w:val="00CE5D9A"/>
    <w:rsid w:val="00CE76CD"/>
    <w:rsid w:val="00CF0697"/>
    <w:rsid w:val="00CF0B65"/>
    <w:rsid w:val="00CF1C1F"/>
    <w:rsid w:val="00CF254A"/>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090A"/>
    <w:rsid w:val="00D41B88"/>
    <w:rsid w:val="00D41E23"/>
    <w:rsid w:val="00D429EC"/>
    <w:rsid w:val="00D43D44"/>
    <w:rsid w:val="00D43EBB"/>
    <w:rsid w:val="00D44E4E"/>
    <w:rsid w:val="00D46D26"/>
    <w:rsid w:val="00D51254"/>
    <w:rsid w:val="00D51627"/>
    <w:rsid w:val="00D51BD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659F3"/>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345C"/>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1A1"/>
    <w:rsid w:val="00DE6C9B"/>
    <w:rsid w:val="00DE74DC"/>
    <w:rsid w:val="00DE7D5A"/>
    <w:rsid w:val="00DF0A94"/>
    <w:rsid w:val="00DF1EC4"/>
    <w:rsid w:val="00DF247C"/>
    <w:rsid w:val="00DF3F4F"/>
    <w:rsid w:val="00DF707E"/>
    <w:rsid w:val="00DF70A1"/>
    <w:rsid w:val="00DF759D"/>
    <w:rsid w:val="00E003AF"/>
    <w:rsid w:val="00E00482"/>
    <w:rsid w:val="00E005E3"/>
    <w:rsid w:val="00E018C3"/>
    <w:rsid w:val="00E01C15"/>
    <w:rsid w:val="00E052B1"/>
    <w:rsid w:val="00E05886"/>
    <w:rsid w:val="00E104C6"/>
    <w:rsid w:val="00E10C02"/>
    <w:rsid w:val="00E137F4"/>
    <w:rsid w:val="00E164F2"/>
    <w:rsid w:val="00E16F61"/>
    <w:rsid w:val="00E178A7"/>
    <w:rsid w:val="00E20F6A"/>
    <w:rsid w:val="00E20FB8"/>
    <w:rsid w:val="00E21A25"/>
    <w:rsid w:val="00E23303"/>
    <w:rsid w:val="00E253CA"/>
    <w:rsid w:val="00E2771C"/>
    <w:rsid w:val="00E31D50"/>
    <w:rsid w:val="00E324D9"/>
    <w:rsid w:val="00E331FB"/>
    <w:rsid w:val="00E33DF4"/>
    <w:rsid w:val="00E35EDE"/>
    <w:rsid w:val="00E36528"/>
    <w:rsid w:val="00E40184"/>
    <w:rsid w:val="00E409B4"/>
    <w:rsid w:val="00E40CF7"/>
    <w:rsid w:val="00E413B8"/>
    <w:rsid w:val="00E434EB"/>
    <w:rsid w:val="00E440C0"/>
    <w:rsid w:val="00E4683D"/>
    <w:rsid w:val="00E46CA0"/>
    <w:rsid w:val="00E504A1"/>
    <w:rsid w:val="00E51231"/>
    <w:rsid w:val="00E52A67"/>
    <w:rsid w:val="00E556CA"/>
    <w:rsid w:val="00E55B35"/>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5B8"/>
    <w:rsid w:val="00E9588E"/>
    <w:rsid w:val="00E96813"/>
    <w:rsid w:val="00EA17B9"/>
    <w:rsid w:val="00EA279E"/>
    <w:rsid w:val="00EA2BA6"/>
    <w:rsid w:val="00EA33B1"/>
    <w:rsid w:val="00EA6208"/>
    <w:rsid w:val="00EA74F2"/>
    <w:rsid w:val="00EA7552"/>
    <w:rsid w:val="00EA7F5C"/>
    <w:rsid w:val="00EB193D"/>
    <w:rsid w:val="00EB2A71"/>
    <w:rsid w:val="00EB32CF"/>
    <w:rsid w:val="00EB3C35"/>
    <w:rsid w:val="00EB4DDA"/>
    <w:rsid w:val="00EB7598"/>
    <w:rsid w:val="00EB7885"/>
    <w:rsid w:val="00EC0998"/>
    <w:rsid w:val="00EC2805"/>
    <w:rsid w:val="00EC3100"/>
    <w:rsid w:val="00EC3D02"/>
    <w:rsid w:val="00EC437B"/>
    <w:rsid w:val="00EC4CBD"/>
    <w:rsid w:val="00EC703B"/>
    <w:rsid w:val="00EC70D8"/>
    <w:rsid w:val="00EC78F8"/>
    <w:rsid w:val="00ED0C84"/>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359"/>
    <w:rsid w:val="00EF6A0C"/>
    <w:rsid w:val="00EF6E7F"/>
    <w:rsid w:val="00F01D8F"/>
    <w:rsid w:val="00F01D93"/>
    <w:rsid w:val="00F030B4"/>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3BA6"/>
    <w:rsid w:val="00F446A0"/>
    <w:rsid w:val="00F47A0A"/>
    <w:rsid w:val="00F47A79"/>
    <w:rsid w:val="00F47F5C"/>
    <w:rsid w:val="00F51928"/>
    <w:rsid w:val="00F543B3"/>
    <w:rsid w:val="00F5467A"/>
    <w:rsid w:val="00F5643A"/>
    <w:rsid w:val="00F56596"/>
    <w:rsid w:val="00F62236"/>
    <w:rsid w:val="00F6376D"/>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0F3A"/>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543A"/>
    <w:rsid w:val="00FE660C"/>
    <w:rsid w:val="00FF0F2A"/>
    <w:rsid w:val="00FF2B0B"/>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5F9CEB"/>
  <w15:docId w15:val="{A135C79D-6A0C-451D-A6FC-60858B2FF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iPriority="4" w:unhideWhenUsed="1" w:qFormat="1"/>
    <w:lsdException w:name="index heading" w:semiHidden="1" w:unhideWhenUsed="1"/>
    <w:lsdException w:name="caption" w:semiHidden="1" w:uiPriority="2"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qFormat="1"/>
    <w:lsdException w:name="List Bullet" w:uiPriority="12"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4" w:unhideWhenUsed="1" w:qFormat="1"/>
    <w:lsdException w:name="List Bullet 3" w:semiHidden="1" w:unhideWhenUsed="1"/>
    <w:lsdException w:name="List Bullet 4" w:semiHidden="1" w:unhideWhenUsed="1"/>
    <w:lsdException w:name="List Bullet 5" w:semiHidden="1" w:unhideWhenUsed="1"/>
    <w:lsdException w:name="List Number 2" w:semiHidden="1" w:uiPriority="15" w:unhideWhenUsed="1" w:qFormat="1"/>
    <w:lsdException w:name="List Number 3" w:semiHidden="1" w:unhideWhenUsed="1"/>
    <w:lsdException w:name="List Number 4" w:semiHidden="1" w:unhideWhenUsed="1"/>
    <w:lsdException w:name="List Number 5" w:semiHidden="1" w:unhideWhenUsed="1"/>
    <w:lsdException w:name="Title" w:uiPriority="24" w:qFormat="1"/>
    <w:lsdException w:name="Closing" w:semiHidden="1" w:unhideWhenUsed="1"/>
    <w:lsdException w:name="Signature" w:semiHidden="1" w:uiPriority="19"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unhideWhenUsed="1" w:qFormat="1"/>
    <w:lsdException w:name="Quote" w:uiPriority="18"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411078"/>
    <w:rPr>
      <w:rFonts w:ascii="Arial" w:hAnsi="Arial"/>
      <w:lang w:val="en-AU"/>
    </w:rPr>
  </w:style>
  <w:style w:type="paragraph" w:styleId="Heading1">
    <w:name w:val="heading 1"/>
    <w:aliases w:val="ŠHeading 1"/>
    <w:basedOn w:val="Normal"/>
    <w:next w:val="Normal"/>
    <w:link w:val="Heading1Char"/>
    <w:uiPriority w:val="6"/>
    <w:qFormat/>
    <w:rsid w:val="00411078"/>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autoRedefine/>
    <w:uiPriority w:val="7"/>
    <w:qFormat/>
    <w:rsid w:val="00820338"/>
    <w:pPr>
      <w:keepNext/>
      <w:keepLines/>
      <w:numPr>
        <w:ilvl w:val="1"/>
        <w:numId w:val="14"/>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autoRedefine/>
    <w:uiPriority w:val="8"/>
    <w:qFormat/>
    <w:rsid w:val="00820338"/>
    <w:pPr>
      <w:keepNext/>
      <w:keepLines/>
      <w:numPr>
        <w:ilvl w:val="2"/>
        <w:numId w:val="14"/>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autoRedefine/>
    <w:uiPriority w:val="9"/>
    <w:qFormat/>
    <w:rsid w:val="00845B65"/>
    <w:pPr>
      <w:keepNext/>
      <w:keepLines/>
      <w:numPr>
        <w:ilvl w:val="3"/>
        <w:numId w:val="14"/>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autoRedefine/>
    <w:uiPriority w:val="10"/>
    <w:unhideWhenUsed/>
    <w:qFormat/>
    <w:rsid w:val="008505AC"/>
    <w:pPr>
      <w:keepNext/>
      <w:keepLines/>
      <w:numPr>
        <w:ilvl w:val="4"/>
        <w:numId w:val="14"/>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411078"/>
    <w:pPr>
      <w:keepNext/>
      <w:keepLines/>
      <w:numPr>
        <w:ilvl w:val="5"/>
        <w:numId w:val="14"/>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411078"/>
    <w:pPr>
      <w:keepNext/>
      <w:keepLines/>
      <w:numPr>
        <w:ilvl w:val="6"/>
        <w:numId w:val="1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411078"/>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411078"/>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411078"/>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411078"/>
    <w:pPr>
      <w:spacing w:before="0"/>
      <w:ind w:left="240"/>
    </w:pPr>
    <w:rPr>
      <w:rFonts w:cs="Calibri (Body)"/>
      <w:sz w:val="20"/>
      <w:szCs w:val="20"/>
    </w:rPr>
  </w:style>
  <w:style w:type="paragraph" w:styleId="Header">
    <w:name w:val="header"/>
    <w:aliases w:val="ŠHeader"/>
    <w:basedOn w:val="Normal"/>
    <w:link w:val="HeaderChar"/>
    <w:uiPriority w:val="5"/>
    <w:qFormat/>
    <w:rsid w:val="00411078"/>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8505AC"/>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411078"/>
    <w:rPr>
      <w:rFonts w:ascii="Arial" w:hAnsi="Arial"/>
      <w:b/>
      <w:color w:val="002060"/>
      <w:lang w:val="en-AU"/>
    </w:rPr>
  </w:style>
  <w:style w:type="paragraph" w:styleId="Footer">
    <w:name w:val="footer"/>
    <w:aliases w:val="ŠFooter"/>
    <w:basedOn w:val="Normal"/>
    <w:link w:val="FooterChar"/>
    <w:uiPriority w:val="4"/>
    <w:qFormat/>
    <w:rsid w:val="00411078"/>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411078"/>
    <w:rPr>
      <w:rFonts w:ascii="Arial" w:hAnsi="Arial"/>
      <w:sz w:val="18"/>
      <w:lang w:val="en-AU"/>
    </w:rPr>
  </w:style>
  <w:style w:type="paragraph" w:styleId="Caption">
    <w:name w:val="caption"/>
    <w:aliases w:val="ŠCaption"/>
    <w:basedOn w:val="Normal"/>
    <w:next w:val="Normal"/>
    <w:uiPriority w:val="2"/>
    <w:qFormat/>
    <w:rsid w:val="00411078"/>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411078"/>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411078"/>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411078"/>
    <w:pPr>
      <w:spacing w:before="0"/>
      <w:ind w:left="480"/>
    </w:pPr>
    <w:rPr>
      <w:rFonts w:cs="Calibri (Body)"/>
      <w:iCs/>
      <w:sz w:val="20"/>
      <w:szCs w:val="20"/>
    </w:rPr>
  </w:style>
  <w:style w:type="character" w:styleId="Hyperlink">
    <w:name w:val="Hyperlink"/>
    <w:aliases w:val="ŠHyperlink"/>
    <w:basedOn w:val="DefaultParagraphFont"/>
    <w:uiPriority w:val="99"/>
    <w:rsid w:val="00411078"/>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411078"/>
    <w:rPr>
      <w:rFonts w:ascii="Arial" w:hAnsi="Arial"/>
      <w:sz w:val="22"/>
    </w:rPr>
  </w:style>
  <w:style w:type="character" w:customStyle="1" w:styleId="UnresolvedMention1">
    <w:name w:val="Unresolved Mention1"/>
    <w:basedOn w:val="DefaultParagraphFont"/>
    <w:uiPriority w:val="99"/>
    <w:semiHidden/>
    <w:unhideWhenUsed/>
    <w:rsid w:val="00411078"/>
    <w:rPr>
      <w:color w:val="605E5C"/>
      <w:shd w:val="clear" w:color="auto" w:fill="E1DFDD"/>
    </w:rPr>
  </w:style>
  <w:style w:type="character" w:customStyle="1" w:styleId="Heading1Char">
    <w:name w:val="Heading 1 Char"/>
    <w:aliases w:val="ŠHeading 1 Char"/>
    <w:basedOn w:val="DefaultParagraphFont"/>
    <w:link w:val="Heading1"/>
    <w:uiPriority w:val="6"/>
    <w:rsid w:val="00411078"/>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82033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82033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45B65"/>
    <w:rPr>
      <w:rFonts w:ascii="Arial" w:eastAsia="SimSun" w:hAnsi="Arial" w:cs="Times New Roman"/>
      <w:color w:val="041F42"/>
      <w:sz w:val="36"/>
      <w:szCs w:val="32"/>
      <w:lang w:val="en-AU"/>
    </w:rPr>
  </w:style>
  <w:style w:type="table" w:customStyle="1" w:styleId="Tableheader">
    <w:name w:val="ŠTable header"/>
    <w:basedOn w:val="TableNormal"/>
    <w:uiPriority w:val="99"/>
    <w:rsid w:val="00411078"/>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411078"/>
    <w:pPr>
      <w:numPr>
        <w:ilvl w:val="1"/>
        <w:numId w:val="18"/>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411078"/>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411078"/>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411078"/>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411078"/>
    <w:pPr>
      <w:numPr>
        <w:ilvl w:val="1"/>
        <w:numId w:val="15"/>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411078"/>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411078"/>
    <w:pPr>
      <w:numPr>
        <w:numId w:val="16"/>
      </w:numPr>
      <w:adjustRightInd w:val="0"/>
      <w:snapToGrid w:val="0"/>
      <w:spacing w:before="80"/>
    </w:pPr>
  </w:style>
  <w:style w:type="character" w:styleId="Strong">
    <w:name w:val="Strong"/>
    <w:aliases w:val="ŠStrong bold"/>
    <w:basedOn w:val="DefaultParagraphFont"/>
    <w:uiPriority w:val="22"/>
    <w:qFormat/>
    <w:rsid w:val="00411078"/>
    <w:rPr>
      <w:rFonts w:ascii="Arial" w:hAnsi="Arial"/>
      <w:b/>
      <w:bCs/>
      <w:sz w:val="24"/>
    </w:rPr>
  </w:style>
  <w:style w:type="paragraph" w:styleId="ListBullet">
    <w:name w:val="List Bullet"/>
    <w:aliases w:val="ŠList 1 bullet"/>
    <w:basedOn w:val="ListNumber"/>
    <w:uiPriority w:val="12"/>
    <w:qFormat/>
    <w:rsid w:val="00411078"/>
    <w:pPr>
      <w:numPr>
        <w:numId w:val="17"/>
      </w:numPr>
    </w:pPr>
  </w:style>
  <w:style w:type="character" w:customStyle="1" w:styleId="QuoteChar">
    <w:name w:val="Quote Char"/>
    <w:aliases w:val="ŠQuote block Char"/>
    <w:basedOn w:val="DefaultParagraphFont"/>
    <w:link w:val="Quote"/>
    <w:uiPriority w:val="18"/>
    <w:rsid w:val="00411078"/>
    <w:rPr>
      <w:rFonts w:ascii="Arial" w:hAnsi="Arial"/>
      <w:iCs/>
      <w:sz w:val="22"/>
      <w:lang w:val="en-AU"/>
    </w:rPr>
  </w:style>
  <w:style w:type="character" w:styleId="Emphasis">
    <w:name w:val="Emphasis"/>
    <w:aliases w:val="ŠLanguage or scientific emphasis"/>
    <w:basedOn w:val="DefaultParagraphFont"/>
    <w:uiPriority w:val="29"/>
    <w:qFormat/>
    <w:rsid w:val="00411078"/>
    <w:rPr>
      <w:rFonts w:ascii="Arial" w:hAnsi="Arial"/>
      <w:i/>
      <w:iCs/>
      <w:noProof/>
      <w:sz w:val="24"/>
      <w:lang w:val="en-AU"/>
    </w:rPr>
  </w:style>
  <w:style w:type="paragraph" w:styleId="Title">
    <w:name w:val="Title"/>
    <w:aliases w:val="ŠTitle"/>
    <w:basedOn w:val="Normal"/>
    <w:next w:val="Normal"/>
    <w:link w:val="TitleChar"/>
    <w:uiPriority w:val="24"/>
    <w:qFormat/>
    <w:rsid w:val="0041107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411078"/>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411078"/>
  </w:style>
  <w:style w:type="paragraph" w:styleId="Date">
    <w:name w:val="Date"/>
    <w:aliases w:val="ŠDate"/>
    <w:basedOn w:val="Normal"/>
    <w:next w:val="Normal"/>
    <w:link w:val="DateChar"/>
    <w:uiPriority w:val="3"/>
    <w:qFormat/>
    <w:rsid w:val="00411078"/>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411078"/>
    <w:rPr>
      <w:rFonts w:ascii="Arial" w:hAnsi="Arial"/>
      <w:lang w:val="en-AU"/>
    </w:rPr>
  </w:style>
  <w:style w:type="paragraph" w:styleId="Signature">
    <w:name w:val="Signature"/>
    <w:aliases w:val="ŠSignature line"/>
    <w:basedOn w:val="Normal"/>
    <w:next w:val="Normal"/>
    <w:link w:val="SignatureChar"/>
    <w:uiPriority w:val="19"/>
    <w:qFormat/>
    <w:rsid w:val="00411078"/>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411078"/>
    <w:rPr>
      <w:rFonts w:ascii="Arial" w:hAnsi="Arial"/>
      <w:lang w:val="en-AU"/>
    </w:rPr>
  </w:style>
  <w:style w:type="paragraph" w:styleId="TableofFigures">
    <w:name w:val="table of figures"/>
    <w:aliases w:val="ŠTable of figures"/>
    <w:basedOn w:val="Normal"/>
    <w:next w:val="Normal"/>
    <w:uiPriority w:val="99"/>
    <w:unhideWhenUsed/>
    <w:qFormat/>
    <w:rsid w:val="00411078"/>
  </w:style>
  <w:style w:type="table" w:styleId="TableGrid">
    <w:name w:val="Table Grid"/>
    <w:basedOn w:val="TableNormal"/>
    <w:uiPriority w:val="39"/>
    <w:rsid w:val="00411078"/>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411078"/>
    <w:pPr>
      <w:spacing w:before="0" w:line="240" w:lineRule="auto"/>
    </w:pPr>
    <w:rPr>
      <w:rFonts w:ascii="Arial" w:hAnsi="Arial"/>
      <w:lang w:val="en-AU"/>
    </w:rPr>
  </w:style>
  <w:style w:type="table" w:styleId="TableGrid1">
    <w:name w:val="Table Grid 1"/>
    <w:aliases w:val="ŠTable"/>
    <w:basedOn w:val="TableNormal"/>
    <w:uiPriority w:val="99"/>
    <w:unhideWhenUsed/>
    <w:rsid w:val="00411078"/>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411078"/>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411078"/>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BalloonText">
    <w:name w:val="Balloon Text"/>
    <w:basedOn w:val="Normal"/>
    <w:link w:val="BalloonTextChar"/>
    <w:uiPriority w:val="99"/>
    <w:semiHidden/>
    <w:unhideWhenUsed/>
    <w:rsid w:val="0034554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543"/>
    <w:rPr>
      <w:rFonts w:ascii="Tahoma" w:hAnsi="Tahoma" w:cs="Tahoma"/>
      <w:sz w:val="16"/>
      <w:szCs w:val="16"/>
      <w:lang w:val="en-AU"/>
    </w:rPr>
  </w:style>
  <w:style w:type="paragraph" w:styleId="ListParagraph">
    <w:name w:val="List Paragraph"/>
    <w:basedOn w:val="Normal"/>
    <w:link w:val="ListParagraphChar"/>
    <w:uiPriority w:val="1"/>
    <w:unhideWhenUsed/>
    <w:qFormat/>
    <w:rsid w:val="00C406F5"/>
    <w:pPr>
      <w:ind w:left="720"/>
      <w:contextualSpacing/>
    </w:pPr>
  </w:style>
  <w:style w:type="paragraph" w:styleId="NormalWeb">
    <w:name w:val="Normal (Web)"/>
    <w:basedOn w:val="Normal"/>
    <w:uiPriority w:val="99"/>
    <w:unhideWhenUsed/>
    <w:rsid w:val="00FE543A"/>
    <w:pPr>
      <w:spacing w:before="100" w:beforeAutospacing="1" w:after="100" w:afterAutospacing="1" w:line="240" w:lineRule="auto"/>
    </w:pPr>
    <w:rPr>
      <w:rFonts w:ascii="Times New Roman" w:eastAsia="Times New Roman" w:hAnsi="Times New Roman" w:cs="Times New Roman"/>
      <w:lang w:eastAsia="en-AU"/>
    </w:rPr>
  </w:style>
  <w:style w:type="character" w:styleId="FollowedHyperlink">
    <w:name w:val="FollowedHyperlink"/>
    <w:basedOn w:val="DefaultParagraphFont"/>
    <w:uiPriority w:val="99"/>
    <w:semiHidden/>
    <w:unhideWhenUsed/>
    <w:rsid w:val="00015405"/>
    <w:rPr>
      <w:color w:val="954F72" w:themeColor="followedHyperlink"/>
      <w:u w:val="single"/>
    </w:rPr>
  </w:style>
  <w:style w:type="paragraph" w:customStyle="1" w:styleId="ListParagraph2">
    <w:name w:val="List Paragraph 2"/>
    <w:basedOn w:val="ListParagraph"/>
    <w:uiPriority w:val="1"/>
    <w:qFormat/>
    <w:rsid w:val="00E556CA"/>
    <w:pPr>
      <w:widowControl w:val="0"/>
      <w:spacing w:before="0" w:after="120"/>
      <w:ind w:left="794" w:hanging="397"/>
      <w:contextualSpacing w:val="0"/>
    </w:pPr>
    <w:rPr>
      <w:rFonts w:eastAsia="Calibri"/>
      <w:spacing w:val="-2"/>
      <w:sz w:val="22"/>
      <w:szCs w:val="22"/>
      <w:lang w:val="en-US" w:eastAsia="en-AU"/>
    </w:rPr>
  </w:style>
  <w:style w:type="paragraph" w:customStyle="1" w:styleId="HSCContentlevel3">
    <w:name w:val="HSC Content level 3"/>
    <w:basedOn w:val="Normal"/>
    <w:link w:val="HSCContentlevel3Char"/>
    <w:uiPriority w:val="1"/>
    <w:qFormat/>
    <w:rsid w:val="00E556CA"/>
    <w:pPr>
      <w:widowControl w:val="0"/>
      <w:numPr>
        <w:numId w:val="13"/>
      </w:numPr>
      <w:spacing w:before="0"/>
      <w:contextualSpacing/>
      <w:jc w:val="both"/>
    </w:pPr>
    <w:rPr>
      <w:rFonts w:eastAsia="Calibri"/>
      <w:spacing w:val="-2"/>
      <w:sz w:val="22"/>
      <w:szCs w:val="22"/>
      <w:lang w:val="en-US" w:eastAsia="en-AU"/>
    </w:rPr>
  </w:style>
  <w:style w:type="character" w:customStyle="1" w:styleId="HSCContentlevel3Char">
    <w:name w:val="HSC Content level 3 Char"/>
    <w:basedOn w:val="DefaultParagraphFont"/>
    <w:link w:val="HSCContentlevel3"/>
    <w:uiPriority w:val="1"/>
    <w:rsid w:val="00E556CA"/>
    <w:rPr>
      <w:rFonts w:ascii="Arial" w:eastAsia="Calibri" w:hAnsi="Arial"/>
      <w:spacing w:val="-2"/>
      <w:sz w:val="22"/>
      <w:szCs w:val="22"/>
      <w:lang w:eastAsia="en-AU"/>
    </w:rPr>
  </w:style>
  <w:style w:type="character" w:customStyle="1" w:styleId="BodyTextChar">
    <w:name w:val="Body Text Char"/>
    <w:aliases w:val="Body Text 1 Char"/>
    <w:basedOn w:val="DefaultParagraphFont"/>
    <w:link w:val="BodyText"/>
    <w:uiPriority w:val="1"/>
    <w:locked/>
    <w:rsid w:val="00E556CA"/>
    <w:rPr>
      <w:rFonts w:ascii="Arial" w:eastAsia="Calibri" w:hAnsi="Arial" w:cs="Arial"/>
      <w:spacing w:val="-2"/>
      <w:sz w:val="22"/>
      <w:szCs w:val="22"/>
    </w:rPr>
  </w:style>
  <w:style w:type="paragraph" w:styleId="BodyText">
    <w:name w:val="Body Text"/>
    <w:aliases w:val="Body Text 1"/>
    <w:basedOn w:val="NoSpacing"/>
    <w:link w:val="BodyTextChar"/>
    <w:uiPriority w:val="1"/>
    <w:unhideWhenUsed/>
    <w:qFormat/>
    <w:rsid w:val="00E556CA"/>
    <w:pPr>
      <w:widowControl w:val="0"/>
      <w:spacing w:after="160" w:line="276" w:lineRule="auto"/>
    </w:pPr>
    <w:rPr>
      <w:rFonts w:eastAsia="Calibri" w:cs="Arial"/>
      <w:spacing w:val="-2"/>
      <w:sz w:val="22"/>
      <w:szCs w:val="22"/>
      <w:lang w:val="en-US"/>
    </w:rPr>
  </w:style>
  <w:style w:type="character" w:customStyle="1" w:styleId="BodyTextChar1">
    <w:name w:val="Body Text Char1"/>
    <w:basedOn w:val="DefaultParagraphFont"/>
    <w:uiPriority w:val="99"/>
    <w:semiHidden/>
    <w:rsid w:val="00E556CA"/>
    <w:rPr>
      <w:rFonts w:ascii="Arial" w:hAnsi="Arial"/>
      <w:lang w:val="en-AU"/>
    </w:rPr>
  </w:style>
  <w:style w:type="character" w:customStyle="1" w:styleId="ListParagraphChar">
    <w:name w:val="List Paragraph Char"/>
    <w:basedOn w:val="DefaultParagraphFont"/>
    <w:link w:val="ListParagraph"/>
    <w:uiPriority w:val="1"/>
    <w:locked/>
    <w:rsid w:val="00E556CA"/>
    <w:rPr>
      <w:rFonts w:ascii="Arial" w:hAnsi="Arial"/>
      <w:lang w:val="en-AU"/>
    </w:rPr>
  </w:style>
  <w:style w:type="character" w:customStyle="1" w:styleId="UnresolvedMention">
    <w:name w:val="Unresolved Mention"/>
    <w:basedOn w:val="DefaultParagraphFont"/>
    <w:uiPriority w:val="99"/>
    <w:semiHidden/>
    <w:unhideWhenUsed/>
    <w:rsid w:val="00E556CA"/>
    <w:rPr>
      <w:color w:val="605E5C"/>
      <w:shd w:val="clear" w:color="auto" w:fill="E1DFDD"/>
    </w:rPr>
  </w:style>
  <w:style w:type="paragraph" w:customStyle="1" w:styleId="Style3">
    <w:name w:val="Style3"/>
    <w:basedOn w:val="Normal"/>
    <w:link w:val="Style3Char"/>
    <w:uiPriority w:val="1"/>
    <w:rsid w:val="00845B65"/>
    <w:pPr>
      <w:widowControl w:val="0"/>
      <w:spacing w:before="0"/>
      <w:ind w:left="714" w:hanging="357"/>
      <w:jc w:val="both"/>
    </w:pPr>
    <w:rPr>
      <w:rFonts w:eastAsia="Calibri" w:cs="Arial"/>
      <w:spacing w:val="-2"/>
      <w:sz w:val="22"/>
      <w:szCs w:val="22"/>
      <w:lang w:val="en-US"/>
    </w:rPr>
  </w:style>
  <w:style w:type="character" w:customStyle="1" w:styleId="Style3Char">
    <w:name w:val="Style3 Char"/>
    <w:basedOn w:val="DefaultParagraphFont"/>
    <w:link w:val="Style3"/>
    <w:uiPriority w:val="1"/>
    <w:rsid w:val="00845B65"/>
    <w:rPr>
      <w:rFonts w:ascii="Arial" w:eastAsia="Calibri" w:hAnsi="Arial" w:cs="Arial"/>
      <w:spacing w:val="-2"/>
      <w:sz w:val="22"/>
      <w:szCs w:val="22"/>
    </w:rPr>
  </w:style>
  <w:style w:type="paragraph" w:customStyle="1" w:styleId="HSCcontentlevel2">
    <w:name w:val="HSC content level 2"/>
    <w:basedOn w:val="Style3"/>
    <w:link w:val="HSCcontentlevel2Char"/>
    <w:uiPriority w:val="1"/>
    <w:qFormat/>
    <w:rsid w:val="00845B65"/>
    <w:pPr>
      <w:tabs>
        <w:tab w:val="num" w:pos="720"/>
      </w:tabs>
      <w:ind w:left="720" w:hanging="360"/>
    </w:pPr>
  </w:style>
  <w:style w:type="character" w:customStyle="1" w:styleId="HSCcontentlevel2Char">
    <w:name w:val="HSC content level 2 Char"/>
    <w:basedOn w:val="Style3Char"/>
    <w:link w:val="HSCcontentlevel2"/>
    <w:uiPriority w:val="1"/>
    <w:rsid w:val="00845B65"/>
    <w:rPr>
      <w:rFonts w:ascii="Arial" w:eastAsia="Calibri" w:hAnsi="Arial" w:cs="Arial"/>
      <w:spacing w:val="-2"/>
      <w:sz w:val="22"/>
      <w:szCs w:val="22"/>
    </w:rPr>
  </w:style>
  <w:style w:type="paragraph" w:customStyle="1" w:styleId="Heading5Table5">
    <w:name w:val="Heading 5 Table 5"/>
    <w:basedOn w:val="Heading5"/>
    <w:link w:val="Heading5Table5Char"/>
    <w:uiPriority w:val="1"/>
    <w:qFormat/>
    <w:rsid w:val="00845B65"/>
    <w:pPr>
      <w:keepNext w:val="0"/>
      <w:keepLines w:val="0"/>
      <w:numPr>
        <w:ilvl w:val="0"/>
        <w:numId w:val="0"/>
      </w:numPr>
      <w:tabs>
        <w:tab w:val="clear" w:pos="567"/>
        <w:tab w:val="clear" w:pos="1134"/>
        <w:tab w:val="clear" w:pos="1701"/>
        <w:tab w:val="clear" w:pos="2268"/>
        <w:tab w:val="clear" w:pos="2835"/>
        <w:tab w:val="clear" w:pos="3402"/>
      </w:tabs>
      <w:spacing w:before="120" w:after="120" w:line="240" w:lineRule="auto"/>
    </w:pPr>
    <w:rPr>
      <w:rFonts w:eastAsia="Calibri" w:cs="Calibri"/>
      <w:b/>
      <w:bCs/>
      <w:color w:val="280070"/>
      <w:spacing w:val="-2"/>
      <w:sz w:val="22"/>
      <w:szCs w:val="22"/>
      <w:lang w:val="en-US" w:eastAsia="en-US"/>
    </w:rPr>
  </w:style>
  <w:style w:type="character" w:customStyle="1" w:styleId="Heading5Table5Char">
    <w:name w:val="Heading 5 Table 5 Char"/>
    <w:basedOn w:val="DefaultParagraphFont"/>
    <w:link w:val="Heading5Table5"/>
    <w:uiPriority w:val="1"/>
    <w:rsid w:val="00845B65"/>
    <w:rPr>
      <w:rFonts w:ascii="Arial" w:eastAsia="Calibri" w:hAnsi="Arial" w:cs="Calibri"/>
      <w:b/>
      <w:bCs/>
      <w:color w:val="280070"/>
      <w:spacing w:val="-2"/>
      <w:sz w:val="22"/>
      <w:szCs w:val="22"/>
    </w:rPr>
  </w:style>
  <w:style w:type="paragraph" w:customStyle="1" w:styleId="HSCContent">
    <w:name w:val="HSC Content"/>
    <w:basedOn w:val="Normal"/>
    <w:link w:val="HSCContentChar"/>
    <w:uiPriority w:val="1"/>
    <w:qFormat/>
    <w:rsid w:val="00845B65"/>
    <w:pPr>
      <w:widowControl w:val="0"/>
      <w:numPr>
        <w:numId w:val="19"/>
      </w:numPr>
      <w:spacing w:before="120" w:after="120"/>
      <w:ind w:left="357" w:hanging="357"/>
    </w:pPr>
    <w:rPr>
      <w:rFonts w:eastAsia="Calibri" w:cs="Arial"/>
      <w:spacing w:val="-2"/>
      <w:sz w:val="22"/>
      <w:szCs w:val="22"/>
      <w:lang w:val="en-US" w:eastAsia="en-AU"/>
    </w:rPr>
  </w:style>
  <w:style w:type="character" w:customStyle="1" w:styleId="HSCContentChar">
    <w:name w:val="HSC Content Char"/>
    <w:basedOn w:val="DefaultParagraphFont"/>
    <w:link w:val="HSCContent"/>
    <w:uiPriority w:val="1"/>
    <w:rsid w:val="00845B65"/>
    <w:rPr>
      <w:rFonts w:ascii="Arial" w:eastAsia="Calibri" w:hAnsi="Arial" w:cs="Arial"/>
      <w:spacing w:val="-2"/>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36793">
      <w:bodyDiv w:val="1"/>
      <w:marLeft w:val="0"/>
      <w:marRight w:val="0"/>
      <w:marTop w:val="0"/>
      <w:marBottom w:val="0"/>
      <w:divBdr>
        <w:top w:val="none" w:sz="0" w:space="0" w:color="auto"/>
        <w:left w:val="none" w:sz="0" w:space="0" w:color="auto"/>
        <w:bottom w:val="none" w:sz="0" w:space="0" w:color="auto"/>
        <w:right w:val="none" w:sz="0" w:space="0" w:color="auto"/>
      </w:divBdr>
    </w:div>
    <w:div w:id="160004400">
      <w:bodyDiv w:val="1"/>
      <w:marLeft w:val="0"/>
      <w:marRight w:val="0"/>
      <w:marTop w:val="0"/>
      <w:marBottom w:val="0"/>
      <w:divBdr>
        <w:top w:val="none" w:sz="0" w:space="0" w:color="auto"/>
        <w:left w:val="none" w:sz="0" w:space="0" w:color="auto"/>
        <w:bottom w:val="none" w:sz="0" w:space="0" w:color="auto"/>
        <w:right w:val="none" w:sz="0" w:space="0" w:color="auto"/>
      </w:divBdr>
    </w:div>
    <w:div w:id="618799332">
      <w:bodyDiv w:val="1"/>
      <w:marLeft w:val="0"/>
      <w:marRight w:val="0"/>
      <w:marTop w:val="0"/>
      <w:marBottom w:val="0"/>
      <w:divBdr>
        <w:top w:val="none" w:sz="0" w:space="0" w:color="auto"/>
        <w:left w:val="none" w:sz="0" w:space="0" w:color="auto"/>
        <w:bottom w:val="none" w:sz="0" w:space="0" w:color="auto"/>
        <w:right w:val="none" w:sz="0" w:space="0" w:color="auto"/>
      </w:divBdr>
    </w:div>
    <w:div w:id="1455907011">
      <w:bodyDiv w:val="1"/>
      <w:marLeft w:val="0"/>
      <w:marRight w:val="0"/>
      <w:marTop w:val="0"/>
      <w:marBottom w:val="0"/>
      <w:divBdr>
        <w:top w:val="none" w:sz="0" w:space="0" w:color="auto"/>
        <w:left w:val="none" w:sz="0" w:space="0" w:color="auto"/>
        <w:bottom w:val="none" w:sz="0" w:space="0" w:color="auto"/>
        <w:right w:val="none" w:sz="0" w:space="0" w:color="auto"/>
      </w:divBdr>
    </w:div>
    <w:div w:id="1486581186">
      <w:bodyDiv w:val="1"/>
      <w:marLeft w:val="0"/>
      <w:marRight w:val="0"/>
      <w:marTop w:val="0"/>
      <w:marBottom w:val="0"/>
      <w:divBdr>
        <w:top w:val="none" w:sz="0" w:space="0" w:color="auto"/>
        <w:left w:val="none" w:sz="0" w:space="0" w:color="auto"/>
        <w:bottom w:val="none" w:sz="0" w:space="0" w:color="auto"/>
        <w:right w:val="none" w:sz="0" w:space="0" w:color="auto"/>
      </w:divBdr>
      <w:divsChild>
        <w:div w:id="1727334138">
          <w:marLeft w:val="0"/>
          <w:marRight w:val="0"/>
          <w:marTop w:val="0"/>
          <w:marBottom w:val="0"/>
          <w:divBdr>
            <w:top w:val="single" w:sz="6" w:space="7" w:color="E5E5E5"/>
            <w:left w:val="none" w:sz="0" w:space="0" w:color="auto"/>
            <w:bottom w:val="none" w:sz="0" w:space="0" w:color="auto"/>
            <w:right w:val="none" w:sz="0" w:space="0" w:color="auto"/>
          </w:divBdr>
        </w:div>
        <w:div w:id="445463465">
          <w:marLeft w:val="0"/>
          <w:marRight w:val="0"/>
          <w:marTop w:val="0"/>
          <w:marBottom w:val="0"/>
          <w:divBdr>
            <w:top w:val="none" w:sz="0" w:space="0" w:color="auto"/>
            <w:left w:val="none" w:sz="0" w:space="0" w:color="auto"/>
            <w:bottom w:val="none" w:sz="0" w:space="0" w:color="auto"/>
            <w:right w:val="none" w:sz="0" w:space="0" w:color="auto"/>
          </w:divBdr>
          <w:divsChild>
            <w:div w:id="348412525">
              <w:marLeft w:val="0"/>
              <w:marRight w:val="0"/>
              <w:marTop w:val="0"/>
              <w:marBottom w:val="0"/>
              <w:divBdr>
                <w:top w:val="none" w:sz="0" w:space="0" w:color="auto"/>
                <w:left w:val="none" w:sz="0" w:space="0" w:color="auto"/>
                <w:bottom w:val="none" w:sz="0" w:space="0" w:color="auto"/>
                <w:right w:val="none" w:sz="0" w:space="0" w:color="auto"/>
              </w:divBdr>
              <w:divsChild>
                <w:div w:id="1270505025">
                  <w:marLeft w:val="0"/>
                  <w:marRight w:val="0"/>
                  <w:marTop w:val="0"/>
                  <w:marBottom w:val="0"/>
                  <w:divBdr>
                    <w:top w:val="none" w:sz="0" w:space="0" w:color="auto"/>
                    <w:left w:val="none" w:sz="0" w:space="0" w:color="auto"/>
                    <w:bottom w:val="none" w:sz="0" w:space="0" w:color="auto"/>
                    <w:right w:val="none" w:sz="0" w:space="0" w:color="auto"/>
                  </w:divBdr>
                  <w:divsChild>
                    <w:div w:id="98050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46121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fework.nsw.gov.au/your-industry/" TargetMode="External"/><Relationship Id="rId18" Type="http://schemas.openxmlformats.org/officeDocument/2006/relationships/hyperlink" Target="http://www.bom.gov.au/lam/glossary/index.shtml" TargetMode="External"/><Relationship Id="rId26" Type="http://schemas.openxmlformats.org/officeDocument/2006/relationships/hyperlink" Target="http://www.bom.gov.au/index.php" TargetMode="External"/><Relationship Id="rId39" Type="http://schemas.openxmlformats.org/officeDocument/2006/relationships/image" Target="media/image13.png"/><Relationship Id="rId21" Type="http://schemas.openxmlformats.org/officeDocument/2006/relationships/hyperlink" Target="http://www.bom.gov.au/lam/glossary/index.shtml" TargetMode="External"/><Relationship Id="rId34" Type="http://schemas.openxmlformats.org/officeDocument/2006/relationships/image" Target="media/image8.png"/><Relationship Id="rId42" Type="http://schemas.openxmlformats.org/officeDocument/2006/relationships/hyperlink" Target="https://educationstandards.nsw.edu.au/wps/portal/nesa/11-12/resources/hsc-exam-papers" TargetMode="External"/><Relationship Id="rId47" Type="http://schemas.openxmlformats.org/officeDocument/2006/relationships/hyperlink" Target="http://training.gov.au/Training/Details/AHCWRK302" TargetMode="External"/><Relationship Id="rId50" Type="http://schemas.openxmlformats.org/officeDocument/2006/relationships/hyperlink" Target="https://educationstandards.nsw.edu.au/wps/wcm/connect/3065a3dc-b910-429c-826c-ce8fb4b9c63e/mindmap-vet-primary-industries+mindmap-stage-6-weather.PDF?MOD=AJPERES&amp;CVID=" TargetMode="External"/><Relationship Id="rId55"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training.gov.au/Training/Details/AHCWRK302" TargetMode="External"/><Relationship Id="rId17" Type="http://schemas.openxmlformats.org/officeDocument/2006/relationships/hyperlink" Target="http://training.gov.au/Training/Details/AHCWRK302" TargetMode="External"/><Relationship Id="rId25" Type="http://schemas.openxmlformats.org/officeDocument/2006/relationships/hyperlink" Target="http://www.bom.gov.au/wa/warnings/sheep.shtml"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yperlink" Target="http://training.gov.au/Training/Details/AHCWRK201" TargetMode="External"/><Relationship Id="rId20" Type="http://schemas.openxmlformats.org/officeDocument/2006/relationships/hyperlink" Target="http://www.bom.gov.au/index.php" TargetMode="External"/><Relationship Id="rId29" Type="http://schemas.openxmlformats.org/officeDocument/2006/relationships/image" Target="media/image3.png"/><Relationship Id="rId41" Type="http://schemas.openxmlformats.org/officeDocument/2006/relationships/image" Target="media/image15.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training.gov.au/Training/Details/AHCWRK201" TargetMode="External"/><Relationship Id="rId24" Type="http://schemas.openxmlformats.org/officeDocument/2006/relationships/hyperlink" Target="http://www.bom.gov.au/climate/data-services/education.shtml"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7.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dpi.nsw.gov.au/" TargetMode="External"/><Relationship Id="rId23" Type="http://schemas.openxmlformats.org/officeDocument/2006/relationships/hyperlink" Target="http://www.bom.gov.au/climate/model-summary/"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hyperlink" Target="https://educationstandards.nsw.edu.au/wps/portal/nesa/mini-footer/copyright"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5.png"/><Relationship Id="rId44" Type="http://schemas.openxmlformats.org/officeDocument/2006/relationships/image" Target="media/image16.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rmsafe.org.au/" TargetMode="External"/><Relationship Id="rId22" Type="http://schemas.openxmlformats.org/officeDocument/2006/relationships/hyperlink" Target="http://www.bom.gov.au/watl/about/index.shtml" TargetMode="External"/><Relationship Id="rId27" Type="http://schemas.openxmlformats.org/officeDocument/2006/relationships/hyperlink" Target="http://www.bom.gov.au/nsw/index.shtml"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https://educationstandards.nsw.edu.au/wps/portal/nesa/mini-footer/copyright" TargetMode="External"/><Relationship Id="rId48" Type="http://schemas.openxmlformats.org/officeDocument/2006/relationships/hyperlink" Target="https://educationstandards.nsw.edu.au/wps/wcm/connect/fa79abd8-9e46-43ce-822f-2700d4de40e7/primary-industries-curriculum-framework-syllabus-ahcv4.pdf?MOD=AJPERES&amp;CVID=" TargetMode="External"/><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white6\AppData\Local\Temp\Temp1_DoEBrandAsset%20(5).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olderType xmlns="94c38395-9039-40b1-bdd9-ede29eff24c3" xsi:nil="true"/>
    <Invited_Members xmlns="94c38395-9039-40b1-bdd9-ede29eff24c3" xsi:nil="true"/>
    <Math_Settings xmlns="94c38395-9039-40b1-bdd9-ede29eff24c3" xsi:nil="true"/>
    <Owner xmlns="94c38395-9039-40b1-bdd9-ede29eff24c3">
      <UserInfo>
        <DisplayName/>
        <AccountId xsi:nil="true"/>
        <AccountType/>
      </UserInfo>
    </Owner>
    <DefaultSectionNames xmlns="94c38395-9039-40b1-bdd9-ede29eff24c3" xsi:nil="true"/>
    <Has_Teacher_Only_SectionGroup xmlns="94c38395-9039-40b1-bdd9-ede29eff24c3" xsi:nil="true"/>
    <Self_Registration_Enabled0 xmlns="94c38395-9039-40b1-bdd9-ede29eff24c3" xsi:nil="true"/>
    <NotebookType xmlns="94c38395-9039-40b1-bdd9-ede29eff24c3" xsi:nil="true"/>
    <Distribution_Groups xmlns="94c38395-9039-40b1-bdd9-ede29eff24c3" xsi:nil="true"/>
    <Has_Leaders_Only_SectionGroup xmlns="94c38395-9039-40b1-bdd9-ede29eff24c3" xsi:nil="true"/>
    <AppVersion xmlns="94c38395-9039-40b1-bdd9-ede29eff24c3" xsi:nil="true"/>
    <Invited_Leaders xmlns="94c38395-9039-40b1-bdd9-ede29eff24c3" xsi:nil="true"/>
    <LMS_Mappings xmlns="94c38395-9039-40b1-bdd9-ede29eff24c3" xsi:nil="true"/>
    <Self_Registration_Enabled xmlns="94c38395-9039-40b1-bdd9-ede29eff24c3" xsi:nil="true"/>
    <Templates xmlns="94c38395-9039-40b1-bdd9-ede29eff24c3" xsi:nil="true"/>
    <CultureName xmlns="94c38395-9039-40b1-bdd9-ede29eff24c3" xsi:nil="true"/>
    <Invited_Teachers xmlns="94c38395-9039-40b1-bdd9-ede29eff24c3" xsi:nil="true"/>
    <Invited_Students xmlns="94c38395-9039-40b1-bdd9-ede29eff24c3" xsi:nil="true"/>
    <TeamsChannelId xmlns="94c38395-9039-40b1-bdd9-ede29eff24c3" xsi:nil="true"/>
    <IsNotebookLocked xmlns="94c38395-9039-40b1-bdd9-ede29eff24c3" xsi:nil="true"/>
    <Is_Collaboration_Space_Locked xmlns="94c38395-9039-40b1-bdd9-ede29eff24c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0C75A6E2AB61409744BA56380DBD28" ma:contentTypeVersion="38" ma:contentTypeDescription="Create a new document." ma:contentTypeScope="" ma:versionID="f6bf460ab0cdaa32c4d9248eeecd6b4d">
  <xsd:schema xmlns:xsd="http://www.w3.org/2001/XMLSchema" xmlns:xs="http://www.w3.org/2001/XMLSchema" xmlns:p="http://schemas.microsoft.com/office/2006/metadata/properties" xmlns:ns3="58092856-036f-4420-b0f0-0e3e3f60f299" xmlns:ns4="94c38395-9039-40b1-bdd9-ede29eff24c3" targetNamespace="http://schemas.microsoft.com/office/2006/metadata/properties" ma:root="true" ma:fieldsID="acfafa3b1a4bbc91c075f56c20c4132f" ns3:_="" ns4:_="">
    <xsd:import namespace="58092856-036f-4420-b0f0-0e3e3f60f299"/>
    <xsd:import namespace="94c38395-9039-40b1-bdd9-ede29eff24c3"/>
    <xsd:element name="properties">
      <xsd:complexType>
        <xsd:sequence>
          <xsd:element name="documentManagement">
            <xsd:complexType>
              <xsd:all>
                <xsd:element ref="ns3:SharedWithUsers" minOccurs="0"/>
                <xsd:element ref="ns3:SharingHintHash" minOccurs="0"/>
                <xsd:element ref="ns4:NotebookType" minOccurs="0"/>
                <xsd:element ref="ns4:FolderType" minOccurs="0"/>
                <xsd:element ref="ns4:Owner" minOccurs="0"/>
                <xsd:element ref="ns4:DefaultSectionNames" minOccurs="0"/>
                <xsd:element ref="ns4:CultureName" minOccurs="0"/>
                <xsd:element ref="ns4:AppVersion"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TeamsChannelId" minOccurs="0"/>
                <xsd:element ref="ns4:Templates" minOccurs="0"/>
                <xsd:element ref="ns4:Invited_Leaders" minOccurs="0"/>
                <xsd:element ref="ns4:Invited_Members" minOccurs="0"/>
                <xsd:element ref="ns4:Self_Registration_Enabled0" minOccurs="0"/>
                <xsd:element ref="ns4:Has_Leaders_Only_SectionGroup" minOccurs="0"/>
                <xsd:element ref="ns4:IsNotebookLocked" minOccurs="0"/>
                <xsd:element ref="ns4:Math_Settings" minOccurs="0"/>
                <xsd:element ref="ns4:Distribution_Groups" minOccurs="0"/>
                <xsd:element ref="ns4:LMS_Mappings"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92856-036f-4420-b0f0-0e3e3f60f29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2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c38395-9039-40b1-bdd9-ede29eff24c3" elementFormDefault="qualified">
    <xsd:import namespace="http://schemas.microsoft.com/office/2006/documentManagement/types"/>
    <xsd:import namespace="http://schemas.microsoft.com/office/infopath/2007/PartnerControls"/>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Owner" ma:index="1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3" nillable="true" ma:displayName="Default Section Names" ma:internalName="DefaultSectionNames">
      <xsd:simpleType>
        <xsd:restriction base="dms:Note">
          <xsd:maxLength value="255"/>
        </xsd:restriction>
      </xsd:simpleType>
    </xsd:element>
    <xsd:element name="CultureName" ma:index="14" nillable="true" ma:displayName="Culture Name" ma:internalName="CultureName">
      <xsd:simpleType>
        <xsd:restriction base="dms:Text"/>
      </xsd:simpleType>
    </xsd:element>
    <xsd:element name="AppVersion" ma:index="15" nillable="true" ma:displayName="App Version" ma:internalName="AppVersion">
      <xsd:simpleType>
        <xsd:restriction base="dms:Text"/>
      </xsd:simpleType>
    </xsd:element>
    <xsd:element name="Invited_Teachers" ma:index="16" nillable="true" ma:displayName="Invited Teachers" ma:internalName="Invited_Teachers">
      <xsd:simpleType>
        <xsd:restriction base="dms:Note">
          <xsd:maxLength value="255"/>
        </xsd:restriction>
      </xsd:simpleType>
    </xsd:element>
    <xsd:element name="Invited_Students" ma:index="17" nillable="true" ma:displayName="Invited Students" ma:internalName="Invited_Students">
      <xsd:simpleType>
        <xsd:restriction base="dms:Note">
          <xsd:maxLength value="255"/>
        </xsd:restriction>
      </xsd:simpleType>
    </xsd:element>
    <xsd:element name="Self_Registration_Enabled" ma:index="18" nillable="true" ma:displayName="Self_Registration_Enabled" ma:internalName="Self_Registration_Enabled">
      <xsd:simpleType>
        <xsd:restriction base="dms:Boolean"/>
      </xsd:simpleType>
    </xsd:element>
    <xsd:element name="Has_Teacher_Only_SectionGroup" ma:index="19" nillable="true" ma:displayName="Has Teacher Only SectionGroup" ma:internalName="Has_Teacher_Only_SectionGroup">
      <xsd:simpleType>
        <xsd:restriction base="dms:Boolean"/>
      </xsd:simpleType>
    </xsd:element>
    <xsd:element name="Is_Collaboration_Space_Locked" ma:index="20" nillable="true" ma:displayName="Is Collaboration Space Locked" ma:internalName="Is_Collaboration_Space_Locked">
      <xsd:simpleType>
        <xsd:restriction base="dms:Boolean"/>
      </xsd:simpleType>
    </xsd:element>
    <xsd:element name="MediaServiceMetadata" ma:index="22" nillable="true" ma:displayName="MediaServiceMetadata" ma:description="" ma:hidden="true" ma:internalName="MediaServiceMetadata" ma:readOnly="true">
      <xsd:simpleType>
        <xsd:restriction base="dms:Note"/>
      </xsd:simpleType>
    </xsd:element>
    <xsd:element name="MediaServiceFastMetadata" ma:index="23" nillable="true" ma:displayName="MediaServiceFastMetadata" ma:description=""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TeamsChannelId" ma:index="27" nillable="true" ma:displayName="Teams Channel Id" ma:internalName="TeamsChannelId">
      <xsd:simpleType>
        <xsd:restriction base="dms:Text"/>
      </xsd:simpleType>
    </xsd:element>
    <xsd:element name="Templates" ma:index="28" nillable="true" ma:displayName="Templates" ma:internalName="Templates">
      <xsd:simpleType>
        <xsd:restriction base="dms:Note">
          <xsd:maxLength value="255"/>
        </xsd:restriction>
      </xsd:simpleType>
    </xsd:element>
    <xsd:element name="Invited_Leaders" ma:index="29" nillable="true" ma:displayName="Invited Leaders" ma:internalName="Invited_Leaders">
      <xsd:simpleType>
        <xsd:restriction base="dms:Note">
          <xsd:maxLength value="255"/>
        </xsd:restriction>
      </xsd:simpleType>
    </xsd:element>
    <xsd:element name="Invited_Members" ma:index="30" nillable="true" ma:displayName="Invited Members" ma:internalName="Invited_Members">
      <xsd:simpleType>
        <xsd:restriction base="dms:Note">
          <xsd:maxLength value="255"/>
        </xsd:restriction>
      </xsd:simpleType>
    </xsd:element>
    <xsd:element name="Self_Registration_Enabled0" ma:index="31" nillable="true" ma:displayName="Self Registration Enabled" ma:internalName="Self_Registration_Enabled0">
      <xsd:simpleType>
        <xsd:restriction base="dms:Boolean"/>
      </xsd:simpleType>
    </xsd:element>
    <xsd:element name="Has_Leaders_Only_SectionGroup" ma:index="32" nillable="true" ma:displayName="Has Leaders Only SectionGroup" ma:internalName="Has_Leaders_Only_SectionGroup">
      <xsd:simpleType>
        <xsd:restriction base="dms:Boolean"/>
      </xsd:simpleType>
    </xsd:element>
    <xsd:element name="IsNotebookLocked" ma:index="33" nillable="true" ma:displayName="Is Notebook Locked" ma:internalName="IsNotebookLocked">
      <xsd:simpleType>
        <xsd:restriction base="dms:Boolean"/>
      </xsd:simpleType>
    </xsd:element>
    <xsd:element name="Math_Settings" ma:index="34" nillable="true" ma:displayName="Math Settings" ma:internalName="Math_Settings">
      <xsd:simpleType>
        <xsd:restriction base="dms:Text"/>
      </xsd:simpleType>
    </xsd:element>
    <xsd:element name="Distribution_Groups" ma:index="35" nillable="true" ma:displayName="Distribution Groups" ma:internalName="Distribution_Groups">
      <xsd:simpleType>
        <xsd:restriction base="dms:Note">
          <xsd:maxLength value="255"/>
        </xsd:restriction>
      </xsd:simpleType>
    </xsd:element>
    <xsd:element name="LMS_Mappings" ma:index="36" nillable="true" ma:displayName="LMS Mappings" ma:internalName="LMS_Mappings">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2AE3A076-9CB4-4844-8A09-DF9E6D31F34D}">
  <ds:schemaRefs>
    <ds:schemaRef ds:uri="http://purl.org/dc/terms/"/>
    <ds:schemaRef ds:uri="58092856-036f-4420-b0f0-0e3e3f60f299"/>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94c38395-9039-40b1-bdd9-ede29eff24c3"/>
    <ds:schemaRef ds:uri="http://www.w3.org/XML/1998/namespace"/>
    <ds:schemaRef ds:uri="http://purl.org/dc/dcmitype/"/>
  </ds:schemaRefs>
</ds:datastoreItem>
</file>

<file path=customXml/itemProps3.xml><?xml version="1.0" encoding="utf-8"?>
<ds:datastoreItem xmlns:ds="http://schemas.openxmlformats.org/officeDocument/2006/customXml" ds:itemID="{BF9CBC9F-9B2C-4BA7-8076-AF7639FC9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92856-036f-4420-b0f0-0e3e3f60f299"/>
    <ds:schemaRef ds:uri="94c38395-9039-40b1-bdd9-ede29eff2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F9F32D-3373-4B4E-8B53-EE56F6271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10</TotalTime>
  <Pages>68</Pages>
  <Words>15731</Words>
  <Characters>89668</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105189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Primary industries - weather</dc:title>
  <dc:creator>NSWDoE</dc:creator>
  <cp:lastModifiedBy>Jill Andrew</cp:lastModifiedBy>
  <cp:revision>5</cp:revision>
  <cp:lastPrinted>2019-09-30T07:42:00Z</cp:lastPrinted>
  <dcterms:created xsi:type="dcterms:W3CDTF">2020-08-12T07:45:00Z</dcterms:created>
  <dcterms:modified xsi:type="dcterms:W3CDTF">2020-08-27T23:21:00Z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0x010100D90C75A6E2AB61409744BA56380DBD28</vt:lpwstr>
  </property>
</Properties>
</file>