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2F967" w14:textId="4AEE19C3" w:rsidR="00086656" w:rsidRPr="0043727E" w:rsidRDefault="00266160" w:rsidP="005E7E11">
      <w:pPr>
        <w:pStyle w:val="Heading2"/>
      </w:pPr>
      <w:bookmarkStart w:id="0" w:name="_Hlk43024481"/>
      <w:bookmarkEnd w:id="0"/>
      <w:r w:rsidRPr="0043727E">
        <w:t>Information and Digital Technology</w:t>
      </w:r>
    </w:p>
    <w:p w14:paraId="61644CE1" w14:textId="1087D37C" w:rsidR="00A82FBE" w:rsidRPr="0043727E" w:rsidRDefault="00A82FBE" w:rsidP="00BD3723">
      <w:pPr>
        <w:pStyle w:val="FeatureBox2"/>
        <w:rPr>
          <w:b/>
          <w:bCs/>
          <w:sz w:val="28"/>
          <w:szCs w:val="28"/>
        </w:rPr>
      </w:pPr>
      <w:r w:rsidRPr="0043727E">
        <w:rPr>
          <w:b/>
          <w:bCs/>
          <w:sz w:val="28"/>
          <w:szCs w:val="28"/>
        </w:rPr>
        <w:t>Mandatory Focus Area: Operating System Software</w:t>
      </w:r>
    </w:p>
    <w:p w14:paraId="43C2F9B3" w14:textId="24882806" w:rsidR="003D22E3" w:rsidRPr="0043727E" w:rsidRDefault="008E574F" w:rsidP="005E7E11">
      <w:r w:rsidRPr="0043727E">
        <w:t xml:space="preserve">Welcome: This module will assist you to review and revise the content of the </w:t>
      </w:r>
      <w:r w:rsidRPr="0043727E">
        <w:rPr>
          <w:b/>
          <w:bCs/>
        </w:rPr>
        <w:t>mandatory focus area: Operating System Software</w:t>
      </w:r>
      <w:r w:rsidRPr="0043727E">
        <w:t xml:space="preserve">. </w:t>
      </w:r>
      <w:r w:rsidR="005D5D79" w:rsidRPr="0043727E">
        <w:t xml:space="preserve"> </w:t>
      </w:r>
      <w:r w:rsidRPr="0043727E">
        <w:t>Each focus area prescribes the scope of learning for the HSC and is drawn from associated units of competency.</w:t>
      </w:r>
    </w:p>
    <w:p w14:paraId="37CF7AC8" w14:textId="77A53A99" w:rsidR="008E574F" w:rsidRPr="0043727E" w:rsidRDefault="008E574F" w:rsidP="005E7E11">
      <w:pPr>
        <w:rPr>
          <w:color w:val="2F5496" w:themeColor="accent1" w:themeShade="BF"/>
          <w:u w:val="single"/>
        </w:rPr>
      </w:pPr>
      <w:r w:rsidRPr="0043727E">
        <w:t xml:space="preserve">You will have studied </w:t>
      </w:r>
      <w:hyperlink r:id="rId11" w:history="1">
        <w:r w:rsidR="005D5D79" w:rsidRPr="0043727E">
          <w:rPr>
            <w:rStyle w:val="Hyperlink"/>
          </w:rPr>
          <w:t>ICTICT302</w:t>
        </w:r>
        <w:r w:rsidR="005D5D79" w:rsidRPr="0043727E">
          <w:rPr>
            <w:rStyle w:val="Hyperlink"/>
          </w:rPr>
          <w:tab/>
          <w:t>Install and optimise operating system software</w:t>
        </w:r>
      </w:hyperlink>
      <w:r w:rsidR="005D5D79" w:rsidRPr="0043727E">
        <w:rPr>
          <w:rStyle w:val="Hyperlink"/>
        </w:rPr>
        <w:t xml:space="preserve"> </w:t>
      </w:r>
      <w:r w:rsidRPr="0043727E">
        <w:t>which addresses the scope of learning</w:t>
      </w:r>
      <w:r w:rsidR="005D5D79" w:rsidRPr="0043727E">
        <w:t xml:space="preserve"> </w:t>
      </w:r>
      <w:r w:rsidR="006B2812">
        <w:t>at the end of this package</w:t>
      </w:r>
      <w:r w:rsidR="005D5D79" w:rsidRPr="0043727E">
        <w:t xml:space="preserve">.  </w:t>
      </w:r>
    </w:p>
    <w:p w14:paraId="40E44C46" w14:textId="77777777" w:rsidR="008E574F" w:rsidRPr="0043727E" w:rsidRDefault="008E574F" w:rsidP="006B2812"/>
    <w:p w14:paraId="19D6F1D7" w14:textId="6953C6DA" w:rsidR="008E574F" w:rsidRPr="0043727E" w:rsidRDefault="008E574F" w:rsidP="005E7E11">
      <w:r w:rsidRPr="0043727E">
        <w:t>This module is broken up into:</w:t>
      </w:r>
    </w:p>
    <w:p w14:paraId="4E008039" w14:textId="7CB15DD9" w:rsidR="008E574F" w:rsidRPr="0043727E" w:rsidRDefault="008E574F" w:rsidP="00215D31">
      <w:pPr>
        <w:pStyle w:val="ListBullet"/>
      </w:pPr>
      <w:r w:rsidRPr="0043727E">
        <w:t>Important Notes</w:t>
      </w:r>
    </w:p>
    <w:p w14:paraId="6FCFE770" w14:textId="3B6A4F15" w:rsidR="008E574F" w:rsidRPr="0043727E" w:rsidRDefault="008E574F" w:rsidP="00215D31">
      <w:pPr>
        <w:pStyle w:val="ListBullet"/>
      </w:pPr>
      <w:r w:rsidRPr="0043727E">
        <w:t>Key terms and concepts</w:t>
      </w:r>
    </w:p>
    <w:p w14:paraId="7A2F0910" w14:textId="7868BF34" w:rsidR="008E574F" w:rsidRPr="0043727E" w:rsidRDefault="008E574F" w:rsidP="00215D31">
      <w:pPr>
        <w:pStyle w:val="ListBullet"/>
      </w:pPr>
      <w:r w:rsidRPr="0043727E">
        <w:t>Activities</w:t>
      </w:r>
    </w:p>
    <w:p w14:paraId="390B1526" w14:textId="657C2147" w:rsidR="008E574F" w:rsidRPr="0043727E" w:rsidRDefault="008E574F" w:rsidP="00215D31">
      <w:pPr>
        <w:pStyle w:val="ListBullet"/>
      </w:pPr>
      <w:r w:rsidRPr="0043727E">
        <w:t>Putting the theory into practice</w:t>
      </w:r>
    </w:p>
    <w:p w14:paraId="18FB3EBF" w14:textId="66159681" w:rsidR="008E574F" w:rsidRPr="0043727E" w:rsidRDefault="008E574F" w:rsidP="00215D31">
      <w:pPr>
        <w:pStyle w:val="ListBullet"/>
      </w:pPr>
      <w:r w:rsidRPr="0043727E">
        <w:t>HSC Focus areas</w:t>
      </w:r>
    </w:p>
    <w:p w14:paraId="7EABA9BB" w14:textId="77777777" w:rsidR="005D5D79" w:rsidRPr="0043727E" w:rsidRDefault="005D5D79" w:rsidP="006B2812"/>
    <w:p w14:paraId="19ED4E96" w14:textId="585CE435" w:rsidR="008E574F" w:rsidRPr="0043727E" w:rsidRDefault="008E574F" w:rsidP="005E7E11">
      <w:pPr>
        <w:pStyle w:val="FeatureBox2"/>
        <w:rPr>
          <w:sz w:val="32"/>
          <w:szCs w:val="32"/>
        </w:rPr>
      </w:pPr>
      <w:r w:rsidRPr="0043727E">
        <w:rPr>
          <w:sz w:val="32"/>
          <w:szCs w:val="32"/>
        </w:rPr>
        <w:t>How to use the resource</w:t>
      </w:r>
    </w:p>
    <w:p w14:paraId="0638A4F9" w14:textId="26DEA61F" w:rsidR="008E574F" w:rsidRPr="0043727E" w:rsidRDefault="008E574F" w:rsidP="005E7E11">
      <w:pPr>
        <w:pStyle w:val="FeatureBox2"/>
      </w:pPr>
      <w:r w:rsidRPr="0043727E">
        <w:t xml:space="preserve">Work through the notes and the suggested activities. </w:t>
      </w:r>
      <w:r w:rsidR="005D5D79" w:rsidRPr="0043727E">
        <w:t xml:space="preserve"> </w:t>
      </w:r>
      <w:r w:rsidRPr="0043727E">
        <w:t xml:space="preserve">Great revision techniques include working through how a problem is solved, explaining the concept, testing yourself and retrieving information from your memory. </w:t>
      </w:r>
      <w:r w:rsidR="005D5D79" w:rsidRPr="0043727E">
        <w:t xml:space="preserve"> </w:t>
      </w:r>
      <w:r w:rsidRPr="0043727E">
        <w:t xml:space="preserve">Spread your revision over a number of sessions rather than sitting at one subject for lengthy periods. </w:t>
      </w:r>
    </w:p>
    <w:p w14:paraId="4697C113" w14:textId="6DFEBD4A" w:rsidR="009D27D4" w:rsidRPr="0043727E" w:rsidRDefault="009D27D4" w:rsidP="009D27D4">
      <w:pPr>
        <w:pStyle w:val="FeatureBox2"/>
      </w:pPr>
      <w:r w:rsidRPr="0043727E">
        <w:t xml:space="preserve">Constructing a mind map might be a great way to ensure you have covered all the concepts in the Mandatory Focus Area (see Part E). </w:t>
      </w:r>
    </w:p>
    <w:p w14:paraId="32B0D9BC" w14:textId="1FC9BFC6" w:rsidR="008E574F" w:rsidRPr="0043727E" w:rsidRDefault="008E574F" w:rsidP="009D27D4">
      <w:pPr>
        <w:pStyle w:val="FeatureBox2"/>
      </w:pPr>
      <w:r w:rsidRPr="0043727E">
        <w:t>Discuss your responses with your teacher, fellow students or an interested family member.</w:t>
      </w:r>
    </w:p>
    <w:p w14:paraId="32F7AD45" w14:textId="77777777" w:rsidR="009C3F2B" w:rsidRPr="0043727E" w:rsidRDefault="009C3F2B" w:rsidP="009C3F2B">
      <w:r w:rsidRPr="0043727E">
        <w:t xml:space="preserve">All images, apart from those acknowledged, are </w:t>
      </w:r>
      <w:r w:rsidRPr="0043727E">
        <w:rPr>
          <w:rFonts w:ascii="Symbol" w:eastAsia="Symbol" w:hAnsi="Symbol" w:cs="Symbol"/>
        </w:rPr>
        <w:t>Ó</w:t>
      </w:r>
      <w:r w:rsidRPr="0043727E">
        <w:t xml:space="preserve"> NSW Department of Education. </w:t>
      </w:r>
    </w:p>
    <w:p w14:paraId="03ABC66E" w14:textId="77777777" w:rsidR="00215D31" w:rsidRDefault="00215D31">
      <w:pPr>
        <w:rPr>
          <w:rFonts w:eastAsiaTheme="majorEastAsia" w:cstheme="majorBidi"/>
          <w:b/>
          <w:color w:val="1C438B"/>
          <w:sz w:val="52"/>
          <w:szCs w:val="32"/>
          <w:lang w:eastAsia="zh-CN"/>
        </w:rPr>
      </w:pPr>
      <w:r>
        <w:rPr>
          <w:lang w:eastAsia="zh-CN"/>
        </w:rPr>
        <w:br w:type="page"/>
      </w:r>
    </w:p>
    <w:p w14:paraId="54AF0074" w14:textId="43A09CCA" w:rsidR="008F72F9" w:rsidRPr="0043727E" w:rsidRDefault="003514CC" w:rsidP="003514CC">
      <w:pPr>
        <w:pStyle w:val="Heading1"/>
        <w:rPr>
          <w:lang w:eastAsia="zh-CN"/>
        </w:rPr>
      </w:pPr>
      <w:r w:rsidRPr="0043727E">
        <w:rPr>
          <w:lang w:eastAsia="zh-CN"/>
        </w:rPr>
        <w:lastRenderedPageBreak/>
        <w:t>Important notes</w:t>
      </w:r>
    </w:p>
    <w:p w14:paraId="2D6568B1" w14:textId="51DF1A17" w:rsidR="00AA490F" w:rsidRPr="0043727E" w:rsidRDefault="00710419" w:rsidP="005E7E11">
      <w:pPr>
        <w:pStyle w:val="FeatureBox2"/>
      </w:pPr>
      <w:r w:rsidRPr="0043727E">
        <w:t>The outcomes of this mandatory focus area require that t</w:t>
      </w:r>
      <w:r w:rsidR="00AA490F" w:rsidRPr="0043727E">
        <w:t>he student:</w:t>
      </w:r>
    </w:p>
    <w:p w14:paraId="266E1F26" w14:textId="77777777" w:rsidR="00AA490F" w:rsidRPr="0043727E" w:rsidRDefault="00AA490F" w:rsidP="00215D31">
      <w:pPr>
        <w:pStyle w:val="ListBullet"/>
      </w:pPr>
      <w:r w:rsidRPr="0043727E">
        <w:t>explains the purpose and functions of an operating system</w:t>
      </w:r>
    </w:p>
    <w:p w14:paraId="69ADCE44" w14:textId="77777777" w:rsidR="00AA490F" w:rsidRPr="0043727E" w:rsidRDefault="00AA490F" w:rsidP="00215D31">
      <w:pPr>
        <w:pStyle w:val="ListBullet"/>
      </w:pPr>
      <w:r w:rsidRPr="0043727E">
        <w:t>demonstrates an understanding of the processes and procedures for installing, configuring, optimizing and testing an operating system.</w:t>
      </w:r>
    </w:p>
    <w:p w14:paraId="6B287B04" w14:textId="12CAB955" w:rsidR="00AA490F" w:rsidRDefault="00AA490F" w:rsidP="005E7E11">
      <w:pPr>
        <w:rPr>
          <w:lang w:eastAsia="zh-CN"/>
        </w:rPr>
      </w:pPr>
    </w:p>
    <w:p w14:paraId="0634B3F8" w14:textId="2785A5EB" w:rsidR="00215D31" w:rsidRDefault="00215D31" w:rsidP="005E7E11">
      <w:pPr>
        <w:rPr>
          <w:lang w:eastAsia="zh-CN"/>
        </w:rPr>
      </w:pPr>
      <w:r w:rsidRPr="002F75C6">
        <w:rPr>
          <w:lang w:eastAsia="zh-CN"/>
        </w:rPr>
        <w:t>You should use the information here as a prompt and guide when revising your study notes or text-book information or other resources provided by your teacher.  You can also access industry specific information</w:t>
      </w:r>
    </w:p>
    <w:p w14:paraId="38C63901" w14:textId="3A667C41" w:rsidR="00215D31" w:rsidRDefault="00215D31" w:rsidP="005E7E11">
      <w:pPr>
        <w:rPr>
          <w:lang w:eastAsia="zh-CN"/>
        </w:rPr>
      </w:pPr>
    </w:p>
    <w:p w14:paraId="08B98AE1" w14:textId="77777777" w:rsidR="00215D31" w:rsidRPr="0043727E" w:rsidRDefault="00215D31" w:rsidP="005E7E11">
      <w:pPr>
        <w:rPr>
          <w:lang w:eastAsia="zh-CN"/>
        </w:rPr>
      </w:pPr>
    </w:p>
    <w:p w14:paraId="3B21BD3D" w14:textId="4231D506" w:rsidR="00527B4F" w:rsidRPr="0043727E" w:rsidRDefault="00527B4F" w:rsidP="00BB67C5">
      <w:pPr>
        <w:pStyle w:val="Heading2"/>
      </w:pPr>
      <w:r w:rsidRPr="0043727E">
        <w:rPr>
          <w:rStyle w:val="Heading2Char"/>
          <w:b/>
        </w:rPr>
        <w:t>Basic functions</w:t>
      </w:r>
      <w:r w:rsidRPr="0043727E">
        <w:t xml:space="preserve"> of an operating system</w:t>
      </w:r>
    </w:p>
    <w:p w14:paraId="186598EA" w14:textId="44158E00" w:rsidR="00527B4F" w:rsidRPr="0043727E" w:rsidRDefault="005D5D79" w:rsidP="009C3F2B">
      <w:pPr>
        <w:pStyle w:val="Heading4"/>
      </w:pPr>
      <w:r w:rsidRPr="0043727E">
        <w:t>De</w:t>
      </w:r>
      <w:r w:rsidR="00527B4F" w:rsidRPr="0043727E">
        <w:t>finition</w:t>
      </w:r>
    </w:p>
    <w:p w14:paraId="0CA814FD" w14:textId="3C6B6CA8" w:rsidR="00527B4F" w:rsidRDefault="00527B4F" w:rsidP="005E7E11">
      <w:r w:rsidRPr="0043727E">
        <w:t xml:space="preserve">An operating system is a group of computer programs that coordinates all the activities among computer hardware devices. </w:t>
      </w:r>
      <w:r w:rsidR="005D5D79" w:rsidRPr="0043727E">
        <w:t xml:space="preserve"> </w:t>
      </w:r>
      <w:r w:rsidRPr="0043727E">
        <w:t>It is the first program loaded into the computer by a boot program and remains in memory at all times.</w:t>
      </w:r>
    </w:p>
    <w:p w14:paraId="00343F94" w14:textId="77777777" w:rsidR="00215D31" w:rsidRPr="0043727E" w:rsidRDefault="00215D31" w:rsidP="005E7E11"/>
    <w:p w14:paraId="2739E86E" w14:textId="4E981BB2" w:rsidR="00527B4F" w:rsidRPr="0043727E" w:rsidRDefault="00527B4F" w:rsidP="00215D31">
      <w:pPr>
        <w:pStyle w:val="Heading3"/>
        <w:numPr>
          <w:ilvl w:val="0"/>
          <w:numId w:val="0"/>
        </w:numPr>
      </w:pPr>
      <w:r w:rsidRPr="0043727E">
        <w:t>Functions of an operating system</w:t>
      </w:r>
    </w:p>
    <w:p w14:paraId="7396987A" w14:textId="77777777" w:rsidR="00527B4F" w:rsidRPr="0043727E" w:rsidRDefault="00527B4F" w:rsidP="005E7E11">
      <w:r w:rsidRPr="0043727E">
        <w:t>The basic functions of an operating system are:</w:t>
      </w:r>
    </w:p>
    <w:p w14:paraId="73647C53" w14:textId="77777777" w:rsidR="00527B4F" w:rsidRPr="0043727E" w:rsidRDefault="00527B4F" w:rsidP="005E7E11">
      <w:pPr>
        <w:pStyle w:val="ListNumber"/>
      </w:pPr>
      <w:r w:rsidRPr="0043727E">
        <w:t>Booting the computer</w:t>
      </w:r>
    </w:p>
    <w:p w14:paraId="71026DAB" w14:textId="77777777" w:rsidR="00527B4F" w:rsidRPr="0043727E" w:rsidRDefault="00527B4F" w:rsidP="005E7E11">
      <w:pPr>
        <w:pStyle w:val="ListNumber"/>
      </w:pPr>
      <w:r w:rsidRPr="0043727E">
        <w:t>Performs basic computer tasks eg managing the various peripheral devices eg mouse, keyboard</w:t>
      </w:r>
    </w:p>
    <w:p w14:paraId="05361A28" w14:textId="13217B24" w:rsidR="00527B4F" w:rsidRPr="0043727E" w:rsidRDefault="00527B4F" w:rsidP="005E7E11">
      <w:pPr>
        <w:pStyle w:val="ListNumber"/>
      </w:pPr>
      <w:r w:rsidRPr="0043727E">
        <w:t xml:space="preserve">Provides a user interface, </w:t>
      </w:r>
      <w:r w:rsidR="008B299C" w:rsidRPr="0043727E">
        <w:t>eg</w:t>
      </w:r>
      <w:r w:rsidRPr="0043727E">
        <w:t xml:space="preserve"> command line, graphical user interface (GUI)</w:t>
      </w:r>
    </w:p>
    <w:p w14:paraId="07962CB4" w14:textId="77777777" w:rsidR="00527B4F" w:rsidRPr="0043727E" w:rsidRDefault="00527B4F" w:rsidP="005E7E11">
      <w:pPr>
        <w:pStyle w:val="ListNumber"/>
      </w:pPr>
      <w:r w:rsidRPr="0043727E">
        <w:t>Handles system resources such as computer's memory and sharing of the central processing unit (CPU) time by various applications or peripheral devices</w:t>
      </w:r>
    </w:p>
    <w:p w14:paraId="273DA366" w14:textId="77777777" w:rsidR="00527B4F" w:rsidRPr="0043727E" w:rsidRDefault="00527B4F" w:rsidP="005E7E11">
      <w:pPr>
        <w:pStyle w:val="ListNumber"/>
      </w:pPr>
      <w:r w:rsidRPr="0043727E">
        <w:t>Provides file management which refers to the way that the operating system manipulates, stores, retrieves and saves data.</w:t>
      </w:r>
    </w:p>
    <w:p w14:paraId="02B247C4" w14:textId="6EF22623" w:rsidR="00527B4F" w:rsidRPr="0043727E" w:rsidRDefault="00527B4F" w:rsidP="007D37DA">
      <w:pPr>
        <w:pStyle w:val="Heading4"/>
      </w:pPr>
      <w:r w:rsidRPr="0043727E">
        <w:lastRenderedPageBreak/>
        <w:t>Booting the computer</w:t>
      </w:r>
    </w:p>
    <w:p w14:paraId="0C77D72A" w14:textId="240C6FF7" w:rsidR="00527B4F" w:rsidRPr="0043727E" w:rsidRDefault="00527B4F" w:rsidP="005E7E11">
      <w:r w:rsidRPr="0043727E">
        <w:t xml:space="preserve">The process of starting or restarting the computer is known as booting. </w:t>
      </w:r>
      <w:r w:rsidR="005D5D79" w:rsidRPr="0043727E">
        <w:t xml:space="preserve"> </w:t>
      </w:r>
      <w:r w:rsidRPr="0043727E">
        <w:t>A cold boot is when you turn on a computer that has been turned off completely.</w:t>
      </w:r>
      <w:r w:rsidR="005D5D79" w:rsidRPr="0043727E">
        <w:t xml:space="preserve"> </w:t>
      </w:r>
      <w:r w:rsidRPr="0043727E">
        <w:t xml:space="preserve"> A warm boot is the process of using the operating system to restart the computer.</w:t>
      </w:r>
    </w:p>
    <w:p w14:paraId="0C3786AD" w14:textId="0C301E24" w:rsidR="009A6E5F" w:rsidRPr="0043727E" w:rsidRDefault="009A6E5F" w:rsidP="005E7E11">
      <w:pPr>
        <w:pStyle w:val="ListBullet"/>
        <w:rPr>
          <w:lang w:eastAsia="en-AU"/>
        </w:rPr>
      </w:pPr>
      <w:r w:rsidRPr="0043727E">
        <w:rPr>
          <w:b/>
          <w:bCs/>
          <w:lang w:eastAsia="en-AU"/>
        </w:rPr>
        <w:t>Warm boot</w:t>
      </w:r>
      <w:r w:rsidRPr="0043727E">
        <w:rPr>
          <w:lang w:eastAsia="en-AU"/>
        </w:rPr>
        <w:t xml:space="preserve"> - also known as a 'soft boot'. </w:t>
      </w:r>
      <w:r w:rsidR="005D5D79" w:rsidRPr="0043727E">
        <w:rPr>
          <w:lang w:eastAsia="en-AU"/>
        </w:rPr>
        <w:t xml:space="preserve"> </w:t>
      </w:r>
      <w:r w:rsidRPr="0043727E">
        <w:rPr>
          <w:lang w:eastAsia="en-AU"/>
        </w:rPr>
        <w:t>It occurs when the machine is rebooted using the Ctrl + Alt + Del keys or when you need to start the computer immediately, such as when the computer freezes or when something isn’t working properly.</w:t>
      </w:r>
    </w:p>
    <w:p w14:paraId="493664A7" w14:textId="77777777" w:rsidR="009A6E5F" w:rsidRPr="0043727E" w:rsidRDefault="009A6E5F" w:rsidP="005E7E11">
      <w:pPr>
        <w:pStyle w:val="ListBullet"/>
        <w:rPr>
          <w:lang w:eastAsia="en-AU"/>
        </w:rPr>
      </w:pPr>
      <w:r w:rsidRPr="0043727E">
        <w:rPr>
          <w:b/>
          <w:bCs/>
          <w:lang w:eastAsia="en-AU"/>
        </w:rPr>
        <w:t>Cold boot</w:t>
      </w:r>
      <w:r w:rsidRPr="0043727E">
        <w:rPr>
          <w:lang w:eastAsia="en-AU"/>
        </w:rPr>
        <w:t> - when the computer has been switched off for a lengthy time, usually overnight.</w:t>
      </w:r>
    </w:p>
    <w:p w14:paraId="46C04847" w14:textId="77777777" w:rsidR="009A6E5F" w:rsidRPr="0043727E" w:rsidRDefault="009A6E5F" w:rsidP="005E7E11">
      <w:pPr>
        <w:spacing w:before="100" w:beforeAutospacing="1" w:after="100" w:afterAutospacing="1"/>
      </w:pPr>
      <w:r w:rsidRPr="0043727E">
        <w:t>The difference between the two is that, in a warm boot, not all parts of the system are checked for correct operation.</w:t>
      </w:r>
    </w:p>
    <w:p w14:paraId="693C71B3" w14:textId="554F92A9" w:rsidR="002275AC" w:rsidRPr="0043727E" w:rsidRDefault="002275AC" w:rsidP="005E7E11">
      <w:r w:rsidRPr="0043727E">
        <w:t xml:space="preserve">When you start a computer, it has to carry out a number of tests to ensure all components of the system are functioning correctly. </w:t>
      </w:r>
      <w:r w:rsidR="005D5D79" w:rsidRPr="0043727E">
        <w:t xml:space="preserve"> </w:t>
      </w:r>
      <w:r w:rsidRPr="0043727E">
        <w:t xml:space="preserve">This process is called booting, or booting up, the computer. </w:t>
      </w:r>
      <w:r w:rsidR="005E7E11" w:rsidRPr="0043727E">
        <w:t xml:space="preserve"> </w:t>
      </w:r>
      <w:r w:rsidRPr="0043727E">
        <w:t>No matter how good the computer system, if it can't complete the boot process, it's useless.</w:t>
      </w:r>
    </w:p>
    <w:p w14:paraId="01739D69" w14:textId="2A7064F5" w:rsidR="009A6E5F" w:rsidRPr="0043727E" w:rsidRDefault="009A6E5F" w:rsidP="005E7E11">
      <w:pPr>
        <w:rPr>
          <w:lang w:eastAsia="en-AU"/>
        </w:rPr>
      </w:pPr>
      <w:r w:rsidRPr="0043727E">
        <w:rPr>
          <w:lang w:eastAsia="en-AU"/>
        </w:rPr>
        <w:t xml:space="preserve">When you turn on the computer, nothing much seems to happen for a few seconds. </w:t>
      </w:r>
      <w:r w:rsidR="005E7E11" w:rsidRPr="0043727E">
        <w:rPr>
          <w:lang w:eastAsia="en-AU"/>
        </w:rPr>
        <w:t xml:space="preserve"> </w:t>
      </w:r>
      <w:r w:rsidRPr="0043727E">
        <w:rPr>
          <w:lang w:eastAsia="en-AU"/>
        </w:rPr>
        <w:t>In fact</w:t>
      </w:r>
      <w:r w:rsidR="005E7E11" w:rsidRPr="0043727E">
        <w:rPr>
          <w:lang w:eastAsia="en-AU"/>
        </w:rPr>
        <w:t>,</w:t>
      </w:r>
      <w:r w:rsidRPr="0043727E">
        <w:rPr>
          <w:lang w:eastAsia="en-AU"/>
        </w:rPr>
        <w:t xml:space="preserve"> your computer is performing a set of operations that will check that all the components are working correctly. </w:t>
      </w:r>
      <w:r w:rsidR="005E7E11" w:rsidRPr="0043727E">
        <w:rPr>
          <w:lang w:eastAsia="en-AU"/>
        </w:rPr>
        <w:t xml:space="preserve"> </w:t>
      </w:r>
      <w:r w:rsidRPr="0043727E">
        <w:rPr>
          <w:lang w:eastAsia="en-AU"/>
        </w:rPr>
        <w:t>This operation is called the </w:t>
      </w:r>
      <w:r w:rsidRPr="0043727E">
        <w:rPr>
          <w:b/>
          <w:bCs/>
          <w:lang w:eastAsia="en-AU"/>
        </w:rPr>
        <w:t>Power On Self Test</w:t>
      </w:r>
      <w:r w:rsidRPr="0043727E">
        <w:rPr>
          <w:lang w:eastAsia="en-AU"/>
        </w:rPr>
        <w:t> or </w:t>
      </w:r>
      <w:r w:rsidRPr="0043727E">
        <w:rPr>
          <w:b/>
          <w:bCs/>
          <w:lang w:eastAsia="en-AU"/>
        </w:rPr>
        <w:t>POST</w:t>
      </w:r>
      <w:r w:rsidR="008D6C23" w:rsidRPr="0043727E">
        <w:rPr>
          <w:lang w:eastAsia="en-AU"/>
        </w:rPr>
        <w:t xml:space="preserve">.  </w:t>
      </w:r>
      <w:r w:rsidRPr="0043727E">
        <w:rPr>
          <w:lang w:eastAsia="en-AU"/>
        </w:rPr>
        <w:t>It is the first part of the boot process.</w:t>
      </w:r>
    </w:p>
    <w:p w14:paraId="4B6A6750" w14:textId="66C93FA3" w:rsidR="009A6E5F" w:rsidRPr="0043727E" w:rsidRDefault="009A6E5F" w:rsidP="005E7E11">
      <w:pPr>
        <w:rPr>
          <w:lang w:eastAsia="en-AU"/>
        </w:rPr>
      </w:pPr>
      <w:r w:rsidRPr="0043727E">
        <w:rPr>
          <w:lang w:eastAsia="en-AU"/>
        </w:rPr>
        <w:t xml:space="preserve">As the POST is doing its job, you will see and hear indications that something is happening. </w:t>
      </w:r>
      <w:r w:rsidR="005E7E11" w:rsidRPr="0043727E">
        <w:rPr>
          <w:lang w:eastAsia="en-AU"/>
        </w:rPr>
        <w:t xml:space="preserve"> </w:t>
      </w:r>
      <w:r w:rsidRPr="0043727E">
        <w:rPr>
          <w:lang w:eastAsia="en-AU"/>
        </w:rPr>
        <w:t xml:space="preserve">For example, you might see the keyboard lights flash on for a second, you might hear floppy disk drive activity, you may see activity on the monitor, or there might be printer activity. </w:t>
      </w:r>
      <w:r w:rsidR="005E7E11" w:rsidRPr="0043727E">
        <w:rPr>
          <w:lang w:eastAsia="en-AU"/>
        </w:rPr>
        <w:t xml:space="preserve"> </w:t>
      </w:r>
      <w:r w:rsidRPr="0043727E">
        <w:rPr>
          <w:lang w:eastAsia="en-AU"/>
        </w:rPr>
        <w:t>This is because all the system components are being tested, including the CPU, the RAM, and all other components.</w:t>
      </w:r>
    </w:p>
    <w:p w14:paraId="4C0A3B4F" w14:textId="519B4819" w:rsidR="009A6E5F" w:rsidRPr="0043727E" w:rsidRDefault="009A6E5F" w:rsidP="005E7E11">
      <w:pPr>
        <w:rPr>
          <w:lang w:eastAsia="en-AU"/>
        </w:rPr>
      </w:pPr>
      <w:r w:rsidRPr="0043727E">
        <w:rPr>
          <w:lang w:eastAsia="en-AU"/>
        </w:rPr>
        <w:t xml:space="preserve">If there are any errors or faults found during the POST, you might see error messages on the computer display and hear beeps coming from the PC’s internal speaker. </w:t>
      </w:r>
      <w:r w:rsidR="005E7E11" w:rsidRPr="0043727E">
        <w:rPr>
          <w:lang w:eastAsia="en-AU"/>
        </w:rPr>
        <w:t xml:space="preserve"> </w:t>
      </w:r>
      <w:r w:rsidRPr="0043727E">
        <w:rPr>
          <w:lang w:eastAsia="en-AU"/>
        </w:rPr>
        <w:t>The beeps are codes that can tell you what the problem is.</w:t>
      </w:r>
    </w:p>
    <w:p w14:paraId="3F92236F" w14:textId="77777777" w:rsidR="009A6E5F" w:rsidRPr="0043727E" w:rsidRDefault="009A6E5F" w:rsidP="005E7E11">
      <w:pPr>
        <w:rPr>
          <w:lang w:eastAsia="en-AU"/>
        </w:rPr>
      </w:pPr>
      <w:r w:rsidRPr="0043727E">
        <w:rPr>
          <w:lang w:eastAsia="en-AU"/>
        </w:rPr>
        <w:t>If no problems are encountered during the POST, then the Operating System is loaded into memory and the boot process can continue until all systems are operating correctly.</w:t>
      </w:r>
    </w:p>
    <w:p w14:paraId="3961782E" w14:textId="77777777" w:rsidR="009A6E5F" w:rsidRPr="0043727E" w:rsidRDefault="009A6E5F" w:rsidP="005E7E11">
      <w:pPr>
        <w:rPr>
          <w:b/>
          <w:bCs/>
          <w:lang w:eastAsia="en-AU"/>
        </w:rPr>
      </w:pPr>
      <w:r w:rsidRPr="0043727E">
        <w:rPr>
          <w:b/>
          <w:bCs/>
          <w:lang w:eastAsia="en-AU"/>
        </w:rPr>
        <w:br w:type="page"/>
      </w:r>
    </w:p>
    <w:p w14:paraId="355E16E6" w14:textId="2B2EB1A3" w:rsidR="009A6E5F" w:rsidRPr="0043727E" w:rsidRDefault="009A6E5F" w:rsidP="007D37DA">
      <w:pPr>
        <w:pStyle w:val="Heading5"/>
      </w:pPr>
      <w:r w:rsidRPr="0043727E">
        <w:lastRenderedPageBreak/>
        <w:t>The boot up sequence</w:t>
      </w:r>
    </w:p>
    <w:p w14:paraId="75A144C0" w14:textId="77777777" w:rsidR="009A6E5F" w:rsidRPr="0043727E" w:rsidRDefault="009A6E5F" w:rsidP="005E7E11">
      <w:pPr>
        <w:spacing w:before="100" w:beforeAutospacing="1" w:after="100" w:afterAutospacing="1"/>
        <w:jc w:val="center"/>
        <w:rPr>
          <w:rFonts w:ascii="Verdana" w:eastAsia="Times New Roman" w:hAnsi="Verdana" w:cs="Times New Roman"/>
          <w:color w:val="000000"/>
          <w:sz w:val="19"/>
          <w:szCs w:val="19"/>
          <w:lang w:eastAsia="en-AU"/>
        </w:rPr>
      </w:pPr>
      <w:r w:rsidRPr="0043727E">
        <w:rPr>
          <w:rFonts w:ascii="Verdana" w:eastAsia="Times New Roman" w:hAnsi="Verdana" w:cs="Times New Roman"/>
          <w:noProof/>
          <w:color w:val="000000"/>
          <w:sz w:val="19"/>
          <w:szCs w:val="19"/>
          <w:lang w:eastAsia="en-AU"/>
        </w:rPr>
        <w:drawing>
          <wp:inline distT="0" distB="0" distL="0" distR="0" wp14:anchorId="46D779BA" wp14:editId="5365B7B3">
            <wp:extent cx="4695825" cy="8286750"/>
            <wp:effectExtent l="0" t="0" r="9525" b="0"/>
            <wp:docPr id="39" name="Picture 39" descr="The boot up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boot up sequ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8286750"/>
                    </a:xfrm>
                    <a:prstGeom prst="rect">
                      <a:avLst/>
                    </a:prstGeom>
                    <a:noFill/>
                    <a:ln>
                      <a:noFill/>
                    </a:ln>
                  </pic:spPr>
                </pic:pic>
              </a:graphicData>
            </a:graphic>
          </wp:inline>
        </w:drawing>
      </w:r>
    </w:p>
    <w:p w14:paraId="2832F781" w14:textId="77777777" w:rsidR="002275AC" w:rsidRPr="0043727E" w:rsidRDefault="002275AC" w:rsidP="005E7E11"/>
    <w:p w14:paraId="6C861922" w14:textId="77777777" w:rsidR="00527B4F" w:rsidRPr="0043727E" w:rsidRDefault="00527B4F" w:rsidP="007D37DA">
      <w:pPr>
        <w:pStyle w:val="Heading4"/>
      </w:pPr>
      <w:r w:rsidRPr="0043727E">
        <w:t>Performs basic computer tasks</w:t>
      </w:r>
    </w:p>
    <w:p w14:paraId="6F7F2AFF" w14:textId="5E94E5B0" w:rsidR="00527B4F" w:rsidRPr="0043727E" w:rsidRDefault="00527B4F" w:rsidP="005E7E11">
      <w:r w:rsidRPr="0043727E">
        <w:t xml:space="preserve">The operating system performs basic computer tasks, such as managing the various peripheral devices such as the mouse, keyboard and printers. </w:t>
      </w:r>
      <w:r w:rsidR="005D5D79" w:rsidRPr="0043727E">
        <w:t xml:space="preserve"> </w:t>
      </w:r>
      <w:r w:rsidRPr="0043727E">
        <w:t>For example, most operating systems now are plug and play which means a device such as a printer will automatically be detected and configured without any user intervention.</w:t>
      </w:r>
    </w:p>
    <w:p w14:paraId="7CA15AB7" w14:textId="77777777" w:rsidR="00527B4F" w:rsidRPr="0043727E" w:rsidRDefault="00527B4F" w:rsidP="007D37DA">
      <w:pPr>
        <w:pStyle w:val="Heading4"/>
      </w:pPr>
      <w:r w:rsidRPr="0043727E">
        <w:t>Provides a user interface</w:t>
      </w:r>
    </w:p>
    <w:p w14:paraId="25D60AEF" w14:textId="6EF31AB1" w:rsidR="00795E9A" w:rsidRPr="0043727E" w:rsidRDefault="00527B4F" w:rsidP="005E7E11">
      <w:r w:rsidRPr="0043727E">
        <w:t>A user interacts with software through the user interface</w:t>
      </w:r>
      <w:r w:rsidR="008D6C23" w:rsidRPr="0043727E">
        <w:t xml:space="preserve">.  </w:t>
      </w:r>
      <w:r w:rsidRPr="0043727E">
        <w:t xml:space="preserve">The two main types of user interfaces are: command line and a graphical user interface (GUI). </w:t>
      </w:r>
      <w:r w:rsidR="005D5D79" w:rsidRPr="0043727E">
        <w:t xml:space="preserve"> </w:t>
      </w:r>
      <w:r w:rsidRPr="0043727E">
        <w:t>With a command line interface, the user interacts with the operating system by typing commands to perform specific tasks</w:t>
      </w:r>
      <w:r w:rsidR="008D6C23" w:rsidRPr="0043727E">
        <w:t xml:space="preserve">.  </w:t>
      </w:r>
      <w:r w:rsidRPr="0043727E">
        <w:t xml:space="preserve">An example of a command line interface is DOS (disk operating system). </w:t>
      </w:r>
      <w:r w:rsidR="005D5D79" w:rsidRPr="0043727E">
        <w:t xml:space="preserve"> </w:t>
      </w:r>
      <w:r w:rsidRPr="0043727E">
        <w:t xml:space="preserve">With a graphical user interface, the user interacts with the operating system by using a mouse to access windows, icons, and menus. </w:t>
      </w:r>
      <w:r w:rsidR="005D5D79" w:rsidRPr="0043727E">
        <w:t xml:space="preserve"> </w:t>
      </w:r>
      <w:r w:rsidRPr="0043727E">
        <w:t xml:space="preserve">An example of a graphical user interface is Windows </w:t>
      </w:r>
      <w:r w:rsidR="00795E9A" w:rsidRPr="0043727E">
        <w:t>10 or Mac OS.</w:t>
      </w:r>
    </w:p>
    <w:p w14:paraId="552215D7" w14:textId="1F6E43F9" w:rsidR="00527B4F" w:rsidRPr="0043727E" w:rsidRDefault="00527B4F" w:rsidP="005E7E11">
      <w:r w:rsidRPr="0043727E">
        <w:t>The operating system is responsible for providing a consistent application program interface (API) which is important as it allows a software developer to write an application on one computer and know that it will run on another computer of the same type even if the amount of memory or amount of storage is different on the two machines.</w:t>
      </w:r>
    </w:p>
    <w:p w14:paraId="17ACC096" w14:textId="77777777" w:rsidR="00527B4F" w:rsidRPr="0043727E" w:rsidRDefault="00527B4F" w:rsidP="007D37DA">
      <w:pPr>
        <w:pStyle w:val="Heading4"/>
      </w:pPr>
      <w:r w:rsidRPr="0043727E">
        <w:t>Handles system resources</w:t>
      </w:r>
    </w:p>
    <w:p w14:paraId="5964E80C" w14:textId="6F896C53" w:rsidR="00527B4F" w:rsidRPr="0043727E" w:rsidRDefault="00527B4F" w:rsidP="005E7E11">
      <w:r w:rsidRPr="0043727E">
        <w:t>The operating system also handles system resources such as the computer's memory and sharing of the central processing unit (CPU) time by various applications or peripheral devices</w:t>
      </w:r>
      <w:r w:rsidR="008D6C23" w:rsidRPr="0043727E">
        <w:t xml:space="preserve">.  </w:t>
      </w:r>
      <w:r w:rsidRPr="0043727E">
        <w:t xml:space="preserve">Programs and input methods are constantly competing for the attention of the CPU and demand memory, storage and input/output bandwidth. </w:t>
      </w:r>
      <w:r w:rsidR="005D5D79" w:rsidRPr="0043727E">
        <w:t xml:space="preserve"> </w:t>
      </w:r>
      <w:r w:rsidRPr="0043727E">
        <w:t>The operating system ensures that each application gets the necessary resources it needs in order to maximise the functionality of the overall system.</w:t>
      </w:r>
    </w:p>
    <w:p w14:paraId="0F26FEFC" w14:textId="77777777" w:rsidR="00527B4F" w:rsidRPr="0043727E" w:rsidRDefault="00527B4F" w:rsidP="007D37DA">
      <w:pPr>
        <w:pStyle w:val="Heading4"/>
      </w:pPr>
      <w:r w:rsidRPr="0043727E">
        <w:t>Provides file management</w:t>
      </w:r>
    </w:p>
    <w:p w14:paraId="6610CF3A" w14:textId="23F71C34" w:rsidR="00527B4F" w:rsidRPr="0043727E" w:rsidRDefault="00527B4F" w:rsidP="005E7E11">
      <w:r w:rsidRPr="0043727E">
        <w:t xml:space="preserve">The operating system also handles the organisation and tracking of files and directories (folders) saved or retrieved from a computer disk. </w:t>
      </w:r>
      <w:r w:rsidR="005D5D79" w:rsidRPr="0043727E">
        <w:t xml:space="preserve"> </w:t>
      </w:r>
      <w:r w:rsidRPr="0043727E">
        <w:t>The file management system allows the user to perform such tasks as creating files and directories, renaming files, coping and moving files, and deleting files</w:t>
      </w:r>
      <w:r w:rsidR="008D6C23" w:rsidRPr="0043727E">
        <w:t xml:space="preserve">.  </w:t>
      </w:r>
      <w:r w:rsidRPr="0043727E">
        <w:t xml:space="preserve">The operating system keeps track of where files are located on the hard drive through the type of file system. </w:t>
      </w:r>
      <w:r w:rsidR="005D5D79" w:rsidRPr="0043727E">
        <w:t xml:space="preserve"> </w:t>
      </w:r>
      <w:r w:rsidRPr="0043727E">
        <w:t>The type two main types of file system are File Allocation table (FAT) or New Technology File system (NTFS).</w:t>
      </w:r>
    </w:p>
    <w:p w14:paraId="2DEAE16D" w14:textId="60280A4E" w:rsidR="00527B4F" w:rsidRPr="0043727E" w:rsidRDefault="00527B4F" w:rsidP="005E7E11">
      <w:pPr>
        <w:pStyle w:val="Heading3"/>
      </w:pPr>
      <w:r w:rsidRPr="0043727E">
        <w:lastRenderedPageBreak/>
        <w:t>Types of file system</w:t>
      </w:r>
      <w:r w:rsidR="005F5FDD" w:rsidRPr="0043727E">
        <w:t>s</w:t>
      </w:r>
    </w:p>
    <w:p w14:paraId="26D6E805" w14:textId="77777777" w:rsidR="00527B4F" w:rsidRPr="0043727E" w:rsidRDefault="00527B4F" w:rsidP="005E7E11">
      <w:pPr>
        <w:pStyle w:val="ListBullet"/>
      </w:pPr>
      <w:r w:rsidRPr="0043727E">
        <w:t>File Allocation table (FAT)</w:t>
      </w:r>
    </w:p>
    <w:p w14:paraId="1D8FBDFE" w14:textId="77777777" w:rsidR="00527B4F" w:rsidRPr="0043727E" w:rsidRDefault="00527B4F" w:rsidP="005E7E11">
      <w:pPr>
        <w:pStyle w:val="ListBullet"/>
      </w:pPr>
      <w:r w:rsidRPr="0043727E">
        <w:t>New Technology file system (NTFS)</w:t>
      </w:r>
    </w:p>
    <w:p w14:paraId="2E787943" w14:textId="77777777" w:rsidR="00527B4F" w:rsidRPr="0043727E" w:rsidRDefault="00527B4F" w:rsidP="005E7E11">
      <w:r w:rsidRPr="0043727E">
        <w:t>File Allocation table (FAT) uses the file allocation table which records, which clusters are used and unused and where files are located within the clusters.</w:t>
      </w:r>
    </w:p>
    <w:p w14:paraId="5ED0DDD3" w14:textId="77777777" w:rsidR="00527B4F" w:rsidRPr="0043727E" w:rsidRDefault="00527B4F" w:rsidP="005E7E11">
      <w:r w:rsidRPr="0043727E">
        <w:t>NTFS is a file system introduced by Microsoft and it has a number of advantages over the previous file system, named FAT32 (File Allocation Table).</w:t>
      </w:r>
    </w:p>
    <w:p w14:paraId="0DDAC35E" w14:textId="0C03FA1A" w:rsidR="00527B4F" w:rsidRPr="0043727E" w:rsidRDefault="00527B4F" w:rsidP="005E7E11">
      <w:r w:rsidRPr="0043727E">
        <w:t xml:space="preserve">One major advantage of NTFS is that it includes features to improve </w:t>
      </w:r>
      <w:r w:rsidR="005D5D79" w:rsidRPr="0043727E">
        <w:t>reliability</w:t>
      </w:r>
      <w:r w:rsidRPr="0043727E">
        <w:t xml:space="preserve">. </w:t>
      </w:r>
      <w:r w:rsidR="005D5D79" w:rsidRPr="0043727E">
        <w:t xml:space="preserve"> </w:t>
      </w:r>
      <w:r w:rsidRPr="0043727E">
        <w:t>For example, the new technology file system includes fault tolerance, which automatically repairs hard drive errors without displaying error messages</w:t>
      </w:r>
      <w:r w:rsidR="008D6C23" w:rsidRPr="0043727E">
        <w:t xml:space="preserve">.  </w:t>
      </w:r>
      <w:r w:rsidRPr="0043727E">
        <w:t xml:space="preserve">It also keeps detailed transaction logs, which tracks hard drive errors. </w:t>
      </w:r>
      <w:r w:rsidR="005D5D79" w:rsidRPr="0043727E">
        <w:t xml:space="preserve"> </w:t>
      </w:r>
      <w:r w:rsidRPr="0043727E">
        <w:t>This can help prevent hard disk failures and makes it possible to recover files if the hard drive does fail.</w:t>
      </w:r>
    </w:p>
    <w:p w14:paraId="1C85AD37" w14:textId="77777777" w:rsidR="00527B4F" w:rsidRPr="0043727E" w:rsidRDefault="00527B4F" w:rsidP="005E7E11">
      <w:r w:rsidRPr="0043727E">
        <w:t>NTFS also allows permissions (such as read, write, and execute) to be set for individual directories and files.</w:t>
      </w:r>
    </w:p>
    <w:p w14:paraId="4F52D612" w14:textId="77777777" w:rsidR="00527B4F" w:rsidRPr="0043727E" w:rsidRDefault="00527B4F" w:rsidP="005E7E11">
      <w:pPr>
        <w:pStyle w:val="NormalWeb"/>
        <w:spacing w:line="276" w:lineRule="auto"/>
        <w:rPr>
          <w:rFonts w:ascii="Arial" w:hAnsi="Arial"/>
          <w:color w:val="000000"/>
          <w:szCs w:val="19"/>
        </w:rPr>
      </w:pPr>
    </w:p>
    <w:p w14:paraId="583B00CA" w14:textId="77777777" w:rsidR="00527B4F" w:rsidRPr="0043727E" w:rsidRDefault="00527B4F" w:rsidP="00B175AC">
      <w:pPr>
        <w:pStyle w:val="Heading3"/>
      </w:pPr>
      <w:r w:rsidRPr="0043727E">
        <w:t>Batch systems, real-time systems and multitasking system</w:t>
      </w:r>
    </w:p>
    <w:p w14:paraId="6A9A2750" w14:textId="77777777" w:rsidR="00527B4F" w:rsidRPr="0043727E" w:rsidRDefault="00527B4F" w:rsidP="00B175AC">
      <w:pPr>
        <w:pStyle w:val="Heading4"/>
      </w:pPr>
      <w:r w:rsidRPr="0043727E">
        <w:t>Batch systems</w:t>
      </w:r>
    </w:p>
    <w:p w14:paraId="36E3116A" w14:textId="55AD1662" w:rsidR="00527B4F" w:rsidRPr="0043727E" w:rsidRDefault="00527B4F" w:rsidP="005E7E11">
      <w:r w:rsidRPr="0043727E">
        <w:t xml:space="preserve">Batch systems were introduced to reduce the computer's CPU idle waiting time for the operator to ask it to do something or waiting for other tasks to finish. </w:t>
      </w:r>
      <w:r w:rsidR="005D5D79" w:rsidRPr="0043727E">
        <w:t xml:space="preserve"> </w:t>
      </w:r>
      <w:r w:rsidRPr="0043727E">
        <w:t xml:space="preserve">To overcome this, the jobs that the computer was being asked to do were submitted in batches. </w:t>
      </w:r>
      <w:r w:rsidR="005D5D79" w:rsidRPr="0043727E">
        <w:t xml:space="preserve"> </w:t>
      </w:r>
      <w:r w:rsidRPr="0043727E">
        <w:t>An example of a batch system is when a computer system processes telephone bills to a number of customers and then sends them out all at once rather than individually.</w:t>
      </w:r>
    </w:p>
    <w:p w14:paraId="401FD1D2" w14:textId="77777777" w:rsidR="00527B4F" w:rsidRPr="0043727E" w:rsidRDefault="00527B4F" w:rsidP="00B175AC">
      <w:pPr>
        <w:pStyle w:val="Heading4"/>
      </w:pPr>
      <w:r w:rsidRPr="0043727E">
        <w:t>Real time systems</w:t>
      </w:r>
    </w:p>
    <w:p w14:paraId="1FC1359D" w14:textId="5AF19825" w:rsidR="00527B4F" w:rsidRPr="0043727E" w:rsidRDefault="00527B4F" w:rsidP="005E7E11">
      <w:r w:rsidRPr="0043727E">
        <w:t xml:space="preserve">A real time system (RTOS) is a computer operating system used to control machinery, scientific instruments and industrial systems. </w:t>
      </w:r>
      <w:r w:rsidR="005D5D79" w:rsidRPr="0043727E">
        <w:t xml:space="preserve"> </w:t>
      </w:r>
      <w:r w:rsidRPr="0043727E">
        <w:t>A real time system is designed to handle events as they occur</w:t>
      </w:r>
      <w:r w:rsidR="008D6C23" w:rsidRPr="0043727E">
        <w:t xml:space="preserve">.  </w:t>
      </w:r>
      <w:r w:rsidRPr="0043727E">
        <w:t>An example is an air traffic controller system where the radar shows the exact position of planes which is necessary otherwise the planes could crash into each other.</w:t>
      </w:r>
    </w:p>
    <w:p w14:paraId="52329715" w14:textId="77777777" w:rsidR="00527B4F" w:rsidRPr="0043727E" w:rsidRDefault="00527B4F" w:rsidP="00B175AC">
      <w:pPr>
        <w:pStyle w:val="Heading4"/>
      </w:pPr>
      <w:r w:rsidRPr="0043727E">
        <w:lastRenderedPageBreak/>
        <w:t>Multi-tasking system</w:t>
      </w:r>
    </w:p>
    <w:p w14:paraId="79DAF2AB" w14:textId="3C73DA13" w:rsidR="00527B4F" w:rsidRPr="0043727E" w:rsidRDefault="00527B4F" w:rsidP="005E7E11">
      <w:r w:rsidRPr="0043727E">
        <w:t xml:space="preserve">A multi-tasking system is capable of executing multiple processes or tasks, at the same time. </w:t>
      </w:r>
      <w:r w:rsidR="005D5D79" w:rsidRPr="0043727E">
        <w:t xml:space="preserve"> </w:t>
      </w:r>
      <w:r w:rsidRPr="0043727E">
        <w:t>Multi-tasking systems use the time slicing approach to carry out their activities, where each of the processes are given a share of CPU time</w:t>
      </w:r>
      <w:r w:rsidR="005D5D79" w:rsidRPr="0043727E">
        <w:t xml:space="preserve"> eg</w:t>
      </w:r>
      <w:r w:rsidRPr="0043727E">
        <w:t xml:space="preserve"> the new </w:t>
      </w:r>
      <w:r w:rsidR="005D5D79" w:rsidRPr="0043727E">
        <w:t>iPhone</w:t>
      </w:r>
      <w:r w:rsidRPr="0043727E">
        <w:t xml:space="preserve"> operating system allows the user to run several applications (apps) at the same time.</w:t>
      </w:r>
    </w:p>
    <w:p w14:paraId="5F9C757E" w14:textId="77777777" w:rsidR="00527B4F" w:rsidRPr="0043727E" w:rsidRDefault="00527B4F" w:rsidP="005E7E11">
      <w:pPr>
        <w:pStyle w:val="NormalWeb"/>
        <w:spacing w:line="276" w:lineRule="auto"/>
        <w:rPr>
          <w:rFonts w:ascii="Arial" w:hAnsi="Arial"/>
          <w:color w:val="000000"/>
          <w:szCs w:val="19"/>
        </w:rPr>
      </w:pPr>
    </w:p>
    <w:p w14:paraId="0C555150" w14:textId="2B97D8F4" w:rsidR="00527B4F" w:rsidRPr="0043727E" w:rsidRDefault="00527B4F" w:rsidP="001E0249">
      <w:pPr>
        <w:pStyle w:val="Heading2"/>
      </w:pPr>
      <w:r w:rsidRPr="0043727E">
        <w:t>Optimise operating system software</w:t>
      </w:r>
    </w:p>
    <w:p w14:paraId="0220B987" w14:textId="69A7B94B" w:rsidR="002745A6" w:rsidRPr="0043727E" w:rsidRDefault="002745A6" w:rsidP="005E7E11">
      <w:r w:rsidRPr="0043727E">
        <w:t xml:space="preserve">When you optimise your computer, you are getting the computer to perform at its best. </w:t>
      </w:r>
      <w:r w:rsidR="005D5D79" w:rsidRPr="0043727E">
        <w:t xml:space="preserve"> </w:t>
      </w:r>
      <w:r w:rsidRPr="0043727E">
        <w:t xml:space="preserve">Over time your computer gradually slows down as you add more information. </w:t>
      </w:r>
      <w:r w:rsidR="005D5D79" w:rsidRPr="0043727E">
        <w:t xml:space="preserve"> </w:t>
      </w:r>
      <w:r w:rsidRPr="0043727E">
        <w:t xml:space="preserve">When you add new </w:t>
      </w:r>
      <w:r w:rsidR="005D5D79" w:rsidRPr="0043727E">
        <w:t>programs,</w:t>
      </w:r>
      <w:r w:rsidRPr="0043727E">
        <w:t xml:space="preserve"> it will add items to your system</w:t>
      </w:r>
      <w:r w:rsidR="008D6C23" w:rsidRPr="0043727E">
        <w:t xml:space="preserve">.  </w:t>
      </w:r>
      <w:r w:rsidRPr="0043727E">
        <w:t xml:space="preserve">Even if you uninstall programs, not everything is removed from the system. </w:t>
      </w:r>
      <w:r w:rsidR="005D5D79" w:rsidRPr="0043727E">
        <w:t xml:space="preserve"> </w:t>
      </w:r>
      <w:r w:rsidRPr="0043727E">
        <w:t>Windows users can do the following to speed up their computers:</w:t>
      </w:r>
    </w:p>
    <w:p w14:paraId="3C7A252B" w14:textId="77777777" w:rsidR="002745A6" w:rsidRPr="0043727E" w:rsidRDefault="002745A6" w:rsidP="005E7E11">
      <w:pPr>
        <w:pStyle w:val="ListBullet"/>
      </w:pPr>
      <w:r w:rsidRPr="0043727E">
        <w:t>delete temporary files</w:t>
      </w:r>
    </w:p>
    <w:p w14:paraId="34F0B425" w14:textId="77777777" w:rsidR="002745A6" w:rsidRPr="0043727E" w:rsidRDefault="002745A6" w:rsidP="005E7E11">
      <w:pPr>
        <w:pStyle w:val="ListBullet"/>
      </w:pPr>
      <w:r w:rsidRPr="0043727E">
        <w:t>clear the history lists</w:t>
      </w:r>
    </w:p>
    <w:p w14:paraId="113BD1E6" w14:textId="77777777" w:rsidR="002745A6" w:rsidRPr="0043727E" w:rsidRDefault="002745A6" w:rsidP="005E7E11">
      <w:pPr>
        <w:pStyle w:val="ListBullet"/>
      </w:pPr>
      <w:r w:rsidRPr="0043727E">
        <w:t>clean up temporary internet files</w:t>
      </w:r>
    </w:p>
    <w:p w14:paraId="3EF031F5" w14:textId="77777777" w:rsidR="002745A6" w:rsidRPr="0043727E" w:rsidRDefault="002745A6" w:rsidP="005E7E11">
      <w:pPr>
        <w:pStyle w:val="ListBullet"/>
      </w:pPr>
      <w:r w:rsidRPr="0043727E">
        <w:t>defrag and scandisk the system</w:t>
      </w:r>
    </w:p>
    <w:p w14:paraId="1FB94FD5" w14:textId="77777777" w:rsidR="002745A6" w:rsidRPr="0043727E" w:rsidRDefault="002745A6" w:rsidP="005E7E11">
      <w:r w:rsidRPr="0043727E">
        <w:t>If your computer is still running slowly then it may be time to clean up your hard drive, upgrade your memory or buy a new computer.</w:t>
      </w:r>
    </w:p>
    <w:p w14:paraId="0F2076AC" w14:textId="508D28CE" w:rsidR="002745A6" w:rsidRPr="0043727E" w:rsidRDefault="002745A6" w:rsidP="005E7E11">
      <w:r w:rsidRPr="0043727E">
        <w:t>You can monitor and optimise your Operating System using the following Windows utilities:</w:t>
      </w:r>
    </w:p>
    <w:p w14:paraId="7207F999" w14:textId="07CEA27E" w:rsidR="002745A6" w:rsidRPr="0043727E" w:rsidRDefault="00527B4F" w:rsidP="005E7E11">
      <w:pPr>
        <w:pStyle w:val="ListBullet"/>
      </w:pPr>
      <w:r w:rsidRPr="0043727E">
        <w:t>Task Manager utilities</w:t>
      </w:r>
    </w:p>
    <w:p w14:paraId="3D8D5444" w14:textId="77777777" w:rsidR="002745A6" w:rsidRPr="0043727E" w:rsidRDefault="00527B4F" w:rsidP="005E7E11">
      <w:pPr>
        <w:pStyle w:val="ListBullet"/>
      </w:pPr>
      <w:r w:rsidRPr="0043727E">
        <w:t>System Monitor</w:t>
      </w:r>
    </w:p>
    <w:p w14:paraId="3C044C6D" w14:textId="77777777" w:rsidR="002745A6" w:rsidRPr="0043727E" w:rsidRDefault="00527B4F" w:rsidP="005E7E11">
      <w:pPr>
        <w:pStyle w:val="ListBullet"/>
      </w:pPr>
      <w:r w:rsidRPr="0043727E">
        <w:t>System Tools</w:t>
      </w:r>
    </w:p>
    <w:p w14:paraId="47796D7D" w14:textId="77777777" w:rsidR="002745A6" w:rsidRPr="0043727E" w:rsidRDefault="00527B4F" w:rsidP="005E7E11">
      <w:pPr>
        <w:pStyle w:val="ListBullet"/>
      </w:pPr>
      <w:r w:rsidRPr="0043727E">
        <w:t>Performance Logs and Alerts</w:t>
      </w:r>
    </w:p>
    <w:p w14:paraId="79981C5C" w14:textId="77777777" w:rsidR="002745A6" w:rsidRPr="0043727E" w:rsidRDefault="00527B4F" w:rsidP="005E7E11">
      <w:pPr>
        <w:pStyle w:val="ListBullet"/>
      </w:pPr>
      <w:r w:rsidRPr="0043727E">
        <w:t>Virtual Memory</w:t>
      </w:r>
    </w:p>
    <w:p w14:paraId="2BC7716C" w14:textId="77777777" w:rsidR="002745A6" w:rsidRPr="0043727E" w:rsidRDefault="00527B4F" w:rsidP="005E7E11">
      <w:pPr>
        <w:pStyle w:val="ListBullet"/>
      </w:pPr>
      <w:r w:rsidRPr="0043727E">
        <w:t xml:space="preserve">Event Viewer </w:t>
      </w:r>
    </w:p>
    <w:p w14:paraId="401D18BE" w14:textId="0B3C8503" w:rsidR="00527B4F" w:rsidRPr="0043727E" w:rsidRDefault="00527B4F" w:rsidP="005E7E11">
      <w:pPr>
        <w:pStyle w:val="ListBullet"/>
      </w:pPr>
      <w:r w:rsidRPr="0043727E">
        <w:t>Task Scheduler.</w:t>
      </w:r>
    </w:p>
    <w:p w14:paraId="5C912EA8" w14:textId="77777777" w:rsidR="00E77BED" w:rsidRPr="0043727E" w:rsidRDefault="00E77BED">
      <w:pPr>
        <w:rPr>
          <w:rFonts w:eastAsia="SimSun" w:cs="Arial"/>
          <w:color w:val="1C438B"/>
          <w:sz w:val="40"/>
          <w:szCs w:val="40"/>
          <w:lang w:eastAsia="zh-CN"/>
        </w:rPr>
      </w:pPr>
      <w:r w:rsidRPr="0043727E">
        <w:br w:type="page"/>
      </w:r>
    </w:p>
    <w:p w14:paraId="374B1115" w14:textId="5A21C50B" w:rsidR="00527B4F" w:rsidRPr="0043727E" w:rsidRDefault="00527B4F" w:rsidP="005E7E11">
      <w:pPr>
        <w:pStyle w:val="Heading3"/>
      </w:pPr>
      <w:r w:rsidRPr="0043727E">
        <w:lastRenderedPageBreak/>
        <w:t>Monitoring applications with task manager</w:t>
      </w:r>
    </w:p>
    <w:p w14:paraId="55DB2739" w14:textId="46ABACE2" w:rsidR="00527B4F" w:rsidRPr="0043727E" w:rsidRDefault="00527B4F" w:rsidP="005E7E11">
      <w:r w:rsidRPr="0043727E">
        <w:t xml:space="preserve">The Task Manager utility provides information about the computer's performance and displays details about program and processes running. </w:t>
      </w:r>
      <w:r w:rsidR="005D5D79" w:rsidRPr="0043727E">
        <w:t xml:space="preserve"> </w:t>
      </w:r>
      <w:r w:rsidRPr="0043727E">
        <w:t>A process is an executable program such as Windows Explorer.</w:t>
      </w:r>
    </w:p>
    <w:p w14:paraId="537C9251" w14:textId="77777777" w:rsidR="00527B4F" w:rsidRPr="0043727E" w:rsidRDefault="00527B4F" w:rsidP="005E7E11">
      <w:r w:rsidRPr="0043727E">
        <w:t>You can use the Task Manager to monitor:</w:t>
      </w:r>
    </w:p>
    <w:p w14:paraId="6D061ABE" w14:textId="77777777" w:rsidR="00527B4F" w:rsidRPr="0043727E" w:rsidRDefault="00527B4F" w:rsidP="005E7E11">
      <w:pPr>
        <w:pStyle w:val="ListNumber"/>
        <w:numPr>
          <w:ilvl w:val="0"/>
          <w:numId w:val="12"/>
        </w:numPr>
      </w:pPr>
      <w:r w:rsidRPr="0043727E">
        <w:t>Applications</w:t>
      </w:r>
    </w:p>
    <w:p w14:paraId="1E3CEBC1" w14:textId="77777777" w:rsidR="00527B4F" w:rsidRPr="0043727E" w:rsidRDefault="00527B4F" w:rsidP="005E7E11">
      <w:pPr>
        <w:pStyle w:val="ListNumber"/>
        <w:numPr>
          <w:ilvl w:val="0"/>
          <w:numId w:val="12"/>
        </w:numPr>
      </w:pPr>
      <w:r w:rsidRPr="0043727E">
        <w:t>Processes</w:t>
      </w:r>
    </w:p>
    <w:p w14:paraId="222D00FD" w14:textId="77777777" w:rsidR="00527B4F" w:rsidRPr="0043727E" w:rsidRDefault="00527B4F" w:rsidP="005E7E11">
      <w:pPr>
        <w:pStyle w:val="ListNumber"/>
        <w:numPr>
          <w:ilvl w:val="0"/>
          <w:numId w:val="12"/>
        </w:numPr>
      </w:pPr>
      <w:r w:rsidRPr="0043727E">
        <w:t>Performance</w:t>
      </w:r>
    </w:p>
    <w:p w14:paraId="3F12923E" w14:textId="77777777" w:rsidR="005E7E11" w:rsidRPr="0043727E" w:rsidRDefault="005E7E11" w:rsidP="005E7E11">
      <w:pPr>
        <w:pStyle w:val="Heading4"/>
        <w:rPr>
          <w:rStyle w:val="Strong"/>
          <w:b w:val="0"/>
          <w:bCs w:val="0"/>
          <w:sz w:val="36"/>
        </w:rPr>
      </w:pPr>
    </w:p>
    <w:p w14:paraId="22B7429B" w14:textId="6DD9294E" w:rsidR="00BF5EBA" w:rsidRPr="0043727E" w:rsidRDefault="00527B4F" w:rsidP="00E77BED">
      <w:pPr>
        <w:pStyle w:val="Heading4"/>
        <w:rPr>
          <w:rStyle w:val="Strong"/>
          <w:b w:val="0"/>
          <w:bCs w:val="0"/>
          <w:sz w:val="36"/>
        </w:rPr>
      </w:pPr>
      <w:r w:rsidRPr="0043727E">
        <w:rPr>
          <w:rStyle w:val="Strong"/>
          <w:b w:val="0"/>
          <w:bCs w:val="0"/>
          <w:sz w:val="36"/>
        </w:rPr>
        <w:t>Applications</w:t>
      </w:r>
    </w:p>
    <w:p w14:paraId="338BB464" w14:textId="24E1474A" w:rsidR="00527B4F" w:rsidRPr="0043727E" w:rsidRDefault="00527B4F" w:rsidP="005E7E11">
      <w:r w:rsidRPr="0043727E">
        <w:t xml:space="preserve">Some software applications put a huge demand on the operating system, </w:t>
      </w:r>
      <w:r w:rsidR="008B299C" w:rsidRPr="0043727E">
        <w:t>eg</w:t>
      </w:r>
      <w:r w:rsidRPr="0043727E">
        <w:t xml:space="preserve"> video editing software uses huge amounts of memory. </w:t>
      </w:r>
      <w:r w:rsidR="005D5D79" w:rsidRPr="0043727E">
        <w:t xml:space="preserve"> </w:t>
      </w:r>
      <w:r w:rsidRPr="0043727E">
        <w:t xml:space="preserve">You can see if a particular program is using excessive CPU resources by accessing the Task Manager and clicking on the Application tab and viewing the CPU usage. </w:t>
      </w:r>
      <w:r w:rsidR="005D5D79" w:rsidRPr="0043727E">
        <w:t xml:space="preserve"> </w:t>
      </w:r>
      <w:r w:rsidRPr="0043727E">
        <w:t xml:space="preserve">In addition, the Application tab shows the status of the programs running on your computer. </w:t>
      </w:r>
      <w:r w:rsidR="005D5D79" w:rsidRPr="0043727E">
        <w:t xml:space="preserve"> </w:t>
      </w:r>
      <w:r w:rsidRPr="0043727E">
        <w:t>On this tab, you can end, switch to, or start a program.</w:t>
      </w:r>
    </w:p>
    <w:p w14:paraId="018743B2" w14:textId="46812692" w:rsidR="00BF5EBA" w:rsidRPr="0043727E" w:rsidRDefault="00527B4F" w:rsidP="00E77BED">
      <w:pPr>
        <w:pStyle w:val="Heading4"/>
        <w:rPr>
          <w:rStyle w:val="Strong"/>
          <w:b w:val="0"/>
          <w:bCs w:val="0"/>
          <w:sz w:val="36"/>
        </w:rPr>
      </w:pPr>
      <w:r w:rsidRPr="0043727E">
        <w:rPr>
          <w:rStyle w:val="Strong"/>
          <w:b w:val="0"/>
          <w:bCs w:val="0"/>
          <w:sz w:val="36"/>
        </w:rPr>
        <w:t>Processes</w:t>
      </w:r>
    </w:p>
    <w:p w14:paraId="119428F0" w14:textId="38962234" w:rsidR="00527B4F" w:rsidRPr="0043727E" w:rsidRDefault="00527B4F" w:rsidP="005E7E11">
      <w:r w:rsidRPr="0043727E">
        <w:t xml:space="preserve">The Processes tab in Task Manager shows the information about processes running on your computer. </w:t>
      </w:r>
      <w:r w:rsidR="005D5D79" w:rsidRPr="0043727E">
        <w:t xml:space="preserve"> </w:t>
      </w:r>
      <w:r w:rsidRPr="0043727E">
        <w:t>You can display information on CPU and memory usage, page faults, handle count and a number of other parameters.</w:t>
      </w:r>
    </w:p>
    <w:p w14:paraId="5B81A650" w14:textId="2C449844" w:rsidR="00BF5EBA" w:rsidRPr="0043727E" w:rsidRDefault="00527B4F" w:rsidP="00E77BED">
      <w:pPr>
        <w:pStyle w:val="Heading4"/>
        <w:rPr>
          <w:rStyle w:val="Strong"/>
          <w:b w:val="0"/>
          <w:bCs w:val="0"/>
          <w:sz w:val="36"/>
        </w:rPr>
      </w:pPr>
      <w:r w:rsidRPr="0043727E">
        <w:rPr>
          <w:rStyle w:val="Strong"/>
          <w:b w:val="0"/>
          <w:bCs w:val="0"/>
          <w:sz w:val="36"/>
        </w:rPr>
        <w:t>Performance</w:t>
      </w:r>
    </w:p>
    <w:p w14:paraId="7BF33309" w14:textId="0F6EEB48" w:rsidR="00527B4F" w:rsidRPr="0043727E" w:rsidRDefault="00527B4F" w:rsidP="005E7E11">
      <w:r w:rsidRPr="0043727E">
        <w:t>The Performance tab displays a dynamic overview of your computer's performance, including:</w:t>
      </w:r>
    </w:p>
    <w:p w14:paraId="3BF9D4C9" w14:textId="77777777" w:rsidR="00527B4F" w:rsidRPr="0043727E" w:rsidRDefault="00527B4F" w:rsidP="005E7E11">
      <w:pPr>
        <w:numPr>
          <w:ilvl w:val="0"/>
          <w:numId w:val="11"/>
        </w:numPr>
        <w:spacing w:before="100" w:beforeAutospacing="1" w:after="100" w:afterAutospacing="1"/>
        <w:rPr>
          <w:color w:val="000000"/>
          <w:szCs w:val="19"/>
        </w:rPr>
      </w:pPr>
      <w:r w:rsidRPr="0043727E">
        <w:rPr>
          <w:color w:val="000000"/>
          <w:szCs w:val="19"/>
        </w:rPr>
        <w:t>Graphs for CPU and memory usage</w:t>
      </w:r>
    </w:p>
    <w:p w14:paraId="7A64E7E0" w14:textId="77777777" w:rsidR="00527B4F" w:rsidRPr="0043727E" w:rsidRDefault="00527B4F" w:rsidP="005E7E11">
      <w:pPr>
        <w:numPr>
          <w:ilvl w:val="0"/>
          <w:numId w:val="11"/>
        </w:numPr>
        <w:spacing w:before="100" w:beforeAutospacing="1" w:after="100" w:afterAutospacing="1"/>
        <w:rPr>
          <w:color w:val="000000"/>
          <w:szCs w:val="19"/>
        </w:rPr>
      </w:pPr>
      <w:r w:rsidRPr="0043727E">
        <w:rPr>
          <w:color w:val="000000"/>
          <w:szCs w:val="19"/>
        </w:rPr>
        <w:t>Totals for the number of handles, threads and processes running on your computer.</w:t>
      </w:r>
    </w:p>
    <w:p w14:paraId="0C2079CF" w14:textId="77777777" w:rsidR="00527B4F" w:rsidRPr="0043727E" w:rsidRDefault="00527B4F" w:rsidP="005E7E11">
      <w:pPr>
        <w:numPr>
          <w:ilvl w:val="0"/>
          <w:numId w:val="11"/>
        </w:numPr>
        <w:spacing w:before="100" w:beforeAutospacing="1" w:after="100" w:afterAutospacing="1"/>
        <w:rPr>
          <w:color w:val="000000"/>
          <w:szCs w:val="19"/>
        </w:rPr>
      </w:pPr>
      <w:r w:rsidRPr="0043727E">
        <w:rPr>
          <w:color w:val="000000"/>
          <w:szCs w:val="19"/>
        </w:rPr>
        <w:t>Total in kilobytes for physical, kernel and commit memory</w:t>
      </w:r>
    </w:p>
    <w:p w14:paraId="26D5260F" w14:textId="77777777" w:rsidR="00E77BED" w:rsidRPr="0043727E" w:rsidRDefault="00E77BED">
      <w:pPr>
        <w:rPr>
          <w:rFonts w:eastAsia="SimSun" w:cs="Arial"/>
          <w:color w:val="1C438B"/>
          <w:sz w:val="40"/>
          <w:szCs w:val="40"/>
          <w:lang w:eastAsia="zh-CN"/>
        </w:rPr>
      </w:pPr>
      <w:r w:rsidRPr="0043727E">
        <w:br w:type="page"/>
      </w:r>
    </w:p>
    <w:p w14:paraId="3D9412DD" w14:textId="08B1C4BC" w:rsidR="00527B4F" w:rsidRPr="0043727E" w:rsidRDefault="00527B4F" w:rsidP="005E7E11">
      <w:pPr>
        <w:pStyle w:val="Heading3"/>
      </w:pPr>
      <w:r w:rsidRPr="0043727E">
        <w:lastRenderedPageBreak/>
        <w:t>System monitor</w:t>
      </w:r>
    </w:p>
    <w:p w14:paraId="74A486C4" w14:textId="65B3FA5F" w:rsidR="00527B4F" w:rsidRPr="0043727E" w:rsidRDefault="00527B4F" w:rsidP="005E7E11">
      <w:r w:rsidRPr="0043727E">
        <w:t xml:space="preserve">Is a Windows utility used to collect and display information about the computer's current configuration. </w:t>
      </w:r>
      <w:r w:rsidR="005D5D79" w:rsidRPr="0043727E">
        <w:t xml:space="preserve"> </w:t>
      </w:r>
      <w:r w:rsidRPr="0043727E">
        <w:t xml:space="preserve">It is one of the most important tools to help and detect and fix problems. </w:t>
      </w:r>
      <w:r w:rsidR="005D5D79" w:rsidRPr="0043727E">
        <w:t xml:space="preserve"> </w:t>
      </w:r>
      <w:r w:rsidRPr="0043727E">
        <w:t xml:space="preserve">It is like a window into the inner workings of just about every aspect of your operating system such as hard disks, memory, the processor, disk caching, active processes and the page file. </w:t>
      </w:r>
      <w:r w:rsidR="005D5D79" w:rsidRPr="0043727E">
        <w:t xml:space="preserve"> </w:t>
      </w:r>
      <w:r w:rsidRPr="0043727E">
        <w:t xml:space="preserve">With the system monitor utility, users can monitor the processor, disks, memory and network usage. </w:t>
      </w:r>
      <w:r w:rsidR="005D5D79" w:rsidRPr="0043727E">
        <w:t xml:space="preserve"> </w:t>
      </w:r>
      <w:r w:rsidRPr="0043727E">
        <w:t xml:space="preserve">This information can help users identify any problem with resources. </w:t>
      </w:r>
      <w:r w:rsidR="005D5D79" w:rsidRPr="0043727E">
        <w:t xml:space="preserve"> </w:t>
      </w:r>
      <w:r w:rsidRPr="0043727E">
        <w:t xml:space="preserve">For example, if your computer is running slowly, the system monitor can determine that the computer's memory is being used to its maximum. </w:t>
      </w:r>
      <w:r w:rsidR="005D5D79" w:rsidRPr="0043727E">
        <w:t xml:space="preserve"> </w:t>
      </w:r>
      <w:r w:rsidRPr="0043727E">
        <w:t>From this information, you might consider adding additional RAM, so that the computer runs faster.</w:t>
      </w:r>
    </w:p>
    <w:p w14:paraId="66D30F47" w14:textId="7BFD6D57" w:rsidR="00527B4F" w:rsidRPr="0043727E" w:rsidRDefault="00527B4F" w:rsidP="005E7E11">
      <w:pPr>
        <w:pStyle w:val="Heading3"/>
      </w:pPr>
      <w:r w:rsidRPr="0043727E">
        <w:t>System tools</w:t>
      </w:r>
    </w:p>
    <w:p w14:paraId="49FDFD38" w14:textId="7213FEC0" w:rsidR="00527B4F" w:rsidRPr="0043727E" w:rsidRDefault="00527B4F" w:rsidP="005E7E11">
      <w:r w:rsidRPr="0043727E">
        <w:t xml:space="preserve">Systems tools is available in Windows products to manage performance options for your computer. </w:t>
      </w:r>
      <w:r w:rsidR="005D5D79" w:rsidRPr="0043727E">
        <w:t xml:space="preserve"> </w:t>
      </w:r>
      <w:r w:rsidRPr="0043727E">
        <w:t xml:space="preserve">Processor scheduling allows you to optimise the processor time for running programs or background services. </w:t>
      </w:r>
      <w:r w:rsidR="005D5D79" w:rsidRPr="0043727E">
        <w:t xml:space="preserve"> </w:t>
      </w:r>
      <w:r w:rsidRPr="0043727E">
        <w:t xml:space="preserve">Your operating system can be tuned to change the performance of foreground or background programs. </w:t>
      </w:r>
      <w:r w:rsidR="005D5D79" w:rsidRPr="0043727E">
        <w:t xml:space="preserve"> </w:t>
      </w:r>
      <w:r w:rsidRPr="0043727E">
        <w:t>A foreground program is a program that runs in the active window and responds to commands issued by the user</w:t>
      </w:r>
      <w:r w:rsidR="008D6C23" w:rsidRPr="0043727E">
        <w:t xml:space="preserve">.  </w:t>
      </w:r>
      <w:r w:rsidRPr="0043727E">
        <w:t xml:space="preserve">A background program is a program that runs while the user is working on another task and the computer's CPU assigns fewer resources to these programs. </w:t>
      </w:r>
      <w:r w:rsidR="005D5D79" w:rsidRPr="0043727E">
        <w:t xml:space="preserve"> </w:t>
      </w:r>
      <w:r w:rsidRPr="0043727E">
        <w:t>For example, if the user selects the Background services option, this will ensure that all programs receive an equal amount of processor resources.</w:t>
      </w:r>
    </w:p>
    <w:p w14:paraId="2FE832CC" w14:textId="68105882" w:rsidR="00527B4F" w:rsidRPr="0043727E" w:rsidRDefault="00527B4F" w:rsidP="005E7E11">
      <w:r w:rsidRPr="0043727E">
        <w:t>Using Performance options, you can also choose how to allocate system memory. </w:t>
      </w:r>
      <w:r w:rsidR="005D5D79" w:rsidRPr="0043727E">
        <w:t xml:space="preserve"> </w:t>
      </w:r>
      <w:r w:rsidRPr="0043727E">
        <w:t xml:space="preserve">Under Adjust for best performance choose either Programs or System cache. </w:t>
      </w:r>
      <w:r w:rsidR="005D5D79" w:rsidRPr="0043727E">
        <w:t xml:space="preserve"> </w:t>
      </w:r>
      <w:r w:rsidRPr="0043727E">
        <w:t>For example, if you use programs such as video editing software or multimedia programs that require large amounts of memory, then you should select the System cache option.</w:t>
      </w:r>
    </w:p>
    <w:p w14:paraId="79F193B3" w14:textId="1551290F" w:rsidR="00527B4F" w:rsidRPr="0043727E" w:rsidRDefault="00527B4F" w:rsidP="005E7E11">
      <w:pPr>
        <w:pStyle w:val="Heading3"/>
      </w:pPr>
      <w:r w:rsidRPr="0043727E">
        <w:t>Performance logs and alerts</w:t>
      </w:r>
    </w:p>
    <w:p w14:paraId="70E04B91" w14:textId="77777777" w:rsidR="00EA716A" w:rsidRPr="0043727E" w:rsidRDefault="00527B4F" w:rsidP="005E7E11">
      <w:r w:rsidRPr="0043727E">
        <w:t xml:space="preserve">Performance logs and alerts is a Windows utility that monitors the use of operating system resources. </w:t>
      </w:r>
      <w:r w:rsidR="005D5D79" w:rsidRPr="0043727E">
        <w:t xml:space="preserve"> </w:t>
      </w:r>
      <w:r w:rsidRPr="0043727E">
        <w:t xml:space="preserve">Counter logs can be created (manually or on a defined schedule) to record data about hardware usage and the activity of system services, </w:t>
      </w:r>
      <w:r w:rsidR="008B299C" w:rsidRPr="0043727E">
        <w:t>eg</w:t>
      </w:r>
      <w:r w:rsidRPr="0043727E">
        <w:t xml:space="preserve"> the CPU percentage being used.</w:t>
      </w:r>
      <w:r w:rsidRPr="0043727E">
        <w:br/>
      </w:r>
    </w:p>
    <w:p w14:paraId="43BC20D4" w14:textId="037CCFA2" w:rsidR="00527B4F" w:rsidRPr="0043727E" w:rsidRDefault="00527B4F" w:rsidP="005E7E11">
      <w:r w:rsidRPr="0043727E">
        <w:t>Trace logs can also be created to record detailed system application events such as input/output operations or a page fault</w:t>
      </w:r>
      <w:r w:rsidR="00813779" w:rsidRPr="0043727E">
        <w:t xml:space="preserve">.  </w:t>
      </w:r>
      <w:r w:rsidRPr="0043727E">
        <w:t>An alert can be generated when a specific event exceeds or falls below or above a specified value.</w:t>
      </w:r>
      <w:r w:rsidR="005D5D79" w:rsidRPr="0043727E">
        <w:t xml:space="preserve"> </w:t>
      </w:r>
      <w:r w:rsidRPr="0043727E">
        <w:t xml:space="preserve"> For example, when CPU usage goes over 20%, a message can be sent to the user.</w:t>
      </w:r>
    </w:p>
    <w:p w14:paraId="234446F3" w14:textId="77777777" w:rsidR="00527B4F" w:rsidRPr="0043727E" w:rsidRDefault="00527B4F" w:rsidP="005E7E11">
      <w:pPr>
        <w:pStyle w:val="Heading3"/>
      </w:pPr>
      <w:r w:rsidRPr="0043727E">
        <w:lastRenderedPageBreak/>
        <w:t>Virtual memory</w:t>
      </w:r>
    </w:p>
    <w:p w14:paraId="0D629B44" w14:textId="57E5AF1D" w:rsidR="00527B4F" w:rsidRPr="0043727E" w:rsidRDefault="00527B4F" w:rsidP="005E7E11">
      <w:r w:rsidRPr="0043727E">
        <w:t xml:space="preserve">Virtual memory is using hard disk space to supplement Random Access Memory (RAM). </w:t>
      </w:r>
      <w:r w:rsidR="005D5D79" w:rsidRPr="0043727E">
        <w:t xml:space="preserve"> </w:t>
      </w:r>
      <w:r w:rsidRPr="0043727E">
        <w:t xml:space="preserve">For example, if you load several programs such as an email program, Internet, Word Processor and video software simultaneously there may not be enough RAM installed to hold all the programs. </w:t>
      </w:r>
      <w:r w:rsidR="005D5D79" w:rsidRPr="0043727E">
        <w:t xml:space="preserve"> </w:t>
      </w:r>
      <w:r w:rsidRPr="0043727E">
        <w:t>With virtual memory, the computer moves programs that have not been used recently to the hard disk which frees up memory to load the new programs</w:t>
      </w:r>
      <w:r w:rsidR="008D6C23" w:rsidRPr="0043727E">
        <w:t xml:space="preserve">.  </w:t>
      </w:r>
      <w:r w:rsidRPr="0043727E">
        <w:t>Moving data that is not immediately required onto a reserved area of the hard disk is known as paging or swapping.</w:t>
      </w:r>
    </w:p>
    <w:p w14:paraId="1AEB4204" w14:textId="66F88BB9" w:rsidR="00527B4F" w:rsidRPr="0043727E" w:rsidRDefault="00527B4F" w:rsidP="005E7E11">
      <w:pPr>
        <w:pStyle w:val="Heading3"/>
      </w:pPr>
      <w:r w:rsidRPr="0043727E">
        <w:t>Event viewer</w:t>
      </w:r>
    </w:p>
    <w:p w14:paraId="4E5063C7" w14:textId="482D4C29" w:rsidR="00527B4F" w:rsidRPr="0043727E" w:rsidRDefault="00527B4F" w:rsidP="005E7E11">
      <w:r w:rsidRPr="0043727E">
        <w:t xml:space="preserve">The Event Viewer displays programs, security, or system events that are happening or happened on your computer system. </w:t>
      </w:r>
      <w:r w:rsidR="005D5D79" w:rsidRPr="0043727E">
        <w:t xml:space="preserve"> </w:t>
      </w:r>
      <w:r w:rsidRPr="0043727E">
        <w:t xml:space="preserve">This tool can help to diagnose problems that are occurring on your system. </w:t>
      </w:r>
      <w:r w:rsidR="005D5D79" w:rsidRPr="0043727E">
        <w:t xml:space="preserve"> </w:t>
      </w:r>
      <w:r w:rsidRPr="0043727E">
        <w:t xml:space="preserve">A message box indicates if a service fails to start during start up. </w:t>
      </w:r>
      <w:r w:rsidR="005D5D79" w:rsidRPr="0043727E">
        <w:t xml:space="preserve"> </w:t>
      </w:r>
      <w:r w:rsidRPr="0043727E">
        <w:t>In addition, the Event Viewer can be used to view and manage reports, gather information about hardware and software problems, and monitor Windows security events.</w:t>
      </w:r>
    </w:p>
    <w:p w14:paraId="7D109857" w14:textId="77777777" w:rsidR="00527B4F" w:rsidRPr="0043727E" w:rsidRDefault="00527B4F" w:rsidP="005E7E11">
      <w:r w:rsidRPr="0043727E">
        <w:t>Event Viewer has three types of logs:</w:t>
      </w:r>
    </w:p>
    <w:p w14:paraId="00B133A7" w14:textId="77777777" w:rsidR="00527B4F" w:rsidRPr="0043727E" w:rsidRDefault="00527B4F" w:rsidP="005E7E11">
      <w:pPr>
        <w:pStyle w:val="ListNumber"/>
        <w:numPr>
          <w:ilvl w:val="0"/>
          <w:numId w:val="13"/>
        </w:numPr>
      </w:pPr>
      <w:r w:rsidRPr="0043727E">
        <w:t>Application Log, which shows information about applications programs.</w:t>
      </w:r>
    </w:p>
    <w:p w14:paraId="29172C77" w14:textId="77777777" w:rsidR="00527B4F" w:rsidRPr="0043727E" w:rsidRDefault="00527B4F" w:rsidP="005E7E11">
      <w:pPr>
        <w:pStyle w:val="ListNumber"/>
        <w:numPr>
          <w:ilvl w:val="0"/>
          <w:numId w:val="13"/>
        </w:numPr>
      </w:pPr>
      <w:r w:rsidRPr="0043727E">
        <w:t>Security Logs, which can identify if any security breach has occurred.</w:t>
      </w:r>
    </w:p>
    <w:p w14:paraId="79119DCE" w14:textId="77777777" w:rsidR="00527B4F" w:rsidRPr="0043727E" w:rsidRDefault="00527B4F" w:rsidP="005E7E11">
      <w:pPr>
        <w:pStyle w:val="ListNumber"/>
        <w:numPr>
          <w:ilvl w:val="0"/>
          <w:numId w:val="13"/>
        </w:numPr>
      </w:pPr>
      <w:r w:rsidRPr="0043727E">
        <w:t>System Logs, which displays information about any specific system events that has happened on the computer.</w:t>
      </w:r>
    </w:p>
    <w:p w14:paraId="33DFE59B" w14:textId="77777777" w:rsidR="00527B4F" w:rsidRPr="0043727E" w:rsidRDefault="00527B4F" w:rsidP="005E7E11">
      <w:r w:rsidRPr="0043727E">
        <w:t>You should check these logs on a regular basis to try to avoid any potential problems.</w:t>
      </w:r>
    </w:p>
    <w:p w14:paraId="2F782D9F" w14:textId="0FF9D324" w:rsidR="00527B4F" w:rsidRPr="0043727E" w:rsidRDefault="00527B4F" w:rsidP="005E7E11">
      <w:pPr>
        <w:pStyle w:val="Heading3"/>
      </w:pPr>
      <w:r w:rsidRPr="0043727E">
        <w:t>Scheduling tasks</w:t>
      </w:r>
    </w:p>
    <w:p w14:paraId="307AFD16" w14:textId="78DE5426" w:rsidR="00527B4F" w:rsidRPr="0043727E" w:rsidRDefault="00527B4F" w:rsidP="005E7E11">
      <w:r w:rsidRPr="0043727E">
        <w:t>Windows XP Professional includes a Task Scheduler utility which allows you to schedule tasks to occur at specified intervals</w:t>
      </w:r>
      <w:r w:rsidR="008D6C23" w:rsidRPr="0043727E">
        <w:t xml:space="preserve">.  </w:t>
      </w:r>
      <w:r w:rsidRPr="0043727E">
        <w:t xml:space="preserve">You can set any of your Windows programs to run automatically at a specific time and at a set interval such as daily, weekly or monthly. </w:t>
      </w:r>
      <w:r w:rsidR="005D5D79" w:rsidRPr="0043727E">
        <w:t xml:space="preserve"> </w:t>
      </w:r>
      <w:r w:rsidRPr="0043727E">
        <w:t>For example, you can schedule a program or document to run once the computer starts up.</w:t>
      </w:r>
    </w:p>
    <w:p w14:paraId="794C040A" w14:textId="098018C5" w:rsidR="00527B4F" w:rsidRPr="0043727E" w:rsidRDefault="00527B4F" w:rsidP="005E7E11">
      <w:pPr>
        <w:pStyle w:val="Heading3"/>
      </w:pPr>
      <w:r w:rsidRPr="0043727E">
        <w:t>Suse Linux</w:t>
      </w:r>
    </w:p>
    <w:p w14:paraId="7443E5AC" w14:textId="78767BC4" w:rsidR="00527B4F" w:rsidRPr="0043727E" w:rsidRDefault="00527B4F" w:rsidP="005E7E11">
      <w:r w:rsidRPr="0043727E">
        <w:t xml:space="preserve">Suse Linux has similar tools to optimise operating system software such as the Linux shell environment which allows processes to run in either the foreground or background. </w:t>
      </w:r>
      <w:r w:rsidR="005D5D79" w:rsidRPr="0043727E">
        <w:t xml:space="preserve"> </w:t>
      </w:r>
      <w:r w:rsidRPr="0043727E">
        <w:t xml:space="preserve">Suse Linux utilities allow the user to prioritise the processes, view information about processes, and end a process. </w:t>
      </w:r>
      <w:r w:rsidR="005D5D79" w:rsidRPr="0043727E">
        <w:t xml:space="preserve"> </w:t>
      </w:r>
      <w:r w:rsidRPr="0043727E">
        <w:t xml:space="preserve">The KDE System Guard is the KDE desktop task manager and performance monitor. </w:t>
      </w:r>
      <w:r w:rsidR="005D5D79" w:rsidRPr="0043727E">
        <w:t xml:space="preserve"> </w:t>
      </w:r>
      <w:r w:rsidRPr="0043727E">
        <w:t>System Guard can be used to analyse processor utilisation, memory utilisation, hard disk utilisation and network utilisation.</w:t>
      </w:r>
      <w:r w:rsidR="005D5D79" w:rsidRPr="0043727E">
        <w:t xml:space="preserve"> </w:t>
      </w:r>
      <w:r w:rsidRPr="0043727E">
        <w:t xml:space="preserve"> For example, if your system is running slowly then you could use System Guard to help diagnose problems.</w:t>
      </w:r>
    </w:p>
    <w:p w14:paraId="2F6E5190" w14:textId="77777777" w:rsidR="0045569C" w:rsidRPr="0043727E" w:rsidRDefault="0045569C" w:rsidP="005E7E11">
      <w:pPr>
        <w:pStyle w:val="Heading2"/>
      </w:pPr>
      <w:r w:rsidRPr="0043727E">
        <w:lastRenderedPageBreak/>
        <w:t>Basic structure of a PC</w:t>
      </w:r>
    </w:p>
    <w:p w14:paraId="363BD203" w14:textId="77777777" w:rsidR="0045569C" w:rsidRPr="0043727E" w:rsidRDefault="0045569C" w:rsidP="005E7E11">
      <w:pPr>
        <w:rPr>
          <w:rFonts w:cs="Arial"/>
        </w:rPr>
      </w:pPr>
      <w:r w:rsidRPr="0043727E">
        <w:rPr>
          <w:rFonts w:cs="Arial"/>
        </w:rPr>
        <w:t>A </w:t>
      </w:r>
      <w:r w:rsidRPr="0043727E">
        <w:t>computer</w:t>
      </w:r>
      <w:r w:rsidRPr="0043727E">
        <w:rPr>
          <w:rFonts w:cs="Arial"/>
        </w:rPr>
        <w:t> is an electronic device, operating under the control of instructions stored in its own memory unit that can accept data (</w:t>
      </w:r>
      <w:r w:rsidRPr="0043727E">
        <w:rPr>
          <w:rStyle w:val="Strong"/>
          <w:rFonts w:eastAsiaTheme="majorEastAsia" w:cs="Arial"/>
          <w:color w:val="000000"/>
          <w:sz w:val="19"/>
          <w:szCs w:val="19"/>
        </w:rPr>
        <w:t>input</w:t>
      </w:r>
      <w:r w:rsidRPr="0043727E">
        <w:rPr>
          <w:rFonts w:cs="Arial"/>
        </w:rPr>
        <w:t>), process data arithmetically and logically, produce </w:t>
      </w:r>
      <w:r w:rsidRPr="0043727E">
        <w:t>output</w:t>
      </w:r>
      <w:r w:rsidRPr="0043727E">
        <w:rPr>
          <w:rFonts w:cs="Arial"/>
        </w:rPr>
        <w:t> from the processing, and save the results for future use (</w:t>
      </w:r>
      <w:r w:rsidRPr="0043727E">
        <w:t>storage</w:t>
      </w:r>
      <w:r w:rsidRPr="0043727E">
        <w:rPr>
          <w:rStyle w:val="Strong"/>
          <w:rFonts w:eastAsiaTheme="majorEastAsia" w:cs="Arial"/>
          <w:color w:val="000000"/>
          <w:sz w:val="19"/>
          <w:szCs w:val="19"/>
        </w:rPr>
        <w:t>).</w:t>
      </w:r>
    </w:p>
    <w:p w14:paraId="2FF4889E" w14:textId="77777777" w:rsidR="0045569C" w:rsidRPr="0043727E" w:rsidRDefault="0045569C" w:rsidP="005E7E11">
      <w:r w:rsidRPr="0043727E">
        <w:t>The most basic of all computers must have at least three parts:</w:t>
      </w:r>
    </w:p>
    <w:p w14:paraId="5329F2D5" w14:textId="77777777" w:rsidR="0045569C" w:rsidRPr="0043727E" w:rsidRDefault="0045569C" w:rsidP="005E7E11">
      <w:pPr>
        <w:pStyle w:val="ListBullet"/>
      </w:pPr>
      <w:r w:rsidRPr="0043727E">
        <w:t>an input device – as simple as a keyboard</w:t>
      </w:r>
    </w:p>
    <w:p w14:paraId="0B55C2A1" w14:textId="77777777" w:rsidR="0045569C" w:rsidRPr="0043727E" w:rsidRDefault="0045569C" w:rsidP="005E7E11">
      <w:pPr>
        <w:pStyle w:val="ListBullet"/>
      </w:pPr>
      <w:r w:rsidRPr="0043727E">
        <w:t>a processing device – this is a microprocessor chip or a CPU</w:t>
      </w:r>
    </w:p>
    <w:p w14:paraId="74184784" w14:textId="77777777" w:rsidR="0045569C" w:rsidRPr="0043727E" w:rsidRDefault="0045569C" w:rsidP="005E7E11">
      <w:pPr>
        <w:pStyle w:val="ListBullet"/>
      </w:pPr>
      <w:r w:rsidRPr="0043727E">
        <w:t>an output device – as simple as a printer</w:t>
      </w:r>
    </w:p>
    <w:p w14:paraId="3C4E3652" w14:textId="77777777" w:rsidR="00976828" w:rsidRPr="0043727E" w:rsidRDefault="00976828" w:rsidP="005E7E11"/>
    <w:p w14:paraId="627C9986" w14:textId="55C9DDC8" w:rsidR="0045569C" w:rsidRPr="0043727E" w:rsidRDefault="0045569C" w:rsidP="005E7E11">
      <w:r w:rsidRPr="0043727E">
        <w:t xml:space="preserve">The heart of every computer is the microprocessor chip (or integrated circuit) called the Central Processing Unit (CPU). </w:t>
      </w:r>
      <w:r w:rsidR="005E7E11" w:rsidRPr="0043727E">
        <w:t xml:space="preserve"> </w:t>
      </w:r>
      <w:r w:rsidRPr="0043727E">
        <w:t xml:space="preserve">The purpose of the microprocessor is to manipulate the data it receives by using a written set of instructions. </w:t>
      </w:r>
      <w:r w:rsidR="005E7E11" w:rsidRPr="0043727E">
        <w:t xml:space="preserve"> </w:t>
      </w:r>
      <w:r w:rsidRPr="0043727E">
        <w:t>Attached to the processor there must be at least one input device and one output device.</w:t>
      </w:r>
    </w:p>
    <w:p w14:paraId="611A8C35" w14:textId="77777777" w:rsidR="0045569C" w:rsidRPr="0043727E" w:rsidRDefault="0045569C" w:rsidP="005E7E11">
      <w:r w:rsidRPr="0043727E">
        <w:t>The input device accepts data from the operator, or the machine, using the computer and transmits it to the processing device.</w:t>
      </w:r>
    </w:p>
    <w:p w14:paraId="5281C7FC" w14:textId="77777777" w:rsidR="0045569C" w:rsidRPr="0043727E" w:rsidRDefault="0045569C" w:rsidP="005E7E11">
      <w:r w:rsidRPr="0043727E">
        <w:t>The output device accepts the processed data from the processing device and presents it to the operator or machine in a usable form.</w:t>
      </w:r>
    </w:p>
    <w:p w14:paraId="0EADFB73" w14:textId="77777777" w:rsidR="00976828" w:rsidRPr="0043727E" w:rsidRDefault="00976828" w:rsidP="005E7E11"/>
    <w:p w14:paraId="57E1FC9E" w14:textId="1F86BA83" w:rsidR="0045569C" w:rsidRPr="0043727E" w:rsidRDefault="0045569C" w:rsidP="005E7E11">
      <w:r w:rsidRPr="0043727E">
        <w:t>A computer has six basic functions:</w:t>
      </w:r>
    </w:p>
    <w:p w14:paraId="13A50CB9" w14:textId="77777777" w:rsidR="0045569C" w:rsidRPr="0043727E" w:rsidRDefault="0045569C" w:rsidP="005E7E11">
      <w:pPr>
        <w:pStyle w:val="ListBullet"/>
      </w:pPr>
      <w:r w:rsidRPr="0043727E">
        <w:rPr>
          <w:rStyle w:val="Strong"/>
          <w:color w:val="000000"/>
          <w:szCs w:val="19"/>
        </w:rPr>
        <w:t>Storing</w:t>
      </w:r>
      <w:r w:rsidRPr="0043727E">
        <w:t> whatever data is entered, so the data can be saved and used in future.</w:t>
      </w:r>
    </w:p>
    <w:p w14:paraId="3DE5C815" w14:textId="77777777" w:rsidR="0045569C" w:rsidRPr="0043727E" w:rsidRDefault="0045569C" w:rsidP="005E7E11">
      <w:pPr>
        <w:pStyle w:val="ListBullet"/>
      </w:pPr>
      <w:r w:rsidRPr="0043727E">
        <w:rPr>
          <w:rStyle w:val="Strong"/>
          <w:color w:val="000000"/>
          <w:szCs w:val="19"/>
        </w:rPr>
        <w:t>Retrieving</w:t>
      </w:r>
      <w:r w:rsidRPr="0043727E">
        <w:t> the stored data, this can then be used many times.</w:t>
      </w:r>
    </w:p>
    <w:p w14:paraId="3339B448" w14:textId="77777777" w:rsidR="0045569C" w:rsidRPr="0043727E" w:rsidRDefault="0045569C" w:rsidP="005E7E11">
      <w:pPr>
        <w:pStyle w:val="ListBullet"/>
      </w:pPr>
      <w:r w:rsidRPr="0043727E">
        <w:rPr>
          <w:rStyle w:val="Strong"/>
          <w:color w:val="000000"/>
          <w:szCs w:val="19"/>
        </w:rPr>
        <w:t>Displaying</w:t>
      </w:r>
      <w:r w:rsidRPr="0043727E">
        <w:t> the data you're working with on a screen or monitor, so you can see the actions that are taking place.</w:t>
      </w:r>
    </w:p>
    <w:p w14:paraId="47C60227" w14:textId="77777777" w:rsidR="0045569C" w:rsidRPr="0043727E" w:rsidRDefault="0045569C" w:rsidP="005E7E11">
      <w:pPr>
        <w:pStyle w:val="ListBullet"/>
      </w:pPr>
      <w:r w:rsidRPr="0043727E">
        <w:rPr>
          <w:rStyle w:val="Strong"/>
          <w:color w:val="000000"/>
          <w:szCs w:val="19"/>
        </w:rPr>
        <w:t>Editing</w:t>
      </w:r>
      <w:r w:rsidRPr="0043727E">
        <w:t> the data, allowing the user to change or alter data they are working on.</w:t>
      </w:r>
    </w:p>
    <w:p w14:paraId="124D5D66" w14:textId="77777777" w:rsidR="0045569C" w:rsidRPr="0043727E" w:rsidRDefault="0045569C" w:rsidP="005E7E11">
      <w:pPr>
        <w:pStyle w:val="ListBullet"/>
      </w:pPr>
      <w:r w:rsidRPr="0043727E">
        <w:rPr>
          <w:rStyle w:val="Strong"/>
          <w:color w:val="000000"/>
          <w:szCs w:val="19"/>
        </w:rPr>
        <w:t>Printing</w:t>
      </w:r>
      <w:r w:rsidRPr="0043727E">
        <w:t> the data, allowing the user to obtain hard copy of the printed output.</w:t>
      </w:r>
    </w:p>
    <w:p w14:paraId="3D04D39E" w14:textId="77777777" w:rsidR="0045569C" w:rsidRPr="0043727E" w:rsidRDefault="0045569C" w:rsidP="005E7E11">
      <w:pPr>
        <w:pStyle w:val="ListBullet"/>
      </w:pPr>
      <w:r w:rsidRPr="0043727E">
        <w:rPr>
          <w:rStyle w:val="Strong"/>
          <w:color w:val="000000"/>
          <w:szCs w:val="19"/>
        </w:rPr>
        <w:t>Sending</w:t>
      </w:r>
      <w:r w:rsidRPr="0043727E">
        <w:t> and </w:t>
      </w:r>
      <w:r w:rsidRPr="0043727E">
        <w:rPr>
          <w:rStyle w:val="Strong"/>
          <w:color w:val="000000"/>
          <w:szCs w:val="19"/>
        </w:rPr>
        <w:t>receiving</w:t>
      </w:r>
      <w:r w:rsidRPr="0043727E">
        <w:t> data, allowing the user</w:t>
      </w:r>
      <w:r w:rsidRPr="0043727E">
        <w:rPr>
          <w:rStyle w:val="Strong"/>
          <w:color w:val="000000"/>
          <w:szCs w:val="19"/>
        </w:rPr>
        <w:t> </w:t>
      </w:r>
      <w:r w:rsidRPr="0043727E">
        <w:t>to transmit the information to another person anywhere in the world.</w:t>
      </w:r>
    </w:p>
    <w:p w14:paraId="229F5699" w14:textId="77777777" w:rsidR="00976828" w:rsidRPr="0043727E" w:rsidRDefault="00976828">
      <w:pPr>
        <w:rPr>
          <w:rFonts w:eastAsia="SimSun" w:cs="Arial"/>
          <w:color w:val="1C438B"/>
          <w:sz w:val="40"/>
          <w:szCs w:val="40"/>
          <w:lang w:eastAsia="zh-CN"/>
        </w:rPr>
      </w:pPr>
      <w:r w:rsidRPr="0043727E">
        <w:br w:type="page"/>
      </w:r>
    </w:p>
    <w:p w14:paraId="7D372BC3" w14:textId="10979798" w:rsidR="0045569C" w:rsidRPr="0043727E" w:rsidRDefault="0045569C" w:rsidP="005E7E11">
      <w:pPr>
        <w:pStyle w:val="Heading3"/>
      </w:pPr>
      <w:r w:rsidRPr="0043727E">
        <w:lastRenderedPageBreak/>
        <w:t>Hardware</w:t>
      </w:r>
    </w:p>
    <w:p w14:paraId="4896D019" w14:textId="77777777" w:rsidR="0045569C" w:rsidRPr="0043727E" w:rsidRDefault="0045569C" w:rsidP="005E7E11">
      <w:r w:rsidRPr="0043727E">
        <w:t>The main component of any computer system is the </w:t>
      </w:r>
      <w:r w:rsidRPr="0043727E">
        <w:rPr>
          <w:rStyle w:val="Strong"/>
          <w:rFonts w:eastAsiaTheme="majorEastAsia"/>
          <w:color w:val="000000"/>
          <w:szCs w:val="19"/>
        </w:rPr>
        <w:t>hardware</w:t>
      </w:r>
      <w:r w:rsidRPr="0043727E">
        <w:t>, that is, the parts of the computer that you can touch, including the:</w:t>
      </w:r>
    </w:p>
    <w:p w14:paraId="5CBA3D73" w14:textId="77777777" w:rsidR="0045569C" w:rsidRPr="0043727E" w:rsidRDefault="0045569C" w:rsidP="005E7E11">
      <w:pPr>
        <w:pStyle w:val="ListBullet"/>
      </w:pPr>
      <w:r w:rsidRPr="0043727E">
        <w:t>case (and the components inside the case)</w:t>
      </w:r>
    </w:p>
    <w:p w14:paraId="6FD453F8" w14:textId="77777777" w:rsidR="0045569C" w:rsidRPr="0043727E" w:rsidRDefault="0045569C" w:rsidP="005E7E11">
      <w:pPr>
        <w:pStyle w:val="ListBullet"/>
      </w:pPr>
      <w:r w:rsidRPr="0043727E">
        <w:t>monitor</w:t>
      </w:r>
    </w:p>
    <w:p w14:paraId="3FA64036" w14:textId="77777777" w:rsidR="0045569C" w:rsidRPr="0043727E" w:rsidRDefault="0045569C" w:rsidP="005E7E11">
      <w:pPr>
        <w:pStyle w:val="ListBullet"/>
      </w:pPr>
      <w:r w:rsidRPr="0043727E">
        <w:t>keyboard</w:t>
      </w:r>
    </w:p>
    <w:p w14:paraId="67FA3FD7" w14:textId="77777777" w:rsidR="0045569C" w:rsidRPr="0043727E" w:rsidRDefault="0045569C" w:rsidP="005E7E11">
      <w:pPr>
        <w:pStyle w:val="ListBullet"/>
      </w:pPr>
      <w:r w:rsidRPr="0043727E">
        <w:t>mouse</w:t>
      </w:r>
    </w:p>
    <w:p w14:paraId="06700E59" w14:textId="77777777" w:rsidR="0045569C" w:rsidRPr="0043727E" w:rsidRDefault="0045569C" w:rsidP="005E7E11">
      <w:pPr>
        <w:pStyle w:val="ListBullet"/>
      </w:pPr>
      <w:r w:rsidRPr="0043727E">
        <w:t>any other 'hard' devices attached to the system</w:t>
      </w:r>
    </w:p>
    <w:p w14:paraId="3E48EA53" w14:textId="7476F8E6" w:rsidR="0045569C" w:rsidRPr="0043727E" w:rsidRDefault="0045569C" w:rsidP="005E7E11">
      <w:r w:rsidRPr="0043727E">
        <w:t>The hardware heart of the computer is the </w:t>
      </w:r>
      <w:r w:rsidRPr="0043727E">
        <w:rPr>
          <w:rStyle w:val="Strong"/>
          <w:rFonts w:eastAsiaTheme="majorEastAsia"/>
          <w:color w:val="000000"/>
          <w:szCs w:val="19"/>
        </w:rPr>
        <w:t>microprocessor</w:t>
      </w:r>
      <w:r w:rsidRPr="0043727E">
        <w:t> or </w:t>
      </w:r>
      <w:r w:rsidRPr="0043727E">
        <w:rPr>
          <w:rStyle w:val="Strong"/>
          <w:rFonts w:eastAsiaTheme="majorEastAsia"/>
          <w:color w:val="000000"/>
          <w:szCs w:val="19"/>
        </w:rPr>
        <w:t>CPU</w:t>
      </w:r>
      <w:r w:rsidRPr="0043727E">
        <w:t> (Central Processing Unit).</w:t>
      </w:r>
      <w:r w:rsidR="005D5D79" w:rsidRPr="0043727E">
        <w:t xml:space="preserve"> </w:t>
      </w:r>
      <w:r w:rsidRPr="0043727E">
        <w:t xml:space="preserve"> This silicon chip or integrated circuit is the part that does all the real work; this is the brains of the system.</w:t>
      </w:r>
    </w:p>
    <w:p w14:paraId="13E32DBF" w14:textId="74A6B708" w:rsidR="0045569C" w:rsidRPr="0043727E" w:rsidRDefault="0045569C" w:rsidP="005E7E11">
      <w:r w:rsidRPr="0043727E">
        <w:t>Another very important hardware component is </w:t>
      </w:r>
      <w:r w:rsidRPr="0043727E">
        <w:rPr>
          <w:rStyle w:val="Strong"/>
          <w:rFonts w:eastAsiaTheme="majorEastAsia"/>
          <w:color w:val="000000"/>
          <w:szCs w:val="19"/>
        </w:rPr>
        <w:t>Random Access Memory</w:t>
      </w:r>
      <w:r w:rsidRPr="0043727E">
        <w:t> (RAM)</w:t>
      </w:r>
      <w:r w:rsidR="008D6C23" w:rsidRPr="0043727E">
        <w:t xml:space="preserve">.  </w:t>
      </w:r>
      <w:r w:rsidRPr="0043727E">
        <w:t>This is temporary storage space for the software currently being used and the data you are currently working with.</w:t>
      </w:r>
    </w:p>
    <w:p w14:paraId="0D5EC1D2" w14:textId="77777777" w:rsidR="0045569C" w:rsidRPr="0043727E" w:rsidRDefault="0045569C" w:rsidP="005E7E11">
      <w:r w:rsidRPr="0043727E">
        <w:t>The six functions of the information processing cycle require specialised hardware devices:</w:t>
      </w:r>
    </w:p>
    <w:p w14:paraId="073E4911" w14:textId="77777777" w:rsidR="0045569C" w:rsidRPr="0043727E" w:rsidRDefault="0045569C" w:rsidP="005E7E11">
      <w:pPr>
        <w:pStyle w:val="ListBullet"/>
      </w:pPr>
      <w:r w:rsidRPr="0043727E">
        <w:t>input devices</w:t>
      </w:r>
    </w:p>
    <w:p w14:paraId="7B85D85B" w14:textId="77777777" w:rsidR="0045569C" w:rsidRPr="0043727E" w:rsidRDefault="0045569C" w:rsidP="005E7E11">
      <w:pPr>
        <w:pStyle w:val="ListBullet"/>
      </w:pPr>
      <w:r w:rsidRPr="0043727E">
        <w:t>output devices</w:t>
      </w:r>
    </w:p>
    <w:p w14:paraId="58CA0A53" w14:textId="77777777" w:rsidR="0045569C" w:rsidRPr="0043727E" w:rsidRDefault="0045569C" w:rsidP="005E7E11">
      <w:pPr>
        <w:pStyle w:val="ListBullet"/>
      </w:pPr>
      <w:r w:rsidRPr="0043727E">
        <w:t>storage devices</w:t>
      </w:r>
    </w:p>
    <w:p w14:paraId="59FB0850" w14:textId="77777777" w:rsidR="0045569C" w:rsidRPr="0043727E" w:rsidRDefault="0045569C" w:rsidP="005E7E11">
      <w:pPr>
        <w:pStyle w:val="ListBullet"/>
      </w:pPr>
      <w:r w:rsidRPr="0043727E">
        <w:t>communication devices</w:t>
      </w:r>
    </w:p>
    <w:p w14:paraId="2576087C" w14:textId="77777777" w:rsidR="00976828" w:rsidRPr="0043727E" w:rsidRDefault="00976828" w:rsidP="005E7E11">
      <w:pPr>
        <w:pStyle w:val="Heading4"/>
        <w:rPr>
          <w:rStyle w:val="Strong"/>
          <w:b w:val="0"/>
          <w:bCs w:val="0"/>
          <w:sz w:val="36"/>
        </w:rPr>
      </w:pPr>
    </w:p>
    <w:p w14:paraId="18E05819" w14:textId="439425AC" w:rsidR="0045569C" w:rsidRPr="0043727E" w:rsidRDefault="0045569C" w:rsidP="005E7E11">
      <w:pPr>
        <w:pStyle w:val="Heading4"/>
        <w:rPr>
          <w:rStyle w:val="Strong"/>
          <w:b w:val="0"/>
          <w:bCs w:val="0"/>
          <w:sz w:val="36"/>
        </w:rPr>
      </w:pPr>
      <w:r w:rsidRPr="0043727E">
        <w:rPr>
          <w:rStyle w:val="Strong"/>
          <w:b w:val="0"/>
          <w:bCs w:val="0"/>
          <w:sz w:val="36"/>
        </w:rPr>
        <w:t>Common input devices</w:t>
      </w:r>
    </w:p>
    <w:p w14:paraId="0E7AD010" w14:textId="4055FB4A" w:rsidR="0045569C" w:rsidRPr="0043727E" w:rsidRDefault="0045569C" w:rsidP="005E7E11">
      <w:r w:rsidRPr="0043727E">
        <w:t>The most common input device for a computer is the keyboard</w:t>
      </w:r>
      <w:r w:rsidR="008D6C23" w:rsidRPr="0043727E">
        <w:t xml:space="preserve">.  </w:t>
      </w:r>
      <w:r w:rsidRPr="0043727E">
        <w:t>Some other input devices include: the mouse, scanners, digital cameras and microphones.</w:t>
      </w:r>
    </w:p>
    <w:p w14:paraId="27869706" w14:textId="77777777" w:rsidR="0045569C" w:rsidRPr="0043727E" w:rsidRDefault="0045569C" w:rsidP="005E7E11">
      <w:pPr>
        <w:pStyle w:val="Heading4"/>
        <w:rPr>
          <w:rStyle w:val="Strong"/>
          <w:b w:val="0"/>
          <w:bCs w:val="0"/>
          <w:sz w:val="36"/>
        </w:rPr>
      </w:pPr>
      <w:r w:rsidRPr="0043727E">
        <w:rPr>
          <w:rStyle w:val="Strong"/>
          <w:b w:val="0"/>
          <w:bCs w:val="0"/>
          <w:sz w:val="36"/>
        </w:rPr>
        <w:t>Common output devices</w:t>
      </w:r>
    </w:p>
    <w:p w14:paraId="3838038F" w14:textId="13378293" w:rsidR="0045569C" w:rsidRPr="0043727E" w:rsidRDefault="0045569C" w:rsidP="005E7E11">
      <w:r w:rsidRPr="0043727E">
        <w:t>The most common output devices for PCs are monitors, printers, web cams and speakers.</w:t>
      </w:r>
    </w:p>
    <w:p w14:paraId="188CB7FA" w14:textId="5398EDFC" w:rsidR="0045569C" w:rsidRPr="0043727E" w:rsidRDefault="0045569C" w:rsidP="005E7E11">
      <w:r w:rsidRPr="0043727E">
        <w:t xml:space="preserve">In addition to input, processing, and output devices, most computers have several other important parts. </w:t>
      </w:r>
      <w:r w:rsidR="005D5D79" w:rsidRPr="0043727E">
        <w:t xml:space="preserve"> </w:t>
      </w:r>
      <w:r w:rsidRPr="0043727E">
        <w:t>One of the most important devices are </w:t>
      </w:r>
      <w:r w:rsidRPr="0043727E">
        <w:rPr>
          <w:rStyle w:val="Strong"/>
          <w:rFonts w:eastAsiaTheme="majorEastAsia"/>
          <w:color w:val="000000"/>
          <w:szCs w:val="19"/>
        </w:rPr>
        <w:t>storage devices </w:t>
      </w:r>
      <w:r w:rsidRPr="0043727E">
        <w:t>- these hold data on a permanent basis.</w:t>
      </w:r>
    </w:p>
    <w:p w14:paraId="0B58DF42" w14:textId="77777777" w:rsidR="0045569C" w:rsidRPr="0043727E" w:rsidRDefault="0045569C" w:rsidP="005E7E11">
      <w:pPr>
        <w:pStyle w:val="Heading4"/>
        <w:rPr>
          <w:rStyle w:val="Strong"/>
          <w:b w:val="0"/>
          <w:bCs w:val="0"/>
          <w:sz w:val="36"/>
        </w:rPr>
      </w:pPr>
      <w:r w:rsidRPr="0043727E">
        <w:rPr>
          <w:rStyle w:val="Strong"/>
          <w:b w:val="0"/>
          <w:bCs w:val="0"/>
          <w:sz w:val="36"/>
        </w:rPr>
        <w:lastRenderedPageBreak/>
        <w:t>Common storage devices</w:t>
      </w:r>
    </w:p>
    <w:p w14:paraId="697AB434" w14:textId="6B799607" w:rsidR="0045569C" w:rsidRPr="0043727E" w:rsidRDefault="0045569C" w:rsidP="005E7E11">
      <w:r w:rsidRPr="0043727E">
        <w:t>The most common storage devices are USB sticks, removable hard disk drives, floppy disks, CDs and DVDs.</w:t>
      </w:r>
    </w:p>
    <w:p w14:paraId="23602C8C" w14:textId="77777777" w:rsidR="0045569C" w:rsidRPr="0043727E" w:rsidRDefault="0045569C" w:rsidP="005E7E11">
      <w:r w:rsidRPr="0043727E">
        <w:t>Other storage devices include magnetic tape drives, zip drives, magneto optical devices, juke boxes and RAID arrays.</w:t>
      </w:r>
    </w:p>
    <w:p w14:paraId="1B74DA86" w14:textId="77777777" w:rsidR="0045569C" w:rsidRPr="0043727E" w:rsidRDefault="0045569C" w:rsidP="005E7E11">
      <w:pPr>
        <w:pStyle w:val="Heading4"/>
        <w:rPr>
          <w:rStyle w:val="Strong"/>
          <w:b w:val="0"/>
          <w:bCs w:val="0"/>
          <w:sz w:val="36"/>
        </w:rPr>
      </w:pPr>
      <w:r w:rsidRPr="0043727E">
        <w:rPr>
          <w:rStyle w:val="Strong"/>
          <w:b w:val="0"/>
          <w:bCs w:val="0"/>
          <w:sz w:val="36"/>
        </w:rPr>
        <w:t>Common communication devices</w:t>
      </w:r>
    </w:p>
    <w:p w14:paraId="3B99C1CA" w14:textId="2CEEB94F" w:rsidR="0045569C" w:rsidRPr="0043727E" w:rsidRDefault="0045569C" w:rsidP="005E7E11">
      <w:r w:rsidRPr="0043727E">
        <w:t xml:space="preserve">Communication devices also help to share data with other computer systems, allowing connection to the internet and sharing of data across networks. </w:t>
      </w:r>
      <w:r w:rsidR="005D5D79" w:rsidRPr="0043727E">
        <w:t xml:space="preserve"> </w:t>
      </w:r>
      <w:r w:rsidRPr="0043727E">
        <w:t xml:space="preserve">The most common communication devices are wireless (such as Bluetooth and </w:t>
      </w:r>
      <w:r w:rsidR="005D5D79" w:rsidRPr="0043727E">
        <w:t>Wi-Fi</w:t>
      </w:r>
      <w:r w:rsidRPr="0043727E">
        <w:t xml:space="preserve"> interfaces), modems and satellites.</w:t>
      </w:r>
    </w:p>
    <w:p w14:paraId="69A37741" w14:textId="3C303E16" w:rsidR="0045569C" w:rsidRPr="0043727E" w:rsidRDefault="0045569C" w:rsidP="005E7E11">
      <w:pPr>
        <w:pStyle w:val="Heading3"/>
        <w:rPr>
          <w:b/>
          <w:bCs/>
        </w:rPr>
      </w:pPr>
      <w:r w:rsidRPr="0043727E">
        <w:rPr>
          <w:b/>
          <w:bCs/>
        </w:rPr>
        <w:t>Software</w:t>
      </w:r>
    </w:p>
    <w:p w14:paraId="47AEAC8C" w14:textId="5D47E097" w:rsidR="00922A37" w:rsidRPr="0043727E" w:rsidRDefault="0045569C" w:rsidP="005E7E11">
      <w:r w:rsidRPr="0043727E">
        <w:t xml:space="preserve">Software is the term used to refer to the programs which the computer needs to process data. </w:t>
      </w:r>
      <w:r w:rsidR="005D5D79" w:rsidRPr="0043727E">
        <w:t xml:space="preserve"> </w:t>
      </w:r>
      <w:r w:rsidRPr="0043727E">
        <w:t>A computer program is nothing more than a set of instructions that tell the computer what to do and how to do it.</w:t>
      </w:r>
    </w:p>
    <w:p w14:paraId="14AC2E70" w14:textId="131E4803" w:rsidR="0045569C" w:rsidRPr="0043727E" w:rsidRDefault="0045569C" w:rsidP="005E7E11">
      <w:r w:rsidRPr="0043727E">
        <w:t>The hardware is built to perform many different tasks; the software tells the hardware how to do each different task.</w:t>
      </w:r>
    </w:p>
    <w:p w14:paraId="2C7E402D" w14:textId="77777777" w:rsidR="0045569C" w:rsidRPr="0043727E" w:rsidRDefault="0045569C" w:rsidP="005E7E11"/>
    <w:p w14:paraId="3CB84B68" w14:textId="77777777" w:rsidR="0045569C" w:rsidRPr="0043727E" w:rsidRDefault="0045569C" w:rsidP="005E7E11">
      <w:pPr>
        <w:pStyle w:val="Heading2"/>
      </w:pPr>
      <w:r w:rsidRPr="0043727E">
        <w:t>Features of the motherboard</w:t>
      </w:r>
    </w:p>
    <w:p w14:paraId="05319C58" w14:textId="297FF958" w:rsidR="0045569C" w:rsidRPr="0043727E" w:rsidRDefault="0045569C" w:rsidP="005E7E11">
      <w:r w:rsidRPr="0043727E">
        <w:t>Every PC has basically the same </w:t>
      </w:r>
      <w:r w:rsidRPr="0043727E">
        <w:rPr>
          <w:rStyle w:val="Strong"/>
          <w:rFonts w:eastAsiaTheme="majorEastAsia"/>
          <w:color w:val="000000"/>
          <w:szCs w:val="19"/>
        </w:rPr>
        <w:t>hardware</w:t>
      </w:r>
      <w:r w:rsidRPr="0043727E">
        <w:t xml:space="preserve">. </w:t>
      </w:r>
      <w:r w:rsidR="005D5D79" w:rsidRPr="0043727E">
        <w:t xml:space="preserve"> </w:t>
      </w:r>
      <w:r w:rsidRPr="0043727E">
        <w:t>The differences in the size and power of microprocessors and memory capacity are the main factors that make one PC more expensive than another.</w:t>
      </w:r>
    </w:p>
    <w:p w14:paraId="5B4791FE" w14:textId="77777777" w:rsidR="0045569C" w:rsidRPr="0043727E" w:rsidRDefault="0045569C" w:rsidP="005E7E11">
      <w:pPr>
        <w:pStyle w:val="Heading3"/>
      </w:pPr>
      <w:r w:rsidRPr="0043727E">
        <w:t>The motherboard</w:t>
      </w:r>
    </w:p>
    <w:p w14:paraId="63B895B0" w14:textId="46D0007F" w:rsidR="0045569C" w:rsidRPr="0043727E" w:rsidRDefault="0045569C" w:rsidP="005E7E11">
      <w:r w:rsidRPr="0043727E">
        <w:t xml:space="preserve">When you open the case of a computer, the large rectangular circuit board which you can see is the 'motherboard' (sometimes called the 'system board' or 'main board'). </w:t>
      </w:r>
      <w:r w:rsidR="005D5D79" w:rsidRPr="0043727E">
        <w:t xml:space="preserve"> </w:t>
      </w:r>
      <w:r w:rsidRPr="0043727E">
        <w:t>The motherboard forms the foundation of the computer system.</w:t>
      </w:r>
    </w:p>
    <w:p w14:paraId="3B5367AA" w14:textId="2AB2DDE9" w:rsidR="0045569C" w:rsidRPr="0043727E" w:rsidRDefault="0045569C" w:rsidP="005E7E11">
      <w:r w:rsidRPr="0043727E">
        <w:t>The motherboard, or main-circuit board, is the largest board located in the bottom or at the side (in a tower case) of the system case</w:t>
      </w:r>
      <w:r w:rsidR="008D6C23" w:rsidRPr="0043727E">
        <w:t xml:space="preserve">.  </w:t>
      </w:r>
      <w:r w:rsidRPr="0043727E">
        <w:t xml:space="preserve">All the hardware is connected to the motherboard in some way and is able to communicate with the CPU (Central Processing Unit). </w:t>
      </w:r>
      <w:r w:rsidR="00976828" w:rsidRPr="0043727E">
        <w:t xml:space="preserve"> </w:t>
      </w:r>
      <w:r w:rsidRPr="0043727E">
        <w:t>Bus lines, expansion slots and I/O ports allow the CPU to be connected to a variety of hardware, expanding the capabilities of a computer system.</w:t>
      </w:r>
    </w:p>
    <w:p w14:paraId="18C287A3" w14:textId="77777777" w:rsidR="009F71E5" w:rsidRPr="0043727E" w:rsidRDefault="00FC7AC0" w:rsidP="005E7E11">
      <w:pPr>
        <w:pStyle w:val="NormalWeb"/>
        <w:spacing w:line="276" w:lineRule="auto"/>
        <w:jc w:val="center"/>
      </w:pPr>
      <w:r w:rsidRPr="0043727E">
        <w:rPr>
          <w:noProof/>
        </w:rPr>
        <w:lastRenderedPageBreak/>
        <w:drawing>
          <wp:inline distT="0" distB="0" distL="0" distR="0" wp14:anchorId="3C030342" wp14:editId="45C3E555">
            <wp:extent cx="1829435" cy="2817432"/>
            <wp:effectExtent l="0" t="0" r="0" b="2540"/>
            <wp:docPr id="5"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726" cy="2831740"/>
                    </a:xfrm>
                    <a:prstGeom prst="rect">
                      <a:avLst/>
                    </a:prstGeom>
                    <a:noFill/>
                    <a:ln>
                      <a:noFill/>
                    </a:ln>
                  </pic:spPr>
                </pic:pic>
              </a:graphicData>
            </a:graphic>
          </wp:inline>
        </w:drawing>
      </w:r>
      <w:r w:rsidR="009F71E5" w:rsidRPr="0043727E">
        <w:t xml:space="preserve"> </w:t>
      </w:r>
    </w:p>
    <w:p w14:paraId="519A8B7C" w14:textId="35E5C0DC" w:rsidR="00C4258A" w:rsidRPr="0043727E" w:rsidRDefault="009F71E5" w:rsidP="009F71E5">
      <w:pPr>
        <w:pStyle w:val="NormalWeb"/>
        <w:spacing w:line="276" w:lineRule="auto"/>
        <w:rPr>
          <w:rFonts w:ascii="Arial" w:hAnsi="Arial"/>
          <w:color w:val="000000"/>
          <w:sz w:val="18"/>
          <w:szCs w:val="14"/>
        </w:rPr>
      </w:pPr>
      <w:r w:rsidRPr="0043727E">
        <w:rPr>
          <w:rFonts w:ascii="Arial" w:hAnsi="Arial"/>
          <w:color w:val="000000"/>
          <w:sz w:val="18"/>
          <w:szCs w:val="14"/>
        </w:rPr>
        <w:t xml:space="preserve">By Original: Gribeco at French WikipediaDerivative work: Moxfyre at English Wikipedia - This file was derived from:  Diagramme carte mère.png, </w:t>
      </w:r>
      <w:hyperlink r:id="rId14" w:history="1">
        <w:r w:rsidRPr="00215D31">
          <w:rPr>
            <w:rStyle w:val="Hyperlink"/>
            <w:sz w:val="18"/>
            <w:szCs w:val="14"/>
          </w:rPr>
          <w:t>CC BY-SA 3.0</w:t>
        </w:r>
      </w:hyperlink>
      <w:r w:rsidRPr="0043727E">
        <w:rPr>
          <w:rFonts w:ascii="Arial" w:hAnsi="Arial"/>
          <w:color w:val="000000"/>
          <w:sz w:val="18"/>
          <w:szCs w:val="14"/>
        </w:rPr>
        <w:t xml:space="preserve">, </w:t>
      </w:r>
      <w:hyperlink r:id="rId15" w:history="1">
        <w:r w:rsidRPr="0043727E">
          <w:rPr>
            <w:rStyle w:val="Hyperlink"/>
            <w:sz w:val="18"/>
            <w:szCs w:val="14"/>
          </w:rPr>
          <w:t>https://commons.wikimedia.org/w/index.php?curid=3789066</w:t>
        </w:r>
      </w:hyperlink>
    </w:p>
    <w:p w14:paraId="09BCBFB9" w14:textId="2E991BC3" w:rsidR="0045569C" w:rsidRPr="0043727E" w:rsidRDefault="0045569C" w:rsidP="005E7E11">
      <w:pPr>
        <w:pStyle w:val="NormalWeb"/>
        <w:spacing w:line="276" w:lineRule="auto"/>
        <w:jc w:val="center"/>
        <w:rPr>
          <w:rFonts w:ascii="Arial" w:hAnsi="Arial"/>
          <w:color w:val="000000"/>
          <w:szCs w:val="19"/>
        </w:rPr>
      </w:pPr>
    </w:p>
    <w:p w14:paraId="2913E351" w14:textId="64597069" w:rsidR="0045569C" w:rsidRPr="0043727E" w:rsidRDefault="0045569C" w:rsidP="005E7E11">
      <w:pPr>
        <w:pStyle w:val="Heading4"/>
      </w:pPr>
      <w:r w:rsidRPr="0043727E">
        <w:t>Identifying common parts of the motherboard</w:t>
      </w:r>
    </w:p>
    <w:p w14:paraId="563A4E60" w14:textId="779E0794" w:rsidR="0047694F" w:rsidRPr="0043727E" w:rsidRDefault="0047694F" w:rsidP="0047694F">
      <w:r w:rsidRPr="0043727E">
        <w:rPr>
          <w:noProof/>
        </w:rPr>
        <w:drawing>
          <wp:inline distT="0" distB="0" distL="0" distR="0" wp14:anchorId="0772C05C" wp14:editId="5D07593E">
            <wp:extent cx="5429250" cy="4071938"/>
            <wp:effectExtent l="0" t="0" r="0" b="0"/>
            <wp:docPr id="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2549" cy="4074412"/>
                    </a:xfrm>
                    <a:prstGeom prst="rect">
                      <a:avLst/>
                    </a:prstGeom>
                    <a:noFill/>
                    <a:ln>
                      <a:noFill/>
                    </a:ln>
                  </pic:spPr>
                </pic:pic>
              </a:graphicData>
            </a:graphic>
          </wp:inline>
        </w:drawing>
      </w:r>
    </w:p>
    <w:p w14:paraId="7B045C5C" w14:textId="681FAFCE" w:rsidR="0045569C" w:rsidRPr="0043727E" w:rsidRDefault="00FD73AF" w:rsidP="00FD73AF">
      <w:pPr>
        <w:pStyle w:val="NormalWeb"/>
        <w:spacing w:line="276" w:lineRule="auto"/>
        <w:rPr>
          <w:rFonts w:ascii="Arial" w:hAnsi="Arial"/>
          <w:color w:val="000000"/>
          <w:sz w:val="20"/>
          <w:szCs w:val="16"/>
        </w:rPr>
      </w:pPr>
      <w:r w:rsidRPr="0043727E">
        <w:rPr>
          <w:rFonts w:ascii="Arial" w:hAnsi="Arial"/>
          <w:color w:val="000000"/>
          <w:sz w:val="20"/>
          <w:szCs w:val="16"/>
        </w:rPr>
        <w:t xml:space="preserve">By JulianVilla26 - Own work, </w:t>
      </w:r>
      <w:hyperlink r:id="rId17" w:history="1">
        <w:r w:rsidRPr="00215D31">
          <w:rPr>
            <w:rStyle w:val="Hyperlink"/>
            <w:sz w:val="20"/>
            <w:szCs w:val="16"/>
          </w:rPr>
          <w:t>CC BY-SA 4.0</w:t>
        </w:r>
      </w:hyperlink>
      <w:r w:rsidRPr="0043727E">
        <w:rPr>
          <w:rFonts w:ascii="Arial" w:hAnsi="Arial"/>
          <w:color w:val="000000"/>
          <w:sz w:val="20"/>
          <w:szCs w:val="16"/>
        </w:rPr>
        <w:t xml:space="preserve">, </w:t>
      </w:r>
      <w:hyperlink r:id="rId18" w:history="1">
        <w:r w:rsidRPr="0043727E">
          <w:rPr>
            <w:rStyle w:val="Hyperlink"/>
            <w:sz w:val="20"/>
            <w:szCs w:val="16"/>
          </w:rPr>
          <w:t>https://commons.wikimedia.org/w/index.php?curid=8422571</w:t>
        </w:r>
      </w:hyperlink>
    </w:p>
    <w:p w14:paraId="5F281737" w14:textId="2E02491E" w:rsidR="0045569C" w:rsidRPr="0043727E" w:rsidRDefault="0045569C" w:rsidP="000E3958">
      <w:pPr>
        <w:pStyle w:val="Heading2"/>
        <w:rPr>
          <w:bCs/>
        </w:rPr>
      </w:pPr>
      <w:r w:rsidRPr="0043727E">
        <w:lastRenderedPageBreak/>
        <w:t>The CPU</w:t>
      </w:r>
    </w:p>
    <w:p w14:paraId="200F9032" w14:textId="77777777"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The Central Processing Unit, or CPU, is the brains of the computer and is responsible for controlling the flow of data throughout the computer and for executing program instructions.</w:t>
      </w:r>
    </w:p>
    <w:p w14:paraId="101B8145" w14:textId="77777777"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The microprocessor, or </w:t>
      </w:r>
      <w:r w:rsidRPr="0043727E">
        <w:rPr>
          <w:rStyle w:val="Strong"/>
          <w:rFonts w:eastAsiaTheme="majorEastAsia"/>
          <w:color w:val="000000"/>
          <w:szCs w:val="19"/>
        </w:rPr>
        <w:t>CPU</w:t>
      </w:r>
      <w:r w:rsidRPr="0043727E">
        <w:rPr>
          <w:rFonts w:ascii="Arial" w:hAnsi="Arial"/>
          <w:color w:val="000000"/>
          <w:szCs w:val="19"/>
        </w:rPr>
        <w:t>, is a computer chip which plugs into a special socket on the motherboard and can be removed or replaced easily.</w:t>
      </w:r>
    </w:p>
    <w:p w14:paraId="0A3AE2E6" w14:textId="2894C34F"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There are several manufacturers of microprocessor chips, the major two being INTEL and AMD. </w:t>
      </w:r>
      <w:r w:rsidR="005D5D79" w:rsidRPr="0043727E">
        <w:rPr>
          <w:rFonts w:ascii="Arial" w:hAnsi="Arial"/>
          <w:color w:val="000000"/>
          <w:szCs w:val="19"/>
        </w:rPr>
        <w:t xml:space="preserve"> </w:t>
      </w:r>
      <w:r w:rsidRPr="0043727E">
        <w:rPr>
          <w:rFonts w:ascii="Arial" w:hAnsi="Arial"/>
          <w:color w:val="000000"/>
          <w:szCs w:val="19"/>
        </w:rPr>
        <w:t xml:space="preserve">In general, most motherboards can accept chips from either manufacturer; </w:t>
      </w:r>
      <w:r w:rsidR="005D5D79" w:rsidRPr="0043727E">
        <w:rPr>
          <w:rFonts w:ascii="Arial" w:hAnsi="Arial"/>
          <w:color w:val="000000"/>
          <w:szCs w:val="19"/>
        </w:rPr>
        <w:t>however,</w:t>
      </w:r>
      <w:r w:rsidRPr="0043727E">
        <w:rPr>
          <w:rFonts w:ascii="Arial" w:hAnsi="Arial"/>
          <w:color w:val="000000"/>
          <w:szCs w:val="19"/>
        </w:rPr>
        <w:t xml:space="preserve"> some boards are designed specifically for one type of chip only.</w:t>
      </w:r>
    </w:p>
    <w:p w14:paraId="101F5930" w14:textId="77777777"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The operating speed of the CPU is one of the most critical factors in the computer's processing power.</w:t>
      </w:r>
    </w:p>
    <w:p w14:paraId="1DAD52CB" w14:textId="77777777" w:rsidR="0045569C" w:rsidRPr="0043727E" w:rsidRDefault="0045569C" w:rsidP="005E7E11">
      <w:pPr>
        <w:pStyle w:val="Heading4"/>
      </w:pPr>
      <w:r w:rsidRPr="0043727E">
        <w:rPr>
          <w:rStyle w:val="Strong"/>
          <w:b w:val="0"/>
          <w:bCs w:val="0"/>
          <w:sz w:val="36"/>
        </w:rPr>
        <w:t>The Speed of a CPU</w:t>
      </w:r>
    </w:p>
    <w:p w14:paraId="1D4DECBF" w14:textId="3A2DB516"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All microprocessors are not created equal</w:t>
      </w:r>
      <w:r w:rsidR="008D6C23" w:rsidRPr="0043727E">
        <w:rPr>
          <w:rFonts w:ascii="Arial" w:hAnsi="Arial"/>
          <w:color w:val="000000"/>
          <w:szCs w:val="19"/>
        </w:rPr>
        <w:t xml:space="preserve">.  </w:t>
      </w:r>
      <w:r w:rsidRPr="0043727E">
        <w:rPr>
          <w:rFonts w:ascii="Arial" w:hAnsi="Arial"/>
          <w:color w:val="000000"/>
          <w:szCs w:val="19"/>
        </w:rPr>
        <w:t>They vary in the speed at which they carry out their tasks and the volume of tasks they can do.</w:t>
      </w:r>
    </w:p>
    <w:p w14:paraId="3A72B0AD" w14:textId="4A56D24E" w:rsidR="00C4258A"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The </w:t>
      </w:r>
      <w:r w:rsidRPr="0043727E">
        <w:rPr>
          <w:rStyle w:val="Strong"/>
          <w:rFonts w:eastAsiaTheme="majorEastAsia"/>
          <w:color w:val="000000"/>
          <w:szCs w:val="19"/>
        </w:rPr>
        <w:t>speed</w:t>
      </w:r>
      <w:r w:rsidRPr="0043727E">
        <w:rPr>
          <w:rFonts w:ascii="Arial" w:hAnsi="Arial"/>
          <w:color w:val="000000"/>
          <w:szCs w:val="19"/>
        </w:rPr>
        <w:t> of the CPU is controlled by the </w:t>
      </w:r>
      <w:r w:rsidRPr="0043727E">
        <w:rPr>
          <w:rStyle w:val="Strong"/>
          <w:rFonts w:eastAsiaTheme="majorEastAsia"/>
          <w:color w:val="000000"/>
          <w:szCs w:val="19"/>
        </w:rPr>
        <w:t>electronic clock</w:t>
      </w:r>
      <w:r w:rsidRPr="0043727E">
        <w:rPr>
          <w:rFonts w:ascii="Arial" w:hAnsi="Arial"/>
          <w:color w:val="000000"/>
          <w:szCs w:val="19"/>
        </w:rPr>
        <w:t xml:space="preserve"> that is connected to it on the motherboard. </w:t>
      </w:r>
      <w:r w:rsidR="005D5D79" w:rsidRPr="0043727E">
        <w:rPr>
          <w:rFonts w:ascii="Arial" w:hAnsi="Arial"/>
          <w:color w:val="000000"/>
          <w:szCs w:val="19"/>
        </w:rPr>
        <w:t xml:space="preserve"> </w:t>
      </w:r>
      <w:r w:rsidRPr="0043727E">
        <w:rPr>
          <w:rFonts w:ascii="Arial" w:hAnsi="Arial"/>
          <w:color w:val="000000"/>
          <w:szCs w:val="19"/>
        </w:rPr>
        <w:t xml:space="preserve">This clock generates electrical 'ticks' millions of times every second. </w:t>
      </w:r>
      <w:r w:rsidR="005D5D79" w:rsidRPr="0043727E">
        <w:rPr>
          <w:rFonts w:ascii="Arial" w:hAnsi="Arial"/>
          <w:color w:val="000000"/>
          <w:szCs w:val="19"/>
        </w:rPr>
        <w:t xml:space="preserve"> </w:t>
      </w:r>
      <w:r w:rsidRPr="0043727E">
        <w:rPr>
          <w:rFonts w:ascii="Arial" w:hAnsi="Arial"/>
          <w:color w:val="000000"/>
          <w:szCs w:val="19"/>
        </w:rPr>
        <w:t>The number of ticks is called the </w:t>
      </w:r>
      <w:r w:rsidRPr="0043727E">
        <w:rPr>
          <w:rStyle w:val="Strong"/>
          <w:rFonts w:eastAsiaTheme="majorEastAsia"/>
          <w:color w:val="000000"/>
          <w:szCs w:val="19"/>
        </w:rPr>
        <w:t>clock speed</w:t>
      </w:r>
      <w:r w:rsidRPr="0043727E">
        <w:rPr>
          <w:rFonts w:ascii="Arial" w:hAnsi="Arial"/>
          <w:color w:val="000000"/>
          <w:szCs w:val="19"/>
        </w:rPr>
        <w:t> of the computer.</w:t>
      </w:r>
    </w:p>
    <w:p w14:paraId="51801B4D" w14:textId="7FCEDC90"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Because one tick is actually an electrical cycle, clock speeds are measured in millions of cycles per second—megahertz (</w:t>
      </w:r>
      <w:r w:rsidRPr="0043727E">
        <w:rPr>
          <w:rStyle w:val="Emphasis"/>
          <w:noProof w:val="0"/>
          <w:color w:val="000000"/>
          <w:szCs w:val="19"/>
        </w:rPr>
        <w:t>MHZ</w:t>
      </w:r>
      <w:r w:rsidRPr="0043727E">
        <w:rPr>
          <w:rFonts w:ascii="Arial" w:hAnsi="Arial"/>
          <w:color w:val="000000"/>
          <w:szCs w:val="19"/>
        </w:rPr>
        <w:t>), or 1 thousand million cycles per second—gigahertz (</w:t>
      </w:r>
      <w:r w:rsidRPr="0043727E">
        <w:rPr>
          <w:rStyle w:val="Emphasis"/>
          <w:noProof w:val="0"/>
          <w:color w:val="000000"/>
          <w:szCs w:val="19"/>
        </w:rPr>
        <w:t>GHZ</w:t>
      </w:r>
      <w:r w:rsidRPr="0043727E">
        <w:rPr>
          <w:rFonts w:ascii="Arial" w:hAnsi="Arial"/>
          <w:color w:val="000000"/>
          <w:szCs w:val="19"/>
        </w:rPr>
        <w:t xml:space="preserve">). </w:t>
      </w:r>
      <w:r w:rsidR="005D5D79" w:rsidRPr="0043727E">
        <w:rPr>
          <w:rFonts w:ascii="Arial" w:hAnsi="Arial"/>
          <w:color w:val="000000"/>
          <w:szCs w:val="19"/>
        </w:rPr>
        <w:t xml:space="preserve"> </w:t>
      </w:r>
      <w:r w:rsidRPr="0043727E">
        <w:rPr>
          <w:rFonts w:ascii="Arial" w:hAnsi="Arial"/>
          <w:color w:val="000000"/>
          <w:szCs w:val="19"/>
        </w:rPr>
        <w:t>The faster the clock speed, the faster the computer can process data.</w:t>
      </w:r>
    </w:p>
    <w:p w14:paraId="3AA4307D" w14:textId="77777777" w:rsidR="0045569C" w:rsidRPr="0043727E" w:rsidRDefault="0045569C" w:rsidP="00A13508">
      <w:pPr>
        <w:pStyle w:val="Heading2"/>
      </w:pPr>
      <w:r w:rsidRPr="0043727E">
        <w:t>Memory</w:t>
      </w:r>
    </w:p>
    <w:p w14:paraId="47E50B3E" w14:textId="4F3FB11C"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Memory is a critical component of all computer systems and comes in the form of blocks of integrated circuit chips. </w:t>
      </w:r>
      <w:r w:rsidR="005D5D79" w:rsidRPr="0043727E">
        <w:rPr>
          <w:rFonts w:ascii="Arial" w:hAnsi="Arial"/>
          <w:color w:val="000000"/>
          <w:szCs w:val="19"/>
        </w:rPr>
        <w:t xml:space="preserve"> </w:t>
      </w:r>
      <w:r w:rsidRPr="0043727E">
        <w:rPr>
          <w:rFonts w:ascii="Arial" w:hAnsi="Arial"/>
          <w:color w:val="000000"/>
          <w:szCs w:val="19"/>
        </w:rPr>
        <w:t xml:space="preserve">Although there are two types of memory in all computers (RAM and ROM), the term 'memory' is used to indicate the amount of temporary storage (RAM) that the computer has installed. </w:t>
      </w:r>
      <w:r w:rsidR="005D5D79" w:rsidRPr="0043727E">
        <w:rPr>
          <w:rFonts w:ascii="Arial" w:hAnsi="Arial"/>
          <w:color w:val="000000"/>
          <w:szCs w:val="19"/>
        </w:rPr>
        <w:t xml:space="preserve"> </w:t>
      </w:r>
      <w:r w:rsidRPr="0043727E">
        <w:rPr>
          <w:rFonts w:ascii="Arial" w:hAnsi="Arial"/>
          <w:color w:val="000000"/>
          <w:szCs w:val="19"/>
        </w:rPr>
        <w:t>More RAM can be easily added to the system to increase its temporary storage capacity, and consequently, its processing power.</w:t>
      </w:r>
    </w:p>
    <w:p w14:paraId="38ED2F94" w14:textId="77777777" w:rsidR="0045569C" w:rsidRPr="0043727E" w:rsidRDefault="0045569C" w:rsidP="005E7E11">
      <w:pPr>
        <w:numPr>
          <w:ilvl w:val="0"/>
          <w:numId w:val="29"/>
        </w:numPr>
        <w:spacing w:before="100" w:beforeAutospacing="1" w:after="100" w:afterAutospacing="1"/>
        <w:rPr>
          <w:color w:val="000000"/>
          <w:szCs w:val="19"/>
        </w:rPr>
      </w:pPr>
      <w:r w:rsidRPr="0043727E">
        <w:rPr>
          <w:color w:val="000000"/>
          <w:szCs w:val="19"/>
        </w:rPr>
        <w:t>RAM (Random Access Memory)</w:t>
      </w:r>
    </w:p>
    <w:p w14:paraId="7E470360" w14:textId="77777777" w:rsidR="0045569C" w:rsidRPr="0043727E" w:rsidRDefault="0045569C" w:rsidP="005E7E11">
      <w:pPr>
        <w:numPr>
          <w:ilvl w:val="0"/>
          <w:numId w:val="29"/>
        </w:numPr>
        <w:spacing w:before="100" w:beforeAutospacing="1" w:after="100" w:afterAutospacing="1"/>
        <w:rPr>
          <w:color w:val="000000"/>
          <w:szCs w:val="19"/>
        </w:rPr>
      </w:pPr>
      <w:r w:rsidRPr="0043727E">
        <w:rPr>
          <w:color w:val="000000"/>
          <w:szCs w:val="19"/>
        </w:rPr>
        <w:t>ROM (Read Only Memory)</w:t>
      </w:r>
    </w:p>
    <w:p w14:paraId="05596613" w14:textId="597A5EEE" w:rsidR="0045569C" w:rsidRPr="0043727E" w:rsidRDefault="0045569C" w:rsidP="005E7E11">
      <w:pPr>
        <w:pStyle w:val="NormalWeb"/>
        <w:spacing w:line="276" w:lineRule="auto"/>
        <w:rPr>
          <w:rFonts w:ascii="Arial" w:hAnsi="Arial"/>
          <w:color w:val="000000"/>
          <w:szCs w:val="19"/>
        </w:rPr>
      </w:pPr>
      <w:r w:rsidRPr="0043727E">
        <w:rPr>
          <w:rStyle w:val="Strong"/>
          <w:rFonts w:eastAsiaTheme="majorEastAsia"/>
          <w:color w:val="000000"/>
          <w:szCs w:val="19"/>
        </w:rPr>
        <w:t>NOTE</w:t>
      </w:r>
      <w:r w:rsidRPr="0043727E">
        <w:rPr>
          <w:rFonts w:ascii="Arial" w:hAnsi="Arial"/>
          <w:color w:val="000000"/>
          <w:szCs w:val="19"/>
        </w:rPr>
        <w:t xml:space="preserve">: There is also a third type of memory known as 'Read/Write memory'. </w:t>
      </w:r>
      <w:r w:rsidR="005D5D79" w:rsidRPr="0043727E">
        <w:rPr>
          <w:rFonts w:ascii="Arial" w:hAnsi="Arial"/>
          <w:color w:val="000000"/>
          <w:szCs w:val="19"/>
        </w:rPr>
        <w:t xml:space="preserve"> </w:t>
      </w:r>
      <w:r w:rsidRPr="0043727E">
        <w:rPr>
          <w:rFonts w:ascii="Arial" w:hAnsi="Arial"/>
          <w:color w:val="000000"/>
          <w:szCs w:val="19"/>
        </w:rPr>
        <w:t>This is the type of memory used to store and retrieve data.</w:t>
      </w:r>
    </w:p>
    <w:p w14:paraId="51ADA577" w14:textId="77777777" w:rsidR="0045569C" w:rsidRPr="0043727E" w:rsidRDefault="0045569C" w:rsidP="00A13508">
      <w:pPr>
        <w:pStyle w:val="Heading3"/>
      </w:pPr>
      <w:r w:rsidRPr="0043727E">
        <w:lastRenderedPageBreak/>
        <w:t>RAM</w:t>
      </w:r>
    </w:p>
    <w:p w14:paraId="0DB1B9C6" w14:textId="6F13B94A" w:rsidR="0045569C" w:rsidRPr="0043727E" w:rsidRDefault="0045569C" w:rsidP="005E7E11">
      <w:pPr>
        <w:pStyle w:val="NormalWeb"/>
        <w:spacing w:line="276" w:lineRule="auto"/>
        <w:rPr>
          <w:rFonts w:ascii="Arial" w:hAnsi="Arial"/>
          <w:color w:val="000000"/>
          <w:szCs w:val="19"/>
        </w:rPr>
      </w:pPr>
      <w:r w:rsidRPr="0043727E">
        <w:rPr>
          <w:rStyle w:val="Strong"/>
          <w:rFonts w:eastAsiaTheme="majorEastAsia"/>
          <w:color w:val="000000"/>
          <w:szCs w:val="19"/>
        </w:rPr>
        <w:t>Random Access Memory (RAM) is the CPU's memory or workspace. </w:t>
      </w:r>
      <w:r w:rsidR="005D5D79" w:rsidRPr="0043727E">
        <w:rPr>
          <w:rStyle w:val="Strong"/>
          <w:rFonts w:eastAsiaTheme="majorEastAsia"/>
          <w:color w:val="000000"/>
          <w:szCs w:val="19"/>
        </w:rPr>
        <w:t xml:space="preserve"> </w:t>
      </w:r>
      <w:r w:rsidRPr="0043727E">
        <w:rPr>
          <w:rFonts w:ascii="Arial" w:hAnsi="Arial"/>
          <w:color w:val="000000"/>
          <w:szCs w:val="19"/>
        </w:rPr>
        <w:t>Software you want to work with is loaded from the hard disk drive into RAM</w:t>
      </w:r>
      <w:r w:rsidR="008D6C23" w:rsidRPr="0043727E">
        <w:rPr>
          <w:rFonts w:ascii="Arial" w:hAnsi="Arial"/>
          <w:color w:val="000000"/>
          <w:szCs w:val="19"/>
        </w:rPr>
        <w:t>.</w:t>
      </w:r>
      <w:r w:rsidR="008D6C23" w:rsidRPr="0043727E">
        <w:rPr>
          <w:rStyle w:val="Strong"/>
          <w:rFonts w:eastAsiaTheme="majorEastAsia"/>
          <w:color w:val="000000"/>
          <w:szCs w:val="19"/>
        </w:rPr>
        <w:t xml:space="preserve">  </w:t>
      </w:r>
      <w:r w:rsidRPr="0043727E">
        <w:rPr>
          <w:rFonts w:ascii="Arial" w:hAnsi="Arial"/>
          <w:color w:val="000000"/>
          <w:szCs w:val="19"/>
        </w:rPr>
        <w:t>RAM is </w:t>
      </w:r>
      <w:r w:rsidRPr="0043727E">
        <w:rPr>
          <w:rStyle w:val="Strong"/>
          <w:rFonts w:eastAsiaTheme="majorEastAsia"/>
          <w:color w:val="000000"/>
          <w:szCs w:val="19"/>
        </w:rPr>
        <w:t>short term</w:t>
      </w:r>
      <w:r w:rsidRPr="0043727E">
        <w:rPr>
          <w:rFonts w:ascii="Arial" w:hAnsi="Arial"/>
          <w:color w:val="000000"/>
          <w:szCs w:val="19"/>
        </w:rPr>
        <w:t xml:space="preserve"> memory. </w:t>
      </w:r>
      <w:r w:rsidR="005D5D79" w:rsidRPr="0043727E">
        <w:rPr>
          <w:rFonts w:ascii="Arial" w:hAnsi="Arial"/>
          <w:color w:val="000000"/>
          <w:szCs w:val="19"/>
        </w:rPr>
        <w:t xml:space="preserve"> </w:t>
      </w:r>
      <w:r w:rsidRPr="0043727E">
        <w:rPr>
          <w:rFonts w:ascii="Arial" w:hAnsi="Arial"/>
          <w:color w:val="000000"/>
          <w:szCs w:val="19"/>
        </w:rPr>
        <w:t>When the power is turned off, any data in RAM is lost</w:t>
      </w:r>
      <w:r w:rsidR="008D6C23" w:rsidRPr="0043727E">
        <w:rPr>
          <w:rFonts w:ascii="Arial" w:hAnsi="Arial"/>
          <w:color w:val="000000"/>
          <w:szCs w:val="19"/>
        </w:rPr>
        <w:t xml:space="preserve">.  </w:t>
      </w:r>
      <w:r w:rsidRPr="0043727E">
        <w:rPr>
          <w:rFonts w:ascii="Arial" w:hAnsi="Arial"/>
          <w:color w:val="000000"/>
          <w:szCs w:val="19"/>
        </w:rPr>
        <w:t>Because of this loss of data, RAM is said to be 'volatile' memory.</w:t>
      </w:r>
    </w:p>
    <w:p w14:paraId="763097D9" w14:textId="0A036372"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RAM is measured in terms of how many characters it can contain</w:t>
      </w:r>
      <w:r w:rsidR="008D6C23" w:rsidRPr="0043727E">
        <w:rPr>
          <w:rFonts w:ascii="Arial" w:hAnsi="Arial"/>
          <w:color w:val="000000"/>
          <w:szCs w:val="19"/>
        </w:rPr>
        <w:t xml:space="preserve">.  </w:t>
      </w:r>
      <w:r w:rsidRPr="0043727E">
        <w:rPr>
          <w:rFonts w:ascii="Arial" w:hAnsi="Arial"/>
          <w:color w:val="000000"/>
          <w:szCs w:val="19"/>
        </w:rPr>
        <w:t>The technical term for this character is a byte.</w:t>
      </w:r>
    </w:p>
    <w:p w14:paraId="413E6581" w14:textId="7E05E879" w:rsidR="0045569C" w:rsidRPr="0043727E" w:rsidRDefault="00F07FC3" w:rsidP="005E7E11">
      <w:pPr>
        <w:pStyle w:val="NormalWeb"/>
        <w:spacing w:line="276" w:lineRule="auto"/>
        <w:jc w:val="center"/>
        <w:rPr>
          <w:rFonts w:ascii="Arial" w:hAnsi="Arial"/>
          <w:color w:val="000000"/>
          <w:szCs w:val="19"/>
        </w:rPr>
      </w:pPr>
      <w:r w:rsidRPr="0043727E">
        <w:rPr>
          <w:noProof/>
        </w:rPr>
        <w:drawing>
          <wp:inline distT="0" distB="0" distL="0" distR="0" wp14:anchorId="6AAE3E7F" wp14:editId="2C74203F">
            <wp:extent cx="4743450" cy="1489740"/>
            <wp:effectExtent l="0" t="0" r="0" b="0"/>
            <wp:docPr id="6"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7669" cy="1497346"/>
                    </a:xfrm>
                    <a:prstGeom prst="rect">
                      <a:avLst/>
                    </a:prstGeom>
                    <a:noFill/>
                    <a:ln>
                      <a:noFill/>
                    </a:ln>
                  </pic:spPr>
                </pic:pic>
              </a:graphicData>
            </a:graphic>
          </wp:inline>
        </w:drawing>
      </w:r>
    </w:p>
    <w:p w14:paraId="43B4771F" w14:textId="186001FB" w:rsidR="00F07FC3" w:rsidRPr="0043727E" w:rsidRDefault="00F1026E" w:rsidP="005E7E11">
      <w:pPr>
        <w:pStyle w:val="NormalWeb"/>
        <w:spacing w:line="276" w:lineRule="auto"/>
        <w:jc w:val="center"/>
        <w:rPr>
          <w:rFonts w:ascii="Arial" w:hAnsi="Arial"/>
          <w:color w:val="000000"/>
          <w:sz w:val="20"/>
          <w:szCs w:val="16"/>
        </w:rPr>
      </w:pPr>
      <w:r w:rsidRPr="0043727E">
        <w:rPr>
          <w:rFonts w:ascii="Arial" w:hAnsi="Arial"/>
          <w:color w:val="000000"/>
          <w:sz w:val="20"/>
          <w:szCs w:val="16"/>
        </w:rPr>
        <w:t xml:space="preserve">By Pavel Ševela, </w:t>
      </w:r>
      <w:hyperlink r:id="rId20" w:history="1">
        <w:r w:rsidRPr="001E2D07">
          <w:rPr>
            <w:rStyle w:val="Hyperlink"/>
            <w:sz w:val="20"/>
            <w:szCs w:val="16"/>
          </w:rPr>
          <w:t>CC BY-SA 3.0</w:t>
        </w:r>
      </w:hyperlink>
      <w:r w:rsidRPr="0043727E">
        <w:rPr>
          <w:rFonts w:ascii="Arial" w:hAnsi="Arial"/>
          <w:color w:val="000000"/>
          <w:sz w:val="20"/>
          <w:szCs w:val="16"/>
        </w:rPr>
        <w:t xml:space="preserve">, </w:t>
      </w:r>
      <w:hyperlink r:id="rId21" w:history="1">
        <w:r w:rsidRPr="0043727E">
          <w:rPr>
            <w:rStyle w:val="Hyperlink"/>
            <w:sz w:val="20"/>
            <w:szCs w:val="16"/>
          </w:rPr>
          <w:t>https://commons.wikimedia.org/w/index.php?curid=18309858</w:t>
        </w:r>
      </w:hyperlink>
    </w:p>
    <w:p w14:paraId="11C8E181" w14:textId="77777777"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The amount of RAM installed in a computer is usually stated in megabytes for older computers that had limited amounts of memory or in gigabytes for more modern computers.</w:t>
      </w:r>
    </w:p>
    <w:p w14:paraId="627FCAF5" w14:textId="36D0CE84"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The amount of RAM in the computer affects the size and number of programs that it can execute. </w:t>
      </w:r>
      <w:r w:rsidR="005D5D79" w:rsidRPr="0043727E">
        <w:rPr>
          <w:rFonts w:ascii="Arial" w:hAnsi="Arial"/>
          <w:color w:val="000000"/>
          <w:szCs w:val="19"/>
        </w:rPr>
        <w:t xml:space="preserve"> </w:t>
      </w:r>
      <w:r w:rsidRPr="0043727E">
        <w:rPr>
          <w:rFonts w:ascii="Arial" w:hAnsi="Arial"/>
          <w:color w:val="000000"/>
          <w:szCs w:val="19"/>
        </w:rPr>
        <w:t xml:space="preserve">Additional RAM can be added into a computer by directly inserting additional memory chips, or by installing a circuit board containing additional memory chips. </w:t>
      </w:r>
      <w:r w:rsidR="005D5D79" w:rsidRPr="0043727E">
        <w:rPr>
          <w:rFonts w:ascii="Arial" w:hAnsi="Arial"/>
          <w:color w:val="000000"/>
          <w:szCs w:val="19"/>
        </w:rPr>
        <w:t xml:space="preserve"> </w:t>
      </w:r>
      <w:r w:rsidRPr="0043727E">
        <w:rPr>
          <w:rFonts w:ascii="Arial" w:hAnsi="Arial"/>
          <w:color w:val="000000"/>
          <w:szCs w:val="19"/>
        </w:rPr>
        <w:t xml:space="preserve">On most new PCs, 512 MB of RAM should be sufficient, and 1 GB is the best for graphics/video editing. </w:t>
      </w:r>
      <w:r w:rsidR="005D5D79" w:rsidRPr="0043727E">
        <w:rPr>
          <w:rFonts w:ascii="Arial" w:hAnsi="Arial"/>
          <w:color w:val="000000"/>
          <w:szCs w:val="19"/>
        </w:rPr>
        <w:t xml:space="preserve"> </w:t>
      </w:r>
      <w:r w:rsidRPr="0043727E">
        <w:rPr>
          <w:rFonts w:ascii="Arial" w:hAnsi="Arial"/>
          <w:color w:val="000000"/>
          <w:szCs w:val="19"/>
        </w:rPr>
        <w:t>The most common type is DDR RAM, while RD (Rambus) memory is gaining popularity.</w:t>
      </w:r>
    </w:p>
    <w:p w14:paraId="5B9A0294" w14:textId="77777777" w:rsidR="0045569C" w:rsidRPr="0043727E" w:rsidRDefault="0045569C" w:rsidP="00A13508">
      <w:pPr>
        <w:pStyle w:val="Heading3"/>
      </w:pPr>
      <w:r w:rsidRPr="0043727E">
        <w:t>ROM</w:t>
      </w:r>
    </w:p>
    <w:p w14:paraId="3E61BEFC" w14:textId="2D976EB1" w:rsidR="0045569C" w:rsidRPr="0043727E" w:rsidRDefault="0045569C" w:rsidP="005E7E11">
      <w:pPr>
        <w:pStyle w:val="NormalWeb"/>
        <w:spacing w:line="276" w:lineRule="auto"/>
        <w:rPr>
          <w:rFonts w:ascii="Arial" w:hAnsi="Arial"/>
          <w:color w:val="000000"/>
          <w:szCs w:val="19"/>
        </w:rPr>
      </w:pPr>
      <w:r w:rsidRPr="0043727E">
        <w:rPr>
          <w:rStyle w:val="Strong"/>
          <w:rFonts w:eastAsiaTheme="majorEastAsia"/>
          <w:color w:val="000000"/>
          <w:szCs w:val="19"/>
        </w:rPr>
        <w:t>Read Only Memory (ROM)</w:t>
      </w:r>
      <w:r w:rsidRPr="0043727E">
        <w:rPr>
          <w:rFonts w:ascii="Arial" w:hAnsi="Arial"/>
          <w:color w:val="000000"/>
          <w:szCs w:val="19"/>
        </w:rPr>
        <w:t> is a form of memory which could be said to be 'locked'</w:t>
      </w:r>
      <w:r w:rsidR="008D6C23" w:rsidRPr="0043727E">
        <w:rPr>
          <w:rFonts w:ascii="Arial" w:hAnsi="Arial"/>
          <w:color w:val="000000"/>
          <w:szCs w:val="19"/>
        </w:rPr>
        <w:t>.</w:t>
      </w:r>
      <w:r w:rsidR="008D6C23" w:rsidRPr="0043727E">
        <w:rPr>
          <w:rStyle w:val="Strong"/>
          <w:rFonts w:eastAsiaTheme="majorEastAsia"/>
          <w:color w:val="000000"/>
          <w:szCs w:val="19"/>
        </w:rPr>
        <w:t xml:space="preserve">  </w:t>
      </w:r>
      <w:r w:rsidRPr="0043727E">
        <w:rPr>
          <w:rFonts w:ascii="Arial" w:hAnsi="Arial"/>
          <w:color w:val="000000"/>
          <w:szCs w:val="19"/>
        </w:rPr>
        <w:t>With ROM, data or programs are written to the component at the time of manufacture, and are retained permanently, even if the power to the computer is turned off</w:t>
      </w:r>
      <w:r w:rsidR="008D6C23" w:rsidRPr="0043727E">
        <w:rPr>
          <w:rFonts w:ascii="Arial" w:hAnsi="Arial"/>
          <w:color w:val="000000"/>
          <w:szCs w:val="19"/>
        </w:rPr>
        <w:t xml:space="preserve">.  </w:t>
      </w:r>
      <w:r w:rsidRPr="0043727E">
        <w:rPr>
          <w:rFonts w:ascii="Arial" w:hAnsi="Arial"/>
          <w:color w:val="000000"/>
          <w:szCs w:val="19"/>
        </w:rPr>
        <w:t xml:space="preserve">For this </w:t>
      </w:r>
      <w:r w:rsidR="008D6C23" w:rsidRPr="0043727E">
        <w:rPr>
          <w:rFonts w:ascii="Arial" w:hAnsi="Arial"/>
          <w:color w:val="000000"/>
          <w:szCs w:val="19"/>
        </w:rPr>
        <w:t>reason,</w:t>
      </w:r>
      <w:r w:rsidRPr="0043727E">
        <w:rPr>
          <w:rFonts w:ascii="Arial" w:hAnsi="Arial"/>
          <w:color w:val="000000"/>
          <w:szCs w:val="19"/>
        </w:rPr>
        <w:t xml:space="preserve"> ROM is called </w:t>
      </w:r>
      <w:r w:rsidRPr="0043727E">
        <w:rPr>
          <w:rStyle w:val="Strong"/>
          <w:rFonts w:eastAsiaTheme="majorEastAsia"/>
          <w:color w:val="000000"/>
          <w:szCs w:val="19"/>
        </w:rPr>
        <w:t>non-volatile memory.</w:t>
      </w:r>
    </w:p>
    <w:p w14:paraId="46E88D82" w14:textId="77777777"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The BIOS (Basic Input and Output System) chips on the motherboard are an example of ROM.</w:t>
      </w:r>
    </w:p>
    <w:p w14:paraId="62898466" w14:textId="4F4586A5"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At start up, the system memory is empty</w:t>
      </w:r>
      <w:r w:rsidR="008D6C23" w:rsidRPr="0043727E">
        <w:rPr>
          <w:rFonts w:ascii="Arial" w:hAnsi="Arial"/>
          <w:color w:val="000000"/>
          <w:szCs w:val="19"/>
        </w:rPr>
        <w:t xml:space="preserve">.  </w:t>
      </w:r>
      <w:r w:rsidRPr="0043727E">
        <w:rPr>
          <w:rFonts w:ascii="Arial" w:hAnsi="Arial"/>
          <w:color w:val="000000"/>
          <w:szCs w:val="19"/>
        </w:rPr>
        <w:t>The computer needs instructions from the BIOS chip to tell it what processes need to be initiated to make the computer operate.</w:t>
      </w:r>
    </w:p>
    <w:p w14:paraId="50A92488" w14:textId="77777777" w:rsidR="0045569C" w:rsidRPr="0043727E" w:rsidRDefault="0045569C" w:rsidP="007E50E8">
      <w:pPr>
        <w:pStyle w:val="Heading4"/>
      </w:pPr>
      <w:r w:rsidRPr="0043727E">
        <w:lastRenderedPageBreak/>
        <w:t>Bus</w:t>
      </w:r>
    </w:p>
    <w:p w14:paraId="03EB4954" w14:textId="04B5A422"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A bus is a pathway of wires and connectors which provides the link between the input, output, processing and storage and control devices. </w:t>
      </w:r>
      <w:r w:rsidR="00B93143" w:rsidRPr="0043727E">
        <w:rPr>
          <w:rFonts w:ascii="Arial" w:hAnsi="Arial"/>
          <w:color w:val="000000"/>
          <w:szCs w:val="19"/>
        </w:rPr>
        <w:t xml:space="preserve"> </w:t>
      </w:r>
      <w:r w:rsidRPr="0043727E">
        <w:rPr>
          <w:rFonts w:ascii="Arial" w:hAnsi="Arial"/>
          <w:color w:val="000000"/>
          <w:szCs w:val="19"/>
        </w:rPr>
        <w:t xml:space="preserve">That is, the bus allows the CPU to transport data to and from memory, receive input from external devices, and send output to external devices. </w:t>
      </w:r>
      <w:r w:rsidR="00B93143" w:rsidRPr="0043727E">
        <w:rPr>
          <w:rFonts w:ascii="Arial" w:hAnsi="Arial"/>
          <w:color w:val="000000"/>
          <w:szCs w:val="19"/>
        </w:rPr>
        <w:t xml:space="preserve"> </w:t>
      </w:r>
      <w:r w:rsidRPr="0043727E">
        <w:rPr>
          <w:rFonts w:ascii="Arial" w:hAnsi="Arial"/>
          <w:color w:val="000000"/>
          <w:szCs w:val="19"/>
        </w:rPr>
        <w:t>In addition to the data, a bus also carries the addresses of the source and destination of the data.</w:t>
      </w:r>
    </w:p>
    <w:p w14:paraId="7468DFC6" w14:textId="1CFEA317"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On the motherboard, they are fine, metallic strips etched on to the board</w:t>
      </w:r>
      <w:r w:rsidR="008D6C23" w:rsidRPr="0043727E">
        <w:rPr>
          <w:rFonts w:ascii="Arial" w:hAnsi="Arial"/>
          <w:color w:val="000000"/>
          <w:szCs w:val="19"/>
        </w:rPr>
        <w:t xml:space="preserve">.  </w:t>
      </w:r>
      <w:r w:rsidRPr="0043727E">
        <w:rPr>
          <w:rFonts w:ascii="Arial" w:hAnsi="Arial"/>
          <w:color w:val="000000"/>
          <w:szCs w:val="19"/>
        </w:rPr>
        <w:t>At the place at which they leave the motherboard, they are replaced by a ribbon, or cable, of fine wires in order to connect to other devices, such as a disk drive.</w:t>
      </w:r>
    </w:p>
    <w:p w14:paraId="765D9AF9" w14:textId="77777777" w:rsidR="0045569C" w:rsidRPr="0043727E" w:rsidRDefault="0045569C" w:rsidP="007E50E8">
      <w:pPr>
        <w:pStyle w:val="Heading4"/>
      </w:pPr>
      <w:r w:rsidRPr="0043727E">
        <w:t>Expansion slots and cards</w:t>
      </w:r>
    </w:p>
    <w:p w14:paraId="000F3FF7" w14:textId="62023AB4"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When PC users need to increase their computer's functionality, they can add new features to the processing hardware through expansion slots on the motherboard. </w:t>
      </w:r>
      <w:r w:rsidR="00B93143" w:rsidRPr="0043727E">
        <w:rPr>
          <w:rFonts w:ascii="Arial" w:hAnsi="Arial"/>
          <w:color w:val="000000"/>
          <w:szCs w:val="19"/>
        </w:rPr>
        <w:t xml:space="preserve"> </w:t>
      </w:r>
      <w:r w:rsidRPr="0043727E">
        <w:rPr>
          <w:rFonts w:ascii="Arial" w:hAnsi="Arial"/>
          <w:color w:val="000000"/>
          <w:szCs w:val="19"/>
        </w:rPr>
        <w:t xml:space="preserve">Expansion slots are designed to link the processor and existing memory to circuit boards or expansion cards, which support new computing options. </w:t>
      </w:r>
      <w:r w:rsidR="00B93143" w:rsidRPr="0043727E">
        <w:rPr>
          <w:rFonts w:ascii="Arial" w:hAnsi="Arial"/>
          <w:color w:val="000000"/>
          <w:szCs w:val="19"/>
        </w:rPr>
        <w:t xml:space="preserve"> </w:t>
      </w:r>
      <w:r w:rsidRPr="0043727E">
        <w:rPr>
          <w:rFonts w:ascii="Arial" w:hAnsi="Arial"/>
          <w:color w:val="000000"/>
          <w:szCs w:val="19"/>
        </w:rPr>
        <w:t xml:space="preserve">Expansion cards are available for increasing memory, adding 3D graphics, connecting to a fax machine, providing multimedia capabilities like sound and video I/O and installing cache memory. </w:t>
      </w:r>
      <w:r w:rsidR="00B93143" w:rsidRPr="0043727E">
        <w:rPr>
          <w:rFonts w:ascii="Arial" w:hAnsi="Arial"/>
          <w:color w:val="000000"/>
          <w:szCs w:val="19"/>
        </w:rPr>
        <w:t xml:space="preserve"> </w:t>
      </w:r>
      <w:r w:rsidRPr="0043727E">
        <w:rPr>
          <w:rFonts w:ascii="Arial" w:hAnsi="Arial"/>
          <w:color w:val="000000"/>
          <w:szCs w:val="19"/>
        </w:rPr>
        <w:t xml:space="preserve">Personal computers will have from three to eight expansion slots on the motherboard. </w:t>
      </w:r>
      <w:r w:rsidR="00B93143" w:rsidRPr="0043727E">
        <w:rPr>
          <w:rFonts w:ascii="Arial" w:hAnsi="Arial"/>
          <w:color w:val="000000"/>
          <w:szCs w:val="19"/>
        </w:rPr>
        <w:t xml:space="preserve"> </w:t>
      </w:r>
      <w:r w:rsidRPr="0043727E">
        <w:rPr>
          <w:rFonts w:ascii="Arial" w:hAnsi="Arial"/>
          <w:color w:val="000000"/>
          <w:szCs w:val="19"/>
        </w:rPr>
        <w:t xml:space="preserve">Installation of new expansion cards is quite easy. </w:t>
      </w:r>
      <w:r w:rsidR="00B93143" w:rsidRPr="0043727E">
        <w:rPr>
          <w:rFonts w:ascii="Arial" w:hAnsi="Arial"/>
          <w:color w:val="000000"/>
          <w:szCs w:val="19"/>
        </w:rPr>
        <w:t xml:space="preserve"> </w:t>
      </w:r>
      <w:r w:rsidRPr="0043727E">
        <w:rPr>
          <w:rFonts w:ascii="Arial" w:hAnsi="Arial"/>
          <w:color w:val="000000"/>
          <w:szCs w:val="19"/>
        </w:rPr>
        <w:t xml:space="preserve">For example, users wishing to add 3D graphics need only purchase a 3D graphics adaptor board and slip it into an expansion slot. </w:t>
      </w:r>
      <w:r w:rsidR="00B93143" w:rsidRPr="0043727E">
        <w:rPr>
          <w:rFonts w:ascii="Arial" w:hAnsi="Arial"/>
          <w:color w:val="000000"/>
          <w:szCs w:val="19"/>
        </w:rPr>
        <w:t xml:space="preserve"> </w:t>
      </w:r>
      <w:r w:rsidRPr="0043727E">
        <w:rPr>
          <w:rFonts w:ascii="Arial" w:hAnsi="Arial"/>
          <w:color w:val="000000"/>
          <w:szCs w:val="19"/>
        </w:rPr>
        <w:t xml:space="preserve">New expansion boards are often accompanied by a disk containing a related device driver. </w:t>
      </w:r>
      <w:r w:rsidR="00B93143" w:rsidRPr="0043727E">
        <w:rPr>
          <w:rFonts w:ascii="Arial" w:hAnsi="Arial"/>
          <w:color w:val="000000"/>
          <w:szCs w:val="19"/>
        </w:rPr>
        <w:t xml:space="preserve"> </w:t>
      </w:r>
      <w:r w:rsidRPr="0043727E">
        <w:rPr>
          <w:rFonts w:ascii="Arial" w:hAnsi="Arial"/>
          <w:color w:val="000000"/>
          <w:szCs w:val="19"/>
        </w:rPr>
        <w:t xml:space="preserve">The driver must be installed on the system disk. </w:t>
      </w:r>
      <w:r w:rsidR="00B93143" w:rsidRPr="0043727E">
        <w:rPr>
          <w:rFonts w:ascii="Arial" w:hAnsi="Arial"/>
          <w:color w:val="000000"/>
          <w:szCs w:val="19"/>
        </w:rPr>
        <w:t xml:space="preserve"> </w:t>
      </w:r>
      <w:r w:rsidRPr="0043727E">
        <w:rPr>
          <w:rFonts w:ascii="Arial" w:hAnsi="Arial"/>
          <w:color w:val="000000"/>
          <w:szCs w:val="19"/>
        </w:rPr>
        <w:t>The new graphics capabilities become immediately available after rebooting the computer, although related software packages sometimes need to be installed again.</w:t>
      </w:r>
    </w:p>
    <w:p w14:paraId="6415A3CC" w14:textId="77777777" w:rsidR="0045569C" w:rsidRPr="0043727E" w:rsidRDefault="0045569C" w:rsidP="005E7E11">
      <w:pPr>
        <w:pStyle w:val="Heading4"/>
      </w:pPr>
      <w:r w:rsidRPr="0043727E">
        <w:t>Cache memory</w:t>
      </w:r>
    </w:p>
    <w:p w14:paraId="2D39A460" w14:textId="3FE54BC9"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Cache memory is information from recently accessed data that is stored so other computers which need the same data can access it immediately. </w:t>
      </w:r>
      <w:r w:rsidR="00B93143" w:rsidRPr="0043727E">
        <w:rPr>
          <w:rFonts w:ascii="Arial" w:hAnsi="Arial"/>
          <w:color w:val="000000"/>
          <w:szCs w:val="19"/>
        </w:rPr>
        <w:t xml:space="preserve"> </w:t>
      </w:r>
      <w:r w:rsidRPr="0043727E">
        <w:rPr>
          <w:rFonts w:ascii="Arial" w:hAnsi="Arial"/>
          <w:color w:val="000000"/>
          <w:szCs w:val="19"/>
        </w:rPr>
        <w:t xml:space="preserve">For example, proxy servers cache recent downloads from the internet. </w:t>
      </w:r>
      <w:r w:rsidR="00E642C8" w:rsidRPr="0043727E">
        <w:rPr>
          <w:rFonts w:ascii="Arial" w:hAnsi="Arial"/>
          <w:color w:val="000000"/>
          <w:szCs w:val="19"/>
        </w:rPr>
        <w:t xml:space="preserve"> </w:t>
      </w:r>
      <w:r w:rsidRPr="0043727E">
        <w:rPr>
          <w:rFonts w:ascii="Arial" w:hAnsi="Arial"/>
          <w:color w:val="000000"/>
          <w:szCs w:val="19"/>
        </w:rPr>
        <w:t>When you want to access this information at a later time the same downloads come instantly from the proxy server, rather than having to be slowly downloaded again from the original site.</w:t>
      </w:r>
    </w:p>
    <w:p w14:paraId="533214FB" w14:textId="77777777" w:rsidR="00E642C8" w:rsidRPr="0043727E" w:rsidRDefault="00E642C8">
      <w:pPr>
        <w:rPr>
          <w:rFonts w:eastAsia="SimSun" w:cs="Arial"/>
          <w:b/>
          <w:color w:val="1C438B"/>
          <w:sz w:val="48"/>
          <w:szCs w:val="36"/>
          <w:lang w:eastAsia="zh-CN"/>
        </w:rPr>
      </w:pPr>
      <w:r w:rsidRPr="0043727E">
        <w:br w:type="page"/>
      </w:r>
    </w:p>
    <w:p w14:paraId="505DF9FD" w14:textId="7C7943FC" w:rsidR="0045569C" w:rsidRPr="0043727E" w:rsidRDefault="0045569C" w:rsidP="005E7E11">
      <w:pPr>
        <w:pStyle w:val="Heading2"/>
      </w:pPr>
      <w:r w:rsidRPr="0043727E">
        <w:lastRenderedPageBreak/>
        <w:t>External connectors</w:t>
      </w:r>
    </w:p>
    <w:p w14:paraId="404C456A" w14:textId="77777777" w:rsidR="0045569C" w:rsidRPr="0043727E" w:rsidRDefault="0045569C" w:rsidP="005E7E11">
      <w:pPr>
        <w:pStyle w:val="Heading3"/>
      </w:pPr>
      <w:r w:rsidRPr="0043727E">
        <w:t>I/O ports</w:t>
      </w:r>
    </w:p>
    <w:p w14:paraId="490FB991" w14:textId="40627AC1"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To accommodate different types of input and output hardware, a computer has several places where the input/output, as well as storage-hardware is connected to the processing unit. </w:t>
      </w:r>
      <w:r w:rsidR="00B93143" w:rsidRPr="0043727E">
        <w:rPr>
          <w:rFonts w:ascii="Arial" w:hAnsi="Arial"/>
          <w:color w:val="000000"/>
          <w:szCs w:val="19"/>
        </w:rPr>
        <w:t xml:space="preserve"> </w:t>
      </w:r>
      <w:r w:rsidRPr="0043727E">
        <w:rPr>
          <w:rFonts w:ascii="Arial" w:hAnsi="Arial"/>
          <w:color w:val="000000"/>
          <w:szCs w:val="19"/>
        </w:rPr>
        <w:t>These places, connected to the motherboard, are called I/O (Input/Output) ports.</w:t>
      </w:r>
    </w:p>
    <w:p w14:paraId="7B4EC325" w14:textId="79FF5954"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Three types of I/O ports are available: serial, parallel and USB. </w:t>
      </w:r>
      <w:r w:rsidR="00B93143" w:rsidRPr="0043727E">
        <w:rPr>
          <w:rFonts w:ascii="Arial" w:hAnsi="Arial"/>
          <w:color w:val="000000"/>
          <w:szCs w:val="19"/>
        </w:rPr>
        <w:t xml:space="preserve"> </w:t>
      </w:r>
      <w:r w:rsidRPr="0043727E">
        <w:rPr>
          <w:rFonts w:ascii="Arial" w:hAnsi="Arial"/>
          <w:color w:val="000000"/>
          <w:szCs w:val="19"/>
        </w:rPr>
        <w:t>Serial ports have been around for decades</w:t>
      </w:r>
      <w:r w:rsidR="008D6C23" w:rsidRPr="0043727E">
        <w:rPr>
          <w:rFonts w:ascii="Arial" w:hAnsi="Arial"/>
          <w:color w:val="000000"/>
          <w:szCs w:val="19"/>
        </w:rPr>
        <w:t xml:space="preserve">.  </w:t>
      </w:r>
      <w:r w:rsidRPr="0043727E">
        <w:rPr>
          <w:rFonts w:ascii="Arial" w:hAnsi="Arial"/>
          <w:color w:val="000000"/>
          <w:szCs w:val="19"/>
        </w:rPr>
        <w:t>Parallel ports are a more recent invention and are much faster than serial ports</w:t>
      </w:r>
      <w:r w:rsidR="008D6C23" w:rsidRPr="0043727E">
        <w:rPr>
          <w:rFonts w:ascii="Arial" w:hAnsi="Arial"/>
          <w:color w:val="000000"/>
          <w:szCs w:val="19"/>
        </w:rPr>
        <w:t xml:space="preserve">.  </w:t>
      </w:r>
      <w:r w:rsidRPr="0043727E">
        <w:rPr>
          <w:rFonts w:ascii="Arial" w:hAnsi="Arial"/>
          <w:color w:val="000000"/>
          <w:szCs w:val="19"/>
        </w:rPr>
        <w:t>USB ports are only a few years old and will likely replace both serial and parallel ports completely over the next several years.</w:t>
      </w:r>
    </w:p>
    <w:p w14:paraId="17A1499F" w14:textId="435BB388" w:rsidR="0045569C" w:rsidRPr="0043727E" w:rsidRDefault="0045569C" w:rsidP="00E642C8">
      <w:pPr>
        <w:pStyle w:val="Heading3"/>
      </w:pPr>
      <w:r w:rsidRPr="0043727E">
        <w:t>Serial and parallel ports</w:t>
      </w:r>
    </w:p>
    <w:p w14:paraId="219210E3" w14:textId="66CC323E"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Considered to be one of the most basic external connections to a computer, the serial port has been an integral part of most computers for more than 20 years. </w:t>
      </w:r>
      <w:r w:rsidR="00B93143" w:rsidRPr="0043727E">
        <w:rPr>
          <w:rFonts w:ascii="Arial" w:hAnsi="Arial"/>
          <w:color w:val="000000"/>
          <w:szCs w:val="19"/>
        </w:rPr>
        <w:t xml:space="preserve"> </w:t>
      </w:r>
      <w:r w:rsidRPr="0043727E">
        <w:rPr>
          <w:rFonts w:ascii="Arial" w:hAnsi="Arial"/>
          <w:color w:val="000000"/>
          <w:szCs w:val="19"/>
        </w:rPr>
        <w:t xml:space="preserve">Although many of the newer systems have done away with the serial port completely in favour of USB connections, most modems still use the serial port, as do some printers, PDAs and digital cameras. </w:t>
      </w:r>
      <w:r w:rsidR="00B93143" w:rsidRPr="0043727E">
        <w:rPr>
          <w:rFonts w:ascii="Arial" w:hAnsi="Arial"/>
          <w:color w:val="000000"/>
          <w:szCs w:val="19"/>
        </w:rPr>
        <w:t xml:space="preserve"> </w:t>
      </w:r>
      <w:r w:rsidRPr="0043727E">
        <w:rPr>
          <w:rFonts w:ascii="Arial" w:hAnsi="Arial"/>
          <w:color w:val="000000"/>
          <w:szCs w:val="19"/>
        </w:rPr>
        <w:t>Few computers have more than two serial ports.</w:t>
      </w:r>
    </w:p>
    <w:p w14:paraId="66A791A8" w14:textId="77777777" w:rsidR="00F53780" w:rsidRDefault="0045569C" w:rsidP="008C641C">
      <w:pPr>
        <w:pStyle w:val="NormalWeb"/>
        <w:spacing w:line="276" w:lineRule="auto"/>
        <w:rPr>
          <w:rFonts w:ascii="Arial" w:hAnsi="Arial"/>
          <w:color w:val="000000"/>
          <w:szCs w:val="19"/>
        </w:rPr>
      </w:pPr>
      <w:r w:rsidRPr="0043727E">
        <w:rPr>
          <w:rFonts w:ascii="Arial" w:hAnsi="Arial"/>
          <w:noProof/>
          <w:color w:val="000000"/>
          <w:szCs w:val="19"/>
        </w:rPr>
        <w:drawing>
          <wp:inline distT="0" distB="0" distL="0" distR="0" wp14:anchorId="293F2264" wp14:editId="0DF684C6">
            <wp:extent cx="2076450" cy="904875"/>
            <wp:effectExtent l="0" t="0" r="0" b="9525"/>
            <wp:docPr id="37" name="Picture 37" descr="Serial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rial 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904875"/>
                    </a:xfrm>
                    <a:prstGeom prst="rect">
                      <a:avLst/>
                    </a:prstGeom>
                    <a:noFill/>
                    <a:ln>
                      <a:noFill/>
                    </a:ln>
                  </pic:spPr>
                </pic:pic>
              </a:graphicData>
            </a:graphic>
          </wp:inline>
        </w:drawing>
      </w:r>
    </w:p>
    <w:p w14:paraId="3227895F" w14:textId="1F56F952" w:rsidR="008C641C" w:rsidRPr="0043727E" w:rsidRDefault="0045569C" w:rsidP="008C641C">
      <w:pPr>
        <w:pStyle w:val="NormalWeb"/>
        <w:spacing w:line="276" w:lineRule="auto"/>
        <w:rPr>
          <w:rFonts w:ascii="Arial" w:hAnsi="Arial"/>
          <w:color w:val="000000"/>
          <w:szCs w:val="19"/>
        </w:rPr>
      </w:pPr>
      <w:r w:rsidRPr="0043727E">
        <w:rPr>
          <w:rFonts w:ascii="Arial" w:hAnsi="Arial"/>
          <w:color w:val="000000"/>
          <w:szCs w:val="19"/>
        </w:rPr>
        <w:t xml:space="preserve">Data is sent between the computer and the attached hardware one bit at a time with a serial port. </w:t>
      </w:r>
      <w:r w:rsidR="00B93143" w:rsidRPr="0043727E">
        <w:rPr>
          <w:rFonts w:ascii="Arial" w:hAnsi="Arial"/>
          <w:color w:val="000000"/>
          <w:szCs w:val="19"/>
        </w:rPr>
        <w:t xml:space="preserve"> </w:t>
      </w:r>
      <w:r w:rsidRPr="0043727E">
        <w:rPr>
          <w:rFonts w:ascii="Arial" w:hAnsi="Arial"/>
          <w:color w:val="000000"/>
          <w:szCs w:val="19"/>
        </w:rPr>
        <w:t xml:space="preserve">When a parallel port is used, the entire bit pattern for a single character is sent at the same time. </w:t>
      </w:r>
      <w:r w:rsidR="00B93143" w:rsidRPr="0043727E">
        <w:rPr>
          <w:rFonts w:ascii="Arial" w:hAnsi="Arial"/>
          <w:color w:val="000000"/>
          <w:szCs w:val="19"/>
        </w:rPr>
        <w:t xml:space="preserve"> </w:t>
      </w:r>
    </w:p>
    <w:p w14:paraId="3F54B16C" w14:textId="77777777" w:rsidR="00F53780" w:rsidRDefault="008C641C" w:rsidP="008C641C">
      <w:pPr>
        <w:pStyle w:val="NormalWeb"/>
        <w:spacing w:line="276" w:lineRule="auto"/>
        <w:rPr>
          <w:rFonts w:ascii="Arial" w:hAnsi="Arial"/>
          <w:color w:val="000000"/>
          <w:szCs w:val="19"/>
        </w:rPr>
      </w:pPr>
      <w:r w:rsidRPr="0043727E">
        <w:rPr>
          <w:rFonts w:ascii="Arial" w:hAnsi="Arial"/>
          <w:noProof/>
          <w:color w:val="000000"/>
          <w:szCs w:val="19"/>
        </w:rPr>
        <w:drawing>
          <wp:inline distT="0" distB="0" distL="0" distR="0" wp14:anchorId="6F91D678" wp14:editId="71C273D2">
            <wp:extent cx="2124075" cy="1238250"/>
            <wp:effectExtent l="0" t="0" r="9525" b="0"/>
            <wp:docPr id="36" name="Picture 36" descr="Parallel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rallel po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238250"/>
                    </a:xfrm>
                    <a:prstGeom prst="rect">
                      <a:avLst/>
                    </a:prstGeom>
                    <a:noFill/>
                    <a:ln>
                      <a:noFill/>
                    </a:ln>
                  </pic:spPr>
                </pic:pic>
              </a:graphicData>
            </a:graphic>
          </wp:inline>
        </w:drawing>
      </w:r>
    </w:p>
    <w:p w14:paraId="56598D70" w14:textId="4BE22FE8" w:rsidR="0045569C" w:rsidRPr="0043727E" w:rsidRDefault="0045569C" w:rsidP="008C641C">
      <w:pPr>
        <w:pStyle w:val="NormalWeb"/>
        <w:spacing w:line="276" w:lineRule="auto"/>
        <w:rPr>
          <w:rFonts w:ascii="Arial" w:hAnsi="Arial"/>
          <w:color w:val="000000"/>
          <w:szCs w:val="19"/>
        </w:rPr>
      </w:pPr>
      <w:r w:rsidRPr="0043727E">
        <w:rPr>
          <w:rFonts w:ascii="Arial" w:hAnsi="Arial"/>
          <w:color w:val="000000"/>
          <w:szCs w:val="19"/>
        </w:rPr>
        <w:t xml:space="preserve">The advantage to using a parallel port is that it is faster than a serial port, as it sends several bits simultaneously. </w:t>
      </w:r>
      <w:r w:rsidR="00B93143" w:rsidRPr="0043727E">
        <w:rPr>
          <w:rFonts w:ascii="Arial" w:hAnsi="Arial"/>
          <w:color w:val="000000"/>
          <w:szCs w:val="19"/>
        </w:rPr>
        <w:t xml:space="preserve"> </w:t>
      </w:r>
      <w:r w:rsidRPr="0043727E">
        <w:rPr>
          <w:rFonts w:ascii="Arial" w:hAnsi="Arial"/>
          <w:color w:val="000000"/>
          <w:szCs w:val="19"/>
        </w:rPr>
        <w:t xml:space="preserve">However, the I/O and storage hardware must be physically close to the computer. </w:t>
      </w:r>
      <w:r w:rsidR="00B93143" w:rsidRPr="0043727E">
        <w:rPr>
          <w:rFonts w:ascii="Arial" w:hAnsi="Arial"/>
          <w:color w:val="000000"/>
          <w:szCs w:val="19"/>
        </w:rPr>
        <w:t xml:space="preserve"> </w:t>
      </w:r>
      <w:r w:rsidRPr="0043727E">
        <w:rPr>
          <w:rFonts w:ascii="Arial" w:hAnsi="Arial"/>
          <w:color w:val="000000"/>
          <w:szCs w:val="19"/>
        </w:rPr>
        <w:t xml:space="preserve">While serial ports do not provide as high a transmission speed, the peripherals can be further away. </w:t>
      </w:r>
      <w:r w:rsidR="00B93143" w:rsidRPr="0043727E">
        <w:rPr>
          <w:rFonts w:ascii="Arial" w:hAnsi="Arial"/>
          <w:color w:val="000000"/>
          <w:szCs w:val="19"/>
        </w:rPr>
        <w:t xml:space="preserve"> </w:t>
      </w:r>
      <w:r w:rsidRPr="0043727E">
        <w:rPr>
          <w:rFonts w:ascii="Arial" w:hAnsi="Arial"/>
          <w:color w:val="000000"/>
          <w:szCs w:val="19"/>
        </w:rPr>
        <w:t>Serial ports are used to help send data over telephone and other communication lines.</w:t>
      </w:r>
    </w:p>
    <w:p w14:paraId="5708823D" w14:textId="6471996C" w:rsidR="00E642C8"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lastRenderedPageBreak/>
        <w:t>While USB is becoming increasingly popular, the parallel port is still in use to connect a range of peripherals.</w:t>
      </w:r>
    </w:p>
    <w:p w14:paraId="780EB390" w14:textId="2EF062BC" w:rsidR="0045569C" w:rsidRPr="0043727E" w:rsidRDefault="0045569C" w:rsidP="005E7E11">
      <w:pPr>
        <w:pStyle w:val="NormalWeb"/>
        <w:spacing w:line="276" w:lineRule="auto"/>
        <w:rPr>
          <w:color w:val="000000"/>
          <w:szCs w:val="19"/>
        </w:rPr>
      </w:pPr>
      <w:r w:rsidRPr="0043727E">
        <w:rPr>
          <w:rFonts w:ascii="Arial" w:hAnsi="Arial"/>
          <w:color w:val="000000"/>
          <w:szCs w:val="19"/>
        </w:rPr>
        <w:t xml:space="preserve">When a PC sends data to a printer or other device using a parallel port, it sends eight bits of data (one byte) at a time. </w:t>
      </w:r>
      <w:r w:rsidR="00B93143" w:rsidRPr="0043727E">
        <w:rPr>
          <w:rFonts w:ascii="Arial" w:hAnsi="Arial"/>
          <w:color w:val="000000"/>
          <w:szCs w:val="19"/>
        </w:rPr>
        <w:t xml:space="preserve"> </w:t>
      </w:r>
      <w:r w:rsidRPr="0043727E">
        <w:rPr>
          <w:rFonts w:ascii="Arial" w:hAnsi="Arial"/>
          <w:color w:val="000000"/>
          <w:szCs w:val="19"/>
        </w:rPr>
        <w:t>These eight bits are transmitted parallel to (beside) each other, as opposed to the same eight bits being transmitted serially (all in a single row) through a serial port.</w:t>
      </w:r>
    </w:p>
    <w:p w14:paraId="670BA3FB" w14:textId="77777777" w:rsidR="0045569C" w:rsidRPr="0043727E" w:rsidRDefault="0045569C" w:rsidP="005E7E11">
      <w:pPr>
        <w:pStyle w:val="Heading3"/>
      </w:pPr>
      <w:r w:rsidRPr="0043727E">
        <w:t>USB ports</w:t>
      </w:r>
    </w:p>
    <w:p w14:paraId="449EBA03" w14:textId="61304A53"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All computers today come with one or more Universal Serial Bus connectors</w:t>
      </w:r>
      <w:r w:rsidR="008D6C23" w:rsidRPr="0043727E">
        <w:rPr>
          <w:rFonts w:ascii="Arial" w:hAnsi="Arial"/>
          <w:color w:val="000000"/>
          <w:szCs w:val="19"/>
        </w:rPr>
        <w:t xml:space="preserve">.  </w:t>
      </w:r>
      <w:r w:rsidRPr="0043727E">
        <w:rPr>
          <w:rFonts w:ascii="Arial" w:hAnsi="Arial"/>
          <w:color w:val="000000"/>
          <w:szCs w:val="19"/>
        </w:rPr>
        <w:t>These USB connectors let you attach everything from mice to printers to your computer quickly and easily.</w:t>
      </w:r>
      <w:r w:rsidR="00B93143" w:rsidRPr="0043727E">
        <w:rPr>
          <w:rFonts w:ascii="Arial" w:hAnsi="Arial"/>
          <w:color w:val="000000"/>
          <w:szCs w:val="19"/>
        </w:rPr>
        <w:t xml:space="preserve"> </w:t>
      </w:r>
      <w:r w:rsidRPr="0043727E">
        <w:rPr>
          <w:rFonts w:ascii="Arial" w:hAnsi="Arial"/>
          <w:color w:val="000000"/>
          <w:szCs w:val="19"/>
        </w:rPr>
        <w:t xml:space="preserve"> Connecting a USB device to a computer is simple; find the USB port on your machine and plug the USB connector into it.</w:t>
      </w:r>
    </w:p>
    <w:p w14:paraId="1852D92A" w14:textId="35172F5E"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The Universal Serial Bus allows you to connect up to 127 devices to a computer. </w:t>
      </w:r>
      <w:r w:rsidR="00B93143" w:rsidRPr="0043727E">
        <w:rPr>
          <w:rFonts w:ascii="Arial" w:hAnsi="Arial"/>
          <w:color w:val="000000"/>
          <w:szCs w:val="19"/>
        </w:rPr>
        <w:t xml:space="preserve"> </w:t>
      </w:r>
      <w:r w:rsidRPr="0043727E">
        <w:rPr>
          <w:rFonts w:ascii="Arial" w:hAnsi="Arial"/>
          <w:color w:val="000000"/>
          <w:szCs w:val="19"/>
        </w:rPr>
        <w:t>Each device can consume up to a maximum of 6 megabits per second of bandwidth.</w:t>
      </w:r>
    </w:p>
    <w:p w14:paraId="3D61CC17" w14:textId="5580EDDB"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Just about every peripheral made now comes in a USB version. </w:t>
      </w:r>
      <w:r w:rsidR="00B93143" w:rsidRPr="0043727E">
        <w:rPr>
          <w:rFonts w:ascii="Arial" w:hAnsi="Arial"/>
          <w:color w:val="000000"/>
          <w:szCs w:val="19"/>
        </w:rPr>
        <w:t xml:space="preserve"> </w:t>
      </w:r>
      <w:r w:rsidRPr="0043727E">
        <w:rPr>
          <w:rFonts w:ascii="Arial" w:hAnsi="Arial"/>
          <w:color w:val="000000"/>
          <w:szCs w:val="19"/>
        </w:rPr>
        <w:t>These include printers, scanners, mice, joysticks, flight yokes, digital cameras, webcams, scientific data acquisition devices, modems, speakers, telephones, video phones, storage devices and network connections.</w:t>
      </w:r>
    </w:p>
    <w:p w14:paraId="6BDF7228" w14:textId="77777777" w:rsidR="0045569C" w:rsidRPr="0043727E" w:rsidRDefault="0045569C" w:rsidP="005E7E11">
      <w:pPr>
        <w:pStyle w:val="NormalWeb"/>
        <w:spacing w:line="276" w:lineRule="auto"/>
        <w:jc w:val="center"/>
        <w:rPr>
          <w:rFonts w:ascii="Arial" w:hAnsi="Arial"/>
          <w:color w:val="000000"/>
          <w:szCs w:val="19"/>
        </w:rPr>
      </w:pPr>
      <w:r w:rsidRPr="0043727E">
        <w:rPr>
          <w:rFonts w:ascii="Arial" w:hAnsi="Arial"/>
          <w:noProof/>
          <w:color w:val="000000"/>
          <w:szCs w:val="19"/>
        </w:rPr>
        <w:drawing>
          <wp:inline distT="0" distB="0" distL="0" distR="0" wp14:anchorId="78A44D1A" wp14:editId="522ECE16">
            <wp:extent cx="2362200" cy="2505075"/>
            <wp:effectExtent l="0" t="0" r="0" b="9525"/>
            <wp:docPr id="35" name="Picture 35" descr="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B 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2505075"/>
                    </a:xfrm>
                    <a:prstGeom prst="rect">
                      <a:avLst/>
                    </a:prstGeom>
                    <a:noFill/>
                    <a:ln>
                      <a:noFill/>
                    </a:ln>
                  </pic:spPr>
                </pic:pic>
              </a:graphicData>
            </a:graphic>
          </wp:inline>
        </w:drawing>
      </w:r>
    </w:p>
    <w:p w14:paraId="762B66A2" w14:textId="69870959"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If it is a new device, the operating system auto-detects it and asks for the driver disk. </w:t>
      </w:r>
      <w:r w:rsidR="00B93143" w:rsidRPr="0043727E">
        <w:rPr>
          <w:rFonts w:ascii="Arial" w:hAnsi="Arial"/>
          <w:color w:val="000000"/>
          <w:szCs w:val="19"/>
        </w:rPr>
        <w:t xml:space="preserve"> </w:t>
      </w:r>
      <w:r w:rsidRPr="0043727E">
        <w:rPr>
          <w:rFonts w:ascii="Arial" w:hAnsi="Arial"/>
          <w:color w:val="000000"/>
          <w:szCs w:val="19"/>
        </w:rPr>
        <w:t xml:space="preserve">If the device has already been installed, the computer activates it and starts talking to it. </w:t>
      </w:r>
      <w:r w:rsidR="00B93143" w:rsidRPr="0043727E">
        <w:rPr>
          <w:rFonts w:ascii="Arial" w:hAnsi="Arial"/>
          <w:color w:val="000000"/>
          <w:szCs w:val="19"/>
        </w:rPr>
        <w:t xml:space="preserve"> </w:t>
      </w:r>
      <w:r w:rsidRPr="0043727E">
        <w:rPr>
          <w:rFonts w:ascii="Arial" w:hAnsi="Arial"/>
          <w:color w:val="000000"/>
          <w:szCs w:val="19"/>
        </w:rPr>
        <w:t>USB devices can be connected and disconnected at any time.</w:t>
      </w:r>
    </w:p>
    <w:p w14:paraId="7A0D49A9" w14:textId="7C7E995C"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Many USB devices come with their own built-in cable, and the cable has an "A" connection on it. </w:t>
      </w:r>
      <w:r w:rsidR="00B93143" w:rsidRPr="0043727E">
        <w:rPr>
          <w:rFonts w:ascii="Arial" w:hAnsi="Arial"/>
          <w:color w:val="000000"/>
          <w:szCs w:val="19"/>
        </w:rPr>
        <w:t xml:space="preserve"> </w:t>
      </w:r>
      <w:r w:rsidRPr="0043727E">
        <w:rPr>
          <w:rFonts w:ascii="Arial" w:hAnsi="Arial"/>
          <w:color w:val="000000"/>
          <w:szCs w:val="19"/>
        </w:rPr>
        <w:t>If not, then the device has a socket on it that accepts a USB "B" connector.</w:t>
      </w:r>
    </w:p>
    <w:p w14:paraId="6ACFDF7D" w14:textId="77777777" w:rsidR="0045569C" w:rsidRPr="0043727E" w:rsidRDefault="0045569C" w:rsidP="005E7E11">
      <w:pPr>
        <w:pStyle w:val="NormalWeb"/>
        <w:spacing w:line="276" w:lineRule="auto"/>
        <w:rPr>
          <w:rFonts w:ascii="Arial" w:hAnsi="Arial"/>
          <w:color w:val="000000"/>
          <w:szCs w:val="19"/>
        </w:rPr>
      </w:pPr>
      <w:r w:rsidRPr="0043727E">
        <w:rPr>
          <w:rFonts w:ascii="Arial" w:hAnsi="Arial"/>
          <w:noProof/>
          <w:color w:val="000000"/>
          <w:szCs w:val="19"/>
        </w:rPr>
        <w:lastRenderedPageBreak/>
        <w:drawing>
          <wp:inline distT="0" distB="0" distL="0" distR="0" wp14:anchorId="68A514B5" wp14:editId="2018411E">
            <wp:extent cx="2600325" cy="1695450"/>
            <wp:effectExtent l="0" t="0" r="9525" b="0"/>
            <wp:docPr id="34" name="Picture 34" descr="USB connector for a device, called an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B connector for a device, called an 'A' conne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1695450"/>
                    </a:xfrm>
                    <a:prstGeom prst="rect">
                      <a:avLst/>
                    </a:prstGeom>
                    <a:noFill/>
                    <a:ln>
                      <a:noFill/>
                    </a:ln>
                  </pic:spPr>
                </pic:pic>
              </a:graphicData>
            </a:graphic>
          </wp:inline>
        </w:drawing>
      </w:r>
      <w:r w:rsidRPr="0043727E">
        <w:rPr>
          <w:rFonts w:ascii="Arial" w:hAnsi="Arial"/>
          <w:noProof/>
          <w:color w:val="000000"/>
          <w:szCs w:val="19"/>
        </w:rPr>
        <w:drawing>
          <wp:inline distT="0" distB="0" distL="0" distR="0" wp14:anchorId="5D86DBD0" wp14:editId="19AB9215">
            <wp:extent cx="2495550" cy="2152650"/>
            <wp:effectExtent l="0" t="0" r="0" b="0"/>
            <wp:docPr id="33" name="Picture 33" descr="USB connector for a device, called a 'B'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B connector for a device, called a 'B' connec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550" cy="2152650"/>
                    </a:xfrm>
                    <a:prstGeom prst="rect">
                      <a:avLst/>
                    </a:prstGeom>
                    <a:noFill/>
                    <a:ln>
                      <a:noFill/>
                    </a:ln>
                  </pic:spPr>
                </pic:pic>
              </a:graphicData>
            </a:graphic>
          </wp:inline>
        </w:drawing>
      </w:r>
    </w:p>
    <w:p w14:paraId="43BDAB6E" w14:textId="04D1620C" w:rsidR="0045569C" w:rsidRPr="0043727E" w:rsidRDefault="0045569C" w:rsidP="005E7E11">
      <w:pPr>
        <w:pStyle w:val="clear"/>
        <w:spacing w:line="276" w:lineRule="auto"/>
        <w:rPr>
          <w:rFonts w:ascii="Arial" w:hAnsi="Arial"/>
          <w:color w:val="000000"/>
          <w:szCs w:val="19"/>
        </w:rPr>
      </w:pPr>
      <w:r w:rsidRPr="0043727E">
        <w:rPr>
          <w:rFonts w:ascii="Arial" w:hAnsi="Arial"/>
          <w:color w:val="000000"/>
          <w:szCs w:val="19"/>
        </w:rPr>
        <w:t xml:space="preserve">The USB standard uses ‘A’ and ‘B’ connectors to avoid confusion. </w:t>
      </w:r>
      <w:r w:rsidR="008B299C" w:rsidRPr="0043727E">
        <w:rPr>
          <w:rFonts w:ascii="Arial" w:hAnsi="Arial"/>
          <w:color w:val="000000"/>
          <w:szCs w:val="19"/>
        </w:rPr>
        <w:t xml:space="preserve"> </w:t>
      </w:r>
      <w:r w:rsidRPr="0043727E">
        <w:rPr>
          <w:rFonts w:ascii="Arial" w:hAnsi="Arial"/>
          <w:color w:val="000000"/>
          <w:szCs w:val="19"/>
        </w:rPr>
        <w:t>‘A’ connectors head ‘upstream’ toward the computer, while ‘B’ connectors head ‘downstream’ and connect to individual devices.</w:t>
      </w:r>
    </w:p>
    <w:p w14:paraId="5E667FE3" w14:textId="132A6B7C" w:rsidR="0045569C" w:rsidRPr="0043727E" w:rsidRDefault="0045569C" w:rsidP="005E7E11">
      <w:pPr>
        <w:pStyle w:val="NormalWeb"/>
        <w:spacing w:line="276" w:lineRule="auto"/>
        <w:rPr>
          <w:rFonts w:ascii="Arial" w:hAnsi="Arial"/>
          <w:color w:val="000000"/>
          <w:szCs w:val="19"/>
        </w:rPr>
      </w:pPr>
      <w:r w:rsidRPr="0043727E">
        <w:rPr>
          <w:rFonts w:ascii="Arial" w:hAnsi="Arial"/>
          <w:color w:val="000000"/>
          <w:szCs w:val="19"/>
        </w:rPr>
        <w:t xml:space="preserve">Most computers that you buy today come with one or two USB sockets. </w:t>
      </w:r>
      <w:r w:rsidR="008B299C" w:rsidRPr="0043727E">
        <w:rPr>
          <w:rFonts w:ascii="Arial" w:hAnsi="Arial"/>
          <w:color w:val="000000"/>
          <w:szCs w:val="19"/>
        </w:rPr>
        <w:t xml:space="preserve"> </w:t>
      </w:r>
      <w:r w:rsidRPr="0043727E">
        <w:rPr>
          <w:rFonts w:ascii="Arial" w:hAnsi="Arial"/>
          <w:color w:val="000000"/>
          <w:szCs w:val="19"/>
        </w:rPr>
        <w:t xml:space="preserve">With so many USB devices on the market today, you easily run out of sockets very quickly. </w:t>
      </w:r>
      <w:r w:rsidR="008B299C" w:rsidRPr="0043727E">
        <w:rPr>
          <w:rFonts w:ascii="Arial" w:hAnsi="Arial"/>
          <w:color w:val="000000"/>
          <w:szCs w:val="19"/>
        </w:rPr>
        <w:t xml:space="preserve"> </w:t>
      </w:r>
      <w:r w:rsidRPr="0043727E">
        <w:rPr>
          <w:rFonts w:ascii="Arial" w:hAnsi="Arial"/>
          <w:color w:val="000000"/>
          <w:szCs w:val="19"/>
        </w:rPr>
        <w:t>The easy solution to the problem is to buy an inexpensive </w:t>
      </w:r>
      <w:r w:rsidRPr="0043727E">
        <w:rPr>
          <w:rStyle w:val="Strong"/>
          <w:color w:val="000000"/>
          <w:szCs w:val="19"/>
        </w:rPr>
        <w:t>USB hub</w:t>
      </w:r>
      <w:r w:rsidRPr="0043727E">
        <w:rPr>
          <w:rFonts w:ascii="Arial" w:hAnsi="Arial"/>
          <w:color w:val="000000"/>
          <w:szCs w:val="19"/>
        </w:rPr>
        <w:t> which can support up to 127 devices.</w:t>
      </w:r>
    </w:p>
    <w:p w14:paraId="1D451B02" w14:textId="77777777" w:rsidR="0045569C" w:rsidRPr="0043727E" w:rsidRDefault="0045569C" w:rsidP="005E7E11">
      <w:pPr>
        <w:pStyle w:val="NormalWeb"/>
        <w:spacing w:line="276" w:lineRule="auto"/>
        <w:rPr>
          <w:rFonts w:ascii="Arial" w:hAnsi="Arial"/>
          <w:color w:val="000000"/>
          <w:szCs w:val="19"/>
        </w:rPr>
      </w:pPr>
      <w:r w:rsidRPr="0043727E">
        <w:rPr>
          <w:rFonts w:ascii="Arial" w:hAnsi="Arial"/>
          <w:noProof/>
          <w:color w:val="000000"/>
          <w:szCs w:val="19"/>
        </w:rPr>
        <w:drawing>
          <wp:inline distT="0" distB="0" distL="0" distR="0" wp14:anchorId="660FE919" wp14:editId="0B6E4A23">
            <wp:extent cx="2895600" cy="1924050"/>
            <wp:effectExtent l="0" t="0" r="0" b="0"/>
            <wp:docPr id="32" name="Picture 32" descr="USB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B hu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r w:rsidRPr="0043727E">
        <w:rPr>
          <w:rFonts w:ascii="Arial" w:hAnsi="Arial"/>
          <w:noProof/>
          <w:color w:val="000000"/>
          <w:szCs w:val="19"/>
        </w:rPr>
        <w:drawing>
          <wp:inline distT="0" distB="0" distL="0" distR="0" wp14:anchorId="211EE354" wp14:editId="3903D359">
            <wp:extent cx="2343150" cy="2085975"/>
            <wp:effectExtent l="0" t="0" r="0" b="9525"/>
            <wp:docPr id="31" name="Picture 31" descr="USB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B hu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2085975"/>
                    </a:xfrm>
                    <a:prstGeom prst="rect">
                      <a:avLst/>
                    </a:prstGeom>
                    <a:noFill/>
                    <a:ln>
                      <a:noFill/>
                    </a:ln>
                  </pic:spPr>
                </pic:pic>
              </a:graphicData>
            </a:graphic>
          </wp:inline>
        </w:drawing>
      </w:r>
    </w:p>
    <w:p w14:paraId="7F29D2A5" w14:textId="4B8A7517" w:rsidR="00402155" w:rsidRPr="0043727E" w:rsidRDefault="0045569C" w:rsidP="005E7E11">
      <w:pPr>
        <w:pStyle w:val="clear"/>
        <w:spacing w:line="276" w:lineRule="auto"/>
        <w:rPr>
          <w:rFonts w:ascii="Arial" w:hAnsi="Arial"/>
          <w:color w:val="000000"/>
          <w:szCs w:val="19"/>
        </w:rPr>
      </w:pPr>
      <w:r w:rsidRPr="0043727E">
        <w:rPr>
          <w:rFonts w:ascii="Arial" w:hAnsi="Arial"/>
          <w:color w:val="000000"/>
          <w:szCs w:val="19"/>
        </w:rPr>
        <w:t xml:space="preserve">A hub typically has 4 new ports but may have many more. </w:t>
      </w:r>
      <w:r w:rsidR="008B299C" w:rsidRPr="0043727E">
        <w:rPr>
          <w:rFonts w:ascii="Arial" w:hAnsi="Arial"/>
          <w:color w:val="000000"/>
          <w:szCs w:val="19"/>
        </w:rPr>
        <w:t xml:space="preserve"> </w:t>
      </w:r>
      <w:r w:rsidRPr="0043727E">
        <w:rPr>
          <w:rFonts w:ascii="Arial" w:hAnsi="Arial"/>
          <w:color w:val="000000"/>
          <w:szCs w:val="19"/>
        </w:rPr>
        <w:t>You plug the hub into your computer, and then plug your devices (or other hubs) into the hub.</w:t>
      </w:r>
      <w:r w:rsidR="008B299C" w:rsidRPr="0043727E">
        <w:rPr>
          <w:rFonts w:ascii="Arial" w:hAnsi="Arial"/>
          <w:color w:val="000000"/>
          <w:szCs w:val="19"/>
        </w:rPr>
        <w:t xml:space="preserve"> </w:t>
      </w:r>
      <w:r w:rsidRPr="0043727E">
        <w:rPr>
          <w:rFonts w:ascii="Arial" w:hAnsi="Arial"/>
          <w:color w:val="000000"/>
          <w:szCs w:val="19"/>
        </w:rPr>
        <w:t xml:space="preserve"> By chaining hubs together, you can build up the number of available USB ports on a single computer.</w:t>
      </w:r>
    </w:p>
    <w:p w14:paraId="5F399A10" w14:textId="77777777" w:rsidR="00402155" w:rsidRPr="0043727E" w:rsidRDefault="00402155" w:rsidP="005E7E11">
      <w:pPr>
        <w:rPr>
          <w:rFonts w:eastAsia="Times New Roman" w:cs="Times New Roman"/>
          <w:color w:val="000000"/>
          <w:szCs w:val="19"/>
          <w:lang w:eastAsia="en-AU"/>
        </w:rPr>
      </w:pPr>
      <w:r w:rsidRPr="0043727E">
        <w:rPr>
          <w:color w:val="000000"/>
          <w:szCs w:val="19"/>
        </w:rPr>
        <w:br w:type="page"/>
      </w:r>
    </w:p>
    <w:p w14:paraId="7B1380B0" w14:textId="01F42EF1" w:rsidR="008F72F9" w:rsidRPr="0043727E" w:rsidRDefault="003514CC" w:rsidP="005E7E11">
      <w:pPr>
        <w:pStyle w:val="Heading1"/>
        <w:rPr>
          <w:lang w:eastAsia="zh-CN"/>
        </w:rPr>
      </w:pPr>
      <w:r w:rsidRPr="0043727E">
        <w:rPr>
          <w:lang w:eastAsia="zh-CN"/>
        </w:rPr>
        <w:lastRenderedPageBreak/>
        <w:t>Key terms</w:t>
      </w:r>
      <w:r>
        <w:rPr>
          <w:lang w:eastAsia="zh-CN"/>
        </w:rPr>
        <w:t xml:space="preserve"> and concepts</w:t>
      </w:r>
    </w:p>
    <w:p w14:paraId="05E7BA19" w14:textId="47B47B4E" w:rsidR="00F35976" w:rsidRPr="0043727E" w:rsidRDefault="00F35976" w:rsidP="005E7E11">
      <w:pPr>
        <w:pStyle w:val="NormalWeb"/>
        <w:spacing w:line="276" w:lineRule="auto"/>
        <w:rPr>
          <w:rFonts w:ascii="Arial" w:hAnsi="Arial"/>
          <w:color w:val="000000"/>
          <w:szCs w:val="19"/>
        </w:rPr>
      </w:pPr>
      <w:r w:rsidRPr="0043727E">
        <w:rPr>
          <w:rFonts w:ascii="Arial" w:hAnsi="Arial"/>
          <w:color w:val="000000"/>
          <w:szCs w:val="19"/>
        </w:rPr>
        <w:t xml:space="preserve">This unit defines the competency required to install operating system software and to </w:t>
      </w:r>
      <w:proofErr w:type="gramStart"/>
      <w:r w:rsidRPr="0043727E">
        <w:rPr>
          <w:rFonts w:ascii="Arial" w:hAnsi="Arial"/>
          <w:color w:val="000000"/>
          <w:szCs w:val="19"/>
        </w:rPr>
        <w:t>make adjustments</w:t>
      </w:r>
      <w:proofErr w:type="gramEnd"/>
      <w:r w:rsidRPr="0043727E">
        <w:rPr>
          <w:rFonts w:ascii="Arial" w:hAnsi="Arial"/>
          <w:color w:val="000000"/>
          <w:szCs w:val="19"/>
        </w:rPr>
        <w:t xml:space="preserve"> as a means of optimising the system to accommodate business and client needs.</w:t>
      </w:r>
      <w:r w:rsidR="00843B2E" w:rsidRPr="0043727E">
        <w:rPr>
          <w:rFonts w:ascii="Arial" w:hAnsi="Arial"/>
          <w:color w:val="000000"/>
          <w:szCs w:val="19"/>
        </w:rPr>
        <w:t xml:space="preserve">  Make sure you have a good grasp of the following terms and concepts.</w:t>
      </w:r>
    </w:p>
    <w:tbl>
      <w:tblPr>
        <w:tblStyle w:val="Tableheader"/>
        <w:tblW w:w="5000" w:type="pct"/>
        <w:tblLayout w:type="fixed"/>
        <w:tblLook w:val="04A0" w:firstRow="1" w:lastRow="0" w:firstColumn="1" w:lastColumn="0" w:noHBand="0" w:noVBand="1"/>
      </w:tblPr>
      <w:tblGrid>
        <w:gridCol w:w="3498"/>
        <w:gridCol w:w="6074"/>
      </w:tblGrid>
      <w:tr w:rsidR="00F35976" w:rsidRPr="0043727E" w14:paraId="0E96498C" w14:textId="77777777" w:rsidTr="003514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0" w:type="pct"/>
            <w:hideMark/>
          </w:tcPr>
          <w:p w14:paraId="5C790892" w14:textId="07978A45" w:rsidR="00F35976" w:rsidRPr="0043727E" w:rsidRDefault="007E50E8" w:rsidP="005E7E11">
            <w:pPr>
              <w:spacing w:before="192" w:after="192" w:line="276" w:lineRule="auto"/>
              <w:rPr>
                <w:sz w:val="24"/>
              </w:rPr>
            </w:pPr>
            <w:r w:rsidRPr="0043727E">
              <w:rPr>
                <w:sz w:val="24"/>
              </w:rPr>
              <w:t>Key term or concept</w:t>
            </w:r>
          </w:p>
        </w:tc>
        <w:tc>
          <w:tcPr>
            <w:tcW w:w="3143" w:type="pct"/>
            <w:hideMark/>
          </w:tcPr>
          <w:p w14:paraId="2A4AB1DE" w14:textId="6FACB9D8" w:rsidR="00F35976" w:rsidRPr="0043727E" w:rsidRDefault="003514CC" w:rsidP="005E7E11">
            <w:pPr>
              <w:spacing w:line="276" w:lineRule="auto"/>
              <w:cnfStyle w:val="100000000000" w:firstRow="1" w:lastRow="0" w:firstColumn="0" w:lastColumn="0" w:oddVBand="0" w:evenVBand="0" w:oddHBand="0" w:evenHBand="0" w:firstRowFirstColumn="0" w:firstRowLastColumn="0" w:lastRowFirstColumn="0" w:lastRowLastColumn="0"/>
              <w:rPr>
                <w:sz w:val="24"/>
              </w:rPr>
            </w:pPr>
            <w:r>
              <w:rPr>
                <w:sz w:val="24"/>
              </w:rPr>
              <w:t>and d</w:t>
            </w:r>
            <w:r w:rsidR="00F35976" w:rsidRPr="0043727E">
              <w:rPr>
                <w:sz w:val="24"/>
              </w:rPr>
              <w:t>efinition</w:t>
            </w:r>
          </w:p>
        </w:tc>
      </w:tr>
      <w:tr w:rsidR="00F35976" w:rsidRPr="0043727E" w14:paraId="41141130"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69046AB" w14:textId="77777777" w:rsidR="00F35976" w:rsidRPr="0043727E" w:rsidRDefault="00F35976" w:rsidP="005E7E11">
            <w:pPr>
              <w:spacing w:line="276" w:lineRule="auto"/>
              <w:rPr>
                <w:b w:val="0"/>
                <w:bCs/>
              </w:rPr>
            </w:pPr>
            <w:r w:rsidRPr="0043727E">
              <w:rPr>
                <w:b w:val="0"/>
                <w:bCs/>
              </w:rPr>
              <w:t>Active listening</w:t>
            </w:r>
          </w:p>
        </w:tc>
        <w:tc>
          <w:tcPr>
            <w:tcW w:w="3143" w:type="pct"/>
            <w:hideMark/>
          </w:tcPr>
          <w:p w14:paraId="57F3DA8C" w14:textId="49224259" w:rsidR="00F35976" w:rsidRPr="0043727E" w:rsidRDefault="00BE1608"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A</w:t>
            </w:r>
            <w:r w:rsidR="00F35976" w:rsidRPr="0043727E">
              <w:t xml:space="preserve"> way of listening and responding to another person using both verbal and nonverbal feedback, </w:t>
            </w:r>
            <w:r w:rsidR="008B299C" w:rsidRPr="0043727E">
              <w:t>eg</w:t>
            </w:r>
            <w:r w:rsidR="00F35976" w:rsidRPr="0043727E">
              <w:t xml:space="preserve"> paraphrasing, questioning and gestures such as nodding.</w:t>
            </w:r>
          </w:p>
        </w:tc>
      </w:tr>
      <w:tr w:rsidR="00F35976" w:rsidRPr="0043727E" w14:paraId="7812117B"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9E44098" w14:textId="77777777" w:rsidR="00F35976" w:rsidRPr="0043727E" w:rsidRDefault="00F35976" w:rsidP="005E7E11">
            <w:pPr>
              <w:spacing w:line="276" w:lineRule="auto"/>
              <w:rPr>
                <w:b w:val="0"/>
                <w:bCs/>
              </w:rPr>
            </w:pPr>
            <w:r w:rsidRPr="0043727E">
              <w:rPr>
                <w:b w:val="0"/>
                <w:bCs/>
              </w:rPr>
              <w:t>Adjustment recommendations</w:t>
            </w:r>
          </w:p>
        </w:tc>
        <w:tc>
          <w:tcPr>
            <w:tcW w:w="3143" w:type="pct"/>
            <w:hideMark/>
          </w:tcPr>
          <w:p w14:paraId="048EDF1D"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Recommending changes to the system.</w:t>
            </w:r>
          </w:p>
        </w:tc>
      </w:tr>
      <w:tr w:rsidR="00F35976" w:rsidRPr="0043727E" w14:paraId="3A941539"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6835937E" w14:textId="77777777" w:rsidR="00F35976" w:rsidRPr="0043727E" w:rsidRDefault="00F35976" w:rsidP="005E7E11">
            <w:pPr>
              <w:spacing w:line="276" w:lineRule="auto"/>
              <w:rPr>
                <w:b w:val="0"/>
                <w:bCs/>
              </w:rPr>
            </w:pPr>
            <w:r w:rsidRPr="0043727E">
              <w:rPr>
                <w:b w:val="0"/>
                <w:bCs/>
              </w:rPr>
              <w:t>Application software</w:t>
            </w:r>
          </w:p>
        </w:tc>
        <w:tc>
          <w:tcPr>
            <w:tcW w:w="3143" w:type="pct"/>
            <w:hideMark/>
          </w:tcPr>
          <w:p w14:paraId="6A6833B2" w14:textId="62ABB804" w:rsidR="00F35976" w:rsidRPr="0043727E" w:rsidRDefault="00BE1608"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P</w:t>
            </w:r>
            <w:r w:rsidR="00F35976" w:rsidRPr="0043727E">
              <w:t>rograms designed to assist the user with particular tasks, eg MS Office for word processing, spreadsheets, etc.</w:t>
            </w:r>
          </w:p>
        </w:tc>
      </w:tr>
      <w:tr w:rsidR="00F35976" w:rsidRPr="0043727E" w14:paraId="26A58C02"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5DFEF237" w14:textId="77777777" w:rsidR="00F35976" w:rsidRPr="0043727E" w:rsidRDefault="00F35976" w:rsidP="005E7E11">
            <w:pPr>
              <w:spacing w:line="276" w:lineRule="auto"/>
              <w:rPr>
                <w:b w:val="0"/>
                <w:bCs/>
              </w:rPr>
            </w:pPr>
            <w:r w:rsidRPr="0043727E">
              <w:rPr>
                <w:b w:val="0"/>
                <w:bCs/>
              </w:rPr>
              <w:t>Batch system</w:t>
            </w:r>
          </w:p>
        </w:tc>
        <w:tc>
          <w:tcPr>
            <w:tcW w:w="3143" w:type="pct"/>
            <w:hideMark/>
          </w:tcPr>
          <w:p w14:paraId="189EFEE6" w14:textId="658DACD4"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 xml:space="preserve">A type of operating system that processes a number of jobs together, </w:t>
            </w:r>
            <w:r w:rsidR="008B299C" w:rsidRPr="0043727E">
              <w:t>eg</w:t>
            </w:r>
            <w:r w:rsidRPr="0043727E">
              <w:t xml:space="preserve"> phone bills sent out all together.</w:t>
            </w:r>
          </w:p>
        </w:tc>
      </w:tr>
      <w:tr w:rsidR="00F35976" w:rsidRPr="0043727E" w14:paraId="049F79C2"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7F8E306" w14:textId="77777777" w:rsidR="00F35976" w:rsidRPr="0043727E" w:rsidRDefault="00F35976" w:rsidP="005E7E11">
            <w:pPr>
              <w:spacing w:line="276" w:lineRule="auto"/>
              <w:rPr>
                <w:b w:val="0"/>
                <w:bCs/>
              </w:rPr>
            </w:pPr>
            <w:r w:rsidRPr="0043727E">
              <w:rPr>
                <w:b w:val="0"/>
                <w:bCs/>
              </w:rPr>
              <w:t>Client evaluation/feedback</w:t>
            </w:r>
          </w:p>
        </w:tc>
        <w:tc>
          <w:tcPr>
            <w:tcW w:w="3143" w:type="pct"/>
            <w:hideMark/>
          </w:tcPr>
          <w:p w14:paraId="622A1CCB"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Clients appraisal and comments of the operating system in terms of usability of the system.</w:t>
            </w:r>
          </w:p>
        </w:tc>
      </w:tr>
      <w:tr w:rsidR="00F35976" w:rsidRPr="0043727E" w14:paraId="0C27C9C9"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750EAB11" w14:textId="77777777" w:rsidR="00F35976" w:rsidRPr="0043727E" w:rsidRDefault="00F35976" w:rsidP="005E7E11">
            <w:pPr>
              <w:spacing w:line="276" w:lineRule="auto"/>
              <w:rPr>
                <w:b w:val="0"/>
                <w:bCs/>
              </w:rPr>
            </w:pPr>
            <w:r w:rsidRPr="0043727E">
              <w:rPr>
                <w:b w:val="0"/>
                <w:bCs/>
              </w:rPr>
              <w:t>Client/user</w:t>
            </w:r>
          </w:p>
        </w:tc>
        <w:tc>
          <w:tcPr>
            <w:tcW w:w="3143" w:type="pct"/>
            <w:hideMark/>
          </w:tcPr>
          <w:p w14:paraId="4EC58FBB"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The customer or end user of the computer system.</w:t>
            </w:r>
          </w:p>
        </w:tc>
      </w:tr>
      <w:tr w:rsidR="00F35976" w:rsidRPr="0043727E" w14:paraId="250B7136"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6D74D71E" w14:textId="77777777" w:rsidR="00F35976" w:rsidRPr="0043727E" w:rsidRDefault="00F35976" w:rsidP="005E7E11">
            <w:pPr>
              <w:spacing w:line="276" w:lineRule="auto"/>
              <w:rPr>
                <w:b w:val="0"/>
                <w:bCs/>
              </w:rPr>
            </w:pPr>
            <w:r w:rsidRPr="0043727E">
              <w:rPr>
                <w:b w:val="0"/>
                <w:bCs/>
              </w:rPr>
              <w:t>Commit memory</w:t>
            </w:r>
          </w:p>
        </w:tc>
        <w:tc>
          <w:tcPr>
            <w:tcW w:w="3143" w:type="pct"/>
            <w:hideMark/>
          </w:tcPr>
          <w:p w14:paraId="366D9575"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Memory being currently accessed.</w:t>
            </w:r>
          </w:p>
        </w:tc>
      </w:tr>
      <w:tr w:rsidR="00F35976" w:rsidRPr="0043727E" w14:paraId="5167BB40"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4302F7F0" w14:textId="77777777" w:rsidR="00F35976" w:rsidRPr="0043727E" w:rsidRDefault="00F35976" w:rsidP="005E7E11">
            <w:pPr>
              <w:spacing w:line="276" w:lineRule="auto"/>
              <w:rPr>
                <w:b w:val="0"/>
                <w:bCs/>
              </w:rPr>
            </w:pPr>
            <w:r w:rsidRPr="0043727E">
              <w:rPr>
                <w:b w:val="0"/>
                <w:bCs/>
              </w:rPr>
              <w:t>Cross platform</w:t>
            </w:r>
          </w:p>
        </w:tc>
        <w:tc>
          <w:tcPr>
            <w:tcW w:w="3143" w:type="pct"/>
            <w:hideMark/>
          </w:tcPr>
          <w:p w14:paraId="63EE8B6D" w14:textId="43F1FF81"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 xml:space="preserve">Is a program that runs the same on multiple operating systems (compatibility), </w:t>
            </w:r>
            <w:r w:rsidR="008B299C" w:rsidRPr="0043727E">
              <w:t>eg</w:t>
            </w:r>
            <w:r w:rsidRPr="0043727E">
              <w:t xml:space="preserve"> a Microsoft Word document created on a Macintosh computer can be viewed and modified on a Windows computer.</w:t>
            </w:r>
          </w:p>
        </w:tc>
      </w:tr>
      <w:tr w:rsidR="00F35976" w:rsidRPr="0043727E" w14:paraId="27C4B676"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3875A3F" w14:textId="77777777" w:rsidR="00F35976" w:rsidRPr="0043727E" w:rsidRDefault="00F35976" w:rsidP="005E7E11">
            <w:pPr>
              <w:spacing w:line="276" w:lineRule="auto"/>
              <w:rPr>
                <w:b w:val="0"/>
                <w:bCs/>
              </w:rPr>
            </w:pPr>
            <w:r w:rsidRPr="0043727E">
              <w:rPr>
                <w:b w:val="0"/>
                <w:bCs/>
              </w:rPr>
              <w:t>CPU</w:t>
            </w:r>
          </w:p>
        </w:tc>
        <w:tc>
          <w:tcPr>
            <w:tcW w:w="3143" w:type="pct"/>
            <w:hideMark/>
          </w:tcPr>
          <w:p w14:paraId="4A9DEE1D"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The central processing unit is the component in a computer that interprets instructions and processes data contained in computer programs.</w:t>
            </w:r>
          </w:p>
        </w:tc>
      </w:tr>
      <w:tr w:rsidR="00F35976" w:rsidRPr="0043727E" w14:paraId="73BA6B98"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4098A43C" w14:textId="77777777" w:rsidR="00F35976" w:rsidRPr="0043727E" w:rsidRDefault="00F35976" w:rsidP="005E7E11">
            <w:pPr>
              <w:spacing w:line="276" w:lineRule="auto"/>
              <w:rPr>
                <w:b w:val="0"/>
                <w:bCs/>
              </w:rPr>
            </w:pPr>
            <w:r w:rsidRPr="0043727E">
              <w:rPr>
                <w:b w:val="0"/>
                <w:bCs/>
              </w:rPr>
              <w:t>Customise desktop and viewing options</w:t>
            </w:r>
          </w:p>
        </w:tc>
        <w:tc>
          <w:tcPr>
            <w:tcW w:w="3143" w:type="pct"/>
            <w:hideMark/>
          </w:tcPr>
          <w:p w14:paraId="3AE163B2"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Arranging the desktop interface to suit the needs of the user.</w:t>
            </w:r>
          </w:p>
        </w:tc>
      </w:tr>
      <w:tr w:rsidR="00F35976" w:rsidRPr="0043727E" w14:paraId="33F57688"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51BE8E71" w14:textId="77777777" w:rsidR="00F35976" w:rsidRPr="0043727E" w:rsidRDefault="00F35976" w:rsidP="005E7E11">
            <w:pPr>
              <w:spacing w:line="276" w:lineRule="auto"/>
              <w:rPr>
                <w:b w:val="0"/>
                <w:bCs/>
              </w:rPr>
            </w:pPr>
            <w:r w:rsidRPr="0043727E">
              <w:rPr>
                <w:b w:val="0"/>
                <w:bCs/>
              </w:rPr>
              <w:t>Default settings</w:t>
            </w:r>
          </w:p>
        </w:tc>
        <w:tc>
          <w:tcPr>
            <w:tcW w:w="3143" w:type="pct"/>
            <w:hideMark/>
          </w:tcPr>
          <w:p w14:paraId="166B785E"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The original settings of the computer system.</w:t>
            </w:r>
          </w:p>
        </w:tc>
      </w:tr>
      <w:tr w:rsidR="00F35976" w:rsidRPr="0043727E" w14:paraId="1D488C4D"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6AD104B6" w14:textId="77777777" w:rsidR="00F35976" w:rsidRPr="0043727E" w:rsidRDefault="00F35976" w:rsidP="005E7E11">
            <w:pPr>
              <w:spacing w:line="276" w:lineRule="auto"/>
              <w:rPr>
                <w:b w:val="0"/>
                <w:bCs/>
              </w:rPr>
            </w:pPr>
            <w:r w:rsidRPr="0043727E">
              <w:rPr>
                <w:b w:val="0"/>
                <w:bCs/>
              </w:rPr>
              <w:t>Diagnostic tools</w:t>
            </w:r>
          </w:p>
        </w:tc>
        <w:tc>
          <w:tcPr>
            <w:tcW w:w="3143" w:type="pct"/>
            <w:hideMark/>
          </w:tcPr>
          <w:p w14:paraId="6FAEBAFE"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Tools to help the user determine if a computer system is working correctly.</w:t>
            </w:r>
          </w:p>
        </w:tc>
      </w:tr>
      <w:tr w:rsidR="00F35976" w:rsidRPr="0043727E" w14:paraId="681F65DB"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033B1A5A" w14:textId="5230B574" w:rsidR="00F35976" w:rsidRPr="0043727E" w:rsidRDefault="00F35976" w:rsidP="005E7E11">
            <w:pPr>
              <w:spacing w:line="276" w:lineRule="auto"/>
              <w:rPr>
                <w:b w:val="0"/>
                <w:bCs/>
              </w:rPr>
            </w:pPr>
            <w:r w:rsidRPr="0043727E">
              <w:rPr>
                <w:b w:val="0"/>
                <w:bCs/>
              </w:rPr>
              <w:t>Evaluation and selection of operating systems</w:t>
            </w:r>
          </w:p>
        </w:tc>
        <w:tc>
          <w:tcPr>
            <w:tcW w:w="3143" w:type="pct"/>
            <w:hideMark/>
          </w:tcPr>
          <w:p w14:paraId="0D6EA0E7"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The method by which an operating system is chosen to run a computer system.</w:t>
            </w:r>
          </w:p>
        </w:tc>
      </w:tr>
      <w:tr w:rsidR="00F35976" w:rsidRPr="0043727E" w14:paraId="642917C7"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7936C49" w14:textId="77777777" w:rsidR="00F35976" w:rsidRPr="0043727E" w:rsidRDefault="00F35976" w:rsidP="005E7E11">
            <w:pPr>
              <w:spacing w:line="276" w:lineRule="auto"/>
              <w:rPr>
                <w:b w:val="0"/>
                <w:bCs/>
              </w:rPr>
            </w:pPr>
            <w:r w:rsidRPr="0043727E">
              <w:rPr>
                <w:b w:val="0"/>
                <w:bCs/>
              </w:rPr>
              <w:lastRenderedPageBreak/>
              <w:t>FAT</w:t>
            </w:r>
          </w:p>
        </w:tc>
        <w:tc>
          <w:tcPr>
            <w:tcW w:w="3143" w:type="pct"/>
            <w:hideMark/>
          </w:tcPr>
          <w:p w14:paraId="0DADEB50"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The file allocation table is the part of the hard disk where information is stored about the location of each piece of information on the disk and the location of unusable areas of the disk.</w:t>
            </w:r>
          </w:p>
        </w:tc>
      </w:tr>
      <w:tr w:rsidR="00F35976" w:rsidRPr="0043727E" w14:paraId="10A6CF9A"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7822495" w14:textId="77777777" w:rsidR="00F35976" w:rsidRPr="0043727E" w:rsidRDefault="00F35976" w:rsidP="005E7E11">
            <w:pPr>
              <w:spacing w:line="276" w:lineRule="auto"/>
              <w:rPr>
                <w:b w:val="0"/>
                <w:bCs/>
              </w:rPr>
            </w:pPr>
            <w:r w:rsidRPr="0043727E">
              <w:rPr>
                <w:b w:val="0"/>
                <w:bCs/>
              </w:rPr>
              <w:t>Features and functions of operating systems</w:t>
            </w:r>
          </w:p>
        </w:tc>
        <w:tc>
          <w:tcPr>
            <w:tcW w:w="3143" w:type="pct"/>
            <w:hideMark/>
          </w:tcPr>
          <w:p w14:paraId="76C22232" w14:textId="7F9A7BF0"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 xml:space="preserve">The tasks that an operating system perform, </w:t>
            </w:r>
            <w:r w:rsidR="008B299C" w:rsidRPr="0043727E">
              <w:t>eg</w:t>
            </w:r>
            <w:r w:rsidRPr="0043727E">
              <w:t xml:space="preserve"> starting the computer and managing memory.</w:t>
            </w:r>
          </w:p>
        </w:tc>
      </w:tr>
      <w:tr w:rsidR="00F35976" w:rsidRPr="0043727E" w14:paraId="1A9F117F"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6A770F19" w14:textId="683CC819" w:rsidR="00F35976" w:rsidRPr="0043727E" w:rsidRDefault="00F35976" w:rsidP="005E7E11">
            <w:pPr>
              <w:spacing w:line="276" w:lineRule="auto"/>
              <w:rPr>
                <w:b w:val="0"/>
                <w:bCs/>
              </w:rPr>
            </w:pPr>
            <w:r w:rsidRPr="0043727E">
              <w:rPr>
                <w:b w:val="0"/>
                <w:bCs/>
              </w:rPr>
              <w:t>Feedback mechanism</w:t>
            </w:r>
          </w:p>
        </w:tc>
        <w:tc>
          <w:tcPr>
            <w:tcW w:w="3143" w:type="pct"/>
            <w:hideMark/>
          </w:tcPr>
          <w:p w14:paraId="748B2F36" w14:textId="38940E3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A method for determining information about the result of an event</w:t>
            </w:r>
            <w:r w:rsidR="008B299C" w:rsidRPr="0043727E">
              <w:t xml:space="preserve"> e</w:t>
            </w:r>
            <w:r w:rsidRPr="0043727E">
              <w:t>g feedback on new operating system from the user.</w:t>
            </w:r>
          </w:p>
        </w:tc>
      </w:tr>
      <w:tr w:rsidR="00F35976" w:rsidRPr="0043727E" w14:paraId="6B57A70E"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636EF7BF" w14:textId="77777777" w:rsidR="00F35976" w:rsidRPr="0043727E" w:rsidRDefault="00F35976" w:rsidP="005E7E11">
            <w:pPr>
              <w:spacing w:line="276" w:lineRule="auto"/>
              <w:rPr>
                <w:b w:val="0"/>
                <w:bCs/>
              </w:rPr>
            </w:pPr>
            <w:r w:rsidRPr="0043727E">
              <w:rPr>
                <w:b w:val="0"/>
                <w:bCs/>
              </w:rPr>
              <w:t>File system</w:t>
            </w:r>
          </w:p>
        </w:tc>
        <w:tc>
          <w:tcPr>
            <w:tcW w:w="3143" w:type="pct"/>
            <w:hideMark/>
          </w:tcPr>
          <w:p w14:paraId="33234696" w14:textId="3E3C7553"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Organises the file system on hard disks, eg FAT or NTFS.</w:t>
            </w:r>
          </w:p>
        </w:tc>
      </w:tr>
      <w:tr w:rsidR="00F35976" w:rsidRPr="0043727E" w14:paraId="76492531"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CB0B7A1" w14:textId="77777777" w:rsidR="00F35976" w:rsidRPr="0043727E" w:rsidRDefault="00F35976" w:rsidP="005E7E11">
            <w:pPr>
              <w:spacing w:line="276" w:lineRule="auto"/>
              <w:rPr>
                <w:b w:val="0"/>
                <w:bCs/>
              </w:rPr>
            </w:pPr>
            <w:r w:rsidRPr="0043727E">
              <w:rPr>
                <w:b w:val="0"/>
                <w:bCs/>
              </w:rPr>
              <w:t>GUI</w:t>
            </w:r>
          </w:p>
        </w:tc>
        <w:tc>
          <w:tcPr>
            <w:tcW w:w="3143" w:type="pct"/>
            <w:hideMark/>
          </w:tcPr>
          <w:p w14:paraId="42815290"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The graphical user interface is a user interface that uses windows, icons, and menus.</w:t>
            </w:r>
          </w:p>
        </w:tc>
      </w:tr>
      <w:tr w:rsidR="00F35976" w:rsidRPr="0043727E" w14:paraId="33366902"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6F24C28F" w14:textId="77777777" w:rsidR="00F35976" w:rsidRPr="0043727E" w:rsidRDefault="00F35976" w:rsidP="005E7E11">
            <w:pPr>
              <w:spacing w:line="276" w:lineRule="auto"/>
              <w:rPr>
                <w:b w:val="0"/>
                <w:bCs/>
              </w:rPr>
            </w:pPr>
            <w:r w:rsidRPr="0043727E">
              <w:rPr>
                <w:b w:val="0"/>
                <w:bCs/>
              </w:rPr>
              <w:t>Handles</w:t>
            </w:r>
          </w:p>
        </w:tc>
        <w:tc>
          <w:tcPr>
            <w:tcW w:w="3143" w:type="pct"/>
            <w:hideMark/>
          </w:tcPr>
          <w:p w14:paraId="7048C83B"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A value that uniquely identifies a resource such as a file so that a program can access it.</w:t>
            </w:r>
          </w:p>
        </w:tc>
      </w:tr>
      <w:tr w:rsidR="00F35976" w:rsidRPr="0043727E" w14:paraId="4B8DDE70"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49674905" w14:textId="77777777" w:rsidR="00F35976" w:rsidRPr="0043727E" w:rsidRDefault="00F35976" w:rsidP="005E7E11">
            <w:pPr>
              <w:spacing w:line="276" w:lineRule="auto"/>
              <w:rPr>
                <w:b w:val="0"/>
                <w:bCs/>
              </w:rPr>
            </w:pPr>
            <w:r w:rsidRPr="0043727E">
              <w:rPr>
                <w:b w:val="0"/>
                <w:bCs/>
              </w:rPr>
              <w:t>Hardware</w:t>
            </w:r>
          </w:p>
        </w:tc>
        <w:tc>
          <w:tcPr>
            <w:tcW w:w="3143" w:type="pct"/>
            <w:hideMark/>
          </w:tcPr>
          <w:p w14:paraId="1A690FBF" w14:textId="7E154CDC"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 xml:space="preserve">Computer hardware refers to the physical parts of a computer and related devices, </w:t>
            </w:r>
            <w:r w:rsidR="008B299C" w:rsidRPr="0043727E">
              <w:t>eg</w:t>
            </w:r>
            <w:r w:rsidRPr="0043727E">
              <w:t xml:space="preserve"> monitor, mouse, motherboard.</w:t>
            </w:r>
          </w:p>
        </w:tc>
      </w:tr>
      <w:tr w:rsidR="00F35976" w:rsidRPr="0043727E" w14:paraId="3D74836D"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C9B568A" w14:textId="77777777" w:rsidR="00F35976" w:rsidRPr="0043727E" w:rsidRDefault="00F35976" w:rsidP="005E7E11">
            <w:pPr>
              <w:spacing w:line="276" w:lineRule="auto"/>
              <w:rPr>
                <w:b w:val="0"/>
                <w:bCs/>
              </w:rPr>
            </w:pPr>
            <w:r w:rsidRPr="0043727E">
              <w:rPr>
                <w:b w:val="0"/>
                <w:bCs/>
              </w:rPr>
              <w:t>Implementation plan</w:t>
            </w:r>
          </w:p>
        </w:tc>
        <w:tc>
          <w:tcPr>
            <w:tcW w:w="3143" w:type="pct"/>
            <w:hideMark/>
          </w:tcPr>
          <w:p w14:paraId="0E53BC89" w14:textId="44D8E5E8"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 xml:space="preserve">A detailed plan on how a new system will be installed, setup, and changed over from the old system. </w:t>
            </w:r>
            <w:r w:rsidR="008D6C23" w:rsidRPr="0043727E">
              <w:t xml:space="preserve"> </w:t>
            </w:r>
            <w:r w:rsidRPr="0043727E">
              <w:t>It includes the tasks involved, time frame, resources needed and cost.</w:t>
            </w:r>
          </w:p>
        </w:tc>
      </w:tr>
      <w:tr w:rsidR="00F35976" w:rsidRPr="0043727E" w14:paraId="57D61D7D"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9E2B428" w14:textId="77777777" w:rsidR="00F35976" w:rsidRPr="0043727E" w:rsidRDefault="00F35976" w:rsidP="005E7E11">
            <w:pPr>
              <w:spacing w:line="276" w:lineRule="auto"/>
              <w:rPr>
                <w:b w:val="0"/>
                <w:bCs/>
              </w:rPr>
            </w:pPr>
            <w:r w:rsidRPr="0043727E">
              <w:rPr>
                <w:b w:val="0"/>
                <w:bCs/>
              </w:rPr>
              <w:t>Install and configure application software</w:t>
            </w:r>
          </w:p>
        </w:tc>
        <w:tc>
          <w:tcPr>
            <w:tcW w:w="3143" w:type="pct"/>
            <w:hideMark/>
          </w:tcPr>
          <w:p w14:paraId="492627EA" w14:textId="78CECA5A"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 xml:space="preserve">Installing software then arranging it to meet the needs of an organisation or user. </w:t>
            </w:r>
            <w:r w:rsidR="00BE1608" w:rsidRPr="0043727E">
              <w:t xml:space="preserve"> </w:t>
            </w:r>
            <w:r w:rsidR="008B299C" w:rsidRPr="0043727E">
              <w:t>Eg</w:t>
            </w:r>
            <w:r w:rsidRPr="0043727E">
              <w:t xml:space="preserve"> Installing Windows Vista and then putting shortcut icons on the desktop that the user would frequently access.</w:t>
            </w:r>
          </w:p>
        </w:tc>
      </w:tr>
      <w:tr w:rsidR="00F35976" w:rsidRPr="0043727E" w14:paraId="4CB02585"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4C362A50" w14:textId="77777777" w:rsidR="00F35976" w:rsidRPr="0043727E" w:rsidRDefault="00F35976" w:rsidP="005E7E11">
            <w:pPr>
              <w:spacing w:line="276" w:lineRule="auto"/>
              <w:rPr>
                <w:b w:val="0"/>
                <w:bCs/>
              </w:rPr>
            </w:pPr>
            <w:r w:rsidRPr="0043727E">
              <w:rPr>
                <w:b w:val="0"/>
                <w:bCs/>
              </w:rPr>
              <w:t>Install, configure and optimise operating system</w:t>
            </w:r>
          </w:p>
        </w:tc>
        <w:tc>
          <w:tcPr>
            <w:tcW w:w="3143" w:type="pct"/>
            <w:hideMark/>
          </w:tcPr>
          <w:p w14:paraId="55021A19" w14:textId="3035C9C5"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 xml:space="preserve">Installing the operating system and then configuring the system to suit the needs of the organisation or user (eg user accounts). </w:t>
            </w:r>
            <w:r w:rsidR="00BE1608" w:rsidRPr="0043727E">
              <w:t xml:space="preserve"> </w:t>
            </w:r>
            <w:r w:rsidRPr="0043727E">
              <w:t xml:space="preserve">Optimising the operating system means using different system tools which can improve an operating system's performance. </w:t>
            </w:r>
            <w:r w:rsidR="00BE1608" w:rsidRPr="0043727E">
              <w:t xml:space="preserve"> </w:t>
            </w:r>
            <w:r w:rsidR="008B299C" w:rsidRPr="0043727E">
              <w:t>Eg</w:t>
            </w:r>
            <w:r w:rsidRPr="0043727E">
              <w:t xml:space="preserve"> installing service packs to fix problems, using the disk defragmenter tool to reorganise files and unused space on the hard drive.</w:t>
            </w:r>
          </w:p>
        </w:tc>
      </w:tr>
      <w:tr w:rsidR="00F35976" w:rsidRPr="0043727E" w14:paraId="017D0A32"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C9C437F" w14:textId="77777777" w:rsidR="00F35976" w:rsidRPr="0043727E" w:rsidRDefault="00F35976" w:rsidP="005E7E11">
            <w:pPr>
              <w:spacing w:line="276" w:lineRule="auto"/>
              <w:rPr>
                <w:b w:val="0"/>
                <w:bCs/>
              </w:rPr>
            </w:pPr>
            <w:r w:rsidRPr="0043727E">
              <w:rPr>
                <w:b w:val="0"/>
                <w:bCs/>
              </w:rPr>
              <w:t>Installation options</w:t>
            </w:r>
          </w:p>
        </w:tc>
        <w:tc>
          <w:tcPr>
            <w:tcW w:w="3143" w:type="pct"/>
            <w:hideMark/>
          </w:tcPr>
          <w:p w14:paraId="31D6335B" w14:textId="2F576E00"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 xml:space="preserve">Options available when installing software, </w:t>
            </w:r>
            <w:r w:rsidR="008B299C" w:rsidRPr="0043727E">
              <w:t>eg</w:t>
            </w:r>
            <w:r w:rsidRPr="0043727E">
              <w:t xml:space="preserve"> full, typical, portable, custom.</w:t>
            </w:r>
          </w:p>
        </w:tc>
      </w:tr>
      <w:tr w:rsidR="00F35976" w:rsidRPr="0043727E" w14:paraId="1C465BA1"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4FCD55D" w14:textId="77777777" w:rsidR="00F35976" w:rsidRPr="0043727E" w:rsidRDefault="00F35976" w:rsidP="005E7E11">
            <w:pPr>
              <w:spacing w:line="276" w:lineRule="auto"/>
              <w:rPr>
                <w:b w:val="0"/>
                <w:bCs/>
              </w:rPr>
            </w:pPr>
            <w:r w:rsidRPr="0043727E">
              <w:rPr>
                <w:b w:val="0"/>
                <w:bCs/>
              </w:rPr>
              <w:t>Interoperability</w:t>
            </w:r>
          </w:p>
        </w:tc>
        <w:tc>
          <w:tcPr>
            <w:tcW w:w="3143" w:type="pct"/>
            <w:hideMark/>
          </w:tcPr>
          <w:p w14:paraId="62922946"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The ability of a system to work with other systems.</w:t>
            </w:r>
          </w:p>
        </w:tc>
      </w:tr>
      <w:tr w:rsidR="00F35976" w:rsidRPr="0043727E" w14:paraId="189F38DD"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5235EE94" w14:textId="77777777" w:rsidR="00F35976" w:rsidRPr="0043727E" w:rsidRDefault="00F35976" w:rsidP="005E7E11">
            <w:pPr>
              <w:spacing w:line="276" w:lineRule="auto"/>
              <w:rPr>
                <w:b w:val="0"/>
                <w:bCs/>
              </w:rPr>
            </w:pPr>
            <w:r w:rsidRPr="0043727E">
              <w:rPr>
                <w:b w:val="0"/>
                <w:bCs/>
              </w:rPr>
              <w:t>Kernel</w:t>
            </w:r>
          </w:p>
        </w:tc>
        <w:tc>
          <w:tcPr>
            <w:tcW w:w="3143" w:type="pct"/>
            <w:hideMark/>
          </w:tcPr>
          <w:p w14:paraId="7A0E7B5B"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Manages the basic operations of the operating system and the computer's processor.</w:t>
            </w:r>
          </w:p>
        </w:tc>
      </w:tr>
      <w:tr w:rsidR="00F35976" w:rsidRPr="0043727E" w14:paraId="5CB8FA2B"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2F5531DB" w14:textId="77777777" w:rsidR="00F35976" w:rsidRPr="0043727E" w:rsidRDefault="00F35976" w:rsidP="005E7E11">
            <w:pPr>
              <w:spacing w:line="276" w:lineRule="auto"/>
              <w:rPr>
                <w:b w:val="0"/>
                <w:bCs/>
              </w:rPr>
            </w:pPr>
            <w:r w:rsidRPr="0043727E">
              <w:rPr>
                <w:b w:val="0"/>
                <w:bCs/>
              </w:rPr>
              <w:t>Licenses</w:t>
            </w:r>
          </w:p>
        </w:tc>
        <w:tc>
          <w:tcPr>
            <w:tcW w:w="3143" w:type="pct"/>
            <w:hideMark/>
          </w:tcPr>
          <w:p w14:paraId="7266618B"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Is the legal right to use the software</w:t>
            </w:r>
          </w:p>
        </w:tc>
      </w:tr>
      <w:tr w:rsidR="00F35976" w:rsidRPr="0043727E" w14:paraId="18D37652"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F623A62" w14:textId="77777777" w:rsidR="00F35976" w:rsidRPr="0043727E" w:rsidRDefault="00F35976" w:rsidP="005E7E11">
            <w:pPr>
              <w:spacing w:line="276" w:lineRule="auto"/>
              <w:rPr>
                <w:b w:val="0"/>
                <w:bCs/>
              </w:rPr>
            </w:pPr>
            <w:r w:rsidRPr="0043727E">
              <w:rPr>
                <w:b w:val="0"/>
                <w:bCs/>
              </w:rPr>
              <w:lastRenderedPageBreak/>
              <w:t>Managing new technology</w:t>
            </w:r>
          </w:p>
        </w:tc>
        <w:tc>
          <w:tcPr>
            <w:tcW w:w="3143" w:type="pct"/>
            <w:hideMark/>
          </w:tcPr>
          <w:p w14:paraId="3666979F" w14:textId="1EE3D40F"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 xml:space="preserve">The methods by which users are coping with the new systems put in place, </w:t>
            </w:r>
            <w:r w:rsidR="008B299C" w:rsidRPr="0043727E">
              <w:t>eg</w:t>
            </w:r>
            <w:r w:rsidRPr="0043727E">
              <w:t xml:space="preserve"> user training.</w:t>
            </w:r>
          </w:p>
        </w:tc>
      </w:tr>
      <w:tr w:rsidR="00F35976" w:rsidRPr="0043727E" w14:paraId="3F38C522"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036EED2D" w14:textId="77777777" w:rsidR="00F35976" w:rsidRPr="0043727E" w:rsidRDefault="00F35976" w:rsidP="005E7E11">
            <w:pPr>
              <w:spacing w:line="276" w:lineRule="auto"/>
              <w:rPr>
                <w:b w:val="0"/>
                <w:bCs/>
              </w:rPr>
            </w:pPr>
            <w:r w:rsidRPr="0043727E">
              <w:rPr>
                <w:b w:val="0"/>
                <w:bCs/>
              </w:rPr>
              <w:t>Memory management</w:t>
            </w:r>
          </w:p>
        </w:tc>
        <w:tc>
          <w:tcPr>
            <w:tcW w:w="3143" w:type="pct"/>
            <w:hideMark/>
          </w:tcPr>
          <w:p w14:paraId="518D9277" w14:textId="00AE8D16" w:rsidR="00F35976" w:rsidRPr="0043727E" w:rsidRDefault="00BE1608"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O</w:t>
            </w:r>
            <w:r w:rsidR="00F35976" w:rsidRPr="0043727E">
              <w:t>perating system activity that manages memory requirements of the computer by making best use of RAM.</w:t>
            </w:r>
          </w:p>
        </w:tc>
      </w:tr>
      <w:tr w:rsidR="00F35976" w:rsidRPr="0043727E" w14:paraId="57B359BF"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7FEF8463" w14:textId="77777777" w:rsidR="00F35976" w:rsidRPr="0043727E" w:rsidRDefault="00F35976" w:rsidP="005E7E11">
            <w:pPr>
              <w:spacing w:line="276" w:lineRule="auto"/>
              <w:rPr>
                <w:b w:val="0"/>
                <w:bCs/>
              </w:rPr>
            </w:pPr>
            <w:r w:rsidRPr="0043727E">
              <w:rPr>
                <w:b w:val="0"/>
                <w:bCs/>
              </w:rPr>
              <w:t>Minimum and recommended system requirements</w:t>
            </w:r>
          </w:p>
        </w:tc>
        <w:tc>
          <w:tcPr>
            <w:tcW w:w="3143" w:type="pct"/>
            <w:hideMark/>
          </w:tcPr>
          <w:p w14:paraId="22B6BE68"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The bare minimum specifications that are required for a system to run and the suggested requirements.</w:t>
            </w:r>
          </w:p>
        </w:tc>
      </w:tr>
      <w:tr w:rsidR="00F35976" w:rsidRPr="0043727E" w14:paraId="5BBB3446"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686D68C" w14:textId="77777777" w:rsidR="00F35976" w:rsidRPr="0043727E" w:rsidRDefault="00F35976" w:rsidP="005E7E11">
            <w:pPr>
              <w:spacing w:line="276" w:lineRule="auto"/>
              <w:rPr>
                <w:b w:val="0"/>
                <w:bCs/>
              </w:rPr>
            </w:pPr>
            <w:r w:rsidRPr="0043727E">
              <w:rPr>
                <w:b w:val="0"/>
                <w:bCs/>
              </w:rPr>
              <w:t>Multi-tasking system</w:t>
            </w:r>
          </w:p>
        </w:tc>
        <w:tc>
          <w:tcPr>
            <w:tcW w:w="3143" w:type="pct"/>
            <w:hideMark/>
          </w:tcPr>
          <w:p w14:paraId="4DE16A63" w14:textId="7C2460B7" w:rsidR="00F35976" w:rsidRPr="0043727E" w:rsidRDefault="008B299C"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C</w:t>
            </w:r>
            <w:r w:rsidR="00F35976" w:rsidRPr="0043727E">
              <w:t xml:space="preserve">apable of executing multiple processes or tasks, simultaneously. </w:t>
            </w:r>
            <w:r w:rsidRPr="0043727E">
              <w:t xml:space="preserve"> Eg</w:t>
            </w:r>
            <w:r w:rsidR="00F35976" w:rsidRPr="0043727E">
              <w:t xml:space="preserve"> new </w:t>
            </w:r>
            <w:r w:rsidR="005D5D79" w:rsidRPr="0043727E">
              <w:t>iPhone</w:t>
            </w:r>
            <w:r w:rsidR="00F35976" w:rsidRPr="0043727E">
              <w:t xml:space="preserve"> operating system allows the user to run more than one app at the same time.</w:t>
            </w:r>
          </w:p>
        </w:tc>
      </w:tr>
      <w:tr w:rsidR="00F35976" w:rsidRPr="0043727E" w14:paraId="015E7B52"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7D1593E" w14:textId="77777777" w:rsidR="00F35976" w:rsidRPr="0043727E" w:rsidRDefault="00F35976" w:rsidP="005E7E11">
            <w:pPr>
              <w:spacing w:line="276" w:lineRule="auto"/>
              <w:rPr>
                <w:b w:val="0"/>
                <w:bCs/>
              </w:rPr>
            </w:pPr>
            <w:r w:rsidRPr="0043727E">
              <w:rPr>
                <w:b w:val="0"/>
                <w:bCs/>
              </w:rPr>
              <w:t>NTFS</w:t>
            </w:r>
          </w:p>
        </w:tc>
        <w:tc>
          <w:tcPr>
            <w:tcW w:w="3143" w:type="pct"/>
            <w:hideMark/>
          </w:tcPr>
          <w:p w14:paraId="75596401"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New technology file system - provides security, reliability and advanced functions such as encrypting a file that was not available in FAT (file allocation table).</w:t>
            </w:r>
          </w:p>
        </w:tc>
      </w:tr>
      <w:tr w:rsidR="00F35976" w:rsidRPr="0043727E" w14:paraId="0D8B7FDB"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20AD9D22" w14:textId="77777777" w:rsidR="00F35976" w:rsidRPr="0043727E" w:rsidRDefault="00F35976" w:rsidP="005E7E11">
            <w:pPr>
              <w:spacing w:line="276" w:lineRule="auto"/>
              <w:rPr>
                <w:b w:val="0"/>
                <w:bCs/>
              </w:rPr>
            </w:pPr>
            <w:r w:rsidRPr="0043727E">
              <w:rPr>
                <w:b w:val="0"/>
                <w:bCs/>
              </w:rPr>
              <w:t>One-to-one instruction</w:t>
            </w:r>
          </w:p>
        </w:tc>
        <w:tc>
          <w:tcPr>
            <w:tcW w:w="3143" w:type="pct"/>
            <w:hideMark/>
          </w:tcPr>
          <w:p w14:paraId="3F71D880"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Providing individual instruction.</w:t>
            </w:r>
          </w:p>
        </w:tc>
      </w:tr>
      <w:tr w:rsidR="00F35976" w:rsidRPr="0043727E" w14:paraId="5392E0ED"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BB4AC28" w14:textId="77777777" w:rsidR="00F35976" w:rsidRPr="0043727E" w:rsidRDefault="00F35976" w:rsidP="005E7E11">
            <w:pPr>
              <w:spacing w:line="276" w:lineRule="auto"/>
              <w:rPr>
                <w:b w:val="0"/>
                <w:bCs/>
              </w:rPr>
            </w:pPr>
            <w:r w:rsidRPr="0043727E">
              <w:rPr>
                <w:b w:val="0"/>
                <w:bCs/>
              </w:rPr>
              <w:t>Open source software</w:t>
            </w:r>
          </w:p>
        </w:tc>
        <w:tc>
          <w:tcPr>
            <w:tcW w:w="3143" w:type="pct"/>
            <w:hideMark/>
          </w:tcPr>
          <w:p w14:paraId="1D3D4BD5" w14:textId="3D83C025"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Is software provided for use, modification and redistribution and can be downloaded from the internet at no cost</w:t>
            </w:r>
            <w:r w:rsidR="008D6C23" w:rsidRPr="0043727E">
              <w:t xml:space="preserve">.  </w:t>
            </w:r>
            <w:r w:rsidRPr="0043727E">
              <w:t>This software has no restrictions from the copyright holder regarding modification of the software's internal instructions and redistribution of the software.</w:t>
            </w:r>
          </w:p>
        </w:tc>
      </w:tr>
      <w:tr w:rsidR="00F35976" w:rsidRPr="0043727E" w14:paraId="5C188131"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44CBC6EE" w14:textId="77777777" w:rsidR="00F35976" w:rsidRPr="0043727E" w:rsidRDefault="00F35976" w:rsidP="005E7E11">
            <w:pPr>
              <w:spacing w:line="276" w:lineRule="auto"/>
              <w:rPr>
                <w:b w:val="0"/>
                <w:bCs/>
              </w:rPr>
            </w:pPr>
            <w:r w:rsidRPr="0043727E">
              <w:rPr>
                <w:b w:val="0"/>
                <w:bCs/>
              </w:rPr>
              <w:t>Operating system software</w:t>
            </w:r>
          </w:p>
        </w:tc>
        <w:tc>
          <w:tcPr>
            <w:tcW w:w="3143" w:type="pct"/>
            <w:hideMark/>
          </w:tcPr>
          <w:p w14:paraId="589B6257"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Manages the overall operation of various computer tasks such as monitoring the computer's status, handling executable programs, interruptions and scheduling of operations.</w:t>
            </w:r>
          </w:p>
        </w:tc>
      </w:tr>
      <w:tr w:rsidR="00F35976" w:rsidRPr="0043727E" w14:paraId="268668F8"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321099F" w14:textId="77777777" w:rsidR="00F35976" w:rsidRPr="0043727E" w:rsidRDefault="00F35976" w:rsidP="005E7E11">
            <w:pPr>
              <w:spacing w:line="276" w:lineRule="auto"/>
              <w:rPr>
                <w:b w:val="0"/>
                <w:bCs/>
              </w:rPr>
            </w:pPr>
            <w:r w:rsidRPr="0043727E">
              <w:rPr>
                <w:b w:val="0"/>
                <w:bCs/>
              </w:rPr>
              <w:t>Operating system vendors</w:t>
            </w:r>
          </w:p>
        </w:tc>
        <w:tc>
          <w:tcPr>
            <w:tcW w:w="3143" w:type="pct"/>
            <w:hideMark/>
          </w:tcPr>
          <w:p w14:paraId="157AE3EB"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Are the suppliers of operating systems.</w:t>
            </w:r>
          </w:p>
        </w:tc>
      </w:tr>
      <w:tr w:rsidR="00F35976" w:rsidRPr="0043727E" w14:paraId="1E6B701B"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0D75A739" w14:textId="77777777" w:rsidR="00F35976" w:rsidRPr="0043727E" w:rsidRDefault="00F35976" w:rsidP="005E7E11">
            <w:pPr>
              <w:spacing w:line="276" w:lineRule="auto"/>
              <w:rPr>
                <w:b w:val="0"/>
                <w:bCs/>
              </w:rPr>
            </w:pPr>
            <w:r w:rsidRPr="0043727E">
              <w:rPr>
                <w:b w:val="0"/>
                <w:bCs/>
              </w:rPr>
              <w:t>Operating systems</w:t>
            </w:r>
          </w:p>
        </w:tc>
        <w:tc>
          <w:tcPr>
            <w:tcW w:w="3143" w:type="pct"/>
            <w:hideMark/>
          </w:tcPr>
          <w:p w14:paraId="759CE0DD" w14:textId="666037E3"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 xml:space="preserve">A group of computer programs that coordinates all the activities among computer hardware devices, </w:t>
            </w:r>
            <w:r w:rsidR="008B299C" w:rsidRPr="0043727E">
              <w:t>eg</w:t>
            </w:r>
            <w:r w:rsidRPr="0043727E">
              <w:t xml:space="preserve"> Windows Vista, Windows 7 and Linux.</w:t>
            </w:r>
          </w:p>
        </w:tc>
      </w:tr>
      <w:tr w:rsidR="00F35976" w:rsidRPr="0043727E" w14:paraId="7B299EFF"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AB86BFD" w14:textId="77777777" w:rsidR="00F35976" w:rsidRPr="0043727E" w:rsidRDefault="00F35976" w:rsidP="005E7E11">
            <w:pPr>
              <w:spacing w:line="276" w:lineRule="auto"/>
              <w:rPr>
                <w:b w:val="0"/>
                <w:bCs/>
              </w:rPr>
            </w:pPr>
            <w:r w:rsidRPr="0043727E">
              <w:rPr>
                <w:b w:val="0"/>
                <w:bCs/>
              </w:rPr>
              <w:t>Process scheduling</w:t>
            </w:r>
          </w:p>
        </w:tc>
        <w:tc>
          <w:tcPr>
            <w:tcW w:w="3143" w:type="pct"/>
            <w:hideMark/>
          </w:tcPr>
          <w:p w14:paraId="30139AE2"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Allows you to make the best use of the processor time for running program or background services.</w:t>
            </w:r>
          </w:p>
        </w:tc>
      </w:tr>
      <w:tr w:rsidR="00F35976" w:rsidRPr="0043727E" w14:paraId="46DF17B4"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06C5A71C" w14:textId="77777777" w:rsidR="00F35976" w:rsidRPr="0043727E" w:rsidRDefault="00F35976" w:rsidP="005E7E11">
            <w:pPr>
              <w:spacing w:line="276" w:lineRule="auto"/>
              <w:rPr>
                <w:b w:val="0"/>
                <w:bCs/>
              </w:rPr>
            </w:pPr>
            <w:r w:rsidRPr="0043727E">
              <w:rPr>
                <w:b w:val="0"/>
                <w:bCs/>
              </w:rPr>
              <w:t>Purpose of the operating system</w:t>
            </w:r>
          </w:p>
        </w:tc>
        <w:tc>
          <w:tcPr>
            <w:tcW w:w="3143" w:type="pct"/>
            <w:hideMark/>
          </w:tcPr>
          <w:p w14:paraId="67A8840F" w14:textId="657DFCE2"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 xml:space="preserve">The functions or tasks that an operating system performs, </w:t>
            </w:r>
            <w:r w:rsidR="008B299C" w:rsidRPr="0043727E">
              <w:t>eg</w:t>
            </w:r>
            <w:r w:rsidRPr="0043727E">
              <w:t xml:space="preserve"> starts the computer.</w:t>
            </w:r>
          </w:p>
        </w:tc>
      </w:tr>
      <w:tr w:rsidR="00F35976" w:rsidRPr="0043727E" w14:paraId="3157DA3B"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779D2F93" w14:textId="77777777" w:rsidR="00F35976" w:rsidRPr="0043727E" w:rsidRDefault="00F35976" w:rsidP="005E7E11">
            <w:pPr>
              <w:spacing w:line="276" w:lineRule="auto"/>
              <w:rPr>
                <w:b w:val="0"/>
                <w:bCs/>
              </w:rPr>
            </w:pPr>
            <w:r w:rsidRPr="0043727E">
              <w:rPr>
                <w:b w:val="0"/>
                <w:bCs/>
              </w:rPr>
              <w:t>Questioning technique</w:t>
            </w:r>
          </w:p>
        </w:tc>
        <w:tc>
          <w:tcPr>
            <w:tcW w:w="3143" w:type="pct"/>
            <w:hideMark/>
          </w:tcPr>
          <w:p w14:paraId="64371CC7" w14:textId="49CCE20A"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A method of asking questions in order to gather the required information</w:t>
            </w:r>
            <w:r w:rsidR="008D6C23" w:rsidRPr="0043727E">
              <w:t xml:space="preserve">.  </w:t>
            </w:r>
            <w:r w:rsidR="008B299C" w:rsidRPr="0043727E">
              <w:t>Eg</w:t>
            </w:r>
            <w:r w:rsidRPr="0043727E">
              <w:t xml:space="preserve"> open, closed or reflective.</w:t>
            </w:r>
          </w:p>
        </w:tc>
      </w:tr>
      <w:tr w:rsidR="00F35976" w:rsidRPr="0043727E" w14:paraId="061DC9F2"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25BDE68" w14:textId="77777777" w:rsidR="00F35976" w:rsidRPr="0043727E" w:rsidRDefault="00F35976" w:rsidP="005E7E11">
            <w:pPr>
              <w:spacing w:line="276" w:lineRule="auto"/>
              <w:rPr>
                <w:b w:val="0"/>
                <w:bCs/>
              </w:rPr>
            </w:pPr>
            <w:r w:rsidRPr="0043727E">
              <w:rPr>
                <w:b w:val="0"/>
                <w:bCs/>
              </w:rPr>
              <w:t>RAM</w:t>
            </w:r>
          </w:p>
        </w:tc>
        <w:tc>
          <w:tcPr>
            <w:tcW w:w="3143" w:type="pct"/>
            <w:hideMark/>
          </w:tcPr>
          <w:p w14:paraId="696FEE81" w14:textId="6B39CAA9"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Random access memory is the</w:t>
            </w:r>
            <w:r w:rsidR="008B299C" w:rsidRPr="0043727E">
              <w:t xml:space="preserve"> </w:t>
            </w:r>
            <w:r w:rsidRPr="0043727E">
              <w:t>temporary memory used for the storage of programs and data.</w:t>
            </w:r>
          </w:p>
        </w:tc>
      </w:tr>
      <w:tr w:rsidR="00F35976" w:rsidRPr="0043727E" w14:paraId="34F1C7E4"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FD8FECA" w14:textId="77777777" w:rsidR="00F35976" w:rsidRPr="0043727E" w:rsidRDefault="00F35976" w:rsidP="005E7E11">
            <w:pPr>
              <w:spacing w:line="276" w:lineRule="auto"/>
              <w:rPr>
                <w:b w:val="0"/>
                <w:bCs/>
              </w:rPr>
            </w:pPr>
            <w:r w:rsidRPr="0043727E">
              <w:rPr>
                <w:b w:val="0"/>
                <w:bCs/>
              </w:rPr>
              <w:t>Real time system</w:t>
            </w:r>
          </w:p>
        </w:tc>
        <w:tc>
          <w:tcPr>
            <w:tcW w:w="3143" w:type="pct"/>
            <w:hideMark/>
          </w:tcPr>
          <w:p w14:paraId="02B355DE"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Is a system that guarantees to receive, analyse and produce output in an agreed time frame.</w:t>
            </w:r>
          </w:p>
        </w:tc>
      </w:tr>
      <w:tr w:rsidR="00F35976" w:rsidRPr="0043727E" w14:paraId="52C9E2E3"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A8E500B" w14:textId="77777777" w:rsidR="00F35976" w:rsidRPr="0043727E" w:rsidRDefault="00F35976" w:rsidP="005E7E11">
            <w:pPr>
              <w:spacing w:line="276" w:lineRule="auto"/>
              <w:rPr>
                <w:b w:val="0"/>
                <w:bCs/>
              </w:rPr>
            </w:pPr>
            <w:r w:rsidRPr="0043727E">
              <w:rPr>
                <w:b w:val="0"/>
                <w:bCs/>
              </w:rPr>
              <w:lastRenderedPageBreak/>
              <w:t>Sources of information</w:t>
            </w:r>
          </w:p>
        </w:tc>
        <w:tc>
          <w:tcPr>
            <w:tcW w:w="3143" w:type="pct"/>
            <w:hideMark/>
          </w:tcPr>
          <w:p w14:paraId="00A19B27" w14:textId="39CB3551"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 xml:space="preserve">Product information on computers, </w:t>
            </w:r>
            <w:r w:rsidR="008B299C" w:rsidRPr="0043727E">
              <w:t>eg</w:t>
            </w:r>
            <w:r w:rsidRPr="0043727E">
              <w:t xml:space="preserve"> magazines, internet, manufacturer's and vendors.</w:t>
            </w:r>
          </w:p>
        </w:tc>
      </w:tr>
      <w:tr w:rsidR="00F35976" w:rsidRPr="0043727E" w14:paraId="0570AB58"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2611EF64" w14:textId="77777777" w:rsidR="00F35976" w:rsidRPr="0043727E" w:rsidRDefault="00F35976" w:rsidP="005E7E11">
            <w:pPr>
              <w:spacing w:line="276" w:lineRule="auto"/>
              <w:rPr>
                <w:b w:val="0"/>
                <w:bCs/>
              </w:rPr>
            </w:pPr>
            <w:r w:rsidRPr="0043727E">
              <w:rPr>
                <w:b w:val="0"/>
                <w:bCs/>
              </w:rPr>
              <w:t>System functionality</w:t>
            </w:r>
          </w:p>
        </w:tc>
        <w:tc>
          <w:tcPr>
            <w:tcW w:w="3143" w:type="pct"/>
            <w:hideMark/>
          </w:tcPr>
          <w:p w14:paraId="191994DD"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How the current computer system operates.</w:t>
            </w:r>
          </w:p>
        </w:tc>
      </w:tr>
      <w:tr w:rsidR="00F35976" w:rsidRPr="0043727E" w14:paraId="2FF3BACF"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4E6A0644" w14:textId="77777777" w:rsidR="00F35976" w:rsidRPr="0043727E" w:rsidRDefault="00F35976" w:rsidP="005E7E11">
            <w:pPr>
              <w:spacing w:line="276" w:lineRule="auto"/>
              <w:rPr>
                <w:b w:val="0"/>
                <w:bCs/>
              </w:rPr>
            </w:pPr>
            <w:r w:rsidRPr="0043727E">
              <w:rPr>
                <w:b w:val="0"/>
                <w:bCs/>
              </w:rPr>
              <w:t>System security</w:t>
            </w:r>
          </w:p>
        </w:tc>
        <w:tc>
          <w:tcPr>
            <w:tcW w:w="3143" w:type="pct"/>
            <w:hideMark/>
          </w:tcPr>
          <w:p w14:paraId="547F3A7D"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Protection of the operating system including user accounts, passwords and firewalls etc.</w:t>
            </w:r>
          </w:p>
        </w:tc>
      </w:tr>
      <w:tr w:rsidR="00F35976" w:rsidRPr="0043727E" w14:paraId="572744C5"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3452522B" w14:textId="77777777" w:rsidR="00F35976" w:rsidRPr="0043727E" w:rsidRDefault="00F35976" w:rsidP="005E7E11">
            <w:pPr>
              <w:spacing w:line="276" w:lineRule="auto"/>
              <w:rPr>
                <w:b w:val="0"/>
                <w:bCs/>
              </w:rPr>
            </w:pPr>
            <w:r w:rsidRPr="0043727E">
              <w:rPr>
                <w:b w:val="0"/>
                <w:bCs/>
              </w:rPr>
              <w:t>Technical specifications</w:t>
            </w:r>
          </w:p>
        </w:tc>
        <w:tc>
          <w:tcPr>
            <w:tcW w:w="3143" w:type="pct"/>
            <w:hideMark/>
          </w:tcPr>
          <w:p w14:paraId="55271396" w14:textId="1AAB8546"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 xml:space="preserve">Specifies the manufacturers technical specifications for their products, </w:t>
            </w:r>
            <w:r w:rsidR="008B299C" w:rsidRPr="0043727E">
              <w:t>eg</w:t>
            </w:r>
            <w:r w:rsidRPr="0043727E">
              <w:t xml:space="preserve"> features included in a software application.</w:t>
            </w:r>
          </w:p>
        </w:tc>
      </w:tr>
      <w:tr w:rsidR="00F35976" w:rsidRPr="0043727E" w14:paraId="32EA45CF"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18862D42" w14:textId="7AAA89EC" w:rsidR="00F35976" w:rsidRPr="0043727E" w:rsidRDefault="00F35976" w:rsidP="005E7E11">
            <w:pPr>
              <w:spacing w:line="276" w:lineRule="auto"/>
              <w:rPr>
                <w:b w:val="0"/>
                <w:bCs/>
              </w:rPr>
            </w:pPr>
            <w:r w:rsidRPr="0043727E">
              <w:rPr>
                <w:b w:val="0"/>
                <w:bCs/>
              </w:rPr>
              <w:t>Thread</w:t>
            </w:r>
          </w:p>
        </w:tc>
        <w:tc>
          <w:tcPr>
            <w:tcW w:w="3143" w:type="pct"/>
            <w:hideMark/>
          </w:tcPr>
          <w:p w14:paraId="6E8301D5" w14:textId="77777777"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Allows the programs to run many actions sequentially or all at once.</w:t>
            </w:r>
          </w:p>
        </w:tc>
      </w:tr>
      <w:tr w:rsidR="00F35976" w:rsidRPr="0043727E" w14:paraId="0EC94ACB" w14:textId="77777777" w:rsidTr="003514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6084F2BC" w14:textId="011E18D0" w:rsidR="00F35976" w:rsidRPr="0043727E" w:rsidRDefault="00F35976" w:rsidP="005E7E11">
            <w:pPr>
              <w:spacing w:line="276" w:lineRule="auto"/>
              <w:rPr>
                <w:b w:val="0"/>
                <w:bCs/>
              </w:rPr>
            </w:pPr>
            <w:r w:rsidRPr="0043727E">
              <w:rPr>
                <w:b w:val="0"/>
                <w:bCs/>
              </w:rPr>
              <w:t>Virtual memory</w:t>
            </w:r>
          </w:p>
        </w:tc>
        <w:tc>
          <w:tcPr>
            <w:tcW w:w="3143" w:type="pct"/>
            <w:hideMark/>
          </w:tcPr>
          <w:p w14:paraId="6760FCA6" w14:textId="77777777" w:rsidR="00F35976" w:rsidRPr="0043727E" w:rsidRDefault="00F35976" w:rsidP="005E7E11">
            <w:pPr>
              <w:spacing w:line="276" w:lineRule="auto"/>
              <w:cnfStyle w:val="000000010000" w:firstRow="0" w:lastRow="0" w:firstColumn="0" w:lastColumn="0" w:oddVBand="0" w:evenVBand="0" w:oddHBand="0" w:evenHBand="1" w:firstRowFirstColumn="0" w:firstRowLastColumn="0" w:lastRowFirstColumn="0" w:lastRowLastColumn="0"/>
            </w:pPr>
            <w:r w:rsidRPr="0043727E">
              <w:t>A portion of a storage medium allocated to function as additional RAM by the operating system.</w:t>
            </w:r>
          </w:p>
        </w:tc>
      </w:tr>
      <w:tr w:rsidR="00F35976" w:rsidRPr="0043727E" w14:paraId="37E2EEE5" w14:textId="77777777" w:rsidTr="003514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0" w:type="pct"/>
            <w:hideMark/>
          </w:tcPr>
          <w:p w14:paraId="5B470318" w14:textId="77777777" w:rsidR="00F35976" w:rsidRPr="0043727E" w:rsidRDefault="00F35976" w:rsidP="005E7E11">
            <w:pPr>
              <w:spacing w:line="276" w:lineRule="auto"/>
              <w:rPr>
                <w:b w:val="0"/>
                <w:bCs/>
              </w:rPr>
            </w:pPr>
            <w:r w:rsidRPr="0043727E">
              <w:rPr>
                <w:b w:val="0"/>
                <w:bCs/>
              </w:rPr>
              <w:t>Workplace documentation</w:t>
            </w:r>
          </w:p>
        </w:tc>
        <w:tc>
          <w:tcPr>
            <w:tcW w:w="3143" w:type="pct"/>
            <w:hideMark/>
          </w:tcPr>
          <w:p w14:paraId="4E4E9625" w14:textId="32F417CC" w:rsidR="00F35976" w:rsidRPr="0043727E" w:rsidRDefault="00F35976" w:rsidP="005E7E11">
            <w:pPr>
              <w:spacing w:line="276" w:lineRule="auto"/>
              <w:cnfStyle w:val="000000100000" w:firstRow="0" w:lastRow="0" w:firstColumn="0" w:lastColumn="0" w:oddVBand="0" w:evenVBand="0" w:oddHBand="1" w:evenHBand="0" w:firstRowFirstColumn="0" w:firstRowLastColumn="0" w:lastRowFirstColumn="0" w:lastRowLastColumn="0"/>
            </w:pPr>
            <w:r w:rsidRPr="0043727E">
              <w:t xml:space="preserve">Documentation available in the workplace on the operation and use of various systems, </w:t>
            </w:r>
            <w:r w:rsidR="008B299C" w:rsidRPr="0043727E">
              <w:t>eg</w:t>
            </w:r>
            <w:r w:rsidRPr="0043727E">
              <w:t xml:space="preserve"> the operating system.</w:t>
            </w:r>
          </w:p>
        </w:tc>
      </w:tr>
    </w:tbl>
    <w:p w14:paraId="363CDE58" w14:textId="77777777" w:rsidR="008F72F9" w:rsidRPr="0043727E" w:rsidRDefault="008F72F9" w:rsidP="005E7E11">
      <w:pPr>
        <w:rPr>
          <w:b/>
          <w:bCs/>
          <w:lang w:eastAsia="zh-CN"/>
        </w:rPr>
      </w:pPr>
      <w:r w:rsidRPr="0043727E">
        <w:rPr>
          <w:b/>
          <w:bCs/>
          <w:lang w:eastAsia="zh-CN"/>
        </w:rPr>
        <w:br w:type="page"/>
      </w:r>
    </w:p>
    <w:p w14:paraId="582A99ED" w14:textId="5D243729" w:rsidR="008F72F9" w:rsidRPr="0043727E" w:rsidRDefault="003514CC" w:rsidP="005E7E11">
      <w:pPr>
        <w:pStyle w:val="Heading1"/>
        <w:rPr>
          <w:lang w:eastAsia="zh-CN"/>
        </w:rPr>
      </w:pPr>
      <w:r w:rsidRPr="0043727E">
        <w:rPr>
          <w:lang w:eastAsia="zh-CN"/>
        </w:rPr>
        <w:lastRenderedPageBreak/>
        <w:t>Activities</w:t>
      </w:r>
    </w:p>
    <w:p w14:paraId="140AFECC" w14:textId="67B06DE1" w:rsidR="00A87605" w:rsidRPr="0043727E" w:rsidRDefault="00A87605" w:rsidP="005E7E11">
      <w:pPr>
        <w:pStyle w:val="Heading3"/>
      </w:pPr>
      <w:bookmarkStart w:id="1" w:name="_Hlk43013675"/>
      <w:r w:rsidRPr="0043727E">
        <w:t>Activity 1</w:t>
      </w:r>
      <w:r w:rsidR="00EB1790" w:rsidRPr="0043727E">
        <w:t xml:space="preserve">: </w:t>
      </w:r>
      <w:r w:rsidR="00BB66C9" w:rsidRPr="0043727E">
        <w:t>Questions</w:t>
      </w:r>
    </w:p>
    <w:bookmarkEnd w:id="1"/>
    <w:p w14:paraId="71EB39DB" w14:textId="7DF15CC6" w:rsidR="006141F3" w:rsidRPr="0043727E" w:rsidRDefault="006141F3" w:rsidP="005E7E11">
      <w:pPr>
        <w:pStyle w:val="ListNumber"/>
        <w:numPr>
          <w:ilvl w:val="0"/>
          <w:numId w:val="14"/>
        </w:numPr>
        <w:rPr>
          <w:lang w:eastAsia="en-AU"/>
        </w:rPr>
      </w:pPr>
      <w:r w:rsidRPr="0043727E">
        <w:rPr>
          <w:lang w:eastAsia="en-AU"/>
        </w:rPr>
        <w:t>Define operating system and name two different operating systems?</w:t>
      </w:r>
      <w:r w:rsidR="00D14679" w:rsidRPr="0043727E">
        <w:rPr>
          <w:lang w:eastAsia="en-AU"/>
        </w:rPr>
        <w:br/>
      </w:r>
    </w:p>
    <w:p w14:paraId="24148D2B" w14:textId="2E45029A" w:rsidR="00532E60" w:rsidRPr="0043727E" w:rsidRDefault="00532E60" w:rsidP="005E7E11">
      <w:pPr>
        <w:pStyle w:val="ListNumber"/>
        <w:numPr>
          <w:ilvl w:val="0"/>
          <w:numId w:val="14"/>
        </w:numPr>
        <w:rPr>
          <w:lang w:eastAsia="en-AU"/>
        </w:rPr>
      </w:pPr>
      <w:r w:rsidRPr="0043727E">
        <w:rPr>
          <w:lang w:eastAsia="en-AU"/>
        </w:rPr>
        <w:t>What is the purpose of an operating system?</w:t>
      </w:r>
      <w:r w:rsidR="00D14679" w:rsidRPr="0043727E">
        <w:rPr>
          <w:lang w:eastAsia="en-AU"/>
        </w:rPr>
        <w:br/>
      </w:r>
    </w:p>
    <w:p w14:paraId="71770CF0" w14:textId="2881A563" w:rsidR="00A87605" w:rsidRPr="0043727E" w:rsidRDefault="0000771A" w:rsidP="005E7E11">
      <w:pPr>
        <w:pStyle w:val="ListNumber"/>
        <w:numPr>
          <w:ilvl w:val="0"/>
          <w:numId w:val="14"/>
        </w:numPr>
        <w:rPr>
          <w:lang w:eastAsia="en-AU"/>
        </w:rPr>
      </w:pPr>
      <w:r w:rsidRPr="0043727E">
        <w:rPr>
          <w:lang w:eastAsia="en-AU"/>
        </w:rPr>
        <w:t>Describe</w:t>
      </w:r>
      <w:r w:rsidR="00A87605" w:rsidRPr="0043727E">
        <w:rPr>
          <w:lang w:eastAsia="en-AU"/>
        </w:rPr>
        <w:t xml:space="preserve"> two functions of the operating system</w:t>
      </w:r>
      <w:r w:rsidR="006141F3" w:rsidRPr="0043727E">
        <w:rPr>
          <w:lang w:eastAsia="en-AU"/>
        </w:rPr>
        <w:t>?</w:t>
      </w:r>
      <w:r w:rsidR="00D14679" w:rsidRPr="0043727E">
        <w:rPr>
          <w:lang w:eastAsia="en-AU"/>
        </w:rPr>
        <w:br/>
      </w:r>
    </w:p>
    <w:p w14:paraId="66424DF4" w14:textId="10B29FD5" w:rsidR="00A87605" w:rsidRPr="0043727E" w:rsidRDefault="00A87605" w:rsidP="005E7E11">
      <w:pPr>
        <w:pStyle w:val="ListNumber"/>
        <w:numPr>
          <w:ilvl w:val="0"/>
          <w:numId w:val="14"/>
        </w:numPr>
        <w:rPr>
          <w:lang w:eastAsia="en-AU"/>
        </w:rPr>
      </w:pPr>
      <w:r w:rsidRPr="0043727E">
        <w:rPr>
          <w:lang w:eastAsia="en-AU"/>
        </w:rPr>
        <w:t>Describe how an operating system may be optimised</w:t>
      </w:r>
      <w:r w:rsidR="006141F3" w:rsidRPr="0043727E">
        <w:rPr>
          <w:lang w:eastAsia="en-AU"/>
        </w:rPr>
        <w:t>?</w:t>
      </w:r>
      <w:r w:rsidR="00D14679" w:rsidRPr="0043727E">
        <w:rPr>
          <w:lang w:eastAsia="en-AU"/>
        </w:rPr>
        <w:br/>
      </w:r>
    </w:p>
    <w:p w14:paraId="7EEF1206" w14:textId="77777777" w:rsidR="00532E60" w:rsidRPr="0043727E" w:rsidRDefault="00532E60" w:rsidP="005E7E11">
      <w:pPr>
        <w:pStyle w:val="ListNumber"/>
        <w:numPr>
          <w:ilvl w:val="0"/>
          <w:numId w:val="14"/>
        </w:numPr>
        <w:rPr>
          <w:lang w:eastAsia="en-AU"/>
        </w:rPr>
      </w:pPr>
      <w:r w:rsidRPr="0043727E">
        <w:rPr>
          <w:lang w:eastAsia="en-AU"/>
        </w:rPr>
        <w:t>What are the features of each of the following?</w:t>
      </w:r>
    </w:p>
    <w:p w14:paraId="34935C74" w14:textId="77777777" w:rsidR="00532E60" w:rsidRPr="0043727E" w:rsidRDefault="00532E60" w:rsidP="005E7E11">
      <w:pPr>
        <w:pStyle w:val="ListBullet2"/>
        <w:spacing w:line="276" w:lineRule="auto"/>
        <w:rPr>
          <w:lang w:eastAsia="en-AU"/>
        </w:rPr>
      </w:pPr>
      <w:r w:rsidRPr="0043727E">
        <w:rPr>
          <w:lang w:eastAsia="en-AU"/>
        </w:rPr>
        <w:t>batch system</w:t>
      </w:r>
    </w:p>
    <w:p w14:paraId="144E93C1" w14:textId="77777777" w:rsidR="00532E60" w:rsidRPr="0043727E" w:rsidRDefault="00532E60" w:rsidP="005E7E11">
      <w:pPr>
        <w:pStyle w:val="ListBullet2"/>
        <w:spacing w:line="276" w:lineRule="auto"/>
        <w:rPr>
          <w:lang w:eastAsia="en-AU"/>
        </w:rPr>
      </w:pPr>
      <w:r w:rsidRPr="0043727E">
        <w:rPr>
          <w:lang w:eastAsia="en-AU"/>
        </w:rPr>
        <w:t>real-time system</w:t>
      </w:r>
    </w:p>
    <w:p w14:paraId="2586FCC6" w14:textId="2FAA7231" w:rsidR="00532E60" w:rsidRPr="0043727E" w:rsidRDefault="00532E60" w:rsidP="005E7E11">
      <w:pPr>
        <w:pStyle w:val="ListBullet2"/>
        <w:spacing w:line="276" w:lineRule="auto"/>
        <w:rPr>
          <w:lang w:eastAsia="en-AU"/>
        </w:rPr>
      </w:pPr>
      <w:r w:rsidRPr="0043727E">
        <w:rPr>
          <w:lang w:eastAsia="en-AU"/>
        </w:rPr>
        <w:t>multi-tasking system</w:t>
      </w:r>
      <w:r w:rsidR="00D14679" w:rsidRPr="0043727E">
        <w:rPr>
          <w:lang w:eastAsia="en-AU"/>
        </w:rPr>
        <w:br/>
      </w:r>
    </w:p>
    <w:p w14:paraId="469C1178" w14:textId="38EB840A" w:rsidR="00532E60" w:rsidRPr="0043727E" w:rsidRDefault="00532E60" w:rsidP="005E7E11">
      <w:pPr>
        <w:pStyle w:val="ListNumber"/>
        <w:rPr>
          <w:lang w:eastAsia="en-AU"/>
        </w:rPr>
      </w:pPr>
      <w:r w:rsidRPr="0043727E">
        <w:rPr>
          <w:lang w:eastAsia="en-AU"/>
        </w:rPr>
        <w:t>What is virtual memory and when would you use it?</w:t>
      </w:r>
      <w:r w:rsidR="00D14679" w:rsidRPr="0043727E">
        <w:rPr>
          <w:lang w:eastAsia="en-AU"/>
        </w:rPr>
        <w:br/>
      </w:r>
    </w:p>
    <w:p w14:paraId="6C5704C1" w14:textId="3E353CFD" w:rsidR="00532E60" w:rsidRPr="0043727E" w:rsidRDefault="00532E60" w:rsidP="005E7E11">
      <w:pPr>
        <w:pStyle w:val="ListNumber"/>
        <w:rPr>
          <w:lang w:eastAsia="en-AU"/>
        </w:rPr>
      </w:pPr>
      <w:r w:rsidRPr="0043727E">
        <w:rPr>
          <w:lang w:eastAsia="en-AU"/>
        </w:rPr>
        <w:t>What is the difference between minimum and recommended system requirements for the installation of vendor products?</w:t>
      </w:r>
      <w:r w:rsidR="00D14679" w:rsidRPr="0043727E">
        <w:rPr>
          <w:lang w:eastAsia="en-AU"/>
        </w:rPr>
        <w:br/>
      </w:r>
    </w:p>
    <w:p w14:paraId="615E49FC" w14:textId="1B718915" w:rsidR="00532E60" w:rsidRPr="0043727E" w:rsidRDefault="00532E60" w:rsidP="005E7E11">
      <w:pPr>
        <w:pStyle w:val="ListNumber"/>
        <w:rPr>
          <w:lang w:eastAsia="en-AU"/>
        </w:rPr>
      </w:pPr>
      <w:r w:rsidRPr="0043727E">
        <w:rPr>
          <w:lang w:eastAsia="en-AU"/>
        </w:rPr>
        <w:t>What are the differences between single-user, network and site licences?</w:t>
      </w:r>
      <w:r w:rsidR="00D14679" w:rsidRPr="0043727E">
        <w:rPr>
          <w:lang w:eastAsia="en-AU"/>
        </w:rPr>
        <w:br/>
      </w:r>
    </w:p>
    <w:p w14:paraId="79493BB5" w14:textId="6DA4B5EE" w:rsidR="00532E60" w:rsidRPr="0043727E" w:rsidRDefault="00532E60" w:rsidP="005E7E11">
      <w:pPr>
        <w:pStyle w:val="ListNumber"/>
        <w:rPr>
          <w:lang w:eastAsia="en-AU"/>
        </w:rPr>
      </w:pPr>
      <w:r w:rsidRPr="0043727E">
        <w:rPr>
          <w:lang w:eastAsia="en-AU"/>
        </w:rPr>
        <w:t>What is the difference between operating system software and application software?</w:t>
      </w:r>
      <w:r w:rsidR="00D14679" w:rsidRPr="0043727E">
        <w:rPr>
          <w:lang w:eastAsia="en-AU"/>
        </w:rPr>
        <w:br/>
      </w:r>
    </w:p>
    <w:p w14:paraId="098495EE" w14:textId="77777777" w:rsidR="00532E60" w:rsidRPr="0043727E" w:rsidRDefault="00532E60" w:rsidP="005E7E11">
      <w:pPr>
        <w:pStyle w:val="ListNumber"/>
        <w:rPr>
          <w:lang w:eastAsia="en-AU"/>
        </w:rPr>
      </w:pPr>
      <w:r w:rsidRPr="0043727E">
        <w:rPr>
          <w:lang w:eastAsia="en-AU"/>
        </w:rPr>
        <w:t>What are the benefits and limitations of the following operating systems?</w:t>
      </w:r>
    </w:p>
    <w:p w14:paraId="3E7872A6" w14:textId="77777777" w:rsidR="00532E60" w:rsidRPr="0043727E" w:rsidRDefault="00532E60" w:rsidP="005E7E11">
      <w:pPr>
        <w:pStyle w:val="ListBullet2"/>
        <w:spacing w:line="276" w:lineRule="auto"/>
        <w:rPr>
          <w:lang w:eastAsia="en-AU"/>
        </w:rPr>
      </w:pPr>
      <w:r w:rsidRPr="0043727E">
        <w:rPr>
          <w:lang w:eastAsia="en-AU"/>
        </w:rPr>
        <w:t>single-user/single task</w:t>
      </w:r>
    </w:p>
    <w:p w14:paraId="2DD32412" w14:textId="77777777" w:rsidR="00532E60" w:rsidRPr="0043727E" w:rsidRDefault="00532E60" w:rsidP="005E7E11">
      <w:pPr>
        <w:pStyle w:val="ListBullet2"/>
        <w:spacing w:line="276" w:lineRule="auto"/>
        <w:rPr>
          <w:lang w:eastAsia="en-AU"/>
        </w:rPr>
      </w:pPr>
      <w:r w:rsidRPr="0043727E">
        <w:rPr>
          <w:lang w:eastAsia="en-AU"/>
        </w:rPr>
        <w:t>multi-user/multitasking</w:t>
      </w:r>
    </w:p>
    <w:p w14:paraId="181B913F" w14:textId="62E45A5A" w:rsidR="00532E60" w:rsidRPr="0043727E" w:rsidRDefault="00532E60" w:rsidP="005E7E11">
      <w:pPr>
        <w:pStyle w:val="ListBullet2"/>
        <w:spacing w:line="276" w:lineRule="auto"/>
        <w:rPr>
          <w:lang w:eastAsia="en-AU"/>
        </w:rPr>
      </w:pPr>
      <w:r w:rsidRPr="0043727E">
        <w:rPr>
          <w:lang w:eastAsia="en-AU"/>
        </w:rPr>
        <w:t>network</w:t>
      </w:r>
      <w:r w:rsidR="00D14679" w:rsidRPr="0043727E">
        <w:rPr>
          <w:lang w:eastAsia="en-AU"/>
        </w:rPr>
        <w:br/>
      </w:r>
    </w:p>
    <w:p w14:paraId="749FD508" w14:textId="6508EB56" w:rsidR="00532E60" w:rsidRPr="0043727E" w:rsidRDefault="00532E60" w:rsidP="005E7E11">
      <w:pPr>
        <w:pStyle w:val="ListNumber"/>
        <w:rPr>
          <w:lang w:eastAsia="en-AU"/>
        </w:rPr>
      </w:pPr>
      <w:r w:rsidRPr="0043727E">
        <w:rPr>
          <w:lang w:eastAsia="en-AU"/>
        </w:rPr>
        <w:t>What are some of the features of an open source operating system</w:t>
      </w:r>
      <w:r w:rsidR="008D6C23" w:rsidRPr="0043727E">
        <w:rPr>
          <w:lang w:eastAsia="en-AU"/>
        </w:rPr>
        <w:t xml:space="preserve">?  </w:t>
      </w:r>
      <w:r w:rsidRPr="0043727E">
        <w:rPr>
          <w:lang w:eastAsia="en-AU"/>
        </w:rPr>
        <w:t>Eg</w:t>
      </w:r>
      <w:r w:rsidR="00D14679" w:rsidRPr="0043727E">
        <w:rPr>
          <w:lang w:eastAsia="en-AU"/>
        </w:rPr>
        <w:t xml:space="preserve"> </w:t>
      </w:r>
      <w:r w:rsidRPr="0043727E">
        <w:rPr>
          <w:lang w:eastAsia="en-AU"/>
        </w:rPr>
        <w:t>Linux</w:t>
      </w:r>
      <w:r w:rsidR="00D14679" w:rsidRPr="0043727E">
        <w:rPr>
          <w:lang w:eastAsia="en-AU"/>
        </w:rPr>
        <w:br/>
      </w:r>
    </w:p>
    <w:p w14:paraId="32BC881F" w14:textId="7DA7D18A" w:rsidR="00532E60" w:rsidRPr="0043727E" w:rsidRDefault="00532E60" w:rsidP="005E7E11">
      <w:pPr>
        <w:pStyle w:val="ListNumber"/>
        <w:rPr>
          <w:lang w:eastAsia="en-AU"/>
        </w:rPr>
      </w:pPr>
      <w:r w:rsidRPr="0043727E">
        <w:rPr>
          <w:lang w:eastAsia="en-AU"/>
        </w:rPr>
        <w:t>What is meant by technical specifications?</w:t>
      </w:r>
      <w:r w:rsidR="00D14679" w:rsidRPr="0043727E">
        <w:rPr>
          <w:lang w:eastAsia="en-AU"/>
        </w:rPr>
        <w:br/>
      </w:r>
    </w:p>
    <w:p w14:paraId="73CC9D77" w14:textId="77777777" w:rsidR="00D14679" w:rsidRPr="0043727E" w:rsidRDefault="00D14679">
      <w:pPr>
        <w:rPr>
          <w:lang w:eastAsia="en-AU"/>
        </w:rPr>
      </w:pPr>
      <w:r w:rsidRPr="0043727E">
        <w:rPr>
          <w:lang w:eastAsia="en-AU"/>
        </w:rPr>
        <w:br w:type="page"/>
      </w:r>
    </w:p>
    <w:p w14:paraId="3CDA960C" w14:textId="2A1E9F28" w:rsidR="0000771A" w:rsidRPr="0043727E" w:rsidRDefault="0000771A" w:rsidP="005E7E11">
      <w:pPr>
        <w:pStyle w:val="ListNumber"/>
        <w:rPr>
          <w:lang w:eastAsia="en-AU"/>
        </w:rPr>
      </w:pPr>
      <w:r w:rsidRPr="0043727E">
        <w:rPr>
          <w:lang w:eastAsia="en-AU"/>
        </w:rPr>
        <w:lastRenderedPageBreak/>
        <w:t>Define the following power management settings</w:t>
      </w:r>
    </w:p>
    <w:p w14:paraId="63F4B26A" w14:textId="77777777" w:rsidR="0000771A" w:rsidRPr="0043727E" w:rsidRDefault="0000771A" w:rsidP="005E7E11">
      <w:pPr>
        <w:pStyle w:val="HSCContentlevel4"/>
        <w:rPr>
          <w:lang w:val="en-AU"/>
        </w:rPr>
      </w:pPr>
      <w:r w:rsidRPr="0043727E">
        <w:rPr>
          <w:lang w:val="en-AU"/>
        </w:rPr>
        <w:t>hibernate</w:t>
      </w:r>
    </w:p>
    <w:p w14:paraId="3D6D8777" w14:textId="77777777" w:rsidR="0000771A" w:rsidRPr="0043727E" w:rsidRDefault="0000771A" w:rsidP="005E7E11">
      <w:pPr>
        <w:pStyle w:val="HSCContentlevel4"/>
        <w:rPr>
          <w:lang w:val="en-AU"/>
        </w:rPr>
      </w:pPr>
      <w:r w:rsidRPr="0043727E">
        <w:rPr>
          <w:lang w:val="en-AU"/>
        </w:rPr>
        <w:t>sleep timers</w:t>
      </w:r>
    </w:p>
    <w:p w14:paraId="2DF2BCD8" w14:textId="77777777" w:rsidR="0000771A" w:rsidRPr="0043727E" w:rsidRDefault="0000771A" w:rsidP="005E7E11">
      <w:pPr>
        <w:pStyle w:val="HSCContentlevel4"/>
        <w:rPr>
          <w:lang w:val="en-AU"/>
        </w:rPr>
      </w:pPr>
      <w:r w:rsidRPr="0043727E">
        <w:rPr>
          <w:lang w:val="en-AU"/>
        </w:rPr>
        <w:t>standby</w:t>
      </w:r>
    </w:p>
    <w:p w14:paraId="5443716D" w14:textId="77777777" w:rsidR="0000771A" w:rsidRPr="0043727E" w:rsidRDefault="0000771A" w:rsidP="005E7E11">
      <w:pPr>
        <w:pStyle w:val="HSCContentlevel4"/>
        <w:rPr>
          <w:lang w:val="en-AU"/>
        </w:rPr>
      </w:pPr>
      <w:r w:rsidRPr="0043727E">
        <w:rPr>
          <w:lang w:val="en-AU"/>
        </w:rPr>
        <w:t>suspend</w:t>
      </w:r>
    </w:p>
    <w:p w14:paraId="3A633CF6" w14:textId="0BC1D991" w:rsidR="0000771A" w:rsidRPr="0043727E" w:rsidRDefault="0000771A" w:rsidP="00D14679">
      <w:pPr>
        <w:pStyle w:val="HSCContentlevel4"/>
        <w:jc w:val="left"/>
        <w:rPr>
          <w:lang w:val="en-AU"/>
        </w:rPr>
      </w:pPr>
      <w:r w:rsidRPr="0043727E">
        <w:rPr>
          <w:lang w:val="en-AU"/>
        </w:rPr>
        <w:t>wake-on-LAN (local area network)</w:t>
      </w:r>
      <w:r w:rsidR="00D14679" w:rsidRPr="0043727E">
        <w:rPr>
          <w:lang w:val="en-AU"/>
        </w:rPr>
        <w:br/>
      </w:r>
    </w:p>
    <w:p w14:paraId="7CDE7B4E" w14:textId="26C4428E" w:rsidR="0000771A" w:rsidRPr="0043727E" w:rsidRDefault="005C450A" w:rsidP="005E7E11">
      <w:pPr>
        <w:pStyle w:val="ListNumber"/>
        <w:rPr>
          <w:lang w:eastAsia="en-AU"/>
        </w:rPr>
      </w:pPr>
      <w:r w:rsidRPr="0043727E">
        <w:rPr>
          <w:lang w:eastAsia="en-AU"/>
        </w:rPr>
        <w:t>Outline the steps involved in installing an operating system.</w:t>
      </w:r>
      <w:r w:rsidR="00D14679" w:rsidRPr="0043727E">
        <w:rPr>
          <w:lang w:eastAsia="en-AU"/>
        </w:rPr>
        <w:br/>
      </w:r>
    </w:p>
    <w:p w14:paraId="2D1199E9" w14:textId="523A01E0" w:rsidR="00656009" w:rsidRPr="0043727E" w:rsidRDefault="00656009" w:rsidP="005E7E11">
      <w:pPr>
        <w:pStyle w:val="ListNumber"/>
        <w:rPr>
          <w:lang w:eastAsia="en-AU"/>
        </w:rPr>
      </w:pPr>
      <w:r w:rsidRPr="0043727E">
        <w:rPr>
          <w:lang w:eastAsia="en-AU"/>
        </w:rPr>
        <w:t>Describe file management functions that need to be implemented to ensure that a confidential document can only be accessed by authorised users and that the document is up to date.</w:t>
      </w:r>
      <w:r w:rsidR="00D14679" w:rsidRPr="0043727E">
        <w:rPr>
          <w:lang w:eastAsia="en-AU"/>
        </w:rPr>
        <w:br/>
      </w:r>
    </w:p>
    <w:p w14:paraId="4AE8F63A" w14:textId="1666C25F" w:rsidR="0060318B" w:rsidRPr="0043727E" w:rsidRDefault="0060318B" w:rsidP="005E7E11">
      <w:pPr>
        <w:pStyle w:val="ListNumber"/>
        <w:rPr>
          <w:lang w:eastAsia="en-AU"/>
        </w:rPr>
      </w:pPr>
      <w:r w:rsidRPr="0043727E">
        <w:rPr>
          <w:lang w:eastAsia="en-AU"/>
        </w:rPr>
        <w:t xml:space="preserve">A company carries out a full backup on Tuesday and Friday nights and a differential backup on Monday, Wednesday, Thursday, Saturday and Sunday nights. </w:t>
      </w:r>
      <w:r w:rsidR="00D14679" w:rsidRPr="0043727E">
        <w:rPr>
          <w:lang w:eastAsia="en-AU"/>
        </w:rPr>
        <w:t xml:space="preserve"> </w:t>
      </w:r>
      <w:r w:rsidRPr="0043727E">
        <w:rPr>
          <w:lang w:eastAsia="en-AU"/>
        </w:rPr>
        <w:t xml:space="preserve">On Monday morning, the file server failed and caused all files to be destroyed. </w:t>
      </w:r>
      <w:r w:rsidR="00D14679" w:rsidRPr="0043727E">
        <w:rPr>
          <w:lang w:eastAsia="en-AU"/>
        </w:rPr>
        <w:t xml:space="preserve"> </w:t>
      </w:r>
      <w:r w:rsidRPr="0043727E">
        <w:rPr>
          <w:lang w:eastAsia="en-AU"/>
        </w:rPr>
        <w:t>Explain which backups need to be restored and in what order.</w:t>
      </w:r>
      <w:r w:rsidR="00D14679" w:rsidRPr="0043727E">
        <w:rPr>
          <w:lang w:eastAsia="en-AU"/>
        </w:rPr>
        <w:br/>
      </w:r>
    </w:p>
    <w:p w14:paraId="7FE1CFE3" w14:textId="57683988" w:rsidR="0060318B" w:rsidRPr="0043727E" w:rsidRDefault="0060318B" w:rsidP="005E7E11">
      <w:pPr>
        <w:pStyle w:val="ListNumber"/>
        <w:rPr>
          <w:b/>
          <w:bCs/>
        </w:rPr>
      </w:pPr>
      <w:r w:rsidRPr="0043727E">
        <w:t xml:space="preserve">Access to a document needs to be restricted to a small group of users. </w:t>
      </w:r>
      <w:r w:rsidR="00D14679" w:rsidRPr="0043727E">
        <w:t xml:space="preserve"> </w:t>
      </w:r>
      <w:r w:rsidRPr="0043727E">
        <w:t>Explain how this could be achieved.</w:t>
      </w:r>
    </w:p>
    <w:p w14:paraId="0B5F80C9" w14:textId="69DC52DE" w:rsidR="0060318B" w:rsidRPr="0043727E" w:rsidRDefault="0060318B" w:rsidP="005E7E11">
      <w:pPr>
        <w:pStyle w:val="ListNumber"/>
        <w:numPr>
          <w:ilvl w:val="0"/>
          <w:numId w:val="0"/>
        </w:numPr>
        <w:ind w:left="652" w:hanging="368"/>
        <w:rPr>
          <w:lang w:eastAsia="en-AU"/>
        </w:rPr>
      </w:pPr>
    </w:p>
    <w:p w14:paraId="47FFBF1A" w14:textId="7F3B81BC" w:rsidR="000B1B01" w:rsidRPr="0043727E" w:rsidRDefault="000B1B01" w:rsidP="005E7E11">
      <w:pPr>
        <w:pStyle w:val="ListNumber"/>
        <w:rPr>
          <w:b/>
          <w:bCs/>
        </w:rPr>
      </w:pPr>
      <w:r w:rsidRPr="0043727E">
        <w:t>Explain the difference between a full installation, typical installation, and a custom installation.</w:t>
      </w:r>
      <w:r w:rsidR="00D14679" w:rsidRPr="0043727E">
        <w:br/>
      </w:r>
    </w:p>
    <w:p w14:paraId="20239B51" w14:textId="77777777" w:rsidR="00551AAD" w:rsidRPr="0043727E" w:rsidRDefault="00551AAD" w:rsidP="005E7E11">
      <w:pPr>
        <w:pStyle w:val="ListNumber"/>
      </w:pPr>
      <w:r w:rsidRPr="0043727E">
        <w:t>Explain each of the following installation methods:</w:t>
      </w:r>
    </w:p>
    <w:p w14:paraId="52FE2136" w14:textId="7BD44855" w:rsidR="00551AAD" w:rsidRPr="0043727E" w:rsidRDefault="00551AAD" w:rsidP="005E7E11">
      <w:pPr>
        <w:pStyle w:val="ListBullet2"/>
        <w:spacing w:line="276" w:lineRule="auto"/>
      </w:pPr>
      <w:r w:rsidRPr="0043727E">
        <w:t>boot media</w:t>
      </w:r>
    </w:p>
    <w:p w14:paraId="3FE6F1B4" w14:textId="77777777" w:rsidR="00551AAD" w:rsidRPr="0043727E" w:rsidRDefault="00551AAD" w:rsidP="005E7E11">
      <w:pPr>
        <w:pStyle w:val="ListBullet2"/>
        <w:spacing w:line="276" w:lineRule="auto"/>
      </w:pPr>
      <w:r w:rsidRPr="0043727E">
        <w:t>factory recovery partition</w:t>
      </w:r>
    </w:p>
    <w:p w14:paraId="73A438D6" w14:textId="77777777" w:rsidR="00551AAD" w:rsidRPr="0043727E" w:rsidRDefault="00551AAD" w:rsidP="005E7E11">
      <w:pPr>
        <w:pStyle w:val="ListBullet2"/>
        <w:spacing w:line="276" w:lineRule="auto"/>
      </w:pPr>
      <w:r w:rsidRPr="0043727E">
        <w:t>install from image</w:t>
      </w:r>
    </w:p>
    <w:p w14:paraId="7E257122" w14:textId="77777777" w:rsidR="00551AAD" w:rsidRPr="0043727E" w:rsidRDefault="00551AAD" w:rsidP="005E7E11">
      <w:pPr>
        <w:pStyle w:val="ListBullet2"/>
        <w:spacing w:line="276" w:lineRule="auto"/>
      </w:pPr>
      <w:r w:rsidRPr="0043727E">
        <w:t>network installation</w:t>
      </w:r>
    </w:p>
    <w:p w14:paraId="20E6D821" w14:textId="28ED1796" w:rsidR="00551AAD" w:rsidRPr="0043727E" w:rsidRDefault="00551AAD" w:rsidP="005E7E11">
      <w:pPr>
        <w:pStyle w:val="ListBullet2"/>
        <w:spacing w:line="276" w:lineRule="auto"/>
      </w:pPr>
      <w:r w:rsidRPr="0043727E">
        <w:t>recovery disk</w:t>
      </w:r>
      <w:r w:rsidR="00D14679" w:rsidRPr="0043727E">
        <w:br/>
      </w:r>
    </w:p>
    <w:p w14:paraId="687ABF91" w14:textId="09A3CFDC" w:rsidR="00B1584D" w:rsidRPr="0043727E" w:rsidRDefault="00B1584D" w:rsidP="005E7E11">
      <w:pPr>
        <w:pStyle w:val="ListNumber"/>
      </w:pPr>
      <w:r w:rsidRPr="0043727E">
        <w:t>A company’s operating system needs to be upgraded.  How will you identify when the best time to do this will be?  Explain when you think the best time to upgrade the computers will be and why?</w:t>
      </w:r>
    </w:p>
    <w:p w14:paraId="44640329" w14:textId="77777777" w:rsidR="0060318B" w:rsidRPr="0043727E" w:rsidRDefault="0060318B" w:rsidP="005E7E11">
      <w:pPr>
        <w:pStyle w:val="ListNumber"/>
        <w:numPr>
          <w:ilvl w:val="0"/>
          <w:numId w:val="0"/>
        </w:numPr>
        <w:ind w:left="652" w:hanging="368"/>
        <w:rPr>
          <w:lang w:eastAsia="en-AU"/>
        </w:rPr>
      </w:pPr>
    </w:p>
    <w:p w14:paraId="492BFCB8" w14:textId="449C7918" w:rsidR="00216840" w:rsidRPr="0043727E" w:rsidRDefault="00A03956" w:rsidP="00573F50">
      <w:pPr>
        <w:rPr>
          <w:rFonts w:eastAsia="Times New Roman" w:cs="Times New Roman"/>
          <w:color w:val="000000"/>
          <w:szCs w:val="19"/>
          <w:lang w:eastAsia="en-AU"/>
        </w:rPr>
      </w:pPr>
      <w:r w:rsidRPr="0043727E">
        <w:rPr>
          <w:rFonts w:eastAsia="Times New Roman" w:cs="Times New Roman"/>
          <w:color w:val="000000"/>
          <w:szCs w:val="19"/>
          <w:lang w:eastAsia="en-AU"/>
        </w:rPr>
        <w:br w:type="page"/>
      </w:r>
    </w:p>
    <w:p w14:paraId="0622343A" w14:textId="2BB7296F" w:rsidR="00532E60" w:rsidRPr="0043727E" w:rsidRDefault="00532E60" w:rsidP="00573F50">
      <w:pPr>
        <w:pStyle w:val="Heading3"/>
      </w:pPr>
      <w:r w:rsidRPr="0043727E">
        <w:lastRenderedPageBreak/>
        <w:t>Activity 2</w:t>
      </w:r>
      <w:r w:rsidR="00EB1790" w:rsidRPr="0043727E">
        <w:t>:</w:t>
      </w:r>
      <w:r w:rsidRPr="0043727E">
        <w:t xml:space="preserve"> Multiple choice</w:t>
      </w:r>
      <w:r w:rsidR="007E1777">
        <w:t xml:space="preserve"> </w:t>
      </w:r>
      <w:r w:rsidR="00B413ED">
        <w:br/>
      </w:r>
      <w:r w:rsidR="00367722" w:rsidRPr="0043727E">
        <w:rPr>
          <w:sz w:val="18"/>
          <w:szCs w:val="18"/>
        </w:rPr>
        <w:t xml:space="preserve">These questions are acknowledged </w:t>
      </w:r>
      <w:hyperlink r:id="rId29" w:history="1">
        <w:r w:rsidR="00B413ED" w:rsidRPr="00B413ED">
          <w:rPr>
            <w:rStyle w:val="Hyperlink"/>
            <w:sz w:val="18"/>
            <w:szCs w:val="18"/>
          </w:rPr>
          <w:t>as from past HSC examinations</w:t>
        </w:r>
      </w:hyperlink>
      <w:r w:rsidR="00B413ED">
        <w:rPr>
          <w:sz w:val="18"/>
          <w:szCs w:val="18"/>
        </w:rPr>
        <w:t xml:space="preserve"> and </w:t>
      </w:r>
      <w:r w:rsidR="00367722" w:rsidRPr="0043727E">
        <w:rPr>
          <w:sz w:val="18"/>
          <w:szCs w:val="18"/>
        </w:rPr>
        <w:t xml:space="preserve">© </w:t>
      </w:r>
      <w:hyperlink r:id="rId30" w:history="1">
        <w:r w:rsidR="00367722" w:rsidRPr="0043727E">
          <w:rPr>
            <w:rStyle w:val="Hyperlink"/>
            <w:sz w:val="18"/>
            <w:szCs w:val="18"/>
          </w:rPr>
          <w:t>2019 NSW Education Standards Authority (NESA) for and on behalf of the Crown in right of the State of New South Wales.</w:t>
        </w:r>
      </w:hyperlink>
      <w:r w:rsidR="008357C0">
        <w:rPr>
          <w:rStyle w:val="Hyperlink"/>
          <w:sz w:val="18"/>
          <w:szCs w:val="18"/>
        </w:rPr>
        <w:br/>
      </w:r>
    </w:p>
    <w:p w14:paraId="7C2632B8" w14:textId="77777777" w:rsidR="00532E60" w:rsidRPr="0043727E" w:rsidRDefault="00532E60" w:rsidP="005E7E11">
      <w:pPr>
        <w:pStyle w:val="ListNumber"/>
        <w:numPr>
          <w:ilvl w:val="0"/>
          <w:numId w:val="15"/>
        </w:numPr>
        <w:rPr>
          <w:lang w:eastAsia="en-AU"/>
        </w:rPr>
      </w:pPr>
      <w:r w:rsidRPr="0043727E">
        <w:rPr>
          <w:lang w:eastAsia="en-AU"/>
        </w:rPr>
        <w:t>Which of the following is an example of an open source operating system?</w:t>
      </w:r>
    </w:p>
    <w:p w14:paraId="6074A943" w14:textId="77777777" w:rsidR="00532E60" w:rsidRPr="0043727E" w:rsidRDefault="00532E60" w:rsidP="005E7E11">
      <w:pPr>
        <w:pStyle w:val="ListNumber2"/>
        <w:spacing w:line="276" w:lineRule="auto"/>
        <w:rPr>
          <w:lang w:eastAsia="en-AU"/>
        </w:rPr>
      </w:pPr>
      <w:r w:rsidRPr="0043727E">
        <w:rPr>
          <w:lang w:eastAsia="en-AU"/>
        </w:rPr>
        <w:t>Windows</w:t>
      </w:r>
    </w:p>
    <w:p w14:paraId="768E693F" w14:textId="77777777" w:rsidR="00532E60" w:rsidRPr="0043727E" w:rsidRDefault="00532E60" w:rsidP="005E7E11">
      <w:pPr>
        <w:pStyle w:val="ListNumber2"/>
        <w:spacing w:line="276" w:lineRule="auto"/>
        <w:rPr>
          <w:lang w:eastAsia="en-AU"/>
        </w:rPr>
      </w:pPr>
      <w:r w:rsidRPr="0043727E">
        <w:rPr>
          <w:lang w:eastAsia="en-AU"/>
        </w:rPr>
        <w:t>Mac OS X</w:t>
      </w:r>
    </w:p>
    <w:p w14:paraId="50688408" w14:textId="77777777" w:rsidR="00532E60" w:rsidRPr="0043727E" w:rsidRDefault="00532E60" w:rsidP="005E7E11">
      <w:pPr>
        <w:pStyle w:val="ListNumber2"/>
        <w:spacing w:line="276" w:lineRule="auto"/>
        <w:rPr>
          <w:lang w:eastAsia="en-AU"/>
        </w:rPr>
      </w:pPr>
      <w:r w:rsidRPr="0043727E">
        <w:rPr>
          <w:lang w:eastAsia="en-AU"/>
        </w:rPr>
        <w:t>Unix</w:t>
      </w:r>
    </w:p>
    <w:p w14:paraId="549E0158" w14:textId="2E0BC1CD" w:rsidR="00532E60" w:rsidRPr="0043727E" w:rsidRDefault="00532E60" w:rsidP="005E7E11">
      <w:pPr>
        <w:pStyle w:val="ListNumber2"/>
        <w:spacing w:line="276" w:lineRule="auto"/>
        <w:rPr>
          <w:lang w:eastAsia="en-AU"/>
        </w:rPr>
      </w:pPr>
      <w:r w:rsidRPr="0043727E">
        <w:rPr>
          <w:lang w:eastAsia="en-AU"/>
        </w:rPr>
        <w:t>Linux</w:t>
      </w:r>
    </w:p>
    <w:p w14:paraId="141697DD" w14:textId="378AECB2" w:rsidR="00CB343F" w:rsidRPr="0043727E" w:rsidRDefault="00CB343F" w:rsidP="005E7E11">
      <w:pPr>
        <w:pStyle w:val="ListNumber2"/>
        <w:numPr>
          <w:ilvl w:val="0"/>
          <w:numId w:val="0"/>
        </w:numPr>
        <w:spacing w:line="276" w:lineRule="auto"/>
        <w:ind w:left="652"/>
        <w:rPr>
          <w:lang w:eastAsia="en-AU"/>
        </w:rPr>
      </w:pPr>
    </w:p>
    <w:p w14:paraId="4CA67006" w14:textId="77777777" w:rsidR="00532E60" w:rsidRPr="0043727E" w:rsidRDefault="00532E60" w:rsidP="005E7E11">
      <w:pPr>
        <w:pStyle w:val="ListNumber"/>
        <w:rPr>
          <w:lang w:eastAsia="en-AU"/>
        </w:rPr>
      </w:pPr>
      <w:r w:rsidRPr="0043727E">
        <w:rPr>
          <w:lang w:eastAsia="en-AU"/>
        </w:rPr>
        <w:t>Which is an example of virtual memory?</w:t>
      </w:r>
    </w:p>
    <w:p w14:paraId="282474F7" w14:textId="77777777" w:rsidR="00532E60" w:rsidRPr="0043727E" w:rsidRDefault="00532E60" w:rsidP="005E7E11">
      <w:pPr>
        <w:pStyle w:val="ListNumber2"/>
        <w:numPr>
          <w:ilvl w:val="1"/>
          <w:numId w:val="16"/>
        </w:numPr>
        <w:spacing w:line="276" w:lineRule="auto"/>
        <w:rPr>
          <w:lang w:eastAsia="en-AU"/>
        </w:rPr>
      </w:pPr>
      <w:r w:rsidRPr="0043727E">
        <w:rPr>
          <w:lang w:eastAsia="en-AU"/>
        </w:rPr>
        <w:t>allocating a section of RAM only for the operating system</w:t>
      </w:r>
    </w:p>
    <w:p w14:paraId="19A7F8F5" w14:textId="77777777" w:rsidR="00532E60" w:rsidRPr="0043727E" w:rsidRDefault="00532E60" w:rsidP="005E7E11">
      <w:pPr>
        <w:pStyle w:val="ListNumber2"/>
        <w:numPr>
          <w:ilvl w:val="1"/>
          <w:numId w:val="16"/>
        </w:numPr>
        <w:spacing w:line="276" w:lineRule="auto"/>
        <w:rPr>
          <w:lang w:eastAsia="en-AU"/>
        </w:rPr>
      </w:pPr>
      <w:r w:rsidRPr="0043727E">
        <w:rPr>
          <w:lang w:eastAsia="en-AU"/>
        </w:rPr>
        <w:t>using disk space to supplement RAM</w:t>
      </w:r>
    </w:p>
    <w:p w14:paraId="5C067E95" w14:textId="77777777" w:rsidR="00532E60" w:rsidRPr="0043727E" w:rsidRDefault="00532E60" w:rsidP="005E7E11">
      <w:pPr>
        <w:pStyle w:val="ListNumber2"/>
        <w:numPr>
          <w:ilvl w:val="1"/>
          <w:numId w:val="16"/>
        </w:numPr>
        <w:spacing w:line="276" w:lineRule="auto"/>
        <w:rPr>
          <w:lang w:eastAsia="en-AU"/>
        </w:rPr>
      </w:pPr>
      <w:r w:rsidRPr="0043727E">
        <w:rPr>
          <w:lang w:eastAsia="en-AU"/>
        </w:rPr>
        <w:t>using memory exclusively for network connectivity</w:t>
      </w:r>
    </w:p>
    <w:p w14:paraId="00330116" w14:textId="0F967816" w:rsidR="00532E60" w:rsidRPr="0043727E" w:rsidRDefault="00532E60" w:rsidP="005E7E11">
      <w:pPr>
        <w:pStyle w:val="ListNumber2"/>
        <w:numPr>
          <w:ilvl w:val="1"/>
          <w:numId w:val="16"/>
        </w:numPr>
        <w:spacing w:line="276" w:lineRule="auto"/>
        <w:rPr>
          <w:lang w:eastAsia="en-AU"/>
        </w:rPr>
      </w:pPr>
      <w:r w:rsidRPr="0043727E">
        <w:rPr>
          <w:lang w:eastAsia="en-AU"/>
        </w:rPr>
        <w:t>giving applications running on the server priority to RAM access</w:t>
      </w:r>
    </w:p>
    <w:p w14:paraId="1A899932" w14:textId="038B9595" w:rsidR="00CB343F" w:rsidRPr="0043727E" w:rsidRDefault="00CB343F" w:rsidP="005E7E11">
      <w:pPr>
        <w:pStyle w:val="ListNumber2"/>
        <w:numPr>
          <w:ilvl w:val="0"/>
          <w:numId w:val="0"/>
        </w:numPr>
        <w:spacing w:line="276" w:lineRule="auto"/>
        <w:ind w:left="652"/>
        <w:rPr>
          <w:lang w:eastAsia="en-AU"/>
        </w:rPr>
      </w:pPr>
    </w:p>
    <w:p w14:paraId="3FBD4C22" w14:textId="77777777" w:rsidR="00532E60" w:rsidRPr="0043727E" w:rsidRDefault="00532E60" w:rsidP="005E7E11">
      <w:pPr>
        <w:pStyle w:val="ListNumber"/>
        <w:rPr>
          <w:lang w:eastAsia="en-AU"/>
        </w:rPr>
      </w:pPr>
      <w:r w:rsidRPr="0043727E">
        <w:rPr>
          <w:lang w:eastAsia="en-AU"/>
        </w:rPr>
        <w:t>Which of the following are steps that you can take to tune performance?</w:t>
      </w:r>
    </w:p>
    <w:p w14:paraId="5C1E9575" w14:textId="77777777" w:rsidR="00532E60" w:rsidRPr="0043727E" w:rsidRDefault="00532E60" w:rsidP="005E7E11">
      <w:pPr>
        <w:pStyle w:val="ListNumber2"/>
        <w:numPr>
          <w:ilvl w:val="1"/>
          <w:numId w:val="17"/>
        </w:numPr>
        <w:spacing w:line="276" w:lineRule="auto"/>
        <w:rPr>
          <w:lang w:eastAsia="en-AU"/>
        </w:rPr>
      </w:pPr>
      <w:r w:rsidRPr="0043727E">
        <w:rPr>
          <w:lang w:eastAsia="en-AU"/>
        </w:rPr>
        <w:t>processor scheduling</w:t>
      </w:r>
    </w:p>
    <w:p w14:paraId="1C58A151" w14:textId="77777777" w:rsidR="00532E60" w:rsidRPr="0043727E" w:rsidRDefault="00532E60" w:rsidP="005E7E11">
      <w:pPr>
        <w:pStyle w:val="ListNumber2"/>
        <w:numPr>
          <w:ilvl w:val="1"/>
          <w:numId w:val="17"/>
        </w:numPr>
        <w:spacing w:line="276" w:lineRule="auto"/>
        <w:rPr>
          <w:lang w:eastAsia="en-AU"/>
        </w:rPr>
      </w:pPr>
      <w:r w:rsidRPr="0043727E">
        <w:rPr>
          <w:lang w:eastAsia="en-AU"/>
        </w:rPr>
        <w:t>memory usage</w:t>
      </w:r>
    </w:p>
    <w:p w14:paraId="0F3164EA" w14:textId="77777777" w:rsidR="00532E60" w:rsidRPr="0043727E" w:rsidRDefault="00532E60" w:rsidP="005E7E11">
      <w:pPr>
        <w:pStyle w:val="ListNumber2"/>
        <w:numPr>
          <w:ilvl w:val="1"/>
          <w:numId w:val="17"/>
        </w:numPr>
        <w:spacing w:line="276" w:lineRule="auto"/>
        <w:rPr>
          <w:lang w:eastAsia="en-AU"/>
        </w:rPr>
      </w:pPr>
      <w:r w:rsidRPr="0043727E">
        <w:rPr>
          <w:lang w:eastAsia="en-AU"/>
        </w:rPr>
        <w:t>virtual memory</w:t>
      </w:r>
    </w:p>
    <w:p w14:paraId="74F9193B" w14:textId="1E3DB954" w:rsidR="00532E60" w:rsidRPr="0043727E" w:rsidRDefault="00532E60" w:rsidP="005E7E11">
      <w:pPr>
        <w:pStyle w:val="ListNumber2"/>
        <w:numPr>
          <w:ilvl w:val="1"/>
          <w:numId w:val="17"/>
        </w:numPr>
        <w:spacing w:line="276" w:lineRule="auto"/>
        <w:rPr>
          <w:lang w:eastAsia="en-AU"/>
        </w:rPr>
      </w:pPr>
      <w:r w:rsidRPr="0043727E">
        <w:rPr>
          <w:lang w:eastAsia="en-AU"/>
        </w:rPr>
        <w:t>all of the above</w:t>
      </w:r>
    </w:p>
    <w:p w14:paraId="40FB8E47" w14:textId="77777777" w:rsidR="00CB343F" w:rsidRPr="0043727E" w:rsidRDefault="00CB343F" w:rsidP="005E7E11">
      <w:pPr>
        <w:pStyle w:val="ListNumber2"/>
        <w:numPr>
          <w:ilvl w:val="0"/>
          <w:numId w:val="0"/>
        </w:numPr>
        <w:spacing w:line="276" w:lineRule="auto"/>
        <w:ind w:left="652"/>
        <w:rPr>
          <w:lang w:eastAsia="en-AU"/>
        </w:rPr>
      </w:pPr>
    </w:p>
    <w:p w14:paraId="1349DD6E" w14:textId="77777777" w:rsidR="00532E60" w:rsidRPr="0043727E" w:rsidRDefault="00532E60" w:rsidP="005E7E11">
      <w:pPr>
        <w:pStyle w:val="ListNumber"/>
        <w:rPr>
          <w:lang w:eastAsia="en-AU"/>
        </w:rPr>
      </w:pPr>
      <w:r w:rsidRPr="0043727E">
        <w:rPr>
          <w:lang w:eastAsia="en-AU"/>
        </w:rPr>
        <w:t>The technique for swapping items between memory and storage is called:</w:t>
      </w:r>
    </w:p>
    <w:p w14:paraId="13C07525" w14:textId="77777777" w:rsidR="00532E60" w:rsidRPr="0043727E" w:rsidRDefault="00532E60" w:rsidP="005E7E11">
      <w:pPr>
        <w:pStyle w:val="ListNumber2"/>
        <w:numPr>
          <w:ilvl w:val="1"/>
          <w:numId w:val="18"/>
        </w:numPr>
        <w:spacing w:line="276" w:lineRule="auto"/>
        <w:rPr>
          <w:lang w:eastAsia="en-AU"/>
        </w:rPr>
      </w:pPr>
      <w:r w:rsidRPr="0043727E">
        <w:rPr>
          <w:lang w:eastAsia="en-AU"/>
        </w:rPr>
        <w:t>swap file</w:t>
      </w:r>
    </w:p>
    <w:p w14:paraId="595AB80C" w14:textId="77777777" w:rsidR="00532E60" w:rsidRPr="0043727E" w:rsidRDefault="00532E60" w:rsidP="005E7E11">
      <w:pPr>
        <w:pStyle w:val="ListNumber2"/>
        <w:numPr>
          <w:ilvl w:val="1"/>
          <w:numId w:val="18"/>
        </w:numPr>
        <w:spacing w:line="276" w:lineRule="auto"/>
        <w:rPr>
          <w:lang w:eastAsia="en-AU"/>
        </w:rPr>
      </w:pPr>
      <w:r w:rsidRPr="0043727E">
        <w:rPr>
          <w:lang w:eastAsia="en-AU"/>
        </w:rPr>
        <w:t>paging</w:t>
      </w:r>
    </w:p>
    <w:p w14:paraId="085399A0" w14:textId="77777777" w:rsidR="00532E60" w:rsidRPr="0043727E" w:rsidRDefault="00532E60" w:rsidP="005E7E11">
      <w:pPr>
        <w:pStyle w:val="ListNumber2"/>
        <w:numPr>
          <w:ilvl w:val="1"/>
          <w:numId w:val="18"/>
        </w:numPr>
        <w:spacing w:line="276" w:lineRule="auto"/>
        <w:rPr>
          <w:lang w:eastAsia="en-AU"/>
        </w:rPr>
      </w:pPr>
      <w:r w:rsidRPr="0043727E">
        <w:rPr>
          <w:lang w:eastAsia="en-AU"/>
        </w:rPr>
        <w:t>thrashing</w:t>
      </w:r>
    </w:p>
    <w:p w14:paraId="0A394CDF" w14:textId="4AF9672A" w:rsidR="00532E60" w:rsidRPr="0043727E" w:rsidRDefault="00532E60" w:rsidP="005E7E11">
      <w:pPr>
        <w:pStyle w:val="ListNumber2"/>
        <w:numPr>
          <w:ilvl w:val="1"/>
          <w:numId w:val="18"/>
        </w:numPr>
        <w:spacing w:line="276" w:lineRule="auto"/>
        <w:rPr>
          <w:lang w:eastAsia="en-AU"/>
        </w:rPr>
      </w:pPr>
      <w:r w:rsidRPr="0043727E">
        <w:rPr>
          <w:lang w:eastAsia="en-AU"/>
        </w:rPr>
        <w:t>all of the above</w:t>
      </w:r>
    </w:p>
    <w:p w14:paraId="5CF781DC" w14:textId="77777777" w:rsidR="00CB343F" w:rsidRPr="0043727E" w:rsidRDefault="00CB343F" w:rsidP="005E7E11">
      <w:pPr>
        <w:pStyle w:val="ListNumber2"/>
        <w:numPr>
          <w:ilvl w:val="0"/>
          <w:numId w:val="0"/>
        </w:numPr>
        <w:spacing w:line="276" w:lineRule="auto"/>
        <w:ind w:left="652"/>
        <w:rPr>
          <w:lang w:eastAsia="en-AU"/>
        </w:rPr>
      </w:pPr>
    </w:p>
    <w:p w14:paraId="5346ADE6" w14:textId="77777777" w:rsidR="00532E60" w:rsidRPr="0043727E" w:rsidRDefault="00532E60" w:rsidP="005E7E11">
      <w:pPr>
        <w:pStyle w:val="ListNumber"/>
        <w:rPr>
          <w:lang w:eastAsia="en-AU"/>
        </w:rPr>
      </w:pPr>
      <w:r w:rsidRPr="0043727E">
        <w:rPr>
          <w:lang w:eastAsia="en-AU"/>
        </w:rPr>
        <w:t>A computer network in a business that provides data processing services for its employees is an example of:</w:t>
      </w:r>
    </w:p>
    <w:p w14:paraId="598A34CF" w14:textId="77777777" w:rsidR="00532E60" w:rsidRPr="0043727E" w:rsidRDefault="00532E60" w:rsidP="005E7E11">
      <w:pPr>
        <w:pStyle w:val="ListNumber2"/>
        <w:numPr>
          <w:ilvl w:val="1"/>
          <w:numId w:val="19"/>
        </w:numPr>
        <w:spacing w:line="276" w:lineRule="auto"/>
        <w:rPr>
          <w:lang w:eastAsia="en-AU"/>
        </w:rPr>
      </w:pPr>
      <w:r w:rsidRPr="0043727E">
        <w:rPr>
          <w:lang w:eastAsia="en-AU"/>
        </w:rPr>
        <w:t>a real time system</w:t>
      </w:r>
    </w:p>
    <w:p w14:paraId="2618C464" w14:textId="77777777" w:rsidR="00532E60" w:rsidRPr="0043727E" w:rsidRDefault="00532E60" w:rsidP="005E7E11">
      <w:pPr>
        <w:pStyle w:val="ListNumber2"/>
        <w:numPr>
          <w:ilvl w:val="1"/>
          <w:numId w:val="19"/>
        </w:numPr>
        <w:spacing w:line="276" w:lineRule="auto"/>
        <w:rPr>
          <w:lang w:eastAsia="en-AU"/>
        </w:rPr>
      </w:pPr>
      <w:r w:rsidRPr="0043727E">
        <w:rPr>
          <w:lang w:eastAsia="en-AU"/>
        </w:rPr>
        <w:t>a multi-tasking system</w:t>
      </w:r>
    </w:p>
    <w:p w14:paraId="1F32E5FB" w14:textId="77777777" w:rsidR="00532E60" w:rsidRPr="0043727E" w:rsidRDefault="00532E60" w:rsidP="005E7E11">
      <w:pPr>
        <w:pStyle w:val="ListNumber2"/>
        <w:numPr>
          <w:ilvl w:val="1"/>
          <w:numId w:val="19"/>
        </w:numPr>
        <w:spacing w:line="276" w:lineRule="auto"/>
        <w:rPr>
          <w:lang w:eastAsia="en-AU"/>
        </w:rPr>
      </w:pPr>
      <w:r w:rsidRPr="0043727E">
        <w:rPr>
          <w:lang w:eastAsia="en-AU"/>
        </w:rPr>
        <w:t>a batch system</w:t>
      </w:r>
    </w:p>
    <w:p w14:paraId="7EAD83C1" w14:textId="78018F6A" w:rsidR="00532E60" w:rsidRPr="0043727E" w:rsidRDefault="00532E60" w:rsidP="005E7E11">
      <w:pPr>
        <w:pStyle w:val="ListNumber2"/>
        <w:numPr>
          <w:ilvl w:val="1"/>
          <w:numId w:val="19"/>
        </w:numPr>
        <w:spacing w:line="276" w:lineRule="auto"/>
        <w:rPr>
          <w:lang w:eastAsia="en-AU"/>
        </w:rPr>
      </w:pPr>
      <w:r w:rsidRPr="0043727E">
        <w:rPr>
          <w:lang w:eastAsia="en-AU"/>
        </w:rPr>
        <w:t>an online system</w:t>
      </w:r>
    </w:p>
    <w:p w14:paraId="6EE7BAE2" w14:textId="3C66689F" w:rsidR="00A03956" w:rsidRPr="0043727E" w:rsidRDefault="00A03956" w:rsidP="005E7E11">
      <w:pPr>
        <w:rPr>
          <w:lang w:eastAsia="en-AU"/>
        </w:rPr>
      </w:pPr>
      <w:r w:rsidRPr="0043727E">
        <w:rPr>
          <w:lang w:eastAsia="en-AU"/>
        </w:rPr>
        <w:br w:type="page"/>
      </w:r>
    </w:p>
    <w:p w14:paraId="3FC88111" w14:textId="77777777" w:rsidR="00CB343F" w:rsidRPr="0043727E" w:rsidRDefault="00CB343F" w:rsidP="005E7E11">
      <w:pPr>
        <w:pStyle w:val="ListNumber2"/>
        <w:numPr>
          <w:ilvl w:val="0"/>
          <w:numId w:val="0"/>
        </w:numPr>
        <w:spacing w:line="276" w:lineRule="auto"/>
        <w:ind w:left="652"/>
        <w:rPr>
          <w:lang w:eastAsia="en-AU"/>
        </w:rPr>
      </w:pPr>
    </w:p>
    <w:p w14:paraId="61A47E72" w14:textId="77777777" w:rsidR="00532E60" w:rsidRPr="0043727E" w:rsidRDefault="00532E60" w:rsidP="005E7E11">
      <w:pPr>
        <w:pStyle w:val="ListNumber"/>
        <w:rPr>
          <w:lang w:eastAsia="en-AU"/>
        </w:rPr>
      </w:pPr>
      <w:r w:rsidRPr="0043727E">
        <w:rPr>
          <w:lang w:eastAsia="en-AU"/>
        </w:rPr>
        <w:t>What type of computer system performs one task at a time and updates a central database instantly?</w:t>
      </w:r>
    </w:p>
    <w:p w14:paraId="7E93B4A6" w14:textId="77777777" w:rsidR="00532E60" w:rsidRPr="0043727E" w:rsidRDefault="00532E60" w:rsidP="005E7E11">
      <w:pPr>
        <w:pStyle w:val="ListNumber2"/>
        <w:numPr>
          <w:ilvl w:val="1"/>
          <w:numId w:val="20"/>
        </w:numPr>
        <w:spacing w:line="276" w:lineRule="auto"/>
        <w:rPr>
          <w:lang w:eastAsia="en-AU"/>
        </w:rPr>
      </w:pPr>
      <w:r w:rsidRPr="0043727E">
        <w:rPr>
          <w:lang w:eastAsia="en-AU"/>
        </w:rPr>
        <w:t>a real time system</w:t>
      </w:r>
    </w:p>
    <w:p w14:paraId="03865153" w14:textId="77777777" w:rsidR="00532E60" w:rsidRPr="0043727E" w:rsidRDefault="00532E60" w:rsidP="005E7E11">
      <w:pPr>
        <w:pStyle w:val="ListNumber2"/>
        <w:numPr>
          <w:ilvl w:val="1"/>
          <w:numId w:val="20"/>
        </w:numPr>
        <w:spacing w:line="276" w:lineRule="auto"/>
        <w:rPr>
          <w:lang w:eastAsia="en-AU"/>
        </w:rPr>
      </w:pPr>
      <w:r w:rsidRPr="0043727E">
        <w:rPr>
          <w:lang w:eastAsia="en-AU"/>
        </w:rPr>
        <w:t>a multi-tasking system</w:t>
      </w:r>
    </w:p>
    <w:p w14:paraId="52EA8AEF" w14:textId="77777777" w:rsidR="00532E60" w:rsidRPr="0043727E" w:rsidRDefault="00532E60" w:rsidP="005E7E11">
      <w:pPr>
        <w:pStyle w:val="ListNumber2"/>
        <w:numPr>
          <w:ilvl w:val="1"/>
          <w:numId w:val="20"/>
        </w:numPr>
        <w:spacing w:line="276" w:lineRule="auto"/>
        <w:rPr>
          <w:lang w:eastAsia="en-AU"/>
        </w:rPr>
      </w:pPr>
      <w:r w:rsidRPr="0043727E">
        <w:rPr>
          <w:lang w:eastAsia="en-AU"/>
        </w:rPr>
        <w:t>a batch system</w:t>
      </w:r>
    </w:p>
    <w:p w14:paraId="0AE0CBFE" w14:textId="1DCB2AF1" w:rsidR="00532E60" w:rsidRPr="0043727E" w:rsidRDefault="00532E60" w:rsidP="005E7E11">
      <w:pPr>
        <w:pStyle w:val="ListNumber2"/>
        <w:numPr>
          <w:ilvl w:val="1"/>
          <w:numId w:val="20"/>
        </w:numPr>
        <w:spacing w:line="276" w:lineRule="auto"/>
        <w:rPr>
          <w:lang w:eastAsia="en-AU"/>
        </w:rPr>
      </w:pPr>
      <w:r w:rsidRPr="0043727E">
        <w:rPr>
          <w:lang w:eastAsia="en-AU"/>
        </w:rPr>
        <w:t>an online system</w:t>
      </w:r>
    </w:p>
    <w:p w14:paraId="163B3233" w14:textId="77777777" w:rsidR="00CB343F" w:rsidRPr="0043727E" w:rsidRDefault="00CB343F" w:rsidP="005E7E11">
      <w:pPr>
        <w:pStyle w:val="ListNumber2"/>
        <w:numPr>
          <w:ilvl w:val="0"/>
          <w:numId w:val="0"/>
        </w:numPr>
        <w:spacing w:line="276" w:lineRule="auto"/>
        <w:ind w:left="652"/>
        <w:rPr>
          <w:lang w:eastAsia="en-AU"/>
        </w:rPr>
      </w:pPr>
    </w:p>
    <w:p w14:paraId="6CFE8897" w14:textId="77777777" w:rsidR="00532E60" w:rsidRPr="0043727E" w:rsidRDefault="00532E60" w:rsidP="005E7E11">
      <w:pPr>
        <w:pStyle w:val="ListNumber"/>
        <w:rPr>
          <w:lang w:eastAsia="en-AU"/>
        </w:rPr>
      </w:pPr>
      <w:r w:rsidRPr="0043727E">
        <w:rPr>
          <w:lang w:eastAsia="en-AU"/>
        </w:rPr>
        <w:t>An operating system manages:</w:t>
      </w:r>
    </w:p>
    <w:p w14:paraId="7BCB0755" w14:textId="77777777" w:rsidR="00532E60" w:rsidRPr="0043727E" w:rsidRDefault="00532E60" w:rsidP="005E7E11">
      <w:pPr>
        <w:pStyle w:val="ListNumber2"/>
        <w:numPr>
          <w:ilvl w:val="1"/>
          <w:numId w:val="21"/>
        </w:numPr>
        <w:spacing w:line="276" w:lineRule="auto"/>
        <w:rPr>
          <w:lang w:eastAsia="en-AU"/>
        </w:rPr>
      </w:pPr>
      <w:r w:rsidRPr="0043727E">
        <w:rPr>
          <w:lang w:eastAsia="en-AU"/>
        </w:rPr>
        <w:t>computer memory requirements</w:t>
      </w:r>
    </w:p>
    <w:p w14:paraId="36E53919" w14:textId="77777777" w:rsidR="00532E60" w:rsidRPr="0043727E" w:rsidRDefault="00532E60" w:rsidP="005E7E11">
      <w:pPr>
        <w:pStyle w:val="ListNumber2"/>
        <w:numPr>
          <w:ilvl w:val="1"/>
          <w:numId w:val="21"/>
        </w:numPr>
        <w:spacing w:line="276" w:lineRule="auto"/>
        <w:rPr>
          <w:lang w:eastAsia="en-AU"/>
        </w:rPr>
      </w:pPr>
      <w:r w:rsidRPr="0043727E">
        <w:rPr>
          <w:lang w:eastAsia="en-AU"/>
        </w:rPr>
        <w:t>communication between the various computer devices</w:t>
      </w:r>
    </w:p>
    <w:p w14:paraId="12CC393E" w14:textId="77777777" w:rsidR="00532E60" w:rsidRPr="0043727E" w:rsidRDefault="00532E60" w:rsidP="005E7E11">
      <w:pPr>
        <w:pStyle w:val="ListNumber2"/>
        <w:numPr>
          <w:ilvl w:val="1"/>
          <w:numId w:val="21"/>
        </w:numPr>
        <w:spacing w:line="276" w:lineRule="auto"/>
        <w:rPr>
          <w:lang w:eastAsia="en-AU"/>
        </w:rPr>
      </w:pPr>
      <w:r w:rsidRPr="0043727E">
        <w:rPr>
          <w:lang w:eastAsia="en-AU"/>
        </w:rPr>
        <w:t>storing and retrieving files for your computer</w:t>
      </w:r>
    </w:p>
    <w:p w14:paraId="3FBCCC1A" w14:textId="1CF4034B" w:rsidR="00532E60" w:rsidRPr="0043727E" w:rsidRDefault="00532E60" w:rsidP="005E7E11">
      <w:pPr>
        <w:pStyle w:val="ListNumber2"/>
        <w:numPr>
          <w:ilvl w:val="1"/>
          <w:numId w:val="21"/>
        </w:numPr>
        <w:spacing w:line="276" w:lineRule="auto"/>
        <w:rPr>
          <w:lang w:eastAsia="en-AU"/>
        </w:rPr>
      </w:pPr>
      <w:r w:rsidRPr="0043727E">
        <w:rPr>
          <w:lang w:eastAsia="en-AU"/>
        </w:rPr>
        <w:t>all of the above</w:t>
      </w:r>
    </w:p>
    <w:p w14:paraId="582F168E" w14:textId="77777777" w:rsidR="00D10640" w:rsidRPr="0043727E" w:rsidRDefault="00D10640" w:rsidP="005E7E11">
      <w:pPr>
        <w:pStyle w:val="ListNumber2"/>
        <w:numPr>
          <w:ilvl w:val="0"/>
          <w:numId w:val="0"/>
        </w:numPr>
        <w:spacing w:line="276" w:lineRule="auto"/>
        <w:ind w:left="652"/>
        <w:rPr>
          <w:lang w:eastAsia="en-AU"/>
        </w:rPr>
      </w:pPr>
    </w:p>
    <w:p w14:paraId="48EECD59" w14:textId="77777777" w:rsidR="00532E60" w:rsidRPr="0043727E" w:rsidRDefault="00532E60" w:rsidP="005E7E11">
      <w:pPr>
        <w:pStyle w:val="ListNumber"/>
        <w:rPr>
          <w:lang w:eastAsia="en-AU"/>
        </w:rPr>
      </w:pPr>
      <w:r w:rsidRPr="0043727E">
        <w:rPr>
          <w:lang w:eastAsia="en-AU"/>
        </w:rPr>
        <w:t>When an operating system spends much of its time paging, instead of executing application software this is known as:</w:t>
      </w:r>
    </w:p>
    <w:p w14:paraId="0C48A940" w14:textId="77777777" w:rsidR="00532E60" w:rsidRPr="0043727E" w:rsidRDefault="00532E60" w:rsidP="005E7E11">
      <w:pPr>
        <w:pStyle w:val="ListNumber2"/>
        <w:numPr>
          <w:ilvl w:val="1"/>
          <w:numId w:val="22"/>
        </w:numPr>
        <w:spacing w:line="276" w:lineRule="auto"/>
        <w:rPr>
          <w:lang w:eastAsia="en-AU"/>
        </w:rPr>
      </w:pPr>
      <w:r w:rsidRPr="0043727E">
        <w:rPr>
          <w:lang w:eastAsia="en-AU"/>
        </w:rPr>
        <w:t>formatting</w:t>
      </w:r>
    </w:p>
    <w:p w14:paraId="5A91AE87" w14:textId="77777777" w:rsidR="00532E60" w:rsidRPr="0043727E" w:rsidRDefault="00532E60" w:rsidP="005E7E11">
      <w:pPr>
        <w:pStyle w:val="ListNumber2"/>
        <w:numPr>
          <w:ilvl w:val="1"/>
          <w:numId w:val="22"/>
        </w:numPr>
        <w:spacing w:line="276" w:lineRule="auto"/>
        <w:rPr>
          <w:lang w:eastAsia="en-AU"/>
        </w:rPr>
      </w:pPr>
      <w:r w:rsidRPr="0043727E">
        <w:rPr>
          <w:lang w:eastAsia="en-AU"/>
        </w:rPr>
        <w:t>swapping</w:t>
      </w:r>
    </w:p>
    <w:p w14:paraId="21E14650" w14:textId="77777777" w:rsidR="00532E60" w:rsidRPr="0043727E" w:rsidRDefault="00532E60" w:rsidP="005E7E11">
      <w:pPr>
        <w:pStyle w:val="ListNumber2"/>
        <w:numPr>
          <w:ilvl w:val="1"/>
          <w:numId w:val="22"/>
        </w:numPr>
        <w:spacing w:line="276" w:lineRule="auto"/>
        <w:rPr>
          <w:lang w:eastAsia="en-AU"/>
        </w:rPr>
      </w:pPr>
      <w:r w:rsidRPr="0043727E">
        <w:rPr>
          <w:lang w:eastAsia="en-AU"/>
        </w:rPr>
        <w:t>spooling</w:t>
      </w:r>
    </w:p>
    <w:p w14:paraId="5A5339A9" w14:textId="483FC68E" w:rsidR="00532E60" w:rsidRPr="0043727E" w:rsidRDefault="00532E60" w:rsidP="005E7E11">
      <w:pPr>
        <w:pStyle w:val="ListNumber2"/>
        <w:numPr>
          <w:ilvl w:val="1"/>
          <w:numId w:val="22"/>
        </w:numPr>
        <w:spacing w:line="276" w:lineRule="auto"/>
        <w:rPr>
          <w:lang w:eastAsia="en-AU"/>
        </w:rPr>
      </w:pPr>
      <w:r w:rsidRPr="0043727E">
        <w:rPr>
          <w:lang w:eastAsia="en-AU"/>
        </w:rPr>
        <w:t>thrashing</w:t>
      </w:r>
    </w:p>
    <w:p w14:paraId="51B110EC" w14:textId="77777777" w:rsidR="007654AA" w:rsidRPr="0043727E" w:rsidRDefault="007654AA" w:rsidP="005E7E11">
      <w:pPr>
        <w:pStyle w:val="ListNumber2"/>
        <w:numPr>
          <w:ilvl w:val="0"/>
          <w:numId w:val="0"/>
        </w:numPr>
        <w:spacing w:line="276" w:lineRule="auto"/>
        <w:ind w:left="652"/>
        <w:rPr>
          <w:lang w:eastAsia="en-AU"/>
        </w:rPr>
      </w:pPr>
    </w:p>
    <w:p w14:paraId="45D7F6FD" w14:textId="3C1F32AE" w:rsidR="00532E60" w:rsidRPr="0043727E" w:rsidRDefault="00532E60" w:rsidP="005E7E11">
      <w:pPr>
        <w:pStyle w:val="ListNumber"/>
        <w:rPr>
          <w:lang w:eastAsia="en-AU"/>
        </w:rPr>
      </w:pPr>
      <w:r w:rsidRPr="0043727E">
        <w:rPr>
          <w:lang w:eastAsia="en-AU"/>
        </w:rPr>
        <w:t>What stores configuration information about the computer</w:t>
      </w:r>
      <w:r w:rsidR="008D6C23" w:rsidRPr="0043727E">
        <w:rPr>
          <w:lang w:eastAsia="en-AU"/>
        </w:rPr>
        <w:t xml:space="preserve">?  </w:t>
      </w:r>
      <w:r w:rsidR="008B299C" w:rsidRPr="0043727E">
        <w:rPr>
          <w:lang w:eastAsia="en-AU"/>
        </w:rPr>
        <w:t>Eg</w:t>
      </w:r>
      <w:r w:rsidRPr="0043727E">
        <w:rPr>
          <w:lang w:eastAsia="en-AU"/>
        </w:rPr>
        <w:t xml:space="preserve"> the amount of memory, keyboard, etc.</w:t>
      </w:r>
    </w:p>
    <w:p w14:paraId="092B25A6" w14:textId="77777777" w:rsidR="00532E60" w:rsidRPr="0043727E" w:rsidRDefault="00532E60" w:rsidP="005E7E11">
      <w:pPr>
        <w:pStyle w:val="ListNumber2"/>
        <w:numPr>
          <w:ilvl w:val="1"/>
          <w:numId w:val="23"/>
        </w:numPr>
        <w:spacing w:line="276" w:lineRule="auto"/>
        <w:rPr>
          <w:lang w:eastAsia="en-AU"/>
        </w:rPr>
      </w:pPr>
      <w:r w:rsidRPr="0043727E">
        <w:rPr>
          <w:lang w:eastAsia="en-AU"/>
        </w:rPr>
        <w:t>ROM</w:t>
      </w:r>
    </w:p>
    <w:p w14:paraId="57500DB2" w14:textId="77777777" w:rsidR="00532E60" w:rsidRPr="0043727E" w:rsidRDefault="00532E60" w:rsidP="005E7E11">
      <w:pPr>
        <w:pStyle w:val="ListNumber2"/>
        <w:numPr>
          <w:ilvl w:val="1"/>
          <w:numId w:val="23"/>
        </w:numPr>
        <w:spacing w:line="276" w:lineRule="auto"/>
        <w:rPr>
          <w:lang w:eastAsia="en-AU"/>
        </w:rPr>
      </w:pPr>
      <w:r w:rsidRPr="0043727E">
        <w:rPr>
          <w:lang w:eastAsia="en-AU"/>
        </w:rPr>
        <w:t>CMOS</w:t>
      </w:r>
    </w:p>
    <w:p w14:paraId="352A4EF0" w14:textId="77777777" w:rsidR="00532E60" w:rsidRPr="0043727E" w:rsidRDefault="00532E60" w:rsidP="005E7E11">
      <w:pPr>
        <w:pStyle w:val="ListNumber2"/>
        <w:numPr>
          <w:ilvl w:val="1"/>
          <w:numId w:val="23"/>
        </w:numPr>
        <w:spacing w:line="276" w:lineRule="auto"/>
        <w:rPr>
          <w:lang w:eastAsia="en-AU"/>
        </w:rPr>
      </w:pPr>
      <w:r w:rsidRPr="0043727E">
        <w:rPr>
          <w:lang w:eastAsia="en-AU"/>
        </w:rPr>
        <w:t>POST</w:t>
      </w:r>
    </w:p>
    <w:p w14:paraId="33232EE5" w14:textId="77777777" w:rsidR="00532E60" w:rsidRPr="0043727E" w:rsidRDefault="00532E60" w:rsidP="005E7E11">
      <w:pPr>
        <w:pStyle w:val="ListNumber2"/>
        <w:numPr>
          <w:ilvl w:val="1"/>
          <w:numId w:val="23"/>
        </w:numPr>
        <w:spacing w:line="276" w:lineRule="auto"/>
        <w:rPr>
          <w:lang w:eastAsia="en-AU"/>
        </w:rPr>
      </w:pPr>
      <w:r w:rsidRPr="0043727E">
        <w:rPr>
          <w:lang w:eastAsia="en-AU"/>
        </w:rPr>
        <w:t>RAM</w:t>
      </w:r>
    </w:p>
    <w:p w14:paraId="55925346" w14:textId="77777777" w:rsidR="007654AA" w:rsidRPr="0043727E" w:rsidRDefault="007654AA" w:rsidP="005E7E11">
      <w:pPr>
        <w:pStyle w:val="ListNumber2"/>
        <w:numPr>
          <w:ilvl w:val="0"/>
          <w:numId w:val="0"/>
        </w:numPr>
        <w:spacing w:line="276" w:lineRule="auto"/>
        <w:ind w:left="652"/>
        <w:rPr>
          <w:lang w:eastAsia="en-AU"/>
        </w:rPr>
      </w:pPr>
    </w:p>
    <w:p w14:paraId="67CADBA2" w14:textId="77777777" w:rsidR="00532E60" w:rsidRPr="0043727E" w:rsidRDefault="00532E60" w:rsidP="005E7E11">
      <w:pPr>
        <w:pStyle w:val="ListNumber"/>
        <w:rPr>
          <w:lang w:eastAsia="en-AU"/>
        </w:rPr>
      </w:pPr>
      <w:r w:rsidRPr="0043727E">
        <w:rPr>
          <w:lang w:eastAsia="en-AU"/>
        </w:rPr>
        <w:t>What is a EULA (end-user license agreement)?</w:t>
      </w:r>
    </w:p>
    <w:p w14:paraId="6C58CAE3" w14:textId="77777777" w:rsidR="00532E60" w:rsidRPr="0043727E" w:rsidRDefault="00532E60" w:rsidP="005E7E11">
      <w:pPr>
        <w:pStyle w:val="ListNumber2"/>
        <w:numPr>
          <w:ilvl w:val="1"/>
          <w:numId w:val="24"/>
        </w:numPr>
        <w:spacing w:line="276" w:lineRule="auto"/>
        <w:rPr>
          <w:lang w:eastAsia="en-AU"/>
        </w:rPr>
      </w:pPr>
      <w:r w:rsidRPr="0043727E">
        <w:rPr>
          <w:lang w:eastAsia="en-AU"/>
        </w:rPr>
        <w:t>a single user license agreement</w:t>
      </w:r>
    </w:p>
    <w:p w14:paraId="256C5C07" w14:textId="77777777" w:rsidR="00532E60" w:rsidRPr="0043727E" w:rsidRDefault="00532E60" w:rsidP="005E7E11">
      <w:pPr>
        <w:pStyle w:val="ListNumber2"/>
        <w:numPr>
          <w:ilvl w:val="1"/>
          <w:numId w:val="24"/>
        </w:numPr>
        <w:spacing w:line="276" w:lineRule="auto"/>
        <w:rPr>
          <w:lang w:eastAsia="en-AU"/>
        </w:rPr>
      </w:pPr>
      <w:r w:rsidRPr="0043727E">
        <w:rPr>
          <w:lang w:eastAsia="en-AU"/>
        </w:rPr>
        <w:t>a site license</w:t>
      </w:r>
    </w:p>
    <w:p w14:paraId="4913523B" w14:textId="77777777" w:rsidR="00532E60" w:rsidRPr="0043727E" w:rsidRDefault="00532E60" w:rsidP="005E7E11">
      <w:pPr>
        <w:pStyle w:val="ListNumber2"/>
        <w:numPr>
          <w:ilvl w:val="1"/>
          <w:numId w:val="24"/>
        </w:numPr>
        <w:spacing w:line="276" w:lineRule="auto"/>
        <w:rPr>
          <w:lang w:eastAsia="en-AU"/>
        </w:rPr>
      </w:pPr>
      <w:r w:rsidRPr="0043727E">
        <w:rPr>
          <w:lang w:eastAsia="en-AU"/>
        </w:rPr>
        <w:t>a network license</w:t>
      </w:r>
    </w:p>
    <w:p w14:paraId="05468B89" w14:textId="367D6779" w:rsidR="00532E60" w:rsidRPr="0043727E" w:rsidRDefault="00532E60" w:rsidP="005E7E11">
      <w:pPr>
        <w:pStyle w:val="ListNumber2"/>
        <w:numPr>
          <w:ilvl w:val="1"/>
          <w:numId w:val="24"/>
        </w:numPr>
        <w:spacing w:line="276" w:lineRule="auto"/>
        <w:rPr>
          <w:lang w:eastAsia="en-AU"/>
        </w:rPr>
      </w:pPr>
      <w:r w:rsidRPr="0043727E">
        <w:rPr>
          <w:lang w:eastAsia="en-AU"/>
        </w:rPr>
        <w:t>none of the above</w:t>
      </w:r>
    </w:p>
    <w:p w14:paraId="03F76899" w14:textId="0D8F227C" w:rsidR="00662B65" w:rsidRPr="0043727E" w:rsidRDefault="00662B65" w:rsidP="005E7E11">
      <w:pPr>
        <w:rPr>
          <w:lang w:eastAsia="en-AU"/>
        </w:rPr>
      </w:pPr>
      <w:r w:rsidRPr="0043727E">
        <w:rPr>
          <w:lang w:eastAsia="en-AU"/>
        </w:rPr>
        <w:br w:type="page"/>
      </w:r>
    </w:p>
    <w:p w14:paraId="7AD51158" w14:textId="4442B382" w:rsidR="00EA5F19" w:rsidRPr="0043727E" w:rsidRDefault="00EA5F19" w:rsidP="005E7E11">
      <w:pPr>
        <w:pStyle w:val="ListNumber"/>
        <w:rPr>
          <w:lang w:eastAsia="en-AU"/>
        </w:rPr>
      </w:pPr>
      <w:r w:rsidRPr="0043727E">
        <w:rPr>
          <w:lang w:eastAsia="en-AU"/>
        </w:rPr>
        <w:lastRenderedPageBreak/>
        <w:tab/>
        <w:t>A computer appears to be switched off</w:t>
      </w:r>
      <w:r w:rsidR="008D6C23" w:rsidRPr="0043727E">
        <w:rPr>
          <w:lang w:eastAsia="en-AU"/>
        </w:rPr>
        <w:t xml:space="preserve">.  </w:t>
      </w:r>
      <w:r w:rsidRPr="0043727E">
        <w:rPr>
          <w:lang w:eastAsia="en-AU"/>
        </w:rPr>
        <w:t>When the mouse is moved, the monitor immediately displays the active desktop and is available for use.  Which of the following power management configurations has been used?</w:t>
      </w:r>
    </w:p>
    <w:p w14:paraId="44D32FA1" w14:textId="2C8B7B43" w:rsidR="00EA5F19" w:rsidRPr="0043727E" w:rsidRDefault="00EA5F19" w:rsidP="005E7E11">
      <w:pPr>
        <w:pStyle w:val="ListNumber2"/>
        <w:numPr>
          <w:ilvl w:val="1"/>
          <w:numId w:val="25"/>
        </w:numPr>
        <w:spacing w:line="276" w:lineRule="auto"/>
        <w:rPr>
          <w:lang w:eastAsia="en-AU"/>
        </w:rPr>
      </w:pPr>
      <w:r w:rsidRPr="0043727E">
        <w:rPr>
          <w:lang w:eastAsia="en-AU"/>
        </w:rPr>
        <w:t>Standby</w:t>
      </w:r>
    </w:p>
    <w:p w14:paraId="76CE5C37" w14:textId="24E8FC0A" w:rsidR="00EA5F19" w:rsidRPr="0043727E" w:rsidRDefault="00EA5F19" w:rsidP="005E7E11">
      <w:pPr>
        <w:pStyle w:val="ListNumber2"/>
        <w:numPr>
          <w:ilvl w:val="1"/>
          <w:numId w:val="24"/>
        </w:numPr>
        <w:spacing w:line="276" w:lineRule="auto"/>
        <w:rPr>
          <w:lang w:eastAsia="en-AU"/>
        </w:rPr>
      </w:pPr>
      <w:r w:rsidRPr="0043727E">
        <w:rPr>
          <w:lang w:eastAsia="en-AU"/>
        </w:rPr>
        <w:t>Hibernate</w:t>
      </w:r>
    </w:p>
    <w:p w14:paraId="5BBB83CF" w14:textId="12D25294" w:rsidR="00EA5F19" w:rsidRPr="0043727E" w:rsidRDefault="00EA5F19" w:rsidP="005E7E11">
      <w:pPr>
        <w:pStyle w:val="ListNumber2"/>
        <w:numPr>
          <w:ilvl w:val="1"/>
          <w:numId w:val="24"/>
        </w:numPr>
        <w:spacing w:line="276" w:lineRule="auto"/>
        <w:rPr>
          <w:lang w:eastAsia="en-AU"/>
        </w:rPr>
      </w:pPr>
      <w:r w:rsidRPr="0043727E">
        <w:rPr>
          <w:lang w:eastAsia="en-AU"/>
        </w:rPr>
        <w:t>Wake-on-LAN</w:t>
      </w:r>
    </w:p>
    <w:p w14:paraId="64D16CBB" w14:textId="38FB6DD6" w:rsidR="00532E60" w:rsidRPr="0043727E" w:rsidRDefault="00EA5F19" w:rsidP="005E7E11">
      <w:pPr>
        <w:pStyle w:val="ListNumber2"/>
        <w:numPr>
          <w:ilvl w:val="1"/>
          <w:numId w:val="24"/>
        </w:numPr>
        <w:spacing w:line="276" w:lineRule="auto"/>
        <w:rPr>
          <w:lang w:eastAsia="en-AU"/>
        </w:rPr>
      </w:pPr>
      <w:r w:rsidRPr="0043727E">
        <w:rPr>
          <w:lang w:eastAsia="en-AU"/>
        </w:rPr>
        <w:t>Scheduled shutdown</w:t>
      </w:r>
    </w:p>
    <w:p w14:paraId="20B1773F" w14:textId="533870D2" w:rsidR="00EA5F19" w:rsidRPr="0043727E" w:rsidRDefault="00EA5F19" w:rsidP="005E7E11">
      <w:pPr>
        <w:pStyle w:val="ListNumber2"/>
        <w:numPr>
          <w:ilvl w:val="0"/>
          <w:numId w:val="0"/>
        </w:numPr>
        <w:spacing w:line="276" w:lineRule="auto"/>
        <w:ind w:left="652"/>
        <w:rPr>
          <w:lang w:eastAsia="en-AU"/>
        </w:rPr>
      </w:pPr>
    </w:p>
    <w:p w14:paraId="374D0653" w14:textId="5DF11391" w:rsidR="00EA5F19" w:rsidRPr="0043727E" w:rsidRDefault="00EA5F19" w:rsidP="005E7E11">
      <w:pPr>
        <w:pStyle w:val="ListNumber"/>
        <w:rPr>
          <w:lang w:eastAsia="en-AU"/>
        </w:rPr>
      </w:pPr>
      <w:r w:rsidRPr="0043727E">
        <w:rPr>
          <w:lang w:eastAsia="en-AU"/>
        </w:rPr>
        <w:tab/>
        <w:t>Which row of the table correctly describes the features of open source operating systems and proprietary operating systems for a single-user machine licence?</w:t>
      </w:r>
    </w:p>
    <w:p w14:paraId="750DE1E5" w14:textId="112E7E10" w:rsidR="00377965" w:rsidRPr="0043727E" w:rsidRDefault="00EA5F19" w:rsidP="005E7E11">
      <w:pPr>
        <w:ind w:left="720" w:hanging="11"/>
        <w:rPr>
          <w:color w:val="221E1F"/>
          <w:sz w:val="23"/>
          <w:szCs w:val="23"/>
        </w:rPr>
      </w:pPr>
      <w:r w:rsidRPr="0043727E">
        <w:rPr>
          <w:noProof/>
          <w:lang w:eastAsia="en-AU"/>
        </w:rPr>
        <w:drawing>
          <wp:inline distT="0" distB="0" distL="0" distR="0" wp14:anchorId="55209842" wp14:editId="30548767">
            <wp:extent cx="4567299" cy="1802357"/>
            <wp:effectExtent l="0" t="0" r="5080" b="7620"/>
            <wp:docPr id="1" name="Picture 1" descr="Table of possib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8639" cy="1810778"/>
                    </a:xfrm>
                    <a:prstGeom prst="rect">
                      <a:avLst/>
                    </a:prstGeom>
                  </pic:spPr>
                </pic:pic>
              </a:graphicData>
            </a:graphic>
          </wp:inline>
        </w:drawing>
      </w:r>
    </w:p>
    <w:p w14:paraId="592398D6" w14:textId="7A2041C8" w:rsidR="00377965" w:rsidRPr="0043727E" w:rsidRDefault="00377965" w:rsidP="005E7E11">
      <w:pPr>
        <w:pStyle w:val="ListNumber"/>
        <w:rPr>
          <w:lang w:eastAsia="en-AU"/>
        </w:rPr>
      </w:pPr>
      <w:r w:rsidRPr="0043727E">
        <w:rPr>
          <w:lang w:eastAsia="en-AU"/>
        </w:rPr>
        <w:tab/>
        <w:t>A full system backup is done every Friday night and a differential backup every night Monday to Thursday.</w:t>
      </w:r>
    </w:p>
    <w:p w14:paraId="49737839" w14:textId="77777777" w:rsidR="00EA5F19" w:rsidRPr="0043727E" w:rsidRDefault="00EA5F19" w:rsidP="00F8466E">
      <w:pPr>
        <w:ind w:left="652"/>
      </w:pPr>
      <w:r w:rsidRPr="0043727E">
        <w:t>All files were damaged on Wednesday from a malicious software attack.</w:t>
      </w:r>
    </w:p>
    <w:p w14:paraId="0AC07C19" w14:textId="10F96AC8" w:rsidR="00EA5F19" w:rsidRPr="0043727E" w:rsidRDefault="00EA5F19" w:rsidP="00F8466E">
      <w:pPr>
        <w:ind w:left="652"/>
      </w:pPr>
      <w:r w:rsidRPr="0043727E">
        <w:t>Which nightly backup(s) should be used to restore the files?</w:t>
      </w:r>
    </w:p>
    <w:p w14:paraId="62B00314" w14:textId="0CA1F322" w:rsidR="00EA5F19" w:rsidRPr="0043727E" w:rsidRDefault="00EA5F19" w:rsidP="005E7E11">
      <w:pPr>
        <w:pStyle w:val="ListNumber2"/>
        <w:numPr>
          <w:ilvl w:val="1"/>
          <w:numId w:val="26"/>
        </w:numPr>
        <w:spacing w:line="276" w:lineRule="auto"/>
        <w:rPr>
          <w:lang w:eastAsia="en-AU"/>
        </w:rPr>
      </w:pPr>
      <w:r w:rsidRPr="0043727E">
        <w:rPr>
          <w:color w:val="221E1F"/>
        </w:rPr>
        <w:t>Tuesday</w:t>
      </w:r>
    </w:p>
    <w:p w14:paraId="1572FA00" w14:textId="06B68F9C" w:rsidR="00EA5F19" w:rsidRPr="0043727E" w:rsidRDefault="00EA5F19" w:rsidP="005E7E11">
      <w:pPr>
        <w:pStyle w:val="ListNumber2"/>
        <w:numPr>
          <w:ilvl w:val="1"/>
          <w:numId w:val="26"/>
        </w:numPr>
        <w:spacing w:line="276" w:lineRule="auto"/>
        <w:rPr>
          <w:color w:val="221E1F"/>
        </w:rPr>
      </w:pPr>
      <w:r w:rsidRPr="0043727E">
        <w:rPr>
          <w:color w:val="221E1F"/>
        </w:rPr>
        <w:t>Tuesday and Friday</w:t>
      </w:r>
    </w:p>
    <w:p w14:paraId="0836A055" w14:textId="77777777" w:rsidR="00BE2C0C" w:rsidRPr="0043727E" w:rsidRDefault="00EA5F19" w:rsidP="005E7E11">
      <w:pPr>
        <w:pStyle w:val="ListNumber2"/>
        <w:numPr>
          <w:ilvl w:val="1"/>
          <w:numId w:val="26"/>
        </w:numPr>
        <w:spacing w:line="276" w:lineRule="auto"/>
        <w:rPr>
          <w:color w:val="221E1F"/>
        </w:rPr>
      </w:pPr>
      <w:r w:rsidRPr="0043727E">
        <w:rPr>
          <w:color w:val="221E1F"/>
        </w:rPr>
        <w:t>Monday and Tuesday</w:t>
      </w:r>
    </w:p>
    <w:p w14:paraId="7A3DEA30" w14:textId="7AC3BF17" w:rsidR="00BE2C0C" w:rsidRPr="0043727E" w:rsidRDefault="00BE2C0C" w:rsidP="005E7E11">
      <w:pPr>
        <w:pStyle w:val="ListNumber2"/>
        <w:numPr>
          <w:ilvl w:val="1"/>
          <w:numId w:val="26"/>
        </w:numPr>
        <w:spacing w:line="276" w:lineRule="auto"/>
        <w:rPr>
          <w:color w:val="221E1F"/>
        </w:rPr>
      </w:pPr>
      <w:r w:rsidRPr="0043727E">
        <w:rPr>
          <w:color w:val="221E1F"/>
        </w:rPr>
        <w:t xml:space="preserve">Monday, Tuesday and Friday </w:t>
      </w:r>
    </w:p>
    <w:p w14:paraId="42FEC17A" w14:textId="77777777" w:rsidR="00377965" w:rsidRPr="0043727E" w:rsidRDefault="00377965" w:rsidP="005E7E11">
      <w:pPr>
        <w:pStyle w:val="ListNumber2"/>
        <w:numPr>
          <w:ilvl w:val="0"/>
          <w:numId w:val="0"/>
        </w:numPr>
        <w:spacing w:line="276" w:lineRule="auto"/>
        <w:ind w:left="652"/>
        <w:rPr>
          <w:color w:val="221E1F"/>
        </w:rPr>
      </w:pPr>
    </w:p>
    <w:p w14:paraId="792BC1F6" w14:textId="662FF407" w:rsidR="00BE2C0C" w:rsidRPr="0043727E" w:rsidRDefault="007C14FB" w:rsidP="005E7E11">
      <w:pPr>
        <w:pStyle w:val="ListNumber"/>
        <w:rPr>
          <w:lang w:eastAsia="en-AU"/>
        </w:rPr>
      </w:pPr>
      <w:r w:rsidRPr="0043727E">
        <w:rPr>
          <w:lang w:eastAsia="en-AU"/>
        </w:rPr>
        <w:t>Which of the following should be used to determine if a service on a computer has stopped?</w:t>
      </w:r>
    </w:p>
    <w:p w14:paraId="5D1B9A3C" w14:textId="5E664D5F" w:rsidR="007C14FB" w:rsidRPr="0043727E" w:rsidRDefault="007C14FB" w:rsidP="005E7E11">
      <w:pPr>
        <w:pStyle w:val="ListNumber2"/>
        <w:numPr>
          <w:ilvl w:val="1"/>
          <w:numId w:val="27"/>
        </w:numPr>
        <w:spacing w:line="276" w:lineRule="auto"/>
        <w:rPr>
          <w:color w:val="221E1F"/>
        </w:rPr>
      </w:pPr>
      <w:r w:rsidRPr="0043727E">
        <w:rPr>
          <w:color w:val="221E1F"/>
        </w:rPr>
        <w:t>Defragment</w:t>
      </w:r>
    </w:p>
    <w:p w14:paraId="01078C5F" w14:textId="77777777" w:rsidR="00544AE0" w:rsidRPr="0043727E" w:rsidRDefault="007C14FB" w:rsidP="005E7E11">
      <w:pPr>
        <w:pStyle w:val="ListNumber2"/>
        <w:numPr>
          <w:ilvl w:val="1"/>
          <w:numId w:val="27"/>
        </w:numPr>
        <w:spacing w:line="276" w:lineRule="auto"/>
        <w:rPr>
          <w:color w:val="221E1F"/>
        </w:rPr>
      </w:pPr>
      <w:r w:rsidRPr="0043727E">
        <w:rPr>
          <w:color w:val="221E1F"/>
        </w:rPr>
        <w:t>Boot manager</w:t>
      </w:r>
    </w:p>
    <w:p w14:paraId="40369C1B" w14:textId="77777777" w:rsidR="00544AE0" w:rsidRPr="0043727E" w:rsidRDefault="007C14FB" w:rsidP="005E7E11">
      <w:pPr>
        <w:pStyle w:val="ListNumber2"/>
        <w:numPr>
          <w:ilvl w:val="1"/>
          <w:numId w:val="27"/>
        </w:numPr>
        <w:spacing w:line="276" w:lineRule="auto"/>
        <w:rPr>
          <w:color w:val="221E1F"/>
        </w:rPr>
      </w:pPr>
      <w:r w:rsidRPr="0043727E">
        <w:rPr>
          <w:color w:val="221E1F"/>
        </w:rPr>
        <w:t>Registry editor</w:t>
      </w:r>
    </w:p>
    <w:p w14:paraId="1E4690D9" w14:textId="02408561" w:rsidR="007C14FB" w:rsidRPr="0043727E" w:rsidRDefault="007C14FB" w:rsidP="005E7E11">
      <w:pPr>
        <w:pStyle w:val="ListNumber2"/>
        <w:numPr>
          <w:ilvl w:val="1"/>
          <w:numId w:val="27"/>
        </w:numPr>
        <w:spacing w:line="276" w:lineRule="auto"/>
        <w:rPr>
          <w:color w:val="221E1F"/>
        </w:rPr>
      </w:pPr>
      <w:r w:rsidRPr="0043727E">
        <w:rPr>
          <w:color w:val="221E1F"/>
        </w:rPr>
        <w:t>System configuration</w:t>
      </w:r>
    </w:p>
    <w:p w14:paraId="68C778E5" w14:textId="77777777" w:rsidR="007C14FB" w:rsidRPr="0043727E" w:rsidRDefault="007C14FB" w:rsidP="005E7E11">
      <w:pPr>
        <w:pStyle w:val="ListNumber2"/>
        <w:numPr>
          <w:ilvl w:val="0"/>
          <w:numId w:val="0"/>
        </w:numPr>
        <w:spacing w:line="276" w:lineRule="auto"/>
        <w:ind w:left="652"/>
        <w:rPr>
          <w:rFonts w:ascii="JHCIP B+ Times" w:hAnsi="JHCIP B+ Times" w:cs="JHCIP B+ Times"/>
          <w:color w:val="221E1F"/>
        </w:rPr>
      </w:pPr>
    </w:p>
    <w:p w14:paraId="387CD48A" w14:textId="77777777" w:rsidR="006F216C" w:rsidRPr="0043727E" w:rsidRDefault="007C14FB" w:rsidP="005E7E11">
      <w:pPr>
        <w:pStyle w:val="ListNumber"/>
        <w:rPr>
          <w:lang w:eastAsia="en-AU"/>
        </w:rPr>
      </w:pPr>
      <w:r w:rsidRPr="0043727E">
        <w:rPr>
          <w:lang w:eastAsia="en-AU"/>
        </w:rPr>
        <w:t>Why would driver signature enforcement be disabled?</w:t>
      </w:r>
    </w:p>
    <w:p w14:paraId="4D5233E3" w14:textId="77777777" w:rsidR="006F216C" w:rsidRPr="0043727E" w:rsidRDefault="007C14FB" w:rsidP="005E7E11">
      <w:pPr>
        <w:pStyle w:val="ListNumber2"/>
        <w:numPr>
          <w:ilvl w:val="1"/>
          <w:numId w:val="28"/>
        </w:numPr>
        <w:spacing w:line="276" w:lineRule="auto"/>
        <w:rPr>
          <w:color w:val="221E1F"/>
        </w:rPr>
      </w:pPr>
      <w:r w:rsidRPr="0043727E">
        <w:rPr>
          <w:color w:val="221E1F"/>
        </w:rPr>
        <w:t>To install an unofficial driver</w:t>
      </w:r>
    </w:p>
    <w:p w14:paraId="212A8648" w14:textId="77777777" w:rsidR="006F216C" w:rsidRPr="0043727E" w:rsidRDefault="007C14FB" w:rsidP="005E7E11">
      <w:pPr>
        <w:pStyle w:val="ListNumber2"/>
        <w:numPr>
          <w:ilvl w:val="1"/>
          <w:numId w:val="28"/>
        </w:numPr>
        <w:spacing w:line="276" w:lineRule="auto"/>
        <w:rPr>
          <w:color w:val="221E1F"/>
        </w:rPr>
      </w:pPr>
      <w:r w:rsidRPr="0043727E">
        <w:rPr>
          <w:color w:val="221E1F"/>
        </w:rPr>
        <w:t>To allow a driver to be uninstalled</w:t>
      </w:r>
    </w:p>
    <w:p w14:paraId="4782868A" w14:textId="77777777" w:rsidR="006F216C" w:rsidRPr="0043727E" w:rsidRDefault="007C14FB" w:rsidP="005E7E11">
      <w:pPr>
        <w:pStyle w:val="ListNumber2"/>
        <w:numPr>
          <w:ilvl w:val="1"/>
          <w:numId w:val="28"/>
        </w:numPr>
        <w:spacing w:line="276" w:lineRule="auto"/>
        <w:rPr>
          <w:color w:val="221E1F"/>
        </w:rPr>
      </w:pPr>
      <w:r w:rsidRPr="0043727E">
        <w:rPr>
          <w:color w:val="221E1F"/>
        </w:rPr>
        <w:t>To stop automatic updates of drivers</w:t>
      </w:r>
    </w:p>
    <w:p w14:paraId="72DF78F4" w14:textId="7C57A0A9" w:rsidR="007C14FB" w:rsidRPr="0043727E" w:rsidRDefault="007C14FB" w:rsidP="005E7E11">
      <w:pPr>
        <w:pStyle w:val="ListNumber2"/>
        <w:numPr>
          <w:ilvl w:val="1"/>
          <w:numId w:val="28"/>
        </w:numPr>
        <w:spacing w:line="276" w:lineRule="auto"/>
        <w:rPr>
          <w:color w:val="221E1F"/>
        </w:rPr>
      </w:pPr>
      <w:r w:rsidRPr="0043727E">
        <w:rPr>
          <w:color w:val="221E1F"/>
        </w:rPr>
        <w:t>To enable all drivers to load during safe-mode startup</w:t>
      </w:r>
    </w:p>
    <w:p w14:paraId="3677902F" w14:textId="77777777" w:rsidR="00073B73" w:rsidRPr="0043727E" w:rsidRDefault="00656009" w:rsidP="005E7E11">
      <w:pPr>
        <w:pStyle w:val="ListNumber"/>
        <w:rPr>
          <w:lang w:eastAsia="en-AU"/>
        </w:rPr>
      </w:pPr>
      <w:r w:rsidRPr="0043727E">
        <w:rPr>
          <w:lang w:eastAsia="en-AU"/>
        </w:rPr>
        <w:lastRenderedPageBreak/>
        <w:t>Which of the following is managed by a computer’s operating system?</w:t>
      </w:r>
    </w:p>
    <w:p w14:paraId="10DDB805" w14:textId="77777777" w:rsidR="00073B73" w:rsidRPr="0043727E" w:rsidRDefault="00656009" w:rsidP="005E7E11">
      <w:pPr>
        <w:pStyle w:val="ListNumber2"/>
        <w:numPr>
          <w:ilvl w:val="1"/>
          <w:numId w:val="30"/>
        </w:numPr>
        <w:spacing w:line="276" w:lineRule="auto"/>
        <w:rPr>
          <w:color w:val="221E1F"/>
          <w:sz w:val="23"/>
          <w:szCs w:val="23"/>
        </w:rPr>
      </w:pPr>
      <w:r w:rsidRPr="0043727E">
        <w:rPr>
          <w:color w:val="221E1F"/>
          <w:sz w:val="23"/>
          <w:szCs w:val="23"/>
        </w:rPr>
        <w:t>BIOS</w:t>
      </w:r>
    </w:p>
    <w:p w14:paraId="7022F82B" w14:textId="77777777" w:rsidR="00073B73" w:rsidRPr="0043727E" w:rsidRDefault="00656009" w:rsidP="005E7E11">
      <w:pPr>
        <w:pStyle w:val="ListNumber2"/>
        <w:numPr>
          <w:ilvl w:val="1"/>
          <w:numId w:val="30"/>
        </w:numPr>
        <w:spacing w:line="276" w:lineRule="auto"/>
        <w:rPr>
          <w:color w:val="221E1F"/>
          <w:sz w:val="23"/>
          <w:szCs w:val="23"/>
        </w:rPr>
      </w:pPr>
      <w:r w:rsidRPr="0043727E">
        <w:rPr>
          <w:color w:val="221E1F"/>
          <w:sz w:val="23"/>
          <w:szCs w:val="23"/>
        </w:rPr>
        <w:t>CPU usage</w:t>
      </w:r>
    </w:p>
    <w:p w14:paraId="5B362197" w14:textId="77777777" w:rsidR="00073B73" w:rsidRPr="0043727E" w:rsidRDefault="00656009" w:rsidP="005E7E11">
      <w:pPr>
        <w:pStyle w:val="ListNumber2"/>
        <w:numPr>
          <w:ilvl w:val="1"/>
          <w:numId w:val="30"/>
        </w:numPr>
        <w:spacing w:line="276" w:lineRule="auto"/>
        <w:rPr>
          <w:color w:val="221E1F"/>
          <w:sz w:val="23"/>
          <w:szCs w:val="23"/>
        </w:rPr>
      </w:pPr>
      <w:r w:rsidRPr="0043727E">
        <w:rPr>
          <w:color w:val="221E1F"/>
          <w:sz w:val="23"/>
          <w:szCs w:val="23"/>
        </w:rPr>
        <w:t>Power supply</w:t>
      </w:r>
    </w:p>
    <w:p w14:paraId="177F297F" w14:textId="7792F10B" w:rsidR="00656009" w:rsidRPr="0043727E" w:rsidRDefault="00656009" w:rsidP="005E7E11">
      <w:pPr>
        <w:pStyle w:val="ListNumber2"/>
        <w:numPr>
          <w:ilvl w:val="1"/>
          <w:numId w:val="30"/>
        </w:numPr>
        <w:spacing w:line="276" w:lineRule="auto"/>
        <w:rPr>
          <w:color w:val="221E1F"/>
          <w:sz w:val="23"/>
          <w:szCs w:val="23"/>
        </w:rPr>
      </w:pPr>
      <w:r w:rsidRPr="0043727E">
        <w:rPr>
          <w:color w:val="221E1F"/>
          <w:sz w:val="23"/>
          <w:szCs w:val="23"/>
        </w:rPr>
        <w:t>CMOS battery</w:t>
      </w:r>
    </w:p>
    <w:p w14:paraId="4C06749E" w14:textId="2EB4AD1D" w:rsidR="00656009" w:rsidRPr="0043727E" w:rsidRDefault="00656009" w:rsidP="005E7E11">
      <w:pPr>
        <w:pStyle w:val="ListNumber2"/>
        <w:numPr>
          <w:ilvl w:val="0"/>
          <w:numId w:val="0"/>
        </w:numPr>
        <w:spacing w:line="276" w:lineRule="auto"/>
        <w:ind w:left="652"/>
        <w:rPr>
          <w:color w:val="221E1F"/>
          <w:sz w:val="22"/>
          <w:szCs w:val="22"/>
        </w:rPr>
      </w:pPr>
    </w:p>
    <w:p w14:paraId="2B4CE85A" w14:textId="77777777" w:rsidR="00073B73" w:rsidRPr="0043727E" w:rsidRDefault="00656009" w:rsidP="005E7E11">
      <w:pPr>
        <w:pStyle w:val="ListNumber"/>
        <w:rPr>
          <w:lang w:eastAsia="en-AU"/>
        </w:rPr>
      </w:pPr>
      <w:r w:rsidRPr="0043727E">
        <w:rPr>
          <w:lang w:eastAsia="en-AU"/>
        </w:rPr>
        <w:t>Which of the following is the best method for safely removing a portable flash media</w:t>
      </w:r>
      <w:r w:rsidR="00073B73" w:rsidRPr="0043727E">
        <w:rPr>
          <w:lang w:eastAsia="en-AU"/>
        </w:rPr>
        <w:t xml:space="preserve"> </w:t>
      </w:r>
      <w:r w:rsidRPr="0043727E">
        <w:rPr>
          <w:lang w:eastAsia="en-AU"/>
        </w:rPr>
        <w:t>device from a computer?</w:t>
      </w:r>
    </w:p>
    <w:p w14:paraId="326A80B9" w14:textId="77777777" w:rsidR="00486FD3" w:rsidRPr="0043727E" w:rsidRDefault="00656009" w:rsidP="005E7E11">
      <w:pPr>
        <w:pStyle w:val="ListNumber2"/>
        <w:numPr>
          <w:ilvl w:val="1"/>
          <w:numId w:val="31"/>
        </w:numPr>
        <w:spacing w:line="276" w:lineRule="auto"/>
        <w:rPr>
          <w:color w:val="221E1F"/>
        </w:rPr>
      </w:pPr>
      <w:r w:rsidRPr="0043727E">
        <w:rPr>
          <w:color w:val="221E1F"/>
        </w:rPr>
        <w:t>Pull the device out gently</w:t>
      </w:r>
    </w:p>
    <w:p w14:paraId="51BE59C0" w14:textId="77777777" w:rsidR="00486FD3" w:rsidRPr="0043727E" w:rsidRDefault="00656009" w:rsidP="005E7E11">
      <w:pPr>
        <w:pStyle w:val="ListNumber2"/>
        <w:numPr>
          <w:ilvl w:val="1"/>
          <w:numId w:val="31"/>
        </w:numPr>
        <w:spacing w:line="276" w:lineRule="auto"/>
        <w:rPr>
          <w:color w:val="221E1F"/>
        </w:rPr>
      </w:pPr>
      <w:r w:rsidRPr="0043727E">
        <w:rPr>
          <w:color w:val="221E1F"/>
        </w:rPr>
        <w:t>Hibernate the computer then remove the device</w:t>
      </w:r>
    </w:p>
    <w:p w14:paraId="6C0A925A" w14:textId="77777777" w:rsidR="00486FD3" w:rsidRPr="0043727E" w:rsidRDefault="00656009" w:rsidP="005E7E11">
      <w:pPr>
        <w:pStyle w:val="ListNumber2"/>
        <w:numPr>
          <w:ilvl w:val="1"/>
          <w:numId w:val="31"/>
        </w:numPr>
        <w:spacing w:line="276" w:lineRule="auto"/>
        <w:rPr>
          <w:color w:val="221E1F"/>
        </w:rPr>
      </w:pPr>
      <w:r w:rsidRPr="0043727E">
        <w:rPr>
          <w:color w:val="221E1F"/>
        </w:rPr>
        <w:t>Close any open windows then remove the device</w:t>
      </w:r>
    </w:p>
    <w:p w14:paraId="6461F199" w14:textId="3621FB66" w:rsidR="00656009" w:rsidRPr="0043727E" w:rsidRDefault="00656009" w:rsidP="005E7E11">
      <w:pPr>
        <w:pStyle w:val="ListNumber2"/>
        <w:numPr>
          <w:ilvl w:val="1"/>
          <w:numId w:val="31"/>
        </w:numPr>
        <w:spacing w:line="276" w:lineRule="auto"/>
        <w:rPr>
          <w:color w:val="221E1F"/>
        </w:rPr>
      </w:pPr>
      <w:r w:rsidRPr="0043727E">
        <w:rPr>
          <w:color w:val="221E1F"/>
        </w:rPr>
        <w:t>Stop all related processes then remove the device</w:t>
      </w:r>
    </w:p>
    <w:p w14:paraId="50B649CD" w14:textId="77777777" w:rsidR="00486FD3" w:rsidRPr="0043727E" w:rsidRDefault="00486FD3" w:rsidP="005E7E11">
      <w:pPr>
        <w:pStyle w:val="ListNumber2"/>
        <w:numPr>
          <w:ilvl w:val="0"/>
          <w:numId w:val="0"/>
        </w:numPr>
        <w:spacing w:line="276" w:lineRule="auto"/>
        <w:ind w:left="652"/>
        <w:rPr>
          <w:color w:val="221E1F"/>
          <w:sz w:val="22"/>
          <w:szCs w:val="22"/>
        </w:rPr>
      </w:pPr>
    </w:p>
    <w:p w14:paraId="3385C891" w14:textId="2C20E45E" w:rsidR="00486FD3" w:rsidRPr="0043727E" w:rsidRDefault="00656009" w:rsidP="005E7E11">
      <w:pPr>
        <w:pStyle w:val="ListNumber"/>
        <w:rPr>
          <w:lang w:eastAsia="en-AU"/>
        </w:rPr>
      </w:pPr>
      <w:r w:rsidRPr="0043727E">
        <w:rPr>
          <w:lang w:eastAsia="en-AU"/>
        </w:rPr>
        <w:t>A DVD is inserted into a computer then the computer is restarted</w:t>
      </w:r>
      <w:r w:rsidR="008D6C23" w:rsidRPr="0043727E">
        <w:rPr>
          <w:lang w:eastAsia="en-AU"/>
        </w:rPr>
        <w:t xml:space="preserve">.  </w:t>
      </w:r>
      <w:r w:rsidRPr="0043727E">
        <w:rPr>
          <w:lang w:eastAsia="en-AU"/>
        </w:rPr>
        <w:t>The computer connects</w:t>
      </w:r>
      <w:r w:rsidR="00217E71" w:rsidRPr="0043727E">
        <w:rPr>
          <w:lang w:eastAsia="en-AU"/>
        </w:rPr>
        <w:t xml:space="preserve"> </w:t>
      </w:r>
      <w:r w:rsidRPr="0043727E">
        <w:rPr>
          <w:lang w:eastAsia="en-AU"/>
        </w:rPr>
        <w:t>to the network and retrieves a task sequence to install an operating system image.</w:t>
      </w:r>
    </w:p>
    <w:p w14:paraId="3B6E1090" w14:textId="77777777" w:rsidR="00217E71" w:rsidRPr="0043727E" w:rsidRDefault="00656009" w:rsidP="005E7E11">
      <w:pPr>
        <w:pStyle w:val="ListNumber"/>
        <w:numPr>
          <w:ilvl w:val="0"/>
          <w:numId w:val="0"/>
        </w:numPr>
        <w:ind w:left="652"/>
        <w:rPr>
          <w:lang w:eastAsia="en-AU"/>
        </w:rPr>
      </w:pPr>
      <w:r w:rsidRPr="0043727E">
        <w:rPr>
          <w:lang w:eastAsia="en-AU"/>
        </w:rPr>
        <w:t>Which installation method is described above?</w:t>
      </w:r>
    </w:p>
    <w:p w14:paraId="6FE8967E" w14:textId="77777777" w:rsidR="00217E71" w:rsidRPr="0043727E" w:rsidRDefault="00656009" w:rsidP="005E7E11">
      <w:pPr>
        <w:pStyle w:val="ListNumber2"/>
        <w:numPr>
          <w:ilvl w:val="1"/>
          <w:numId w:val="32"/>
        </w:numPr>
        <w:spacing w:line="276" w:lineRule="auto"/>
        <w:rPr>
          <w:color w:val="221E1F"/>
        </w:rPr>
      </w:pPr>
      <w:r w:rsidRPr="0043727E">
        <w:rPr>
          <w:color w:val="221E1F"/>
        </w:rPr>
        <w:t>Boot media installation with a recovery disk</w:t>
      </w:r>
    </w:p>
    <w:p w14:paraId="2DABA109" w14:textId="77777777" w:rsidR="00217E71" w:rsidRPr="0043727E" w:rsidRDefault="00656009" w:rsidP="005E7E11">
      <w:pPr>
        <w:pStyle w:val="ListNumber2"/>
        <w:numPr>
          <w:ilvl w:val="1"/>
          <w:numId w:val="32"/>
        </w:numPr>
        <w:spacing w:line="276" w:lineRule="auto"/>
        <w:rPr>
          <w:color w:val="221E1F"/>
        </w:rPr>
      </w:pPr>
      <w:r w:rsidRPr="0043727E">
        <w:rPr>
          <w:color w:val="221E1F"/>
        </w:rPr>
        <w:t>Recovery disk installation with a network image</w:t>
      </w:r>
    </w:p>
    <w:p w14:paraId="4AB7F0A0" w14:textId="77777777" w:rsidR="00217E71" w:rsidRPr="0043727E" w:rsidRDefault="00656009" w:rsidP="005E7E11">
      <w:pPr>
        <w:pStyle w:val="ListNumber2"/>
        <w:numPr>
          <w:ilvl w:val="1"/>
          <w:numId w:val="32"/>
        </w:numPr>
        <w:spacing w:line="276" w:lineRule="auto"/>
        <w:rPr>
          <w:color w:val="221E1F"/>
        </w:rPr>
      </w:pPr>
      <w:r w:rsidRPr="0043727E">
        <w:rPr>
          <w:color w:val="221E1F"/>
        </w:rPr>
        <w:t>Network installation using boot media</w:t>
      </w:r>
    </w:p>
    <w:p w14:paraId="34188D4F" w14:textId="6820BB22" w:rsidR="00656009" w:rsidRPr="0043727E" w:rsidRDefault="00656009" w:rsidP="005E7E11">
      <w:pPr>
        <w:pStyle w:val="ListNumber2"/>
        <w:numPr>
          <w:ilvl w:val="1"/>
          <w:numId w:val="32"/>
        </w:numPr>
        <w:spacing w:line="276" w:lineRule="auto"/>
        <w:rPr>
          <w:color w:val="221E1F"/>
        </w:rPr>
      </w:pPr>
      <w:r w:rsidRPr="0043727E">
        <w:rPr>
          <w:color w:val="221E1F"/>
        </w:rPr>
        <w:t>Install from an image using a network boot</w:t>
      </w:r>
    </w:p>
    <w:p w14:paraId="12C81307" w14:textId="208EC13F" w:rsidR="00656009" w:rsidRPr="0043727E" w:rsidRDefault="00656009" w:rsidP="005E7E11">
      <w:pPr>
        <w:pStyle w:val="ListNumber2"/>
        <w:numPr>
          <w:ilvl w:val="0"/>
          <w:numId w:val="0"/>
        </w:numPr>
        <w:spacing w:line="276" w:lineRule="auto"/>
        <w:ind w:left="652"/>
        <w:rPr>
          <w:rFonts w:ascii="Times" w:hAnsi="Times" w:cs="Times"/>
          <w:color w:val="221E1F"/>
          <w:sz w:val="22"/>
          <w:szCs w:val="22"/>
        </w:rPr>
      </w:pPr>
    </w:p>
    <w:p w14:paraId="496D1DCB" w14:textId="77777777" w:rsidR="00656009" w:rsidRPr="0043727E" w:rsidRDefault="00656009" w:rsidP="005E7E11">
      <w:pPr>
        <w:pStyle w:val="ListNumber"/>
        <w:rPr>
          <w:lang w:eastAsia="en-AU"/>
        </w:rPr>
      </w:pPr>
      <w:r w:rsidRPr="0043727E">
        <w:rPr>
          <w:lang w:eastAsia="en-AU"/>
        </w:rPr>
        <w:t>Which of the following is permitted under the licence of an open-source operating system software?</w:t>
      </w:r>
    </w:p>
    <w:p w14:paraId="7A1CD6E6" w14:textId="12381DE0" w:rsidR="00656009" w:rsidRPr="0043727E" w:rsidRDefault="00656009" w:rsidP="005E7E11">
      <w:pPr>
        <w:pStyle w:val="ListNumber2"/>
        <w:numPr>
          <w:ilvl w:val="1"/>
          <w:numId w:val="33"/>
        </w:numPr>
        <w:spacing w:line="276" w:lineRule="auto"/>
        <w:rPr>
          <w:color w:val="221E1F"/>
        </w:rPr>
      </w:pPr>
      <w:r w:rsidRPr="0043727E">
        <w:rPr>
          <w:color w:val="221E1F"/>
        </w:rPr>
        <w:t>Sell the software</w:t>
      </w:r>
    </w:p>
    <w:p w14:paraId="3F6D33CF" w14:textId="4B7A6BA9" w:rsidR="00656009" w:rsidRPr="0043727E" w:rsidRDefault="00656009" w:rsidP="005E7E11">
      <w:pPr>
        <w:pStyle w:val="ListNumber2"/>
        <w:numPr>
          <w:ilvl w:val="1"/>
          <w:numId w:val="33"/>
        </w:numPr>
        <w:spacing w:line="276" w:lineRule="auto"/>
        <w:rPr>
          <w:color w:val="221E1F"/>
        </w:rPr>
      </w:pPr>
      <w:r w:rsidRPr="0043727E">
        <w:rPr>
          <w:color w:val="221E1F"/>
        </w:rPr>
        <w:t>Download the software for free</w:t>
      </w:r>
    </w:p>
    <w:p w14:paraId="5B696896" w14:textId="2417DA65" w:rsidR="00656009" w:rsidRPr="0043727E" w:rsidRDefault="00656009" w:rsidP="005E7E11">
      <w:pPr>
        <w:pStyle w:val="ListNumber2"/>
        <w:numPr>
          <w:ilvl w:val="1"/>
          <w:numId w:val="33"/>
        </w:numPr>
        <w:spacing w:line="276" w:lineRule="auto"/>
        <w:rPr>
          <w:color w:val="221E1F"/>
        </w:rPr>
      </w:pPr>
      <w:r w:rsidRPr="0043727E">
        <w:rPr>
          <w:color w:val="221E1F"/>
        </w:rPr>
        <w:t>Change the name of the software</w:t>
      </w:r>
    </w:p>
    <w:p w14:paraId="1F984F3A" w14:textId="7E76795B" w:rsidR="00656009" w:rsidRPr="0043727E" w:rsidRDefault="00656009" w:rsidP="005E7E11">
      <w:pPr>
        <w:pStyle w:val="ListNumber2"/>
        <w:numPr>
          <w:ilvl w:val="1"/>
          <w:numId w:val="33"/>
        </w:numPr>
        <w:spacing w:line="276" w:lineRule="auto"/>
        <w:rPr>
          <w:color w:val="221E1F"/>
        </w:rPr>
      </w:pPr>
      <w:r w:rsidRPr="0043727E">
        <w:rPr>
          <w:color w:val="221E1F"/>
        </w:rPr>
        <w:t>Place a copyright on the software</w:t>
      </w:r>
      <w:r w:rsidR="00F8466E" w:rsidRPr="0043727E">
        <w:rPr>
          <w:color w:val="221E1F"/>
        </w:rPr>
        <w:br/>
      </w:r>
    </w:p>
    <w:p w14:paraId="7697E331" w14:textId="46838C5F" w:rsidR="00656009" w:rsidRPr="0043727E" w:rsidRDefault="00656009" w:rsidP="005E7E11">
      <w:pPr>
        <w:pStyle w:val="ListNumber"/>
        <w:rPr>
          <w:lang w:eastAsia="en-AU"/>
        </w:rPr>
      </w:pPr>
      <w:r w:rsidRPr="0043727E">
        <w:rPr>
          <w:lang w:eastAsia="en-AU"/>
        </w:rPr>
        <w:t>The diagram represents the results of running a diagnostic utility before and after performing a process on a hard drive.</w:t>
      </w:r>
      <w:r w:rsidR="00F53780" w:rsidRPr="00F53780">
        <w:rPr>
          <w:lang w:eastAsia="en-AU"/>
        </w:rPr>
        <w:t xml:space="preserve"> </w:t>
      </w:r>
      <w:r w:rsidR="00F53780">
        <w:rPr>
          <w:lang w:eastAsia="en-AU"/>
        </w:rPr>
        <w:t xml:space="preserve"> </w:t>
      </w:r>
      <w:r w:rsidR="00F53780" w:rsidRPr="0043727E">
        <w:rPr>
          <w:noProof/>
          <w:lang w:eastAsia="en-AU"/>
        </w:rPr>
        <w:drawing>
          <wp:inline distT="0" distB="0" distL="0" distR="0" wp14:anchorId="3C59E89F" wp14:editId="0F5B8ED7">
            <wp:extent cx="6116320" cy="1245235"/>
            <wp:effectExtent l="0" t="0" r="0" b="0"/>
            <wp:docPr id="2" name="Picture 2" descr="Diagnos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16320" cy="1245235"/>
                    </a:xfrm>
                    <a:prstGeom prst="rect">
                      <a:avLst/>
                    </a:prstGeom>
                  </pic:spPr>
                </pic:pic>
              </a:graphicData>
            </a:graphic>
          </wp:inline>
        </w:drawing>
      </w:r>
    </w:p>
    <w:p w14:paraId="1FB50072" w14:textId="545CA04B" w:rsidR="00656009" w:rsidRPr="0043727E" w:rsidRDefault="00656009" w:rsidP="00F8466E">
      <w:pPr>
        <w:pStyle w:val="ListNumber2"/>
        <w:numPr>
          <w:ilvl w:val="0"/>
          <w:numId w:val="0"/>
        </w:numPr>
        <w:spacing w:line="276" w:lineRule="auto"/>
        <w:ind w:left="652"/>
        <w:rPr>
          <w:lang w:eastAsia="en-AU"/>
        </w:rPr>
      </w:pPr>
      <w:r w:rsidRPr="0043727E">
        <w:rPr>
          <w:color w:val="221E1F"/>
          <w:sz w:val="23"/>
          <w:szCs w:val="23"/>
        </w:rPr>
        <w:t>Which of the following processes has been performed on the hard drive?</w:t>
      </w:r>
    </w:p>
    <w:p w14:paraId="4E08BAD2" w14:textId="77777777" w:rsidR="0060318B" w:rsidRPr="0043727E" w:rsidRDefault="00656009" w:rsidP="005E7E11">
      <w:pPr>
        <w:pStyle w:val="ListNumber2"/>
        <w:numPr>
          <w:ilvl w:val="1"/>
          <w:numId w:val="34"/>
        </w:numPr>
        <w:spacing w:line="276" w:lineRule="auto"/>
        <w:rPr>
          <w:color w:val="221E1F"/>
          <w:sz w:val="23"/>
          <w:szCs w:val="23"/>
        </w:rPr>
      </w:pPr>
      <w:r w:rsidRPr="0043727E">
        <w:rPr>
          <w:color w:val="221E1F"/>
          <w:sz w:val="23"/>
          <w:szCs w:val="23"/>
        </w:rPr>
        <w:t>File sharing</w:t>
      </w:r>
    </w:p>
    <w:p w14:paraId="7C3F3A83" w14:textId="77777777" w:rsidR="0060318B" w:rsidRPr="0043727E" w:rsidRDefault="00656009" w:rsidP="005E7E11">
      <w:pPr>
        <w:pStyle w:val="ListNumber2"/>
        <w:numPr>
          <w:ilvl w:val="1"/>
          <w:numId w:val="34"/>
        </w:numPr>
        <w:spacing w:line="276" w:lineRule="auto"/>
        <w:rPr>
          <w:color w:val="221E1F"/>
          <w:sz w:val="23"/>
          <w:szCs w:val="23"/>
        </w:rPr>
      </w:pPr>
      <w:r w:rsidRPr="0043727E">
        <w:rPr>
          <w:color w:val="221E1F"/>
          <w:sz w:val="23"/>
          <w:szCs w:val="23"/>
        </w:rPr>
        <w:t>Optimisation</w:t>
      </w:r>
    </w:p>
    <w:p w14:paraId="331DE1E0" w14:textId="77777777" w:rsidR="0060318B" w:rsidRPr="0043727E" w:rsidRDefault="00656009" w:rsidP="005E7E11">
      <w:pPr>
        <w:pStyle w:val="ListNumber2"/>
        <w:numPr>
          <w:ilvl w:val="1"/>
          <w:numId w:val="34"/>
        </w:numPr>
        <w:spacing w:line="276" w:lineRule="auto"/>
        <w:rPr>
          <w:color w:val="221E1F"/>
          <w:sz w:val="23"/>
          <w:szCs w:val="23"/>
        </w:rPr>
      </w:pPr>
      <w:r w:rsidRPr="0043727E">
        <w:rPr>
          <w:color w:val="221E1F"/>
          <w:sz w:val="23"/>
          <w:szCs w:val="23"/>
        </w:rPr>
        <w:t>System backup</w:t>
      </w:r>
    </w:p>
    <w:p w14:paraId="681555C1" w14:textId="6830C09D" w:rsidR="001B1F49" w:rsidRDefault="00656009" w:rsidP="005E7E11">
      <w:pPr>
        <w:pStyle w:val="ListNumber2"/>
        <w:numPr>
          <w:ilvl w:val="1"/>
          <w:numId w:val="34"/>
        </w:numPr>
        <w:spacing w:line="276" w:lineRule="auto"/>
        <w:rPr>
          <w:color w:val="221E1F"/>
          <w:sz w:val="23"/>
          <w:szCs w:val="23"/>
        </w:rPr>
      </w:pPr>
      <w:r w:rsidRPr="0043727E">
        <w:rPr>
          <w:color w:val="221E1F"/>
          <w:sz w:val="23"/>
          <w:szCs w:val="23"/>
        </w:rPr>
        <w:t>File compression</w:t>
      </w:r>
    </w:p>
    <w:p w14:paraId="315A370E" w14:textId="77777777" w:rsidR="001B1F49" w:rsidRDefault="001B1F49">
      <w:pPr>
        <w:rPr>
          <w:color w:val="221E1F"/>
          <w:sz w:val="23"/>
          <w:szCs w:val="23"/>
        </w:rPr>
      </w:pPr>
      <w:r>
        <w:rPr>
          <w:color w:val="221E1F"/>
          <w:sz w:val="23"/>
          <w:szCs w:val="23"/>
        </w:rPr>
        <w:br w:type="page"/>
      </w:r>
    </w:p>
    <w:p w14:paraId="6CFEDCC4" w14:textId="5F8AF0CA" w:rsidR="001B1F49" w:rsidRPr="0043727E" w:rsidRDefault="001B1F49" w:rsidP="001B1F49">
      <w:pPr>
        <w:pStyle w:val="Heading3"/>
      </w:pPr>
      <w:r>
        <w:lastRenderedPageBreak/>
        <w:t>Activity 3</w:t>
      </w:r>
      <w:r w:rsidRPr="0043727E">
        <w:t xml:space="preserve">:  example </w:t>
      </w:r>
      <w:hyperlink r:id="rId33" w:history="1">
        <w:r w:rsidRPr="0043727E">
          <w:rPr>
            <w:rStyle w:val="Hyperlink"/>
            <w:sz w:val="40"/>
          </w:rPr>
          <w:t>HSC Examination questions</w:t>
        </w:r>
      </w:hyperlink>
    </w:p>
    <w:p w14:paraId="08682C64" w14:textId="77777777" w:rsidR="001B1F49" w:rsidRPr="0043727E" w:rsidRDefault="001B1F49" w:rsidP="001B1F49">
      <w:pPr>
        <w:rPr>
          <w:rStyle w:val="Hyperlink"/>
          <w:sz w:val="18"/>
          <w:szCs w:val="18"/>
        </w:rPr>
      </w:pPr>
      <w:bookmarkStart w:id="2" w:name="_Hlk46468315"/>
      <w:r w:rsidRPr="0043727E">
        <w:rPr>
          <w:sz w:val="18"/>
          <w:szCs w:val="18"/>
        </w:rPr>
        <w:t xml:space="preserve">These questions are acknowledged © </w:t>
      </w:r>
      <w:hyperlink r:id="rId34" w:history="1">
        <w:r w:rsidRPr="0043727E">
          <w:rPr>
            <w:rStyle w:val="Hyperlink"/>
            <w:sz w:val="18"/>
            <w:szCs w:val="18"/>
          </w:rPr>
          <w:t>2019 NSW Education Standards Authority (NESA) for and on behalf of the Crown in right of the State of New South Wales.</w:t>
        </w:r>
      </w:hyperlink>
      <w:bookmarkEnd w:id="2"/>
    </w:p>
    <w:p w14:paraId="1F7B9C12" w14:textId="77777777" w:rsidR="001B1F49" w:rsidRPr="0043727E" w:rsidRDefault="001B1F49" w:rsidP="001B1F49">
      <w:pPr>
        <w:rPr>
          <w:lang w:eastAsia="zh-CN"/>
        </w:rPr>
      </w:pPr>
    </w:p>
    <w:p w14:paraId="641F2AAA" w14:textId="40FF69D4" w:rsidR="001B1F49" w:rsidRPr="0043727E" w:rsidRDefault="007325A8" w:rsidP="001B1F49">
      <w:pPr>
        <w:pStyle w:val="FeatureBox2"/>
      </w:pPr>
      <w:r w:rsidRPr="007325A8">
        <w:t>These questions should be answered in the suggested number of lines (handwritten) as it gives a guide to the length of your response</w:t>
      </w:r>
      <w:r w:rsidR="001B1F49" w:rsidRPr="0043727E">
        <w:t xml:space="preserve">.  </w:t>
      </w:r>
      <w:r>
        <w:br/>
      </w:r>
      <w:r>
        <w:br/>
      </w:r>
      <w:r w:rsidR="001B1F49" w:rsidRPr="0043727E">
        <w:t>Plan out your answer and key points before you commence.</w:t>
      </w:r>
    </w:p>
    <w:p w14:paraId="1AB4AA94" w14:textId="77777777" w:rsidR="001B1F49" w:rsidRPr="0043727E" w:rsidRDefault="001B1F49" w:rsidP="001B1F49">
      <w:r w:rsidRPr="0043727E">
        <w:t xml:space="preserve">Question </w:t>
      </w:r>
      <w:r>
        <w:t>1</w:t>
      </w:r>
    </w:p>
    <w:p w14:paraId="242C4A50" w14:textId="4FAE086A" w:rsidR="00590A2A" w:rsidRDefault="001B1F49" w:rsidP="00590A2A">
      <w:pPr>
        <w:pStyle w:val="ListParagraph"/>
        <w:numPr>
          <w:ilvl w:val="1"/>
          <w:numId w:val="49"/>
        </w:numPr>
        <w:tabs>
          <w:tab w:val="left" w:pos="720"/>
        </w:tabs>
        <w:rPr>
          <w:lang w:val="en-AU"/>
        </w:rPr>
      </w:pPr>
      <w:r w:rsidRPr="0043727E">
        <w:t>Explain how a business can be affected by malicious software.</w:t>
      </w:r>
      <w:r w:rsidR="00590A2A">
        <w:t xml:space="preserve">  </w:t>
      </w:r>
      <w:r w:rsidR="00590A2A">
        <w:rPr>
          <w:lang w:val="en-AU"/>
        </w:rPr>
        <w:t>(</w:t>
      </w:r>
      <w:r w:rsidR="007325A8">
        <w:rPr>
          <w:lang w:val="en-AU"/>
        </w:rPr>
        <w:t>2</w:t>
      </w:r>
      <w:r w:rsidR="003514CC">
        <w:rPr>
          <w:lang w:val="en-AU"/>
        </w:rPr>
        <w:t> </w:t>
      </w:r>
      <w:r w:rsidR="00590A2A">
        <w:rPr>
          <w:lang w:val="en-AU"/>
        </w:rPr>
        <w:t>marks)</w:t>
      </w:r>
    </w:p>
    <w:p w14:paraId="62859E0D" w14:textId="77777777" w:rsidR="003514CC" w:rsidRDefault="003514CC" w:rsidP="003514CC">
      <w:pPr>
        <w:pStyle w:val="ListParagraph"/>
        <w:numPr>
          <w:ilvl w:val="0"/>
          <w:numId w:val="0"/>
        </w:numPr>
        <w:tabs>
          <w:tab w:val="left" w:pos="720"/>
        </w:tabs>
        <w:ind w:left="720"/>
        <w:rPr>
          <w:lang w:val="en-AU"/>
        </w:rPr>
      </w:pPr>
    </w:p>
    <w:p w14:paraId="2B168B72"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1AF04B7D"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0F8CC14C" w14:textId="60473B32" w:rsidR="003514CC" w:rsidRDefault="003514CC" w:rsidP="003514CC">
      <w:pPr>
        <w:tabs>
          <w:tab w:val="right" w:leader="underscore" w:pos="8693"/>
        </w:tabs>
        <w:spacing w:line="360" w:lineRule="auto"/>
        <w:ind w:left="709"/>
        <w:rPr>
          <w:rFonts w:cs="Arial"/>
        </w:rPr>
      </w:pPr>
      <w:r w:rsidRPr="002F75C6">
        <w:rPr>
          <w:rFonts w:cs="Arial"/>
        </w:rPr>
        <w:tab/>
      </w:r>
    </w:p>
    <w:p w14:paraId="27B6DB76" w14:textId="2D0DFFBB" w:rsidR="003514CC" w:rsidRPr="002F75C6" w:rsidRDefault="003514CC" w:rsidP="003514CC">
      <w:pPr>
        <w:tabs>
          <w:tab w:val="right" w:leader="underscore" w:pos="8693"/>
        </w:tabs>
        <w:spacing w:line="360" w:lineRule="auto"/>
        <w:ind w:left="709"/>
        <w:rPr>
          <w:rFonts w:cs="Arial"/>
        </w:rPr>
      </w:pPr>
      <w:r>
        <w:rPr>
          <w:rFonts w:cs="Arial"/>
        </w:rPr>
        <w:tab/>
      </w:r>
    </w:p>
    <w:p w14:paraId="50028B83" w14:textId="77777777" w:rsidR="001B1F49" w:rsidRPr="0043727E" w:rsidRDefault="001B1F49" w:rsidP="001B1F49">
      <w:pPr>
        <w:pStyle w:val="ListBullet"/>
        <w:numPr>
          <w:ilvl w:val="0"/>
          <w:numId w:val="0"/>
        </w:numPr>
        <w:ind w:left="1004"/>
      </w:pPr>
    </w:p>
    <w:p w14:paraId="0CAF05AC" w14:textId="2B4ED805" w:rsidR="001B1F49" w:rsidRDefault="001B1F49" w:rsidP="003514CC">
      <w:pPr>
        <w:pStyle w:val="ListParagraph"/>
        <w:numPr>
          <w:ilvl w:val="1"/>
          <w:numId w:val="49"/>
        </w:numPr>
        <w:tabs>
          <w:tab w:val="left" w:pos="720"/>
        </w:tabs>
        <w:rPr>
          <w:lang w:val="en-AU"/>
        </w:rPr>
      </w:pPr>
      <w:r w:rsidRPr="0043727E">
        <w:t>A user reports that they cannot log on to the network.  What troubleshooting steps should be taken to resolve this issue?</w:t>
      </w:r>
      <w:r w:rsidR="007325A8">
        <w:t xml:space="preserve">  </w:t>
      </w:r>
      <w:r w:rsidR="007325A8">
        <w:rPr>
          <w:lang w:val="en-AU"/>
        </w:rPr>
        <w:t>(3 marks)</w:t>
      </w:r>
    </w:p>
    <w:p w14:paraId="0AC20106" w14:textId="77777777" w:rsidR="003514CC" w:rsidRPr="003514CC" w:rsidRDefault="003514CC" w:rsidP="003514CC">
      <w:pPr>
        <w:pStyle w:val="ListParagraph"/>
        <w:numPr>
          <w:ilvl w:val="0"/>
          <w:numId w:val="0"/>
        </w:numPr>
        <w:tabs>
          <w:tab w:val="left" w:pos="720"/>
        </w:tabs>
        <w:ind w:left="720"/>
        <w:rPr>
          <w:lang w:val="en-AU"/>
        </w:rPr>
      </w:pPr>
    </w:p>
    <w:p w14:paraId="5CB905D2"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412131D0"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3180E150" w14:textId="414927F6" w:rsidR="003514CC" w:rsidRDefault="003514CC" w:rsidP="003514CC">
      <w:pPr>
        <w:tabs>
          <w:tab w:val="right" w:leader="underscore" w:pos="8693"/>
        </w:tabs>
        <w:spacing w:line="360" w:lineRule="auto"/>
        <w:ind w:left="709"/>
        <w:rPr>
          <w:rFonts w:cs="Arial"/>
        </w:rPr>
      </w:pPr>
      <w:r w:rsidRPr="002F75C6">
        <w:rPr>
          <w:rFonts w:cs="Arial"/>
        </w:rPr>
        <w:tab/>
      </w:r>
    </w:p>
    <w:p w14:paraId="2E8EF038" w14:textId="3CFFA30B" w:rsidR="003514CC" w:rsidRDefault="003514CC" w:rsidP="003514CC">
      <w:pPr>
        <w:tabs>
          <w:tab w:val="right" w:leader="underscore" w:pos="8693"/>
        </w:tabs>
        <w:spacing w:line="360" w:lineRule="auto"/>
        <w:ind w:left="709"/>
        <w:rPr>
          <w:rFonts w:cs="Arial"/>
        </w:rPr>
      </w:pPr>
      <w:r>
        <w:rPr>
          <w:rFonts w:cs="Arial"/>
        </w:rPr>
        <w:tab/>
      </w:r>
    </w:p>
    <w:p w14:paraId="361EA48E" w14:textId="509BA0F8" w:rsidR="003514CC" w:rsidRPr="002F75C6" w:rsidRDefault="003514CC" w:rsidP="003514CC">
      <w:pPr>
        <w:tabs>
          <w:tab w:val="right" w:leader="underscore" w:pos="8693"/>
        </w:tabs>
        <w:spacing w:line="360" w:lineRule="auto"/>
        <w:ind w:left="709"/>
        <w:rPr>
          <w:rFonts w:cs="Arial"/>
        </w:rPr>
      </w:pPr>
      <w:r>
        <w:rPr>
          <w:rFonts w:cs="Arial"/>
        </w:rPr>
        <w:tab/>
      </w:r>
    </w:p>
    <w:p w14:paraId="168AA46B" w14:textId="77777777" w:rsidR="001B1F49" w:rsidRPr="0043727E" w:rsidRDefault="001B1F49" w:rsidP="001B1F49"/>
    <w:p w14:paraId="250B54ED" w14:textId="3B0D46DE" w:rsidR="003514CC" w:rsidRPr="002F75C6" w:rsidRDefault="001B1F49" w:rsidP="003514CC">
      <w:pPr>
        <w:tabs>
          <w:tab w:val="right" w:leader="underscore" w:pos="8693"/>
        </w:tabs>
        <w:spacing w:line="360" w:lineRule="auto"/>
        <w:ind w:left="709"/>
        <w:rPr>
          <w:rFonts w:cs="Arial"/>
        </w:rPr>
      </w:pPr>
      <w:r>
        <w:br w:type="page"/>
      </w:r>
    </w:p>
    <w:p w14:paraId="5FD26D1E" w14:textId="3EC5DB6B" w:rsidR="001B1F49" w:rsidRDefault="001B1F49" w:rsidP="001B1F49"/>
    <w:p w14:paraId="26B10658" w14:textId="77777777" w:rsidR="001B1F49" w:rsidRPr="0043727E" w:rsidRDefault="001B1F49" w:rsidP="001B1F49">
      <w:r w:rsidRPr="0043727E">
        <w:t xml:space="preserve">Question </w:t>
      </w:r>
      <w:r>
        <w:t>2</w:t>
      </w:r>
    </w:p>
    <w:p w14:paraId="6A6F7C54" w14:textId="37689F5D" w:rsidR="007325A8" w:rsidRDefault="001B1F49" w:rsidP="007325A8">
      <w:pPr>
        <w:pStyle w:val="ListParagraph"/>
        <w:numPr>
          <w:ilvl w:val="1"/>
          <w:numId w:val="50"/>
        </w:numPr>
        <w:tabs>
          <w:tab w:val="left" w:pos="720"/>
        </w:tabs>
        <w:rPr>
          <w:lang w:val="en-AU"/>
        </w:rPr>
      </w:pPr>
      <w:r w:rsidRPr="0043727E">
        <w:t>What are TWO functions of an operating system?</w:t>
      </w:r>
      <w:r w:rsidR="007325A8">
        <w:t xml:space="preserve">  </w:t>
      </w:r>
      <w:r w:rsidR="007325A8">
        <w:rPr>
          <w:lang w:val="en-AU"/>
        </w:rPr>
        <w:t>(2 marks)</w:t>
      </w:r>
    </w:p>
    <w:p w14:paraId="5BE1A333" w14:textId="77777777" w:rsidR="001B1F49" w:rsidRPr="0043727E" w:rsidRDefault="001B1F49" w:rsidP="003514CC">
      <w:pPr>
        <w:pStyle w:val="ListBullet"/>
        <w:numPr>
          <w:ilvl w:val="0"/>
          <w:numId w:val="0"/>
        </w:numPr>
      </w:pPr>
    </w:p>
    <w:p w14:paraId="026EE3A7"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7320229B"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32DC8335"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7A49EB6F" w14:textId="77777777" w:rsidR="001B1F49" w:rsidRPr="0043727E" w:rsidRDefault="001B1F49" w:rsidP="001B1F49">
      <w:pPr>
        <w:pStyle w:val="ListBullet"/>
        <w:numPr>
          <w:ilvl w:val="0"/>
          <w:numId w:val="0"/>
        </w:numPr>
        <w:ind w:left="1004"/>
      </w:pPr>
    </w:p>
    <w:p w14:paraId="00D9FADD" w14:textId="02CBBB24" w:rsidR="001B1F49" w:rsidRPr="007325A8" w:rsidRDefault="001B1F49" w:rsidP="007325A8">
      <w:pPr>
        <w:pStyle w:val="ListParagraph"/>
        <w:numPr>
          <w:ilvl w:val="1"/>
          <w:numId w:val="50"/>
        </w:numPr>
        <w:tabs>
          <w:tab w:val="left" w:pos="720"/>
        </w:tabs>
        <w:rPr>
          <w:lang w:val="en-AU"/>
        </w:rPr>
      </w:pPr>
      <w:r w:rsidRPr="0043727E">
        <w:t>Describe how an operating system may be optimised.</w:t>
      </w:r>
      <w:r w:rsidR="007325A8">
        <w:t xml:space="preserve">  </w:t>
      </w:r>
      <w:r w:rsidR="007325A8">
        <w:rPr>
          <w:lang w:val="en-AU"/>
        </w:rPr>
        <w:t>(3 marks)</w:t>
      </w:r>
    </w:p>
    <w:p w14:paraId="45799560" w14:textId="77777777" w:rsidR="001B1F49" w:rsidRPr="0043727E" w:rsidRDefault="001B1F49" w:rsidP="001B1F49">
      <w:pPr>
        <w:pStyle w:val="ListBullet"/>
        <w:numPr>
          <w:ilvl w:val="0"/>
          <w:numId w:val="0"/>
        </w:numPr>
        <w:ind w:left="1004"/>
      </w:pPr>
    </w:p>
    <w:p w14:paraId="675681A4"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7CB86AEF" w14:textId="77777777" w:rsidR="003514CC" w:rsidRPr="002F75C6" w:rsidRDefault="003514CC" w:rsidP="003514CC">
      <w:pPr>
        <w:tabs>
          <w:tab w:val="right" w:leader="underscore" w:pos="8693"/>
        </w:tabs>
        <w:spacing w:line="360" w:lineRule="auto"/>
        <w:ind w:left="709"/>
        <w:rPr>
          <w:rFonts w:cs="Arial"/>
        </w:rPr>
      </w:pPr>
      <w:r w:rsidRPr="002F75C6">
        <w:rPr>
          <w:rFonts w:cs="Arial"/>
        </w:rPr>
        <w:tab/>
      </w:r>
    </w:p>
    <w:p w14:paraId="49EB446A" w14:textId="43B68342" w:rsidR="003514CC" w:rsidRDefault="003514CC" w:rsidP="003514CC">
      <w:pPr>
        <w:tabs>
          <w:tab w:val="right" w:leader="underscore" w:pos="8693"/>
        </w:tabs>
        <w:spacing w:line="360" w:lineRule="auto"/>
        <w:ind w:left="709"/>
        <w:rPr>
          <w:rFonts w:cs="Arial"/>
        </w:rPr>
      </w:pPr>
      <w:r w:rsidRPr="002F75C6">
        <w:rPr>
          <w:rFonts w:cs="Arial"/>
        </w:rPr>
        <w:tab/>
      </w:r>
    </w:p>
    <w:p w14:paraId="4BD657F6" w14:textId="1237D162" w:rsidR="003514CC" w:rsidRDefault="003514CC" w:rsidP="003514CC">
      <w:pPr>
        <w:tabs>
          <w:tab w:val="right" w:leader="underscore" w:pos="8693"/>
        </w:tabs>
        <w:spacing w:line="360" w:lineRule="auto"/>
        <w:ind w:left="709"/>
        <w:rPr>
          <w:rFonts w:cs="Arial"/>
        </w:rPr>
      </w:pPr>
      <w:r>
        <w:rPr>
          <w:rFonts w:cs="Arial"/>
        </w:rPr>
        <w:tab/>
      </w:r>
    </w:p>
    <w:p w14:paraId="02685447" w14:textId="7F2D5A74" w:rsidR="003514CC" w:rsidRDefault="003514CC" w:rsidP="003514CC">
      <w:pPr>
        <w:tabs>
          <w:tab w:val="right" w:leader="underscore" w:pos="8693"/>
        </w:tabs>
        <w:spacing w:line="360" w:lineRule="auto"/>
        <w:ind w:left="709"/>
        <w:rPr>
          <w:rFonts w:cs="Arial"/>
        </w:rPr>
      </w:pPr>
      <w:r>
        <w:rPr>
          <w:rFonts w:cs="Arial"/>
        </w:rPr>
        <w:tab/>
      </w:r>
    </w:p>
    <w:p w14:paraId="78F4F38F" w14:textId="5CD714F7" w:rsidR="00656009" w:rsidRPr="003514CC" w:rsidRDefault="003514CC" w:rsidP="003514CC">
      <w:pPr>
        <w:tabs>
          <w:tab w:val="right" w:leader="underscore" w:pos="8693"/>
        </w:tabs>
        <w:spacing w:line="360" w:lineRule="auto"/>
        <w:ind w:left="709"/>
        <w:rPr>
          <w:rFonts w:cs="Arial"/>
        </w:rPr>
      </w:pPr>
      <w:r>
        <w:rPr>
          <w:rFonts w:cs="Arial"/>
        </w:rPr>
        <w:tab/>
      </w:r>
    </w:p>
    <w:p w14:paraId="0144A155" w14:textId="17877DAF" w:rsidR="008F72F9" w:rsidRPr="0043727E" w:rsidRDefault="008F72F9" w:rsidP="00F8466E">
      <w:pPr>
        <w:pStyle w:val="Heading1"/>
        <w:rPr>
          <w:lang w:eastAsia="zh-CN"/>
        </w:rPr>
      </w:pPr>
      <w:r w:rsidRPr="0043727E">
        <w:rPr>
          <w:lang w:eastAsia="en-AU"/>
        </w:rPr>
        <w:br w:type="page"/>
      </w:r>
      <w:r w:rsidR="003514CC" w:rsidRPr="0043727E">
        <w:rPr>
          <w:lang w:eastAsia="zh-CN"/>
        </w:rPr>
        <w:lastRenderedPageBreak/>
        <w:t>Putting t</w:t>
      </w:r>
      <w:r w:rsidR="003514CC">
        <w:rPr>
          <w:lang w:eastAsia="zh-CN"/>
        </w:rPr>
        <w:t>he t</w:t>
      </w:r>
      <w:r w:rsidR="003514CC" w:rsidRPr="0043727E">
        <w:rPr>
          <w:lang w:eastAsia="zh-CN"/>
        </w:rPr>
        <w:t>heory into practice</w:t>
      </w:r>
    </w:p>
    <w:p w14:paraId="3A719F96" w14:textId="627B2DF7" w:rsidR="00532E60" w:rsidRPr="0043727E" w:rsidRDefault="00532E60" w:rsidP="005E7E11">
      <w:pPr>
        <w:pStyle w:val="Heading3"/>
      </w:pPr>
      <w:r w:rsidRPr="0043727E">
        <w:t>Exercise 1</w:t>
      </w:r>
      <w:r w:rsidR="00EB1790" w:rsidRPr="0043727E">
        <w:t>:</w:t>
      </w:r>
      <w:r w:rsidRPr="0043727E">
        <w:t xml:space="preserve"> Viewing virtual memory windows</w:t>
      </w:r>
    </w:p>
    <w:p w14:paraId="340410D0" w14:textId="1E9FD82B" w:rsidR="00532E60" w:rsidRPr="0043727E" w:rsidRDefault="00532E60" w:rsidP="005E7E11">
      <w:r w:rsidRPr="0043727E">
        <w:t>This exercise will allow you to display the current paging file</w:t>
      </w:r>
      <w:r w:rsidR="008D6C23" w:rsidRPr="0043727E">
        <w:t xml:space="preserve">.  </w:t>
      </w:r>
      <w:r w:rsidRPr="0043727E">
        <w:t>The paging file is an area on the hard disk which Windows uses as if were RAM.</w:t>
      </w:r>
    </w:p>
    <w:p w14:paraId="30E4ED8E" w14:textId="77777777" w:rsidR="00EC460E" w:rsidRPr="0043727E" w:rsidRDefault="00EC460E" w:rsidP="005E7E11"/>
    <w:p w14:paraId="1B05D4CE" w14:textId="77777777" w:rsidR="00532E60" w:rsidRPr="0043727E" w:rsidRDefault="00532E60" w:rsidP="005E7E11">
      <w:pPr>
        <w:pStyle w:val="ListParagraph"/>
        <w:rPr>
          <w:lang w:val="en-AU"/>
        </w:rPr>
      </w:pPr>
      <w:r w:rsidRPr="0043727E">
        <w:rPr>
          <w:lang w:val="en-AU"/>
        </w:rPr>
        <w:t>Click Start-Control Panel</w:t>
      </w:r>
    </w:p>
    <w:p w14:paraId="49C1A320" w14:textId="77777777" w:rsidR="00532E60" w:rsidRPr="0043727E" w:rsidRDefault="00532E60" w:rsidP="005E7E11">
      <w:pPr>
        <w:pStyle w:val="ListParagraph"/>
        <w:rPr>
          <w:lang w:val="en-AU"/>
        </w:rPr>
      </w:pPr>
      <w:r w:rsidRPr="0043727E">
        <w:rPr>
          <w:lang w:val="en-AU"/>
        </w:rPr>
        <w:t>Click the System icon</w:t>
      </w:r>
    </w:p>
    <w:p w14:paraId="249BD69F" w14:textId="77777777" w:rsidR="00532E60" w:rsidRPr="0043727E" w:rsidRDefault="00532E60" w:rsidP="005E7E11">
      <w:pPr>
        <w:pStyle w:val="ListParagraph"/>
        <w:rPr>
          <w:lang w:val="en-AU"/>
        </w:rPr>
      </w:pPr>
      <w:r w:rsidRPr="0043727E">
        <w:rPr>
          <w:lang w:val="en-AU"/>
        </w:rPr>
        <w:t>Click the Advanced tab</w:t>
      </w:r>
    </w:p>
    <w:p w14:paraId="09855CFE" w14:textId="77777777" w:rsidR="00532E60" w:rsidRPr="0043727E" w:rsidRDefault="00532E60" w:rsidP="005E7E11">
      <w:pPr>
        <w:pStyle w:val="ListParagraph"/>
        <w:rPr>
          <w:lang w:val="en-AU"/>
        </w:rPr>
      </w:pPr>
      <w:r w:rsidRPr="0043727E">
        <w:rPr>
          <w:lang w:val="en-AU"/>
        </w:rPr>
        <w:t>Under Performance options click Settings</w:t>
      </w:r>
    </w:p>
    <w:p w14:paraId="5C4D3DD6" w14:textId="77777777" w:rsidR="00532E60" w:rsidRPr="0043727E" w:rsidRDefault="00532E60" w:rsidP="005E7E11">
      <w:pPr>
        <w:pStyle w:val="ListParagraph"/>
        <w:rPr>
          <w:lang w:val="en-AU"/>
        </w:rPr>
      </w:pPr>
      <w:r w:rsidRPr="0043727E">
        <w:rPr>
          <w:lang w:val="en-AU"/>
        </w:rPr>
        <w:t>Click the Advanced tab</w:t>
      </w:r>
    </w:p>
    <w:p w14:paraId="1A4A121C" w14:textId="77777777" w:rsidR="00532E60" w:rsidRPr="0043727E" w:rsidRDefault="00532E60" w:rsidP="005E7E11">
      <w:pPr>
        <w:pStyle w:val="ListParagraph"/>
        <w:rPr>
          <w:lang w:val="en-AU"/>
        </w:rPr>
      </w:pPr>
      <w:r w:rsidRPr="0043727E">
        <w:rPr>
          <w:lang w:val="en-AU"/>
        </w:rPr>
        <w:t>Click Change button</w:t>
      </w:r>
    </w:p>
    <w:p w14:paraId="26A58E12" w14:textId="77777777" w:rsidR="00532E60" w:rsidRPr="0043727E" w:rsidRDefault="00532E60" w:rsidP="005E7E11">
      <w:pPr>
        <w:pStyle w:val="ListParagraph"/>
        <w:rPr>
          <w:lang w:val="en-AU"/>
        </w:rPr>
      </w:pPr>
      <w:r w:rsidRPr="0043727E">
        <w:rPr>
          <w:lang w:val="en-AU"/>
        </w:rPr>
        <w:t>What is the current paging file size?</w:t>
      </w:r>
    </w:p>
    <w:p w14:paraId="003FA335" w14:textId="4398F9E1" w:rsidR="009C0265" w:rsidRPr="0043727E" w:rsidRDefault="00532E60" w:rsidP="0005536D">
      <w:pPr>
        <w:pStyle w:val="ListParagraph"/>
        <w:rPr>
          <w:lang w:val="en-AU"/>
        </w:rPr>
      </w:pPr>
      <w:r w:rsidRPr="0043727E">
        <w:rPr>
          <w:lang w:val="en-AU"/>
        </w:rPr>
        <w:t>Is it set at the recommended initial size?</w:t>
      </w:r>
    </w:p>
    <w:p w14:paraId="3FACB3D2" w14:textId="6BEF1930" w:rsidR="00532E60" w:rsidRPr="0043727E" w:rsidRDefault="00B36EB9" w:rsidP="005E7E11">
      <w:pPr>
        <w:pStyle w:val="Heading3"/>
      </w:pPr>
      <w:r w:rsidRPr="0043727E">
        <w:br/>
      </w:r>
      <w:r w:rsidR="00532E60" w:rsidRPr="0043727E">
        <w:t>Exercise 2</w:t>
      </w:r>
      <w:r w:rsidR="00EB1790" w:rsidRPr="0043727E">
        <w:t>:</w:t>
      </w:r>
      <w:r w:rsidR="00532E60" w:rsidRPr="0043727E">
        <w:t xml:space="preserve"> Viewing event viewer</w:t>
      </w:r>
    </w:p>
    <w:p w14:paraId="5F7B4C2A" w14:textId="6A9422C7" w:rsidR="00532E60" w:rsidRPr="0043727E" w:rsidRDefault="00532E60" w:rsidP="005E7E11">
      <w:r w:rsidRPr="0043727E">
        <w:t>This exercise will allow you to use the Event Viewer to view valid and invalid Log in attempts as well as events logged by Windows XP components</w:t>
      </w:r>
      <w:r w:rsidR="008D6C23" w:rsidRPr="0043727E">
        <w:t xml:space="preserve">.  </w:t>
      </w:r>
      <w:r w:rsidRPr="0043727E">
        <w:t>For example, the failure of a driver or other system component to load during start up is logged in the System log.</w:t>
      </w:r>
    </w:p>
    <w:p w14:paraId="4E7AF664" w14:textId="77777777" w:rsidR="004533FE" w:rsidRPr="0043727E" w:rsidRDefault="004533FE" w:rsidP="005E7E11"/>
    <w:p w14:paraId="1825CF09" w14:textId="77777777" w:rsidR="00532E60" w:rsidRPr="0043727E" w:rsidRDefault="00532E60" w:rsidP="005E7E11">
      <w:pPr>
        <w:pStyle w:val="ListParagraph"/>
        <w:rPr>
          <w:lang w:val="en-AU"/>
        </w:rPr>
      </w:pPr>
      <w:r w:rsidRPr="0043727E">
        <w:rPr>
          <w:lang w:val="en-AU"/>
        </w:rPr>
        <w:t>Log on as administrator</w:t>
      </w:r>
    </w:p>
    <w:p w14:paraId="7D8455B2" w14:textId="77777777" w:rsidR="00532E60" w:rsidRPr="0043727E" w:rsidRDefault="00532E60" w:rsidP="005E7E11">
      <w:pPr>
        <w:pStyle w:val="ListParagraph"/>
        <w:rPr>
          <w:lang w:val="en-AU"/>
        </w:rPr>
      </w:pPr>
      <w:r w:rsidRPr="0043727E">
        <w:rPr>
          <w:lang w:val="en-AU"/>
        </w:rPr>
        <w:t>Start-Administrative Tools-Event Viewer</w:t>
      </w:r>
    </w:p>
    <w:p w14:paraId="58D88E2A" w14:textId="77777777" w:rsidR="00532E60" w:rsidRPr="0043727E" w:rsidRDefault="00532E60" w:rsidP="005E7E11">
      <w:pPr>
        <w:pStyle w:val="ListParagraph"/>
        <w:rPr>
          <w:lang w:val="en-AU"/>
        </w:rPr>
      </w:pPr>
      <w:r w:rsidRPr="0043727E">
        <w:rPr>
          <w:lang w:val="en-AU"/>
        </w:rPr>
        <w:t>Click on the Security Log</w:t>
      </w:r>
    </w:p>
    <w:p w14:paraId="06D2CEE2" w14:textId="26D21945" w:rsidR="00532E60" w:rsidRPr="0043727E" w:rsidRDefault="00532E60" w:rsidP="005E7E11">
      <w:pPr>
        <w:pStyle w:val="ListParagraph"/>
        <w:rPr>
          <w:lang w:val="en-AU"/>
        </w:rPr>
      </w:pPr>
      <w:r w:rsidRPr="0043727E">
        <w:rPr>
          <w:lang w:val="en-AU"/>
        </w:rPr>
        <w:t>Is there any Failed Audit</w:t>
      </w:r>
      <w:r w:rsidR="00813779" w:rsidRPr="0043727E">
        <w:rPr>
          <w:lang w:val="en-AU"/>
        </w:rPr>
        <w:t xml:space="preserve">?  </w:t>
      </w:r>
      <w:r w:rsidRPr="0043727E">
        <w:rPr>
          <w:lang w:val="en-AU"/>
        </w:rPr>
        <w:t>If so, why do you think the failed audit has occurred</w:t>
      </w:r>
      <w:r w:rsidR="00813779" w:rsidRPr="0043727E">
        <w:rPr>
          <w:lang w:val="en-AU"/>
        </w:rPr>
        <w:t xml:space="preserve">?  </w:t>
      </w:r>
      <w:r w:rsidRPr="0043727E">
        <w:rPr>
          <w:lang w:val="en-AU"/>
        </w:rPr>
        <w:t>Click on the System Log</w:t>
      </w:r>
    </w:p>
    <w:p w14:paraId="60575D9C" w14:textId="5F65FF03" w:rsidR="00532E60" w:rsidRPr="0043727E" w:rsidRDefault="00532E60" w:rsidP="005E7E11">
      <w:pPr>
        <w:pStyle w:val="ListParagraph"/>
        <w:rPr>
          <w:lang w:val="en-AU"/>
        </w:rPr>
      </w:pPr>
      <w:r w:rsidRPr="0043727E">
        <w:rPr>
          <w:lang w:val="en-AU"/>
        </w:rPr>
        <w:t>Are there any Errors</w:t>
      </w:r>
      <w:r w:rsidR="00813779" w:rsidRPr="0043727E">
        <w:rPr>
          <w:lang w:val="en-AU"/>
        </w:rPr>
        <w:t xml:space="preserve">?  </w:t>
      </w:r>
      <w:r w:rsidRPr="0043727E">
        <w:rPr>
          <w:lang w:val="en-AU"/>
        </w:rPr>
        <w:t>If so, record the Source and Event ID?</w:t>
      </w:r>
    </w:p>
    <w:p w14:paraId="12AF1BA4" w14:textId="63392A27" w:rsidR="00EC460E" w:rsidRPr="0043727E" w:rsidRDefault="00532E60" w:rsidP="005E7E11">
      <w:pPr>
        <w:pStyle w:val="ListParagraph"/>
        <w:rPr>
          <w:lang w:val="en-AU"/>
        </w:rPr>
      </w:pPr>
      <w:r w:rsidRPr="0043727E">
        <w:rPr>
          <w:lang w:val="en-AU"/>
        </w:rPr>
        <w:t>Go to the Microsoft site and find out what the errors mean?</w:t>
      </w:r>
    </w:p>
    <w:p w14:paraId="2312F50F" w14:textId="77777777" w:rsidR="00EC460E" w:rsidRPr="0043727E" w:rsidRDefault="00EC460E" w:rsidP="005E7E11">
      <w:pPr>
        <w:rPr>
          <w:rFonts w:eastAsia="Calibri" w:cs="Arial"/>
          <w:spacing w:val="-2"/>
          <w:lang w:eastAsia="en-AU"/>
        </w:rPr>
      </w:pPr>
      <w:r w:rsidRPr="0043727E">
        <w:br w:type="page"/>
      </w:r>
    </w:p>
    <w:p w14:paraId="62C4209E" w14:textId="77777777" w:rsidR="00532E60" w:rsidRPr="0043727E" w:rsidRDefault="00532E60" w:rsidP="005E7E11">
      <w:pPr>
        <w:pStyle w:val="Heading3"/>
      </w:pPr>
      <w:r w:rsidRPr="0043727E">
        <w:lastRenderedPageBreak/>
        <w:t>Exercise 3: Using task manager to view applications</w:t>
      </w:r>
    </w:p>
    <w:p w14:paraId="19243687" w14:textId="740F9CB5" w:rsidR="00532E60" w:rsidRPr="0043727E" w:rsidRDefault="00532E60" w:rsidP="005E7E11">
      <w:r w:rsidRPr="0043727E">
        <w:t>You can use the Task Manager to view applications, processes and performance</w:t>
      </w:r>
      <w:r w:rsidR="008D6C23" w:rsidRPr="0043727E">
        <w:t xml:space="preserve">.  </w:t>
      </w:r>
      <w:r w:rsidRPr="0043727E">
        <w:t>In this next activity, you will be using </w:t>
      </w:r>
      <w:r w:rsidRPr="0043727E">
        <w:rPr>
          <w:rStyle w:val="Strong"/>
          <w:color w:val="000000"/>
          <w:szCs w:val="19"/>
        </w:rPr>
        <w:t>CTRL+ALT+DEL</w:t>
      </w:r>
      <w:r w:rsidRPr="0043727E">
        <w:t> to view the applications currently in use.</w:t>
      </w:r>
    </w:p>
    <w:p w14:paraId="7FC308A3" w14:textId="77777777" w:rsidR="005265C7" w:rsidRPr="0043727E" w:rsidRDefault="005265C7" w:rsidP="005E7E11"/>
    <w:p w14:paraId="1D4C8674" w14:textId="77777777" w:rsidR="00532E60" w:rsidRPr="0043727E" w:rsidRDefault="00532E60" w:rsidP="005E7E11">
      <w:pPr>
        <w:pStyle w:val="ListParagraph"/>
        <w:rPr>
          <w:lang w:val="en-AU"/>
        </w:rPr>
      </w:pPr>
      <w:r w:rsidRPr="0043727E">
        <w:rPr>
          <w:lang w:val="en-AU"/>
        </w:rPr>
        <w:t>Open a few applications</w:t>
      </w:r>
    </w:p>
    <w:p w14:paraId="1BCEC677" w14:textId="77777777" w:rsidR="00532E60" w:rsidRPr="0043727E" w:rsidRDefault="00532E60" w:rsidP="005E7E11">
      <w:pPr>
        <w:pStyle w:val="ListParagraph"/>
        <w:rPr>
          <w:lang w:val="en-AU"/>
        </w:rPr>
      </w:pPr>
      <w:r w:rsidRPr="0043727E">
        <w:rPr>
          <w:lang w:val="en-AU"/>
        </w:rPr>
        <w:t>Press CTRL+ALT+DEL</w:t>
      </w:r>
    </w:p>
    <w:p w14:paraId="66A09127" w14:textId="77777777" w:rsidR="00532E60" w:rsidRPr="0043727E" w:rsidRDefault="00532E60" w:rsidP="005E7E11">
      <w:pPr>
        <w:pStyle w:val="ListParagraph"/>
        <w:rPr>
          <w:lang w:val="en-AU"/>
        </w:rPr>
      </w:pPr>
      <w:r w:rsidRPr="0043727E">
        <w:rPr>
          <w:lang w:val="en-AU"/>
        </w:rPr>
        <w:t>Click the Task Manager button</w:t>
      </w:r>
    </w:p>
    <w:p w14:paraId="38ED81C6" w14:textId="77777777" w:rsidR="00532E60" w:rsidRPr="0043727E" w:rsidRDefault="00532E60" w:rsidP="005E7E11">
      <w:pPr>
        <w:pStyle w:val="ListParagraph"/>
        <w:rPr>
          <w:lang w:val="en-AU"/>
        </w:rPr>
      </w:pPr>
      <w:r w:rsidRPr="0043727E">
        <w:rPr>
          <w:lang w:val="en-AU"/>
        </w:rPr>
        <w:t>Click the Application Tab</w:t>
      </w:r>
    </w:p>
    <w:p w14:paraId="0A986565" w14:textId="77777777" w:rsidR="00532E60" w:rsidRPr="0043727E" w:rsidRDefault="00532E60" w:rsidP="005E7E11">
      <w:pPr>
        <w:pStyle w:val="ListParagraph"/>
        <w:rPr>
          <w:lang w:val="en-AU"/>
        </w:rPr>
      </w:pPr>
      <w:r w:rsidRPr="0043727E">
        <w:rPr>
          <w:lang w:val="en-AU"/>
        </w:rPr>
        <w:t>What applications are currently running?</w:t>
      </w:r>
    </w:p>
    <w:p w14:paraId="13768CB7" w14:textId="394DCD17" w:rsidR="00532E60" w:rsidRPr="0043727E" w:rsidRDefault="0005536D" w:rsidP="005E7E11">
      <w:pPr>
        <w:pStyle w:val="Heading3"/>
      </w:pPr>
      <w:r w:rsidRPr="0043727E">
        <w:br/>
      </w:r>
      <w:r w:rsidR="00532E60" w:rsidRPr="0043727E">
        <w:t>Exercise 4</w:t>
      </w:r>
      <w:r w:rsidR="00EB1790" w:rsidRPr="0043727E">
        <w:t>:</w:t>
      </w:r>
      <w:r w:rsidR="00532E60" w:rsidRPr="0043727E">
        <w:t xml:space="preserve"> Using task manager to view processes</w:t>
      </w:r>
    </w:p>
    <w:p w14:paraId="460104B9" w14:textId="46100DCE" w:rsidR="00532E60" w:rsidRPr="0043727E" w:rsidRDefault="00532E60" w:rsidP="005E7E11">
      <w:r w:rsidRPr="0043727E">
        <w:t>This exercise will allow you to use the Task Manager to view processes that are running</w:t>
      </w:r>
      <w:r w:rsidR="008D6C23" w:rsidRPr="0043727E">
        <w:t xml:space="preserve">.  </w:t>
      </w:r>
      <w:r w:rsidRPr="0043727E">
        <w:t>A process is an executable program such as Windows Explorer.</w:t>
      </w:r>
    </w:p>
    <w:p w14:paraId="10FE2693" w14:textId="77777777" w:rsidR="00EC460E" w:rsidRPr="0043727E" w:rsidRDefault="00EC460E" w:rsidP="005E7E11"/>
    <w:p w14:paraId="301F088C" w14:textId="77777777" w:rsidR="00532E60" w:rsidRPr="0043727E" w:rsidRDefault="00532E60" w:rsidP="005E7E11">
      <w:pPr>
        <w:pStyle w:val="ListParagraph"/>
        <w:rPr>
          <w:lang w:val="en-AU"/>
        </w:rPr>
      </w:pPr>
      <w:r w:rsidRPr="0043727E">
        <w:rPr>
          <w:lang w:val="en-AU"/>
        </w:rPr>
        <w:t>Press CTRL+ALT+DEL</w:t>
      </w:r>
    </w:p>
    <w:p w14:paraId="3197A672" w14:textId="77777777" w:rsidR="00532E60" w:rsidRPr="0043727E" w:rsidRDefault="00532E60" w:rsidP="005E7E11">
      <w:pPr>
        <w:pStyle w:val="ListParagraph"/>
        <w:rPr>
          <w:lang w:val="en-AU"/>
        </w:rPr>
      </w:pPr>
      <w:r w:rsidRPr="0043727E">
        <w:rPr>
          <w:lang w:val="en-AU"/>
        </w:rPr>
        <w:t>Click the Task Manager button</w:t>
      </w:r>
    </w:p>
    <w:p w14:paraId="21D9371C" w14:textId="77777777" w:rsidR="00532E60" w:rsidRPr="0043727E" w:rsidRDefault="00532E60" w:rsidP="005E7E11">
      <w:pPr>
        <w:pStyle w:val="ListParagraph"/>
        <w:rPr>
          <w:lang w:val="en-AU"/>
        </w:rPr>
      </w:pPr>
      <w:r w:rsidRPr="0043727E">
        <w:rPr>
          <w:lang w:val="en-AU"/>
        </w:rPr>
        <w:t>Click the Processes Tab</w:t>
      </w:r>
    </w:p>
    <w:p w14:paraId="252402E4" w14:textId="47D4B8E2" w:rsidR="00532E60" w:rsidRPr="0043727E" w:rsidRDefault="00532E60" w:rsidP="005E7E11">
      <w:pPr>
        <w:pStyle w:val="ListParagraph"/>
        <w:rPr>
          <w:lang w:val="en-AU"/>
        </w:rPr>
      </w:pPr>
      <w:r w:rsidRPr="0043727E">
        <w:rPr>
          <w:lang w:val="en-AU"/>
        </w:rPr>
        <w:t>List the first three processes and information on each.</w:t>
      </w:r>
    </w:p>
    <w:p w14:paraId="46C57F15" w14:textId="4A34CB80" w:rsidR="00A53AE7" w:rsidRPr="0043727E" w:rsidRDefault="00A53AE7" w:rsidP="005E7E11"/>
    <w:p w14:paraId="677EBA73" w14:textId="77777777" w:rsidR="0005536D" w:rsidRPr="0043727E" w:rsidRDefault="0005536D">
      <w:pPr>
        <w:rPr>
          <w:rFonts w:eastAsia="SimSun" w:cs="Arial"/>
          <w:color w:val="1C438B"/>
          <w:sz w:val="40"/>
          <w:szCs w:val="40"/>
          <w:lang w:eastAsia="zh-CN"/>
        </w:rPr>
      </w:pPr>
      <w:r w:rsidRPr="0043727E">
        <w:br w:type="page"/>
      </w:r>
    </w:p>
    <w:p w14:paraId="718FB6DF" w14:textId="4EA63D46" w:rsidR="00532E60" w:rsidRPr="0043727E" w:rsidRDefault="00532E60" w:rsidP="005E7E11">
      <w:pPr>
        <w:pStyle w:val="Heading3"/>
      </w:pPr>
      <w:r w:rsidRPr="0043727E">
        <w:lastRenderedPageBreak/>
        <w:t>Exercise 5</w:t>
      </w:r>
      <w:r w:rsidR="00B36EB9" w:rsidRPr="0043727E">
        <w:t>:</w:t>
      </w:r>
      <w:r w:rsidRPr="0043727E">
        <w:t xml:space="preserve"> Using task manager to view performance</w:t>
      </w:r>
    </w:p>
    <w:p w14:paraId="3167853E" w14:textId="1EEDC1E1" w:rsidR="00532E60" w:rsidRPr="0043727E" w:rsidRDefault="00532E60" w:rsidP="005E7E11">
      <w:r w:rsidRPr="0043727E">
        <w:t>This exercise will allow you to use the Task Manager to view your computer's performance.</w:t>
      </w:r>
    </w:p>
    <w:p w14:paraId="22338B83" w14:textId="77777777" w:rsidR="00283D87" w:rsidRPr="0043727E" w:rsidRDefault="00283D87" w:rsidP="005E7E11"/>
    <w:p w14:paraId="6B6F7BA7" w14:textId="77777777" w:rsidR="00532E60" w:rsidRPr="0043727E" w:rsidRDefault="00532E60" w:rsidP="005E7E11">
      <w:pPr>
        <w:pStyle w:val="ListParagraph"/>
        <w:rPr>
          <w:lang w:val="en-AU"/>
        </w:rPr>
      </w:pPr>
      <w:r w:rsidRPr="0043727E">
        <w:rPr>
          <w:lang w:val="en-AU"/>
        </w:rPr>
        <w:t>Press CTRL+ALT+DEL</w:t>
      </w:r>
    </w:p>
    <w:p w14:paraId="2EE7B798" w14:textId="77777777" w:rsidR="00532E60" w:rsidRPr="0043727E" w:rsidRDefault="00532E60" w:rsidP="005E7E11">
      <w:pPr>
        <w:pStyle w:val="ListParagraph"/>
        <w:rPr>
          <w:lang w:val="en-AU"/>
        </w:rPr>
      </w:pPr>
      <w:r w:rsidRPr="0043727E">
        <w:rPr>
          <w:lang w:val="en-AU"/>
        </w:rPr>
        <w:t>Click the Task Manager button</w:t>
      </w:r>
    </w:p>
    <w:p w14:paraId="0A7B1ADD" w14:textId="77777777" w:rsidR="00532E60" w:rsidRPr="0043727E" w:rsidRDefault="00532E60" w:rsidP="005E7E11">
      <w:pPr>
        <w:pStyle w:val="ListParagraph"/>
        <w:rPr>
          <w:lang w:val="en-AU"/>
        </w:rPr>
      </w:pPr>
      <w:r w:rsidRPr="0043727E">
        <w:rPr>
          <w:lang w:val="en-AU"/>
        </w:rPr>
        <w:t>Click the Performance Tab</w:t>
      </w:r>
    </w:p>
    <w:p w14:paraId="2FC23F31" w14:textId="77777777" w:rsidR="00532E60" w:rsidRPr="0043727E" w:rsidRDefault="00532E60" w:rsidP="005E7E11">
      <w:pPr>
        <w:pStyle w:val="ListParagraph"/>
        <w:rPr>
          <w:lang w:val="en-AU"/>
        </w:rPr>
      </w:pPr>
      <w:r w:rsidRPr="0043727E">
        <w:rPr>
          <w:lang w:val="en-AU"/>
        </w:rPr>
        <w:t>Record the CPU usage.</w:t>
      </w:r>
    </w:p>
    <w:p w14:paraId="49FF0966" w14:textId="77777777" w:rsidR="00532E60" w:rsidRPr="0043727E" w:rsidRDefault="00532E60" w:rsidP="005E7E11">
      <w:pPr>
        <w:pStyle w:val="ListParagraph"/>
        <w:rPr>
          <w:lang w:val="en-AU"/>
        </w:rPr>
      </w:pPr>
      <w:r w:rsidRPr="0043727E">
        <w:rPr>
          <w:lang w:val="en-AU"/>
        </w:rPr>
        <w:t>Record the Page File usage.</w:t>
      </w:r>
    </w:p>
    <w:p w14:paraId="58187CA6" w14:textId="77777777" w:rsidR="00532E60" w:rsidRPr="0043727E" w:rsidRDefault="00532E60" w:rsidP="005E7E11">
      <w:pPr>
        <w:pStyle w:val="ListParagraph"/>
        <w:rPr>
          <w:lang w:val="en-AU"/>
        </w:rPr>
      </w:pPr>
      <w:r w:rsidRPr="0043727E">
        <w:rPr>
          <w:lang w:val="en-AU"/>
        </w:rPr>
        <w:t>What is the total available Physical Memory?</w:t>
      </w:r>
    </w:p>
    <w:p w14:paraId="3E72CA0A" w14:textId="77777777" w:rsidR="00532E60" w:rsidRPr="0043727E" w:rsidRDefault="00532E60" w:rsidP="005E7E11">
      <w:pPr>
        <w:pStyle w:val="ListParagraph"/>
        <w:rPr>
          <w:lang w:val="en-AU"/>
        </w:rPr>
      </w:pPr>
      <w:r w:rsidRPr="0043727E">
        <w:rPr>
          <w:lang w:val="en-AU"/>
        </w:rPr>
        <w:t>What is the available Physical Memory?</w:t>
      </w:r>
    </w:p>
    <w:p w14:paraId="54BDC463" w14:textId="77777777" w:rsidR="00532E60" w:rsidRPr="0043727E" w:rsidRDefault="00532E60" w:rsidP="005E7E11">
      <w:pPr>
        <w:pStyle w:val="ListParagraph"/>
        <w:rPr>
          <w:lang w:val="en-AU"/>
        </w:rPr>
      </w:pPr>
      <w:r w:rsidRPr="0043727E">
        <w:rPr>
          <w:lang w:val="en-AU"/>
        </w:rPr>
        <w:t>What is the Physical Memory for System Cache?</w:t>
      </w:r>
    </w:p>
    <w:p w14:paraId="0F23F33E" w14:textId="77777777" w:rsidR="00532E60" w:rsidRPr="0043727E" w:rsidRDefault="00532E60" w:rsidP="005E7E11">
      <w:pPr>
        <w:pStyle w:val="ListParagraph"/>
        <w:rPr>
          <w:lang w:val="en-AU"/>
        </w:rPr>
      </w:pPr>
      <w:r w:rsidRPr="0043727E">
        <w:rPr>
          <w:lang w:val="en-AU"/>
        </w:rPr>
        <w:t>What are the Totals for the following items?</w:t>
      </w:r>
    </w:p>
    <w:p w14:paraId="71374CDD" w14:textId="77777777" w:rsidR="00532E60" w:rsidRPr="0043727E" w:rsidRDefault="00532E60" w:rsidP="005E7E11">
      <w:pPr>
        <w:pStyle w:val="ListParagraph2"/>
        <w:rPr>
          <w:lang w:val="en-AU"/>
        </w:rPr>
      </w:pPr>
      <w:r w:rsidRPr="0043727E">
        <w:rPr>
          <w:lang w:val="en-AU"/>
        </w:rPr>
        <w:t>Threads</w:t>
      </w:r>
    </w:p>
    <w:p w14:paraId="718CB517" w14:textId="77777777" w:rsidR="00532E60" w:rsidRPr="0043727E" w:rsidRDefault="00532E60" w:rsidP="005E7E11">
      <w:pPr>
        <w:pStyle w:val="ListParagraph2"/>
        <w:rPr>
          <w:lang w:val="en-AU"/>
        </w:rPr>
      </w:pPr>
      <w:r w:rsidRPr="0043727E">
        <w:rPr>
          <w:lang w:val="en-AU"/>
        </w:rPr>
        <w:t>Handles</w:t>
      </w:r>
    </w:p>
    <w:p w14:paraId="3E0C2878" w14:textId="77777777" w:rsidR="00532E60" w:rsidRPr="0043727E" w:rsidRDefault="00532E60" w:rsidP="005E7E11">
      <w:pPr>
        <w:pStyle w:val="ListParagraph2"/>
        <w:rPr>
          <w:lang w:val="en-AU"/>
        </w:rPr>
      </w:pPr>
      <w:r w:rsidRPr="0043727E">
        <w:rPr>
          <w:lang w:val="en-AU"/>
        </w:rPr>
        <w:t>Processes</w:t>
      </w:r>
    </w:p>
    <w:p w14:paraId="737959D5" w14:textId="5A898390" w:rsidR="00532E60" w:rsidRPr="0043727E" w:rsidRDefault="0005536D" w:rsidP="005E7E11">
      <w:pPr>
        <w:pStyle w:val="Heading3"/>
      </w:pPr>
      <w:r w:rsidRPr="0043727E">
        <w:br/>
      </w:r>
      <w:r w:rsidR="00532E60" w:rsidRPr="0043727E">
        <w:t>Exercise 6</w:t>
      </w:r>
      <w:r w:rsidR="00B36EB9" w:rsidRPr="0043727E">
        <w:t>:</w:t>
      </w:r>
      <w:r w:rsidR="00532E60" w:rsidRPr="0043727E">
        <w:t xml:space="preserve"> Using task manager to view networking</w:t>
      </w:r>
    </w:p>
    <w:p w14:paraId="11784335" w14:textId="30589D9C" w:rsidR="00532E60" w:rsidRPr="0043727E" w:rsidRDefault="00532E60" w:rsidP="005E7E11">
      <w:r w:rsidRPr="0043727E">
        <w:t>This exercise will allow you to use Task Manager to view the network adapter installed on our computer, network utilisation, speed of network card and whether it is operational or not.</w:t>
      </w:r>
    </w:p>
    <w:p w14:paraId="52A32876" w14:textId="77777777" w:rsidR="00A53AE7" w:rsidRPr="0043727E" w:rsidRDefault="00A53AE7" w:rsidP="005E7E11"/>
    <w:p w14:paraId="4DB7016C" w14:textId="77777777" w:rsidR="00532E60" w:rsidRPr="0043727E" w:rsidRDefault="00532E60" w:rsidP="005E7E11">
      <w:pPr>
        <w:pStyle w:val="ListParagraph"/>
        <w:ind w:left="357" w:hanging="357"/>
        <w:rPr>
          <w:lang w:val="en-AU"/>
        </w:rPr>
      </w:pPr>
      <w:r w:rsidRPr="0043727E">
        <w:rPr>
          <w:lang w:val="en-AU"/>
        </w:rPr>
        <w:t>Press CTRL+ALT+DEL</w:t>
      </w:r>
    </w:p>
    <w:p w14:paraId="00BE7CC8" w14:textId="77777777" w:rsidR="00532E60" w:rsidRPr="0043727E" w:rsidRDefault="00532E60" w:rsidP="005E7E11">
      <w:pPr>
        <w:pStyle w:val="ListParagraph"/>
        <w:ind w:left="357" w:hanging="357"/>
        <w:rPr>
          <w:lang w:val="en-AU"/>
        </w:rPr>
      </w:pPr>
      <w:r w:rsidRPr="0043727E">
        <w:rPr>
          <w:lang w:val="en-AU"/>
        </w:rPr>
        <w:t>Click the Task Manager button</w:t>
      </w:r>
    </w:p>
    <w:p w14:paraId="26C5B164" w14:textId="03DC21E4" w:rsidR="00532E60" w:rsidRPr="0043727E" w:rsidRDefault="00532E60" w:rsidP="005E7E11">
      <w:pPr>
        <w:pStyle w:val="ListParagraph"/>
        <w:ind w:left="357" w:hanging="357"/>
        <w:rPr>
          <w:lang w:val="en-AU"/>
        </w:rPr>
      </w:pPr>
      <w:r w:rsidRPr="0043727E">
        <w:rPr>
          <w:lang w:val="en-AU"/>
        </w:rPr>
        <w:t xml:space="preserve">Click the </w:t>
      </w:r>
      <w:r w:rsidR="005265C7" w:rsidRPr="0043727E">
        <w:rPr>
          <w:lang w:val="en-AU"/>
        </w:rPr>
        <w:t>Performance Tab</w:t>
      </w:r>
    </w:p>
    <w:p w14:paraId="09330DAB" w14:textId="1AD9BC05" w:rsidR="00532E60" w:rsidRPr="0043727E" w:rsidRDefault="00532E60" w:rsidP="005E7E11">
      <w:pPr>
        <w:pStyle w:val="ListParagraph"/>
        <w:ind w:left="357" w:hanging="357"/>
        <w:rPr>
          <w:lang w:val="en-AU"/>
        </w:rPr>
      </w:pPr>
      <w:r w:rsidRPr="0043727E">
        <w:rPr>
          <w:lang w:val="en-AU"/>
        </w:rPr>
        <w:t>View the results</w:t>
      </w:r>
      <w:r w:rsidR="005265C7" w:rsidRPr="0043727E">
        <w:rPr>
          <w:lang w:val="en-AU"/>
        </w:rPr>
        <w:t xml:space="preserve"> of the Wi-Fi or Ethernet adapt</w:t>
      </w:r>
      <w:r w:rsidR="00A53AE7" w:rsidRPr="0043727E">
        <w:rPr>
          <w:lang w:val="en-AU"/>
        </w:rPr>
        <w:t>er</w:t>
      </w:r>
    </w:p>
    <w:p w14:paraId="2E0ED15A" w14:textId="098232C1" w:rsidR="008E2239" w:rsidRPr="0043727E" w:rsidRDefault="008E2239" w:rsidP="005E7E11">
      <w:pPr>
        <w:rPr>
          <w:rFonts w:eastAsia="Calibri" w:cs="Arial"/>
          <w:spacing w:val="-2"/>
          <w:lang w:eastAsia="en-AU"/>
        </w:rPr>
      </w:pPr>
      <w:r w:rsidRPr="0043727E">
        <w:br w:type="page"/>
      </w:r>
    </w:p>
    <w:p w14:paraId="06A00AEA" w14:textId="6889230C" w:rsidR="00532E60" w:rsidRPr="0043727E" w:rsidRDefault="00532E60" w:rsidP="005E7E11">
      <w:pPr>
        <w:pStyle w:val="Heading3"/>
      </w:pPr>
      <w:r w:rsidRPr="0043727E">
        <w:lastRenderedPageBreak/>
        <w:t>Exercise 7</w:t>
      </w:r>
      <w:r w:rsidR="00B36EB9" w:rsidRPr="0043727E">
        <w:t>:</w:t>
      </w:r>
      <w:r w:rsidRPr="0043727E">
        <w:t xml:space="preserve"> Using task manager to set a process priority setting</w:t>
      </w:r>
    </w:p>
    <w:p w14:paraId="44CF6E2A" w14:textId="0F2F8893" w:rsidR="00532E60" w:rsidRPr="0043727E" w:rsidRDefault="00532E60" w:rsidP="005E7E11">
      <w:r w:rsidRPr="0043727E">
        <w:t>You can use the Task Manager to view applications, processes and performance</w:t>
      </w:r>
      <w:r w:rsidR="008D6C23" w:rsidRPr="0043727E">
        <w:t xml:space="preserve">.  </w:t>
      </w:r>
      <w:r w:rsidRPr="0043727E">
        <w:t>In this next activity you will be using CTRL + ALT + DEL to view the applications currently in use</w:t>
      </w:r>
      <w:r w:rsidR="008D6C23" w:rsidRPr="0043727E">
        <w:t xml:space="preserve">.  </w:t>
      </w:r>
      <w:r w:rsidRPr="0043727E">
        <w:t>You will then configure a process priority for explore.exe to Above Normal</w:t>
      </w:r>
      <w:r w:rsidR="008D6C23" w:rsidRPr="0043727E">
        <w:t xml:space="preserve">.  </w:t>
      </w:r>
      <w:r w:rsidRPr="0043727E">
        <w:t>Configuring the process to Above Normal will assign more central processing resources to the resource.</w:t>
      </w:r>
    </w:p>
    <w:p w14:paraId="2B308BDF" w14:textId="77777777" w:rsidR="008E2239" w:rsidRPr="0043727E" w:rsidRDefault="008E2239" w:rsidP="005E7E11"/>
    <w:p w14:paraId="64C21776" w14:textId="77777777" w:rsidR="00532E60" w:rsidRPr="0043727E" w:rsidRDefault="00532E60" w:rsidP="005E7E11">
      <w:pPr>
        <w:pStyle w:val="ListParagraph"/>
        <w:rPr>
          <w:lang w:val="en-AU"/>
        </w:rPr>
      </w:pPr>
      <w:r w:rsidRPr="0043727E">
        <w:rPr>
          <w:lang w:val="en-AU"/>
        </w:rPr>
        <w:t>Open the following applications: My Computer, Notepad, Paint</w:t>
      </w:r>
    </w:p>
    <w:p w14:paraId="050AF611" w14:textId="77777777" w:rsidR="00532E60" w:rsidRPr="0043727E" w:rsidRDefault="00532E60" w:rsidP="005E7E11">
      <w:pPr>
        <w:pStyle w:val="ListParagraph"/>
        <w:rPr>
          <w:lang w:val="en-AU"/>
        </w:rPr>
      </w:pPr>
      <w:r w:rsidRPr="0043727E">
        <w:rPr>
          <w:lang w:val="en-AU"/>
        </w:rPr>
        <w:t>Press CTRL + ALT + DEL</w:t>
      </w:r>
    </w:p>
    <w:p w14:paraId="108EA8BE" w14:textId="77777777" w:rsidR="00532E60" w:rsidRPr="0043727E" w:rsidRDefault="00532E60" w:rsidP="005E7E11">
      <w:pPr>
        <w:pStyle w:val="ListParagraph"/>
        <w:rPr>
          <w:lang w:val="en-AU"/>
        </w:rPr>
      </w:pPr>
      <w:r w:rsidRPr="0043727E">
        <w:rPr>
          <w:lang w:val="en-AU"/>
        </w:rPr>
        <w:t>Click the Task manager button</w:t>
      </w:r>
    </w:p>
    <w:p w14:paraId="4BEC4E33" w14:textId="77777777" w:rsidR="00532E60" w:rsidRPr="0043727E" w:rsidRDefault="00532E60" w:rsidP="005E7E11">
      <w:pPr>
        <w:pStyle w:val="ListParagraph"/>
        <w:rPr>
          <w:lang w:val="en-AU"/>
        </w:rPr>
      </w:pPr>
      <w:r w:rsidRPr="0043727E">
        <w:rPr>
          <w:lang w:val="en-AU"/>
        </w:rPr>
        <w:t>Click the Applications Tab</w:t>
      </w:r>
    </w:p>
    <w:p w14:paraId="4380D7D0" w14:textId="77777777" w:rsidR="00532E60" w:rsidRPr="0043727E" w:rsidRDefault="00532E60" w:rsidP="005E7E11">
      <w:pPr>
        <w:pStyle w:val="ListParagraph"/>
        <w:rPr>
          <w:lang w:val="en-AU"/>
        </w:rPr>
      </w:pPr>
      <w:r w:rsidRPr="0043727E">
        <w:rPr>
          <w:lang w:val="en-AU"/>
        </w:rPr>
        <w:t>What applications are currently running?</w:t>
      </w:r>
    </w:p>
    <w:p w14:paraId="40E425DF" w14:textId="77777777" w:rsidR="00532E60" w:rsidRPr="0043727E" w:rsidRDefault="00532E60" w:rsidP="005E7E11">
      <w:pPr>
        <w:pStyle w:val="ListParagraph"/>
        <w:rPr>
          <w:lang w:val="en-AU"/>
        </w:rPr>
      </w:pPr>
      <w:r w:rsidRPr="0043727E">
        <w:rPr>
          <w:lang w:val="en-AU"/>
        </w:rPr>
        <w:t>Click the Processes tab</w:t>
      </w:r>
    </w:p>
    <w:p w14:paraId="0B8DB7A7" w14:textId="77777777" w:rsidR="00532E60" w:rsidRPr="0043727E" w:rsidRDefault="00532E60" w:rsidP="005E7E11">
      <w:pPr>
        <w:pStyle w:val="ListParagraph"/>
        <w:rPr>
          <w:lang w:val="en-AU"/>
        </w:rPr>
      </w:pPr>
      <w:r w:rsidRPr="0043727E">
        <w:rPr>
          <w:lang w:val="en-AU"/>
        </w:rPr>
        <w:t>Right click the process explorer.exe</w:t>
      </w:r>
    </w:p>
    <w:p w14:paraId="56CB3AC3" w14:textId="77777777" w:rsidR="00532E60" w:rsidRPr="0043727E" w:rsidRDefault="00532E60" w:rsidP="005E7E11">
      <w:pPr>
        <w:pStyle w:val="ListParagraph"/>
        <w:rPr>
          <w:lang w:val="en-AU"/>
        </w:rPr>
      </w:pPr>
      <w:r w:rsidRPr="0043727E">
        <w:rPr>
          <w:lang w:val="en-AU"/>
        </w:rPr>
        <w:t>List the options available</w:t>
      </w:r>
    </w:p>
    <w:p w14:paraId="4D9A346A" w14:textId="77777777" w:rsidR="00532E60" w:rsidRPr="0043727E" w:rsidRDefault="00532E60" w:rsidP="005E7E11">
      <w:pPr>
        <w:pStyle w:val="ListParagraph"/>
        <w:rPr>
          <w:lang w:val="en-AU"/>
        </w:rPr>
      </w:pPr>
      <w:r w:rsidRPr="0043727E">
        <w:rPr>
          <w:lang w:val="en-AU"/>
        </w:rPr>
        <w:t>Select Set Priority</w:t>
      </w:r>
    </w:p>
    <w:p w14:paraId="2FD99DBA" w14:textId="77777777" w:rsidR="00532E60" w:rsidRPr="0043727E" w:rsidRDefault="00532E60" w:rsidP="005E7E11">
      <w:pPr>
        <w:pStyle w:val="ListParagraph"/>
        <w:rPr>
          <w:lang w:val="en-AU"/>
        </w:rPr>
      </w:pPr>
      <w:r w:rsidRPr="0043727E">
        <w:rPr>
          <w:lang w:val="en-AU"/>
        </w:rPr>
        <w:t>Click Above Normal</w:t>
      </w:r>
    </w:p>
    <w:p w14:paraId="4A84AC88" w14:textId="77777777" w:rsidR="00532E60" w:rsidRPr="0043727E" w:rsidRDefault="00532E60" w:rsidP="005E7E11">
      <w:pPr>
        <w:pStyle w:val="ListParagraph"/>
        <w:rPr>
          <w:lang w:val="en-AU"/>
        </w:rPr>
      </w:pPr>
      <w:r w:rsidRPr="0043727E">
        <w:rPr>
          <w:lang w:val="en-AU"/>
        </w:rPr>
        <w:t>Record the Task Manager warning that appears</w:t>
      </w:r>
    </w:p>
    <w:p w14:paraId="5EDBAD94" w14:textId="77777777" w:rsidR="00532E60" w:rsidRPr="0043727E" w:rsidRDefault="00532E60" w:rsidP="005E7E11">
      <w:pPr>
        <w:pStyle w:val="ListParagraph"/>
        <w:rPr>
          <w:lang w:val="en-AU"/>
        </w:rPr>
      </w:pPr>
      <w:r w:rsidRPr="0043727E">
        <w:rPr>
          <w:lang w:val="en-AU"/>
        </w:rPr>
        <w:t>Click No to disregard the changes</w:t>
      </w:r>
    </w:p>
    <w:p w14:paraId="6DBDD6DC" w14:textId="77777777" w:rsidR="004731FF" w:rsidRPr="0043727E" w:rsidRDefault="004731FF" w:rsidP="005E7E11">
      <w:pPr>
        <w:rPr>
          <w:rFonts w:eastAsia="SimSun" w:cs="Arial"/>
          <w:color w:val="1C438B"/>
          <w:sz w:val="40"/>
          <w:szCs w:val="40"/>
          <w:lang w:eastAsia="zh-CN"/>
        </w:rPr>
      </w:pPr>
      <w:r w:rsidRPr="0043727E">
        <w:br w:type="page"/>
      </w:r>
    </w:p>
    <w:p w14:paraId="2C9EEE3E" w14:textId="7012673C" w:rsidR="00532E60" w:rsidRPr="0043727E" w:rsidRDefault="00532E60" w:rsidP="005E7E11">
      <w:pPr>
        <w:pStyle w:val="Heading3"/>
      </w:pPr>
      <w:r w:rsidRPr="0043727E">
        <w:lastRenderedPageBreak/>
        <w:t>Exercise 8</w:t>
      </w:r>
      <w:r w:rsidR="00B36EB9" w:rsidRPr="0043727E">
        <w:t>:</w:t>
      </w:r>
      <w:r w:rsidRPr="0043727E">
        <w:t xml:space="preserve"> Check for processor bottlenecks</w:t>
      </w:r>
    </w:p>
    <w:p w14:paraId="68269471" w14:textId="531A100F" w:rsidR="00532E60" w:rsidRPr="0043727E" w:rsidRDefault="00532E60" w:rsidP="005E7E11">
      <w:r w:rsidRPr="0043727E">
        <w:t>In this next activity you will be using System Monitor to monitor the processor for bottlenecks</w:t>
      </w:r>
      <w:r w:rsidR="008D6C23" w:rsidRPr="0043727E">
        <w:t xml:space="preserve">.  </w:t>
      </w:r>
      <w:r w:rsidRPr="0043727E">
        <w:t>The purpose of monitoring the processor for bottlenecks is it tells you whether the current central processing unit (CPU) is adequate to handle computer tasks</w:t>
      </w:r>
      <w:r w:rsidR="008D6C23" w:rsidRPr="0043727E">
        <w:t xml:space="preserve">.  </w:t>
      </w:r>
      <w:r w:rsidRPr="0043727E">
        <w:t>If the reported processor time is consistently greater than 80% then you need to upgrade the central processing unit (CPU).</w:t>
      </w:r>
    </w:p>
    <w:p w14:paraId="13A5BBA2" w14:textId="77777777" w:rsidR="00E13176" w:rsidRPr="0043727E" w:rsidRDefault="00E13176" w:rsidP="005E7E11"/>
    <w:p w14:paraId="2B199DAD" w14:textId="77777777" w:rsidR="00532E60" w:rsidRPr="0043727E" w:rsidRDefault="00532E60" w:rsidP="005E7E11">
      <w:pPr>
        <w:pStyle w:val="ListParagraph"/>
        <w:rPr>
          <w:lang w:val="en-AU"/>
        </w:rPr>
      </w:pPr>
      <w:r w:rsidRPr="0043727E">
        <w:rPr>
          <w:lang w:val="en-AU"/>
        </w:rPr>
        <w:t>Log on as administrator</w:t>
      </w:r>
    </w:p>
    <w:p w14:paraId="10C2BB89" w14:textId="77777777" w:rsidR="00532E60" w:rsidRPr="0043727E" w:rsidRDefault="00532E60" w:rsidP="005E7E11">
      <w:pPr>
        <w:pStyle w:val="ListParagraph"/>
        <w:rPr>
          <w:lang w:val="en-AU"/>
        </w:rPr>
      </w:pPr>
      <w:r w:rsidRPr="0043727E">
        <w:rPr>
          <w:lang w:val="en-AU"/>
        </w:rPr>
        <w:t>Start-Administrative Tools-Performance</w:t>
      </w:r>
    </w:p>
    <w:p w14:paraId="19A12767" w14:textId="77777777" w:rsidR="00532E60" w:rsidRPr="0043727E" w:rsidRDefault="00532E60" w:rsidP="005E7E11">
      <w:pPr>
        <w:pStyle w:val="ListParagraph"/>
        <w:rPr>
          <w:lang w:val="en-AU"/>
        </w:rPr>
      </w:pPr>
      <w:r w:rsidRPr="0043727E">
        <w:rPr>
          <w:lang w:val="en-AU"/>
        </w:rPr>
        <w:t>Ensure the Performance console is open</w:t>
      </w:r>
    </w:p>
    <w:p w14:paraId="56714979" w14:textId="77777777" w:rsidR="00532E60" w:rsidRPr="0043727E" w:rsidRDefault="00532E60" w:rsidP="005E7E11">
      <w:pPr>
        <w:pStyle w:val="ListParagraph"/>
        <w:rPr>
          <w:lang w:val="en-AU"/>
        </w:rPr>
      </w:pPr>
      <w:r w:rsidRPr="0043727E">
        <w:rPr>
          <w:lang w:val="en-AU"/>
        </w:rPr>
        <w:t>Click the Add button (+)</w:t>
      </w:r>
    </w:p>
    <w:p w14:paraId="531C837E" w14:textId="77777777" w:rsidR="00532E60" w:rsidRPr="0043727E" w:rsidRDefault="00532E60" w:rsidP="005E7E11">
      <w:pPr>
        <w:pStyle w:val="ListParagraph"/>
        <w:rPr>
          <w:lang w:val="en-AU"/>
        </w:rPr>
      </w:pPr>
      <w:r w:rsidRPr="0043727E">
        <w:rPr>
          <w:lang w:val="en-AU"/>
        </w:rPr>
        <w:t>Using the drop down list box, Select counters from computer, select your computer</w:t>
      </w:r>
    </w:p>
    <w:p w14:paraId="07ED5F21" w14:textId="77777777" w:rsidR="00532E60" w:rsidRPr="0043727E" w:rsidRDefault="00532E60" w:rsidP="005E7E11">
      <w:pPr>
        <w:pStyle w:val="ListParagraph"/>
        <w:rPr>
          <w:lang w:val="en-AU"/>
        </w:rPr>
      </w:pPr>
      <w:r w:rsidRPr="0043727E">
        <w:rPr>
          <w:lang w:val="en-AU"/>
        </w:rPr>
        <w:t>For the Performance Object, select, Processor</w:t>
      </w:r>
    </w:p>
    <w:p w14:paraId="38672D1C" w14:textId="0FAAB2A2" w:rsidR="00532E60" w:rsidRPr="0043727E" w:rsidRDefault="00532E60" w:rsidP="005E7E11">
      <w:pPr>
        <w:pStyle w:val="ListParagraph"/>
        <w:rPr>
          <w:lang w:val="en-AU"/>
        </w:rPr>
      </w:pPr>
      <w:r w:rsidRPr="0043727E">
        <w:rPr>
          <w:lang w:val="en-AU"/>
        </w:rPr>
        <w:t>Select as the counter, % Processor Time</w:t>
      </w:r>
      <w:r w:rsidR="00813779" w:rsidRPr="0043727E">
        <w:rPr>
          <w:lang w:val="en-AU"/>
        </w:rPr>
        <w:t xml:space="preserve">.  </w:t>
      </w:r>
      <w:r w:rsidRPr="0043727E">
        <w:rPr>
          <w:lang w:val="en-AU"/>
        </w:rPr>
        <w:t>Leave Total as the default for instances.</w:t>
      </w:r>
    </w:p>
    <w:p w14:paraId="693A66E2" w14:textId="77777777" w:rsidR="00532E60" w:rsidRPr="0043727E" w:rsidRDefault="00532E60" w:rsidP="005E7E11">
      <w:pPr>
        <w:pStyle w:val="ListParagraph"/>
        <w:rPr>
          <w:lang w:val="en-AU"/>
        </w:rPr>
      </w:pPr>
      <w:r w:rsidRPr="0043727E">
        <w:rPr>
          <w:lang w:val="en-AU"/>
        </w:rPr>
        <w:t>Click Add button (+)</w:t>
      </w:r>
    </w:p>
    <w:p w14:paraId="0089D288" w14:textId="4CB66726" w:rsidR="00532E60" w:rsidRPr="0043727E" w:rsidRDefault="00532E60" w:rsidP="005E7E11">
      <w:pPr>
        <w:pStyle w:val="ListParagraph"/>
        <w:rPr>
          <w:lang w:val="en-AU"/>
        </w:rPr>
      </w:pPr>
      <w:r w:rsidRPr="0043727E">
        <w:rPr>
          <w:lang w:val="en-AU"/>
        </w:rPr>
        <w:t>Monitor the system for several minutes to determine if there are any processor problems</w:t>
      </w:r>
      <w:r w:rsidR="00813779" w:rsidRPr="0043727E">
        <w:rPr>
          <w:lang w:val="en-AU"/>
        </w:rPr>
        <w:t xml:space="preserve">.  </w:t>
      </w:r>
      <w:r w:rsidRPr="0043727E">
        <w:rPr>
          <w:lang w:val="en-AU"/>
        </w:rPr>
        <w:t>You may wish to start several applications on your client to see if this has any effect.</w:t>
      </w:r>
    </w:p>
    <w:p w14:paraId="425E6A7F" w14:textId="77777777" w:rsidR="00532E60" w:rsidRPr="0043727E" w:rsidRDefault="00532E60" w:rsidP="005E7E11">
      <w:pPr>
        <w:pStyle w:val="ListParagraph"/>
        <w:rPr>
          <w:lang w:val="en-AU"/>
        </w:rPr>
      </w:pPr>
      <w:r w:rsidRPr="0043727E">
        <w:rPr>
          <w:lang w:val="en-AU"/>
        </w:rPr>
        <w:t>Click on the View Report icon</w:t>
      </w:r>
    </w:p>
    <w:p w14:paraId="3B2861BB" w14:textId="77777777" w:rsidR="00532E60" w:rsidRPr="0043727E" w:rsidRDefault="00532E60" w:rsidP="005E7E11">
      <w:pPr>
        <w:pStyle w:val="ListParagraph"/>
        <w:rPr>
          <w:lang w:val="en-AU"/>
        </w:rPr>
      </w:pPr>
      <w:r w:rsidRPr="0043727E">
        <w:rPr>
          <w:lang w:val="en-AU"/>
        </w:rPr>
        <w:t>Record the % Processor Time</w:t>
      </w:r>
    </w:p>
    <w:p w14:paraId="173A0ED7" w14:textId="77777777" w:rsidR="00532E60" w:rsidRPr="0043727E" w:rsidRDefault="00532E60" w:rsidP="005E7E11">
      <w:pPr>
        <w:pStyle w:val="ListParagraph"/>
        <w:rPr>
          <w:lang w:val="en-AU"/>
        </w:rPr>
      </w:pPr>
      <w:r w:rsidRPr="0043727E">
        <w:rPr>
          <w:lang w:val="en-AU"/>
        </w:rPr>
        <w:t>Once you are finished click on the Delete button to undo your changes.</w:t>
      </w:r>
    </w:p>
    <w:p w14:paraId="775B65FD" w14:textId="77777777" w:rsidR="00E13176" w:rsidRPr="0043727E" w:rsidRDefault="00E13176" w:rsidP="005E7E11">
      <w:pPr>
        <w:rPr>
          <w:rFonts w:eastAsia="SimSun" w:cs="Arial"/>
          <w:color w:val="1C438B"/>
          <w:sz w:val="40"/>
          <w:szCs w:val="40"/>
          <w:lang w:eastAsia="zh-CN"/>
        </w:rPr>
      </w:pPr>
      <w:r w:rsidRPr="0043727E">
        <w:br w:type="page"/>
      </w:r>
    </w:p>
    <w:p w14:paraId="295801A8" w14:textId="0D0F6DDF" w:rsidR="00532E60" w:rsidRPr="0043727E" w:rsidRDefault="00532E60" w:rsidP="005E7E11">
      <w:pPr>
        <w:pStyle w:val="Heading3"/>
      </w:pPr>
      <w:r w:rsidRPr="0043727E">
        <w:lastRenderedPageBreak/>
        <w:t>Exercise 9</w:t>
      </w:r>
      <w:r w:rsidR="00B36EB9" w:rsidRPr="0043727E">
        <w:t>:</w:t>
      </w:r>
      <w:r w:rsidRPr="0043727E">
        <w:t xml:space="preserve"> Creating a scheduled task</w:t>
      </w:r>
    </w:p>
    <w:p w14:paraId="304462AC" w14:textId="581BE25C" w:rsidR="00532E60" w:rsidRPr="0043727E" w:rsidRDefault="00532E60" w:rsidP="005E7E11">
      <w:r w:rsidRPr="0043727E">
        <w:t>In the following activity you will create a scheduled task which will open notepad every day at a specific time that you select.</w:t>
      </w:r>
    </w:p>
    <w:p w14:paraId="40C7B937" w14:textId="77777777" w:rsidR="00E13176" w:rsidRPr="0043727E" w:rsidRDefault="00E13176" w:rsidP="005E7E11"/>
    <w:p w14:paraId="4A8A35C1" w14:textId="77777777" w:rsidR="00532E60" w:rsidRPr="0043727E" w:rsidRDefault="00532E60" w:rsidP="005E7E11">
      <w:pPr>
        <w:pStyle w:val="ListParagraph"/>
        <w:rPr>
          <w:lang w:val="en-AU"/>
        </w:rPr>
      </w:pPr>
      <w:r w:rsidRPr="0043727E">
        <w:rPr>
          <w:lang w:val="en-AU"/>
        </w:rPr>
        <w:t>Start-All Programs-Accessories-System Tools</w:t>
      </w:r>
    </w:p>
    <w:p w14:paraId="333CFBB7" w14:textId="77777777" w:rsidR="00532E60" w:rsidRPr="0043727E" w:rsidRDefault="00532E60" w:rsidP="005E7E11">
      <w:pPr>
        <w:pStyle w:val="ListParagraph"/>
        <w:rPr>
          <w:lang w:val="en-AU"/>
        </w:rPr>
      </w:pPr>
      <w:r w:rsidRPr="0043727E">
        <w:rPr>
          <w:lang w:val="en-AU"/>
        </w:rPr>
        <w:t>Double click Scheduled Tasks</w:t>
      </w:r>
    </w:p>
    <w:p w14:paraId="459163B6" w14:textId="77777777" w:rsidR="00532E60" w:rsidRPr="0043727E" w:rsidRDefault="00532E60" w:rsidP="005E7E11">
      <w:pPr>
        <w:pStyle w:val="ListParagraph"/>
        <w:rPr>
          <w:lang w:val="en-AU"/>
        </w:rPr>
      </w:pPr>
      <w:r w:rsidRPr="0043727E">
        <w:rPr>
          <w:lang w:val="en-AU"/>
        </w:rPr>
        <w:t>Double click Add Scheduled Task icon, Next</w:t>
      </w:r>
    </w:p>
    <w:p w14:paraId="75AB1AD9" w14:textId="77777777" w:rsidR="00532E60" w:rsidRPr="0043727E" w:rsidRDefault="00532E60" w:rsidP="005E7E11">
      <w:pPr>
        <w:pStyle w:val="ListParagraph"/>
        <w:rPr>
          <w:lang w:val="en-AU"/>
        </w:rPr>
      </w:pPr>
      <w:r w:rsidRPr="0043727E">
        <w:rPr>
          <w:lang w:val="en-AU"/>
        </w:rPr>
        <w:t>To start a task not on the default list, click Browse</w:t>
      </w:r>
    </w:p>
    <w:p w14:paraId="4031FFF3" w14:textId="77777777" w:rsidR="00532E60" w:rsidRPr="0043727E" w:rsidRDefault="00532E60" w:rsidP="005E7E11">
      <w:pPr>
        <w:pStyle w:val="ListParagraph"/>
        <w:rPr>
          <w:lang w:val="en-AU"/>
        </w:rPr>
      </w:pPr>
      <w:r w:rsidRPr="0043727E">
        <w:rPr>
          <w:lang w:val="en-AU"/>
        </w:rPr>
        <w:t>Enter the string: c:\Windows\system32\notepad.exe in the File windows</w:t>
      </w:r>
    </w:p>
    <w:p w14:paraId="5934F6B3" w14:textId="77777777" w:rsidR="00532E60" w:rsidRPr="0043727E" w:rsidRDefault="00532E60" w:rsidP="005E7E11">
      <w:pPr>
        <w:pStyle w:val="ListParagraph"/>
        <w:rPr>
          <w:lang w:val="en-AU"/>
        </w:rPr>
      </w:pPr>
      <w:r w:rsidRPr="0043727E">
        <w:rPr>
          <w:lang w:val="en-AU"/>
        </w:rPr>
        <w:t>Click Open</w:t>
      </w:r>
    </w:p>
    <w:p w14:paraId="5FE920AB" w14:textId="77777777" w:rsidR="00532E60" w:rsidRPr="0043727E" w:rsidRDefault="00532E60" w:rsidP="005E7E11">
      <w:pPr>
        <w:pStyle w:val="ListParagraph"/>
        <w:rPr>
          <w:lang w:val="en-AU"/>
        </w:rPr>
      </w:pPr>
      <w:r w:rsidRPr="0043727E">
        <w:rPr>
          <w:lang w:val="en-AU"/>
        </w:rPr>
        <w:t>Provide a name for the scheduled task, select the option, When I logon</w:t>
      </w:r>
    </w:p>
    <w:p w14:paraId="0D9732B1" w14:textId="77777777" w:rsidR="00532E60" w:rsidRPr="0043727E" w:rsidRDefault="00532E60" w:rsidP="005E7E11">
      <w:pPr>
        <w:pStyle w:val="ListParagraph"/>
        <w:rPr>
          <w:lang w:val="en-AU"/>
        </w:rPr>
      </w:pPr>
      <w:r w:rsidRPr="0043727E">
        <w:rPr>
          <w:lang w:val="en-AU"/>
        </w:rPr>
        <w:t>Next</w:t>
      </w:r>
    </w:p>
    <w:p w14:paraId="7C80595C" w14:textId="0D8095D9" w:rsidR="00532E60" w:rsidRPr="0043727E" w:rsidRDefault="00532E60" w:rsidP="005E7E11">
      <w:pPr>
        <w:pStyle w:val="ListParagraph"/>
        <w:rPr>
          <w:lang w:val="en-AU"/>
        </w:rPr>
      </w:pPr>
      <w:r w:rsidRPr="0043727E">
        <w:rPr>
          <w:lang w:val="en-AU"/>
        </w:rPr>
        <w:t>Click Finish to complete the task creation</w:t>
      </w:r>
    </w:p>
    <w:p w14:paraId="6A854762" w14:textId="77777777" w:rsidR="00E13176" w:rsidRPr="0043727E" w:rsidRDefault="00532E60" w:rsidP="005E7E11">
      <w:pPr>
        <w:pStyle w:val="ListParagraph"/>
        <w:rPr>
          <w:lang w:val="en-AU"/>
        </w:rPr>
      </w:pPr>
      <w:r w:rsidRPr="0043727E">
        <w:rPr>
          <w:lang w:val="en-AU"/>
        </w:rPr>
        <w:t>Test your system by logging out then logging in</w:t>
      </w:r>
    </w:p>
    <w:p w14:paraId="56C964B8" w14:textId="77777777" w:rsidR="00E13176" w:rsidRPr="0043727E" w:rsidRDefault="00E13176" w:rsidP="005E7E11">
      <w:pPr>
        <w:rPr>
          <w:rFonts w:ascii="Verdana" w:hAnsi="Verdana"/>
          <w:color w:val="000000"/>
        </w:rPr>
      </w:pPr>
    </w:p>
    <w:p w14:paraId="548A5064" w14:textId="23F6CE45" w:rsidR="00532E60" w:rsidRPr="0043727E" w:rsidRDefault="00532E60" w:rsidP="005E7E11">
      <w:pPr>
        <w:pStyle w:val="Heading3"/>
      </w:pPr>
      <w:r w:rsidRPr="0043727E">
        <w:t>Exercise 10</w:t>
      </w:r>
      <w:r w:rsidR="00B36EB9" w:rsidRPr="0043727E">
        <w:t>:</w:t>
      </w:r>
      <w:r w:rsidRPr="0043727E">
        <w:t xml:space="preserve"> Deleting a scheduled task</w:t>
      </w:r>
    </w:p>
    <w:p w14:paraId="593AFA2C" w14:textId="1045D0BC" w:rsidR="00532E60" w:rsidRPr="0043727E" w:rsidRDefault="00532E60" w:rsidP="005E7E11">
      <w:r w:rsidRPr="0043727E">
        <w:t>In the following activity you will delete the scheduled task you created in Exercise 9.</w:t>
      </w:r>
    </w:p>
    <w:p w14:paraId="6165813B" w14:textId="77777777" w:rsidR="0077115B" w:rsidRPr="0043727E" w:rsidRDefault="0077115B" w:rsidP="005E7E11"/>
    <w:p w14:paraId="469C4EC3" w14:textId="77777777" w:rsidR="00532E60" w:rsidRPr="0043727E" w:rsidRDefault="00532E60" w:rsidP="005E7E11">
      <w:pPr>
        <w:pStyle w:val="ListParagraph"/>
        <w:rPr>
          <w:lang w:val="en-AU"/>
        </w:rPr>
      </w:pPr>
      <w:r w:rsidRPr="0043727E">
        <w:rPr>
          <w:lang w:val="en-AU"/>
        </w:rPr>
        <w:t>Start-All Programs-Accessories-System Tools</w:t>
      </w:r>
    </w:p>
    <w:p w14:paraId="75867471" w14:textId="77777777" w:rsidR="00532E60" w:rsidRPr="0043727E" w:rsidRDefault="00532E60" w:rsidP="005E7E11">
      <w:pPr>
        <w:pStyle w:val="ListParagraph"/>
        <w:rPr>
          <w:lang w:val="en-AU"/>
        </w:rPr>
      </w:pPr>
      <w:r w:rsidRPr="0043727E">
        <w:rPr>
          <w:lang w:val="en-AU"/>
        </w:rPr>
        <w:t>Double click Scheduled Tasks</w:t>
      </w:r>
    </w:p>
    <w:p w14:paraId="422DF894" w14:textId="77777777" w:rsidR="00532E60" w:rsidRPr="0043727E" w:rsidRDefault="00532E60" w:rsidP="005E7E11">
      <w:pPr>
        <w:pStyle w:val="ListParagraph"/>
        <w:rPr>
          <w:lang w:val="en-AU"/>
        </w:rPr>
      </w:pPr>
      <w:r w:rsidRPr="0043727E">
        <w:rPr>
          <w:lang w:val="en-AU"/>
        </w:rPr>
        <w:t>Right click on the task you created in Exercise 9</w:t>
      </w:r>
    </w:p>
    <w:p w14:paraId="78A62466" w14:textId="77777777" w:rsidR="00532E60" w:rsidRPr="0043727E" w:rsidRDefault="00532E60" w:rsidP="005E7E11">
      <w:pPr>
        <w:pStyle w:val="ListParagraph"/>
        <w:rPr>
          <w:lang w:val="en-AU"/>
        </w:rPr>
      </w:pPr>
      <w:r w:rsidRPr="0043727E">
        <w:rPr>
          <w:lang w:val="en-AU"/>
        </w:rPr>
        <w:t>Select Delete</w:t>
      </w:r>
    </w:p>
    <w:p w14:paraId="56CAD961" w14:textId="72918175" w:rsidR="00532E60" w:rsidRPr="006B2812" w:rsidRDefault="00532E60" w:rsidP="005E7E11">
      <w:pPr>
        <w:pStyle w:val="ListParagraph"/>
        <w:rPr>
          <w:lang w:val="en-AU"/>
        </w:rPr>
      </w:pPr>
      <w:r w:rsidRPr="0043727E">
        <w:rPr>
          <w:lang w:val="en-AU"/>
        </w:rPr>
        <w:t>Select Yes to send the task you created to the Recycle Bin</w:t>
      </w:r>
    </w:p>
    <w:p w14:paraId="016DD770" w14:textId="77777777" w:rsidR="00B4077E" w:rsidRPr="0043727E" w:rsidRDefault="00B4077E">
      <w:pPr>
        <w:rPr>
          <w:rFonts w:eastAsia="SimSun" w:cs="Arial"/>
          <w:color w:val="1C438B"/>
          <w:sz w:val="40"/>
          <w:szCs w:val="40"/>
          <w:lang w:eastAsia="zh-CN"/>
        </w:rPr>
      </w:pPr>
      <w:r w:rsidRPr="0043727E">
        <w:br w:type="page"/>
      </w:r>
    </w:p>
    <w:p w14:paraId="6B2A45C7" w14:textId="58D8DA1D" w:rsidR="00FC50FC" w:rsidRPr="0043727E" w:rsidRDefault="00FC50FC" w:rsidP="00FC50FC">
      <w:pPr>
        <w:pStyle w:val="Heading1"/>
      </w:pPr>
      <w:r w:rsidRPr="0043727E">
        <w:lastRenderedPageBreak/>
        <w:t>HSC Focus Areas</w:t>
      </w:r>
    </w:p>
    <w:p w14:paraId="748BB718" w14:textId="77777777" w:rsidR="006B2812" w:rsidRPr="002F75C6" w:rsidRDefault="006B2812" w:rsidP="006B2812">
      <w:pPr>
        <w:rPr>
          <w:rStyle w:val="Strong"/>
        </w:rPr>
      </w:pPr>
      <w:r w:rsidRPr="002F75C6">
        <w:t xml:space="preserve">For the purposes of the HSC, all students undertaking the 240 HSC indicative hours course in Information and Digital Technology must address </w:t>
      </w:r>
      <w:r w:rsidRPr="002F75C6">
        <w:rPr>
          <w:rStyle w:val="Strong"/>
        </w:rPr>
        <w:t>all of the mandatory focus area</w:t>
      </w:r>
      <w:r w:rsidRPr="002F75C6">
        <w:t xml:space="preserve"> </w:t>
      </w:r>
      <w:r w:rsidRPr="002F75C6">
        <w:rPr>
          <w:rStyle w:val="Strong"/>
        </w:rPr>
        <w:t>content</w:t>
      </w:r>
      <w:r w:rsidRPr="002F75C6">
        <w:t xml:space="preserve"> plus </w:t>
      </w:r>
      <w:r w:rsidRPr="002F75C6">
        <w:rPr>
          <w:rStyle w:val="Strong"/>
        </w:rPr>
        <w:t>one</w:t>
      </w:r>
      <w:r w:rsidRPr="002F75C6">
        <w:t xml:space="preserve"> </w:t>
      </w:r>
      <w:r w:rsidRPr="002F75C6">
        <w:rPr>
          <w:rStyle w:val="Strong"/>
        </w:rPr>
        <w:t>stream</w:t>
      </w:r>
      <w:r w:rsidRPr="002F75C6">
        <w:t xml:space="preserve"> </w:t>
      </w:r>
      <w:r w:rsidRPr="002F75C6">
        <w:rPr>
          <w:rStyle w:val="Strong"/>
        </w:rPr>
        <w:t xml:space="preserve">focus area.  </w:t>
      </w:r>
    </w:p>
    <w:p w14:paraId="2EFC0D1B" w14:textId="77777777" w:rsidR="006B2812" w:rsidRPr="002F75C6" w:rsidRDefault="006B2812" w:rsidP="006B2812">
      <w:r w:rsidRPr="002F75C6">
        <w:t xml:space="preserve">IDT </w:t>
      </w:r>
      <w:r w:rsidRPr="002F75C6">
        <w:rPr>
          <w:rStyle w:val="Strong"/>
        </w:rPr>
        <w:t>Mandatory</w:t>
      </w:r>
      <w:r w:rsidRPr="002F75C6">
        <w:t xml:space="preserve"> focus areas</w:t>
      </w:r>
    </w:p>
    <w:p w14:paraId="168F8DB7" w14:textId="77777777" w:rsidR="006B2812" w:rsidRPr="002F75C6" w:rsidRDefault="006B2812" w:rsidP="006B2812">
      <w:pPr>
        <w:pStyle w:val="ListBullet"/>
      </w:pPr>
      <w:r w:rsidRPr="002F75C6">
        <w:t>Working in the industry</w:t>
      </w:r>
    </w:p>
    <w:p w14:paraId="1C3C7535" w14:textId="77777777" w:rsidR="006B2812" w:rsidRPr="001E2D07" w:rsidRDefault="006B2812" w:rsidP="006B2812">
      <w:pPr>
        <w:pStyle w:val="ListBullet"/>
        <w:rPr>
          <w:b/>
          <w:bCs/>
        </w:rPr>
      </w:pPr>
      <w:r w:rsidRPr="001E2D07">
        <w:rPr>
          <w:b/>
          <w:bCs/>
        </w:rPr>
        <w:t>Operating system software</w:t>
      </w:r>
    </w:p>
    <w:p w14:paraId="56692FEB" w14:textId="77777777" w:rsidR="006B2812" w:rsidRPr="002F75C6" w:rsidRDefault="006B2812" w:rsidP="006B2812">
      <w:pPr>
        <w:pStyle w:val="ListBullet"/>
      </w:pPr>
      <w:r w:rsidRPr="002F75C6">
        <w:t>Diagnostic testing</w:t>
      </w:r>
    </w:p>
    <w:p w14:paraId="1C603705" w14:textId="77777777" w:rsidR="006B2812" w:rsidRPr="002F75C6" w:rsidRDefault="006B2812" w:rsidP="006B2812">
      <w:pPr>
        <w:pStyle w:val="ListBullet"/>
      </w:pPr>
      <w:r w:rsidRPr="002F75C6">
        <w:t xml:space="preserve">Safety </w:t>
      </w:r>
    </w:p>
    <w:p w14:paraId="322B7CD4" w14:textId="77777777" w:rsidR="006B2812" w:rsidRPr="002F75C6" w:rsidRDefault="006B2812" w:rsidP="006B2812">
      <w:r w:rsidRPr="002F75C6">
        <w:t xml:space="preserve">IDT </w:t>
      </w:r>
      <w:r w:rsidRPr="002F75C6">
        <w:rPr>
          <w:rStyle w:val="Strong"/>
        </w:rPr>
        <w:t>Stream</w:t>
      </w:r>
      <w:r w:rsidRPr="002F75C6">
        <w:t xml:space="preserve"> focus areas (know which </w:t>
      </w:r>
      <w:r w:rsidRPr="002F75C6">
        <w:rPr>
          <w:b/>
          <w:bCs/>
        </w:rPr>
        <w:t>one</w:t>
      </w:r>
      <w:r w:rsidRPr="002F75C6">
        <w:t xml:space="preserve"> of the stream focus areas you are studying)</w:t>
      </w:r>
    </w:p>
    <w:p w14:paraId="4960ABD4" w14:textId="77777777" w:rsidR="006B2812" w:rsidRPr="002F75C6" w:rsidRDefault="006B2812" w:rsidP="006B2812">
      <w:pPr>
        <w:pStyle w:val="ListBullet"/>
      </w:pPr>
      <w:r w:rsidRPr="002F75C6">
        <w:t>Web and software applications</w:t>
      </w:r>
    </w:p>
    <w:p w14:paraId="1CACC38D" w14:textId="77777777" w:rsidR="006B2812" w:rsidRPr="002F75C6" w:rsidRDefault="006B2812" w:rsidP="006B2812">
      <w:pPr>
        <w:pStyle w:val="ListBullet"/>
      </w:pPr>
      <w:r w:rsidRPr="002F75C6">
        <w:t>Networking and hardware</w:t>
      </w:r>
    </w:p>
    <w:p w14:paraId="2AD6C267" w14:textId="77777777" w:rsidR="006B2812" w:rsidRPr="002F75C6" w:rsidRDefault="006B2812" w:rsidP="006B2812">
      <w:pPr>
        <w:pStyle w:val="ListBullet"/>
      </w:pPr>
      <w:r w:rsidRPr="002F75C6">
        <w:t>Digital animation</w:t>
      </w:r>
    </w:p>
    <w:p w14:paraId="78E53F99" w14:textId="40371A7F" w:rsidR="00EF76DA" w:rsidRDefault="00EF76DA" w:rsidP="00501A75"/>
    <w:p w14:paraId="1D005BC5" w14:textId="392FA10C" w:rsidR="006B2812" w:rsidRPr="0043727E" w:rsidRDefault="006B2812" w:rsidP="00501A75">
      <w:r w:rsidRPr="002F75C6">
        <w:t>The scope of learning describes the breadth and depth of the HSC Content and has been grouped together into key ideas/areas.  The scope of learning describes the minimum content that must be addressed, and the underpinning knowledge drawn from the associated unit(s) of competency</w:t>
      </w:r>
      <w:r>
        <w:t xml:space="preserve">, in this case </w:t>
      </w:r>
      <w:hyperlink r:id="rId35" w:history="1">
        <w:r w:rsidRPr="0043727E">
          <w:rPr>
            <w:rStyle w:val="Hyperlink"/>
          </w:rPr>
          <w:t>ICTICT302</w:t>
        </w:r>
        <w:r w:rsidRPr="0043727E">
          <w:rPr>
            <w:rStyle w:val="Hyperlink"/>
          </w:rPr>
          <w:tab/>
          <w:t>Install and optimise operating system software</w:t>
        </w:r>
      </w:hyperlink>
      <w:r w:rsidRPr="0043727E">
        <w:rPr>
          <w:rStyle w:val="Hyperlink"/>
        </w:rPr>
        <w:t xml:space="preserve"> </w:t>
      </w:r>
      <w:r>
        <w:t>.</w:t>
      </w:r>
    </w:p>
    <w:p w14:paraId="0DC5CB05" w14:textId="4F86ADD6" w:rsidR="00EF76DA" w:rsidRPr="0043727E" w:rsidRDefault="00EF76DA" w:rsidP="00EF76DA">
      <w:pPr>
        <w:pStyle w:val="FeatureBox2"/>
      </w:pPr>
      <w:bookmarkStart w:id="3" w:name="Scope"/>
      <w:r w:rsidRPr="0043727E">
        <w:t>How to use the scope of learning for ‘</w:t>
      </w:r>
      <w:r w:rsidR="007E7F26" w:rsidRPr="0043727E">
        <w:t>Operating System Software’</w:t>
      </w:r>
      <w:r w:rsidRPr="0043727E">
        <w:t xml:space="preserve"> </w:t>
      </w:r>
      <w:bookmarkEnd w:id="3"/>
      <w:r w:rsidRPr="0043727E">
        <w:t>(which follows over).</w:t>
      </w:r>
    </w:p>
    <w:p w14:paraId="780A2ACC" w14:textId="77777777" w:rsidR="00EF76DA" w:rsidRPr="0043727E" w:rsidRDefault="00EF76DA" w:rsidP="006B2812">
      <w:pPr>
        <w:pStyle w:val="ListBullet"/>
      </w:pPr>
      <w:r w:rsidRPr="0043727E">
        <w:t>draw up your own mind map showing the connection between the various concepts listed; examples appear on the last page of this module</w:t>
      </w:r>
    </w:p>
    <w:p w14:paraId="3918C5DA" w14:textId="77777777" w:rsidR="00EF76DA" w:rsidRPr="0043727E" w:rsidRDefault="00EF76DA" w:rsidP="006B2812">
      <w:pPr>
        <w:pStyle w:val="ListBullet"/>
      </w:pPr>
      <w:r w:rsidRPr="0043727E">
        <w:t>use the key terms and concepts to add to your mind map</w:t>
      </w:r>
    </w:p>
    <w:p w14:paraId="066B0BD9" w14:textId="77777777" w:rsidR="00EF76DA" w:rsidRPr="0043727E" w:rsidRDefault="00EF76DA" w:rsidP="006B2812">
      <w:pPr>
        <w:pStyle w:val="ListBullet"/>
      </w:pPr>
      <w:r w:rsidRPr="0043727E">
        <w:t>add examples or case study prompts to show how the concept is applied in the information technology working environment</w:t>
      </w:r>
    </w:p>
    <w:p w14:paraId="7DD43903" w14:textId="77777777" w:rsidR="006B2812" w:rsidRDefault="006B2812">
      <w:pPr>
        <w:rPr>
          <w:sz w:val="20"/>
          <w:szCs w:val="20"/>
        </w:rPr>
      </w:pPr>
    </w:p>
    <w:p w14:paraId="6C0A607F" w14:textId="519C17CF" w:rsidR="00FC50FC" w:rsidRPr="0043727E" w:rsidRDefault="00EF76DA">
      <w:pPr>
        <w:rPr>
          <w:sz w:val="20"/>
          <w:szCs w:val="20"/>
        </w:rPr>
      </w:pPr>
      <w:r w:rsidRPr="0043727E">
        <w:rPr>
          <w:sz w:val="20"/>
          <w:szCs w:val="20"/>
        </w:rPr>
        <w:t xml:space="preserve">The following information is taken directly from page </w:t>
      </w:r>
      <w:r w:rsidR="008A1E85" w:rsidRPr="0043727E">
        <w:rPr>
          <w:sz w:val="20"/>
          <w:szCs w:val="20"/>
        </w:rPr>
        <w:t>29</w:t>
      </w:r>
      <w:r w:rsidRPr="0043727E">
        <w:rPr>
          <w:sz w:val="20"/>
          <w:szCs w:val="20"/>
        </w:rPr>
        <w:t xml:space="preserve"> ff of </w:t>
      </w:r>
      <w:hyperlink r:id="rId36" w:history="1">
        <w:r w:rsidRPr="0043727E">
          <w:rPr>
            <w:rStyle w:val="Hyperlink"/>
            <w:sz w:val="20"/>
            <w:szCs w:val="20"/>
          </w:rPr>
          <w:t>Information and Digital Technology Curriculum Framework  Stage 6 Syllabus (NSW Education Standards Authority) for implementation from 2020.</w:t>
        </w:r>
      </w:hyperlink>
      <w:r w:rsidRPr="0043727E">
        <w:rPr>
          <w:sz w:val="20"/>
          <w:szCs w:val="20"/>
        </w:rPr>
        <w:t xml:space="preserve"> © </w:t>
      </w:r>
      <w:hyperlink r:id="rId37" w:history="1">
        <w:r w:rsidRPr="0043727E">
          <w:rPr>
            <w:rStyle w:val="Hyperlink"/>
            <w:sz w:val="20"/>
            <w:szCs w:val="20"/>
          </w:rPr>
          <w:t>2019 NSW Education Standards Authority (NESA) for and on behalf of the Crown in right of the State of New South Wales.</w:t>
        </w:r>
      </w:hyperlink>
    </w:p>
    <w:p w14:paraId="1900C075" w14:textId="77777777" w:rsidR="006B2812" w:rsidRDefault="006B2812">
      <w:r>
        <w:br w:type="page"/>
      </w:r>
    </w:p>
    <w:tbl>
      <w:tblPr>
        <w:tblW w:w="9027" w:type="dxa"/>
        <w:tblInd w:w="108"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027"/>
      </w:tblGrid>
      <w:tr w:rsidR="009667AB" w:rsidRPr="0043727E" w14:paraId="080D691F" w14:textId="77777777" w:rsidTr="00283D87">
        <w:tc>
          <w:tcPr>
            <w:tcW w:w="9027" w:type="dxa"/>
            <w:tcBorders>
              <w:bottom w:val="single" w:sz="4" w:space="0" w:color="280070"/>
            </w:tcBorders>
            <w:shd w:val="clear" w:color="auto" w:fill="FFF2CC" w:themeFill="accent4" w:themeFillTint="33"/>
          </w:tcPr>
          <w:p w14:paraId="7EA12B77" w14:textId="7CC7D344" w:rsidR="009667AB" w:rsidRPr="0043727E" w:rsidRDefault="009667AB" w:rsidP="005E7E11">
            <w:pPr>
              <w:pStyle w:val="Heading5"/>
              <w:spacing w:before="100"/>
            </w:pPr>
            <w:r w:rsidRPr="0043727E">
              <w:lastRenderedPageBreak/>
              <w:t>operating systems</w:t>
            </w:r>
          </w:p>
        </w:tc>
      </w:tr>
      <w:tr w:rsidR="009667AB" w:rsidRPr="0043727E" w14:paraId="5A1468C9" w14:textId="77777777" w:rsidTr="00283D87">
        <w:tc>
          <w:tcPr>
            <w:tcW w:w="9027" w:type="dxa"/>
            <w:tcBorders>
              <w:bottom w:val="nil"/>
            </w:tcBorders>
          </w:tcPr>
          <w:p w14:paraId="05868B87"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purpose of an operating system:</w:t>
            </w:r>
          </w:p>
          <w:p w14:paraId="15A3758A" w14:textId="77777777" w:rsidR="009667AB" w:rsidRPr="0043727E" w:rsidRDefault="009667AB" w:rsidP="005E7E11">
            <w:pPr>
              <w:pStyle w:val="HSCContentlevel2"/>
              <w:rPr>
                <w:lang w:val="en-AU"/>
              </w:rPr>
            </w:pPr>
            <w:r w:rsidRPr="0043727E">
              <w:rPr>
                <w:lang w:val="en-AU"/>
              </w:rPr>
              <w:t>as a computer’s foundation software</w:t>
            </w:r>
          </w:p>
          <w:p w14:paraId="3AE0EB27" w14:textId="77777777" w:rsidR="009667AB" w:rsidRPr="0043727E" w:rsidRDefault="009667AB" w:rsidP="005E7E11">
            <w:pPr>
              <w:pStyle w:val="HSCContentlevel2"/>
              <w:rPr>
                <w:lang w:val="en-AU"/>
              </w:rPr>
            </w:pPr>
            <w:r w:rsidRPr="0043727E">
              <w:rPr>
                <w:lang w:val="en-AU"/>
              </w:rPr>
              <w:t>to manage:</w:t>
            </w:r>
          </w:p>
          <w:p w14:paraId="61A9FD99" w14:textId="77777777" w:rsidR="009667AB" w:rsidRPr="0043727E" w:rsidRDefault="009667AB" w:rsidP="005E7E11">
            <w:pPr>
              <w:pStyle w:val="HSCContentlevel3"/>
              <w:rPr>
                <w:lang w:val="en-AU"/>
              </w:rPr>
            </w:pPr>
            <w:r w:rsidRPr="0043727E">
              <w:rPr>
                <w:lang w:val="en-AU"/>
              </w:rPr>
              <w:t>all software applications running in a computer</w:t>
            </w:r>
          </w:p>
          <w:p w14:paraId="5172CCE5" w14:textId="77777777" w:rsidR="009667AB" w:rsidRPr="0043727E" w:rsidRDefault="009667AB" w:rsidP="005E7E11">
            <w:pPr>
              <w:pStyle w:val="HSCContentlevel3"/>
              <w:rPr>
                <w:lang w:val="en-AU"/>
              </w:rPr>
            </w:pPr>
            <w:r w:rsidRPr="0043727E">
              <w:rPr>
                <w:lang w:val="en-AU"/>
              </w:rPr>
              <w:t>allocation and use of a computer’s resources:</w:t>
            </w:r>
          </w:p>
          <w:p w14:paraId="3C2B3FC3" w14:textId="77777777" w:rsidR="009667AB" w:rsidRPr="0043727E" w:rsidRDefault="009667AB" w:rsidP="005E7E11">
            <w:pPr>
              <w:pStyle w:val="HSCContentlevel4"/>
              <w:rPr>
                <w:lang w:val="en-AU"/>
              </w:rPr>
            </w:pPr>
            <w:r w:rsidRPr="0043727E">
              <w:rPr>
                <w:lang w:val="en-AU"/>
              </w:rPr>
              <w:t>access and security</w:t>
            </w:r>
          </w:p>
          <w:p w14:paraId="6239FC1F" w14:textId="77777777" w:rsidR="009667AB" w:rsidRPr="0043727E" w:rsidRDefault="009667AB" w:rsidP="005E7E11">
            <w:pPr>
              <w:pStyle w:val="HSCContentlevel4"/>
              <w:rPr>
                <w:lang w:val="en-AU"/>
              </w:rPr>
            </w:pPr>
            <w:r w:rsidRPr="0043727E">
              <w:rPr>
                <w:lang w:val="en-AU"/>
              </w:rPr>
              <w:t>central processing unit (CPU) time</w:t>
            </w:r>
          </w:p>
          <w:p w14:paraId="658A1AC2" w14:textId="77777777" w:rsidR="009667AB" w:rsidRPr="0043727E" w:rsidRDefault="009667AB" w:rsidP="005E7E11">
            <w:pPr>
              <w:pStyle w:val="HSCContentlevel4"/>
              <w:rPr>
                <w:lang w:val="en-AU"/>
              </w:rPr>
            </w:pPr>
            <w:r w:rsidRPr="0043727E">
              <w:rPr>
                <w:lang w:val="en-AU"/>
              </w:rPr>
              <w:t>hard disk space</w:t>
            </w:r>
          </w:p>
          <w:p w14:paraId="7E317B16" w14:textId="77777777" w:rsidR="009667AB" w:rsidRPr="0043727E" w:rsidRDefault="009667AB" w:rsidP="005E7E11">
            <w:pPr>
              <w:pStyle w:val="HSCContentlevel4"/>
              <w:rPr>
                <w:lang w:val="en-AU"/>
              </w:rPr>
            </w:pPr>
            <w:r w:rsidRPr="0043727E">
              <w:rPr>
                <w:lang w:val="en-AU"/>
              </w:rPr>
              <w:t>memory</w:t>
            </w:r>
          </w:p>
          <w:p w14:paraId="4B4BE970" w14:textId="77777777" w:rsidR="009667AB" w:rsidRPr="0043727E" w:rsidRDefault="009667AB" w:rsidP="005E7E11">
            <w:pPr>
              <w:pStyle w:val="HSCContentlevel4"/>
              <w:rPr>
                <w:lang w:val="en-AU"/>
              </w:rPr>
            </w:pPr>
            <w:r w:rsidRPr="0043727E">
              <w:rPr>
                <w:lang w:val="en-AU"/>
              </w:rPr>
              <w:t>peripheral devices</w:t>
            </w:r>
          </w:p>
          <w:p w14:paraId="3A473DA3" w14:textId="77777777" w:rsidR="009667AB" w:rsidRPr="0043727E" w:rsidRDefault="009667AB" w:rsidP="005E7E11">
            <w:pPr>
              <w:pStyle w:val="HSCContentlevel2"/>
              <w:rPr>
                <w:lang w:val="en-AU"/>
              </w:rPr>
            </w:pPr>
            <w:r w:rsidRPr="0043727E">
              <w:rPr>
                <w:lang w:val="en-AU"/>
              </w:rPr>
              <w:t>to provide a user interface</w:t>
            </w:r>
          </w:p>
        </w:tc>
      </w:tr>
      <w:tr w:rsidR="009667AB" w:rsidRPr="0043727E" w14:paraId="0D56A00B" w14:textId="77777777" w:rsidTr="00283D87">
        <w:tc>
          <w:tcPr>
            <w:tcW w:w="9027" w:type="dxa"/>
            <w:tcBorders>
              <w:top w:val="nil"/>
              <w:bottom w:val="nil"/>
            </w:tcBorders>
          </w:tcPr>
          <w:p w14:paraId="5C04C74D"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basic function of an operating system related to:</w:t>
            </w:r>
          </w:p>
          <w:p w14:paraId="3E5EBE79" w14:textId="77777777" w:rsidR="009667AB" w:rsidRPr="0043727E" w:rsidRDefault="009667AB" w:rsidP="005E7E11">
            <w:pPr>
              <w:pStyle w:val="HSCContentlevel2"/>
              <w:rPr>
                <w:lang w:val="en-AU"/>
              </w:rPr>
            </w:pPr>
            <w:r w:rsidRPr="0043727E">
              <w:rPr>
                <w:lang w:val="en-AU"/>
              </w:rPr>
              <w:t>file system structures</w:t>
            </w:r>
          </w:p>
          <w:p w14:paraId="53BDF834" w14:textId="77777777" w:rsidR="009667AB" w:rsidRPr="0043727E" w:rsidRDefault="009667AB" w:rsidP="005E7E11">
            <w:pPr>
              <w:pStyle w:val="HSCContentlevel2"/>
              <w:rPr>
                <w:lang w:val="en-AU"/>
              </w:rPr>
            </w:pPr>
            <w:r w:rsidRPr="0043727E">
              <w:rPr>
                <w:lang w:val="en-AU"/>
              </w:rPr>
              <w:t>memory management, including the role of virtual memory</w:t>
            </w:r>
          </w:p>
          <w:p w14:paraId="39E7D156" w14:textId="77777777" w:rsidR="009667AB" w:rsidRPr="0043727E" w:rsidRDefault="009667AB" w:rsidP="005E7E11">
            <w:pPr>
              <w:pStyle w:val="HSCContentlevel2"/>
              <w:rPr>
                <w:lang w:val="en-AU"/>
              </w:rPr>
            </w:pPr>
            <w:r w:rsidRPr="0043727E">
              <w:rPr>
                <w:lang w:val="en-AU"/>
              </w:rPr>
              <w:t>management of process schedules</w:t>
            </w:r>
          </w:p>
        </w:tc>
      </w:tr>
      <w:tr w:rsidR="009667AB" w:rsidRPr="0043727E" w14:paraId="653DD0FB" w14:textId="77777777" w:rsidTr="00283D87">
        <w:tc>
          <w:tcPr>
            <w:tcW w:w="9027" w:type="dxa"/>
            <w:tcBorders>
              <w:top w:val="nil"/>
              <w:bottom w:val="nil"/>
            </w:tcBorders>
          </w:tcPr>
          <w:p w14:paraId="4F468AA1"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features and capabilities of different types of operating systems:</w:t>
            </w:r>
          </w:p>
          <w:p w14:paraId="60412B03" w14:textId="77777777" w:rsidR="009667AB" w:rsidRPr="0043727E" w:rsidRDefault="009667AB" w:rsidP="005E7E11">
            <w:pPr>
              <w:pStyle w:val="HSCContentlevel2"/>
              <w:rPr>
                <w:lang w:val="en-AU"/>
              </w:rPr>
            </w:pPr>
            <w:r w:rsidRPr="0043727E">
              <w:rPr>
                <w:lang w:val="en-AU"/>
              </w:rPr>
              <w:t>batch operating systems</w:t>
            </w:r>
          </w:p>
          <w:p w14:paraId="3F1BFAD7" w14:textId="77777777" w:rsidR="009667AB" w:rsidRPr="0043727E" w:rsidRDefault="009667AB" w:rsidP="005E7E11">
            <w:pPr>
              <w:pStyle w:val="HSCContentlevel2"/>
              <w:rPr>
                <w:lang w:val="en-AU"/>
              </w:rPr>
            </w:pPr>
            <w:r w:rsidRPr="0043727E">
              <w:rPr>
                <w:lang w:val="en-AU"/>
              </w:rPr>
              <w:t>real-time operating systems</w:t>
            </w:r>
          </w:p>
          <w:p w14:paraId="2F72E166" w14:textId="77777777" w:rsidR="009667AB" w:rsidRPr="0043727E" w:rsidRDefault="009667AB" w:rsidP="005E7E11">
            <w:pPr>
              <w:pStyle w:val="HSCContentlevel2"/>
              <w:rPr>
                <w:lang w:val="en-AU"/>
              </w:rPr>
            </w:pPr>
            <w:r w:rsidRPr="0043727E">
              <w:rPr>
                <w:lang w:val="en-AU"/>
              </w:rPr>
              <w:t>multi-tasking systems</w:t>
            </w:r>
          </w:p>
        </w:tc>
      </w:tr>
      <w:tr w:rsidR="009667AB" w:rsidRPr="0043727E" w14:paraId="759F96F2" w14:textId="77777777" w:rsidTr="00283D87">
        <w:tc>
          <w:tcPr>
            <w:tcW w:w="9027" w:type="dxa"/>
            <w:tcBorders>
              <w:top w:val="nil"/>
              <w:bottom w:val="nil"/>
            </w:tcBorders>
          </w:tcPr>
          <w:p w14:paraId="0F871F9A"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examples of commonly used operating systems for desktop and mobile devices and the differences between them in relation to:</w:t>
            </w:r>
          </w:p>
          <w:p w14:paraId="4DD4186F" w14:textId="77777777" w:rsidR="009667AB" w:rsidRPr="0043727E" w:rsidRDefault="009667AB" w:rsidP="005E7E11">
            <w:pPr>
              <w:pStyle w:val="HSCContentlevel2"/>
              <w:rPr>
                <w:lang w:val="en-AU"/>
              </w:rPr>
            </w:pPr>
            <w:r w:rsidRPr="0043727E">
              <w:rPr>
                <w:lang w:val="en-AU"/>
              </w:rPr>
              <w:t>licensing:</w:t>
            </w:r>
          </w:p>
          <w:p w14:paraId="5CBA2AB9" w14:textId="77777777" w:rsidR="009667AB" w:rsidRPr="0043727E" w:rsidRDefault="009667AB" w:rsidP="005E7E11">
            <w:pPr>
              <w:pStyle w:val="HSCContentlevel3"/>
              <w:rPr>
                <w:lang w:val="en-AU"/>
              </w:rPr>
            </w:pPr>
            <w:r w:rsidRPr="0043727E">
              <w:rPr>
                <w:lang w:val="en-AU"/>
              </w:rPr>
              <w:t>proprietary</w:t>
            </w:r>
          </w:p>
          <w:p w14:paraId="6D05D139" w14:textId="77777777" w:rsidR="009667AB" w:rsidRPr="0043727E" w:rsidRDefault="009667AB" w:rsidP="005E7E11">
            <w:pPr>
              <w:pStyle w:val="HSCContentlevel3"/>
              <w:rPr>
                <w:lang w:val="en-AU"/>
              </w:rPr>
            </w:pPr>
            <w:r w:rsidRPr="0043727E">
              <w:rPr>
                <w:lang w:val="en-AU"/>
              </w:rPr>
              <w:t>open source</w:t>
            </w:r>
          </w:p>
          <w:p w14:paraId="133865A1" w14:textId="77777777" w:rsidR="009667AB" w:rsidRPr="0043727E" w:rsidRDefault="009667AB" w:rsidP="005E7E11">
            <w:pPr>
              <w:pStyle w:val="HSCContentlevel2"/>
              <w:rPr>
                <w:lang w:val="en-AU"/>
              </w:rPr>
            </w:pPr>
            <w:r w:rsidRPr="0043727E">
              <w:rPr>
                <w:lang w:val="en-AU"/>
              </w:rPr>
              <w:t>hardware requirements</w:t>
            </w:r>
          </w:p>
        </w:tc>
      </w:tr>
      <w:tr w:rsidR="009667AB" w:rsidRPr="0043727E" w14:paraId="5E8A93B7" w14:textId="77777777" w:rsidTr="00283D87">
        <w:tc>
          <w:tcPr>
            <w:tcW w:w="9027" w:type="dxa"/>
            <w:tcBorders>
              <w:bottom w:val="single" w:sz="4" w:space="0" w:color="280070"/>
            </w:tcBorders>
            <w:shd w:val="clear" w:color="auto" w:fill="FFF2CC" w:themeFill="accent4" w:themeFillTint="33"/>
          </w:tcPr>
          <w:p w14:paraId="066EAA5E" w14:textId="77777777" w:rsidR="009667AB" w:rsidRPr="0043727E" w:rsidRDefault="009667AB" w:rsidP="005E7E11">
            <w:pPr>
              <w:pStyle w:val="Heading5"/>
              <w:spacing w:before="100"/>
            </w:pPr>
            <w:r w:rsidRPr="0043727E">
              <w:t>selecting an operating system</w:t>
            </w:r>
          </w:p>
        </w:tc>
      </w:tr>
      <w:tr w:rsidR="009667AB" w:rsidRPr="0043727E" w14:paraId="7ACC8636" w14:textId="77777777" w:rsidTr="00283D87">
        <w:tc>
          <w:tcPr>
            <w:tcW w:w="9027" w:type="dxa"/>
            <w:tcBorders>
              <w:top w:val="nil"/>
              <w:bottom w:val="nil"/>
            </w:tcBorders>
          </w:tcPr>
          <w:p w14:paraId="0551BCD5"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how a range of requirements affects the choice of an operating system:</w:t>
            </w:r>
          </w:p>
          <w:p w14:paraId="2BC5F9B1" w14:textId="77777777" w:rsidR="009667AB" w:rsidRPr="0043727E" w:rsidRDefault="009667AB" w:rsidP="005E7E11">
            <w:pPr>
              <w:pStyle w:val="HSCContentlevel2"/>
              <w:rPr>
                <w:lang w:val="en-AU"/>
              </w:rPr>
            </w:pPr>
            <w:r w:rsidRPr="0043727E">
              <w:rPr>
                <w:lang w:val="en-AU"/>
              </w:rPr>
              <w:t>workplace</w:t>
            </w:r>
          </w:p>
          <w:p w14:paraId="6508CB9F" w14:textId="77777777" w:rsidR="009667AB" w:rsidRPr="0043727E" w:rsidRDefault="009667AB" w:rsidP="005E7E11">
            <w:pPr>
              <w:pStyle w:val="HSCContentlevel2"/>
              <w:rPr>
                <w:lang w:val="en-AU"/>
              </w:rPr>
            </w:pPr>
            <w:r w:rsidRPr="0043727E">
              <w:rPr>
                <w:lang w:val="en-AU"/>
              </w:rPr>
              <w:t>hardware and software:</w:t>
            </w:r>
          </w:p>
          <w:p w14:paraId="1D78882D" w14:textId="77777777" w:rsidR="009667AB" w:rsidRPr="0043727E" w:rsidRDefault="009667AB" w:rsidP="005E7E11">
            <w:pPr>
              <w:pStyle w:val="HSCContentlevel3"/>
              <w:rPr>
                <w:lang w:val="en-AU"/>
              </w:rPr>
            </w:pPr>
            <w:r w:rsidRPr="0043727E">
              <w:rPr>
                <w:lang w:val="en-AU"/>
              </w:rPr>
              <w:t>vendor specifications</w:t>
            </w:r>
          </w:p>
          <w:p w14:paraId="340CF207" w14:textId="77777777" w:rsidR="009667AB" w:rsidRPr="0043727E" w:rsidRDefault="009667AB" w:rsidP="005E7E11">
            <w:pPr>
              <w:pStyle w:val="HSCContentlevel3"/>
              <w:rPr>
                <w:lang w:val="en-AU"/>
              </w:rPr>
            </w:pPr>
            <w:r w:rsidRPr="0043727E">
              <w:rPr>
                <w:lang w:val="en-AU"/>
              </w:rPr>
              <w:t>type and/or number of software licenses</w:t>
            </w:r>
          </w:p>
          <w:p w14:paraId="6FADBB8D" w14:textId="77777777" w:rsidR="009667AB" w:rsidRPr="0043727E" w:rsidRDefault="009667AB" w:rsidP="005E7E11">
            <w:pPr>
              <w:pStyle w:val="HSCContentlevel2"/>
              <w:rPr>
                <w:lang w:val="en-AU"/>
              </w:rPr>
            </w:pPr>
            <w:r w:rsidRPr="0043727E">
              <w:rPr>
                <w:lang w:val="en-AU"/>
              </w:rPr>
              <w:t>security</w:t>
            </w:r>
          </w:p>
          <w:p w14:paraId="7700F539" w14:textId="77777777" w:rsidR="009667AB" w:rsidRPr="0043727E" w:rsidRDefault="009667AB" w:rsidP="005E7E11">
            <w:pPr>
              <w:pStyle w:val="HSCContentlevel2"/>
              <w:rPr>
                <w:lang w:val="en-AU"/>
              </w:rPr>
            </w:pPr>
            <w:r w:rsidRPr="0043727E">
              <w:rPr>
                <w:lang w:val="en-AU"/>
              </w:rPr>
              <w:t>accessibility for users with special needs</w:t>
            </w:r>
          </w:p>
        </w:tc>
      </w:tr>
      <w:tr w:rsidR="009667AB" w:rsidRPr="0043727E" w14:paraId="106DA223" w14:textId="77777777" w:rsidTr="00283D87">
        <w:tc>
          <w:tcPr>
            <w:tcW w:w="9027" w:type="dxa"/>
            <w:tcBorders>
              <w:top w:val="nil"/>
              <w:bottom w:val="single" w:sz="4" w:space="0" w:color="auto"/>
            </w:tcBorders>
          </w:tcPr>
          <w:p w14:paraId="1345C539"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making recommendations for an upgrade to, or a new, operating system:</w:t>
            </w:r>
          </w:p>
          <w:p w14:paraId="76ABDC11" w14:textId="77777777" w:rsidR="009667AB" w:rsidRPr="0043727E" w:rsidRDefault="009667AB" w:rsidP="005E7E11">
            <w:pPr>
              <w:pStyle w:val="HSCContentlevel2"/>
              <w:rPr>
                <w:lang w:val="en-AU"/>
              </w:rPr>
            </w:pPr>
            <w:r w:rsidRPr="0043727E">
              <w:rPr>
                <w:lang w:val="en-AU"/>
              </w:rPr>
              <w:t>steps involved</w:t>
            </w:r>
          </w:p>
          <w:p w14:paraId="3A267981" w14:textId="77777777" w:rsidR="009667AB" w:rsidRPr="0043727E" w:rsidRDefault="009667AB" w:rsidP="005E7E11">
            <w:pPr>
              <w:pStyle w:val="HSCContentlevel2"/>
              <w:rPr>
                <w:lang w:val="en-AU"/>
              </w:rPr>
            </w:pPr>
            <w:r w:rsidRPr="0043727E">
              <w:rPr>
                <w:lang w:val="en-AU"/>
              </w:rPr>
              <w:t>methods of documenting</w:t>
            </w:r>
          </w:p>
          <w:p w14:paraId="7110111E" w14:textId="77777777" w:rsidR="009667AB" w:rsidRPr="0043727E" w:rsidRDefault="009667AB" w:rsidP="005E7E11">
            <w:pPr>
              <w:pStyle w:val="HSCContentlevel2"/>
              <w:spacing w:after="120"/>
              <w:rPr>
                <w:lang w:val="en-AU"/>
              </w:rPr>
            </w:pPr>
            <w:r w:rsidRPr="0043727E">
              <w:rPr>
                <w:lang w:val="en-AU"/>
              </w:rPr>
              <w:t>provision of documented recommendations to the workplace and/or clients</w:t>
            </w:r>
          </w:p>
        </w:tc>
      </w:tr>
    </w:tbl>
    <w:p w14:paraId="74708D0C" w14:textId="77777777" w:rsidR="00EF76DA" w:rsidRPr="0043727E" w:rsidRDefault="00EF76DA">
      <w:r w:rsidRPr="0043727E">
        <w:br w:type="page"/>
      </w:r>
    </w:p>
    <w:tbl>
      <w:tblPr>
        <w:tblW w:w="9027" w:type="dxa"/>
        <w:tblInd w:w="108"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027"/>
      </w:tblGrid>
      <w:tr w:rsidR="009667AB" w:rsidRPr="0043727E" w14:paraId="52D69B92" w14:textId="77777777" w:rsidTr="00283D87">
        <w:tc>
          <w:tcPr>
            <w:tcW w:w="9027" w:type="dxa"/>
            <w:tcBorders>
              <w:top w:val="single" w:sz="4" w:space="0" w:color="auto"/>
              <w:bottom w:val="single" w:sz="4" w:space="0" w:color="280070"/>
            </w:tcBorders>
            <w:shd w:val="clear" w:color="auto" w:fill="FFF2CC" w:themeFill="accent4" w:themeFillTint="33"/>
          </w:tcPr>
          <w:p w14:paraId="58F1E477" w14:textId="1BA06C89" w:rsidR="009667AB" w:rsidRPr="0043727E" w:rsidRDefault="009667AB" w:rsidP="00EF76DA">
            <w:pPr>
              <w:pStyle w:val="Heading5"/>
              <w:spacing w:before="120"/>
            </w:pPr>
            <w:r w:rsidRPr="0043727E">
              <w:lastRenderedPageBreak/>
              <w:t>selecting an operating system cont/d</w:t>
            </w:r>
          </w:p>
        </w:tc>
      </w:tr>
      <w:tr w:rsidR="009667AB" w:rsidRPr="0043727E" w14:paraId="3F650241" w14:textId="77777777" w:rsidTr="00283D87">
        <w:tc>
          <w:tcPr>
            <w:tcW w:w="9027" w:type="dxa"/>
            <w:tcBorders>
              <w:top w:val="nil"/>
              <w:bottom w:val="nil"/>
            </w:tcBorders>
          </w:tcPr>
          <w:p w14:paraId="0E1B10ED" w14:textId="77777777" w:rsidR="009667AB" w:rsidRPr="0043727E" w:rsidRDefault="009667AB" w:rsidP="00EF76DA">
            <w:pPr>
              <w:pStyle w:val="HSCcontentlevel1"/>
              <w:numPr>
                <w:ilvl w:val="0"/>
                <w:numId w:val="7"/>
              </w:numPr>
              <w:spacing w:after="0"/>
              <w:ind w:left="318" w:hanging="318"/>
              <w:rPr>
                <w:lang w:val="en-AU"/>
              </w:rPr>
            </w:pPr>
            <w:r w:rsidRPr="0043727E">
              <w:rPr>
                <w:lang w:val="en-AU"/>
              </w:rPr>
              <w:t>importance of communication with the client/system users, supervisor/manager and suppliers when selecting an operating system</w:t>
            </w:r>
          </w:p>
        </w:tc>
      </w:tr>
      <w:tr w:rsidR="009667AB" w:rsidRPr="0043727E" w14:paraId="22E4A80F" w14:textId="77777777" w:rsidTr="00283D87">
        <w:tc>
          <w:tcPr>
            <w:tcW w:w="9027" w:type="dxa"/>
            <w:tcBorders>
              <w:bottom w:val="single" w:sz="4" w:space="0" w:color="280070"/>
            </w:tcBorders>
            <w:shd w:val="clear" w:color="auto" w:fill="FFF2CC" w:themeFill="accent4" w:themeFillTint="33"/>
          </w:tcPr>
          <w:p w14:paraId="21144D42" w14:textId="77777777" w:rsidR="009667AB" w:rsidRPr="0043727E" w:rsidRDefault="009667AB" w:rsidP="00EF76DA">
            <w:pPr>
              <w:pStyle w:val="Heading5"/>
              <w:spacing w:before="120"/>
            </w:pPr>
            <w:r w:rsidRPr="0043727E">
              <w:t>installing an operating system</w:t>
            </w:r>
          </w:p>
        </w:tc>
      </w:tr>
      <w:tr w:rsidR="009667AB" w:rsidRPr="0043727E" w14:paraId="430A52F0" w14:textId="77777777" w:rsidTr="00283D87">
        <w:tc>
          <w:tcPr>
            <w:tcW w:w="9027" w:type="dxa"/>
            <w:tcBorders>
              <w:top w:val="nil"/>
              <w:bottom w:val="nil"/>
            </w:tcBorders>
          </w:tcPr>
          <w:p w14:paraId="390FFB13"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steps involved in installing an operating system:</w:t>
            </w:r>
          </w:p>
          <w:p w14:paraId="351FE783" w14:textId="77777777" w:rsidR="009667AB" w:rsidRPr="0043727E" w:rsidRDefault="009667AB" w:rsidP="005E7E11">
            <w:pPr>
              <w:pStyle w:val="HSCContentlevel2"/>
              <w:rPr>
                <w:lang w:val="en-AU"/>
              </w:rPr>
            </w:pPr>
            <w:r w:rsidRPr="0043727E">
              <w:rPr>
                <w:lang w:val="en-AU"/>
              </w:rPr>
              <w:t>identify suitable compatibility</w:t>
            </w:r>
          </w:p>
          <w:p w14:paraId="24015DBD" w14:textId="77777777" w:rsidR="009667AB" w:rsidRPr="0043727E" w:rsidRDefault="009667AB" w:rsidP="005E7E11">
            <w:pPr>
              <w:pStyle w:val="HSCContentlevel3"/>
              <w:rPr>
                <w:lang w:val="en-AU"/>
              </w:rPr>
            </w:pPr>
            <w:r w:rsidRPr="0043727E">
              <w:rPr>
                <w:lang w:val="en-AU"/>
              </w:rPr>
              <w:t>importance of compatibility</w:t>
            </w:r>
          </w:p>
          <w:p w14:paraId="6375EAA2" w14:textId="77777777" w:rsidR="009667AB" w:rsidRPr="0043727E" w:rsidRDefault="009667AB" w:rsidP="005E7E11">
            <w:pPr>
              <w:pStyle w:val="HSCContentlevel3"/>
              <w:rPr>
                <w:lang w:val="en-AU"/>
              </w:rPr>
            </w:pPr>
            <w:r w:rsidRPr="0043727E">
              <w:rPr>
                <w:lang w:val="en-AU"/>
              </w:rPr>
              <w:t>difference between minimum requirements and recommended requirements</w:t>
            </w:r>
          </w:p>
          <w:p w14:paraId="3DB733ED" w14:textId="77777777" w:rsidR="009667AB" w:rsidRPr="0043727E" w:rsidRDefault="009667AB" w:rsidP="005E7E11">
            <w:pPr>
              <w:pStyle w:val="HSCContentlevel2"/>
              <w:rPr>
                <w:lang w:val="en-AU"/>
              </w:rPr>
            </w:pPr>
            <w:r w:rsidRPr="0043727E">
              <w:rPr>
                <w:lang w:val="en-AU"/>
              </w:rPr>
              <w:t>check compliance with vendor specifications</w:t>
            </w:r>
          </w:p>
          <w:p w14:paraId="384FD43A" w14:textId="77777777" w:rsidR="009667AB" w:rsidRPr="0043727E" w:rsidRDefault="009667AB" w:rsidP="005E7E11">
            <w:pPr>
              <w:pStyle w:val="HSCContentlevel2"/>
              <w:rPr>
                <w:lang w:val="en-AU"/>
              </w:rPr>
            </w:pPr>
            <w:r w:rsidRPr="0043727E">
              <w:rPr>
                <w:lang w:val="en-AU"/>
              </w:rPr>
              <w:t>implement strategies to minimize disruption to the system user and/or the workplace</w:t>
            </w:r>
          </w:p>
          <w:p w14:paraId="698D99B2" w14:textId="77777777" w:rsidR="009667AB" w:rsidRPr="0043727E" w:rsidRDefault="009667AB" w:rsidP="005E7E11">
            <w:pPr>
              <w:pStyle w:val="HSCContentlevel2"/>
              <w:rPr>
                <w:lang w:val="en-AU"/>
              </w:rPr>
            </w:pPr>
            <w:r w:rsidRPr="0043727E">
              <w:rPr>
                <w:lang w:val="en-AU"/>
              </w:rPr>
              <w:t>apply knowledge of the required installation components:</w:t>
            </w:r>
          </w:p>
          <w:p w14:paraId="784E3FB1" w14:textId="77777777" w:rsidR="009667AB" w:rsidRPr="0043727E" w:rsidRDefault="009667AB" w:rsidP="005E7E11">
            <w:pPr>
              <w:pStyle w:val="HSCContentlevel3"/>
              <w:rPr>
                <w:lang w:val="en-AU"/>
              </w:rPr>
            </w:pPr>
            <w:r w:rsidRPr="0043727E">
              <w:rPr>
                <w:lang w:val="en-AU"/>
              </w:rPr>
              <w:t>configuration of power management</w:t>
            </w:r>
          </w:p>
          <w:p w14:paraId="6CEE5711" w14:textId="77777777" w:rsidR="009667AB" w:rsidRPr="0043727E" w:rsidRDefault="009667AB" w:rsidP="005E7E11">
            <w:pPr>
              <w:pStyle w:val="HSCContentlevel4"/>
              <w:rPr>
                <w:lang w:val="en-AU"/>
              </w:rPr>
            </w:pPr>
            <w:r w:rsidRPr="0043727E">
              <w:rPr>
                <w:lang w:val="en-AU"/>
              </w:rPr>
              <w:t>hibernate</w:t>
            </w:r>
          </w:p>
          <w:p w14:paraId="0E8F2B6D" w14:textId="77777777" w:rsidR="009667AB" w:rsidRPr="0043727E" w:rsidRDefault="009667AB" w:rsidP="005E7E11">
            <w:pPr>
              <w:pStyle w:val="HSCContentlevel4"/>
              <w:rPr>
                <w:lang w:val="en-AU"/>
              </w:rPr>
            </w:pPr>
            <w:r w:rsidRPr="0043727E">
              <w:rPr>
                <w:lang w:val="en-AU"/>
              </w:rPr>
              <w:t>sleep timers</w:t>
            </w:r>
          </w:p>
          <w:p w14:paraId="2581BF01" w14:textId="77777777" w:rsidR="009667AB" w:rsidRPr="0043727E" w:rsidRDefault="009667AB" w:rsidP="005E7E11">
            <w:pPr>
              <w:pStyle w:val="HSCContentlevel4"/>
              <w:rPr>
                <w:lang w:val="en-AU"/>
              </w:rPr>
            </w:pPr>
            <w:r w:rsidRPr="0043727E">
              <w:rPr>
                <w:lang w:val="en-AU"/>
              </w:rPr>
              <w:t>standby</w:t>
            </w:r>
          </w:p>
          <w:p w14:paraId="7D894AFF" w14:textId="77777777" w:rsidR="009667AB" w:rsidRPr="0043727E" w:rsidRDefault="009667AB" w:rsidP="005E7E11">
            <w:pPr>
              <w:pStyle w:val="HSCContentlevel4"/>
              <w:rPr>
                <w:lang w:val="en-AU"/>
              </w:rPr>
            </w:pPr>
            <w:r w:rsidRPr="0043727E">
              <w:rPr>
                <w:lang w:val="en-AU"/>
              </w:rPr>
              <w:t>suspend</w:t>
            </w:r>
          </w:p>
          <w:p w14:paraId="170F1D56" w14:textId="77777777" w:rsidR="009667AB" w:rsidRPr="0043727E" w:rsidRDefault="009667AB" w:rsidP="005E7E11">
            <w:pPr>
              <w:pStyle w:val="HSCContentlevel4"/>
              <w:rPr>
                <w:lang w:val="en-AU"/>
              </w:rPr>
            </w:pPr>
            <w:r w:rsidRPr="0043727E">
              <w:rPr>
                <w:lang w:val="en-AU"/>
              </w:rPr>
              <w:t>wake-on-LAN (local area network)</w:t>
            </w:r>
          </w:p>
          <w:p w14:paraId="39E53A18" w14:textId="77777777" w:rsidR="009667AB" w:rsidRPr="0043727E" w:rsidRDefault="009667AB" w:rsidP="005E7E11">
            <w:pPr>
              <w:pStyle w:val="HSCContentlevel3"/>
              <w:rPr>
                <w:lang w:val="en-AU"/>
              </w:rPr>
            </w:pPr>
            <w:r w:rsidRPr="0043727E">
              <w:rPr>
                <w:lang w:val="en-AU"/>
              </w:rPr>
              <w:t>safe removal of peripherals</w:t>
            </w:r>
          </w:p>
          <w:p w14:paraId="29F279FF" w14:textId="77777777" w:rsidR="009667AB" w:rsidRPr="0043727E" w:rsidRDefault="009667AB" w:rsidP="005E7E11">
            <w:pPr>
              <w:pStyle w:val="HSCContentlevel3"/>
              <w:rPr>
                <w:lang w:val="en-AU"/>
              </w:rPr>
            </w:pPr>
            <w:r w:rsidRPr="0043727E">
              <w:rPr>
                <w:lang w:val="en-AU"/>
              </w:rPr>
              <w:t>device manager:</w:t>
            </w:r>
          </w:p>
          <w:p w14:paraId="563EE5DB" w14:textId="77777777" w:rsidR="009667AB" w:rsidRPr="0043727E" w:rsidRDefault="009667AB" w:rsidP="005E7E11">
            <w:pPr>
              <w:pStyle w:val="HSCContentlevel4"/>
              <w:rPr>
                <w:lang w:val="en-AU"/>
              </w:rPr>
            </w:pPr>
            <w:r w:rsidRPr="0043727E">
              <w:rPr>
                <w:lang w:val="en-AU"/>
              </w:rPr>
              <w:t>driver signing</w:t>
            </w:r>
          </w:p>
          <w:p w14:paraId="4604E191" w14:textId="77777777" w:rsidR="009667AB" w:rsidRPr="0043727E" w:rsidRDefault="009667AB" w:rsidP="005E7E11">
            <w:pPr>
              <w:pStyle w:val="HSCContentlevel4"/>
              <w:rPr>
                <w:lang w:val="en-AU"/>
              </w:rPr>
            </w:pPr>
            <w:r w:rsidRPr="0043727E">
              <w:rPr>
                <w:lang w:val="en-AU"/>
              </w:rPr>
              <w:t>installation and updating of device drivers</w:t>
            </w:r>
          </w:p>
          <w:p w14:paraId="444E5DCE" w14:textId="77777777" w:rsidR="009667AB" w:rsidRPr="0043727E" w:rsidRDefault="009667AB" w:rsidP="005E7E11">
            <w:pPr>
              <w:pStyle w:val="HSCContentlevel4"/>
              <w:rPr>
                <w:lang w:val="en-AU"/>
              </w:rPr>
            </w:pPr>
            <w:r w:rsidRPr="0043727E">
              <w:rPr>
                <w:lang w:val="en-AU"/>
              </w:rPr>
              <w:t>verification</w:t>
            </w:r>
          </w:p>
          <w:p w14:paraId="0D71716B" w14:textId="77777777" w:rsidR="009667AB" w:rsidRPr="0043727E" w:rsidRDefault="009667AB" w:rsidP="005E7E11">
            <w:pPr>
              <w:pStyle w:val="HSCContentlevel3"/>
              <w:rPr>
                <w:lang w:val="en-AU"/>
              </w:rPr>
            </w:pPr>
            <w:r w:rsidRPr="0043727E">
              <w:rPr>
                <w:lang w:val="en-AU"/>
              </w:rPr>
              <w:t>disk preparation order:</w:t>
            </w:r>
          </w:p>
          <w:p w14:paraId="5418D795" w14:textId="77777777" w:rsidR="009667AB" w:rsidRPr="0043727E" w:rsidRDefault="009667AB" w:rsidP="005E7E11">
            <w:pPr>
              <w:pStyle w:val="HSCContentlevel4"/>
              <w:rPr>
                <w:lang w:val="en-AU"/>
              </w:rPr>
            </w:pPr>
            <w:r w:rsidRPr="0043727E">
              <w:rPr>
                <w:lang w:val="en-AU"/>
              </w:rPr>
              <w:t>backup existing data</w:t>
            </w:r>
          </w:p>
          <w:p w14:paraId="5813546E" w14:textId="77777777" w:rsidR="009667AB" w:rsidRPr="0043727E" w:rsidRDefault="009667AB" w:rsidP="005E7E11">
            <w:pPr>
              <w:pStyle w:val="HSCContentlevel4"/>
              <w:rPr>
                <w:lang w:val="en-AU"/>
              </w:rPr>
            </w:pPr>
            <w:r w:rsidRPr="0043727E">
              <w:rPr>
                <w:lang w:val="en-AU"/>
              </w:rPr>
              <w:t>formatting the drive</w:t>
            </w:r>
          </w:p>
          <w:p w14:paraId="789AEFFA" w14:textId="77777777" w:rsidR="009667AB" w:rsidRPr="0043727E" w:rsidRDefault="009667AB" w:rsidP="005E7E11">
            <w:pPr>
              <w:pStyle w:val="HSCContentlevel4"/>
              <w:rPr>
                <w:lang w:val="en-AU"/>
              </w:rPr>
            </w:pPr>
            <w:r w:rsidRPr="0043727E">
              <w:rPr>
                <w:lang w:val="en-AU"/>
              </w:rPr>
              <w:t>partition</w:t>
            </w:r>
          </w:p>
          <w:p w14:paraId="6AF538DD" w14:textId="77777777" w:rsidR="009667AB" w:rsidRPr="0043727E" w:rsidRDefault="009667AB" w:rsidP="005E7E11">
            <w:pPr>
              <w:pStyle w:val="HSCContentlevel4"/>
              <w:rPr>
                <w:lang w:val="en-AU"/>
              </w:rPr>
            </w:pPr>
            <w:r w:rsidRPr="0043727E">
              <w:rPr>
                <w:lang w:val="en-AU"/>
              </w:rPr>
              <w:t>starting the installation</w:t>
            </w:r>
          </w:p>
          <w:p w14:paraId="5C93579E" w14:textId="77777777" w:rsidR="009667AB" w:rsidRPr="0043727E" w:rsidRDefault="009667AB" w:rsidP="005E7E11">
            <w:pPr>
              <w:pStyle w:val="HSCContentlevel3"/>
              <w:rPr>
                <w:lang w:val="en-AU"/>
              </w:rPr>
            </w:pPr>
            <w:r w:rsidRPr="0043727E">
              <w:rPr>
                <w:lang w:val="en-AU"/>
              </w:rPr>
              <w:t>file systems</w:t>
            </w:r>
          </w:p>
          <w:p w14:paraId="1B952071" w14:textId="77777777" w:rsidR="009667AB" w:rsidRPr="0043727E" w:rsidRDefault="009667AB" w:rsidP="00EF76DA">
            <w:pPr>
              <w:pStyle w:val="HSCContentlevel3"/>
              <w:ind w:left="1027" w:hanging="284"/>
              <w:rPr>
                <w:lang w:val="en-AU"/>
              </w:rPr>
            </w:pPr>
            <w:r w:rsidRPr="0043727E">
              <w:rPr>
                <w:lang w:val="en-AU"/>
              </w:rPr>
              <w:t>user data migration</w:t>
            </w:r>
          </w:p>
        </w:tc>
      </w:tr>
      <w:tr w:rsidR="009667AB" w:rsidRPr="0043727E" w14:paraId="1D3839A4" w14:textId="77777777" w:rsidTr="00283D87">
        <w:tc>
          <w:tcPr>
            <w:tcW w:w="9027" w:type="dxa"/>
            <w:tcBorders>
              <w:top w:val="nil"/>
              <w:bottom w:val="nil"/>
            </w:tcBorders>
          </w:tcPr>
          <w:p w14:paraId="7E1C8A64"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range of options for installing an operating system:</w:t>
            </w:r>
          </w:p>
          <w:p w14:paraId="27F609ED" w14:textId="77777777" w:rsidR="009667AB" w:rsidRPr="0043727E" w:rsidRDefault="009667AB" w:rsidP="005E7E11">
            <w:pPr>
              <w:pStyle w:val="HSCContentlevel2"/>
              <w:rPr>
                <w:lang w:val="en-AU"/>
              </w:rPr>
            </w:pPr>
            <w:r w:rsidRPr="0043727E">
              <w:rPr>
                <w:lang w:val="en-AU"/>
              </w:rPr>
              <w:t>boot media</w:t>
            </w:r>
          </w:p>
          <w:p w14:paraId="24E79CA5" w14:textId="77777777" w:rsidR="009667AB" w:rsidRPr="0043727E" w:rsidRDefault="009667AB" w:rsidP="005E7E11">
            <w:pPr>
              <w:pStyle w:val="HSCContentlevel2"/>
              <w:rPr>
                <w:lang w:val="en-AU"/>
              </w:rPr>
            </w:pPr>
            <w:r w:rsidRPr="0043727E">
              <w:rPr>
                <w:lang w:val="en-AU"/>
              </w:rPr>
              <w:t>factory recovery partition</w:t>
            </w:r>
          </w:p>
          <w:p w14:paraId="64712DB9" w14:textId="77777777" w:rsidR="009667AB" w:rsidRPr="0043727E" w:rsidRDefault="009667AB" w:rsidP="005E7E11">
            <w:pPr>
              <w:pStyle w:val="HSCContentlevel2"/>
              <w:rPr>
                <w:lang w:val="en-AU"/>
              </w:rPr>
            </w:pPr>
            <w:r w:rsidRPr="0043727E">
              <w:rPr>
                <w:lang w:val="en-AU"/>
              </w:rPr>
              <w:t>install from image</w:t>
            </w:r>
          </w:p>
          <w:p w14:paraId="64F3EC7E" w14:textId="77777777" w:rsidR="009667AB" w:rsidRPr="0043727E" w:rsidRDefault="009667AB" w:rsidP="005E7E11">
            <w:pPr>
              <w:pStyle w:val="HSCContentlevel2"/>
              <w:rPr>
                <w:lang w:val="en-AU"/>
              </w:rPr>
            </w:pPr>
            <w:r w:rsidRPr="0043727E">
              <w:rPr>
                <w:lang w:val="en-AU"/>
              </w:rPr>
              <w:t>network installation</w:t>
            </w:r>
          </w:p>
          <w:p w14:paraId="7CC49940" w14:textId="77777777" w:rsidR="009667AB" w:rsidRPr="0043727E" w:rsidRDefault="009667AB" w:rsidP="00EF76DA">
            <w:pPr>
              <w:pStyle w:val="HSCContentlevel2"/>
              <w:rPr>
                <w:lang w:val="en-AU"/>
              </w:rPr>
            </w:pPr>
            <w:r w:rsidRPr="0043727E">
              <w:rPr>
                <w:lang w:val="en-AU"/>
              </w:rPr>
              <w:t>recovery disk</w:t>
            </w:r>
          </w:p>
        </w:tc>
      </w:tr>
      <w:tr w:rsidR="009667AB" w:rsidRPr="0043727E" w14:paraId="7EB8C493" w14:textId="77777777" w:rsidTr="00283D87">
        <w:tc>
          <w:tcPr>
            <w:tcW w:w="9027" w:type="dxa"/>
            <w:tcBorders>
              <w:bottom w:val="single" w:sz="4" w:space="0" w:color="280070"/>
            </w:tcBorders>
            <w:shd w:val="clear" w:color="auto" w:fill="FFF2CC" w:themeFill="accent4" w:themeFillTint="33"/>
          </w:tcPr>
          <w:p w14:paraId="11081921" w14:textId="52EEF979" w:rsidR="009667AB" w:rsidRPr="0043727E" w:rsidRDefault="009667AB" w:rsidP="00EF76DA">
            <w:pPr>
              <w:pStyle w:val="Heading5"/>
              <w:numPr>
                <w:ilvl w:val="0"/>
                <w:numId w:val="0"/>
              </w:numPr>
              <w:spacing w:before="120"/>
            </w:pPr>
            <w:r w:rsidRPr="0043727E">
              <w:t>configuring an operating system</w:t>
            </w:r>
          </w:p>
        </w:tc>
      </w:tr>
      <w:tr w:rsidR="009667AB" w:rsidRPr="0043727E" w14:paraId="7C6B91BE" w14:textId="77777777" w:rsidTr="00283D87">
        <w:tc>
          <w:tcPr>
            <w:tcW w:w="9027" w:type="dxa"/>
            <w:tcBorders>
              <w:top w:val="single" w:sz="4" w:space="0" w:color="280070"/>
              <w:bottom w:val="single" w:sz="4" w:space="0" w:color="auto"/>
            </w:tcBorders>
          </w:tcPr>
          <w:p w14:paraId="115A4772"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how to correctly configure an operating system:</w:t>
            </w:r>
          </w:p>
          <w:p w14:paraId="4F73A69F" w14:textId="77777777" w:rsidR="009667AB" w:rsidRPr="0043727E" w:rsidRDefault="009667AB" w:rsidP="005E7E11">
            <w:pPr>
              <w:pStyle w:val="HSCContentlevel2"/>
              <w:rPr>
                <w:lang w:val="en-AU"/>
              </w:rPr>
            </w:pPr>
            <w:r w:rsidRPr="0043727E">
              <w:rPr>
                <w:lang w:val="en-AU"/>
              </w:rPr>
              <w:t>choice of a relevant operating system user interface</w:t>
            </w:r>
          </w:p>
          <w:p w14:paraId="22CC032C" w14:textId="77777777" w:rsidR="009667AB" w:rsidRPr="0043727E" w:rsidRDefault="009667AB" w:rsidP="005E7E11">
            <w:pPr>
              <w:pStyle w:val="HSCContentlevel2"/>
              <w:rPr>
                <w:lang w:val="en-AU"/>
              </w:rPr>
            </w:pPr>
            <w:r w:rsidRPr="0043727E">
              <w:rPr>
                <w:lang w:val="en-AU"/>
              </w:rPr>
              <w:t>in accordance with workplace requirements</w:t>
            </w:r>
          </w:p>
          <w:p w14:paraId="07A2678F" w14:textId="77777777" w:rsidR="009667AB" w:rsidRPr="0043727E" w:rsidRDefault="009667AB" w:rsidP="00EF76DA">
            <w:pPr>
              <w:pStyle w:val="HSCContentlevel2"/>
              <w:rPr>
                <w:lang w:val="en-AU"/>
              </w:rPr>
            </w:pPr>
            <w:r w:rsidRPr="0043727E">
              <w:rPr>
                <w:lang w:val="en-AU"/>
              </w:rPr>
              <w:t>to meet the needs of users</w:t>
            </w:r>
          </w:p>
        </w:tc>
      </w:tr>
    </w:tbl>
    <w:p w14:paraId="5A096186" w14:textId="77777777" w:rsidR="00EF76DA" w:rsidRPr="0043727E" w:rsidRDefault="00EF76DA">
      <w:r w:rsidRPr="0043727E">
        <w:br w:type="page"/>
      </w:r>
    </w:p>
    <w:tbl>
      <w:tblPr>
        <w:tblW w:w="9027" w:type="dxa"/>
        <w:tblInd w:w="108"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027"/>
      </w:tblGrid>
      <w:tr w:rsidR="009667AB" w:rsidRPr="0043727E" w14:paraId="68CCA5C4" w14:textId="77777777" w:rsidTr="00283D87">
        <w:tc>
          <w:tcPr>
            <w:tcW w:w="9027" w:type="dxa"/>
            <w:tcBorders>
              <w:top w:val="single" w:sz="4" w:space="0" w:color="auto"/>
              <w:bottom w:val="single" w:sz="4" w:space="0" w:color="280070"/>
            </w:tcBorders>
            <w:shd w:val="clear" w:color="auto" w:fill="FFF2CC" w:themeFill="accent4" w:themeFillTint="33"/>
          </w:tcPr>
          <w:p w14:paraId="45C31A16" w14:textId="5444449F" w:rsidR="009667AB" w:rsidRPr="0043727E" w:rsidRDefault="009667AB" w:rsidP="005E7E11">
            <w:pPr>
              <w:pStyle w:val="Heading5"/>
              <w:widowControl w:val="0"/>
              <w:spacing w:before="120" w:after="120"/>
            </w:pPr>
            <w:r w:rsidRPr="0043727E">
              <w:lastRenderedPageBreak/>
              <w:t>configuring an operating system cont/d</w:t>
            </w:r>
          </w:p>
        </w:tc>
      </w:tr>
      <w:tr w:rsidR="009667AB" w:rsidRPr="0043727E" w14:paraId="197FB8FF" w14:textId="77777777" w:rsidTr="00283D87">
        <w:tc>
          <w:tcPr>
            <w:tcW w:w="9027" w:type="dxa"/>
            <w:tcBorders>
              <w:top w:val="single" w:sz="4" w:space="0" w:color="280070"/>
              <w:bottom w:val="nil"/>
            </w:tcBorders>
          </w:tcPr>
          <w:p w14:paraId="0E004000"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a range of common configuration utilities for one operating system:</w:t>
            </w:r>
          </w:p>
          <w:p w14:paraId="3AA3F3C7" w14:textId="77777777" w:rsidR="009667AB" w:rsidRPr="0043727E" w:rsidRDefault="009667AB" w:rsidP="005E7E11">
            <w:pPr>
              <w:pStyle w:val="HSCContentlevel2"/>
              <w:rPr>
                <w:lang w:val="en-AU"/>
              </w:rPr>
            </w:pPr>
            <w:r w:rsidRPr="0043727E">
              <w:rPr>
                <w:lang w:val="en-AU"/>
              </w:rPr>
              <w:t>creation of folders and navigation of the directory</w:t>
            </w:r>
          </w:p>
          <w:p w14:paraId="3ECBE07A" w14:textId="77777777" w:rsidR="009667AB" w:rsidRPr="0043727E" w:rsidRDefault="009667AB" w:rsidP="005E7E11">
            <w:pPr>
              <w:pStyle w:val="HSCContentlevel2"/>
              <w:rPr>
                <w:lang w:val="en-AU"/>
              </w:rPr>
            </w:pPr>
            <w:r w:rsidRPr="0043727E">
              <w:rPr>
                <w:lang w:val="en-AU"/>
              </w:rPr>
              <w:t>file attributes, creation, extensions and permissions</w:t>
            </w:r>
          </w:p>
          <w:p w14:paraId="2E6F713A" w14:textId="77777777" w:rsidR="009667AB" w:rsidRPr="0043727E" w:rsidRDefault="009667AB" w:rsidP="005E7E11">
            <w:pPr>
              <w:pStyle w:val="HSCContentlevel2"/>
              <w:rPr>
                <w:lang w:val="en-AU"/>
              </w:rPr>
            </w:pPr>
            <w:r w:rsidRPr="0043727E">
              <w:rPr>
                <w:lang w:val="en-AU"/>
              </w:rPr>
              <w:t>administrative tools, including:</w:t>
            </w:r>
          </w:p>
          <w:p w14:paraId="04578DCC" w14:textId="77777777" w:rsidR="009667AB" w:rsidRPr="0043727E" w:rsidRDefault="009667AB" w:rsidP="005E7E11">
            <w:pPr>
              <w:pStyle w:val="HSCContentlevel3"/>
              <w:keepNext/>
              <w:rPr>
                <w:lang w:val="en-AU"/>
              </w:rPr>
            </w:pPr>
            <w:r w:rsidRPr="0043727E">
              <w:rPr>
                <w:lang w:val="en-AU"/>
              </w:rPr>
              <w:t>system settings (control panel or system preferences)</w:t>
            </w:r>
          </w:p>
          <w:p w14:paraId="2DE788C7" w14:textId="77777777" w:rsidR="009667AB" w:rsidRPr="0043727E" w:rsidRDefault="009667AB" w:rsidP="005E7E11">
            <w:pPr>
              <w:pStyle w:val="HSCContentlevel3"/>
              <w:keepNext/>
              <w:rPr>
                <w:lang w:val="en-AU"/>
              </w:rPr>
            </w:pPr>
            <w:r w:rsidRPr="0043727E">
              <w:rPr>
                <w:lang w:val="en-AU"/>
              </w:rPr>
              <w:t>computer management</w:t>
            </w:r>
          </w:p>
          <w:p w14:paraId="26770094" w14:textId="77777777" w:rsidR="009667AB" w:rsidRPr="0043727E" w:rsidRDefault="009667AB" w:rsidP="005E7E11">
            <w:pPr>
              <w:pStyle w:val="HSCContentlevel3"/>
              <w:spacing w:before="120"/>
              <w:ind w:left="1027" w:hanging="284"/>
              <w:rPr>
                <w:lang w:val="en-AU"/>
              </w:rPr>
            </w:pPr>
            <w:r w:rsidRPr="0043727E">
              <w:rPr>
                <w:lang w:val="en-AU"/>
              </w:rPr>
              <w:t>event viewer</w:t>
            </w:r>
          </w:p>
          <w:p w14:paraId="3E5DEFC7" w14:textId="77777777" w:rsidR="009667AB" w:rsidRPr="0043727E" w:rsidRDefault="009667AB" w:rsidP="005E7E11">
            <w:pPr>
              <w:pStyle w:val="HSCContentlevel3"/>
              <w:spacing w:before="120"/>
              <w:ind w:left="1027" w:hanging="284"/>
              <w:rPr>
                <w:lang w:val="en-AU"/>
              </w:rPr>
            </w:pPr>
            <w:r w:rsidRPr="0043727E">
              <w:rPr>
                <w:lang w:val="en-AU"/>
              </w:rPr>
              <w:t>performance monitor</w:t>
            </w:r>
          </w:p>
          <w:p w14:paraId="34C4801B" w14:textId="77777777" w:rsidR="009667AB" w:rsidRPr="0043727E" w:rsidRDefault="009667AB" w:rsidP="005E7E11">
            <w:pPr>
              <w:pStyle w:val="HSCContentlevel3"/>
              <w:spacing w:before="120"/>
              <w:ind w:left="1027" w:hanging="284"/>
              <w:rPr>
                <w:lang w:val="en-AU"/>
              </w:rPr>
            </w:pPr>
            <w:r w:rsidRPr="0043727E">
              <w:rPr>
                <w:lang w:val="en-AU"/>
              </w:rPr>
              <w:t>services</w:t>
            </w:r>
          </w:p>
          <w:p w14:paraId="71736B57" w14:textId="77777777" w:rsidR="009667AB" w:rsidRPr="0043727E" w:rsidRDefault="009667AB" w:rsidP="005E7E11">
            <w:pPr>
              <w:pStyle w:val="HSCContentlevel3"/>
              <w:spacing w:before="120"/>
              <w:ind w:left="1027" w:hanging="284"/>
              <w:rPr>
                <w:lang w:val="en-AU"/>
              </w:rPr>
            </w:pPr>
            <w:r w:rsidRPr="0043727E">
              <w:rPr>
                <w:lang w:val="en-AU"/>
              </w:rPr>
              <w:t>task manager</w:t>
            </w:r>
          </w:p>
          <w:p w14:paraId="73E9D925" w14:textId="77777777" w:rsidR="009667AB" w:rsidRPr="0043727E" w:rsidRDefault="009667AB" w:rsidP="005E7E11">
            <w:pPr>
              <w:pStyle w:val="HSCContentlevel2"/>
              <w:rPr>
                <w:lang w:val="en-AU"/>
              </w:rPr>
            </w:pPr>
            <w:r w:rsidRPr="0043727E">
              <w:rPr>
                <w:lang w:val="en-AU"/>
              </w:rPr>
              <w:t>command line utilities, including ipconfig/ifconfig and Ping</w:t>
            </w:r>
          </w:p>
          <w:p w14:paraId="6D3C5A0C" w14:textId="77777777" w:rsidR="009667AB" w:rsidRPr="0043727E" w:rsidRDefault="009667AB" w:rsidP="005E7E11">
            <w:pPr>
              <w:pStyle w:val="HSCContentlevel2"/>
              <w:rPr>
                <w:lang w:val="en-AU"/>
              </w:rPr>
            </w:pPr>
            <w:r w:rsidRPr="0043727E">
              <w:rPr>
                <w:lang w:val="en-AU"/>
              </w:rPr>
              <w:t>graphical user interface utilities</w:t>
            </w:r>
          </w:p>
          <w:p w14:paraId="3F577712" w14:textId="77777777" w:rsidR="009667AB" w:rsidRPr="0043727E" w:rsidRDefault="009667AB" w:rsidP="005E7E11">
            <w:pPr>
              <w:pStyle w:val="HSCContentlevel2"/>
              <w:spacing w:after="120"/>
              <w:rPr>
                <w:lang w:val="en-AU"/>
              </w:rPr>
            </w:pPr>
            <w:r w:rsidRPr="0043727E">
              <w:rPr>
                <w:lang w:val="en-AU"/>
              </w:rPr>
              <w:t>location of basic network settings between operating system versions</w:t>
            </w:r>
          </w:p>
        </w:tc>
      </w:tr>
      <w:tr w:rsidR="009667AB" w:rsidRPr="0043727E" w14:paraId="22EA4A07" w14:textId="77777777" w:rsidTr="00283D87">
        <w:tc>
          <w:tcPr>
            <w:tcW w:w="9027" w:type="dxa"/>
            <w:tcBorders>
              <w:bottom w:val="single" w:sz="4" w:space="0" w:color="280070"/>
            </w:tcBorders>
            <w:shd w:val="clear" w:color="auto" w:fill="FFF2CC" w:themeFill="accent4" w:themeFillTint="33"/>
          </w:tcPr>
          <w:p w14:paraId="53E8BEBD" w14:textId="77777777" w:rsidR="009667AB" w:rsidRPr="0043727E" w:rsidRDefault="009667AB" w:rsidP="005E7E11">
            <w:pPr>
              <w:pStyle w:val="Heading5"/>
              <w:spacing w:before="120" w:after="120"/>
            </w:pPr>
            <w:r w:rsidRPr="0043727E">
              <w:t>optimising an operating system</w:t>
            </w:r>
          </w:p>
        </w:tc>
      </w:tr>
      <w:tr w:rsidR="009667AB" w:rsidRPr="0043727E" w14:paraId="16DC950B" w14:textId="77777777" w:rsidTr="00283D87">
        <w:tc>
          <w:tcPr>
            <w:tcW w:w="9027" w:type="dxa"/>
            <w:tcBorders>
              <w:top w:val="nil"/>
              <w:bottom w:val="nil"/>
            </w:tcBorders>
          </w:tcPr>
          <w:p w14:paraId="1126C191" w14:textId="77777777" w:rsidR="009667AB" w:rsidRPr="0043727E" w:rsidRDefault="009667AB" w:rsidP="005E7E11">
            <w:pPr>
              <w:pStyle w:val="HSCcontentlevel1"/>
              <w:numPr>
                <w:ilvl w:val="0"/>
                <w:numId w:val="7"/>
              </w:numPr>
              <w:ind w:left="318" w:hanging="318"/>
              <w:rPr>
                <w:lang w:val="en-AU"/>
              </w:rPr>
            </w:pPr>
            <w:r w:rsidRPr="0043727E">
              <w:rPr>
                <w:lang w:val="en-AU"/>
              </w:rPr>
              <w:t>importance of optimising an operating system to meet workplace requirements and user needs</w:t>
            </w:r>
          </w:p>
        </w:tc>
      </w:tr>
      <w:tr w:rsidR="009667AB" w:rsidRPr="0043727E" w14:paraId="6E626371" w14:textId="77777777" w:rsidTr="00283D87">
        <w:tc>
          <w:tcPr>
            <w:tcW w:w="9027" w:type="dxa"/>
            <w:tcBorders>
              <w:top w:val="nil"/>
              <w:bottom w:val="nil"/>
            </w:tcBorders>
          </w:tcPr>
          <w:p w14:paraId="274E97C5"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impact of workplace requirements on how and when system adjustments are made:</w:t>
            </w:r>
          </w:p>
          <w:p w14:paraId="0D213311" w14:textId="77777777" w:rsidR="009667AB" w:rsidRPr="0043727E" w:rsidRDefault="009667AB" w:rsidP="005E7E11">
            <w:pPr>
              <w:pStyle w:val="HSCContentlevel2"/>
              <w:rPr>
                <w:lang w:val="en-AU"/>
              </w:rPr>
            </w:pPr>
            <w:r w:rsidRPr="0043727E">
              <w:rPr>
                <w:lang w:val="en-AU"/>
              </w:rPr>
              <w:t>times when the system can be made available</w:t>
            </w:r>
          </w:p>
          <w:p w14:paraId="4DB0C620" w14:textId="77777777" w:rsidR="009667AB" w:rsidRPr="0043727E" w:rsidRDefault="009667AB" w:rsidP="005E7E11">
            <w:pPr>
              <w:pStyle w:val="HSCContentlevel2"/>
              <w:rPr>
                <w:lang w:val="en-AU"/>
              </w:rPr>
            </w:pPr>
            <w:r w:rsidRPr="0043727E">
              <w:rPr>
                <w:lang w:val="en-AU"/>
              </w:rPr>
              <w:t>whether the work is performed in-house or by the system vendor</w:t>
            </w:r>
          </w:p>
          <w:p w14:paraId="11ADA740" w14:textId="77777777" w:rsidR="009667AB" w:rsidRPr="0043727E" w:rsidRDefault="009667AB" w:rsidP="005E7E11">
            <w:pPr>
              <w:pStyle w:val="HSCContentlevel2"/>
              <w:rPr>
                <w:lang w:val="en-AU"/>
              </w:rPr>
            </w:pPr>
            <w:r w:rsidRPr="0043727E">
              <w:rPr>
                <w:lang w:val="en-AU"/>
              </w:rPr>
              <w:t>contracting arrangements relating to ICT purchasing</w:t>
            </w:r>
          </w:p>
          <w:p w14:paraId="4DF5EBC2" w14:textId="77777777" w:rsidR="009667AB" w:rsidRPr="0043727E" w:rsidRDefault="009667AB" w:rsidP="005E7E11">
            <w:pPr>
              <w:pStyle w:val="HSCContentlevel2"/>
              <w:spacing w:after="120"/>
              <w:rPr>
                <w:lang w:val="en-AU"/>
              </w:rPr>
            </w:pPr>
            <w:r w:rsidRPr="0043727E">
              <w:rPr>
                <w:lang w:val="en-AU"/>
              </w:rPr>
              <w:t>ICT policy and procedures for service levels and installing software</w:t>
            </w:r>
          </w:p>
        </w:tc>
      </w:tr>
      <w:tr w:rsidR="009667AB" w:rsidRPr="0043727E" w14:paraId="0D9CAD45" w14:textId="77777777" w:rsidTr="00283D87">
        <w:tc>
          <w:tcPr>
            <w:tcW w:w="9027" w:type="dxa"/>
            <w:tcBorders>
              <w:top w:val="nil"/>
              <w:bottom w:val="nil"/>
            </w:tcBorders>
          </w:tcPr>
          <w:p w14:paraId="4F8DCA74" w14:textId="77777777" w:rsidR="009667AB" w:rsidRPr="0043727E" w:rsidRDefault="009667AB" w:rsidP="005E7E11">
            <w:pPr>
              <w:pStyle w:val="HSCcontentlevel1"/>
              <w:numPr>
                <w:ilvl w:val="0"/>
                <w:numId w:val="7"/>
              </w:numPr>
              <w:ind w:left="318" w:hanging="318"/>
              <w:rPr>
                <w:lang w:val="en-AU"/>
              </w:rPr>
            </w:pPr>
            <w:r w:rsidRPr="0043727E">
              <w:rPr>
                <w:lang w:val="en-AU"/>
              </w:rPr>
              <w:t>importance of providing instructions for users of a new operating system</w:t>
            </w:r>
          </w:p>
        </w:tc>
      </w:tr>
      <w:tr w:rsidR="009667AB" w:rsidRPr="0043727E" w14:paraId="4DCCE4E4" w14:textId="77777777" w:rsidTr="00283D87">
        <w:tc>
          <w:tcPr>
            <w:tcW w:w="9027" w:type="dxa"/>
            <w:tcBorders>
              <w:top w:val="nil"/>
              <w:bottom w:val="nil"/>
            </w:tcBorders>
          </w:tcPr>
          <w:p w14:paraId="4EAFDD79"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purpose and importance of documenting action taken in relation to installing, configuring and optimising an operating system:</w:t>
            </w:r>
          </w:p>
          <w:p w14:paraId="4BD047A5" w14:textId="77777777" w:rsidR="009667AB" w:rsidRPr="0043727E" w:rsidRDefault="009667AB" w:rsidP="005E7E11">
            <w:pPr>
              <w:pStyle w:val="HSCContentlevel2"/>
              <w:rPr>
                <w:lang w:val="en-AU"/>
              </w:rPr>
            </w:pPr>
            <w:r w:rsidRPr="0043727E">
              <w:rPr>
                <w:lang w:val="en-AU"/>
              </w:rPr>
              <w:t>handover documentation</w:t>
            </w:r>
          </w:p>
          <w:p w14:paraId="105952DF" w14:textId="77777777" w:rsidR="009667AB" w:rsidRPr="0043727E" w:rsidRDefault="009667AB" w:rsidP="005E7E11">
            <w:pPr>
              <w:pStyle w:val="HSCContentlevel2"/>
              <w:spacing w:after="120"/>
              <w:rPr>
                <w:lang w:val="en-AU"/>
              </w:rPr>
            </w:pPr>
            <w:r w:rsidRPr="0043727E">
              <w:rPr>
                <w:lang w:val="en-AU"/>
              </w:rPr>
              <w:t>user support documentation</w:t>
            </w:r>
          </w:p>
        </w:tc>
      </w:tr>
      <w:tr w:rsidR="009667AB" w:rsidRPr="0043727E" w14:paraId="12C8450B" w14:textId="77777777" w:rsidTr="00283D87">
        <w:tc>
          <w:tcPr>
            <w:tcW w:w="9027" w:type="dxa"/>
            <w:tcBorders>
              <w:top w:val="nil"/>
              <w:bottom w:val="single" w:sz="4" w:space="0" w:color="auto"/>
            </w:tcBorders>
          </w:tcPr>
          <w:p w14:paraId="4875DB4A" w14:textId="77777777" w:rsidR="009667AB" w:rsidRPr="0043727E" w:rsidRDefault="009667AB" w:rsidP="005E7E11">
            <w:pPr>
              <w:pStyle w:val="HSCcontentlevel1"/>
              <w:numPr>
                <w:ilvl w:val="0"/>
                <w:numId w:val="7"/>
              </w:numPr>
              <w:spacing w:after="0"/>
              <w:ind w:left="318" w:hanging="318"/>
              <w:rPr>
                <w:lang w:val="en-AU"/>
              </w:rPr>
            </w:pPr>
            <w:r w:rsidRPr="0043727E">
              <w:rPr>
                <w:lang w:val="en-AU"/>
              </w:rPr>
              <w:t>methods that may be used to obtain client/user feedback on a new system:</w:t>
            </w:r>
          </w:p>
          <w:p w14:paraId="6C6A8544" w14:textId="77777777" w:rsidR="009667AB" w:rsidRPr="0043727E" w:rsidRDefault="009667AB" w:rsidP="005E7E11">
            <w:pPr>
              <w:pStyle w:val="HSCContentlevel2"/>
              <w:rPr>
                <w:lang w:val="en-AU"/>
              </w:rPr>
            </w:pPr>
            <w:r w:rsidRPr="0043727E">
              <w:rPr>
                <w:lang w:val="en-AU"/>
              </w:rPr>
              <w:t>interview</w:t>
            </w:r>
          </w:p>
          <w:p w14:paraId="4D87644F" w14:textId="77777777" w:rsidR="009667AB" w:rsidRPr="0043727E" w:rsidRDefault="009667AB" w:rsidP="005E7E11">
            <w:pPr>
              <w:pStyle w:val="HSCContentlevel2"/>
              <w:rPr>
                <w:lang w:val="en-AU"/>
              </w:rPr>
            </w:pPr>
            <w:r w:rsidRPr="0043727E">
              <w:rPr>
                <w:lang w:val="en-AU"/>
              </w:rPr>
              <w:t>meeting</w:t>
            </w:r>
          </w:p>
          <w:p w14:paraId="5E200609" w14:textId="77777777" w:rsidR="009667AB" w:rsidRPr="0043727E" w:rsidRDefault="009667AB" w:rsidP="005E7E11">
            <w:pPr>
              <w:pStyle w:val="HSCContentlevel2"/>
              <w:rPr>
                <w:lang w:val="en-AU"/>
              </w:rPr>
            </w:pPr>
            <w:r w:rsidRPr="0043727E">
              <w:rPr>
                <w:lang w:val="en-AU"/>
              </w:rPr>
              <w:t>questionnaire</w:t>
            </w:r>
          </w:p>
          <w:p w14:paraId="0D947139" w14:textId="77777777" w:rsidR="009667AB" w:rsidRPr="0043727E" w:rsidRDefault="009667AB" w:rsidP="005E7E11">
            <w:pPr>
              <w:pStyle w:val="HSCContentlevel2"/>
              <w:spacing w:after="120"/>
              <w:rPr>
                <w:lang w:val="en-AU"/>
              </w:rPr>
            </w:pPr>
            <w:r w:rsidRPr="0043727E">
              <w:rPr>
                <w:lang w:val="en-AU"/>
              </w:rPr>
              <w:t>survey</w:t>
            </w:r>
          </w:p>
        </w:tc>
      </w:tr>
    </w:tbl>
    <w:p w14:paraId="280D665A" w14:textId="77777777" w:rsidR="009667AB" w:rsidRPr="0043727E" w:rsidRDefault="009667AB" w:rsidP="005E7E11">
      <w:pPr>
        <w:pStyle w:val="BodyText1"/>
        <w:rPr>
          <w:lang w:val="en-AU"/>
        </w:rPr>
      </w:pPr>
    </w:p>
    <w:sectPr w:rsidR="009667AB" w:rsidRPr="0043727E" w:rsidSect="00AB42C3">
      <w:headerReference w:type="even" r:id="rId38"/>
      <w:headerReference w:type="default" r:id="rId39"/>
      <w:footerReference w:type="even" r:id="rId40"/>
      <w:footerReference w:type="default" r:id="rId41"/>
      <w:headerReference w:type="first" r:id="rId42"/>
      <w:footerReference w:type="first" r:id="rId43"/>
      <w:pgSz w:w="11900" w:h="16840"/>
      <w:pgMar w:top="1134" w:right="1134" w:bottom="1418" w:left="1134" w:header="709" w:footer="74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911B6" w14:textId="77777777" w:rsidR="00A83E5B" w:rsidRDefault="00A83E5B" w:rsidP="00191F45">
      <w:r>
        <w:separator/>
      </w:r>
    </w:p>
    <w:p w14:paraId="4D9927A4" w14:textId="77777777" w:rsidR="00A83E5B" w:rsidRDefault="00A83E5B"/>
    <w:p w14:paraId="0792A515" w14:textId="77777777" w:rsidR="00A83E5B" w:rsidRDefault="00A83E5B"/>
    <w:p w14:paraId="1FD3DCB0" w14:textId="77777777" w:rsidR="00A83E5B" w:rsidRDefault="00A83E5B"/>
  </w:endnote>
  <w:endnote w:type="continuationSeparator" w:id="0">
    <w:p w14:paraId="54AFBFF5" w14:textId="77777777" w:rsidR="00A83E5B" w:rsidRDefault="00A83E5B" w:rsidP="00191F45">
      <w:r>
        <w:continuationSeparator/>
      </w:r>
    </w:p>
    <w:p w14:paraId="7563F869" w14:textId="77777777" w:rsidR="00A83E5B" w:rsidRDefault="00A83E5B"/>
    <w:p w14:paraId="173DCF41" w14:textId="77777777" w:rsidR="00A83E5B" w:rsidRDefault="00A83E5B"/>
    <w:p w14:paraId="3944B4E0" w14:textId="77777777" w:rsidR="00A83E5B" w:rsidRDefault="00A83E5B"/>
  </w:endnote>
  <w:endnote w:type="continuationNotice" w:id="1">
    <w:p w14:paraId="57A40571" w14:textId="77777777" w:rsidR="00A83E5B" w:rsidRDefault="00A83E5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JHCIP B+ 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8EC0F" w14:textId="1AE3368A" w:rsidR="00B73967" w:rsidRDefault="005D5D79" w:rsidP="00AB42C3">
    <w:pPr>
      <w:pStyle w:val="Footer"/>
      <w:spacing w:before="120"/>
      <w:ind w:left="0" w:right="134"/>
    </w:pPr>
    <w:r w:rsidRPr="002810D3">
      <w:fldChar w:fldCharType="begin"/>
    </w:r>
    <w:r w:rsidRPr="002810D3">
      <w:instrText xml:space="preserve"> PAGE </w:instrText>
    </w:r>
    <w:r w:rsidRPr="002810D3">
      <w:fldChar w:fldCharType="separate"/>
    </w:r>
    <w:r w:rsidR="00733CDD">
      <w:rPr>
        <w:noProof/>
      </w:rPr>
      <w:t>2</w:t>
    </w:r>
    <w:r w:rsidRPr="002810D3">
      <w:fldChar w:fldCharType="end"/>
    </w:r>
    <w:r w:rsidRPr="002810D3">
      <w:tab/>
    </w:r>
    <w:r w:rsidR="009C0265">
      <w:t>Information and Digital Technology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2F9C5" w14:textId="765C19DF" w:rsidR="005D5D79" w:rsidRPr="00476D24" w:rsidRDefault="00476D24" w:rsidP="00F161EF">
    <w:pPr>
      <w:tabs>
        <w:tab w:val="right" w:pos="10773"/>
      </w:tabs>
      <w:spacing w:before="120"/>
      <w:ind w:right="-6"/>
      <w:rPr>
        <w:rFonts w:cs="Times New Roman"/>
        <w:sz w:val="18"/>
      </w:rPr>
    </w:pPr>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sidR="003514CC">
      <w:rPr>
        <w:rFonts w:cs="Times New Roman"/>
        <w:noProof/>
        <w:sz w:val="18"/>
      </w:rPr>
      <w:t>Aug-20</w:t>
    </w:r>
    <w:r w:rsidRPr="005427D3">
      <w:rPr>
        <w:rFonts w:cs="Times New Roman"/>
        <w:sz w:val="18"/>
      </w:rPr>
      <w:fldChar w:fldCharType="end"/>
    </w:r>
    <w:r w:rsidRPr="005427D3">
      <w:rPr>
        <w:rFonts w:cs="Times New Roman"/>
        <w:sz w:val="18"/>
      </w:rPr>
      <w:tab/>
    </w:r>
    <w:r w:rsidRPr="005427D3">
      <w:rPr>
        <w:rFonts w:cs="Times New Roman"/>
        <w:sz w:val="18"/>
      </w:rPr>
      <w:fldChar w:fldCharType="begin"/>
    </w:r>
    <w:r w:rsidRPr="005427D3">
      <w:rPr>
        <w:rFonts w:cs="Times New Roman"/>
        <w:sz w:val="18"/>
      </w:rPr>
      <w:instrText xml:space="preserve"> PAGE </w:instrText>
    </w:r>
    <w:r w:rsidRPr="005427D3">
      <w:rPr>
        <w:rFonts w:cs="Times New Roman"/>
        <w:sz w:val="18"/>
      </w:rPr>
      <w:fldChar w:fldCharType="separate"/>
    </w:r>
    <w:r>
      <w:rPr>
        <w:rFonts w:cs="Times New Roman"/>
        <w:sz w:val="18"/>
      </w:rPr>
      <w:t>1</w:t>
    </w:r>
    <w:r w:rsidRPr="005427D3">
      <w:rPr>
        <w:rFonts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2F9C7" w14:textId="77777777" w:rsidR="005D5D79" w:rsidRDefault="005D5D79" w:rsidP="003514CC">
    <w:pPr>
      <w:pStyle w:val="Logo"/>
      <w:tabs>
        <w:tab w:val="clear" w:pos="10199"/>
        <w:tab w:val="right" w:pos="9356"/>
      </w:tabs>
      <w:ind w:left="0" w:right="134"/>
    </w:pPr>
    <w:r w:rsidRPr="00913D40">
      <w:rPr>
        <w:sz w:val="24"/>
      </w:rPr>
      <w:t>education.nsw.gov.au</w:t>
    </w:r>
    <w:r w:rsidRPr="00791B72">
      <w:tab/>
    </w:r>
    <w:r w:rsidRPr="009C69B7">
      <w:rPr>
        <w:noProof/>
        <w:lang w:eastAsia="en-AU"/>
      </w:rPr>
      <w:drawing>
        <wp:inline distT="0" distB="0" distL="0" distR="0" wp14:anchorId="43C2F9C8" wp14:editId="43C2F9C9">
          <wp:extent cx="507600" cy="540000"/>
          <wp:effectExtent l="0" t="0" r="635" b="6350"/>
          <wp:docPr id="51" name="Picture 5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A224A" w14:textId="77777777" w:rsidR="00A83E5B" w:rsidRDefault="00A83E5B" w:rsidP="00191F45">
      <w:r>
        <w:separator/>
      </w:r>
    </w:p>
    <w:p w14:paraId="2ED26A0B" w14:textId="77777777" w:rsidR="00A83E5B" w:rsidRDefault="00A83E5B"/>
    <w:p w14:paraId="593AF6D2" w14:textId="77777777" w:rsidR="00A83E5B" w:rsidRDefault="00A83E5B"/>
    <w:p w14:paraId="461BB36D" w14:textId="77777777" w:rsidR="00A83E5B" w:rsidRDefault="00A83E5B"/>
  </w:footnote>
  <w:footnote w:type="continuationSeparator" w:id="0">
    <w:p w14:paraId="545366F9" w14:textId="77777777" w:rsidR="00A83E5B" w:rsidRDefault="00A83E5B" w:rsidP="00191F45">
      <w:r>
        <w:continuationSeparator/>
      </w:r>
    </w:p>
    <w:p w14:paraId="1EA23D2B" w14:textId="77777777" w:rsidR="00A83E5B" w:rsidRDefault="00A83E5B"/>
    <w:p w14:paraId="511164E0" w14:textId="77777777" w:rsidR="00A83E5B" w:rsidRDefault="00A83E5B"/>
    <w:p w14:paraId="2357BF71" w14:textId="77777777" w:rsidR="00A83E5B" w:rsidRDefault="00A83E5B"/>
  </w:footnote>
  <w:footnote w:type="continuationNotice" w:id="1">
    <w:p w14:paraId="65C187BA" w14:textId="77777777" w:rsidR="00A83E5B" w:rsidRDefault="00A83E5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54D97" w14:textId="77777777" w:rsidR="007807C4" w:rsidRPr="00AB42C3" w:rsidRDefault="007807C4" w:rsidP="00AB42C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AF2D1" w14:textId="77777777" w:rsidR="005D5D79" w:rsidRDefault="005D5D79" w:rsidP="00D94DB8">
    <w:pPr>
      <w:pStyle w:val="Header"/>
      <w:pBdr>
        <w:bottom w:val="none" w:sz="0" w:space="0" w:color="auto"/>
      </w:pBdr>
    </w:pPr>
    <w:r>
      <w:t>Mandatory Focus Area: OPERATING SYSTEM SOFTWARE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42316" w14:textId="60CF4BC0" w:rsidR="007807C4" w:rsidRDefault="007807C4" w:rsidP="007807C4">
    <w:pPr>
      <w:pStyle w:val="Header"/>
      <w:pBdr>
        <w:bottom w:val="none" w:sz="0" w:space="0" w:color="auto"/>
      </w:pBd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4E48522"/>
    <w:lvl w:ilvl="0">
      <w:start w:val="1"/>
      <w:numFmt w:val="decimal"/>
      <w:lvlText w:val="%1."/>
      <w:lvlJc w:val="left"/>
      <w:pPr>
        <w:tabs>
          <w:tab w:val="num" w:pos="360"/>
        </w:tabs>
        <w:ind w:left="360" w:hanging="360"/>
      </w:pPr>
    </w:lvl>
  </w:abstractNum>
  <w:abstractNum w:abstractNumId="1" w15:restartNumberingAfterBreak="0">
    <w:nsid w:val="06052F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783FB5"/>
    <w:multiLevelType w:val="hybridMultilevel"/>
    <w:tmpl w:val="215E735A"/>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8D0420"/>
    <w:multiLevelType w:val="hybridMultilevel"/>
    <w:tmpl w:val="A31A91C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6C1041"/>
    <w:multiLevelType w:val="multilevel"/>
    <w:tmpl w:val="85A8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3E8E1953"/>
    <w:multiLevelType w:val="hybridMultilevel"/>
    <w:tmpl w:val="579A0A92"/>
    <w:lvl w:ilvl="0" w:tplc="163C4124">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4E7BA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25B5C89"/>
    <w:multiLevelType w:val="multilevel"/>
    <w:tmpl w:val="5D4A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56405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8D3B2F"/>
    <w:multiLevelType w:val="hybridMultilevel"/>
    <w:tmpl w:val="89644D0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5045455"/>
    <w:multiLevelType w:val="hybridMultilevel"/>
    <w:tmpl w:val="2B302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9" w15:restartNumberingAfterBreak="0">
    <w:nsid w:val="63E87AD4"/>
    <w:multiLevelType w:val="hybridMultilevel"/>
    <w:tmpl w:val="BA88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F74279"/>
    <w:multiLevelType w:val="hybridMultilevel"/>
    <w:tmpl w:val="A454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6"/>
  </w:num>
  <w:num w:numId="3">
    <w:abstractNumId w:val="13"/>
  </w:num>
  <w:num w:numId="4">
    <w:abstractNumId w:val="21"/>
  </w:num>
  <w:num w:numId="5">
    <w:abstractNumId w:val="14"/>
  </w:num>
  <w:num w:numId="6">
    <w:abstractNumId w:val="16"/>
  </w:num>
  <w:num w:numId="7">
    <w:abstractNumId w:val="2"/>
  </w:num>
  <w:num w:numId="8">
    <w:abstractNumId w:val="5"/>
  </w:num>
  <w:num w:numId="9">
    <w:abstractNumId w:val="15"/>
  </w:num>
  <w:num w:numId="10">
    <w:abstractNumId w:val="18"/>
  </w:num>
  <w:num w:numId="11">
    <w:abstractNumId w:val="9"/>
  </w:num>
  <w:num w:numId="12">
    <w:abstractNumId w:val="21"/>
    <w:lvlOverride w:ilvl="0">
      <w:startOverride w:val="1"/>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none"/>
        <w:suff w:val="nothing"/>
        <w:lvlText w:val=""/>
        <w:lvlJc w:val="left"/>
        <w:pPr>
          <w:ind w:left="284" w:firstLine="0"/>
        </w:pPr>
        <w:rPr>
          <w:rFonts w:hint="default"/>
        </w:rPr>
      </w:lvl>
    </w:lvlOverride>
    <w:lvlOverride w:ilvl="2">
      <w:startOverride w:val="1"/>
      <w:lvl w:ilvl="2">
        <w:start w:val="1"/>
        <w:numFmt w:val="none"/>
        <w:suff w:val="nothing"/>
        <w:lvlText w:val=""/>
        <w:lvlJc w:val="left"/>
        <w:pPr>
          <w:ind w:left="284" w:firstLine="0"/>
        </w:pPr>
        <w:rPr>
          <w:rFonts w:hint="default"/>
        </w:rPr>
      </w:lvl>
    </w:lvlOverride>
    <w:lvlOverride w:ilvl="3">
      <w:startOverride w:val="1"/>
      <w:lvl w:ilvl="3">
        <w:start w:val="1"/>
        <w:numFmt w:val="none"/>
        <w:suff w:val="nothing"/>
        <w:lvlText w:val=""/>
        <w:lvlJc w:val="left"/>
        <w:pPr>
          <w:ind w:left="284" w:firstLine="0"/>
        </w:pPr>
        <w:rPr>
          <w:rFonts w:hint="default"/>
        </w:rPr>
      </w:lvl>
    </w:lvlOverride>
    <w:lvlOverride w:ilvl="4">
      <w:startOverride w:val="1"/>
      <w:lvl w:ilvl="4">
        <w:start w:val="1"/>
        <w:numFmt w:val="none"/>
        <w:suff w:val="nothing"/>
        <w:lvlText w:val=""/>
        <w:lvlJc w:val="left"/>
        <w:pPr>
          <w:ind w:left="284" w:firstLine="0"/>
        </w:pPr>
        <w:rPr>
          <w:rFonts w:hint="default"/>
        </w:rPr>
      </w:lvl>
    </w:lvlOverride>
    <w:lvlOverride w:ilvl="5">
      <w:startOverride w:val="1"/>
      <w:lvl w:ilvl="5">
        <w:start w:val="1"/>
        <w:numFmt w:val="none"/>
        <w:suff w:val="nothing"/>
        <w:lvlText w:val=""/>
        <w:lvlJc w:val="left"/>
        <w:pPr>
          <w:ind w:left="284" w:firstLine="0"/>
        </w:pPr>
        <w:rPr>
          <w:rFonts w:hint="default"/>
        </w:rPr>
      </w:lvl>
    </w:lvlOverride>
    <w:lvlOverride w:ilvl="6">
      <w:startOverride w:val="1"/>
      <w:lvl w:ilvl="6">
        <w:start w:val="1"/>
        <w:numFmt w:val="none"/>
        <w:suff w:val="nothing"/>
        <w:lvlText w:val=""/>
        <w:lvlJc w:val="left"/>
        <w:pPr>
          <w:ind w:left="284" w:firstLine="0"/>
        </w:pPr>
        <w:rPr>
          <w:rFonts w:hint="default"/>
        </w:rPr>
      </w:lvl>
    </w:lvlOverride>
    <w:lvlOverride w:ilvl="7">
      <w:startOverride w:val="1"/>
      <w:lvl w:ilvl="7">
        <w:start w:val="1"/>
        <w:numFmt w:val="none"/>
        <w:suff w:val="nothing"/>
        <w:lvlText w:val=""/>
        <w:lvlJc w:val="left"/>
        <w:pPr>
          <w:ind w:left="284" w:firstLine="0"/>
        </w:pPr>
        <w:rPr>
          <w:rFonts w:hint="default"/>
        </w:rPr>
      </w:lvl>
    </w:lvlOverride>
    <w:lvlOverride w:ilvl="8">
      <w:startOverride w:val="1"/>
      <w:lvl w:ilvl="8">
        <w:start w:val="1"/>
        <w:numFmt w:val="none"/>
        <w:suff w:val="nothing"/>
        <w:lvlText w:val=""/>
        <w:lvlJc w:val="left"/>
        <w:pPr>
          <w:ind w:left="284" w:firstLine="0"/>
        </w:pPr>
        <w:rPr>
          <w:rFonts w:hint="default"/>
        </w:rPr>
      </w:lvl>
    </w:lvlOverride>
  </w:num>
  <w:num w:numId="13">
    <w:abstractNumId w:val="21"/>
    <w:lvlOverride w:ilvl="0">
      <w:startOverride w:val="1"/>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none"/>
        <w:suff w:val="nothing"/>
        <w:lvlText w:val=""/>
        <w:lvlJc w:val="left"/>
        <w:pPr>
          <w:ind w:left="284" w:firstLine="0"/>
        </w:pPr>
        <w:rPr>
          <w:rFonts w:hint="default"/>
        </w:rPr>
      </w:lvl>
    </w:lvlOverride>
    <w:lvlOverride w:ilvl="2">
      <w:startOverride w:val="1"/>
      <w:lvl w:ilvl="2">
        <w:start w:val="1"/>
        <w:numFmt w:val="none"/>
        <w:suff w:val="nothing"/>
        <w:lvlText w:val=""/>
        <w:lvlJc w:val="left"/>
        <w:pPr>
          <w:ind w:left="284" w:firstLine="0"/>
        </w:pPr>
        <w:rPr>
          <w:rFonts w:hint="default"/>
        </w:rPr>
      </w:lvl>
    </w:lvlOverride>
    <w:lvlOverride w:ilvl="3">
      <w:startOverride w:val="1"/>
      <w:lvl w:ilvl="3">
        <w:start w:val="1"/>
        <w:numFmt w:val="none"/>
        <w:suff w:val="nothing"/>
        <w:lvlText w:val=""/>
        <w:lvlJc w:val="left"/>
        <w:pPr>
          <w:ind w:left="284" w:firstLine="0"/>
        </w:pPr>
        <w:rPr>
          <w:rFonts w:hint="default"/>
        </w:rPr>
      </w:lvl>
    </w:lvlOverride>
    <w:lvlOverride w:ilvl="4">
      <w:startOverride w:val="1"/>
      <w:lvl w:ilvl="4">
        <w:start w:val="1"/>
        <w:numFmt w:val="none"/>
        <w:suff w:val="nothing"/>
        <w:lvlText w:val=""/>
        <w:lvlJc w:val="left"/>
        <w:pPr>
          <w:ind w:left="284" w:firstLine="0"/>
        </w:pPr>
        <w:rPr>
          <w:rFonts w:hint="default"/>
        </w:rPr>
      </w:lvl>
    </w:lvlOverride>
    <w:lvlOverride w:ilvl="5">
      <w:startOverride w:val="1"/>
      <w:lvl w:ilvl="5">
        <w:start w:val="1"/>
        <w:numFmt w:val="none"/>
        <w:suff w:val="nothing"/>
        <w:lvlText w:val=""/>
        <w:lvlJc w:val="left"/>
        <w:pPr>
          <w:ind w:left="284" w:firstLine="0"/>
        </w:pPr>
        <w:rPr>
          <w:rFonts w:hint="default"/>
        </w:rPr>
      </w:lvl>
    </w:lvlOverride>
    <w:lvlOverride w:ilvl="6">
      <w:startOverride w:val="1"/>
      <w:lvl w:ilvl="6">
        <w:start w:val="1"/>
        <w:numFmt w:val="none"/>
        <w:suff w:val="nothing"/>
        <w:lvlText w:val=""/>
        <w:lvlJc w:val="left"/>
        <w:pPr>
          <w:ind w:left="284" w:firstLine="0"/>
        </w:pPr>
        <w:rPr>
          <w:rFonts w:hint="default"/>
        </w:rPr>
      </w:lvl>
    </w:lvlOverride>
    <w:lvlOverride w:ilvl="7">
      <w:startOverride w:val="1"/>
      <w:lvl w:ilvl="7">
        <w:start w:val="1"/>
        <w:numFmt w:val="none"/>
        <w:suff w:val="nothing"/>
        <w:lvlText w:val=""/>
        <w:lvlJc w:val="left"/>
        <w:pPr>
          <w:ind w:left="284" w:firstLine="0"/>
        </w:pPr>
        <w:rPr>
          <w:rFonts w:hint="default"/>
        </w:rPr>
      </w:lvl>
    </w:lvlOverride>
    <w:lvlOverride w:ilvl="8">
      <w:startOverride w:val="1"/>
      <w:lvl w:ilvl="8">
        <w:start w:val="1"/>
        <w:numFmt w:val="none"/>
        <w:suff w:val="nothing"/>
        <w:lvlText w:val=""/>
        <w:lvlJc w:val="left"/>
        <w:pPr>
          <w:ind w:left="284" w:firstLine="0"/>
        </w:pPr>
        <w:rPr>
          <w:rFonts w:hint="default"/>
        </w:rPr>
      </w:lvl>
    </w:lvlOverride>
  </w:num>
  <w:num w:numId="14">
    <w:abstractNumId w:val="21"/>
    <w:lvlOverride w:ilvl="0">
      <w:startOverride w:val="1"/>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none"/>
        <w:suff w:val="nothing"/>
        <w:lvlText w:val=""/>
        <w:lvlJc w:val="left"/>
        <w:pPr>
          <w:ind w:left="284" w:firstLine="0"/>
        </w:pPr>
        <w:rPr>
          <w:rFonts w:hint="default"/>
        </w:rPr>
      </w:lvl>
    </w:lvlOverride>
    <w:lvlOverride w:ilvl="2">
      <w:startOverride w:val="1"/>
      <w:lvl w:ilvl="2">
        <w:start w:val="1"/>
        <w:numFmt w:val="none"/>
        <w:suff w:val="nothing"/>
        <w:lvlText w:val=""/>
        <w:lvlJc w:val="left"/>
        <w:pPr>
          <w:ind w:left="284" w:firstLine="0"/>
        </w:pPr>
        <w:rPr>
          <w:rFonts w:hint="default"/>
        </w:rPr>
      </w:lvl>
    </w:lvlOverride>
    <w:lvlOverride w:ilvl="3">
      <w:startOverride w:val="1"/>
      <w:lvl w:ilvl="3">
        <w:start w:val="1"/>
        <w:numFmt w:val="none"/>
        <w:suff w:val="nothing"/>
        <w:lvlText w:val=""/>
        <w:lvlJc w:val="left"/>
        <w:pPr>
          <w:ind w:left="284" w:firstLine="0"/>
        </w:pPr>
        <w:rPr>
          <w:rFonts w:hint="default"/>
        </w:rPr>
      </w:lvl>
    </w:lvlOverride>
    <w:lvlOverride w:ilvl="4">
      <w:startOverride w:val="1"/>
      <w:lvl w:ilvl="4">
        <w:start w:val="1"/>
        <w:numFmt w:val="none"/>
        <w:suff w:val="nothing"/>
        <w:lvlText w:val=""/>
        <w:lvlJc w:val="left"/>
        <w:pPr>
          <w:ind w:left="284" w:firstLine="0"/>
        </w:pPr>
        <w:rPr>
          <w:rFonts w:hint="default"/>
        </w:rPr>
      </w:lvl>
    </w:lvlOverride>
    <w:lvlOverride w:ilvl="5">
      <w:startOverride w:val="1"/>
      <w:lvl w:ilvl="5">
        <w:start w:val="1"/>
        <w:numFmt w:val="none"/>
        <w:suff w:val="nothing"/>
        <w:lvlText w:val=""/>
        <w:lvlJc w:val="left"/>
        <w:pPr>
          <w:ind w:left="284" w:firstLine="0"/>
        </w:pPr>
        <w:rPr>
          <w:rFonts w:hint="default"/>
        </w:rPr>
      </w:lvl>
    </w:lvlOverride>
    <w:lvlOverride w:ilvl="6">
      <w:startOverride w:val="1"/>
      <w:lvl w:ilvl="6">
        <w:start w:val="1"/>
        <w:numFmt w:val="none"/>
        <w:suff w:val="nothing"/>
        <w:lvlText w:val=""/>
        <w:lvlJc w:val="left"/>
        <w:pPr>
          <w:ind w:left="284" w:firstLine="0"/>
        </w:pPr>
        <w:rPr>
          <w:rFonts w:hint="default"/>
        </w:rPr>
      </w:lvl>
    </w:lvlOverride>
    <w:lvlOverride w:ilvl="7">
      <w:startOverride w:val="1"/>
      <w:lvl w:ilvl="7">
        <w:start w:val="1"/>
        <w:numFmt w:val="none"/>
        <w:suff w:val="nothing"/>
        <w:lvlText w:val=""/>
        <w:lvlJc w:val="left"/>
        <w:pPr>
          <w:ind w:left="284" w:firstLine="0"/>
        </w:pPr>
        <w:rPr>
          <w:rFonts w:hint="default"/>
        </w:rPr>
      </w:lvl>
    </w:lvlOverride>
    <w:lvlOverride w:ilvl="8">
      <w:startOverride w:val="1"/>
      <w:lvl w:ilvl="8">
        <w:start w:val="1"/>
        <w:numFmt w:val="none"/>
        <w:suff w:val="nothing"/>
        <w:lvlText w:val=""/>
        <w:lvlJc w:val="left"/>
        <w:pPr>
          <w:ind w:left="284" w:firstLine="0"/>
        </w:pPr>
        <w:rPr>
          <w:rFonts w:hint="default"/>
        </w:rPr>
      </w:lvl>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0"/>
  </w:num>
  <w:num w:numId="37">
    <w:abstractNumId w:val="21"/>
  </w:num>
  <w:num w:numId="38">
    <w:abstractNumId w:val="7"/>
  </w:num>
  <w:num w:numId="39">
    <w:abstractNumId w:val="20"/>
  </w:num>
  <w:num w:numId="40">
    <w:abstractNumId w:val="12"/>
  </w:num>
  <w:num w:numId="41">
    <w:abstractNumId w:val="19"/>
  </w:num>
  <w:num w:numId="42">
    <w:abstractNumId w:val="6"/>
  </w:num>
  <w:num w:numId="43">
    <w:abstractNumId w:val="3"/>
  </w:num>
  <w:num w:numId="44">
    <w:abstractNumId w:val="11"/>
  </w:num>
  <w:num w:numId="45">
    <w:abstractNumId w:val="8"/>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A7"/>
    <w:rsid w:val="0000031A"/>
    <w:rsid w:val="00001C08"/>
    <w:rsid w:val="00002BF1"/>
    <w:rsid w:val="00006220"/>
    <w:rsid w:val="00006CD7"/>
    <w:rsid w:val="0000771A"/>
    <w:rsid w:val="000103FC"/>
    <w:rsid w:val="00010746"/>
    <w:rsid w:val="000143DF"/>
    <w:rsid w:val="000151F8"/>
    <w:rsid w:val="0001587A"/>
    <w:rsid w:val="00015D43"/>
    <w:rsid w:val="00016801"/>
    <w:rsid w:val="00021171"/>
    <w:rsid w:val="00023790"/>
    <w:rsid w:val="00024602"/>
    <w:rsid w:val="000252FF"/>
    <w:rsid w:val="000253AE"/>
    <w:rsid w:val="00030EBC"/>
    <w:rsid w:val="000314DB"/>
    <w:rsid w:val="000331B6"/>
    <w:rsid w:val="00034F5E"/>
    <w:rsid w:val="0003541F"/>
    <w:rsid w:val="00040BF3"/>
    <w:rsid w:val="000423E3"/>
    <w:rsid w:val="00042526"/>
    <w:rsid w:val="0004292D"/>
    <w:rsid w:val="00042D30"/>
    <w:rsid w:val="00043FA0"/>
    <w:rsid w:val="00044C5D"/>
    <w:rsid w:val="00044D23"/>
    <w:rsid w:val="00046473"/>
    <w:rsid w:val="000507E6"/>
    <w:rsid w:val="0005163D"/>
    <w:rsid w:val="000534F4"/>
    <w:rsid w:val="000535B7"/>
    <w:rsid w:val="00053726"/>
    <w:rsid w:val="0005536D"/>
    <w:rsid w:val="000562A7"/>
    <w:rsid w:val="000564F8"/>
    <w:rsid w:val="00057BC8"/>
    <w:rsid w:val="000604B9"/>
    <w:rsid w:val="00061232"/>
    <w:rsid w:val="000613C4"/>
    <w:rsid w:val="000620E8"/>
    <w:rsid w:val="00062708"/>
    <w:rsid w:val="00065A16"/>
    <w:rsid w:val="00071D06"/>
    <w:rsid w:val="0007214A"/>
    <w:rsid w:val="00072B6E"/>
    <w:rsid w:val="00072DFB"/>
    <w:rsid w:val="00073B73"/>
    <w:rsid w:val="00075B4E"/>
    <w:rsid w:val="00077A7C"/>
    <w:rsid w:val="00082E53"/>
    <w:rsid w:val="000844F9"/>
    <w:rsid w:val="00084830"/>
    <w:rsid w:val="00084A35"/>
    <w:rsid w:val="0008606A"/>
    <w:rsid w:val="00086656"/>
    <w:rsid w:val="00086D87"/>
    <w:rsid w:val="000872D6"/>
    <w:rsid w:val="00090628"/>
    <w:rsid w:val="000921ED"/>
    <w:rsid w:val="0009452F"/>
    <w:rsid w:val="00096701"/>
    <w:rsid w:val="000A0C05"/>
    <w:rsid w:val="000A33D4"/>
    <w:rsid w:val="000A41E7"/>
    <w:rsid w:val="000A451E"/>
    <w:rsid w:val="000A796C"/>
    <w:rsid w:val="000A7A61"/>
    <w:rsid w:val="000B09C8"/>
    <w:rsid w:val="000B1B01"/>
    <w:rsid w:val="000B1FC2"/>
    <w:rsid w:val="000B2886"/>
    <w:rsid w:val="000B2C20"/>
    <w:rsid w:val="000B30E1"/>
    <w:rsid w:val="000B4F2F"/>
    <w:rsid w:val="000B4F65"/>
    <w:rsid w:val="000B75CB"/>
    <w:rsid w:val="000B7D49"/>
    <w:rsid w:val="000C0FB5"/>
    <w:rsid w:val="000C1078"/>
    <w:rsid w:val="000C16A7"/>
    <w:rsid w:val="000C1BCD"/>
    <w:rsid w:val="000C250C"/>
    <w:rsid w:val="000C43DF"/>
    <w:rsid w:val="000C575E"/>
    <w:rsid w:val="000C61FB"/>
    <w:rsid w:val="000C6F89"/>
    <w:rsid w:val="000C7D4F"/>
    <w:rsid w:val="000D1274"/>
    <w:rsid w:val="000D2063"/>
    <w:rsid w:val="000D24EC"/>
    <w:rsid w:val="000D2C3A"/>
    <w:rsid w:val="000D48A8"/>
    <w:rsid w:val="000D4B5A"/>
    <w:rsid w:val="000D55B1"/>
    <w:rsid w:val="000D64D8"/>
    <w:rsid w:val="000E395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E4A"/>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26AC"/>
    <w:rsid w:val="00174183"/>
    <w:rsid w:val="0017650C"/>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49"/>
    <w:rsid w:val="001B2C48"/>
    <w:rsid w:val="001B3065"/>
    <w:rsid w:val="001B33C0"/>
    <w:rsid w:val="001B4A46"/>
    <w:rsid w:val="001B5E34"/>
    <w:rsid w:val="001C2997"/>
    <w:rsid w:val="001C4DB7"/>
    <w:rsid w:val="001C6C9B"/>
    <w:rsid w:val="001D10B2"/>
    <w:rsid w:val="001D3092"/>
    <w:rsid w:val="001D4CD1"/>
    <w:rsid w:val="001D66C2"/>
    <w:rsid w:val="001E0249"/>
    <w:rsid w:val="001E0FFC"/>
    <w:rsid w:val="001E1F93"/>
    <w:rsid w:val="001E24CF"/>
    <w:rsid w:val="001E2D07"/>
    <w:rsid w:val="001E3097"/>
    <w:rsid w:val="001E4B06"/>
    <w:rsid w:val="001E5F98"/>
    <w:rsid w:val="001F01F4"/>
    <w:rsid w:val="001F0F26"/>
    <w:rsid w:val="001F2232"/>
    <w:rsid w:val="001F4D5E"/>
    <w:rsid w:val="001F64BE"/>
    <w:rsid w:val="001F6D7B"/>
    <w:rsid w:val="001F7070"/>
    <w:rsid w:val="001F7807"/>
    <w:rsid w:val="002007C8"/>
    <w:rsid w:val="00200AD3"/>
    <w:rsid w:val="00200EF2"/>
    <w:rsid w:val="002016B9"/>
    <w:rsid w:val="00201825"/>
    <w:rsid w:val="00201CB2"/>
    <w:rsid w:val="00202266"/>
    <w:rsid w:val="00203F33"/>
    <w:rsid w:val="002046F7"/>
    <w:rsid w:val="0020478D"/>
    <w:rsid w:val="002054D0"/>
    <w:rsid w:val="00206EFD"/>
    <w:rsid w:val="0020756A"/>
    <w:rsid w:val="00210D95"/>
    <w:rsid w:val="00210EAC"/>
    <w:rsid w:val="002136B3"/>
    <w:rsid w:val="00215D31"/>
    <w:rsid w:val="00216840"/>
    <w:rsid w:val="00216957"/>
    <w:rsid w:val="00217731"/>
    <w:rsid w:val="00217AE6"/>
    <w:rsid w:val="00217E71"/>
    <w:rsid w:val="00221777"/>
    <w:rsid w:val="00221998"/>
    <w:rsid w:val="00221E1A"/>
    <w:rsid w:val="002228E3"/>
    <w:rsid w:val="00224261"/>
    <w:rsid w:val="00224B16"/>
    <w:rsid w:val="00224D61"/>
    <w:rsid w:val="002265BD"/>
    <w:rsid w:val="002270CC"/>
    <w:rsid w:val="00227421"/>
    <w:rsid w:val="002275AC"/>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160"/>
    <w:rsid w:val="00266738"/>
    <w:rsid w:val="00266D0C"/>
    <w:rsid w:val="00273F94"/>
    <w:rsid w:val="002745A6"/>
    <w:rsid w:val="002760B7"/>
    <w:rsid w:val="002810D3"/>
    <w:rsid w:val="00283D87"/>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5C9A"/>
    <w:rsid w:val="0031694F"/>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14CC"/>
    <w:rsid w:val="00352686"/>
    <w:rsid w:val="003534AD"/>
    <w:rsid w:val="00357136"/>
    <w:rsid w:val="003576EB"/>
    <w:rsid w:val="00360C67"/>
    <w:rsid w:val="00360E65"/>
    <w:rsid w:val="00362DCB"/>
    <w:rsid w:val="0036308C"/>
    <w:rsid w:val="00363E8F"/>
    <w:rsid w:val="00365118"/>
    <w:rsid w:val="00366467"/>
    <w:rsid w:val="00367331"/>
    <w:rsid w:val="00367722"/>
    <w:rsid w:val="00370563"/>
    <w:rsid w:val="003713D2"/>
    <w:rsid w:val="00371AF4"/>
    <w:rsid w:val="00372A4F"/>
    <w:rsid w:val="00372B9F"/>
    <w:rsid w:val="00373265"/>
    <w:rsid w:val="0037384B"/>
    <w:rsid w:val="00373892"/>
    <w:rsid w:val="003743CE"/>
    <w:rsid w:val="00377965"/>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69ED"/>
    <w:rsid w:val="003C723C"/>
    <w:rsid w:val="003D0F7F"/>
    <w:rsid w:val="003D22E3"/>
    <w:rsid w:val="003D3CF0"/>
    <w:rsid w:val="003D51E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155"/>
    <w:rsid w:val="00405801"/>
    <w:rsid w:val="00407474"/>
    <w:rsid w:val="00407ED4"/>
    <w:rsid w:val="00410E6D"/>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27E"/>
    <w:rsid w:val="00440977"/>
    <w:rsid w:val="00441287"/>
    <w:rsid w:val="0044175B"/>
    <w:rsid w:val="00441C88"/>
    <w:rsid w:val="00442026"/>
    <w:rsid w:val="00442448"/>
    <w:rsid w:val="00443CD4"/>
    <w:rsid w:val="004440BB"/>
    <w:rsid w:val="004450B6"/>
    <w:rsid w:val="00445612"/>
    <w:rsid w:val="004468CE"/>
    <w:rsid w:val="004479D8"/>
    <w:rsid w:val="00447C97"/>
    <w:rsid w:val="00451168"/>
    <w:rsid w:val="00451506"/>
    <w:rsid w:val="00452D84"/>
    <w:rsid w:val="004533FE"/>
    <w:rsid w:val="00453739"/>
    <w:rsid w:val="0045569C"/>
    <w:rsid w:val="0045627B"/>
    <w:rsid w:val="00456C90"/>
    <w:rsid w:val="00457160"/>
    <w:rsid w:val="004578CC"/>
    <w:rsid w:val="00463BFC"/>
    <w:rsid w:val="004657D6"/>
    <w:rsid w:val="004728AA"/>
    <w:rsid w:val="004731FF"/>
    <w:rsid w:val="00473346"/>
    <w:rsid w:val="00476168"/>
    <w:rsid w:val="00476284"/>
    <w:rsid w:val="0047694F"/>
    <w:rsid w:val="00476D24"/>
    <w:rsid w:val="0048084F"/>
    <w:rsid w:val="004810BD"/>
    <w:rsid w:val="0048175E"/>
    <w:rsid w:val="00483B44"/>
    <w:rsid w:val="00483CA9"/>
    <w:rsid w:val="004850B9"/>
    <w:rsid w:val="0048525B"/>
    <w:rsid w:val="00485CCD"/>
    <w:rsid w:val="00485DB5"/>
    <w:rsid w:val="004860C5"/>
    <w:rsid w:val="00486D2B"/>
    <w:rsid w:val="00486FD3"/>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A67"/>
    <w:rsid w:val="004C20CF"/>
    <w:rsid w:val="004C299C"/>
    <w:rsid w:val="004C2E2E"/>
    <w:rsid w:val="004C4D54"/>
    <w:rsid w:val="004C7023"/>
    <w:rsid w:val="004C7513"/>
    <w:rsid w:val="004D02AC"/>
    <w:rsid w:val="004D0383"/>
    <w:rsid w:val="004D04E0"/>
    <w:rsid w:val="004D1F3F"/>
    <w:rsid w:val="004D333E"/>
    <w:rsid w:val="004D3A72"/>
    <w:rsid w:val="004D3EE2"/>
    <w:rsid w:val="004D505A"/>
    <w:rsid w:val="004D5BBA"/>
    <w:rsid w:val="004D6540"/>
    <w:rsid w:val="004D6902"/>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A75"/>
    <w:rsid w:val="00503948"/>
    <w:rsid w:val="00503B09"/>
    <w:rsid w:val="00504F5C"/>
    <w:rsid w:val="00505262"/>
    <w:rsid w:val="0050597B"/>
    <w:rsid w:val="00506DF8"/>
    <w:rsid w:val="00507451"/>
    <w:rsid w:val="00511F4D"/>
    <w:rsid w:val="00514D6B"/>
    <w:rsid w:val="0051574E"/>
    <w:rsid w:val="0051725F"/>
    <w:rsid w:val="005175BA"/>
    <w:rsid w:val="00520095"/>
    <w:rsid w:val="00520645"/>
    <w:rsid w:val="0052168D"/>
    <w:rsid w:val="0052396A"/>
    <w:rsid w:val="005265C7"/>
    <w:rsid w:val="0052782C"/>
    <w:rsid w:val="00527A41"/>
    <w:rsid w:val="00527B4F"/>
    <w:rsid w:val="00530E46"/>
    <w:rsid w:val="005324EF"/>
    <w:rsid w:val="0053286B"/>
    <w:rsid w:val="00532E60"/>
    <w:rsid w:val="00536369"/>
    <w:rsid w:val="005400FF"/>
    <w:rsid w:val="00540E99"/>
    <w:rsid w:val="00541130"/>
    <w:rsid w:val="00544AE0"/>
    <w:rsid w:val="00546A8B"/>
    <w:rsid w:val="00546D5E"/>
    <w:rsid w:val="00546F02"/>
    <w:rsid w:val="0054770B"/>
    <w:rsid w:val="00551073"/>
    <w:rsid w:val="00551AAD"/>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3F50"/>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0A2A"/>
    <w:rsid w:val="0059130B"/>
    <w:rsid w:val="00596689"/>
    <w:rsid w:val="00597CFF"/>
    <w:rsid w:val="005A16FB"/>
    <w:rsid w:val="005A1A68"/>
    <w:rsid w:val="005A2A5A"/>
    <w:rsid w:val="005A3076"/>
    <w:rsid w:val="005A39FC"/>
    <w:rsid w:val="005A3B66"/>
    <w:rsid w:val="005A42E3"/>
    <w:rsid w:val="005A5F04"/>
    <w:rsid w:val="005A60B5"/>
    <w:rsid w:val="005A65FA"/>
    <w:rsid w:val="005A6DC2"/>
    <w:rsid w:val="005B0870"/>
    <w:rsid w:val="005B1762"/>
    <w:rsid w:val="005B4B88"/>
    <w:rsid w:val="005B5605"/>
    <w:rsid w:val="005B5D60"/>
    <w:rsid w:val="005B5E31"/>
    <w:rsid w:val="005B64AE"/>
    <w:rsid w:val="005B6E3D"/>
    <w:rsid w:val="005B7298"/>
    <w:rsid w:val="005C1BFC"/>
    <w:rsid w:val="005C450A"/>
    <w:rsid w:val="005C5132"/>
    <w:rsid w:val="005C7B55"/>
    <w:rsid w:val="005D0175"/>
    <w:rsid w:val="005D1CC4"/>
    <w:rsid w:val="005D2D62"/>
    <w:rsid w:val="005D5A78"/>
    <w:rsid w:val="005D5D79"/>
    <w:rsid w:val="005D5DB0"/>
    <w:rsid w:val="005E0B43"/>
    <w:rsid w:val="005E4742"/>
    <w:rsid w:val="005E6829"/>
    <w:rsid w:val="005E7E11"/>
    <w:rsid w:val="005F10D4"/>
    <w:rsid w:val="005F26E8"/>
    <w:rsid w:val="005F275A"/>
    <w:rsid w:val="005F2E08"/>
    <w:rsid w:val="005F5FDD"/>
    <w:rsid w:val="005F78DD"/>
    <w:rsid w:val="005F7A4D"/>
    <w:rsid w:val="00601B68"/>
    <w:rsid w:val="0060318B"/>
    <w:rsid w:val="0060359B"/>
    <w:rsid w:val="00603B1A"/>
    <w:rsid w:val="00603F69"/>
    <w:rsid w:val="006040DA"/>
    <w:rsid w:val="006047BD"/>
    <w:rsid w:val="00607675"/>
    <w:rsid w:val="00610F53"/>
    <w:rsid w:val="00612E3F"/>
    <w:rsid w:val="00613208"/>
    <w:rsid w:val="006141F3"/>
    <w:rsid w:val="00616767"/>
    <w:rsid w:val="0061698B"/>
    <w:rsid w:val="00616F61"/>
    <w:rsid w:val="00620917"/>
    <w:rsid w:val="0062163D"/>
    <w:rsid w:val="00623A9E"/>
    <w:rsid w:val="00624A20"/>
    <w:rsid w:val="00624C9B"/>
    <w:rsid w:val="00630BB3"/>
    <w:rsid w:val="00632182"/>
    <w:rsid w:val="0063291C"/>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009"/>
    <w:rsid w:val="006618E3"/>
    <w:rsid w:val="00661D06"/>
    <w:rsid w:val="00662B65"/>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D83"/>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227C"/>
    <w:rsid w:val="006B2812"/>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16C"/>
    <w:rsid w:val="006F3613"/>
    <w:rsid w:val="006F3839"/>
    <w:rsid w:val="006F4503"/>
    <w:rsid w:val="00701DAC"/>
    <w:rsid w:val="00704694"/>
    <w:rsid w:val="007058CD"/>
    <w:rsid w:val="00705D75"/>
    <w:rsid w:val="0070723B"/>
    <w:rsid w:val="00710419"/>
    <w:rsid w:val="00712DA7"/>
    <w:rsid w:val="00714956"/>
    <w:rsid w:val="00715F89"/>
    <w:rsid w:val="0071660F"/>
    <w:rsid w:val="00716FB7"/>
    <w:rsid w:val="00717C66"/>
    <w:rsid w:val="0072144B"/>
    <w:rsid w:val="00722D6B"/>
    <w:rsid w:val="00723116"/>
    <w:rsid w:val="00723956"/>
    <w:rsid w:val="00724203"/>
    <w:rsid w:val="00725C3B"/>
    <w:rsid w:val="00725D14"/>
    <w:rsid w:val="007266FB"/>
    <w:rsid w:val="0073212B"/>
    <w:rsid w:val="007325A8"/>
    <w:rsid w:val="00733CDD"/>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CA7"/>
    <w:rsid w:val="007617A7"/>
    <w:rsid w:val="00762125"/>
    <w:rsid w:val="007635C3"/>
    <w:rsid w:val="007654AA"/>
    <w:rsid w:val="00765E06"/>
    <w:rsid w:val="00765F79"/>
    <w:rsid w:val="007706FF"/>
    <w:rsid w:val="00770891"/>
    <w:rsid w:val="00770C61"/>
    <w:rsid w:val="0077115B"/>
    <w:rsid w:val="00772BA3"/>
    <w:rsid w:val="007763FE"/>
    <w:rsid w:val="00776998"/>
    <w:rsid w:val="007776A2"/>
    <w:rsid w:val="00777849"/>
    <w:rsid w:val="007807C4"/>
    <w:rsid w:val="00780A99"/>
    <w:rsid w:val="00781C4F"/>
    <w:rsid w:val="00782487"/>
    <w:rsid w:val="00782A2E"/>
    <w:rsid w:val="00782B11"/>
    <w:rsid w:val="007836C0"/>
    <w:rsid w:val="0078667E"/>
    <w:rsid w:val="007919DC"/>
    <w:rsid w:val="00791B72"/>
    <w:rsid w:val="00791C7F"/>
    <w:rsid w:val="00795E9A"/>
    <w:rsid w:val="00796888"/>
    <w:rsid w:val="007A1326"/>
    <w:rsid w:val="007A1E71"/>
    <w:rsid w:val="007A2B7B"/>
    <w:rsid w:val="007A3356"/>
    <w:rsid w:val="007A36F3"/>
    <w:rsid w:val="007A4CEF"/>
    <w:rsid w:val="007A55A8"/>
    <w:rsid w:val="007B24C4"/>
    <w:rsid w:val="007B50E4"/>
    <w:rsid w:val="007B5236"/>
    <w:rsid w:val="007B6B2F"/>
    <w:rsid w:val="007C057B"/>
    <w:rsid w:val="007C14FB"/>
    <w:rsid w:val="007C1661"/>
    <w:rsid w:val="007C1A9E"/>
    <w:rsid w:val="007C6E38"/>
    <w:rsid w:val="007D212E"/>
    <w:rsid w:val="007D37DA"/>
    <w:rsid w:val="007D458F"/>
    <w:rsid w:val="007D5655"/>
    <w:rsid w:val="007D5A52"/>
    <w:rsid w:val="007D7CF5"/>
    <w:rsid w:val="007D7E58"/>
    <w:rsid w:val="007E1777"/>
    <w:rsid w:val="007E2735"/>
    <w:rsid w:val="007E41AD"/>
    <w:rsid w:val="007E50E8"/>
    <w:rsid w:val="007E5E9E"/>
    <w:rsid w:val="007E7F26"/>
    <w:rsid w:val="007F0ADB"/>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779"/>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7C0"/>
    <w:rsid w:val="008377AF"/>
    <w:rsid w:val="008404C4"/>
    <w:rsid w:val="0084056D"/>
    <w:rsid w:val="00841080"/>
    <w:rsid w:val="008412F7"/>
    <w:rsid w:val="008414BB"/>
    <w:rsid w:val="00841B54"/>
    <w:rsid w:val="008434A7"/>
    <w:rsid w:val="00843B2E"/>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6F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E85"/>
    <w:rsid w:val="008A21F0"/>
    <w:rsid w:val="008A5DE5"/>
    <w:rsid w:val="008B1FDB"/>
    <w:rsid w:val="008B299C"/>
    <w:rsid w:val="008B2A5B"/>
    <w:rsid w:val="008B367A"/>
    <w:rsid w:val="008B430F"/>
    <w:rsid w:val="008B44C9"/>
    <w:rsid w:val="008B4DA3"/>
    <w:rsid w:val="008B4FF4"/>
    <w:rsid w:val="008B6729"/>
    <w:rsid w:val="008B7F83"/>
    <w:rsid w:val="008C085A"/>
    <w:rsid w:val="008C1A20"/>
    <w:rsid w:val="008C2FB5"/>
    <w:rsid w:val="008C302C"/>
    <w:rsid w:val="008C4CAB"/>
    <w:rsid w:val="008C641C"/>
    <w:rsid w:val="008C6461"/>
    <w:rsid w:val="008C6BA4"/>
    <w:rsid w:val="008C6F82"/>
    <w:rsid w:val="008C7CBC"/>
    <w:rsid w:val="008D0067"/>
    <w:rsid w:val="008D125E"/>
    <w:rsid w:val="008D5308"/>
    <w:rsid w:val="008D55BF"/>
    <w:rsid w:val="008D61E0"/>
    <w:rsid w:val="008D6722"/>
    <w:rsid w:val="008D6C23"/>
    <w:rsid w:val="008D6E1D"/>
    <w:rsid w:val="008D7AB2"/>
    <w:rsid w:val="008E0259"/>
    <w:rsid w:val="008E12C3"/>
    <w:rsid w:val="008E2239"/>
    <w:rsid w:val="008E43E0"/>
    <w:rsid w:val="008E4A0E"/>
    <w:rsid w:val="008E4E59"/>
    <w:rsid w:val="008E574F"/>
    <w:rsid w:val="008F0115"/>
    <w:rsid w:val="008F0383"/>
    <w:rsid w:val="008F1F6A"/>
    <w:rsid w:val="008F28E7"/>
    <w:rsid w:val="008F3EDF"/>
    <w:rsid w:val="008F56DB"/>
    <w:rsid w:val="008F72F9"/>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ABD"/>
    <w:rsid w:val="009153A2"/>
    <w:rsid w:val="0091571A"/>
    <w:rsid w:val="00915AC4"/>
    <w:rsid w:val="00920A1E"/>
    <w:rsid w:val="00920C71"/>
    <w:rsid w:val="009227DD"/>
    <w:rsid w:val="00922A37"/>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67AB"/>
    <w:rsid w:val="0096720F"/>
    <w:rsid w:val="0097036E"/>
    <w:rsid w:val="009718BF"/>
    <w:rsid w:val="00973DB2"/>
    <w:rsid w:val="00976828"/>
    <w:rsid w:val="00980533"/>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2B"/>
    <w:rsid w:val="009A1BBC"/>
    <w:rsid w:val="009A2864"/>
    <w:rsid w:val="009A313E"/>
    <w:rsid w:val="009A3EAC"/>
    <w:rsid w:val="009A40D9"/>
    <w:rsid w:val="009A5E94"/>
    <w:rsid w:val="009A6E5F"/>
    <w:rsid w:val="009B08F7"/>
    <w:rsid w:val="009B165F"/>
    <w:rsid w:val="009B2636"/>
    <w:rsid w:val="009B2E67"/>
    <w:rsid w:val="009B417F"/>
    <w:rsid w:val="009B4483"/>
    <w:rsid w:val="009B5879"/>
    <w:rsid w:val="009B5A96"/>
    <w:rsid w:val="009B6030"/>
    <w:rsid w:val="009C0265"/>
    <w:rsid w:val="009C0698"/>
    <w:rsid w:val="009C098A"/>
    <w:rsid w:val="009C0DA0"/>
    <w:rsid w:val="009C1693"/>
    <w:rsid w:val="009C1AD9"/>
    <w:rsid w:val="009C1FCA"/>
    <w:rsid w:val="009C3001"/>
    <w:rsid w:val="009C3F2B"/>
    <w:rsid w:val="009C44C9"/>
    <w:rsid w:val="009C575A"/>
    <w:rsid w:val="009C65D7"/>
    <w:rsid w:val="009C69B7"/>
    <w:rsid w:val="009C72FE"/>
    <w:rsid w:val="009C7379"/>
    <w:rsid w:val="009D0C17"/>
    <w:rsid w:val="009D1EBE"/>
    <w:rsid w:val="009D2409"/>
    <w:rsid w:val="009D27D4"/>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1E5"/>
    <w:rsid w:val="009F7315"/>
    <w:rsid w:val="009F73D1"/>
    <w:rsid w:val="00A00239"/>
    <w:rsid w:val="00A00D40"/>
    <w:rsid w:val="00A03956"/>
    <w:rsid w:val="00A04A93"/>
    <w:rsid w:val="00A07569"/>
    <w:rsid w:val="00A07749"/>
    <w:rsid w:val="00A078FB"/>
    <w:rsid w:val="00A10CE1"/>
    <w:rsid w:val="00A10CED"/>
    <w:rsid w:val="00A128C6"/>
    <w:rsid w:val="00A13508"/>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3962"/>
    <w:rsid w:val="00A53AE7"/>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2FBE"/>
    <w:rsid w:val="00A8372C"/>
    <w:rsid w:val="00A83E5B"/>
    <w:rsid w:val="00A855FA"/>
    <w:rsid w:val="00A87605"/>
    <w:rsid w:val="00A905C6"/>
    <w:rsid w:val="00A90A0B"/>
    <w:rsid w:val="00A91418"/>
    <w:rsid w:val="00A91A18"/>
    <w:rsid w:val="00A9244B"/>
    <w:rsid w:val="00A92D80"/>
    <w:rsid w:val="00A932DF"/>
    <w:rsid w:val="00A947A0"/>
    <w:rsid w:val="00A947CF"/>
    <w:rsid w:val="00A95F5B"/>
    <w:rsid w:val="00A96D9C"/>
    <w:rsid w:val="00A97222"/>
    <w:rsid w:val="00A9772A"/>
    <w:rsid w:val="00AA18D1"/>
    <w:rsid w:val="00AA18E2"/>
    <w:rsid w:val="00AA22B0"/>
    <w:rsid w:val="00AA2B19"/>
    <w:rsid w:val="00AA3B89"/>
    <w:rsid w:val="00AA490F"/>
    <w:rsid w:val="00AA5E50"/>
    <w:rsid w:val="00AA642B"/>
    <w:rsid w:val="00AB0677"/>
    <w:rsid w:val="00AB1983"/>
    <w:rsid w:val="00AB23C3"/>
    <w:rsid w:val="00AB24DB"/>
    <w:rsid w:val="00AB35D0"/>
    <w:rsid w:val="00AB42C3"/>
    <w:rsid w:val="00AB77E7"/>
    <w:rsid w:val="00AC1DCF"/>
    <w:rsid w:val="00AC23B1"/>
    <w:rsid w:val="00AC260E"/>
    <w:rsid w:val="00AC2A28"/>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84D"/>
    <w:rsid w:val="00B1672A"/>
    <w:rsid w:val="00B16E71"/>
    <w:rsid w:val="00B174BD"/>
    <w:rsid w:val="00B175AC"/>
    <w:rsid w:val="00B20690"/>
    <w:rsid w:val="00B20B2A"/>
    <w:rsid w:val="00B2129B"/>
    <w:rsid w:val="00B22FA7"/>
    <w:rsid w:val="00B24845"/>
    <w:rsid w:val="00B26370"/>
    <w:rsid w:val="00B26CD3"/>
    <w:rsid w:val="00B27039"/>
    <w:rsid w:val="00B27D18"/>
    <w:rsid w:val="00B300DB"/>
    <w:rsid w:val="00B32BEC"/>
    <w:rsid w:val="00B35B87"/>
    <w:rsid w:val="00B36EB9"/>
    <w:rsid w:val="00B40556"/>
    <w:rsid w:val="00B4077E"/>
    <w:rsid w:val="00B413ED"/>
    <w:rsid w:val="00B43107"/>
    <w:rsid w:val="00B45AC4"/>
    <w:rsid w:val="00B45E0A"/>
    <w:rsid w:val="00B47A18"/>
    <w:rsid w:val="00B51CD5"/>
    <w:rsid w:val="00B53824"/>
    <w:rsid w:val="00B53857"/>
    <w:rsid w:val="00B54009"/>
    <w:rsid w:val="00B54B6C"/>
    <w:rsid w:val="00B5587C"/>
    <w:rsid w:val="00B56FB1"/>
    <w:rsid w:val="00B6083F"/>
    <w:rsid w:val="00B61504"/>
    <w:rsid w:val="00B62E95"/>
    <w:rsid w:val="00B63ABC"/>
    <w:rsid w:val="00B64D3D"/>
    <w:rsid w:val="00B64F0A"/>
    <w:rsid w:val="00B6562C"/>
    <w:rsid w:val="00B6729E"/>
    <w:rsid w:val="00B720C9"/>
    <w:rsid w:val="00B7391B"/>
    <w:rsid w:val="00B73967"/>
    <w:rsid w:val="00B73ACC"/>
    <w:rsid w:val="00B743E7"/>
    <w:rsid w:val="00B74B80"/>
    <w:rsid w:val="00B768A9"/>
    <w:rsid w:val="00B76E90"/>
    <w:rsid w:val="00B8005C"/>
    <w:rsid w:val="00B82E5F"/>
    <w:rsid w:val="00B8666B"/>
    <w:rsid w:val="00B904F4"/>
    <w:rsid w:val="00B90BD1"/>
    <w:rsid w:val="00B92536"/>
    <w:rsid w:val="00B9274D"/>
    <w:rsid w:val="00B93143"/>
    <w:rsid w:val="00B94207"/>
    <w:rsid w:val="00B945D4"/>
    <w:rsid w:val="00B9506C"/>
    <w:rsid w:val="00B97B50"/>
    <w:rsid w:val="00BA3959"/>
    <w:rsid w:val="00BA563D"/>
    <w:rsid w:val="00BB1855"/>
    <w:rsid w:val="00BB2332"/>
    <w:rsid w:val="00BB239F"/>
    <w:rsid w:val="00BB2494"/>
    <w:rsid w:val="00BB2522"/>
    <w:rsid w:val="00BB28A3"/>
    <w:rsid w:val="00BB5218"/>
    <w:rsid w:val="00BB5B1E"/>
    <w:rsid w:val="00BB66C9"/>
    <w:rsid w:val="00BB67C5"/>
    <w:rsid w:val="00BB72C0"/>
    <w:rsid w:val="00BB7FF3"/>
    <w:rsid w:val="00BC0AF1"/>
    <w:rsid w:val="00BC27BE"/>
    <w:rsid w:val="00BC3779"/>
    <w:rsid w:val="00BC41A0"/>
    <w:rsid w:val="00BC43D8"/>
    <w:rsid w:val="00BD0186"/>
    <w:rsid w:val="00BD1661"/>
    <w:rsid w:val="00BD3723"/>
    <w:rsid w:val="00BD6178"/>
    <w:rsid w:val="00BD6348"/>
    <w:rsid w:val="00BE147F"/>
    <w:rsid w:val="00BE1608"/>
    <w:rsid w:val="00BE1BBC"/>
    <w:rsid w:val="00BE2C0C"/>
    <w:rsid w:val="00BE46B5"/>
    <w:rsid w:val="00BE6663"/>
    <w:rsid w:val="00BE6E4A"/>
    <w:rsid w:val="00BF0917"/>
    <w:rsid w:val="00BF0CD7"/>
    <w:rsid w:val="00BF143E"/>
    <w:rsid w:val="00BF15CE"/>
    <w:rsid w:val="00BF2157"/>
    <w:rsid w:val="00BF2FC3"/>
    <w:rsid w:val="00BF3551"/>
    <w:rsid w:val="00BF37C3"/>
    <w:rsid w:val="00BF4F07"/>
    <w:rsid w:val="00BF5EBA"/>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0B26"/>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58A"/>
    <w:rsid w:val="00C42A1B"/>
    <w:rsid w:val="00C42B41"/>
    <w:rsid w:val="00C42C1F"/>
    <w:rsid w:val="00C44A8D"/>
    <w:rsid w:val="00C44CF8"/>
    <w:rsid w:val="00C45B91"/>
    <w:rsid w:val="00C460A1"/>
    <w:rsid w:val="00C4789C"/>
    <w:rsid w:val="00C52C02"/>
    <w:rsid w:val="00C52DCB"/>
    <w:rsid w:val="00C57EE8"/>
    <w:rsid w:val="00C61072"/>
    <w:rsid w:val="00C6243C"/>
    <w:rsid w:val="00C627E9"/>
    <w:rsid w:val="00C62F54"/>
    <w:rsid w:val="00C63AEA"/>
    <w:rsid w:val="00C67BBF"/>
    <w:rsid w:val="00C70168"/>
    <w:rsid w:val="00C718DD"/>
    <w:rsid w:val="00C71AFB"/>
    <w:rsid w:val="00C74707"/>
    <w:rsid w:val="00C74A84"/>
    <w:rsid w:val="00C767C7"/>
    <w:rsid w:val="00C779FD"/>
    <w:rsid w:val="00C77D84"/>
    <w:rsid w:val="00C800DD"/>
    <w:rsid w:val="00C80B9E"/>
    <w:rsid w:val="00C841B7"/>
    <w:rsid w:val="00C84A6C"/>
    <w:rsid w:val="00C8667D"/>
    <w:rsid w:val="00C86967"/>
    <w:rsid w:val="00C928A8"/>
    <w:rsid w:val="00C93044"/>
    <w:rsid w:val="00C95246"/>
    <w:rsid w:val="00CA103E"/>
    <w:rsid w:val="00CA6C45"/>
    <w:rsid w:val="00CA74F6"/>
    <w:rsid w:val="00CA7603"/>
    <w:rsid w:val="00CB343F"/>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640"/>
    <w:rsid w:val="00D114B2"/>
    <w:rsid w:val="00D121C4"/>
    <w:rsid w:val="00D14274"/>
    <w:rsid w:val="00D14679"/>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715"/>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9F3"/>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DB8"/>
    <w:rsid w:val="00D95BC7"/>
    <w:rsid w:val="00D95C17"/>
    <w:rsid w:val="00D96043"/>
    <w:rsid w:val="00D97779"/>
    <w:rsid w:val="00DA52F5"/>
    <w:rsid w:val="00DA7373"/>
    <w:rsid w:val="00DA73A3"/>
    <w:rsid w:val="00DB3080"/>
    <w:rsid w:val="00DB4E12"/>
    <w:rsid w:val="00DB5771"/>
    <w:rsid w:val="00DC0AB6"/>
    <w:rsid w:val="00DC21CF"/>
    <w:rsid w:val="00DC3395"/>
    <w:rsid w:val="00DC3664"/>
    <w:rsid w:val="00DC4B9B"/>
    <w:rsid w:val="00DC6EFC"/>
    <w:rsid w:val="00DC7CDE"/>
    <w:rsid w:val="00DD195B"/>
    <w:rsid w:val="00DD243F"/>
    <w:rsid w:val="00DD4394"/>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37D"/>
    <w:rsid w:val="00E052B1"/>
    <w:rsid w:val="00E05886"/>
    <w:rsid w:val="00E104C6"/>
    <w:rsid w:val="00E10C02"/>
    <w:rsid w:val="00E13176"/>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2C8"/>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BED"/>
    <w:rsid w:val="00E81633"/>
    <w:rsid w:val="00E8230C"/>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DA0"/>
    <w:rsid w:val="00EA5F19"/>
    <w:rsid w:val="00EA716A"/>
    <w:rsid w:val="00EA74F2"/>
    <w:rsid w:val="00EA7552"/>
    <w:rsid w:val="00EA7F5C"/>
    <w:rsid w:val="00EB1790"/>
    <w:rsid w:val="00EB193D"/>
    <w:rsid w:val="00EB2A71"/>
    <w:rsid w:val="00EB32CF"/>
    <w:rsid w:val="00EB4DDA"/>
    <w:rsid w:val="00EB7598"/>
    <w:rsid w:val="00EB7885"/>
    <w:rsid w:val="00EC0998"/>
    <w:rsid w:val="00EC2805"/>
    <w:rsid w:val="00EC3100"/>
    <w:rsid w:val="00EC3D02"/>
    <w:rsid w:val="00EC437B"/>
    <w:rsid w:val="00EC460E"/>
    <w:rsid w:val="00EC4CBD"/>
    <w:rsid w:val="00EC6F1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F85"/>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6DA"/>
    <w:rsid w:val="00F01D8F"/>
    <w:rsid w:val="00F01D93"/>
    <w:rsid w:val="00F0316E"/>
    <w:rsid w:val="00F05A4D"/>
    <w:rsid w:val="00F06BB9"/>
    <w:rsid w:val="00F07FC3"/>
    <w:rsid w:val="00F1026E"/>
    <w:rsid w:val="00F121C4"/>
    <w:rsid w:val="00F13777"/>
    <w:rsid w:val="00F161EF"/>
    <w:rsid w:val="00F17235"/>
    <w:rsid w:val="00F20B40"/>
    <w:rsid w:val="00F2269A"/>
    <w:rsid w:val="00F22775"/>
    <w:rsid w:val="00F228A5"/>
    <w:rsid w:val="00F246D4"/>
    <w:rsid w:val="00F269DC"/>
    <w:rsid w:val="00F309E2"/>
    <w:rsid w:val="00F30C2D"/>
    <w:rsid w:val="00F318BD"/>
    <w:rsid w:val="00F32557"/>
    <w:rsid w:val="00F32CE9"/>
    <w:rsid w:val="00F33030"/>
    <w:rsid w:val="00F332EF"/>
    <w:rsid w:val="00F33A6A"/>
    <w:rsid w:val="00F34D8E"/>
    <w:rsid w:val="00F3515A"/>
    <w:rsid w:val="00F35976"/>
    <w:rsid w:val="00F3674D"/>
    <w:rsid w:val="00F37587"/>
    <w:rsid w:val="00F4079E"/>
    <w:rsid w:val="00F40B14"/>
    <w:rsid w:val="00F42101"/>
    <w:rsid w:val="00F42EAA"/>
    <w:rsid w:val="00F42EE0"/>
    <w:rsid w:val="00F434A9"/>
    <w:rsid w:val="00F437C4"/>
    <w:rsid w:val="00F43C01"/>
    <w:rsid w:val="00F446A0"/>
    <w:rsid w:val="00F47A0A"/>
    <w:rsid w:val="00F47A79"/>
    <w:rsid w:val="00F47F5C"/>
    <w:rsid w:val="00F51928"/>
    <w:rsid w:val="00F53780"/>
    <w:rsid w:val="00F543B3"/>
    <w:rsid w:val="00F5467A"/>
    <w:rsid w:val="00F5643A"/>
    <w:rsid w:val="00F56596"/>
    <w:rsid w:val="00F62236"/>
    <w:rsid w:val="00F642AF"/>
    <w:rsid w:val="00F650B4"/>
    <w:rsid w:val="00F65901"/>
    <w:rsid w:val="00F66B95"/>
    <w:rsid w:val="00F7022D"/>
    <w:rsid w:val="00F706AA"/>
    <w:rsid w:val="00F715D0"/>
    <w:rsid w:val="00F717E7"/>
    <w:rsid w:val="00F724A1"/>
    <w:rsid w:val="00F7288E"/>
    <w:rsid w:val="00F740FA"/>
    <w:rsid w:val="00F7632C"/>
    <w:rsid w:val="00F76FDC"/>
    <w:rsid w:val="00F771C6"/>
    <w:rsid w:val="00F77ED7"/>
    <w:rsid w:val="00F80F5D"/>
    <w:rsid w:val="00F814C3"/>
    <w:rsid w:val="00F83143"/>
    <w:rsid w:val="00F84564"/>
    <w:rsid w:val="00F8466E"/>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FD3"/>
    <w:rsid w:val="00FB7100"/>
    <w:rsid w:val="00FC0636"/>
    <w:rsid w:val="00FC0C6F"/>
    <w:rsid w:val="00FC14C7"/>
    <w:rsid w:val="00FC2758"/>
    <w:rsid w:val="00FC3523"/>
    <w:rsid w:val="00FC3C3B"/>
    <w:rsid w:val="00FC44C4"/>
    <w:rsid w:val="00FC4F7B"/>
    <w:rsid w:val="00FC50FC"/>
    <w:rsid w:val="00FC755A"/>
    <w:rsid w:val="00FC7AC0"/>
    <w:rsid w:val="00FD05FD"/>
    <w:rsid w:val="00FD1F94"/>
    <w:rsid w:val="00FD21A7"/>
    <w:rsid w:val="00FD3347"/>
    <w:rsid w:val="00FD40E9"/>
    <w:rsid w:val="00FD495B"/>
    <w:rsid w:val="00FD73AF"/>
    <w:rsid w:val="00FD7EC3"/>
    <w:rsid w:val="00FE0C73"/>
    <w:rsid w:val="00FE0F38"/>
    <w:rsid w:val="00FE108E"/>
    <w:rsid w:val="00FE10F9"/>
    <w:rsid w:val="00FE126B"/>
    <w:rsid w:val="00FE2356"/>
    <w:rsid w:val="00FE2629"/>
    <w:rsid w:val="00FE40B5"/>
    <w:rsid w:val="00FE660C"/>
    <w:rsid w:val="00FF0F2A"/>
    <w:rsid w:val="00FF492B"/>
    <w:rsid w:val="00FF4C1E"/>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2F967"/>
  <w14:defaultImageDpi w14:val="32767"/>
  <w15:chartTrackingRefBased/>
  <w15:docId w15:val="{7DC136B0-C7F5-4A10-AA2B-A5E3014E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0D1274"/>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9C3F2B"/>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0D1274"/>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9C3F2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266160"/>
    <w:rPr>
      <w:color w:val="954F72" w:themeColor="followedHyperlink"/>
      <w:u w:val="single"/>
    </w:rPr>
  </w:style>
  <w:style w:type="character" w:customStyle="1" w:styleId="ListParagraphChar">
    <w:name w:val="List Paragraph Char"/>
    <w:basedOn w:val="DefaultParagraphFont"/>
    <w:link w:val="ListParagraph"/>
    <w:uiPriority w:val="1"/>
    <w:locked/>
    <w:rsid w:val="008E574F"/>
    <w:rPr>
      <w:rFonts w:ascii="Arial" w:eastAsia="Calibri" w:hAnsi="Arial" w:cs="Arial"/>
      <w:spacing w:val="-2"/>
      <w:lang w:eastAsia="en-AU"/>
    </w:rPr>
  </w:style>
  <w:style w:type="paragraph" w:styleId="ListParagraph">
    <w:name w:val="List Paragraph"/>
    <w:basedOn w:val="Normal"/>
    <w:link w:val="ListParagraphChar"/>
    <w:uiPriority w:val="1"/>
    <w:qFormat/>
    <w:rsid w:val="008E574F"/>
    <w:pPr>
      <w:widowControl w:val="0"/>
      <w:numPr>
        <w:numId w:val="7"/>
      </w:numPr>
      <w:spacing w:before="0" w:after="120"/>
    </w:pPr>
    <w:rPr>
      <w:rFonts w:eastAsia="Calibri" w:cs="Arial"/>
      <w:spacing w:val="-2"/>
      <w:lang w:val="en-US" w:eastAsia="en-AU"/>
    </w:rPr>
  </w:style>
  <w:style w:type="paragraph" w:customStyle="1" w:styleId="ListParagraph2">
    <w:name w:val="List Paragraph 2"/>
    <w:basedOn w:val="ListParagraph"/>
    <w:uiPriority w:val="1"/>
    <w:qFormat/>
    <w:rsid w:val="008E574F"/>
    <w:pPr>
      <w:numPr>
        <w:ilvl w:val="1"/>
      </w:numPr>
      <w:tabs>
        <w:tab w:val="num" w:pos="360"/>
      </w:tabs>
      <w:ind w:left="794" w:hanging="397"/>
    </w:pPr>
  </w:style>
  <w:style w:type="paragraph" w:customStyle="1" w:styleId="Default">
    <w:name w:val="Default"/>
    <w:rsid w:val="008E574F"/>
    <w:pPr>
      <w:autoSpaceDE w:val="0"/>
      <w:autoSpaceDN w:val="0"/>
      <w:adjustRightInd w:val="0"/>
      <w:spacing w:before="0" w:line="240" w:lineRule="auto"/>
    </w:pPr>
    <w:rPr>
      <w:rFonts w:ascii="Calibri" w:hAnsi="Calibri" w:cs="Calibri"/>
      <w:color w:val="000000"/>
      <w:lang w:val="en-AU"/>
    </w:rPr>
  </w:style>
  <w:style w:type="paragraph" w:customStyle="1" w:styleId="BodyText1">
    <w:name w:val="Body Text1"/>
    <w:basedOn w:val="Normal"/>
    <w:rsid w:val="009667AB"/>
    <w:pPr>
      <w:widowControl w:val="0"/>
      <w:spacing w:before="0" w:after="160"/>
      <w:jc w:val="both"/>
    </w:pPr>
    <w:rPr>
      <w:rFonts w:eastAsia="Calibri"/>
      <w:spacing w:val="-2"/>
      <w:sz w:val="22"/>
      <w:szCs w:val="22"/>
      <w:lang w:val="en-US" w:eastAsia="en-AU"/>
    </w:rPr>
  </w:style>
  <w:style w:type="paragraph" w:customStyle="1" w:styleId="HSCcontentlevel1">
    <w:name w:val="HSC content level 1"/>
    <w:basedOn w:val="ListParagraph"/>
    <w:link w:val="HSCcontentlevel1Char"/>
    <w:uiPriority w:val="1"/>
    <w:qFormat/>
    <w:rsid w:val="009667AB"/>
    <w:pPr>
      <w:numPr>
        <w:numId w:val="1"/>
      </w:numPr>
      <w:spacing w:before="120"/>
      <w:ind w:left="318" w:hanging="318"/>
    </w:pPr>
    <w:rPr>
      <w:sz w:val="22"/>
      <w:szCs w:val="22"/>
    </w:rPr>
  </w:style>
  <w:style w:type="paragraph" w:customStyle="1" w:styleId="HSCContentlevel2">
    <w:name w:val="HSC Content level 2"/>
    <w:basedOn w:val="ListParagraph"/>
    <w:link w:val="HSCContentlevel2Char"/>
    <w:uiPriority w:val="1"/>
    <w:qFormat/>
    <w:rsid w:val="009667AB"/>
    <w:pPr>
      <w:numPr>
        <w:numId w:val="10"/>
      </w:numPr>
      <w:spacing w:after="0"/>
      <w:ind w:left="714" w:hanging="357"/>
    </w:pPr>
    <w:rPr>
      <w:sz w:val="22"/>
      <w:szCs w:val="22"/>
    </w:rPr>
  </w:style>
  <w:style w:type="character" w:customStyle="1" w:styleId="HSCcontentlevel1Char">
    <w:name w:val="HSC content level 1 Char"/>
    <w:basedOn w:val="ListParagraphChar"/>
    <w:link w:val="HSCcontentlevel1"/>
    <w:uiPriority w:val="1"/>
    <w:rsid w:val="009667AB"/>
    <w:rPr>
      <w:rFonts w:ascii="Arial" w:eastAsia="Calibri" w:hAnsi="Arial" w:cs="Arial"/>
      <w:spacing w:val="-2"/>
      <w:sz w:val="22"/>
      <w:szCs w:val="22"/>
      <w:lang w:eastAsia="en-AU"/>
    </w:rPr>
  </w:style>
  <w:style w:type="paragraph" w:customStyle="1" w:styleId="HSCContentlevel3">
    <w:name w:val="HSC Content level 3"/>
    <w:basedOn w:val="Normal"/>
    <w:link w:val="HSCContentlevel3Char"/>
    <w:uiPriority w:val="1"/>
    <w:qFormat/>
    <w:rsid w:val="009667AB"/>
    <w:pPr>
      <w:widowControl w:val="0"/>
      <w:numPr>
        <w:numId w:val="8"/>
      </w:numPr>
      <w:tabs>
        <w:tab w:val="clear" w:pos="720"/>
      </w:tabs>
      <w:spacing w:before="0"/>
      <w:ind w:left="1026" w:hanging="283"/>
      <w:contextualSpacing/>
      <w:jc w:val="both"/>
    </w:pPr>
    <w:rPr>
      <w:rFonts w:eastAsia="Calibri"/>
      <w:spacing w:val="-2"/>
      <w:sz w:val="22"/>
      <w:szCs w:val="22"/>
      <w:lang w:val="en-US" w:eastAsia="en-AU"/>
    </w:rPr>
  </w:style>
  <w:style w:type="character" w:customStyle="1" w:styleId="HSCContentlevel2Char">
    <w:name w:val="HSC Content level 2 Char"/>
    <w:basedOn w:val="ListParagraphChar"/>
    <w:link w:val="HSCContentlevel2"/>
    <w:uiPriority w:val="1"/>
    <w:rsid w:val="009667AB"/>
    <w:rPr>
      <w:rFonts w:ascii="Arial" w:eastAsia="Calibri" w:hAnsi="Arial" w:cs="Arial"/>
      <w:spacing w:val="-2"/>
      <w:sz w:val="22"/>
      <w:szCs w:val="22"/>
      <w:lang w:eastAsia="en-AU"/>
    </w:rPr>
  </w:style>
  <w:style w:type="character" w:customStyle="1" w:styleId="HSCContentlevel3Char">
    <w:name w:val="HSC Content level 3 Char"/>
    <w:basedOn w:val="DefaultParagraphFont"/>
    <w:link w:val="HSCContentlevel3"/>
    <w:uiPriority w:val="1"/>
    <w:rsid w:val="009667AB"/>
    <w:rPr>
      <w:rFonts w:ascii="Arial" w:eastAsia="Calibri" w:hAnsi="Arial"/>
      <w:spacing w:val="-2"/>
      <w:sz w:val="22"/>
      <w:szCs w:val="22"/>
      <w:lang w:eastAsia="en-AU"/>
    </w:rPr>
  </w:style>
  <w:style w:type="paragraph" w:customStyle="1" w:styleId="HSCContentlevel4">
    <w:name w:val="HSC Content level 4"/>
    <w:basedOn w:val="Normal"/>
    <w:link w:val="HSCContentlevel4Char"/>
    <w:uiPriority w:val="1"/>
    <w:qFormat/>
    <w:rsid w:val="009667AB"/>
    <w:pPr>
      <w:widowControl w:val="0"/>
      <w:numPr>
        <w:numId w:val="9"/>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9667AB"/>
    <w:rPr>
      <w:rFonts w:ascii="Arial" w:eastAsia="Calibri" w:hAnsi="Arial"/>
      <w:spacing w:val="-2"/>
      <w:sz w:val="22"/>
      <w:szCs w:val="22"/>
      <w:lang w:eastAsia="en-AU"/>
    </w:rPr>
  </w:style>
  <w:style w:type="paragraph" w:styleId="NormalWeb">
    <w:name w:val="Normal (Web)"/>
    <w:basedOn w:val="Normal"/>
    <w:uiPriority w:val="99"/>
    <w:unhideWhenUsed/>
    <w:rsid w:val="00F3597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top">
    <w:name w:val="top"/>
    <w:basedOn w:val="Normal"/>
    <w:rsid w:val="0045569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lear">
    <w:name w:val="clear"/>
    <w:basedOn w:val="Normal"/>
    <w:rsid w:val="0045569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11">
    <w:name w:val="Pa11"/>
    <w:basedOn w:val="Default"/>
    <w:next w:val="Default"/>
    <w:uiPriority w:val="99"/>
    <w:rsid w:val="00656009"/>
    <w:pPr>
      <w:spacing w:line="241" w:lineRule="atLeast"/>
    </w:pPr>
    <w:rPr>
      <w:rFonts w:ascii="Times" w:hAnsi="Times" w:cs="Times"/>
      <w:color w:val="auto"/>
    </w:rPr>
  </w:style>
  <w:style w:type="paragraph" w:customStyle="1" w:styleId="Pa12">
    <w:name w:val="Pa12"/>
    <w:basedOn w:val="Default"/>
    <w:next w:val="Default"/>
    <w:uiPriority w:val="99"/>
    <w:rsid w:val="00656009"/>
    <w:pPr>
      <w:spacing w:line="241" w:lineRule="atLeast"/>
    </w:pPr>
    <w:rPr>
      <w:rFonts w:ascii="Times" w:hAnsi="Times" w:cs="Times"/>
      <w:color w:val="auto"/>
    </w:rPr>
  </w:style>
  <w:style w:type="character" w:customStyle="1" w:styleId="UnresolvedMention2">
    <w:name w:val="Unresolved Mention2"/>
    <w:basedOn w:val="DefaultParagraphFont"/>
    <w:uiPriority w:val="99"/>
    <w:semiHidden/>
    <w:unhideWhenUsed/>
    <w:rsid w:val="00AA490F"/>
    <w:rPr>
      <w:color w:val="605E5C"/>
      <w:shd w:val="clear" w:color="auto" w:fill="E1DFDD"/>
    </w:rPr>
  </w:style>
  <w:style w:type="paragraph" w:styleId="BodyText">
    <w:name w:val="Body Text"/>
    <w:aliases w:val="Body Text 1"/>
    <w:basedOn w:val="NoSpacing"/>
    <w:link w:val="BodyTextChar"/>
    <w:uiPriority w:val="1"/>
    <w:qFormat/>
    <w:rsid w:val="00AA490F"/>
    <w:pPr>
      <w:widowControl w:val="0"/>
      <w:spacing w:after="160" w:line="276" w:lineRule="auto"/>
    </w:pPr>
    <w:rPr>
      <w:rFonts w:eastAsia="Calibri" w:cs="Arial"/>
      <w:spacing w:val="-2"/>
      <w:sz w:val="22"/>
      <w:szCs w:val="22"/>
      <w:lang w:val="en-US" w:eastAsia="en-AU"/>
    </w:rPr>
  </w:style>
  <w:style w:type="character" w:customStyle="1" w:styleId="BodyTextChar">
    <w:name w:val="Body Text Char"/>
    <w:aliases w:val="Body Text 1 Char"/>
    <w:basedOn w:val="DefaultParagraphFont"/>
    <w:link w:val="BodyText"/>
    <w:uiPriority w:val="1"/>
    <w:rsid w:val="00AA490F"/>
    <w:rPr>
      <w:rFonts w:ascii="Arial" w:eastAsia="Calibri" w:hAnsi="Arial" w:cs="Arial"/>
      <w:spacing w:val="-2"/>
      <w:sz w:val="22"/>
      <w:szCs w:val="22"/>
      <w:lang w:eastAsia="en-AU"/>
    </w:rPr>
  </w:style>
  <w:style w:type="character" w:styleId="UnresolvedMention">
    <w:name w:val="Unresolved Mention"/>
    <w:basedOn w:val="DefaultParagraphFont"/>
    <w:uiPriority w:val="99"/>
    <w:semiHidden/>
    <w:unhideWhenUsed/>
    <w:rsid w:val="00FD7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42208">
      <w:bodyDiv w:val="1"/>
      <w:marLeft w:val="0"/>
      <w:marRight w:val="0"/>
      <w:marTop w:val="0"/>
      <w:marBottom w:val="0"/>
      <w:divBdr>
        <w:top w:val="none" w:sz="0" w:space="0" w:color="auto"/>
        <w:left w:val="none" w:sz="0" w:space="0" w:color="auto"/>
        <w:bottom w:val="none" w:sz="0" w:space="0" w:color="auto"/>
        <w:right w:val="none" w:sz="0" w:space="0" w:color="auto"/>
      </w:divBdr>
    </w:div>
    <w:div w:id="202523613">
      <w:bodyDiv w:val="1"/>
      <w:marLeft w:val="0"/>
      <w:marRight w:val="0"/>
      <w:marTop w:val="0"/>
      <w:marBottom w:val="0"/>
      <w:divBdr>
        <w:top w:val="none" w:sz="0" w:space="0" w:color="auto"/>
        <w:left w:val="none" w:sz="0" w:space="0" w:color="auto"/>
        <w:bottom w:val="none" w:sz="0" w:space="0" w:color="auto"/>
        <w:right w:val="none" w:sz="0" w:space="0" w:color="auto"/>
      </w:divBdr>
    </w:div>
    <w:div w:id="894514070">
      <w:bodyDiv w:val="1"/>
      <w:marLeft w:val="0"/>
      <w:marRight w:val="0"/>
      <w:marTop w:val="0"/>
      <w:marBottom w:val="0"/>
      <w:divBdr>
        <w:top w:val="none" w:sz="0" w:space="0" w:color="auto"/>
        <w:left w:val="none" w:sz="0" w:space="0" w:color="auto"/>
        <w:bottom w:val="none" w:sz="0" w:space="0" w:color="auto"/>
        <w:right w:val="none" w:sz="0" w:space="0" w:color="auto"/>
      </w:divBdr>
    </w:div>
    <w:div w:id="187160197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347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ommons.wikimedia.org/w/index.php?curid=8422571" TargetMode="External"/><Relationship Id="rId26" Type="http://schemas.openxmlformats.org/officeDocument/2006/relationships/image" Target="media/image9.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commons.wikimedia.org/w/index.php?curid=18309858"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hyperlink" Target="https://creativecommons.org/licenses/by-sa/4.0/" TargetMode="External"/><Relationship Id="rId25" Type="http://schemas.openxmlformats.org/officeDocument/2006/relationships/image" Target="media/image8.jpeg"/><Relationship Id="rId33" Type="http://schemas.openxmlformats.org/officeDocument/2006/relationships/hyperlink" Target="https://educationstandards.nsw.edu.au/wps/portal/nesa/11-12/resources/hsc-exam-papers"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reativecommons.org/licenses/by-sa/3.0/au/" TargetMode="External"/><Relationship Id="rId29" Type="http://schemas.openxmlformats.org/officeDocument/2006/relationships/hyperlink" Target="https://educationstandards.nsw.edu.au/wps/portal/nesa/11-12/resources/hsc-exam-paper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ining.gov.au/Training/Details/ICTICT302"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hyperlink" Target="https://educationstandards.nsw.edu.au/wps/portal/nesa/mini-footer/copyright"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mmons.wikimedia.org/w/index.php?curid=3789066"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educationstandards.nsw.edu.au/wps/wcm/connect/852daa22-4180-4a58-b57f-c2a09540e5e7/vet-information-digital-technology-11-12-syllabus-based-on-V.5.0-jan-2020.pdf?MOD=AJPERES&amp;CVID="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sa/3.0/au/"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training.gov.au/Training/Details/ICTICT302" TargetMode="External"/><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698E2034-5122-4F40-AE29-3B5049E11964}">
  <ds:schemaRefs>
    <ds:schemaRef ds:uri="http://schemas.openxmlformats.org/officeDocument/2006/bibliography"/>
  </ds:schemaRefs>
</ds:datastoreItem>
</file>

<file path=customXml/itemProps4.xml><?xml version="1.0" encoding="utf-8"?>
<ds:datastoreItem xmlns:ds="http://schemas.openxmlformats.org/officeDocument/2006/customXml" ds:itemID="{B59528EF-C594-4D82-82E5-1B2572129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18</TotalTime>
  <Pages>42</Pages>
  <Words>8443</Words>
  <Characters>48127</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Information and Digital Technology - Operating system software</vt:lpstr>
    </vt:vector>
  </TitlesOfParts>
  <Manager/>
  <Company>NSW Department of Education</Company>
  <LinksUpToDate>false</LinksUpToDate>
  <CharactersWithSpaces>56458</CharactersWithSpaces>
  <SharedDoc>false</SharedDoc>
  <HyperlinkBase/>
  <HLinks>
    <vt:vector size="60" baseType="variant">
      <vt:variant>
        <vt:i4>7536744</vt:i4>
      </vt:variant>
      <vt:variant>
        <vt:i4>27</vt:i4>
      </vt:variant>
      <vt:variant>
        <vt:i4>0</vt:i4>
      </vt:variant>
      <vt:variant>
        <vt:i4>5</vt:i4>
      </vt:variant>
      <vt:variant>
        <vt:lpwstr>https://educationstandards.nsw.edu.au/wps/portal/nesa/mini-footer/copyright</vt:lpwstr>
      </vt:variant>
      <vt:variant>
        <vt:lpwstr/>
      </vt:variant>
      <vt:variant>
        <vt:i4>8257574</vt:i4>
      </vt:variant>
      <vt:variant>
        <vt:i4>24</vt:i4>
      </vt:variant>
      <vt:variant>
        <vt:i4>0</vt:i4>
      </vt:variant>
      <vt:variant>
        <vt:i4>5</vt:i4>
      </vt:variant>
      <vt:variant>
        <vt:lpwstr>https://educationstandards.nsw.edu.au/wps/wcm/connect/852daa22-4180-4a58-b57f-c2a09540e5e7/vet-information-digital-technology-11-12-syllabus-based-on-V.5.0-jan-2020.pdf?MOD=AJPERES&amp;CVID=</vt:lpwstr>
      </vt:variant>
      <vt:variant>
        <vt:lpwstr/>
      </vt:variant>
      <vt:variant>
        <vt:i4>7536744</vt:i4>
      </vt:variant>
      <vt:variant>
        <vt:i4>21</vt:i4>
      </vt:variant>
      <vt:variant>
        <vt:i4>0</vt:i4>
      </vt:variant>
      <vt:variant>
        <vt:i4>5</vt:i4>
      </vt:variant>
      <vt:variant>
        <vt:lpwstr>https://educationstandards.nsw.edu.au/wps/portal/nesa/mini-footer/copyright</vt:lpwstr>
      </vt:variant>
      <vt:variant>
        <vt:lpwstr/>
      </vt:variant>
      <vt:variant>
        <vt:i4>196677</vt:i4>
      </vt:variant>
      <vt:variant>
        <vt:i4>18</vt:i4>
      </vt:variant>
      <vt:variant>
        <vt:i4>0</vt:i4>
      </vt:variant>
      <vt:variant>
        <vt:i4>5</vt:i4>
      </vt:variant>
      <vt:variant>
        <vt:lpwstr>https://educationstandards.nsw.edu.au/wps/portal/nesa/11-12/resources/hsc-exam-papers</vt:lpwstr>
      </vt:variant>
      <vt:variant>
        <vt:lpwstr/>
      </vt:variant>
      <vt:variant>
        <vt:i4>7536744</vt:i4>
      </vt:variant>
      <vt:variant>
        <vt:i4>15</vt:i4>
      </vt:variant>
      <vt:variant>
        <vt:i4>0</vt:i4>
      </vt:variant>
      <vt:variant>
        <vt:i4>5</vt:i4>
      </vt:variant>
      <vt:variant>
        <vt:lpwstr>https://educationstandards.nsw.edu.au/wps/portal/nesa/mini-footer/copyright</vt:lpwstr>
      </vt:variant>
      <vt:variant>
        <vt:lpwstr/>
      </vt:variant>
      <vt:variant>
        <vt:i4>196677</vt:i4>
      </vt:variant>
      <vt:variant>
        <vt:i4>12</vt:i4>
      </vt:variant>
      <vt:variant>
        <vt:i4>0</vt:i4>
      </vt:variant>
      <vt:variant>
        <vt:i4>5</vt:i4>
      </vt:variant>
      <vt:variant>
        <vt:lpwstr>https://educationstandards.nsw.edu.au/wps/portal/nesa/11-12/resources/hsc-exam-papers</vt:lpwstr>
      </vt:variant>
      <vt:variant>
        <vt:lpwstr/>
      </vt:variant>
      <vt:variant>
        <vt:i4>5767255</vt:i4>
      </vt:variant>
      <vt:variant>
        <vt:i4>9</vt:i4>
      </vt:variant>
      <vt:variant>
        <vt:i4>0</vt:i4>
      </vt:variant>
      <vt:variant>
        <vt:i4>5</vt:i4>
      </vt:variant>
      <vt:variant>
        <vt:lpwstr>https://commons.wikimedia.org/w/index.php?curid=18309858</vt:lpwstr>
      </vt:variant>
      <vt:variant>
        <vt:lpwstr/>
      </vt:variant>
      <vt:variant>
        <vt:i4>6357094</vt:i4>
      </vt:variant>
      <vt:variant>
        <vt:i4>6</vt:i4>
      </vt:variant>
      <vt:variant>
        <vt:i4>0</vt:i4>
      </vt:variant>
      <vt:variant>
        <vt:i4>5</vt:i4>
      </vt:variant>
      <vt:variant>
        <vt:lpwstr>https://commons.wikimedia.org/w/index.php?curid=8422571</vt:lpwstr>
      </vt:variant>
      <vt:variant>
        <vt:lpwstr/>
      </vt:variant>
      <vt:variant>
        <vt:i4>6815842</vt:i4>
      </vt:variant>
      <vt:variant>
        <vt:i4>3</vt:i4>
      </vt:variant>
      <vt:variant>
        <vt:i4>0</vt:i4>
      </vt:variant>
      <vt:variant>
        <vt:i4>5</vt:i4>
      </vt:variant>
      <vt:variant>
        <vt:lpwstr>https://commons.wikimedia.org/w/index.php?curid=3789066</vt:lpwstr>
      </vt:variant>
      <vt:variant>
        <vt:lpwstr/>
      </vt:variant>
      <vt:variant>
        <vt:i4>3866748</vt:i4>
      </vt:variant>
      <vt:variant>
        <vt:i4>0</vt:i4>
      </vt:variant>
      <vt:variant>
        <vt:i4>0</vt:i4>
      </vt:variant>
      <vt:variant>
        <vt:i4>5</vt:i4>
      </vt:variant>
      <vt:variant>
        <vt:lpwstr>https://training.gov.au/Training/Details/ICTICT302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and Digital Technology - Operating system software</dc:title>
  <dc:subject/>
  <dc:creator>NSWDoE</dc:creator>
  <cp:keywords/>
  <dc:description/>
  <cp:lastModifiedBy>Wendy Winton</cp:lastModifiedBy>
  <cp:revision>6</cp:revision>
  <cp:lastPrinted>2020-06-16T00:53:00Z</cp:lastPrinted>
  <dcterms:created xsi:type="dcterms:W3CDTF">2020-07-28T07:27:00Z</dcterms:created>
  <dcterms:modified xsi:type="dcterms:W3CDTF">2020-08-05T03:09:00Z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ies>
</file>