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E9297B" w14:textId="77777777" w:rsidR="00382145" w:rsidRDefault="00863EC2" w:rsidP="00382145">
      <w:pPr>
        <w:pStyle w:val="Title"/>
      </w:pPr>
      <w:r>
        <w:t>Kitchen gardening for sustainability and wellbeing K-6</w:t>
      </w:r>
    </w:p>
    <w:p w14:paraId="72EC54F4" w14:textId="0A0D7FB6" w:rsidR="00382145" w:rsidRDefault="00382145" w:rsidP="00382145">
      <w:pPr>
        <w:pStyle w:val="Title"/>
      </w:pPr>
      <w:r>
        <w:rPr>
          <w:noProof/>
        </w:rPr>
        <w:drawing>
          <wp:inline distT="0" distB="0" distL="0" distR="0" wp14:anchorId="392ED37F" wp14:editId="547473FF">
            <wp:extent cx="6840220" cy="2167890"/>
            <wp:effectExtent l="0" t="0" r="5080" b="3810"/>
            <wp:docPr id="39" name="Picture 39" descr="Raised metal garden bed on a gravel base with leafy mature spinach plants growing in it. The soil is covered in straw mul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3-14 12.41.40 copy.jpg"/>
                    <pic:cNvPicPr/>
                  </pic:nvPicPr>
                  <pic:blipFill>
                    <a:blip r:embed="rId8"/>
                    <a:stretch>
                      <a:fillRect/>
                    </a:stretch>
                  </pic:blipFill>
                  <pic:spPr>
                    <a:xfrm>
                      <a:off x="0" y="0"/>
                      <a:ext cx="6840220" cy="2167890"/>
                    </a:xfrm>
                    <a:prstGeom prst="rect">
                      <a:avLst/>
                    </a:prstGeom>
                  </pic:spPr>
                </pic:pic>
              </a:graphicData>
            </a:graphic>
          </wp:inline>
        </w:drawing>
      </w:r>
    </w:p>
    <w:p w14:paraId="1E350422" w14:textId="25F6D9C7" w:rsidR="00382145" w:rsidRDefault="00382145" w:rsidP="00382145">
      <w:pPr>
        <w:pStyle w:val="DoEreference2018"/>
      </w:pPr>
      <w:r>
        <w:t>Healthy chard growing in a kitchen garden bed at Oxley Park Public School. EZEC 2019</w:t>
      </w:r>
    </w:p>
    <w:p w14:paraId="573B5F26" w14:textId="100B57D3" w:rsidR="00382145" w:rsidRDefault="00863EC2" w:rsidP="00382145">
      <w:pPr>
        <w:pStyle w:val="Heading3"/>
        <w:rPr>
          <w:noProof/>
        </w:rPr>
      </w:pPr>
      <w:r w:rsidRPr="0026049F">
        <w:t>Table</w:t>
      </w:r>
      <w:r>
        <w:t xml:space="preserve"> of co</w:t>
      </w:r>
      <w:r w:rsidRPr="009A5159">
        <w:t>ntents</w:t>
      </w:r>
      <w:r>
        <w:rPr>
          <w:bCs/>
          <w:color w:val="000000" w:themeColor="text1"/>
          <w:sz w:val="44"/>
          <w:szCs w:val="24"/>
        </w:rPr>
        <w:fldChar w:fldCharType="begin"/>
      </w:r>
      <w:r>
        <w:instrText xml:space="preserve"> TOC \o "2-2" \h \z \t "Document title SP,1,PD Table of Contents Heading,1" </w:instrText>
      </w:r>
      <w:r>
        <w:rPr>
          <w:bCs/>
          <w:color w:val="000000" w:themeColor="text1"/>
          <w:sz w:val="44"/>
          <w:szCs w:val="24"/>
        </w:rPr>
        <w:fldChar w:fldCharType="separate"/>
      </w:r>
    </w:p>
    <w:p w14:paraId="1BBE1504" w14:textId="16F80B38" w:rsidR="00382145" w:rsidRDefault="00382145">
      <w:pPr>
        <w:pStyle w:val="TOC2"/>
        <w:rPr>
          <w:rFonts w:asciiTheme="minorHAnsi" w:eastAsiaTheme="minorEastAsia" w:hAnsiTheme="minorHAnsi" w:cstheme="minorBidi"/>
          <w:noProof/>
          <w:szCs w:val="24"/>
          <w:lang w:eastAsia="en-US"/>
        </w:rPr>
      </w:pPr>
      <w:hyperlink w:anchor="_Toc16619005" w:history="1">
        <w:r w:rsidRPr="00300490">
          <w:rPr>
            <w:rStyle w:val="Hyperlink"/>
            <w:noProof/>
          </w:rPr>
          <w:t>About this resource</w:t>
        </w:r>
        <w:r>
          <w:rPr>
            <w:noProof/>
            <w:webHidden/>
          </w:rPr>
          <w:tab/>
        </w:r>
        <w:r>
          <w:rPr>
            <w:noProof/>
            <w:webHidden/>
          </w:rPr>
          <w:fldChar w:fldCharType="begin"/>
        </w:r>
        <w:r>
          <w:rPr>
            <w:noProof/>
            <w:webHidden/>
          </w:rPr>
          <w:instrText xml:space="preserve"> PAGEREF _Toc16619005 \h </w:instrText>
        </w:r>
        <w:r>
          <w:rPr>
            <w:noProof/>
            <w:webHidden/>
          </w:rPr>
        </w:r>
        <w:r>
          <w:rPr>
            <w:noProof/>
            <w:webHidden/>
          </w:rPr>
          <w:fldChar w:fldCharType="separate"/>
        </w:r>
        <w:r>
          <w:rPr>
            <w:noProof/>
            <w:webHidden/>
          </w:rPr>
          <w:t>1</w:t>
        </w:r>
        <w:r>
          <w:rPr>
            <w:noProof/>
            <w:webHidden/>
          </w:rPr>
          <w:fldChar w:fldCharType="end"/>
        </w:r>
      </w:hyperlink>
    </w:p>
    <w:p w14:paraId="6638F69E" w14:textId="05C56E6C" w:rsidR="00382145" w:rsidRDefault="00382145">
      <w:pPr>
        <w:pStyle w:val="TOC2"/>
        <w:rPr>
          <w:rFonts w:asciiTheme="minorHAnsi" w:eastAsiaTheme="minorEastAsia" w:hAnsiTheme="minorHAnsi" w:cstheme="minorBidi"/>
          <w:noProof/>
          <w:szCs w:val="24"/>
          <w:lang w:eastAsia="en-US"/>
        </w:rPr>
      </w:pPr>
      <w:hyperlink w:anchor="_Toc16619006" w:history="1">
        <w:r w:rsidRPr="00300490">
          <w:rPr>
            <w:rStyle w:val="Hyperlink"/>
            <w:noProof/>
          </w:rPr>
          <w:t>Benefits of kitchen garden programs</w:t>
        </w:r>
        <w:r>
          <w:rPr>
            <w:noProof/>
            <w:webHidden/>
          </w:rPr>
          <w:tab/>
        </w:r>
        <w:r>
          <w:rPr>
            <w:noProof/>
            <w:webHidden/>
          </w:rPr>
          <w:fldChar w:fldCharType="begin"/>
        </w:r>
        <w:r>
          <w:rPr>
            <w:noProof/>
            <w:webHidden/>
          </w:rPr>
          <w:instrText xml:space="preserve"> PAGEREF _Toc16619006 \h </w:instrText>
        </w:r>
        <w:r>
          <w:rPr>
            <w:noProof/>
            <w:webHidden/>
          </w:rPr>
        </w:r>
        <w:r>
          <w:rPr>
            <w:noProof/>
            <w:webHidden/>
          </w:rPr>
          <w:fldChar w:fldCharType="separate"/>
        </w:r>
        <w:r>
          <w:rPr>
            <w:noProof/>
            <w:webHidden/>
          </w:rPr>
          <w:t>3</w:t>
        </w:r>
        <w:r>
          <w:rPr>
            <w:noProof/>
            <w:webHidden/>
          </w:rPr>
          <w:fldChar w:fldCharType="end"/>
        </w:r>
      </w:hyperlink>
    </w:p>
    <w:p w14:paraId="325A0622" w14:textId="53779D4E" w:rsidR="00382145" w:rsidRDefault="00382145">
      <w:pPr>
        <w:pStyle w:val="TOC2"/>
        <w:rPr>
          <w:rFonts w:asciiTheme="minorHAnsi" w:eastAsiaTheme="minorEastAsia" w:hAnsiTheme="minorHAnsi" w:cstheme="minorBidi"/>
          <w:noProof/>
          <w:szCs w:val="24"/>
          <w:lang w:eastAsia="en-US"/>
        </w:rPr>
      </w:pPr>
      <w:hyperlink w:anchor="_Toc16619007" w:history="1">
        <w:r w:rsidRPr="00300490">
          <w:rPr>
            <w:rStyle w:val="Hyperlink"/>
            <w:noProof/>
          </w:rPr>
          <w:t>Learning sequences by stage</w:t>
        </w:r>
        <w:r>
          <w:rPr>
            <w:noProof/>
            <w:webHidden/>
          </w:rPr>
          <w:tab/>
        </w:r>
        <w:r>
          <w:rPr>
            <w:noProof/>
            <w:webHidden/>
          </w:rPr>
          <w:fldChar w:fldCharType="begin"/>
        </w:r>
        <w:r>
          <w:rPr>
            <w:noProof/>
            <w:webHidden/>
          </w:rPr>
          <w:instrText xml:space="preserve"> PAGEREF _Toc16619007 \h </w:instrText>
        </w:r>
        <w:r>
          <w:rPr>
            <w:noProof/>
            <w:webHidden/>
          </w:rPr>
        </w:r>
        <w:r>
          <w:rPr>
            <w:noProof/>
            <w:webHidden/>
          </w:rPr>
          <w:fldChar w:fldCharType="separate"/>
        </w:r>
        <w:r>
          <w:rPr>
            <w:noProof/>
            <w:webHidden/>
          </w:rPr>
          <w:t>4</w:t>
        </w:r>
        <w:r>
          <w:rPr>
            <w:noProof/>
            <w:webHidden/>
          </w:rPr>
          <w:fldChar w:fldCharType="end"/>
        </w:r>
      </w:hyperlink>
    </w:p>
    <w:p w14:paraId="42AA0E0F" w14:textId="218285B8" w:rsidR="00382145" w:rsidRDefault="00382145">
      <w:pPr>
        <w:pStyle w:val="TOC2"/>
        <w:rPr>
          <w:rFonts w:asciiTheme="minorHAnsi" w:eastAsiaTheme="minorEastAsia" w:hAnsiTheme="minorHAnsi" w:cstheme="minorBidi"/>
          <w:noProof/>
          <w:szCs w:val="24"/>
          <w:lang w:eastAsia="en-US"/>
        </w:rPr>
      </w:pPr>
      <w:hyperlink w:anchor="_Toc16619008" w:history="1">
        <w:r w:rsidRPr="00300490">
          <w:rPr>
            <w:rStyle w:val="Hyperlink"/>
            <w:noProof/>
          </w:rPr>
          <w:t>Gardening with students</w:t>
        </w:r>
        <w:r>
          <w:rPr>
            <w:noProof/>
            <w:webHidden/>
          </w:rPr>
          <w:tab/>
        </w:r>
        <w:r>
          <w:rPr>
            <w:noProof/>
            <w:webHidden/>
          </w:rPr>
          <w:fldChar w:fldCharType="begin"/>
        </w:r>
        <w:r>
          <w:rPr>
            <w:noProof/>
            <w:webHidden/>
          </w:rPr>
          <w:instrText xml:space="preserve"> PAGEREF _Toc16619008 \h </w:instrText>
        </w:r>
        <w:r>
          <w:rPr>
            <w:noProof/>
            <w:webHidden/>
          </w:rPr>
        </w:r>
        <w:r>
          <w:rPr>
            <w:noProof/>
            <w:webHidden/>
          </w:rPr>
          <w:fldChar w:fldCharType="separate"/>
        </w:r>
        <w:r>
          <w:rPr>
            <w:noProof/>
            <w:webHidden/>
          </w:rPr>
          <w:t>5</w:t>
        </w:r>
        <w:r>
          <w:rPr>
            <w:noProof/>
            <w:webHidden/>
          </w:rPr>
          <w:fldChar w:fldCharType="end"/>
        </w:r>
      </w:hyperlink>
    </w:p>
    <w:p w14:paraId="10EA28C6" w14:textId="65929A11" w:rsidR="00382145" w:rsidRDefault="00382145">
      <w:pPr>
        <w:pStyle w:val="TOC2"/>
        <w:rPr>
          <w:rFonts w:asciiTheme="minorHAnsi" w:eastAsiaTheme="minorEastAsia" w:hAnsiTheme="minorHAnsi" w:cstheme="minorBidi"/>
          <w:noProof/>
          <w:szCs w:val="24"/>
          <w:lang w:eastAsia="en-US"/>
        </w:rPr>
      </w:pPr>
      <w:hyperlink w:anchor="_Toc16619009" w:history="1">
        <w:r w:rsidRPr="00300490">
          <w:rPr>
            <w:rStyle w:val="Hyperlink"/>
            <w:noProof/>
          </w:rPr>
          <w:t>Teaching food technologies</w:t>
        </w:r>
        <w:r>
          <w:rPr>
            <w:noProof/>
            <w:webHidden/>
          </w:rPr>
          <w:tab/>
        </w:r>
        <w:r>
          <w:rPr>
            <w:noProof/>
            <w:webHidden/>
          </w:rPr>
          <w:fldChar w:fldCharType="begin"/>
        </w:r>
        <w:r>
          <w:rPr>
            <w:noProof/>
            <w:webHidden/>
          </w:rPr>
          <w:instrText xml:space="preserve"> PAGEREF _Toc16619009 \h </w:instrText>
        </w:r>
        <w:r>
          <w:rPr>
            <w:noProof/>
            <w:webHidden/>
          </w:rPr>
        </w:r>
        <w:r>
          <w:rPr>
            <w:noProof/>
            <w:webHidden/>
          </w:rPr>
          <w:fldChar w:fldCharType="separate"/>
        </w:r>
        <w:r>
          <w:rPr>
            <w:noProof/>
            <w:webHidden/>
          </w:rPr>
          <w:t>8</w:t>
        </w:r>
        <w:r>
          <w:rPr>
            <w:noProof/>
            <w:webHidden/>
          </w:rPr>
          <w:fldChar w:fldCharType="end"/>
        </w:r>
      </w:hyperlink>
    </w:p>
    <w:p w14:paraId="022AE6CF" w14:textId="6CC3955A" w:rsidR="00382145" w:rsidRDefault="00382145">
      <w:pPr>
        <w:pStyle w:val="TOC2"/>
        <w:rPr>
          <w:rFonts w:asciiTheme="minorHAnsi" w:eastAsiaTheme="minorEastAsia" w:hAnsiTheme="minorHAnsi" w:cstheme="minorBidi"/>
          <w:noProof/>
          <w:szCs w:val="24"/>
          <w:lang w:eastAsia="en-US"/>
        </w:rPr>
      </w:pPr>
      <w:hyperlink w:anchor="_Toc16619010" w:history="1">
        <w:r w:rsidRPr="00300490">
          <w:rPr>
            <w:rStyle w:val="Hyperlink"/>
            <w:noProof/>
          </w:rPr>
          <w:t>Early Stage 1– How can we grow our food?</w:t>
        </w:r>
        <w:r>
          <w:rPr>
            <w:noProof/>
            <w:webHidden/>
          </w:rPr>
          <w:tab/>
        </w:r>
        <w:r>
          <w:rPr>
            <w:noProof/>
            <w:webHidden/>
          </w:rPr>
          <w:fldChar w:fldCharType="begin"/>
        </w:r>
        <w:r>
          <w:rPr>
            <w:noProof/>
            <w:webHidden/>
          </w:rPr>
          <w:instrText xml:space="preserve"> PAGEREF _Toc16619010 \h </w:instrText>
        </w:r>
        <w:r>
          <w:rPr>
            <w:noProof/>
            <w:webHidden/>
          </w:rPr>
        </w:r>
        <w:r>
          <w:rPr>
            <w:noProof/>
            <w:webHidden/>
          </w:rPr>
          <w:fldChar w:fldCharType="separate"/>
        </w:r>
        <w:r>
          <w:rPr>
            <w:noProof/>
            <w:webHidden/>
          </w:rPr>
          <w:t>10</w:t>
        </w:r>
        <w:r>
          <w:rPr>
            <w:noProof/>
            <w:webHidden/>
          </w:rPr>
          <w:fldChar w:fldCharType="end"/>
        </w:r>
      </w:hyperlink>
    </w:p>
    <w:p w14:paraId="42E5537D" w14:textId="0D792560" w:rsidR="00382145" w:rsidRDefault="00382145">
      <w:pPr>
        <w:pStyle w:val="TOC2"/>
        <w:rPr>
          <w:rFonts w:asciiTheme="minorHAnsi" w:eastAsiaTheme="minorEastAsia" w:hAnsiTheme="minorHAnsi" w:cstheme="minorBidi"/>
          <w:noProof/>
          <w:szCs w:val="24"/>
          <w:lang w:eastAsia="en-US"/>
        </w:rPr>
      </w:pPr>
      <w:hyperlink w:anchor="_Toc16619011" w:history="1">
        <w:r w:rsidRPr="00300490">
          <w:rPr>
            <w:rStyle w:val="Hyperlink"/>
            <w:noProof/>
          </w:rPr>
          <w:t>Stage 1– How can we grow food plants at school?</w:t>
        </w:r>
        <w:r>
          <w:rPr>
            <w:noProof/>
            <w:webHidden/>
          </w:rPr>
          <w:tab/>
        </w:r>
        <w:r>
          <w:rPr>
            <w:noProof/>
            <w:webHidden/>
          </w:rPr>
          <w:fldChar w:fldCharType="begin"/>
        </w:r>
        <w:r>
          <w:rPr>
            <w:noProof/>
            <w:webHidden/>
          </w:rPr>
          <w:instrText xml:space="preserve"> PAGEREF _Toc16619011 \h </w:instrText>
        </w:r>
        <w:r>
          <w:rPr>
            <w:noProof/>
            <w:webHidden/>
          </w:rPr>
        </w:r>
        <w:r>
          <w:rPr>
            <w:noProof/>
            <w:webHidden/>
          </w:rPr>
          <w:fldChar w:fldCharType="separate"/>
        </w:r>
        <w:r>
          <w:rPr>
            <w:noProof/>
            <w:webHidden/>
          </w:rPr>
          <w:t>21</w:t>
        </w:r>
        <w:r>
          <w:rPr>
            <w:noProof/>
            <w:webHidden/>
          </w:rPr>
          <w:fldChar w:fldCharType="end"/>
        </w:r>
      </w:hyperlink>
    </w:p>
    <w:p w14:paraId="72C0B668" w14:textId="15F3B0AB" w:rsidR="00382145" w:rsidRDefault="00382145">
      <w:pPr>
        <w:pStyle w:val="TOC2"/>
        <w:rPr>
          <w:rFonts w:asciiTheme="minorHAnsi" w:eastAsiaTheme="minorEastAsia" w:hAnsiTheme="minorHAnsi" w:cstheme="minorBidi"/>
          <w:noProof/>
          <w:szCs w:val="24"/>
          <w:lang w:eastAsia="en-US"/>
        </w:rPr>
      </w:pPr>
      <w:hyperlink w:anchor="_Toc16619012" w:history="1">
        <w:r w:rsidRPr="00300490">
          <w:rPr>
            <w:rStyle w:val="Hyperlink"/>
            <w:noProof/>
          </w:rPr>
          <w:t>Stage 2 – How can we enhance the growth of food plants at school?</w:t>
        </w:r>
        <w:r>
          <w:rPr>
            <w:noProof/>
            <w:webHidden/>
          </w:rPr>
          <w:tab/>
        </w:r>
        <w:r>
          <w:rPr>
            <w:noProof/>
            <w:webHidden/>
          </w:rPr>
          <w:fldChar w:fldCharType="begin"/>
        </w:r>
        <w:r>
          <w:rPr>
            <w:noProof/>
            <w:webHidden/>
          </w:rPr>
          <w:instrText xml:space="preserve"> PAGEREF _Toc16619012 \h </w:instrText>
        </w:r>
        <w:r>
          <w:rPr>
            <w:noProof/>
            <w:webHidden/>
          </w:rPr>
        </w:r>
        <w:r>
          <w:rPr>
            <w:noProof/>
            <w:webHidden/>
          </w:rPr>
          <w:fldChar w:fldCharType="separate"/>
        </w:r>
        <w:r>
          <w:rPr>
            <w:noProof/>
            <w:webHidden/>
          </w:rPr>
          <w:t>33</w:t>
        </w:r>
        <w:r>
          <w:rPr>
            <w:noProof/>
            <w:webHidden/>
          </w:rPr>
          <w:fldChar w:fldCharType="end"/>
        </w:r>
      </w:hyperlink>
    </w:p>
    <w:p w14:paraId="66229603" w14:textId="2A189775" w:rsidR="00382145" w:rsidRDefault="00382145">
      <w:pPr>
        <w:pStyle w:val="TOC2"/>
        <w:rPr>
          <w:rFonts w:asciiTheme="minorHAnsi" w:eastAsiaTheme="minorEastAsia" w:hAnsiTheme="minorHAnsi" w:cstheme="minorBidi"/>
          <w:noProof/>
          <w:szCs w:val="24"/>
          <w:lang w:eastAsia="en-US"/>
        </w:rPr>
      </w:pPr>
      <w:hyperlink w:anchor="_Toc16619013" w:history="1">
        <w:r w:rsidRPr="00300490">
          <w:rPr>
            <w:rStyle w:val="Hyperlink"/>
            <w:noProof/>
          </w:rPr>
          <w:t>Stage 3 – How can we sustainably produce healthy food at school?</w:t>
        </w:r>
        <w:r>
          <w:rPr>
            <w:noProof/>
            <w:webHidden/>
          </w:rPr>
          <w:tab/>
        </w:r>
        <w:r>
          <w:rPr>
            <w:noProof/>
            <w:webHidden/>
          </w:rPr>
          <w:fldChar w:fldCharType="begin"/>
        </w:r>
        <w:r>
          <w:rPr>
            <w:noProof/>
            <w:webHidden/>
          </w:rPr>
          <w:instrText xml:space="preserve"> PAGEREF _Toc16619013 \h </w:instrText>
        </w:r>
        <w:r>
          <w:rPr>
            <w:noProof/>
            <w:webHidden/>
          </w:rPr>
        </w:r>
        <w:r>
          <w:rPr>
            <w:noProof/>
            <w:webHidden/>
          </w:rPr>
          <w:fldChar w:fldCharType="separate"/>
        </w:r>
        <w:r>
          <w:rPr>
            <w:noProof/>
            <w:webHidden/>
          </w:rPr>
          <w:t>46</w:t>
        </w:r>
        <w:r>
          <w:rPr>
            <w:noProof/>
            <w:webHidden/>
          </w:rPr>
          <w:fldChar w:fldCharType="end"/>
        </w:r>
      </w:hyperlink>
    </w:p>
    <w:p w14:paraId="57E1D006" w14:textId="4CFA14D3" w:rsidR="00382145" w:rsidRDefault="00382145">
      <w:pPr>
        <w:pStyle w:val="TOC2"/>
        <w:rPr>
          <w:rFonts w:asciiTheme="minorHAnsi" w:eastAsiaTheme="minorEastAsia" w:hAnsiTheme="minorHAnsi" w:cstheme="minorBidi"/>
          <w:noProof/>
          <w:szCs w:val="24"/>
          <w:lang w:eastAsia="en-US"/>
        </w:rPr>
      </w:pPr>
      <w:hyperlink w:anchor="_Toc16619014" w:history="1">
        <w:r w:rsidRPr="00300490">
          <w:rPr>
            <w:rStyle w:val="Hyperlink"/>
            <w:noProof/>
          </w:rPr>
          <w:t>Garden spaces and equipment</w:t>
        </w:r>
        <w:r>
          <w:rPr>
            <w:noProof/>
            <w:webHidden/>
          </w:rPr>
          <w:tab/>
        </w:r>
        <w:r>
          <w:rPr>
            <w:noProof/>
            <w:webHidden/>
          </w:rPr>
          <w:fldChar w:fldCharType="begin"/>
        </w:r>
        <w:r>
          <w:rPr>
            <w:noProof/>
            <w:webHidden/>
          </w:rPr>
          <w:instrText xml:space="preserve"> PAGEREF _Toc16619014 \h </w:instrText>
        </w:r>
        <w:r>
          <w:rPr>
            <w:noProof/>
            <w:webHidden/>
          </w:rPr>
        </w:r>
        <w:r>
          <w:rPr>
            <w:noProof/>
            <w:webHidden/>
          </w:rPr>
          <w:fldChar w:fldCharType="separate"/>
        </w:r>
        <w:r>
          <w:rPr>
            <w:noProof/>
            <w:webHidden/>
          </w:rPr>
          <w:t>57</w:t>
        </w:r>
        <w:r>
          <w:rPr>
            <w:noProof/>
            <w:webHidden/>
          </w:rPr>
          <w:fldChar w:fldCharType="end"/>
        </w:r>
      </w:hyperlink>
    </w:p>
    <w:p w14:paraId="0CF65558" w14:textId="587449D5" w:rsidR="00382145" w:rsidRDefault="00382145">
      <w:pPr>
        <w:pStyle w:val="TOC2"/>
        <w:rPr>
          <w:rFonts w:asciiTheme="minorHAnsi" w:eastAsiaTheme="minorEastAsia" w:hAnsiTheme="minorHAnsi" w:cstheme="minorBidi"/>
          <w:noProof/>
          <w:szCs w:val="24"/>
          <w:lang w:eastAsia="en-US"/>
        </w:rPr>
      </w:pPr>
      <w:hyperlink w:anchor="_Toc16619015" w:history="1">
        <w:r w:rsidRPr="00300490">
          <w:rPr>
            <w:rStyle w:val="Hyperlink"/>
            <w:noProof/>
          </w:rPr>
          <w:t>Food preparation spaces and equipment</w:t>
        </w:r>
        <w:r>
          <w:rPr>
            <w:noProof/>
            <w:webHidden/>
          </w:rPr>
          <w:tab/>
        </w:r>
        <w:r>
          <w:rPr>
            <w:noProof/>
            <w:webHidden/>
          </w:rPr>
          <w:fldChar w:fldCharType="begin"/>
        </w:r>
        <w:r>
          <w:rPr>
            <w:noProof/>
            <w:webHidden/>
          </w:rPr>
          <w:instrText xml:space="preserve"> PAGEREF _Toc16619015 \h </w:instrText>
        </w:r>
        <w:r>
          <w:rPr>
            <w:noProof/>
            <w:webHidden/>
          </w:rPr>
        </w:r>
        <w:r>
          <w:rPr>
            <w:noProof/>
            <w:webHidden/>
          </w:rPr>
          <w:fldChar w:fldCharType="separate"/>
        </w:r>
        <w:r>
          <w:rPr>
            <w:noProof/>
            <w:webHidden/>
          </w:rPr>
          <w:t>59</w:t>
        </w:r>
        <w:r>
          <w:rPr>
            <w:noProof/>
            <w:webHidden/>
          </w:rPr>
          <w:fldChar w:fldCharType="end"/>
        </w:r>
      </w:hyperlink>
    </w:p>
    <w:p w14:paraId="6134B84E" w14:textId="487B25F7" w:rsidR="00382145" w:rsidRDefault="00382145">
      <w:pPr>
        <w:pStyle w:val="TOC2"/>
        <w:rPr>
          <w:rFonts w:asciiTheme="minorHAnsi" w:eastAsiaTheme="minorEastAsia" w:hAnsiTheme="minorHAnsi" w:cstheme="minorBidi"/>
          <w:noProof/>
          <w:szCs w:val="24"/>
          <w:lang w:eastAsia="en-US"/>
        </w:rPr>
      </w:pPr>
      <w:hyperlink w:anchor="_Toc16619016" w:history="1">
        <w:r w:rsidRPr="00300490">
          <w:rPr>
            <w:rStyle w:val="Hyperlink"/>
            <w:noProof/>
          </w:rPr>
          <w:t>Program management</w:t>
        </w:r>
        <w:r>
          <w:rPr>
            <w:noProof/>
            <w:webHidden/>
          </w:rPr>
          <w:tab/>
        </w:r>
        <w:r>
          <w:rPr>
            <w:noProof/>
            <w:webHidden/>
          </w:rPr>
          <w:fldChar w:fldCharType="begin"/>
        </w:r>
        <w:r>
          <w:rPr>
            <w:noProof/>
            <w:webHidden/>
          </w:rPr>
          <w:instrText xml:space="preserve"> PAGEREF _Toc16619016 \h </w:instrText>
        </w:r>
        <w:r>
          <w:rPr>
            <w:noProof/>
            <w:webHidden/>
          </w:rPr>
        </w:r>
        <w:r>
          <w:rPr>
            <w:noProof/>
            <w:webHidden/>
          </w:rPr>
          <w:fldChar w:fldCharType="separate"/>
        </w:r>
        <w:r>
          <w:rPr>
            <w:noProof/>
            <w:webHidden/>
          </w:rPr>
          <w:t>60</w:t>
        </w:r>
        <w:r>
          <w:rPr>
            <w:noProof/>
            <w:webHidden/>
          </w:rPr>
          <w:fldChar w:fldCharType="end"/>
        </w:r>
      </w:hyperlink>
    </w:p>
    <w:p w14:paraId="3E8F7009" w14:textId="76E25E04" w:rsidR="00382145" w:rsidRDefault="00382145">
      <w:pPr>
        <w:pStyle w:val="TOC2"/>
        <w:rPr>
          <w:rFonts w:asciiTheme="minorHAnsi" w:eastAsiaTheme="minorEastAsia" w:hAnsiTheme="minorHAnsi" w:cstheme="minorBidi"/>
          <w:noProof/>
          <w:szCs w:val="24"/>
          <w:lang w:eastAsia="en-US"/>
        </w:rPr>
      </w:pPr>
      <w:hyperlink w:anchor="_Toc16619017" w:history="1">
        <w:r w:rsidRPr="00300490">
          <w:rPr>
            <w:rStyle w:val="Hyperlink"/>
            <w:noProof/>
          </w:rPr>
          <w:t>Tips from kitchen garden teachers</w:t>
        </w:r>
        <w:r>
          <w:rPr>
            <w:noProof/>
            <w:webHidden/>
          </w:rPr>
          <w:tab/>
        </w:r>
        <w:r>
          <w:rPr>
            <w:noProof/>
            <w:webHidden/>
          </w:rPr>
          <w:fldChar w:fldCharType="begin"/>
        </w:r>
        <w:r>
          <w:rPr>
            <w:noProof/>
            <w:webHidden/>
          </w:rPr>
          <w:instrText xml:space="preserve"> PAGEREF _Toc16619017 \h </w:instrText>
        </w:r>
        <w:r>
          <w:rPr>
            <w:noProof/>
            <w:webHidden/>
          </w:rPr>
        </w:r>
        <w:r>
          <w:rPr>
            <w:noProof/>
            <w:webHidden/>
          </w:rPr>
          <w:fldChar w:fldCharType="separate"/>
        </w:r>
        <w:r>
          <w:rPr>
            <w:noProof/>
            <w:webHidden/>
          </w:rPr>
          <w:t>61</w:t>
        </w:r>
        <w:r>
          <w:rPr>
            <w:noProof/>
            <w:webHidden/>
          </w:rPr>
          <w:fldChar w:fldCharType="end"/>
        </w:r>
      </w:hyperlink>
    </w:p>
    <w:p w14:paraId="1FC9F219" w14:textId="6912C48E" w:rsidR="00382145" w:rsidRDefault="00382145">
      <w:pPr>
        <w:pStyle w:val="TOC2"/>
        <w:rPr>
          <w:rFonts w:asciiTheme="minorHAnsi" w:eastAsiaTheme="minorEastAsia" w:hAnsiTheme="minorHAnsi" w:cstheme="minorBidi"/>
          <w:noProof/>
          <w:szCs w:val="24"/>
          <w:lang w:eastAsia="en-US"/>
        </w:rPr>
      </w:pPr>
      <w:hyperlink w:anchor="_Toc16619018" w:history="1">
        <w:r w:rsidRPr="00300490">
          <w:rPr>
            <w:rStyle w:val="Hyperlink"/>
            <w:noProof/>
          </w:rPr>
          <w:t>References and resources</w:t>
        </w:r>
        <w:r>
          <w:rPr>
            <w:noProof/>
            <w:webHidden/>
          </w:rPr>
          <w:tab/>
        </w:r>
        <w:r>
          <w:rPr>
            <w:noProof/>
            <w:webHidden/>
          </w:rPr>
          <w:fldChar w:fldCharType="begin"/>
        </w:r>
        <w:r>
          <w:rPr>
            <w:noProof/>
            <w:webHidden/>
          </w:rPr>
          <w:instrText xml:space="preserve"> PAGEREF _Toc16619018 \h </w:instrText>
        </w:r>
        <w:r>
          <w:rPr>
            <w:noProof/>
            <w:webHidden/>
          </w:rPr>
        </w:r>
        <w:r>
          <w:rPr>
            <w:noProof/>
            <w:webHidden/>
          </w:rPr>
          <w:fldChar w:fldCharType="separate"/>
        </w:r>
        <w:r>
          <w:rPr>
            <w:noProof/>
            <w:webHidden/>
          </w:rPr>
          <w:t>63</w:t>
        </w:r>
        <w:r>
          <w:rPr>
            <w:noProof/>
            <w:webHidden/>
          </w:rPr>
          <w:fldChar w:fldCharType="end"/>
        </w:r>
      </w:hyperlink>
    </w:p>
    <w:p w14:paraId="6D78AF50" w14:textId="05E92EA7" w:rsidR="00382145" w:rsidRDefault="00863EC2" w:rsidP="00382145">
      <w:pPr>
        <w:pStyle w:val="DoEheading22018"/>
      </w:pPr>
      <w:r>
        <w:lastRenderedPageBreak/>
        <w:fldChar w:fldCharType="end"/>
      </w:r>
      <w:bookmarkStart w:id="0" w:name="_Toc531954342"/>
      <w:bookmarkStart w:id="1" w:name="_Toc16619005"/>
      <w:r w:rsidR="00382145">
        <w:t>About this resource</w:t>
      </w:r>
      <w:bookmarkEnd w:id="0"/>
      <w:bookmarkEnd w:id="1"/>
    </w:p>
    <w:p w14:paraId="49EA9450" w14:textId="77777777" w:rsidR="00382145" w:rsidRDefault="00382145" w:rsidP="00382145">
      <w:pPr>
        <w:pStyle w:val="DoEbodytext2018"/>
      </w:pPr>
      <w:r>
        <w:t xml:space="preserve">Growing our own food can be one of life’s most satisfying experiences. This resource provides suggestions for students to learn skills and knowledge in growing and producing food at school from ‘paddock to plate’. It aims to develop in students: </w:t>
      </w:r>
    </w:p>
    <w:p w14:paraId="47488B77" w14:textId="77777777" w:rsidR="00382145" w:rsidRDefault="00382145" w:rsidP="00382145">
      <w:pPr>
        <w:pStyle w:val="DoElist1bullet2018"/>
        <w:numPr>
          <w:ilvl w:val="0"/>
          <w:numId w:val="1"/>
        </w:numPr>
      </w:pPr>
      <w:r>
        <w:t>understanding of and skills in living and acting sustainably</w:t>
      </w:r>
    </w:p>
    <w:p w14:paraId="451B3C3B" w14:textId="77777777" w:rsidR="00382145" w:rsidRDefault="00382145" w:rsidP="00382145">
      <w:pPr>
        <w:pStyle w:val="DoElist1bullet2018"/>
        <w:numPr>
          <w:ilvl w:val="0"/>
          <w:numId w:val="1"/>
        </w:numPr>
        <w:rPr>
          <w:lang w:val="en-US"/>
        </w:rPr>
      </w:pPr>
      <w:r>
        <w:rPr>
          <w:lang w:val="en-US"/>
        </w:rPr>
        <w:t>skills in working scientifically when investigating factors affecting plant growth</w:t>
      </w:r>
    </w:p>
    <w:p w14:paraId="40E281C5" w14:textId="77777777" w:rsidR="00382145" w:rsidRDefault="00382145" w:rsidP="00382145">
      <w:pPr>
        <w:pStyle w:val="DoElist1bullet2018"/>
        <w:numPr>
          <w:ilvl w:val="0"/>
          <w:numId w:val="1"/>
        </w:numPr>
        <w:rPr>
          <w:lang w:val="en-US"/>
        </w:rPr>
      </w:pPr>
      <w:r w:rsidRPr="002A15D7">
        <w:rPr>
          <w:lang w:val="en-US"/>
        </w:rPr>
        <w:t xml:space="preserve">skills in design and production </w:t>
      </w:r>
      <w:r>
        <w:rPr>
          <w:lang w:val="en-US"/>
        </w:rPr>
        <w:t>relating to growing and producing food</w:t>
      </w:r>
      <w:r w:rsidRPr="002A15D7">
        <w:rPr>
          <w:lang w:val="en-US"/>
        </w:rPr>
        <w:t xml:space="preserve"> </w:t>
      </w:r>
    </w:p>
    <w:p w14:paraId="4C993057" w14:textId="77777777" w:rsidR="00382145" w:rsidRPr="002A15D7" w:rsidRDefault="00382145" w:rsidP="00382145">
      <w:pPr>
        <w:pStyle w:val="DoElist1bullet2018"/>
        <w:numPr>
          <w:ilvl w:val="0"/>
          <w:numId w:val="1"/>
        </w:numPr>
        <w:rPr>
          <w:lang w:val="en-US"/>
        </w:rPr>
      </w:pPr>
      <w:r>
        <w:rPr>
          <w:lang w:val="en-US"/>
        </w:rPr>
        <w:t>understanding needs of living things and their interrelationships</w:t>
      </w:r>
    </w:p>
    <w:p w14:paraId="2BE06847" w14:textId="77777777" w:rsidR="00382145" w:rsidRDefault="00382145" w:rsidP="00382145">
      <w:pPr>
        <w:pStyle w:val="DoElist1bullet2018"/>
        <w:numPr>
          <w:ilvl w:val="0"/>
          <w:numId w:val="1"/>
        </w:numPr>
        <w:rPr>
          <w:lang w:val="en-US"/>
        </w:rPr>
      </w:pPr>
      <w:r>
        <w:rPr>
          <w:lang w:val="en-US"/>
        </w:rPr>
        <w:t>understandings of food sources and food technologies</w:t>
      </w:r>
    </w:p>
    <w:p w14:paraId="5B0D2A22" w14:textId="77777777" w:rsidR="00382145" w:rsidRDefault="00382145" w:rsidP="00382145">
      <w:pPr>
        <w:pStyle w:val="DoElist1bullet2018"/>
        <w:numPr>
          <w:ilvl w:val="0"/>
          <w:numId w:val="1"/>
        </w:numPr>
        <w:rPr>
          <w:lang w:val="en-US"/>
        </w:rPr>
      </w:pPr>
      <w:r>
        <w:rPr>
          <w:lang w:val="en-US"/>
        </w:rPr>
        <w:t xml:space="preserve">emotional wellbeing through spending time outside and connecting to nature </w:t>
      </w:r>
    </w:p>
    <w:p w14:paraId="231638FD" w14:textId="77777777" w:rsidR="00382145" w:rsidRDefault="00382145" w:rsidP="00382145">
      <w:pPr>
        <w:pStyle w:val="DoElist1bullet2018"/>
        <w:numPr>
          <w:ilvl w:val="0"/>
          <w:numId w:val="1"/>
        </w:numPr>
        <w:rPr>
          <w:lang w:val="en-US"/>
        </w:rPr>
      </w:pPr>
      <w:r>
        <w:rPr>
          <w:lang w:val="en-US"/>
        </w:rPr>
        <w:t xml:space="preserve">social wellbeing in sharing and working collaboratively </w:t>
      </w:r>
    </w:p>
    <w:p w14:paraId="26950533" w14:textId="77777777" w:rsidR="00382145" w:rsidRDefault="00382145" w:rsidP="00382145">
      <w:pPr>
        <w:pStyle w:val="DoElist1bullet2018"/>
        <w:numPr>
          <w:ilvl w:val="0"/>
          <w:numId w:val="1"/>
        </w:numPr>
        <w:rPr>
          <w:lang w:val="en-US"/>
        </w:rPr>
      </w:pPr>
      <w:r>
        <w:rPr>
          <w:lang w:val="en-US"/>
        </w:rPr>
        <w:t>physical wellbeing through gardening, preparing and eating seasonal healthy foods.</w:t>
      </w:r>
    </w:p>
    <w:p w14:paraId="3DF52D59" w14:textId="77777777" w:rsidR="00382145" w:rsidRDefault="00382145" w:rsidP="00382145">
      <w:pPr>
        <w:pStyle w:val="DoEheading32018"/>
      </w:pPr>
      <w:r>
        <w:t>Syllabus links and learning</w:t>
      </w:r>
    </w:p>
    <w:p w14:paraId="01D9958A" w14:textId="1C045686" w:rsidR="00382145" w:rsidRDefault="00382145" w:rsidP="00382145">
      <w:pPr>
        <w:pStyle w:val="DoEbodytext2018"/>
      </w:pPr>
      <w:r>
        <w:t xml:space="preserve">The learning sequences support the Living world strand of the science and technology syllabus, including food and fibre technologies, embedding skills and knowledge content. It can replace an existing science and technology unit of learning. Links to learning in PDHPE, English, mathematics, and other science and technology strands are also identified. </w:t>
      </w:r>
      <w:r w:rsidR="0061037D">
        <w:t xml:space="preserve">The learning sequences are not intended to be completed over one term and are intended to provide </w:t>
      </w:r>
      <w:r w:rsidR="0061037D">
        <w:t>sample activities.</w:t>
      </w:r>
      <w:bookmarkStart w:id="2" w:name="_GoBack"/>
      <w:bookmarkEnd w:id="2"/>
      <w:r w:rsidR="0061037D">
        <w:t xml:space="preserve"> </w:t>
      </w:r>
    </w:p>
    <w:p w14:paraId="134A7952" w14:textId="0AEE1F26" w:rsidR="00382145" w:rsidRDefault="00382145" w:rsidP="00382145">
      <w:pPr>
        <w:pStyle w:val="DoEbodytext2018"/>
      </w:pPr>
      <w:r>
        <w:t xml:space="preserve">Each set of learning experiences specifies tasks in the garden listed on a weekly basis. Supplementary activities that relate to growing food, gardening and food production are also suggested. These include preparing and producing food to eat, scientific investigations and design and production projects. Some of these may extend across several weeks. </w:t>
      </w:r>
    </w:p>
    <w:p w14:paraId="2B1CFC62" w14:textId="77777777" w:rsidR="00382145" w:rsidRDefault="00382145" w:rsidP="00382145">
      <w:pPr>
        <w:pStyle w:val="DoEbodytext2018"/>
      </w:pPr>
      <w:r>
        <w:t>It is recommended that each learning experience incorporates the garden, for instance:</w:t>
      </w:r>
    </w:p>
    <w:p w14:paraId="120B11EC" w14:textId="77777777" w:rsidR="00382145" w:rsidRDefault="00382145" w:rsidP="00382145">
      <w:pPr>
        <w:pStyle w:val="DoElist1bullet2018"/>
        <w:numPr>
          <w:ilvl w:val="0"/>
          <w:numId w:val="1"/>
        </w:numPr>
      </w:pPr>
      <w:r>
        <w:t>harvesting food to use in food preparation</w:t>
      </w:r>
    </w:p>
    <w:p w14:paraId="4DBB47CD" w14:textId="77777777" w:rsidR="00382145" w:rsidRDefault="00382145" w:rsidP="00382145">
      <w:pPr>
        <w:pStyle w:val="DoElist1bullet2018"/>
        <w:numPr>
          <w:ilvl w:val="0"/>
          <w:numId w:val="1"/>
        </w:numPr>
      </w:pPr>
      <w:r>
        <w:t xml:space="preserve">making observations in context prior to a scientific investigation </w:t>
      </w:r>
    </w:p>
    <w:p w14:paraId="24BE5EBD" w14:textId="77777777" w:rsidR="00382145" w:rsidRDefault="00382145" w:rsidP="00382145">
      <w:pPr>
        <w:pStyle w:val="DoElist1bullet2018"/>
        <w:numPr>
          <w:ilvl w:val="0"/>
          <w:numId w:val="1"/>
        </w:numPr>
      </w:pPr>
      <w:r>
        <w:t>identifying challenges or needs for which solutions can be designed and produced.</w:t>
      </w:r>
    </w:p>
    <w:p w14:paraId="36453547" w14:textId="77777777" w:rsidR="00382145" w:rsidRDefault="00382145" w:rsidP="00382145">
      <w:pPr>
        <w:pStyle w:val="DoEbodytext2018"/>
      </w:pPr>
      <w:r>
        <w:t>With sustainability underpinning the learning, activities promote a closed loop when growing and producing food. Garden produce is harvested, prepared, eaten and organic waste is composted for return to the garden. Sustainable use of water, soil and other resources is also encouraged.</w:t>
      </w:r>
    </w:p>
    <w:p w14:paraId="1819BC9D" w14:textId="77777777" w:rsidR="00382145" w:rsidRDefault="00382145" w:rsidP="00382145">
      <w:pPr>
        <w:pStyle w:val="DoEheading32018"/>
      </w:pPr>
      <w:r>
        <w:t>Environmental and zoo education centres</w:t>
      </w:r>
    </w:p>
    <w:p w14:paraId="2E658204" w14:textId="77777777" w:rsidR="00382145" w:rsidRPr="00A45F37" w:rsidRDefault="00382145" w:rsidP="00382145">
      <w:pPr>
        <w:pStyle w:val="DoEbodytext2018"/>
      </w:pPr>
      <w:r>
        <w:t xml:space="preserve">The document has been written by teachers working in the department’s environmental and zoo education centres (EZEC) in consultation with class teachers and other school staff involved in kitchen garden programs. Located in 25 centres across NSW, EZECs promote and enable learning that empowers students to take action for a sustainable future. Contact your nearest </w:t>
      </w:r>
      <w:hyperlink r:id="rId9" w:history="1">
        <w:r w:rsidRPr="00675F0B">
          <w:rPr>
            <w:rStyle w:val="Hyperlink"/>
          </w:rPr>
          <w:t>environmental or zoo education centre</w:t>
        </w:r>
      </w:hyperlink>
      <w:r>
        <w:t xml:space="preserve"> for support in your school kitchen garden programs.</w:t>
      </w:r>
      <w:bookmarkStart w:id="3" w:name="_Toc531954213"/>
      <w:bookmarkStart w:id="4" w:name="_Toc531954343"/>
      <w:r>
        <w:br w:type="page"/>
      </w:r>
    </w:p>
    <w:p w14:paraId="0739A906" w14:textId="77777777" w:rsidR="00382145" w:rsidRDefault="00382145" w:rsidP="00382145">
      <w:pPr>
        <w:pStyle w:val="DoEheading22018"/>
      </w:pPr>
      <w:bookmarkStart w:id="5" w:name="_Toc16619006"/>
      <w:r>
        <w:lastRenderedPageBreak/>
        <w:t>Benefits of kitchen garden programs</w:t>
      </w:r>
      <w:bookmarkEnd w:id="3"/>
      <w:bookmarkEnd w:id="4"/>
      <w:bookmarkEnd w:id="5"/>
      <w:r>
        <w:t xml:space="preserve"> </w:t>
      </w:r>
    </w:p>
    <w:p w14:paraId="4A160F4A" w14:textId="77777777" w:rsidR="00382145" w:rsidRDefault="00382145" w:rsidP="00382145">
      <w:pPr>
        <w:pStyle w:val="DoEbodytext2018"/>
      </w:pPr>
      <w:r>
        <w:t xml:space="preserve">Kitchen gardening can enable students to explore their world, work collaboratively, think creatively and learn authentically. Learning experiences develop in students respect for food, food producers, living things and the environment. Involvement in kitchen garden programs teaches skills for life that can enhance personal emotional and physical wellbeing as well as the wellbeing of our planet through sustainable development. </w:t>
      </w:r>
    </w:p>
    <w:p w14:paraId="4B5567FE" w14:textId="77777777" w:rsidR="00382145" w:rsidRPr="0046539E" w:rsidRDefault="00382145" w:rsidP="00382145">
      <w:pPr>
        <w:pStyle w:val="DoEquoteorextract2018"/>
      </w:pPr>
      <w:r>
        <w:t>…</w:t>
      </w:r>
      <w:r w:rsidRPr="0046539E">
        <w:t>school vegie gardens, places where kids can discover the wonders of picking and eating, see a dead-looking stick become a tree, the tiniest seed turning into lettuce and the extraordinary generosity of the earth</w:t>
      </w:r>
      <w:r>
        <w:t xml:space="preserve">. – Jackie French, 21 February 2018, </w:t>
      </w:r>
      <w:hyperlink r:id="rId10" w:history="1">
        <w:r w:rsidRPr="0046539E">
          <w:rPr>
            <w:rStyle w:val="Hyperlink"/>
          </w:rPr>
          <w:t>The Sydney Morning Herald</w:t>
        </w:r>
      </w:hyperlink>
    </w:p>
    <w:p w14:paraId="26835A82" w14:textId="77777777" w:rsidR="00382145" w:rsidRDefault="00382145" w:rsidP="00382145">
      <w:pPr>
        <w:pStyle w:val="DoEheading32018"/>
      </w:pPr>
      <w:r>
        <w:t>Health and wellbeing</w:t>
      </w:r>
    </w:p>
    <w:p w14:paraId="183401E6" w14:textId="77777777" w:rsidR="00382145" w:rsidRDefault="00382145" w:rsidP="00382145">
      <w:pPr>
        <w:pStyle w:val="DoEbodytext2018"/>
        <w:rPr>
          <w:lang w:eastAsia="en-US"/>
        </w:rPr>
      </w:pPr>
      <w:r>
        <w:rPr>
          <w:lang w:eastAsia="en-US"/>
        </w:rPr>
        <w:t xml:space="preserve">Active participation in kitchen gardening and food technologies immerses students in nature, promotes healthy eating and involves students in physical activity. It empowers students to make healthy food and activity choices that can promote personal and community health and wellbeing. </w:t>
      </w:r>
    </w:p>
    <w:p w14:paraId="1E3991C6" w14:textId="77777777" w:rsidR="00382145" w:rsidRPr="00532CA2" w:rsidRDefault="00382145" w:rsidP="00382145">
      <w:pPr>
        <w:pStyle w:val="DoEquoteorextract2018"/>
      </w:pPr>
      <w:r w:rsidRPr="00532CA2">
        <w:t xml:space="preserve">Health – a state of complete physical, social, emotional, mental and spiritual wellbeing </w:t>
      </w:r>
      <w:r>
        <w:t>...</w:t>
      </w:r>
      <w:r w:rsidRPr="00532CA2">
        <w:t xml:space="preserve"> It includes the ability to lead a socially and economically productive life.</w:t>
      </w:r>
    </w:p>
    <w:p w14:paraId="219A1BC5" w14:textId="77777777" w:rsidR="00382145" w:rsidRDefault="00382145" w:rsidP="00382145">
      <w:pPr>
        <w:pStyle w:val="DoEreference2018"/>
      </w:pPr>
      <w:hyperlink r:id="rId11" w:history="1">
        <w:r>
          <w:rPr>
            <w:rStyle w:val="Hyperlink"/>
          </w:rPr>
          <w:t>Personal Development, Health and Physical Education K-10</w:t>
        </w:r>
        <w:r w:rsidRPr="00736B5C">
          <w:rPr>
            <w:rStyle w:val="Hyperlink"/>
          </w:rPr>
          <w:t xml:space="preserve"> Syllabus</w:t>
        </w:r>
      </w:hyperlink>
      <w:r w:rsidRPr="00736B5C">
        <w:t xml:space="preserve"> © NSW Education Standards Authority (NESA) for and on behalf of the Crown in right of the State of New South Wales, 201</w:t>
      </w:r>
      <w:r>
        <w:t>8, Glossary</w:t>
      </w:r>
    </w:p>
    <w:p w14:paraId="302808F1" w14:textId="77777777" w:rsidR="00382145" w:rsidRDefault="00382145" w:rsidP="00382145">
      <w:pPr>
        <w:pStyle w:val="DoEquoteorextract2018"/>
      </w:pPr>
      <w:r>
        <w:t>Healthy eating – d</w:t>
      </w:r>
      <w:r w:rsidRPr="00EF54D8">
        <w:t>ietary patterns that aim to promote health and wellbeing, including types and amounts of foods and food groups that reduce the risk of diet-related conditions and chronic disease (National Health and Medical Research Council 2013).</w:t>
      </w:r>
    </w:p>
    <w:p w14:paraId="0AEBDE1F" w14:textId="77777777" w:rsidR="00382145" w:rsidRDefault="00382145" w:rsidP="00382145">
      <w:pPr>
        <w:pStyle w:val="DoEreference2018"/>
      </w:pPr>
      <w:hyperlink r:id="rId12" w:history="1">
        <w:r>
          <w:rPr>
            <w:rStyle w:val="Hyperlink"/>
          </w:rPr>
          <w:t>Science and Technology K-6</w:t>
        </w:r>
        <w:r w:rsidRPr="00736B5C">
          <w:rPr>
            <w:rStyle w:val="Hyperlink"/>
          </w:rPr>
          <w:t xml:space="preserve"> Syllabus</w:t>
        </w:r>
      </w:hyperlink>
      <w:r w:rsidRPr="00736B5C">
        <w:t xml:space="preserve"> © NSW Education Standards Authority (NESA) for and on behalf of the Crown in right of the State of New South Wales, 201</w:t>
      </w:r>
      <w:r>
        <w:t>7, Glossary</w:t>
      </w:r>
    </w:p>
    <w:p w14:paraId="15B4F334" w14:textId="77777777" w:rsidR="00382145" w:rsidRPr="0001240C" w:rsidRDefault="00382145" w:rsidP="00382145">
      <w:pPr>
        <w:pStyle w:val="DoEbodytext2018"/>
      </w:pPr>
      <w:r>
        <w:t>Specifically, involvement in school kitchen gardens contributes to health and wellbeing because:</w:t>
      </w:r>
    </w:p>
    <w:p w14:paraId="59E2BE3F" w14:textId="77777777" w:rsidR="00382145" w:rsidRDefault="00382145" w:rsidP="00382145">
      <w:pPr>
        <w:pStyle w:val="DoElist1bullet2018"/>
        <w:numPr>
          <w:ilvl w:val="0"/>
          <w:numId w:val="1"/>
        </w:numPr>
      </w:pPr>
      <w:r>
        <w:t>garden produce is the freshest food available</w:t>
      </w:r>
    </w:p>
    <w:p w14:paraId="6AA9651B" w14:textId="77777777" w:rsidR="00382145" w:rsidRDefault="00382145" w:rsidP="00382145">
      <w:pPr>
        <w:pStyle w:val="DoElist1bullet2018"/>
        <w:numPr>
          <w:ilvl w:val="0"/>
          <w:numId w:val="1"/>
        </w:numPr>
      </w:pPr>
      <w:r>
        <w:t>whole foods are healthier than processed foods</w:t>
      </w:r>
    </w:p>
    <w:p w14:paraId="7F989E10" w14:textId="77777777" w:rsidR="00382145" w:rsidRDefault="00382145" w:rsidP="00382145">
      <w:pPr>
        <w:pStyle w:val="DoElist1bullet2018"/>
        <w:numPr>
          <w:ilvl w:val="0"/>
          <w:numId w:val="1"/>
        </w:numPr>
      </w:pPr>
      <w:r>
        <w:t>school gardens use few or no chemicals in food production</w:t>
      </w:r>
    </w:p>
    <w:p w14:paraId="1CF4C32D" w14:textId="77777777" w:rsidR="00382145" w:rsidRDefault="00382145" w:rsidP="00382145">
      <w:pPr>
        <w:pStyle w:val="DoElist1bullet2018"/>
        <w:numPr>
          <w:ilvl w:val="0"/>
          <w:numId w:val="1"/>
        </w:numPr>
      </w:pPr>
      <w:r>
        <w:t>freshly picked foods are seasonal and free of chemicals used in cold storage</w:t>
      </w:r>
    </w:p>
    <w:p w14:paraId="74F05675" w14:textId="77777777" w:rsidR="00382145" w:rsidRDefault="00382145" w:rsidP="00382145">
      <w:pPr>
        <w:pStyle w:val="DoElist1bullet2018"/>
        <w:numPr>
          <w:ilvl w:val="0"/>
          <w:numId w:val="1"/>
        </w:numPr>
      </w:pPr>
      <w:r>
        <w:t>gardening provides physical activity</w:t>
      </w:r>
    </w:p>
    <w:p w14:paraId="4331C0C9" w14:textId="77777777" w:rsidR="00382145" w:rsidRDefault="00382145" w:rsidP="00382145">
      <w:pPr>
        <w:pStyle w:val="DoElist1bullet2018"/>
        <w:numPr>
          <w:ilvl w:val="0"/>
          <w:numId w:val="1"/>
        </w:numPr>
      </w:pPr>
      <w:r>
        <w:t>growing and preparing fresh foods teaches skills in sustainable living</w:t>
      </w:r>
    </w:p>
    <w:p w14:paraId="66BDC9A4" w14:textId="77777777" w:rsidR="00382145" w:rsidRDefault="00382145" w:rsidP="00382145">
      <w:pPr>
        <w:pStyle w:val="DoElist1bullet2018"/>
        <w:numPr>
          <w:ilvl w:val="0"/>
          <w:numId w:val="1"/>
        </w:numPr>
      </w:pPr>
      <w:r>
        <w:t xml:space="preserve">students spend time outdoors in nature which improves </w:t>
      </w:r>
      <w:r w:rsidRPr="00871C61">
        <w:t>mental, physical and social health</w:t>
      </w:r>
      <w:r>
        <w:t>.</w:t>
      </w:r>
    </w:p>
    <w:p w14:paraId="19ED84A1" w14:textId="77777777" w:rsidR="00382145" w:rsidRDefault="00382145" w:rsidP="00382145">
      <w:pPr>
        <w:pStyle w:val="DoEheading32018"/>
      </w:pPr>
      <w:r>
        <w:t>Learning and social development</w:t>
      </w:r>
    </w:p>
    <w:p w14:paraId="4805C51E" w14:textId="77777777" w:rsidR="00382145" w:rsidRDefault="00382145" w:rsidP="00382145">
      <w:pPr>
        <w:pStyle w:val="DoEbodytext2018"/>
      </w:pPr>
      <w:r>
        <w:t>Garden and food technology experiences contribute to students’ learning and social development. A 2013 Department of Education evaluation report into a kitchen garden pilot program in nine schools found that students:</w:t>
      </w:r>
    </w:p>
    <w:p w14:paraId="2067E552" w14:textId="77777777" w:rsidR="00382145" w:rsidRDefault="00382145" w:rsidP="00382145">
      <w:pPr>
        <w:pStyle w:val="DoElist1bullet2018"/>
        <w:numPr>
          <w:ilvl w:val="0"/>
          <w:numId w:val="1"/>
        </w:numPr>
      </w:pPr>
      <w:r>
        <w:t>exhibited good understanding about food, its source, fresh food production, food production cycles and sustainable food practices</w:t>
      </w:r>
    </w:p>
    <w:p w14:paraId="4CD530F6" w14:textId="77777777" w:rsidR="00382145" w:rsidRDefault="00382145" w:rsidP="00382145">
      <w:pPr>
        <w:pStyle w:val="DoElist1bullet2018"/>
        <w:numPr>
          <w:ilvl w:val="0"/>
          <w:numId w:val="1"/>
        </w:numPr>
      </w:pPr>
      <w:r>
        <w:t>began to make personal healthier food choices</w:t>
      </w:r>
    </w:p>
    <w:p w14:paraId="29C433B9" w14:textId="77777777" w:rsidR="00382145" w:rsidRDefault="00382145" w:rsidP="00382145">
      <w:pPr>
        <w:pStyle w:val="DoElist1bullet2018"/>
        <w:numPr>
          <w:ilvl w:val="0"/>
          <w:numId w:val="1"/>
        </w:numPr>
      </w:pPr>
      <w:r>
        <w:t>were all engaged in the program, and particularly students with special needs</w:t>
      </w:r>
    </w:p>
    <w:p w14:paraId="6700F854" w14:textId="77777777" w:rsidR="00382145" w:rsidRDefault="00382145" w:rsidP="00382145">
      <w:pPr>
        <w:pStyle w:val="DoElist1bullet2018"/>
        <w:numPr>
          <w:ilvl w:val="0"/>
          <w:numId w:val="1"/>
        </w:numPr>
      </w:pPr>
      <w:r>
        <w:lastRenderedPageBreak/>
        <w:t>developed student leadership skills</w:t>
      </w:r>
    </w:p>
    <w:p w14:paraId="2B438A3B" w14:textId="77777777" w:rsidR="00382145" w:rsidRDefault="00382145" w:rsidP="00382145">
      <w:pPr>
        <w:pStyle w:val="DoElist1bullet2018"/>
        <w:numPr>
          <w:ilvl w:val="0"/>
          <w:numId w:val="1"/>
        </w:numPr>
      </w:pPr>
      <w:r>
        <w:t xml:space="preserve">demonstrated a greater respect for each other and for community volunteers. </w:t>
      </w:r>
    </w:p>
    <w:p w14:paraId="591AB97F" w14:textId="77777777" w:rsidR="00382145" w:rsidRDefault="00382145" w:rsidP="00382145">
      <w:pPr>
        <w:pStyle w:val="DoEreference2018"/>
      </w:pPr>
      <w:hyperlink r:id="rId13" w:history="1">
        <w:r w:rsidRPr="00BC57AC">
          <w:rPr>
            <w:rStyle w:val="Hyperlink"/>
            <w:lang w:eastAsia="en-US"/>
          </w:rPr>
          <w:t xml:space="preserve">Kitchen garden pilot program </w:t>
        </w:r>
        <w:r w:rsidRPr="00BC57AC">
          <w:rPr>
            <w:rStyle w:val="Hyperlink"/>
            <w:lang w:eastAsia="en-US"/>
          </w:rPr>
          <w:softHyphen/>
          <w:t>– evaluation report</w:t>
        </w:r>
      </w:hyperlink>
      <w:r>
        <w:t xml:space="preserve">, NSW Department of Education and Communities, 2013, p5 </w:t>
      </w:r>
    </w:p>
    <w:p w14:paraId="714B2296" w14:textId="77777777" w:rsidR="00382145" w:rsidRDefault="00382145" w:rsidP="00382145">
      <w:pPr>
        <w:pStyle w:val="DoEheading32018"/>
      </w:pPr>
      <w:r>
        <w:t xml:space="preserve">Sustainability </w:t>
      </w:r>
    </w:p>
    <w:p w14:paraId="6A7AD272" w14:textId="77777777" w:rsidR="00382145" w:rsidRDefault="00382145" w:rsidP="00382145">
      <w:pPr>
        <w:pStyle w:val="DoEbodytext2018"/>
        <w:rPr>
          <w:lang w:val="en-US"/>
        </w:rPr>
      </w:pPr>
      <w:r>
        <w:t>S</w:t>
      </w:r>
      <w:r w:rsidRPr="004B4922">
        <w:t xml:space="preserve">ustainable </w:t>
      </w:r>
      <w:r>
        <w:t xml:space="preserve">food </w:t>
      </w:r>
      <w:r w:rsidRPr="004B4922">
        <w:t>production system</w:t>
      </w:r>
      <w:r>
        <w:t>s</w:t>
      </w:r>
      <w:r w:rsidRPr="004B4922">
        <w:t xml:space="preserve"> </w:t>
      </w:r>
      <w:r>
        <w:rPr>
          <w:lang w:val="en-US"/>
        </w:rPr>
        <w:t>protect</w:t>
      </w:r>
      <w:r w:rsidRPr="00C1749F">
        <w:rPr>
          <w:lang w:val="en-US"/>
        </w:rPr>
        <w:t xml:space="preserve"> </w:t>
      </w:r>
      <w:r>
        <w:rPr>
          <w:lang w:val="en-US"/>
        </w:rPr>
        <w:t>natural resources</w:t>
      </w:r>
      <w:r w:rsidRPr="00C1749F">
        <w:rPr>
          <w:lang w:val="en-US"/>
        </w:rPr>
        <w:t xml:space="preserve"> </w:t>
      </w:r>
      <w:r>
        <w:rPr>
          <w:lang w:val="en-US"/>
        </w:rPr>
        <w:t xml:space="preserve">and </w:t>
      </w:r>
      <w:r>
        <w:t>maintain the</w:t>
      </w:r>
      <w:r w:rsidRPr="004B4922">
        <w:t xml:space="preserve"> agricultural capability of </w:t>
      </w:r>
      <w:r>
        <w:t xml:space="preserve">the </w:t>
      </w:r>
      <w:r w:rsidRPr="004B4922">
        <w:t>land</w:t>
      </w:r>
      <w:r w:rsidRPr="00BB39A1">
        <w:rPr>
          <w:lang w:val="en-US"/>
        </w:rPr>
        <w:t xml:space="preserve"> </w:t>
      </w:r>
      <w:r>
        <w:rPr>
          <w:lang w:val="en-US"/>
        </w:rPr>
        <w:t xml:space="preserve">into the future. Environmentally sustainable gardens protect natural resources through water efficiency strategies, non-chemical </w:t>
      </w:r>
      <w:proofErr w:type="spellStart"/>
      <w:r>
        <w:rPr>
          <w:lang w:val="en-US"/>
        </w:rPr>
        <w:t>fertilisers</w:t>
      </w:r>
      <w:proofErr w:type="spellEnd"/>
      <w:r>
        <w:rPr>
          <w:lang w:val="en-US"/>
        </w:rPr>
        <w:t xml:space="preserve"> and the recycling and re-use of waste products through worm farming and composting. </w:t>
      </w:r>
    </w:p>
    <w:p w14:paraId="04E8464B" w14:textId="77777777" w:rsidR="00382145" w:rsidRDefault="00382145" w:rsidP="00382145">
      <w:pPr>
        <w:pStyle w:val="DoEquoteorextract2018"/>
      </w:pPr>
      <w:r>
        <w:t xml:space="preserve">Sustainable – supporting the needs of the present without compromising the ability of future generations to support their needs. </w:t>
      </w:r>
      <w:r>
        <w:rPr>
          <w:lang w:eastAsia="en-US"/>
        </w:rPr>
        <w:t xml:space="preserve"> </w:t>
      </w:r>
    </w:p>
    <w:p w14:paraId="5DDD6DC8" w14:textId="77777777" w:rsidR="00382145" w:rsidRPr="00750E9B" w:rsidRDefault="00382145" w:rsidP="00382145">
      <w:pPr>
        <w:pStyle w:val="DoEreference2018"/>
      </w:pPr>
      <w:hyperlink r:id="rId14" w:history="1">
        <w:r w:rsidRPr="00736B5C">
          <w:rPr>
            <w:rStyle w:val="Hyperlink"/>
          </w:rPr>
          <w:t>Science and technology K-6 Syllabus</w:t>
        </w:r>
      </w:hyperlink>
      <w:r w:rsidRPr="00736B5C">
        <w:t xml:space="preserve"> © NSW Education Standards Authority (NESA) for and on behalf of the Crown in right of the State of New South Wales, 2017</w:t>
      </w:r>
      <w:r>
        <w:t>, Glossary</w:t>
      </w:r>
    </w:p>
    <w:p w14:paraId="12C976E3" w14:textId="77777777" w:rsidR="00382145" w:rsidRPr="002A15D7" w:rsidRDefault="00382145" w:rsidP="00382145">
      <w:pPr>
        <w:pStyle w:val="DoEbodytext2018"/>
      </w:pPr>
      <w:r>
        <w:t>School kitchen gardens contribute to sustainability because:</w:t>
      </w:r>
    </w:p>
    <w:p w14:paraId="55E2A526" w14:textId="77777777" w:rsidR="00382145" w:rsidRDefault="00382145" w:rsidP="00382145">
      <w:pPr>
        <w:pStyle w:val="DoElist1bullet2018"/>
        <w:numPr>
          <w:ilvl w:val="0"/>
          <w:numId w:val="1"/>
        </w:numPr>
      </w:pPr>
      <w:r>
        <w:t>they are, or are close to, organic or permaculture systems</w:t>
      </w:r>
    </w:p>
    <w:p w14:paraId="72E695F7" w14:textId="77777777" w:rsidR="00382145" w:rsidRDefault="00382145" w:rsidP="00382145">
      <w:pPr>
        <w:pStyle w:val="DoElist1bullet2018"/>
        <w:numPr>
          <w:ilvl w:val="0"/>
          <w:numId w:val="1"/>
        </w:numPr>
      </w:pPr>
      <w:r>
        <w:t xml:space="preserve">they use natural fertilisers such as compost, manures or worm ‘juice’. Worm farming and composting are sustainable systems that also manage the school’s waste. </w:t>
      </w:r>
    </w:p>
    <w:p w14:paraId="13142BE7" w14:textId="77777777" w:rsidR="00382145" w:rsidRDefault="00382145" w:rsidP="00382145">
      <w:pPr>
        <w:pStyle w:val="DoElist1bullet2018"/>
        <w:numPr>
          <w:ilvl w:val="0"/>
          <w:numId w:val="1"/>
        </w:numPr>
      </w:pPr>
      <w:r>
        <w:t>they operate in closed loop of food production, with organic waste composted and returned to the garden</w:t>
      </w:r>
    </w:p>
    <w:p w14:paraId="07E50A79" w14:textId="77777777" w:rsidR="00382145" w:rsidRDefault="00382145" w:rsidP="00382145">
      <w:pPr>
        <w:pStyle w:val="DoElist1bullet2018"/>
        <w:numPr>
          <w:ilvl w:val="0"/>
          <w:numId w:val="1"/>
        </w:numPr>
      </w:pPr>
      <w:r>
        <w:t>they often use harvested rainwater or stormwater</w:t>
      </w:r>
    </w:p>
    <w:p w14:paraId="78CF775B" w14:textId="77777777" w:rsidR="00382145" w:rsidRDefault="00382145" w:rsidP="00382145">
      <w:pPr>
        <w:pStyle w:val="DoElist1bullet2018"/>
        <w:numPr>
          <w:ilvl w:val="0"/>
          <w:numId w:val="1"/>
        </w:numPr>
      </w:pPr>
      <w:r>
        <w:t>locally grown foods reduce food transportation and therefore reduce carbon emissions</w:t>
      </w:r>
    </w:p>
    <w:p w14:paraId="4A22CF20" w14:textId="77777777" w:rsidR="00382145" w:rsidRDefault="00382145" w:rsidP="00382145">
      <w:pPr>
        <w:pStyle w:val="DoElist1bullet2018"/>
        <w:numPr>
          <w:ilvl w:val="0"/>
          <w:numId w:val="1"/>
        </w:numPr>
      </w:pPr>
      <w:r>
        <w:t>fresh garden produce has no packaging and therefore reduces waste sent to landfill.</w:t>
      </w:r>
    </w:p>
    <w:p w14:paraId="3470DC36" w14:textId="77777777" w:rsidR="00382145" w:rsidRDefault="00382145" w:rsidP="00382145">
      <w:pPr>
        <w:pStyle w:val="DoEbodytext2018"/>
      </w:pPr>
      <w:r>
        <w:rPr>
          <w:lang w:val="en-US"/>
        </w:rPr>
        <w:t>Through kitchen gardening</w:t>
      </w:r>
      <w:r w:rsidRPr="00AD232A">
        <w:rPr>
          <w:lang w:val="en-US"/>
        </w:rPr>
        <w:t xml:space="preserve"> students </w:t>
      </w:r>
      <w:r>
        <w:rPr>
          <w:lang w:val="en-US"/>
        </w:rPr>
        <w:t xml:space="preserve">will develop </w:t>
      </w:r>
      <w:r w:rsidRPr="00AD232A">
        <w:rPr>
          <w:lang w:val="en-US"/>
        </w:rPr>
        <w:t>knowledge and skills in sustainable food production practices</w:t>
      </w:r>
      <w:r>
        <w:rPr>
          <w:lang w:val="en-US"/>
        </w:rPr>
        <w:t xml:space="preserve"> enabling them to contribute to the world as informed sustainable citizens. Throughout the learning, students may be motivated </w:t>
      </w:r>
      <w:r>
        <w:t xml:space="preserve">to </w:t>
      </w:r>
      <w:r>
        <w:rPr>
          <w:lang w:val="en-US"/>
        </w:rPr>
        <w:t>undertake personal</w:t>
      </w:r>
      <w:r w:rsidRPr="006C452F">
        <w:rPr>
          <w:lang w:val="en-US"/>
        </w:rPr>
        <w:t xml:space="preserve"> </w:t>
      </w:r>
      <w:r>
        <w:rPr>
          <w:lang w:val="en-US"/>
        </w:rPr>
        <w:t xml:space="preserve">sustainability </w:t>
      </w:r>
      <w:r w:rsidRPr="006C452F">
        <w:rPr>
          <w:lang w:val="en-US"/>
        </w:rPr>
        <w:t>action</w:t>
      </w:r>
      <w:r>
        <w:rPr>
          <w:lang w:val="en-US"/>
        </w:rPr>
        <w:t>s</w:t>
      </w:r>
      <w:r w:rsidRPr="006C452F">
        <w:rPr>
          <w:lang w:val="en-US"/>
        </w:rPr>
        <w:t xml:space="preserve"> </w:t>
      </w:r>
      <w:r>
        <w:rPr>
          <w:lang w:val="en-US"/>
        </w:rPr>
        <w:t xml:space="preserve">for the school such as worm farming, composting, waste management or habitat improvements. </w:t>
      </w:r>
      <w:r>
        <w:t xml:space="preserve">The </w:t>
      </w:r>
      <w:hyperlink r:id="rId15" w:history="1">
        <w:r w:rsidRPr="00177066">
          <w:rPr>
            <w:rStyle w:val="Hyperlink"/>
          </w:rPr>
          <w:t>sustainability action process</w:t>
        </w:r>
      </w:hyperlink>
      <w:r>
        <w:t xml:space="preserve"> provides a scaffold for students’ sustainability action planning.</w:t>
      </w:r>
    </w:p>
    <w:p w14:paraId="68BCD86F" w14:textId="77777777" w:rsidR="00382145" w:rsidRDefault="00382145" w:rsidP="00382145">
      <w:pPr>
        <w:pStyle w:val="DoEbodytext2018"/>
      </w:pPr>
      <w:r>
        <w:t xml:space="preserve">Skills and knowledge acquired through activities suggested in this resource support the United Nation’s Sustainable Development Goals: </w:t>
      </w:r>
    </w:p>
    <w:p w14:paraId="2FC80BD8" w14:textId="77777777" w:rsidR="00382145" w:rsidRDefault="00382145" w:rsidP="00382145">
      <w:pPr>
        <w:pStyle w:val="DoElist1bullet2018"/>
        <w:numPr>
          <w:ilvl w:val="0"/>
          <w:numId w:val="1"/>
        </w:numPr>
      </w:pPr>
      <w:r>
        <w:t>Number 3 – Good health and wellbeing</w:t>
      </w:r>
    </w:p>
    <w:p w14:paraId="287B1810" w14:textId="77777777" w:rsidR="00382145" w:rsidRDefault="00382145" w:rsidP="00382145">
      <w:pPr>
        <w:pStyle w:val="DoElist1bullet2018"/>
        <w:numPr>
          <w:ilvl w:val="0"/>
          <w:numId w:val="1"/>
        </w:numPr>
      </w:pPr>
      <w:r>
        <w:t xml:space="preserve">Number 11 – Sustainable cities and communities </w:t>
      </w:r>
    </w:p>
    <w:p w14:paraId="1556F94E" w14:textId="77777777" w:rsidR="00382145" w:rsidRDefault="00382145" w:rsidP="00382145">
      <w:pPr>
        <w:pStyle w:val="DoElist1bullet2018"/>
        <w:numPr>
          <w:ilvl w:val="0"/>
          <w:numId w:val="1"/>
        </w:numPr>
      </w:pPr>
      <w:r>
        <w:t>Number 15 – Life on land.</w:t>
      </w:r>
    </w:p>
    <w:p w14:paraId="44A6D07F" w14:textId="77777777" w:rsidR="00382145" w:rsidRDefault="00382145" w:rsidP="00382145">
      <w:pPr>
        <w:pStyle w:val="DoEbodytext2018"/>
      </w:pPr>
      <w:r>
        <w:rPr>
          <w:noProof/>
          <w:lang w:val="en-US" w:eastAsia="en-US"/>
        </w:rPr>
        <w:drawing>
          <wp:inline distT="0" distB="0" distL="0" distR="0" wp14:anchorId="006A6F90" wp14:editId="0E468A75">
            <wp:extent cx="900000" cy="900000"/>
            <wp:effectExtent l="0" t="0" r="0" b="0"/>
            <wp:docPr id="18" name="Picture 18" descr="Icon for United Nations Sustainable Development Goal 3 – 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aye:Downloads:goal-3:GOAL_3_PRIMARY_ICON:GOAL_3_PNG:TheGlobalGoals_Icons_Color_Goal_3.png"/>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r w:rsidRPr="000B5C4A">
        <w:rPr>
          <w:noProof/>
          <w:lang w:val="en-US" w:eastAsia="en-US"/>
        </w:rPr>
        <w:t xml:space="preserve"> </w:t>
      </w:r>
      <w:r>
        <w:rPr>
          <w:noProof/>
          <w:lang w:val="en-US" w:eastAsia="en-US"/>
        </w:rPr>
        <w:drawing>
          <wp:inline distT="0" distB="0" distL="0" distR="0" wp14:anchorId="433A6540" wp14:editId="324B16D0">
            <wp:extent cx="900000" cy="900000"/>
            <wp:effectExtent l="0" t="0" r="0" b="0"/>
            <wp:docPr id="21" name="Picture 21" descr="Icon for United Nations Sustainable Development Goal 11 – 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aye:Downloads:goal-11:GOAL_11_PRIMARY_ICON:GOAL_11_PNG:TheGlobalGoals_Icons_Color_Goal_11.png"/>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r>
        <w:rPr>
          <w:noProof/>
          <w:lang w:val="en-US" w:eastAsia="en-US"/>
        </w:rPr>
        <w:t xml:space="preserve"> </w:t>
      </w:r>
      <w:r>
        <w:rPr>
          <w:noProof/>
          <w:lang w:val="en-US" w:eastAsia="en-US"/>
        </w:rPr>
        <w:drawing>
          <wp:inline distT="0" distB="0" distL="0" distR="0" wp14:anchorId="05B70188" wp14:editId="58C27B52">
            <wp:extent cx="900000" cy="900000"/>
            <wp:effectExtent l="0" t="0" r="0" b="0"/>
            <wp:docPr id="19" name="Picture 19" descr="Icon for United Nations Sustainable Development Goal 15 – 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aye:Downloads:goal-15:GOAL_15_PRIMARY_ICON:GOAL_15_PNG:TheGlobalGoals_Icons_Color_Goal_15.png"/>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p>
    <w:p w14:paraId="2B9F6D72" w14:textId="77777777" w:rsidR="00382145" w:rsidRDefault="00382145">
      <w:pPr>
        <w:spacing w:line="276" w:lineRule="auto"/>
        <w:rPr>
          <w:rFonts w:ascii="Helvetica" w:eastAsia="SimSun" w:hAnsi="Helvetica" w:cs="Times New Roman"/>
          <w:sz w:val="48"/>
          <w:szCs w:val="36"/>
        </w:rPr>
      </w:pPr>
      <w:bookmarkStart w:id="6" w:name="_Toc16619007"/>
      <w:r>
        <w:br w:type="page"/>
      </w:r>
    </w:p>
    <w:p w14:paraId="4E996397" w14:textId="5DAF5D69" w:rsidR="00382145" w:rsidRDefault="00382145" w:rsidP="00382145">
      <w:pPr>
        <w:pStyle w:val="DoEheading22018"/>
      </w:pPr>
      <w:r>
        <w:lastRenderedPageBreak/>
        <w:t>Learning sequences by stage</w:t>
      </w:r>
      <w:bookmarkEnd w:id="6"/>
      <w:r>
        <w:t xml:space="preserve"> </w:t>
      </w:r>
    </w:p>
    <w:tbl>
      <w:tblPr>
        <w:tblW w:w="10802" w:type="dxa"/>
        <w:tblInd w:w="-34" w:type="dxa"/>
        <w:tblLook w:val="04A0" w:firstRow="1" w:lastRow="0" w:firstColumn="1" w:lastColumn="0" w:noHBand="0" w:noVBand="1"/>
      </w:tblPr>
      <w:tblGrid>
        <w:gridCol w:w="2581"/>
        <w:gridCol w:w="2835"/>
        <w:gridCol w:w="2693"/>
        <w:gridCol w:w="2693"/>
      </w:tblGrid>
      <w:tr w:rsidR="00382145" w14:paraId="4C30D09F" w14:textId="77777777" w:rsidTr="00376E47">
        <w:trPr>
          <w:tblHeader/>
        </w:trPr>
        <w:tc>
          <w:tcPr>
            <w:tcW w:w="2581" w:type="dxa"/>
            <w:tcBorders>
              <w:top w:val="single" w:sz="4" w:space="0" w:color="707070"/>
              <w:left w:val="single" w:sz="4" w:space="0" w:color="707070"/>
              <w:bottom w:val="single" w:sz="4" w:space="0" w:color="707070"/>
              <w:right w:val="single" w:sz="4" w:space="0" w:color="707070"/>
            </w:tcBorders>
            <w:shd w:val="clear" w:color="auto" w:fill="E0E0E0"/>
          </w:tcPr>
          <w:p w14:paraId="6D8E6E52" w14:textId="77777777" w:rsidR="00382145" w:rsidRDefault="00382145" w:rsidP="00376E47">
            <w:pPr>
              <w:pStyle w:val="DoEtableheading2018"/>
            </w:pPr>
            <w:r>
              <w:t xml:space="preserve">Early Stage 1 </w:t>
            </w:r>
          </w:p>
          <w:p w14:paraId="0C2B3129" w14:textId="77777777" w:rsidR="00382145" w:rsidRPr="00090FE5" w:rsidRDefault="00382145" w:rsidP="00376E47">
            <w:pPr>
              <w:pStyle w:val="DoEtableheading2018"/>
              <w:rPr>
                <w:rStyle w:val="DoEstrongemphasis2018"/>
              </w:rPr>
            </w:pPr>
            <w:r w:rsidRPr="00E10572">
              <w:t>How can we grow our food?</w:t>
            </w:r>
          </w:p>
        </w:tc>
        <w:tc>
          <w:tcPr>
            <w:tcW w:w="2835" w:type="dxa"/>
            <w:tcBorders>
              <w:top w:val="single" w:sz="4" w:space="0" w:color="707070"/>
              <w:left w:val="single" w:sz="4" w:space="0" w:color="707070"/>
              <w:bottom w:val="single" w:sz="4" w:space="0" w:color="707070"/>
              <w:right w:val="single" w:sz="4" w:space="0" w:color="707070"/>
            </w:tcBorders>
            <w:shd w:val="clear" w:color="auto" w:fill="E0E0E0"/>
          </w:tcPr>
          <w:p w14:paraId="70099EA0" w14:textId="77777777" w:rsidR="00382145" w:rsidRDefault="00382145" w:rsidP="00376E47">
            <w:pPr>
              <w:pStyle w:val="DoEtableheading2018"/>
            </w:pPr>
            <w:r>
              <w:t xml:space="preserve">Stage 1 </w:t>
            </w:r>
          </w:p>
          <w:p w14:paraId="3C174AD3" w14:textId="77777777" w:rsidR="00382145" w:rsidRPr="00090FE5" w:rsidRDefault="00382145" w:rsidP="00376E47">
            <w:pPr>
              <w:pStyle w:val="DoEtableheading2018"/>
              <w:rPr>
                <w:rStyle w:val="DoEstrongemphasis2018"/>
              </w:rPr>
            </w:pPr>
            <w:r>
              <w:t>How can we grow food plants at school?</w:t>
            </w:r>
          </w:p>
        </w:tc>
        <w:tc>
          <w:tcPr>
            <w:tcW w:w="2693" w:type="dxa"/>
            <w:tcBorders>
              <w:top w:val="single" w:sz="4" w:space="0" w:color="707070"/>
              <w:left w:val="single" w:sz="4" w:space="0" w:color="707070"/>
              <w:bottom w:val="single" w:sz="4" w:space="0" w:color="707070"/>
              <w:right w:val="single" w:sz="4" w:space="0" w:color="707070"/>
            </w:tcBorders>
            <w:shd w:val="clear" w:color="auto" w:fill="E0E0E0"/>
          </w:tcPr>
          <w:p w14:paraId="649E4D4D" w14:textId="77777777" w:rsidR="00382145" w:rsidRDefault="00382145" w:rsidP="00376E47">
            <w:pPr>
              <w:pStyle w:val="DoEtableheading2018"/>
            </w:pPr>
            <w:r>
              <w:t xml:space="preserve">Stage 2 </w:t>
            </w:r>
          </w:p>
          <w:p w14:paraId="28087C35" w14:textId="77777777" w:rsidR="00382145" w:rsidRDefault="00382145" w:rsidP="00376E47">
            <w:pPr>
              <w:pStyle w:val="DoEtableheading2018"/>
              <w:rPr>
                <w:rStyle w:val="DoEstrongemphasis2018"/>
              </w:rPr>
            </w:pPr>
            <w:r w:rsidRPr="00E10572">
              <w:t>How can we enhance the growth of food plants at school?</w:t>
            </w:r>
          </w:p>
        </w:tc>
        <w:tc>
          <w:tcPr>
            <w:tcW w:w="2693" w:type="dxa"/>
            <w:tcBorders>
              <w:top w:val="single" w:sz="4" w:space="0" w:color="707070"/>
              <w:left w:val="single" w:sz="4" w:space="0" w:color="707070"/>
              <w:bottom w:val="single" w:sz="4" w:space="0" w:color="707070"/>
              <w:right w:val="single" w:sz="4" w:space="0" w:color="707070"/>
            </w:tcBorders>
            <w:shd w:val="clear" w:color="auto" w:fill="E0E0E0"/>
          </w:tcPr>
          <w:p w14:paraId="6891D30B" w14:textId="77777777" w:rsidR="00382145" w:rsidRDefault="00382145" w:rsidP="00376E47">
            <w:pPr>
              <w:pStyle w:val="DoEtableheading2018"/>
              <w:rPr>
                <w:sz w:val="20"/>
              </w:rPr>
            </w:pPr>
            <w:r>
              <w:t>Stage 3</w:t>
            </w:r>
            <w:r w:rsidRPr="00E10572">
              <w:rPr>
                <w:sz w:val="20"/>
              </w:rPr>
              <w:t xml:space="preserve"> </w:t>
            </w:r>
          </w:p>
          <w:p w14:paraId="3D5A4C60" w14:textId="77777777" w:rsidR="00382145" w:rsidRDefault="00382145" w:rsidP="00376E47">
            <w:pPr>
              <w:pStyle w:val="DoEtableheading2018"/>
              <w:rPr>
                <w:rStyle w:val="DoEstrongemphasis2018"/>
              </w:rPr>
            </w:pPr>
            <w:r w:rsidRPr="00E10572">
              <w:t>How can we sustainably produce healthy food at school?</w:t>
            </w:r>
          </w:p>
        </w:tc>
      </w:tr>
      <w:tr w:rsidR="00382145" w:rsidRPr="0084745C" w14:paraId="484DF494"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07C04420" w14:textId="77777777" w:rsidR="00382145" w:rsidRPr="00861F65" w:rsidRDefault="00382145" w:rsidP="00376E47">
            <w:pPr>
              <w:pStyle w:val="DoEtabletext2018"/>
              <w:rPr>
                <w:rStyle w:val="DoEstrongemphasis2018"/>
              </w:rPr>
            </w:pPr>
            <w:r w:rsidRPr="00861F65">
              <w:rPr>
                <w:rStyle w:val="DoEstrongemphasis2018"/>
              </w:rPr>
              <w:t xml:space="preserve">Explore </w:t>
            </w:r>
            <w:r>
              <w:rPr>
                <w:rStyle w:val="DoEstrongemphasis2018"/>
              </w:rPr>
              <w:t xml:space="preserve">school </w:t>
            </w:r>
            <w:r w:rsidRPr="00861F65">
              <w:rPr>
                <w:rStyle w:val="DoEstrongemphasis2018"/>
              </w:rPr>
              <w:t>gardens</w:t>
            </w:r>
          </w:p>
          <w:p w14:paraId="7602235D" w14:textId="77777777" w:rsidR="00382145" w:rsidRPr="00077DF5" w:rsidRDefault="00382145" w:rsidP="00376E47">
            <w:pPr>
              <w:pStyle w:val="DoEtabletext2018"/>
            </w:pPr>
            <w:r>
              <w:t>What are plants? What is a garden?</w:t>
            </w:r>
          </w:p>
        </w:tc>
        <w:tc>
          <w:tcPr>
            <w:tcW w:w="2835" w:type="dxa"/>
            <w:tcBorders>
              <w:top w:val="single" w:sz="4" w:space="0" w:color="707070"/>
              <w:left w:val="single" w:sz="4" w:space="0" w:color="707070"/>
              <w:bottom w:val="single" w:sz="4" w:space="0" w:color="707070"/>
              <w:right w:val="single" w:sz="4" w:space="0" w:color="707070"/>
            </w:tcBorders>
          </w:tcPr>
          <w:p w14:paraId="4B139946" w14:textId="77777777" w:rsidR="00382145" w:rsidRDefault="00382145" w:rsidP="00376E47">
            <w:pPr>
              <w:pStyle w:val="DoEtabletext2018"/>
              <w:rPr>
                <w:rStyle w:val="DoEstrongemphasis2018"/>
              </w:rPr>
            </w:pPr>
            <w:r>
              <w:rPr>
                <w:rStyle w:val="DoEstrongemphasis2018"/>
              </w:rPr>
              <w:t>Observe food plants</w:t>
            </w:r>
          </w:p>
          <w:p w14:paraId="49EC0140" w14:textId="77777777" w:rsidR="00382145" w:rsidRPr="001F7028" w:rsidRDefault="00382145" w:rsidP="00376E47">
            <w:pPr>
              <w:pStyle w:val="DoEtabletext2018"/>
            </w:pPr>
            <w:r w:rsidRPr="00D8131C">
              <w:t xml:space="preserve">What food plants grow </w:t>
            </w:r>
            <w:r>
              <w:t>here</w:t>
            </w:r>
            <w:r w:rsidRPr="00D8131C">
              <w:t>? How do we prepare soil?</w:t>
            </w:r>
          </w:p>
        </w:tc>
        <w:tc>
          <w:tcPr>
            <w:tcW w:w="2693" w:type="dxa"/>
            <w:tcBorders>
              <w:top w:val="single" w:sz="4" w:space="0" w:color="707070"/>
              <w:left w:val="single" w:sz="4" w:space="0" w:color="707070"/>
              <w:bottom w:val="single" w:sz="4" w:space="0" w:color="707070"/>
              <w:right w:val="single" w:sz="4" w:space="0" w:color="707070"/>
            </w:tcBorders>
          </w:tcPr>
          <w:p w14:paraId="7DF8C086" w14:textId="77777777" w:rsidR="00382145" w:rsidRDefault="00382145" w:rsidP="00376E47">
            <w:pPr>
              <w:pStyle w:val="DoEtabletext2018"/>
              <w:rPr>
                <w:rStyle w:val="DoEstrongemphasis2018"/>
              </w:rPr>
            </w:pPr>
            <w:r>
              <w:rPr>
                <w:rStyle w:val="DoEstrongemphasis2018"/>
              </w:rPr>
              <w:t xml:space="preserve">Prepare smoothies </w:t>
            </w:r>
          </w:p>
          <w:p w14:paraId="4AFED16F" w14:textId="77777777" w:rsidR="00382145" w:rsidRPr="00423B9B" w:rsidRDefault="00382145" w:rsidP="00376E47">
            <w:pPr>
              <w:pStyle w:val="DoEtabletext2018"/>
            </w:pPr>
            <w:r w:rsidRPr="00423B9B">
              <w:t>Is our soil suitable</w:t>
            </w:r>
            <w:r>
              <w:t>? How do we prepare a smoothie?</w:t>
            </w:r>
          </w:p>
        </w:tc>
        <w:tc>
          <w:tcPr>
            <w:tcW w:w="2693" w:type="dxa"/>
            <w:tcBorders>
              <w:top w:val="single" w:sz="4" w:space="0" w:color="707070"/>
              <w:left w:val="single" w:sz="4" w:space="0" w:color="707070"/>
              <w:bottom w:val="single" w:sz="4" w:space="0" w:color="707070"/>
              <w:right w:val="single" w:sz="4" w:space="0" w:color="707070"/>
            </w:tcBorders>
          </w:tcPr>
          <w:p w14:paraId="2CB579CC" w14:textId="77777777" w:rsidR="00382145" w:rsidRPr="005048DC" w:rsidRDefault="00382145" w:rsidP="00376E47">
            <w:pPr>
              <w:pStyle w:val="DoEtabletext2018"/>
              <w:rPr>
                <w:rStyle w:val="DoEstrongemphasis2018"/>
              </w:rPr>
            </w:pPr>
            <w:r>
              <w:rPr>
                <w:rStyle w:val="DoEstrongemphasis2018"/>
              </w:rPr>
              <w:t>Prepare</w:t>
            </w:r>
            <w:r w:rsidRPr="005048DC">
              <w:rPr>
                <w:rStyle w:val="DoEstrongemphasis2018"/>
              </w:rPr>
              <w:t xml:space="preserve"> sushi rolls</w:t>
            </w:r>
          </w:p>
          <w:p w14:paraId="490E6538" w14:textId="77777777" w:rsidR="00382145" w:rsidRPr="002B30D2" w:rsidRDefault="00382145" w:rsidP="00376E47">
            <w:pPr>
              <w:pStyle w:val="DoEtabletext2018"/>
              <w:rPr>
                <w:color w:val="000000" w:themeColor="text1"/>
              </w:rPr>
            </w:pPr>
            <w:r w:rsidRPr="002B30D2">
              <w:rPr>
                <w:color w:val="000000" w:themeColor="text1"/>
              </w:rPr>
              <w:t>Why is food pr</w:t>
            </w:r>
            <w:r>
              <w:rPr>
                <w:color w:val="000000" w:themeColor="text1"/>
              </w:rPr>
              <w:t xml:space="preserve">oduced in managed environments? </w:t>
            </w:r>
          </w:p>
        </w:tc>
      </w:tr>
      <w:tr w:rsidR="00382145" w:rsidRPr="0084745C" w14:paraId="745B4902"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71ACA66F" w14:textId="77777777" w:rsidR="00382145" w:rsidRPr="00861F65" w:rsidRDefault="00382145" w:rsidP="00376E47">
            <w:pPr>
              <w:pStyle w:val="DoEtabletext2018"/>
              <w:rPr>
                <w:rStyle w:val="DoEstrongemphasis2018"/>
              </w:rPr>
            </w:pPr>
            <w:r>
              <w:rPr>
                <w:rStyle w:val="DoEstrongemphasis2018"/>
              </w:rPr>
              <w:t>Prepare</w:t>
            </w:r>
            <w:r w:rsidRPr="00861F65">
              <w:rPr>
                <w:rStyle w:val="DoEstrongemphasis2018"/>
              </w:rPr>
              <w:t xml:space="preserve"> veggie </w:t>
            </w:r>
            <w:r>
              <w:rPr>
                <w:rStyle w:val="DoEstrongemphasis2018"/>
              </w:rPr>
              <w:t xml:space="preserve">dip </w:t>
            </w:r>
            <w:r w:rsidRPr="00861F65">
              <w:rPr>
                <w:rStyle w:val="DoEstrongemphasis2018"/>
              </w:rPr>
              <w:t>cups</w:t>
            </w:r>
          </w:p>
          <w:p w14:paraId="0779D3E8" w14:textId="77777777" w:rsidR="00382145" w:rsidRPr="00077DF5" w:rsidRDefault="00382145" w:rsidP="00376E47">
            <w:pPr>
              <w:pStyle w:val="DoEtabletext2018"/>
            </w:pPr>
            <w:r>
              <w:t>How do we prepare soil? What are the plant parts?</w:t>
            </w:r>
          </w:p>
        </w:tc>
        <w:tc>
          <w:tcPr>
            <w:tcW w:w="2835" w:type="dxa"/>
            <w:tcBorders>
              <w:top w:val="single" w:sz="4" w:space="0" w:color="707070"/>
              <w:left w:val="single" w:sz="4" w:space="0" w:color="707070"/>
              <w:bottom w:val="single" w:sz="4" w:space="0" w:color="707070"/>
              <w:right w:val="single" w:sz="4" w:space="0" w:color="707070"/>
            </w:tcBorders>
          </w:tcPr>
          <w:p w14:paraId="67C32E31" w14:textId="77777777" w:rsidR="00382145" w:rsidRDefault="00382145" w:rsidP="00376E47">
            <w:pPr>
              <w:pStyle w:val="DoEtabletext2018"/>
              <w:rPr>
                <w:rStyle w:val="DoEstrongemphasis2018"/>
              </w:rPr>
            </w:pPr>
            <w:r>
              <w:rPr>
                <w:rStyle w:val="DoEstrongemphasis2018"/>
              </w:rPr>
              <w:t>Make fruit water infusions</w:t>
            </w:r>
          </w:p>
          <w:p w14:paraId="45CFEF82" w14:textId="77777777" w:rsidR="00382145" w:rsidRPr="001F7028" w:rsidRDefault="00382145" w:rsidP="00376E47">
            <w:pPr>
              <w:pStyle w:val="DoEtabletext2018"/>
            </w:pPr>
            <w:r w:rsidRPr="009A428D">
              <w:t>How do we use food plants? How do we plant seedlings?</w:t>
            </w:r>
          </w:p>
        </w:tc>
        <w:tc>
          <w:tcPr>
            <w:tcW w:w="2693" w:type="dxa"/>
            <w:tcBorders>
              <w:top w:val="single" w:sz="4" w:space="0" w:color="707070"/>
              <w:left w:val="single" w:sz="4" w:space="0" w:color="707070"/>
              <w:bottom w:val="single" w:sz="4" w:space="0" w:color="707070"/>
              <w:right w:val="single" w:sz="4" w:space="0" w:color="707070"/>
            </w:tcBorders>
          </w:tcPr>
          <w:p w14:paraId="552422AB" w14:textId="77777777" w:rsidR="00382145" w:rsidRPr="00502D36" w:rsidRDefault="00382145" w:rsidP="00376E47">
            <w:pPr>
              <w:pStyle w:val="DoEtabletext2018"/>
              <w:rPr>
                <w:rStyle w:val="DoEstrongemphasis2018"/>
              </w:rPr>
            </w:pPr>
            <w:r>
              <w:rPr>
                <w:rStyle w:val="DoEstrongemphasis2018"/>
              </w:rPr>
              <w:t>Plan</w:t>
            </w:r>
            <w:r w:rsidRPr="00502D36">
              <w:rPr>
                <w:rStyle w:val="DoEstrongemphasis2018"/>
              </w:rPr>
              <w:t xml:space="preserve"> </w:t>
            </w:r>
            <w:r>
              <w:rPr>
                <w:rStyle w:val="DoEstrongemphasis2018"/>
              </w:rPr>
              <w:t>garden planting</w:t>
            </w:r>
          </w:p>
          <w:p w14:paraId="6652EF28" w14:textId="77777777" w:rsidR="00382145" w:rsidRPr="000A7747" w:rsidRDefault="00382145" w:rsidP="00376E47">
            <w:pPr>
              <w:pStyle w:val="DoEtabletext2018"/>
            </w:pPr>
            <w:r w:rsidRPr="00502D36">
              <w:t xml:space="preserve">What food plants can we grow at school? </w:t>
            </w:r>
          </w:p>
        </w:tc>
        <w:tc>
          <w:tcPr>
            <w:tcW w:w="2693" w:type="dxa"/>
            <w:tcBorders>
              <w:top w:val="single" w:sz="4" w:space="0" w:color="707070"/>
              <w:left w:val="single" w:sz="4" w:space="0" w:color="707070"/>
              <w:bottom w:val="single" w:sz="4" w:space="0" w:color="707070"/>
              <w:right w:val="single" w:sz="4" w:space="0" w:color="707070"/>
            </w:tcBorders>
          </w:tcPr>
          <w:p w14:paraId="16ADC719" w14:textId="77777777" w:rsidR="00382145" w:rsidRDefault="00382145" w:rsidP="00376E47">
            <w:pPr>
              <w:pStyle w:val="DoEtabletext2018"/>
              <w:rPr>
                <w:rStyle w:val="DoEstrongemphasis2018"/>
              </w:rPr>
            </w:pPr>
            <w:r w:rsidRPr="00037A8F">
              <w:rPr>
                <w:rStyle w:val="DoEstrongemphasis2018"/>
              </w:rPr>
              <w:t xml:space="preserve">Investigate </w:t>
            </w:r>
            <w:r>
              <w:rPr>
                <w:rStyle w:val="DoEstrongemphasis2018"/>
              </w:rPr>
              <w:t>soils</w:t>
            </w:r>
          </w:p>
          <w:p w14:paraId="23BBBD56" w14:textId="77777777" w:rsidR="00382145" w:rsidRPr="000F4B88" w:rsidRDefault="00382145" w:rsidP="00376E47">
            <w:pPr>
              <w:pStyle w:val="DoEtabletext2018"/>
              <w:rPr>
                <w:color w:val="808080" w:themeColor="background1" w:themeShade="80"/>
              </w:rPr>
            </w:pPr>
            <w:r>
              <w:rPr>
                <w:color w:val="000000" w:themeColor="text1"/>
              </w:rPr>
              <w:t xml:space="preserve">How are yams farmed? </w:t>
            </w:r>
            <w:r w:rsidRPr="00037A8F">
              <w:rPr>
                <w:color w:val="000000" w:themeColor="text1"/>
              </w:rPr>
              <w:t xml:space="preserve">What soils </w:t>
            </w:r>
            <w:r>
              <w:rPr>
                <w:color w:val="000000" w:themeColor="text1"/>
              </w:rPr>
              <w:t>suit</w:t>
            </w:r>
            <w:r w:rsidRPr="00037A8F">
              <w:rPr>
                <w:color w:val="000000" w:themeColor="text1"/>
              </w:rPr>
              <w:t xml:space="preserve"> potato</w:t>
            </w:r>
            <w:r>
              <w:rPr>
                <w:color w:val="000000" w:themeColor="text1"/>
              </w:rPr>
              <w:t>es</w:t>
            </w:r>
            <w:r w:rsidRPr="00037A8F">
              <w:rPr>
                <w:color w:val="000000" w:themeColor="text1"/>
              </w:rPr>
              <w:t xml:space="preserve">? </w:t>
            </w:r>
          </w:p>
        </w:tc>
      </w:tr>
      <w:tr w:rsidR="00382145" w:rsidRPr="0084745C" w14:paraId="1E6126AD"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6D0CB77A" w14:textId="77777777" w:rsidR="00382145" w:rsidRPr="00861F65" w:rsidRDefault="00382145" w:rsidP="00376E47">
            <w:pPr>
              <w:pStyle w:val="DoEtabletext2018"/>
              <w:rPr>
                <w:rStyle w:val="DoEstrongemphasis2018"/>
              </w:rPr>
            </w:pPr>
            <w:r>
              <w:rPr>
                <w:rStyle w:val="DoEstrongemphasis2018"/>
              </w:rPr>
              <w:t>Design plant</w:t>
            </w:r>
            <w:r w:rsidRPr="00861F65">
              <w:rPr>
                <w:rStyle w:val="DoEstrongemphasis2018"/>
              </w:rPr>
              <w:t xml:space="preserve"> </w:t>
            </w:r>
            <w:r>
              <w:rPr>
                <w:rStyle w:val="DoEstrongemphasis2018"/>
              </w:rPr>
              <w:t>labels</w:t>
            </w:r>
          </w:p>
          <w:p w14:paraId="1BE7B6F0" w14:textId="77777777" w:rsidR="00382145" w:rsidRPr="00077DF5" w:rsidRDefault="00382145" w:rsidP="00376E47">
            <w:pPr>
              <w:pStyle w:val="DoEtabletext2018"/>
            </w:pPr>
            <w:r>
              <w:t>How do we plant seedlings? How can we design plant labels?</w:t>
            </w:r>
          </w:p>
        </w:tc>
        <w:tc>
          <w:tcPr>
            <w:tcW w:w="2835" w:type="dxa"/>
            <w:tcBorders>
              <w:top w:val="single" w:sz="4" w:space="0" w:color="707070"/>
              <w:left w:val="single" w:sz="4" w:space="0" w:color="707070"/>
              <w:bottom w:val="single" w:sz="4" w:space="0" w:color="707070"/>
              <w:right w:val="single" w:sz="4" w:space="0" w:color="707070"/>
            </w:tcBorders>
          </w:tcPr>
          <w:p w14:paraId="2361D328" w14:textId="77777777" w:rsidR="00382145" w:rsidRPr="00DE6294" w:rsidRDefault="00382145" w:rsidP="00376E47">
            <w:pPr>
              <w:pStyle w:val="DoEtabletext2018"/>
              <w:rPr>
                <w:color w:val="008000"/>
              </w:rPr>
            </w:pPr>
            <w:r>
              <w:rPr>
                <w:rStyle w:val="DoEstrongemphasis2018"/>
              </w:rPr>
              <w:t>Investigate growth stages</w:t>
            </w:r>
          </w:p>
          <w:p w14:paraId="7AEE6152" w14:textId="77777777" w:rsidR="00382145" w:rsidRPr="000F4B88" w:rsidRDefault="00382145" w:rsidP="00376E47">
            <w:pPr>
              <w:pStyle w:val="DoEtabletext2018"/>
              <w:rPr>
                <w:color w:val="808080" w:themeColor="background1" w:themeShade="80"/>
                <w:shd w:val="clear" w:color="auto" w:fill="FFFFFF"/>
              </w:rPr>
            </w:pPr>
            <w:r w:rsidRPr="00330442">
              <w:t xml:space="preserve">What are </w:t>
            </w:r>
            <w:r>
              <w:t xml:space="preserve">the </w:t>
            </w:r>
            <w:r w:rsidRPr="00330442">
              <w:t xml:space="preserve">stages of </w:t>
            </w:r>
            <w:r>
              <w:t xml:space="preserve">plant </w:t>
            </w:r>
            <w:r w:rsidRPr="00330442">
              <w:t>growth? How do we care for plants?</w:t>
            </w:r>
          </w:p>
        </w:tc>
        <w:tc>
          <w:tcPr>
            <w:tcW w:w="2693" w:type="dxa"/>
            <w:tcBorders>
              <w:top w:val="single" w:sz="4" w:space="0" w:color="707070"/>
              <w:left w:val="single" w:sz="4" w:space="0" w:color="707070"/>
              <w:bottom w:val="single" w:sz="4" w:space="0" w:color="707070"/>
              <w:right w:val="single" w:sz="4" w:space="0" w:color="707070"/>
            </w:tcBorders>
          </w:tcPr>
          <w:p w14:paraId="2618850C" w14:textId="77777777" w:rsidR="00382145" w:rsidRDefault="00382145" w:rsidP="00376E47">
            <w:pPr>
              <w:pStyle w:val="DoEtabletext2018"/>
              <w:rPr>
                <w:rStyle w:val="DoEstrongemphasis2018"/>
              </w:rPr>
            </w:pPr>
            <w:r>
              <w:rPr>
                <w:rStyle w:val="DoEstrongemphasis2018"/>
              </w:rPr>
              <w:t>Prepare</w:t>
            </w:r>
            <w:r w:rsidRPr="000F298D">
              <w:rPr>
                <w:rStyle w:val="DoEstrongemphasis2018"/>
              </w:rPr>
              <w:t xml:space="preserve"> </w:t>
            </w:r>
            <w:r>
              <w:rPr>
                <w:rStyle w:val="DoEstrongemphasis2018"/>
              </w:rPr>
              <w:t xml:space="preserve">veggie </w:t>
            </w:r>
            <w:r w:rsidRPr="000F298D">
              <w:rPr>
                <w:rStyle w:val="DoEstrongemphasis2018"/>
              </w:rPr>
              <w:t>skewers</w:t>
            </w:r>
          </w:p>
          <w:p w14:paraId="15B4D363" w14:textId="77777777" w:rsidR="00382145" w:rsidRPr="00D426B5" w:rsidRDefault="00382145" w:rsidP="00376E47">
            <w:pPr>
              <w:pStyle w:val="DoEtabletext2018"/>
            </w:pPr>
            <w:r w:rsidRPr="00D426B5">
              <w:rPr>
                <w:rStyle w:val="DoEstrongemphasis2018"/>
              </w:rPr>
              <w:t xml:space="preserve">How do we </w:t>
            </w:r>
            <w:r>
              <w:rPr>
                <w:rStyle w:val="DoEstrongemphasis2018"/>
              </w:rPr>
              <w:t>prepare</w:t>
            </w:r>
            <w:r w:rsidRPr="00D426B5">
              <w:rPr>
                <w:rStyle w:val="DoEstrongemphasis2018"/>
              </w:rPr>
              <w:t xml:space="preserve"> a vegetable skewer?</w:t>
            </w:r>
            <w:r>
              <w:rPr>
                <w:rStyle w:val="DoEstrongemphasis2018"/>
              </w:rPr>
              <w:t xml:space="preserve"> How do we care for plants?</w:t>
            </w:r>
          </w:p>
        </w:tc>
        <w:tc>
          <w:tcPr>
            <w:tcW w:w="2693" w:type="dxa"/>
            <w:tcBorders>
              <w:top w:val="single" w:sz="4" w:space="0" w:color="707070"/>
              <w:left w:val="single" w:sz="4" w:space="0" w:color="707070"/>
              <w:bottom w:val="single" w:sz="4" w:space="0" w:color="707070"/>
              <w:right w:val="single" w:sz="4" w:space="0" w:color="707070"/>
            </w:tcBorders>
          </w:tcPr>
          <w:p w14:paraId="551E2F04" w14:textId="77777777" w:rsidR="00382145" w:rsidRPr="00A00F85" w:rsidRDefault="00382145" w:rsidP="00376E47">
            <w:pPr>
              <w:pStyle w:val="DoEtabletext2018"/>
              <w:rPr>
                <w:rStyle w:val="DoEstrongemphasis2018"/>
              </w:rPr>
            </w:pPr>
            <w:r>
              <w:rPr>
                <w:rStyle w:val="DoEstrongemphasis2018"/>
              </w:rPr>
              <w:t>Cook</w:t>
            </w:r>
            <w:r w:rsidRPr="00A00F85">
              <w:rPr>
                <w:rStyle w:val="DoEstrongemphasis2018"/>
              </w:rPr>
              <w:t xml:space="preserve"> rosemary potatoes</w:t>
            </w:r>
          </w:p>
          <w:p w14:paraId="01FE932F" w14:textId="77777777" w:rsidR="00382145" w:rsidRPr="00A00F85" w:rsidRDefault="00382145" w:rsidP="00376E47">
            <w:pPr>
              <w:pStyle w:val="DoEtabletext2018"/>
              <w:rPr>
                <w:color w:val="000000" w:themeColor="text1"/>
              </w:rPr>
            </w:pPr>
            <w:r>
              <w:rPr>
                <w:color w:val="000000" w:themeColor="text1"/>
              </w:rPr>
              <w:t xml:space="preserve">How do we prepare rosemary potatoes? </w:t>
            </w:r>
            <w:r w:rsidRPr="00A00F85">
              <w:rPr>
                <w:color w:val="000000" w:themeColor="text1"/>
              </w:rPr>
              <w:t xml:space="preserve">How </w:t>
            </w:r>
            <w:r>
              <w:rPr>
                <w:color w:val="000000" w:themeColor="text1"/>
              </w:rPr>
              <w:t>is our garden</w:t>
            </w:r>
            <w:r w:rsidRPr="00A00F85">
              <w:rPr>
                <w:color w:val="000000" w:themeColor="text1"/>
              </w:rPr>
              <w:t>?</w:t>
            </w:r>
          </w:p>
        </w:tc>
      </w:tr>
      <w:tr w:rsidR="00382145" w:rsidRPr="0084745C" w14:paraId="7B55BD0B"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101581F6" w14:textId="77777777" w:rsidR="00382145" w:rsidRPr="00861F65" w:rsidRDefault="00382145" w:rsidP="00376E47">
            <w:pPr>
              <w:pStyle w:val="DoEtabletext2018"/>
              <w:rPr>
                <w:rStyle w:val="DoEstrongemphasis2018"/>
              </w:rPr>
            </w:pPr>
            <w:r>
              <w:rPr>
                <w:rStyle w:val="DoEstrongemphasis2018"/>
              </w:rPr>
              <w:t>Investigate seeds</w:t>
            </w:r>
          </w:p>
          <w:p w14:paraId="24276CF2" w14:textId="77777777" w:rsidR="00382145" w:rsidRPr="00DE6294" w:rsidRDefault="00382145" w:rsidP="00376E47">
            <w:pPr>
              <w:pStyle w:val="DoEtabletext2018"/>
              <w:rPr>
                <w:color w:val="008000"/>
              </w:rPr>
            </w:pPr>
            <w:r>
              <w:t>How do seeds grow? How do we care for seedlings?</w:t>
            </w:r>
          </w:p>
        </w:tc>
        <w:tc>
          <w:tcPr>
            <w:tcW w:w="2835" w:type="dxa"/>
            <w:tcBorders>
              <w:top w:val="single" w:sz="4" w:space="0" w:color="707070"/>
              <w:left w:val="single" w:sz="4" w:space="0" w:color="707070"/>
              <w:bottom w:val="single" w:sz="4" w:space="0" w:color="707070"/>
              <w:right w:val="single" w:sz="4" w:space="0" w:color="707070"/>
            </w:tcBorders>
          </w:tcPr>
          <w:p w14:paraId="178B4AB2" w14:textId="77777777" w:rsidR="00382145" w:rsidRDefault="00382145" w:rsidP="00376E47">
            <w:pPr>
              <w:pStyle w:val="DoEtabletext2018"/>
            </w:pPr>
            <w:r>
              <w:rPr>
                <w:rStyle w:val="DoEstrongemphasis2018"/>
              </w:rPr>
              <w:t>Produce nursery pots</w:t>
            </w:r>
          </w:p>
          <w:p w14:paraId="55BD4CC7" w14:textId="77777777" w:rsidR="00382145" w:rsidRPr="006C4853" w:rsidRDefault="00382145" w:rsidP="00376E47">
            <w:pPr>
              <w:pStyle w:val="DoEtabletext2018"/>
            </w:pPr>
            <w:r w:rsidRPr="00C30259">
              <w:t xml:space="preserve">How can </w:t>
            </w:r>
            <w:r>
              <w:t xml:space="preserve">construct a </w:t>
            </w:r>
            <w:r w:rsidRPr="00C30259">
              <w:t>nursery pot? What do plants need?</w:t>
            </w:r>
          </w:p>
        </w:tc>
        <w:tc>
          <w:tcPr>
            <w:tcW w:w="2693" w:type="dxa"/>
            <w:tcBorders>
              <w:top w:val="single" w:sz="4" w:space="0" w:color="707070"/>
              <w:left w:val="single" w:sz="4" w:space="0" w:color="707070"/>
              <w:bottom w:val="single" w:sz="4" w:space="0" w:color="707070"/>
              <w:right w:val="single" w:sz="4" w:space="0" w:color="707070"/>
            </w:tcBorders>
          </w:tcPr>
          <w:p w14:paraId="5A375E62" w14:textId="77777777" w:rsidR="00382145" w:rsidRPr="00502D36" w:rsidRDefault="00382145" w:rsidP="00376E47">
            <w:pPr>
              <w:pStyle w:val="DoEtabletext2018"/>
              <w:rPr>
                <w:rStyle w:val="DoEstrongemphasis2018"/>
              </w:rPr>
            </w:pPr>
            <w:r w:rsidRPr="00502D36">
              <w:rPr>
                <w:rStyle w:val="DoEstrongemphasis2018"/>
              </w:rPr>
              <w:t xml:space="preserve">Investigate </w:t>
            </w:r>
            <w:r>
              <w:rPr>
                <w:rStyle w:val="DoEstrongemphasis2018"/>
              </w:rPr>
              <w:t>inter</w:t>
            </w:r>
            <w:r w:rsidRPr="00502D36">
              <w:rPr>
                <w:rStyle w:val="DoEstrongemphasis2018"/>
              </w:rPr>
              <w:t xml:space="preserve">dependencies </w:t>
            </w:r>
          </w:p>
          <w:p w14:paraId="192CCB9E" w14:textId="77777777" w:rsidR="00382145" w:rsidRPr="00502D36" w:rsidRDefault="00382145" w:rsidP="00376E47">
            <w:pPr>
              <w:pStyle w:val="DoEtabletext2018"/>
              <w:rPr>
                <w:color w:val="000000" w:themeColor="text1"/>
              </w:rPr>
            </w:pPr>
            <w:r w:rsidRPr="00502D36">
              <w:rPr>
                <w:color w:val="000000" w:themeColor="text1"/>
              </w:rPr>
              <w:t xml:space="preserve">How </w:t>
            </w:r>
            <w:r>
              <w:rPr>
                <w:color w:val="000000" w:themeColor="text1"/>
              </w:rPr>
              <w:t xml:space="preserve">are plants and animals interdependent? </w:t>
            </w:r>
            <w:r w:rsidRPr="00502D36">
              <w:rPr>
                <w:color w:val="000000" w:themeColor="text1"/>
              </w:rPr>
              <w:t xml:space="preserve">How </w:t>
            </w:r>
            <w:r>
              <w:rPr>
                <w:color w:val="000000" w:themeColor="text1"/>
              </w:rPr>
              <w:t>do life cycles intersect</w:t>
            </w:r>
            <w:r w:rsidRPr="00502D36">
              <w:rPr>
                <w:color w:val="000000" w:themeColor="text1"/>
              </w:rPr>
              <w:t xml:space="preserve">? </w:t>
            </w:r>
          </w:p>
        </w:tc>
        <w:tc>
          <w:tcPr>
            <w:tcW w:w="2693" w:type="dxa"/>
            <w:tcBorders>
              <w:top w:val="single" w:sz="4" w:space="0" w:color="707070"/>
              <w:left w:val="single" w:sz="4" w:space="0" w:color="707070"/>
              <w:bottom w:val="single" w:sz="4" w:space="0" w:color="707070"/>
              <w:right w:val="single" w:sz="4" w:space="0" w:color="707070"/>
            </w:tcBorders>
          </w:tcPr>
          <w:p w14:paraId="668C2318" w14:textId="77777777" w:rsidR="00382145" w:rsidRPr="007173BC" w:rsidRDefault="00382145" w:rsidP="00376E47">
            <w:pPr>
              <w:pStyle w:val="DoEtabletext2018"/>
              <w:rPr>
                <w:rStyle w:val="DoEstrongemphasis2018"/>
              </w:rPr>
            </w:pPr>
            <w:r>
              <w:rPr>
                <w:rStyle w:val="DoEstrongemphasis2018"/>
              </w:rPr>
              <w:t>Produce</w:t>
            </w:r>
            <w:r w:rsidRPr="007173BC">
              <w:rPr>
                <w:rStyle w:val="DoEstrongemphasis2018"/>
              </w:rPr>
              <w:t xml:space="preserve"> wicking pot</w:t>
            </w:r>
            <w:r>
              <w:rPr>
                <w:rStyle w:val="DoEstrongemphasis2018"/>
              </w:rPr>
              <w:t>s</w:t>
            </w:r>
          </w:p>
          <w:p w14:paraId="292B407D" w14:textId="77777777" w:rsidR="00382145" w:rsidRPr="000F4B88" w:rsidRDefault="00382145" w:rsidP="00376E47">
            <w:pPr>
              <w:pStyle w:val="DoEtabletext2018"/>
              <w:rPr>
                <w:color w:val="808080" w:themeColor="background1" w:themeShade="80"/>
              </w:rPr>
            </w:pPr>
            <w:r w:rsidRPr="007A67D4">
              <w:rPr>
                <w:color w:val="000000" w:themeColor="text1"/>
              </w:rPr>
              <w:t xml:space="preserve">How can we </w:t>
            </w:r>
            <w:r>
              <w:rPr>
                <w:color w:val="000000" w:themeColor="text1"/>
              </w:rPr>
              <w:t>construct</w:t>
            </w:r>
            <w:r w:rsidRPr="007A67D4">
              <w:rPr>
                <w:color w:val="000000" w:themeColor="text1"/>
              </w:rPr>
              <w:t xml:space="preserve"> a wicking pot? How can we strike a cutting?</w:t>
            </w:r>
          </w:p>
        </w:tc>
      </w:tr>
      <w:tr w:rsidR="00382145" w:rsidRPr="0084745C" w14:paraId="326B6E0E"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234253B2" w14:textId="77777777" w:rsidR="00382145" w:rsidRPr="00861F65" w:rsidRDefault="00382145" w:rsidP="00376E47">
            <w:pPr>
              <w:pStyle w:val="DoEtabletext2018"/>
              <w:rPr>
                <w:rStyle w:val="DoEstrongemphasis2018"/>
              </w:rPr>
            </w:pPr>
            <w:r>
              <w:rPr>
                <w:rStyle w:val="DoEstrongemphasis2018"/>
              </w:rPr>
              <w:t>Prepare</w:t>
            </w:r>
            <w:r w:rsidRPr="00861F65">
              <w:rPr>
                <w:rStyle w:val="DoEstrongemphasis2018"/>
              </w:rPr>
              <w:t xml:space="preserve"> fruit </w:t>
            </w:r>
            <w:r>
              <w:rPr>
                <w:rStyle w:val="DoEstrongemphasis2018"/>
              </w:rPr>
              <w:t>skewers</w:t>
            </w:r>
          </w:p>
          <w:p w14:paraId="4291A184" w14:textId="77777777" w:rsidR="00382145" w:rsidRPr="00077DF5" w:rsidRDefault="00382145" w:rsidP="00376E47">
            <w:pPr>
              <w:pStyle w:val="DoEtabletext2018"/>
            </w:pPr>
            <w:r>
              <w:t>What are fruits? Have our seedlings changed?</w:t>
            </w:r>
          </w:p>
        </w:tc>
        <w:tc>
          <w:tcPr>
            <w:tcW w:w="2835" w:type="dxa"/>
            <w:tcBorders>
              <w:top w:val="single" w:sz="4" w:space="0" w:color="707070"/>
              <w:left w:val="single" w:sz="4" w:space="0" w:color="707070"/>
              <w:bottom w:val="single" w:sz="4" w:space="0" w:color="707070"/>
              <w:right w:val="single" w:sz="4" w:space="0" w:color="707070"/>
            </w:tcBorders>
          </w:tcPr>
          <w:p w14:paraId="67EE143A" w14:textId="77777777" w:rsidR="00382145" w:rsidRDefault="00382145" w:rsidP="00376E47">
            <w:pPr>
              <w:pStyle w:val="DoEtabletext2018"/>
              <w:rPr>
                <w:rStyle w:val="DoEstrongemphasis2018"/>
              </w:rPr>
            </w:pPr>
            <w:r>
              <w:rPr>
                <w:rStyle w:val="DoEstrongemphasis2018"/>
              </w:rPr>
              <w:t>Prepare a salad sandwich</w:t>
            </w:r>
          </w:p>
          <w:p w14:paraId="338AD5A7" w14:textId="77777777" w:rsidR="00382145" w:rsidRPr="00942437" w:rsidRDefault="00382145" w:rsidP="00376E47">
            <w:pPr>
              <w:pStyle w:val="DoEtabletext2018"/>
            </w:pPr>
            <w:r w:rsidRPr="004E1E17">
              <w:t xml:space="preserve">How do we </w:t>
            </w:r>
            <w:r>
              <w:t>prepare</w:t>
            </w:r>
            <w:r w:rsidRPr="004E1E17">
              <w:t xml:space="preserve"> a salad sandwich? What’s grown</w:t>
            </w:r>
            <w:r>
              <w:t xml:space="preserve"> in the garden</w:t>
            </w:r>
            <w:r w:rsidRPr="004E1E17">
              <w:t>?</w:t>
            </w:r>
          </w:p>
        </w:tc>
        <w:tc>
          <w:tcPr>
            <w:tcW w:w="2693" w:type="dxa"/>
            <w:tcBorders>
              <w:top w:val="single" w:sz="4" w:space="0" w:color="707070"/>
              <w:left w:val="single" w:sz="4" w:space="0" w:color="707070"/>
              <w:bottom w:val="single" w:sz="4" w:space="0" w:color="707070"/>
              <w:right w:val="single" w:sz="4" w:space="0" w:color="707070"/>
            </w:tcBorders>
          </w:tcPr>
          <w:p w14:paraId="703346AD" w14:textId="77777777" w:rsidR="00382145" w:rsidRPr="002A6A94" w:rsidRDefault="00382145" w:rsidP="00376E47">
            <w:pPr>
              <w:pStyle w:val="DoEtabletext2018"/>
              <w:rPr>
                <w:rStyle w:val="DoEstrongemphasis2018"/>
              </w:rPr>
            </w:pPr>
            <w:r w:rsidRPr="002A6A94">
              <w:rPr>
                <w:rStyle w:val="DoEstrongemphasis2018"/>
              </w:rPr>
              <w:t>Design pollinator habitat</w:t>
            </w:r>
          </w:p>
          <w:p w14:paraId="7A2B40F9" w14:textId="77777777" w:rsidR="00382145" w:rsidRPr="000F4B88" w:rsidRDefault="00382145" w:rsidP="00376E47">
            <w:pPr>
              <w:pStyle w:val="DoEtabletext2018"/>
              <w:rPr>
                <w:color w:val="808080" w:themeColor="background1" w:themeShade="80"/>
              </w:rPr>
            </w:pPr>
            <w:r w:rsidRPr="002A6A94">
              <w:rPr>
                <w:color w:val="000000" w:themeColor="text1"/>
              </w:rPr>
              <w:t xml:space="preserve">What can we </w:t>
            </w:r>
            <w:r>
              <w:rPr>
                <w:color w:val="000000" w:themeColor="text1"/>
              </w:rPr>
              <w:t xml:space="preserve">plant or </w:t>
            </w:r>
            <w:r w:rsidRPr="002A6A94">
              <w:rPr>
                <w:color w:val="000000" w:themeColor="text1"/>
              </w:rPr>
              <w:t xml:space="preserve">design to attract pollinators? </w:t>
            </w:r>
          </w:p>
        </w:tc>
        <w:tc>
          <w:tcPr>
            <w:tcW w:w="2693" w:type="dxa"/>
            <w:tcBorders>
              <w:top w:val="single" w:sz="4" w:space="0" w:color="707070"/>
              <w:left w:val="single" w:sz="4" w:space="0" w:color="707070"/>
              <w:bottom w:val="single" w:sz="4" w:space="0" w:color="707070"/>
              <w:right w:val="single" w:sz="4" w:space="0" w:color="707070"/>
            </w:tcBorders>
          </w:tcPr>
          <w:p w14:paraId="68688079" w14:textId="77777777" w:rsidR="00382145" w:rsidRPr="007173BC" w:rsidRDefault="00382145" w:rsidP="00376E47">
            <w:pPr>
              <w:pStyle w:val="DoEtabletext2018"/>
              <w:rPr>
                <w:rStyle w:val="DoEstrongemphasis2018"/>
              </w:rPr>
            </w:pPr>
            <w:r w:rsidRPr="007173BC">
              <w:rPr>
                <w:rStyle w:val="DoEstrongemphasis2018"/>
              </w:rPr>
              <w:t>Design a wicking bed</w:t>
            </w:r>
          </w:p>
          <w:p w14:paraId="0C159114" w14:textId="77777777" w:rsidR="00382145" w:rsidRPr="007173BC" w:rsidRDefault="00382145" w:rsidP="00376E47">
            <w:pPr>
              <w:pStyle w:val="DoEtabletext2018"/>
              <w:rPr>
                <w:color w:val="000000" w:themeColor="text1"/>
              </w:rPr>
            </w:pPr>
            <w:r w:rsidRPr="007173BC">
              <w:rPr>
                <w:color w:val="000000" w:themeColor="text1"/>
              </w:rPr>
              <w:t xml:space="preserve">How can we </w:t>
            </w:r>
            <w:r>
              <w:rPr>
                <w:color w:val="000000" w:themeColor="text1"/>
              </w:rPr>
              <w:t xml:space="preserve">design and produce a portable wicking bed? </w:t>
            </w:r>
          </w:p>
        </w:tc>
      </w:tr>
      <w:tr w:rsidR="00382145" w:rsidRPr="0084745C" w14:paraId="154E21FE"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5E69D4FE" w14:textId="77777777" w:rsidR="00382145" w:rsidRDefault="00382145" w:rsidP="00376E47">
            <w:pPr>
              <w:pStyle w:val="DoEtabletext2018"/>
              <w:rPr>
                <w:rStyle w:val="DoEstrongemphasis2018"/>
              </w:rPr>
            </w:pPr>
            <w:r>
              <w:rPr>
                <w:rStyle w:val="DoEstrongemphasis2018"/>
              </w:rPr>
              <w:t>Investigate garden animals</w:t>
            </w:r>
          </w:p>
          <w:p w14:paraId="1D1D002C" w14:textId="77777777" w:rsidR="00382145" w:rsidRPr="00F27140" w:rsidRDefault="00382145" w:rsidP="00376E47">
            <w:pPr>
              <w:pStyle w:val="DoEtabletext2018"/>
            </w:pPr>
            <w:r>
              <w:rPr>
                <w:rStyle w:val="DoEstrongemphasis2018"/>
              </w:rPr>
              <w:t>What animals use</w:t>
            </w:r>
            <w:r w:rsidRPr="00F27140">
              <w:rPr>
                <w:rStyle w:val="DoEstrongemphasis2018"/>
              </w:rPr>
              <w:t xml:space="preserve"> the garden?</w:t>
            </w:r>
          </w:p>
        </w:tc>
        <w:tc>
          <w:tcPr>
            <w:tcW w:w="2835" w:type="dxa"/>
            <w:tcBorders>
              <w:top w:val="single" w:sz="4" w:space="0" w:color="707070"/>
              <w:left w:val="single" w:sz="4" w:space="0" w:color="707070"/>
              <w:bottom w:val="single" w:sz="4" w:space="0" w:color="707070"/>
              <w:right w:val="single" w:sz="4" w:space="0" w:color="707070"/>
            </w:tcBorders>
          </w:tcPr>
          <w:p w14:paraId="7C9C6109" w14:textId="77777777" w:rsidR="00382145" w:rsidRPr="0043776E" w:rsidRDefault="00382145" w:rsidP="00376E47">
            <w:pPr>
              <w:pStyle w:val="DoEtabletext2018"/>
              <w:rPr>
                <w:rStyle w:val="DoEstrongemphasis2018"/>
              </w:rPr>
            </w:pPr>
            <w:r w:rsidRPr="0043776E">
              <w:rPr>
                <w:rStyle w:val="DoEstrongemphasis2018"/>
              </w:rPr>
              <w:t xml:space="preserve">Investigate compost bugs </w:t>
            </w:r>
          </w:p>
          <w:p w14:paraId="16439A4C" w14:textId="77777777" w:rsidR="00382145" w:rsidRPr="000F4B88" w:rsidRDefault="00382145" w:rsidP="00376E47">
            <w:pPr>
              <w:pStyle w:val="DoEtabletext2018"/>
              <w:rPr>
                <w:color w:val="808080" w:themeColor="background1" w:themeShade="80"/>
                <w:shd w:val="clear" w:color="auto" w:fill="FFFFFF"/>
              </w:rPr>
            </w:pPr>
            <w:r w:rsidRPr="0043776E">
              <w:rPr>
                <w:color w:val="000000" w:themeColor="text1"/>
                <w:shd w:val="clear" w:color="auto" w:fill="FFFFFF"/>
              </w:rPr>
              <w:t>What’s alive in the compost? Why are they there?</w:t>
            </w:r>
          </w:p>
        </w:tc>
        <w:tc>
          <w:tcPr>
            <w:tcW w:w="2693" w:type="dxa"/>
            <w:tcBorders>
              <w:top w:val="single" w:sz="4" w:space="0" w:color="707070"/>
              <w:left w:val="single" w:sz="4" w:space="0" w:color="707070"/>
              <w:bottom w:val="single" w:sz="4" w:space="0" w:color="707070"/>
              <w:right w:val="single" w:sz="4" w:space="0" w:color="707070"/>
            </w:tcBorders>
          </w:tcPr>
          <w:p w14:paraId="3A830B2F" w14:textId="77777777" w:rsidR="00382145" w:rsidRPr="002A6A94" w:rsidRDefault="00382145" w:rsidP="00376E47">
            <w:pPr>
              <w:pStyle w:val="DoEtabletext2018"/>
              <w:rPr>
                <w:rStyle w:val="DoEstrongemphasis2018"/>
              </w:rPr>
            </w:pPr>
            <w:r>
              <w:rPr>
                <w:rStyle w:val="DoEstrongemphasis2018"/>
              </w:rPr>
              <w:t>Produce</w:t>
            </w:r>
            <w:r w:rsidRPr="002A6A94">
              <w:rPr>
                <w:rStyle w:val="DoEstrongemphasis2018"/>
              </w:rPr>
              <w:t xml:space="preserve"> pollinator habitat</w:t>
            </w:r>
          </w:p>
          <w:p w14:paraId="5050DF0B" w14:textId="77777777" w:rsidR="00382145" w:rsidRPr="000F4B88" w:rsidRDefault="00382145" w:rsidP="00376E47">
            <w:pPr>
              <w:pStyle w:val="DoEtabletext2018"/>
              <w:rPr>
                <w:color w:val="808080" w:themeColor="background1" w:themeShade="80"/>
              </w:rPr>
            </w:pPr>
            <w:r w:rsidRPr="009D107E">
              <w:rPr>
                <w:color w:val="000000" w:themeColor="text1"/>
              </w:rPr>
              <w:t xml:space="preserve">Where can we plant </w:t>
            </w:r>
            <w:r>
              <w:rPr>
                <w:color w:val="000000" w:themeColor="text1"/>
              </w:rPr>
              <w:t xml:space="preserve">or install our </w:t>
            </w:r>
            <w:r w:rsidRPr="009D107E">
              <w:rPr>
                <w:color w:val="000000" w:themeColor="text1"/>
              </w:rPr>
              <w:t>habitat</w:t>
            </w:r>
            <w:r>
              <w:rPr>
                <w:color w:val="000000" w:themeColor="text1"/>
              </w:rPr>
              <w:t>s</w:t>
            </w:r>
            <w:r w:rsidRPr="009D107E">
              <w:rPr>
                <w:color w:val="000000" w:themeColor="text1"/>
              </w:rPr>
              <w:t>?</w:t>
            </w:r>
          </w:p>
        </w:tc>
        <w:tc>
          <w:tcPr>
            <w:tcW w:w="2693" w:type="dxa"/>
            <w:tcBorders>
              <w:top w:val="single" w:sz="4" w:space="0" w:color="707070"/>
              <w:left w:val="single" w:sz="4" w:space="0" w:color="707070"/>
              <w:bottom w:val="single" w:sz="4" w:space="0" w:color="707070"/>
              <w:right w:val="single" w:sz="4" w:space="0" w:color="707070"/>
            </w:tcBorders>
          </w:tcPr>
          <w:p w14:paraId="49898216" w14:textId="77777777" w:rsidR="00382145" w:rsidRPr="005358DC" w:rsidRDefault="00382145" w:rsidP="00376E47">
            <w:pPr>
              <w:pStyle w:val="DoEtabletext2018"/>
              <w:rPr>
                <w:rStyle w:val="DoEstrongemphasis2018"/>
              </w:rPr>
            </w:pPr>
            <w:r w:rsidRPr="005358DC">
              <w:rPr>
                <w:rStyle w:val="DoEstrongemphasis2018"/>
              </w:rPr>
              <w:t>Investigate mulch</w:t>
            </w:r>
            <w:r>
              <w:rPr>
                <w:rStyle w:val="DoEstrongemphasis2018"/>
              </w:rPr>
              <w:t>ing</w:t>
            </w:r>
          </w:p>
          <w:p w14:paraId="3B505EB5" w14:textId="77777777" w:rsidR="00382145" w:rsidRPr="000F4B88" w:rsidRDefault="00382145" w:rsidP="00376E47">
            <w:pPr>
              <w:pStyle w:val="DoEtabletext2018"/>
              <w:rPr>
                <w:color w:val="808080" w:themeColor="background1" w:themeShade="80"/>
              </w:rPr>
            </w:pPr>
            <w:r>
              <w:rPr>
                <w:color w:val="000000" w:themeColor="text1"/>
              </w:rPr>
              <w:t>How can land be managed? Does mulch reduce evaporation?</w:t>
            </w:r>
          </w:p>
        </w:tc>
      </w:tr>
      <w:tr w:rsidR="00382145" w:rsidRPr="0084745C" w14:paraId="578EC98F"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717AD7C0" w14:textId="77777777" w:rsidR="00382145" w:rsidRPr="00861F65" w:rsidRDefault="00382145" w:rsidP="00376E47">
            <w:pPr>
              <w:pStyle w:val="DoEtabletext2018"/>
              <w:rPr>
                <w:rStyle w:val="DoEstrongemphasis2018"/>
              </w:rPr>
            </w:pPr>
            <w:r>
              <w:rPr>
                <w:rStyle w:val="DoEstrongemphasis2018"/>
              </w:rPr>
              <w:t>Prepare corn fritters</w:t>
            </w:r>
          </w:p>
          <w:p w14:paraId="10B3CFB9" w14:textId="77777777" w:rsidR="00382145" w:rsidRPr="00077DF5" w:rsidRDefault="00382145" w:rsidP="00376E47">
            <w:pPr>
              <w:pStyle w:val="DoEtabletext2018"/>
            </w:pPr>
            <w:r>
              <w:t>How are grains used? Has our garden changed?</w:t>
            </w:r>
          </w:p>
        </w:tc>
        <w:tc>
          <w:tcPr>
            <w:tcW w:w="2835" w:type="dxa"/>
            <w:tcBorders>
              <w:top w:val="single" w:sz="4" w:space="0" w:color="707070"/>
              <w:left w:val="single" w:sz="4" w:space="0" w:color="707070"/>
              <w:bottom w:val="single" w:sz="4" w:space="0" w:color="707070"/>
              <w:right w:val="single" w:sz="4" w:space="0" w:color="707070"/>
            </w:tcBorders>
          </w:tcPr>
          <w:p w14:paraId="5D34A022" w14:textId="77777777" w:rsidR="00382145" w:rsidRPr="0043776E" w:rsidRDefault="00382145" w:rsidP="00376E47">
            <w:pPr>
              <w:pStyle w:val="DoEtabletext2018"/>
              <w:rPr>
                <w:rStyle w:val="DoEstrongemphasis2018"/>
              </w:rPr>
            </w:pPr>
            <w:r>
              <w:rPr>
                <w:rStyle w:val="DoEstrongemphasis2018"/>
              </w:rPr>
              <w:t>Prepare</w:t>
            </w:r>
            <w:r w:rsidRPr="0043776E">
              <w:rPr>
                <w:rStyle w:val="DoEstrongemphasis2018"/>
              </w:rPr>
              <w:t xml:space="preserve"> </w:t>
            </w:r>
            <w:r>
              <w:rPr>
                <w:rStyle w:val="DoEstrongemphasis2018"/>
              </w:rPr>
              <w:t xml:space="preserve">bean </w:t>
            </w:r>
            <w:r w:rsidRPr="0043776E">
              <w:rPr>
                <w:rStyle w:val="DoEstrongemphasis2018"/>
              </w:rPr>
              <w:t xml:space="preserve">bruschetta </w:t>
            </w:r>
          </w:p>
          <w:p w14:paraId="46F00D78" w14:textId="77777777" w:rsidR="00382145" w:rsidRPr="000F4B88" w:rsidRDefault="00382145" w:rsidP="00376E47">
            <w:pPr>
              <w:pStyle w:val="DoEtabletext2018"/>
              <w:rPr>
                <w:color w:val="808080" w:themeColor="background1" w:themeShade="80"/>
                <w:shd w:val="clear" w:color="auto" w:fill="FFFFFF"/>
              </w:rPr>
            </w:pPr>
            <w:r w:rsidRPr="009868F7">
              <w:rPr>
                <w:color w:val="000000" w:themeColor="text1"/>
                <w:shd w:val="clear" w:color="auto" w:fill="FFFFFF"/>
              </w:rPr>
              <w:t xml:space="preserve">How can we use beans and legumes? </w:t>
            </w:r>
          </w:p>
        </w:tc>
        <w:tc>
          <w:tcPr>
            <w:tcW w:w="2693" w:type="dxa"/>
            <w:tcBorders>
              <w:top w:val="single" w:sz="4" w:space="0" w:color="707070"/>
              <w:left w:val="single" w:sz="4" w:space="0" w:color="707070"/>
              <w:bottom w:val="single" w:sz="4" w:space="0" w:color="707070"/>
              <w:right w:val="single" w:sz="4" w:space="0" w:color="707070"/>
            </w:tcBorders>
          </w:tcPr>
          <w:p w14:paraId="02419BA0" w14:textId="77777777" w:rsidR="00382145" w:rsidRPr="00B96CD8" w:rsidRDefault="00382145" w:rsidP="00376E47">
            <w:pPr>
              <w:pStyle w:val="DoEtabletext2018"/>
              <w:rPr>
                <w:rStyle w:val="DoEstrongemphasis2018"/>
              </w:rPr>
            </w:pPr>
            <w:r>
              <w:rPr>
                <w:rStyle w:val="DoEstrongemphasis2018"/>
              </w:rPr>
              <w:t>Prepare</w:t>
            </w:r>
            <w:r w:rsidRPr="00B96CD8">
              <w:rPr>
                <w:rStyle w:val="DoEstrongemphasis2018"/>
              </w:rPr>
              <w:t xml:space="preserve"> fruit p</w:t>
            </w:r>
            <w:r>
              <w:rPr>
                <w:rStyle w:val="DoEstrongemphasis2018"/>
              </w:rPr>
              <w:t>ikelets</w:t>
            </w:r>
          </w:p>
          <w:p w14:paraId="29FBF33D" w14:textId="77777777" w:rsidR="00382145" w:rsidRPr="00B96CD8" w:rsidRDefault="00382145" w:rsidP="00376E47">
            <w:pPr>
              <w:pStyle w:val="DoEtabletext2018"/>
              <w:rPr>
                <w:color w:val="000000" w:themeColor="text1"/>
              </w:rPr>
            </w:pPr>
            <w:r>
              <w:rPr>
                <w:color w:val="000000" w:themeColor="text1"/>
              </w:rPr>
              <w:t>How do we prepare fruit pikelets?</w:t>
            </w:r>
          </w:p>
        </w:tc>
        <w:tc>
          <w:tcPr>
            <w:tcW w:w="2693" w:type="dxa"/>
            <w:tcBorders>
              <w:top w:val="single" w:sz="4" w:space="0" w:color="707070"/>
              <w:left w:val="single" w:sz="4" w:space="0" w:color="707070"/>
              <w:bottom w:val="single" w:sz="4" w:space="0" w:color="707070"/>
              <w:right w:val="single" w:sz="4" w:space="0" w:color="707070"/>
            </w:tcBorders>
          </w:tcPr>
          <w:p w14:paraId="41AF21C9" w14:textId="77777777" w:rsidR="00382145" w:rsidRPr="005358DC" w:rsidRDefault="00382145" w:rsidP="00376E47">
            <w:pPr>
              <w:pStyle w:val="DoEtabletext2018"/>
              <w:rPr>
                <w:rStyle w:val="DoEstrongemphasis2018"/>
              </w:rPr>
            </w:pPr>
            <w:r>
              <w:rPr>
                <w:rStyle w:val="DoEstrongemphasis2018"/>
              </w:rPr>
              <w:t>Prepare</w:t>
            </w:r>
            <w:r w:rsidRPr="005358DC">
              <w:rPr>
                <w:rStyle w:val="DoEstrongemphasis2018"/>
              </w:rPr>
              <w:t xml:space="preserve"> </w:t>
            </w:r>
            <w:r>
              <w:rPr>
                <w:rStyle w:val="DoEstrongemphasis2018"/>
              </w:rPr>
              <w:t xml:space="preserve">spinach </w:t>
            </w:r>
            <w:proofErr w:type="spellStart"/>
            <w:r>
              <w:rPr>
                <w:rStyle w:val="DoEstrongemphasis2018"/>
              </w:rPr>
              <w:t>gozleme</w:t>
            </w:r>
            <w:proofErr w:type="spellEnd"/>
          </w:p>
          <w:p w14:paraId="76AFF674" w14:textId="77777777" w:rsidR="00382145" w:rsidRPr="000F4B88" w:rsidRDefault="00382145" w:rsidP="00376E47">
            <w:pPr>
              <w:pStyle w:val="DoEtabletext2018"/>
              <w:rPr>
                <w:color w:val="808080" w:themeColor="background1" w:themeShade="80"/>
              </w:rPr>
            </w:pPr>
            <w:r w:rsidRPr="005358DC">
              <w:rPr>
                <w:color w:val="000000" w:themeColor="text1"/>
              </w:rPr>
              <w:t xml:space="preserve">How can we </w:t>
            </w:r>
            <w:r>
              <w:rPr>
                <w:color w:val="000000" w:themeColor="text1"/>
              </w:rPr>
              <w:t xml:space="preserve">prepare </w:t>
            </w:r>
            <w:proofErr w:type="spellStart"/>
            <w:r>
              <w:rPr>
                <w:color w:val="000000" w:themeColor="text1"/>
              </w:rPr>
              <w:t>gozleme</w:t>
            </w:r>
            <w:proofErr w:type="spellEnd"/>
            <w:r>
              <w:rPr>
                <w:color w:val="000000" w:themeColor="text1"/>
              </w:rPr>
              <w:t xml:space="preserve">? </w:t>
            </w:r>
          </w:p>
        </w:tc>
      </w:tr>
      <w:tr w:rsidR="00382145" w:rsidRPr="0084745C" w14:paraId="3A266996"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1BD751E3" w14:textId="77777777" w:rsidR="00382145" w:rsidRPr="00A30A63" w:rsidRDefault="00382145" w:rsidP="00376E47">
            <w:pPr>
              <w:pStyle w:val="DoEtabletext2018"/>
              <w:rPr>
                <w:b/>
              </w:rPr>
            </w:pPr>
            <w:r w:rsidRPr="00A30A63">
              <w:rPr>
                <w:b/>
              </w:rPr>
              <w:t>Investigate compost</w:t>
            </w:r>
          </w:p>
          <w:p w14:paraId="2E6D2A43" w14:textId="77777777" w:rsidR="00382145" w:rsidRPr="001C5FD3" w:rsidRDefault="00382145" w:rsidP="00376E47">
            <w:pPr>
              <w:pStyle w:val="DoEtabletext2018"/>
              <w:rPr>
                <w:b/>
              </w:rPr>
            </w:pPr>
            <w:r w:rsidRPr="00A30A63">
              <w:t>What is compost?</w:t>
            </w:r>
            <w:r>
              <w:t xml:space="preserve"> What is in our school compost?</w:t>
            </w:r>
          </w:p>
        </w:tc>
        <w:tc>
          <w:tcPr>
            <w:tcW w:w="2835" w:type="dxa"/>
            <w:tcBorders>
              <w:top w:val="single" w:sz="4" w:space="0" w:color="707070"/>
              <w:left w:val="single" w:sz="4" w:space="0" w:color="707070"/>
              <w:bottom w:val="single" w:sz="4" w:space="0" w:color="707070"/>
              <w:right w:val="single" w:sz="4" w:space="0" w:color="707070"/>
            </w:tcBorders>
          </w:tcPr>
          <w:p w14:paraId="2CFB1A0B" w14:textId="77777777" w:rsidR="00382145" w:rsidRPr="009B66AE" w:rsidRDefault="00382145" w:rsidP="00376E47">
            <w:pPr>
              <w:pStyle w:val="DoEtabletext2018"/>
              <w:rPr>
                <w:rStyle w:val="DoEstrongemphasis2018"/>
              </w:rPr>
            </w:pPr>
            <w:r w:rsidRPr="009B66AE">
              <w:rPr>
                <w:rStyle w:val="DoEstrongemphasis2018"/>
              </w:rPr>
              <w:t>Investigate soil</w:t>
            </w:r>
            <w:r>
              <w:rPr>
                <w:rStyle w:val="DoEstrongemphasis2018"/>
              </w:rPr>
              <w:t xml:space="preserve"> </w:t>
            </w:r>
          </w:p>
          <w:p w14:paraId="3822D956" w14:textId="77777777" w:rsidR="00382145" w:rsidRPr="002E08FA" w:rsidRDefault="00382145" w:rsidP="00376E47">
            <w:pPr>
              <w:pStyle w:val="DoEtabletext2018"/>
              <w:rPr>
                <w:color w:val="008000"/>
                <w:shd w:val="clear" w:color="auto" w:fill="FFFFFF"/>
              </w:rPr>
            </w:pPr>
            <w:r>
              <w:rPr>
                <w:color w:val="000000" w:themeColor="text1"/>
                <w:shd w:val="clear" w:color="auto" w:fill="FFFFFF"/>
              </w:rPr>
              <w:t>How is soil used by plants? How do we improve it?</w:t>
            </w:r>
          </w:p>
        </w:tc>
        <w:tc>
          <w:tcPr>
            <w:tcW w:w="2693" w:type="dxa"/>
            <w:tcBorders>
              <w:top w:val="single" w:sz="4" w:space="0" w:color="707070"/>
              <w:left w:val="single" w:sz="4" w:space="0" w:color="707070"/>
              <w:bottom w:val="single" w:sz="4" w:space="0" w:color="707070"/>
              <w:right w:val="single" w:sz="4" w:space="0" w:color="707070"/>
            </w:tcBorders>
          </w:tcPr>
          <w:p w14:paraId="2BF87AB5" w14:textId="77777777" w:rsidR="00382145" w:rsidRPr="000A7747" w:rsidRDefault="00382145" w:rsidP="00376E47">
            <w:pPr>
              <w:pStyle w:val="DoEtabletext2018"/>
              <w:rPr>
                <w:rStyle w:val="DoEstrongemphasis2018"/>
                <w:color w:val="000000" w:themeColor="text1"/>
              </w:rPr>
            </w:pPr>
            <w:r>
              <w:rPr>
                <w:rStyle w:val="DoEstrongemphasis2018"/>
                <w:color w:val="000000" w:themeColor="text1"/>
              </w:rPr>
              <w:t>Explore</w:t>
            </w:r>
            <w:r w:rsidRPr="000A7747">
              <w:rPr>
                <w:rStyle w:val="DoEstrongemphasis2018"/>
                <w:color w:val="000000" w:themeColor="text1"/>
              </w:rPr>
              <w:t xml:space="preserve"> agricultural technologies</w:t>
            </w:r>
          </w:p>
          <w:p w14:paraId="768829A6" w14:textId="77777777" w:rsidR="00382145" w:rsidRPr="00D07BD9" w:rsidRDefault="00382145" w:rsidP="00376E47">
            <w:pPr>
              <w:pStyle w:val="DoEtabletext2018"/>
            </w:pPr>
            <w:r w:rsidRPr="00AA2A8F">
              <w:t>What technologies are used in farming</w:t>
            </w:r>
            <w:r>
              <w:t>?</w:t>
            </w:r>
          </w:p>
        </w:tc>
        <w:tc>
          <w:tcPr>
            <w:tcW w:w="2693" w:type="dxa"/>
            <w:tcBorders>
              <w:top w:val="single" w:sz="4" w:space="0" w:color="707070"/>
              <w:left w:val="single" w:sz="4" w:space="0" w:color="707070"/>
              <w:bottom w:val="single" w:sz="4" w:space="0" w:color="707070"/>
              <w:right w:val="single" w:sz="4" w:space="0" w:color="707070"/>
            </w:tcBorders>
          </w:tcPr>
          <w:p w14:paraId="60B2B279" w14:textId="77777777" w:rsidR="00382145" w:rsidRPr="005358DC" w:rsidRDefault="00382145" w:rsidP="00376E47">
            <w:pPr>
              <w:pStyle w:val="DoEtabletext2018"/>
              <w:rPr>
                <w:rStyle w:val="DoEstrongemphasis2018"/>
              </w:rPr>
            </w:pPr>
            <w:r w:rsidRPr="005358DC">
              <w:rPr>
                <w:rStyle w:val="DoEstrongemphasis2018"/>
              </w:rPr>
              <w:t>Explore hydroponics</w:t>
            </w:r>
            <w:r>
              <w:rPr>
                <w:rStyle w:val="DoEstrongemphasis2018"/>
              </w:rPr>
              <w:t xml:space="preserve"> and aquaponics</w:t>
            </w:r>
          </w:p>
          <w:p w14:paraId="4275BED3" w14:textId="77777777" w:rsidR="00382145" w:rsidRPr="000F4B88" w:rsidRDefault="00382145" w:rsidP="00376E47">
            <w:pPr>
              <w:pStyle w:val="DoEtabletext2018"/>
              <w:rPr>
                <w:color w:val="808080" w:themeColor="background1" w:themeShade="80"/>
              </w:rPr>
            </w:pPr>
            <w:r>
              <w:rPr>
                <w:color w:val="000000" w:themeColor="text1"/>
              </w:rPr>
              <w:t>How can plants be produced without soil</w:t>
            </w:r>
            <w:r w:rsidRPr="00A00F85">
              <w:rPr>
                <w:color w:val="000000" w:themeColor="text1"/>
              </w:rPr>
              <w:t>?</w:t>
            </w:r>
          </w:p>
        </w:tc>
      </w:tr>
      <w:tr w:rsidR="00382145" w:rsidRPr="0084745C" w14:paraId="2B8C8FDF"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6EAD7D86" w14:textId="77777777" w:rsidR="00382145" w:rsidRPr="007A3AF0" w:rsidRDefault="00382145" w:rsidP="00376E47">
            <w:pPr>
              <w:pStyle w:val="DoEtabletext2018"/>
              <w:rPr>
                <w:rStyle w:val="DoEstrongemphasis2018"/>
              </w:rPr>
            </w:pPr>
            <w:r>
              <w:rPr>
                <w:rStyle w:val="DoEstrongemphasis2018"/>
              </w:rPr>
              <w:t>Enjoy</w:t>
            </w:r>
            <w:r w:rsidRPr="007A3AF0">
              <w:rPr>
                <w:rStyle w:val="DoEstrongemphasis2018"/>
              </w:rPr>
              <w:t xml:space="preserve"> the garden</w:t>
            </w:r>
          </w:p>
          <w:p w14:paraId="10B57C50" w14:textId="77777777" w:rsidR="00382145" w:rsidRPr="00077DF5" w:rsidRDefault="00382145" w:rsidP="00376E47">
            <w:pPr>
              <w:pStyle w:val="DoEtabletext2018"/>
            </w:pPr>
            <w:r>
              <w:t>How is the garden a special place?</w:t>
            </w:r>
          </w:p>
        </w:tc>
        <w:tc>
          <w:tcPr>
            <w:tcW w:w="2835" w:type="dxa"/>
            <w:tcBorders>
              <w:top w:val="single" w:sz="4" w:space="0" w:color="707070"/>
              <w:left w:val="single" w:sz="4" w:space="0" w:color="707070"/>
              <w:bottom w:val="single" w:sz="4" w:space="0" w:color="707070"/>
              <w:right w:val="single" w:sz="4" w:space="0" w:color="707070"/>
            </w:tcBorders>
          </w:tcPr>
          <w:p w14:paraId="1D6EBBA4" w14:textId="77777777" w:rsidR="00382145" w:rsidRDefault="00382145" w:rsidP="00376E47">
            <w:pPr>
              <w:pStyle w:val="DoEtabletext2018"/>
              <w:rPr>
                <w:rStyle w:val="DoEstrongemphasis2018"/>
              </w:rPr>
            </w:pPr>
            <w:r>
              <w:rPr>
                <w:rStyle w:val="DoEstrongemphasis2018"/>
              </w:rPr>
              <w:t>Be mindful in the garden</w:t>
            </w:r>
          </w:p>
          <w:p w14:paraId="3C214D5B" w14:textId="77777777" w:rsidR="00382145" w:rsidRPr="00264B9A" w:rsidRDefault="00382145" w:rsidP="00376E47">
            <w:pPr>
              <w:pStyle w:val="DoEtabletext2018"/>
            </w:pPr>
            <w:r>
              <w:t>What do we notice when we are quiet in the garden?</w:t>
            </w:r>
          </w:p>
        </w:tc>
        <w:tc>
          <w:tcPr>
            <w:tcW w:w="2693" w:type="dxa"/>
            <w:tcBorders>
              <w:top w:val="single" w:sz="4" w:space="0" w:color="707070"/>
              <w:left w:val="single" w:sz="4" w:space="0" w:color="707070"/>
              <w:bottom w:val="single" w:sz="4" w:space="0" w:color="707070"/>
              <w:right w:val="single" w:sz="4" w:space="0" w:color="707070"/>
            </w:tcBorders>
          </w:tcPr>
          <w:p w14:paraId="64A18089" w14:textId="77777777" w:rsidR="00382145" w:rsidRPr="00907FC8" w:rsidRDefault="00382145" w:rsidP="00376E47">
            <w:pPr>
              <w:pStyle w:val="DoEtabletext2018"/>
              <w:rPr>
                <w:rStyle w:val="DoEstrongemphasis2018"/>
              </w:rPr>
            </w:pPr>
            <w:r w:rsidRPr="00907FC8">
              <w:rPr>
                <w:rStyle w:val="DoEstrongemphasis2018"/>
              </w:rPr>
              <w:t>Listen, look</w:t>
            </w:r>
            <w:r>
              <w:rPr>
                <w:rStyle w:val="DoEstrongemphasis2018"/>
              </w:rPr>
              <w:t xml:space="preserve"> and </w:t>
            </w:r>
            <w:r w:rsidRPr="00907FC8">
              <w:rPr>
                <w:rStyle w:val="DoEstrongemphasis2018"/>
              </w:rPr>
              <w:t xml:space="preserve">draw </w:t>
            </w:r>
          </w:p>
          <w:p w14:paraId="22CCF7DD" w14:textId="77777777" w:rsidR="00382145" w:rsidRPr="00907FC8" w:rsidRDefault="00382145" w:rsidP="00376E47">
            <w:pPr>
              <w:pStyle w:val="DoEtabletext2018"/>
            </w:pPr>
            <w:r w:rsidRPr="00907FC8">
              <w:t xml:space="preserve">What pollinators are </w:t>
            </w:r>
            <w:r>
              <w:t xml:space="preserve">there? </w:t>
            </w:r>
            <w:r w:rsidRPr="00907FC8">
              <w:t xml:space="preserve">What seeds </w:t>
            </w:r>
            <w:r>
              <w:t>are ready</w:t>
            </w:r>
            <w:r w:rsidRPr="00907FC8">
              <w:t>?</w:t>
            </w:r>
          </w:p>
        </w:tc>
        <w:tc>
          <w:tcPr>
            <w:tcW w:w="2693" w:type="dxa"/>
            <w:tcBorders>
              <w:top w:val="single" w:sz="4" w:space="0" w:color="707070"/>
              <w:left w:val="single" w:sz="4" w:space="0" w:color="707070"/>
              <w:bottom w:val="single" w:sz="4" w:space="0" w:color="707070"/>
              <w:right w:val="single" w:sz="4" w:space="0" w:color="707070"/>
            </w:tcBorders>
          </w:tcPr>
          <w:p w14:paraId="2C4DA8EF" w14:textId="77777777" w:rsidR="00382145" w:rsidRDefault="00382145" w:rsidP="00376E47">
            <w:pPr>
              <w:pStyle w:val="DoEtabletext2018"/>
              <w:rPr>
                <w:rStyle w:val="DoEstrongemphasis2018"/>
              </w:rPr>
            </w:pPr>
            <w:r>
              <w:rPr>
                <w:rStyle w:val="DoEstrongemphasis2018"/>
              </w:rPr>
              <w:t>Reflect on the garden</w:t>
            </w:r>
          </w:p>
          <w:p w14:paraId="3A56B5E3" w14:textId="77777777" w:rsidR="00382145" w:rsidRPr="008513DD" w:rsidRDefault="00382145" w:rsidP="00376E47">
            <w:pPr>
              <w:pStyle w:val="DoEtabletext2018"/>
              <w:rPr>
                <w:b/>
              </w:rPr>
            </w:pPr>
            <w:r>
              <w:rPr>
                <w:color w:val="000000" w:themeColor="text1"/>
              </w:rPr>
              <w:t>How do we feel? What healthy salad can we plan?</w:t>
            </w:r>
            <w:r w:rsidRPr="008513DD">
              <w:rPr>
                <w:color w:val="000000" w:themeColor="text1"/>
              </w:rPr>
              <w:t xml:space="preserve"> </w:t>
            </w:r>
          </w:p>
        </w:tc>
      </w:tr>
      <w:tr w:rsidR="00382145" w:rsidRPr="0084745C" w14:paraId="572669A4" w14:textId="77777777" w:rsidTr="00376E47">
        <w:tc>
          <w:tcPr>
            <w:tcW w:w="2581" w:type="dxa"/>
            <w:tcBorders>
              <w:top w:val="single" w:sz="4" w:space="0" w:color="707070"/>
              <w:left w:val="single" w:sz="4" w:space="0" w:color="707070"/>
              <w:bottom w:val="single" w:sz="4" w:space="0" w:color="707070"/>
              <w:right w:val="single" w:sz="4" w:space="0" w:color="707070"/>
            </w:tcBorders>
          </w:tcPr>
          <w:p w14:paraId="4A781FA6" w14:textId="77777777" w:rsidR="00382145" w:rsidRPr="000F7AAD" w:rsidRDefault="00382145" w:rsidP="00376E47">
            <w:pPr>
              <w:pStyle w:val="DoEtabletext2018"/>
              <w:rPr>
                <w:rStyle w:val="DoEstrongemphasis2018"/>
              </w:rPr>
            </w:pPr>
            <w:r>
              <w:rPr>
                <w:rStyle w:val="DoEstrongemphasis2018"/>
              </w:rPr>
              <w:t>Share a multicultural banquet</w:t>
            </w:r>
          </w:p>
          <w:p w14:paraId="7D6301A3" w14:textId="77777777" w:rsidR="00382145" w:rsidRPr="00365F6B" w:rsidRDefault="00382145" w:rsidP="00376E47">
            <w:pPr>
              <w:pStyle w:val="DoEtabletext2018"/>
            </w:pPr>
            <w:r w:rsidRPr="00365F6B">
              <w:t xml:space="preserve">What </w:t>
            </w:r>
            <w:r>
              <w:t>recipes</w:t>
            </w:r>
            <w:r w:rsidRPr="00365F6B">
              <w:t xml:space="preserve"> can we </w:t>
            </w:r>
            <w:r>
              <w:t>produce</w:t>
            </w:r>
            <w:r w:rsidRPr="00365F6B">
              <w:t xml:space="preserve"> from our harvest?</w:t>
            </w:r>
          </w:p>
        </w:tc>
        <w:tc>
          <w:tcPr>
            <w:tcW w:w="2835" w:type="dxa"/>
            <w:tcBorders>
              <w:top w:val="single" w:sz="4" w:space="0" w:color="707070"/>
              <w:left w:val="single" w:sz="4" w:space="0" w:color="707070"/>
              <w:bottom w:val="single" w:sz="4" w:space="0" w:color="707070"/>
              <w:right w:val="single" w:sz="4" w:space="0" w:color="707070"/>
            </w:tcBorders>
          </w:tcPr>
          <w:p w14:paraId="5A42BE5A" w14:textId="77777777" w:rsidR="00382145" w:rsidRPr="000675EB" w:rsidRDefault="00382145" w:rsidP="00376E47">
            <w:pPr>
              <w:pStyle w:val="DoEtabletext2018"/>
              <w:rPr>
                <w:rStyle w:val="DoEstrongemphasis2018"/>
              </w:rPr>
            </w:pPr>
            <w:r>
              <w:rPr>
                <w:rStyle w:val="DoEstrongemphasis2018"/>
              </w:rPr>
              <w:t>Prepare</w:t>
            </w:r>
            <w:r w:rsidRPr="000675EB">
              <w:rPr>
                <w:rStyle w:val="DoEstrongemphasis2018"/>
              </w:rPr>
              <w:t xml:space="preserve"> rice paper rolls</w:t>
            </w:r>
          </w:p>
          <w:p w14:paraId="4D8D7184" w14:textId="77777777" w:rsidR="00382145" w:rsidRPr="000675EB" w:rsidRDefault="00382145" w:rsidP="00376E47">
            <w:pPr>
              <w:pStyle w:val="DoEtabletext2018"/>
              <w:rPr>
                <w:color w:val="808080" w:themeColor="background1" w:themeShade="80"/>
                <w:shd w:val="clear" w:color="auto" w:fill="FFFFFF"/>
              </w:rPr>
            </w:pPr>
            <w:r w:rsidRPr="0017097B">
              <w:rPr>
                <w:color w:val="000000" w:themeColor="text1"/>
                <w:shd w:val="clear" w:color="auto" w:fill="FFFFFF"/>
              </w:rPr>
              <w:t xml:space="preserve">How can we </w:t>
            </w:r>
            <w:r>
              <w:rPr>
                <w:color w:val="000000" w:themeColor="text1"/>
                <w:shd w:val="clear" w:color="auto" w:fill="FFFFFF"/>
              </w:rPr>
              <w:t>produce</w:t>
            </w:r>
            <w:r w:rsidRPr="0017097B">
              <w:rPr>
                <w:color w:val="000000" w:themeColor="text1"/>
                <w:shd w:val="clear" w:color="auto" w:fill="FFFFFF"/>
              </w:rPr>
              <w:t xml:space="preserve"> </w:t>
            </w:r>
            <w:r>
              <w:rPr>
                <w:color w:val="000000" w:themeColor="text1"/>
                <w:shd w:val="clear" w:color="auto" w:fill="FFFFFF"/>
              </w:rPr>
              <w:t xml:space="preserve">rice paper rolls </w:t>
            </w:r>
            <w:r w:rsidRPr="0017097B">
              <w:rPr>
                <w:color w:val="000000" w:themeColor="text1"/>
                <w:shd w:val="clear" w:color="auto" w:fill="FFFFFF"/>
              </w:rPr>
              <w:t>from our harvest?</w:t>
            </w:r>
          </w:p>
        </w:tc>
        <w:tc>
          <w:tcPr>
            <w:tcW w:w="2693" w:type="dxa"/>
            <w:tcBorders>
              <w:top w:val="single" w:sz="4" w:space="0" w:color="707070"/>
              <w:left w:val="single" w:sz="4" w:space="0" w:color="707070"/>
              <w:bottom w:val="single" w:sz="4" w:space="0" w:color="707070"/>
              <w:right w:val="single" w:sz="4" w:space="0" w:color="707070"/>
            </w:tcBorders>
          </w:tcPr>
          <w:p w14:paraId="4648A13B" w14:textId="77777777" w:rsidR="00382145" w:rsidRPr="00806CCB" w:rsidRDefault="00382145" w:rsidP="00376E47">
            <w:pPr>
              <w:pStyle w:val="DoEtabletext2018"/>
              <w:rPr>
                <w:rStyle w:val="DoEstrongemphasis2018"/>
              </w:rPr>
            </w:pPr>
            <w:r>
              <w:rPr>
                <w:rStyle w:val="DoEstrongemphasis2018"/>
              </w:rPr>
              <w:t>Prepare</w:t>
            </w:r>
            <w:r w:rsidRPr="00806CCB">
              <w:rPr>
                <w:rStyle w:val="DoEstrongemphasis2018"/>
              </w:rPr>
              <w:t xml:space="preserve"> lettuce cups</w:t>
            </w:r>
          </w:p>
          <w:p w14:paraId="6B5E2AD3" w14:textId="77777777" w:rsidR="00382145" w:rsidRPr="000F4B88" w:rsidRDefault="00382145" w:rsidP="00376E47">
            <w:pPr>
              <w:pStyle w:val="DoEtabletext2018"/>
              <w:rPr>
                <w:color w:val="808080" w:themeColor="background1" w:themeShade="80"/>
              </w:rPr>
            </w:pPr>
            <w:r w:rsidRPr="00806CCB">
              <w:rPr>
                <w:color w:val="000000" w:themeColor="text1"/>
              </w:rPr>
              <w:t>How can we use our harvest?</w:t>
            </w:r>
            <w:r>
              <w:rPr>
                <w:color w:val="000000" w:themeColor="text1"/>
              </w:rPr>
              <w:t xml:space="preserve"> How can we produce seed packets?</w:t>
            </w:r>
          </w:p>
        </w:tc>
        <w:tc>
          <w:tcPr>
            <w:tcW w:w="2693" w:type="dxa"/>
            <w:tcBorders>
              <w:top w:val="single" w:sz="4" w:space="0" w:color="707070"/>
              <w:left w:val="single" w:sz="4" w:space="0" w:color="707070"/>
              <w:bottom w:val="single" w:sz="4" w:space="0" w:color="707070"/>
              <w:right w:val="single" w:sz="4" w:space="0" w:color="707070"/>
            </w:tcBorders>
          </w:tcPr>
          <w:p w14:paraId="169DCB0E" w14:textId="77777777" w:rsidR="00382145" w:rsidRPr="008513DD" w:rsidRDefault="00382145" w:rsidP="00376E47">
            <w:pPr>
              <w:pStyle w:val="DoEtabletext2018"/>
              <w:rPr>
                <w:rStyle w:val="DoEstrongemphasis2018"/>
              </w:rPr>
            </w:pPr>
            <w:r>
              <w:rPr>
                <w:rStyle w:val="DoEstrongemphasis2018"/>
              </w:rPr>
              <w:t>Produce</w:t>
            </w:r>
            <w:r w:rsidRPr="008513DD">
              <w:rPr>
                <w:rStyle w:val="DoEstrongemphasis2018"/>
              </w:rPr>
              <w:t xml:space="preserve"> healthy </w:t>
            </w:r>
            <w:r>
              <w:rPr>
                <w:rStyle w:val="DoEstrongemphasis2018"/>
              </w:rPr>
              <w:t>salads</w:t>
            </w:r>
          </w:p>
          <w:p w14:paraId="3E8388DD" w14:textId="77777777" w:rsidR="00382145" w:rsidRPr="00575F5C" w:rsidRDefault="00382145" w:rsidP="00376E47">
            <w:pPr>
              <w:pStyle w:val="DoEtabletext2018"/>
              <w:rPr>
                <w:color w:val="000000" w:themeColor="text1"/>
              </w:rPr>
            </w:pPr>
            <w:r w:rsidRPr="00575F5C">
              <w:rPr>
                <w:color w:val="000000" w:themeColor="text1"/>
              </w:rPr>
              <w:t>How can we produce healthy salad</w:t>
            </w:r>
            <w:r>
              <w:rPr>
                <w:color w:val="000000" w:themeColor="text1"/>
              </w:rPr>
              <w:t>s</w:t>
            </w:r>
            <w:r w:rsidRPr="00575F5C">
              <w:rPr>
                <w:color w:val="000000" w:themeColor="text1"/>
              </w:rPr>
              <w:t>? Which soil was best for potato growth?</w:t>
            </w:r>
          </w:p>
        </w:tc>
      </w:tr>
    </w:tbl>
    <w:p w14:paraId="77AF8CDF" w14:textId="77777777" w:rsidR="00382145" w:rsidRDefault="00382145" w:rsidP="00382145">
      <w:pPr>
        <w:pStyle w:val="DoEheading22018"/>
      </w:pPr>
      <w:bookmarkStart w:id="7" w:name="_Toc16619008"/>
      <w:r>
        <w:lastRenderedPageBreak/>
        <w:t>Gardening with students</w:t>
      </w:r>
      <w:bookmarkEnd w:id="7"/>
    </w:p>
    <w:p w14:paraId="24BC2E1D" w14:textId="77777777" w:rsidR="00382145" w:rsidRDefault="00382145" w:rsidP="00382145">
      <w:pPr>
        <w:pStyle w:val="DoEquoteorextract2018"/>
      </w:pPr>
      <w:r w:rsidRPr="0046539E">
        <w:t>A school garden needs to have a community behind it, with adult gardeners to keep it going, plan and teach. But the rewards are far more than few hundred lettuces or strawberries. You only need to watch a child's face as they find a treasure of strawberries in their joggers to know how deeply humans need a green and growing world to be most deeply happy.</w:t>
      </w:r>
      <w:r>
        <w:t xml:space="preserve"> – Jackie French, 21 February 2018, </w:t>
      </w:r>
      <w:hyperlink r:id="rId19" w:history="1">
        <w:r w:rsidRPr="0046539E">
          <w:rPr>
            <w:rStyle w:val="Hyperlink"/>
          </w:rPr>
          <w:t>The Sydney Morning Herald</w:t>
        </w:r>
      </w:hyperlink>
    </w:p>
    <w:p w14:paraId="6241E5FA" w14:textId="77777777" w:rsidR="00382145" w:rsidRDefault="00382145" w:rsidP="00382145">
      <w:pPr>
        <w:pStyle w:val="DoEheading32018"/>
      </w:pPr>
      <w:r>
        <w:t>Garden beds and equipment</w:t>
      </w:r>
    </w:p>
    <w:p w14:paraId="152080B0" w14:textId="77777777" w:rsidR="00382145" w:rsidRDefault="00382145" w:rsidP="00382145">
      <w:pPr>
        <w:pStyle w:val="DoEbodytext2018"/>
      </w:pPr>
      <w:r>
        <w:t>Food gardens can vary from re-used containers on a veranda to large plots dug into the school grounds. They can include ground level garden beds, wicking beds, no-dig gardens, raised garden beds, straw bale gardens and container gardens.</w:t>
      </w:r>
    </w:p>
    <w:p w14:paraId="1AF5A3C0" w14:textId="77777777" w:rsidR="00382145" w:rsidRDefault="00382145" w:rsidP="00382145">
      <w:pPr>
        <w:pStyle w:val="DoEbodytext2018"/>
      </w:pPr>
      <w:r>
        <w:t xml:space="preserve">The PDF booklet </w:t>
      </w:r>
      <w:hyperlink r:id="rId20" w:history="1">
        <w:r w:rsidRPr="00CA2A32">
          <w:rPr>
            <w:rStyle w:val="Hyperlink"/>
          </w:rPr>
          <w:t>Kids Grow munch and crunch garden</w:t>
        </w:r>
      </w:hyperlink>
      <w:r>
        <w:t xml:space="preserve"> by</w:t>
      </w:r>
      <w:r w:rsidRPr="00CA2A32">
        <w:t xml:space="preserve"> </w:t>
      </w:r>
      <w:proofErr w:type="spellStart"/>
      <w:r w:rsidRPr="00CA2A32">
        <w:t>KidsGrow</w:t>
      </w:r>
      <w:proofErr w:type="spellEnd"/>
      <w:r w:rsidRPr="00CA2A32">
        <w:t xml:space="preserve"> </w:t>
      </w:r>
      <w:proofErr w:type="spellStart"/>
      <w:r w:rsidRPr="00CA2A32">
        <w:t>KidsCook</w:t>
      </w:r>
      <w:proofErr w:type="spellEnd"/>
      <w:r>
        <w:t xml:space="preserve"> provides comprehensive instructions and tips on planning, designing and creating food gardens together with tools needed and garden management. </w:t>
      </w:r>
    </w:p>
    <w:p w14:paraId="5C97BEFC" w14:textId="77777777" w:rsidR="00382145" w:rsidRDefault="00382145" w:rsidP="00382145">
      <w:pPr>
        <w:pStyle w:val="DoEheading32018"/>
      </w:pPr>
      <w:r>
        <w:t xml:space="preserve">Risk </w:t>
      </w:r>
      <w:r w:rsidRPr="00091F9E">
        <w:t>management</w:t>
      </w:r>
    </w:p>
    <w:p w14:paraId="4486B944" w14:textId="77777777" w:rsidR="00382145" w:rsidRDefault="00382145" w:rsidP="00382145">
      <w:pPr>
        <w:pStyle w:val="DoEbodytext2018"/>
      </w:pPr>
      <w:r>
        <w:t xml:space="preserve">Assess and manage risks and hazards associated with gardening such as students with anaphylaxis to insect stings, exposure to the sun, accidental ingestion of slugs or snails, use of mulches and potting mix and use of garden tools and equipment. Refer to: </w:t>
      </w:r>
    </w:p>
    <w:p w14:paraId="7F7E38DF" w14:textId="77777777" w:rsidR="00382145" w:rsidRDefault="00382145" w:rsidP="00382145">
      <w:pPr>
        <w:pStyle w:val="DoElist1bullet2018"/>
        <w:numPr>
          <w:ilvl w:val="0"/>
          <w:numId w:val="1"/>
        </w:numPr>
      </w:pPr>
      <w:hyperlink r:id="rId21" w:history="1">
        <w:r w:rsidRPr="00B31D3D">
          <w:rPr>
            <w:rStyle w:val="Hyperlink"/>
          </w:rPr>
          <w:t>Student safety</w:t>
        </w:r>
      </w:hyperlink>
      <w:r>
        <w:t xml:space="preserve">, NSW Department of Education </w:t>
      </w:r>
    </w:p>
    <w:p w14:paraId="2858B4AE" w14:textId="77777777" w:rsidR="00382145" w:rsidRDefault="00382145" w:rsidP="00382145">
      <w:pPr>
        <w:pStyle w:val="DoElist1bullet2018"/>
        <w:numPr>
          <w:ilvl w:val="0"/>
          <w:numId w:val="1"/>
        </w:numPr>
      </w:pPr>
      <w:hyperlink r:id="rId22" w:history="1">
        <w:r w:rsidRPr="00215398">
          <w:rPr>
            <w:rStyle w:val="Hyperlink"/>
          </w:rPr>
          <w:t>Minimising the risk of exposure to allergens</w:t>
        </w:r>
      </w:hyperlink>
      <w:r>
        <w:t>, NSW Department of Education</w:t>
      </w:r>
    </w:p>
    <w:p w14:paraId="6E183FD0" w14:textId="77777777" w:rsidR="00382145" w:rsidRDefault="00382145" w:rsidP="00382145">
      <w:pPr>
        <w:pStyle w:val="DoElist1bullet2018"/>
        <w:numPr>
          <w:ilvl w:val="0"/>
          <w:numId w:val="1"/>
        </w:numPr>
      </w:pPr>
      <w:hyperlink r:id="rId23" w:history="1">
        <w:r w:rsidRPr="00215398">
          <w:rPr>
            <w:rStyle w:val="Hyperlink"/>
          </w:rPr>
          <w:t>Rat lung worm disease fact sheet</w:t>
        </w:r>
      </w:hyperlink>
      <w:r>
        <w:t>, NSW Health – a very rare disease caused by ingestion of infected snails or slugs.</w:t>
      </w:r>
    </w:p>
    <w:p w14:paraId="33550F24" w14:textId="77777777" w:rsidR="00382145" w:rsidRPr="005710D1" w:rsidRDefault="00382145" w:rsidP="00382145">
      <w:pPr>
        <w:pStyle w:val="DoEheading42018"/>
      </w:pPr>
      <w:r w:rsidRPr="005710D1">
        <w:t>Potting mix</w:t>
      </w:r>
    </w:p>
    <w:p w14:paraId="6132A63A" w14:textId="77777777" w:rsidR="00382145" w:rsidRDefault="00382145" w:rsidP="00382145">
      <w:pPr>
        <w:pStyle w:val="DoEbodytext2018"/>
      </w:pPr>
      <w:r>
        <w:t>To minimise risks in using potting mix:</w:t>
      </w:r>
    </w:p>
    <w:p w14:paraId="6F1FEA37" w14:textId="77777777" w:rsidR="00382145" w:rsidRDefault="00382145" w:rsidP="00382145">
      <w:pPr>
        <w:pStyle w:val="DoElist1bullet2018"/>
        <w:numPr>
          <w:ilvl w:val="0"/>
          <w:numId w:val="1"/>
        </w:numPr>
      </w:pPr>
      <w:r>
        <w:t>use only fresh potting mix, using the whole bag and not using stored leftover mix</w:t>
      </w:r>
    </w:p>
    <w:p w14:paraId="36693671" w14:textId="77777777" w:rsidR="00382145" w:rsidRDefault="00382145" w:rsidP="00382145">
      <w:pPr>
        <w:pStyle w:val="DoElist1bullet2018"/>
        <w:numPr>
          <w:ilvl w:val="0"/>
          <w:numId w:val="1"/>
        </w:numPr>
      </w:pPr>
      <w:r>
        <w:t>ensure that potting mix is damp to prevent airborne particles</w:t>
      </w:r>
    </w:p>
    <w:p w14:paraId="7D5A6DA1" w14:textId="77777777" w:rsidR="00382145" w:rsidRDefault="00382145" w:rsidP="00382145">
      <w:pPr>
        <w:pStyle w:val="DoElist1bullet2018"/>
        <w:numPr>
          <w:ilvl w:val="0"/>
          <w:numId w:val="1"/>
        </w:numPr>
      </w:pPr>
      <w:r>
        <w:t>always wear gloves</w:t>
      </w:r>
    </w:p>
    <w:p w14:paraId="112CBEDD" w14:textId="77777777" w:rsidR="00382145" w:rsidRDefault="00382145" w:rsidP="00382145">
      <w:pPr>
        <w:pStyle w:val="DoElist1bullet2018"/>
        <w:numPr>
          <w:ilvl w:val="0"/>
          <w:numId w:val="1"/>
        </w:numPr>
      </w:pPr>
      <w:r>
        <w:t xml:space="preserve">wash hands immediately after using potting mix. </w:t>
      </w:r>
    </w:p>
    <w:p w14:paraId="7CA2E40C" w14:textId="77777777" w:rsidR="00382145" w:rsidRDefault="00382145" w:rsidP="00382145">
      <w:pPr>
        <w:pStyle w:val="DoEheading42018"/>
      </w:pPr>
      <w:r>
        <w:t>Tool use</w:t>
      </w:r>
    </w:p>
    <w:p w14:paraId="1013904E" w14:textId="77777777" w:rsidR="00382145" w:rsidRDefault="00382145" w:rsidP="00382145">
      <w:pPr>
        <w:pStyle w:val="DoElist1bullet2018"/>
        <w:numPr>
          <w:ilvl w:val="0"/>
          <w:numId w:val="1"/>
        </w:numPr>
      </w:pPr>
      <w:r>
        <w:t>Explicitly teach students how to use and store gardening tools, particularly where and how to put down tools to keep themselves and other students safe. Some teachers recommend spending the first two garden lessons explicitly teaching garden safety.</w:t>
      </w:r>
    </w:p>
    <w:p w14:paraId="5993C232" w14:textId="77777777" w:rsidR="00382145" w:rsidRDefault="00382145" w:rsidP="00382145">
      <w:pPr>
        <w:pStyle w:val="DoElist1bullet2018"/>
        <w:numPr>
          <w:ilvl w:val="0"/>
          <w:numId w:val="1"/>
        </w:numPr>
      </w:pPr>
      <w:r>
        <w:t xml:space="preserve">It may be appropriate to issue ‘tool licences’ for the use of larger and sharper tools with students being individually assessed in their use. Even with a ‘tool licence’ these tools </w:t>
      </w:r>
      <w:r>
        <w:lastRenderedPageBreak/>
        <w:t xml:space="preserve">should be used under close adult supervision. It is not appropriate for students to use sharp cutting and trimming tools such as secateurs.  </w:t>
      </w:r>
    </w:p>
    <w:p w14:paraId="148DEB68" w14:textId="77777777" w:rsidR="00382145" w:rsidRDefault="00382145" w:rsidP="00382145">
      <w:pPr>
        <w:pStyle w:val="DoEheading32018"/>
      </w:pPr>
      <w:r>
        <w:t>Garden journal</w:t>
      </w:r>
    </w:p>
    <w:p w14:paraId="238CB632" w14:textId="77777777" w:rsidR="00382145" w:rsidRDefault="00382145" w:rsidP="00382145">
      <w:pPr>
        <w:pStyle w:val="DoEbodytext2018"/>
        <w:rPr>
          <w:lang w:eastAsia="en-US"/>
        </w:rPr>
      </w:pPr>
      <w:r>
        <w:rPr>
          <w:lang w:eastAsia="en-US"/>
        </w:rPr>
        <w:t xml:space="preserve">It is recommended that each student have a garden journal such as a small blank exercise book or ring-bound A6 or A5 art diary. A form of nature journaling, a garden journal enables students to: </w:t>
      </w:r>
    </w:p>
    <w:p w14:paraId="68366597" w14:textId="77777777" w:rsidR="00382145" w:rsidRDefault="00382145" w:rsidP="00382145">
      <w:pPr>
        <w:pStyle w:val="DoElist1bullet2018"/>
        <w:numPr>
          <w:ilvl w:val="0"/>
          <w:numId w:val="1"/>
        </w:numPr>
      </w:pPr>
      <w:r>
        <w:t xml:space="preserve">slow down, notice details and record them in a personal way </w:t>
      </w:r>
    </w:p>
    <w:p w14:paraId="09E4525C" w14:textId="77777777" w:rsidR="00382145" w:rsidRDefault="00382145" w:rsidP="00382145">
      <w:pPr>
        <w:pStyle w:val="DoElist1bullet2018"/>
        <w:numPr>
          <w:ilvl w:val="0"/>
          <w:numId w:val="1"/>
        </w:numPr>
      </w:pPr>
      <w:r>
        <w:t>describe the garden’s progress</w:t>
      </w:r>
    </w:p>
    <w:p w14:paraId="17385A9B" w14:textId="77777777" w:rsidR="00382145" w:rsidRDefault="00382145" w:rsidP="00382145">
      <w:pPr>
        <w:pStyle w:val="DoElist1bullet2018"/>
        <w:numPr>
          <w:ilvl w:val="0"/>
          <w:numId w:val="1"/>
        </w:numPr>
      </w:pPr>
      <w:r>
        <w:t>write incidental observations, reflections, thoughts and feelings</w:t>
      </w:r>
    </w:p>
    <w:p w14:paraId="67F8B536" w14:textId="77777777" w:rsidR="00382145" w:rsidRDefault="00382145" w:rsidP="00382145">
      <w:pPr>
        <w:pStyle w:val="DoElist1bullet2018"/>
        <w:numPr>
          <w:ilvl w:val="0"/>
          <w:numId w:val="1"/>
        </w:numPr>
      </w:pPr>
      <w:r>
        <w:t xml:space="preserve">sketch design ideas and solutions to problems </w:t>
      </w:r>
    </w:p>
    <w:p w14:paraId="4B4CCEB4" w14:textId="77777777" w:rsidR="00382145" w:rsidRDefault="00382145" w:rsidP="00382145">
      <w:pPr>
        <w:pStyle w:val="DoElist1bullet2018"/>
        <w:numPr>
          <w:ilvl w:val="0"/>
          <w:numId w:val="1"/>
        </w:numPr>
      </w:pPr>
      <w:r>
        <w:t>record more formal observations and data during scientific investigations.</w:t>
      </w:r>
    </w:p>
    <w:p w14:paraId="5CA2B36B" w14:textId="77777777" w:rsidR="00382145" w:rsidRDefault="00382145" w:rsidP="00382145">
      <w:pPr>
        <w:pStyle w:val="DoEbodytext2018"/>
        <w:rPr>
          <w:lang w:eastAsia="en-US"/>
        </w:rPr>
      </w:pPr>
      <w:r>
        <w:rPr>
          <w:lang w:eastAsia="en-US"/>
        </w:rPr>
        <w:t xml:space="preserve">In the garden, provide time for students to sketch, draw or write in their own way. They might include leaf rubbings, soil smudges and collected items. </w:t>
      </w:r>
    </w:p>
    <w:p w14:paraId="68C9FC84" w14:textId="77777777" w:rsidR="00382145" w:rsidRDefault="00382145" w:rsidP="00382145">
      <w:pPr>
        <w:pStyle w:val="DoEbodytext2018"/>
        <w:rPr>
          <w:lang w:eastAsia="en-US"/>
        </w:rPr>
      </w:pPr>
      <w:r>
        <w:rPr>
          <w:lang w:eastAsia="en-US"/>
        </w:rPr>
        <w:t>This still and quiet time in the garden enables students to be immersed in the space, practise mindfulness and build their connection to nature and their place.</w:t>
      </w:r>
    </w:p>
    <w:p w14:paraId="27E93C54" w14:textId="77777777" w:rsidR="00382145" w:rsidRDefault="00382145" w:rsidP="00382145">
      <w:pPr>
        <w:pStyle w:val="DoEbodytext2018"/>
      </w:pPr>
      <w:bookmarkStart w:id="8" w:name="_Toc531954215"/>
      <w:bookmarkStart w:id="9" w:name="_Toc531954345"/>
      <w:r>
        <w:rPr>
          <w:noProof/>
        </w:rPr>
        <w:drawing>
          <wp:inline distT="0" distB="0" distL="0" distR="0" wp14:anchorId="3801EC7B" wp14:editId="3CD9EF8B">
            <wp:extent cx="6840220" cy="324231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03-14 12.41.00 copy.jpg"/>
                    <pic:cNvPicPr/>
                  </pic:nvPicPr>
                  <pic:blipFill>
                    <a:blip r:embed="rId24"/>
                    <a:stretch>
                      <a:fillRect/>
                    </a:stretch>
                  </pic:blipFill>
                  <pic:spPr>
                    <a:xfrm>
                      <a:off x="0" y="0"/>
                      <a:ext cx="6840220" cy="3242310"/>
                    </a:xfrm>
                    <a:prstGeom prst="rect">
                      <a:avLst/>
                    </a:prstGeom>
                  </pic:spPr>
                </pic:pic>
              </a:graphicData>
            </a:graphic>
          </wp:inline>
        </w:drawing>
      </w:r>
    </w:p>
    <w:p w14:paraId="39BC3D54" w14:textId="77777777" w:rsidR="00382145" w:rsidRPr="006C24AA" w:rsidRDefault="00382145" w:rsidP="00382145">
      <w:pPr>
        <w:pStyle w:val="DoEgraphics2018"/>
      </w:pPr>
      <w:r w:rsidRPr="006C24AA">
        <w:t>Variety of new and re-purposed kitchen garden beds at Oxley Park Public School</w:t>
      </w:r>
      <w:r>
        <w:t xml:space="preserve"> showing different stages of plant growth and management. </w:t>
      </w:r>
      <w:r w:rsidRPr="006C24AA">
        <w:t>EZEC, March 2019</w:t>
      </w:r>
    </w:p>
    <w:p w14:paraId="05899F0E" w14:textId="77777777" w:rsidR="00382145" w:rsidRDefault="00382145" w:rsidP="00382145">
      <w:pPr>
        <w:rPr>
          <w:rFonts w:ascii="Helvetica" w:eastAsia="SimSun" w:hAnsi="Helvetica"/>
          <w:sz w:val="48"/>
          <w:szCs w:val="36"/>
        </w:rPr>
      </w:pPr>
      <w:r>
        <w:br w:type="page"/>
      </w:r>
    </w:p>
    <w:p w14:paraId="0BA77FE8" w14:textId="77777777" w:rsidR="00382145" w:rsidRPr="00252713" w:rsidRDefault="00382145" w:rsidP="00382145">
      <w:pPr>
        <w:pStyle w:val="DoEheading22018"/>
      </w:pPr>
      <w:bookmarkStart w:id="10" w:name="_Toc16619009"/>
      <w:r>
        <w:lastRenderedPageBreak/>
        <w:t>Teaching food technologies</w:t>
      </w:r>
      <w:bookmarkEnd w:id="8"/>
      <w:bookmarkEnd w:id="9"/>
      <w:bookmarkEnd w:id="10"/>
    </w:p>
    <w:p w14:paraId="33E29404" w14:textId="77777777" w:rsidR="00382145" w:rsidRDefault="00382145" w:rsidP="00382145">
      <w:pPr>
        <w:pStyle w:val="DoEbodytext2018"/>
      </w:pPr>
      <w:r>
        <w:t>Integrating food technologies with school kitchen gardens models sustainable and healthy lifestyles in sourcing local sustainably grown produce and preparing freshly harvested produce for food consumption. As part of the food technologies content in the Science and Technology K-6 Syllabus, students need to explore foods from plants and animals (Early Stage 1), explore tools, equipment and techniques used in preparing food (Stage 1), investigate food technologies and techniques to produce healthy food (Stage 2) and plan, design and produce a healthy meal (Stage 3).</w:t>
      </w:r>
    </w:p>
    <w:p w14:paraId="165521CA" w14:textId="77777777" w:rsidR="00382145" w:rsidRDefault="00382145" w:rsidP="00382145">
      <w:pPr>
        <w:pStyle w:val="DoEheading32018"/>
      </w:pPr>
      <w:r>
        <w:t>Food preparation area and equipment</w:t>
      </w:r>
    </w:p>
    <w:p w14:paraId="5AFE0F08" w14:textId="77777777" w:rsidR="00382145" w:rsidRPr="00BF3D8E" w:rsidRDefault="00382145" w:rsidP="00382145">
      <w:pPr>
        <w:pStyle w:val="DoEbodytext2018"/>
        <w:rPr>
          <w:color w:val="000000" w:themeColor="text1"/>
        </w:rPr>
      </w:pPr>
      <w:r>
        <w:t xml:space="preserve">Whilst a school kitchen or dedicated food preparation area is ideal, food can be prepared and cooked in the classroom or outdoor space using simple equipment, ‘camp kitchen’ or ‘picnic’ style. </w:t>
      </w:r>
      <w:r w:rsidRPr="00BF3D8E">
        <w:rPr>
          <w:color w:val="000000" w:themeColor="text1"/>
        </w:rPr>
        <w:t xml:space="preserve">A sample equipment list is included </w:t>
      </w:r>
      <w:r>
        <w:rPr>
          <w:color w:val="000000" w:themeColor="text1"/>
        </w:rPr>
        <w:t>later in</w:t>
      </w:r>
      <w:r w:rsidRPr="00BF3D8E">
        <w:rPr>
          <w:color w:val="000000" w:themeColor="text1"/>
        </w:rPr>
        <w:t xml:space="preserve"> the document.</w:t>
      </w:r>
    </w:p>
    <w:p w14:paraId="5F939F23" w14:textId="77777777" w:rsidR="00382145" w:rsidRDefault="00382145" w:rsidP="00382145">
      <w:pPr>
        <w:pStyle w:val="DoEbodytext2018"/>
      </w:pPr>
      <w:r>
        <w:t>Food safety and hygiene practices are critical and need to be considered in all aspects of food preparation and consumption.</w:t>
      </w:r>
    </w:p>
    <w:p w14:paraId="3D4CFDDF" w14:textId="77777777" w:rsidR="00382145" w:rsidRDefault="00382145" w:rsidP="00382145">
      <w:pPr>
        <w:pStyle w:val="DoEheading32018"/>
      </w:pPr>
      <w:r>
        <w:t>Risk management</w:t>
      </w:r>
    </w:p>
    <w:p w14:paraId="4DB42D07" w14:textId="77777777" w:rsidR="00382145" w:rsidRDefault="00382145" w:rsidP="00382145">
      <w:pPr>
        <w:pStyle w:val="DoEbodytext2018"/>
      </w:pPr>
      <w:r>
        <w:t xml:space="preserve">Assess and manage risks and hazards associated with food technologies such as students with anaphylaxis and food intolerances, accidental ingestion of slugs or snails and use of kitchen equipment. Refer to: </w:t>
      </w:r>
    </w:p>
    <w:p w14:paraId="1430374B" w14:textId="77777777" w:rsidR="00382145" w:rsidRDefault="00382145" w:rsidP="00382145">
      <w:pPr>
        <w:pStyle w:val="DoElist1bullet2018"/>
        <w:numPr>
          <w:ilvl w:val="0"/>
          <w:numId w:val="1"/>
        </w:numPr>
      </w:pPr>
      <w:hyperlink r:id="rId25" w:history="1">
        <w:r w:rsidRPr="00B31D3D">
          <w:rPr>
            <w:rStyle w:val="Hyperlink"/>
          </w:rPr>
          <w:t>Student safety</w:t>
        </w:r>
      </w:hyperlink>
      <w:r>
        <w:t xml:space="preserve">, NSW Department of Education </w:t>
      </w:r>
    </w:p>
    <w:p w14:paraId="18C5F23E" w14:textId="77777777" w:rsidR="00382145" w:rsidRDefault="00382145" w:rsidP="00382145">
      <w:pPr>
        <w:pStyle w:val="DoElist1bullet2018"/>
        <w:numPr>
          <w:ilvl w:val="0"/>
          <w:numId w:val="1"/>
        </w:numPr>
      </w:pPr>
      <w:hyperlink r:id="rId26" w:history="1">
        <w:r w:rsidRPr="00215398">
          <w:rPr>
            <w:rStyle w:val="Hyperlink"/>
          </w:rPr>
          <w:t>Minimising the risk of exposure to allergens</w:t>
        </w:r>
      </w:hyperlink>
      <w:r>
        <w:t>, NSW Department of Education</w:t>
      </w:r>
    </w:p>
    <w:p w14:paraId="7CEAFEA0" w14:textId="77777777" w:rsidR="00382145" w:rsidRDefault="00382145" w:rsidP="00382145">
      <w:pPr>
        <w:pStyle w:val="DoElist1bullet2018"/>
        <w:numPr>
          <w:ilvl w:val="0"/>
          <w:numId w:val="1"/>
        </w:numPr>
      </w:pPr>
      <w:hyperlink r:id="rId27" w:history="1">
        <w:r w:rsidRPr="00215398">
          <w:rPr>
            <w:rStyle w:val="Hyperlink"/>
          </w:rPr>
          <w:t>Allergy and anaphylaxis management within the curriculum P-12</w:t>
        </w:r>
      </w:hyperlink>
      <w:r>
        <w:t xml:space="preserve">, NSW Department of Education – advice for </w:t>
      </w:r>
      <w:r w:rsidRPr="00930C20">
        <w:rPr>
          <w:szCs w:val="22"/>
        </w:rPr>
        <w:t xml:space="preserve">planning </w:t>
      </w:r>
      <w:r>
        <w:t xml:space="preserve">food preparation and food sharing </w:t>
      </w:r>
      <w:r w:rsidRPr="00930C20">
        <w:rPr>
          <w:szCs w:val="22"/>
        </w:rPr>
        <w:t xml:space="preserve">activities </w:t>
      </w:r>
    </w:p>
    <w:p w14:paraId="5E37329D" w14:textId="77777777" w:rsidR="00382145" w:rsidRDefault="00382145" w:rsidP="00382145">
      <w:pPr>
        <w:pStyle w:val="DoElist1bullet2018"/>
        <w:numPr>
          <w:ilvl w:val="0"/>
          <w:numId w:val="1"/>
        </w:numPr>
      </w:pPr>
      <w:hyperlink r:id="rId28" w:history="1">
        <w:r w:rsidRPr="00215398">
          <w:rPr>
            <w:rStyle w:val="Hyperlink"/>
          </w:rPr>
          <w:t>Rat lung worm disease fact sheet</w:t>
        </w:r>
      </w:hyperlink>
      <w:r>
        <w:t>, NSW Health – a very rare disease caused by ingestion of infected snails or slugs</w:t>
      </w:r>
    </w:p>
    <w:p w14:paraId="069D9FDC" w14:textId="77777777" w:rsidR="00382145" w:rsidRDefault="00382145" w:rsidP="00382145">
      <w:pPr>
        <w:pStyle w:val="DoElist1bullet2018"/>
        <w:numPr>
          <w:ilvl w:val="0"/>
          <w:numId w:val="1"/>
        </w:numPr>
      </w:pPr>
      <w:hyperlink r:id="rId29" w:history="1">
        <w:r w:rsidRPr="00702B34">
          <w:rPr>
            <w:rStyle w:val="Hyperlink"/>
          </w:rPr>
          <w:t>Food safety and you</w:t>
        </w:r>
      </w:hyperlink>
      <w:r>
        <w:t>, NSW Food Authority</w:t>
      </w:r>
    </w:p>
    <w:p w14:paraId="680A60D5" w14:textId="77777777" w:rsidR="00382145" w:rsidRDefault="00382145" w:rsidP="00382145">
      <w:pPr>
        <w:pStyle w:val="DoElist1bullet2018"/>
        <w:numPr>
          <w:ilvl w:val="0"/>
          <w:numId w:val="1"/>
        </w:numPr>
      </w:pPr>
      <w:hyperlink r:id="rId30" w:history="1">
        <w:r>
          <w:rPr>
            <w:rStyle w:val="Hyperlink"/>
          </w:rPr>
          <w:t>Health</w:t>
        </w:r>
        <w:r w:rsidRPr="00A47601">
          <w:rPr>
            <w:rStyle w:val="Hyperlink"/>
          </w:rPr>
          <w:t xml:space="preserve"> and hygiene for food handlers</w:t>
        </w:r>
      </w:hyperlink>
      <w:r>
        <w:t>, Food Standards Australia New Zealand</w:t>
      </w:r>
      <w:bookmarkStart w:id="11" w:name="_Toc531954216"/>
      <w:bookmarkStart w:id="12" w:name="_Toc531954346"/>
    </w:p>
    <w:p w14:paraId="7131C822" w14:textId="77777777" w:rsidR="00382145" w:rsidRDefault="00382145" w:rsidP="00382145">
      <w:pPr>
        <w:pStyle w:val="DoEheading42018"/>
      </w:pPr>
      <w:r>
        <w:t>Kitchen safety</w:t>
      </w:r>
    </w:p>
    <w:p w14:paraId="1DD7AAC1" w14:textId="77777777" w:rsidR="00382145" w:rsidRDefault="00382145" w:rsidP="00382145">
      <w:pPr>
        <w:pStyle w:val="DoEbodytext2018"/>
      </w:pPr>
      <w:r>
        <w:t xml:space="preserve">Explicitly teach students kitchen safety and how to use kitchen equipment. This includes skills in using sharp peelers and graters as well as procedures for putting down equipment, washing up, opening of ovens and managing wet floors. It can include one-on-one knife skills lessons for older students. </w:t>
      </w:r>
    </w:p>
    <w:p w14:paraId="75BE5EE3" w14:textId="77777777" w:rsidR="00382145" w:rsidRDefault="00382145" w:rsidP="00382145">
      <w:pPr>
        <w:pStyle w:val="DoEbodytext2018"/>
      </w:pPr>
      <w:r>
        <w:t xml:space="preserve">Experienced kitchen teachers recommend spending the first two kitchen lessons explicitly teaching kitchen safety. </w:t>
      </w:r>
    </w:p>
    <w:p w14:paraId="234B342F" w14:textId="77777777" w:rsidR="00382145" w:rsidRDefault="00382145" w:rsidP="00382145">
      <w:pPr>
        <w:pStyle w:val="DoEbodytext2018"/>
      </w:pPr>
      <w:r>
        <w:t xml:space="preserve">Refer to </w:t>
      </w:r>
      <w:hyperlink r:id="rId31" w:history="1">
        <w:r w:rsidRPr="0040333A">
          <w:rPr>
            <w:rStyle w:val="Hyperlink"/>
          </w:rPr>
          <w:t>First kitchen class ideas</w:t>
        </w:r>
      </w:hyperlink>
      <w:r>
        <w:t xml:space="preserve"> by Stephanie Alexander.</w:t>
      </w:r>
    </w:p>
    <w:p w14:paraId="171DC385" w14:textId="77777777" w:rsidR="00382145" w:rsidRDefault="00382145" w:rsidP="00382145">
      <w:pPr>
        <w:pStyle w:val="DoEheading42018"/>
      </w:pPr>
      <w:r>
        <w:lastRenderedPageBreak/>
        <w:t>Sharp knives, utensils and blades</w:t>
      </w:r>
    </w:p>
    <w:p w14:paraId="6BE293FD" w14:textId="77777777" w:rsidR="00382145" w:rsidRDefault="00382145" w:rsidP="00382145">
      <w:pPr>
        <w:pStyle w:val="DoEbodytext2018"/>
      </w:pPr>
      <w:r>
        <w:t>It is recommended that sharp knives, graters and peelers not be used by students until Stage 2, with some teachers recommending only Stage 3. Sharp knives should only be used under close adult supervision and only after explicit teaching of knife skills and cutting techniques. Sharp knives and utensils and equipment with sharp blades, such as blenders, should only be washed up by adults.</w:t>
      </w:r>
    </w:p>
    <w:p w14:paraId="6E544678" w14:textId="77777777" w:rsidR="00382145" w:rsidRDefault="00382145" w:rsidP="00382145">
      <w:pPr>
        <w:pStyle w:val="DoEbodytext2018"/>
      </w:pPr>
      <w:r>
        <w:t>The use of sharp knives in food preparation can be minimised by:</w:t>
      </w:r>
    </w:p>
    <w:p w14:paraId="322069A6" w14:textId="77777777" w:rsidR="00382145" w:rsidRDefault="00382145" w:rsidP="00382145">
      <w:pPr>
        <w:pStyle w:val="DoElist1bullet2018"/>
        <w:numPr>
          <w:ilvl w:val="0"/>
          <w:numId w:val="1"/>
        </w:numPr>
      </w:pPr>
      <w:r>
        <w:t xml:space="preserve">pre-cutting ‘hard’ vegetables </w:t>
      </w:r>
    </w:p>
    <w:p w14:paraId="2081C91E" w14:textId="77777777" w:rsidR="00382145" w:rsidRDefault="00382145" w:rsidP="00382145">
      <w:pPr>
        <w:pStyle w:val="DoElist1bullet2018"/>
        <w:numPr>
          <w:ilvl w:val="0"/>
          <w:numId w:val="1"/>
        </w:numPr>
      </w:pPr>
      <w:r>
        <w:t>gently tearing and ripping leafy vegetables and herbs instead of chopping</w:t>
      </w:r>
    </w:p>
    <w:p w14:paraId="2E0D4623" w14:textId="77777777" w:rsidR="00382145" w:rsidRDefault="00382145" w:rsidP="00382145">
      <w:pPr>
        <w:pStyle w:val="DoElist1bullet2018"/>
        <w:numPr>
          <w:ilvl w:val="0"/>
          <w:numId w:val="1"/>
        </w:numPr>
      </w:pPr>
      <w:r>
        <w:t>cutting using scissors.</w:t>
      </w:r>
    </w:p>
    <w:p w14:paraId="4E487612" w14:textId="77777777" w:rsidR="00382145" w:rsidRDefault="00382145" w:rsidP="00382145">
      <w:pPr>
        <w:pStyle w:val="DoEbodytext2018"/>
      </w:pPr>
      <w:r>
        <w:t>If sharp knives are to be used:</w:t>
      </w:r>
    </w:p>
    <w:p w14:paraId="4CE663B6" w14:textId="77777777" w:rsidR="00382145" w:rsidRDefault="00382145" w:rsidP="00382145">
      <w:pPr>
        <w:pStyle w:val="DoElist1bullet2018"/>
        <w:numPr>
          <w:ilvl w:val="0"/>
          <w:numId w:val="1"/>
        </w:numPr>
      </w:pPr>
      <w:r>
        <w:t>teach knife techniques on a one-on-one basis</w:t>
      </w:r>
    </w:p>
    <w:p w14:paraId="3D8C086C" w14:textId="77777777" w:rsidR="00382145" w:rsidRDefault="00382145" w:rsidP="00382145">
      <w:pPr>
        <w:pStyle w:val="DoElist1bullet2018"/>
        <w:numPr>
          <w:ilvl w:val="0"/>
          <w:numId w:val="1"/>
        </w:numPr>
      </w:pPr>
      <w:r>
        <w:t>explicitly teach the claw and bridge cuts</w:t>
      </w:r>
    </w:p>
    <w:p w14:paraId="402BDFC4" w14:textId="77777777" w:rsidR="00382145" w:rsidRDefault="00382145" w:rsidP="00382145">
      <w:pPr>
        <w:pStyle w:val="DoElist1bullet2018"/>
        <w:numPr>
          <w:ilvl w:val="0"/>
          <w:numId w:val="1"/>
        </w:numPr>
      </w:pPr>
      <w:r>
        <w:t>issue individual ‘knife licences’ following individual assessment of knife use</w:t>
      </w:r>
    </w:p>
    <w:p w14:paraId="6E343572" w14:textId="77777777" w:rsidR="00382145" w:rsidRDefault="00382145" w:rsidP="00382145">
      <w:pPr>
        <w:pStyle w:val="DoElist1bullet2018"/>
        <w:numPr>
          <w:ilvl w:val="0"/>
          <w:numId w:val="1"/>
        </w:numPr>
      </w:pPr>
      <w:r>
        <w:t>place chopping boards on non-slip mats</w:t>
      </w:r>
      <w:r w:rsidRPr="00A77568">
        <w:t xml:space="preserve"> </w:t>
      </w:r>
    </w:p>
    <w:p w14:paraId="63F34F0C" w14:textId="77777777" w:rsidR="00382145" w:rsidRDefault="00382145" w:rsidP="00382145">
      <w:pPr>
        <w:pStyle w:val="DoElist1bullet2018"/>
        <w:numPr>
          <w:ilvl w:val="0"/>
          <w:numId w:val="1"/>
        </w:numPr>
      </w:pPr>
      <w:r>
        <w:t>ensure constant adult supervision of knife use</w:t>
      </w:r>
    </w:p>
    <w:p w14:paraId="082C6A49" w14:textId="77777777" w:rsidR="00382145" w:rsidRDefault="00382145" w:rsidP="00382145">
      <w:pPr>
        <w:pStyle w:val="DoElist1bullet2018"/>
        <w:numPr>
          <w:ilvl w:val="0"/>
          <w:numId w:val="1"/>
        </w:numPr>
      </w:pPr>
      <w:r>
        <w:t>have a maximum of three knives out at a time, at a ‘cutting station’ supervised by an adult</w:t>
      </w:r>
    </w:p>
    <w:p w14:paraId="2AF62DB7" w14:textId="77777777" w:rsidR="00382145" w:rsidRDefault="00382145" w:rsidP="00382145">
      <w:pPr>
        <w:pStyle w:val="DoElist1bullet2018"/>
        <w:numPr>
          <w:ilvl w:val="0"/>
          <w:numId w:val="1"/>
        </w:numPr>
      </w:pPr>
      <w:r>
        <w:t xml:space="preserve">count knives in and out </w:t>
      </w:r>
    </w:p>
    <w:p w14:paraId="41448BFD" w14:textId="77777777" w:rsidR="00382145" w:rsidRDefault="00382145" w:rsidP="00382145">
      <w:pPr>
        <w:pStyle w:val="DoElist1bullet2018"/>
        <w:numPr>
          <w:ilvl w:val="0"/>
          <w:numId w:val="1"/>
        </w:numPr>
      </w:pPr>
      <w:r>
        <w:t>explicitly teach how to put down a knife before putting hand up in response to a question</w:t>
      </w:r>
    </w:p>
    <w:p w14:paraId="7DBB3FD3" w14:textId="77777777" w:rsidR="00382145" w:rsidRDefault="00382145" w:rsidP="00382145">
      <w:pPr>
        <w:pStyle w:val="DoElist1bullet2018"/>
        <w:numPr>
          <w:ilvl w:val="0"/>
          <w:numId w:val="1"/>
        </w:numPr>
      </w:pPr>
      <w:r>
        <w:t>use visual and verbal reminders to reinforce safety, for example, images of correct knife techniques and sayings such as ‘put the road first (knife), then the bridge over the road’.</w:t>
      </w:r>
    </w:p>
    <w:p w14:paraId="138C7678" w14:textId="77777777" w:rsidR="00382145" w:rsidRDefault="00382145" w:rsidP="00382145">
      <w:pPr>
        <w:pStyle w:val="DoEheading32018"/>
      </w:pPr>
      <w:r>
        <w:t>Recipes and ingredients</w:t>
      </w:r>
    </w:p>
    <w:p w14:paraId="0EA993F7" w14:textId="77777777" w:rsidR="00382145" w:rsidRDefault="00382145" w:rsidP="00382145">
      <w:pPr>
        <w:pStyle w:val="DoEbodytext2018"/>
      </w:pPr>
      <w:r>
        <w:t xml:space="preserve">Each recipe in this resource suggests starting with harvesting from the garden. Harvesting at the start of a lesson reinforces understandings of ‘paddock to plate’ and connects students and their food to the garden. However, supplementary fresh produce will need to be provided for each recipe. </w:t>
      </w:r>
    </w:p>
    <w:p w14:paraId="1A9E3151" w14:textId="77777777" w:rsidR="00382145" w:rsidRDefault="00382145" w:rsidP="00382145">
      <w:pPr>
        <w:pStyle w:val="DoEbodytext2018"/>
      </w:pPr>
      <w:r>
        <w:t>Provide the students with laminated recipe cards so they can practise reading and comprehending a recipe. Stage 2 and 3 students should be able to independently follow a recipe step by step and undertake food technologies such as cutting, grating and blending, under adult supervision and with explicit instruction in safety and techniques. The hyperlinked recipes are suggestions with some being overly complex for quite simple dishes. Recipes may need modification for student use.</w:t>
      </w:r>
    </w:p>
    <w:p w14:paraId="41D6A7F3" w14:textId="77777777" w:rsidR="00382145" w:rsidRDefault="00382145" w:rsidP="00382145">
      <w:pPr>
        <w:rPr>
          <w:rFonts w:ascii="Helvetica" w:eastAsia="SimSun" w:hAnsi="Helvetica"/>
          <w:sz w:val="48"/>
          <w:szCs w:val="36"/>
        </w:rPr>
      </w:pPr>
      <w:r>
        <w:br w:type="page"/>
      </w:r>
    </w:p>
    <w:p w14:paraId="62F5DF9B" w14:textId="77777777" w:rsidR="00382145" w:rsidRDefault="00382145" w:rsidP="00382145">
      <w:pPr>
        <w:pStyle w:val="DoEheading22018"/>
      </w:pPr>
      <w:bookmarkStart w:id="13" w:name="_Toc531954217"/>
      <w:bookmarkStart w:id="14" w:name="_Toc531954347"/>
      <w:bookmarkStart w:id="15" w:name="_Toc16619010"/>
      <w:bookmarkEnd w:id="11"/>
      <w:bookmarkEnd w:id="12"/>
      <w:r>
        <w:lastRenderedPageBreak/>
        <w:t>Early Stage 1– How can we grow our food?</w:t>
      </w:r>
      <w:bookmarkEnd w:id="13"/>
      <w:bookmarkEnd w:id="14"/>
      <w:bookmarkEnd w:id="15"/>
    </w:p>
    <w:p w14:paraId="0D901E58" w14:textId="77777777" w:rsidR="00382145" w:rsidRDefault="00382145" w:rsidP="00382145">
      <w:pPr>
        <w:pStyle w:val="DoEbodytext2018"/>
        <w:rPr>
          <w:lang w:eastAsia="en-US"/>
        </w:rPr>
      </w:pPr>
      <w:r>
        <w:rPr>
          <w:lang w:eastAsia="en-US"/>
        </w:rPr>
        <w:t xml:space="preserve">Through the activities in the learning sequence Early Stage 1 students learn foundational gardening skills and learn about edible plants – the variety, uses, sources, parts of plants and needs for growth. </w:t>
      </w:r>
    </w:p>
    <w:p w14:paraId="6CE8D20F" w14:textId="77777777" w:rsidR="00382145" w:rsidRDefault="00382145" w:rsidP="00382145">
      <w:pPr>
        <w:pStyle w:val="DoEheading42018"/>
      </w:pPr>
      <w:r>
        <w:t>Summary of Early Stage 1 learning sequence</w:t>
      </w:r>
    </w:p>
    <w:tbl>
      <w:tblPr>
        <w:tblW w:w="10802" w:type="dxa"/>
        <w:tblInd w:w="-34" w:type="dxa"/>
        <w:tblLook w:val="04A0" w:firstRow="1" w:lastRow="0" w:firstColumn="1" w:lastColumn="0" w:noHBand="0" w:noVBand="1"/>
      </w:tblPr>
      <w:tblGrid>
        <w:gridCol w:w="3438"/>
        <w:gridCol w:w="3777"/>
        <w:gridCol w:w="3587"/>
      </w:tblGrid>
      <w:tr w:rsidR="00382145" w14:paraId="3334CC18" w14:textId="77777777" w:rsidTr="00376E47">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3ACF7D37" w14:textId="77777777" w:rsidR="00382145" w:rsidRPr="00090FE5" w:rsidRDefault="00382145" w:rsidP="00376E47">
            <w:pPr>
              <w:pStyle w:val="DoEtableheading2018"/>
              <w:rPr>
                <w:rStyle w:val="DoEstrongemphasis2018"/>
              </w:rPr>
            </w:pPr>
            <w:r>
              <w:t>Title and questions</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450372E2" w14:textId="77777777" w:rsidR="00382145" w:rsidRPr="001C5FD3" w:rsidRDefault="00382145" w:rsidP="00376E47">
            <w:pPr>
              <w:pStyle w:val="DoEtableheading2018"/>
              <w:rPr>
                <w:rStyle w:val="DoEstrongemphasis2018"/>
                <w:b/>
              </w:rPr>
            </w:pPr>
            <w:r w:rsidRPr="001C5FD3">
              <w:rPr>
                <w:rStyle w:val="DoEstrongemphasis2018"/>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305B2204" w14:textId="77777777" w:rsidR="00382145" w:rsidRPr="001C5FD3" w:rsidRDefault="00382145" w:rsidP="00376E47">
            <w:pPr>
              <w:pStyle w:val="DoEtableheading2018"/>
              <w:rPr>
                <w:rStyle w:val="DoEstrongemphasis2018"/>
                <w:b/>
              </w:rPr>
            </w:pPr>
            <w:r w:rsidRPr="001C5FD3">
              <w:rPr>
                <w:rStyle w:val="DoEstrongemphasis2018"/>
              </w:rPr>
              <w:t>Outside garden activities</w:t>
            </w:r>
          </w:p>
        </w:tc>
      </w:tr>
      <w:tr w:rsidR="00382145" w:rsidRPr="000F4B88" w14:paraId="22DDB183"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0B8689FE" w14:textId="77777777" w:rsidR="00382145" w:rsidRPr="00861F65" w:rsidRDefault="00382145" w:rsidP="00376E47">
            <w:pPr>
              <w:pStyle w:val="DoEtabletext2018"/>
              <w:rPr>
                <w:rStyle w:val="DoEstrongemphasis2018"/>
              </w:rPr>
            </w:pPr>
            <w:r w:rsidRPr="00444C61">
              <w:rPr>
                <w:rStyle w:val="DoEstrongemphasis2018"/>
              </w:rPr>
              <w:t>1.</w:t>
            </w:r>
            <w:r>
              <w:rPr>
                <w:rStyle w:val="DoEstrongemphasis2018"/>
              </w:rPr>
              <w:t xml:space="preserve"> </w:t>
            </w:r>
            <w:r w:rsidRPr="00861F65">
              <w:rPr>
                <w:rStyle w:val="DoEstrongemphasis2018"/>
              </w:rPr>
              <w:t xml:space="preserve">Explore </w:t>
            </w:r>
            <w:r>
              <w:rPr>
                <w:rStyle w:val="DoEstrongemphasis2018"/>
              </w:rPr>
              <w:t xml:space="preserve">school </w:t>
            </w:r>
            <w:r w:rsidRPr="00861F65">
              <w:rPr>
                <w:rStyle w:val="DoEstrongemphasis2018"/>
              </w:rPr>
              <w:t>gardens</w:t>
            </w:r>
          </w:p>
          <w:p w14:paraId="43687D83" w14:textId="77777777" w:rsidR="00382145" w:rsidRPr="00077DF5" w:rsidRDefault="00382145" w:rsidP="00376E47">
            <w:pPr>
              <w:pStyle w:val="DoEtabletext2018"/>
            </w:pPr>
            <w:r>
              <w:t>What are plants? What is a garden?</w:t>
            </w:r>
          </w:p>
        </w:tc>
        <w:tc>
          <w:tcPr>
            <w:tcW w:w="3777" w:type="dxa"/>
            <w:tcBorders>
              <w:top w:val="single" w:sz="4" w:space="0" w:color="707070"/>
              <w:left w:val="single" w:sz="4" w:space="0" w:color="707070"/>
              <w:bottom w:val="single" w:sz="4" w:space="0" w:color="707070"/>
              <w:right w:val="single" w:sz="4" w:space="0" w:color="707070"/>
            </w:tcBorders>
          </w:tcPr>
          <w:p w14:paraId="1AA3D2D3" w14:textId="77777777" w:rsidR="00382145" w:rsidRPr="00496F8F" w:rsidRDefault="00382145" w:rsidP="00376E47">
            <w:pPr>
              <w:pStyle w:val="DoEtabletext2018"/>
              <w:rPr>
                <w:rStyle w:val="DoEstrongemphasis2018"/>
              </w:rPr>
            </w:pPr>
            <w:r w:rsidRPr="00496F8F">
              <w:rPr>
                <w:rStyle w:val="DoEstrongemphasis2018"/>
              </w:rPr>
              <w:t xml:space="preserve">Explore </w:t>
            </w:r>
            <w:r>
              <w:rPr>
                <w:rStyle w:val="DoEstrongemphasis2018"/>
              </w:rPr>
              <w:t xml:space="preserve">plants and </w:t>
            </w:r>
            <w:r w:rsidRPr="00496F8F">
              <w:rPr>
                <w:rStyle w:val="DoEstrongemphasis2018"/>
              </w:rPr>
              <w:t>gardens</w:t>
            </w:r>
          </w:p>
          <w:p w14:paraId="19DBA007" w14:textId="77777777" w:rsidR="00382145" w:rsidRDefault="00382145" w:rsidP="00376E47">
            <w:pPr>
              <w:pStyle w:val="DoEtablelist1bullet2018"/>
              <w:rPr>
                <w:lang w:val="en-GB"/>
              </w:rPr>
            </w:pPr>
            <w:r>
              <w:rPr>
                <w:lang w:val="en-GB"/>
              </w:rPr>
              <w:t xml:space="preserve">Observe plants and gardens </w:t>
            </w:r>
          </w:p>
          <w:p w14:paraId="1996E8F0" w14:textId="77777777" w:rsidR="00382145" w:rsidRDefault="00382145" w:rsidP="00376E47">
            <w:pPr>
              <w:pStyle w:val="DoEtablelist1bullet2018"/>
              <w:rPr>
                <w:lang w:val="en-GB"/>
              </w:rPr>
            </w:pPr>
            <w:r>
              <w:rPr>
                <w:lang w:val="en-GB"/>
              </w:rPr>
              <w:t>Name types of plants</w:t>
            </w:r>
          </w:p>
          <w:p w14:paraId="4D730219" w14:textId="77777777" w:rsidR="00382145" w:rsidRDefault="00382145" w:rsidP="00376E47">
            <w:pPr>
              <w:pStyle w:val="DoEtablelist1bullet2018"/>
              <w:rPr>
                <w:lang w:val="en-GB"/>
              </w:rPr>
            </w:pPr>
            <w:r>
              <w:rPr>
                <w:lang w:val="en-GB"/>
              </w:rPr>
              <w:t xml:space="preserve">Name parts of plants </w:t>
            </w:r>
          </w:p>
          <w:p w14:paraId="50245ACA" w14:textId="77777777" w:rsidR="00382145" w:rsidRPr="00685F29" w:rsidRDefault="00382145" w:rsidP="00376E47">
            <w:pPr>
              <w:pStyle w:val="DoEtablelist1bullet2018"/>
              <w:rPr>
                <w:color w:val="000000" w:themeColor="text1"/>
                <w:shd w:val="clear" w:color="auto" w:fill="FFFFFF"/>
              </w:rPr>
            </w:pPr>
            <w:r>
              <w:rPr>
                <w:lang w:val="en-GB"/>
              </w:rPr>
              <w:t xml:space="preserve">Take photographs </w:t>
            </w:r>
          </w:p>
        </w:tc>
        <w:tc>
          <w:tcPr>
            <w:tcW w:w="3587" w:type="dxa"/>
            <w:tcBorders>
              <w:top w:val="single" w:sz="4" w:space="0" w:color="707070"/>
              <w:left w:val="single" w:sz="4" w:space="0" w:color="707070"/>
              <w:bottom w:val="single" w:sz="4" w:space="0" w:color="707070"/>
              <w:right w:val="single" w:sz="4" w:space="0" w:color="707070"/>
            </w:tcBorders>
          </w:tcPr>
          <w:p w14:paraId="1DBBCBD4"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 xml:space="preserve">Explore </w:t>
            </w:r>
            <w:r>
              <w:rPr>
                <w:rStyle w:val="DoEstrongemphasis2018"/>
                <w:color w:val="000000" w:themeColor="text1"/>
              </w:rPr>
              <w:t>the kitchen garden</w:t>
            </w:r>
          </w:p>
          <w:p w14:paraId="488752B1" w14:textId="77777777" w:rsidR="00382145" w:rsidRPr="00532DF0" w:rsidRDefault="00382145" w:rsidP="00376E47">
            <w:pPr>
              <w:pStyle w:val="DoEtablelist1bullet2018"/>
              <w:rPr>
                <w:color w:val="000000" w:themeColor="text1"/>
                <w:lang w:val="en-GB"/>
              </w:rPr>
            </w:pPr>
            <w:r w:rsidRPr="00532DF0">
              <w:rPr>
                <w:color w:val="000000" w:themeColor="text1"/>
                <w:lang w:val="en-GB"/>
              </w:rPr>
              <w:t xml:space="preserve">Explore the kitchen garden </w:t>
            </w:r>
          </w:p>
          <w:p w14:paraId="0A7C1F81" w14:textId="77777777" w:rsidR="00382145" w:rsidRPr="00532DF0" w:rsidRDefault="00382145" w:rsidP="00376E47">
            <w:pPr>
              <w:pStyle w:val="DoEtablelist1bullet2018"/>
              <w:rPr>
                <w:color w:val="000000" w:themeColor="text1"/>
                <w:lang w:val="en-GB"/>
              </w:rPr>
            </w:pPr>
            <w:r w:rsidRPr="00532DF0">
              <w:rPr>
                <w:color w:val="000000" w:themeColor="text1"/>
                <w:lang w:val="en-GB"/>
              </w:rPr>
              <w:t xml:space="preserve">Examine the soil </w:t>
            </w:r>
          </w:p>
          <w:p w14:paraId="56D14B1D" w14:textId="77777777" w:rsidR="00382145" w:rsidRPr="00532DF0" w:rsidRDefault="00382145" w:rsidP="00376E47">
            <w:pPr>
              <w:pStyle w:val="DoEtablelist1bullet2018"/>
              <w:rPr>
                <w:color w:val="000000" w:themeColor="text1"/>
                <w:lang w:val="en-GB"/>
              </w:rPr>
            </w:pPr>
            <w:r w:rsidRPr="00532DF0">
              <w:rPr>
                <w:color w:val="000000" w:themeColor="text1"/>
                <w:lang w:val="en-GB"/>
              </w:rPr>
              <w:t xml:space="preserve">Demonstrate soil testing </w:t>
            </w:r>
          </w:p>
          <w:p w14:paraId="363B7AAB" w14:textId="77777777" w:rsidR="00382145" w:rsidRPr="00532DF0" w:rsidRDefault="00382145" w:rsidP="00376E47">
            <w:pPr>
              <w:pStyle w:val="DoEtablelist1bullet2018"/>
              <w:rPr>
                <w:color w:val="000000" w:themeColor="text1"/>
                <w:lang w:val="en-GB"/>
              </w:rPr>
            </w:pPr>
            <w:r w:rsidRPr="00532DF0">
              <w:rPr>
                <w:color w:val="000000" w:themeColor="text1"/>
                <w:lang w:val="en-GB"/>
              </w:rPr>
              <w:t xml:space="preserve">Start a garden journal </w:t>
            </w:r>
          </w:p>
        </w:tc>
      </w:tr>
      <w:tr w:rsidR="00382145" w:rsidRPr="000F4B88" w14:paraId="4EAF61E7"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DEFBBB1" w14:textId="77777777" w:rsidR="00382145" w:rsidRPr="00861F65" w:rsidRDefault="00382145" w:rsidP="00376E47">
            <w:pPr>
              <w:pStyle w:val="DoEtabletext2018"/>
              <w:rPr>
                <w:rStyle w:val="DoEstrongemphasis2018"/>
              </w:rPr>
            </w:pPr>
            <w:r>
              <w:rPr>
                <w:rStyle w:val="DoEstrongemphasis2018"/>
              </w:rPr>
              <w:t>2. Prepare</w:t>
            </w:r>
            <w:r w:rsidRPr="00861F65">
              <w:rPr>
                <w:rStyle w:val="DoEstrongemphasis2018"/>
              </w:rPr>
              <w:t xml:space="preserve"> veggie </w:t>
            </w:r>
            <w:r>
              <w:rPr>
                <w:rStyle w:val="DoEstrongemphasis2018"/>
              </w:rPr>
              <w:t xml:space="preserve">dip </w:t>
            </w:r>
            <w:r w:rsidRPr="00861F65">
              <w:rPr>
                <w:rStyle w:val="DoEstrongemphasis2018"/>
              </w:rPr>
              <w:t>cups</w:t>
            </w:r>
          </w:p>
          <w:p w14:paraId="61004B9E" w14:textId="77777777" w:rsidR="00382145" w:rsidRPr="00077DF5" w:rsidRDefault="00382145" w:rsidP="00376E47">
            <w:pPr>
              <w:pStyle w:val="DoEtabletext2018"/>
            </w:pPr>
            <w:r>
              <w:t xml:space="preserve">How do we prepare soil? What are the parts of plants? </w:t>
            </w:r>
          </w:p>
        </w:tc>
        <w:tc>
          <w:tcPr>
            <w:tcW w:w="3777" w:type="dxa"/>
            <w:tcBorders>
              <w:top w:val="single" w:sz="4" w:space="0" w:color="707070"/>
              <w:left w:val="single" w:sz="4" w:space="0" w:color="707070"/>
              <w:bottom w:val="single" w:sz="4" w:space="0" w:color="707070"/>
              <w:right w:val="single" w:sz="4" w:space="0" w:color="707070"/>
            </w:tcBorders>
          </w:tcPr>
          <w:p w14:paraId="6361CFD4" w14:textId="77777777" w:rsidR="00382145" w:rsidRDefault="00382145" w:rsidP="00376E47">
            <w:pPr>
              <w:pStyle w:val="DoEtabletext2018"/>
              <w:rPr>
                <w:rStyle w:val="DoEstrongemphasis2018"/>
              </w:rPr>
            </w:pPr>
            <w:r>
              <w:rPr>
                <w:rStyle w:val="DoEstrongemphasis2018"/>
              </w:rPr>
              <w:t>Prepare</w:t>
            </w:r>
            <w:r w:rsidRPr="00685F29">
              <w:rPr>
                <w:rStyle w:val="DoEstrongemphasis2018"/>
              </w:rPr>
              <w:t xml:space="preserve"> veggie dip cups </w:t>
            </w:r>
          </w:p>
          <w:p w14:paraId="3A6ED347" w14:textId="77777777" w:rsidR="00382145" w:rsidRPr="00685F29" w:rsidRDefault="00382145" w:rsidP="00376E47">
            <w:pPr>
              <w:pStyle w:val="DoEtablelist1bullet2018"/>
            </w:pPr>
            <w:r w:rsidRPr="00685F29">
              <w:t>Harvest produce</w:t>
            </w:r>
          </w:p>
          <w:p w14:paraId="48AC2DC6" w14:textId="77777777" w:rsidR="00382145" w:rsidRDefault="00382145" w:rsidP="00376E47">
            <w:pPr>
              <w:pStyle w:val="DoEtablelist1bullet2018"/>
              <w:rPr>
                <w:color w:val="000000" w:themeColor="text1"/>
              </w:rPr>
            </w:pPr>
            <w:r w:rsidRPr="00685F29">
              <w:rPr>
                <w:color w:val="000000" w:themeColor="text1"/>
              </w:rPr>
              <w:t>Explore and name vegetables</w:t>
            </w:r>
          </w:p>
          <w:p w14:paraId="1064DCC0" w14:textId="77777777" w:rsidR="00382145" w:rsidRPr="00685F29" w:rsidRDefault="00382145" w:rsidP="00376E47">
            <w:pPr>
              <w:pStyle w:val="DoEtablelist1bullet2018"/>
              <w:rPr>
                <w:color w:val="000000" w:themeColor="text1"/>
              </w:rPr>
            </w:pPr>
            <w:r>
              <w:rPr>
                <w:color w:val="000000" w:themeColor="text1"/>
              </w:rPr>
              <w:t>Discuss health benefits</w:t>
            </w:r>
          </w:p>
          <w:p w14:paraId="087560BC" w14:textId="77777777" w:rsidR="00382145" w:rsidRPr="00685F29" w:rsidRDefault="00382145" w:rsidP="00376E47">
            <w:pPr>
              <w:pStyle w:val="DoEtablelist1bullet2018"/>
              <w:rPr>
                <w:color w:val="000000" w:themeColor="text1"/>
              </w:rPr>
            </w:pPr>
            <w:r w:rsidRPr="00685F29">
              <w:rPr>
                <w:color w:val="000000" w:themeColor="text1"/>
              </w:rPr>
              <w:t>Prepare and eat food</w:t>
            </w:r>
          </w:p>
          <w:p w14:paraId="1A0CBB81" w14:textId="77777777" w:rsidR="00382145" w:rsidRPr="00685F29" w:rsidRDefault="00382145" w:rsidP="00376E47">
            <w:pPr>
              <w:pStyle w:val="DoEtablelist1bullet2018"/>
              <w:rPr>
                <w:color w:val="000000" w:themeColor="text1"/>
                <w:shd w:val="clear" w:color="auto" w:fill="FFFFFF"/>
              </w:rPr>
            </w:pPr>
            <w:r w:rsidRPr="00685F29">
              <w:rPr>
                <w:color w:val="000000" w:themeColor="text1"/>
              </w:rPr>
              <w:t xml:space="preserve">Compost </w:t>
            </w:r>
            <w:r>
              <w:rPr>
                <w:color w:val="000000" w:themeColor="text1"/>
              </w:rPr>
              <w:t xml:space="preserve">organic </w:t>
            </w:r>
            <w:r w:rsidRPr="00685F29">
              <w:rPr>
                <w:color w:val="000000" w:themeColor="text1"/>
              </w:rPr>
              <w:t>waste</w:t>
            </w:r>
          </w:p>
        </w:tc>
        <w:tc>
          <w:tcPr>
            <w:tcW w:w="3587" w:type="dxa"/>
            <w:tcBorders>
              <w:top w:val="single" w:sz="4" w:space="0" w:color="707070"/>
              <w:left w:val="single" w:sz="4" w:space="0" w:color="707070"/>
              <w:bottom w:val="single" w:sz="4" w:space="0" w:color="707070"/>
              <w:right w:val="single" w:sz="4" w:space="0" w:color="707070"/>
            </w:tcBorders>
          </w:tcPr>
          <w:p w14:paraId="758207F8"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 xml:space="preserve">Prepare soil in the garden </w:t>
            </w:r>
          </w:p>
          <w:p w14:paraId="1878B992" w14:textId="77777777" w:rsidR="00382145" w:rsidRPr="00532DF0" w:rsidRDefault="00382145" w:rsidP="00376E47">
            <w:pPr>
              <w:pStyle w:val="DoEtablelist1bullet2018"/>
              <w:rPr>
                <w:color w:val="000000" w:themeColor="text1"/>
              </w:rPr>
            </w:pPr>
            <w:r w:rsidRPr="00532DF0">
              <w:rPr>
                <w:color w:val="000000" w:themeColor="text1"/>
              </w:rPr>
              <w:t xml:space="preserve">Explain equipment and safety </w:t>
            </w:r>
          </w:p>
          <w:p w14:paraId="6A73CEE8" w14:textId="77777777" w:rsidR="00382145" w:rsidRPr="00532DF0" w:rsidRDefault="00382145" w:rsidP="00376E47">
            <w:pPr>
              <w:pStyle w:val="DoEtablelist1bullet2018"/>
              <w:rPr>
                <w:color w:val="000000" w:themeColor="text1"/>
              </w:rPr>
            </w:pPr>
            <w:r w:rsidRPr="00532DF0">
              <w:rPr>
                <w:color w:val="000000" w:themeColor="text1"/>
              </w:rPr>
              <w:t xml:space="preserve">Loosen and aerate the soil </w:t>
            </w:r>
          </w:p>
          <w:p w14:paraId="77D5954F" w14:textId="77777777" w:rsidR="00382145" w:rsidRPr="00532DF0" w:rsidRDefault="00382145" w:rsidP="00376E47">
            <w:pPr>
              <w:pStyle w:val="DoEtablelist1bullet2018"/>
              <w:rPr>
                <w:color w:val="000000" w:themeColor="text1"/>
              </w:rPr>
            </w:pPr>
            <w:r w:rsidRPr="00532DF0">
              <w:rPr>
                <w:color w:val="000000" w:themeColor="text1"/>
              </w:rPr>
              <w:t>Weed the garden beds</w:t>
            </w:r>
          </w:p>
          <w:p w14:paraId="57CE01A4" w14:textId="77777777" w:rsidR="00382145" w:rsidRPr="00532DF0" w:rsidRDefault="00382145" w:rsidP="00376E47">
            <w:pPr>
              <w:pStyle w:val="DoEtablelist1bullet2018"/>
              <w:rPr>
                <w:color w:val="000000" w:themeColor="text1"/>
              </w:rPr>
            </w:pPr>
            <w:r w:rsidRPr="00532DF0">
              <w:rPr>
                <w:color w:val="000000" w:themeColor="text1"/>
              </w:rPr>
              <w:t xml:space="preserve">Dig through compost </w:t>
            </w:r>
          </w:p>
          <w:p w14:paraId="1521D9DB" w14:textId="77777777" w:rsidR="00382145" w:rsidRPr="00532DF0" w:rsidRDefault="00382145" w:rsidP="00376E47">
            <w:pPr>
              <w:pStyle w:val="DoEtablelist1bullet2018"/>
              <w:rPr>
                <w:color w:val="000000" w:themeColor="text1"/>
                <w:shd w:val="clear" w:color="auto" w:fill="FFFFFF"/>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 xml:space="preserve">mulch </w:t>
            </w:r>
          </w:p>
        </w:tc>
      </w:tr>
      <w:tr w:rsidR="00382145" w:rsidRPr="000F4B88" w14:paraId="355BA4FA"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394BAF5D" w14:textId="77777777" w:rsidR="00382145" w:rsidRPr="00861F65" w:rsidRDefault="00382145" w:rsidP="00376E47">
            <w:pPr>
              <w:pStyle w:val="DoEtabletext2018"/>
              <w:rPr>
                <w:rStyle w:val="DoEstrongemphasis2018"/>
              </w:rPr>
            </w:pPr>
            <w:r>
              <w:rPr>
                <w:rStyle w:val="DoEstrongemphasis2018"/>
              </w:rPr>
              <w:t>3. Design plant</w:t>
            </w:r>
            <w:r w:rsidRPr="00861F65">
              <w:rPr>
                <w:rStyle w:val="DoEstrongemphasis2018"/>
              </w:rPr>
              <w:t xml:space="preserve"> </w:t>
            </w:r>
            <w:r>
              <w:rPr>
                <w:rStyle w:val="DoEstrongemphasis2018"/>
              </w:rPr>
              <w:t>labels</w:t>
            </w:r>
          </w:p>
          <w:p w14:paraId="27935176" w14:textId="77777777" w:rsidR="00382145" w:rsidRPr="00077DF5" w:rsidRDefault="00382145" w:rsidP="00376E47">
            <w:pPr>
              <w:pStyle w:val="DoEtabletext2018"/>
            </w:pPr>
            <w:r>
              <w:t>How do we plant seedlings? How can we design plant labels?</w:t>
            </w:r>
          </w:p>
        </w:tc>
        <w:tc>
          <w:tcPr>
            <w:tcW w:w="3777" w:type="dxa"/>
            <w:tcBorders>
              <w:top w:val="single" w:sz="4" w:space="0" w:color="707070"/>
              <w:left w:val="single" w:sz="4" w:space="0" w:color="707070"/>
              <w:bottom w:val="single" w:sz="4" w:space="0" w:color="707070"/>
              <w:right w:val="single" w:sz="4" w:space="0" w:color="707070"/>
            </w:tcBorders>
          </w:tcPr>
          <w:p w14:paraId="59A8EB11" w14:textId="77777777" w:rsidR="00382145" w:rsidRPr="00F81AF1" w:rsidRDefault="00382145" w:rsidP="00376E47">
            <w:pPr>
              <w:pStyle w:val="DoEtabletext2018"/>
              <w:rPr>
                <w:b/>
              </w:rPr>
            </w:pPr>
            <w:r>
              <w:rPr>
                <w:rStyle w:val="DoEstrongemphasis2018"/>
              </w:rPr>
              <w:t>Design and produce plant labels</w:t>
            </w:r>
          </w:p>
          <w:p w14:paraId="404EC4CA" w14:textId="77777777" w:rsidR="00382145" w:rsidRPr="000E1C0F" w:rsidRDefault="00382145" w:rsidP="00376E47">
            <w:pPr>
              <w:pStyle w:val="DoEtablelist1bullet2018"/>
              <w:rPr>
                <w:color w:val="000000" w:themeColor="text1"/>
              </w:rPr>
            </w:pPr>
            <w:r>
              <w:rPr>
                <w:color w:val="000000" w:themeColor="text1"/>
              </w:rPr>
              <w:t xml:space="preserve">Explore signs </w:t>
            </w:r>
          </w:p>
          <w:p w14:paraId="28E05C84" w14:textId="77777777" w:rsidR="00382145" w:rsidRPr="00101A97" w:rsidRDefault="00382145" w:rsidP="00376E47">
            <w:pPr>
              <w:pStyle w:val="DoEtablelist1bullet2018"/>
              <w:rPr>
                <w:color w:val="000000" w:themeColor="text1"/>
              </w:rPr>
            </w:pPr>
            <w:r>
              <w:rPr>
                <w:lang w:val="en-GB"/>
              </w:rPr>
              <w:t xml:space="preserve">Define the design task </w:t>
            </w:r>
          </w:p>
          <w:p w14:paraId="4249F358" w14:textId="77777777" w:rsidR="00382145" w:rsidRPr="00C7182E" w:rsidRDefault="00382145" w:rsidP="00376E47">
            <w:pPr>
              <w:pStyle w:val="DoEtablelist1bullet2018"/>
              <w:rPr>
                <w:color w:val="000000" w:themeColor="text1"/>
              </w:rPr>
            </w:pPr>
            <w:r>
              <w:rPr>
                <w:lang w:val="en-GB"/>
              </w:rPr>
              <w:t xml:space="preserve">Explore properties of materials </w:t>
            </w:r>
          </w:p>
          <w:p w14:paraId="2A094412" w14:textId="77777777" w:rsidR="00382145" w:rsidRPr="00101A97" w:rsidRDefault="00382145" w:rsidP="00376E47">
            <w:pPr>
              <w:pStyle w:val="DoEtablelist1bullet2018"/>
              <w:rPr>
                <w:color w:val="000000" w:themeColor="text1"/>
              </w:rPr>
            </w:pPr>
            <w:r>
              <w:rPr>
                <w:lang w:val="en-GB"/>
              </w:rPr>
              <w:t>Select the best materials</w:t>
            </w:r>
          </w:p>
          <w:p w14:paraId="40853CDB" w14:textId="77777777" w:rsidR="00382145" w:rsidRPr="0012362B" w:rsidRDefault="00382145" w:rsidP="00376E47">
            <w:pPr>
              <w:pStyle w:val="DoEtablelist1bullet2018"/>
              <w:rPr>
                <w:color w:val="000000" w:themeColor="text1"/>
                <w:shd w:val="clear" w:color="auto" w:fill="FFFFFF"/>
              </w:rPr>
            </w:pPr>
            <w:r>
              <w:rPr>
                <w:lang w:val="en-GB"/>
              </w:rPr>
              <w:t>Plan, produce and install</w:t>
            </w:r>
          </w:p>
        </w:tc>
        <w:tc>
          <w:tcPr>
            <w:tcW w:w="3587" w:type="dxa"/>
            <w:tcBorders>
              <w:top w:val="single" w:sz="4" w:space="0" w:color="707070"/>
              <w:left w:val="single" w:sz="4" w:space="0" w:color="707070"/>
              <w:bottom w:val="single" w:sz="4" w:space="0" w:color="707070"/>
              <w:right w:val="single" w:sz="4" w:space="0" w:color="707070"/>
            </w:tcBorders>
          </w:tcPr>
          <w:p w14:paraId="527C80FD"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Plant seedlings in garden beds</w:t>
            </w:r>
          </w:p>
          <w:p w14:paraId="0D6D452D" w14:textId="77777777" w:rsidR="00382145" w:rsidRPr="00532DF0" w:rsidRDefault="00382145" w:rsidP="00376E47">
            <w:pPr>
              <w:pStyle w:val="DoEtablelist1bullet2018"/>
              <w:rPr>
                <w:color w:val="000000" w:themeColor="text1"/>
                <w:lang w:val="en-US"/>
              </w:rPr>
            </w:pPr>
            <w:r w:rsidRPr="00532DF0">
              <w:rPr>
                <w:color w:val="000000" w:themeColor="text1"/>
                <w:lang w:val="en-US"/>
              </w:rPr>
              <w:t xml:space="preserve">Water garden beds </w:t>
            </w:r>
          </w:p>
          <w:p w14:paraId="34038BF7" w14:textId="77777777" w:rsidR="00382145" w:rsidRPr="00532DF0" w:rsidRDefault="00382145" w:rsidP="00376E47">
            <w:pPr>
              <w:pStyle w:val="DoEtablelist1bullet2018"/>
              <w:rPr>
                <w:color w:val="000000" w:themeColor="text1"/>
                <w:lang w:val="en-US"/>
              </w:rPr>
            </w:pPr>
            <w:r w:rsidRPr="00532DF0">
              <w:rPr>
                <w:color w:val="000000" w:themeColor="text1"/>
                <w:lang w:val="en-US"/>
              </w:rPr>
              <w:t>Allocate planting spaces</w:t>
            </w:r>
          </w:p>
          <w:p w14:paraId="071D5A8D" w14:textId="77777777" w:rsidR="00382145" w:rsidRPr="00532DF0" w:rsidRDefault="00382145" w:rsidP="00376E47">
            <w:pPr>
              <w:pStyle w:val="DoEtablelist1bullet2018"/>
              <w:rPr>
                <w:color w:val="000000" w:themeColor="text1"/>
                <w:shd w:val="clear" w:color="auto" w:fill="FFFFFF"/>
              </w:rPr>
            </w:pPr>
            <w:r w:rsidRPr="00532DF0">
              <w:rPr>
                <w:color w:val="000000" w:themeColor="text1"/>
                <w:lang w:val="en-US"/>
              </w:rPr>
              <w:t xml:space="preserve">Plant seedlings </w:t>
            </w:r>
          </w:p>
          <w:p w14:paraId="0C278235" w14:textId="77777777" w:rsidR="00382145" w:rsidRPr="00532DF0" w:rsidRDefault="00382145" w:rsidP="00376E47">
            <w:pPr>
              <w:pStyle w:val="DoEtablelist1bullet2018"/>
              <w:rPr>
                <w:color w:val="000000" w:themeColor="text1"/>
                <w:shd w:val="clear" w:color="auto" w:fill="FFFFFF"/>
              </w:rPr>
            </w:pPr>
            <w:r w:rsidRPr="00532DF0">
              <w:rPr>
                <w:color w:val="000000" w:themeColor="text1"/>
                <w:lang w:val="en-US"/>
              </w:rPr>
              <w:t xml:space="preserve">Water each seedling </w:t>
            </w:r>
          </w:p>
          <w:p w14:paraId="62BADA75" w14:textId="77777777" w:rsidR="00382145" w:rsidRPr="00532DF0" w:rsidRDefault="00382145" w:rsidP="00376E47">
            <w:pPr>
              <w:pStyle w:val="DoEtablelist1bullet2018"/>
              <w:rPr>
                <w:color w:val="000000" w:themeColor="text1"/>
              </w:rPr>
            </w:pPr>
            <w:r w:rsidRPr="00532DF0">
              <w:rPr>
                <w:color w:val="000000" w:themeColor="text1"/>
                <w:lang w:val="en-US"/>
              </w:rPr>
              <w:t xml:space="preserve">Install plant labels </w:t>
            </w:r>
          </w:p>
        </w:tc>
      </w:tr>
      <w:tr w:rsidR="00382145" w:rsidRPr="000F4B88" w14:paraId="53C4E07A"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17D4E8EF" w14:textId="77777777" w:rsidR="00382145" w:rsidRPr="00861F65" w:rsidRDefault="00382145" w:rsidP="00376E47">
            <w:pPr>
              <w:pStyle w:val="DoEtabletext2018"/>
              <w:rPr>
                <w:rStyle w:val="DoEstrongemphasis2018"/>
              </w:rPr>
            </w:pPr>
            <w:r>
              <w:rPr>
                <w:rStyle w:val="DoEstrongemphasis2018"/>
              </w:rPr>
              <w:t>4. Investigate seeds</w:t>
            </w:r>
          </w:p>
          <w:p w14:paraId="5DF8D1B1" w14:textId="77777777" w:rsidR="00382145" w:rsidRPr="00DE6294" w:rsidRDefault="00382145" w:rsidP="00376E47">
            <w:pPr>
              <w:pStyle w:val="DoEtabletext2018"/>
              <w:rPr>
                <w:color w:val="008000"/>
              </w:rPr>
            </w:pPr>
            <w:r>
              <w:t>How do seeds grow? How do we care for seedlings?</w:t>
            </w:r>
          </w:p>
        </w:tc>
        <w:tc>
          <w:tcPr>
            <w:tcW w:w="3777" w:type="dxa"/>
            <w:tcBorders>
              <w:top w:val="single" w:sz="4" w:space="0" w:color="707070"/>
              <w:left w:val="single" w:sz="4" w:space="0" w:color="707070"/>
              <w:bottom w:val="single" w:sz="4" w:space="0" w:color="707070"/>
              <w:right w:val="single" w:sz="4" w:space="0" w:color="707070"/>
            </w:tcBorders>
          </w:tcPr>
          <w:p w14:paraId="2D916E56" w14:textId="77777777" w:rsidR="00382145" w:rsidRDefault="00382145" w:rsidP="00376E47">
            <w:pPr>
              <w:pStyle w:val="DoEtabletext2018"/>
              <w:rPr>
                <w:rStyle w:val="DoEstrongemphasis2018"/>
              </w:rPr>
            </w:pPr>
            <w:r>
              <w:rPr>
                <w:rStyle w:val="DoEstrongemphasis2018"/>
              </w:rPr>
              <w:t>Investigate seed germination</w:t>
            </w:r>
          </w:p>
          <w:p w14:paraId="3F429675" w14:textId="77777777" w:rsidR="00382145" w:rsidRDefault="00382145" w:rsidP="00376E47">
            <w:pPr>
              <w:pStyle w:val="DoEtablelist1bullet2018"/>
            </w:pPr>
            <w:r>
              <w:t xml:space="preserve">Explore seeds in the garden </w:t>
            </w:r>
          </w:p>
          <w:p w14:paraId="7892EFB3" w14:textId="77777777" w:rsidR="00382145" w:rsidRDefault="00382145" w:rsidP="00376E47">
            <w:pPr>
              <w:pStyle w:val="DoEtablelist1bullet2018"/>
            </w:pPr>
            <w:r>
              <w:t xml:space="preserve">Germinate seeds in shallow trays </w:t>
            </w:r>
          </w:p>
          <w:p w14:paraId="3802A721" w14:textId="77777777" w:rsidR="00382145" w:rsidRPr="004A1D68" w:rsidRDefault="00382145" w:rsidP="00376E47">
            <w:pPr>
              <w:pStyle w:val="DoEtablelist1bullet2018"/>
              <w:rPr>
                <w:b/>
              </w:rPr>
            </w:pPr>
            <w:r>
              <w:t>Record and discuss observations</w:t>
            </w:r>
          </w:p>
          <w:p w14:paraId="58D275A1" w14:textId="77777777" w:rsidR="00382145" w:rsidRPr="004A1D68" w:rsidRDefault="00382145" w:rsidP="00376E47">
            <w:pPr>
              <w:pStyle w:val="DoEtablelist1bullet2018"/>
              <w:rPr>
                <w:b/>
              </w:rPr>
            </w:pPr>
            <w:r>
              <w:t xml:space="preserve">Communicate observations </w:t>
            </w:r>
          </w:p>
        </w:tc>
        <w:tc>
          <w:tcPr>
            <w:tcW w:w="3587" w:type="dxa"/>
            <w:tcBorders>
              <w:top w:val="single" w:sz="4" w:space="0" w:color="707070"/>
              <w:left w:val="single" w:sz="4" w:space="0" w:color="707070"/>
              <w:bottom w:val="single" w:sz="4" w:space="0" w:color="707070"/>
              <w:right w:val="single" w:sz="4" w:space="0" w:color="707070"/>
            </w:tcBorders>
          </w:tcPr>
          <w:p w14:paraId="1CF776C2" w14:textId="77777777" w:rsidR="00382145" w:rsidRDefault="00382145" w:rsidP="00376E47">
            <w:pPr>
              <w:pStyle w:val="DoEtabletext2018"/>
              <w:rPr>
                <w:rStyle w:val="DoEstrongemphasis2018"/>
              </w:rPr>
            </w:pPr>
            <w:r>
              <w:rPr>
                <w:rStyle w:val="DoEstrongemphasis2018"/>
              </w:rPr>
              <w:t xml:space="preserve">Care for the garden </w:t>
            </w:r>
          </w:p>
          <w:p w14:paraId="5C93BF13" w14:textId="77777777" w:rsidR="00382145" w:rsidRDefault="00382145" w:rsidP="00376E47">
            <w:pPr>
              <w:pStyle w:val="DoEtablelist1bullet2018"/>
              <w:rPr>
                <w:shd w:val="clear" w:color="auto" w:fill="FFFFFF"/>
              </w:rPr>
            </w:pPr>
            <w:r>
              <w:rPr>
                <w:shd w:val="clear" w:color="auto" w:fill="FFFFFF"/>
              </w:rPr>
              <w:t>Mark heights on growth charts</w:t>
            </w:r>
          </w:p>
          <w:p w14:paraId="2B162A80" w14:textId="77777777" w:rsidR="00382145" w:rsidRDefault="00382145" w:rsidP="00376E47">
            <w:pPr>
              <w:pStyle w:val="DoEtablelist1bullet2018"/>
              <w:rPr>
                <w:lang w:val="en-US"/>
              </w:rPr>
            </w:pPr>
            <w:r>
              <w:rPr>
                <w:lang w:val="en-US"/>
              </w:rPr>
              <w:t xml:space="preserve">Water seedlings </w:t>
            </w:r>
          </w:p>
          <w:p w14:paraId="0C6927E0" w14:textId="77777777" w:rsidR="00382145" w:rsidRDefault="00382145" w:rsidP="00376E47">
            <w:pPr>
              <w:pStyle w:val="DoEtablelist1bullet2018"/>
              <w:rPr>
                <w:lang w:val="en-US"/>
              </w:rPr>
            </w:pPr>
            <w:r>
              <w:rPr>
                <w:lang w:val="en-US"/>
              </w:rPr>
              <w:t xml:space="preserve">Remove weeds </w:t>
            </w:r>
          </w:p>
          <w:p w14:paraId="392B78C5" w14:textId="77777777" w:rsidR="00382145" w:rsidRPr="004A1D68" w:rsidRDefault="00382145" w:rsidP="00376E47">
            <w:pPr>
              <w:pStyle w:val="DoEtablelist1bullet2018"/>
              <w:rPr>
                <w:lang w:val="en-US"/>
              </w:rPr>
            </w:pPr>
            <w:r>
              <w:rPr>
                <w:lang w:val="en-US"/>
              </w:rPr>
              <w:t xml:space="preserve">Look for invertebrates </w:t>
            </w:r>
          </w:p>
        </w:tc>
      </w:tr>
      <w:tr w:rsidR="00382145" w:rsidRPr="000F4B88" w14:paraId="10FFE7D6"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42E48A07" w14:textId="77777777" w:rsidR="00382145" w:rsidRPr="00861F65" w:rsidRDefault="00382145" w:rsidP="00376E47">
            <w:pPr>
              <w:pStyle w:val="DoEtabletext2018"/>
              <w:rPr>
                <w:rStyle w:val="DoEstrongemphasis2018"/>
              </w:rPr>
            </w:pPr>
            <w:r>
              <w:rPr>
                <w:rStyle w:val="DoEstrongemphasis2018"/>
              </w:rPr>
              <w:t>5. Prepare</w:t>
            </w:r>
            <w:r w:rsidRPr="00861F65">
              <w:rPr>
                <w:rStyle w:val="DoEstrongemphasis2018"/>
              </w:rPr>
              <w:t xml:space="preserve"> fruit </w:t>
            </w:r>
            <w:r>
              <w:rPr>
                <w:rStyle w:val="DoEstrongemphasis2018"/>
              </w:rPr>
              <w:t>skewers</w:t>
            </w:r>
          </w:p>
          <w:p w14:paraId="549002FC" w14:textId="77777777" w:rsidR="00382145" w:rsidRPr="00077DF5" w:rsidRDefault="00382145" w:rsidP="00376E47">
            <w:pPr>
              <w:pStyle w:val="DoEtabletext2018"/>
            </w:pPr>
            <w:r>
              <w:t>What are fruits? Have our seedlings changed?</w:t>
            </w:r>
          </w:p>
          <w:p w14:paraId="33CF7296"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86BB3B1" w14:textId="77777777" w:rsidR="00382145" w:rsidRPr="00432B93" w:rsidRDefault="00382145" w:rsidP="00376E47">
            <w:pPr>
              <w:pStyle w:val="DoEtabletext2018"/>
              <w:rPr>
                <w:rStyle w:val="DoEstrongemphasis2018"/>
              </w:rPr>
            </w:pPr>
            <w:r>
              <w:rPr>
                <w:rStyle w:val="DoEstrongemphasis2018"/>
              </w:rPr>
              <w:t>Prepare rainbow fruit skewers</w:t>
            </w:r>
          </w:p>
          <w:p w14:paraId="16D966EB" w14:textId="77777777" w:rsidR="00382145" w:rsidRPr="005675B3" w:rsidRDefault="00382145" w:rsidP="00376E47">
            <w:pPr>
              <w:pStyle w:val="DoEtablelist1bullet2018"/>
              <w:rPr>
                <w:lang w:val="en-US"/>
              </w:rPr>
            </w:pPr>
            <w:r>
              <w:rPr>
                <w:lang w:val="en-US"/>
              </w:rPr>
              <w:t xml:space="preserve">Harvest produce </w:t>
            </w:r>
          </w:p>
          <w:p w14:paraId="2D4E0224" w14:textId="77777777" w:rsidR="00382145" w:rsidRPr="00781716" w:rsidRDefault="00382145" w:rsidP="00376E47">
            <w:pPr>
              <w:pStyle w:val="DoEtablelist1bullet2018"/>
              <w:rPr>
                <w:lang w:val="en-US"/>
              </w:rPr>
            </w:pPr>
            <w:r>
              <w:rPr>
                <w:lang w:val="en-US"/>
              </w:rPr>
              <w:t xml:space="preserve">Name fruits and </w:t>
            </w:r>
            <w:r w:rsidRPr="00781716">
              <w:rPr>
                <w:lang w:val="en-US"/>
              </w:rPr>
              <w:t xml:space="preserve">health benefits </w:t>
            </w:r>
          </w:p>
          <w:p w14:paraId="24B4DE78" w14:textId="77777777" w:rsidR="00382145" w:rsidRDefault="00382145" w:rsidP="00376E47">
            <w:pPr>
              <w:pStyle w:val="DoEtablelist1bullet2018"/>
              <w:rPr>
                <w:lang w:val="en-US"/>
              </w:rPr>
            </w:pPr>
            <w:r>
              <w:rPr>
                <w:lang w:val="en-US"/>
              </w:rPr>
              <w:t>Skewer fruits in repeating patterns</w:t>
            </w:r>
          </w:p>
          <w:p w14:paraId="49C76EB2" w14:textId="77777777" w:rsidR="00382145" w:rsidRDefault="00382145" w:rsidP="00376E47">
            <w:pPr>
              <w:pStyle w:val="DoEtablelist1bullet2018"/>
              <w:rPr>
                <w:lang w:val="en-US"/>
              </w:rPr>
            </w:pPr>
            <w:r>
              <w:rPr>
                <w:lang w:val="en-US"/>
              </w:rPr>
              <w:t xml:space="preserve">Eat fruit skewers </w:t>
            </w:r>
          </w:p>
          <w:p w14:paraId="02EE78FC" w14:textId="77777777" w:rsidR="00382145" w:rsidRPr="003F4CDD" w:rsidRDefault="00382145" w:rsidP="00376E47">
            <w:pPr>
              <w:pStyle w:val="DoEtablelist1bullet2018"/>
              <w:rPr>
                <w:lang w:val="en-US"/>
              </w:rPr>
            </w:pPr>
            <w:r w:rsidRPr="008B0384">
              <w:rPr>
                <w:lang w:val="en-US"/>
              </w:rPr>
              <w:t>C</w:t>
            </w:r>
            <w:r>
              <w:rPr>
                <w:lang w:val="en-US"/>
              </w:rPr>
              <w:t xml:space="preserve">ompost organic </w:t>
            </w:r>
            <w:r w:rsidRPr="008B0384">
              <w:rPr>
                <w:lang w:val="en-US"/>
              </w:rPr>
              <w:t xml:space="preserve">waste </w:t>
            </w:r>
          </w:p>
        </w:tc>
        <w:tc>
          <w:tcPr>
            <w:tcW w:w="3587" w:type="dxa"/>
            <w:tcBorders>
              <w:top w:val="single" w:sz="4" w:space="0" w:color="707070"/>
              <w:left w:val="single" w:sz="4" w:space="0" w:color="707070"/>
              <w:bottom w:val="single" w:sz="4" w:space="0" w:color="707070"/>
              <w:right w:val="single" w:sz="4" w:space="0" w:color="707070"/>
            </w:tcBorders>
          </w:tcPr>
          <w:p w14:paraId="11A4189E" w14:textId="77777777" w:rsidR="00382145" w:rsidRDefault="00382145" w:rsidP="00376E47">
            <w:pPr>
              <w:pStyle w:val="DoEtabletext2018"/>
              <w:rPr>
                <w:rStyle w:val="DoEstrongemphasis2018"/>
              </w:rPr>
            </w:pPr>
            <w:r>
              <w:rPr>
                <w:rStyle w:val="DoEstrongemphasis2018"/>
              </w:rPr>
              <w:t>Care for the garden</w:t>
            </w:r>
          </w:p>
          <w:p w14:paraId="5F511A4C" w14:textId="77777777" w:rsidR="00382145" w:rsidRDefault="00382145" w:rsidP="00376E47">
            <w:pPr>
              <w:pStyle w:val="DoEtablelist1bullet2018"/>
              <w:rPr>
                <w:shd w:val="clear" w:color="auto" w:fill="FFFFFF"/>
              </w:rPr>
            </w:pPr>
            <w:r>
              <w:rPr>
                <w:shd w:val="clear" w:color="auto" w:fill="FFFFFF"/>
              </w:rPr>
              <w:t>Mark heights on growth charts</w:t>
            </w:r>
          </w:p>
          <w:p w14:paraId="456ACF98" w14:textId="77777777" w:rsidR="00382145" w:rsidRDefault="00382145" w:rsidP="00376E47">
            <w:pPr>
              <w:pStyle w:val="DoEtablelist1bullet2018"/>
              <w:rPr>
                <w:lang w:val="en-US"/>
              </w:rPr>
            </w:pPr>
            <w:r>
              <w:rPr>
                <w:lang w:val="en-US"/>
              </w:rPr>
              <w:t xml:space="preserve">Remove weeds </w:t>
            </w:r>
          </w:p>
          <w:p w14:paraId="2DAAC8F8" w14:textId="77777777" w:rsidR="00382145" w:rsidRPr="008B0384" w:rsidRDefault="00382145" w:rsidP="00376E47">
            <w:pPr>
              <w:pStyle w:val="DoEtablelist1bullet2018"/>
              <w:rPr>
                <w:shd w:val="clear" w:color="auto" w:fill="FFFFFF"/>
              </w:rPr>
            </w:pPr>
            <w:r>
              <w:rPr>
                <w:lang w:val="en-US"/>
              </w:rPr>
              <w:t xml:space="preserve">Look for invertebrates </w:t>
            </w:r>
          </w:p>
          <w:p w14:paraId="0BECA844" w14:textId="77777777" w:rsidR="00382145" w:rsidRPr="008B0384" w:rsidRDefault="00382145" w:rsidP="00376E47">
            <w:pPr>
              <w:pStyle w:val="DoEtablelist1bullet2018"/>
              <w:rPr>
                <w:shd w:val="clear" w:color="auto" w:fill="FFFFFF"/>
              </w:rPr>
            </w:pPr>
            <w:r>
              <w:rPr>
                <w:shd w:val="clear" w:color="auto" w:fill="FFFFFF"/>
              </w:rPr>
              <w:t>Fertilise using worm tea</w:t>
            </w:r>
          </w:p>
        </w:tc>
      </w:tr>
      <w:tr w:rsidR="00382145" w:rsidRPr="000F4B88" w14:paraId="4A27F37B"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446DB9E2" w14:textId="77777777" w:rsidR="00382145" w:rsidRDefault="00382145" w:rsidP="00376E47">
            <w:pPr>
              <w:pStyle w:val="DoEtabletext2018"/>
              <w:rPr>
                <w:rStyle w:val="DoEstrongemphasis2018"/>
              </w:rPr>
            </w:pPr>
            <w:r>
              <w:rPr>
                <w:rStyle w:val="DoEstrongemphasis2018"/>
              </w:rPr>
              <w:t>6. Investigate garden animals</w:t>
            </w:r>
          </w:p>
          <w:p w14:paraId="4080F555" w14:textId="77777777" w:rsidR="00382145" w:rsidRPr="00F27140" w:rsidRDefault="00382145" w:rsidP="00376E47">
            <w:pPr>
              <w:pStyle w:val="DoEtabletext2018"/>
            </w:pPr>
            <w:r>
              <w:rPr>
                <w:rStyle w:val="DoEstrongemphasis2018"/>
              </w:rPr>
              <w:t>What animals use</w:t>
            </w:r>
            <w:r w:rsidRPr="00F27140">
              <w:rPr>
                <w:rStyle w:val="DoEstrongemphasis2018"/>
              </w:rPr>
              <w:t xml:space="preserve"> the garden?</w:t>
            </w:r>
            <w:r>
              <w:t xml:space="preserve"> </w:t>
            </w:r>
          </w:p>
        </w:tc>
        <w:tc>
          <w:tcPr>
            <w:tcW w:w="3777" w:type="dxa"/>
            <w:tcBorders>
              <w:top w:val="single" w:sz="4" w:space="0" w:color="707070"/>
              <w:left w:val="single" w:sz="4" w:space="0" w:color="707070"/>
              <w:bottom w:val="single" w:sz="4" w:space="0" w:color="707070"/>
              <w:right w:val="single" w:sz="4" w:space="0" w:color="707070"/>
            </w:tcBorders>
          </w:tcPr>
          <w:p w14:paraId="2E509CBD" w14:textId="77777777" w:rsidR="00382145" w:rsidRPr="00AE1D2F" w:rsidRDefault="00382145" w:rsidP="00376E47">
            <w:pPr>
              <w:pStyle w:val="DoEtablelist1bullet2018"/>
              <w:numPr>
                <w:ilvl w:val="0"/>
                <w:numId w:val="0"/>
              </w:numPr>
              <w:rPr>
                <w:rStyle w:val="DoEstrongemphasis2018"/>
              </w:rPr>
            </w:pPr>
            <w:r w:rsidRPr="00AE1D2F">
              <w:rPr>
                <w:rStyle w:val="DoEstrongemphasis2018"/>
              </w:rPr>
              <w:t xml:space="preserve">Look for </w:t>
            </w:r>
            <w:r>
              <w:rPr>
                <w:rStyle w:val="DoEstrongemphasis2018"/>
              </w:rPr>
              <w:t>animals using the garden</w:t>
            </w:r>
          </w:p>
          <w:p w14:paraId="6599D6D9" w14:textId="77777777" w:rsidR="00382145" w:rsidRDefault="00382145" w:rsidP="00376E47">
            <w:pPr>
              <w:pStyle w:val="DoEtablelist1bullet2018"/>
              <w:rPr>
                <w:lang w:val="en-US"/>
              </w:rPr>
            </w:pPr>
            <w:r>
              <w:rPr>
                <w:lang w:val="en-US"/>
              </w:rPr>
              <w:t xml:space="preserve">Pose the question and predict </w:t>
            </w:r>
          </w:p>
          <w:p w14:paraId="59D43B04" w14:textId="77777777" w:rsidR="00382145" w:rsidRDefault="00382145" w:rsidP="00376E47">
            <w:pPr>
              <w:pStyle w:val="DoEtablelist1bullet2018"/>
              <w:rPr>
                <w:lang w:val="en-US"/>
              </w:rPr>
            </w:pPr>
            <w:r>
              <w:rPr>
                <w:lang w:val="en-US"/>
              </w:rPr>
              <w:t xml:space="preserve">Hunt for invertebrates </w:t>
            </w:r>
          </w:p>
          <w:p w14:paraId="3DE8EFC8" w14:textId="77777777" w:rsidR="00382145" w:rsidRDefault="00382145" w:rsidP="00376E47">
            <w:pPr>
              <w:pStyle w:val="DoEtablelist1bullet2018"/>
              <w:rPr>
                <w:lang w:val="en-US"/>
              </w:rPr>
            </w:pPr>
            <w:r>
              <w:rPr>
                <w:lang w:val="en-US"/>
              </w:rPr>
              <w:t xml:space="preserve">Observe </w:t>
            </w:r>
            <w:proofErr w:type="spellStart"/>
            <w:r>
              <w:rPr>
                <w:lang w:val="en-US"/>
              </w:rPr>
              <w:t>behaviours</w:t>
            </w:r>
            <w:proofErr w:type="spellEnd"/>
            <w:r>
              <w:rPr>
                <w:lang w:val="en-US"/>
              </w:rPr>
              <w:t xml:space="preserve"> </w:t>
            </w:r>
          </w:p>
          <w:p w14:paraId="2C4391A4" w14:textId="77777777" w:rsidR="00382145" w:rsidRDefault="00382145" w:rsidP="00376E47">
            <w:pPr>
              <w:pStyle w:val="DoEtablelist1bullet2018"/>
              <w:rPr>
                <w:lang w:val="en-US"/>
              </w:rPr>
            </w:pPr>
            <w:r>
              <w:rPr>
                <w:lang w:val="en-US"/>
              </w:rPr>
              <w:t>Infer relationships</w:t>
            </w:r>
          </w:p>
          <w:p w14:paraId="37370D15" w14:textId="77777777" w:rsidR="00382145" w:rsidRPr="00221BE1" w:rsidRDefault="00382145" w:rsidP="00376E47">
            <w:pPr>
              <w:pStyle w:val="DoEtablelist1bullet2018"/>
              <w:rPr>
                <w:color w:val="000000" w:themeColor="text1"/>
                <w:shd w:val="clear" w:color="auto" w:fill="FFFFFF"/>
              </w:rPr>
            </w:pPr>
            <w:r>
              <w:rPr>
                <w:lang w:val="en-US"/>
              </w:rPr>
              <w:lastRenderedPageBreak/>
              <w:t xml:space="preserve">Record observations </w:t>
            </w:r>
          </w:p>
          <w:p w14:paraId="55FDA390" w14:textId="77777777" w:rsidR="00382145" w:rsidRPr="00685F29" w:rsidRDefault="00382145" w:rsidP="00376E47">
            <w:pPr>
              <w:pStyle w:val="DoEtablelist1bullet2018"/>
              <w:rPr>
                <w:color w:val="000000" w:themeColor="text1"/>
                <w:shd w:val="clear" w:color="auto" w:fill="FFFFFF"/>
              </w:rPr>
            </w:pPr>
            <w:r>
              <w:rPr>
                <w:lang w:val="en-US"/>
              </w:rPr>
              <w:t xml:space="preserve">Create bug artworks </w:t>
            </w:r>
          </w:p>
        </w:tc>
        <w:tc>
          <w:tcPr>
            <w:tcW w:w="3587" w:type="dxa"/>
            <w:tcBorders>
              <w:top w:val="single" w:sz="4" w:space="0" w:color="707070"/>
              <w:left w:val="single" w:sz="4" w:space="0" w:color="707070"/>
              <w:bottom w:val="single" w:sz="4" w:space="0" w:color="707070"/>
              <w:right w:val="single" w:sz="4" w:space="0" w:color="707070"/>
            </w:tcBorders>
          </w:tcPr>
          <w:p w14:paraId="7E78A958" w14:textId="77777777" w:rsidR="00382145" w:rsidRDefault="00382145" w:rsidP="00376E47">
            <w:pPr>
              <w:pStyle w:val="DoEtabletext2018"/>
              <w:rPr>
                <w:rStyle w:val="DoEstrongemphasis2018"/>
              </w:rPr>
            </w:pPr>
            <w:r>
              <w:rPr>
                <w:rStyle w:val="DoEstrongemphasis2018"/>
              </w:rPr>
              <w:lastRenderedPageBreak/>
              <w:t xml:space="preserve">Care for the garden </w:t>
            </w:r>
          </w:p>
          <w:p w14:paraId="76059398" w14:textId="77777777" w:rsidR="00382145" w:rsidRDefault="00382145" w:rsidP="00376E47">
            <w:pPr>
              <w:pStyle w:val="DoEtablelist1bullet2018"/>
              <w:rPr>
                <w:shd w:val="clear" w:color="auto" w:fill="FFFFFF"/>
              </w:rPr>
            </w:pPr>
            <w:r>
              <w:rPr>
                <w:shd w:val="clear" w:color="auto" w:fill="FFFFFF"/>
              </w:rPr>
              <w:t xml:space="preserve">Plant flowering plant seedlings </w:t>
            </w:r>
          </w:p>
          <w:p w14:paraId="4EFC2D85" w14:textId="77777777" w:rsidR="00382145" w:rsidRDefault="00382145" w:rsidP="00376E47">
            <w:pPr>
              <w:pStyle w:val="DoEtablelist1bullet2018"/>
              <w:rPr>
                <w:shd w:val="clear" w:color="auto" w:fill="FFFFFF"/>
              </w:rPr>
            </w:pPr>
            <w:r>
              <w:rPr>
                <w:shd w:val="clear" w:color="auto" w:fill="FFFFFF"/>
              </w:rPr>
              <w:t>Mark heights on growth charts</w:t>
            </w:r>
          </w:p>
          <w:p w14:paraId="3B6B3889" w14:textId="77777777" w:rsidR="00382145" w:rsidRDefault="00382145" w:rsidP="00376E47">
            <w:pPr>
              <w:pStyle w:val="DoEtablelist1bullet2018"/>
              <w:rPr>
                <w:lang w:val="en-US"/>
              </w:rPr>
            </w:pPr>
            <w:r>
              <w:rPr>
                <w:lang w:val="en-US"/>
              </w:rPr>
              <w:t>Water plants</w:t>
            </w:r>
          </w:p>
          <w:p w14:paraId="1B64A4DB" w14:textId="77777777" w:rsidR="00382145" w:rsidRDefault="00382145" w:rsidP="00376E47">
            <w:pPr>
              <w:pStyle w:val="DoEtablelist1bullet2018"/>
              <w:rPr>
                <w:lang w:val="en-US"/>
              </w:rPr>
            </w:pPr>
            <w:r>
              <w:rPr>
                <w:lang w:val="en-US"/>
              </w:rPr>
              <w:t xml:space="preserve">Remove weeds </w:t>
            </w:r>
          </w:p>
          <w:p w14:paraId="7F152B2A" w14:textId="77777777" w:rsidR="00382145" w:rsidRPr="00E05B8F" w:rsidRDefault="00382145" w:rsidP="00376E47">
            <w:pPr>
              <w:pStyle w:val="DoEtablelist1bullet2018"/>
              <w:rPr>
                <w:color w:val="000000" w:themeColor="text1"/>
              </w:rPr>
            </w:pPr>
            <w:r>
              <w:lastRenderedPageBreak/>
              <w:t>Add additional mulch</w:t>
            </w:r>
          </w:p>
          <w:p w14:paraId="6A25E0A4" w14:textId="77777777" w:rsidR="00382145" w:rsidRPr="00E05B8F" w:rsidRDefault="00382145" w:rsidP="00376E47">
            <w:pPr>
              <w:pStyle w:val="DoEtablelist1bullet2018"/>
              <w:rPr>
                <w:lang w:val="en-US"/>
              </w:rPr>
            </w:pPr>
            <w:r>
              <w:rPr>
                <w:lang w:val="en-US"/>
              </w:rPr>
              <w:t xml:space="preserve">Manage pest species </w:t>
            </w:r>
            <w:r>
              <w:t xml:space="preserve"> </w:t>
            </w:r>
          </w:p>
        </w:tc>
      </w:tr>
      <w:tr w:rsidR="00382145" w:rsidRPr="000F4B88" w14:paraId="38BEF9D0"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9B491D8" w14:textId="77777777" w:rsidR="00382145" w:rsidRPr="00861F65" w:rsidRDefault="00382145" w:rsidP="00376E47">
            <w:pPr>
              <w:pStyle w:val="DoEtabletext2018"/>
              <w:rPr>
                <w:rStyle w:val="DoEstrongemphasis2018"/>
              </w:rPr>
            </w:pPr>
            <w:r>
              <w:rPr>
                <w:rStyle w:val="DoEstrongemphasis2018"/>
              </w:rPr>
              <w:t>7. Prepare corn fritters</w:t>
            </w:r>
          </w:p>
          <w:p w14:paraId="1F4BF558" w14:textId="77777777" w:rsidR="00382145" w:rsidRPr="00077DF5" w:rsidRDefault="00382145" w:rsidP="00376E47">
            <w:pPr>
              <w:pStyle w:val="DoEtabletext2018"/>
            </w:pPr>
            <w:r>
              <w:t>How are grains used? How has our garden changed?</w:t>
            </w:r>
          </w:p>
        </w:tc>
        <w:tc>
          <w:tcPr>
            <w:tcW w:w="3777" w:type="dxa"/>
            <w:tcBorders>
              <w:top w:val="single" w:sz="4" w:space="0" w:color="707070"/>
              <w:left w:val="single" w:sz="4" w:space="0" w:color="707070"/>
              <w:bottom w:val="single" w:sz="4" w:space="0" w:color="707070"/>
              <w:right w:val="single" w:sz="4" w:space="0" w:color="707070"/>
            </w:tcBorders>
          </w:tcPr>
          <w:p w14:paraId="400FFDC5" w14:textId="77777777" w:rsidR="00382145" w:rsidRPr="002D2121" w:rsidRDefault="00382145" w:rsidP="00376E47">
            <w:pPr>
              <w:pStyle w:val="DoEtabletext2018"/>
              <w:rPr>
                <w:rStyle w:val="DoEstrongemphasis2018"/>
              </w:rPr>
            </w:pPr>
            <w:r>
              <w:rPr>
                <w:rStyle w:val="DoEstrongemphasis2018"/>
              </w:rPr>
              <w:t>Prepare corn fritters</w:t>
            </w:r>
          </w:p>
          <w:p w14:paraId="40874F60" w14:textId="77777777" w:rsidR="00382145" w:rsidRDefault="00382145" w:rsidP="00376E47">
            <w:pPr>
              <w:pStyle w:val="DoEtablelist1bullet2018"/>
            </w:pPr>
            <w:r>
              <w:t xml:space="preserve">Harvest produce </w:t>
            </w:r>
          </w:p>
          <w:p w14:paraId="21FCE36E" w14:textId="77777777" w:rsidR="00382145" w:rsidRDefault="00382145" w:rsidP="00376E47">
            <w:pPr>
              <w:pStyle w:val="DoEtablelist1bullet2018"/>
            </w:pPr>
            <w:r>
              <w:t xml:space="preserve">Identify foods from grains </w:t>
            </w:r>
          </w:p>
          <w:p w14:paraId="7DADA65C" w14:textId="77777777" w:rsidR="00382145" w:rsidRDefault="00382145" w:rsidP="00376E47">
            <w:pPr>
              <w:pStyle w:val="DoEtablelist1bullet2018"/>
            </w:pPr>
            <w:r>
              <w:t>Explore grains and health benefits</w:t>
            </w:r>
          </w:p>
          <w:p w14:paraId="09D4087E" w14:textId="77777777" w:rsidR="00382145" w:rsidRDefault="00382145" w:rsidP="00376E47">
            <w:pPr>
              <w:pStyle w:val="DoEtablelist1bullet2018"/>
              <w:rPr>
                <w:lang w:val="en-US"/>
              </w:rPr>
            </w:pPr>
            <w:r>
              <w:rPr>
                <w:lang w:val="en-US"/>
              </w:rPr>
              <w:t>Prepare, cook and eat corn fritters</w:t>
            </w:r>
          </w:p>
          <w:p w14:paraId="265680FF" w14:textId="77777777" w:rsidR="00382145" w:rsidRPr="001D7B83" w:rsidRDefault="00382145" w:rsidP="00376E47">
            <w:pPr>
              <w:pStyle w:val="DoEtablelist1bullet2018"/>
              <w:rPr>
                <w:lang w:val="en-US"/>
              </w:rPr>
            </w:pPr>
            <w:r w:rsidRPr="001D7B83">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5F9F8B74" w14:textId="77777777" w:rsidR="00382145" w:rsidRDefault="00382145" w:rsidP="00376E47">
            <w:pPr>
              <w:pStyle w:val="DoEtabletext2018"/>
              <w:rPr>
                <w:rStyle w:val="DoEstrongemphasis2018"/>
              </w:rPr>
            </w:pPr>
            <w:r>
              <w:rPr>
                <w:rStyle w:val="DoEstrongemphasis2018"/>
              </w:rPr>
              <w:t>Care for the garden</w:t>
            </w:r>
          </w:p>
          <w:p w14:paraId="06B5D2A9" w14:textId="77777777" w:rsidR="00382145" w:rsidRDefault="00382145" w:rsidP="00376E47">
            <w:pPr>
              <w:pStyle w:val="DoEtablelist1bullet2018"/>
              <w:rPr>
                <w:shd w:val="clear" w:color="auto" w:fill="FFFFFF"/>
              </w:rPr>
            </w:pPr>
            <w:r>
              <w:rPr>
                <w:shd w:val="clear" w:color="auto" w:fill="FFFFFF"/>
              </w:rPr>
              <w:t>Mark heights on growth charts</w:t>
            </w:r>
          </w:p>
          <w:p w14:paraId="085F57FE" w14:textId="77777777" w:rsidR="00382145" w:rsidRDefault="00382145" w:rsidP="00376E47">
            <w:pPr>
              <w:pStyle w:val="DoEtablelist1bullet2018"/>
              <w:rPr>
                <w:lang w:val="en-US"/>
              </w:rPr>
            </w:pPr>
            <w:r>
              <w:rPr>
                <w:lang w:val="en-US"/>
              </w:rPr>
              <w:t>Water plants</w:t>
            </w:r>
          </w:p>
          <w:p w14:paraId="4CBF6066" w14:textId="77777777" w:rsidR="00382145" w:rsidRDefault="00382145" w:rsidP="00376E47">
            <w:pPr>
              <w:pStyle w:val="DoEtablelist1bullet2018"/>
              <w:rPr>
                <w:lang w:val="en-US"/>
              </w:rPr>
            </w:pPr>
            <w:r>
              <w:rPr>
                <w:lang w:val="en-US"/>
              </w:rPr>
              <w:t xml:space="preserve">Remove weeds </w:t>
            </w:r>
          </w:p>
          <w:p w14:paraId="64E1FA93" w14:textId="77777777" w:rsidR="00382145" w:rsidRPr="001D7B83" w:rsidRDefault="00382145" w:rsidP="00376E47">
            <w:pPr>
              <w:pStyle w:val="DoEtablelist1bullet2018"/>
              <w:rPr>
                <w:shd w:val="clear" w:color="auto" w:fill="FFFFFF"/>
              </w:rPr>
            </w:pPr>
            <w:r>
              <w:rPr>
                <w:lang w:val="en-US"/>
              </w:rPr>
              <w:t xml:space="preserve">Look for invertebrates </w:t>
            </w:r>
          </w:p>
          <w:p w14:paraId="4C56CB38" w14:textId="77777777" w:rsidR="00382145" w:rsidRPr="001D7B83" w:rsidRDefault="00382145" w:rsidP="00376E47">
            <w:pPr>
              <w:pStyle w:val="DoEtablelist1bullet2018"/>
              <w:rPr>
                <w:lang w:val="en-US"/>
              </w:rPr>
            </w:pPr>
            <w:r>
              <w:rPr>
                <w:lang w:val="en-US"/>
              </w:rPr>
              <w:t xml:space="preserve">Manage pest species </w:t>
            </w:r>
          </w:p>
        </w:tc>
      </w:tr>
      <w:tr w:rsidR="00382145" w:rsidRPr="000F4B88" w14:paraId="4B67B576"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11826B92" w14:textId="77777777" w:rsidR="00382145" w:rsidRPr="00A30A63" w:rsidRDefault="00382145" w:rsidP="00376E47">
            <w:pPr>
              <w:pStyle w:val="DoEtabletext2018"/>
              <w:rPr>
                <w:b/>
              </w:rPr>
            </w:pPr>
            <w:r>
              <w:rPr>
                <w:b/>
              </w:rPr>
              <w:t xml:space="preserve">8. </w:t>
            </w:r>
            <w:r w:rsidRPr="00A30A63">
              <w:rPr>
                <w:b/>
              </w:rPr>
              <w:t>Investigate compost</w:t>
            </w:r>
          </w:p>
          <w:p w14:paraId="53656CB2" w14:textId="77777777" w:rsidR="00382145" w:rsidRPr="001C5FD3" w:rsidRDefault="00382145" w:rsidP="00376E47">
            <w:pPr>
              <w:pStyle w:val="DoEtabletext2018"/>
              <w:rPr>
                <w:b/>
              </w:rPr>
            </w:pPr>
            <w:r w:rsidRPr="00A30A63">
              <w:t>What is compost?</w:t>
            </w:r>
            <w:r>
              <w:t xml:space="preserve"> What is in our school compost?</w:t>
            </w:r>
          </w:p>
        </w:tc>
        <w:tc>
          <w:tcPr>
            <w:tcW w:w="3777" w:type="dxa"/>
            <w:tcBorders>
              <w:top w:val="single" w:sz="4" w:space="0" w:color="707070"/>
              <w:left w:val="single" w:sz="4" w:space="0" w:color="707070"/>
              <w:bottom w:val="single" w:sz="4" w:space="0" w:color="707070"/>
              <w:right w:val="single" w:sz="4" w:space="0" w:color="707070"/>
            </w:tcBorders>
          </w:tcPr>
          <w:p w14:paraId="7507CC64" w14:textId="77777777" w:rsidR="00382145" w:rsidRDefault="00382145" w:rsidP="00376E47">
            <w:pPr>
              <w:pStyle w:val="DoEtablelist1bullet2018"/>
              <w:numPr>
                <w:ilvl w:val="0"/>
                <w:numId w:val="0"/>
              </w:numPr>
              <w:rPr>
                <w:rStyle w:val="DoEstrongemphasis2018"/>
              </w:rPr>
            </w:pPr>
            <w:r w:rsidRPr="000A6553">
              <w:rPr>
                <w:rStyle w:val="DoEstrongemphasis2018"/>
              </w:rPr>
              <w:t>Investigate compost and worm farms</w:t>
            </w:r>
          </w:p>
          <w:p w14:paraId="47390F77" w14:textId="77777777" w:rsidR="00382145" w:rsidRPr="00026C08" w:rsidRDefault="00382145" w:rsidP="00376E47">
            <w:pPr>
              <w:pStyle w:val="DoEtablelist1bullet2018"/>
              <w:rPr>
                <w:rStyle w:val="DoEstrongemphasis2018"/>
                <w:b w:val="0"/>
                <w:shd w:val="clear" w:color="auto" w:fill="FFFFFF"/>
              </w:rPr>
            </w:pPr>
            <w:r>
              <w:rPr>
                <w:rStyle w:val="DoEstrongemphasis2018"/>
                <w:shd w:val="clear" w:color="auto" w:fill="FFFFFF"/>
              </w:rPr>
              <w:t xml:space="preserve">Pose </w:t>
            </w:r>
            <w:r w:rsidRPr="00026C08">
              <w:rPr>
                <w:rStyle w:val="DoEstrongemphasis2018"/>
                <w:shd w:val="clear" w:color="auto" w:fill="FFFFFF"/>
              </w:rPr>
              <w:t>question</w:t>
            </w:r>
            <w:r>
              <w:rPr>
                <w:rStyle w:val="DoEstrongemphasis2018"/>
                <w:shd w:val="clear" w:color="auto" w:fill="FFFFFF"/>
              </w:rPr>
              <w:t>s</w:t>
            </w:r>
            <w:r w:rsidRPr="00026C08">
              <w:rPr>
                <w:rStyle w:val="DoEstrongemphasis2018"/>
                <w:shd w:val="clear" w:color="auto" w:fill="FFFFFF"/>
              </w:rPr>
              <w:t xml:space="preserve"> </w:t>
            </w:r>
          </w:p>
          <w:p w14:paraId="73131AE0" w14:textId="77777777" w:rsidR="00382145" w:rsidRDefault="00382145" w:rsidP="00376E47">
            <w:pPr>
              <w:pStyle w:val="DoEtablelist1bullet2018"/>
              <w:rPr>
                <w:rStyle w:val="DoEstrongemphasis2018"/>
                <w:b w:val="0"/>
                <w:shd w:val="clear" w:color="auto" w:fill="FFFFFF"/>
              </w:rPr>
            </w:pPr>
            <w:r>
              <w:rPr>
                <w:rStyle w:val="DoEstrongemphasis2018"/>
                <w:shd w:val="clear" w:color="auto" w:fill="FFFFFF"/>
              </w:rPr>
              <w:t xml:space="preserve">Examine completed compost </w:t>
            </w:r>
          </w:p>
          <w:p w14:paraId="3EFAEAA0" w14:textId="77777777" w:rsidR="00382145" w:rsidRPr="00026C08" w:rsidRDefault="00382145" w:rsidP="00376E47">
            <w:pPr>
              <w:pStyle w:val="DoEtablelist1bullet2018"/>
              <w:rPr>
                <w:rStyle w:val="DoEstrongemphasis2018"/>
                <w:b w:val="0"/>
                <w:shd w:val="clear" w:color="auto" w:fill="FFFFFF"/>
              </w:rPr>
            </w:pPr>
            <w:r w:rsidRPr="00026C08">
              <w:rPr>
                <w:rStyle w:val="DoEstrongemphasis2018"/>
                <w:shd w:val="clear" w:color="auto" w:fill="FFFFFF"/>
              </w:rPr>
              <w:t xml:space="preserve">Examine </w:t>
            </w:r>
            <w:r w:rsidRPr="00195D86">
              <w:t xml:space="preserve">decomposing </w:t>
            </w:r>
            <w:r>
              <w:rPr>
                <w:rStyle w:val="DoEstrongemphasis2018"/>
                <w:shd w:val="clear" w:color="auto" w:fill="FFFFFF"/>
              </w:rPr>
              <w:t xml:space="preserve">matter </w:t>
            </w:r>
          </w:p>
          <w:p w14:paraId="3B07E1A7" w14:textId="77777777" w:rsidR="00382145" w:rsidRPr="000E7C0D" w:rsidRDefault="00382145" w:rsidP="00376E47">
            <w:pPr>
              <w:pStyle w:val="DoEtablelist1bullet2018"/>
              <w:rPr>
                <w:color w:val="000000" w:themeColor="text1"/>
                <w:shd w:val="clear" w:color="auto" w:fill="FFFFFF"/>
              </w:rPr>
            </w:pPr>
            <w:r w:rsidRPr="00026C08">
              <w:rPr>
                <w:rStyle w:val="DoEstrongemphasis2018"/>
                <w:shd w:val="clear" w:color="auto" w:fill="FFFFFF"/>
              </w:rPr>
              <w:t xml:space="preserve">Examine </w:t>
            </w:r>
            <w:r>
              <w:rPr>
                <w:rStyle w:val="DoEstrongemphasis2018"/>
                <w:shd w:val="clear" w:color="auto" w:fill="FFFFFF"/>
              </w:rPr>
              <w:t xml:space="preserve">and draw </w:t>
            </w:r>
            <w:r w:rsidRPr="00026C08">
              <w:rPr>
                <w:rStyle w:val="DoEstrongemphasis2018"/>
                <w:shd w:val="clear" w:color="auto" w:fill="FFFFFF"/>
              </w:rPr>
              <w:t>worm</w:t>
            </w:r>
            <w:r>
              <w:rPr>
                <w:rStyle w:val="DoEstrongemphasis2018"/>
                <w:shd w:val="clear" w:color="auto" w:fill="FFFFFF"/>
              </w:rPr>
              <w:t xml:space="preserve">s </w:t>
            </w:r>
          </w:p>
        </w:tc>
        <w:tc>
          <w:tcPr>
            <w:tcW w:w="3587" w:type="dxa"/>
            <w:tcBorders>
              <w:top w:val="single" w:sz="4" w:space="0" w:color="707070"/>
              <w:left w:val="single" w:sz="4" w:space="0" w:color="707070"/>
              <w:bottom w:val="single" w:sz="4" w:space="0" w:color="707070"/>
              <w:right w:val="single" w:sz="4" w:space="0" w:color="707070"/>
            </w:tcBorders>
          </w:tcPr>
          <w:p w14:paraId="3868A23A" w14:textId="77777777" w:rsidR="00382145" w:rsidRDefault="00382145" w:rsidP="00376E47">
            <w:pPr>
              <w:pStyle w:val="DoEtabletext2018"/>
              <w:rPr>
                <w:rStyle w:val="DoEstrongemphasis2018"/>
              </w:rPr>
            </w:pPr>
            <w:r>
              <w:rPr>
                <w:rStyle w:val="DoEstrongemphasis2018"/>
              </w:rPr>
              <w:t>Care for the garden</w:t>
            </w:r>
          </w:p>
          <w:p w14:paraId="21246DC1" w14:textId="77777777" w:rsidR="00382145" w:rsidRDefault="00382145" w:rsidP="00376E47">
            <w:pPr>
              <w:pStyle w:val="DoEtablelist1bullet2018"/>
              <w:rPr>
                <w:shd w:val="clear" w:color="auto" w:fill="FFFFFF"/>
              </w:rPr>
            </w:pPr>
            <w:r>
              <w:rPr>
                <w:shd w:val="clear" w:color="auto" w:fill="FFFFFF"/>
              </w:rPr>
              <w:t>Mark heights on growth charts</w:t>
            </w:r>
          </w:p>
          <w:p w14:paraId="0D93410F" w14:textId="77777777" w:rsidR="00382145" w:rsidRDefault="00382145" w:rsidP="00376E47">
            <w:pPr>
              <w:pStyle w:val="DoEtablelist1bullet2018"/>
              <w:rPr>
                <w:lang w:val="en-US"/>
              </w:rPr>
            </w:pPr>
            <w:r>
              <w:rPr>
                <w:lang w:val="en-US"/>
              </w:rPr>
              <w:t xml:space="preserve">Remove weeds </w:t>
            </w:r>
          </w:p>
          <w:p w14:paraId="65339BE9" w14:textId="77777777" w:rsidR="00382145" w:rsidRPr="00EC2E7C" w:rsidRDefault="00382145" w:rsidP="00376E47">
            <w:pPr>
              <w:pStyle w:val="DoEtablelist1bullet2018"/>
              <w:rPr>
                <w:shd w:val="clear" w:color="auto" w:fill="FFFFFF"/>
              </w:rPr>
            </w:pPr>
            <w:r w:rsidRPr="00EC2E7C">
              <w:rPr>
                <w:shd w:val="clear" w:color="auto" w:fill="FFFFFF"/>
              </w:rPr>
              <w:t>Fertilise using worm tea</w:t>
            </w:r>
            <w:r>
              <w:rPr>
                <w:lang w:val="en-US"/>
              </w:rPr>
              <w:t xml:space="preserve"> </w:t>
            </w:r>
          </w:p>
          <w:p w14:paraId="07F13415" w14:textId="77777777" w:rsidR="00382145" w:rsidRPr="00EC2E7C" w:rsidRDefault="00382145" w:rsidP="00376E47">
            <w:pPr>
              <w:pStyle w:val="DoEtablelist1bullet2018"/>
              <w:rPr>
                <w:shd w:val="clear" w:color="auto" w:fill="FFFFFF"/>
              </w:rPr>
            </w:pPr>
            <w:r>
              <w:rPr>
                <w:lang w:val="en-US"/>
              </w:rPr>
              <w:t xml:space="preserve">Look for invertebrates </w:t>
            </w:r>
          </w:p>
        </w:tc>
      </w:tr>
      <w:tr w:rsidR="00382145" w:rsidRPr="000F4B88" w14:paraId="6FDD5089"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4A953AB" w14:textId="77777777" w:rsidR="00382145" w:rsidRPr="007A3AF0" w:rsidRDefault="00382145" w:rsidP="00376E47">
            <w:pPr>
              <w:pStyle w:val="DoEtabletext2018"/>
              <w:rPr>
                <w:rStyle w:val="DoEstrongemphasis2018"/>
              </w:rPr>
            </w:pPr>
            <w:r>
              <w:rPr>
                <w:rStyle w:val="DoEstrongemphasis2018"/>
              </w:rPr>
              <w:t>9. Enjoy</w:t>
            </w:r>
            <w:r w:rsidRPr="007A3AF0">
              <w:rPr>
                <w:rStyle w:val="DoEstrongemphasis2018"/>
              </w:rPr>
              <w:t xml:space="preserve"> the garden</w:t>
            </w:r>
          </w:p>
          <w:p w14:paraId="4EFBC53A" w14:textId="77777777" w:rsidR="00382145" w:rsidRPr="00077DF5" w:rsidRDefault="00382145" w:rsidP="00376E47">
            <w:pPr>
              <w:pStyle w:val="DoEtabletext2018"/>
            </w:pPr>
            <w:r>
              <w:t>How is the garden a special place?</w:t>
            </w:r>
          </w:p>
        </w:tc>
        <w:tc>
          <w:tcPr>
            <w:tcW w:w="3777" w:type="dxa"/>
            <w:tcBorders>
              <w:top w:val="single" w:sz="4" w:space="0" w:color="707070"/>
              <w:left w:val="single" w:sz="4" w:space="0" w:color="707070"/>
              <w:bottom w:val="single" w:sz="4" w:space="0" w:color="707070"/>
              <w:right w:val="single" w:sz="4" w:space="0" w:color="707070"/>
            </w:tcBorders>
          </w:tcPr>
          <w:p w14:paraId="2BCA1072" w14:textId="77777777" w:rsidR="00382145" w:rsidRDefault="00382145" w:rsidP="00376E47">
            <w:pPr>
              <w:pStyle w:val="DoEtabletext2018"/>
              <w:rPr>
                <w:rStyle w:val="DoEstrongemphasis2018"/>
              </w:rPr>
            </w:pPr>
            <w:r>
              <w:rPr>
                <w:rStyle w:val="DoEstrongemphasis2018"/>
              </w:rPr>
              <w:t>Enjoy and reflect on the garden</w:t>
            </w:r>
          </w:p>
          <w:p w14:paraId="01E5BF1B" w14:textId="77777777" w:rsidR="00382145" w:rsidRDefault="00382145" w:rsidP="00376E47">
            <w:pPr>
              <w:pStyle w:val="DoEtablelist1bullet2018"/>
              <w:rPr>
                <w:shd w:val="clear" w:color="auto" w:fill="FFFFFF"/>
              </w:rPr>
            </w:pPr>
            <w:r>
              <w:rPr>
                <w:shd w:val="clear" w:color="auto" w:fill="FFFFFF"/>
              </w:rPr>
              <w:t>Sit still in own garden spot</w:t>
            </w:r>
          </w:p>
          <w:p w14:paraId="65E1328B" w14:textId="77777777" w:rsidR="00382145" w:rsidRPr="0012775F" w:rsidRDefault="00382145" w:rsidP="00376E47">
            <w:pPr>
              <w:pStyle w:val="DoEtablelist1bullet2018"/>
              <w:rPr>
                <w:b/>
              </w:rPr>
            </w:pPr>
            <w:r w:rsidRPr="0012775F">
              <w:rPr>
                <w:shd w:val="clear" w:color="auto" w:fill="FFFFFF"/>
              </w:rPr>
              <w:t xml:space="preserve">Draw and write </w:t>
            </w:r>
          </w:p>
          <w:p w14:paraId="0B5CE022" w14:textId="77777777" w:rsidR="00382145" w:rsidRDefault="00382145" w:rsidP="00376E47">
            <w:pPr>
              <w:pStyle w:val="DoEtabletext2018"/>
              <w:rPr>
                <w:rStyle w:val="DoEstrongemphasis2018"/>
              </w:rPr>
            </w:pPr>
            <w:r>
              <w:rPr>
                <w:rStyle w:val="DoEstrongemphasis2018"/>
              </w:rPr>
              <w:t>Create a pictorial map of the garden</w:t>
            </w:r>
          </w:p>
          <w:p w14:paraId="050F3679" w14:textId="77777777" w:rsidR="00382145" w:rsidRDefault="00382145" w:rsidP="00376E47">
            <w:pPr>
              <w:pStyle w:val="DoEtablelist1bullet2018"/>
              <w:rPr>
                <w:shd w:val="clear" w:color="auto" w:fill="FFFFFF"/>
              </w:rPr>
            </w:pPr>
            <w:r>
              <w:rPr>
                <w:shd w:val="clear" w:color="auto" w:fill="FFFFFF"/>
              </w:rPr>
              <w:t xml:space="preserve">Create pictorial maps </w:t>
            </w:r>
          </w:p>
          <w:p w14:paraId="33A96353" w14:textId="77777777" w:rsidR="00382145" w:rsidRPr="006C20D2" w:rsidRDefault="00382145" w:rsidP="00376E47">
            <w:pPr>
              <w:pStyle w:val="DoEtablelist1bullet2018"/>
              <w:rPr>
                <w:color w:val="000000" w:themeColor="text1"/>
                <w:shd w:val="clear" w:color="auto" w:fill="FFFFFF"/>
              </w:rPr>
            </w:pPr>
            <w:r>
              <w:rPr>
                <w:shd w:val="clear" w:color="auto" w:fill="FFFFFF"/>
              </w:rPr>
              <w:t xml:space="preserve">Name favourite places </w:t>
            </w:r>
          </w:p>
          <w:p w14:paraId="045436CE" w14:textId="77777777" w:rsidR="00382145" w:rsidRPr="00685F29" w:rsidRDefault="00382145" w:rsidP="00376E47">
            <w:pPr>
              <w:pStyle w:val="DoEtablelist1bullet2018"/>
              <w:rPr>
                <w:color w:val="000000" w:themeColor="text1"/>
                <w:shd w:val="clear" w:color="auto" w:fill="FFFFFF"/>
              </w:rPr>
            </w:pPr>
            <w:r>
              <w:t xml:space="preserve">Share a picture book </w:t>
            </w:r>
          </w:p>
        </w:tc>
        <w:tc>
          <w:tcPr>
            <w:tcW w:w="3587" w:type="dxa"/>
            <w:tcBorders>
              <w:top w:val="single" w:sz="4" w:space="0" w:color="707070"/>
              <w:left w:val="single" w:sz="4" w:space="0" w:color="707070"/>
              <w:bottom w:val="single" w:sz="4" w:space="0" w:color="707070"/>
              <w:right w:val="single" w:sz="4" w:space="0" w:color="707070"/>
            </w:tcBorders>
          </w:tcPr>
          <w:p w14:paraId="2DC73389" w14:textId="77777777" w:rsidR="00382145" w:rsidRDefault="00382145" w:rsidP="00376E47">
            <w:pPr>
              <w:pStyle w:val="DoEtabletext2018"/>
              <w:rPr>
                <w:rStyle w:val="DoEstrongemphasis2018"/>
              </w:rPr>
            </w:pPr>
            <w:r>
              <w:rPr>
                <w:rStyle w:val="DoEstrongemphasis2018"/>
              </w:rPr>
              <w:t>Care for the garden</w:t>
            </w:r>
          </w:p>
          <w:p w14:paraId="4E10D92C" w14:textId="77777777" w:rsidR="00382145" w:rsidRDefault="00382145" w:rsidP="00376E47">
            <w:pPr>
              <w:pStyle w:val="DoEtablelist1bullet2018"/>
              <w:rPr>
                <w:shd w:val="clear" w:color="auto" w:fill="FFFFFF"/>
              </w:rPr>
            </w:pPr>
            <w:r>
              <w:rPr>
                <w:shd w:val="clear" w:color="auto" w:fill="FFFFFF"/>
              </w:rPr>
              <w:t>Mark heights on growth charts</w:t>
            </w:r>
          </w:p>
          <w:p w14:paraId="776854FB" w14:textId="77777777" w:rsidR="00382145" w:rsidRDefault="00382145" w:rsidP="00376E47">
            <w:pPr>
              <w:pStyle w:val="DoEtablelist1bullet2018"/>
              <w:rPr>
                <w:lang w:val="en-US"/>
              </w:rPr>
            </w:pPr>
            <w:r>
              <w:rPr>
                <w:lang w:val="en-US"/>
              </w:rPr>
              <w:t>Water plants</w:t>
            </w:r>
          </w:p>
          <w:p w14:paraId="789125E1" w14:textId="77777777" w:rsidR="00382145" w:rsidRDefault="00382145" w:rsidP="00376E47">
            <w:pPr>
              <w:pStyle w:val="DoEtablelist1bullet2018"/>
              <w:rPr>
                <w:lang w:val="en-US"/>
              </w:rPr>
            </w:pPr>
            <w:r>
              <w:rPr>
                <w:lang w:val="en-US"/>
              </w:rPr>
              <w:t xml:space="preserve">Remove weeds </w:t>
            </w:r>
          </w:p>
          <w:p w14:paraId="73671CF3" w14:textId="77777777" w:rsidR="00382145" w:rsidRPr="0012775F" w:rsidRDefault="00382145" w:rsidP="00376E47">
            <w:pPr>
              <w:pStyle w:val="DoEtablelist1bullet2018"/>
              <w:rPr>
                <w:shd w:val="clear" w:color="auto" w:fill="FFFFFF"/>
              </w:rPr>
            </w:pPr>
            <w:r>
              <w:rPr>
                <w:lang w:val="en-US"/>
              </w:rPr>
              <w:t xml:space="preserve">Look for invertebrates </w:t>
            </w:r>
          </w:p>
          <w:p w14:paraId="55CE8BFD" w14:textId="77777777" w:rsidR="00382145" w:rsidRPr="0012775F" w:rsidRDefault="00382145" w:rsidP="00376E47">
            <w:pPr>
              <w:pStyle w:val="DoEtablelist1bullet2018"/>
              <w:rPr>
                <w:shd w:val="clear" w:color="auto" w:fill="FFFFFF"/>
              </w:rPr>
            </w:pPr>
            <w:r>
              <w:rPr>
                <w:lang w:val="en-US"/>
              </w:rPr>
              <w:t>Record videos of ‘how we care’</w:t>
            </w:r>
          </w:p>
        </w:tc>
      </w:tr>
      <w:tr w:rsidR="00382145" w:rsidRPr="000F4B88" w14:paraId="72D7B342"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186779A1" w14:textId="77777777" w:rsidR="00382145" w:rsidRPr="000F7AAD" w:rsidRDefault="00382145" w:rsidP="00376E47">
            <w:pPr>
              <w:pStyle w:val="DoEtabletext2018"/>
              <w:rPr>
                <w:rStyle w:val="DoEstrongemphasis2018"/>
              </w:rPr>
            </w:pPr>
            <w:r>
              <w:rPr>
                <w:rStyle w:val="DoEstrongemphasis2018"/>
              </w:rPr>
              <w:t>10. Share a multicultural banquet</w:t>
            </w:r>
          </w:p>
          <w:p w14:paraId="54B1D1A8" w14:textId="77777777" w:rsidR="00382145" w:rsidRPr="00365F6B" w:rsidRDefault="00382145" w:rsidP="00376E47">
            <w:pPr>
              <w:pStyle w:val="DoEtabletext2018"/>
            </w:pPr>
            <w:r w:rsidRPr="00365F6B">
              <w:t xml:space="preserve">What </w:t>
            </w:r>
            <w:r>
              <w:t>recipes</w:t>
            </w:r>
            <w:r w:rsidRPr="00365F6B">
              <w:t xml:space="preserve"> can we </w:t>
            </w:r>
            <w:r>
              <w:t>produce</w:t>
            </w:r>
            <w:r w:rsidRPr="00365F6B">
              <w:t xml:space="preserve"> from our harvest?</w:t>
            </w:r>
          </w:p>
        </w:tc>
        <w:tc>
          <w:tcPr>
            <w:tcW w:w="3777" w:type="dxa"/>
            <w:tcBorders>
              <w:top w:val="single" w:sz="4" w:space="0" w:color="707070"/>
              <w:left w:val="single" w:sz="4" w:space="0" w:color="707070"/>
              <w:bottom w:val="single" w:sz="4" w:space="0" w:color="707070"/>
              <w:right w:val="single" w:sz="4" w:space="0" w:color="707070"/>
            </w:tcBorders>
          </w:tcPr>
          <w:p w14:paraId="44C4EE67" w14:textId="77777777" w:rsidR="00382145" w:rsidRDefault="00382145" w:rsidP="00376E47">
            <w:pPr>
              <w:pStyle w:val="DoEtabletext2018"/>
              <w:rPr>
                <w:rStyle w:val="DoEstrongemphasis2018"/>
              </w:rPr>
            </w:pPr>
            <w:r>
              <w:rPr>
                <w:rStyle w:val="DoEstrongemphasis2018"/>
              </w:rPr>
              <w:t>Prepare a multicultural banquet</w:t>
            </w:r>
          </w:p>
          <w:p w14:paraId="51FAAD20" w14:textId="77777777" w:rsidR="00382145" w:rsidRPr="003A23C2" w:rsidRDefault="00382145" w:rsidP="00376E47">
            <w:pPr>
              <w:pStyle w:val="DoEtablelist1bullet2018"/>
            </w:pPr>
            <w:r w:rsidRPr="003A23C2">
              <w:t xml:space="preserve">Discuss </w:t>
            </w:r>
            <w:r>
              <w:t>recipes</w:t>
            </w:r>
            <w:r w:rsidRPr="003A23C2">
              <w:t xml:space="preserve"> from the harvest</w:t>
            </w:r>
          </w:p>
          <w:p w14:paraId="18D077F3" w14:textId="77777777" w:rsidR="00382145" w:rsidRPr="00CA073E" w:rsidRDefault="00382145" w:rsidP="00376E47">
            <w:pPr>
              <w:pStyle w:val="DoEtablelist1bullet2018"/>
              <w:rPr>
                <w:rStyle w:val="DoEstrongemphasis2018"/>
                <w:b w:val="0"/>
              </w:rPr>
            </w:pPr>
            <w:r>
              <w:rPr>
                <w:rStyle w:val="DoEstrongemphasis2018"/>
              </w:rPr>
              <w:t xml:space="preserve">Recall healthy food choices </w:t>
            </w:r>
          </w:p>
          <w:p w14:paraId="10965828" w14:textId="77777777" w:rsidR="00382145" w:rsidRDefault="00382145" w:rsidP="00376E47">
            <w:pPr>
              <w:pStyle w:val="DoEtablelist1bullet2018"/>
              <w:rPr>
                <w:shd w:val="clear" w:color="auto" w:fill="FFFFFF"/>
              </w:rPr>
            </w:pPr>
            <w:r>
              <w:rPr>
                <w:lang w:val="en-US"/>
              </w:rPr>
              <w:t>Invite parents to prepare recipes</w:t>
            </w:r>
          </w:p>
          <w:p w14:paraId="72C0B6D1" w14:textId="77777777" w:rsidR="00382145" w:rsidRPr="00723722" w:rsidRDefault="00382145" w:rsidP="00376E47">
            <w:pPr>
              <w:pStyle w:val="DoEtablelist1bullet2018"/>
              <w:rPr>
                <w:shd w:val="clear" w:color="auto" w:fill="FFFFFF"/>
              </w:rPr>
            </w:pPr>
            <w:r>
              <w:rPr>
                <w:shd w:val="clear" w:color="auto" w:fill="FFFFFF"/>
              </w:rPr>
              <w:t>Set tables and decorate room</w:t>
            </w:r>
          </w:p>
          <w:p w14:paraId="66326A48" w14:textId="77777777" w:rsidR="00382145" w:rsidRPr="006C20D2" w:rsidRDefault="00382145" w:rsidP="00376E47">
            <w:pPr>
              <w:pStyle w:val="DoEtablelist1bullet2018"/>
              <w:rPr>
                <w:color w:val="000000" w:themeColor="text1"/>
                <w:shd w:val="clear" w:color="auto" w:fill="FFFFFF"/>
              </w:rPr>
            </w:pPr>
            <w:r>
              <w:rPr>
                <w:lang w:val="en-US"/>
              </w:rPr>
              <w:t>Share and taste</w:t>
            </w:r>
            <w:r w:rsidRPr="00284CAD">
              <w:rPr>
                <w:lang w:val="en-US"/>
              </w:rPr>
              <w:t xml:space="preserve"> </w:t>
            </w:r>
            <w:r>
              <w:rPr>
                <w:lang w:val="en-US"/>
              </w:rPr>
              <w:t>prepared foods</w:t>
            </w:r>
            <w:r w:rsidRPr="00284CAD">
              <w:rPr>
                <w:lang w:val="en-US"/>
              </w:rPr>
              <w:t xml:space="preserve"> </w:t>
            </w:r>
            <w:r w:rsidRPr="00284CAD">
              <w:rPr>
                <w:lang w:val="en-US"/>
              </w:rPr>
              <w:softHyphen/>
            </w:r>
            <w:r w:rsidRPr="00284CAD">
              <w:rPr>
                <w:lang w:val="en-US"/>
              </w:rPr>
              <w:softHyphen/>
            </w:r>
          </w:p>
          <w:p w14:paraId="37243DD3" w14:textId="77777777" w:rsidR="00382145" w:rsidRPr="00685F29" w:rsidRDefault="00382145" w:rsidP="00376E47">
            <w:pPr>
              <w:pStyle w:val="DoEtablelist1bullet2018"/>
              <w:rPr>
                <w:color w:val="000000" w:themeColor="text1"/>
                <w:shd w:val="clear" w:color="auto" w:fill="FFFFFF"/>
              </w:rPr>
            </w:pPr>
            <w:r>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04649030" w14:textId="77777777" w:rsidR="00382145" w:rsidRDefault="00382145" w:rsidP="00376E47">
            <w:pPr>
              <w:pStyle w:val="DoEtabletext2018"/>
              <w:rPr>
                <w:rStyle w:val="DoEstrongemphasis2018"/>
              </w:rPr>
            </w:pPr>
            <w:r>
              <w:rPr>
                <w:rStyle w:val="DoEstrongemphasis2018"/>
              </w:rPr>
              <w:t>Harvest garden produce</w:t>
            </w:r>
          </w:p>
          <w:p w14:paraId="20FC2E52" w14:textId="77777777" w:rsidR="00382145" w:rsidRDefault="00382145" w:rsidP="00376E47">
            <w:pPr>
              <w:pStyle w:val="DoEtablelist1bullet2018"/>
              <w:rPr>
                <w:shd w:val="clear" w:color="auto" w:fill="FFFFFF"/>
                <w:lang w:val="en-US"/>
              </w:rPr>
            </w:pPr>
            <w:r w:rsidRPr="004E0E37">
              <w:rPr>
                <w:shd w:val="clear" w:color="auto" w:fill="FFFFFF"/>
                <w:lang w:val="en-US"/>
              </w:rPr>
              <w:t xml:space="preserve">Harvest produce </w:t>
            </w:r>
          </w:p>
          <w:p w14:paraId="0589D210" w14:textId="77777777" w:rsidR="00382145" w:rsidRDefault="00382145" w:rsidP="00376E47">
            <w:pPr>
              <w:pStyle w:val="DoEtablelist1bullet2018"/>
              <w:rPr>
                <w:shd w:val="clear" w:color="auto" w:fill="FFFFFF"/>
                <w:lang w:val="en-US"/>
              </w:rPr>
            </w:pPr>
            <w:r>
              <w:rPr>
                <w:shd w:val="clear" w:color="auto" w:fill="FFFFFF"/>
                <w:lang w:val="en-US"/>
              </w:rPr>
              <w:t xml:space="preserve">Name fruits and vegetables </w:t>
            </w:r>
          </w:p>
          <w:p w14:paraId="134C743A" w14:textId="77777777" w:rsidR="00382145" w:rsidRDefault="00382145" w:rsidP="00376E47">
            <w:pPr>
              <w:pStyle w:val="DoEtablelist1bullet2018"/>
              <w:rPr>
                <w:shd w:val="clear" w:color="auto" w:fill="FFFFFF"/>
                <w:lang w:val="en-US"/>
              </w:rPr>
            </w:pPr>
            <w:r>
              <w:rPr>
                <w:shd w:val="clear" w:color="auto" w:fill="FFFFFF"/>
                <w:lang w:val="en-US"/>
              </w:rPr>
              <w:t>Collect seeds</w:t>
            </w:r>
          </w:p>
          <w:p w14:paraId="77138253" w14:textId="77777777" w:rsidR="00382145" w:rsidRDefault="00382145" w:rsidP="00376E47">
            <w:pPr>
              <w:pStyle w:val="DoEtablelist1bullet2018"/>
              <w:rPr>
                <w:shd w:val="clear" w:color="auto" w:fill="FFFFFF"/>
                <w:lang w:val="en-US"/>
              </w:rPr>
            </w:pPr>
            <w:r>
              <w:rPr>
                <w:shd w:val="clear" w:color="auto" w:fill="FFFFFF"/>
                <w:lang w:val="en-US"/>
              </w:rPr>
              <w:t xml:space="preserve">Remove and compost old plants </w:t>
            </w:r>
          </w:p>
          <w:p w14:paraId="427B9F44" w14:textId="77777777" w:rsidR="00382145" w:rsidRPr="004E0E37" w:rsidRDefault="00382145" w:rsidP="00376E47">
            <w:pPr>
              <w:pStyle w:val="DoEtablelist1bullet2018"/>
              <w:rPr>
                <w:shd w:val="clear" w:color="auto" w:fill="FFFFFF"/>
                <w:lang w:val="en-US"/>
              </w:rPr>
            </w:pPr>
            <w:r>
              <w:rPr>
                <w:shd w:val="clear" w:color="auto" w:fill="FFFFFF"/>
                <w:lang w:val="en-US"/>
              </w:rPr>
              <w:t>Store plant labels</w:t>
            </w:r>
          </w:p>
          <w:p w14:paraId="1B99C9F3" w14:textId="77777777" w:rsidR="00382145" w:rsidRDefault="00382145" w:rsidP="00376E47">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75E5255F" w14:textId="77777777" w:rsidR="00382145" w:rsidRPr="006C20D2" w:rsidRDefault="00382145" w:rsidP="00376E47">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5804CDA8" w14:textId="77777777" w:rsidR="00382145" w:rsidRDefault="00382145" w:rsidP="00382145">
      <w:pPr>
        <w:pStyle w:val="DoEheading32018"/>
      </w:pPr>
      <w:r>
        <w:t>Syllabuses quoted</w:t>
      </w:r>
    </w:p>
    <w:p w14:paraId="4B528869" w14:textId="77777777" w:rsidR="00382145" w:rsidRDefault="00382145" w:rsidP="00382145">
      <w:pPr>
        <w:pStyle w:val="DoEreference2018"/>
      </w:pPr>
      <w:hyperlink r:id="rId32" w:history="1">
        <w:r w:rsidRPr="009A4BFC">
          <w:rPr>
            <w:rStyle w:val="Hyperlink"/>
          </w:rPr>
          <w:t>Creative Arts K-6 Syllabus</w:t>
        </w:r>
      </w:hyperlink>
      <w:r>
        <w:t xml:space="preserve"> </w:t>
      </w:r>
      <w:r w:rsidRPr="00736B5C">
        <w:t>© NSW Education Standards Authority (NESA) for and on behalf of the Crown in right of th</w:t>
      </w:r>
      <w:r>
        <w:t>e State of New South Wales, 2006</w:t>
      </w:r>
    </w:p>
    <w:p w14:paraId="384810F1" w14:textId="77777777" w:rsidR="00382145" w:rsidRDefault="00382145" w:rsidP="00382145">
      <w:pPr>
        <w:pStyle w:val="DoEreference2018"/>
      </w:pPr>
      <w:hyperlink r:id="rId33" w:history="1">
        <w:r w:rsidRPr="00736B5C">
          <w:rPr>
            <w:rStyle w:val="Hyperlink"/>
          </w:rPr>
          <w:t>English K-10 Syllabus</w:t>
        </w:r>
      </w:hyperlink>
      <w:r>
        <w:t xml:space="preserve"> </w:t>
      </w:r>
      <w:r w:rsidRPr="00736B5C">
        <w:t>© NSW Education Standards Authority (NESA) for and on behalf of the Crown in right of th</w:t>
      </w:r>
      <w:r>
        <w:t>e State of New South Wales, 2012</w:t>
      </w:r>
    </w:p>
    <w:p w14:paraId="3FBEBD80" w14:textId="77777777" w:rsidR="00382145" w:rsidRPr="00736B5C" w:rsidRDefault="00382145" w:rsidP="00382145">
      <w:pPr>
        <w:pStyle w:val="DoEreference2018"/>
      </w:pPr>
      <w:hyperlink r:id="rId34" w:history="1">
        <w:r w:rsidRPr="00736B5C">
          <w:rPr>
            <w:rStyle w:val="Hyperlink"/>
          </w:rPr>
          <w:t>Geography K-10 Syllabus</w:t>
        </w:r>
      </w:hyperlink>
      <w:r w:rsidRPr="00736B5C">
        <w:t xml:space="preserve"> © NSW Education Standards Authority (NESA) for and on behalf of the Crown in right of the State of New South Wales, 2015</w:t>
      </w:r>
    </w:p>
    <w:p w14:paraId="1378AA13" w14:textId="77777777" w:rsidR="00382145" w:rsidRDefault="00382145" w:rsidP="00382145">
      <w:pPr>
        <w:pStyle w:val="DoEreference2018"/>
      </w:pPr>
      <w:hyperlink r:id="rId35" w:history="1">
        <w:r w:rsidRPr="00736B5C">
          <w:rPr>
            <w:rStyle w:val="Hyperlink"/>
          </w:rPr>
          <w:t>Mathematics K-10 Syllabus</w:t>
        </w:r>
      </w:hyperlink>
      <w:r w:rsidRPr="00736B5C">
        <w:t xml:space="preserve"> © NSW Education Standards Authority (NESA) for and on behalf of the Crown in right of the State of New South Wales, 2012</w:t>
      </w:r>
    </w:p>
    <w:p w14:paraId="172154D3" w14:textId="77777777" w:rsidR="00382145" w:rsidRPr="00736B5C" w:rsidRDefault="00382145" w:rsidP="00382145">
      <w:pPr>
        <w:pStyle w:val="DoEreference2018"/>
      </w:pPr>
      <w:hyperlink r:id="rId36" w:history="1">
        <w:r w:rsidRPr="00736B5C">
          <w:rPr>
            <w:rStyle w:val="Hyperlink"/>
          </w:rPr>
          <w:t>Personal Development, Health and Physical Education K-10 Syllabus</w:t>
        </w:r>
      </w:hyperlink>
      <w:r>
        <w:t xml:space="preserve"> </w:t>
      </w:r>
      <w:r w:rsidRPr="00736B5C">
        <w:t xml:space="preserve">© NSW Education Standards Authority (NESA) for and on behalf of the Crown in right of the State of New South Wales, </w:t>
      </w:r>
      <w:r>
        <w:t>2018</w:t>
      </w:r>
    </w:p>
    <w:p w14:paraId="74BFE5C9" w14:textId="77777777" w:rsidR="00382145" w:rsidRPr="00736B5C" w:rsidRDefault="00382145" w:rsidP="00382145">
      <w:pPr>
        <w:pStyle w:val="DoEreference2018"/>
      </w:pPr>
      <w:hyperlink r:id="rId37" w:history="1">
        <w:r w:rsidRPr="009A4BFC">
          <w:rPr>
            <w:rStyle w:val="Hyperlink"/>
          </w:rPr>
          <w:t xml:space="preserve">Science and </w:t>
        </w:r>
        <w:r>
          <w:rPr>
            <w:rStyle w:val="Hyperlink"/>
          </w:rPr>
          <w:t>T</w:t>
        </w:r>
        <w:r w:rsidRPr="009A4BFC">
          <w:rPr>
            <w:rStyle w:val="Hyperlink"/>
          </w:rPr>
          <w:t>echnology K-6 Syllabus</w:t>
        </w:r>
      </w:hyperlink>
      <w:r w:rsidRPr="00736B5C">
        <w:t xml:space="preserve"> © NSW Education Standards Authority (NESA) for and on behalf of the Crown in right of the State of New South Wales, 2017</w:t>
      </w:r>
    </w:p>
    <w:p w14:paraId="00DF46A3" w14:textId="77777777" w:rsidR="00382145" w:rsidRDefault="00382145" w:rsidP="00382145">
      <w:pPr>
        <w:pStyle w:val="DoEheading32018"/>
      </w:pPr>
      <w:r w:rsidRPr="004F3F51">
        <w:lastRenderedPageBreak/>
        <w:t>1.</w:t>
      </w:r>
      <w:r>
        <w:t xml:space="preserve"> Explore school gardens</w:t>
      </w:r>
    </w:p>
    <w:p w14:paraId="10A57D03" w14:textId="77777777" w:rsidR="00382145" w:rsidRPr="004F3F51" w:rsidRDefault="00382145" w:rsidP="00382145">
      <w:pPr>
        <w:pStyle w:val="DoEbodytext2018"/>
        <w:rPr>
          <w:rStyle w:val="DoEstrongemphasis2018"/>
        </w:rPr>
      </w:pPr>
      <w:r w:rsidRPr="004F3F51">
        <w:rPr>
          <w:rStyle w:val="DoEstrongemphasis2018"/>
        </w:rPr>
        <w:t>What are plants? What is a garden?</w:t>
      </w:r>
    </w:p>
    <w:tbl>
      <w:tblPr>
        <w:tblW w:w="10762" w:type="dxa"/>
        <w:tblLook w:val="04A0" w:firstRow="1" w:lastRow="0" w:firstColumn="1" w:lastColumn="0" w:noHBand="0" w:noVBand="1"/>
      </w:tblPr>
      <w:tblGrid>
        <w:gridCol w:w="1897"/>
        <w:gridCol w:w="6887"/>
        <w:gridCol w:w="1978"/>
      </w:tblGrid>
      <w:tr w:rsidR="00382145" w14:paraId="1D7A6746"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7B98C7F"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44FB026"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0259963" w14:textId="77777777" w:rsidR="00382145" w:rsidRDefault="00382145" w:rsidP="00376E47">
            <w:pPr>
              <w:pStyle w:val="DoEtableheading2018"/>
            </w:pPr>
            <w:r>
              <w:t>Resources</w:t>
            </w:r>
          </w:p>
        </w:tc>
      </w:tr>
      <w:tr w:rsidR="00382145" w:rsidRPr="007E7E0C" w14:paraId="0EEF07F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BD8A904"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1D8EE52"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A3BA0F9"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1C9B3A7D"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0A1F9293" w14:textId="77777777" w:rsidR="00382145" w:rsidRPr="00290FB1" w:rsidRDefault="00382145" w:rsidP="00376E47">
            <w:pPr>
              <w:pStyle w:val="DoEtabletext2018"/>
              <w:rPr>
                <w:rStyle w:val="DoEstrongemphasis2018"/>
              </w:rPr>
            </w:pPr>
            <w:r w:rsidRPr="00290FB1">
              <w:rPr>
                <w:rStyle w:val="DoEstrongemphasis2018"/>
              </w:rPr>
              <w:t>English</w:t>
            </w:r>
          </w:p>
          <w:p w14:paraId="7846B79D" w14:textId="77777777" w:rsidR="00382145" w:rsidRPr="00290FB1" w:rsidRDefault="00382145" w:rsidP="00376E47">
            <w:pPr>
              <w:pStyle w:val="DoEtabletext2018"/>
            </w:pPr>
            <w:r w:rsidRPr="00290FB1">
              <w:t xml:space="preserve">ENe-1A communicates with peers and known adults in informal and guided activities demonstrating emerging skills of group interaction </w:t>
            </w:r>
          </w:p>
        </w:tc>
        <w:tc>
          <w:tcPr>
            <w:tcW w:w="1978" w:type="dxa"/>
            <w:tcBorders>
              <w:top w:val="single" w:sz="4" w:space="0" w:color="707070"/>
              <w:left w:val="single" w:sz="4" w:space="0" w:color="707070"/>
              <w:bottom w:val="single" w:sz="4" w:space="0" w:color="707070"/>
              <w:right w:val="single" w:sz="4" w:space="0" w:color="707070"/>
            </w:tcBorders>
          </w:tcPr>
          <w:p w14:paraId="4BFEF44D" w14:textId="77777777" w:rsidR="00382145" w:rsidRPr="007E7E0C" w:rsidRDefault="00382145" w:rsidP="00376E47">
            <w:pPr>
              <w:pStyle w:val="DoEtabletext2018"/>
              <w:rPr>
                <w:rStyle w:val="DoEstrongemphasis2018"/>
              </w:rPr>
            </w:pPr>
          </w:p>
        </w:tc>
      </w:tr>
      <w:tr w:rsidR="00382145" w:rsidRPr="007E7E0C" w14:paraId="199B698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31147FB"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90312F8" w14:textId="77777777" w:rsidR="00382145" w:rsidRDefault="00382145" w:rsidP="00376E47">
            <w:pPr>
              <w:pStyle w:val="DoEtabletext2018"/>
              <w:rPr>
                <w:lang w:val="en-GB"/>
              </w:rPr>
            </w:pPr>
            <w:r>
              <w:rPr>
                <w:lang w:val="en-GB"/>
              </w:rPr>
              <w:t xml:space="preserve">For students to: </w:t>
            </w:r>
          </w:p>
          <w:p w14:paraId="15FB8313" w14:textId="77777777" w:rsidR="00382145" w:rsidRDefault="00382145" w:rsidP="00376E47">
            <w:pPr>
              <w:pStyle w:val="DoEtablelist1bullet2018"/>
            </w:pPr>
            <w:r>
              <w:t xml:space="preserve">explore and observe the features and needs of plants </w:t>
            </w:r>
          </w:p>
          <w:p w14:paraId="6CE02540" w14:textId="77777777" w:rsidR="00382145" w:rsidRDefault="00382145" w:rsidP="00376E47">
            <w:pPr>
              <w:pStyle w:val="DoEtablelist1bullet2018"/>
            </w:pPr>
            <w:r>
              <w:t xml:space="preserve">recognise that a plant is a living thing and that plants have common features </w:t>
            </w:r>
          </w:p>
          <w:p w14:paraId="6E01EEAD" w14:textId="77777777" w:rsidR="00382145" w:rsidRPr="002A6F00" w:rsidRDefault="00382145" w:rsidP="00376E47">
            <w:pPr>
              <w:pStyle w:val="DoEtablelist1bullet2018"/>
              <w:rPr>
                <w:rStyle w:val="DoEstrongemphasis2018"/>
                <w:b w:val="0"/>
              </w:rPr>
            </w:pPr>
            <w:r>
              <w:t>name some types of plants and recognise some of their uses.</w:t>
            </w:r>
          </w:p>
        </w:tc>
        <w:tc>
          <w:tcPr>
            <w:tcW w:w="1978" w:type="dxa"/>
            <w:tcBorders>
              <w:top w:val="single" w:sz="4" w:space="0" w:color="707070"/>
              <w:left w:val="single" w:sz="4" w:space="0" w:color="707070"/>
              <w:bottom w:val="single" w:sz="4" w:space="0" w:color="707070"/>
              <w:right w:val="single" w:sz="4" w:space="0" w:color="707070"/>
            </w:tcBorders>
          </w:tcPr>
          <w:p w14:paraId="5B2E4860" w14:textId="77777777" w:rsidR="00382145" w:rsidRPr="007E7E0C" w:rsidRDefault="00382145" w:rsidP="00376E47">
            <w:pPr>
              <w:pStyle w:val="DoEtabletext2018"/>
              <w:rPr>
                <w:rStyle w:val="DoEstrongemphasis2018"/>
              </w:rPr>
            </w:pPr>
          </w:p>
        </w:tc>
      </w:tr>
      <w:tr w:rsidR="00382145" w:rsidRPr="00D817A1" w14:paraId="516BF2CF"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A2B89DF" w14:textId="77777777" w:rsidR="00382145" w:rsidRDefault="00382145" w:rsidP="00376E47">
            <w:pPr>
              <w:pStyle w:val="DoEtabletext2018"/>
              <w:rPr>
                <w:rStyle w:val="DoEstrongemphasis2018"/>
              </w:rPr>
            </w:pPr>
            <w:r w:rsidRPr="00D817A1">
              <w:rPr>
                <w:rStyle w:val="DoEstrongemphasis2018"/>
              </w:rPr>
              <w:t>Outside garden activities</w:t>
            </w:r>
          </w:p>
          <w:p w14:paraId="7355348F" w14:textId="77777777" w:rsidR="00382145" w:rsidRDefault="00382145" w:rsidP="00376E47">
            <w:pPr>
              <w:pStyle w:val="DoEtabletext2018"/>
              <w:rPr>
                <w:rStyle w:val="DoEstrongemphasis2018"/>
              </w:rPr>
            </w:pPr>
            <w:r>
              <w:rPr>
                <w:b/>
                <w:noProof/>
              </w:rPr>
              <w:drawing>
                <wp:inline distT="0" distB="0" distL="0" distR="0" wp14:anchorId="0FC77E91" wp14:editId="734F36B2">
                  <wp:extent cx="1044739" cy="1393794"/>
                  <wp:effectExtent l="0" t="0" r="0" b="3810"/>
                  <wp:docPr id="63" name="Picture 63" descr="Metal garden bed of a variety of flowering plants. The soil is covered in mul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03-14 08.40.42 copy.jpg"/>
                          <pic:cNvPicPr/>
                        </pic:nvPicPr>
                        <pic:blipFill>
                          <a:blip r:embed="rId38" cstate="hqprint">
                            <a:extLst>
                              <a:ext uri="{28A0092B-C50C-407E-A947-70E740481C1C}">
                                <a14:useLocalDpi xmlns:a14="http://schemas.microsoft.com/office/drawing/2010/main"/>
                              </a:ext>
                            </a:extLst>
                          </a:blip>
                          <a:stretch>
                            <a:fillRect/>
                          </a:stretch>
                        </pic:blipFill>
                        <pic:spPr>
                          <a:xfrm flipH="1">
                            <a:off x="0" y="0"/>
                            <a:ext cx="1057955" cy="1411426"/>
                          </a:xfrm>
                          <a:prstGeom prst="rect">
                            <a:avLst/>
                          </a:prstGeom>
                        </pic:spPr>
                      </pic:pic>
                    </a:graphicData>
                  </a:graphic>
                </wp:inline>
              </w:drawing>
            </w:r>
          </w:p>
          <w:p w14:paraId="26CE383A" w14:textId="77777777" w:rsidR="00382145" w:rsidRPr="0073090D" w:rsidRDefault="00382145" w:rsidP="00376E47">
            <w:pPr>
              <w:pStyle w:val="DoEgraphics2018"/>
            </w:pPr>
            <w:r>
              <w:t>Flowering plants in the kitchen garden at St Clair PS. EZEC 2019</w:t>
            </w:r>
          </w:p>
          <w:p w14:paraId="504FE0A9" w14:textId="77777777" w:rsidR="00382145" w:rsidRPr="00D817A1" w:rsidRDefault="00382145" w:rsidP="00376E47">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236A9A33" w14:textId="77777777" w:rsidR="00382145" w:rsidRPr="00496F8F" w:rsidRDefault="00382145" w:rsidP="00376E47">
            <w:pPr>
              <w:pStyle w:val="DoEtabletext2018"/>
              <w:rPr>
                <w:rStyle w:val="DoEstrongemphasis2018"/>
              </w:rPr>
            </w:pPr>
            <w:r w:rsidRPr="00496F8F">
              <w:rPr>
                <w:rStyle w:val="DoEstrongemphasis2018"/>
              </w:rPr>
              <w:t xml:space="preserve">Explore </w:t>
            </w:r>
            <w:r>
              <w:rPr>
                <w:rStyle w:val="DoEstrongemphasis2018"/>
              </w:rPr>
              <w:t xml:space="preserve">plants and </w:t>
            </w:r>
            <w:r w:rsidRPr="00496F8F">
              <w:rPr>
                <w:rStyle w:val="DoEstrongemphasis2018"/>
              </w:rPr>
              <w:t>gardens</w:t>
            </w:r>
            <w:r>
              <w:rPr>
                <w:rStyle w:val="DoEstrongemphasis2018"/>
              </w:rPr>
              <w:t xml:space="preserve"> in the school grounds</w:t>
            </w:r>
          </w:p>
          <w:p w14:paraId="4BAA5218" w14:textId="77777777" w:rsidR="00382145" w:rsidRDefault="00382145" w:rsidP="00376E47">
            <w:pPr>
              <w:pStyle w:val="DoEtablelist1bullet2018"/>
              <w:rPr>
                <w:lang w:val="en-GB"/>
              </w:rPr>
            </w:pPr>
            <w:r>
              <w:rPr>
                <w:lang w:val="en-GB"/>
              </w:rPr>
              <w:t xml:space="preserve">Observe plants and gardens – undertake an observation walk around the school grounds, finishing at the school’s food garden. </w:t>
            </w:r>
          </w:p>
          <w:p w14:paraId="601C4C11" w14:textId="77777777" w:rsidR="00382145" w:rsidRDefault="00382145" w:rsidP="00376E47">
            <w:pPr>
              <w:pStyle w:val="DoEtablelist1bullet2018"/>
              <w:rPr>
                <w:lang w:val="en-GB"/>
              </w:rPr>
            </w:pPr>
            <w:r>
              <w:rPr>
                <w:lang w:val="en-GB"/>
              </w:rPr>
              <w:t xml:space="preserve">Name the various types of plants – such as gum trees, flowering shrubs, grasses, vegetables, fruit trees. </w:t>
            </w:r>
          </w:p>
          <w:p w14:paraId="389F10DA" w14:textId="77777777" w:rsidR="00382145" w:rsidRPr="006C20D2" w:rsidRDefault="00382145" w:rsidP="00376E47">
            <w:pPr>
              <w:pStyle w:val="DoEtablelist1bullet2018"/>
              <w:rPr>
                <w:lang w:val="en-GB"/>
              </w:rPr>
            </w:pPr>
            <w:r>
              <w:rPr>
                <w:lang w:val="en-GB"/>
              </w:rPr>
              <w:t xml:space="preserve">Name the parts of plants – for example, trunk, branches, stem, leaves, flowers, seeds, fruit. </w:t>
            </w:r>
            <w:r>
              <w:rPr>
                <w:lang w:val="en-US"/>
              </w:rPr>
              <w:t xml:space="preserve">Briefly outline the function of each part. </w:t>
            </w:r>
          </w:p>
          <w:p w14:paraId="49564B85" w14:textId="77777777" w:rsidR="00382145" w:rsidRDefault="00382145" w:rsidP="00376E47">
            <w:pPr>
              <w:pStyle w:val="DoEtablelist1bullet2018"/>
              <w:rPr>
                <w:lang w:val="en-GB"/>
              </w:rPr>
            </w:pPr>
            <w:r>
              <w:rPr>
                <w:lang w:val="en-GB"/>
              </w:rPr>
              <w:t xml:space="preserve">Guide students to notice similarities and differences between plants. </w:t>
            </w:r>
          </w:p>
          <w:p w14:paraId="0E9BFC5E" w14:textId="77777777" w:rsidR="00382145" w:rsidRDefault="00382145" w:rsidP="00376E47">
            <w:pPr>
              <w:pStyle w:val="DoEtablelist1bullet2018"/>
              <w:rPr>
                <w:lang w:val="en-GB"/>
              </w:rPr>
            </w:pPr>
            <w:r>
              <w:rPr>
                <w:lang w:val="en-GB"/>
              </w:rPr>
              <w:t>Take photographs to record observations and for printing and display.</w:t>
            </w:r>
          </w:p>
          <w:p w14:paraId="112D6DD4" w14:textId="77777777" w:rsidR="00382145" w:rsidRPr="006C20D2" w:rsidRDefault="00382145" w:rsidP="00376E47">
            <w:pPr>
              <w:pStyle w:val="DoEtabletext2018"/>
              <w:rPr>
                <w:b/>
              </w:rPr>
            </w:pPr>
            <w:r w:rsidRPr="00496F8F">
              <w:rPr>
                <w:rStyle w:val="DoEstrongemphasis2018"/>
              </w:rPr>
              <w:t xml:space="preserve">Explore </w:t>
            </w:r>
            <w:r>
              <w:rPr>
                <w:rStyle w:val="DoEstrongemphasis2018"/>
              </w:rPr>
              <w:t>the kitchen garden</w:t>
            </w:r>
          </w:p>
          <w:p w14:paraId="16DB2307" w14:textId="77777777" w:rsidR="00382145" w:rsidRDefault="00382145" w:rsidP="00376E47">
            <w:pPr>
              <w:pStyle w:val="DoEtablelist1bullet2018"/>
              <w:rPr>
                <w:lang w:val="en-GB"/>
              </w:rPr>
            </w:pPr>
            <w:r>
              <w:rPr>
                <w:lang w:val="en-GB"/>
              </w:rPr>
              <w:t>Share the picture book Oliver’s vegetables – use it to introduce kitchen gardens, food plants and their uses.</w:t>
            </w:r>
          </w:p>
          <w:p w14:paraId="6FDB822E" w14:textId="77777777" w:rsidR="00382145" w:rsidRDefault="00382145" w:rsidP="00376E47">
            <w:pPr>
              <w:pStyle w:val="DoEtablelist1bullet2018"/>
              <w:rPr>
                <w:lang w:val="en-GB"/>
              </w:rPr>
            </w:pPr>
            <w:r>
              <w:rPr>
                <w:lang w:val="en-GB"/>
              </w:rPr>
              <w:t xml:space="preserve">Explore the kitchen garden – name the plants and explain how they are used for food. Provide guided tasting or ‘scrunch and sniffing’ of some. Students match plant name cards to the plants. </w:t>
            </w:r>
          </w:p>
          <w:p w14:paraId="531E1938" w14:textId="77777777" w:rsidR="00382145" w:rsidRDefault="00382145" w:rsidP="00376E47">
            <w:pPr>
              <w:pStyle w:val="DoEtablelist1bullet2018"/>
              <w:rPr>
                <w:lang w:val="en-GB"/>
              </w:rPr>
            </w:pPr>
            <w:r>
              <w:rPr>
                <w:lang w:val="en-GB"/>
              </w:rPr>
              <w:t xml:space="preserve">Examine the soil – students use sticks or trowels to explore the soil. </w:t>
            </w:r>
            <w:r w:rsidRPr="007C1169">
              <w:rPr>
                <w:lang w:val="en-GB"/>
              </w:rPr>
              <w:t>Provide magnifiers to enhance explorations.</w:t>
            </w:r>
            <w:r>
              <w:rPr>
                <w:lang w:val="en-GB"/>
              </w:rPr>
              <w:t xml:space="preserve"> </w:t>
            </w:r>
          </w:p>
          <w:p w14:paraId="44BA5295" w14:textId="77777777" w:rsidR="00382145" w:rsidRDefault="00382145" w:rsidP="00376E47">
            <w:pPr>
              <w:pStyle w:val="DoEtablelist1bullet2018"/>
              <w:rPr>
                <w:lang w:val="en-GB"/>
              </w:rPr>
            </w:pPr>
            <w:r>
              <w:rPr>
                <w:lang w:val="en-GB"/>
              </w:rPr>
              <w:t xml:space="preserve">Demonstrate soil testing – test the soil type and pH of the food garden in readiness for garden bed preparation. </w:t>
            </w:r>
          </w:p>
          <w:p w14:paraId="3AFF04C8" w14:textId="77777777" w:rsidR="00382145" w:rsidRDefault="00382145" w:rsidP="00376E47">
            <w:pPr>
              <w:pStyle w:val="DoEtablelist1bullet2018"/>
              <w:rPr>
                <w:lang w:val="en-GB"/>
              </w:rPr>
            </w:pPr>
            <w:r>
              <w:rPr>
                <w:lang w:val="en-GB"/>
              </w:rPr>
              <w:t>Introduce garden journals and their purpose – students draw and label one or more of the plants or draw one of their observations.</w:t>
            </w:r>
          </w:p>
          <w:p w14:paraId="646740A6" w14:textId="77777777" w:rsidR="00382145" w:rsidRPr="007C1169" w:rsidRDefault="00382145" w:rsidP="00376E47">
            <w:pPr>
              <w:pStyle w:val="DoEtablelist1bullet2018"/>
              <w:rPr>
                <w:lang w:val="en-GB"/>
              </w:rPr>
            </w:pPr>
            <w:r>
              <w:rPr>
                <w:lang w:val="en-GB"/>
              </w:rPr>
              <w:t xml:space="preserve">Share observations – students verbally state the common features of plants. Collectively construct a simple definition of ‘plant’. </w:t>
            </w:r>
          </w:p>
          <w:p w14:paraId="682811E5" w14:textId="77777777" w:rsidR="00382145" w:rsidRPr="00D75820" w:rsidRDefault="00382145" w:rsidP="00376E47">
            <w:pPr>
              <w:pStyle w:val="DoEtablelist1bullet2018"/>
              <w:rPr>
                <w:lang w:val="en-GB"/>
              </w:rPr>
            </w:pPr>
            <w:r>
              <w:rPr>
                <w:lang w:val="en-GB"/>
              </w:rPr>
              <w:t xml:space="preserve">Create a word wall </w:t>
            </w:r>
            <w:r>
              <w:rPr>
                <w:lang w:val="en-GB"/>
              </w:rPr>
              <w:softHyphen/>
              <w:t xml:space="preserve"> – display words and pictures relating to plants and observations of plants in the school gardens and grounds. </w:t>
            </w:r>
          </w:p>
        </w:tc>
        <w:tc>
          <w:tcPr>
            <w:tcW w:w="1978" w:type="dxa"/>
            <w:tcBorders>
              <w:top w:val="single" w:sz="4" w:space="0" w:color="707070"/>
              <w:left w:val="single" w:sz="4" w:space="0" w:color="707070"/>
              <w:bottom w:val="single" w:sz="4" w:space="0" w:color="707070"/>
              <w:right w:val="single" w:sz="4" w:space="0" w:color="707070"/>
            </w:tcBorders>
          </w:tcPr>
          <w:p w14:paraId="6443661D" w14:textId="77777777" w:rsidR="00382145" w:rsidRDefault="00382145" w:rsidP="00376E47">
            <w:pPr>
              <w:pStyle w:val="DoEtabletext2018"/>
              <w:rPr>
                <w:lang w:val="en-US"/>
              </w:rPr>
            </w:pPr>
            <w:r>
              <w:rPr>
                <w:lang w:val="en-US"/>
              </w:rPr>
              <w:t>Camera device</w:t>
            </w:r>
          </w:p>
          <w:p w14:paraId="08B16445" w14:textId="77777777" w:rsidR="00382145" w:rsidRDefault="00382145" w:rsidP="00376E47">
            <w:pPr>
              <w:pStyle w:val="DoEtabletext2018"/>
              <w:rPr>
                <w:lang w:val="en-US"/>
              </w:rPr>
            </w:pPr>
            <w:r>
              <w:rPr>
                <w:lang w:val="en-US"/>
              </w:rPr>
              <w:t>Mini whiteboards or cards</w:t>
            </w:r>
          </w:p>
          <w:p w14:paraId="1860569A" w14:textId="77777777" w:rsidR="00382145" w:rsidRDefault="00382145" w:rsidP="00376E47">
            <w:pPr>
              <w:pStyle w:val="DoEtabletext2018"/>
              <w:rPr>
                <w:lang w:val="en-US"/>
              </w:rPr>
            </w:pPr>
            <w:r>
              <w:rPr>
                <w:lang w:val="en-US"/>
              </w:rPr>
              <w:t>Whiteboard markers</w:t>
            </w:r>
          </w:p>
          <w:p w14:paraId="42E719E0" w14:textId="77777777" w:rsidR="00382145" w:rsidRDefault="00382145" w:rsidP="00376E47">
            <w:pPr>
              <w:pStyle w:val="DoEtabletext2018"/>
              <w:rPr>
                <w:lang w:val="en-US"/>
              </w:rPr>
            </w:pPr>
            <w:r>
              <w:rPr>
                <w:lang w:val="en-US"/>
              </w:rPr>
              <w:t xml:space="preserve">Garden journals, pencils </w:t>
            </w:r>
          </w:p>
          <w:p w14:paraId="36D88E9A" w14:textId="77777777" w:rsidR="00382145" w:rsidRDefault="00382145" w:rsidP="00376E47">
            <w:pPr>
              <w:pStyle w:val="DoEtabletext2018"/>
              <w:rPr>
                <w:lang w:val="en-US"/>
              </w:rPr>
            </w:pPr>
            <w:r>
              <w:rPr>
                <w:lang w:val="en-US"/>
              </w:rPr>
              <w:t xml:space="preserve">Trowels </w:t>
            </w:r>
          </w:p>
          <w:p w14:paraId="2CE376D3" w14:textId="77777777" w:rsidR="00382145" w:rsidRDefault="00382145" w:rsidP="00376E47">
            <w:pPr>
              <w:pStyle w:val="DoEtabletext2018"/>
              <w:rPr>
                <w:lang w:val="en-US"/>
              </w:rPr>
            </w:pPr>
            <w:r w:rsidRPr="007C1169">
              <w:rPr>
                <w:lang w:val="en-US"/>
              </w:rPr>
              <w:t>Magnifiers</w:t>
            </w:r>
          </w:p>
          <w:p w14:paraId="2D523E11" w14:textId="77777777" w:rsidR="00382145" w:rsidRDefault="00382145" w:rsidP="00376E47">
            <w:pPr>
              <w:pStyle w:val="DoEtabletext2018"/>
              <w:rPr>
                <w:lang w:val="en-US"/>
              </w:rPr>
            </w:pPr>
            <w:r>
              <w:rPr>
                <w:lang w:val="en-US"/>
              </w:rPr>
              <w:t>Soil pH test kit</w:t>
            </w:r>
          </w:p>
          <w:p w14:paraId="4723DB9B" w14:textId="77777777" w:rsidR="00382145" w:rsidRDefault="00382145" w:rsidP="00376E47">
            <w:pPr>
              <w:pStyle w:val="DoEtabletext2018"/>
            </w:pPr>
            <w:hyperlink r:id="rId39"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45ACA373" w14:textId="77777777" w:rsidR="00382145" w:rsidRDefault="00382145" w:rsidP="00376E47">
            <w:pPr>
              <w:pStyle w:val="DoEtabletext2018"/>
            </w:pPr>
            <w:hyperlink r:id="rId40" w:history="1">
              <w:r w:rsidRPr="000F5D95">
                <w:rPr>
                  <w:rStyle w:val="Hyperlink"/>
                </w:rPr>
                <w:t>Know your soil</w:t>
              </w:r>
            </w:hyperlink>
            <w:r>
              <w:t>, Gardening Australia (teacher reference)</w:t>
            </w:r>
          </w:p>
          <w:p w14:paraId="0B0739F6" w14:textId="77777777" w:rsidR="00382145" w:rsidRDefault="00382145" w:rsidP="00376E47">
            <w:pPr>
              <w:pStyle w:val="DoEtabletext2018"/>
            </w:pPr>
            <w:r w:rsidRPr="00BF62D3">
              <w:t xml:space="preserve">Book – </w:t>
            </w:r>
            <w:r>
              <w:t>Oliver’s vegetables by Vivian French and Alison Bartlett</w:t>
            </w:r>
          </w:p>
          <w:p w14:paraId="2F475B46" w14:textId="77777777" w:rsidR="00382145" w:rsidRPr="00CA2A32" w:rsidRDefault="00382145" w:rsidP="00376E47">
            <w:pPr>
              <w:pStyle w:val="DoEtabletext2018"/>
            </w:pPr>
          </w:p>
          <w:p w14:paraId="5F855C27" w14:textId="77777777" w:rsidR="00382145" w:rsidRDefault="00382145" w:rsidP="00376E47"/>
          <w:p w14:paraId="1A2D2833" w14:textId="77777777" w:rsidR="00382145" w:rsidRPr="00D817A1" w:rsidRDefault="00382145" w:rsidP="00376E47">
            <w:pPr>
              <w:pStyle w:val="DoEreference2018"/>
              <w:rPr>
                <w:rStyle w:val="DoEstrongemphasis2018"/>
                <w:b w:val="0"/>
              </w:rPr>
            </w:pPr>
          </w:p>
        </w:tc>
      </w:tr>
      <w:tr w:rsidR="00382145" w14:paraId="18D9C02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54ED793" w14:textId="77777777" w:rsidR="00382145" w:rsidRPr="00D817A1" w:rsidRDefault="00382145" w:rsidP="00376E47">
            <w:pPr>
              <w:pStyle w:val="DoEtabletext2018"/>
              <w:rPr>
                <w:rStyle w:val="DoEstrongemphasis2018"/>
              </w:rPr>
            </w:pPr>
            <w:r w:rsidRPr="00D817A1">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2CB0FD38" w14:textId="77777777" w:rsidR="00382145" w:rsidRDefault="00382145" w:rsidP="00376E47">
            <w:pPr>
              <w:pStyle w:val="DoEtabletext2018"/>
            </w:pPr>
            <w:r>
              <w:t xml:space="preserve">Plant – living things that grow </w:t>
            </w:r>
            <w:r w:rsidRPr="00A0685D">
              <w:t>in the earth</w:t>
            </w:r>
            <w:r>
              <w:t>, water or on other living things. They usually have a stem, leaves</w:t>
            </w:r>
            <w:r w:rsidRPr="00A0685D">
              <w:t xml:space="preserve"> and roots. </w:t>
            </w:r>
          </w:p>
        </w:tc>
        <w:tc>
          <w:tcPr>
            <w:tcW w:w="1978" w:type="dxa"/>
            <w:tcBorders>
              <w:top w:val="single" w:sz="4" w:space="0" w:color="707070"/>
              <w:left w:val="single" w:sz="4" w:space="0" w:color="707070"/>
              <w:bottom w:val="single" w:sz="4" w:space="0" w:color="707070"/>
              <w:right w:val="single" w:sz="4" w:space="0" w:color="707070"/>
            </w:tcBorders>
          </w:tcPr>
          <w:p w14:paraId="1CEF0684" w14:textId="77777777" w:rsidR="00382145" w:rsidRDefault="00382145" w:rsidP="00376E47">
            <w:pPr>
              <w:pStyle w:val="DoEtabletext2018"/>
            </w:pPr>
          </w:p>
        </w:tc>
      </w:tr>
    </w:tbl>
    <w:p w14:paraId="2C3001A2" w14:textId="77777777" w:rsidR="00382145" w:rsidRDefault="00382145" w:rsidP="00382145">
      <w:pPr>
        <w:pStyle w:val="DoEheading32018"/>
      </w:pPr>
    </w:p>
    <w:p w14:paraId="74ACAB72" w14:textId="48BB6DA8" w:rsidR="00382145" w:rsidRDefault="00382145" w:rsidP="00382145">
      <w:pPr>
        <w:pStyle w:val="DoEheading32018"/>
      </w:pPr>
      <w:r>
        <w:lastRenderedPageBreak/>
        <w:t>2. Prepare veggie dip cups</w:t>
      </w:r>
    </w:p>
    <w:p w14:paraId="1F3A1F1D" w14:textId="77777777" w:rsidR="00382145" w:rsidRPr="004F3F51" w:rsidRDefault="00382145" w:rsidP="00382145">
      <w:pPr>
        <w:pStyle w:val="DoEbodytext2018"/>
        <w:rPr>
          <w:rStyle w:val="DoEstrongemphasis2018"/>
        </w:rPr>
      </w:pPr>
      <w:r w:rsidRPr="004F3F51">
        <w:rPr>
          <w:rStyle w:val="DoEstrongemphasis2018"/>
        </w:rPr>
        <w:t xml:space="preserve">How do we prepare soil? What are the parts of plants? </w:t>
      </w:r>
    </w:p>
    <w:tbl>
      <w:tblPr>
        <w:tblW w:w="10762" w:type="dxa"/>
        <w:tblLook w:val="04A0" w:firstRow="1" w:lastRow="0" w:firstColumn="1" w:lastColumn="0" w:noHBand="0" w:noVBand="1"/>
      </w:tblPr>
      <w:tblGrid>
        <w:gridCol w:w="1897"/>
        <w:gridCol w:w="6887"/>
        <w:gridCol w:w="1978"/>
      </w:tblGrid>
      <w:tr w:rsidR="00382145" w:rsidRPr="0084745C" w14:paraId="4E7362CA"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3C86831"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A51CC50"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F17C87D" w14:textId="77777777" w:rsidR="00382145" w:rsidRDefault="00382145" w:rsidP="00376E47">
            <w:pPr>
              <w:pStyle w:val="DoEtableheading2018"/>
            </w:pPr>
            <w:r>
              <w:t>Resources</w:t>
            </w:r>
          </w:p>
        </w:tc>
      </w:tr>
      <w:tr w:rsidR="00382145" w:rsidRPr="0084745C" w14:paraId="67A8671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BA1B121"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5151F59"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5660636F"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4AD38BD0" w14:textId="77777777" w:rsidR="00382145" w:rsidRDefault="00382145" w:rsidP="00376E47">
            <w:pPr>
              <w:pStyle w:val="DoEtabletext2018"/>
              <w:rPr>
                <w:lang w:val="en-GB"/>
              </w:rPr>
            </w:pPr>
            <w:r>
              <w:rPr>
                <w:lang w:val="en-GB"/>
              </w:rPr>
              <w:t>STe-2DP-T develops solutions to identified needs</w:t>
            </w:r>
          </w:p>
          <w:p w14:paraId="30A79962"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28B410E1" w14:textId="77777777" w:rsidR="00382145" w:rsidRPr="007E7E0C" w:rsidRDefault="00382145" w:rsidP="00376E47">
            <w:pPr>
              <w:pStyle w:val="DoEtabletext2018"/>
              <w:rPr>
                <w:rStyle w:val="DoEstrongemphasis2018"/>
              </w:rPr>
            </w:pPr>
            <w:r w:rsidRPr="007E7E0C">
              <w:rPr>
                <w:rStyle w:val="DoEstrongemphasis2018"/>
              </w:rPr>
              <w:t>PDHPE</w:t>
            </w:r>
          </w:p>
          <w:p w14:paraId="1EF85E22" w14:textId="77777777" w:rsidR="00382145" w:rsidRPr="00914BCC" w:rsidRDefault="00382145" w:rsidP="00376E47">
            <w:pPr>
              <w:pStyle w:val="DoEtabletext2018"/>
              <w:rPr>
                <w:lang w:val="en-GB"/>
              </w:rPr>
            </w:pPr>
            <w:r>
              <w:rPr>
                <w:lang w:val="en-GB"/>
              </w:rPr>
              <w:t xml:space="preserve">PDe-7 </w:t>
            </w:r>
            <w:r w:rsidRPr="008D2F4C">
              <w:rPr>
                <w:lang w:val="en-GB"/>
              </w:rPr>
              <w:t>identifies actions that promote health, safety, wellbeing and physically active spaces</w:t>
            </w:r>
          </w:p>
        </w:tc>
        <w:tc>
          <w:tcPr>
            <w:tcW w:w="1978" w:type="dxa"/>
            <w:tcBorders>
              <w:top w:val="single" w:sz="4" w:space="0" w:color="707070"/>
              <w:left w:val="single" w:sz="4" w:space="0" w:color="707070"/>
              <w:bottom w:val="single" w:sz="4" w:space="0" w:color="707070"/>
              <w:right w:val="single" w:sz="4" w:space="0" w:color="707070"/>
            </w:tcBorders>
          </w:tcPr>
          <w:p w14:paraId="39400263" w14:textId="77777777" w:rsidR="00382145" w:rsidRPr="007E7E0C" w:rsidRDefault="00382145" w:rsidP="00376E47">
            <w:pPr>
              <w:pStyle w:val="DoEtabletext2018"/>
              <w:rPr>
                <w:rStyle w:val="DoEstrongemphasis2018"/>
              </w:rPr>
            </w:pPr>
          </w:p>
        </w:tc>
      </w:tr>
      <w:tr w:rsidR="00382145" w:rsidRPr="0084745C" w14:paraId="05C8CE4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2885A2A"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03F7D18E" w14:textId="77777777" w:rsidR="00382145" w:rsidRDefault="00382145" w:rsidP="00376E47">
            <w:pPr>
              <w:pStyle w:val="DoEtabletext2018"/>
              <w:rPr>
                <w:lang w:val="en-US"/>
              </w:rPr>
            </w:pPr>
            <w:r>
              <w:rPr>
                <w:lang w:val="en-US"/>
              </w:rPr>
              <w:t>For students to:</w:t>
            </w:r>
          </w:p>
          <w:p w14:paraId="552EF553" w14:textId="77777777" w:rsidR="00382145" w:rsidRDefault="00382145" w:rsidP="00376E47">
            <w:pPr>
              <w:pStyle w:val="DoEtablelist1bullet2018"/>
            </w:pPr>
            <w:r>
              <w:t xml:space="preserve">help prepare a garden bed for planting </w:t>
            </w:r>
          </w:p>
          <w:p w14:paraId="05864899" w14:textId="77777777" w:rsidR="00382145" w:rsidRDefault="00382145" w:rsidP="00376E47">
            <w:pPr>
              <w:pStyle w:val="DoEtablelist1bullet2018"/>
            </w:pPr>
            <w:r>
              <w:t>assist in preparing a healthy snack for eating</w:t>
            </w:r>
          </w:p>
          <w:p w14:paraId="0B9BC816" w14:textId="77777777" w:rsidR="00382145" w:rsidRDefault="00382145" w:rsidP="00376E47">
            <w:pPr>
              <w:pStyle w:val="DoEtablelist1bullet2018"/>
            </w:pPr>
            <w:r>
              <w:t>name some fruits and vegetables and the parts of plants</w:t>
            </w:r>
          </w:p>
          <w:p w14:paraId="7257B7CD" w14:textId="77777777" w:rsidR="00382145" w:rsidRPr="00A77451" w:rsidRDefault="00382145" w:rsidP="00376E47">
            <w:pPr>
              <w:pStyle w:val="DoEtablelist1bullet2018"/>
              <w:rPr>
                <w:rStyle w:val="DoEstrongemphasis2018"/>
                <w:b w:val="0"/>
                <w:lang w:val="en-US"/>
              </w:rPr>
            </w:pPr>
            <w:r>
              <w:t>recognise some uses of plants as food.</w:t>
            </w:r>
          </w:p>
        </w:tc>
        <w:tc>
          <w:tcPr>
            <w:tcW w:w="1978" w:type="dxa"/>
            <w:tcBorders>
              <w:top w:val="single" w:sz="4" w:space="0" w:color="707070"/>
              <w:left w:val="single" w:sz="4" w:space="0" w:color="707070"/>
              <w:bottom w:val="single" w:sz="4" w:space="0" w:color="707070"/>
              <w:right w:val="single" w:sz="4" w:space="0" w:color="707070"/>
            </w:tcBorders>
          </w:tcPr>
          <w:p w14:paraId="2A331C13" w14:textId="77777777" w:rsidR="00382145" w:rsidRPr="007E7E0C" w:rsidRDefault="00382145" w:rsidP="00376E47">
            <w:pPr>
              <w:pStyle w:val="DoEtabletext2018"/>
              <w:rPr>
                <w:rStyle w:val="DoEstrongemphasis2018"/>
              </w:rPr>
            </w:pPr>
          </w:p>
        </w:tc>
      </w:tr>
      <w:tr w:rsidR="00382145" w:rsidRPr="0084745C" w14:paraId="7EF748E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39D8D27" w14:textId="77777777" w:rsidR="00382145" w:rsidRPr="00D817A1" w:rsidRDefault="00382145" w:rsidP="00376E47">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4E3CB61B" w14:textId="77777777" w:rsidR="00382145" w:rsidRDefault="00382145" w:rsidP="00376E47">
            <w:pPr>
              <w:pStyle w:val="DoEtabletext2018"/>
              <w:rPr>
                <w:rStyle w:val="DoEstrongemphasis2018"/>
              </w:rPr>
            </w:pPr>
            <w:r w:rsidRPr="00B3461A">
              <w:rPr>
                <w:rStyle w:val="DoEstrongemphasis2018"/>
              </w:rPr>
              <w:t xml:space="preserve">Prepare </w:t>
            </w:r>
            <w:r>
              <w:rPr>
                <w:rStyle w:val="DoEstrongemphasis2018"/>
              </w:rPr>
              <w:t>the soil in the garden</w:t>
            </w:r>
            <w:r w:rsidRPr="00B3461A">
              <w:rPr>
                <w:rStyle w:val="DoEstrongemphasis2018"/>
              </w:rPr>
              <w:t xml:space="preserve"> </w:t>
            </w:r>
          </w:p>
          <w:p w14:paraId="0A2318B5" w14:textId="77777777" w:rsidR="00382145" w:rsidRPr="006E271C" w:rsidRDefault="00382145" w:rsidP="00376E47">
            <w:pPr>
              <w:pStyle w:val="DoEtablelist1bullet2018"/>
            </w:pPr>
            <w:r w:rsidRPr="006E271C">
              <w:t>Determine positive gardening behaviours</w:t>
            </w:r>
            <w:r>
              <w:t xml:space="preserve"> and allocate roles.</w:t>
            </w:r>
          </w:p>
          <w:p w14:paraId="7F7784A2" w14:textId="77777777" w:rsidR="00382145" w:rsidRPr="006E271C" w:rsidRDefault="00382145" w:rsidP="00376E47">
            <w:pPr>
              <w:pStyle w:val="DoEtablelist1bullet2018"/>
            </w:pPr>
            <w:r w:rsidRPr="006E271C">
              <w:t>Demonstrate gardening equipment and explain safety practices</w:t>
            </w:r>
            <w:r>
              <w:t>.</w:t>
            </w:r>
          </w:p>
          <w:p w14:paraId="2728337D" w14:textId="77777777" w:rsidR="00382145" w:rsidRPr="006E271C" w:rsidRDefault="00382145" w:rsidP="00376E47">
            <w:pPr>
              <w:pStyle w:val="DoEtablelist1bullet2018"/>
            </w:pPr>
            <w:r w:rsidRPr="006E271C">
              <w:t xml:space="preserve">Loosen </w:t>
            </w:r>
            <w:r>
              <w:t xml:space="preserve">and aerate </w:t>
            </w:r>
            <w:r w:rsidRPr="006E271C">
              <w:t>the soil and weed the garden beds</w:t>
            </w:r>
            <w:r>
              <w:t>.</w:t>
            </w:r>
          </w:p>
          <w:p w14:paraId="4C4C06F8" w14:textId="77777777" w:rsidR="00382145" w:rsidRDefault="00382145" w:rsidP="00376E47">
            <w:pPr>
              <w:pStyle w:val="DoEtablelist1bullet2018"/>
            </w:pPr>
            <w:r w:rsidRPr="006E271C">
              <w:t xml:space="preserve">Dig </w:t>
            </w:r>
            <w:r>
              <w:t>through compost and other matter, based on soil testing.</w:t>
            </w:r>
          </w:p>
          <w:p w14:paraId="1BB439A7" w14:textId="77777777" w:rsidR="00382145" w:rsidRPr="0027646B" w:rsidRDefault="00382145" w:rsidP="00376E47">
            <w:pPr>
              <w:pStyle w:val="DoEtablelist1bullet2018"/>
              <w:rPr>
                <w:color w:val="000000" w:themeColor="text1"/>
                <w:shd w:val="clear" w:color="auto" w:fill="FFFFFF"/>
              </w:rPr>
            </w:pPr>
            <w:r w:rsidRPr="0027646B">
              <w:rPr>
                <w:color w:val="000000" w:themeColor="text1"/>
                <w:shd w:val="clear" w:color="auto" w:fill="FFFFFF"/>
              </w:rPr>
              <w:t>Spread sugar cane or straw mulch to a depth of 5cm over the soil</w:t>
            </w:r>
            <w:r>
              <w:rPr>
                <w:color w:val="000000" w:themeColor="text1"/>
                <w:shd w:val="clear" w:color="auto" w:fill="FFFFFF"/>
              </w:rPr>
              <w:t>.</w:t>
            </w:r>
          </w:p>
          <w:p w14:paraId="6C14822C" w14:textId="77777777" w:rsidR="00382145" w:rsidRDefault="00382145" w:rsidP="00376E47">
            <w:pPr>
              <w:pStyle w:val="DoEtablelist1bullet2018"/>
            </w:pPr>
            <w:r>
              <w:t>Water the mulch covered garden beds.</w:t>
            </w:r>
          </w:p>
          <w:p w14:paraId="69D2CF43" w14:textId="77777777" w:rsidR="00382145" w:rsidRDefault="00382145" w:rsidP="00376E47">
            <w:pPr>
              <w:pStyle w:val="DoEtablelist1bullet2018"/>
            </w:pPr>
            <w:r>
              <w:t>Record observations, procedures and reflections in garden journals.</w:t>
            </w:r>
          </w:p>
        </w:tc>
        <w:tc>
          <w:tcPr>
            <w:tcW w:w="1978" w:type="dxa"/>
            <w:tcBorders>
              <w:top w:val="single" w:sz="4" w:space="0" w:color="707070"/>
              <w:left w:val="single" w:sz="4" w:space="0" w:color="707070"/>
              <w:bottom w:val="single" w:sz="4" w:space="0" w:color="707070"/>
              <w:right w:val="single" w:sz="4" w:space="0" w:color="707070"/>
            </w:tcBorders>
          </w:tcPr>
          <w:p w14:paraId="57663227" w14:textId="77777777" w:rsidR="00382145" w:rsidRPr="00CA2A32" w:rsidRDefault="00382145" w:rsidP="00376E47">
            <w:pPr>
              <w:pStyle w:val="DoEtabletext2018"/>
            </w:pPr>
            <w:hyperlink r:id="rId41"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069EE2D4" w14:textId="77777777" w:rsidR="00382145" w:rsidRDefault="00382145" w:rsidP="00376E47">
            <w:pPr>
              <w:pStyle w:val="DoEtabletext2018"/>
              <w:rPr>
                <w:lang w:val="en-US"/>
              </w:rPr>
            </w:pPr>
            <w:r>
              <w:rPr>
                <w:lang w:val="en-US"/>
              </w:rPr>
              <w:t>Gardening tools</w:t>
            </w:r>
          </w:p>
          <w:p w14:paraId="18709EA2" w14:textId="77777777" w:rsidR="00382145" w:rsidRDefault="00382145" w:rsidP="00376E47">
            <w:pPr>
              <w:pStyle w:val="DoEtabletext2018"/>
              <w:rPr>
                <w:lang w:val="en-US"/>
              </w:rPr>
            </w:pPr>
            <w:r>
              <w:rPr>
                <w:lang w:val="en-US"/>
              </w:rPr>
              <w:t>Compost</w:t>
            </w:r>
          </w:p>
          <w:p w14:paraId="3382687F" w14:textId="77777777" w:rsidR="00382145" w:rsidRDefault="00382145" w:rsidP="00376E47">
            <w:pPr>
              <w:pStyle w:val="DoEtabletext2018"/>
              <w:rPr>
                <w:rStyle w:val="DoEstrongemphasis2018"/>
                <w:b w:val="0"/>
                <w:color w:val="000000" w:themeColor="text1"/>
              </w:rPr>
            </w:pPr>
            <w:r>
              <w:rPr>
                <w:rStyle w:val="DoEstrongemphasis2018"/>
                <w:color w:val="000000" w:themeColor="text1"/>
              </w:rPr>
              <w:t>Mulch</w:t>
            </w:r>
          </w:p>
          <w:p w14:paraId="2CEF9A18" w14:textId="77777777" w:rsidR="00382145" w:rsidRPr="00565FEC" w:rsidRDefault="00382145" w:rsidP="00376E47">
            <w:pPr>
              <w:pStyle w:val="DoEtabletext2018"/>
              <w:rPr>
                <w:rStyle w:val="DoEstrongemphasis2018"/>
                <w:b w:val="0"/>
                <w:lang w:val="en-US"/>
              </w:rPr>
            </w:pPr>
            <w:r>
              <w:rPr>
                <w:lang w:val="en-US"/>
              </w:rPr>
              <w:t xml:space="preserve">Garden journals </w:t>
            </w:r>
          </w:p>
        </w:tc>
      </w:tr>
      <w:tr w:rsidR="00382145" w:rsidRPr="0084745C" w14:paraId="4E892135"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FB4E357" w14:textId="77777777" w:rsidR="00382145" w:rsidRDefault="00382145" w:rsidP="00376E47">
            <w:pPr>
              <w:pStyle w:val="DoEtabletext2018"/>
              <w:rPr>
                <w:rStyle w:val="DoEstrongemphasis2018"/>
              </w:rPr>
            </w:pPr>
            <w:r>
              <w:rPr>
                <w:rStyle w:val="DoEstrongemphasis2018"/>
              </w:rPr>
              <w:t>Food</w:t>
            </w:r>
            <w:r w:rsidRPr="00D817A1">
              <w:rPr>
                <w:rStyle w:val="DoEstrongemphasis2018"/>
              </w:rPr>
              <w:t xml:space="preserve"> preparation area</w:t>
            </w:r>
          </w:p>
          <w:p w14:paraId="09827293" w14:textId="77777777" w:rsidR="00382145" w:rsidRDefault="00382145" w:rsidP="00376E47">
            <w:r>
              <w:rPr>
                <w:noProof/>
              </w:rPr>
              <w:drawing>
                <wp:inline distT="0" distB="0" distL="0" distR="0" wp14:anchorId="40F24971" wp14:editId="29F85AC7">
                  <wp:extent cx="1047746" cy="1331651"/>
                  <wp:effectExtent l="0" t="0" r="0" b="1905"/>
                  <wp:docPr id="62" name="Picture 62" descr="Clear cup with hummus in the base. Four finger-sized slice of cucumber and capsicum are upright in the hum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ummus_cups-1.jpg"/>
                          <pic:cNvPicPr/>
                        </pic:nvPicPr>
                        <pic:blipFill>
                          <a:blip r:embed="rId42" cstate="hqprint">
                            <a:extLst>
                              <a:ext uri="{28A0092B-C50C-407E-A947-70E740481C1C}">
                                <a14:useLocalDpi xmlns:a14="http://schemas.microsoft.com/office/drawing/2010/main"/>
                              </a:ext>
                            </a:extLst>
                          </a:blip>
                          <a:stretch>
                            <a:fillRect/>
                          </a:stretch>
                        </pic:blipFill>
                        <pic:spPr>
                          <a:xfrm>
                            <a:off x="0" y="0"/>
                            <a:ext cx="1074034" cy="1365062"/>
                          </a:xfrm>
                          <a:prstGeom prst="rect">
                            <a:avLst/>
                          </a:prstGeom>
                        </pic:spPr>
                      </pic:pic>
                    </a:graphicData>
                  </a:graphic>
                </wp:inline>
              </w:drawing>
            </w:r>
          </w:p>
          <w:p w14:paraId="6C722F84" w14:textId="77777777" w:rsidR="00382145" w:rsidRDefault="00382145" w:rsidP="00376E47">
            <w:pPr>
              <w:pStyle w:val="DoEgraphics2018"/>
            </w:pPr>
            <w:r>
              <w:t xml:space="preserve">Veggie hummus cups. </w:t>
            </w:r>
            <w:hyperlink r:id="rId43" w:history="1">
              <w:r w:rsidRPr="001E6A7D">
                <w:rPr>
                  <w:rStyle w:val="Hyperlink"/>
                </w:rPr>
                <w:t>North Dakota State University</w:t>
              </w:r>
            </w:hyperlink>
            <w:r>
              <w:t xml:space="preserve"> (cropped).</w:t>
            </w:r>
          </w:p>
          <w:p w14:paraId="7395CB0B" w14:textId="77777777" w:rsidR="00382145" w:rsidRPr="00FF615D" w:rsidRDefault="00382145" w:rsidP="00376E47">
            <w:pPr>
              <w:pStyle w:val="DoEgraphics2018"/>
              <w:rPr>
                <w:rStyle w:val="DoEstrongemphasis2018"/>
                <w:b w:val="0"/>
              </w:rPr>
            </w:pPr>
            <w:hyperlink r:id="rId44" w:history="1">
              <w:r w:rsidRPr="00FF615D">
                <w:rPr>
                  <w:rStyle w:val="Hyperlink"/>
                </w:rPr>
                <w:t>CC BY-NC-SA 3.0</w:t>
              </w:r>
            </w:hyperlink>
          </w:p>
        </w:tc>
        <w:tc>
          <w:tcPr>
            <w:tcW w:w="6887" w:type="dxa"/>
            <w:tcBorders>
              <w:top w:val="single" w:sz="4" w:space="0" w:color="707070"/>
              <w:left w:val="single" w:sz="4" w:space="0" w:color="707070"/>
              <w:bottom w:val="single" w:sz="4" w:space="0" w:color="707070"/>
              <w:right w:val="single" w:sz="4" w:space="0" w:color="707070"/>
            </w:tcBorders>
          </w:tcPr>
          <w:p w14:paraId="549B5B02" w14:textId="77777777" w:rsidR="00382145" w:rsidRPr="00432B93" w:rsidRDefault="00382145" w:rsidP="00376E47">
            <w:pPr>
              <w:pStyle w:val="DoEtabletext2018"/>
              <w:rPr>
                <w:rStyle w:val="DoEstrongemphasis2018"/>
              </w:rPr>
            </w:pPr>
            <w:r>
              <w:rPr>
                <w:rStyle w:val="DoEstrongemphasis2018"/>
              </w:rPr>
              <w:t>Prepare veggie dip cups – a healthy snack from parts of plants</w:t>
            </w:r>
          </w:p>
          <w:p w14:paraId="66FF38DC" w14:textId="77777777" w:rsidR="00382145" w:rsidRDefault="00382145" w:rsidP="00376E47">
            <w:pPr>
              <w:pStyle w:val="DoEtablelist1bullet2018"/>
              <w:rPr>
                <w:lang w:val="en-US"/>
              </w:rPr>
            </w:pPr>
            <w:r>
              <w:rPr>
                <w:lang w:val="en-US"/>
              </w:rPr>
              <w:t>Harvest garden produce – pick some parsley and vegetables to use.</w:t>
            </w:r>
          </w:p>
          <w:p w14:paraId="683547A8" w14:textId="77777777" w:rsidR="00382145" w:rsidRDefault="00382145" w:rsidP="00376E47">
            <w:pPr>
              <w:pStyle w:val="DoEtablelist1bullet2018"/>
              <w:rPr>
                <w:lang w:val="en-US"/>
              </w:rPr>
            </w:pPr>
            <w:r>
              <w:rPr>
                <w:lang w:val="en-US"/>
              </w:rPr>
              <w:t xml:space="preserve">Explore fresh vegetables – have a variety of salad vegetables representing the various parts such as carrots (roots), cos lettuce (leaves), celery (stems), capsicums and cucumber (fruits), sugar snap peas (seeds and pods), broccoli (flowers). </w:t>
            </w:r>
          </w:p>
          <w:p w14:paraId="5F0ADBE9" w14:textId="77777777" w:rsidR="00382145" w:rsidRDefault="00382145" w:rsidP="00376E47">
            <w:pPr>
              <w:pStyle w:val="DoEtablelist1bullet2018"/>
              <w:rPr>
                <w:lang w:val="en-US"/>
              </w:rPr>
            </w:pPr>
            <w:r>
              <w:rPr>
                <w:lang w:val="en-US"/>
              </w:rPr>
              <w:t xml:space="preserve">Name plants and their parts – students name the plants and the parts of plants, adding labels using cards. </w:t>
            </w:r>
          </w:p>
          <w:p w14:paraId="3EA3585B" w14:textId="77777777" w:rsidR="00382145" w:rsidRDefault="00382145" w:rsidP="00376E47">
            <w:pPr>
              <w:pStyle w:val="DoEtablelist1bullet2018"/>
              <w:rPr>
                <w:lang w:val="en-US"/>
              </w:rPr>
            </w:pPr>
            <w:r>
              <w:rPr>
                <w:lang w:val="en-US"/>
              </w:rPr>
              <w:t>Explore uses of salad fruits and vegetables – activate prior knowledge on the uses of the fruits and vegetables, both cooked and raw. View photographs of snacks and dishes that use the selected vegetables.</w:t>
            </w:r>
          </w:p>
          <w:p w14:paraId="1B816551" w14:textId="77777777" w:rsidR="00382145" w:rsidRDefault="00382145" w:rsidP="00376E47">
            <w:pPr>
              <w:pStyle w:val="DoEtablelist1bullet2018"/>
              <w:rPr>
                <w:lang w:val="en-US"/>
              </w:rPr>
            </w:pPr>
            <w:r>
              <w:rPr>
                <w:lang w:val="en-US"/>
              </w:rPr>
              <w:t>Define healthy eating – explain that fresh fruits and vegetables are healthy food choices and that they can be a healthy snack.</w:t>
            </w:r>
          </w:p>
          <w:p w14:paraId="4E188820" w14:textId="77777777" w:rsidR="00382145" w:rsidRDefault="00382145" w:rsidP="00376E47">
            <w:pPr>
              <w:pStyle w:val="DoEtablelist1bullet2018"/>
              <w:rPr>
                <w:lang w:val="en-US"/>
              </w:rPr>
            </w:pPr>
            <w:r>
              <w:rPr>
                <w:lang w:val="en-US"/>
              </w:rPr>
              <w:t xml:space="preserve">Assemble food – explain and demonstrate the importance of hygiene when preparing food. Place a scoop of hummus into each student’s re-usable cup. Students add one of each of the salad vegetable fingers standing upright in it and sprinkle some cut parsley on top. </w:t>
            </w:r>
          </w:p>
          <w:p w14:paraId="1E2B1A34" w14:textId="77777777" w:rsidR="00382145" w:rsidRDefault="00382145" w:rsidP="00376E47">
            <w:pPr>
              <w:pStyle w:val="DoEtablelist1bullet2018"/>
              <w:rPr>
                <w:lang w:val="en-US"/>
              </w:rPr>
            </w:pPr>
            <w:r w:rsidRPr="00284CAD">
              <w:rPr>
                <w:lang w:val="en-US"/>
              </w:rPr>
              <w:t xml:space="preserve">Eat </w:t>
            </w:r>
            <w:r>
              <w:rPr>
                <w:lang w:val="en-US"/>
              </w:rPr>
              <w:t>food</w:t>
            </w:r>
            <w:r w:rsidRPr="00284CAD">
              <w:rPr>
                <w:lang w:val="en-US"/>
              </w:rPr>
              <w:t xml:space="preserve"> </w:t>
            </w:r>
            <w:r w:rsidRPr="00284CAD">
              <w:rPr>
                <w:lang w:val="en-US"/>
              </w:rPr>
              <w:softHyphen/>
            </w:r>
            <w:r w:rsidRPr="00284CAD">
              <w:rPr>
                <w:lang w:val="en-US"/>
              </w:rPr>
              <w:softHyphen/>
              <w:t xml:space="preserve">– </w:t>
            </w:r>
            <w:r>
              <w:rPr>
                <w:lang w:val="en-US"/>
              </w:rPr>
              <w:t xml:space="preserve">seated in groups or a circle, students eat their veggie cups. Ask students to take the time to reflect on the textures and </w:t>
            </w:r>
            <w:proofErr w:type="spellStart"/>
            <w:r>
              <w:rPr>
                <w:lang w:val="en-US"/>
              </w:rPr>
              <w:t>flavours</w:t>
            </w:r>
            <w:proofErr w:type="spellEnd"/>
            <w:r>
              <w:rPr>
                <w:lang w:val="en-US"/>
              </w:rPr>
              <w:t>.</w:t>
            </w:r>
          </w:p>
          <w:p w14:paraId="769909EA" w14:textId="77777777" w:rsidR="00382145" w:rsidRPr="00787511" w:rsidRDefault="00382145" w:rsidP="00376E47">
            <w:pPr>
              <w:pStyle w:val="DoEtablelist1bullet2018"/>
              <w:rPr>
                <w:rStyle w:val="DoEstrongemphasis2018"/>
                <w:b w:val="0"/>
                <w:lang w:val="en-US"/>
              </w:rPr>
            </w:pPr>
            <w:r>
              <w:rPr>
                <w:lang w:val="en-US"/>
              </w:rPr>
              <w:t>Compost organic waste – put scraps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681E4BB8" w14:textId="77777777" w:rsidR="00382145" w:rsidRDefault="00382145" w:rsidP="00376E47">
            <w:pPr>
              <w:pStyle w:val="DoEtabletext2018"/>
              <w:rPr>
                <w:lang w:val="en-US"/>
              </w:rPr>
            </w:pPr>
            <w:r>
              <w:rPr>
                <w:lang w:val="en-US"/>
              </w:rPr>
              <w:t>Variety of salad vegetables – whole and pre-cut into ‘fingers’</w:t>
            </w:r>
          </w:p>
          <w:p w14:paraId="6D4BB978" w14:textId="77777777" w:rsidR="00382145" w:rsidRDefault="00382145" w:rsidP="00376E47">
            <w:pPr>
              <w:pStyle w:val="DoEtabletext2018"/>
              <w:rPr>
                <w:lang w:val="en-US"/>
              </w:rPr>
            </w:pPr>
            <w:r>
              <w:rPr>
                <w:lang w:val="en-US"/>
              </w:rPr>
              <w:t>Photographs of food dishes featuring the selected vegetables</w:t>
            </w:r>
          </w:p>
          <w:p w14:paraId="0D171274" w14:textId="77777777" w:rsidR="00382145" w:rsidRDefault="00382145" w:rsidP="00376E47">
            <w:pPr>
              <w:pStyle w:val="DoEtabletext2018"/>
              <w:rPr>
                <w:lang w:val="en-US"/>
              </w:rPr>
            </w:pPr>
            <w:r>
              <w:rPr>
                <w:lang w:val="en-US"/>
              </w:rPr>
              <w:t>Store bought or home-made hummus (blend canned chickpeas, tahini, garlic, lemon juice, olive oil)</w:t>
            </w:r>
          </w:p>
          <w:p w14:paraId="492BA84F" w14:textId="77777777" w:rsidR="00382145" w:rsidRDefault="00382145" w:rsidP="00376E47">
            <w:pPr>
              <w:pStyle w:val="DoEtabletext2018"/>
              <w:rPr>
                <w:lang w:val="en-US"/>
              </w:rPr>
            </w:pPr>
            <w:hyperlink r:id="rId45" w:history="1">
              <w:r w:rsidRPr="00140E58">
                <w:rPr>
                  <w:rStyle w:val="Hyperlink"/>
                  <w:lang w:val="en-US"/>
                </w:rPr>
                <w:t>Veggie hummus cups</w:t>
              </w:r>
            </w:hyperlink>
            <w:r>
              <w:rPr>
                <w:lang w:val="en-US"/>
              </w:rPr>
              <w:t>, NDSU</w:t>
            </w:r>
          </w:p>
          <w:p w14:paraId="2AE4B312" w14:textId="77777777" w:rsidR="00382145" w:rsidRDefault="00382145" w:rsidP="00376E47">
            <w:pPr>
              <w:pStyle w:val="DoEtabletext2018"/>
              <w:rPr>
                <w:lang w:val="en-US"/>
              </w:rPr>
            </w:pPr>
            <w:r>
              <w:rPr>
                <w:lang w:val="en-US"/>
              </w:rPr>
              <w:t>Re-usable cups</w:t>
            </w:r>
          </w:p>
          <w:p w14:paraId="22B6813F" w14:textId="77777777" w:rsidR="00382145" w:rsidRPr="001D7ACD" w:rsidRDefault="00382145" w:rsidP="00376E47">
            <w:pPr>
              <w:pStyle w:val="DoEtabletext2018"/>
              <w:rPr>
                <w:rStyle w:val="Hyperlink"/>
                <w:color w:val="auto"/>
                <w:u w:val="none"/>
                <w:lang w:val="en-US"/>
              </w:rPr>
            </w:pPr>
            <w:r>
              <w:rPr>
                <w:lang w:val="en-US"/>
              </w:rPr>
              <w:t>Kitchen utensils</w:t>
            </w:r>
          </w:p>
        </w:tc>
      </w:tr>
    </w:tbl>
    <w:p w14:paraId="7DCBC77D" w14:textId="77777777" w:rsidR="00382145" w:rsidRDefault="00382145" w:rsidP="00382145">
      <w:pPr>
        <w:pStyle w:val="DoEheading32018"/>
      </w:pPr>
      <w:r>
        <w:lastRenderedPageBreak/>
        <w:t>3. Plant seedlings and design plant labels</w:t>
      </w:r>
    </w:p>
    <w:p w14:paraId="0DB1136E" w14:textId="77777777" w:rsidR="00382145" w:rsidRPr="009077DF" w:rsidRDefault="00382145" w:rsidP="00382145">
      <w:pPr>
        <w:pStyle w:val="DoEbodytext2018"/>
        <w:rPr>
          <w:rStyle w:val="DoEstrongemphasis2018"/>
        </w:rPr>
      </w:pPr>
      <w:r w:rsidRPr="009077DF">
        <w:rPr>
          <w:rStyle w:val="DoEstrongemphasis2018"/>
        </w:rPr>
        <w:t xml:space="preserve">How do we plant seedlings? How can we design </w:t>
      </w:r>
      <w:r>
        <w:rPr>
          <w:rStyle w:val="DoEstrongemphasis2018"/>
        </w:rPr>
        <w:t xml:space="preserve">plant </w:t>
      </w:r>
      <w:r w:rsidRPr="009077DF">
        <w:rPr>
          <w:rStyle w:val="DoEstrongemphasis2018"/>
        </w:rPr>
        <w:t xml:space="preserve">labels? </w:t>
      </w:r>
    </w:p>
    <w:tbl>
      <w:tblPr>
        <w:tblW w:w="10762" w:type="dxa"/>
        <w:tblLayout w:type="fixed"/>
        <w:tblLook w:val="04A0" w:firstRow="1" w:lastRow="0" w:firstColumn="1" w:lastColumn="0" w:noHBand="0" w:noVBand="1"/>
      </w:tblPr>
      <w:tblGrid>
        <w:gridCol w:w="1909"/>
        <w:gridCol w:w="6924"/>
        <w:gridCol w:w="1929"/>
      </w:tblGrid>
      <w:tr w:rsidR="00382145" w:rsidRPr="0084745C" w14:paraId="55AC5C74" w14:textId="77777777" w:rsidTr="00376E47">
        <w:trPr>
          <w:tblHeader/>
        </w:trPr>
        <w:tc>
          <w:tcPr>
            <w:tcW w:w="189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D4310BE" w14:textId="77777777" w:rsidR="00382145" w:rsidRPr="0084745C" w:rsidRDefault="00382145" w:rsidP="00376E47">
            <w:pPr>
              <w:pStyle w:val="DoEtableheading2018"/>
            </w:pPr>
            <w:r>
              <w:t xml:space="preserve">Early Stage 1 </w:t>
            </w:r>
          </w:p>
        </w:tc>
        <w:tc>
          <w:tcPr>
            <w:tcW w:w="689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0E6222F" w14:textId="77777777" w:rsidR="00382145" w:rsidRPr="00EF3542" w:rsidRDefault="00382145" w:rsidP="00376E47">
            <w:pPr>
              <w:pStyle w:val="DoEtableheading2018"/>
            </w:pPr>
            <w:r>
              <w:t>Teaching and learning</w:t>
            </w:r>
          </w:p>
        </w:tc>
        <w:tc>
          <w:tcPr>
            <w:tcW w:w="1920"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7BA6B1F" w14:textId="77777777" w:rsidR="00382145" w:rsidRDefault="00382145" w:rsidP="00376E47">
            <w:pPr>
              <w:pStyle w:val="DoEtableheading2018"/>
            </w:pPr>
            <w:r>
              <w:t>Resources</w:t>
            </w:r>
          </w:p>
        </w:tc>
      </w:tr>
      <w:tr w:rsidR="00382145" w:rsidRPr="0084745C" w14:paraId="2EE224EA"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50639FF6"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91" w:type="dxa"/>
            <w:tcBorders>
              <w:top w:val="single" w:sz="4" w:space="0" w:color="707070"/>
              <w:left w:val="single" w:sz="4" w:space="0" w:color="707070"/>
              <w:bottom w:val="single" w:sz="4" w:space="0" w:color="707070"/>
              <w:right w:val="single" w:sz="4" w:space="0" w:color="707070"/>
            </w:tcBorders>
          </w:tcPr>
          <w:p w14:paraId="18FC87B2"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2AEE7DA6"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1A5715CF" w14:textId="77777777" w:rsidR="00382145" w:rsidRDefault="00382145" w:rsidP="00376E47">
            <w:pPr>
              <w:pStyle w:val="DoEtabletext2018"/>
              <w:rPr>
                <w:lang w:val="en-GB"/>
              </w:rPr>
            </w:pPr>
            <w:r>
              <w:rPr>
                <w:lang w:val="en-GB"/>
              </w:rPr>
              <w:t>STe-2DP-T develops solutions to identified needs</w:t>
            </w:r>
          </w:p>
          <w:p w14:paraId="19EC6B23" w14:textId="77777777" w:rsidR="00382145" w:rsidRPr="00B710C7" w:rsidRDefault="00382145" w:rsidP="00376E47">
            <w:pPr>
              <w:pStyle w:val="DoEtabletext2018"/>
            </w:pPr>
            <w:r w:rsidRPr="00B710C7">
              <w:t xml:space="preserve">STe-4MW-ST identifies that objects are made of materials that have observable properties </w:t>
            </w:r>
          </w:p>
          <w:p w14:paraId="1DD6D564" w14:textId="77777777" w:rsidR="00382145" w:rsidRPr="002D75AE" w:rsidRDefault="00382145" w:rsidP="00376E47">
            <w:pPr>
              <w:pStyle w:val="DoEtabletext2018"/>
              <w:rPr>
                <w:rStyle w:val="DoEstrongemphasis2018"/>
              </w:rPr>
            </w:pPr>
            <w:r>
              <w:rPr>
                <w:rStyle w:val="DoEstrongemphasis2018"/>
              </w:rPr>
              <w:t>Creative arts</w:t>
            </w:r>
          </w:p>
          <w:p w14:paraId="55C50F3B" w14:textId="77777777" w:rsidR="00382145" w:rsidRPr="00F27140" w:rsidRDefault="00382145" w:rsidP="00376E47">
            <w:pPr>
              <w:pStyle w:val="DoEtabletext2018"/>
            </w:pPr>
            <w:r w:rsidRPr="00F27140">
              <w:rPr>
                <w:bCs/>
              </w:rPr>
              <w:t>VAES1.1</w:t>
            </w:r>
            <w:r w:rsidRPr="00F27140">
              <w:rPr>
                <w:b/>
                <w:bCs/>
              </w:rPr>
              <w:t xml:space="preserve"> </w:t>
            </w:r>
            <w:r>
              <w:t>m</w:t>
            </w:r>
            <w:r w:rsidRPr="00F27140">
              <w:t xml:space="preserve">akes simple pictures and other kinds of artworks about things and experiences. </w:t>
            </w:r>
          </w:p>
        </w:tc>
        <w:tc>
          <w:tcPr>
            <w:tcW w:w="1920" w:type="dxa"/>
            <w:tcBorders>
              <w:top w:val="single" w:sz="4" w:space="0" w:color="707070"/>
              <w:left w:val="single" w:sz="4" w:space="0" w:color="707070"/>
              <w:bottom w:val="single" w:sz="4" w:space="0" w:color="707070"/>
              <w:right w:val="single" w:sz="4" w:space="0" w:color="707070"/>
            </w:tcBorders>
          </w:tcPr>
          <w:p w14:paraId="03E6233A" w14:textId="77777777" w:rsidR="00382145" w:rsidRPr="007E7E0C" w:rsidRDefault="00382145" w:rsidP="00376E47">
            <w:pPr>
              <w:pStyle w:val="DoEtabletext2018"/>
              <w:rPr>
                <w:rStyle w:val="DoEstrongemphasis2018"/>
              </w:rPr>
            </w:pPr>
          </w:p>
        </w:tc>
      </w:tr>
      <w:tr w:rsidR="00382145" w:rsidRPr="0084745C" w14:paraId="51A6F339"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34AEEB5E" w14:textId="77777777" w:rsidR="00382145" w:rsidRPr="00A03BCB" w:rsidRDefault="00382145" w:rsidP="00376E47">
            <w:pPr>
              <w:pStyle w:val="DoEtabletext2018"/>
              <w:rPr>
                <w:rStyle w:val="DoEstrongemphasis2018"/>
              </w:rPr>
            </w:pPr>
            <w:r>
              <w:rPr>
                <w:rStyle w:val="DoEstrongemphasis2018"/>
              </w:rPr>
              <w:t>Learning intention</w:t>
            </w:r>
          </w:p>
        </w:tc>
        <w:tc>
          <w:tcPr>
            <w:tcW w:w="6891" w:type="dxa"/>
            <w:tcBorders>
              <w:top w:val="single" w:sz="4" w:space="0" w:color="707070"/>
              <w:left w:val="single" w:sz="4" w:space="0" w:color="707070"/>
              <w:bottom w:val="single" w:sz="4" w:space="0" w:color="707070"/>
              <w:right w:val="single" w:sz="4" w:space="0" w:color="707070"/>
            </w:tcBorders>
          </w:tcPr>
          <w:p w14:paraId="35883E21" w14:textId="77777777" w:rsidR="00382145" w:rsidRDefault="00382145" w:rsidP="00376E47">
            <w:pPr>
              <w:pStyle w:val="DoEtabletext2018"/>
              <w:rPr>
                <w:lang w:val="en-US"/>
              </w:rPr>
            </w:pPr>
            <w:r>
              <w:rPr>
                <w:lang w:val="en-US"/>
              </w:rPr>
              <w:t>For students to:</w:t>
            </w:r>
          </w:p>
          <w:p w14:paraId="46C44EAE" w14:textId="77777777" w:rsidR="00382145" w:rsidRDefault="00382145" w:rsidP="00376E47">
            <w:pPr>
              <w:pStyle w:val="DoEtablelist1bullet2018"/>
            </w:pPr>
            <w:r>
              <w:t xml:space="preserve">design and produce weather-resistant plant labels  </w:t>
            </w:r>
          </w:p>
          <w:p w14:paraId="740B491E" w14:textId="77777777" w:rsidR="00382145" w:rsidRPr="00A6084E" w:rsidRDefault="00382145" w:rsidP="00376E47">
            <w:pPr>
              <w:pStyle w:val="DoEtablelist1bullet2018"/>
            </w:pPr>
            <w:r>
              <w:t xml:space="preserve">outline the procedure for planting seeds or transplanting seedlings </w:t>
            </w:r>
          </w:p>
          <w:p w14:paraId="7000F0EB" w14:textId="77777777" w:rsidR="00382145" w:rsidRPr="00133E19" w:rsidRDefault="00382145" w:rsidP="00376E47">
            <w:pPr>
              <w:pStyle w:val="DoEtablelist1bullet2018"/>
              <w:rPr>
                <w:rStyle w:val="DoEstrongemphasis2018"/>
              </w:rPr>
            </w:pPr>
            <w:r>
              <w:t>recognise what plants need for growing.</w:t>
            </w:r>
          </w:p>
        </w:tc>
        <w:tc>
          <w:tcPr>
            <w:tcW w:w="1920" w:type="dxa"/>
            <w:tcBorders>
              <w:top w:val="single" w:sz="4" w:space="0" w:color="707070"/>
              <w:left w:val="single" w:sz="4" w:space="0" w:color="707070"/>
              <w:bottom w:val="single" w:sz="4" w:space="0" w:color="707070"/>
              <w:right w:val="single" w:sz="4" w:space="0" w:color="707070"/>
            </w:tcBorders>
          </w:tcPr>
          <w:p w14:paraId="6F274C4C" w14:textId="77777777" w:rsidR="00382145" w:rsidRPr="007E7E0C" w:rsidRDefault="00382145" w:rsidP="00376E47">
            <w:pPr>
              <w:pStyle w:val="DoEtabletext2018"/>
              <w:rPr>
                <w:rStyle w:val="DoEstrongemphasis2018"/>
              </w:rPr>
            </w:pPr>
          </w:p>
        </w:tc>
      </w:tr>
      <w:tr w:rsidR="00382145" w:rsidRPr="0084745C" w14:paraId="3636B5CB"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0CCDB60A" w14:textId="77777777" w:rsidR="00382145" w:rsidRDefault="00382145" w:rsidP="00376E47">
            <w:pPr>
              <w:pStyle w:val="DoEtabletext2018"/>
              <w:rPr>
                <w:rStyle w:val="DoEstrongemphasis2018"/>
              </w:rPr>
            </w:pPr>
            <w:r w:rsidRPr="00D817A1">
              <w:rPr>
                <w:rStyle w:val="DoEstrongemphasis2018"/>
              </w:rPr>
              <w:t>Outside garden activities</w:t>
            </w:r>
          </w:p>
          <w:p w14:paraId="4ACD596D" w14:textId="77777777" w:rsidR="00382145" w:rsidRPr="004227E1" w:rsidRDefault="00382145" w:rsidP="00376E47">
            <w:pPr>
              <w:pStyle w:val="DoEgraphics2018"/>
            </w:pPr>
          </w:p>
        </w:tc>
        <w:tc>
          <w:tcPr>
            <w:tcW w:w="6891" w:type="dxa"/>
            <w:tcBorders>
              <w:top w:val="single" w:sz="4" w:space="0" w:color="707070"/>
              <w:left w:val="single" w:sz="4" w:space="0" w:color="707070"/>
              <w:bottom w:val="single" w:sz="4" w:space="0" w:color="707070"/>
              <w:right w:val="single" w:sz="4" w:space="0" w:color="707070"/>
            </w:tcBorders>
          </w:tcPr>
          <w:p w14:paraId="42EC827D" w14:textId="77777777" w:rsidR="00382145" w:rsidRDefault="00382145" w:rsidP="00376E47">
            <w:pPr>
              <w:pStyle w:val="DoEtabletext2018"/>
              <w:rPr>
                <w:rStyle w:val="DoEstrongemphasis2018"/>
              </w:rPr>
            </w:pPr>
            <w:r>
              <w:rPr>
                <w:rStyle w:val="DoEstrongemphasis2018"/>
              </w:rPr>
              <w:t>Plant seedlings in garden beds</w:t>
            </w:r>
          </w:p>
          <w:p w14:paraId="0656D1BA" w14:textId="77777777" w:rsidR="00382145" w:rsidRPr="00B4534E" w:rsidRDefault="00382145" w:rsidP="00376E47">
            <w:pPr>
              <w:pStyle w:val="DoEtablelist1bullet2018"/>
              <w:rPr>
                <w:lang w:val="en-US"/>
              </w:rPr>
            </w:pPr>
            <w:r>
              <w:rPr>
                <w:lang w:val="en-US"/>
              </w:rPr>
              <w:t>Water the garden beds, m</w:t>
            </w:r>
            <w:r w:rsidRPr="00B4534E">
              <w:rPr>
                <w:lang w:val="en-US"/>
              </w:rPr>
              <w:t>ark out and allocate planting spaces</w:t>
            </w:r>
            <w:r>
              <w:rPr>
                <w:lang w:val="en-US"/>
              </w:rPr>
              <w:t>.</w:t>
            </w:r>
          </w:p>
          <w:p w14:paraId="4BB877A7" w14:textId="77777777" w:rsidR="00382145" w:rsidRPr="00F201F3" w:rsidRDefault="00382145" w:rsidP="00376E47">
            <w:pPr>
              <w:pStyle w:val="DoEtablelist1bullet2018"/>
              <w:rPr>
                <w:shd w:val="clear" w:color="auto" w:fill="FFFFFF"/>
              </w:rPr>
            </w:pPr>
            <w:r>
              <w:rPr>
                <w:lang w:val="en-US"/>
              </w:rPr>
              <w:t xml:space="preserve">Demonstrate planting procedure and safe use of gardening tools. </w:t>
            </w:r>
          </w:p>
          <w:p w14:paraId="7ED32C83" w14:textId="77777777" w:rsidR="00382145" w:rsidRPr="00B3461A" w:rsidRDefault="00382145" w:rsidP="00376E47">
            <w:pPr>
              <w:pStyle w:val="DoEtablelist1bullet2018"/>
              <w:rPr>
                <w:shd w:val="clear" w:color="auto" w:fill="FFFFFF"/>
              </w:rPr>
            </w:pPr>
            <w:r>
              <w:rPr>
                <w:lang w:val="en-US"/>
              </w:rPr>
              <w:t>Recall and identify the parts of one of the seedlings as it is removed from its nursery pot – roots, leaves, stem. Encourage questioning.</w:t>
            </w:r>
          </w:p>
          <w:p w14:paraId="065F9E8C" w14:textId="77777777" w:rsidR="00382145" w:rsidRPr="000E7C0D" w:rsidRDefault="00382145" w:rsidP="00376E47">
            <w:pPr>
              <w:pStyle w:val="DoEtablelist1bullet2018"/>
              <w:rPr>
                <w:shd w:val="clear" w:color="auto" w:fill="FFFFFF"/>
              </w:rPr>
            </w:pPr>
            <w:r>
              <w:rPr>
                <w:lang w:val="en-US"/>
              </w:rPr>
              <w:t xml:space="preserve">Plant seedlings in designated places. </w:t>
            </w:r>
          </w:p>
          <w:p w14:paraId="1D520534" w14:textId="77777777" w:rsidR="00382145" w:rsidRPr="00090F65" w:rsidRDefault="00382145" w:rsidP="00376E47">
            <w:pPr>
              <w:pStyle w:val="DoEtablelist1bullet2018"/>
              <w:rPr>
                <w:shd w:val="clear" w:color="auto" w:fill="FFFFFF"/>
              </w:rPr>
            </w:pPr>
            <w:r>
              <w:rPr>
                <w:lang w:val="en-US"/>
              </w:rPr>
              <w:t xml:space="preserve">Water each seedling with a watering can for 5 seconds. </w:t>
            </w:r>
          </w:p>
          <w:p w14:paraId="6E9E5309" w14:textId="77777777" w:rsidR="00382145" w:rsidRPr="000A2F82" w:rsidRDefault="00382145" w:rsidP="00376E47">
            <w:pPr>
              <w:pStyle w:val="DoEtablelist1bullet2018"/>
              <w:rPr>
                <w:shd w:val="clear" w:color="auto" w:fill="FFFFFF"/>
              </w:rPr>
            </w:pPr>
            <w:r>
              <w:rPr>
                <w:shd w:val="clear" w:color="auto" w:fill="FFFFFF"/>
              </w:rPr>
              <w:t xml:space="preserve">Allocate one or two seedlings on the edges for recording heights and growth. Students draw a line on cardboard to mark the height of their seedlings as baseline data for a seedling growth chart. </w:t>
            </w:r>
          </w:p>
          <w:p w14:paraId="4AE4747C" w14:textId="77777777" w:rsidR="00382145" w:rsidRPr="00B3461A" w:rsidRDefault="00382145" w:rsidP="00376E47">
            <w:pPr>
              <w:pStyle w:val="DoEtablelist1bullet2018"/>
              <w:rPr>
                <w:shd w:val="clear" w:color="auto" w:fill="FFFFFF"/>
              </w:rPr>
            </w:pPr>
            <w:r>
              <w:rPr>
                <w:lang w:val="en-US"/>
              </w:rPr>
              <w:t>Install plant labels created by students (see below).</w:t>
            </w:r>
          </w:p>
          <w:p w14:paraId="39558866" w14:textId="77777777" w:rsidR="00382145" w:rsidRPr="00CE3064" w:rsidRDefault="00382145" w:rsidP="00376E47">
            <w:pPr>
              <w:pStyle w:val="DoEtablelist1bullet2018"/>
              <w:rPr>
                <w:lang w:val="en-US"/>
              </w:rPr>
            </w:pPr>
            <w:r>
              <w:t>Record observations and procedures in garden journals.</w:t>
            </w:r>
          </w:p>
        </w:tc>
        <w:tc>
          <w:tcPr>
            <w:tcW w:w="1920" w:type="dxa"/>
            <w:tcBorders>
              <w:top w:val="single" w:sz="4" w:space="0" w:color="707070"/>
              <w:left w:val="single" w:sz="4" w:space="0" w:color="707070"/>
              <w:bottom w:val="single" w:sz="4" w:space="0" w:color="707070"/>
              <w:right w:val="single" w:sz="4" w:space="0" w:color="707070"/>
            </w:tcBorders>
          </w:tcPr>
          <w:p w14:paraId="215E723F" w14:textId="77777777" w:rsidR="00382145" w:rsidRDefault="00382145" w:rsidP="00376E47">
            <w:pPr>
              <w:pStyle w:val="DoEtabletext2018"/>
            </w:pPr>
            <w:hyperlink r:id="rId46"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F518F69" w14:textId="77777777" w:rsidR="00382145" w:rsidRDefault="00382145" w:rsidP="00376E47">
            <w:pPr>
              <w:pStyle w:val="DoEtabletext2018"/>
              <w:rPr>
                <w:rStyle w:val="DoEstrongemphasis2018"/>
                <w:b w:val="0"/>
              </w:rPr>
            </w:pPr>
            <w:hyperlink r:id="rId47" w:history="1">
              <w:r w:rsidRPr="002419C5">
                <w:rPr>
                  <w:rStyle w:val="Hyperlink"/>
                </w:rPr>
                <w:t>Planting guide</w:t>
              </w:r>
            </w:hyperlink>
            <w:r>
              <w:rPr>
                <w:rStyle w:val="DoEstrongemphasis2018"/>
              </w:rPr>
              <w:t xml:space="preserve">, </w:t>
            </w:r>
            <w:proofErr w:type="spellStart"/>
            <w:r>
              <w:rPr>
                <w:rStyle w:val="DoEstrongemphasis2018"/>
              </w:rPr>
              <w:t>Gardenate</w:t>
            </w:r>
            <w:proofErr w:type="spellEnd"/>
          </w:p>
          <w:p w14:paraId="36F795A6" w14:textId="77777777" w:rsidR="00382145" w:rsidRDefault="00382145" w:rsidP="00376E47">
            <w:pPr>
              <w:pStyle w:val="DoEtabletext2018"/>
              <w:rPr>
                <w:rStyle w:val="DoEstrongemphasis2018"/>
                <w:b w:val="0"/>
              </w:rPr>
            </w:pPr>
            <w:r>
              <w:rPr>
                <w:rStyle w:val="DoEstrongemphasis2018"/>
              </w:rPr>
              <w:t xml:space="preserve">Fruit and vegetable seedlings </w:t>
            </w:r>
          </w:p>
          <w:p w14:paraId="5334C75D" w14:textId="77777777" w:rsidR="00382145" w:rsidRDefault="00382145" w:rsidP="00376E47">
            <w:pPr>
              <w:pStyle w:val="DoEtabletext2018"/>
              <w:rPr>
                <w:lang w:val="en-US"/>
              </w:rPr>
            </w:pPr>
            <w:r>
              <w:rPr>
                <w:lang w:val="en-US"/>
              </w:rPr>
              <w:t>Gardening tools</w:t>
            </w:r>
          </w:p>
          <w:p w14:paraId="2AD10E42" w14:textId="77777777" w:rsidR="00382145" w:rsidRDefault="00382145" w:rsidP="00376E47">
            <w:pPr>
              <w:pStyle w:val="DoEtabletext2018"/>
              <w:rPr>
                <w:lang w:val="en-US"/>
              </w:rPr>
            </w:pPr>
            <w:r>
              <w:rPr>
                <w:lang w:val="en-US"/>
              </w:rPr>
              <w:t xml:space="preserve">Garden journals, pencils </w:t>
            </w:r>
          </w:p>
          <w:p w14:paraId="311CBACA" w14:textId="77777777" w:rsidR="00382145" w:rsidRPr="00565FEC" w:rsidRDefault="00382145" w:rsidP="00376E47">
            <w:pPr>
              <w:pStyle w:val="DoEtabletext2018"/>
              <w:rPr>
                <w:rStyle w:val="DoEstrongemphasis2018"/>
                <w:b w:val="0"/>
                <w:lang w:val="en-US"/>
              </w:rPr>
            </w:pPr>
            <w:r>
              <w:rPr>
                <w:lang w:val="en-US"/>
              </w:rPr>
              <w:t xml:space="preserve">Growth charts </w:t>
            </w:r>
          </w:p>
        </w:tc>
      </w:tr>
      <w:tr w:rsidR="00382145" w:rsidRPr="0084745C" w14:paraId="266CDC08"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6BE9017D" w14:textId="77777777" w:rsidR="00382145" w:rsidRDefault="00382145" w:rsidP="00376E47">
            <w:pPr>
              <w:pStyle w:val="DoEtablelist2bullet2018"/>
              <w:numPr>
                <w:ilvl w:val="0"/>
                <w:numId w:val="0"/>
              </w:numPr>
              <w:rPr>
                <w:rStyle w:val="DoEstrongemphasis2018"/>
              </w:rPr>
            </w:pPr>
            <w:r w:rsidRPr="00D817A1">
              <w:rPr>
                <w:rStyle w:val="DoEstrongemphasis2018"/>
              </w:rPr>
              <w:t>Indoor and outdoor learning spaces</w:t>
            </w:r>
          </w:p>
          <w:p w14:paraId="64EB02F5" w14:textId="77777777" w:rsidR="00382145" w:rsidRDefault="00382145" w:rsidP="00376E47">
            <w:r>
              <w:rPr>
                <w:noProof/>
              </w:rPr>
              <w:drawing>
                <wp:inline distT="0" distB="0" distL="0" distR="0" wp14:anchorId="37BF5F42" wp14:editId="43B62E15">
                  <wp:extent cx="1075055" cy="1433195"/>
                  <wp:effectExtent l="0" t="0" r="4445" b="1905"/>
                  <wp:docPr id="61" name="Picture 61" descr="A timber label standing in a garden bed. The word 'carrot' is painted o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3-14 08.39.58 copy.jpg"/>
                          <pic:cNvPicPr/>
                        </pic:nvPicPr>
                        <pic:blipFill>
                          <a:blip r:embed="rId48" cstate="hqprint">
                            <a:extLst>
                              <a:ext uri="{28A0092B-C50C-407E-A947-70E740481C1C}">
                                <a14:useLocalDpi xmlns:a14="http://schemas.microsoft.com/office/drawing/2010/main"/>
                              </a:ext>
                            </a:extLst>
                          </a:blip>
                          <a:stretch>
                            <a:fillRect/>
                          </a:stretch>
                        </pic:blipFill>
                        <pic:spPr>
                          <a:xfrm>
                            <a:off x="0" y="0"/>
                            <a:ext cx="1075055" cy="1433195"/>
                          </a:xfrm>
                          <a:prstGeom prst="rect">
                            <a:avLst/>
                          </a:prstGeom>
                        </pic:spPr>
                      </pic:pic>
                    </a:graphicData>
                  </a:graphic>
                </wp:inline>
              </w:drawing>
            </w:r>
          </w:p>
          <w:p w14:paraId="26DD563C" w14:textId="77777777" w:rsidR="00382145" w:rsidRDefault="00382145" w:rsidP="00376E47">
            <w:pPr>
              <w:pStyle w:val="DoEgraphics2018"/>
            </w:pPr>
            <w:r>
              <w:t>Painted garden label at St Clair PS. EZEC 2019</w:t>
            </w:r>
            <w:r>
              <w:fldChar w:fldCharType="begin"/>
            </w:r>
            <w:r>
              <w:instrText xml:space="preserve"> INCLUDEPICTURE "/var/folders/8n/061_snv55w75lkm0njs204kx2m0r5b/T/com.microsoft.Word/WebArchiveCopyPasteTempFiles/9k=" \* MERGEFORMATINET </w:instrText>
            </w:r>
            <w:r>
              <w:fldChar w:fldCharType="end"/>
            </w:r>
          </w:p>
          <w:p w14:paraId="1441FE7C" w14:textId="77777777" w:rsidR="00382145" w:rsidRPr="00F900A5" w:rsidRDefault="00382145" w:rsidP="00376E47">
            <w:pPr>
              <w:pStyle w:val="DoEgraphics2018"/>
              <w:rPr>
                <w:rStyle w:val="DoEstrongemphasis2018"/>
                <w:b w:val="0"/>
              </w:rPr>
            </w:pPr>
          </w:p>
        </w:tc>
        <w:tc>
          <w:tcPr>
            <w:tcW w:w="6891" w:type="dxa"/>
            <w:tcBorders>
              <w:top w:val="single" w:sz="4" w:space="0" w:color="707070"/>
              <w:left w:val="single" w:sz="4" w:space="0" w:color="707070"/>
              <w:bottom w:val="single" w:sz="4" w:space="0" w:color="707070"/>
              <w:right w:val="single" w:sz="4" w:space="0" w:color="707070"/>
            </w:tcBorders>
          </w:tcPr>
          <w:p w14:paraId="42CCA7D9" w14:textId="77777777" w:rsidR="00382145" w:rsidRPr="00F81AF1" w:rsidRDefault="00382145" w:rsidP="00376E47">
            <w:pPr>
              <w:pStyle w:val="DoEtabletext2018"/>
              <w:rPr>
                <w:b/>
              </w:rPr>
            </w:pPr>
            <w:r>
              <w:rPr>
                <w:rStyle w:val="DoEstrongemphasis2018"/>
              </w:rPr>
              <w:t>Design and produce plant labels</w:t>
            </w:r>
          </w:p>
          <w:p w14:paraId="405010A4" w14:textId="77777777" w:rsidR="00382145" w:rsidRPr="000E1C0F" w:rsidRDefault="00382145" w:rsidP="00376E47">
            <w:pPr>
              <w:pStyle w:val="DoEtablelist1bullet2018"/>
              <w:rPr>
                <w:color w:val="000000" w:themeColor="text1"/>
              </w:rPr>
            </w:pPr>
            <w:r>
              <w:rPr>
                <w:color w:val="000000" w:themeColor="text1"/>
              </w:rPr>
              <w:t>Explore signs in the school – explore the variety of signs in gardens and around the school, identifying materials and their properties.</w:t>
            </w:r>
          </w:p>
          <w:p w14:paraId="5A9B3121" w14:textId="77777777" w:rsidR="00382145" w:rsidRPr="00101A97" w:rsidRDefault="00382145" w:rsidP="00376E47">
            <w:pPr>
              <w:pStyle w:val="DoEtablelist1bullet2018"/>
              <w:rPr>
                <w:color w:val="000000" w:themeColor="text1"/>
              </w:rPr>
            </w:pPr>
            <w:r>
              <w:rPr>
                <w:lang w:val="en-GB"/>
              </w:rPr>
              <w:t>Define the design task – state the task of re-purposing an object or material to make a sign. Discuss the benefits of repurposing things. Discuss and define the criteria of a plant sign – waterproof, doesn’t blow away, large enough to read or view.</w:t>
            </w:r>
          </w:p>
          <w:p w14:paraId="0EB898C1" w14:textId="77777777" w:rsidR="00382145" w:rsidRPr="00C7182E" w:rsidRDefault="00382145" w:rsidP="00376E47">
            <w:pPr>
              <w:pStyle w:val="DoEtablelist1bullet2018"/>
              <w:rPr>
                <w:color w:val="000000" w:themeColor="text1"/>
              </w:rPr>
            </w:pPr>
            <w:r>
              <w:rPr>
                <w:lang w:val="en-GB"/>
              </w:rPr>
              <w:t>Explore properties of materials – have available a range of materials. Using a criteria checklist, students explore the suitability of materials.</w:t>
            </w:r>
          </w:p>
          <w:p w14:paraId="5AC8EED1" w14:textId="77777777" w:rsidR="00382145" w:rsidRPr="00101A97" w:rsidRDefault="00382145" w:rsidP="00376E47">
            <w:pPr>
              <w:pStyle w:val="DoEtablelist1bullet2018"/>
              <w:rPr>
                <w:color w:val="000000" w:themeColor="text1"/>
              </w:rPr>
            </w:pPr>
            <w:r>
              <w:rPr>
                <w:lang w:val="en-GB"/>
              </w:rPr>
              <w:t xml:space="preserve">Select the best </w:t>
            </w:r>
            <w:r>
              <w:rPr>
                <w:lang w:val="en-GB"/>
              </w:rPr>
              <w:softHyphen/>
              <w:t>– based on ‘product testing’ vote on the favoured material for the class’s garden.</w:t>
            </w:r>
          </w:p>
          <w:p w14:paraId="697EA56F" w14:textId="77777777" w:rsidR="00382145" w:rsidRPr="00101A97" w:rsidRDefault="00382145" w:rsidP="00376E47">
            <w:pPr>
              <w:pStyle w:val="DoEtablelist1bullet2018"/>
              <w:rPr>
                <w:color w:val="000000" w:themeColor="text1"/>
              </w:rPr>
            </w:pPr>
            <w:r>
              <w:rPr>
                <w:lang w:val="en-GB"/>
              </w:rPr>
              <w:t>Plan and produce – students produce plant labels then</w:t>
            </w:r>
            <w:r>
              <w:rPr>
                <w:color w:val="000000" w:themeColor="text1"/>
              </w:rPr>
              <w:t xml:space="preserve"> install them in the garden</w:t>
            </w:r>
            <w:r w:rsidRPr="00101A97">
              <w:rPr>
                <w:color w:val="000000" w:themeColor="text1"/>
              </w:rPr>
              <w:t>.</w:t>
            </w:r>
            <w:r>
              <w:rPr>
                <w:color w:val="000000" w:themeColor="text1"/>
              </w:rPr>
              <w:t xml:space="preserve"> </w:t>
            </w:r>
          </w:p>
          <w:p w14:paraId="3A9D878A" w14:textId="77777777" w:rsidR="00382145" w:rsidRPr="0084745C" w:rsidRDefault="00382145" w:rsidP="00376E47">
            <w:pPr>
              <w:pStyle w:val="DoEtablelist1bullet2018"/>
            </w:pPr>
            <w:r>
              <w:rPr>
                <w:color w:val="000000" w:themeColor="text1"/>
              </w:rPr>
              <w:t>Communicate design features</w:t>
            </w:r>
            <w:r w:rsidRPr="00572F09">
              <w:rPr>
                <w:color w:val="000000" w:themeColor="text1"/>
              </w:rPr>
              <w:t xml:space="preserve"> – </w:t>
            </w:r>
            <w:r>
              <w:rPr>
                <w:color w:val="000000" w:themeColor="text1"/>
              </w:rPr>
              <w:t>students verbally recount the design features of the plant labels.</w:t>
            </w:r>
          </w:p>
        </w:tc>
        <w:tc>
          <w:tcPr>
            <w:tcW w:w="1920" w:type="dxa"/>
            <w:tcBorders>
              <w:top w:val="single" w:sz="4" w:space="0" w:color="707070"/>
              <w:left w:val="single" w:sz="4" w:space="0" w:color="707070"/>
              <w:bottom w:val="single" w:sz="4" w:space="0" w:color="707070"/>
              <w:right w:val="single" w:sz="4" w:space="0" w:color="707070"/>
            </w:tcBorders>
          </w:tcPr>
          <w:p w14:paraId="48658868" w14:textId="77777777" w:rsidR="00382145" w:rsidRDefault="00382145" w:rsidP="00376E47">
            <w:pPr>
              <w:pStyle w:val="DoEtabletext2018"/>
              <w:rPr>
                <w:lang w:val="en-US"/>
              </w:rPr>
            </w:pPr>
            <w:r>
              <w:t>Materials such as timber off-cuts, ice-cream container lids, large pebbles.</w:t>
            </w:r>
            <w:r>
              <w:rPr>
                <w:lang w:val="en-US"/>
              </w:rPr>
              <w:t xml:space="preserve"> </w:t>
            </w:r>
          </w:p>
          <w:p w14:paraId="7A2EDE5C" w14:textId="77777777" w:rsidR="00382145" w:rsidRDefault="00382145" w:rsidP="00376E47">
            <w:pPr>
              <w:pStyle w:val="DoEtabletext2018"/>
              <w:rPr>
                <w:lang w:val="en-US"/>
              </w:rPr>
            </w:pPr>
            <w:r>
              <w:rPr>
                <w:lang w:val="en-US"/>
              </w:rPr>
              <w:t>Permanent markers, paint</w:t>
            </w:r>
          </w:p>
          <w:p w14:paraId="731574CB" w14:textId="77777777" w:rsidR="00382145" w:rsidRDefault="00382145" w:rsidP="00376E47">
            <w:pPr>
              <w:pStyle w:val="DoEtabletext2018"/>
              <w:rPr>
                <w:lang w:val="en-US"/>
              </w:rPr>
            </w:pPr>
            <w:hyperlink r:id="rId49" w:history="1">
              <w:r w:rsidRPr="00C7182E">
                <w:rPr>
                  <w:rStyle w:val="Hyperlink"/>
                  <w:lang w:val="en-US"/>
                </w:rPr>
                <w:t>20 creative DIY plant labels and markers</w:t>
              </w:r>
            </w:hyperlink>
            <w:r>
              <w:rPr>
                <w:lang w:val="en-US"/>
              </w:rPr>
              <w:t>, The Micro Gardener</w:t>
            </w:r>
          </w:p>
          <w:p w14:paraId="192E75E0" w14:textId="77777777" w:rsidR="00382145" w:rsidRPr="00AD29A5" w:rsidRDefault="00382145" w:rsidP="00376E47">
            <w:pPr>
              <w:pStyle w:val="DoEtabletext2018"/>
              <w:rPr>
                <w:rStyle w:val="DoEstrongemphasis2018"/>
                <w:b w:val="0"/>
                <w:lang w:val="en-US"/>
              </w:rPr>
            </w:pPr>
            <w:hyperlink r:id="rId50" w:history="1">
              <w:r w:rsidRPr="006773ED">
                <w:rPr>
                  <w:rStyle w:val="Hyperlink"/>
                  <w:lang w:val="en-US"/>
                </w:rPr>
                <w:t>How to make garden markers by painting stones</w:t>
              </w:r>
            </w:hyperlink>
            <w:r>
              <w:rPr>
                <w:lang w:val="en-US"/>
              </w:rPr>
              <w:t>, Adventure in a box</w:t>
            </w:r>
          </w:p>
        </w:tc>
      </w:tr>
    </w:tbl>
    <w:p w14:paraId="3941E796" w14:textId="77777777" w:rsidR="00382145" w:rsidRDefault="00382145" w:rsidP="00382145">
      <w:pPr>
        <w:pStyle w:val="DoEheading32018"/>
      </w:pPr>
      <w:r>
        <w:lastRenderedPageBreak/>
        <w:t>4. Investigate seeds</w:t>
      </w:r>
    </w:p>
    <w:p w14:paraId="305E46AD" w14:textId="77777777" w:rsidR="00382145" w:rsidRPr="009077DF" w:rsidRDefault="00382145" w:rsidP="00382145">
      <w:pPr>
        <w:pStyle w:val="DoEbodytext2018"/>
        <w:rPr>
          <w:rStyle w:val="DoEstrongemphasis2018"/>
        </w:rPr>
      </w:pPr>
      <w:r w:rsidRPr="009077DF">
        <w:rPr>
          <w:rStyle w:val="DoEstrongemphasis2018"/>
        </w:rPr>
        <w:t>How do seeds grow? How do we care for seedlings?</w:t>
      </w:r>
    </w:p>
    <w:tbl>
      <w:tblPr>
        <w:tblW w:w="10762" w:type="dxa"/>
        <w:tblLook w:val="04A0" w:firstRow="1" w:lastRow="0" w:firstColumn="1" w:lastColumn="0" w:noHBand="0" w:noVBand="1"/>
      </w:tblPr>
      <w:tblGrid>
        <w:gridCol w:w="1897"/>
        <w:gridCol w:w="6887"/>
        <w:gridCol w:w="1978"/>
      </w:tblGrid>
      <w:tr w:rsidR="00382145" w:rsidRPr="0084745C" w14:paraId="1F73A842"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BCA24E1"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4F590E7"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BC49421" w14:textId="77777777" w:rsidR="00382145" w:rsidRDefault="00382145" w:rsidP="00376E47">
            <w:pPr>
              <w:pStyle w:val="DoEtableheading2018"/>
            </w:pPr>
            <w:r>
              <w:t>Resources</w:t>
            </w:r>
          </w:p>
        </w:tc>
      </w:tr>
      <w:tr w:rsidR="00382145" w:rsidRPr="0084745C" w14:paraId="0D49579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30A9F87"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3996D6AF"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6AB6CCD7"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01DD4913" w14:textId="77777777" w:rsidR="00382145" w:rsidRDefault="00382145" w:rsidP="00376E47">
            <w:pPr>
              <w:pStyle w:val="DoEtabletext2018"/>
              <w:rPr>
                <w:lang w:val="en-GB"/>
              </w:rPr>
            </w:pPr>
            <w:r>
              <w:rPr>
                <w:lang w:val="en-GB"/>
              </w:rPr>
              <w:t>STe-2DP-T develops solutions to identified needs</w:t>
            </w:r>
          </w:p>
          <w:p w14:paraId="2148FFC6"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0889064F" w14:textId="77777777" w:rsidR="00382145" w:rsidRPr="00133E19" w:rsidRDefault="00382145" w:rsidP="00376E47">
            <w:pPr>
              <w:pStyle w:val="DoEtabletext2018"/>
              <w:rPr>
                <w:rStyle w:val="DoEstrongemphasis2018"/>
              </w:rPr>
            </w:pPr>
            <w:r w:rsidRPr="00133E19">
              <w:rPr>
                <w:rStyle w:val="DoEstrongemphasis2018"/>
              </w:rPr>
              <w:t>English</w:t>
            </w:r>
          </w:p>
          <w:p w14:paraId="0BC3B1BC" w14:textId="77777777" w:rsidR="00382145" w:rsidRDefault="00382145" w:rsidP="00376E47">
            <w:pPr>
              <w:pStyle w:val="DoEtabletext2018"/>
              <w:rPr>
                <w:lang w:val="en-GB"/>
              </w:rPr>
            </w:pPr>
            <w:r>
              <w:rPr>
                <w:lang w:val="en-GB"/>
              </w:rPr>
              <w:t xml:space="preserve">ENe-1A </w:t>
            </w:r>
            <w:r w:rsidRPr="00C963F9">
              <w:rPr>
                <w:lang w:val="en-GB"/>
              </w:rPr>
              <w:t>communicates with peers and known adults in informal and guided activities demonstrating emerging skills of group interaction</w:t>
            </w:r>
          </w:p>
          <w:p w14:paraId="6D863324" w14:textId="77777777" w:rsidR="00382145" w:rsidRDefault="00382145" w:rsidP="00376E47">
            <w:pPr>
              <w:pStyle w:val="DoEtabletext2018"/>
              <w:rPr>
                <w:lang w:val="en-GB"/>
              </w:rPr>
            </w:pPr>
            <w:r>
              <w:rPr>
                <w:lang w:val="en-GB"/>
              </w:rPr>
              <w:t xml:space="preserve">ENe-2A </w:t>
            </w:r>
            <w:r w:rsidRPr="00C963F9">
              <w:rPr>
                <w:lang w:val="en-GB"/>
              </w:rPr>
              <w:t>composes simple texts to convey an idea or messag</w:t>
            </w:r>
            <w:r>
              <w:rPr>
                <w:lang w:val="en-GB"/>
              </w:rPr>
              <w:t>e</w:t>
            </w:r>
          </w:p>
          <w:p w14:paraId="5064CE9C" w14:textId="77777777" w:rsidR="00382145" w:rsidRPr="002D75AE" w:rsidRDefault="00382145" w:rsidP="00376E47">
            <w:pPr>
              <w:pStyle w:val="DoEtabletext2018"/>
              <w:rPr>
                <w:rStyle w:val="DoEstrongemphasis2018"/>
              </w:rPr>
            </w:pPr>
            <w:r>
              <w:rPr>
                <w:rStyle w:val="DoEstrongemphasis2018"/>
              </w:rPr>
              <w:t>Mathematics</w:t>
            </w:r>
          </w:p>
          <w:p w14:paraId="46570B1E" w14:textId="77777777" w:rsidR="00382145" w:rsidRDefault="00382145" w:rsidP="00376E47">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14524C93" w14:textId="77777777" w:rsidR="00382145" w:rsidRPr="00C963F9" w:rsidRDefault="00382145" w:rsidP="00376E47">
            <w:pPr>
              <w:pStyle w:val="DoEtabletext2018"/>
              <w:rPr>
                <w:lang w:val="en-GB"/>
              </w:rPr>
            </w:pPr>
            <w:r w:rsidRPr="00F9523C">
              <w:rPr>
                <w:lang w:val="en-GB"/>
              </w:rPr>
              <w:t>MAe-9MG describes and compares lengths and distances using everyday language</w:t>
            </w:r>
          </w:p>
        </w:tc>
        <w:tc>
          <w:tcPr>
            <w:tcW w:w="1978" w:type="dxa"/>
            <w:tcBorders>
              <w:top w:val="single" w:sz="4" w:space="0" w:color="707070"/>
              <w:left w:val="single" w:sz="4" w:space="0" w:color="707070"/>
              <w:bottom w:val="single" w:sz="4" w:space="0" w:color="707070"/>
              <w:right w:val="single" w:sz="4" w:space="0" w:color="707070"/>
            </w:tcBorders>
          </w:tcPr>
          <w:p w14:paraId="3450729A" w14:textId="77777777" w:rsidR="00382145" w:rsidRPr="007E7E0C" w:rsidRDefault="00382145" w:rsidP="00376E47">
            <w:pPr>
              <w:pStyle w:val="DoEtabletext2018"/>
              <w:rPr>
                <w:rStyle w:val="DoEstrongemphasis2018"/>
              </w:rPr>
            </w:pPr>
          </w:p>
        </w:tc>
      </w:tr>
      <w:tr w:rsidR="00382145" w:rsidRPr="0084745C" w14:paraId="3E06E071"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1B0EC14"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0B5DA106" w14:textId="77777777" w:rsidR="00382145" w:rsidRDefault="00382145" w:rsidP="00376E47">
            <w:pPr>
              <w:pStyle w:val="DoEtabletext2018"/>
              <w:rPr>
                <w:lang w:val="en-US"/>
              </w:rPr>
            </w:pPr>
            <w:r>
              <w:rPr>
                <w:lang w:val="en-US"/>
              </w:rPr>
              <w:t>For students to:</w:t>
            </w:r>
          </w:p>
          <w:p w14:paraId="21F709EB" w14:textId="77777777" w:rsidR="00382145" w:rsidRDefault="00382145" w:rsidP="00376E47">
            <w:pPr>
              <w:pStyle w:val="DoEtablelist1bullet2018"/>
            </w:pPr>
            <w:r>
              <w:t xml:space="preserve">investigate seed germination </w:t>
            </w:r>
          </w:p>
          <w:p w14:paraId="1D4452B1" w14:textId="77777777" w:rsidR="00382145" w:rsidRDefault="00382145" w:rsidP="00376E47">
            <w:pPr>
              <w:pStyle w:val="DoEtablelist1bullet2018"/>
            </w:pPr>
            <w:r>
              <w:t>name the parts of a germinated seed</w:t>
            </w:r>
          </w:p>
          <w:p w14:paraId="61250D5E" w14:textId="77777777" w:rsidR="00382145" w:rsidRPr="00CA2A32" w:rsidRDefault="00382145" w:rsidP="00376E47">
            <w:pPr>
              <w:pStyle w:val="DoEtablelist1bullet2018"/>
              <w:rPr>
                <w:b/>
              </w:rPr>
            </w:pPr>
            <w:r>
              <w:t xml:space="preserve">sequence and outline the procedure for planting seedlings </w:t>
            </w:r>
          </w:p>
          <w:p w14:paraId="657EAA69" w14:textId="77777777" w:rsidR="00382145" w:rsidRPr="00133E19" w:rsidRDefault="00382145" w:rsidP="00376E47">
            <w:pPr>
              <w:pStyle w:val="DoEtablelist1bullet2018"/>
              <w:rPr>
                <w:rStyle w:val="DoEstrongemphasis2018"/>
              </w:rPr>
            </w:pPr>
            <w:r>
              <w:t>recognise what plants need for growing.</w:t>
            </w:r>
          </w:p>
        </w:tc>
        <w:tc>
          <w:tcPr>
            <w:tcW w:w="1978" w:type="dxa"/>
            <w:tcBorders>
              <w:top w:val="single" w:sz="4" w:space="0" w:color="707070"/>
              <w:left w:val="single" w:sz="4" w:space="0" w:color="707070"/>
              <w:bottom w:val="single" w:sz="4" w:space="0" w:color="707070"/>
              <w:right w:val="single" w:sz="4" w:space="0" w:color="707070"/>
            </w:tcBorders>
          </w:tcPr>
          <w:p w14:paraId="475C6120" w14:textId="77777777" w:rsidR="00382145" w:rsidRPr="007E7E0C" w:rsidRDefault="00382145" w:rsidP="00376E47">
            <w:pPr>
              <w:pStyle w:val="DoEtabletext2018"/>
              <w:rPr>
                <w:rStyle w:val="DoEstrongemphasis2018"/>
              </w:rPr>
            </w:pPr>
          </w:p>
        </w:tc>
      </w:tr>
      <w:tr w:rsidR="00382145" w:rsidRPr="0084745C" w14:paraId="20809FF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8DD2465" w14:textId="77777777" w:rsidR="00382145" w:rsidRDefault="00382145" w:rsidP="00376E47">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46CA0C42" w14:textId="77777777" w:rsidR="00382145" w:rsidRDefault="00382145" w:rsidP="00376E47">
            <w:pPr>
              <w:pStyle w:val="DoEtabletext2018"/>
              <w:rPr>
                <w:rStyle w:val="DoEstrongemphasis2018"/>
              </w:rPr>
            </w:pPr>
            <w:r>
              <w:rPr>
                <w:rStyle w:val="DoEstrongemphasis2018"/>
              </w:rPr>
              <w:t>Care for the garden and record changes and growth</w:t>
            </w:r>
          </w:p>
          <w:p w14:paraId="50452A73" w14:textId="77777777" w:rsidR="00382145" w:rsidRPr="00A00C26" w:rsidRDefault="00382145" w:rsidP="00376E47">
            <w:pPr>
              <w:pStyle w:val="DoEtablelist1bullet2018"/>
            </w:pPr>
            <w:r w:rsidRPr="00A00C26">
              <w:t>Mark and compare the heights of seedlings on growth charts.</w:t>
            </w:r>
          </w:p>
          <w:p w14:paraId="087A5BE4" w14:textId="77777777" w:rsidR="00382145" w:rsidRPr="00A00C26" w:rsidRDefault="00382145" w:rsidP="00376E47">
            <w:pPr>
              <w:pStyle w:val="DoEtablelist1bullet2018"/>
            </w:pPr>
            <w:r w:rsidRPr="00A00C26">
              <w:t>Water each seedling with a watering can for 5 seconds.</w:t>
            </w:r>
          </w:p>
          <w:p w14:paraId="5923F2B3" w14:textId="77777777" w:rsidR="00382145" w:rsidRPr="00A00C26" w:rsidRDefault="00382145" w:rsidP="00376E47">
            <w:pPr>
              <w:pStyle w:val="DoEtablelist1bullet2018"/>
            </w:pPr>
            <w:r w:rsidRPr="00A00C26">
              <w:t>Gently remove any weeds from the garden.</w:t>
            </w:r>
          </w:p>
          <w:p w14:paraId="532291B2" w14:textId="77777777" w:rsidR="00382145" w:rsidRPr="00A00C26" w:rsidRDefault="00382145" w:rsidP="00376E47">
            <w:pPr>
              <w:pStyle w:val="DoEtablelist1bullet2018"/>
            </w:pPr>
            <w:r w:rsidRPr="00A00C26">
              <w:t>Look for invertebrates using the garden, such as bees</w:t>
            </w:r>
            <w:r>
              <w:t xml:space="preserve"> and </w:t>
            </w:r>
            <w:r w:rsidRPr="00A00C26">
              <w:t>beetles</w:t>
            </w:r>
            <w:r>
              <w:t>.</w:t>
            </w:r>
          </w:p>
          <w:p w14:paraId="703C3D3E" w14:textId="77777777" w:rsidR="00382145" w:rsidRPr="00A00C26" w:rsidRDefault="00382145" w:rsidP="00376E47">
            <w:pPr>
              <w:pStyle w:val="DoEtablelist1bullet2018"/>
              <w:rPr>
                <w:b/>
              </w:rPr>
            </w:pPr>
            <w:r w:rsidRPr="00A00C26">
              <w:t>Record changes in the plants and garden in garden journals.</w:t>
            </w:r>
          </w:p>
        </w:tc>
        <w:tc>
          <w:tcPr>
            <w:tcW w:w="1978" w:type="dxa"/>
            <w:tcBorders>
              <w:top w:val="single" w:sz="4" w:space="0" w:color="707070"/>
              <w:left w:val="single" w:sz="4" w:space="0" w:color="707070"/>
              <w:bottom w:val="single" w:sz="4" w:space="0" w:color="707070"/>
              <w:right w:val="single" w:sz="4" w:space="0" w:color="707070"/>
            </w:tcBorders>
          </w:tcPr>
          <w:p w14:paraId="52065CB9" w14:textId="77777777" w:rsidR="00382145" w:rsidRDefault="00382145" w:rsidP="00376E47">
            <w:pPr>
              <w:pStyle w:val="DoEtabletext2018"/>
            </w:pPr>
            <w:hyperlink r:id="rId51"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91FFFF2" w14:textId="77777777" w:rsidR="00382145" w:rsidRDefault="00382145" w:rsidP="00376E47">
            <w:pPr>
              <w:pStyle w:val="DoEtabletext2018"/>
              <w:rPr>
                <w:lang w:val="en-US"/>
              </w:rPr>
            </w:pPr>
            <w:r>
              <w:rPr>
                <w:lang w:val="en-US"/>
              </w:rPr>
              <w:t>Gardening tools</w:t>
            </w:r>
          </w:p>
          <w:p w14:paraId="3BAABF7B" w14:textId="77777777" w:rsidR="00382145" w:rsidRPr="00565FEC" w:rsidRDefault="00382145" w:rsidP="00376E47">
            <w:pPr>
              <w:pStyle w:val="DoEtabletext2018"/>
              <w:rPr>
                <w:rStyle w:val="DoEstrongemphasis2018"/>
                <w:b w:val="0"/>
                <w:lang w:val="en-US"/>
              </w:rPr>
            </w:pPr>
            <w:r>
              <w:rPr>
                <w:lang w:val="en-US"/>
              </w:rPr>
              <w:t xml:space="preserve">Garden journals </w:t>
            </w:r>
          </w:p>
        </w:tc>
      </w:tr>
      <w:tr w:rsidR="00382145" w:rsidRPr="0084745C" w14:paraId="17F5CD7F"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1865946" w14:textId="77777777" w:rsidR="00382145" w:rsidRDefault="00382145" w:rsidP="00376E47">
            <w:pPr>
              <w:pStyle w:val="DoEtablelist2bullet2018"/>
              <w:numPr>
                <w:ilvl w:val="0"/>
                <w:numId w:val="0"/>
              </w:numPr>
              <w:rPr>
                <w:rStyle w:val="DoEstrongemphasis2018"/>
              </w:rPr>
            </w:pPr>
            <w:r w:rsidRPr="00D817A1">
              <w:rPr>
                <w:rStyle w:val="DoEstrongemphasis2018"/>
              </w:rPr>
              <w:t>Indoor and outdoor learning spaces</w:t>
            </w:r>
          </w:p>
          <w:p w14:paraId="1A1B73ED" w14:textId="77777777" w:rsidR="00382145" w:rsidRDefault="00382145" w:rsidP="00376E47">
            <w:pPr>
              <w:pStyle w:val="DoEgraphics2018"/>
              <w:rPr>
                <w:rStyle w:val="DoEstrongemphasis2018"/>
                <w:b w:val="0"/>
              </w:rPr>
            </w:pPr>
            <w:r>
              <w:rPr>
                <w:noProof/>
              </w:rPr>
              <w:drawing>
                <wp:inline distT="0" distB="0" distL="0" distR="0" wp14:anchorId="3F12C3EE" wp14:editId="4DF3554E">
                  <wp:extent cx="1045321" cy="1393794"/>
                  <wp:effectExtent l="0" t="0" r="0" b="3810"/>
                  <wp:docPr id="60" name="Picture 60" descr="Cress sprouts growing on a paper towel on a sa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3-10 13.59.38 copy.jpg"/>
                          <pic:cNvPicPr/>
                        </pic:nvPicPr>
                        <pic:blipFill>
                          <a:blip r:embed="rId52" cstate="hqprint">
                            <a:extLst>
                              <a:ext uri="{28A0092B-C50C-407E-A947-70E740481C1C}">
                                <a14:useLocalDpi xmlns:a14="http://schemas.microsoft.com/office/drawing/2010/main"/>
                              </a:ext>
                            </a:extLst>
                          </a:blip>
                          <a:stretch>
                            <a:fillRect/>
                          </a:stretch>
                        </pic:blipFill>
                        <pic:spPr>
                          <a:xfrm>
                            <a:off x="0" y="0"/>
                            <a:ext cx="1065002" cy="1420036"/>
                          </a:xfrm>
                          <a:prstGeom prst="rect">
                            <a:avLst/>
                          </a:prstGeom>
                        </pic:spPr>
                      </pic:pic>
                    </a:graphicData>
                  </a:graphic>
                </wp:inline>
              </w:drawing>
            </w:r>
          </w:p>
          <w:p w14:paraId="2A3B05FE" w14:textId="77777777" w:rsidR="00382145" w:rsidRPr="00726629" w:rsidRDefault="00382145" w:rsidP="00376E47">
            <w:pPr>
              <w:pStyle w:val="DoEgraphics2018"/>
            </w:pPr>
            <w:r>
              <w:t>Cress sprouts – four days’ growth. EZEC 2019</w:t>
            </w:r>
          </w:p>
        </w:tc>
        <w:tc>
          <w:tcPr>
            <w:tcW w:w="6887" w:type="dxa"/>
            <w:tcBorders>
              <w:top w:val="single" w:sz="4" w:space="0" w:color="707070"/>
              <w:left w:val="single" w:sz="4" w:space="0" w:color="707070"/>
              <w:bottom w:val="single" w:sz="4" w:space="0" w:color="707070"/>
              <w:right w:val="single" w:sz="4" w:space="0" w:color="707070"/>
            </w:tcBorders>
          </w:tcPr>
          <w:p w14:paraId="3561BDC6" w14:textId="77777777" w:rsidR="00382145" w:rsidRDefault="00382145" w:rsidP="00376E47">
            <w:pPr>
              <w:pStyle w:val="DoEtabletext2018"/>
              <w:rPr>
                <w:rStyle w:val="DoEstrongemphasis2018"/>
              </w:rPr>
            </w:pPr>
            <w:r>
              <w:rPr>
                <w:rStyle w:val="DoEstrongemphasis2018"/>
              </w:rPr>
              <w:t xml:space="preserve">Investigate seed germination </w:t>
            </w:r>
          </w:p>
          <w:p w14:paraId="01BA249F" w14:textId="77777777" w:rsidR="00382145" w:rsidRDefault="00382145" w:rsidP="00376E47">
            <w:pPr>
              <w:pStyle w:val="DoEtablelist1bullet2018"/>
            </w:pPr>
            <w:r>
              <w:t>Explore seeds in the garden – look for examples of seeds in the school grounds. Show students a variety of seeds in seed packets.</w:t>
            </w:r>
          </w:p>
          <w:p w14:paraId="5D1B8ECC" w14:textId="77777777" w:rsidR="00382145" w:rsidRDefault="00382145" w:rsidP="00376E47">
            <w:pPr>
              <w:pStyle w:val="DoEtablelist1bullet2018"/>
            </w:pPr>
            <w:r>
              <w:t>Explore seeds in fruits and seeds to eat – compare seeds in fruits such as watermelon, peaches, apples. Taste seeds such as sunflower, pumpkin, peas, edamame beans (young soy beans).</w:t>
            </w:r>
          </w:p>
          <w:p w14:paraId="05421A4E" w14:textId="77777777" w:rsidR="00382145" w:rsidRDefault="00382145" w:rsidP="00376E47">
            <w:pPr>
              <w:pStyle w:val="DoEtablelist1bullet2018"/>
            </w:pPr>
            <w:r w:rsidRPr="00654071">
              <w:t>Germinate seeds</w:t>
            </w:r>
            <w:r>
              <w:t xml:space="preserve"> in shallow trays – students put folded damp paper towel on the base and sprinkle one type of seed per dish. Label the trays with seed type and date. Place in a light spot and keep moist.</w:t>
            </w:r>
          </w:p>
          <w:p w14:paraId="53F7E5EC" w14:textId="77777777" w:rsidR="00382145" w:rsidRPr="007B0CC4" w:rsidRDefault="00382145" w:rsidP="00376E47">
            <w:pPr>
              <w:pStyle w:val="DoEtablelist1bullet2018"/>
              <w:rPr>
                <w:b/>
              </w:rPr>
            </w:pPr>
            <w:r>
              <w:t xml:space="preserve">Record and discuss observations – at the same time twice a day, students draw their observations. They discuss changes observed. </w:t>
            </w:r>
          </w:p>
          <w:p w14:paraId="683C626D" w14:textId="77777777" w:rsidR="00382145" w:rsidRDefault="00382145" w:rsidP="00376E47">
            <w:pPr>
              <w:pStyle w:val="DoEtablelist1bullet2018"/>
            </w:pPr>
            <w:r>
              <w:t xml:space="preserve">Communicate observations – once germinated with a root and sprout, students </w:t>
            </w:r>
            <w:r>
              <w:rPr>
                <w:color w:val="000000" w:themeColor="text1"/>
              </w:rPr>
              <w:t>verbally describe</w:t>
            </w:r>
            <w:r w:rsidRPr="00090F65">
              <w:rPr>
                <w:color w:val="000000" w:themeColor="text1"/>
              </w:rPr>
              <w:t xml:space="preserve"> </w:t>
            </w:r>
            <w:r>
              <w:t xml:space="preserve">the changes they observed. </w:t>
            </w:r>
          </w:p>
          <w:p w14:paraId="6F98EBAD" w14:textId="77777777" w:rsidR="00382145" w:rsidRDefault="00382145" w:rsidP="00376E47">
            <w:pPr>
              <w:pStyle w:val="DoEtablelist1bullet2018"/>
            </w:pPr>
            <w:r>
              <w:t xml:space="preserve">Harvest and taste the sprouts – cut the sprouts for tasting. </w:t>
            </w:r>
          </w:p>
          <w:p w14:paraId="58964442" w14:textId="77777777" w:rsidR="00382145" w:rsidRPr="0084745C" w:rsidRDefault="00382145" w:rsidP="00376E47">
            <w:pPr>
              <w:pStyle w:val="DoEtablelist1bullet2018"/>
            </w:pPr>
            <w:r>
              <w:t>Read The tiny seed by Eric Carle and make comparisons.</w:t>
            </w:r>
          </w:p>
        </w:tc>
        <w:tc>
          <w:tcPr>
            <w:tcW w:w="1978" w:type="dxa"/>
            <w:tcBorders>
              <w:top w:val="single" w:sz="4" w:space="0" w:color="707070"/>
              <w:left w:val="single" w:sz="4" w:space="0" w:color="707070"/>
              <w:bottom w:val="single" w:sz="4" w:space="0" w:color="707070"/>
              <w:right w:val="single" w:sz="4" w:space="0" w:color="707070"/>
            </w:tcBorders>
          </w:tcPr>
          <w:p w14:paraId="17C56DEC" w14:textId="77777777" w:rsidR="00382145" w:rsidRDefault="00382145" w:rsidP="00376E47">
            <w:pPr>
              <w:pStyle w:val="DoEtabletext2018"/>
              <w:rPr>
                <w:lang w:val="en-US"/>
              </w:rPr>
            </w:pPr>
            <w:r>
              <w:rPr>
                <w:lang w:val="en-US"/>
              </w:rPr>
              <w:t xml:space="preserve">Fast germinating seeds with edible sprouts such as radish, cress, chives </w:t>
            </w:r>
          </w:p>
          <w:p w14:paraId="0C16B753" w14:textId="77777777" w:rsidR="00382145" w:rsidRDefault="00382145" w:rsidP="00376E47">
            <w:pPr>
              <w:pStyle w:val="DoEtabletext2018"/>
            </w:pPr>
            <w:r>
              <w:t>Small trays, paper towel</w:t>
            </w:r>
          </w:p>
          <w:p w14:paraId="5E83B4A8" w14:textId="77777777" w:rsidR="00382145" w:rsidRDefault="00382145" w:rsidP="00376E47">
            <w:pPr>
              <w:pStyle w:val="DoEtabletext2018"/>
              <w:rPr>
                <w:lang w:val="en-US"/>
              </w:rPr>
            </w:pPr>
            <w:hyperlink r:id="rId53" w:history="1">
              <w:r w:rsidRPr="00F521C2">
                <w:rPr>
                  <w:rStyle w:val="Hyperlink"/>
                </w:rPr>
                <w:t>Bean time-lapse – 25 days</w:t>
              </w:r>
            </w:hyperlink>
            <w:r>
              <w:t xml:space="preserve">, </w:t>
            </w:r>
            <w:proofErr w:type="spellStart"/>
            <w:r>
              <w:t>GPhase</w:t>
            </w:r>
            <w:proofErr w:type="spellEnd"/>
            <w:r>
              <w:t xml:space="preserve"> (3:09)</w:t>
            </w:r>
          </w:p>
          <w:p w14:paraId="7DB67223" w14:textId="77777777" w:rsidR="00382145" w:rsidRDefault="00382145" w:rsidP="00376E47">
            <w:pPr>
              <w:pStyle w:val="DoEtabletext2018"/>
              <w:rPr>
                <w:lang w:val="en-US"/>
              </w:rPr>
            </w:pPr>
            <w:r>
              <w:rPr>
                <w:lang w:val="en-US"/>
              </w:rPr>
              <w:t>Fruits with seeds</w:t>
            </w:r>
          </w:p>
          <w:p w14:paraId="5B459223" w14:textId="77777777" w:rsidR="00382145" w:rsidRDefault="00382145" w:rsidP="00376E47">
            <w:pPr>
              <w:pStyle w:val="DoEtabletext2018"/>
              <w:rPr>
                <w:lang w:val="en-US"/>
              </w:rPr>
            </w:pPr>
            <w:r>
              <w:rPr>
                <w:lang w:val="en-US"/>
              </w:rPr>
              <w:t>Edible seeds</w:t>
            </w:r>
          </w:p>
          <w:p w14:paraId="17043870" w14:textId="77777777" w:rsidR="00382145" w:rsidRPr="00AD29A5" w:rsidRDefault="00382145" w:rsidP="00376E47">
            <w:pPr>
              <w:pStyle w:val="DoEtabletext2018"/>
              <w:rPr>
                <w:rStyle w:val="DoEstrongemphasis2018"/>
                <w:b w:val="0"/>
                <w:lang w:val="en-US"/>
              </w:rPr>
            </w:pPr>
            <w:r>
              <w:t>Book – The tiny seed by Eric Carle</w:t>
            </w:r>
          </w:p>
        </w:tc>
      </w:tr>
    </w:tbl>
    <w:p w14:paraId="4BD94C70" w14:textId="77777777" w:rsidR="00382145" w:rsidRDefault="00382145" w:rsidP="00382145">
      <w:pPr>
        <w:pStyle w:val="DoEheading32018"/>
      </w:pPr>
      <w:r>
        <w:lastRenderedPageBreak/>
        <w:t>5. Prepare fruit skewers</w:t>
      </w:r>
    </w:p>
    <w:p w14:paraId="6A565394" w14:textId="77777777" w:rsidR="00382145" w:rsidRPr="009077DF" w:rsidRDefault="00382145" w:rsidP="00382145">
      <w:pPr>
        <w:pStyle w:val="DoEbodytext2018"/>
        <w:rPr>
          <w:rStyle w:val="DoEstrongemphasis2018"/>
        </w:rPr>
      </w:pPr>
      <w:r w:rsidRPr="009077DF">
        <w:rPr>
          <w:rStyle w:val="DoEstrongemphasis2018"/>
        </w:rPr>
        <w:t>What are fruits? Have our seedlings changed?</w:t>
      </w:r>
    </w:p>
    <w:tbl>
      <w:tblPr>
        <w:tblW w:w="10762" w:type="dxa"/>
        <w:tblLook w:val="04A0" w:firstRow="1" w:lastRow="0" w:firstColumn="1" w:lastColumn="0" w:noHBand="0" w:noVBand="1"/>
      </w:tblPr>
      <w:tblGrid>
        <w:gridCol w:w="1898"/>
        <w:gridCol w:w="6898"/>
        <w:gridCol w:w="1966"/>
      </w:tblGrid>
      <w:tr w:rsidR="00382145" w:rsidRPr="0084745C" w14:paraId="26D2129A" w14:textId="77777777" w:rsidTr="00376E47">
        <w:trPr>
          <w:trHeight w:val="516"/>
          <w:tblHeader/>
        </w:trPr>
        <w:tc>
          <w:tcPr>
            <w:tcW w:w="183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CD14E61" w14:textId="77777777" w:rsidR="00382145" w:rsidRPr="0084745C" w:rsidRDefault="00382145" w:rsidP="00376E47">
            <w:pPr>
              <w:pStyle w:val="DoEtableheading2018"/>
            </w:pPr>
            <w:r>
              <w:t xml:space="preserve">Early Stage 1 </w:t>
            </w:r>
          </w:p>
        </w:tc>
        <w:tc>
          <w:tcPr>
            <w:tcW w:w="695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4B88B25" w14:textId="77777777" w:rsidR="00382145" w:rsidRPr="00EF3542" w:rsidRDefault="00382145" w:rsidP="00376E47">
            <w:pPr>
              <w:pStyle w:val="DoEtableheading2018"/>
            </w:pPr>
            <w:r>
              <w:t>Teaching and learning</w:t>
            </w:r>
          </w:p>
        </w:tc>
        <w:tc>
          <w:tcPr>
            <w:tcW w:w="197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BEF537" w14:textId="77777777" w:rsidR="00382145" w:rsidRDefault="00382145" w:rsidP="00376E47">
            <w:pPr>
              <w:pStyle w:val="DoEtableheading2018"/>
            </w:pPr>
            <w:r>
              <w:t>Resources</w:t>
            </w:r>
          </w:p>
        </w:tc>
      </w:tr>
      <w:tr w:rsidR="00382145" w:rsidRPr="0084745C" w14:paraId="0FDE52D1"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64206CB1"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52" w:type="dxa"/>
            <w:tcBorders>
              <w:top w:val="single" w:sz="4" w:space="0" w:color="707070"/>
              <w:left w:val="single" w:sz="4" w:space="0" w:color="707070"/>
              <w:bottom w:val="single" w:sz="4" w:space="0" w:color="707070"/>
              <w:right w:val="single" w:sz="4" w:space="0" w:color="707070"/>
            </w:tcBorders>
          </w:tcPr>
          <w:p w14:paraId="4AF6BED5"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7703C6DE"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66F13C84" w14:textId="77777777" w:rsidR="00382145" w:rsidRDefault="00382145" w:rsidP="00376E47">
            <w:pPr>
              <w:pStyle w:val="DoEtabletext2018"/>
              <w:rPr>
                <w:lang w:val="en-GB"/>
              </w:rPr>
            </w:pPr>
            <w:r>
              <w:rPr>
                <w:lang w:val="en-GB"/>
              </w:rPr>
              <w:t>STe-2DP-T develops solutions to identified needs</w:t>
            </w:r>
          </w:p>
          <w:p w14:paraId="4FAB762F"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7FE1C7EE" w14:textId="77777777" w:rsidR="00382145" w:rsidRPr="007E7E0C" w:rsidRDefault="00382145" w:rsidP="00376E47">
            <w:pPr>
              <w:pStyle w:val="DoEtabletext2018"/>
              <w:rPr>
                <w:rStyle w:val="DoEstrongemphasis2018"/>
              </w:rPr>
            </w:pPr>
            <w:r w:rsidRPr="007E7E0C">
              <w:rPr>
                <w:rStyle w:val="DoEstrongemphasis2018"/>
              </w:rPr>
              <w:t>PDHPE</w:t>
            </w:r>
          </w:p>
          <w:p w14:paraId="13BFF405" w14:textId="77777777" w:rsidR="00382145" w:rsidRDefault="00382145" w:rsidP="00376E47">
            <w:pPr>
              <w:pStyle w:val="DoEtabletext2018"/>
              <w:rPr>
                <w:lang w:val="en-GB"/>
              </w:rPr>
            </w:pPr>
            <w:r>
              <w:rPr>
                <w:lang w:val="en-GB"/>
              </w:rPr>
              <w:t xml:space="preserve">PDe-7 </w:t>
            </w:r>
            <w:r w:rsidRPr="008D2F4C">
              <w:rPr>
                <w:lang w:val="en-GB"/>
              </w:rPr>
              <w:t>identifies actions that promote health, safety, wellbeing and physically active spaces</w:t>
            </w:r>
          </w:p>
          <w:p w14:paraId="46010F5A" w14:textId="77777777" w:rsidR="00382145" w:rsidRPr="002D75AE" w:rsidRDefault="00382145" w:rsidP="00376E47">
            <w:pPr>
              <w:pStyle w:val="DoEtabletext2018"/>
              <w:rPr>
                <w:rStyle w:val="DoEstrongemphasis2018"/>
              </w:rPr>
            </w:pPr>
            <w:r>
              <w:rPr>
                <w:rStyle w:val="DoEstrongemphasis2018"/>
              </w:rPr>
              <w:t>Mathematics</w:t>
            </w:r>
          </w:p>
          <w:p w14:paraId="31B6B7A1" w14:textId="77777777" w:rsidR="00382145" w:rsidRDefault="00382145" w:rsidP="00376E47">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49AF5D5A" w14:textId="77777777" w:rsidR="00382145" w:rsidRPr="00C963F9" w:rsidRDefault="00382145" w:rsidP="00376E47">
            <w:pPr>
              <w:pStyle w:val="DoEtabletext2018"/>
              <w:rPr>
                <w:lang w:val="en-GB"/>
              </w:rPr>
            </w:pPr>
            <w:r w:rsidRPr="00D90C8C">
              <w:rPr>
                <w:lang w:val="en-GB"/>
              </w:rPr>
              <w:t>MAe-8NA recognises, describes and continues repeating patterns</w:t>
            </w:r>
          </w:p>
        </w:tc>
        <w:tc>
          <w:tcPr>
            <w:tcW w:w="1972" w:type="dxa"/>
            <w:tcBorders>
              <w:top w:val="single" w:sz="4" w:space="0" w:color="707070"/>
              <w:left w:val="single" w:sz="4" w:space="0" w:color="707070"/>
              <w:bottom w:val="single" w:sz="4" w:space="0" w:color="707070"/>
              <w:right w:val="single" w:sz="4" w:space="0" w:color="707070"/>
            </w:tcBorders>
          </w:tcPr>
          <w:p w14:paraId="679D1292" w14:textId="77777777" w:rsidR="00382145" w:rsidRPr="007E7E0C" w:rsidRDefault="00382145" w:rsidP="00376E47">
            <w:pPr>
              <w:pStyle w:val="DoEtabletext2018"/>
              <w:rPr>
                <w:rStyle w:val="DoEstrongemphasis2018"/>
              </w:rPr>
            </w:pPr>
          </w:p>
        </w:tc>
      </w:tr>
      <w:tr w:rsidR="00382145" w:rsidRPr="0084745C" w14:paraId="44C63EBA"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5F1BE55B" w14:textId="77777777" w:rsidR="00382145" w:rsidRPr="00A03BCB" w:rsidRDefault="00382145" w:rsidP="00376E47">
            <w:pPr>
              <w:pStyle w:val="DoEtabletext2018"/>
              <w:rPr>
                <w:rStyle w:val="DoEstrongemphasis2018"/>
              </w:rPr>
            </w:pPr>
            <w:r>
              <w:rPr>
                <w:rStyle w:val="DoEstrongemphasis2018"/>
              </w:rPr>
              <w:t>Learning intention</w:t>
            </w:r>
          </w:p>
        </w:tc>
        <w:tc>
          <w:tcPr>
            <w:tcW w:w="6952" w:type="dxa"/>
            <w:tcBorders>
              <w:top w:val="single" w:sz="4" w:space="0" w:color="707070"/>
              <w:left w:val="single" w:sz="4" w:space="0" w:color="707070"/>
              <w:bottom w:val="single" w:sz="4" w:space="0" w:color="707070"/>
              <w:right w:val="single" w:sz="4" w:space="0" w:color="707070"/>
            </w:tcBorders>
          </w:tcPr>
          <w:p w14:paraId="4C3AAE32" w14:textId="77777777" w:rsidR="00382145" w:rsidRDefault="00382145" w:rsidP="00376E47">
            <w:pPr>
              <w:pStyle w:val="DoEtabletext2018"/>
              <w:rPr>
                <w:lang w:val="en-US"/>
              </w:rPr>
            </w:pPr>
            <w:r>
              <w:rPr>
                <w:lang w:val="en-US"/>
              </w:rPr>
              <w:t>For students to:</w:t>
            </w:r>
          </w:p>
          <w:p w14:paraId="0239A1B7" w14:textId="77777777" w:rsidR="00382145" w:rsidRDefault="00382145" w:rsidP="00376E47">
            <w:pPr>
              <w:pStyle w:val="DoEtablelist1bullet2018"/>
            </w:pPr>
            <w:r>
              <w:t>assist in preparing a healthy fruit snack for eating</w:t>
            </w:r>
          </w:p>
          <w:p w14:paraId="77FD8C05" w14:textId="77777777" w:rsidR="00382145" w:rsidRDefault="00382145" w:rsidP="00376E47">
            <w:pPr>
              <w:pStyle w:val="DoEtablelist1bullet2018"/>
            </w:pPr>
            <w:r>
              <w:t>name some fruits, recognising some uses of plants as food</w:t>
            </w:r>
          </w:p>
          <w:p w14:paraId="54F191E8" w14:textId="77777777" w:rsidR="00382145" w:rsidRPr="00133E19" w:rsidRDefault="00382145" w:rsidP="00376E47">
            <w:pPr>
              <w:pStyle w:val="DoEtablelist1bullet2018"/>
              <w:rPr>
                <w:rStyle w:val="DoEstrongemphasis2018"/>
              </w:rPr>
            </w:pPr>
            <w:r>
              <w:t>assist in caring for plants in the food garden.</w:t>
            </w:r>
          </w:p>
        </w:tc>
        <w:tc>
          <w:tcPr>
            <w:tcW w:w="1972" w:type="dxa"/>
            <w:tcBorders>
              <w:top w:val="single" w:sz="4" w:space="0" w:color="707070"/>
              <w:left w:val="single" w:sz="4" w:space="0" w:color="707070"/>
              <w:bottom w:val="single" w:sz="4" w:space="0" w:color="707070"/>
              <w:right w:val="single" w:sz="4" w:space="0" w:color="707070"/>
            </w:tcBorders>
          </w:tcPr>
          <w:p w14:paraId="52774606" w14:textId="77777777" w:rsidR="00382145" w:rsidRPr="007E7E0C" w:rsidRDefault="00382145" w:rsidP="00376E47">
            <w:pPr>
              <w:pStyle w:val="DoEtabletext2018"/>
              <w:rPr>
                <w:rStyle w:val="DoEstrongemphasis2018"/>
              </w:rPr>
            </w:pPr>
          </w:p>
        </w:tc>
      </w:tr>
      <w:tr w:rsidR="00382145" w:rsidRPr="0084745C" w14:paraId="1C1C5E1F"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04614AA7" w14:textId="77777777" w:rsidR="00382145" w:rsidRDefault="00382145" w:rsidP="00376E47">
            <w:pPr>
              <w:pStyle w:val="DoEtabletext2018"/>
              <w:rPr>
                <w:rStyle w:val="DoEstrongemphasis2018"/>
              </w:rPr>
            </w:pPr>
            <w:r w:rsidRPr="00D817A1">
              <w:rPr>
                <w:rStyle w:val="DoEstrongemphasis2018"/>
              </w:rPr>
              <w:t>Outside garden activities</w:t>
            </w:r>
          </w:p>
        </w:tc>
        <w:tc>
          <w:tcPr>
            <w:tcW w:w="6952" w:type="dxa"/>
            <w:tcBorders>
              <w:top w:val="single" w:sz="4" w:space="0" w:color="707070"/>
              <w:left w:val="single" w:sz="4" w:space="0" w:color="707070"/>
              <w:bottom w:val="single" w:sz="4" w:space="0" w:color="707070"/>
              <w:right w:val="single" w:sz="4" w:space="0" w:color="707070"/>
            </w:tcBorders>
          </w:tcPr>
          <w:p w14:paraId="23799D6B" w14:textId="77777777" w:rsidR="00382145" w:rsidRDefault="00382145" w:rsidP="00376E47">
            <w:pPr>
              <w:pStyle w:val="DoEtabletext2018"/>
              <w:rPr>
                <w:rStyle w:val="DoEstrongemphasis2018"/>
              </w:rPr>
            </w:pPr>
            <w:r>
              <w:rPr>
                <w:rStyle w:val="DoEstrongemphasis2018"/>
              </w:rPr>
              <w:t>Care for the garden</w:t>
            </w:r>
          </w:p>
          <w:p w14:paraId="0B98E6EB" w14:textId="77777777" w:rsidR="00382145" w:rsidRDefault="00382145" w:rsidP="00376E47">
            <w:pPr>
              <w:pStyle w:val="DoEtablelist1bullet2018"/>
              <w:rPr>
                <w:shd w:val="clear" w:color="auto" w:fill="FFFFFF"/>
              </w:rPr>
            </w:pPr>
            <w:r>
              <w:rPr>
                <w:shd w:val="clear" w:color="auto" w:fill="FFFFFF"/>
              </w:rPr>
              <w:t>Mark and compare the height of seedlings on growth charts.</w:t>
            </w:r>
          </w:p>
          <w:p w14:paraId="03DF7F12"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301A83C5" w14:textId="77777777" w:rsidR="00382145" w:rsidRDefault="00382145" w:rsidP="00376E47">
            <w:pPr>
              <w:pStyle w:val="DoEtablelist1bullet2018"/>
              <w:rPr>
                <w:lang w:val="en-US"/>
              </w:rPr>
            </w:pPr>
            <w:r>
              <w:rPr>
                <w:lang w:val="en-US"/>
              </w:rPr>
              <w:t>Check for invertebrate use of the garden.</w:t>
            </w:r>
          </w:p>
          <w:p w14:paraId="043DF92F" w14:textId="77777777" w:rsidR="00382145" w:rsidRDefault="00382145" w:rsidP="00376E47">
            <w:pPr>
              <w:pStyle w:val="DoEtablelist1bullet2018"/>
              <w:rPr>
                <w:shd w:val="clear" w:color="auto" w:fill="FFFFFF"/>
              </w:rPr>
            </w:pPr>
            <w:r>
              <w:rPr>
                <w:shd w:val="clear" w:color="auto" w:fill="FFFFFF"/>
              </w:rPr>
              <w:t xml:space="preserve">Fertilise the plants using worm tea from the school’s worm farm. Make it by diluting </w:t>
            </w:r>
            <w:proofErr w:type="gramStart"/>
            <w:r>
              <w:rPr>
                <w:shd w:val="clear" w:color="auto" w:fill="FFFFFF"/>
              </w:rPr>
              <w:t>one part</w:t>
            </w:r>
            <w:proofErr w:type="gramEnd"/>
            <w:r>
              <w:rPr>
                <w:shd w:val="clear" w:color="auto" w:fill="FFFFFF"/>
              </w:rPr>
              <w:t xml:space="preserve"> worm juice to ten parts water. </w:t>
            </w:r>
          </w:p>
          <w:p w14:paraId="588D20AB" w14:textId="77777777" w:rsidR="00382145" w:rsidRPr="00CD1635" w:rsidRDefault="00382145" w:rsidP="00376E47">
            <w:pPr>
              <w:pStyle w:val="DoEtablelist1bullet2018"/>
              <w:rPr>
                <w:shd w:val="clear" w:color="auto" w:fill="FFFFFF"/>
              </w:rPr>
            </w:pPr>
            <w:r>
              <w:rPr>
                <w:lang w:val="en-US"/>
              </w:rPr>
              <w:t>Recount garden care actions and relate them to plant growth.</w:t>
            </w:r>
          </w:p>
        </w:tc>
        <w:tc>
          <w:tcPr>
            <w:tcW w:w="1972" w:type="dxa"/>
            <w:tcBorders>
              <w:top w:val="single" w:sz="4" w:space="0" w:color="707070"/>
              <w:left w:val="single" w:sz="4" w:space="0" w:color="707070"/>
              <w:bottom w:val="single" w:sz="4" w:space="0" w:color="707070"/>
              <w:right w:val="single" w:sz="4" w:space="0" w:color="707070"/>
            </w:tcBorders>
          </w:tcPr>
          <w:p w14:paraId="392B1A7C" w14:textId="77777777" w:rsidR="00382145" w:rsidRDefault="00382145" w:rsidP="00376E47">
            <w:pPr>
              <w:pStyle w:val="DoEtabletext2018"/>
            </w:pPr>
            <w:hyperlink r:id="rId54"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45A3E322" w14:textId="77777777" w:rsidR="00382145" w:rsidRDefault="00382145" w:rsidP="00376E47">
            <w:pPr>
              <w:pStyle w:val="DoEtabletext2018"/>
              <w:rPr>
                <w:lang w:val="en-US"/>
              </w:rPr>
            </w:pPr>
            <w:r>
              <w:rPr>
                <w:lang w:val="en-US"/>
              </w:rPr>
              <w:t>Gardening tools</w:t>
            </w:r>
          </w:p>
          <w:p w14:paraId="3B4D7242" w14:textId="77777777" w:rsidR="00382145" w:rsidRDefault="00382145" w:rsidP="00376E47">
            <w:pPr>
              <w:pStyle w:val="DoEtabletext2018"/>
              <w:rPr>
                <w:rStyle w:val="DoEstrongemphasis2018"/>
                <w:b w:val="0"/>
              </w:rPr>
            </w:pPr>
            <w:r>
              <w:rPr>
                <w:rStyle w:val="DoEstrongemphasis2018"/>
              </w:rPr>
              <w:t>Garden journals</w:t>
            </w:r>
          </w:p>
          <w:p w14:paraId="25251ED3" w14:textId="77777777" w:rsidR="00382145" w:rsidRPr="0027646B" w:rsidRDefault="00382145" w:rsidP="00376E47">
            <w:pPr>
              <w:pStyle w:val="DoEtabletext2018"/>
              <w:rPr>
                <w:rStyle w:val="DoEstrongemphasis2018"/>
                <w:b w:val="0"/>
              </w:rPr>
            </w:pPr>
            <w:r>
              <w:rPr>
                <w:rStyle w:val="DoEstrongemphasis2018"/>
              </w:rPr>
              <w:t xml:space="preserve">Worm juice </w:t>
            </w:r>
          </w:p>
        </w:tc>
      </w:tr>
      <w:tr w:rsidR="00382145" w:rsidRPr="0084745C" w14:paraId="5FDC4E1D"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07537A18" w14:textId="77777777" w:rsidR="00382145" w:rsidRDefault="00382145" w:rsidP="00376E47">
            <w:pPr>
              <w:pStyle w:val="DoEtablelist2bullet2018"/>
              <w:numPr>
                <w:ilvl w:val="0"/>
                <w:numId w:val="0"/>
              </w:numPr>
              <w:rPr>
                <w:rStyle w:val="DoEstrongemphasis2018"/>
              </w:rPr>
            </w:pPr>
            <w:r>
              <w:rPr>
                <w:rStyle w:val="DoEstrongemphasis2018"/>
              </w:rPr>
              <w:t>Food</w:t>
            </w:r>
            <w:r w:rsidRPr="00D817A1">
              <w:rPr>
                <w:rStyle w:val="DoEstrongemphasis2018"/>
              </w:rPr>
              <w:t xml:space="preserve"> preparation area</w:t>
            </w:r>
          </w:p>
          <w:p w14:paraId="287FB25A" w14:textId="77777777" w:rsidR="00382145" w:rsidRDefault="00382145" w:rsidP="00376E47">
            <w:pPr>
              <w:pStyle w:val="DoEgraphics2018"/>
              <w:rPr>
                <w:b/>
              </w:rPr>
            </w:pPr>
            <w:r>
              <w:rPr>
                <w:b/>
                <w:noProof/>
              </w:rPr>
              <w:drawing>
                <wp:inline distT="0" distB="0" distL="0" distR="0" wp14:anchorId="0B1C74FE" wp14:editId="5DC0FE14">
                  <wp:extent cx="979714" cy="1290734"/>
                  <wp:effectExtent l="0" t="0" r="0" b="5080"/>
                  <wp:docPr id="4" name="Picture 4" descr="Bamboo skewer with a cube of pineaple, a strawberry and a quarter of kiwi fruit. The pattern of fruit is repeated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4 at 9.40.36 am.png"/>
                          <pic:cNvPicPr/>
                        </pic:nvPicPr>
                        <pic:blipFill>
                          <a:blip r:embed="rId55" cstate="hqprint">
                            <a:extLst>
                              <a:ext uri="{28A0092B-C50C-407E-A947-70E740481C1C}">
                                <a14:useLocalDpi xmlns:a14="http://schemas.microsoft.com/office/drawing/2010/main"/>
                              </a:ext>
                            </a:extLst>
                          </a:blip>
                          <a:stretch>
                            <a:fillRect/>
                          </a:stretch>
                        </pic:blipFill>
                        <pic:spPr>
                          <a:xfrm>
                            <a:off x="0" y="0"/>
                            <a:ext cx="1024220" cy="1349368"/>
                          </a:xfrm>
                          <a:prstGeom prst="rect">
                            <a:avLst/>
                          </a:prstGeom>
                        </pic:spPr>
                      </pic:pic>
                    </a:graphicData>
                  </a:graphic>
                </wp:inline>
              </w:drawing>
            </w:r>
          </w:p>
          <w:p w14:paraId="45E9F30C" w14:textId="77777777" w:rsidR="00382145" w:rsidRPr="00A35D4B" w:rsidRDefault="00382145" w:rsidP="00376E47">
            <w:pPr>
              <w:pStyle w:val="DoEgraphics2018"/>
            </w:pPr>
            <w:r>
              <w:t xml:space="preserve">Fruit skewer. </w:t>
            </w:r>
            <w:hyperlink r:id="rId56" w:history="1">
              <w:proofErr w:type="spellStart"/>
              <w:r w:rsidRPr="00A35D4B">
                <w:rPr>
                  <w:rStyle w:val="Hyperlink"/>
                </w:rPr>
                <w:t>Pixabay</w:t>
              </w:r>
              <w:proofErr w:type="spellEnd"/>
            </w:hyperlink>
            <w:r>
              <w:rPr>
                <w:rStyle w:val="Hyperlink"/>
              </w:rPr>
              <w:t xml:space="preserve">. </w:t>
            </w:r>
            <w:r>
              <w:t>CC0</w:t>
            </w:r>
          </w:p>
        </w:tc>
        <w:tc>
          <w:tcPr>
            <w:tcW w:w="6952" w:type="dxa"/>
            <w:tcBorders>
              <w:top w:val="single" w:sz="4" w:space="0" w:color="707070"/>
              <w:left w:val="single" w:sz="4" w:space="0" w:color="707070"/>
              <w:bottom w:val="single" w:sz="4" w:space="0" w:color="707070"/>
              <w:right w:val="single" w:sz="4" w:space="0" w:color="707070"/>
            </w:tcBorders>
          </w:tcPr>
          <w:p w14:paraId="3B1DF0B8" w14:textId="77777777" w:rsidR="00382145" w:rsidRPr="00432B93" w:rsidRDefault="00382145" w:rsidP="00376E47">
            <w:pPr>
              <w:pStyle w:val="DoEtabletext2018"/>
              <w:rPr>
                <w:rStyle w:val="DoEstrongemphasis2018"/>
              </w:rPr>
            </w:pPr>
            <w:r>
              <w:rPr>
                <w:rStyle w:val="DoEstrongemphasis2018"/>
              </w:rPr>
              <w:t>Prepare rainbow fruit skewers</w:t>
            </w:r>
          </w:p>
          <w:p w14:paraId="06A8A920" w14:textId="77777777" w:rsidR="00382145" w:rsidRPr="005675B3" w:rsidRDefault="00382145" w:rsidP="00376E47">
            <w:pPr>
              <w:pStyle w:val="DoEtablelist1bullet2018"/>
              <w:rPr>
                <w:lang w:val="en-US"/>
              </w:rPr>
            </w:pPr>
            <w:r>
              <w:rPr>
                <w:lang w:val="en-US"/>
              </w:rPr>
              <w:t>Harvest garden produce – pick some mint and strawberries to use.</w:t>
            </w:r>
          </w:p>
          <w:p w14:paraId="0F6CE1C8" w14:textId="77777777" w:rsidR="00382145" w:rsidRDefault="00382145" w:rsidP="00376E47">
            <w:pPr>
              <w:pStyle w:val="DoEtablelist1bullet2018"/>
              <w:rPr>
                <w:lang w:val="en-US"/>
              </w:rPr>
            </w:pPr>
            <w:r>
              <w:rPr>
                <w:lang w:val="en-US"/>
              </w:rPr>
              <w:t xml:space="preserve">Name fresh fruits – have a variety of </w:t>
            </w:r>
            <w:proofErr w:type="spellStart"/>
            <w:r>
              <w:rPr>
                <w:lang w:val="en-US"/>
              </w:rPr>
              <w:t>colourful</w:t>
            </w:r>
            <w:proofErr w:type="spellEnd"/>
            <w:r>
              <w:rPr>
                <w:lang w:val="en-US"/>
              </w:rPr>
              <w:t xml:space="preserve"> fruits available. Name the fruits. Use the Fun with fruit ‘n veg flash cards to label the fruits. Cut each open and point out the seeds. Outline the function of fruit.</w:t>
            </w:r>
          </w:p>
          <w:p w14:paraId="5F1E6F20" w14:textId="77777777" w:rsidR="00382145" w:rsidRDefault="00382145" w:rsidP="00376E47">
            <w:pPr>
              <w:pStyle w:val="DoEtablelist1bullet2018"/>
            </w:pPr>
            <w:r>
              <w:t>Link fruits to h</w:t>
            </w:r>
            <w:r w:rsidRPr="002C1AEE">
              <w:t xml:space="preserve">ealthy eating – explain </w:t>
            </w:r>
            <w:r>
              <w:t>the health benefits of eating fruits</w:t>
            </w:r>
            <w:r w:rsidRPr="002C1AEE">
              <w:t>.</w:t>
            </w:r>
            <w:r>
              <w:t xml:space="preserve"> </w:t>
            </w:r>
            <w:r>
              <w:rPr>
                <w:shd w:val="clear" w:color="auto" w:fill="FFFFFF"/>
              </w:rPr>
              <w:t>Introduce the concept of ‘eating a rainbow’.</w:t>
            </w:r>
          </w:p>
          <w:p w14:paraId="2D9A04AE" w14:textId="77777777" w:rsidR="00382145" w:rsidRDefault="00382145" w:rsidP="00376E47">
            <w:pPr>
              <w:pStyle w:val="DoEtablelist1bullet2018"/>
              <w:rPr>
                <w:shd w:val="clear" w:color="auto" w:fill="FFFFFF"/>
              </w:rPr>
            </w:pPr>
            <w:r>
              <w:rPr>
                <w:shd w:val="clear" w:color="auto" w:fill="FFFFFF"/>
              </w:rPr>
              <w:t xml:space="preserve">Demonstrate threading fruit in a pattern – name the fruit and its colour as it is safely threaded onto the skewer. Repeat the pattern. </w:t>
            </w:r>
          </w:p>
          <w:p w14:paraId="08B249D3" w14:textId="77777777" w:rsidR="00382145" w:rsidRPr="00DA4BAB" w:rsidRDefault="00382145" w:rsidP="00376E47">
            <w:pPr>
              <w:pStyle w:val="DoEtablelist1bullet2018"/>
              <w:rPr>
                <w:shd w:val="clear" w:color="auto" w:fill="FFFFFF"/>
              </w:rPr>
            </w:pPr>
            <w:r>
              <w:rPr>
                <w:shd w:val="clear" w:color="auto" w:fill="FFFFFF"/>
              </w:rPr>
              <w:t xml:space="preserve">Skewer fruit and vegetables – students copy the pattern of an image or the demonstration skewer to thread their fruit skewer, creating a repeating pattern of fruits. </w:t>
            </w:r>
          </w:p>
          <w:p w14:paraId="3AC6E97C" w14:textId="77777777" w:rsidR="00382145" w:rsidRDefault="00382145" w:rsidP="00376E47">
            <w:pPr>
              <w:pStyle w:val="DoEtablelist1bullet2018"/>
              <w:rPr>
                <w:lang w:val="en-US"/>
              </w:rPr>
            </w:pPr>
            <w:r>
              <w:rPr>
                <w:lang w:val="en-US"/>
              </w:rPr>
              <w:t>Eat</w:t>
            </w:r>
            <w:r w:rsidRPr="00284CAD">
              <w:rPr>
                <w:lang w:val="en-US"/>
              </w:rPr>
              <w:t xml:space="preserve"> </w:t>
            </w:r>
            <w:r>
              <w:rPr>
                <w:lang w:val="en-US"/>
              </w:rPr>
              <w:t>fruit and vegetables</w:t>
            </w:r>
            <w:r w:rsidRPr="00284CAD">
              <w:rPr>
                <w:lang w:val="en-US"/>
              </w:rPr>
              <w:t xml:space="preserve"> </w:t>
            </w:r>
            <w:r w:rsidRPr="00284CAD">
              <w:rPr>
                <w:lang w:val="en-US"/>
              </w:rPr>
              <w:softHyphen/>
            </w:r>
            <w:r w:rsidRPr="00284CAD">
              <w:rPr>
                <w:lang w:val="en-US"/>
              </w:rPr>
              <w:softHyphen/>
              <w:t xml:space="preserve">– </w:t>
            </w:r>
            <w:r>
              <w:rPr>
                <w:lang w:val="en-US"/>
              </w:rPr>
              <w:t xml:space="preserve">students eat their skewers. </w:t>
            </w:r>
          </w:p>
          <w:p w14:paraId="7BF81EF9" w14:textId="77777777" w:rsidR="00382145" w:rsidRDefault="00382145" w:rsidP="00376E47">
            <w:pPr>
              <w:pStyle w:val="DoEtablelist1bullet2018"/>
              <w:rPr>
                <w:rStyle w:val="DoEstrongemphasis2018"/>
              </w:rPr>
            </w:pPr>
            <w:r>
              <w:rPr>
                <w:lang w:val="en-US"/>
              </w:rPr>
              <w:t>Compost organic waste – put skewers and fruit waste in compost bin or worm farm. Note – citrus peel cannot go in worm farms.</w:t>
            </w:r>
          </w:p>
        </w:tc>
        <w:tc>
          <w:tcPr>
            <w:tcW w:w="1972" w:type="dxa"/>
            <w:tcBorders>
              <w:top w:val="single" w:sz="4" w:space="0" w:color="707070"/>
              <w:left w:val="single" w:sz="4" w:space="0" w:color="707070"/>
              <w:bottom w:val="single" w:sz="4" w:space="0" w:color="707070"/>
              <w:right w:val="single" w:sz="4" w:space="0" w:color="707070"/>
            </w:tcBorders>
          </w:tcPr>
          <w:p w14:paraId="78C929FE" w14:textId="77777777" w:rsidR="00382145" w:rsidRDefault="00382145" w:rsidP="00376E47">
            <w:pPr>
              <w:pStyle w:val="DoEtabletext2018"/>
              <w:rPr>
                <w:lang w:val="en-US"/>
              </w:rPr>
            </w:pPr>
            <w:hyperlink r:id="rId57" w:history="1">
              <w:r w:rsidRPr="00B126BD">
                <w:rPr>
                  <w:rStyle w:val="Hyperlink"/>
                  <w:lang w:val="en-US"/>
                </w:rPr>
                <w:t>Fun with fruit ‘n veg flash cards</w:t>
              </w:r>
            </w:hyperlink>
            <w:r>
              <w:rPr>
                <w:lang w:val="en-US"/>
              </w:rPr>
              <w:t>, Healthy Kids Association</w:t>
            </w:r>
          </w:p>
          <w:p w14:paraId="585CF912" w14:textId="77777777" w:rsidR="00382145" w:rsidRDefault="00382145" w:rsidP="00376E47">
            <w:pPr>
              <w:pStyle w:val="DoEtabletext2018"/>
              <w:rPr>
                <w:lang w:val="en-US"/>
              </w:rPr>
            </w:pPr>
            <w:hyperlink r:id="rId58" w:history="1">
              <w:r w:rsidRPr="00D90C8C">
                <w:rPr>
                  <w:rStyle w:val="Hyperlink"/>
                  <w:lang w:val="en-US"/>
                </w:rPr>
                <w:t>Fruit</w:t>
              </w:r>
            </w:hyperlink>
            <w:r>
              <w:rPr>
                <w:lang w:val="en-US"/>
              </w:rPr>
              <w:t>, Eat for health.gov.au</w:t>
            </w:r>
          </w:p>
          <w:p w14:paraId="01CC14DD" w14:textId="77777777" w:rsidR="00382145" w:rsidRPr="006230CF" w:rsidRDefault="00382145" w:rsidP="00376E47">
            <w:pPr>
              <w:pStyle w:val="DoEtabletext2018"/>
            </w:pPr>
            <w:hyperlink r:id="rId59" w:history="1">
              <w:r w:rsidRPr="006230CF">
                <w:rPr>
                  <w:rStyle w:val="Hyperlink"/>
                </w:rPr>
                <w:t>Eat a rainbow</w:t>
              </w:r>
            </w:hyperlink>
            <w:r w:rsidRPr="006230CF">
              <w:t>, Nutrition Australia</w:t>
            </w:r>
          </w:p>
          <w:p w14:paraId="0D49164A" w14:textId="77777777" w:rsidR="00382145" w:rsidRDefault="00382145" w:rsidP="00376E47">
            <w:pPr>
              <w:pStyle w:val="DoEtabletext2018"/>
              <w:rPr>
                <w:lang w:val="en-US"/>
              </w:rPr>
            </w:pPr>
            <w:r>
              <w:rPr>
                <w:lang w:val="en-US"/>
              </w:rPr>
              <w:t>Kitchen equipment and utensils</w:t>
            </w:r>
          </w:p>
          <w:p w14:paraId="47E8CA9C" w14:textId="77777777" w:rsidR="00382145" w:rsidRDefault="00382145" w:rsidP="00376E47">
            <w:pPr>
              <w:pStyle w:val="DoEtabletext2018"/>
              <w:rPr>
                <w:lang w:val="en-US"/>
              </w:rPr>
            </w:pPr>
            <w:r>
              <w:rPr>
                <w:lang w:val="en-US"/>
              </w:rPr>
              <w:t>Colorful soft fruits pre-cut into cubes</w:t>
            </w:r>
          </w:p>
          <w:p w14:paraId="48B19635" w14:textId="77777777" w:rsidR="00382145" w:rsidRPr="00AC2396" w:rsidRDefault="00382145" w:rsidP="00376E47">
            <w:pPr>
              <w:pStyle w:val="DoEtabletext2018"/>
              <w:rPr>
                <w:lang w:val="en-US"/>
              </w:rPr>
            </w:pPr>
            <w:r>
              <w:rPr>
                <w:lang w:val="en-US"/>
              </w:rPr>
              <w:t>Bamboo skewers with points removed</w:t>
            </w:r>
          </w:p>
        </w:tc>
      </w:tr>
      <w:tr w:rsidR="00382145" w:rsidRPr="0084745C" w14:paraId="2FAD0104"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21AD86BA" w14:textId="77777777" w:rsidR="00382145" w:rsidRPr="00D817A1" w:rsidRDefault="00382145" w:rsidP="00376E47">
            <w:pPr>
              <w:pStyle w:val="DoEtablelist2bullet2018"/>
              <w:numPr>
                <w:ilvl w:val="0"/>
                <w:numId w:val="0"/>
              </w:numPr>
              <w:rPr>
                <w:rStyle w:val="DoEstrongemphasis2018"/>
              </w:rPr>
            </w:pPr>
            <w:r w:rsidRPr="00D817A1">
              <w:rPr>
                <w:rStyle w:val="DoEstrongemphasis2018"/>
              </w:rPr>
              <w:t>Background information</w:t>
            </w:r>
          </w:p>
        </w:tc>
        <w:tc>
          <w:tcPr>
            <w:tcW w:w="6952" w:type="dxa"/>
            <w:tcBorders>
              <w:top w:val="single" w:sz="4" w:space="0" w:color="707070"/>
              <w:left w:val="single" w:sz="4" w:space="0" w:color="707070"/>
              <w:bottom w:val="single" w:sz="4" w:space="0" w:color="707070"/>
              <w:right w:val="single" w:sz="4" w:space="0" w:color="707070"/>
            </w:tcBorders>
          </w:tcPr>
          <w:p w14:paraId="19165F65" w14:textId="77777777" w:rsidR="00382145" w:rsidRDefault="00382145" w:rsidP="00376E47">
            <w:pPr>
              <w:pStyle w:val="DoEtabletext2018"/>
              <w:rPr>
                <w:rStyle w:val="DoEstrongemphasis2018"/>
              </w:rPr>
            </w:pPr>
            <w:r>
              <w:t xml:space="preserve">Fruit – the </w:t>
            </w:r>
            <w:r w:rsidRPr="002C1AEE">
              <w:t xml:space="preserve">swollen part of flower containing </w:t>
            </w:r>
            <w:r>
              <w:t xml:space="preserve">a </w:t>
            </w:r>
            <w:r w:rsidRPr="002C1AEE">
              <w:t>seed</w:t>
            </w:r>
            <w:r>
              <w:t xml:space="preserve"> or seeds.</w:t>
            </w:r>
          </w:p>
        </w:tc>
        <w:tc>
          <w:tcPr>
            <w:tcW w:w="1972" w:type="dxa"/>
            <w:tcBorders>
              <w:top w:val="single" w:sz="4" w:space="0" w:color="707070"/>
              <w:left w:val="single" w:sz="4" w:space="0" w:color="707070"/>
              <w:bottom w:val="single" w:sz="4" w:space="0" w:color="707070"/>
              <w:right w:val="single" w:sz="4" w:space="0" w:color="707070"/>
            </w:tcBorders>
          </w:tcPr>
          <w:p w14:paraId="0A5666A8" w14:textId="77777777" w:rsidR="00382145" w:rsidRDefault="00382145" w:rsidP="00376E47">
            <w:pPr>
              <w:pStyle w:val="DoEtabletext2018"/>
            </w:pPr>
          </w:p>
        </w:tc>
      </w:tr>
    </w:tbl>
    <w:p w14:paraId="1B0CC2F5" w14:textId="77777777" w:rsidR="00382145" w:rsidRDefault="00382145" w:rsidP="00382145">
      <w:pPr>
        <w:pStyle w:val="DoEheading32018"/>
      </w:pPr>
      <w:r>
        <w:lastRenderedPageBreak/>
        <w:t>6. Investigate garden animals</w:t>
      </w:r>
    </w:p>
    <w:p w14:paraId="539FF5F0" w14:textId="77777777" w:rsidR="00382145" w:rsidRPr="009077DF" w:rsidRDefault="00382145" w:rsidP="00382145">
      <w:pPr>
        <w:pStyle w:val="DoEbodytext2018"/>
        <w:rPr>
          <w:rStyle w:val="DoEstrongemphasis2018"/>
        </w:rPr>
      </w:pPr>
      <w:r w:rsidRPr="009077DF">
        <w:rPr>
          <w:rStyle w:val="DoEstrongemphasis2018"/>
        </w:rPr>
        <w:t xml:space="preserve">What animals use the garden? </w:t>
      </w:r>
    </w:p>
    <w:tbl>
      <w:tblPr>
        <w:tblW w:w="10762" w:type="dxa"/>
        <w:tblLook w:val="04A0" w:firstRow="1" w:lastRow="0" w:firstColumn="1" w:lastColumn="0" w:noHBand="0" w:noVBand="1"/>
      </w:tblPr>
      <w:tblGrid>
        <w:gridCol w:w="1896"/>
        <w:gridCol w:w="7058"/>
        <w:gridCol w:w="1808"/>
      </w:tblGrid>
      <w:tr w:rsidR="00382145" w:rsidRPr="0084745C" w14:paraId="180F5918" w14:textId="77777777" w:rsidTr="00376E47">
        <w:trPr>
          <w:tblHeader/>
        </w:trPr>
        <w:tc>
          <w:tcPr>
            <w:tcW w:w="169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AAAD639" w14:textId="77777777" w:rsidR="00382145" w:rsidRPr="0084745C" w:rsidRDefault="00382145" w:rsidP="00376E47">
            <w:pPr>
              <w:pStyle w:val="DoEtableheading2018"/>
            </w:pPr>
            <w:r>
              <w:t xml:space="preserve">Early Stage 1 </w:t>
            </w:r>
          </w:p>
        </w:tc>
        <w:tc>
          <w:tcPr>
            <w:tcW w:w="724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E920F9" w14:textId="77777777" w:rsidR="00382145" w:rsidRPr="00EF3542" w:rsidRDefault="00382145" w:rsidP="00376E47">
            <w:pPr>
              <w:pStyle w:val="DoEtableheading2018"/>
            </w:pPr>
            <w:r>
              <w:t>Teaching and learning</w:t>
            </w:r>
          </w:p>
        </w:tc>
        <w:tc>
          <w:tcPr>
            <w:tcW w:w="1824"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8A2C93E" w14:textId="77777777" w:rsidR="00382145" w:rsidRDefault="00382145" w:rsidP="00376E47">
            <w:pPr>
              <w:pStyle w:val="DoEtableheading2018"/>
            </w:pPr>
            <w:r>
              <w:t>Resources</w:t>
            </w:r>
          </w:p>
        </w:tc>
      </w:tr>
      <w:tr w:rsidR="00382145" w:rsidRPr="0084745C" w14:paraId="2F2FC20D"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1FD9B414"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7242" w:type="dxa"/>
            <w:tcBorders>
              <w:top w:val="single" w:sz="4" w:space="0" w:color="707070"/>
              <w:left w:val="single" w:sz="4" w:space="0" w:color="707070"/>
              <w:bottom w:val="single" w:sz="4" w:space="0" w:color="707070"/>
              <w:right w:val="single" w:sz="4" w:space="0" w:color="707070"/>
            </w:tcBorders>
          </w:tcPr>
          <w:p w14:paraId="7DDE2C3E"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4F544394"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6EB164BF"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2672E761" w14:textId="77777777" w:rsidR="00382145" w:rsidRPr="002D75AE" w:rsidRDefault="00382145" w:rsidP="00376E47">
            <w:pPr>
              <w:pStyle w:val="DoEtabletext2018"/>
              <w:rPr>
                <w:rStyle w:val="DoEstrongemphasis2018"/>
              </w:rPr>
            </w:pPr>
            <w:r>
              <w:rPr>
                <w:rStyle w:val="DoEstrongemphasis2018"/>
              </w:rPr>
              <w:t>Creative arts</w:t>
            </w:r>
          </w:p>
          <w:p w14:paraId="21232E9C" w14:textId="77777777" w:rsidR="00382145" w:rsidRPr="00F27140" w:rsidRDefault="00382145" w:rsidP="00376E47">
            <w:pPr>
              <w:pStyle w:val="DoEtabletext2018"/>
            </w:pPr>
            <w:r w:rsidRPr="00F27140">
              <w:rPr>
                <w:bCs/>
              </w:rPr>
              <w:t>VAES1.1</w:t>
            </w:r>
            <w:r w:rsidRPr="00F27140">
              <w:rPr>
                <w:b/>
                <w:bCs/>
              </w:rPr>
              <w:t xml:space="preserve"> </w:t>
            </w:r>
            <w:r>
              <w:t>m</w:t>
            </w:r>
            <w:r w:rsidRPr="00F27140">
              <w:t xml:space="preserve">akes simple pictures and other kinds of artworks about things and experiences. </w:t>
            </w:r>
          </w:p>
          <w:p w14:paraId="5DBFDD41" w14:textId="77777777" w:rsidR="00382145" w:rsidRPr="002D75AE" w:rsidRDefault="00382145" w:rsidP="00376E47">
            <w:pPr>
              <w:pStyle w:val="DoEtabletext2018"/>
              <w:rPr>
                <w:rStyle w:val="DoEstrongemphasis2018"/>
              </w:rPr>
            </w:pPr>
            <w:r>
              <w:rPr>
                <w:rStyle w:val="DoEstrongemphasis2018"/>
              </w:rPr>
              <w:t>Mathematics</w:t>
            </w:r>
          </w:p>
          <w:p w14:paraId="2497E480" w14:textId="77777777" w:rsidR="00382145" w:rsidRPr="00C43C09" w:rsidRDefault="00382145" w:rsidP="00376E47">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tc>
        <w:tc>
          <w:tcPr>
            <w:tcW w:w="1824" w:type="dxa"/>
            <w:tcBorders>
              <w:top w:val="single" w:sz="4" w:space="0" w:color="707070"/>
              <w:left w:val="single" w:sz="4" w:space="0" w:color="707070"/>
              <w:bottom w:val="single" w:sz="4" w:space="0" w:color="707070"/>
              <w:right w:val="single" w:sz="4" w:space="0" w:color="707070"/>
            </w:tcBorders>
          </w:tcPr>
          <w:p w14:paraId="7225CCD3" w14:textId="77777777" w:rsidR="00382145" w:rsidRPr="007E7E0C" w:rsidRDefault="00382145" w:rsidP="00376E47">
            <w:pPr>
              <w:pStyle w:val="DoEtabletext2018"/>
              <w:rPr>
                <w:rStyle w:val="DoEstrongemphasis2018"/>
              </w:rPr>
            </w:pPr>
          </w:p>
        </w:tc>
      </w:tr>
      <w:tr w:rsidR="00382145" w:rsidRPr="0084745C" w14:paraId="14F9AF25"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563428E4" w14:textId="77777777" w:rsidR="00382145" w:rsidRPr="00A03BCB" w:rsidRDefault="00382145" w:rsidP="00376E47">
            <w:pPr>
              <w:pStyle w:val="DoEtabletext2018"/>
              <w:rPr>
                <w:rStyle w:val="DoEstrongemphasis2018"/>
              </w:rPr>
            </w:pPr>
            <w:r>
              <w:rPr>
                <w:rStyle w:val="DoEstrongemphasis2018"/>
              </w:rPr>
              <w:t>Learning intention</w:t>
            </w:r>
          </w:p>
        </w:tc>
        <w:tc>
          <w:tcPr>
            <w:tcW w:w="7242" w:type="dxa"/>
            <w:tcBorders>
              <w:top w:val="single" w:sz="4" w:space="0" w:color="707070"/>
              <w:left w:val="single" w:sz="4" w:space="0" w:color="707070"/>
              <w:bottom w:val="single" w:sz="4" w:space="0" w:color="707070"/>
              <w:right w:val="single" w:sz="4" w:space="0" w:color="707070"/>
            </w:tcBorders>
          </w:tcPr>
          <w:p w14:paraId="2A118733" w14:textId="77777777" w:rsidR="00382145" w:rsidRDefault="00382145" w:rsidP="00376E47">
            <w:pPr>
              <w:pStyle w:val="DoEtabletext2018"/>
              <w:rPr>
                <w:lang w:val="en-GB"/>
              </w:rPr>
            </w:pPr>
            <w:r>
              <w:rPr>
                <w:lang w:val="en-GB"/>
              </w:rPr>
              <w:t xml:space="preserve">For students to: </w:t>
            </w:r>
          </w:p>
          <w:p w14:paraId="7D7C773B" w14:textId="77777777" w:rsidR="00382145" w:rsidRDefault="00382145" w:rsidP="00376E47">
            <w:pPr>
              <w:pStyle w:val="DoEtablelist1bullet2018"/>
            </w:pPr>
            <w:r>
              <w:t>explore and observe invertebrates and other animals using the garden</w:t>
            </w:r>
          </w:p>
          <w:p w14:paraId="2AF70C1E" w14:textId="77777777" w:rsidR="00382145" w:rsidRDefault="00382145" w:rsidP="00376E47">
            <w:pPr>
              <w:pStyle w:val="DoEtablelist1bullet2018"/>
            </w:pPr>
            <w:r>
              <w:t xml:space="preserve">recognise that invertebrates use plants and soil in various ways </w:t>
            </w:r>
          </w:p>
          <w:p w14:paraId="6298B423" w14:textId="77777777" w:rsidR="00382145" w:rsidRPr="007E1841" w:rsidRDefault="00382145" w:rsidP="00376E47">
            <w:pPr>
              <w:pStyle w:val="DoEtablelist1bullet2018"/>
              <w:rPr>
                <w:rStyle w:val="DoEstrongemphasis2018"/>
                <w:b w:val="0"/>
              </w:rPr>
            </w:pPr>
            <w:r>
              <w:t>name some invertebrates observed in the garden.</w:t>
            </w:r>
          </w:p>
        </w:tc>
        <w:tc>
          <w:tcPr>
            <w:tcW w:w="1824" w:type="dxa"/>
            <w:tcBorders>
              <w:top w:val="single" w:sz="4" w:space="0" w:color="707070"/>
              <w:left w:val="single" w:sz="4" w:space="0" w:color="707070"/>
              <w:bottom w:val="single" w:sz="4" w:space="0" w:color="707070"/>
              <w:right w:val="single" w:sz="4" w:space="0" w:color="707070"/>
            </w:tcBorders>
          </w:tcPr>
          <w:p w14:paraId="1743895F" w14:textId="77777777" w:rsidR="00382145" w:rsidRPr="007E7E0C" w:rsidRDefault="00382145" w:rsidP="00376E47">
            <w:pPr>
              <w:pStyle w:val="DoEtabletext2018"/>
              <w:rPr>
                <w:rStyle w:val="DoEstrongemphasis2018"/>
              </w:rPr>
            </w:pPr>
          </w:p>
        </w:tc>
      </w:tr>
      <w:tr w:rsidR="00382145" w:rsidRPr="0084745C" w14:paraId="68CECFCA"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49C0E9AB" w14:textId="77777777" w:rsidR="00382145" w:rsidRDefault="00382145" w:rsidP="00376E47">
            <w:pPr>
              <w:pStyle w:val="DoEtabletext2018"/>
              <w:rPr>
                <w:rStyle w:val="DoEstrongemphasis2018"/>
              </w:rPr>
            </w:pPr>
            <w:r w:rsidRPr="00D817A1">
              <w:rPr>
                <w:rStyle w:val="DoEstrongemphasis2018"/>
              </w:rPr>
              <w:t>Outside garden activities</w:t>
            </w:r>
          </w:p>
          <w:p w14:paraId="08D12D0D" w14:textId="77777777" w:rsidR="00382145" w:rsidRDefault="00382145" w:rsidP="00376E47">
            <w:pPr>
              <w:pStyle w:val="DoEtabletext2018"/>
              <w:rPr>
                <w:rStyle w:val="DoEstrongemphasis2018"/>
              </w:rPr>
            </w:pPr>
            <w:r>
              <w:rPr>
                <w:b/>
                <w:noProof/>
              </w:rPr>
              <w:drawing>
                <wp:inline distT="0" distB="0" distL="0" distR="0" wp14:anchorId="4FE01BE2" wp14:editId="639A860A">
                  <wp:extent cx="1028363" cy="1417955"/>
                  <wp:effectExtent l="0" t="0" r="63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adybug-242152_1920.jpg"/>
                          <pic:cNvPicPr/>
                        </pic:nvPicPr>
                        <pic:blipFill>
                          <a:blip r:embed="rId60" cstate="hqprint">
                            <a:extLst>
                              <a:ext uri="{28A0092B-C50C-407E-A947-70E740481C1C}">
                                <a14:useLocalDpi xmlns:a14="http://schemas.microsoft.com/office/drawing/2010/main"/>
                              </a:ext>
                            </a:extLst>
                          </a:blip>
                          <a:stretch>
                            <a:fillRect/>
                          </a:stretch>
                        </pic:blipFill>
                        <pic:spPr>
                          <a:xfrm>
                            <a:off x="0" y="0"/>
                            <a:ext cx="1059508" cy="1460899"/>
                          </a:xfrm>
                          <a:prstGeom prst="rect">
                            <a:avLst/>
                          </a:prstGeom>
                        </pic:spPr>
                      </pic:pic>
                    </a:graphicData>
                  </a:graphic>
                </wp:inline>
              </w:drawing>
            </w:r>
          </w:p>
          <w:p w14:paraId="5BB9FCB9" w14:textId="77777777" w:rsidR="00382145" w:rsidRDefault="00382145" w:rsidP="00376E47">
            <w:pPr>
              <w:pStyle w:val="DoEgraphics2018"/>
              <w:rPr>
                <w:rStyle w:val="DoEstrongemphasis2018"/>
                <w:b w:val="0"/>
              </w:rPr>
            </w:pPr>
            <w:r w:rsidRPr="008221FB">
              <w:t>Lady beetles eat aphids on plants</w:t>
            </w:r>
            <w:r>
              <w:t>.</w:t>
            </w:r>
            <w:r w:rsidRPr="00102E81">
              <w:rPr>
                <w:rStyle w:val="DoEstrongemphasis2018"/>
              </w:rPr>
              <w:t xml:space="preserve"> </w:t>
            </w:r>
            <w:hyperlink r:id="rId61" w:history="1">
              <w:proofErr w:type="spellStart"/>
              <w:r w:rsidRPr="00102E81">
                <w:rPr>
                  <w:rStyle w:val="Hyperlink"/>
                </w:rPr>
                <w:t>Pixabay</w:t>
              </w:r>
              <w:proofErr w:type="spellEnd"/>
            </w:hyperlink>
            <w:r>
              <w:rPr>
                <w:rStyle w:val="Hyperlink"/>
              </w:rPr>
              <w:t xml:space="preserve">. </w:t>
            </w:r>
            <w:r w:rsidRPr="00592472">
              <w:t>CC0</w:t>
            </w:r>
          </w:p>
          <w:p w14:paraId="09213D78" w14:textId="77777777" w:rsidR="00382145" w:rsidRPr="00EA3565" w:rsidRDefault="00382145" w:rsidP="00376E47">
            <w:pPr>
              <w:pStyle w:val="DoEreference2018"/>
            </w:pPr>
          </w:p>
        </w:tc>
        <w:tc>
          <w:tcPr>
            <w:tcW w:w="7242" w:type="dxa"/>
            <w:tcBorders>
              <w:top w:val="single" w:sz="4" w:space="0" w:color="707070"/>
              <w:left w:val="single" w:sz="4" w:space="0" w:color="707070"/>
              <w:bottom w:val="single" w:sz="4" w:space="0" w:color="707070"/>
              <w:right w:val="single" w:sz="4" w:space="0" w:color="707070"/>
            </w:tcBorders>
          </w:tcPr>
          <w:p w14:paraId="5B3FEC86" w14:textId="77777777" w:rsidR="00382145" w:rsidRPr="00AE1D2F" w:rsidRDefault="00382145" w:rsidP="00376E47">
            <w:pPr>
              <w:pStyle w:val="DoEtablelist1bullet2018"/>
              <w:numPr>
                <w:ilvl w:val="0"/>
                <w:numId w:val="0"/>
              </w:numPr>
              <w:rPr>
                <w:rStyle w:val="DoEstrongemphasis2018"/>
              </w:rPr>
            </w:pPr>
            <w:r w:rsidRPr="00AE1D2F">
              <w:rPr>
                <w:rStyle w:val="DoEstrongemphasis2018"/>
              </w:rPr>
              <w:t xml:space="preserve">Look for </w:t>
            </w:r>
            <w:r>
              <w:rPr>
                <w:rStyle w:val="DoEstrongemphasis2018"/>
              </w:rPr>
              <w:t>animals using the garden</w:t>
            </w:r>
          </w:p>
          <w:p w14:paraId="3E61B8E8" w14:textId="77777777" w:rsidR="00382145" w:rsidRDefault="00382145" w:rsidP="00376E47">
            <w:pPr>
              <w:pStyle w:val="DoEtablelist1bullet2018"/>
              <w:rPr>
                <w:lang w:val="en-US"/>
              </w:rPr>
            </w:pPr>
            <w:r>
              <w:rPr>
                <w:lang w:val="en-US"/>
              </w:rPr>
              <w:t>Pose the investigation question – What animals use the garden?</w:t>
            </w:r>
          </w:p>
          <w:p w14:paraId="45FF6928" w14:textId="77777777" w:rsidR="00382145" w:rsidRDefault="00382145" w:rsidP="00376E47">
            <w:pPr>
              <w:pStyle w:val="DoEtablelist1bullet2018"/>
              <w:rPr>
                <w:lang w:val="en-US"/>
              </w:rPr>
            </w:pPr>
            <w:r>
              <w:rPr>
                <w:lang w:val="en-US"/>
              </w:rPr>
              <w:t>Predict what animals might live in or visit the food garden.</w:t>
            </w:r>
          </w:p>
          <w:p w14:paraId="72720B4E" w14:textId="77777777" w:rsidR="00382145" w:rsidRDefault="00382145" w:rsidP="00376E47">
            <w:pPr>
              <w:pStyle w:val="DoEtablelist1bullet2018"/>
              <w:rPr>
                <w:lang w:val="en-US"/>
              </w:rPr>
            </w:pPr>
            <w:r>
              <w:rPr>
                <w:lang w:val="en-US"/>
              </w:rPr>
              <w:t xml:space="preserve">Hunt for invertebrates living in or visiting the garden such as bees, beetles, millipedes, worms, caterpillars, spiders. Look for evidence of other animals visiting the </w:t>
            </w:r>
            <w:proofErr w:type="gramStart"/>
            <w:r>
              <w:rPr>
                <w:lang w:val="en-US"/>
              </w:rPr>
              <w:t>garden</w:t>
            </w:r>
            <w:proofErr w:type="gramEnd"/>
            <w:r>
              <w:rPr>
                <w:lang w:val="en-US"/>
              </w:rPr>
              <w:t xml:space="preserve"> such as birds, possums, rabbits.</w:t>
            </w:r>
          </w:p>
          <w:p w14:paraId="1C289F22" w14:textId="77777777" w:rsidR="00382145" w:rsidRDefault="00382145" w:rsidP="00376E47">
            <w:pPr>
              <w:pStyle w:val="DoEtablelist1bullet2018"/>
              <w:rPr>
                <w:lang w:val="en-US"/>
              </w:rPr>
            </w:pPr>
            <w:r>
              <w:rPr>
                <w:lang w:val="en-US"/>
              </w:rPr>
              <w:t>Use magnifiers to observe the external features of garden invertebrates.</w:t>
            </w:r>
          </w:p>
          <w:p w14:paraId="5D6D8F20" w14:textId="77777777" w:rsidR="00382145" w:rsidRDefault="00382145" w:rsidP="00376E47">
            <w:pPr>
              <w:pStyle w:val="DoEtablelist1bullet2018"/>
              <w:rPr>
                <w:lang w:val="en-US"/>
              </w:rPr>
            </w:pPr>
            <w:r>
              <w:rPr>
                <w:lang w:val="en-US"/>
              </w:rPr>
              <w:t>Discuss ways in which animals use the garden and the notion of helpful invertebrates (worms, pollinators) and garden pests (snails).</w:t>
            </w:r>
          </w:p>
          <w:p w14:paraId="4F18AC2B" w14:textId="77777777" w:rsidR="00382145" w:rsidRDefault="00382145" w:rsidP="00376E47">
            <w:pPr>
              <w:pStyle w:val="DoEtablelist1bullet2018"/>
              <w:rPr>
                <w:lang w:val="en-US"/>
              </w:rPr>
            </w:pPr>
            <w:r>
              <w:rPr>
                <w:lang w:val="en-US"/>
              </w:rPr>
              <w:t>Record observations in garden journals.</w:t>
            </w:r>
          </w:p>
          <w:p w14:paraId="0091DCE5" w14:textId="77777777" w:rsidR="00382145" w:rsidRDefault="00382145" w:rsidP="00376E47">
            <w:pPr>
              <w:pStyle w:val="DoEtablelist1bullet2018"/>
              <w:rPr>
                <w:lang w:val="en-US"/>
              </w:rPr>
            </w:pPr>
            <w:r>
              <w:rPr>
                <w:lang w:val="en-US"/>
              </w:rPr>
              <w:t>Create large artworks of garden invertebrate artworks for display in the classroom, for example, flowers with bugs or paper plate bugs.</w:t>
            </w:r>
          </w:p>
          <w:p w14:paraId="76D3E68C" w14:textId="77777777" w:rsidR="00382145" w:rsidRDefault="00382145" w:rsidP="00376E47">
            <w:pPr>
              <w:pStyle w:val="DoEtabletext2018"/>
              <w:rPr>
                <w:rStyle w:val="DoEstrongemphasis2018"/>
              </w:rPr>
            </w:pPr>
            <w:r>
              <w:rPr>
                <w:rStyle w:val="DoEstrongemphasis2018"/>
              </w:rPr>
              <w:t>Care for the garden and record changes and growth</w:t>
            </w:r>
          </w:p>
          <w:p w14:paraId="3A409341" w14:textId="77777777" w:rsidR="00382145" w:rsidRDefault="00382145" w:rsidP="00376E47">
            <w:pPr>
              <w:pStyle w:val="DoEtablelist1bullet2018"/>
              <w:rPr>
                <w:shd w:val="clear" w:color="auto" w:fill="FFFFFF"/>
              </w:rPr>
            </w:pPr>
            <w:r>
              <w:rPr>
                <w:shd w:val="clear" w:color="auto" w:fill="FFFFFF"/>
              </w:rPr>
              <w:t>Plant flower seedlings on the corners of the garden to attract pollinators.</w:t>
            </w:r>
          </w:p>
          <w:p w14:paraId="5A5DF682" w14:textId="77777777" w:rsidR="00382145" w:rsidRDefault="00382145" w:rsidP="00376E47">
            <w:pPr>
              <w:pStyle w:val="DoEtablelist1bullet2018"/>
              <w:rPr>
                <w:shd w:val="clear" w:color="auto" w:fill="FFFFFF"/>
              </w:rPr>
            </w:pPr>
            <w:r>
              <w:rPr>
                <w:shd w:val="clear" w:color="auto" w:fill="FFFFFF"/>
              </w:rPr>
              <w:t>Mark and compare the height of vegetable seedlings on growth charts.</w:t>
            </w:r>
          </w:p>
          <w:p w14:paraId="61C6C785" w14:textId="77777777" w:rsidR="00382145" w:rsidRDefault="00382145" w:rsidP="00376E47">
            <w:pPr>
              <w:pStyle w:val="DoEtablelist1bullet2018"/>
              <w:rPr>
                <w:lang w:val="en-US"/>
              </w:rPr>
            </w:pPr>
            <w:r>
              <w:rPr>
                <w:lang w:val="en-US"/>
              </w:rPr>
              <w:t>Water each plant with a watering can.</w:t>
            </w:r>
          </w:p>
          <w:p w14:paraId="21E1218B" w14:textId="77777777" w:rsidR="00382145" w:rsidRDefault="00382145" w:rsidP="00376E47">
            <w:pPr>
              <w:pStyle w:val="DoEtablelist1bullet2018"/>
              <w:rPr>
                <w:lang w:val="en-US"/>
              </w:rPr>
            </w:pPr>
            <w:r>
              <w:rPr>
                <w:lang w:val="en-US"/>
              </w:rPr>
              <w:t>Gently remove any weeds from the garden.</w:t>
            </w:r>
          </w:p>
          <w:p w14:paraId="54D09E5F" w14:textId="77777777" w:rsidR="00382145" w:rsidRPr="00E11791" w:rsidRDefault="00382145" w:rsidP="00376E47">
            <w:pPr>
              <w:pStyle w:val="DoEtablelist1bullet2018"/>
              <w:rPr>
                <w:lang w:val="en-US"/>
              </w:rPr>
            </w:pPr>
            <w:r>
              <w:rPr>
                <w:lang w:val="en-US"/>
              </w:rPr>
              <w:t xml:space="preserve">Manage pest species using barriers, removal or trapping. See p28 of Kids Grow munch and crunch garden. </w:t>
            </w:r>
          </w:p>
          <w:p w14:paraId="62588A49" w14:textId="77777777" w:rsidR="00382145" w:rsidRDefault="00382145" w:rsidP="00376E47">
            <w:pPr>
              <w:pStyle w:val="DoEtablelist1bullet2018"/>
              <w:rPr>
                <w:shd w:val="clear" w:color="auto" w:fill="FFFFFF"/>
              </w:rPr>
            </w:pPr>
            <w:r>
              <w:t>Add additional mulch to the garden, taking care to keep it away from stems. Water down the mulch.</w:t>
            </w:r>
            <w:r>
              <w:rPr>
                <w:shd w:val="clear" w:color="auto" w:fill="FFFFFF"/>
              </w:rPr>
              <w:t xml:space="preserve"> </w:t>
            </w:r>
          </w:p>
          <w:p w14:paraId="79BE024F" w14:textId="77777777" w:rsidR="00382145" w:rsidRPr="002B43D4" w:rsidRDefault="00382145" w:rsidP="00376E47">
            <w:pPr>
              <w:pStyle w:val="DoEtablelist1bullet2018"/>
              <w:rPr>
                <w:rStyle w:val="DoEstrongemphasis2018"/>
                <w:b w:val="0"/>
                <w:shd w:val="clear" w:color="auto" w:fill="FFFFFF"/>
              </w:rPr>
            </w:pPr>
            <w:r>
              <w:rPr>
                <w:shd w:val="clear" w:color="auto" w:fill="FFFFFF"/>
              </w:rPr>
              <w:t>Record changes in the plants and garden in garden journals.</w:t>
            </w:r>
          </w:p>
        </w:tc>
        <w:tc>
          <w:tcPr>
            <w:tcW w:w="1824" w:type="dxa"/>
            <w:tcBorders>
              <w:top w:val="single" w:sz="4" w:space="0" w:color="707070"/>
              <w:left w:val="single" w:sz="4" w:space="0" w:color="707070"/>
              <w:bottom w:val="single" w:sz="4" w:space="0" w:color="707070"/>
              <w:right w:val="single" w:sz="4" w:space="0" w:color="707070"/>
            </w:tcBorders>
          </w:tcPr>
          <w:p w14:paraId="096B9134" w14:textId="77777777" w:rsidR="00382145" w:rsidRDefault="00382145" w:rsidP="00376E47">
            <w:pPr>
              <w:pStyle w:val="DoEtabletext2018"/>
              <w:rPr>
                <w:rStyle w:val="DoEstrongemphasis2018"/>
                <w:b w:val="0"/>
                <w:color w:val="000000" w:themeColor="text1"/>
              </w:rPr>
            </w:pPr>
            <w:r>
              <w:rPr>
                <w:rStyle w:val="DoEstrongemphasis2018"/>
                <w:color w:val="000000" w:themeColor="text1"/>
              </w:rPr>
              <w:t>Magnifiers</w:t>
            </w:r>
          </w:p>
          <w:p w14:paraId="7EAE3F25" w14:textId="77777777" w:rsidR="00382145" w:rsidRDefault="00382145" w:rsidP="00376E47">
            <w:pPr>
              <w:pStyle w:val="DoEtabletext2018"/>
              <w:rPr>
                <w:rStyle w:val="DoEstrongemphasis2018"/>
                <w:b w:val="0"/>
                <w:color w:val="000000" w:themeColor="text1"/>
              </w:rPr>
            </w:pPr>
            <w:r>
              <w:rPr>
                <w:rStyle w:val="DoEstrongemphasis2018"/>
                <w:color w:val="000000" w:themeColor="text1"/>
              </w:rPr>
              <w:t>Bug collection jars</w:t>
            </w:r>
          </w:p>
          <w:p w14:paraId="7DB964AD" w14:textId="77777777" w:rsidR="00382145" w:rsidRDefault="00382145" w:rsidP="00376E47">
            <w:pPr>
              <w:pStyle w:val="DoEtabletext2018"/>
              <w:rPr>
                <w:rStyle w:val="DoEstrongemphasis2018"/>
                <w:b w:val="0"/>
                <w:color w:val="000000" w:themeColor="text1"/>
              </w:rPr>
            </w:pPr>
            <w:hyperlink r:id="rId62" w:history="1">
              <w:r w:rsidRPr="00D5634C">
                <w:rPr>
                  <w:rStyle w:val="Hyperlink"/>
                </w:rPr>
                <w:t>Buzzing bugs paper plate craft</w:t>
              </w:r>
            </w:hyperlink>
            <w:r>
              <w:rPr>
                <w:rStyle w:val="DoEstrongemphasis2018"/>
                <w:color w:val="000000" w:themeColor="text1"/>
              </w:rPr>
              <w:t>, DLTK</w:t>
            </w:r>
          </w:p>
          <w:p w14:paraId="4C5832F7" w14:textId="77777777" w:rsidR="00382145" w:rsidRDefault="00382145" w:rsidP="00376E47">
            <w:pPr>
              <w:pStyle w:val="DoEtabletext2018"/>
              <w:rPr>
                <w:rStyle w:val="DoEstrongemphasis2018"/>
                <w:b w:val="0"/>
                <w:color w:val="000000" w:themeColor="text1"/>
              </w:rPr>
            </w:pPr>
            <w:hyperlink r:id="rId63" w:history="1">
              <w:r w:rsidRPr="005556CB">
                <w:rPr>
                  <w:rStyle w:val="Hyperlink"/>
                </w:rPr>
                <w:t>Paper plate bugs</w:t>
              </w:r>
            </w:hyperlink>
            <w:r>
              <w:rPr>
                <w:rStyle w:val="DoEstrongemphasis2018"/>
                <w:color w:val="000000" w:themeColor="text1"/>
              </w:rPr>
              <w:t xml:space="preserve">, </w:t>
            </w:r>
            <w:proofErr w:type="spellStart"/>
            <w:r>
              <w:rPr>
                <w:rStyle w:val="DoEstrongemphasis2018"/>
                <w:color w:val="000000" w:themeColor="text1"/>
              </w:rPr>
              <w:t>Craftulate</w:t>
            </w:r>
            <w:proofErr w:type="spellEnd"/>
          </w:p>
          <w:p w14:paraId="6EA7F9C8" w14:textId="77777777" w:rsidR="00382145" w:rsidRDefault="00382145" w:rsidP="00376E47">
            <w:pPr>
              <w:pStyle w:val="DoEtabletext2018"/>
            </w:pPr>
            <w:hyperlink r:id="rId64"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D265582" w14:textId="77777777" w:rsidR="00382145" w:rsidRDefault="00382145" w:rsidP="00376E47">
            <w:pPr>
              <w:pStyle w:val="DoEtabletext2018"/>
              <w:rPr>
                <w:lang w:val="en-US"/>
              </w:rPr>
            </w:pPr>
            <w:r>
              <w:rPr>
                <w:lang w:val="en-US"/>
              </w:rPr>
              <w:t>Gardening tools</w:t>
            </w:r>
          </w:p>
          <w:p w14:paraId="02AB2CC7" w14:textId="77777777" w:rsidR="00382145" w:rsidRDefault="00382145" w:rsidP="00376E47">
            <w:pPr>
              <w:pStyle w:val="DoEtabletext2018"/>
              <w:rPr>
                <w:rStyle w:val="DoEstrongemphasis2018"/>
                <w:b w:val="0"/>
                <w:color w:val="000000" w:themeColor="text1"/>
              </w:rPr>
            </w:pPr>
            <w:r>
              <w:rPr>
                <w:rStyle w:val="DoEstrongemphasis2018"/>
                <w:color w:val="000000" w:themeColor="text1"/>
              </w:rPr>
              <w:t>Flower seedlings such as marigolds</w:t>
            </w:r>
            <w:r w:rsidRPr="0027646B">
              <w:rPr>
                <w:rStyle w:val="DoEstrongemphasis2018"/>
                <w:color w:val="000000" w:themeColor="text1"/>
              </w:rPr>
              <w:t xml:space="preserve"> </w:t>
            </w:r>
          </w:p>
          <w:p w14:paraId="7BE18BE1" w14:textId="77777777" w:rsidR="00382145" w:rsidRDefault="00382145" w:rsidP="00376E47">
            <w:pPr>
              <w:pStyle w:val="DoEtabletext2018"/>
              <w:rPr>
                <w:rStyle w:val="DoEstrongemphasis2018"/>
                <w:b w:val="0"/>
                <w:color w:val="000000" w:themeColor="text1"/>
              </w:rPr>
            </w:pPr>
            <w:r>
              <w:t>Mulch</w:t>
            </w:r>
          </w:p>
          <w:p w14:paraId="16C042C9" w14:textId="77777777" w:rsidR="00382145" w:rsidRPr="009077DF" w:rsidRDefault="00382145" w:rsidP="00376E47">
            <w:pPr>
              <w:pStyle w:val="DoEtabletext2018"/>
              <w:rPr>
                <w:rStyle w:val="DoEstrongemphasis2018"/>
                <w:b w:val="0"/>
                <w:lang w:val="en-US"/>
              </w:rPr>
            </w:pPr>
            <w:r>
              <w:rPr>
                <w:lang w:val="en-US"/>
              </w:rPr>
              <w:t xml:space="preserve">Garden journals, pencils, charts </w:t>
            </w:r>
          </w:p>
        </w:tc>
      </w:tr>
      <w:tr w:rsidR="00382145" w:rsidRPr="0084745C" w14:paraId="40755F9E"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6106701E" w14:textId="77777777" w:rsidR="00382145" w:rsidRPr="00D817A1" w:rsidRDefault="00382145" w:rsidP="00376E47">
            <w:pPr>
              <w:pStyle w:val="DoEtabletext2018"/>
              <w:rPr>
                <w:rStyle w:val="DoEstrongemphasis2018"/>
              </w:rPr>
            </w:pPr>
            <w:r w:rsidRPr="00D817A1">
              <w:rPr>
                <w:rStyle w:val="DoEstrongemphasis2018"/>
              </w:rPr>
              <w:t>Background information</w:t>
            </w:r>
          </w:p>
        </w:tc>
        <w:tc>
          <w:tcPr>
            <w:tcW w:w="7242" w:type="dxa"/>
            <w:tcBorders>
              <w:top w:val="single" w:sz="4" w:space="0" w:color="707070"/>
              <w:left w:val="single" w:sz="4" w:space="0" w:color="707070"/>
              <w:bottom w:val="single" w:sz="4" w:space="0" w:color="707070"/>
              <w:right w:val="single" w:sz="4" w:space="0" w:color="707070"/>
            </w:tcBorders>
          </w:tcPr>
          <w:p w14:paraId="4F0812C7" w14:textId="77777777" w:rsidR="00382145" w:rsidRDefault="00382145" w:rsidP="00376E47">
            <w:pPr>
              <w:pStyle w:val="DoEtabletext2018"/>
            </w:pPr>
            <w:r>
              <w:t>Invertebrate – an animal without a backbone. Invertebrates include insects, spiders, annelids (worms) and molluscs (slugs and snails).</w:t>
            </w:r>
          </w:p>
        </w:tc>
        <w:tc>
          <w:tcPr>
            <w:tcW w:w="1824" w:type="dxa"/>
            <w:tcBorders>
              <w:top w:val="single" w:sz="4" w:space="0" w:color="707070"/>
              <w:left w:val="single" w:sz="4" w:space="0" w:color="707070"/>
              <w:bottom w:val="single" w:sz="4" w:space="0" w:color="707070"/>
              <w:right w:val="single" w:sz="4" w:space="0" w:color="707070"/>
            </w:tcBorders>
          </w:tcPr>
          <w:p w14:paraId="03C53B02" w14:textId="77777777" w:rsidR="00382145" w:rsidRDefault="00382145" w:rsidP="00376E47">
            <w:pPr>
              <w:pStyle w:val="DoEtabletext2018"/>
            </w:pPr>
          </w:p>
        </w:tc>
      </w:tr>
    </w:tbl>
    <w:p w14:paraId="71E20A76" w14:textId="77777777" w:rsidR="00382145" w:rsidRDefault="00382145" w:rsidP="00382145">
      <w:pPr>
        <w:pStyle w:val="DoEheading32018"/>
      </w:pPr>
    </w:p>
    <w:p w14:paraId="07B83773" w14:textId="77777777" w:rsidR="00382145" w:rsidRDefault="00382145" w:rsidP="00382145">
      <w:pPr>
        <w:pStyle w:val="DoEheading32018"/>
      </w:pPr>
      <w:r>
        <w:lastRenderedPageBreak/>
        <w:t>7. Prepare corn fritters</w:t>
      </w:r>
    </w:p>
    <w:p w14:paraId="4133DD84" w14:textId="77777777" w:rsidR="00382145" w:rsidRPr="009077DF" w:rsidRDefault="00382145" w:rsidP="00382145">
      <w:pPr>
        <w:pStyle w:val="DoEbodytext2018"/>
        <w:rPr>
          <w:rStyle w:val="DoEstrongemphasis2018"/>
        </w:rPr>
      </w:pPr>
      <w:r w:rsidRPr="009077DF">
        <w:rPr>
          <w:rStyle w:val="DoEstrongemphasis2018"/>
        </w:rPr>
        <w:t>How are grains used? H</w:t>
      </w:r>
      <w:r>
        <w:rPr>
          <w:rStyle w:val="DoEstrongemphasis2018"/>
        </w:rPr>
        <w:t>ow h</w:t>
      </w:r>
      <w:r w:rsidRPr="009077DF">
        <w:rPr>
          <w:rStyle w:val="DoEstrongemphasis2018"/>
        </w:rPr>
        <w:t>as our garden changed?</w:t>
      </w:r>
    </w:p>
    <w:tbl>
      <w:tblPr>
        <w:tblW w:w="10762" w:type="dxa"/>
        <w:tblLook w:val="04A0" w:firstRow="1" w:lastRow="0" w:firstColumn="1" w:lastColumn="0" w:noHBand="0" w:noVBand="1"/>
      </w:tblPr>
      <w:tblGrid>
        <w:gridCol w:w="1896"/>
        <w:gridCol w:w="6923"/>
        <w:gridCol w:w="1943"/>
      </w:tblGrid>
      <w:tr w:rsidR="00382145" w:rsidRPr="0084745C" w14:paraId="58CA8FE8" w14:textId="77777777" w:rsidTr="00376E47">
        <w:trPr>
          <w:tblHeader/>
        </w:trPr>
        <w:tc>
          <w:tcPr>
            <w:tcW w:w="1555"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DC5E744" w14:textId="77777777" w:rsidR="00382145" w:rsidRPr="0084745C" w:rsidRDefault="00382145" w:rsidP="00376E47">
            <w:pPr>
              <w:pStyle w:val="DoEtableheading2018"/>
            </w:pPr>
            <w:r>
              <w:t xml:space="preserve">Early Stage 1 </w:t>
            </w:r>
          </w:p>
        </w:tc>
        <w:tc>
          <w:tcPr>
            <w:tcW w:w="722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C46257F"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A19547A" w14:textId="77777777" w:rsidR="00382145" w:rsidRDefault="00382145" w:rsidP="00376E47">
            <w:pPr>
              <w:pStyle w:val="DoEtableheading2018"/>
            </w:pPr>
            <w:r>
              <w:t>Resources</w:t>
            </w:r>
          </w:p>
        </w:tc>
      </w:tr>
      <w:tr w:rsidR="00382145" w:rsidRPr="0084745C" w14:paraId="1C502847"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6DFF8AF9"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7229" w:type="dxa"/>
            <w:tcBorders>
              <w:top w:val="single" w:sz="4" w:space="0" w:color="707070"/>
              <w:left w:val="single" w:sz="4" w:space="0" w:color="707070"/>
              <w:bottom w:val="single" w:sz="4" w:space="0" w:color="707070"/>
              <w:right w:val="single" w:sz="4" w:space="0" w:color="707070"/>
            </w:tcBorders>
          </w:tcPr>
          <w:p w14:paraId="7F836E89"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7034762D" w14:textId="77777777" w:rsidR="00382145" w:rsidRDefault="00382145" w:rsidP="00376E47">
            <w:pPr>
              <w:pStyle w:val="DoEtabletext2018"/>
              <w:rPr>
                <w:lang w:val="en-GB"/>
              </w:rPr>
            </w:pPr>
            <w:r>
              <w:rPr>
                <w:lang w:val="en-GB"/>
              </w:rPr>
              <w:t>STe-2DP-T develops solutions to identified needs</w:t>
            </w:r>
          </w:p>
          <w:p w14:paraId="27A698A8"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3D3B25B2" w14:textId="77777777" w:rsidR="00382145" w:rsidRPr="007E7E0C" w:rsidRDefault="00382145" w:rsidP="00376E47">
            <w:pPr>
              <w:pStyle w:val="DoEtabletext2018"/>
              <w:rPr>
                <w:rStyle w:val="DoEstrongemphasis2018"/>
              </w:rPr>
            </w:pPr>
            <w:r w:rsidRPr="007E7E0C">
              <w:rPr>
                <w:rStyle w:val="DoEstrongemphasis2018"/>
              </w:rPr>
              <w:t>PDHPE</w:t>
            </w:r>
          </w:p>
          <w:p w14:paraId="2121EE24" w14:textId="77777777" w:rsidR="00382145" w:rsidRDefault="00382145" w:rsidP="00376E47">
            <w:pPr>
              <w:pStyle w:val="DoEtabletext2018"/>
              <w:rPr>
                <w:lang w:val="en-GB"/>
              </w:rPr>
            </w:pPr>
            <w:r>
              <w:rPr>
                <w:lang w:val="en-GB"/>
              </w:rPr>
              <w:t xml:space="preserve">PDe-7 </w:t>
            </w:r>
            <w:r w:rsidRPr="008D2F4C">
              <w:rPr>
                <w:lang w:val="en-GB"/>
              </w:rPr>
              <w:t>identifies actions that promote health, safety, wellbeing and physically active spaces</w:t>
            </w:r>
          </w:p>
          <w:p w14:paraId="2DB991B4" w14:textId="77777777" w:rsidR="00382145" w:rsidRPr="002D75AE" w:rsidRDefault="00382145" w:rsidP="00376E47">
            <w:pPr>
              <w:pStyle w:val="DoEtabletext2018"/>
              <w:rPr>
                <w:rStyle w:val="DoEstrongemphasis2018"/>
              </w:rPr>
            </w:pPr>
            <w:r>
              <w:rPr>
                <w:rStyle w:val="DoEstrongemphasis2018"/>
              </w:rPr>
              <w:t>Mathematics</w:t>
            </w:r>
          </w:p>
          <w:p w14:paraId="431769D4" w14:textId="77777777" w:rsidR="00382145" w:rsidRDefault="00382145" w:rsidP="00376E47">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7443AFC5" w14:textId="77777777" w:rsidR="00382145" w:rsidRPr="0084745C" w:rsidRDefault="00382145" w:rsidP="00376E47">
            <w:pPr>
              <w:pStyle w:val="DoEtabletext2018"/>
            </w:pPr>
            <w:r w:rsidRPr="008D2F4C">
              <w:rPr>
                <w:lang w:val="en-GB"/>
              </w:rPr>
              <w:t>MAe-11MG describes and compares the capacities of containers and the volumes of objects or substances using everyday language</w:t>
            </w:r>
          </w:p>
        </w:tc>
        <w:tc>
          <w:tcPr>
            <w:tcW w:w="1978" w:type="dxa"/>
            <w:tcBorders>
              <w:top w:val="single" w:sz="4" w:space="0" w:color="707070"/>
              <w:left w:val="single" w:sz="4" w:space="0" w:color="707070"/>
              <w:bottom w:val="single" w:sz="4" w:space="0" w:color="707070"/>
              <w:right w:val="single" w:sz="4" w:space="0" w:color="707070"/>
            </w:tcBorders>
          </w:tcPr>
          <w:p w14:paraId="63BB1CE3" w14:textId="77777777" w:rsidR="00382145" w:rsidRPr="007E7E0C" w:rsidRDefault="00382145" w:rsidP="00376E47">
            <w:pPr>
              <w:pStyle w:val="DoEtabletext2018"/>
              <w:rPr>
                <w:rStyle w:val="DoEstrongemphasis2018"/>
              </w:rPr>
            </w:pPr>
          </w:p>
        </w:tc>
      </w:tr>
      <w:tr w:rsidR="00382145" w:rsidRPr="0084745C" w14:paraId="4D2D490C"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4A25F047" w14:textId="77777777" w:rsidR="00382145" w:rsidRPr="00A03BCB" w:rsidRDefault="00382145" w:rsidP="00376E47">
            <w:pPr>
              <w:pStyle w:val="DoEtabletext2018"/>
              <w:rPr>
                <w:rStyle w:val="DoEstrongemphasis2018"/>
              </w:rPr>
            </w:pPr>
            <w:r>
              <w:rPr>
                <w:rStyle w:val="DoEstrongemphasis2018"/>
              </w:rPr>
              <w:t>Learning intention</w:t>
            </w:r>
          </w:p>
        </w:tc>
        <w:tc>
          <w:tcPr>
            <w:tcW w:w="7229" w:type="dxa"/>
            <w:tcBorders>
              <w:top w:val="single" w:sz="4" w:space="0" w:color="707070"/>
              <w:left w:val="single" w:sz="4" w:space="0" w:color="707070"/>
              <w:bottom w:val="single" w:sz="4" w:space="0" w:color="707070"/>
              <w:right w:val="single" w:sz="4" w:space="0" w:color="707070"/>
            </w:tcBorders>
          </w:tcPr>
          <w:p w14:paraId="2C7FAE62" w14:textId="77777777" w:rsidR="00382145" w:rsidRDefault="00382145" w:rsidP="00376E47">
            <w:pPr>
              <w:pStyle w:val="DoEtabletext2018"/>
              <w:rPr>
                <w:lang w:val="en-US"/>
              </w:rPr>
            </w:pPr>
            <w:r>
              <w:rPr>
                <w:lang w:val="en-US"/>
              </w:rPr>
              <w:t>For students to:</w:t>
            </w:r>
          </w:p>
          <w:p w14:paraId="3951B03B" w14:textId="77777777" w:rsidR="00382145" w:rsidRDefault="00382145" w:rsidP="00376E47">
            <w:pPr>
              <w:pStyle w:val="DoEtablelist1bullet2018"/>
            </w:pPr>
            <w:r>
              <w:t>recognise that grains and cereals are from plants</w:t>
            </w:r>
          </w:p>
          <w:p w14:paraId="0DE29DFB" w14:textId="77777777" w:rsidR="00382145" w:rsidRDefault="00382145" w:rsidP="00376E47">
            <w:pPr>
              <w:pStyle w:val="DoEtablelist1bullet2018"/>
            </w:pPr>
            <w:r>
              <w:t>name some grains and use grains in preparing a healthy snack</w:t>
            </w:r>
          </w:p>
          <w:p w14:paraId="49D351CB" w14:textId="77777777" w:rsidR="00382145" w:rsidRPr="009F3345" w:rsidRDefault="00382145" w:rsidP="00376E47">
            <w:pPr>
              <w:pStyle w:val="DoEtablelist1bullet2018"/>
              <w:rPr>
                <w:rStyle w:val="DoEstrongemphasis2018"/>
                <w:b w:val="0"/>
              </w:rPr>
            </w:pPr>
            <w:r>
              <w:t xml:space="preserve">assist in caring for plants in the food garden. </w:t>
            </w:r>
          </w:p>
        </w:tc>
        <w:tc>
          <w:tcPr>
            <w:tcW w:w="1978" w:type="dxa"/>
            <w:tcBorders>
              <w:top w:val="single" w:sz="4" w:space="0" w:color="707070"/>
              <w:left w:val="single" w:sz="4" w:space="0" w:color="707070"/>
              <w:bottom w:val="single" w:sz="4" w:space="0" w:color="707070"/>
              <w:right w:val="single" w:sz="4" w:space="0" w:color="707070"/>
            </w:tcBorders>
          </w:tcPr>
          <w:p w14:paraId="4AF5A7A5" w14:textId="77777777" w:rsidR="00382145" w:rsidRPr="007E7E0C" w:rsidRDefault="00382145" w:rsidP="00376E47">
            <w:pPr>
              <w:pStyle w:val="DoEtabletext2018"/>
              <w:rPr>
                <w:rStyle w:val="DoEstrongemphasis2018"/>
              </w:rPr>
            </w:pPr>
          </w:p>
        </w:tc>
      </w:tr>
      <w:tr w:rsidR="00382145" w:rsidRPr="0084745C" w14:paraId="386402B9"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5D581E9C" w14:textId="77777777" w:rsidR="00382145" w:rsidRPr="00A03BCB" w:rsidRDefault="00382145" w:rsidP="00376E47">
            <w:pPr>
              <w:pStyle w:val="DoEtabletext2018"/>
              <w:rPr>
                <w:rStyle w:val="DoEstrongemphasis2018"/>
              </w:rPr>
            </w:pPr>
            <w:r w:rsidRPr="00D817A1">
              <w:rPr>
                <w:rStyle w:val="DoEstrongemphasis2018"/>
              </w:rPr>
              <w:t>Outside garden activities</w:t>
            </w:r>
          </w:p>
        </w:tc>
        <w:tc>
          <w:tcPr>
            <w:tcW w:w="7229" w:type="dxa"/>
            <w:tcBorders>
              <w:top w:val="single" w:sz="4" w:space="0" w:color="707070"/>
              <w:left w:val="single" w:sz="4" w:space="0" w:color="707070"/>
              <w:bottom w:val="single" w:sz="4" w:space="0" w:color="707070"/>
              <w:right w:val="single" w:sz="4" w:space="0" w:color="707070"/>
            </w:tcBorders>
          </w:tcPr>
          <w:p w14:paraId="189B2AEE" w14:textId="77777777" w:rsidR="00382145" w:rsidRDefault="00382145" w:rsidP="00376E47">
            <w:pPr>
              <w:pStyle w:val="DoEtabletext2018"/>
              <w:rPr>
                <w:rStyle w:val="DoEstrongemphasis2018"/>
              </w:rPr>
            </w:pPr>
            <w:r>
              <w:rPr>
                <w:rStyle w:val="DoEstrongemphasis2018"/>
              </w:rPr>
              <w:t>Care for the garden and record changes and growth</w:t>
            </w:r>
          </w:p>
          <w:p w14:paraId="13CAA14A" w14:textId="77777777" w:rsidR="00382145" w:rsidRDefault="00382145" w:rsidP="00376E47">
            <w:pPr>
              <w:pStyle w:val="DoEtablelist1bullet2018"/>
              <w:rPr>
                <w:shd w:val="clear" w:color="auto" w:fill="FFFFFF"/>
              </w:rPr>
            </w:pPr>
            <w:r>
              <w:rPr>
                <w:shd w:val="clear" w:color="auto" w:fill="FFFFFF"/>
              </w:rPr>
              <w:t>Mark and compare the height of seedlings on growth charts.</w:t>
            </w:r>
          </w:p>
          <w:p w14:paraId="5F9A4988" w14:textId="77777777" w:rsidR="00382145" w:rsidRPr="00BA4A8C" w:rsidRDefault="00382145" w:rsidP="00376E47">
            <w:pPr>
              <w:pStyle w:val="DoEtablelist1bullet2018"/>
              <w:rPr>
                <w:lang w:val="en-US"/>
              </w:rPr>
            </w:pPr>
            <w:r>
              <w:rPr>
                <w:lang w:val="en-US"/>
              </w:rPr>
              <w:t>Water each plant with a watering can.</w:t>
            </w:r>
          </w:p>
          <w:p w14:paraId="3D03C258"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54437EF0" w14:textId="77777777" w:rsidR="00382145" w:rsidRDefault="00382145" w:rsidP="00376E47">
            <w:pPr>
              <w:pStyle w:val="DoEtablelist1bullet2018"/>
              <w:rPr>
                <w:lang w:val="en-US"/>
              </w:rPr>
            </w:pPr>
            <w:r>
              <w:rPr>
                <w:lang w:val="en-US"/>
              </w:rPr>
              <w:t>Check for invertebrate use, look for insect damage and manage pests.</w:t>
            </w:r>
          </w:p>
          <w:p w14:paraId="3C699647" w14:textId="77777777" w:rsidR="00382145" w:rsidRPr="00DF2928" w:rsidRDefault="00382145" w:rsidP="00376E47">
            <w:pPr>
              <w:pStyle w:val="DoEtablelist1bullet2018"/>
              <w:rPr>
                <w:rStyle w:val="DoEstrongemphasis2018"/>
                <w:b w:val="0"/>
                <w:shd w:val="clear" w:color="auto" w:fill="FFFFFF"/>
              </w:rPr>
            </w:pPr>
            <w:r>
              <w:rPr>
                <w:shd w:val="clear" w:color="auto" w:fill="FFFFFF"/>
              </w:rPr>
              <w:t>Record changes in the plants and garden in garden journals.</w:t>
            </w:r>
          </w:p>
        </w:tc>
        <w:tc>
          <w:tcPr>
            <w:tcW w:w="1978" w:type="dxa"/>
            <w:tcBorders>
              <w:top w:val="single" w:sz="4" w:space="0" w:color="707070"/>
              <w:left w:val="single" w:sz="4" w:space="0" w:color="707070"/>
              <w:bottom w:val="single" w:sz="4" w:space="0" w:color="707070"/>
              <w:right w:val="single" w:sz="4" w:space="0" w:color="707070"/>
            </w:tcBorders>
          </w:tcPr>
          <w:p w14:paraId="39B6FA82" w14:textId="77777777" w:rsidR="00382145" w:rsidRDefault="00382145" w:rsidP="00376E47">
            <w:pPr>
              <w:pStyle w:val="DoEtabletext2018"/>
            </w:pPr>
            <w:hyperlink r:id="rId65"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BB52977" w14:textId="77777777" w:rsidR="00382145" w:rsidRDefault="00382145" w:rsidP="00376E47">
            <w:pPr>
              <w:pStyle w:val="DoEtabletext2018"/>
              <w:rPr>
                <w:lang w:val="en-US"/>
              </w:rPr>
            </w:pPr>
            <w:r>
              <w:rPr>
                <w:lang w:val="en-US"/>
              </w:rPr>
              <w:t>Gardening tools</w:t>
            </w:r>
          </w:p>
          <w:p w14:paraId="300484B6" w14:textId="77777777" w:rsidR="00382145" w:rsidRPr="007E7E0C" w:rsidRDefault="00382145" w:rsidP="00376E47">
            <w:pPr>
              <w:pStyle w:val="DoEtabletext2018"/>
              <w:rPr>
                <w:rStyle w:val="DoEstrongemphasis2018"/>
              </w:rPr>
            </w:pPr>
            <w:r>
              <w:rPr>
                <w:lang w:val="en-US"/>
              </w:rPr>
              <w:t>Garden journals</w:t>
            </w:r>
          </w:p>
        </w:tc>
      </w:tr>
      <w:tr w:rsidR="00382145" w:rsidRPr="0084745C" w14:paraId="21A2363F"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6FC94D6B" w14:textId="77777777" w:rsidR="00382145" w:rsidRDefault="00382145" w:rsidP="00376E47">
            <w:pPr>
              <w:pStyle w:val="DoEtablelist2bullet2018"/>
              <w:numPr>
                <w:ilvl w:val="0"/>
                <w:numId w:val="0"/>
              </w:numPr>
              <w:rPr>
                <w:rStyle w:val="DoEstrongemphasis2018"/>
              </w:rPr>
            </w:pPr>
            <w:r>
              <w:rPr>
                <w:rStyle w:val="DoEstrongemphasis2018"/>
              </w:rPr>
              <w:t>Food</w:t>
            </w:r>
            <w:r w:rsidRPr="00D817A1">
              <w:rPr>
                <w:rStyle w:val="DoEstrongemphasis2018"/>
              </w:rPr>
              <w:t xml:space="preserve"> preparation area</w:t>
            </w:r>
          </w:p>
          <w:p w14:paraId="18ABF663" w14:textId="77777777" w:rsidR="00382145" w:rsidRDefault="00382145" w:rsidP="00376E47">
            <w:pPr>
              <w:pStyle w:val="DoEtablelist2bullet2018"/>
              <w:numPr>
                <w:ilvl w:val="0"/>
                <w:numId w:val="0"/>
              </w:numPr>
              <w:rPr>
                <w:rStyle w:val="DoEstrongemphasis2018"/>
              </w:rPr>
            </w:pPr>
            <w:r>
              <w:rPr>
                <w:b/>
                <w:noProof/>
              </w:rPr>
              <w:drawing>
                <wp:inline distT="0" distB="0" distL="0" distR="0" wp14:anchorId="3A151EC6" wp14:editId="574A7668">
                  <wp:extent cx="1042671" cy="1390261"/>
                  <wp:effectExtent l="0" t="0" r="0" b="0"/>
                  <wp:docPr id="66" name="Picture 66" descr="A plate with two palm-sized corn fritters, garnished with choppe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02-27 10.46.41 copy.jpg"/>
                          <pic:cNvPicPr/>
                        </pic:nvPicPr>
                        <pic:blipFill>
                          <a:blip r:embed="rId66" cstate="hqprint">
                            <a:extLst>
                              <a:ext uri="{28A0092B-C50C-407E-A947-70E740481C1C}">
                                <a14:useLocalDpi xmlns:a14="http://schemas.microsoft.com/office/drawing/2010/main"/>
                              </a:ext>
                            </a:extLst>
                          </a:blip>
                          <a:stretch>
                            <a:fillRect/>
                          </a:stretch>
                        </pic:blipFill>
                        <pic:spPr>
                          <a:xfrm>
                            <a:off x="0" y="0"/>
                            <a:ext cx="1090205" cy="1453641"/>
                          </a:xfrm>
                          <a:prstGeom prst="rect">
                            <a:avLst/>
                          </a:prstGeom>
                        </pic:spPr>
                      </pic:pic>
                    </a:graphicData>
                  </a:graphic>
                </wp:inline>
              </w:drawing>
            </w:r>
          </w:p>
          <w:p w14:paraId="1817F8D4" w14:textId="77777777" w:rsidR="00382145" w:rsidRPr="0087326F" w:rsidRDefault="00382145" w:rsidP="00376E47">
            <w:pPr>
              <w:pStyle w:val="DoEgraphics2018"/>
              <w:rPr>
                <w:rStyle w:val="DoEstrongemphasis2018"/>
                <w:b w:val="0"/>
              </w:rPr>
            </w:pPr>
            <w:r w:rsidRPr="0087326F">
              <w:rPr>
                <w:rStyle w:val="DoEstrongemphasis2018"/>
              </w:rPr>
              <w:t>Corn fritters</w:t>
            </w:r>
            <w:r>
              <w:rPr>
                <w:rStyle w:val="DoEstrongemphasis2018"/>
              </w:rPr>
              <w:t xml:space="preserve"> made with fresh corn.</w:t>
            </w:r>
            <w:r w:rsidRPr="0087326F">
              <w:rPr>
                <w:rStyle w:val="DoEstrongemphasis2018"/>
              </w:rPr>
              <w:t xml:space="preserve"> EZEC 2019</w:t>
            </w:r>
          </w:p>
          <w:p w14:paraId="6AB18DB7" w14:textId="77777777" w:rsidR="00382145" w:rsidRPr="00D817A1" w:rsidRDefault="00382145" w:rsidP="00376E47">
            <w:pPr>
              <w:pStyle w:val="DoEtablelist2bullet2018"/>
              <w:numPr>
                <w:ilvl w:val="0"/>
                <w:numId w:val="0"/>
              </w:numPr>
              <w:rPr>
                <w:rStyle w:val="DoEstrongemphasis2018"/>
              </w:rPr>
            </w:pPr>
          </w:p>
        </w:tc>
        <w:tc>
          <w:tcPr>
            <w:tcW w:w="7229" w:type="dxa"/>
            <w:tcBorders>
              <w:top w:val="single" w:sz="4" w:space="0" w:color="707070"/>
              <w:left w:val="single" w:sz="4" w:space="0" w:color="707070"/>
              <w:bottom w:val="single" w:sz="4" w:space="0" w:color="707070"/>
              <w:right w:val="single" w:sz="4" w:space="0" w:color="707070"/>
            </w:tcBorders>
          </w:tcPr>
          <w:p w14:paraId="3896A83B" w14:textId="77777777" w:rsidR="00382145" w:rsidRPr="002D2121" w:rsidRDefault="00382145" w:rsidP="00376E47">
            <w:pPr>
              <w:pStyle w:val="DoEtabletext2018"/>
              <w:rPr>
                <w:rStyle w:val="DoEstrongemphasis2018"/>
              </w:rPr>
            </w:pPr>
            <w:r>
              <w:rPr>
                <w:rStyle w:val="DoEstrongemphasis2018"/>
              </w:rPr>
              <w:t>Prepare corn fritters</w:t>
            </w:r>
          </w:p>
          <w:p w14:paraId="06C0B7DA" w14:textId="77777777" w:rsidR="00382145" w:rsidRDefault="00382145" w:rsidP="00376E47">
            <w:pPr>
              <w:pStyle w:val="DoEtablelist1bullet2018"/>
            </w:pPr>
            <w:r>
              <w:t>Harvest garden produce – pick some chives, parsley and rocket.</w:t>
            </w:r>
          </w:p>
          <w:p w14:paraId="2A59E68F" w14:textId="77777777" w:rsidR="00382145" w:rsidRDefault="00382145" w:rsidP="00376E47">
            <w:pPr>
              <w:pStyle w:val="DoEtablelist1bullet2018"/>
            </w:pPr>
            <w:r>
              <w:t xml:space="preserve">Identify foods made from grains – students explore their lunchbox contents to identify foods made from grains such as bread, crackers, sushi, noodles, popcorn and pasta. </w:t>
            </w:r>
          </w:p>
          <w:p w14:paraId="55EED6E9" w14:textId="77777777" w:rsidR="00382145" w:rsidRPr="00E811CE" w:rsidRDefault="00382145" w:rsidP="00376E47">
            <w:pPr>
              <w:pStyle w:val="DoEtablelist1bullet2018"/>
            </w:pPr>
            <w:r>
              <w:t>Link cereals and grains to healthy eating – explain that food made from grains such as bread and cereals provide energy and are an important part of a healthy diet.</w:t>
            </w:r>
          </w:p>
          <w:p w14:paraId="46B7961D" w14:textId="77777777" w:rsidR="00382145" w:rsidRDefault="00382145" w:rsidP="00376E47">
            <w:pPr>
              <w:pStyle w:val="DoEtablelist1bullet2018"/>
            </w:pPr>
            <w:r>
              <w:t>Explore grains – provide examples of grains. Explain they are seeds. Students name them and match them to images or food products. Include foods from a variety of cultures such as a range of breads.</w:t>
            </w:r>
          </w:p>
          <w:p w14:paraId="0C06BED7" w14:textId="77777777" w:rsidR="00382145" w:rsidRPr="00F810E1" w:rsidRDefault="00382145" w:rsidP="00376E47">
            <w:pPr>
              <w:pStyle w:val="DoEtablelist1bullet2018"/>
              <w:rPr>
                <w:lang w:val="en-US"/>
              </w:rPr>
            </w:pPr>
            <w:r>
              <w:rPr>
                <w:lang w:val="en-US"/>
              </w:rPr>
              <w:t xml:space="preserve">Prepare food – recall good hygiene practices. </w:t>
            </w:r>
            <w:r>
              <w:t>Name the ingredients to be used, identifying grains. Students assist in measuring and mixing ingredients, cutting parsley with scissors and washing leaves.</w:t>
            </w:r>
          </w:p>
          <w:p w14:paraId="79D3EB95" w14:textId="77777777" w:rsidR="00382145" w:rsidRDefault="00382145" w:rsidP="00376E47">
            <w:pPr>
              <w:pStyle w:val="DoEtablelist1bullet2018"/>
              <w:rPr>
                <w:lang w:val="en-US"/>
              </w:rPr>
            </w:pPr>
            <w:r>
              <w:t>Cook corn fritters – students observe an adult cooking the fritters.</w:t>
            </w:r>
          </w:p>
          <w:p w14:paraId="5201BD25" w14:textId="77777777" w:rsidR="00382145" w:rsidRDefault="00382145" w:rsidP="00376E47">
            <w:pPr>
              <w:pStyle w:val="DoEtablelist1bullet2018"/>
              <w:rPr>
                <w:lang w:val="en-US"/>
              </w:rPr>
            </w:pPr>
            <w:r>
              <w:rPr>
                <w:lang w:val="en-US"/>
              </w:rPr>
              <w:t>Eat</w:t>
            </w:r>
            <w:r w:rsidRPr="00284CAD">
              <w:rPr>
                <w:lang w:val="en-US"/>
              </w:rPr>
              <w:t xml:space="preserve"> </w:t>
            </w:r>
            <w:r>
              <w:rPr>
                <w:lang w:val="en-US"/>
              </w:rPr>
              <w:t>corn fritters</w:t>
            </w:r>
            <w:r w:rsidRPr="00284CAD">
              <w:rPr>
                <w:lang w:val="en-US"/>
              </w:rPr>
              <w:t xml:space="preserve"> </w:t>
            </w:r>
            <w:r w:rsidRPr="00284CAD">
              <w:rPr>
                <w:lang w:val="en-US"/>
              </w:rPr>
              <w:softHyphen/>
            </w:r>
            <w:r w:rsidRPr="00284CAD">
              <w:rPr>
                <w:lang w:val="en-US"/>
              </w:rPr>
              <w:softHyphen/>
              <w:t xml:space="preserve">– </w:t>
            </w:r>
            <w:r>
              <w:rPr>
                <w:lang w:val="en-US"/>
              </w:rPr>
              <w:t>students eat the corn fritters, garnished with chopped parsley and with rocket or salad leaves on the side.</w:t>
            </w:r>
          </w:p>
          <w:p w14:paraId="27C224C3" w14:textId="77777777" w:rsidR="00382145" w:rsidRPr="0084745C" w:rsidRDefault="00382145" w:rsidP="00376E47">
            <w:pPr>
              <w:pStyle w:val="DoEtablelist1bullet2018"/>
            </w:pPr>
            <w:r>
              <w:rPr>
                <w:lang w:val="en-US"/>
              </w:rPr>
              <w:t>Compost organic waste – put vegetable waste in compost bin or worm farm. Feed fritter scraps to the school’s chooks.</w:t>
            </w:r>
          </w:p>
        </w:tc>
        <w:tc>
          <w:tcPr>
            <w:tcW w:w="1978" w:type="dxa"/>
            <w:tcBorders>
              <w:top w:val="single" w:sz="4" w:space="0" w:color="707070"/>
              <w:left w:val="single" w:sz="4" w:space="0" w:color="707070"/>
              <w:bottom w:val="single" w:sz="4" w:space="0" w:color="707070"/>
              <w:right w:val="single" w:sz="4" w:space="0" w:color="707070"/>
            </w:tcBorders>
          </w:tcPr>
          <w:p w14:paraId="5E090B07" w14:textId="77777777" w:rsidR="00382145" w:rsidRDefault="00382145" w:rsidP="00376E47">
            <w:pPr>
              <w:pStyle w:val="DoEtabletext2018"/>
              <w:rPr>
                <w:lang w:val="en-US"/>
              </w:rPr>
            </w:pPr>
            <w:hyperlink r:id="rId67" w:history="1">
              <w:r w:rsidRPr="00B126BD">
                <w:rPr>
                  <w:rStyle w:val="Hyperlink"/>
                  <w:lang w:val="en-US"/>
                </w:rPr>
                <w:t>Fun with fruit ‘n veg flash cards</w:t>
              </w:r>
            </w:hyperlink>
            <w:r>
              <w:rPr>
                <w:lang w:val="en-US"/>
              </w:rPr>
              <w:t>, Healthy Kids Association</w:t>
            </w:r>
          </w:p>
          <w:p w14:paraId="1BF9029B" w14:textId="77777777" w:rsidR="00382145" w:rsidRDefault="00382145" w:rsidP="00376E47">
            <w:pPr>
              <w:pStyle w:val="DoEtabletext2018"/>
              <w:rPr>
                <w:lang w:val="en-US"/>
              </w:rPr>
            </w:pPr>
            <w:hyperlink r:id="rId68" w:history="1">
              <w:r w:rsidRPr="009D494C">
                <w:rPr>
                  <w:rStyle w:val="Hyperlink"/>
                  <w:lang w:val="en-US"/>
                </w:rPr>
                <w:t>Grains, breads and cereals</w:t>
              </w:r>
            </w:hyperlink>
            <w:r>
              <w:rPr>
                <w:lang w:val="en-US"/>
              </w:rPr>
              <w:t>, Healthy Kids Association</w:t>
            </w:r>
          </w:p>
          <w:p w14:paraId="3AE5BFD6" w14:textId="77777777" w:rsidR="00382145" w:rsidRDefault="00382145" w:rsidP="00376E47">
            <w:pPr>
              <w:pStyle w:val="DoEtabletext2018"/>
              <w:rPr>
                <w:lang w:val="en-US"/>
              </w:rPr>
            </w:pPr>
            <w:r>
              <w:rPr>
                <w:lang w:val="en-US"/>
              </w:rPr>
              <w:t>Grains – wheat, rice, oats, corn, popcorn</w:t>
            </w:r>
          </w:p>
          <w:p w14:paraId="1AFD522E" w14:textId="77777777" w:rsidR="00382145" w:rsidRDefault="00382145" w:rsidP="00376E47">
            <w:pPr>
              <w:pStyle w:val="DoEtabletext2018"/>
              <w:rPr>
                <w:lang w:val="en-US"/>
              </w:rPr>
            </w:pPr>
            <w:hyperlink r:id="rId69" w:history="1">
              <w:r w:rsidRPr="00F27140">
                <w:rPr>
                  <w:rStyle w:val="Hyperlink"/>
                  <w:lang w:val="en-US"/>
                </w:rPr>
                <w:t>Corn fritters recipe</w:t>
              </w:r>
            </w:hyperlink>
            <w:r>
              <w:rPr>
                <w:lang w:val="en-US"/>
              </w:rPr>
              <w:t xml:space="preserve">, </w:t>
            </w:r>
            <w:proofErr w:type="spellStart"/>
            <w:r>
              <w:rPr>
                <w:lang w:val="en-US"/>
              </w:rPr>
              <w:t>Kidspot</w:t>
            </w:r>
            <w:proofErr w:type="spellEnd"/>
            <w:r>
              <w:rPr>
                <w:lang w:val="en-US"/>
              </w:rPr>
              <w:t xml:space="preserve"> (stock powder can be omitted)</w:t>
            </w:r>
          </w:p>
          <w:p w14:paraId="03467599" w14:textId="77777777" w:rsidR="00382145" w:rsidRDefault="00382145" w:rsidP="00376E47">
            <w:pPr>
              <w:pStyle w:val="DoEtabletext2018"/>
              <w:rPr>
                <w:lang w:val="en-US"/>
              </w:rPr>
            </w:pPr>
            <w:r>
              <w:rPr>
                <w:lang w:val="en-US"/>
              </w:rPr>
              <w:t>Recipe ingredients (flour, eggs, canned corn, oil, chives)</w:t>
            </w:r>
          </w:p>
          <w:p w14:paraId="411A1B9D" w14:textId="77777777" w:rsidR="00382145" w:rsidRPr="00565FEC" w:rsidRDefault="00382145" w:rsidP="00376E47">
            <w:pPr>
              <w:pStyle w:val="DoEtabletext2018"/>
              <w:rPr>
                <w:rStyle w:val="DoEstrongemphasis2018"/>
                <w:b w:val="0"/>
                <w:lang w:val="en-US"/>
              </w:rPr>
            </w:pPr>
            <w:r>
              <w:rPr>
                <w:lang w:val="en-US"/>
              </w:rPr>
              <w:t>Kitchen equipment</w:t>
            </w:r>
          </w:p>
        </w:tc>
      </w:tr>
    </w:tbl>
    <w:p w14:paraId="6707E20E" w14:textId="77777777" w:rsidR="00382145" w:rsidRDefault="00382145" w:rsidP="00382145">
      <w:pPr>
        <w:pStyle w:val="DoEheading32018"/>
      </w:pPr>
      <w:r>
        <w:lastRenderedPageBreak/>
        <w:t>8. Investigate compost</w:t>
      </w:r>
    </w:p>
    <w:p w14:paraId="347824C1" w14:textId="77777777" w:rsidR="00382145" w:rsidRPr="00D9793F" w:rsidRDefault="00382145" w:rsidP="00382145">
      <w:pPr>
        <w:pStyle w:val="DoEbodytext2018"/>
        <w:rPr>
          <w:rStyle w:val="DoEstrongemphasis2018"/>
        </w:rPr>
      </w:pPr>
      <w:r w:rsidRPr="00D9793F">
        <w:rPr>
          <w:rStyle w:val="DoEstrongemphasis2018"/>
        </w:rPr>
        <w:t>What is compost? What is in our school compost?</w:t>
      </w:r>
    </w:p>
    <w:tbl>
      <w:tblPr>
        <w:tblW w:w="10762" w:type="dxa"/>
        <w:tblLook w:val="04A0" w:firstRow="1" w:lastRow="0" w:firstColumn="1" w:lastColumn="0" w:noHBand="0" w:noVBand="1"/>
      </w:tblPr>
      <w:tblGrid>
        <w:gridCol w:w="1897"/>
        <w:gridCol w:w="6887"/>
        <w:gridCol w:w="1978"/>
      </w:tblGrid>
      <w:tr w:rsidR="00382145" w:rsidRPr="0084745C" w14:paraId="4B75CCEA"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026C8A6"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AEC352F"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2C144B7" w14:textId="77777777" w:rsidR="00382145" w:rsidRDefault="00382145" w:rsidP="00376E47">
            <w:pPr>
              <w:pStyle w:val="DoEtableheading2018"/>
            </w:pPr>
            <w:r>
              <w:t>Resources</w:t>
            </w:r>
          </w:p>
        </w:tc>
      </w:tr>
      <w:tr w:rsidR="00382145" w:rsidRPr="0084745C" w14:paraId="6FA3994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142FBD7"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01C40E86"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596DCC9F" w14:textId="77777777" w:rsidR="00382145" w:rsidRDefault="00382145" w:rsidP="00376E47">
            <w:pPr>
              <w:pStyle w:val="DoEtabletext2018"/>
              <w:rPr>
                <w:lang w:val="en-GB"/>
              </w:rPr>
            </w:pPr>
            <w:r>
              <w:rPr>
                <w:lang w:val="en-GB"/>
              </w:rPr>
              <w:t xml:space="preserve">STe-1WS-S </w:t>
            </w:r>
            <w:r w:rsidRPr="00786E2E">
              <w:rPr>
                <w:lang w:val="en-GB"/>
              </w:rPr>
              <w:t>observes, questions and collects data to communicate ideas</w:t>
            </w:r>
          </w:p>
          <w:p w14:paraId="644FDFF6"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674FDD0C" w14:textId="77777777" w:rsidR="00382145" w:rsidRPr="00133E19" w:rsidRDefault="00382145" w:rsidP="00376E47">
            <w:pPr>
              <w:pStyle w:val="DoEtabletext2018"/>
              <w:rPr>
                <w:rStyle w:val="DoEstrongemphasis2018"/>
              </w:rPr>
            </w:pPr>
            <w:r w:rsidRPr="00133E19">
              <w:rPr>
                <w:rStyle w:val="DoEstrongemphasis2018"/>
              </w:rPr>
              <w:t>English</w:t>
            </w:r>
          </w:p>
          <w:p w14:paraId="7DDFF8C9" w14:textId="77777777" w:rsidR="00382145" w:rsidRDefault="00382145" w:rsidP="00376E47">
            <w:pPr>
              <w:pStyle w:val="DoEtabletext2018"/>
              <w:rPr>
                <w:lang w:val="en-GB"/>
              </w:rPr>
            </w:pPr>
            <w:r>
              <w:rPr>
                <w:lang w:val="en-GB"/>
              </w:rPr>
              <w:t xml:space="preserve">ENe-1A </w:t>
            </w:r>
            <w:r w:rsidRPr="00C963F9">
              <w:rPr>
                <w:lang w:val="en-GB"/>
              </w:rPr>
              <w:t>communicates with peers and known adults in informal and guided activities demonstrating emerging skills of group interaction</w:t>
            </w:r>
          </w:p>
          <w:p w14:paraId="145838A6" w14:textId="77777777" w:rsidR="00382145" w:rsidRPr="00CF5A0C" w:rsidRDefault="00382145" w:rsidP="00376E47">
            <w:pPr>
              <w:pStyle w:val="DoEtabletext2018"/>
              <w:rPr>
                <w:lang w:val="en-GB"/>
              </w:rPr>
            </w:pPr>
            <w:r>
              <w:rPr>
                <w:lang w:val="en-GB"/>
              </w:rPr>
              <w:t xml:space="preserve">ENe-2A </w:t>
            </w:r>
            <w:r w:rsidRPr="00C963F9">
              <w:rPr>
                <w:lang w:val="en-GB"/>
              </w:rPr>
              <w:t>composes simple texts to convey an idea or messag</w:t>
            </w:r>
            <w:r>
              <w:rPr>
                <w:lang w:val="en-GB"/>
              </w:rPr>
              <w:t>e</w:t>
            </w:r>
          </w:p>
        </w:tc>
        <w:tc>
          <w:tcPr>
            <w:tcW w:w="1978" w:type="dxa"/>
            <w:tcBorders>
              <w:top w:val="single" w:sz="4" w:space="0" w:color="707070"/>
              <w:left w:val="single" w:sz="4" w:space="0" w:color="707070"/>
              <w:bottom w:val="single" w:sz="4" w:space="0" w:color="707070"/>
              <w:right w:val="single" w:sz="4" w:space="0" w:color="707070"/>
            </w:tcBorders>
          </w:tcPr>
          <w:p w14:paraId="1781F513" w14:textId="77777777" w:rsidR="00382145" w:rsidRPr="007E7E0C" w:rsidRDefault="00382145" w:rsidP="00376E47">
            <w:pPr>
              <w:pStyle w:val="DoEtabletext2018"/>
              <w:rPr>
                <w:rStyle w:val="DoEstrongemphasis2018"/>
              </w:rPr>
            </w:pPr>
          </w:p>
        </w:tc>
      </w:tr>
      <w:tr w:rsidR="00382145" w:rsidRPr="0084745C" w14:paraId="223F369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23C9F58"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AB9EFBA" w14:textId="77777777" w:rsidR="00382145" w:rsidRDefault="00382145" w:rsidP="00376E47">
            <w:pPr>
              <w:pStyle w:val="DoEtabletext2018"/>
              <w:rPr>
                <w:lang w:val="en-GB"/>
              </w:rPr>
            </w:pPr>
            <w:r>
              <w:rPr>
                <w:lang w:val="en-GB"/>
              </w:rPr>
              <w:t xml:space="preserve">For students to: </w:t>
            </w:r>
          </w:p>
          <w:p w14:paraId="6A2E76AE" w14:textId="77777777" w:rsidR="00382145" w:rsidRDefault="00382145" w:rsidP="00376E47">
            <w:pPr>
              <w:pStyle w:val="DoEtablelist1bullet2018"/>
            </w:pPr>
            <w:r>
              <w:t>explore and observe the components of a compost bin</w:t>
            </w:r>
          </w:p>
          <w:p w14:paraId="138BCF53" w14:textId="77777777" w:rsidR="00382145" w:rsidRDefault="00382145" w:rsidP="00376E47">
            <w:pPr>
              <w:pStyle w:val="DoEtablelist1bullet2018"/>
            </w:pPr>
            <w:r>
              <w:t>recognise that worms eat waste plant matter and turn it into compost</w:t>
            </w:r>
          </w:p>
          <w:p w14:paraId="759D5C05" w14:textId="77777777" w:rsidR="00382145" w:rsidRPr="009F3345" w:rsidRDefault="00382145" w:rsidP="00376E47">
            <w:pPr>
              <w:pStyle w:val="DoEtablelist1bullet2018"/>
              <w:rPr>
                <w:rStyle w:val="DoEstrongemphasis2018"/>
                <w:b w:val="0"/>
              </w:rPr>
            </w:pPr>
            <w:r>
              <w:t>recognise the purpose of composting organic matter.</w:t>
            </w:r>
          </w:p>
        </w:tc>
        <w:tc>
          <w:tcPr>
            <w:tcW w:w="1978" w:type="dxa"/>
            <w:tcBorders>
              <w:top w:val="single" w:sz="4" w:space="0" w:color="707070"/>
              <w:left w:val="single" w:sz="4" w:space="0" w:color="707070"/>
              <w:bottom w:val="single" w:sz="4" w:space="0" w:color="707070"/>
              <w:right w:val="single" w:sz="4" w:space="0" w:color="707070"/>
            </w:tcBorders>
          </w:tcPr>
          <w:p w14:paraId="30E026DA" w14:textId="77777777" w:rsidR="00382145" w:rsidRPr="007E7E0C" w:rsidRDefault="00382145" w:rsidP="00376E47">
            <w:pPr>
              <w:pStyle w:val="DoEtabletext2018"/>
              <w:rPr>
                <w:rStyle w:val="DoEstrongemphasis2018"/>
              </w:rPr>
            </w:pPr>
          </w:p>
        </w:tc>
      </w:tr>
      <w:tr w:rsidR="00382145" w:rsidRPr="0084745C" w14:paraId="6F57B1E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E1D0315" w14:textId="77777777" w:rsidR="00382145" w:rsidRDefault="00382145" w:rsidP="00376E47">
            <w:pPr>
              <w:pStyle w:val="DoEtabletext2018"/>
              <w:rPr>
                <w:rStyle w:val="DoEstrongemphasis2018"/>
              </w:rPr>
            </w:pPr>
            <w:r w:rsidRPr="00D817A1">
              <w:rPr>
                <w:rStyle w:val="DoEstrongemphasis2018"/>
              </w:rPr>
              <w:t>Outside garden activities</w:t>
            </w:r>
          </w:p>
          <w:p w14:paraId="6A0C357C" w14:textId="77777777" w:rsidR="00382145" w:rsidRDefault="00382145" w:rsidP="00376E47">
            <w:pPr>
              <w:pStyle w:val="DoEtabletext2018"/>
              <w:rPr>
                <w:rStyle w:val="DoEstrongemphasis2018"/>
              </w:rPr>
            </w:pPr>
            <w:r>
              <w:rPr>
                <w:b/>
                <w:noProof/>
              </w:rPr>
              <w:drawing>
                <wp:inline distT="0" distB="0" distL="0" distR="0" wp14:anchorId="5EAD63DF" wp14:editId="3CDD5806">
                  <wp:extent cx="1068039" cy="1424051"/>
                  <wp:effectExtent l="0" t="0" r="0" b="0"/>
                  <wp:docPr id="67" name="Picture 67" descr="Round plastic comost bin with lid open. The bin is full of rotting organic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00px-Compost_fut_1.JPG"/>
                          <pic:cNvPicPr/>
                        </pic:nvPicPr>
                        <pic:blipFill>
                          <a:blip r:embed="rId70" cstate="hqprint">
                            <a:extLst>
                              <a:ext uri="{28A0092B-C50C-407E-A947-70E740481C1C}">
                                <a14:useLocalDpi xmlns:a14="http://schemas.microsoft.com/office/drawing/2010/main"/>
                              </a:ext>
                            </a:extLst>
                          </a:blip>
                          <a:stretch>
                            <a:fillRect/>
                          </a:stretch>
                        </pic:blipFill>
                        <pic:spPr>
                          <a:xfrm>
                            <a:off x="0" y="0"/>
                            <a:ext cx="1119641" cy="1492854"/>
                          </a:xfrm>
                          <a:prstGeom prst="rect">
                            <a:avLst/>
                          </a:prstGeom>
                        </pic:spPr>
                      </pic:pic>
                    </a:graphicData>
                  </a:graphic>
                </wp:inline>
              </w:drawing>
            </w:r>
          </w:p>
          <w:p w14:paraId="716CD5CC" w14:textId="77777777" w:rsidR="00382145" w:rsidRPr="00102E81" w:rsidRDefault="00382145" w:rsidP="00376E47">
            <w:pPr>
              <w:pStyle w:val="DoEgraphics2018"/>
              <w:rPr>
                <w:rStyle w:val="DoEstrongemphasis2018"/>
                <w:b w:val="0"/>
              </w:rPr>
            </w:pPr>
            <w:r>
              <w:rPr>
                <w:rStyle w:val="DoEstrongemphasis2018"/>
              </w:rPr>
              <w:t xml:space="preserve">Decomposing organic matter in a </w:t>
            </w:r>
            <w:proofErr w:type="spellStart"/>
            <w:r>
              <w:rPr>
                <w:rStyle w:val="DoEstrongemphasis2018"/>
              </w:rPr>
              <w:t>a</w:t>
            </w:r>
            <w:proofErr w:type="spellEnd"/>
            <w:r>
              <w:rPr>
                <w:rStyle w:val="DoEstrongemphasis2018"/>
              </w:rPr>
              <w:t xml:space="preserve"> c</w:t>
            </w:r>
            <w:r w:rsidRPr="00102E81">
              <w:rPr>
                <w:rStyle w:val="DoEstrongemphasis2018"/>
              </w:rPr>
              <w:t>ompost bin</w:t>
            </w:r>
            <w:r>
              <w:rPr>
                <w:rStyle w:val="DoEstrongemphasis2018"/>
              </w:rPr>
              <w:t>.</w:t>
            </w:r>
            <w:r w:rsidRPr="00102E81">
              <w:rPr>
                <w:rStyle w:val="DoEstrongemphasis2018"/>
              </w:rPr>
              <w:t xml:space="preserve"> </w:t>
            </w:r>
            <w:hyperlink r:id="rId71" w:history="1">
              <w:r w:rsidRPr="00102E81">
                <w:rPr>
                  <w:rStyle w:val="Hyperlink"/>
                </w:rPr>
                <w:t>Wikimedia</w:t>
              </w:r>
            </w:hyperlink>
            <w:r>
              <w:rPr>
                <w:rStyle w:val="Hyperlink"/>
              </w:rPr>
              <w:t xml:space="preserve">. </w:t>
            </w:r>
            <w:r w:rsidRPr="00592472">
              <w:t>CC0</w:t>
            </w:r>
          </w:p>
        </w:tc>
        <w:tc>
          <w:tcPr>
            <w:tcW w:w="6887" w:type="dxa"/>
            <w:tcBorders>
              <w:top w:val="single" w:sz="4" w:space="0" w:color="707070"/>
              <w:left w:val="single" w:sz="4" w:space="0" w:color="707070"/>
              <w:bottom w:val="single" w:sz="4" w:space="0" w:color="707070"/>
              <w:right w:val="single" w:sz="4" w:space="0" w:color="707070"/>
            </w:tcBorders>
          </w:tcPr>
          <w:p w14:paraId="7752E7B2" w14:textId="77777777" w:rsidR="00382145" w:rsidRDefault="00382145" w:rsidP="00376E47">
            <w:pPr>
              <w:pStyle w:val="DoEtabletext2018"/>
              <w:rPr>
                <w:rStyle w:val="DoEstrongemphasis2018"/>
              </w:rPr>
            </w:pPr>
            <w:r>
              <w:rPr>
                <w:rStyle w:val="DoEstrongemphasis2018"/>
              </w:rPr>
              <w:t>Care for the garden and record changes and growth</w:t>
            </w:r>
          </w:p>
          <w:p w14:paraId="428F89C8" w14:textId="77777777" w:rsidR="00382145" w:rsidRDefault="00382145" w:rsidP="00376E47">
            <w:pPr>
              <w:pStyle w:val="DoEtablelist1bullet2018"/>
            </w:pPr>
            <w:r>
              <w:t>Mark and compare the height of seedlings on growth charts.</w:t>
            </w:r>
          </w:p>
          <w:p w14:paraId="17A589B6" w14:textId="77777777" w:rsidR="00382145" w:rsidRDefault="00382145" w:rsidP="00376E47">
            <w:pPr>
              <w:pStyle w:val="DoEtablelist1bullet2018"/>
            </w:pPr>
            <w:r>
              <w:t>Gently remove any weeds from the garden.</w:t>
            </w:r>
          </w:p>
          <w:p w14:paraId="44A0CC9B" w14:textId="77777777" w:rsidR="00382145" w:rsidRDefault="00382145" w:rsidP="00376E47">
            <w:pPr>
              <w:pStyle w:val="DoEtablelist1bullet2018"/>
            </w:pPr>
            <w:r>
              <w:t xml:space="preserve">Fertilise the plants using worm tea from the school’s worm farm. Make it by diluting </w:t>
            </w:r>
            <w:proofErr w:type="gramStart"/>
            <w:r>
              <w:t>one part</w:t>
            </w:r>
            <w:proofErr w:type="gramEnd"/>
            <w:r>
              <w:t xml:space="preserve"> worm juice to ten parts water. </w:t>
            </w:r>
          </w:p>
          <w:p w14:paraId="67D626B4" w14:textId="77777777" w:rsidR="00382145" w:rsidRDefault="00382145" w:rsidP="00376E47">
            <w:pPr>
              <w:pStyle w:val="DoEtablelist1bullet2018"/>
            </w:pPr>
            <w:r>
              <w:t>Check for invertebrate use of the garden, Manage pests.</w:t>
            </w:r>
          </w:p>
          <w:p w14:paraId="1D97C3C6" w14:textId="77777777" w:rsidR="00382145" w:rsidRPr="00D43051" w:rsidRDefault="00382145" w:rsidP="00376E47">
            <w:pPr>
              <w:pStyle w:val="DoEtablelist1bullet2018"/>
            </w:pPr>
            <w:r>
              <w:t>Record changes in the plants and garden in garden journals or through photographs.</w:t>
            </w:r>
          </w:p>
          <w:p w14:paraId="623E4A7C" w14:textId="77777777" w:rsidR="00382145" w:rsidRDefault="00382145" w:rsidP="00376E47">
            <w:pPr>
              <w:pStyle w:val="DoEtablelist1bullet2018"/>
              <w:numPr>
                <w:ilvl w:val="0"/>
                <w:numId w:val="0"/>
              </w:numPr>
              <w:rPr>
                <w:rStyle w:val="DoEstrongemphasis2018"/>
              </w:rPr>
            </w:pPr>
            <w:r w:rsidRPr="000A6553">
              <w:rPr>
                <w:rStyle w:val="DoEstrongemphasis2018"/>
              </w:rPr>
              <w:t>Investigate the school’s compost bins and worm farms</w:t>
            </w:r>
          </w:p>
          <w:p w14:paraId="0ABC62CC" w14:textId="77777777" w:rsidR="00382145" w:rsidRPr="00D43051" w:rsidRDefault="00382145" w:rsidP="00376E47">
            <w:pPr>
              <w:pStyle w:val="DoEtablelist1bullet2018"/>
            </w:pPr>
            <w:r w:rsidRPr="00D43051">
              <w:t>Pose the question – What is compost</w:t>
            </w:r>
            <w:r>
              <w:t>?</w:t>
            </w:r>
            <w:r w:rsidRPr="00D43051">
              <w:t xml:space="preserve"> </w:t>
            </w:r>
            <w:r>
              <w:t>What is in the compost bin?</w:t>
            </w:r>
          </w:p>
          <w:p w14:paraId="7826E73A" w14:textId="77777777" w:rsidR="00382145" w:rsidRPr="00D43051" w:rsidRDefault="00382145" w:rsidP="00376E47">
            <w:pPr>
              <w:pStyle w:val="DoEtablelist1bullet2018"/>
            </w:pPr>
            <w:r w:rsidRPr="00D43051">
              <w:t xml:space="preserve">Examine bottom ‘soil’ layer – students smell and handle it to feel the texture. Compare it to the top layer of fresh scraps. Ask students to predict how they think compost is created. </w:t>
            </w:r>
            <w:r>
              <w:t>Define ‘compost’.</w:t>
            </w:r>
          </w:p>
          <w:p w14:paraId="078181FA" w14:textId="77777777" w:rsidR="00382145" w:rsidRPr="00D43051" w:rsidRDefault="00382145" w:rsidP="00376E47">
            <w:pPr>
              <w:pStyle w:val="DoEtablelist1bullet2018"/>
            </w:pPr>
            <w:r w:rsidRPr="00D43051">
              <w:t xml:space="preserve">Define </w:t>
            </w:r>
            <w:r>
              <w:t>‘</w:t>
            </w:r>
            <w:r w:rsidRPr="00D43051">
              <w:t>compost</w:t>
            </w:r>
            <w:r>
              <w:t>’</w:t>
            </w:r>
            <w:r w:rsidRPr="00D43051">
              <w:t xml:space="preserve"> – recall its use in preparing the soil for planting. </w:t>
            </w:r>
          </w:p>
          <w:p w14:paraId="0E640880" w14:textId="77777777" w:rsidR="00382145" w:rsidRPr="00D43051" w:rsidRDefault="00382145" w:rsidP="00376E47">
            <w:pPr>
              <w:pStyle w:val="DoEtablelist1bullet2018"/>
            </w:pPr>
            <w:r w:rsidRPr="00D43051">
              <w:t xml:space="preserve">Examine decaying matter – using </w:t>
            </w:r>
            <w:r>
              <w:t>a tarp</w:t>
            </w:r>
            <w:r w:rsidRPr="00D43051">
              <w:t xml:space="preserve">, students spread and examine a trowel-sized scoop of compost. They use sticks to separate it and magnifiers to examine </w:t>
            </w:r>
            <w:r>
              <w:t xml:space="preserve">the </w:t>
            </w:r>
            <w:r w:rsidRPr="00D43051">
              <w:t>living and non</w:t>
            </w:r>
            <w:r>
              <w:t>-</w:t>
            </w:r>
            <w:r w:rsidRPr="00D43051">
              <w:t>living components.</w:t>
            </w:r>
          </w:p>
          <w:p w14:paraId="2EA6BE37" w14:textId="77777777" w:rsidR="00382145" w:rsidRPr="00D43051" w:rsidRDefault="00382145" w:rsidP="00376E47">
            <w:pPr>
              <w:pStyle w:val="DoEtablelist1bullet2018"/>
            </w:pPr>
            <w:r w:rsidRPr="00D43051">
              <w:t>Examine worms – show students a scoop from the worm layer that contains compost worms. Outline the needs of worms and their role in composting waste. Recall the types of scraps collected in the school for the compost or worm farm.</w:t>
            </w:r>
          </w:p>
          <w:p w14:paraId="4DDC01CC" w14:textId="77777777" w:rsidR="00382145" w:rsidRPr="00D43051" w:rsidRDefault="00382145" w:rsidP="00376E47">
            <w:pPr>
              <w:pStyle w:val="DoEtablelist1bullet2018"/>
              <w:rPr>
                <w:rStyle w:val="DoEstrongemphasis2018"/>
                <w:b w:val="0"/>
              </w:rPr>
            </w:pPr>
            <w:r w:rsidRPr="00D43051">
              <w:t xml:space="preserve">Draw observations – students draw and label their observations of worms and other living things in the compost they examined. </w:t>
            </w:r>
          </w:p>
        </w:tc>
        <w:tc>
          <w:tcPr>
            <w:tcW w:w="1978" w:type="dxa"/>
            <w:tcBorders>
              <w:top w:val="single" w:sz="4" w:space="0" w:color="707070"/>
              <w:left w:val="single" w:sz="4" w:space="0" w:color="707070"/>
              <w:bottom w:val="single" w:sz="4" w:space="0" w:color="707070"/>
              <w:right w:val="single" w:sz="4" w:space="0" w:color="707070"/>
            </w:tcBorders>
          </w:tcPr>
          <w:p w14:paraId="0C3DC355" w14:textId="77777777" w:rsidR="00382145" w:rsidRDefault="00382145" w:rsidP="00376E47">
            <w:pPr>
              <w:pStyle w:val="DoEtabletext2018"/>
            </w:pPr>
            <w:hyperlink r:id="rId72"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87B4DA6" w14:textId="77777777" w:rsidR="00382145" w:rsidRDefault="00382145" w:rsidP="00376E47">
            <w:pPr>
              <w:pStyle w:val="DoEtabletext2018"/>
              <w:rPr>
                <w:lang w:val="en-US"/>
              </w:rPr>
            </w:pPr>
            <w:r>
              <w:rPr>
                <w:lang w:val="en-US"/>
              </w:rPr>
              <w:t>Gardening tools</w:t>
            </w:r>
          </w:p>
          <w:p w14:paraId="6D5EB4DD" w14:textId="77777777" w:rsidR="00382145" w:rsidRDefault="00382145" w:rsidP="00376E47">
            <w:pPr>
              <w:pStyle w:val="DoEtabletext2018"/>
              <w:rPr>
                <w:rStyle w:val="DoEstrongemphasis2018"/>
                <w:b w:val="0"/>
              </w:rPr>
            </w:pPr>
            <w:r>
              <w:rPr>
                <w:rStyle w:val="DoEstrongemphasis2018"/>
              </w:rPr>
              <w:t>Compost bin or worm farm</w:t>
            </w:r>
          </w:p>
          <w:p w14:paraId="654D8123" w14:textId="77777777" w:rsidR="00382145" w:rsidRDefault="00382145" w:rsidP="00376E47">
            <w:pPr>
              <w:pStyle w:val="DoEtabletext2018"/>
              <w:rPr>
                <w:rStyle w:val="DoEstrongemphasis2018"/>
                <w:b w:val="0"/>
              </w:rPr>
            </w:pPr>
            <w:r>
              <w:rPr>
                <w:rStyle w:val="DoEstrongemphasis2018"/>
              </w:rPr>
              <w:t>Worm juice</w:t>
            </w:r>
          </w:p>
          <w:p w14:paraId="6960097C" w14:textId="77777777" w:rsidR="00382145" w:rsidRDefault="00382145" w:rsidP="00376E47">
            <w:pPr>
              <w:pStyle w:val="DoEtabletext2018"/>
              <w:rPr>
                <w:rStyle w:val="DoEstrongemphasis2018"/>
                <w:b w:val="0"/>
              </w:rPr>
            </w:pPr>
            <w:hyperlink r:id="rId73" w:history="1">
              <w:r w:rsidRPr="006541DC">
                <w:rPr>
                  <w:rStyle w:val="Hyperlink"/>
                </w:rPr>
                <w:t>Composting ideas for children – how to compost with kids</w:t>
              </w:r>
            </w:hyperlink>
            <w:r>
              <w:rPr>
                <w:rStyle w:val="DoEstrongemphasis2018"/>
              </w:rPr>
              <w:t>, Gardening Know How – cutaway of a compost bin</w:t>
            </w:r>
          </w:p>
          <w:p w14:paraId="2458B7DC" w14:textId="77777777" w:rsidR="00382145" w:rsidRDefault="00382145" w:rsidP="00376E47">
            <w:pPr>
              <w:pStyle w:val="DoEtabletext2018"/>
              <w:rPr>
                <w:rStyle w:val="DoEstrongemphasis2018"/>
                <w:b w:val="0"/>
              </w:rPr>
            </w:pPr>
            <w:hyperlink r:id="rId74" w:history="1">
              <w:r w:rsidRPr="00FA262F">
                <w:rPr>
                  <w:rStyle w:val="Hyperlink"/>
                </w:rPr>
                <w:t>Compost and worm farms – do you know ADAM?</w:t>
              </w:r>
            </w:hyperlink>
            <w:r>
              <w:rPr>
                <w:rStyle w:val="DoEstrongemphasis2018"/>
              </w:rPr>
              <w:t xml:space="preserve"> Gardening for kids</w:t>
            </w:r>
          </w:p>
          <w:p w14:paraId="7A923647" w14:textId="77777777" w:rsidR="00382145" w:rsidRDefault="00382145" w:rsidP="00376E47">
            <w:pPr>
              <w:pStyle w:val="DoEtabletext2018"/>
              <w:rPr>
                <w:rStyle w:val="DoEstrongemphasis2018"/>
                <w:b w:val="0"/>
              </w:rPr>
            </w:pPr>
            <w:r>
              <w:rPr>
                <w:rStyle w:val="DoEstrongemphasis2018"/>
              </w:rPr>
              <w:t>Garden journals, pencils, charts</w:t>
            </w:r>
          </w:p>
          <w:p w14:paraId="56394D4F" w14:textId="77777777" w:rsidR="00382145" w:rsidRPr="003E5538" w:rsidRDefault="00382145" w:rsidP="00376E47">
            <w:pPr>
              <w:pStyle w:val="DoEtabletext2018"/>
              <w:rPr>
                <w:rStyle w:val="DoEstrongemphasis2018"/>
                <w:b w:val="0"/>
              </w:rPr>
            </w:pPr>
          </w:p>
        </w:tc>
      </w:tr>
      <w:tr w:rsidR="00382145" w:rsidRPr="0084745C" w14:paraId="4B2727B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251D653" w14:textId="77777777" w:rsidR="00382145" w:rsidRPr="00D817A1" w:rsidRDefault="00382145" w:rsidP="00376E47">
            <w:pPr>
              <w:pStyle w:val="DoEtablelist2bullet2018"/>
              <w:numPr>
                <w:ilvl w:val="0"/>
                <w:numId w:val="0"/>
              </w:numPr>
              <w:rPr>
                <w:rStyle w:val="DoEstrongemphasis2018"/>
              </w:rPr>
            </w:pPr>
            <w:r>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6897E021" w14:textId="77777777" w:rsidR="00382145" w:rsidRDefault="00382145" w:rsidP="00376E47">
            <w:pPr>
              <w:pStyle w:val="DoEtabletext2018"/>
            </w:pPr>
            <w:r>
              <w:t xml:space="preserve">Compost – a mixture of decayed and </w:t>
            </w:r>
            <w:proofErr w:type="gramStart"/>
            <w:r>
              <w:t>broken down</w:t>
            </w:r>
            <w:proofErr w:type="gramEnd"/>
            <w:r>
              <w:t xml:space="preserve"> plant matter that can be added to soil as a fertiliser to help plants grow. It can be made in a compost bin, hand-made crate or in a heap.</w:t>
            </w:r>
          </w:p>
          <w:p w14:paraId="257E31C0" w14:textId="77777777" w:rsidR="00382145" w:rsidRPr="0084745C" w:rsidRDefault="00382145" w:rsidP="00376E47">
            <w:pPr>
              <w:pStyle w:val="DoEtabletext2018"/>
            </w:pPr>
            <w:r>
              <w:t xml:space="preserve">Worm farm – a system that contains worms that break down organic waste materials into fertiliser that can be added to soil. </w:t>
            </w:r>
          </w:p>
        </w:tc>
        <w:tc>
          <w:tcPr>
            <w:tcW w:w="1978" w:type="dxa"/>
            <w:tcBorders>
              <w:top w:val="single" w:sz="4" w:space="0" w:color="707070"/>
              <w:left w:val="single" w:sz="4" w:space="0" w:color="707070"/>
              <w:bottom w:val="single" w:sz="4" w:space="0" w:color="707070"/>
              <w:right w:val="single" w:sz="4" w:space="0" w:color="707070"/>
            </w:tcBorders>
          </w:tcPr>
          <w:p w14:paraId="75474B78" w14:textId="77777777" w:rsidR="00382145" w:rsidRPr="002D2121" w:rsidRDefault="00382145" w:rsidP="00376E47">
            <w:pPr>
              <w:pStyle w:val="DoEtabletext2018"/>
              <w:rPr>
                <w:rStyle w:val="DoEstrongemphasis2018"/>
              </w:rPr>
            </w:pPr>
          </w:p>
        </w:tc>
      </w:tr>
    </w:tbl>
    <w:p w14:paraId="382A76C3" w14:textId="77777777" w:rsidR="00382145" w:rsidRDefault="00382145" w:rsidP="00382145">
      <w:pPr>
        <w:pStyle w:val="DoEheading32018"/>
      </w:pPr>
    </w:p>
    <w:p w14:paraId="501AD8ED" w14:textId="77777777" w:rsidR="00382145" w:rsidRDefault="00382145" w:rsidP="00382145">
      <w:pPr>
        <w:pStyle w:val="DoEheading32018"/>
      </w:pPr>
      <w:r>
        <w:lastRenderedPageBreak/>
        <w:t>9. Enjoy the garden</w:t>
      </w:r>
    </w:p>
    <w:p w14:paraId="3100DDE1" w14:textId="77777777" w:rsidR="00382145" w:rsidRPr="008C190C" w:rsidRDefault="00382145" w:rsidP="00382145">
      <w:pPr>
        <w:pStyle w:val="DoEbodytext2018"/>
        <w:rPr>
          <w:rStyle w:val="DoEstrongemphasis2018"/>
        </w:rPr>
      </w:pPr>
      <w:r w:rsidRPr="008C190C">
        <w:rPr>
          <w:rStyle w:val="DoEstrongemphasis2018"/>
        </w:rPr>
        <w:t>How is the garden a special place?</w:t>
      </w:r>
    </w:p>
    <w:tbl>
      <w:tblPr>
        <w:tblW w:w="10762" w:type="dxa"/>
        <w:tblLook w:val="04A0" w:firstRow="1" w:lastRow="0" w:firstColumn="1" w:lastColumn="0" w:noHBand="0" w:noVBand="1"/>
      </w:tblPr>
      <w:tblGrid>
        <w:gridCol w:w="1897"/>
        <w:gridCol w:w="6887"/>
        <w:gridCol w:w="1978"/>
      </w:tblGrid>
      <w:tr w:rsidR="00382145" w:rsidRPr="0084745C" w14:paraId="6CAFB4BF"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94CDC28"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4A68EB8"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4BE1EC7" w14:textId="77777777" w:rsidR="00382145" w:rsidRDefault="00382145" w:rsidP="00376E47">
            <w:pPr>
              <w:pStyle w:val="DoEtableheading2018"/>
            </w:pPr>
            <w:r>
              <w:t>Resources</w:t>
            </w:r>
          </w:p>
        </w:tc>
      </w:tr>
      <w:tr w:rsidR="00382145" w:rsidRPr="0084745C" w14:paraId="49320451"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BB5F847"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F027D0D" w14:textId="77777777" w:rsidR="00382145" w:rsidRPr="007E7E0C" w:rsidRDefault="00382145" w:rsidP="00376E47">
            <w:pPr>
              <w:pStyle w:val="DoEtabletext2018"/>
              <w:rPr>
                <w:rStyle w:val="DoEstrongemphasis2018"/>
              </w:rPr>
            </w:pPr>
            <w:r w:rsidRPr="00365F6B">
              <w:rPr>
                <w:rStyle w:val="DoEstrongemphasis2018"/>
              </w:rPr>
              <w:t>PDHPE</w:t>
            </w:r>
          </w:p>
          <w:p w14:paraId="1D8463F2" w14:textId="77777777" w:rsidR="00382145" w:rsidRDefault="00382145" w:rsidP="00376E47">
            <w:pPr>
              <w:pStyle w:val="DoEtabletext2018"/>
              <w:rPr>
                <w:lang w:val="en-GB"/>
              </w:rPr>
            </w:pPr>
            <w:r>
              <w:rPr>
                <w:lang w:val="en-GB"/>
              </w:rPr>
              <w:t xml:space="preserve">PDe-7 </w:t>
            </w:r>
            <w:r w:rsidRPr="008D2F4C">
              <w:rPr>
                <w:lang w:val="en-GB"/>
              </w:rPr>
              <w:t>identifies actions that promote health, safety, wellbeing and physically active spaces</w:t>
            </w:r>
          </w:p>
          <w:p w14:paraId="7AFAF714" w14:textId="77777777" w:rsidR="00382145" w:rsidRPr="00133E19" w:rsidRDefault="00382145" w:rsidP="00376E47">
            <w:pPr>
              <w:pStyle w:val="DoEtabletext2018"/>
              <w:rPr>
                <w:rStyle w:val="DoEstrongemphasis2018"/>
              </w:rPr>
            </w:pPr>
            <w:r w:rsidRPr="00133E19">
              <w:rPr>
                <w:rStyle w:val="DoEstrongemphasis2018"/>
              </w:rPr>
              <w:t>English</w:t>
            </w:r>
          </w:p>
          <w:p w14:paraId="08E5B500" w14:textId="77777777" w:rsidR="00382145" w:rsidRDefault="00382145" w:rsidP="00376E47">
            <w:pPr>
              <w:pStyle w:val="DoEtabletext2018"/>
              <w:rPr>
                <w:lang w:val="en-GB"/>
              </w:rPr>
            </w:pPr>
            <w:r>
              <w:rPr>
                <w:lang w:val="en-GB"/>
              </w:rPr>
              <w:t xml:space="preserve">ENe-2A </w:t>
            </w:r>
            <w:r w:rsidRPr="00C963F9">
              <w:rPr>
                <w:lang w:val="en-GB"/>
              </w:rPr>
              <w:t>composes simple texts to convey an idea or messag</w:t>
            </w:r>
            <w:r>
              <w:rPr>
                <w:lang w:val="en-GB"/>
              </w:rPr>
              <w:t>e</w:t>
            </w:r>
          </w:p>
          <w:p w14:paraId="6F5D88DB" w14:textId="77777777" w:rsidR="00382145" w:rsidRPr="002D75AE" w:rsidRDefault="00382145" w:rsidP="00376E47">
            <w:pPr>
              <w:pStyle w:val="DoEtabletext2018"/>
              <w:rPr>
                <w:rStyle w:val="DoEstrongemphasis2018"/>
              </w:rPr>
            </w:pPr>
            <w:r>
              <w:rPr>
                <w:rStyle w:val="DoEstrongemphasis2018"/>
              </w:rPr>
              <w:t>Geography</w:t>
            </w:r>
          </w:p>
          <w:p w14:paraId="72581AD0" w14:textId="77777777" w:rsidR="00382145" w:rsidRDefault="00382145" w:rsidP="00376E47">
            <w:pPr>
              <w:pStyle w:val="DoEtabletext2018"/>
            </w:pPr>
            <w:r w:rsidRPr="002D3CCA">
              <w:t xml:space="preserve">GEe-1 identifies places and develops an understanding of the importance of places to people </w:t>
            </w:r>
          </w:p>
          <w:p w14:paraId="39099513" w14:textId="77777777" w:rsidR="00382145" w:rsidRPr="0084745C" w:rsidRDefault="00382145" w:rsidP="00376E47">
            <w:pPr>
              <w:pStyle w:val="DoEtabletext2018"/>
            </w:pPr>
            <w:r w:rsidRPr="002D3CCA">
              <w:t>GEe-2 communicates geographical information and uses geographical tools</w:t>
            </w:r>
          </w:p>
        </w:tc>
        <w:tc>
          <w:tcPr>
            <w:tcW w:w="1978" w:type="dxa"/>
            <w:tcBorders>
              <w:top w:val="single" w:sz="4" w:space="0" w:color="707070"/>
              <w:left w:val="single" w:sz="4" w:space="0" w:color="707070"/>
              <w:bottom w:val="single" w:sz="4" w:space="0" w:color="707070"/>
              <w:right w:val="single" w:sz="4" w:space="0" w:color="707070"/>
            </w:tcBorders>
          </w:tcPr>
          <w:p w14:paraId="3FA8C8F4" w14:textId="77777777" w:rsidR="00382145" w:rsidRPr="007E7E0C" w:rsidRDefault="00382145" w:rsidP="00376E47">
            <w:pPr>
              <w:pStyle w:val="DoEtabletext2018"/>
              <w:rPr>
                <w:rStyle w:val="DoEstrongemphasis2018"/>
              </w:rPr>
            </w:pPr>
          </w:p>
        </w:tc>
      </w:tr>
      <w:tr w:rsidR="00382145" w:rsidRPr="0084745C" w14:paraId="3139CFD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EDC82CD"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0C92B11E" w14:textId="77777777" w:rsidR="00382145" w:rsidRDefault="00382145" w:rsidP="00376E47">
            <w:pPr>
              <w:pStyle w:val="DoEtabletext2018"/>
              <w:rPr>
                <w:lang w:val="en-US"/>
              </w:rPr>
            </w:pPr>
            <w:r>
              <w:rPr>
                <w:lang w:val="en-US"/>
              </w:rPr>
              <w:t>For students to:</w:t>
            </w:r>
          </w:p>
          <w:p w14:paraId="72A179AD" w14:textId="77777777" w:rsidR="00382145" w:rsidRDefault="00382145" w:rsidP="00376E47">
            <w:pPr>
              <w:pStyle w:val="DoEtablelist1bullet2018"/>
            </w:pPr>
            <w:r>
              <w:t>identify and describe gardening activities and garden spaces they like</w:t>
            </w:r>
          </w:p>
          <w:p w14:paraId="37C5E160" w14:textId="77777777" w:rsidR="00382145" w:rsidRDefault="00382145" w:rsidP="00376E47">
            <w:pPr>
              <w:pStyle w:val="DoEtablelist1bullet2018"/>
            </w:pPr>
            <w:r>
              <w:t>map the key features of the kitchen garden</w:t>
            </w:r>
          </w:p>
          <w:p w14:paraId="3D63FFB5" w14:textId="77777777" w:rsidR="00382145" w:rsidRPr="009F3345" w:rsidRDefault="00382145" w:rsidP="00376E47">
            <w:pPr>
              <w:pStyle w:val="DoEtablelist1bullet2018"/>
              <w:rPr>
                <w:rStyle w:val="DoEstrongemphasis2018"/>
                <w:b w:val="0"/>
              </w:rPr>
            </w:pPr>
            <w:r>
              <w:t xml:space="preserve">outline ways of caring for plants and the garden. </w:t>
            </w:r>
          </w:p>
        </w:tc>
        <w:tc>
          <w:tcPr>
            <w:tcW w:w="1978" w:type="dxa"/>
            <w:tcBorders>
              <w:top w:val="single" w:sz="4" w:space="0" w:color="707070"/>
              <w:left w:val="single" w:sz="4" w:space="0" w:color="707070"/>
              <w:bottom w:val="single" w:sz="4" w:space="0" w:color="707070"/>
              <w:right w:val="single" w:sz="4" w:space="0" w:color="707070"/>
            </w:tcBorders>
          </w:tcPr>
          <w:p w14:paraId="4055A8CE" w14:textId="77777777" w:rsidR="00382145" w:rsidRPr="007E7E0C" w:rsidRDefault="00382145" w:rsidP="00376E47">
            <w:pPr>
              <w:pStyle w:val="DoEtabletext2018"/>
              <w:rPr>
                <w:rStyle w:val="DoEstrongemphasis2018"/>
              </w:rPr>
            </w:pPr>
          </w:p>
        </w:tc>
      </w:tr>
      <w:tr w:rsidR="00382145" w:rsidRPr="0084745C" w14:paraId="549FDD05"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1E62466" w14:textId="77777777" w:rsidR="00382145" w:rsidRDefault="00382145" w:rsidP="00376E47">
            <w:pPr>
              <w:pStyle w:val="DoEtabletext2018"/>
              <w:rPr>
                <w:rStyle w:val="DoEstrongemphasis2018"/>
              </w:rPr>
            </w:pPr>
            <w:r w:rsidRPr="00D817A1">
              <w:rPr>
                <w:rStyle w:val="DoEstrongemphasis2018"/>
              </w:rPr>
              <w:t>Outside garden activities</w:t>
            </w:r>
          </w:p>
          <w:p w14:paraId="450F1B9F" w14:textId="77777777" w:rsidR="00382145" w:rsidRDefault="00382145" w:rsidP="00376E47">
            <w:pPr>
              <w:pStyle w:val="DoEtabletext2018"/>
              <w:rPr>
                <w:rStyle w:val="DoEstrongemphasis2018"/>
                <w:b w:val="0"/>
                <w:color w:val="FF0000"/>
              </w:rPr>
            </w:pPr>
            <w:r>
              <w:rPr>
                <w:noProof/>
                <w:color w:val="FF0000"/>
              </w:rPr>
              <w:drawing>
                <wp:inline distT="0" distB="0" distL="0" distR="0" wp14:anchorId="1286BB3E" wp14:editId="55CA03ED">
                  <wp:extent cx="1055301" cy="1393794"/>
                  <wp:effectExtent l="0" t="0" r="0" b="3810"/>
                  <wp:docPr id="68" name="Picture 68" descr="A young girl is standing looking at a large sunflower head. She has her hand up close to the 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2019-04-11 20.53.34.png"/>
                          <pic:cNvPicPr/>
                        </pic:nvPicPr>
                        <pic:blipFill>
                          <a:blip r:embed="rId75" cstate="hqprint">
                            <a:extLst>
                              <a:ext uri="{28A0092B-C50C-407E-A947-70E740481C1C}">
                                <a14:useLocalDpi xmlns:a14="http://schemas.microsoft.com/office/drawing/2010/main"/>
                              </a:ext>
                            </a:extLst>
                          </a:blip>
                          <a:stretch>
                            <a:fillRect/>
                          </a:stretch>
                        </pic:blipFill>
                        <pic:spPr>
                          <a:xfrm>
                            <a:off x="0" y="0"/>
                            <a:ext cx="1075723" cy="1420766"/>
                          </a:xfrm>
                          <a:prstGeom prst="rect">
                            <a:avLst/>
                          </a:prstGeom>
                        </pic:spPr>
                      </pic:pic>
                    </a:graphicData>
                  </a:graphic>
                </wp:inline>
              </w:drawing>
            </w:r>
          </w:p>
          <w:p w14:paraId="6FA36FEF" w14:textId="77777777" w:rsidR="00382145" w:rsidRPr="00EE35A4" w:rsidRDefault="00382145" w:rsidP="00376E47">
            <w:pPr>
              <w:pStyle w:val="DoEgraphics2018"/>
              <w:rPr>
                <w:rStyle w:val="DoEstrongemphasis2018"/>
                <w:b w:val="0"/>
              </w:rPr>
            </w:pPr>
            <w:r>
              <w:rPr>
                <w:rStyle w:val="DoEstrongemphasis2018"/>
              </w:rPr>
              <w:t>Child e</w:t>
            </w:r>
            <w:r w:rsidRPr="00EE35A4">
              <w:rPr>
                <w:rStyle w:val="DoEstrongemphasis2018"/>
              </w:rPr>
              <w:t>xamining a sunflower</w:t>
            </w:r>
            <w:r>
              <w:rPr>
                <w:rStyle w:val="DoEstrongemphasis2018"/>
              </w:rPr>
              <w:t xml:space="preserve"> in the garden.</w:t>
            </w:r>
            <w:r w:rsidRPr="00EE35A4">
              <w:rPr>
                <w:rStyle w:val="DoEstrongemphasis2018"/>
              </w:rPr>
              <w:t xml:space="preserve"> </w:t>
            </w:r>
            <w:hyperlink r:id="rId76" w:history="1">
              <w:proofErr w:type="spellStart"/>
              <w:r w:rsidRPr="00EE35A4">
                <w:rPr>
                  <w:rStyle w:val="Hyperlink"/>
                </w:rPr>
                <w:t>Pxhere</w:t>
              </w:r>
              <w:proofErr w:type="spellEnd"/>
            </w:hyperlink>
            <w:r>
              <w:rPr>
                <w:rStyle w:val="Hyperlink"/>
              </w:rPr>
              <w:t>.</w:t>
            </w:r>
            <w:r w:rsidRPr="00EE35A4">
              <w:rPr>
                <w:rStyle w:val="DoEstrongemphasis2018"/>
              </w:rPr>
              <w:t xml:space="preserve"> </w:t>
            </w:r>
            <w:r>
              <w:rPr>
                <w:rStyle w:val="DoEstrongemphasis2018"/>
              </w:rPr>
              <w:t>CC0</w:t>
            </w:r>
          </w:p>
        </w:tc>
        <w:tc>
          <w:tcPr>
            <w:tcW w:w="6887" w:type="dxa"/>
            <w:tcBorders>
              <w:top w:val="single" w:sz="4" w:space="0" w:color="707070"/>
              <w:left w:val="single" w:sz="4" w:space="0" w:color="707070"/>
              <w:bottom w:val="single" w:sz="4" w:space="0" w:color="707070"/>
              <w:right w:val="single" w:sz="4" w:space="0" w:color="707070"/>
            </w:tcBorders>
          </w:tcPr>
          <w:p w14:paraId="6C0A2779" w14:textId="77777777" w:rsidR="00382145" w:rsidRDefault="00382145" w:rsidP="00376E47">
            <w:pPr>
              <w:pStyle w:val="DoEtabletext2018"/>
              <w:rPr>
                <w:rStyle w:val="DoEstrongemphasis2018"/>
              </w:rPr>
            </w:pPr>
            <w:r>
              <w:rPr>
                <w:rStyle w:val="DoEstrongemphasis2018"/>
              </w:rPr>
              <w:t>Care for the garden and record changes and growth</w:t>
            </w:r>
          </w:p>
          <w:p w14:paraId="5C992C57" w14:textId="77777777" w:rsidR="00382145" w:rsidRPr="00D43051" w:rsidRDefault="00382145" w:rsidP="00376E47">
            <w:pPr>
              <w:pStyle w:val="DoEtablelist1bullet2018"/>
            </w:pPr>
            <w:r w:rsidRPr="00D43051">
              <w:t>Mark and compare the height of plants on growth charts.</w:t>
            </w:r>
          </w:p>
          <w:p w14:paraId="7B46E848" w14:textId="77777777" w:rsidR="00382145" w:rsidRPr="00D43051" w:rsidRDefault="00382145" w:rsidP="00376E47">
            <w:pPr>
              <w:pStyle w:val="DoEtablelist1bullet2018"/>
            </w:pPr>
            <w:r w:rsidRPr="00D43051">
              <w:t xml:space="preserve">Water each </w:t>
            </w:r>
            <w:r>
              <w:t>plant</w:t>
            </w:r>
            <w:r w:rsidRPr="00D43051">
              <w:t xml:space="preserve"> with a watering can.</w:t>
            </w:r>
          </w:p>
          <w:p w14:paraId="6A4A1AD3" w14:textId="77777777" w:rsidR="00382145" w:rsidRPr="00D43051" w:rsidRDefault="00382145" w:rsidP="00376E47">
            <w:pPr>
              <w:pStyle w:val="DoEtablelist1bullet2018"/>
            </w:pPr>
            <w:r w:rsidRPr="00D43051">
              <w:t>Gently remove any weeds from the garden.</w:t>
            </w:r>
          </w:p>
          <w:p w14:paraId="37F3F67B" w14:textId="77777777" w:rsidR="00382145" w:rsidRPr="00D43051" w:rsidRDefault="00382145" w:rsidP="00376E47">
            <w:pPr>
              <w:pStyle w:val="DoEtablelist1bullet2018"/>
            </w:pPr>
            <w:r w:rsidRPr="00D43051">
              <w:t xml:space="preserve">Check for invertebrate use of the garden and </w:t>
            </w:r>
            <w:r>
              <w:t>mange pests</w:t>
            </w:r>
            <w:r w:rsidRPr="00D43051">
              <w:t>.</w:t>
            </w:r>
          </w:p>
          <w:p w14:paraId="2543A0C1" w14:textId="77777777" w:rsidR="00382145" w:rsidRPr="00D43051" w:rsidRDefault="00382145" w:rsidP="00376E47">
            <w:pPr>
              <w:pStyle w:val="DoEtablelist1bullet2018"/>
            </w:pPr>
            <w:r w:rsidRPr="00D43051">
              <w:t>Record videos of students explaining how they care for plants, the garden and each other whilst gardening. Students demonstrate their actions and recount changes they have seen in the garden.</w:t>
            </w:r>
          </w:p>
          <w:p w14:paraId="2E7ADE50" w14:textId="77777777" w:rsidR="00382145" w:rsidRDefault="00382145" w:rsidP="00376E47">
            <w:pPr>
              <w:pStyle w:val="DoEtabletext2018"/>
              <w:rPr>
                <w:rStyle w:val="DoEstrongemphasis2018"/>
              </w:rPr>
            </w:pPr>
            <w:r>
              <w:rPr>
                <w:rStyle w:val="DoEstrongemphasis2018"/>
              </w:rPr>
              <w:t>Enjoy and reflect on the garden</w:t>
            </w:r>
          </w:p>
          <w:p w14:paraId="3AAF6081" w14:textId="77777777" w:rsidR="00382145" w:rsidRPr="00D43051" w:rsidRDefault="00382145" w:rsidP="00376E47">
            <w:pPr>
              <w:pStyle w:val="DoEtablelist1bullet2018"/>
            </w:pPr>
            <w:r w:rsidRPr="00D43051">
              <w:t>Sit still – students find their own spot in the garden and sit still and silently for about five minutes, looking around them, listening to sounds and reflecting on their gardening activities.</w:t>
            </w:r>
          </w:p>
          <w:p w14:paraId="75160C9A" w14:textId="77777777" w:rsidR="00382145" w:rsidRPr="00D43051" w:rsidRDefault="00382145" w:rsidP="00376E47">
            <w:pPr>
              <w:pStyle w:val="DoEtablelist1bullet2018"/>
            </w:pPr>
            <w:r w:rsidRPr="00D43051">
              <w:t xml:space="preserve">Draw and write – in their garden journals students draw a picture of themselves doing a favourite activity in the garden. </w:t>
            </w:r>
          </w:p>
          <w:p w14:paraId="69EE64AE" w14:textId="77777777" w:rsidR="00382145" w:rsidRDefault="00382145" w:rsidP="00376E47">
            <w:pPr>
              <w:pStyle w:val="DoEtabletext2018"/>
              <w:rPr>
                <w:rStyle w:val="DoEstrongemphasis2018"/>
              </w:rPr>
            </w:pPr>
            <w:r>
              <w:rPr>
                <w:rStyle w:val="DoEstrongemphasis2018"/>
              </w:rPr>
              <w:t>Create a pictorial map of the garden</w:t>
            </w:r>
          </w:p>
          <w:p w14:paraId="79996769" w14:textId="77777777" w:rsidR="00382145" w:rsidRPr="00D43051" w:rsidRDefault="00382145" w:rsidP="00376E47">
            <w:pPr>
              <w:pStyle w:val="DoEtablelist1bullet2018"/>
            </w:pPr>
            <w:r w:rsidRPr="00D43051">
              <w:t xml:space="preserve">Create pictorial maps – students use loose natural materials or drawing to create maps of the garden, on the ground, paper or whiteboards. They work collaboratively and include features such as garden beds, </w:t>
            </w:r>
            <w:r>
              <w:t xml:space="preserve">plantings, </w:t>
            </w:r>
            <w:r w:rsidRPr="00D43051">
              <w:t xml:space="preserve">compost bins and tool storage. </w:t>
            </w:r>
          </w:p>
          <w:p w14:paraId="0D211F2F" w14:textId="77777777" w:rsidR="00382145" w:rsidRPr="00D43051" w:rsidRDefault="00382145" w:rsidP="00376E47">
            <w:pPr>
              <w:pStyle w:val="DoEtablelist1bullet2018"/>
            </w:pPr>
            <w:r w:rsidRPr="00D43051">
              <w:t>Name favourite places – students compare their maps, explaining to each other their favourite activities and spaces and why.</w:t>
            </w:r>
          </w:p>
          <w:p w14:paraId="4AB60140" w14:textId="77777777" w:rsidR="00382145" w:rsidRPr="004567BF" w:rsidRDefault="00382145" w:rsidP="00376E47">
            <w:pPr>
              <w:pStyle w:val="DoEtablelist1bullet2018"/>
              <w:rPr>
                <w:rStyle w:val="DoEstrongemphasis2018"/>
                <w:b w:val="0"/>
              </w:rPr>
            </w:pPr>
            <w:r w:rsidRPr="00D43051">
              <w:t xml:space="preserve">Share a picture book – whilst in the garden read </w:t>
            </w:r>
            <w:r>
              <w:t>Going on a picnic</w:t>
            </w:r>
            <w:r w:rsidRPr="00D43051">
              <w:t xml:space="preserve"> by Pat Hutchins. Relate the story to the </w:t>
            </w:r>
            <w:r>
              <w:t>fruits and vegetables growing</w:t>
            </w:r>
            <w:r w:rsidRPr="00D43051">
              <w:t xml:space="preserve"> </w:t>
            </w:r>
            <w:r>
              <w:t>in</w:t>
            </w:r>
            <w:r w:rsidRPr="00D43051">
              <w:t xml:space="preserve"> the kitchen garden</w:t>
            </w:r>
            <w:r>
              <w:t xml:space="preserve"> that are almost ready for harvest</w:t>
            </w:r>
            <w:r w:rsidRPr="00D43051">
              <w:t xml:space="preserve">. </w:t>
            </w:r>
            <w:r>
              <w:t>S</w:t>
            </w:r>
            <w:r w:rsidRPr="00D43051">
              <w:t>tudents verbally retell the story in the context of their map</w:t>
            </w:r>
            <w:r>
              <w:t>.</w:t>
            </w:r>
            <w:r w:rsidRPr="00D43051">
              <w:t xml:space="preserve"> </w:t>
            </w:r>
          </w:p>
        </w:tc>
        <w:tc>
          <w:tcPr>
            <w:tcW w:w="1978" w:type="dxa"/>
            <w:tcBorders>
              <w:top w:val="single" w:sz="4" w:space="0" w:color="707070"/>
              <w:left w:val="single" w:sz="4" w:space="0" w:color="707070"/>
              <w:bottom w:val="single" w:sz="4" w:space="0" w:color="707070"/>
              <w:right w:val="single" w:sz="4" w:space="0" w:color="707070"/>
            </w:tcBorders>
          </w:tcPr>
          <w:p w14:paraId="435AD069" w14:textId="77777777" w:rsidR="00382145" w:rsidRDefault="00382145" w:rsidP="00376E47">
            <w:pPr>
              <w:pStyle w:val="DoEtabletext2018"/>
            </w:pPr>
            <w:hyperlink r:id="rId7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0DFA3606" w14:textId="77777777" w:rsidR="00382145" w:rsidRDefault="00382145" w:rsidP="00376E47">
            <w:pPr>
              <w:pStyle w:val="DoEtabletext2018"/>
              <w:rPr>
                <w:lang w:val="en-US"/>
              </w:rPr>
            </w:pPr>
            <w:r>
              <w:rPr>
                <w:lang w:val="en-US"/>
              </w:rPr>
              <w:t>Gardening tools</w:t>
            </w:r>
          </w:p>
          <w:p w14:paraId="52F72A8B" w14:textId="77777777" w:rsidR="00382145" w:rsidRDefault="00382145" w:rsidP="00376E47">
            <w:pPr>
              <w:pStyle w:val="DoEtabletext2018"/>
              <w:rPr>
                <w:rStyle w:val="DoEstrongemphasis2018"/>
                <w:b w:val="0"/>
              </w:rPr>
            </w:pPr>
            <w:r>
              <w:rPr>
                <w:rStyle w:val="DoEstrongemphasis2018"/>
              </w:rPr>
              <w:t>A2 paper or whiteboards, markers, loose natural materials for map making (messy maps)</w:t>
            </w:r>
          </w:p>
          <w:p w14:paraId="6F27F055" w14:textId="77777777" w:rsidR="00382145" w:rsidRDefault="00382145" w:rsidP="00376E47">
            <w:pPr>
              <w:pStyle w:val="DoEtabletext2018"/>
              <w:rPr>
                <w:rStyle w:val="DoEstrongemphasis2018"/>
                <w:b w:val="0"/>
              </w:rPr>
            </w:pPr>
            <w:r>
              <w:rPr>
                <w:rStyle w:val="DoEstrongemphasis2018"/>
              </w:rPr>
              <w:t>Devices for video recording</w:t>
            </w:r>
          </w:p>
          <w:p w14:paraId="6A3BE4E9" w14:textId="77777777" w:rsidR="00382145" w:rsidRDefault="00382145" w:rsidP="00376E47">
            <w:pPr>
              <w:pStyle w:val="DoEtabletext2018"/>
              <w:rPr>
                <w:rStyle w:val="DoEstrongemphasis2018"/>
                <w:b w:val="0"/>
              </w:rPr>
            </w:pPr>
            <w:r>
              <w:rPr>
                <w:rStyle w:val="DoEstrongemphasis2018"/>
              </w:rPr>
              <w:t>Garden journals, pencils, colour pencils</w:t>
            </w:r>
          </w:p>
          <w:p w14:paraId="16C9BE8D" w14:textId="77777777" w:rsidR="00382145" w:rsidRPr="007E7E0C" w:rsidRDefault="00382145" w:rsidP="00376E47">
            <w:pPr>
              <w:pStyle w:val="DoEtabletext2018"/>
              <w:rPr>
                <w:rStyle w:val="DoEstrongemphasis2018"/>
              </w:rPr>
            </w:pPr>
            <w:r w:rsidRPr="00BF62D3">
              <w:t xml:space="preserve">Book – </w:t>
            </w:r>
            <w:r>
              <w:t>Going on a picnic</w:t>
            </w:r>
            <w:r w:rsidRPr="00BF62D3">
              <w:t xml:space="preserve"> by Pat Hutchins</w:t>
            </w:r>
          </w:p>
        </w:tc>
      </w:tr>
    </w:tbl>
    <w:p w14:paraId="5F20ECAA" w14:textId="77777777" w:rsidR="00382145" w:rsidRDefault="00382145" w:rsidP="00382145">
      <w:pPr>
        <w:pStyle w:val="DoEheading32018"/>
      </w:pPr>
    </w:p>
    <w:p w14:paraId="13EEF2B1" w14:textId="0D241A3D" w:rsidR="00382145" w:rsidRDefault="00382145" w:rsidP="00382145">
      <w:pPr>
        <w:pStyle w:val="DoEheading32018"/>
      </w:pPr>
      <w:r>
        <w:lastRenderedPageBreak/>
        <w:t xml:space="preserve">10. Share a multicultural banquet </w:t>
      </w:r>
    </w:p>
    <w:p w14:paraId="50E13D07" w14:textId="77777777" w:rsidR="00382145" w:rsidRPr="008C190C" w:rsidRDefault="00382145" w:rsidP="00382145">
      <w:pPr>
        <w:pStyle w:val="DoEbodytext2018"/>
        <w:rPr>
          <w:rStyle w:val="DoEstrongemphasis2018"/>
        </w:rPr>
      </w:pPr>
      <w:r w:rsidRPr="008C190C">
        <w:rPr>
          <w:rStyle w:val="DoEstrongemphasis2018"/>
        </w:rPr>
        <w:t xml:space="preserve">What </w:t>
      </w:r>
      <w:r>
        <w:rPr>
          <w:rStyle w:val="DoEstrongemphasis2018"/>
        </w:rPr>
        <w:t>recipes</w:t>
      </w:r>
      <w:r w:rsidRPr="008C190C">
        <w:rPr>
          <w:rStyle w:val="DoEstrongemphasis2018"/>
        </w:rPr>
        <w:t xml:space="preserve"> can we </w:t>
      </w:r>
      <w:r>
        <w:rPr>
          <w:rStyle w:val="DoEstrongemphasis2018"/>
        </w:rPr>
        <w:t>produce</w:t>
      </w:r>
      <w:r w:rsidRPr="008C190C">
        <w:rPr>
          <w:rStyle w:val="DoEstrongemphasis2018"/>
        </w:rPr>
        <w:t xml:space="preserve"> from our harvest?</w:t>
      </w:r>
    </w:p>
    <w:tbl>
      <w:tblPr>
        <w:tblW w:w="10762" w:type="dxa"/>
        <w:tblLook w:val="04A0" w:firstRow="1" w:lastRow="0" w:firstColumn="1" w:lastColumn="0" w:noHBand="0" w:noVBand="1"/>
      </w:tblPr>
      <w:tblGrid>
        <w:gridCol w:w="1897"/>
        <w:gridCol w:w="6887"/>
        <w:gridCol w:w="1978"/>
      </w:tblGrid>
      <w:tr w:rsidR="00382145" w:rsidRPr="0084745C" w14:paraId="7BA8D841"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BEF0F61" w14:textId="77777777" w:rsidR="00382145" w:rsidRPr="0084745C" w:rsidRDefault="00382145" w:rsidP="00376E47">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D2DF446"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700FAF7" w14:textId="77777777" w:rsidR="00382145" w:rsidRDefault="00382145" w:rsidP="00376E47">
            <w:pPr>
              <w:pStyle w:val="DoEtableheading2018"/>
            </w:pPr>
            <w:r>
              <w:t>Resources</w:t>
            </w:r>
          </w:p>
        </w:tc>
      </w:tr>
      <w:tr w:rsidR="00382145" w:rsidRPr="0084745C" w14:paraId="1E8F6FB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77D1FA4"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36338AF4"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72668B34" w14:textId="77777777" w:rsidR="00382145" w:rsidRDefault="00382145" w:rsidP="00376E47">
            <w:pPr>
              <w:pStyle w:val="DoEtabletext2018"/>
              <w:rPr>
                <w:lang w:val="en-GB"/>
              </w:rPr>
            </w:pPr>
            <w:r>
              <w:rPr>
                <w:lang w:val="en-GB"/>
              </w:rPr>
              <w:t>STe-2DP-T develops solutions to identified needs</w:t>
            </w:r>
          </w:p>
          <w:p w14:paraId="62F73E8D" w14:textId="77777777" w:rsidR="00382145" w:rsidRDefault="00382145" w:rsidP="00376E47">
            <w:pPr>
              <w:pStyle w:val="DoEtabletext2018"/>
              <w:rPr>
                <w:lang w:val="en-GB"/>
              </w:rPr>
            </w:pPr>
            <w:r>
              <w:rPr>
                <w:lang w:val="en-GB"/>
              </w:rPr>
              <w:t xml:space="preserve">STe-3LW-ST </w:t>
            </w:r>
            <w:r w:rsidRPr="00786E2E">
              <w:rPr>
                <w:lang w:val="en-GB"/>
              </w:rPr>
              <w:t>explores the characteristics, needs and uses of living things</w:t>
            </w:r>
          </w:p>
          <w:p w14:paraId="4227A062" w14:textId="77777777" w:rsidR="00382145" w:rsidRPr="007E7E0C" w:rsidRDefault="00382145" w:rsidP="00376E47">
            <w:pPr>
              <w:pStyle w:val="DoEtabletext2018"/>
              <w:rPr>
                <w:rStyle w:val="DoEstrongemphasis2018"/>
              </w:rPr>
            </w:pPr>
            <w:r w:rsidRPr="005A2591">
              <w:rPr>
                <w:rStyle w:val="DoEstrongemphasis2018"/>
              </w:rPr>
              <w:t>PDHPE</w:t>
            </w:r>
          </w:p>
          <w:p w14:paraId="05409E6E" w14:textId="77777777" w:rsidR="00382145" w:rsidRDefault="00382145" w:rsidP="00376E47">
            <w:pPr>
              <w:pStyle w:val="DoEtabletext2018"/>
              <w:rPr>
                <w:lang w:val="en-GB"/>
              </w:rPr>
            </w:pPr>
            <w:r>
              <w:rPr>
                <w:lang w:val="en-GB"/>
              </w:rPr>
              <w:t xml:space="preserve">PDe-7 </w:t>
            </w:r>
            <w:r w:rsidRPr="008D2F4C">
              <w:rPr>
                <w:lang w:val="en-GB"/>
              </w:rPr>
              <w:t>identifies actions that promote health, safety, wellbeing and physically active spaces</w:t>
            </w:r>
          </w:p>
          <w:p w14:paraId="1B0A98BC" w14:textId="77777777" w:rsidR="00382145" w:rsidRPr="002D75AE" w:rsidRDefault="00382145" w:rsidP="00376E47">
            <w:pPr>
              <w:pStyle w:val="DoEtabletext2018"/>
              <w:rPr>
                <w:rStyle w:val="DoEstrongemphasis2018"/>
              </w:rPr>
            </w:pPr>
            <w:r>
              <w:rPr>
                <w:rStyle w:val="DoEstrongemphasis2018"/>
              </w:rPr>
              <w:t>Mathematics</w:t>
            </w:r>
          </w:p>
          <w:p w14:paraId="009235AC" w14:textId="77777777" w:rsidR="00382145" w:rsidRPr="002B57D9" w:rsidRDefault="00382145" w:rsidP="00376E47">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tc>
        <w:tc>
          <w:tcPr>
            <w:tcW w:w="1978" w:type="dxa"/>
            <w:tcBorders>
              <w:top w:val="single" w:sz="4" w:space="0" w:color="707070"/>
              <w:left w:val="single" w:sz="4" w:space="0" w:color="707070"/>
              <w:bottom w:val="single" w:sz="4" w:space="0" w:color="707070"/>
              <w:right w:val="single" w:sz="4" w:space="0" w:color="707070"/>
            </w:tcBorders>
          </w:tcPr>
          <w:p w14:paraId="0421C501" w14:textId="77777777" w:rsidR="00382145" w:rsidRPr="007E7E0C" w:rsidRDefault="00382145" w:rsidP="00376E47">
            <w:pPr>
              <w:pStyle w:val="DoEtabletext2018"/>
              <w:rPr>
                <w:rStyle w:val="DoEstrongemphasis2018"/>
              </w:rPr>
            </w:pPr>
          </w:p>
        </w:tc>
      </w:tr>
      <w:tr w:rsidR="00382145" w:rsidRPr="0084745C" w14:paraId="380C28D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FBD6EDD"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1531BB8" w14:textId="77777777" w:rsidR="00382145" w:rsidRDefault="00382145" w:rsidP="00376E47">
            <w:pPr>
              <w:pStyle w:val="DoEtabletext2018"/>
              <w:rPr>
                <w:lang w:val="en-US"/>
              </w:rPr>
            </w:pPr>
            <w:r>
              <w:rPr>
                <w:lang w:val="en-US"/>
              </w:rPr>
              <w:t>For students to:</w:t>
            </w:r>
          </w:p>
          <w:p w14:paraId="0C5B34A5" w14:textId="77777777" w:rsidR="00382145" w:rsidRDefault="00382145" w:rsidP="00376E47">
            <w:pPr>
              <w:pStyle w:val="DoEtablelist1bullet2018"/>
            </w:pPr>
            <w:r>
              <w:t>harvest the produce they grew in the kitchen garden</w:t>
            </w:r>
          </w:p>
          <w:p w14:paraId="21FF4668" w14:textId="77777777" w:rsidR="00382145" w:rsidRDefault="00382145" w:rsidP="00376E47">
            <w:pPr>
              <w:pStyle w:val="DoEtablelist1bullet2018"/>
            </w:pPr>
            <w:r>
              <w:t>share foods they like to eat from a range of cultures</w:t>
            </w:r>
          </w:p>
          <w:p w14:paraId="593CBA8D" w14:textId="77777777" w:rsidR="00382145" w:rsidRDefault="00382145" w:rsidP="00376E47">
            <w:pPr>
              <w:pStyle w:val="DoEtablelist1bullet2018"/>
            </w:pPr>
            <w:r>
              <w:t>help prepare food to eat</w:t>
            </w:r>
          </w:p>
          <w:p w14:paraId="09CDAAF6" w14:textId="77777777" w:rsidR="00382145" w:rsidRPr="009F3345" w:rsidRDefault="00382145" w:rsidP="00376E47">
            <w:pPr>
              <w:pStyle w:val="DoEtablelist1bullet2018"/>
              <w:rPr>
                <w:rStyle w:val="DoEstrongemphasis2018"/>
                <w:b w:val="0"/>
              </w:rPr>
            </w:pPr>
            <w:r>
              <w:t xml:space="preserve">celebrate their harvest and development of skills and knowledge. </w:t>
            </w:r>
          </w:p>
        </w:tc>
        <w:tc>
          <w:tcPr>
            <w:tcW w:w="1978" w:type="dxa"/>
            <w:tcBorders>
              <w:top w:val="single" w:sz="4" w:space="0" w:color="707070"/>
              <w:left w:val="single" w:sz="4" w:space="0" w:color="707070"/>
              <w:bottom w:val="single" w:sz="4" w:space="0" w:color="707070"/>
              <w:right w:val="single" w:sz="4" w:space="0" w:color="707070"/>
            </w:tcBorders>
          </w:tcPr>
          <w:p w14:paraId="32245CE2" w14:textId="77777777" w:rsidR="00382145" w:rsidRPr="007E7E0C" w:rsidRDefault="00382145" w:rsidP="00376E47">
            <w:pPr>
              <w:pStyle w:val="DoEtabletext2018"/>
              <w:rPr>
                <w:rStyle w:val="DoEstrongemphasis2018"/>
              </w:rPr>
            </w:pPr>
          </w:p>
        </w:tc>
      </w:tr>
      <w:tr w:rsidR="00382145" w:rsidRPr="0084745C" w14:paraId="59CFA28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5867DD1" w14:textId="77777777" w:rsidR="00382145" w:rsidRPr="00A03BCB" w:rsidRDefault="00382145" w:rsidP="00376E47">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539594FD" w14:textId="77777777" w:rsidR="00382145" w:rsidRDefault="00382145" w:rsidP="00376E47">
            <w:pPr>
              <w:pStyle w:val="DoEtabletext2018"/>
              <w:rPr>
                <w:rStyle w:val="DoEstrongemphasis2018"/>
              </w:rPr>
            </w:pPr>
            <w:r>
              <w:rPr>
                <w:rStyle w:val="DoEstrongemphasis2018"/>
              </w:rPr>
              <w:t>Harvest produce</w:t>
            </w:r>
          </w:p>
          <w:p w14:paraId="2C81947D" w14:textId="77777777" w:rsidR="00382145" w:rsidRPr="00D43051" w:rsidRDefault="00382145" w:rsidP="00376E47">
            <w:pPr>
              <w:pStyle w:val="DoEtablelist1bullet2018"/>
            </w:pPr>
            <w:r w:rsidRPr="00D43051">
              <w:t xml:space="preserve">Harvest </w:t>
            </w:r>
            <w:proofErr w:type="gramStart"/>
            <w:r w:rsidRPr="00D43051">
              <w:t>produce</w:t>
            </w:r>
            <w:proofErr w:type="gramEnd"/>
            <w:r w:rsidRPr="00D43051">
              <w:t xml:space="preserve"> from the garden.</w:t>
            </w:r>
          </w:p>
          <w:p w14:paraId="022A4C71" w14:textId="77777777" w:rsidR="00382145" w:rsidRPr="00D43051" w:rsidRDefault="00382145" w:rsidP="00376E47">
            <w:pPr>
              <w:pStyle w:val="DoEtablelist1bullet2018"/>
            </w:pPr>
            <w:r w:rsidRPr="00D43051">
              <w:t xml:space="preserve">Name each of </w:t>
            </w:r>
            <w:r>
              <w:t xml:space="preserve">the </w:t>
            </w:r>
            <w:r w:rsidRPr="00D43051">
              <w:t xml:space="preserve">fruits </w:t>
            </w:r>
            <w:r>
              <w:t>and</w:t>
            </w:r>
            <w:r w:rsidRPr="00D43051">
              <w:t xml:space="preserve"> vegetables harvested.</w:t>
            </w:r>
          </w:p>
          <w:p w14:paraId="2BC3340A" w14:textId="77777777" w:rsidR="00382145" w:rsidRPr="00D43051" w:rsidRDefault="00382145" w:rsidP="00376E47">
            <w:pPr>
              <w:pStyle w:val="DoEtablelist1bullet2018"/>
            </w:pPr>
            <w:r>
              <w:t>Collect seeds, r</w:t>
            </w:r>
            <w:r w:rsidRPr="00D43051">
              <w:t>emove old plants and add to compost.</w:t>
            </w:r>
          </w:p>
          <w:p w14:paraId="7AB024D2" w14:textId="77777777" w:rsidR="00382145" w:rsidRPr="00D43051" w:rsidRDefault="00382145" w:rsidP="00376E47">
            <w:pPr>
              <w:pStyle w:val="DoEtablelist1bullet2018"/>
            </w:pPr>
            <w:r w:rsidRPr="00D43051">
              <w:t>Remove and store plant labels.</w:t>
            </w:r>
          </w:p>
          <w:p w14:paraId="52817E2E" w14:textId="77777777" w:rsidR="00382145" w:rsidRPr="00D43051" w:rsidRDefault="00382145" w:rsidP="00376E47">
            <w:pPr>
              <w:pStyle w:val="DoEtablelist1bullet2018"/>
            </w:pPr>
            <w:r w:rsidRPr="00D43051">
              <w:t>Mulch the garden for the holiday period.</w:t>
            </w:r>
          </w:p>
          <w:p w14:paraId="4CD28825" w14:textId="77777777" w:rsidR="00382145" w:rsidRPr="00E76590" w:rsidRDefault="00382145" w:rsidP="00376E47">
            <w:pPr>
              <w:pStyle w:val="DoEtablelist1bullet2018"/>
              <w:rPr>
                <w:rStyle w:val="DoEstrongemphasis2018"/>
                <w:b w:val="0"/>
                <w:shd w:val="clear" w:color="auto" w:fill="FFFFFF"/>
                <w:lang w:val="en-US"/>
              </w:rPr>
            </w:pPr>
            <w:r w:rsidRPr="00D43051">
              <w:t xml:space="preserve">Arrange a plan for garden care over holidays. </w:t>
            </w:r>
          </w:p>
        </w:tc>
        <w:tc>
          <w:tcPr>
            <w:tcW w:w="1978" w:type="dxa"/>
            <w:tcBorders>
              <w:top w:val="single" w:sz="4" w:space="0" w:color="707070"/>
              <w:left w:val="single" w:sz="4" w:space="0" w:color="707070"/>
              <w:bottom w:val="single" w:sz="4" w:space="0" w:color="707070"/>
              <w:right w:val="single" w:sz="4" w:space="0" w:color="707070"/>
            </w:tcBorders>
          </w:tcPr>
          <w:p w14:paraId="43BDE0B0" w14:textId="77777777" w:rsidR="00382145" w:rsidRDefault="00382145" w:rsidP="00376E47">
            <w:pPr>
              <w:pStyle w:val="DoEtabletext2018"/>
            </w:pPr>
            <w:hyperlink r:id="rId78"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66619355" w14:textId="77777777" w:rsidR="00382145" w:rsidRDefault="00382145" w:rsidP="00376E47">
            <w:pPr>
              <w:pStyle w:val="DoEtabletext2018"/>
              <w:rPr>
                <w:lang w:val="en-US"/>
              </w:rPr>
            </w:pPr>
            <w:r>
              <w:rPr>
                <w:lang w:val="en-US"/>
              </w:rPr>
              <w:t>Gardening tools</w:t>
            </w:r>
          </w:p>
          <w:p w14:paraId="485E0416" w14:textId="77777777" w:rsidR="00382145" w:rsidRPr="004E0E37" w:rsidRDefault="00382145" w:rsidP="00376E47">
            <w:pPr>
              <w:pStyle w:val="DoEtabletext2018"/>
              <w:rPr>
                <w:rStyle w:val="DoEstrongemphasis2018"/>
                <w:b w:val="0"/>
              </w:rPr>
            </w:pPr>
          </w:p>
        </w:tc>
      </w:tr>
      <w:tr w:rsidR="00382145" w:rsidRPr="0084745C" w14:paraId="222280A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D9AC30D" w14:textId="77777777" w:rsidR="00382145" w:rsidRDefault="00382145" w:rsidP="00376E47">
            <w:pPr>
              <w:pStyle w:val="DoEtablelist2bullet2018"/>
              <w:numPr>
                <w:ilvl w:val="0"/>
                <w:numId w:val="0"/>
              </w:numPr>
              <w:rPr>
                <w:rStyle w:val="DoEstrongemphasis2018"/>
              </w:rPr>
            </w:pPr>
            <w:r>
              <w:rPr>
                <w:rStyle w:val="DoEstrongemphasis2018"/>
              </w:rPr>
              <w:t>Food</w:t>
            </w:r>
            <w:r w:rsidRPr="00D817A1">
              <w:rPr>
                <w:rStyle w:val="DoEstrongemphasis2018"/>
              </w:rPr>
              <w:t xml:space="preserve"> preparation area</w:t>
            </w:r>
          </w:p>
          <w:p w14:paraId="0539916F" w14:textId="77777777" w:rsidR="00382145" w:rsidRDefault="00382145" w:rsidP="00376E47">
            <w:pPr>
              <w:pStyle w:val="DoEtablelist2bullet2018"/>
              <w:numPr>
                <w:ilvl w:val="0"/>
                <w:numId w:val="0"/>
              </w:numPr>
              <w:rPr>
                <w:rStyle w:val="DoEstrongemphasis2018"/>
              </w:rPr>
            </w:pPr>
            <w:r>
              <w:rPr>
                <w:b/>
                <w:noProof/>
              </w:rPr>
              <w:drawing>
                <wp:inline distT="0" distB="0" distL="0" distR="0" wp14:anchorId="42058319" wp14:editId="6883346A">
                  <wp:extent cx="1057157" cy="1313895"/>
                  <wp:effectExtent l="0" t="0" r="0" b="0"/>
                  <wp:docPr id="69" name="Picture 69" descr="A woven basket with Asian-style cooked vegetables such as beans, shallots and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19-04-11 20.59.31.png"/>
                          <pic:cNvPicPr/>
                        </pic:nvPicPr>
                        <pic:blipFill>
                          <a:blip r:embed="rId79" cstate="hqprint">
                            <a:extLst>
                              <a:ext uri="{28A0092B-C50C-407E-A947-70E740481C1C}">
                                <a14:useLocalDpi xmlns:a14="http://schemas.microsoft.com/office/drawing/2010/main"/>
                              </a:ext>
                            </a:extLst>
                          </a:blip>
                          <a:stretch>
                            <a:fillRect/>
                          </a:stretch>
                        </pic:blipFill>
                        <pic:spPr>
                          <a:xfrm>
                            <a:off x="0" y="0"/>
                            <a:ext cx="1070157" cy="1330053"/>
                          </a:xfrm>
                          <a:prstGeom prst="rect">
                            <a:avLst/>
                          </a:prstGeom>
                        </pic:spPr>
                      </pic:pic>
                    </a:graphicData>
                  </a:graphic>
                </wp:inline>
              </w:drawing>
            </w:r>
          </w:p>
          <w:p w14:paraId="0C8CFC49" w14:textId="77777777" w:rsidR="00382145" w:rsidRPr="005703D6" w:rsidRDefault="00382145" w:rsidP="00376E47">
            <w:pPr>
              <w:pStyle w:val="DoEgraphics2018"/>
              <w:rPr>
                <w:rStyle w:val="DoEstrongemphasis2018"/>
                <w:b w:val="0"/>
              </w:rPr>
            </w:pPr>
            <w:r w:rsidRPr="005703D6">
              <w:rPr>
                <w:rStyle w:val="DoEstrongemphasis2018"/>
              </w:rPr>
              <w:t>Food prepared from garden produce</w:t>
            </w:r>
            <w:r>
              <w:rPr>
                <w:rStyle w:val="DoEstrongemphasis2018"/>
              </w:rPr>
              <w:t>.</w:t>
            </w:r>
            <w:r w:rsidRPr="005703D6">
              <w:rPr>
                <w:rStyle w:val="DoEstrongemphasis2018"/>
              </w:rPr>
              <w:t xml:space="preserve"> </w:t>
            </w:r>
            <w:hyperlink r:id="rId80" w:history="1">
              <w:proofErr w:type="spellStart"/>
              <w:r w:rsidRPr="005703D6">
                <w:rPr>
                  <w:rStyle w:val="Hyperlink"/>
                </w:rPr>
                <w:t>Pxhere</w:t>
              </w:r>
              <w:proofErr w:type="spellEnd"/>
            </w:hyperlink>
            <w:r>
              <w:rPr>
                <w:rStyle w:val="Hyperlink"/>
              </w:rPr>
              <w:t>.</w:t>
            </w:r>
            <w:r w:rsidRPr="005703D6">
              <w:rPr>
                <w:rStyle w:val="DoEstrongemphasis2018"/>
              </w:rPr>
              <w:t xml:space="preserve"> </w:t>
            </w:r>
            <w:r>
              <w:rPr>
                <w:rStyle w:val="DoEstrongemphasis2018"/>
              </w:rPr>
              <w:t>CC0</w:t>
            </w:r>
          </w:p>
        </w:tc>
        <w:tc>
          <w:tcPr>
            <w:tcW w:w="6887" w:type="dxa"/>
            <w:tcBorders>
              <w:top w:val="single" w:sz="4" w:space="0" w:color="707070"/>
              <w:left w:val="single" w:sz="4" w:space="0" w:color="707070"/>
              <w:bottom w:val="single" w:sz="4" w:space="0" w:color="707070"/>
              <w:right w:val="single" w:sz="4" w:space="0" w:color="707070"/>
            </w:tcBorders>
          </w:tcPr>
          <w:p w14:paraId="17B72F66" w14:textId="77777777" w:rsidR="00382145" w:rsidRDefault="00382145" w:rsidP="00376E47">
            <w:pPr>
              <w:pStyle w:val="DoEtabletext2018"/>
              <w:rPr>
                <w:rStyle w:val="DoEstrongemphasis2018"/>
              </w:rPr>
            </w:pPr>
            <w:r>
              <w:rPr>
                <w:rStyle w:val="DoEstrongemphasis2018"/>
              </w:rPr>
              <w:t>Share a multicultural banquet</w:t>
            </w:r>
          </w:p>
          <w:p w14:paraId="69A21C57" w14:textId="77777777" w:rsidR="00382145" w:rsidRPr="00D43051" w:rsidRDefault="00382145" w:rsidP="00376E47">
            <w:pPr>
              <w:pStyle w:val="DoEtablelist1bullet2018"/>
            </w:pPr>
            <w:r>
              <w:t xml:space="preserve">Activate prior knowledge on use of </w:t>
            </w:r>
            <w:r w:rsidRPr="00D43051">
              <w:t>the harvest –</w:t>
            </w:r>
            <w:r>
              <w:t xml:space="preserve"> students share their experiences of using the fruits and vegetables harvested.</w:t>
            </w:r>
          </w:p>
          <w:p w14:paraId="0B262FF8" w14:textId="77777777" w:rsidR="00382145" w:rsidRDefault="00382145" w:rsidP="00376E47">
            <w:pPr>
              <w:pStyle w:val="DoEtablelist1bullet2018"/>
            </w:pPr>
            <w:r>
              <w:t>Share the picture book Let’s Eat by Ana Zamorano – e</w:t>
            </w:r>
            <w:r w:rsidRPr="00D43051">
              <w:t xml:space="preserve">ncourage </w:t>
            </w:r>
            <w:r>
              <w:t>students</w:t>
            </w:r>
            <w:r w:rsidRPr="00D43051">
              <w:t xml:space="preserve"> to describe customary foods </w:t>
            </w:r>
            <w:r>
              <w:t>eaten regularly and on special occasions</w:t>
            </w:r>
            <w:r w:rsidRPr="00D43051">
              <w:t xml:space="preserve">. </w:t>
            </w:r>
            <w:r>
              <w:t>From what cultures do the foods we eat originate?</w:t>
            </w:r>
          </w:p>
          <w:p w14:paraId="530AE1F5" w14:textId="77777777" w:rsidR="00382145" w:rsidRPr="00D43051" w:rsidRDefault="00382145" w:rsidP="00376E47">
            <w:pPr>
              <w:pStyle w:val="DoEtablelist1bullet2018"/>
            </w:pPr>
            <w:r w:rsidRPr="00D43051">
              <w:t xml:space="preserve">Recall healthy food choices – </w:t>
            </w:r>
            <w:r>
              <w:t xml:space="preserve">fresh </w:t>
            </w:r>
            <w:r w:rsidRPr="00D43051">
              <w:t>fruit</w:t>
            </w:r>
            <w:r>
              <w:t xml:space="preserve"> and </w:t>
            </w:r>
            <w:r w:rsidRPr="00D43051">
              <w:t xml:space="preserve">vegetables, grains and cereals </w:t>
            </w:r>
            <w:r>
              <w:t>(</w:t>
            </w:r>
            <w:r w:rsidRPr="00D43051">
              <w:t xml:space="preserve">as well as </w:t>
            </w:r>
            <w:r>
              <w:t>the variety of foods from the other food groups).</w:t>
            </w:r>
          </w:p>
          <w:p w14:paraId="638B5BED" w14:textId="77777777" w:rsidR="00382145" w:rsidRPr="00D43051" w:rsidRDefault="00382145" w:rsidP="00376E47">
            <w:pPr>
              <w:pStyle w:val="DoEtablelist1bullet2018"/>
            </w:pPr>
            <w:r w:rsidRPr="00D43051">
              <w:t xml:space="preserve">Invite parents to </w:t>
            </w:r>
            <w:r>
              <w:t>assemble</w:t>
            </w:r>
            <w:r w:rsidRPr="00D43051">
              <w:t xml:space="preserve"> </w:t>
            </w:r>
            <w:r>
              <w:t>a simple dish</w:t>
            </w:r>
            <w:r w:rsidRPr="00D43051">
              <w:t xml:space="preserve"> with students – parents work with groups of students in </w:t>
            </w:r>
            <w:r>
              <w:t>assembling</w:t>
            </w:r>
            <w:r w:rsidRPr="00D43051">
              <w:t xml:space="preserve"> simple foods from a particular culture using produce harvested from the garden</w:t>
            </w:r>
            <w:r>
              <w:t xml:space="preserve"> and</w:t>
            </w:r>
            <w:r w:rsidRPr="00D43051">
              <w:t xml:space="preserve"> supplementary ingredients. Students use safe food handling techniques and participate in the </w:t>
            </w:r>
            <w:r>
              <w:t>food assembly</w:t>
            </w:r>
            <w:r w:rsidRPr="00D43051">
              <w:t>.</w:t>
            </w:r>
          </w:p>
          <w:p w14:paraId="745290D3" w14:textId="77777777" w:rsidR="00382145" w:rsidRPr="00D43051" w:rsidRDefault="00382145" w:rsidP="00376E47">
            <w:pPr>
              <w:pStyle w:val="DoEtablelist1bullet2018"/>
            </w:pPr>
            <w:r w:rsidRPr="00D43051">
              <w:t>Set the tables –</w:t>
            </w:r>
            <w:r>
              <w:t xml:space="preserve"> </w:t>
            </w:r>
            <w:r w:rsidRPr="00D43051">
              <w:t xml:space="preserve">decorate the </w:t>
            </w:r>
            <w:r>
              <w:t>area</w:t>
            </w:r>
            <w:r w:rsidRPr="00D43051">
              <w:t xml:space="preserve"> to create a festive space.</w:t>
            </w:r>
          </w:p>
          <w:p w14:paraId="1E8AE6EA" w14:textId="77777777" w:rsidR="00382145" w:rsidRPr="00D43051" w:rsidRDefault="00382145" w:rsidP="00376E47">
            <w:pPr>
              <w:pStyle w:val="DoEtablelist1bullet2018"/>
            </w:pPr>
            <w:r>
              <w:t>Share and taste the</w:t>
            </w:r>
            <w:r w:rsidRPr="00D43051">
              <w:t xml:space="preserve"> prepared </w:t>
            </w:r>
            <w:r>
              <w:t>dishes</w:t>
            </w:r>
            <w:r w:rsidRPr="00D43051">
              <w:t xml:space="preserve"> </w:t>
            </w:r>
            <w:r w:rsidRPr="00D43051">
              <w:softHyphen/>
            </w:r>
            <w:r w:rsidRPr="00D43051">
              <w:softHyphen/>
              <w:t xml:space="preserve">– </w:t>
            </w:r>
            <w:r>
              <w:t>with</w:t>
            </w:r>
            <w:r w:rsidRPr="00D43051">
              <w:t xml:space="preserve"> parents </w:t>
            </w:r>
            <w:r>
              <w:t>and carers who brought in dishes. Encourage shared narratives about the dishes.</w:t>
            </w:r>
          </w:p>
          <w:p w14:paraId="51C96703" w14:textId="77777777" w:rsidR="00382145" w:rsidRPr="00CA073E" w:rsidRDefault="00382145" w:rsidP="00376E47">
            <w:pPr>
              <w:pStyle w:val="DoEtablelist1bullet2018"/>
              <w:rPr>
                <w:rStyle w:val="DoEstrongemphasis2018"/>
                <w:b w:val="0"/>
                <w:lang w:val="en-US"/>
              </w:rPr>
            </w:pPr>
            <w:r w:rsidRPr="00D43051">
              <w:t xml:space="preserve">Compost organic waste – put vegetable waste in compost bin or worm farm. Package leftovers to share with other classes or to take home. </w:t>
            </w:r>
          </w:p>
        </w:tc>
        <w:tc>
          <w:tcPr>
            <w:tcW w:w="1978" w:type="dxa"/>
            <w:tcBorders>
              <w:top w:val="single" w:sz="4" w:space="0" w:color="707070"/>
              <w:left w:val="single" w:sz="4" w:space="0" w:color="707070"/>
              <w:bottom w:val="single" w:sz="4" w:space="0" w:color="707070"/>
              <w:right w:val="single" w:sz="4" w:space="0" w:color="707070"/>
            </w:tcBorders>
          </w:tcPr>
          <w:p w14:paraId="3681CD49" w14:textId="77777777" w:rsidR="00382145" w:rsidRDefault="00382145" w:rsidP="00376E47">
            <w:pPr>
              <w:pStyle w:val="DoEtabletext2018"/>
            </w:pPr>
            <w:hyperlink r:id="rId81" w:history="1">
              <w:r w:rsidRPr="00D069CD">
                <w:rPr>
                  <w:rStyle w:val="Hyperlink"/>
                </w:rPr>
                <w:t>Taste of harmony recipes and taste of harmony food</w:t>
              </w:r>
            </w:hyperlink>
            <w:r>
              <w:t>, SBS</w:t>
            </w:r>
          </w:p>
          <w:p w14:paraId="2CAD3247" w14:textId="77777777" w:rsidR="00382145" w:rsidRDefault="00382145" w:rsidP="00376E47">
            <w:pPr>
              <w:pStyle w:val="DoEtabletext2018"/>
            </w:pPr>
            <w:hyperlink r:id="rId82" w:history="1">
              <w:r w:rsidRPr="000E0020">
                <w:rPr>
                  <w:rStyle w:val="Hyperlink"/>
                </w:rPr>
                <w:t>Healthy Kids recipes</w:t>
              </w:r>
            </w:hyperlink>
            <w:r>
              <w:t>, Healthy Kids</w:t>
            </w:r>
          </w:p>
          <w:p w14:paraId="0B6E8F95" w14:textId="77777777" w:rsidR="00382145" w:rsidRDefault="00382145" w:rsidP="00376E47">
            <w:pPr>
              <w:pStyle w:val="DoEtabletext2018"/>
            </w:pPr>
            <w:r>
              <w:t>Dishes</w:t>
            </w:r>
            <w:r w:rsidRPr="00D43051">
              <w:t xml:space="preserve"> </w:t>
            </w:r>
            <w:r>
              <w:t xml:space="preserve">such as </w:t>
            </w:r>
            <w:r w:rsidRPr="00D43051">
              <w:t xml:space="preserve">tomato </w:t>
            </w:r>
            <w:proofErr w:type="spellStart"/>
            <w:r w:rsidRPr="00D43051">
              <w:t>bruchetta</w:t>
            </w:r>
            <w:proofErr w:type="spellEnd"/>
            <w:r w:rsidRPr="00D43051">
              <w:t xml:space="preserve">, tabouli, baba </w:t>
            </w:r>
            <w:proofErr w:type="spellStart"/>
            <w:r w:rsidRPr="00D43051">
              <w:t>ghanouj</w:t>
            </w:r>
            <w:proofErr w:type="spellEnd"/>
            <w:r w:rsidRPr="00D43051">
              <w:t>, tzatziki, rice paper rolls, sushi, stir fry, samosas, flatbreads</w:t>
            </w:r>
          </w:p>
          <w:p w14:paraId="2B870D0A" w14:textId="77777777" w:rsidR="00382145" w:rsidRDefault="00382145" w:rsidP="00376E47">
            <w:pPr>
              <w:pStyle w:val="DoEtabletext2018"/>
            </w:pPr>
            <w:proofErr w:type="spellStart"/>
            <w:r>
              <w:t>Ingedients</w:t>
            </w:r>
            <w:proofErr w:type="spellEnd"/>
          </w:p>
          <w:p w14:paraId="770BFE2A" w14:textId="77777777" w:rsidR="00382145" w:rsidRDefault="00382145" w:rsidP="00376E47">
            <w:pPr>
              <w:pStyle w:val="DoEtabletext2018"/>
            </w:pPr>
            <w:r>
              <w:t>Book – Let’s eat by Ana Zamorano and Julie Vivas</w:t>
            </w:r>
          </w:p>
        </w:tc>
      </w:tr>
    </w:tbl>
    <w:p w14:paraId="20AF4A96" w14:textId="77777777" w:rsidR="00382145" w:rsidRDefault="00382145" w:rsidP="00382145">
      <w:pPr>
        <w:pStyle w:val="DoEheading22018"/>
      </w:pPr>
      <w:bookmarkStart w:id="16" w:name="_Toc16619011"/>
      <w:r>
        <w:lastRenderedPageBreak/>
        <w:t>Stage 1– How can we grow food plants at school?</w:t>
      </w:r>
      <w:bookmarkEnd w:id="16"/>
    </w:p>
    <w:p w14:paraId="7FCD18E1" w14:textId="77777777" w:rsidR="00382145" w:rsidRDefault="00382145" w:rsidP="00382145">
      <w:pPr>
        <w:pStyle w:val="DoEbodytext2018"/>
        <w:rPr>
          <w:lang w:eastAsia="en-US"/>
        </w:rPr>
      </w:pPr>
      <w:r>
        <w:rPr>
          <w:lang w:eastAsia="en-US"/>
        </w:rPr>
        <w:t xml:space="preserve">Through the activities in the learning sequence Stage 1 students ‘dig a little deeper’ into garden elements, compost and food groups. They investigate soils, compost invertebrates and stages of plant growth and prepare fresh and healthy drinks and snacks to eat. </w:t>
      </w:r>
    </w:p>
    <w:p w14:paraId="7A407F5F" w14:textId="77777777" w:rsidR="00382145" w:rsidRDefault="00382145" w:rsidP="00382145">
      <w:pPr>
        <w:pStyle w:val="DoEheading42018"/>
      </w:pPr>
      <w:r>
        <w:t>Summary of Stage 1 learning sequence</w:t>
      </w:r>
    </w:p>
    <w:tbl>
      <w:tblPr>
        <w:tblW w:w="10802" w:type="dxa"/>
        <w:tblInd w:w="-34" w:type="dxa"/>
        <w:tblLook w:val="04A0" w:firstRow="1" w:lastRow="0" w:firstColumn="1" w:lastColumn="0" w:noHBand="0" w:noVBand="1"/>
      </w:tblPr>
      <w:tblGrid>
        <w:gridCol w:w="3438"/>
        <w:gridCol w:w="3777"/>
        <w:gridCol w:w="3587"/>
      </w:tblGrid>
      <w:tr w:rsidR="00382145" w14:paraId="3199B18F" w14:textId="77777777" w:rsidTr="00376E47">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176367A9" w14:textId="77777777" w:rsidR="00382145" w:rsidRPr="00090FE5" w:rsidRDefault="00382145" w:rsidP="00376E47">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5B8C7384" w14:textId="77777777" w:rsidR="00382145" w:rsidRPr="001C5FD3" w:rsidRDefault="00382145" w:rsidP="00376E47">
            <w:pPr>
              <w:pStyle w:val="DoEtableheading2018"/>
              <w:rPr>
                <w:rStyle w:val="DoEstrongemphasis2018"/>
                <w:b/>
              </w:rPr>
            </w:pPr>
            <w:r w:rsidRPr="001C5FD3">
              <w:rPr>
                <w:rStyle w:val="DoEstrongemphasis2018"/>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363886D7" w14:textId="77777777" w:rsidR="00382145" w:rsidRPr="001C5FD3" w:rsidRDefault="00382145" w:rsidP="00376E47">
            <w:pPr>
              <w:pStyle w:val="DoEtableheading2018"/>
              <w:rPr>
                <w:rStyle w:val="DoEstrongemphasis2018"/>
                <w:b/>
              </w:rPr>
            </w:pPr>
            <w:r w:rsidRPr="001C5FD3">
              <w:rPr>
                <w:rStyle w:val="DoEstrongemphasis2018"/>
              </w:rPr>
              <w:t>Outside garden activities</w:t>
            </w:r>
          </w:p>
        </w:tc>
      </w:tr>
      <w:tr w:rsidR="00382145" w:rsidRPr="000F4B88" w14:paraId="2EC2C112"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03D916A" w14:textId="77777777" w:rsidR="00382145" w:rsidRDefault="00382145" w:rsidP="00376E47">
            <w:pPr>
              <w:pStyle w:val="DoEtabletext2018"/>
              <w:rPr>
                <w:rStyle w:val="DoEstrongemphasis2018"/>
              </w:rPr>
            </w:pPr>
            <w:r w:rsidRPr="00444C61">
              <w:rPr>
                <w:rStyle w:val="DoEstrongemphasis2018"/>
              </w:rPr>
              <w:t>1.</w:t>
            </w:r>
            <w:r>
              <w:rPr>
                <w:rStyle w:val="DoEstrongemphasis2018"/>
              </w:rPr>
              <w:t xml:space="preserve"> Observe food plants</w:t>
            </w:r>
          </w:p>
          <w:p w14:paraId="050080E1" w14:textId="77777777" w:rsidR="00382145" w:rsidRPr="00D8131C" w:rsidRDefault="00382145" w:rsidP="00376E47">
            <w:pPr>
              <w:pStyle w:val="DoEtabletext2018"/>
            </w:pPr>
            <w:r w:rsidRPr="00D8131C">
              <w:t xml:space="preserve">What food plants grow </w:t>
            </w:r>
            <w:r>
              <w:t>at school</w:t>
            </w:r>
            <w:r w:rsidRPr="00D8131C">
              <w:t>? How do we prepare soil?</w:t>
            </w:r>
          </w:p>
          <w:p w14:paraId="7F5CE478"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29B5BA4B" w14:textId="77777777" w:rsidR="00382145" w:rsidRDefault="00382145" w:rsidP="00376E47">
            <w:pPr>
              <w:pStyle w:val="DoEtabletext2018"/>
              <w:rPr>
                <w:rStyle w:val="DoEstrongemphasis2018"/>
              </w:rPr>
            </w:pPr>
            <w:r>
              <w:rPr>
                <w:lang w:val="en-GB"/>
              </w:rPr>
              <w:t xml:space="preserve"> </w:t>
            </w:r>
            <w:r>
              <w:rPr>
                <w:rStyle w:val="DoEstrongemphasis2018"/>
              </w:rPr>
              <w:t>Explore food plants at school</w:t>
            </w:r>
          </w:p>
          <w:p w14:paraId="3BB89BE6" w14:textId="77777777" w:rsidR="00382145" w:rsidRDefault="00382145" w:rsidP="00376E47">
            <w:pPr>
              <w:pStyle w:val="DoEtablelist1bullet2018"/>
              <w:rPr>
                <w:shd w:val="clear" w:color="auto" w:fill="FFFFFF"/>
              </w:rPr>
            </w:pPr>
            <w:r>
              <w:rPr>
                <w:shd w:val="clear" w:color="auto" w:fill="FFFFFF"/>
              </w:rPr>
              <w:t xml:space="preserve">Walk and observe food plants </w:t>
            </w:r>
          </w:p>
          <w:p w14:paraId="3441996D" w14:textId="77777777" w:rsidR="00382145" w:rsidRDefault="00382145" w:rsidP="00376E47">
            <w:pPr>
              <w:pStyle w:val="DoEtablelist1bullet2018"/>
              <w:rPr>
                <w:lang w:val="en-GB"/>
              </w:rPr>
            </w:pPr>
            <w:r>
              <w:rPr>
                <w:lang w:val="en-GB"/>
              </w:rPr>
              <w:t xml:space="preserve">Explore the kitchen garden </w:t>
            </w:r>
          </w:p>
          <w:p w14:paraId="53A7C064" w14:textId="77777777" w:rsidR="00382145" w:rsidRDefault="00382145" w:rsidP="00376E47">
            <w:pPr>
              <w:pStyle w:val="DoEtablelist1bullet2018"/>
              <w:rPr>
                <w:lang w:val="en-GB"/>
              </w:rPr>
            </w:pPr>
            <w:r>
              <w:rPr>
                <w:lang w:val="en-GB"/>
              </w:rPr>
              <w:t>Make a drinking water infusion</w:t>
            </w:r>
          </w:p>
          <w:p w14:paraId="658C9557" w14:textId="77777777" w:rsidR="00382145" w:rsidRDefault="00382145" w:rsidP="00376E47">
            <w:pPr>
              <w:pStyle w:val="DoEtablelist1bullet2018"/>
              <w:rPr>
                <w:shd w:val="clear" w:color="auto" w:fill="FFFFFF"/>
              </w:rPr>
            </w:pPr>
            <w:r>
              <w:rPr>
                <w:shd w:val="clear" w:color="auto" w:fill="FFFFFF"/>
              </w:rPr>
              <w:t xml:space="preserve">Name and photograph plants </w:t>
            </w:r>
          </w:p>
          <w:p w14:paraId="5D4A22B7" w14:textId="77777777" w:rsidR="00382145" w:rsidRPr="00405359" w:rsidRDefault="00382145" w:rsidP="00376E47">
            <w:pPr>
              <w:pStyle w:val="DoEtablelist1bullet2018"/>
              <w:rPr>
                <w:lang w:val="en-GB"/>
              </w:rPr>
            </w:pPr>
            <w:r>
              <w:rPr>
                <w:lang w:val="en-GB"/>
              </w:rPr>
              <w:t>Sort and collate photographs</w:t>
            </w:r>
          </w:p>
        </w:tc>
        <w:tc>
          <w:tcPr>
            <w:tcW w:w="3587" w:type="dxa"/>
            <w:tcBorders>
              <w:top w:val="single" w:sz="4" w:space="0" w:color="707070"/>
              <w:left w:val="single" w:sz="4" w:space="0" w:color="707070"/>
              <w:bottom w:val="single" w:sz="4" w:space="0" w:color="707070"/>
              <w:right w:val="single" w:sz="4" w:space="0" w:color="707070"/>
            </w:tcBorders>
          </w:tcPr>
          <w:p w14:paraId="0022A6D8" w14:textId="77777777" w:rsidR="00382145" w:rsidRPr="00532DF0" w:rsidRDefault="00382145" w:rsidP="00376E47">
            <w:pPr>
              <w:pStyle w:val="DoEtabletext2018"/>
              <w:rPr>
                <w:rStyle w:val="DoEstrongemphasis2018"/>
                <w:color w:val="000000" w:themeColor="text1"/>
              </w:rPr>
            </w:pPr>
            <w:r w:rsidRPr="00532DF0">
              <w:rPr>
                <w:color w:val="000000" w:themeColor="text1"/>
                <w:lang w:val="en-GB"/>
              </w:rPr>
              <w:t xml:space="preserve"> </w:t>
            </w:r>
            <w:r w:rsidRPr="00532DF0">
              <w:rPr>
                <w:rStyle w:val="DoEstrongemphasis2018"/>
                <w:color w:val="000000" w:themeColor="text1"/>
              </w:rPr>
              <w:t xml:space="preserve">Prepare soil in the garden </w:t>
            </w:r>
          </w:p>
          <w:p w14:paraId="4C675036" w14:textId="77777777" w:rsidR="00382145" w:rsidRPr="00532DF0" w:rsidRDefault="00382145" w:rsidP="00376E47">
            <w:pPr>
              <w:pStyle w:val="DoEtablelist1bullet2018"/>
              <w:rPr>
                <w:color w:val="000000" w:themeColor="text1"/>
              </w:rPr>
            </w:pPr>
            <w:r w:rsidRPr="00532DF0">
              <w:rPr>
                <w:color w:val="000000" w:themeColor="text1"/>
              </w:rPr>
              <w:t xml:space="preserve">Explain equipment and safety </w:t>
            </w:r>
          </w:p>
          <w:p w14:paraId="327CF3BF" w14:textId="77777777" w:rsidR="00382145" w:rsidRPr="00532DF0" w:rsidRDefault="00382145" w:rsidP="00376E47">
            <w:pPr>
              <w:pStyle w:val="DoEtablelist1bullet2018"/>
              <w:rPr>
                <w:color w:val="000000" w:themeColor="text1"/>
              </w:rPr>
            </w:pPr>
            <w:r w:rsidRPr="00532DF0">
              <w:rPr>
                <w:color w:val="000000" w:themeColor="text1"/>
              </w:rPr>
              <w:t xml:space="preserve">Loosen and aerate the soil </w:t>
            </w:r>
          </w:p>
          <w:p w14:paraId="7E9FBD3A" w14:textId="77777777" w:rsidR="00382145" w:rsidRPr="00532DF0" w:rsidRDefault="00382145" w:rsidP="00376E47">
            <w:pPr>
              <w:pStyle w:val="DoEtablelist1bullet2018"/>
              <w:rPr>
                <w:color w:val="000000" w:themeColor="text1"/>
              </w:rPr>
            </w:pPr>
            <w:r w:rsidRPr="00532DF0">
              <w:rPr>
                <w:color w:val="000000" w:themeColor="text1"/>
              </w:rPr>
              <w:t>Weed the garden beds</w:t>
            </w:r>
          </w:p>
          <w:p w14:paraId="512B47EA" w14:textId="77777777" w:rsidR="00382145" w:rsidRPr="00532DF0" w:rsidRDefault="00382145" w:rsidP="00376E47">
            <w:pPr>
              <w:pStyle w:val="DoEtablelist1bullet2018"/>
              <w:rPr>
                <w:color w:val="000000" w:themeColor="text1"/>
                <w:lang w:val="en-GB"/>
              </w:rPr>
            </w:pPr>
            <w:r w:rsidRPr="00532DF0">
              <w:rPr>
                <w:color w:val="000000" w:themeColor="text1"/>
                <w:lang w:val="en-GB"/>
              </w:rPr>
              <w:t xml:space="preserve">Demonstrate soil testing </w:t>
            </w:r>
          </w:p>
          <w:p w14:paraId="0472C0F1" w14:textId="77777777" w:rsidR="00382145" w:rsidRPr="00532DF0" w:rsidRDefault="00382145" w:rsidP="00376E47">
            <w:pPr>
              <w:pStyle w:val="DoEtablelist1bullet2018"/>
              <w:rPr>
                <w:color w:val="000000" w:themeColor="text1"/>
              </w:rPr>
            </w:pPr>
            <w:r w:rsidRPr="00532DF0">
              <w:rPr>
                <w:color w:val="000000" w:themeColor="text1"/>
              </w:rPr>
              <w:t xml:space="preserve">Dig through compost </w:t>
            </w:r>
          </w:p>
          <w:p w14:paraId="4160845D" w14:textId="77777777" w:rsidR="00382145" w:rsidRPr="00532DF0" w:rsidRDefault="00382145" w:rsidP="00376E47">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382145" w:rsidRPr="000F4B88" w14:paraId="4AE0DCCE"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0075AEDA" w14:textId="77777777" w:rsidR="00382145" w:rsidRDefault="00382145" w:rsidP="00376E47">
            <w:pPr>
              <w:pStyle w:val="DoEtabletext2018"/>
              <w:rPr>
                <w:rStyle w:val="DoEstrongemphasis2018"/>
              </w:rPr>
            </w:pPr>
            <w:r>
              <w:rPr>
                <w:rStyle w:val="DoEstrongemphasis2018"/>
              </w:rPr>
              <w:t>2. Make fruit water infusions</w:t>
            </w:r>
          </w:p>
          <w:p w14:paraId="3DC19678" w14:textId="77777777" w:rsidR="00382145" w:rsidRPr="009A428D" w:rsidRDefault="00382145" w:rsidP="00376E47">
            <w:pPr>
              <w:pStyle w:val="DoEtabletext2018"/>
            </w:pPr>
            <w:r w:rsidRPr="009A428D">
              <w:t>How do we use food plants? How do we plant seedlings?</w:t>
            </w:r>
          </w:p>
          <w:p w14:paraId="46B6590E"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5C833CC2" w14:textId="77777777" w:rsidR="00382145" w:rsidRPr="009A428D" w:rsidRDefault="00382145" w:rsidP="00376E47">
            <w:pPr>
              <w:pStyle w:val="DoEtabletext2018"/>
              <w:rPr>
                <w:rStyle w:val="DoEstrongemphasis2018"/>
              </w:rPr>
            </w:pPr>
            <w:r w:rsidRPr="009A428D">
              <w:rPr>
                <w:rStyle w:val="DoEstrongemphasis2018"/>
              </w:rPr>
              <w:t xml:space="preserve">Make </w:t>
            </w:r>
            <w:r>
              <w:rPr>
                <w:rStyle w:val="DoEstrongemphasis2018"/>
              </w:rPr>
              <w:t>fruit water infusions</w:t>
            </w:r>
          </w:p>
          <w:p w14:paraId="31BED40A" w14:textId="77777777" w:rsidR="00382145" w:rsidRDefault="00382145" w:rsidP="00376E47">
            <w:pPr>
              <w:pStyle w:val="DoEtablelist1bullet2018"/>
              <w:rPr>
                <w:shd w:val="clear" w:color="auto" w:fill="FFFFFF"/>
              </w:rPr>
            </w:pPr>
            <w:r>
              <w:rPr>
                <w:shd w:val="clear" w:color="auto" w:fill="FFFFFF"/>
              </w:rPr>
              <w:t>Harvest produce</w:t>
            </w:r>
          </w:p>
          <w:p w14:paraId="00D95D40" w14:textId="77777777" w:rsidR="00382145" w:rsidRPr="00DA4BAB" w:rsidRDefault="00382145" w:rsidP="00376E47">
            <w:pPr>
              <w:pStyle w:val="DoEtablelist1bullet2018"/>
              <w:rPr>
                <w:shd w:val="clear" w:color="auto" w:fill="FFFFFF"/>
              </w:rPr>
            </w:pPr>
            <w:r>
              <w:rPr>
                <w:shd w:val="clear" w:color="auto" w:fill="FFFFFF"/>
              </w:rPr>
              <w:t xml:space="preserve">Introduce food groups </w:t>
            </w:r>
          </w:p>
          <w:p w14:paraId="2DDB1D05" w14:textId="77777777" w:rsidR="00382145" w:rsidRDefault="00382145" w:rsidP="00376E47">
            <w:pPr>
              <w:pStyle w:val="DoEtablelist1bullet2018"/>
              <w:rPr>
                <w:shd w:val="clear" w:color="auto" w:fill="FFFFFF"/>
              </w:rPr>
            </w:pPr>
            <w:r>
              <w:rPr>
                <w:shd w:val="clear" w:color="auto" w:fill="FFFFFF"/>
              </w:rPr>
              <w:t>View fresh fruit water infusions</w:t>
            </w:r>
          </w:p>
          <w:p w14:paraId="49F50835" w14:textId="77777777" w:rsidR="00382145" w:rsidRDefault="00382145" w:rsidP="00376E47">
            <w:pPr>
              <w:pStyle w:val="DoEtablelist1bullet2018"/>
              <w:rPr>
                <w:shd w:val="clear" w:color="auto" w:fill="FFFFFF"/>
              </w:rPr>
            </w:pPr>
            <w:r>
              <w:rPr>
                <w:shd w:val="clear" w:color="auto" w:fill="FFFFFF"/>
              </w:rPr>
              <w:t xml:space="preserve">Design water infusion </w:t>
            </w:r>
          </w:p>
          <w:p w14:paraId="5848B1DB" w14:textId="77777777" w:rsidR="00382145" w:rsidRPr="00DA4BAB" w:rsidRDefault="00382145" w:rsidP="00376E47">
            <w:pPr>
              <w:pStyle w:val="DoEtablelist1bullet2018"/>
              <w:rPr>
                <w:shd w:val="clear" w:color="auto" w:fill="FFFFFF"/>
              </w:rPr>
            </w:pPr>
            <w:r>
              <w:rPr>
                <w:shd w:val="clear" w:color="auto" w:fill="FFFFFF"/>
              </w:rPr>
              <w:t xml:space="preserve">Assemble and drink water infusion </w:t>
            </w:r>
          </w:p>
          <w:p w14:paraId="77DC038F" w14:textId="77777777" w:rsidR="00382145" w:rsidRPr="0012362B" w:rsidRDefault="00382145" w:rsidP="00376E47">
            <w:pPr>
              <w:pStyle w:val="DoEtablelist1bullet2018"/>
              <w:rPr>
                <w:color w:val="000000" w:themeColor="text1"/>
                <w:shd w:val="clear" w:color="auto" w:fill="FFFFFF"/>
              </w:rPr>
            </w:pPr>
            <w:r w:rsidRPr="00842006">
              <w:rPr>
                <w:lang w:val="en-US"/>
              </w:rPr>
              <w:t>Compost organic waste</w:t>
            </w:r>
            <w:r>
              <w:rPr>
                <w:lang w:val="en-US"/>
              </w:rPr>
              <w:t xml:space="preserve"> </w:t>
            </w:r>
          </w:p>
        </w:tc>
        <w:tc>
          <w:tcPr>
            <w:tcW w:w="3587" w:type="dxa"/>
            <w:tcBorders>
              <w:top w:val="single" w:sz="4" w:space="0" w:color="707070"/>
              <w:left w:val="single" w:sz="4" w:space="0" w:color="707070"/>
              <w:bottom w:val="single" w:sz="4" w:space="0" w:color="707070"/>
              <w:right w:val="single" w:sz="4" w:space="0" w:color="707070"/>
            </w:tcBorders>
          </w:tcPr>
          <w:p w14:paraId="4E817F75"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Plant seedlings in garden beds</w:t>
            </w:r>
          </w:p>
          <w:p w14:paraId="590384BE" w14:textId="77777777" w:rsidR="00382145" w:rsidRPr="00532DF0" w:rsidRDefault="00382145" w:rsidP="00376E47">
            <w:pPr>
              <w:pStyle w:val="DoEtablelist1bullet2018"/>
              <w:rPr>
                <w:color w:val="000000" w:themeColor="text1"/>
                <w:lang w:val="en-US"/>
              </w:rPr>
            </w:pPr>
            <w:r w:rsidRPr="00532DF0">
              <w:rPr>
                <w:color w:val="000000" w:themeColor="text1"/>
                <w:lang w:val="en-US"/>
              </w:rPr>
              <w:t xml:space="preserve">Water garden beds </w:t>
            </w:r>
          </w:p>
          <w:p w14:paraId="770853AC" w14:textId="77777777" w:rsidR="00382145" w:rsidRPr="00532DF0" w:rsidRDefault="00382145" w:rsidP="00376E47">
            <w:pPr>
              <w:pStyle w:val="DoEtablelist1bullet2018"/>
              <w:rPr>
                <w:color w:val="000000" w:themeColor="text1"/>
                <w:lang w:val="en-US"/>
              </w:rPr>
            </w:pPr>
            <w:r w:rsidRPr="00532DF0">
              <w:rPr>
                <w:color w:val="000000" w:themeColor="text1"/>
                <w:lang w:val="en-US"/>
              </w:rPr>
              <w:t>Allocate planting spaces</w:t>
            </w:r>
          </w:p>
          <w:p w14:paraId="157EE7D8" w14:textId="77777777" w:rsidR="00382145" w:rsidRPr="00532DF0" w:rsidRDefault="00382145" w:rsidP="00376E47">
            <w:pPr>
              <w:pStyle w:val="DoEtablelist1bullet2018"/>
              <w:rPr>
                <w:color w:val="000000" w:themeColor="text1"/>
                <w:shd w:val="clear" w:color="auto" w:fill="FFFFFF"/>
              </w:rPr>
            </w:pPr>
            <w:r>
              <w:rPr>
                <w:color w:val="000000" w:themeColor="text1"/>
                <w:lang w:val="en-US"/>
              </w:rPr>
              <w:t>Measure out and p</w:t>
            </w:r>
            <w:r w:rsidRPr="00532DF0">
              <w:rPr>
                <w:color w:val="000000" w:themeColor="text1"/>
                <w:lang w:val="en-US"/>
              </w:rPr>
              <w:t xml:space="preserve">lant seedlings </w:t>
            </w:r>
          </w:p>
          <w:p w14:paraId="409114C6" w14:textId="77777777" w:rsidR="00382145" w:rsidRPr="00532DF0" w:rsidRDefault="00382145" w:rsidP="00376E47">
            <w:pPr>
              <w:pStyle w:val="DoEtablelist1bullet2018"/>
              <w:rPr>
                <w:color w:val="000000" w:themeColor="text1"/>
                <w:shd w:val="clear" w:color="auto" w:fill="FFFFFF"/>
              </w:rPr>
            </w:pPr>
            <w:r w:rsidRPr="00532DF0">
              <w:rPr>
                <w:color w:val="000000" w:themeColor="text1"/>
                <w:lang w:val="en-US"/>
              </w:rPr>
              <w:t xml:space="preserve">Water each seedling </w:t>
            </w:r>
          </w:p>
          <w:p w14:paraId="18D6B877" w14:textId="77777777" w:rsidR="00382145" w:rsidRPr="00930CB5" w:rsidRDefault="00382145" w:rsidP="00376E47">
            <w:pPr>
              <w:pStyle w:val="DoEtablelist1bullet2018"/>
              <w:rPr>
                <w:color w:val="000000" w:themeColor="text1"/>
              </w:rPr>
            </w:pPr>
            <w:r>
              <w:rPr>
                <w:color w:val="000000" w:themeColor="text1"/>
              </w:rPr>
              <w:t>Records heights of target plants</w:t>
            </w:r>
          </w:p>
          <w:p w14:paraId="006F5A1E" w14:textId="77777777" w:rsidR="00382145" w:rsidRPr="00532DF0" w:rsidRDefault="00382145" w:rsidP="00376E47">
            <w:pPr>
              <w:pStyle w:val="DoEtablelist1bullet2018"/>
              <w:rPr>
                <w:color w:val="000000" w:themeColor="text1"/>
              </w:rPr>
            </w:pPr>
            <w:r w:rsidRPr="00532DF0">
              <w:rPr>
                <w:color w:val="000000" w:themeColor="text1"/>
                <w:lang w:val="en-US"/>
              </w:rPr>
              <w:t xml:space="preserve">Install plant labels </w:t>
            </w:r>
          </w:p>
        </w:tc>
      </w:tr>
      <w:tr w:rsidR="00382145" w:rsidRPr="000F4B88" w14:paraId="0B373CE3"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F83B59C" w14:textId="77777777" w:rsidR="00382145" w:rsidRPr="00DE6294" w:rsidRDefault="00382145" w:rsidP="00376E47">
            <w:pPr>
              <w:pStyle w:val="DoEtabletext2018"/>
              <w:rPr>
                <w:color w:val="008000"/>
              </w:rPr>
            </w:pPr>
            <w:r>
              <w:rPr>
                <w:rStyle w:val="DoEstrongemphasis2018"/>
              </w:rPr>
              <w:t>3. Investigate stages of growth</w:t>
            </w:r>
          </w:p>
          <w:p w14:paraId="6ADB00C1" w14:textId="77777777" w:rsidR="00382145" w:rsidRPr="00DE6294" w:rsidRDefault="00382145" w:rsidP="00376E47">
            <w:pPr>
              <w:pStyle w:val="DoEtabletext2018"/>
              <w:rPr>
                <w:color w:val="008000"/>
              </w:rPr>
            </w:pPr>
            <w:r w:rsidRPr="00330442">
              <w:t xml:space="preserve">What are </w:t>
            </w:r>
            <w:r>
              <w:t xml:space="preserve">the </w:t>
            </w:r>
            <w:r w:rsidRPr="00330442">
              <w:t xml:space="preserve">stages of </w:t>
            </w:r>
            <w:r>
              <w:t xml:space="preserve">plant </w:t>
            </w:r>
            <w:r w:rsidRPr="00330442">
              <w:t>growth? How do we care for plants?</w:t>
            </w:r>
          </w:p>
        </w:tc>
        <w:tc>
          <w:tcPr>
            <w:tcW w:w="3777" w:type="dxa"/>
            <w:tcBorders>
              <w:top w:val="single" w:sz="4" w:space="0" w:color="707070"/>
              <w:left w:val="single" w:sz="4" w:space="0" w:color="707070"/>
              <w:bottom w:val="single" w:sz="4" w:space="0" w:color="707070"/>
              <w:right w:val="single" w:sz="4" w:space="0" w:color="707070"/>
            </w:tcBorders>
          </w:tcPr>
          <w:p w14:paraId="6EB8D935" w14:textId="77777777" w:rsidR="00382145" w:rsidRDefault="00382145" w:rsidP="00376E47">
            <w:pPr>
              <w:pStyle w:val="DoEtablelist1bullet2018"/>
              <w:numPr>
                <w:ilvl w:val="0"/>
                <w:numId w:val="0"/>
              </w:numPr>
              <w:rPr>
                <w:rStyle w:val="DoEstrongemphasis2018"/>
              </w:rPr>
            </w:pPr>
            <w:r w:rsidRPr="00330442">
              <w:rPr>
                <w:rStyle w:val="DoEstrongemphasis2018"/>
              </w:rPr>
              <w:t xml:space="preserve">Investigate stages of </w:t>
            </w:r>
            <w:r>
              <w:rPr>
                <w:rStyle w:val="DoEstrongemphasis2018"/>
              </w:rPr>
              <w:t xml:space="preserve">plant </w:t>
            </w:r>
            <w:r w:rsidRPr="00330442">
              <w:rPr>
                <w:rStyle w:val="DoEstrongemphasis2018"/>
              </w:rPr>
              <w:t xml:space="preserve">growth </w:t>
            </w:r>
          </w:p>
          <w:p w14:paraId="4471B213" w14:textId="77777777" w:rsidR="00382145" w:rsidRPr="00654071" w:rsidRDefault="00382145" w:rsidP="00376E47">
            <w:pPr>
              <w:pStyle w:val="DoEtablelist1bullet2018"/>
            </w:pPr>
            <w:r w:rsidRPr="00654071">
              <w:t xml:space="preserve">Pose </w:t>
            </w:r>
            <w:r>
              <w:t xml:space="preserve">investigation </w:t>
            </w:r>
            <w:r w:rsidRPr="00654071">
              <w:t xml:space="preserve">question </w:t>
            </w:r>
          </w:p>
          <w:p w14:paraId="58C96B6D" w14:textId="77777777" w:rsidR="00382145" w:rsidRPr="00654071" w:rsidRDefault="00382145" w:rsidP="00376E47">
            <w:pPr>
              <w:pStyle w:val="DoEtablelist1bullet2018"/>
            </w:pPr>
            <w:r w:rsidRPr="00654071">
              <w:t xml:space="preserve">Predict results </w:t>
            </w:r>
          </w:p>
          <w:p w14:paraId="422B1D59" w14:textId="77777777" w:rsidR="00382145" w:rsidRPr="00654071" w:rsidRDefault="00382145" w:rsidP="00376E47">
            <w:pPr>
              <w:pStyle w:val="DoEtablelist1bullet2018"/>
            </w:pPr>
            <w:r w:rsidRPr="00654071">
              <w:t xml:space="preserve">Germinate </w:t>
            </w:r>
            <w:r>
              <w:t>seeds in clear bags</w:t>
            </w:r>
            <w:r w:rsidRPr="00654071">
              <w:t xml:space="preserve"> </w:t>
            </w:r>
          </w:p>
          <w:p w14:paraId="0B11B6A1" w14:textId="77777777" w:rsidR="00382145" w:rsidRDefault="00382145" w:rsidP="00376E47">
            <w:pPr>
              <w:pStyle w:val="DoEtablelist1bullet2018"/>
            </w:pPr>
            <w:r>
              <w:t>Record changes in growth</w:t>
            </w:r>
          </w:p>
          <w:p w14:paraId="4197E30E" w14:textId="77777777" w:rsidR="00382145" w:rsidRDefault="00382145" w:rsidP="00376E47">
            <w:pPr>
              <w:pStyle w:val="DoEtablelist1bullet2018"/>
            </w:pPr>
            <w:r>
              <w:t>Process and analyse data</w:t>
            </w:r>
          </w:p>
          <w:p w14:paraId="7AEE5C23" w14:textId="77777777" w:rsidR="00382145" w:rsidRPr="00D16398" w:rsidRDefault="00382145" w:rsidP="00376E47">
            <w:pPr>
              <w:pStyle w:val="DoEtablelist1bullet2018"/>
            </w:pPr>
            <w:r>
              <w:t>Communicate findings</w:t>
            </w:r>
          </w:p>
        </w:tc>
        <w:tc>
          <w:tcPr>
            <w:tcW w:w="3587" w:type="dxa"/>
            <w:tcBorders>
              <w:top w:val="single" w:sz="4" w:space="0" w:color="707070"/>
              <w:left w:val="single" w:sz="4" w:space="0" w:color="707070"/>
              <w:bottom w:val="single" w:sz="4" w:space="0" w:color="707070"/>
              <w:right w:val="single" w:sz="4" w:space="0" w:color="707070"/>
            </w:tcBorders>
          </w:tcPr>
          <w:p w14:paraId="25519291" w14:textId="77777777" w:rsidR="00382145" w:rsidRDefault="00382145" w:rsidP="00376E47">
            <w:pPr>
              <w:pStyle w:val="DoEtabletext2018"/>
              <w:rPr>
                <w:rStyle w:val="DoEstrongemphasis2018"/>
              </w:rPr>
            </w:pPr>
            <w:r>
              <w:rPr>
                <w:rStyle w:val="DoEstrongemphasis2018"/>
              </w:rPr>
              <w:t xml:space="preserve">Care for the garden </w:t>
            </w:r>
          </w:p>
          <w:p w14:paraId="45709539" w14:textId="77777777" w:rsidR="00382145" w:rsidRDefault="00382145" w:rsidP="00376E47">
            <w:pPr>
              <w:pStyle w:val="DoEtablelist1bullet2018"/>
              <w:rPr>
                <w:shd w:val="clear" w:color="auto" w:fill="FFFFFF"/>
              </w:rPr>
            </w:pPr>
            <w:r>
              <w:rPr>
                <w:shd w:val="clear" w:color="auto" w:fill="FFFFFF"/>
              </w:rPr>
              <w:t>Record changes and heights</w:t>
            </w:r>
          </w:p>
          <w:p w14:paraId="0B198FAA" w14:textId="77777777" w:rsidR="00382145" w:rsidRDefault="00382145" w:rsidP="00376E47">
            <w:pPr>
              <w:pStyle w:val="DoEtablelist1bullet2018"/>
              <w:rPr>
                <w:lang w:val="en-US"/>
              </w:rPr>
            </w:pPr>
            <w:r>
              <w:rPr>
                <w:lang w:val="en-US"/>
              </w:rPr>
              <w:t xml:space="preserve">Water seedlings </w:t>
            </w:r>
          </w:p>
          <w:p w14:paraId="6EA92C12" w14:textId="77777777" w:rsidR="00382145" w:rsidRDefault="00382145" w:rsidP="00376E47">
            <w:pPr>
              <w:pStyle w:val="DoEtablelist1bullet2018"/>
              <w:rPr>
                <w:lang w:val="en-US"/>
              </w:rPr>
            </w:pPr>
            <w:r>
              <w:rPr>
                <w:lang w:val="en-US"/>
              </w:rPr>
              <w:t xml:space="preserve">Remove weeds </w:t>
            </w:r>
          </w:p>
          <w:p w14:paraId="6B0C9B08" w14:textId="77777777" w:rsidR="00382145" w:rsidRDefault="00382145" w:rsidP="00376E47">
            <w:pPr>
              <w:pStyle w:val="DoEtablelist1bullet2018"/>
              <w:rPr>
                <w:lang w:val="en-US"/>
              </w:rPr>
            </w:pPr>
            <w:r>
              <w:rPr>
                <w:lang w:val="en-US"/>
              </w:rPr>
              <w:t xml:space="preserve">Look for invertebrates </w:t>
            </w:r>
          </w:p>
          <w:p w14:paraId="5DA482B5" w14:textId="77777777" w:rsidR="00382145" w:rsidRPr="004A1D68" w:rsidRDefault="00382145" w:rsidP="00376E47">
            <w:pPr>
              <w:pStyle w:val="DoEtablelist1bullet2018"/>
              <w:rPr>
                <w:lang w:val="en-US"/>
              </w:rPr>
            </w:pPr>
            <w:r>
              <w:rPr>
                <w:lang w:val="en-US"/>
              </w:rPr>
              <w:t>Manage pest species</w:t>
            </w:r>
          </w:p>
        </w:tc>
      </w:tr>
      <w:tr w:rsidR="00382145" w:rsidRPr="000F4B88" w14:paraId="1E2FCD5C"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1278FDA" w14:textId="77777777" w:rsidR="00382145" w:rsidRDefault="00382145" w:rsidP="00376E47">
            <w:pPr>
              <w:pStyle w:val="DoEtabletext2018"/>
            </w:pPr>
            <w:r>
              <w:rPr>
                <w:rStyle w:val="DoEstrongemphasis2018"/>
              </w:rPr>
              <w:t>4. Produce nursery pots</w:t>
            </w:r>
          </w:p>
          <w:p w14:paraId="45C691A9" w14:textId="77777777" w:rsidR="00382145" w:rsidRPr="00C30259" w:rsidRDefault="00382145" w:rsidP="00376E47">
            <w:pPr>
              <w:pStyle w:val="DoEtabletext2018"/>
            </w:pPr>
            <w:r w:rsidRPr="00C30259">
              <w:t xml:space="preserve">How can we </w:t>
            </w:r>
            <w:r>
              <w:t>construct</w:t>
            </w:r>
            <w:r w:rsidRPr="00C30259">
              <w:t xml:space="preserve"> a nursery pot? What do plants need?</w:t>
            </w:r>
          </w:p>
          <w:p w14:paraId="6DCED6B6"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30FE78C" w14:textId="77777777" w:rsidR="00382145" w:rsidRPr="00C30259" w:rsidRDefault="00382145" w:rsidP="00376E47">
            <w:pPr>
              <w:pStyle w:val="DoEtabletext2018"/>
              <w:rPr>
                <w:rStyle w:val="DoEstrongemphasis2018"/>
              </w:rPr>
            </w:pPr>
            <w:r>
              <w:rPr>
                <w:rStyle w:val="DoEstrongemphasis2018"/>
              </w:rPr>
              <w:t>Produce</w:t>
            </w:r>
            <w:r w:rsidRPr="00C30259">
              <w:rPr>
                <w:rStyle w:val="DoEstrongemphasis2018"/>
              </w:rPr>
              <w:t xml:space="preserve"> nursery pot</w:t>
            </w:r>
            <w:r>
              <w:rPr>
                <w:rStyle w:val="DoEstrongemphasis2018"/>
              </w:rPr>
              <w:t>s</w:t>
            </w:r>
            <w:r w:rsidRPr="00C30259">
              <w:rPr>
                <w:rStyle w:val="DoEstrongemphasis2018"/>
              </w:rPr>
              <w:t xml:space="preserve"> to start seeds</w:t>
            </w:r>
          </w:p>
          <w:p w14:paraId="0432C133" w14:textId="77777777" w:rsidR="00382145" w:rsidRPr="00F81AF1" w:rsidRDefault="00382145" w:rsidP="00376E47">
            <w:pPr>
              <w:pStyle w:val="DoEtablelist1bullet2018"/>
              <w:ind w:left="402" w:hanging="204"/>
              <w:rPr>
                <w:color w:val="000000" w:themeColor="text1"/>
              </w:rPr>
            </w:pPr>
            <w:r>
              <w:rPr>
                <w:lang w:val="en-GB"/>
              </w:rPr>
              <w:t>Define design task and criteria</w:t>
            </w:r>
          </w:p>
          <w:p w14:paraId="2A2A851D" w14:textId="77777777" w:rsidR="00382145" w:rsidRPr="006A1D28" w:rsidRDefault="00382145" w:rsidP="00376E47">
            <w:pPr>
              <w:pStyle w:val="DoEtablelist1bullet2018"/>
              <w:ind w:left="402" w:hanging="204"/>
              <w:rPr>
                <w:color w:val="000000" w:themeColor="text1"/>
              </w:rPr>
            </w:pPr>
            <w:r>
              <w:rPr>
                <w:lang w:val="en-GB"/>
              </w:rPr>
              <w:t>Discuss pluses and minuses of paper pots</w:t>
            </w:r>
          </w:p>
          <w:p w14:paraId="3C417D3B" w14:textId="77777777" w:rsidR="00382145" w:rsidRPr="00D007E3" w:rsidRDefault="00382145" w:rsidP="00376E47">
            <w:pPr>
              <w:pStyle w:val="DoEtablelist1bullet2018"/>
              <w:ind w:left="402" w:hanging="204"/>
              <w:rPr>
                <w:color w:val="000000" w:themeColor="text1"/>
              </w:rPr>
            </w:pPr>
            <w:r>
              <w:rPr>
                <w:lang w:val="en-GB"/>
              </w:rPr>
              <w:t>Construct and fill newspaper pots</w:t>
            </w:r>
          </w:p>
          <w:p w14:paraId="376E1627" w14:textId="77777777" w:rsidR="00382145" w:rsidRDefault="00382145" w:rsidP="00376E47">
            <w:pPr>
              <w:pStyle w:val="DoEtablelist1bullet2018"/>
              <w:rPr>
                <w:color w:val="000000" w:themeColor="text1"/>
              </w:rPr>
            </w:pPr>
            <w:r>
              <w:rPr>
                <w:shd w:val="clear" w:color="auto" w:fill="FFFFFF"/>
              </w:rPr>
              <w:t>Plant seeds and care for seedlings</w:t>
            </w:r>
          </w:p>
          <w:p w14:paraId="1554A838" w14:textId="77777777" w:rsidR="00382145" w:rsidRPr="006A1D28" w:rsidRDefault="00382145" w:rsidP="00376E47">
            <w:pPr>
              <w:pStyle w:val="DoEtablelist1bullet2018"/>
              <w:rPr>
                <w:lang w:val="en-US"/>
              </w:rPr>
            </w:pPr>
            <w:r>
              <w:rPr>
                <w:color w:val="000000" w:themeColor="text1"/>
              </w:rPr>
              <w:t>Write a procedural text</w:t>
            </w:r>
          </w:p>
        </w:tc>
        <w:tc>
          <w:tcPr>
            <w:tcW w:w="3587" w:type="dxa"/>
            <w:tcBorders>
              <w:top w:val="single" w:sz="4" w:space="0" w:color="707070"/>
              <w:left w:val="single" w:sz="4" w:space="0" w:color="707070"/>
              <w:bottom w:val="single" w:sz="4" w:space="0" w:color="707070"/>
              <w:right w:val="single" w:sz="4" w:space="0" w:color="707070"/>
            </w:tcBorders>
          </w:tcPr>
          <w:p w14:paraId="6BC61BD9" w14:textId="77777777" w:rsidR="00382145" w:rsidRDefault="00382145" w:rsidP="00376E47">
            <w:pPr>
              <w:pStyle w:val="DoEtabletext2018"/>
              <w:rPr>
                <w:rStyle w:val="DoEstrongemphasis2018"/>
              </w:rPr>
            </w:pPr>
            <w:r>
              <w:rPr>
                <w:rStyle w:val="DoEstrongemphasis2018"/>
              </w:rPr>
              <w:t>Care for the garden</w:t>
            </w:r>
          </w:p>
          <w:p w14:paraId="2A2733D1" w14:textId="77777777" w:rsidR="00382145" w:rsidRDefault="00382145" w:rsidP="00376E47">
            <w:pPr>
              <w:pStyle w:val="DoEtablelist1bullet2018"/>
              <w:rPr>
                <w:shd w:val="clear" w:color="auto" w:fill="FFFFFF"/>
              </w:rPr>
            </w:pPr>
            <w:r>
              <w:rPr>
                <w:shd w:val="clear" w:color="auto" w:fill="FFFFFF"/>
              </w:rPr>
              <w:t>Record changes and heights</w:t>
            </w:r>
          </w:p>
          <w:p w14:paraId="3CFBA6A0" w14:textId="77777777" w:rsidR="00382145" w:rsidRDefault="00382145" w:rsidP="00376E47">
            <w:pPr>
              <w:pStyle w:val="DoEtablelist1bullet2018"/>
              <w:rPr>
                <w:lang w:val="en-US"/>
              </w:rPr>
            </w:pPr>
            <w:r>
              <w:rPr>
                <w:lang w:val="en-US"/>
              </w:rPr>
              <w:t xml:space="preserve">Remove weeds </w:t>
            </w:r>
          </w:p>
          <w:p w14:paraId="1D342FD4" w14:textId="77777777" w:rsidR="00382145" w:rsidRPr="00826C20" w:rsidRDefault="00382145" w:rsidP="00376E47">
            <w:pPr>
              <w:pStyle w:val="DoEtablelist1bullet2018"/>
              <w:rPr>
                <w:shd w:val="clear" w:color="auto" w:fill="FFFFFF"/>
              </w:rPr>
            </w:pPr>
            <w:r>
              <w:rPr>
                <w:lang w:val="en-US"/>
              </w:rPr>
              <w:t>Look for invertebrates</w:t>
            </w:r>
          </w:p>
          <w:p w14:paraId="761B9A79" w14:textId="77777777" w:rsidR="00382145" w:rsidRPr="008B0384" w:rsidRDefault="00382145" w:rsidP="00376E47">
            <w:pPr>
              <w:pStyle w:val="DoEtablelist1bullet2018"/>
              <w:rPr>
                <w:shd w:val="clear" w:color="auto" w:fill="FFFFFF"/>
              </w:rPr>
            </w:pPr>
            <w:r>
              <w:rPr>
                <w:lang w:val="en-US"/>
              </w:rPr>
              <w:t xml:space="preserve">Manage pest species </w:t>
            </w:r>
          </w:p>
          <w:p w14:paraId="1C021895" w14:textId="77777777" w:rsidR="00382145" w:rsidRDefault="00382145" w:rsidP="00376E47">
            <w:pPr>
              <w:pStyle w:val="DoEtablelist1bullet2018"/>
              <w:rPr>
                <w:shd w:val="clear" w:color="auto" w:fill="FFFFFF"/>
              </w:rPr>
            </w:pPr>
            <w:r>
              <w:rPr>
                <w:shd w:val="clear" w:color="auto" w:fill="FFFFFF"/>
              </w:rPr>
              <w:t>Fertilise using worm tea</w:t>
            </w:r>
          </w:p>
          <w:p w14:paraId="1775D317" w14:textId="77777777" w:rsidR="00382145" w:rsidRPr="008B0384" w:rsidRDefault="00382145" w:rsidP="00376E47">
            <w:pPr>
              <w:pStyle w:val="DoEtablelist1bullet2018"/>
              <w:rPr>
                <w:shd w:val="clear" w:color="auto" w:fill="FFFFFF"/>
              </w:rPr>
            </w:pPr>
            <w:r>
              <w:rPr>
                <w:shd w:val="clear" w:color="auto" w:fill="FFFFFF"/>
              </w:rPr>
              <w:t>Recount garden care actions</w:t>
            </w:r>
          </w:p>
        </w:tc>
      </w:tr>
      <w:tr w:rsidR="00382145" w:rsidRPr="000F4B88" w14:paraId="48F459A0"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AE5F826" w14:textId="77777777" w:rsidR="00382145" w:rsidRDefault="00382145" w:rsidP="00376E47">
            <w:pPr>
              <w:pStyle w:val="DoEtabletext2018"/>
              <w:rPr>
                <w:rStyle w:val="DoEstrongemphasis2018"/>
              </w:rPr>
            </w:pPr>
            <w:r>
              <w:rPr>
                <w:rStyle w:val="DoEstrongemphasis2018"/>
              </w:rPr>
              <w:t>5. Prepare a salad sandwich</w:t>
            </w:r>
          </w:p>
          <w:p w14:paraId="536D8659" w14:textId="77777777" w:rsidR="00382145" w:rsidRPr="004E1E17" w:rsidRDefault="00382145" w:rsidP="00376E47">
            <w:pPr>
              <w:pStyle w:val="DoEtabletext2018"/>
            </w:pPr>
            <w:r w:rsidRPr="004E1E17">
              <w:t xml:space="preserve">How do we </w:t>
            </w:r>
            <w:r>
              <w:t>prepare</w:t>
            </w:r>
            <w:r w:rsidRPr="004E1E17">
              <w:t xml:space="preserve"> a salad sandwich? What’s grown</w:t>
            </w:r>
            <w:r>
              <w:t xml:space="preserve"> in the garden</w:t>
            </w:r>
            <w:r w:rsidRPr="004E1E17">
              <w:t>?</w:t>
            </w:r>
          </w:p>
          <w:p w14:paraId="2BC7D52E" w14:textId="77777777" w:rsidR="00382145" w:rsidRPr="00F27140" w:rsidRDefault="00382145" w:rsidP="00376E47">
            <w:pPr>
              <w:pStyle w:val="DoEtabletext2018"/>
            </w:pPr>
          </w:p>
          <w:p w14:paraId="2C4A1F2D" w14:textId="77777777" w:rsidR="00382145" w:rsidRPr="00F27140"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29AD68B" w14:textId="77777777" w:rsidR="00382145" w:rsidRPr="00B14D9A" w:rsidRDefault="00382145" w:rsidP="00376E47">
            <w:pPr>
              <w:pStyle w:val="DoEtabletext2018"/>
              <w:rPr>
                <w:rStyle w:val="DoEstrongemphasis2018"/>
              </w:rPr>
            </w:pPr>
            <w:r>
              <w:rPr>
                <w:lang w:val="en-US"/>
              </w:rPr>
              <w:lastRenderedPageBreak/>
              <w:t xml:space="preserve"> </w:t>
            </w:r>
            <w:r>
              <w:rPr>
                <w:rStyle w:val="DoEstrongemphasis2018"/>
              </w:rPr>
              <w:t>Prepare a salad sandwich</w:t>
            </w:r>
          </w:p>
          <w:p w14:paraId="79255A20" w14:textId="77777777" w:rsidR="00382145" w:rsidRDefault="00382145" w:rsidP="00376E47">
            <w:pPr>
              <w:pStyle w:val="DoEtablelist1bullet2018"/>
              <w:rPr>
                <w:shd w:val="clear" w:color="auto" w:fill="FFFFFF"/>
              </w:rPr>
            </w:pPr>
            <w:r>
              <w:rPr>
                <w:shd w:val="clear" w:color="auto" w:fill="FFFFFF"/>
              </w:rPr>
              <w:t xml:space="preserve">Sprout alfalfa seeds (week prior) </w:t>
            </w:r>
          </w:p>
          <w:p w14:paraId="28FF7058" w14:textId="77777777" w:rsidR="00382145" w:rsidRDefault="00382145" w:rsidP="00376E47">
            <w:pPr>
              <w:pStyle w:val="DoEtablelist1bullet2018"/>
              <w:rPr>
                <w:shd w:val="clear" w:color="auto" w:fill="FFFFFF"/>
              </w:rPr>
            </w:pPr>
            <w:r>
              <w:rPr>
                <w:shd w:val="clear" w:color="auto" w:fill="FFFFFF"/>
              </w:rPr>
              <w:t xml:space="preserve">Harvest produce </w:t>
            </w:r>
          </w:p>
          <w:p w14:paraId="6A85970A" w14:textId="77777777" w:rsidR="00382145" w:rsidRDefault="00382145" w:rsidP="00376E47">
            <w:pPr>
              <w:pStyle w:val="DoEtablelist1bullet2018"/>
              <w:rPr>
                <w:shd w:val="clear" w:color="auto" w:fill="FFFFFF"/>
              </w:rPr>
            </w:pPr>
            <w:r>
              <w:rPr>
                <w:shd w:val="clear" w:color="auto" w:fill="FFFFFF"/>
              </w:rPr>
              <w:t xml:space="preserve">Recall food groups </w:t>
            </w:r>
          </w:p>
          <w:p w14:paraId="220047E1" w14:textId="77777777" w:rsidR="00382145" w:rsidRDefault="00382145" w:rsidP="00376E47">
            <w:pPr>
              <w:pStyle w:val="DoEtablelist1bullet2018"/>
              <w:rPr>
                <w:shd w:val="clear" w:color="auto" w:fill="FFFFFF"/>
              </w:rPr>
            </w:pPr>
            <w:r>
              <w:rPr>
                <w:shd w:val="clear" w:color="auto" w:fill="FFFFFF"/>
              </w:rPr>
              <w:lastRenderedPageBreak/>
              <w:t xml:space="preserve">Prepare salad vegetables </w:t>
            </w:r>
          </w:p>
          <w:p w14:paraId="7FD25621" w14:textId="77777777" w:rsidR="00382145" w:rsidRDefault="00382145" w:rsidP="00376E47">
            <w:pPr>
              <w:pStyle w:val="DoEtablelist1bullet2018"/>
              <w:rPr>
                <w:shd w:val="clear" w:color="auto" w:fill="FFFFFF"/>
              </w:rPr>
            </w:pPr>
            <w:r>
              <w:rPr>
                <w:shd w:val="clear" w:color="auto" w:fill="FFFFFF"/>
              </w:rPr>
              <w:t xml:space="preserve">Assemble and eat sandwiches </w:t>
            </w:r>
          </w:p>
          <w:p w14:paraId="433F368F" w14:textId="77777777" w:rsidR="00382145" w:rsidRPr="00685F29" w:rsidRDefault="00382145" w:rsidP="00376E47">
            <w:pPr>
              <w:pStyle w:val="DoEtablelist1bullet2018"/>
              <w:rPr>
                <w:color w:val="000000" w:themeColor="text1"/>
                <w:shd w:val="clear" w:color="auto" w:fill="FFFFFF"/>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6B1CEE7A" w14:textId="77777777" w:rsidR="00382145" w:rsidRDefault="00382145" w:rsidP="00376E47">
            <w:pPr>
              <w:pStyle w:val="DoEtabletext2018"/>
              <w:rPr>
                <w:rStyle w:val="DoEstrongemphasis2018"/>
              </w:rPr>
            </w:pPr>
            <w:r>
              <w:rPr>
                <w:rStyle w:val="DoEstrongemphasis2018"/>
              </w:rPr>
              <w:lastRenderedPageBreak/>
              <w:t xml:space="preserve">Care for the garden </w:t>
            </w:r>
          </w:p>
          <w:p w14:paraId="4FF5B90D" w14:textId="77777777" w:rsidR="00382145" w:rsidRDefault="00382145" w:rsidP="00376E47">
            <w:pPr>
              <w:pStyle w:val="DoEtablelist1bullet2018"/>
              <w:rPr>
                <w:shd w:val="clear" w:color="auto" w:fill="FFFFFF"/>
              </w:rPr>
            </w:pPr>
            <w:r>
              <w:rPr>
                <w:shd w:val="clear" w:color="auto" w:fill="FFFFFF"/>
              </w:rPr>
              <w:t>Record changes and heights</w:t>
            </w:r>
          </w:p>
          <w:p w14:paraId="20C915F2" w14:textId="77777777" w:rsidR="00382145" w:rsidRDefault="00382145" w:rsidP="00376E47">
            <w:pPr>
              <w:pStyle w:val="DoEtablelist1bullet2018"/>
              <w:rPr>
                <w:lang w:val="en-US"/>
              </w:rPr>
            </w:pPr>
            <w:r>
              <w:rPr>
                <w:lang w:val="en-US"/>
              </w:rPr>
              <w:t>Water plants</w:t>
            </w:r>
          </w:p>
          <w:p w14:paraId="5D5B9FCE" w14:textId="77777777" w:rsidR="00382145" w:rsidRDefault="00382145" w:rsidP="00376E47">
            <w:pPr>
              <w:pStyle w:val="DoEtablelist1bullet2018"/>
              <w:rPr>
                <w:lang w:val="en-US"/>
              </w:rPr>
            </w:pPr>
            <w:r>
              <w:rPr>
                <w:lang w:val="en-US"/>
              </w:rPr>
              <w:t xml:space="preserve">Remove weeds </w:t>
            </w:r>
          </w:p>
          <w:p w14:paraId="1F0E9933" w14:textId="77777777" w:rsidR="00382145" w:rsidRPr="00E05B8F" w:rsidRDefault="00382145" w:rsidP="00376E47">
            <w:pPr>
              <w:pStyle w:val="DoEtablelist1bullet2018"/>
              <w:rPr>
                <w:color w:val="000000" w:themeColor="text1"/>
              </w:rPr>
            </w:pPr>
            <w:r>
              <w:lastRenderedPageBreak/>
              <w:t>Add additional mulch</w:t>
            </w:r>
          </w:p>
          <w:p w14:paraId="0E17FA92" w14:textId="77777777" w:rsidR="00382145" w:rsidRPr="00E05B8F" w:rsidRDefault="00382145" w:rsidP="00376E47">
            <w:pPr>
              <w:pStyle w:val="DoEtablelist1bullet2018"/>
              <w:rPr>
                <w:lang w:val="en-US"/>
              </w:rPr>
            </w:pPr>
            <w:r>
              <w:rPr>
                <w:lang w:val="en-US"/>
              </w:rPr>
              <w:t xml:space="preserve">Manage pest species </w:t>
            </w:r>
          </w:p>
        </w:tc>
      </w:tr>
      <w:tr w:rsidR="00382145" w:rsidRPr="000F4B88" w14:paraId="7D3E5879"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11F3DDE" w14:textId="77777777" w:rsidR="00382145" w:rsidRPr="0043776E" w:rsidRDefault="00382145" w:rsidP="00376E47">
            <w:pPr>
              <w:pStyle w:val="DoEtabletext2018"/>
              <w:rPr>
                <w:rStyle w:val="DoEstrongemphasis2018"/>
              </w:rPr>
            </w:pPr>
            <w:r>
              <w:rPr>
                <w:rStyle w:val="DoEstrongemphasis2018"/>
              </w:rPr>
              <w:t xml:space="preserve">6. </w:t>
            </w:r>
            <w:r w:rsidRPr="0043776E">
              <w:rPr>
                <w:rStyle w:val="DoEstrongemphasis2018"/>
              </w:rPr>
              <w:t xml:space="preserve">Investigate compost bugs </w:t>
            </w:r>
          </w:p>
          <w:p w14:paraId="06955953" w14:textId="77777777" w:rsidR="00382145" w:rsidRDefault="00382145" w:rsidP="00376E47">
            <w:pPr>
              <w:pStyle w:val="DoEtabletext2018"/>
            </w:pPr>
            <w:r w:rsidRPr="0043776E">
              <w:rPr>
                <w:color w:val="000000" w:themeColor="text1"/>
                <w:shd w:val="clear" w:color="auto" w:fill="FFFFFF"/>
              </w:rPr>
              <w:t>What’s alive in the compost? Why are they there?</w:t>
            </w:r>
          </w:p>
          <w:p w14:paraId="2A90794E"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038A6900" w14:textId="77777777" w:rsidR="00382145" w:rsidRDefault="00382145" w:rsidP="00376E47">
            <w:pPr>
              <w:pStyle w:val="DoEtabletext2018"/>
              <w:rPr>
                <w:rStyle w:val="DoEstrongemphasis2018"/>
              </w:rPr>
            </w:pPr>
            <w:r>
              <w:rPr>
                <w:rStyle w:val="DoEstrongemphasis2018"/>
              </w:rPr>
              <w:t>Investigate compost invertebrates</w:t>
            </w:r>
          </w:p>
          <w:p w14:paraId="6FEAD94C" w14:textId="77777777" w:rsidR="00382145" w:rsidRPr="00A03C41" w:rsidRDefault="00382145" w:rsidP="00376E47">
            <w:pPr>
              <w:pStyle w:val="DoEtablelist1bullet2018"/>
            </w:pPr>
            <w:r w:rsidRPr="00A03C41">
              <w:t xml:space="preserve">Pose the investigation questions </w:t>
            </w:r>
          </w:p>
          <w:p w14:paraId="1F9F3092" w14:textId="77777777" w:rsidR="00382145" w:rsidRPr="00A03C41" w:rsidRDefault="00382145" w:rsidP="00376E47">
            <w:pPr>
              <w:pStyle w:val="DoEtablelist1bullet2018"/>
            </w:pPr>
            <w:r w:rsidRPr="00A03C41">
              <w:t xml:space="preserve">Predict </w:t>
            </w:r>
            <w:r>
              <w:t>results</w:t>
            </w:r>
          </w:p>
          <w:p w14:paraId="39172389" w14:textId="77777777" w:rsidR="00382145" w:rsidRPr="00A03C41" w:rsidRDefault="00382145" w:rsidP="00376E47">
            <w:pPr>
              <w:pStyle w:val="DoEtablelist1bullet2018"/>
            </w:pPr>
            <w:r w:rsidRPr="00A03C41">
              <w:t xml:space="preserve">Collect </w:t>
            </w:r>
            <w:r>
              <w:t xml:space="preserve">and record </w:t>
            </w:r>
            <w:r w:rsidRPr="00A03C41">
              <w:t xml:space="preserve">invertebrates </w:t>
            </w:r>
          </w:p>
          <w:p w14:paraId="47BB1815" w14:textId="77777777" w:rsidR="00382145" w:rsidRDefault="00382145" w:rsidP="00376E47">
            <w:pPr>
              <w:pStyle w:val="DoEtablelist1bullet2018"/>
            </w:pPr>
            <w:r>
              <w:t xml:space="preserve">Graph class data </w:t>
            </w:r>
          </w:p>
          <w:p w14:paraId="6F97CB3F" w14:textId="77777777" w:rsidR="00382145" w:rsidRDefault="00382145" w:rsidP="00376E47">
            <w:pPr>
              <w:pStyle w:val="DoEtablelist1bullet2018"/>
            </w:pPr>
            <w:r w:rsidRPr="00A03C41">
              <w:t xml:space="preserve">Test decomposition </w:t>
            </w:r>
            <w:r>
              <w:t>in compost bin</w:t>
            </w:r>
          </w:p>
          <w:p w14:paraId="2D5D2620" w14:textId="77777777" w:rsidR="00382145" w:rsidRDefault="00382145" w:rsidP="00376E47">
            <w:pPr>
              <w:pStyle w:val="DoEtablelist1bullet2018"/>
            </w:pPr>
            <w:r>
              <w:t>O</w:t>
            </w:r>
            <w:r w:rsidRPr="00A03C41">
              <w:t xml:space="preserve">bserve and </w:t>
            </w:r>
            <w:r>
              <w:t xml:space="preserve">discuss </w:t>
            </w:r>
            <w:r w:rsidRPr="00A03C41">
              <w:t xml:space="preserve">changes </w:t>
            </w:r>
          </w:p>
          <w:p w14:paraId="698C6560" w14:textId="77777777" w:rsidR="00382145" w:rsidRPr="00582AD3" w:rsidRDefault="00382145" w:rsidP="00376E47">
            <w:pPr>
              <w:pStyle w:val="DoEtablelist1bullet2018"/>
              <w:rPr>
                <w:rStyle w:val="DoEstrongemphasis2018"/>
                <w:b w:val="0"/>
              </w:rPr>
            </w:pPr>
            <w:r>
              <w:t xml:space="preserve">Communicate findings </w:t>
            </w:r>
          </w:p>
        </w:tc>
        <w:tc>
          <w:tcPr>
            <w:tcW w:w="3587" w:type="dxa"/>
            <w:tcBorders>
              <w:top w:val="single" w:sz="4" w:space="0" w:color="707070"/>
              <w:left w:val="single" w:sz="4" w:space="0" w:color="707070"/>
              <w:bottom w:val="single" w:sz="4" w:space="0" w:color="707070"/>
              <w:right w:val="single" w:sz="4" w:space="0" w:color="707070"/>
            </w:tcBorders>
          </w:tcPr>
          <w:p w14:paraId="4A1A0637" w14:textId="77777777" w:rsidR="00382145" w:rsidRDefault="00382145" w:rsidP="00376E47">
            <w:pPr>
              <w:pStyle w:val="DoEtabletext2018"/>
              <w:rPr>
                <w:rStyle w:val="DoEstrongemphasis2018"/>
              </w:rPr>
            </w:pPr>
            <w:r>
              <w:rPr>
                <w:rStyle w:val="DoEstrongemphasis2018"/>
              </w:rPr>
              <w:t>Care for the garden</w:t>
            </w:r>
          </w:p>
          <w:p w14:paraId="636D4CDC" w14:textId="77777777" w:rsidR="00382145" w:rsidRDefault="00382145" w:rsidP="00376E47">
            <w:pPr>
              <w:pStyle w:val="DoEtablelist1bullet2018"/>
              <w:rPr>
                <w:shd w:val="clear" w:color="auto" w:fill="FFFFFF"/>
              </w:rPr>
            </w:pPr>
            <w:r>
              <w:rPr>
                <w:shd w:val="clear" w:color="auto" w:fill="FFFFFF"/>
              </w:rPr>
              <w:t>Record changes and heights</w:t>
            </w:r>
          </w:p>
          <w:p w14:paraId="732A8ECD" w14:textId="77777777" w:rsidR="00382145" w:rsidRDefault="00382145" w:rsidP="00376E47">
            <w:pPr>
              <w:pStyle w:val="DoEtablelist1bullet2018"/>
              <w:rPr>
                <w:lang w:val="en-US"/>
              </w:rPr>
            </w:pPr>
            <w:r>
              <w:rPr>
                <w:lang w:val="en-US"/>
              </w:rPr>
              <w:t>Water plants</w:t>
            </w:r>
          </w:p>
          <w:p w14:paraId="42B54A7B" w14:textId="77777777" w:rsidR="00382145" w:rsidRDefault="00382145" w:rsidP="00376E47">
            <w:pPr>
              <w:pStyle w:val="DoEtablelist1bullet2018"/>
              <w:rPr>
                <w:lang w:val="en-US"/>
              </w:rPr>
            </w:pPr>
            <w:r>
              <w:rPr>
                <w:lang w:val="en-US"/>
              </w:rPr>
              <w:t xml:space="preserve">Remove weeds </w:t>
            </w:r>
          </w:p>
          <w:p w14:paraId="3FF71BD6" w14:textId="77777777" w:rsidR="00382145" w:rsidRPr="001D7B83" w:rsidRDefault="00382145" w:rsidP="00376E47">
            <w:pPr>
              <w:pStyle w:val="DoEtablelist1bullet2018"/>
              <w:rPr>
                <w:shd w:val="clear" w:color="auto" w:fill="FFFFFF"/>
              </w:rPr>
            </w:pPr>
            <w:r>
              <w:rPr>
                <w:lang w:val="en-US"/>
              </w:rPr>
              <w:t xml:space="preserve">Look for invertebrates </w:t>
            </w:r>
          </w:p>
          <w:p w14:paraId="05F3C1B4" w14:textId="77777777" w:rsidR="00382145" w:rsidRDefault="00382145" w:rsidP="00376E47">
            <w:pPr>
              <w:pStyle w:val="DoEtablelist1bullet2018"/>
              <w:rPr>
                <w:lang w:val="en-US"/>
              </w:rPr>
            </w:pPr>
            <w:r>
              <w:rPr>
                <w:lang w:val="en-US"/>
              </w:rPr>
              <w:t xml:space="preserve">Manage pest species </w:t>
            </w:r>
          </w:p>
          <w:p w14:paraId="735ACB83" w14:textId="77777777" w:rsidR="00382145" w:rsidRPr="001D7B83" w:rsidRDefault="00382145" w:rsidP="00376E47">
            <w:pPr>
              <w:pStyle w:val="DoEtablelist1bullet2018"/>
              <w:rPr>
                <w:lang w:val="en-US"/>
              </w:rPr>
            </w:pPr>
            <w:r>
              <w:rPr>
                <w:lang w:val="en-US"/>
              </w:rPr>
              <w:t>Aerate and water compost</w:t>
            </w:r>
          </w:p>
        </w:tc>
      </w:tr>
      <w:tr w:rsidR="00382145" w:rsidRPr="000F4B88" w14:paraId="401B24A2"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5BD50BC6" w14:textId="77777777" w:rsidR="00382145" w:rsidRDefault="00382145" w:rsidP="00376E47">
            <w:pPr>
              <w:pStyle w:val="DoEtabletext2018"/>
              <w:rPr>
                <w:b/>
              </w:rPr>
            </w:pPr>
            <w:r>
              <w:rPr>
                <w:b/>
              </w:rPr>
              <w:t>7. Prepare broad bean bruschetta</w:t>
            </w:r>
          </w:p>
          <w:p w14:paraId="1731817A" w14:textId="77777777" w:rsidR="00382145" w:rsidRPr="000D3105" w:rsidRDefault="00382145" w:rsidP="00376E47">
            <w:pPr>
              <w:pStyle w:val="DoEtabletext2018"/>
            </w:pPr>
            <w:r w:rsidRPr="000D3105">
              <w:t>How can we use legumes and beans?</w:t>
            </w:r>
          </w:p>
          <w:p w14:paraId="6140D0ED" w14:textId="77777777" w:rsidR="00382145" w:rsidRPr="001C5FD3" w:rsidRDefault="00382145" w:rsidP="00376E47">
            <w:pPr>
              <w:pStyle w:val="DoEtabletext2018"/>
              <w:rPr>
                <w:b/>
              </w:rPr>
            </w:pPr>
          </w:p>
        </w:tc>
        <w:tc>
          <w:tcPr>
            <w:tcW w:w="3777" w:type="dxa"/>
            <w:tcBorders>
              <w:top w:val="single" w:sz="4" w:space="0" w:color="707070"/>
              <w:left w:val="single" w:sz="4" w:space="0" w:color="707070"/>
              <w:bottom w:val="single" w:sz="4" w:space="0" w:color="707070"/>
              <w:right w:val="single" w:sz="4" w:space="0" w:color="707070"/>
            </w:tcBorders>
          </w:tcPr>
          <w:p w14:paraId="0E9C095D" w14:textId="77777777" w:rsidR="00382145" w:rsidRDefault="00382145" w:rsidP="00376E47">
            <w:pPr>
              <w:pStyle w:val="DoEtabletext2018"/>
              <w:rPr>
                <w:rStyle w:val="DoEstrongemphasis2018"/>
              </w:rPr>
            </w:pPr>
            <w:r>
              <w:rPr>
                <w:rStyle w:val="DoEstrongemphasis2018"/>
              </w:rPr>
              <w:t>Prepare</w:t>
            </w:r>
            <w:r w:rsidRPr="006B1370">
              <w:rPr>
                <w:rStyle w:val="DoEstrongemphasis2018"/>
              </w:rPr>
              <w:t xml:space="preserve"> broad bean </w:t>
            </w:r>
            <w:r>
              <w:rPr>
                <w:rStyle w:val="DoEstrongemphasis2018"/>
              </w:rPr>
              <w:t xml:space="preserve">mint </w:t>
            </w:r>
            <w:r w:rsidRPr="006B1370">
              <w:rPr>
                <w:rStyle w:val="DoEstrongemphasis2018"/>
              </w:rPr>
              <w:t>bruschetta</w:t>
            </w:r>
          </w:p>
          <w:p w14:paraId="131FF287" w14:textId="77777777" w:rsidR="00382145" w:rsidRDefault="00382145" w:rsidP="00376E47">
            <w:pPr>
              <w:pStyle w:val="DoEtablelist1bullet2018"/>
              <w:rPr>
                <w:shd w:val="clear" w:color="auto" w:fill="FFFFFF"/>
              </w:rPr>
            </w:pPr>
            <w:r>
              <w:rPr>
                <w:shd w:val="clear" w:color="auto" w:fill="FFFFFF"/>
              </w:rPr>
              <w:t xml:space="preserve">Harvest produce </w:t>
            </w:r>
          </w:p>
          <w:p w14:paraId="4BA7F24B" w14:textId="77777777" w:rsidR="00382145" w:rsidRDefault="00382145" w:rsidP="00376E47">
            <w:pPr>
              <w:pStyle w:val="DoEtablelist1bullet2018"/>
              <w:rPr>
                <w:shd w:val="clear" w:color="auto" w:fill="FFFFFF"/>
              </w:rPr>
            </w:pPr>
            <w:r>
              <w:rPr>
                <w:shd w:val="clear" w:color="auto" w:fill="FFFFFF"/>
              </w:rPr>
              <w:t xml:space="preserve">Interpret a recipe </w:t>
            </w:r>
          </w:p>
          <w:p w14:paraId="05070B81" w14:textId="77777777" w:rsidR="00382145" w:rsidRDefault="00382145" w:rsidP="00376E47">
            <w:pPr>
              <w:pStyle w:val="DoEtablelist1bullet2018"/>
              <w:rPr>
                <w:shd w:val="clear" w:color="auto" w:fill="FFFFFF"/>
              </w:rPr>
            </w:pPr>
            <w:r>
              <w:rPr>
                <w:shd w:val="clear" w:color="auto" w:fill="FFFFFF"/>
              </w:rPr>
              <w:t xml:space="preserve">Explore beans and legumes </w:t>
            </w:r>
          </w:p>
          <w:p w14:paraId="7A5108AF" w14:textId="77777777" w:rsidR="00382145" w:rsidRDefault="00382145" w:rsidP="00376E47">
            <w:pPr>
              <w:pStyle w:val="DoEtablelist1bullet2018"/>
              <w:rPr>
                <w:shd w:val="clear" w:color="auto" w:fill="FFFFFF"/>
              </w:rPr>
            </w:pPr>
            <w:r>
              <w:rPr>
                <w:shd w:val="clear" w:color="auto" w:fill="FFFFFF"/>
              </w:rPr>
              <w:t xml:space="preserve">Discuss nutrition benefits </w:t>
            </w:r>
          </w:p>
          <w:p w14:paraId="11C723F4" w14:textId="77777777" w:rsidR="00382145" w:rsidRPr="00826C20" w:rsidRDefault="00382145" w:rsidP="00376E47">
            <w:pPr>
              <w:pStyle w:val="DoEtablelist1bullet2018"/>
              <w:rPr>
                <w:b/>
              </w:rPr>
            </w:pPr>
            <w:r>
              <w:rPr>
                <w:shd w:val="clear" w:color="auto" w:fill="FFFFFF"/>
              </w:rPr>
              <w:t xml:space="preserve">Peel, mash, spread and eat </w:t>
            </w:r>
          </w:p>
          <w:p w14:paraId="1FBAFD37" w14:textId="77777777" w:rsidR="00382145" w:rsidRPr="006B1370" w:rsidRDefault="00382145" w:rsidP="00376E47">
            <w:pPr>
              <w:pStyle w:val="DoEtablelist1bullet2018"/>
              <w:rPr>
                <w:rStyle w:val="DoEstrongemphasis2018"/>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6390FBF3" w14:textId="77777777" w:rsidR="00382145" w:rsidRDefault="00382145" w:rsidP="00376E47">
            <w:pPr>
              <w:pStyle w:val="DoEtabletext2018"/>
              <w:rPr>
                <w:rStyle w:val="DoEstrongemphasis2018"/>
              </w:rPr>
            </w:pPr>
            <w:r>
              <w:rPr>
                <w:lang w:val="en-US"/>
              </w:rPr>
              <w:t xml:space="preserve"> </w:t>
            </w:r>
            <w:r>
              <w:rPr>
                <w:rStyle w:val="DoEstrongemphasis2018"/>
              </w:rPr>
              <w:t>Care for the garden</w:t>
            </w:r>
          </w:p>
          <w:p w14:paraId="4C1E725E" w14:textId="77777777" w:rsidR="00382145" w:rsidRDefault="00382145" w:rsidP="00376E47">
            <w:pPr>
              <w:pStyle w:val="DoEtablelist1bullet2018"/>
              <w:rPr>
                <w:shd w:val="clear" w:color="auto" w:fill="FFFFFF"/>
              </w:rPr>
            </w:pPr>
            <w:r>
              <w:rPr>
                <w:shd w:val="clear" w:color="auto" w:fill="FFFFFF"/>
              </w:rPr>
              <w:t>Record changes and heights</w:t>
            </w:r>
          </w:p>
          <w:p w14:paraId="471658DD" w14:textId="77777777" w:rsidR="00382145" w:rsidRDefault="00382145" w:rsidP="00376E47">
            <w:pPr>
              <w:pStyle w:val="DoEtablelist1bullet2018"/>
              <w:rPr>
                <w:lang w:val="en-US"/>
              </w:rPr>
            </w:pPr>
            <w:r>
              <w:rPr>
                <w:lang w:val="en-US"/>
              </w:rPr>
              <w:t>Water plants</w:t>
            </w:r>
          </w:p>
          <w:p w14:paraId="3F5BF286" w14:textId="77777777" w:rsidR="00382145" w:rsidRDefault="00382145" w:rsidP="00376E47">
            <w:pPr>
              <w:pStyle w:val="DoEtablelist1bullet2018"/>
              <w:rPr>
                <w:lang w:val="en-US"/>
              </w:rPr>
            </w:pPr>
            <w:r>
              <w:rPr>
                <w:lang w:val="en-US"/>
              </w:rPr>
              <w:t xml:space="preserve">Remove weeds </w:t>
            </w:r>
          </w:p>
          <w:p w14:paraId="4573C929" w14:textId="77777777" w:rsidR="00382145" w:rsidRPr="001D7B83" w:rsidRDefault="00382145" w:rsidP="00376E47">
            <w:pPr>
              <w:pStyle w:val="DoEtablelist1bullet2018"/>
              <w:rPr>
                <w:shd w:val="clear" w:color="auto" w:fill="FFFFFF"/>
              </w:rPr>
            </w:pPr>
            <w:r>
              <w:rPr>
                <w:lang w:val="en-US"/>
              </w:rPr>
              <w:t xml:space="preserve">Look for invertebrates </w:t>
            </w:r>
          </w:p>
          <w:p w14:paraId="05F8F281" w14:textId="77777777" w:rsidR="00382145" w:rsidRPr="001A6424" w:rsidRDefault="00382145" w:rsidP="00376E47">
            <w:pPr>
              <w:pStyle w:val="DoEtablelist1bullet2018"/>
              <w:rPr>
                <w:shd w:val="clear" w:color="auto" w:fill="FFFFFF"/>
              </w:rPr>
            </w:pPr>
            <w:r>
              <w:rPr>
                <w:lang w:val="en-US"/>
              </w:rPr>
              <w:t>Manage pest species</w:t>
            </w:r>
          </w:p>
          <w:p w14:paraId="3A7BF2B7" w14:textId="77777777" w:rsidR="00382145" w:rsidRPr="001A6424" w:rsidRDefault="00382145" w:rsidP="00376E47">
            <w:pPr>
              <w:pStyle w:val="DoEtablelist1bullet2018"/>
              <w:numPr>
                <w:ilvl w:val="0"/>
                <w:numId w:val="0"/>
              </w:numPr>
              <w:ind w:left="198"/>
              <w:rPr>
                <w:shd w:val="clear" w:color="auto" w:fill="FFFFFF"/>
              </w:rPr>
            </w:pPr>
          </w:p>
        </w:tc>
      </w:tr>
      <w:tr w:rsidR="00382145" w:rsidRPr="000F4B88" w14:paraId="73696C25"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C591FA2" w14:textId="77777777" w:rsidR="00382145" w:rsidRPr="00F1173B" w:rsidRDefault="00382145" w:rsidP="00376E47">
            <w:pPr>
              <w:pStyle w:val="DoEtabletext2018"/>
              <w:rPr>
                <w:rStyle w:val="DoEstrongemphasis2018"/>
              </w:rPr>
            </w:pPr>
            <w:r w:rsidRPr="00F1173B">
              <w:rPr>
                <w:rStyle w:val="DoEstrongemphasis2018"/>
              </w:rPr>
              <w:t xml:space="preserve">8. Investigate soil and </w:t>
            </w:r>
            <w:r>
              <w:rPr>
                <w:rStyle w:val="DoEstrongemphasis2018"/>
              </w:rPr>
              <w:t>prepare</w:t>
            </w:r>
            <w:r w:rsidRPr="00F1173B">
              <w:rPr>
                <w:rStyle w:val="DoEstrongemphasis2018"/>
              </w:rPr>
              <w:t xml:space="preserve"> worm tea</w:t>
            </w:r>
          </w:p>
          <w:p w14:paraId="321F8050" w14:textId="77777777" w:rsidR="00382145" w:rsidRDefault="00382145" w:rsidP="00376E47">
            <w:pPr>
              <w:pStyle w:val="DoEtabletext2018"/>
              <w:rPr>
                <w:b/>
              </w:rPr>
            </w:pPr>
            <w:r>
              <w:rPr>
                <w:color w:val="000000" w:themeColor="text1"/>
                <w:shd w:val="clear" w:color="auto" w:fill="FFFFFF"/>
              </w:rPr>
              <w:t>How is soil used by plants? How do we improve it?</w:t>
            </w:r>
          </w:p>
        </w:tc>
        <w:tc>
          <w:tcPr>
            <w:tcW w:w="3777" w:type="dxa"/>
            <w:tcBorders>
              <w:top w:val="single" w:sz="4" w:space="0" w:color="707070"/>
              <w:left w:val="single" w:sz="4" w:space="0" w:color="707070"/>
              <w:bottom w:val="single" w:sz="4" w:space="0" w:color="707070"/>
              <w:right w:val="single" w:sz="4" w:space="0" w:color="707070"/>
            </w:tcBorders>
          </w:tcPr>
          <w:p w14:paraId="7D8A5DA4" w14:textId="77777777" w:rsidR="00382145" w:rsidRPr="00826C20" w:rsidRDefault="00382145" w:rsidP="00376E47">
            <w:pPr>
              <w:pStyle w:val="DoEtabletext2018"/>
              <w:rPr>
                <w:rStyle w:val="DoEstrongemphasis2018"/>
              </w:rPr>
            </w:pPr>
            <w:r w:rsidRPr="00826C20">
              <w:rPr>
                <w:rStyle w:val="DoEstrongemphasis2018"/>
              </w:rPr>
              <w:t>Investigate soil</w:t>
            </w:r>
          </w:p>
          <w:p w14:paraId="403761F3" w14:textId="77777777" w:rsidR="00382145" w:rsidRPr="00826C20" w:rsidRDefault="00382145" w:rsidP="00376E47">
            <w:pPr>
              <w:pStyle w:val="DoEtablelist1bullet2018"/>
            </w:pPr>
            <w:r w:rsidRPr="00826C20">
              <w:t xml:space="preserve">Pose the investigation questions </w:t>
            </w:r>
          </w:p>
          <w:p w14:paraId="27B58D68" w14:textId="77777777" w:rsidR="00382145" w:rsidRPr="00826C20" w:rsidRDefault="00382145" w:rsidP="00376E47">
            <w:pPr>
              <w:pStyle w:val="DoEtablelist1bullet2018"/>
            </w:pPr>
            <w:r w:rsidRPr="00826C20">
              <w:t xml:space="preserve">Explore soils and their properties </w:t>
            </w:r>
          </w:p>
          <w:p w14:paraId="7AFE985C" w14:textId="77777777" w:rsidR="00382145" w:rsidRPr="00826C20" w:rsidRDefault="00382145" w:rsidP="00376E47">
            <w:pPr>
              <w:pStyle w:val="DoEtablelist1bullet2018"/>
            </w:pPr>
            <w:r w:rsidRPr="00826C20">
              <w:t xml:space="preserve">Conduct a ribbon test </w:t>
            </w:r>
          </w:p>
          <w:p w14:paraId="1427E980" w14:textId="77777777" w:rsidR="00382145" w:rsidRPr="00826C20" w:rsidRDefault="00382145" w:rsidP="00376E47">
            <w:pPr>
              <w:pStyle w:val="DoEtablelist1bullet2018"/>
            </w:pPr>
            <w:r w:rsidRPr="00826C20">
              <w:t xml:space="preserve">Record observations </w:t>
            </w:r>
          </w:p>
          <w:p w14:paraId="5A359283" w14:textId="77777777" w:rsidR="00382145" w:rsidRPr="00826C20" w:rsidRDefault="00382145" w:rsidP="00376E47">
            <w:pPr>
              <w:pStyle w:val="DoEtablelist1bullet2018"/>
            </w:pPr>
            <w:r w:rsidRPr="00826C20">
              <w:t xml:space="preserve">Discuss soil as a resource </w:t>
            </w:r>
          </w:p>
        </w:tc>
        <w:tc>
          <w:tcPr>
            <w:tcW w:w="3587" w:type="dxa"/>
            <w:tcBorders>
              <w:top w:val="single" w:sz="4" w:space="0" w:color="707070"/>
              <w:left w:val="single" w:sz="4" w:space="0" w:color="707070"/>
              <w:bottom w:val="single" w:sz="4" w:space="0" w:color="707070"/>
              <w:right w:val="single" w:sz="4" w:space="0" w:color="707070"/>
            </w:tcBorders>
          </w:tcPr>
          <w:p w14:paraId="5442A293" w14:textId="77777777" w:rsidR="00382145" w:rsidRDefault="00382145" w:rsidP="00376E47">
            <w:pPr>
              <w:pStyle w:val="DoEtabletext2018"/>
              <w:rPr>
                <w:rStyle w:val="DoEstrongemphasis2018"/>
              </w:rPr>
            </w:pPr>
            <w:r>
              <w:rPr>
                <w:rStyle w:val="DoEstrongemphasis2018"/>
              </w:rPr>
              <w:t>Care for the garden</w:t>
            </w:r>
          </w:p>
          <w:p w14:paraId="1B63CC54" w14:textId="77777777" w:rsidR="00382145" w:rsidRDefault="00382145" w:rsidP="00376E47">
            <w:pPr>
              <w:pStyle w:val="DoEtablelist1bullet2018"/>
              <w:rPr>
                <w:shd w:val="clear" w:color="auto" w:fill="FFFFFF"/>
              </w:rPr>
            </w:pPr>
            <w:r>
              <w:rPr>
                <w:shd w:val="clear" w:color="auto" w:fill="FFFFFF"/>
              </w:rPr>
              <w:t>Record changes and heights</w:t>
            </w:r>
          </w:p>
          <w:p w14:paraId="5EA26DB5" w14:textId="77777777" w:rsidR="00382145" w:rsidRDefault="00382145" w:rsidP="00376E47">
            <w:pPr>
              <w:pStyle w:val="DoEtablelist1bullet2018"/>
              <w:rPr>
                <w:lang w:val="en-US"/>
              </w:rPr>
            </w:pPr>
            <w:r>
              <w:rPr>
                <w:lang w:val="en-US"/>
              </w:rPr>
              <w:t xml:space="preserve">Remove weeds </w:t>
            </w:r>
          </w:p>
          <w:p w14:paraId="1857A5A1" w14:textId="77777777" w:rsidR="00382145" w:rsidRPr="001A6424" w:rsidRDefault="00382145" w:rsidP="00376E47">
            <w:pPr>
              <w:pStyle w:val="DoEtablelist1bullet2018"/>
              <w:rPr>
                <w:b/>
              </w:rPr>
            </w:pPr>
            <w:r>
              <w:rPr>
                <w:lang w:val="en-US"/>
              </w:rPr>
              <w:t>Look for invertebrates</w:t>
            </w:r>
          </w:p>
          <w:p w14:paraId="7579C20A" w14:textId="77777777" w:rsidR="00382145" w:rsidRPr="001A6424" w:rsidRDefault="00382145" w:rsidP="00376E47">
            <w:pPr>
              <w:pStyle w:val="DoEtablelist1bullet2018"/>
              <w:rPr>
                <w:rStyle w:val="DoEstrongemphasis2018"/>
              </w:rPr>
            </w:pPr>
            <w:r w:rsidRPr="001A6424">
              <w:rPr>
                <w:rStyle w:val="DoEstrongemphasis2018"/>
              </w:rPr>
              <w:t>Manage pest species</w:t>
            </w:r>
          </w:p>
          <w:p w14:paraId="5B15EE72" w14:textId="77777777" w:rsidR="00382145" w:rsidRPr="00826C20" w:rsidRDefault="00382145" w:rsidP="00376E47">
            <w:pPr>
              <w:pStyle w:val="DoEtablelist1bullet2018"/>
              <w:rPr>
                <w:b/>
              </w:rPr>
            </w:pPr>
            <w:proofErr w:type="spellStart"/>
            <w:r>
              <w:rPr>
                <w:lang w:val="en-US"/>
              </w:rPr>
              <w:t>Fertilise</w:t>
            </w:r>
            <w:proofErr w:type="spellEnd"/>
            <w:r>
              <w:rPr>
                <w:lang w:val="en-US"/>
              </w:rPr>
              <w:t xml:space="preserve"> with worm tea</w:t>
            </w:r>
          </w:p>
        </w:tc>
      </w:tr>
      <w:tr w:rsidR="00382145" w:rsidRPr="000F4B88" w14:paraId="79F8FE1A"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E66B463" w14:textId="77777777" w:rsidR="00382145" w:rsidRDefault="00382145" w:rsidP="00376E47">
            <w:pPr>
              <w:pStyle w:val="DoEtabletext2018"/>
              <w:rPr>
                <w:rStyle w:val="DoEstrongemphasis2018"/>
              </w:rPr>
            </w:pPr>
            <w:r>
              <w:rPr>
                <w:rStyle w:val="DoEstrongemphasis2018"/>
              </w:rPr>
              <w:t>9. Be mindful in the garden</w:t>
            </w:r>
          </w:p>
          <w:p w14:paraId="35231800" w14:textId="77777777" w:rsidR="00382145" w:rsidRPr="00077DF5" w:rsidRDefault="00382145" w:rsidP="00376E47">
            <w:pPr>
              <w:pStyle w:val="DoEtabletext2018"/>
            </w:pPr>
            <w:r>
              <w:t>What do we notice when we are quiet and still in the garden?</w:t>
            </w:r>
          </w:p>
          <w:p w14:paraId="1E5C9045"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6017597E" w14:textId="77777777" w:rsidR="00382145" w:rsidRDefault="00382145" w:rsidP="00376E47">
            <w:pPr>
              <w:pStyle w:val="DoEtabletext2018"/>
              <w:rPr>
                <w:rStyle w:val="DoEstrongemphasis2018"/>
              </w:rPr>
            </w:pPr>
            <w:r>
              <w:rPr>
                <w:rStyle w:val="DoEstrongemphasis2018"/>
              </w:rPr>
              <w:t>Be still and quiet in the garden</w:t>
            </w:r>
          </w:p>
          <w:p w14:paraId="7AD119FA" w14:textId="77777777" w:rsidR="00382145" w:rsidRPr="00D43051" w:rsidRDefault="00382145" w:rsidP="00376E47">
            <w:pPr>
              <w:pStyle w:val="DoEtablelist1bullet2018"/>
            </w:pPr>
            <w:r>
              <w:t>Share a garden related story</w:t>
            </w:r>
          </w:p>
          <w:p w14:paraId="42DE788B" w14:textId="77777777" w:rsidR="00382145" w:rsidRPr="00D43051" w:rsidRDefault="00382145" w:rsidP="00376E47">
            <w:pPr>
              <w:pStyle w:val="DoEtablelist1bullet2018"/>
            </w:pPr>
            <w:r>
              <w:t xml:space="preserve">Create garden yoga poses </w:t>
            </w:r>
          </w:p>
          <w:p w14:paraId="6BC3358D" w14:textId="77777777" w:rsidR="00382145" w:rsidRPr="000F56F9" w:rsidRDefault="00382145" w:rsidP="00376E47">
            <w:pPr>
              <w:pStyle w:val="DoEtablelist1bullet2018"/>
              <w:rPr>
                <w:shd w:val="clear" w:color="auto" w:fill="FFFFFF"/>
              </w:rPr>
            </w:pPr>
            <w:r>
              <w:rPr>
                <w:shd w:val="clear" w:color="auto" w:fill="FFFFFF"/>
              </w:rPr>
              <w:t>Sit still and quietly</w:t>
            </w:r>
          </w:p>
          <w:p w14:paraId="3AEA3FE2" w14:textId="77777777" w:rsidR="00382145" w:rsidRPr="00B3623D" w:rsidRDefault="00382145" w:rsidP="00376E47">
            <w:pPr>
              <w:pStyle w:val="DoEtablelist1bullet2018"/>
              <w:rPr>
                <w:color w:val="000000" w:themeColor="text1"/>
                <w:shd w:val="clear" w:color="auto" w:fill="FFFFFF"/>
              </w:rPr>
            </w:pPr>
            <w:r>
              <w:t xml:space="preserve">Record thoughts and feelings </w:t>
            </w:r>
          </w:p>
        </w:tc>
        <w:tc>
          <w:tcPr>
            <w:tcW w:w="3587" w:type="dxa"/>
            <w:tcBorders>
              <w:top w:val="single" w:sz="4" w:space="0" w:color="707070"/>
              <w:left w:val="single" w:sz="4" w:space="0" w:color="707070"/>
              <w:bottom w:val="single" w:sz="4" w:space="0" w:color="707070"/>
              <w:right w:val="single" w:sz="4" w:space="0" w:color="707070"/>
            </w:tcBorders>
          </w:tcPr>
          <w:p w14:paraId="47A19D0A" w14:textId="77777777" w:rsidR="00382145" w:rsidRDefault="00382145" w:rsidP="00376E47">
            <w:pPr>
              <w:pStyle w:val="DoEtabletext2018"/>
              <w:rPr>
                <w:rStyle w:val="DoEstrongemphasis2018"/>
              </w:rPr>
            </w:pPr>
            <w:r>
              <w:rPr>
                <w:rStyle w:val="DoEstrongemphasis2018"/>
              </w:rPr>
              <w:t>Care for the garden</w:t>
            </w:r>
          </w:p>
          <w:p w14:paraId="1E125D9B" w14:textId="77777777" w:rsidR="00382145" w:rsidRDefault="00382145" w:rsidP="00376E47">
            <w:pPr>
              <w:pStyle w:val="DoEtablelist1bullet2018"/>
              <w:rPr>
                <w:shd w:val="clear" w:color="auto" w:fill="FFFFFF"/>
              </w:rPr>
            </w:pPr>
            <w:r>
              <w:rPr>
                <w:shd w:val="clear" w:color="auto" w:fill="FFFFFF"/>
              </w:rPr>
              <w:t xml:space="preserve">Retrieve compost test items </w:t>
            </w:r>
          </w:p>
          <w:p w14:paraId="419DB609" w14:textId="77777777" w:rsidR="00382145" w:rsidRDefault="00382145" w:rsidP="00376E47">
            <w:pPr>
              <w:pStyle w:val="DoEtablelist1bullet2018"/>
              <w:rPr>
                <w:shd w:val="clear" w:color="auto" w:fill="FFFFFF"/>
              </w:rPr>
            </w:pPr>
            <w:r>
              <w:rPr>
                <w:shd w:val="clear" w:color="auto" w:fill="FFFFFF"/>
              </w:rPr>
              <w:t>Record changes and heights</w:t>
            </w:r>
          </w:p>
          <w:p w14:paraId="5A5D4FFC" w14:textId="77777777" w:rsidR="00382145" w:rsidRDefault="00382145" w:rsidP="00376E47">
            <w:pPr>
              <w:pStyle w:val="DoEtablelist1bullet2018"/>
              <w:rPr>
                <w:lang w:val="en-US"/>
              </w:rPr>
            </w:pPr>
            <w:r>
              <w:rPr>
                <w:lang w:val="en-US"/>
              </w:rPr>
              <w:t>Water plants</w:t>
            </w:r>
          </w:p>
          <w:p w14:paraId="48D252C9" w14:textId="77777777" w:rsidR="00382145" w:rsidRDefault="00382145" w:rsidP="00376E47">
            <w:pPr>
              <w:pStyle w:val="DoEtablelist1bullet2018"/>
              <w:rPr>
                <w:lang w:val="en-US"/>
              </w:rPr>
            </w:pPr>
            <w:r>
              <w:rPr>
                <w:lang w:val="en-US"/>
              </w:rPr>
              <w:t xml:space="preserve">Remove weeds </w:t>
            </w:r>
          </w:p>
          <w:p w14:paraId="47BEB380" w14:textId="77777777" w:rsidR="00382145" w:rsidRPr="00530E55" w:rsidRDefault="00382145" w:rsidP="00376E47">
            <w:pPr>
              <w:pStyle w:val="DoEtablelist1bullet2018"/>
              <w:rPr>
                <w:shd w:val="clear" w:color="auto" w:fill="FFFFFF"/>
              </w:rPr>
            </w:pPr>
            <w:r>
              <w:rPr>
                <w:lang w:val="en-US"/>
              </w:rPr>
              <w:t>Manage pest species</w:t>
            </w:r>
          </w:p>
        </w:tc>
      </w:tr>
      <w:tr w:rsidR="00382145" w:rsidRPr="000F4B88" w14:paraId="6B618CF6"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0392C05" w14:textId="77777777" w:rsidR="00382145" w:rsidRDefault="00382145" w:rsidP="00376E47">
            <w:pPr>
              <w:pStyle w:val="DoEtabletext2018"/>
              <w:rPr>
                <w:rStyle w:val="DoEstrongemphasis2018"/>
              </w:rPr>
            </w:pPr>
            <w:r>
              <w:rPr>
                <w:rStyle w:val="DoEstrongemphasis2018"/>
              </w:rPr>
              <w:t>10. Prepare rice paper rolls</w:t>
            </w:r>
          </w:p>
          <w:p w14:paraId="0C5AB055" w14:textId="77777777" w:rsidR="00382145" w:rsidRPr="00530E55" w:rsidRDefault="00382145" w:rsidP="00376E47">
            <w:pPr>
              <w:pStyle w:val="DoEtabletext2018"/>
            </w:pPr>
            <w:r w:rsidRPr="00530E55">
              <w:t>How can we produce rice paper rolls from our harvest?</w:t>
            </w:r>
          </w:p>
          <w:p w14:paraId="0E2B71AB" w14:textId="77777777" w:rsidR="00382145" w:rsidRPr="00365F6B"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3B456DB" w14:textId="77777777" w:rsidR="00382145" w:rsidRPr="00C52818" w:rsidRDefault="00382145" w:rsidP="00376E47">
            <w:pPr>
              <w:pStyle w:val="DoEtablelist1bullet2018"/>
              <w:numPr>
                <w:ilvl w:val="0"/>
                <w:numId w:val="0"/>
              </w:numPr>
              <w:rPr>
                <w:rStyle w:val="DoEstrongemphasis2018"/>
              </w:rPr>
            </w:pPr>
            <w:r>
              <w:rPr>
                <w:rStyle w:val="DoEstrongemphasis2018"/>
              </w:rPr>
              <w:t>Prepare</w:t>
            </w:r>
            <w:r w:rsidRPr="00C52818">
              <w:rPr>
                <w:rStyle w:val="DoEstrongemphasis2018"/>
              </w:rPr>
              <w:t xml:space="preserve"> rice paper rolls</w:t>
            </w:r>
          </w:p>
          <w:p w14:paraId="2874F011" w14:textId="77777777" w:rsidR="00382145" w:rsidRDefault="00382145" w:rsidP="00376E47">
            <w:pPr>
              <w:pStyle w:val="DoEtablelist1bullet2018"/>
              <w:rPr>
                <w:shd w:val="clear" w:color="auto" w:fill="FFFFFF"/>
              </w:rPr>
            </w:pPr>
            <w:r>
              <w:rPr>
                <w:shd w:val="clear" w:color="auto" w:fill="FFFFFF"/>
              </w:rPr>
              <w:t>Harvest produce</w:t>
            </w:r>
          </w:p>
          <w:p w14:paraId="292A9438" w14:textId="77777777" w:rsidR="00382145" w:rsidRDefault="00382145" w:rsidP="00376E47">
            <w:pPr>
              <w:pStyle w:val="DoEtablelist1bullet2018"/>
              <w:rPr>
                <w:shd w:val="clear" w:color="auto" w:fill="FFFFFF"/>
              </w:rPr>
            </w:pPr>
            <w:r>
              <w:rPr>
                <w:shd w:val="clear" w:color="auto" w:fill="FFFFFF"/>
              </w:rPr>
              <w:t xml:space="preserve">Name the garden produce </w:t>
            </w:r>
          </w:p>
          <w:p w14:paraId="6184EC3A" w14:textId="77777777" w:rsidR="00382145" w:rsidRPr="00F9629F" w:rsidRDefault="00382145" w:rsidP="00376E47">
            <w:pPr>
              <w:pStyle w:val="DoEtablelist1bullet2018"/>
            </w:pPr>
            <w:r w:rsidRPr="00F9629F">
              <w:t xml:space="preserve">View </w:t>
            </w:r>
            <w:r>
              <w:t>a</w:t>
            </w:r>
            <w:r w:rsidRPr="00F9629F">
              <w:t xml:space="preserve"> ‘how to’ video </w:t>
            </w:r>
          </w:p>
          <w:p w14:paraId="43675CA3" w14:textId="77777777" w:rsidR="00382145" w:rsidRDefault="00382145" w:rsidP="00376E47">
            <w:pPr>
              <w:pStyle w:val="DoEtablelist1bullet2018"/>
              <w:rPr>
                <w:shd w:val="clear" w:color="auto" w:fill="FFFFFF"/>
              </w:rPr>
            </w:pPr>
            <w:r>
              <w:rPr>
                <w:shd w:val="clear" w:color="auto" w:fill="FFFFFF"/>
              </w:rPr>
              <w:t xml:space="preserve">Tear and cut herbs </w:t>
            </w:r>
          </w:p>
          <w:p w14:paraId="6F59C4CF" w14:textId="77777777" w:rsidR="00382145" w:rsidRDefault="00382145" w:rsidP="00376E47">
            <w:pPr>
              <w:pStyle w:val="DoEtablelist1bullet2018"/>
              <w:rPr>
                <w:shd w:val="clear" w:color="auto" w:fill="FFFFFF"/>
              </w:rPr>
            </w:pPr>
            <w:r>
              <w:rPr>
                <w:shd w:val="clear" w:color="auto" w:fill="FFFFFF"/>
              </w:rPr>
              <w:t xml:space="preserve">Allocate teams and rotating roles </w:t>
            </w:r>
          </w:p>
          <w:p w14:paraId="61E0331B" w14:textId="77777777" w:rsidR="00382145" w:rsidRDefault="00382145" w:rsidP="00376E47">
            <w:pPr>
              <w:pStyle w:val="DoEtablelist1bullet2018"/>
              <w:rPr>
                <w:shd w:val="clear" w:color="auto" w:fill="FFFFFF"/>
              </w:rPr>
            </w:pPr>
            <w:r>
              <w:rPr>
                <w:shd w:val="clear" w:color="auto" w:fill="FFFFFF"/>
              </w:rPr>
              <w:t xml:space="preserve">Soak, load, roll then eat </w:t>
            </w:r>
          </w:p>
          <w:p w14:paraId="71158107" w14:textId="77777777" w:rsidR="00382145" w:rsidRPr="00C52818" w:rsidRDefault="00382145" w:rsidP="00376E47">
            <w:pPr>
              <w:pStyle w:val="DoEtablelist1bullet2018"/>
              <w:rPr>
                <w:shd w:val="clear" w:color="auto" w:fill="FFFFFF"/>
              </w:rPr>
            </w:pPr>
            <w:r w:rsidRPr="00C52818">
              <w:rPr>
                <w:lang w:val="en-US"/>
              </w:rPr>
              <w:t>Compost organic waste</w:t>
            </w:r>
          </w:p>
        </w:tc>
        <w:tc>
          <w:tcPr>
            <w:tcW w:w="3587" w:type="dxa"/>
            <w:tcBorders>
              <w:top w:val="single" w:sz="4" w:space="0" w:color="707070"/>
              <w:left w:val="single" w:sz="4" w:space="0" w:color="707070"/>
              <w:bottom w:val="single" w:sz="4" w:space="0" w:color="707070"/>
              <w:right w:val="single" w:sz="4" w:space="0" w:color="707070"/>
            </w:tcBorders>
          </w:tcPr>
          <w:p w14:paraId="6103CACC" w14:textId="77777777" w:rsidR="00382145" w:rsidRDefault="00382145" w:rsidP="00376E47">
            <w:pPr>
              <w:pStyle w:val="DoEtabletext2018"/>
              <w:rPr>
                <w:rStyle w:val="DoEstrongemphasis2018"/>
              </w:rPr>
            </w:pPr>
            <w:r>
              <w:rPr>
                <w:rStyle w:val="DoEstrongemphasis2018"/>
              </w:rPr>
              <w:t>Harvest garden produce</w:t>
            </w:r>
          </w:p>
          <w:p w14:paraId="6987EB9E" w14:textId="77777777" w:rsidR="00382145" w:rsidRDefault="00382145" w:rsidP="00376E47">
            <w:pPr>
              <w:pStyle w:val="DoEtablelist1bullet2018"/>
              <w:rPr>
                <w:shd w:val="clear" w:color="auto" w:fill="FFFFFF"/>
                <w:lang w:val="en-US"/>
              </w:rPr>
            </w:pPr>
            <w:r w:rsidRPr="004E0E37">
              <w:rPr>
                <w:shd w:val="clear" w:color="auto" w:fill="FFFFFF"/>
                <w:lang w:val="en-US"/>
              </w:rPr>
              <w:t xml:space="preserve">Harvest produce </w:t>
            </w:r>
          </w:p>
          <w:p w14:paraId="1E6701BD" w14:textId="77777777" w:rsidR="00382145" w:rsidRDefault="00382145" w:rsidP="00376E47">
            <w:pPr>
              <w:pStyle w:val="DoEtablelist1bullet2018"/>
              <w:rPr>
                <w:shd w:val="clear" w:color="auto" w:fill="FFFFFF"/>
                <w:lang w:val="en-US"/>
              </w:rPr>
            </w:pPr>
            <w:r>
              <w:rPr>
                <w:shd w:val="clear" w:color="auto" w:fill="FFFFFF"/>
                <w:lang w:val="en-US"/>
              </w:rPr>
              <w:t xml:space="preserve">Name fruits and vegetables </w:t>
            </w:r>
          </w:p>
          <w:p w14:paraId="70BA745E" w14:textId="77777777" w:rsidR="00382145" w:rsidRDefault="00382145" w:rsidP="00376E47">
            <w:pPr>
              <w:pStyle w:val="DoEtablelist1bullet2018"/>
              <w:rPr>
                <w:shd w:val="clear" w:color="auto" w:fill="FFFFFF"/>
                <w:lang w:val="en-US"/>
              </w:rPr>
            </w:pPr>
            <w:r>
              <w:rPr>
                <w:shd w:val="clear" w:color="auto" w:fill="FFFFFF"/>
                <w:lang w:val="en-US"/>
              </w:rPr>
              <w:t>Collect seeds</w:t>
            </w:r>
          </w:p>
          <w:p w14:paraId="3C0F29A4" w14:textId="77777777" w:rsidR="00382145" w:rsidRDefault="00382145" w:rsidP="00376E47">
            <w:pPr>
              <w:pStyle w:val="DoEtablelist1bullet2018"/>
              <w:rPr>
                <w:shd w:val="clear" w:color="auto" w:fill="FFFFFF"/>
                <w:lang w:val="en-US"/>
              </w:rPr>
            </w:pPr>
            <w:r>
              <w:rPr>
                <w:shd w:val="clear" w:color="auto" w:fill="FFFFFF"/>
                <w:lang w:val="en-US"/>
              </w:rPr>
              <w:t xml:space="preserve">Remove and compost old plants </w:t>
            </w:r>
          </w:p>
          <w:p w14:paraId="2CBD5D35" w14:textId="77777777" w:rsidR="00382145" w:rsidRPr="004E0E37" w:rsidRDefault="00382145" w:rsidP="00376E47">
            <w:pPr>
              <w:pStyle w:val="DoEtablelist1bullet2018"/>
              <w:rPr>
                <w:shd w:val="clear" w:color="auto" w:fill="FFFFFF"/>
                <w:lang w:val="en-US"/>
              </w:rPr>
            </w:pPr>
            <w:r>
              <w:rPr>
                <w:shd w:val="clear" w:color="auto" w:fill="FFFFFF"/>
                <w:lang w:val="en-US"/>
              </w:rPr>
              <w:t>Store plant labels</w:t>
            </w:r>
          </w:p>
          <w:p w14:paraId="77AD91EB" w14:textId="77777777" w:rsidR="00382145" w:rsidRDefault="00382145" w:rsidP="00376E47">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58C3D224" w14:textId="77777777" w:rsidR="00382145" w:rsidRPr="006C20D2" w:rsidRDefault="00382145" w:rsidP="00376E47">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1869AA10" w14:textId="77777777" w:rsidR="00382145" w:rsidRDefault="00382145" w:rsidP="00382145">
      <w:pPr>
        <w:pStyle w:val="DoEheading32018"/>
      </w:pPr>
    </w:p>
    <w:p w14:paraId="28ADE27C" w14:textId="77777777" w:rsidR="00382145" w:rsidRDefault="00382145" w:rsidP="00382145">
      <w:pPr>
        <w:pStyle w:val="DoEheading32018"/>
      </w:pPr>
      <w:r w:rsidRPr="000D40AB">
        <w:lastRenderedPageBreak/>
        <w:t>1.</w:t>
      </w:r>
      <w:r>
        <w:t xml:space="preserve"> Observe food plants</w:t>
      </w:r>
    </w:p>
    <w:p w14:paraId="31D66B24" w14:textId="77777777" w:rsidR="00382145" w:rsidRPr="008B6819" w:rsidRDefault="00382145" w:rsidP="00382145">
      <w:pPr>
        <w:pStyle w:val="DoEbodytext2018"/>
        <w:rPr>
          <w:rStyle w:val="DoEstrongemphasis2018"/>
        </w:rPr>
      </w:pPr>
      <w:r w:rsidRPr="008B6819">
        <w:rPr>
          <w:rStyle w:val="DoEstrongemphasis2018"/>
        </w:rPr>
        <w:t xml:space="preserve">What food plants grow </w:t>
      </w:r>
      <w:r>
        <w:rPr>
          <w:rStyle w:val="DoEstrongemphasis2018"/>
        </w:rPr>
        <w:t>at school</w:t>
      </w:r>
      <w:r w:rsidRPr="008B6819">
        <w:rPr>
          <w:rStyle w:val="DoEstrongemphasis2018"/>
        </w:rPr>
        <w:t>? How do we prepare soil?</w:t>
      </w:r>
    </w:p>
    <w:tbl>
      <w:tblPr>
        <w:tblW w:w="10762" w:type="dxa"/>
        <w:tblLook w:val="04A0" w:firstRow="1" w:lastRow="0" w:firstColumn="1" w:lastColumn="0" w:noHBand="0" w:noVBand="1"/>
      </w:tblPr>
      <w:tblGrid>
        <w:gridCol w:w="1897"/>
        <w:gridCol w:w="6887"/>
        <w:gridCol w:w="1978"/>
      </w:tblGrid>
      <w:tr w:rsidR="00382145" w14:paraId="2FFF6788"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9D9117C" w14:textId="77777777" w:rsidR="00382145" w:rsidRPr="0084745C" w:rsidRDefault="00382145" w:rsidP="00376E47">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7806782"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40FDF89" w14:textId="77777777" w:rsidR="00382145" w:rsidRDefault="00382145" w:rsidP="00376E47">
            <w:pPr>
              <w:pStyle w:val="DoEtableheading2018"/>
            </w:pPr>
            <w:r>
              <w:t>Resources</w:t>
            </w:r>
          </w:p>
        </w:tc>
      </w:tr>
      <w:tr w:rsidR="00382145" w:rsidRPr="007E7E0C" w14:paraId="04257E4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433A14C"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BBFD917"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09F84A8F" w14:textId="77777777" w:rsidR="00382145" w:rsidRPr="00D14296" w:rsidRDefault="00382145" w:rsidP="00376E47">
            <w:pPr>
              <w:pStyle w:val="DoEtabletext2018"/>
              <w:rPr>
                <w:lang w:val="en-GB"/>
              </w:rPr>
            </w:pPr>
            <w:r w:rsidRPr="00D14296">
              <w:rPr>
                <w:lang w:val="en-GB"/>
              </w:rPr>
              <w:t xml:space="preserve">ST1-1WS-S observes, questions and collects data to communicate and compare ideas </w:t>
            </w:r>
          </w:p>
          <w:p w14:paraId="15510587" w14:textId="77777777" w:rsidR="00382145" w:rsidRDefault="00382145" w:rsidP="00376E47">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604DBAA6" w14:textId="77777777" w:rsidR="00382145" w:rsidRPr="00C656CD" w:rsidRDefault="00382145" w:rsidP="00376E47">
            <w:pPr>
              <w:pStyle w:val="DoEtabletext2018"/>
            </w:pPr>
            <w:r>
              <w:rPr>
                <w:lang w:val="en-GB"/>
              </w:rPr>
              <w:t xml:space="preserve">ST1-5LW-T </w:t>
            </w:r>
            <w:r w:rsidRPr="00C656CD">
              <w:t xml:space="preserve">identifies how plants and animals are used for food and fibre products </w:t>
            </w:r>
          </w:p>
          <w:p w14:paraId="20FE4B66" w14:textId="77777777" w:rsidR="00382145" w:rsidRPr="007E7E0C" w:rsidRDefault="00382145" w:rsidP="00376E47">
            <w:pPr>
              <w:pStyle w:val="DoEtabletext2018"/>
              <w:rPr>
                <w:rStyle w:val="DoEstrongemphasis2018"/>
              </w:rPr>
            </w:pPr>
            <w:r w:rsidRPr="007E7E0C">
              <w:rPr>
                <w:rStyle w:val="DoEstrongemphasis2018"/>
              </w:rPr>
              <w:t>PDHPE</w:t>
            </w:r>
          </w:p>
          <w:p w14:paraId="569F3A68" w14:textId="77777777" w:rsidR="00382145" w:rsidRPr="00C656CD" w:rsidRDefault="00382145" w:rsidP="00376E47">
            <w:pPr>
              <w:pStyle w:val="DoEtabletext2018"/>
            </w:pPr>
            <w:r>
              <w:rPr>
                <w:lang w:val="en-GB"/>
              </w:rPr>
              <w:t xml:space="preserve">PD1-7 </w:t>
            </w:r>
            <w:r w:rsidRPr="00C656CD">
              <w:t xml:space="preserve">explores actions that help make home and school healthy, safe and physically active spaces </w:t>
            </w:r>
            <w:r w:rsidRPr="00D14296">
              <w:rPr>
                <w:color w:val="FF0000"/>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5908405" w14:textId="77777777" w:rsidR="00382145" w:rsidRPr="007E7E0C" w:rsidRDefault="00382145" w:rsidP="00376E47">
            <w:pPr>
              <w:pStyle w:val="DoEtabletext2018"/>
              <w:rPr>
                <w:rStyle w:val="DoEstrongemphasis2018"/>
              </w:rPr>
            </w:pPr>
          </w:p>
        </w:tc>
      </w:tr>
      <w:tr w:rsidR="00382145" w:rsidRPr="007E7E0C" w14:paraId="6B7A7B2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D6AF237"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7ADB0231" w14:textId="77777777" w:rsidR="00382145" w:rsidRDefault="00382145" w:rsidP="00376E47">
            <w:pPr>
              <w:pStyle w:val="DoEtabletext2018"/>
              <w:rPr>
                <w:lang w:val="en-GB"/>
              </w:rPr>
            </w:pPr>
            <w:r>
              <w:rPr>
                <w:lang w:val="en-GB"/>
              </w:rPr>
              <w:t xml:space="preserve">For students to: </w:t>
            </w:r>
          </w:p>
          <w:p w14:paraId="3EF00651" w14:textId="77777777" w:rsidR="00382145" w:rsidRDefault="00382145" w:rsidP="00376E47">
            <w:pPr>
              <w:pStyle w:val="DoEtablelist1bullet2018"/>
            </w:pPr>
            <w:r>
              <w:t>observe some living plants in school gardens that are used for food</w:t>
            </w:r>
          </w:p>
          <w:p w14:paraId="192F164A" w14:textId="77777777" w:rsidR="00382145" w:rsidRDefault="00382145" w:rsidP="00376E47">
            <w:pPr>
              <w:pStyle w:val="DoEtablelist1bullet2018"/>
            </w:pPr>
            <w:r>
              <w:t xml:space="preserve">name some food plants and state some of their uses </w:t>
            </w:r>
          </w:p>
          <w:p w14:paraId="3E76C596" w14:textId="77777777" w:rsidR="00382145" w:rsidRPr="002A6F00" w:rsidRDefault="00382145" w:rsidP="00376E47">
            <w:pPr>
              <w:pStyle w:val="DoEtablelist1bullet2018"/>
              <w:rPr>
                <w:rStyle w:val="DoEstrongemphasis2018"/>
                <w:b w:val="0"/>
              </w:rPr>
            </w:pPr>
            <w:r>
              <w:t>help prepare a garden bed for planting food plants.</w:t>
            </w:r>
          </w:p>
        </w:tc>
        <w:tc>
          <w:tcPr>
            <w:tcW w:w="1978" w:type="dxa"/>
            <w:tcBorders>
              <w:top w:val="single" w:sz="4" w:space="0" w:color="707070"/>
              <w:left w:val="single" w:sz="4" w:space="0" w:color="707070"/>
              <w:bottom w:val="single" w:sz="4" w:space="0" w:color="707070"/>
              <w:right w:val="single" w:sz="4" w:space="0" w:color="707070"/>
            </w:tcBorders>
          </w:tcPr>
          <w:p w14:paraId="6D86E7E0" w14:textId="77777777" w:rsidR="00382145" w:rsidRPr="007E7E0C" w:rsidRDefault="00382145" w:rsidP="00376E47">
            <w:pPr>
              <w:pStyle w:val="DoEtabletext2018"/>
              <w:rPr>
                <w:rStyle w:val="DoEstrongemphasis2018"/>
              </w:rPr>
            </w:pPr>
          </w:p>
        </w:tc>
      </w:tr>
      <w:tr w:rsidR="00382145" w:rsidRPr="00D817A1" w14:paraId="0600E37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4D36DE5" w14:textId="77777777" w:rsidR="00382145" w:rsidRDefault="00382145" w:rsidP="00376E47">
            <w:pPr>
              <w:pStyle w:val="DoEtabletext2018"/>
              <w:rPr>
                <w:rStyle w:val="DoEstrongemphasis2018"/>
              </w:rPr>
            </w:pPr>
            <w:r w:rsidRPr="00D817A1">
              <w:rPr>
                <w:rStyle w:val="DoEstrongemphasis2018"/>
              </w:rPr>
              <w:t>Outside garden activities</w:t>
            </w:r>
          </w:p>
          <w:p w14:paraId="4E2BC53B" w14:textId="77777777" w:rsidR="00382145" w:rsidRDefault="00382145" w:rsidP="00376E47">
            <w:pPr>
              <w:pStyle w:val="DoEtabletext2018"/>
              <w:rPr>
                <w:rStyle w:val="DoEstrongemphasis2018"/>
              </w:rPr>
            </w:pPr>
            <w:r>
              <w:rPr>
                <w:b/>
                <w:noProof/>
              </w:rPr>
              <w:drawing>
                <wp:inline distT="0" distB="0" distL="0" distR="0" wp14:anchorId="0C7EBAA6" wp14:editId="74CB3A9C">
                  <wp:extent cx="1046767" cy="1411550"/>
                  <wp:effectExtent l="0" t="0" r="0" b="0"/>
                  <wp:docPr id="70" name="Picture 70" descr="Young child dressed in gum boots and a bucket hat digging a trowel in to soil. Leafy vegetables are growing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2019-04-11 21.09.41.png"/>
                          <pic:cNvPicPr/>
                        </pic:nvPicPr>
                        <pic:blipFill>
                          <a:blip r:embed="rId83" cstate="hqprint">
                            <a:extLst>
                              <a:ext uri="{28A0092B-C50C-407E-A947-70E740481C1C}">
                                <a14:useLocalDpi xmlns:a14="http://schemas.microsoft.com/office/drawing/2010/main"/>
                              </a:ext>
                            </a:extLst>
                          </a:blip>
                          <a:stretch>
                            <a:fillRect/>
                          </a:stretch>
                        </pic:blipFill>
                        <pic:spPr>
                          <a:xfrm>
                            <a:off x="0" y="0"/>
                            <a:ext cx="1058883" cy="1427888"/>
                          </a:xfrm>
                          <a:prstGeom prst="rect">
                            <a:avLst/>
                          </a:prstGeom>
                        </pic:spPr>
                      </pic:pic>
                    </a:graphicData>
                  </a:graphic>
                </wp:inline>
              </w:drawing>
            </w:r>
          </w:p>
          <w:p w14:paraId="003A3683" w14:textId="77777777" w:rsidR="00382145" w:rsidRPr="00102E81" w:rsidRDefault="00382145" w:rsidP="00376E47">
            <w:pPr>
              <w:pStyle w:val="DoEgraphics2018"/>
              <w:rPr>
                <w:rStyle w:val="DoEstrongemphasis2018"/>
                <w:b w:val="0"/>
              </w:rPr>
            </w:pPr>
            <w:r w:rsidRPr="00102E81">
              <w:rPr>
                <w:rStyle w:val="DoEstrongemphasis2018"/>
              </w:rPr>
              <w:t xml:space="preserve">Child </w:t>
            </w:r>
            <w:r>
              <w:rPr>
                <w:rStyle w:val="DoEstrongemphasis2018"/>
              </w:rPr>
              <w:t>digging soil.</w:t>
            </w:r>
            <w:r w:rsidRPr="00102E81">
              <w:rPr>
                <w:rStyle w:val="DoEstrongemphasis2018"/>
              </w:rPr>
              <w:t xml:space="preserve"> </w:t>
            </w:r>
            <w:hyperlink r:id="rId84" w:history="1">
              <w:proofErr w:type="spellStart"/>
              <w:r w:rsidRPr="00102E81">
                <w:rPr>
                  <w:rStyle w:val="Hyperlink"/>
                </w:rPr>
                <w:t>Pxhere</w:t>
              </w:r>
              <w:proofErr w:type="spellEnd"/>
            </w:hyperlink>
            <w:r>
              <w:rPr>
                <w:rStyle w:val="Hyperlink"/>
              </w:rPr>
              <w:t>.</w:t>
            </w:r>
            <w:r w:rsidRPr="00102E81">
              <w:rPr>
                <w:rStyle w:val="DoEstrongemphasis2018"/>
              </w:rPr>
              <w:t xml:space="preserve"> </w:t>
            </w:r>
            <w:r>
              <w:rPr>
                <w:rStyle w:val="DoEstrongemphasis2018"/>
              </w:rPr>
              <w:t>CC0</w:t>
            </w:r>
          </w:p>
          <w:p w14:paraId="5449FD68" w14:textId="77777777" w:rsidR="00382145" w:rsidRDefault="00382145" w:rsidP="00376E47">
            <w:pPr>
              <w:pStyle w:val="DoEtabletext2018"/>
              <w:rPr>
                <w:rStyle w:val="DoEstrongemphasis2018"/>
              </w:rPr>
            </w:pPr>
          </w:p>
          <w:p w14:paraId="358B5301"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3CFC1585" w14:textId="77777777" w:rsidR="00382145" w:rsidRDefault="00382145" w:rsidP="00376E47">
            <w:pPr>
              <w:pStyle w:val="DoEtabletext2018"/>
              <w:rPr>
                <w:rStyle w:val="DoEstrongemphasis2018"/>
              </w:rPr>
            </w:pPr>
            <w:r>
              <w:rPr>
                <w:rStyle w:val="DoEstrongemphasis2018"/>
              </w:rPr>
              <w:t>Explore food plants growing at school</w:t>
            </w:r>
          </w:p>
          <w:p w14:paraId="2DD26616" w14:textId="77777777" w:rsidR="00382145" w:rsidRDefault="00382145" w:rsidP="00376E47">
            <w:pPr>
              <w:pStyle w:val="DoEtablelist1bullet2018"/>
              <w:rPr>
                <w:shd w:val="clear" w:color="auto" w:fill="FFFFFF"/>
              </w:rPr>
            </w:pPr>
            <w:r>
              <w:rPr>
                <w:shd w:val="clear" w:color="auto" w:fill="FFFFFF"/>
              </w:rPr>
              <w:t>Activate prior knowledge – What plants do we eat? What foods do we get from plants? What food plants grow in our school?</w:t>
            </w:r>
          </w:p>
          <w:p w14:paraId="7BA31A81" w14:textId="77777777" w:rsidR="00382145" w:rsidRDefault="00382145" w:rsidP="00376E47">
            <w:pPr>
              <w:pStyle w:val="DoEtablelist1bullet2018"/>
              <w:rPr>
                <w:shd w:val="clear" w:color="auto" w:fill="FFFFFF"/>
              </w:rPr>
            </w:pPr>
            <w:r>
              <w:rPr>
                <w:shd w:val="clear" w:color="auto" w:fill="FFFFFF"/>
              </w:rPr>
              <w:t xml:space="preserve">Observe food plants – walk through the school grounds, identifying food plants such as fruit trees and vegetables. Include bush foods in the walk. Seek expertise from a local Aboriginal community member. </w:t>
            </w:r>
          </w:p>
          <w:p w14:paraId="3B3CAFC3" w14:textId="77777777" w:rsidR="00382145" w:rsidRDefault="00382145" w:rsidP="00376E47">
            <w:pPr>
              <w:pStyle w:val="DoEtablelist1bullet2018"/>
              <w:rPr>
                <w:shd w:val="clear" w:color="auto" w:fill="FFFFFF"/>
              </w:rPr>
            </w:pPr>
            <w:r>
              <w:rPr>
                <w:shd w:val="clear" w:color="auto" w:fill="FFFFFF"/>
              </w:rPr>
              <w:t xml:space="preserve">Name the plants and outline their uses. </w:t>
            </w:r>
          </w:p>
          <w:p w14:paraId="222FB112" w14:textId="77777777" w:rsidR="00382145" w:rsidRDefault="00382145" w:rsidP="00376E47">
            <w:pPr>
              <w:pStyle w:val="DoEtablelist1bullet2018"/>
              <w:rPr>
                <w:shd w:val="clear" w:color="auto" w:fill="FFFFFF"/>
              </w:rPr>
            </w:pPr>
            <w:r>
              <w:rPr>
                <w:shd w:val="clear" w:color="auto" w:fill="FFFFFF"/>
              </w:rPr>
              <w:t>Photograph observations – for labelling and grouping.</w:t>
            </w:r>
          </w:p>
          <w:p w14:paraId="1AA8C23A" w14:textId="77777777" w:rsidR="00382145" w:rsidRDefault="00382145" w:rsidP="00376E47">
            <w:pPr>
              <w:pStyle w:val="DoEtablelist1bullet2018"/>
              <w:rPr>
                <w:lang w:val="en-GB"/>
              </w:rPr>
            </w:pPr>
            <w:r>
              <w:rPr>
                <w:lang w:val="en-GB"/>
              </w:rPr>
              <w:t>Explore the kitchen garden – name the plants and provide guided tasting or ‘scrunch and sniffing’. Examine the soil with hands and magnifiers. Notice invertebrates using the garden.</w:t>
            </w:r>
          </w:p>
          <w:p w14:paraId="572FF7DF" w14:textId="77777777" w:rsidR="00382145" w:rsidRPr="007C2A14" w:rsidRDefault="00382145" w:rsidP="00376E47">
            <w:pPr>
              <w:pStyle w:val="DoEtablelist1bullet2018"/>
              <w:rPr>
                <w:shd w:val="clear" w:color="auto" w:fill="FFFFFF"/>
              </w:rPr>
            </w:pPr>
            <w:r>
              <w:rPr>
                <w:shd w:val="clear" w:color="auto" w:fill="FFFFFF"/>
              </w:rPr>
              <w:t>Harvest mint or lemon grass – students ‘scrunch and sniff’ a leaf then add it to their water bottles as an infusion.</w:t>
            </w:r>
          </w:p>
          <w:p w14:paraId="664506D1" w14:textId="77777777" w:rsidR="00382145" w:rsidRDefault="00382145" w:rsidP="00376E47">
            <w:pPr>
              <w:pStyle w:val="DoEtablelist1bullet2018"/>
              <w:rPr>
                <w:lang w:val="en-GB"/>
              </w:rPr>
            </w:pPr>
            <w:r>
              <w:rPr>
                <w:lang w:val="en-GB"/>
              </w:rPr>
              <w:t xml:space="preserve">Sort and collate photographs – students use a collage app to group and organise their photographs based on features or types of plants. </w:t>
            </w:r>
          </w:p>
          <w:p w14:paraId="012373D8" w14:textId="77777777" w:rsidR="00382145" w:rsidRDefault="00382145" w:rsidP="00376E47">
            <w:pPr>
              <w:pStyle w:val="DoEtabletext2018"/>
              <w:rPr>
                <w:rStyle w:val="DoEstrongemphasis2018"/>
              </w:rPr>
            </w:pPr>
            <w:r w:rsidRPr="00B3461A">
              <w:rPr>
                <w:rStyle w:val="DoEstrongemphasis2018"/>
              </w:rPr>
              <w:t xml:space="preserve">Prepare </w:t>
            </w:r>
            <w:r>
              <w:rPr>
                <w:rStyle w:val="DoEstrongemphasis2018"/>
              </w:rPr>
              <w:t>the soil in the garden</w:t>
            </w:r>
            <w:r w:rsidRPr="00B3461A">
              <w:rPr>
                <w:rStyle w:val="DoEstrongemphasis2018"/>
              </w:rPr>
              <w:t xml:space="preserve"> </w:t>
            </w:r>
          </w:p>
          <w:p w14:paraId="481FD8DF" w14:textId="77777777" w:rsidR="00382145" w:rsidRPr="006E271C" w:rsidRDefault="00382145" w:rsidP="00376E47">
            <w:pPr>
              <w:pStyle w:val="DoEtablelist1bullet2018"/>
            </w:pPr>
            <w:r w:rsidRPr="006E271C">
              <w:t>Determine positive gardening behaviours</w:t>
            </w:r>
            <w:r>
              <w:t xml:space="preserve"> and allocate roles.</w:t>
            </w:r>
          </w:p>
          <w:p w14:paraId="08CFADB8" w14:textId="77777777" w:rsidR="00382145" w:rsidRPr="00B930D4" w:rsidRDefault="00382145" w:rsidP="00376E47">
            <w:pPr>
              <w:pStyle w:val="DoEtablelist1bullet2018"/>
              <w:rPr>
                <w:lang w:val="en-GB"/>
              </w:rPr>
            </w:pPr>
            <w:r w:rsidRPr="006E271C">
              <w:t>Demonstrate gardening equipment and explain safety practices</w:t>
            </w:r>
            <w:r>
              <w:t>.</w:t>
            </w:r>
          </w:p>
          <w:p w14:paraId="22482E75" w14:textId="77777777" w:rsidR="00382145" w:rsidRPr="006E271C" w:rsidRDefault="00382145" w:rsidP="00376E47">
            <w:pPr>
              <w:pStyle w:val="DoEtablelist1bullet2018"/>
            </w:pPr>
            <w:r w:rsidRPr="006E271C">
              <w:t xml:space="preserve">Loosen </w:t>
            </w:r>
            <w:r>
              <w:t xml:space="preserve">and aerate </w:t>
            </w:r>
            <w:r w:rsidRPr="006E271C">
              <w:t>the soil and weed the garden beds</w:t>
            </w:r>
            <w:r>
              <w:t>.</w:t>
            </w:r>
          </w:p>
          <w:p w14:paraId="462B0456" w14:textId="77777777" w:rsidR="00382145" w:rsidRPr="00297CC7" w:rsidRDefault="00382145" w:rsidP="00376E47">
            <w:pPr>
              <w:pStyle w:val="DoEtablelist1bullet2018"/>
            </w:pPr>
            <w:r>
              <w:rPr>
                <w:lang w:val="en-GB"/>
              </w:rPr>
              <w:t>Demonstrate testing the soil type and pH of the food garden.</w:t>
            </w:r>
          </w:p>
          <w:p w14:paraId="7B523C2B" w14:textId="77777777" w:rsidR="00382145" w:rsidRDefault="00382145" w:rsidP="00376E47">
            <w:pPr>
              <w:pStyle w:val="DoEtablelist1bullet2018"/>
            </w:pPr>
            <w:r w:rsidRPr="006E271C">
              <w:t xml:space="preserve">Dig </w:t>
            </w:r>
            <w:r>
              <w:t>through compost and other matter, based on the soil test.</w:t>
            </w:r>
          </w:p>
          <w:p w14:paraId="1CDB312A" w14:textId="77777777" w:rsidR="00382145" w:rsidRPr="0027646B" w:rsidRDefault="00382145" w:rsidP="00376E47">
            <w:pPr>
              <w:pStyle w:val="DoEtablelist1bullet2018"/>
              <w:rPr>
                <w:color w:val="000000" w:themeColor="text1"/>
                <w:shd w:val="clear" w:color="auto" w:fill="FFFFFF"/>
              </w:rPr>
            </w:pPr>
            <w:r w:rsidRPr="0027646B">
              <w:rPr>
                <w:color w:val="000000" w:themeColor="text1"/>
                <w:shd w:val="clear" w:color="auto" w:fill="FFFFFF"/>
              </w:rPr>
              <w:t>Spread sugar cane or straw mulch to a depth of 5cm over the soil</w:t>
            </w:r>
            <w:r>
              <w:rPr>
                <w:color w:val="000000" w:themeColor="text1"/>
                <w:shd w:val="clear" w:color="auto" w:fill="FFFFFF"/>
              </w:rPr>
              <w:t>.</w:t>
            </w:r>
          </w:p>
          <w:p w14:paraId="1FF9CF55" w14:textId="77777777" w:rsidR="00382145" w:rsidRDefault="00382145" w:rsidP="00376E47">
            <w:pPr>
              <w:pStyle w:val="DoEtablelist1bullet2018"/>
            </w:pPr>
            <w:r>
              <w:t>Water the mulch covered garden beds.</w:t>
            </w:r>
          </w:p>
          <w:p w14:paraId="4D93B6C3" w14:textId="77777777" w:rsidR="00382145" w:rsidRDefault="00382145" w:rsidP="00376E47">
            <w:pPr>
              <w:pStyle w:val="DoEtablelist1bullet2018"/>
              <w:rPr>
                <w:lang w:val="en-GB"/>
              </w:rPr>
            </w:pPr>
            <w:r>
              <w:t xml:space="preserve">Share the picture book </w:t>
            </w:r>
            <w:proofErr w:type="gramStart"/>
            <w:r>
              <w:t>The</w:t>
            </w:r>
            <w:proofErr w:type="gramEnd"/>
            <w:r>
              <w:t xml:space="preserve"> curious garden by Peter Brown. Use it to </w:t>
            </w:r>
            <w:proofErr w:type="spellStart"/>
            <w:r>
              <w:t>i</w:t>
            </w:r>
            <w:r>
              <w:rPr>
                <w:lang w:val="en-GB"/>
              </w:rPr>
              <w:t>ntroduce</w:t>
            </w:r>
            <w:proofErr w:type="spellEnd"/>
            <w:r>
              <w:rPr>
                <w:lang w:val="en-GB"/>
              </w:rPr>
              <w:t xml:space="preserve"> garden journals and their purpose.</w:t>
            </w:r>
          </w:p>
          <w:p w14:paraId="36D72A3C" w14:textId="77777777" w:rsidR="00382145" w:rsidRPr="00D75820" w:rsidRDefault="00382145" w:rsidP="00376E47">
            <w:pPr>
              <w:pStyle w:val="DoEtablelist1bullet2018"/>
              <w:rPr>
                <w:lang w:val="en-GB"/>
              </w:rPr>
            </w:pPr>
            <w:r>
              <w:rPr>
                <w:lang w:val="en-GB"/>
              </w:rPr>
              <w:t xml:space="preserve">Draw and record observations in garden journals. </w:t>
            </w:r>
          </w:p>
        </w:tc>
        <w:tc>
          <w:tcPr>
            <w:tcW w:w="1978" w:type="dxa"/>
            <w:tcBorders>
              <w:top w:val="single" w:sz="4" w:space="0" w:color="707070"/>
              <w:left w:val="single" w:sz="4" w:space="0" w:color="707070"/>
              <w:bottom w:val="single" w:sz="4" w:space="0" w:color="707070"/>
              <w:right w:val="single" w:sz="4" w:space="0" w:color="707070"/>
            </w:tcBorders>
          </w:tcPr>
          <w:p w14:paraId="777C2000" w14:textId="77777777" w:rsidR="00382145" w:rsidRDefault="00382145" w:rsidP="00376E47">
            <w:pPr>
              <w:pStyle w:val="DoEtabletext2018"/>
            </w:pPr>
            <w:hyperlink r:id="rId85"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r>
              <w:t xml:space="preserve"> </w:t>
            </w:r>
          </w:p>
          <w:p w14:paraId="6FE4A8E4" w14:textId="77777777" w:rsidR="00382145" w:rsidRDefault="00382145" w:rsidP="00376E47">
            <w:pPr>
              <w:pStyle w:val="DoEtabletext2018"/>
              <w:rPr>
                <w:lang w:val="en-US"/>
              </w:rPr>
            </w:pPr>
            <w:r>
              <w:rPr>
                <w:lang w:val="en-US"/>
              </w:rPr>
              <w:t>Camera device</w:t>
            </w:r>
          </w:p>
          <w:p w14:paraId="32302DA3" w14:textId="77777777" w:rsidR="00382145" w:rsidRDefault="00382145" w:rsidP="00376E47">
            <w:pPr>
              <w:pStyle w:val="DoEtabletext2018"/>
              <w:rPr>
                <w:lang w:val="en-US"/>
              </w:rPr>
            </w:pPr>
            <w:r>
              <w:rPr>
                <w:lang w:val="en-US"/>
              </w:rPr>
              <w:t>Soil pH test kit</w:t>
            </w:r>
          </w:p>
          <w:p w14:paraId="7D5394F6" w14:textId="77777777" w:rsidR="00382145" w:rsidRDefault="00382145" w:rsidP="00376E47">
            <w:pPr>
              <w:pStyle w:val="DoEtabletext2018"/>
              <w:rPr>
                <w:lang w:val="en-US"/>
              </w:rPr>
            </w:pPr>
            <w:r>
              <w:rPr>
                <w:lang w:val="en-US"/>
              </w:rPr>
              <w:t>Gardening tools</w:t>
            </w:r>
          </w:p>
          <w:p w14:paraId="0A869DE7" w14:textId="77777777" w:rsidR="00382145" w:rsidRDefault="00382145" w:rsidP="00376E47">
            <w:pPr>
              <w:pStyle w:val="DoEtabletext2018"/>
              <w:rPr>
                <w:lang w:val="en-US"/>
              </w:rPr>
            </w:pPr>
            <w:r>
              <w:rPr>
                <w:lang w:val="en-US"/>
              </w:rPr>
              <w:t>Mulch, compost</w:t>
            </w:r>
          </w:p>
          <w:p w14:paraId="69645632" w14:textId="77777777" w:rsidR="00382145" w:rsidRDefault="00382145" w:rsidP="00376E47">
            <w:pPr>
              <w:pStyle w:val="DoEtabletext2018"/>
              <w:rPr>
                <w:lang w:val="en-US"/>
              </w:rPr>
            </w:pPr>
            <w:r>
              <w:rPr>
                <w:lang w:val="en-US"/>
              </w:rPr>
              <w:t>Magnifiers</w:t>
            </w:r>
          </w:p>
          <w:p w14:paraId="494BAD9B" w14:textId="77777777" w:rsidR="00382145" w:rsidRDefault="00382145" w:rsidP="00376E47">
            <w:pPr>
              <w:pStyle w:val="DoEtabletext2018"/>
              <w:rPr>
                <w:lang w:val="en-US"/>
              </w:rPr>
            </w:pPr>
            <w:r>
              <w:rPr>
                <w:lang w:val="en-US"/>
              </w:rPr>
              <w:t xml:space="preserve">Garden journals, pencils </w:t>
            </w:r>
          </w:p>
          <w:p w14:paraId="774FED4B" w14:textId="77777777" w:rsidR="00382145" w:rsidRDefault="00382145" w:rsidP="00376E47">
            <w:pPr>
              <w:pStyle w:val="DoEtabletext2018"/>
            </w:pPr>
            <w:hyperlink r:id="rId86" w:history="1">
              <w:r w:rsidRPr="000F5D95">
                <w:rPr>
                  <w:rStyle w:val="Hyperlink"/>
                </w:rPr>
                <w:t>Know your soil</w:t>
              </w:r>
            </w:hyperlink>
            <w:r>
              <w:t>, Gardening Australia (teacher reference)</w:t>
            </w:r>
          </w:p>
          <w:p w14:paraId="504F5C38" w14:textId="77777777" w:rsidR="00382145" w:rsidRDefault="00382145" w:rsidP="00376E47">
            <w:pPr>
              <w:pStyle w:val="DoEtabletext2018"/>
            </w:pPr>
            <w:r>
              <w:t>Book – The curious garden by Peter Brown</w:t>
            </w:r>
          </w:p>
          <w:p w14:paraId="0F91A17F" w14:textId="77777777" w:rsidR="00382145" w:rsidRDefault="00382145" w:rsidP="00376E47">
            <w:pPr>
              <w:pStyle w:val="DoEtabletext2018"/>
              <w:rPr>
                <w:lang w:val="en-US"/>
              </w:rPr>
            </w:pPr>
          </w:p>
          <w:p w14:paraId="60ED2DBF" w14:textId="77777777" w:rsidR="00382145" w:rsidRPr="00D817A1" w:rsidRDefault="00382145" w:rsidP="00376E47">
            <w:pPr>
              <w:pStyle w:val="DoEtabletext2018"/>
              <w:rPr>
                <w:rStyle w:val="DoEstrongemphasis2018"/>
                <w:b w:val="0"/>
              </w:rPr>
            </w:pPr>
          </w:p>
        </w:tc>
      </w:tr>
    </w:tbl>
    <w:p w14:paraId="6B22EEFF" w14:textId="77777777" w:rsidR="00382145" w:rsidRDefault="00382145" w:rsidP="00382145">
      <w:pPr>
        <w:pStyle w:val="DoEheading32018"/>
      </w:pPr>
      <w:r>
        <w:lastRenderedPageBreak/>
        <w:t>2</w:t>
      </w:r>
      <w:r w:rsidRPr="000D40AB">
        <w:t>.</w:t>
      </w:r>
      <w:r>
        <w:t xml:space="preserve"> Make fruit water infusions</w:t>
      </w:r>
    </w:p>
    <w:p w14:paraId="36379144" w14:textId="77777777" w:rsidR="00382145" w:rsidRPr="008B6819" w:rsidRDefault="00382145" w:rsidP="00382145">
      <w:pPr>
        <w:pStyle w:val="DoEbodytext2018"/>
        <w:rPr>
          <w:rStyle w:val="DoEstrongemphasis2018"/>
        </w:rPr>
      </w:pPr>
      <w:r w:rsidRPr="008B6819">
        <w:rPr>
          <w:rStyle w:val="DoEstrongemphasis2018"/>
        </w:rPr>
        <w:t xml:space="preserve">How do we use food plants? How do we plant seedlings? </w:t>
      </w:r>
    </w:p>
    <w:tbl>
      <w:tblPr>
        <w:tblW w:w="10762" w:type="dxa"/>
        <w:tblLook w:val="04A0" w:firstRow="1" w:lastRow="0" w:firstColumn="1" w:lastColumn="0" w:noHBand="0" w:noVBand="1"/>
      </w:tblPr>
      <w:tblGrid>
        <w:gridCol w:w="1897"/>
        <w:gridCol w:w="6887"/>
        <w:gridCol w:w="1978"/>
      </w:tblGrid>
      <w:tr w:rsidR="00382145" w14:paraId="74C9A3A2"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CCCB573" w14:textId="77777777" w:rsidR="00382145" w:rsidRPr="0084745C" w:rsidRDefault="00382145" w:rsidP="00376E47">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459A4CB"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E13B313" w14:textId="77777777" w:rsidR="00382145" w:rsidRDefault="00382145" w:rsidP="00376E47">
            <w:pPr>
              <w:pStyle w:val="DoEtableheading2018"/>
            </w:pPr>
            <w:r>
              <w:t>Resources</w:t>
            </w:r>
          </w:p>
        </w:tc>
      </w:tr>
      <w:tr w:rsidR="00382145" w:rsidRPr="007E7E0C" w14:paraId="5B1D199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69785D8"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DF6A362"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69E6C070" w14:textId="77777777" w:rsidR="00382145" w:rsidRPr="00D14296" w:rsidRDefault="00382145" w:rsidP="00376E47">
            <w:pPr>
              <w:pStyle w:val="DoEtabletext2018"/>
              <w:rPr>
                <w:lang w:val="en-GB"/>
              </w:rPr>
            </w:pPr>
            <w:r>
              <w:rPr>
                <w:lang w:val="en-GB"/>
              </w:rPr>
              <w:t xml:space="preserve">ST1-2DP-T </w:t>
            </w:r>
            <w:r w:rsidRPr="000C43BC">
              <w:rPr>
                <w:lang w:val="en-GB"/>
              </w:rPr>
              <w:t>uses materials, tools and equipment to develop solutions for a need or opportunity</w:t>
            </w:r>
          </w:p>
          <w:p w14:paraId="547180B9" w14:textId="77777777" w:rsidR="00382145" w:rsidRDefault="00382145" w:rsidP="00376E47">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21641299" w14:textId="77777777" w:rsidR="00382145" w:rsidRDefault="00382145" w:rsidP="00376E47">
            <w:pPr>
              <w:pStyle w:val="DoEtabletext2018"/>
              <w:rPr>
                <w:rStyle w:val="DoEstrongemphasis2018"/>
              </w:rPr>
            </w:pPr>
            <w:r w:rsidRPr="00DA4BAB">
              <w:rPr>
                <w:rStyle w:val="DoEstrongemphasis2018"/>
              </w:rPr>
              <w:t>Mathematics</w:t>
            </w:r>
          </w:p>
          <w:p w14:paraId="172A45CF" w14:textId="77777777" w:rsidR="00382145" w:rsidRPr="00FC2FBF" w:rsidRDefault="00382145" w:rsidP="00376E47">
            <w:pPr>
              <w:pStyle w:val="DoEtabletext2018"/>
              <w:rPr>
                <w:rStyle w:val="DoEstrongemphasis2018"/>
                <w:b w:val="0"/>
              </w:rPr>
            </w:pPr>
            <w:r w:rsidRPr="00FC2FBF">
              <w:rPr>
                <w:rFonts w:hint="eastAsia"/>
              </w:rPr>
              <w:t>MA1-9MG measures, records, compares and estimates lengths and distances using uniform informal units, metres and centimetres</w:t>
            </w:r>
          </w:p>
        </w:tc>
        <w:tc>
          <w:tcPr>
            <w:tcW w:w="1978" w:type="dxa"/>
            <w:tcBorders>
              <w:top w:val="single" w:sz="4" w:space="0" w:color="707070"/>
              <w:left w:val="single" w:sz="4" w:space="0" w:color="707070"/>
              <w:bottom w:val="single" w:sz="4" w:space="0" w:color="707070"/>
              <w:right w:val="single" w:sz="4" w:space="0" w:color="707070"/>
            </w:tcBorders>
          </w:tcPr>
          <w:p w14:paraId="4BC4E1F4" w14:textId="77777777" w:rsidR="00382145" w:rsidRPr="007E7E0C" w:rsidRDefault="00382145" w:rsidP="00376E47">
            <w:pPr>
              <w:pStyle w:val="DoEtabletext2018"/>
              <w:rPr>
                <w:rStyle w:val="DoEstrongemphasis2018"/>
              </w:rPr>
            </w:pPr>
          </w:p>
        </w:tc>
      </w:tr>
      <w:tr w:rsidR="00382145" w:rsidRPr="007E7E0C" w14:paraId="04AF68B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66CA349"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0C0D5AE" w14:textId="77777777" w:rsidR="00382145" w:rsidRDefault="00382145" w:rsidP="00376E47">
            <w:pPr>
              <w:pStyle w:val="DoEtabletext2018"/>
              <w:rPr>
                <w:lang w:val="en-GB"/>
              </w:rPr>
            </w:pPr>
            <w:r>
              <w:rPr>
                <w:lang w:val="en-GB"/>
              </w:rPr>
              <w:t xml:space="preserve">For students to: </w:t>
            </w:r>
          </w:p>
          <w:p w14:paraId="50D2237D" w14:textId="77777777" w:rsidR="00382145" w:rsidRDefault="00382145" w:rsidP="00376E47">
            <w:pPr>
              <w:pStyle w:val="DoEtablelist1bullet2018"/>
            </w:pPr>
            <w:r>
              <w:t>plant seedlings into a garden bed</w:t>
            </w:r>
          </w:p>
          <w:p w14:paraId="28A863DA" w14:textId="77777777" w:rsidR="00382145" w:rsidRDefault="00382145" w:rsidP="00376E47">
            <w:pPr>
              <w:pStyle w:val="DoEtablelist1bullet2018"/>
            </w:pPr>
            <w:r>
              <w:t>recognise fruits and vegetables as two food groups</w:t>
            </w:r>
          </w:p>
          <w:p w14:paraId="5F0B7C2F" w14:textId="77777777" w:rsidR="00382145" w:rsidRPr="00063E24" w:rsidRDefault="00382145" w:rsidP="00376E47">
            <w:pPr>
              <w:pStyle w:val="DoEtablelist1bullet2018"/>
              <w:rPr>
                <w:rStyle w:val="DoEstrongemphasis2018"/>
                <w:b w:val="0"/>
              </w:rPr>
            </w:pPr>
            <w:r>
              <w:t>prepare and drink infused water as a healthy drink choice.</w:t>
            </w:r>
          </w:p>
        </w:tc>
        <w:tc>
          <w:tcPr>
            <w:tcW w:w="1978" w:type="dxa"/>
            <w:tcBorders>
              <w:top w:val="single" w:sz="4" w:space="0" w:color="707070"/>
              <w:left w:val="single" w:sz="4" w:space="0" w:color="707070"/>
              <w:bottom w:val="single" w:sz="4" w:space="0" w:color="707070"/>
              <w:right w:val="single" w:sz="4" w:space="0" w:color="707070"/>
            </w:tcBorders>
          </w:tcPr>
          <w:p w14:paraId="56A7F6AF" w14:textId="77777777" w:rsidR="00382145" w:rsidRPr="007E7E0C" w:rsidRDefault="00382145" w:rsidP="00376E47">
            <w:pPr>
              <w:pStyle w:val="DoEtabletext2018"/>
              <w:rPr>
                <w:rStyle w:val="DoEstrongemphasis2018"/>
              </w:rPr>
            </w:pPr>
          </w:p>
        </w:tc>
      </w:tr>
      <w:tr w:rsidR="00382145" w:rsidRPr="00D817A1" w14:paraId="485432C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851502E" w14:textId="77777777" w:rsidR="00382145" w:rsidRDefault="00382145" w:rsidP="00376E47">
            <w:pPr>
              <w:pStyle w:val="DoEtabletext2018"/>
              <w:rPr>
                <w:rStyle w:val="DoEstrongemphasis2018"/>
              </w:rPr>
            </w:pPr>
            <w:r w:rsidRPr="00D817A1">
              <w:rPr>
                <w:rStyle w:val="DoEstrongemphasis2018"/>
              </w:rPr>
              <w:t>Outside garden activities</w:t>
            </w:r>
          </w:p>
          <w:p w14:paraId="427DDFC9"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71FEEB26" w14:textId="77777777" w:rsidR="00382145" w:rsidRDefault="00382145" w:rsidP="00376E47">
            <w:pPr>
              <w:pStyle w:val="DoEtabletext2018"/>
              <w:rPr>
                <w:rStyle w:val="DoEstrongemphasis2018"/>
              </w:rPr>
            </w:pPr>
            <w:r>
              <w:rPr>
                <w:rStyle w:val="DoEstrongemphasis2018"/>
              </w:rPr>
              <w:t>Plant seedlings in garden beds</w:t>
            </w:r>
          </w:p>
          <w:p w14:paraId="5B8FF56F" w14:textId="77777777" w:rsidR="00382145" w:rsidRPr="00B4534E" w:rsidRDefault="00382145" w:rsidP="00376E47">
            <w:pPr>
              <w:pStyle w:val="DoEtablelist1bullet2018"/>
              <w:rPr>
                <w:lang w:val="en-US"/>
              </w:rPr>
            </w:pPr>
            <w:r>
              <w:rPr>
                <w:lang w:val="en-US"/>
              </w:rPr>
              <w:t>Water the garden beds and m</w:t>
            </w:r>
            <w:r w:rsidRPr="00B4534E">
              <w:rPr>
                <w:lang w:val="en-US"/>
              </w:rPr>
              <w:t>ark out and allocate planting spaces</w:t>
            </w:r>
            <w:r>
              <w:rPr>
                <w:lang w:val="en-US"/>
              </w:rPr>
              <w:t>.</w:t>
            </w:r>
          </w:p>
          <w:p w14:paraId="3CC77B11" w14:textId="77777777" w:rsidR="00382145" w:rsidRPr="00F201F3" w:rsidRDefault="00382145" w:rsidP="00376E47">
            <w:pPr>
              <w:pStyle w:val="DoEtablelist1bullet2018"/>
              <w:rPr>
                <w:shd w:val="clear" w:color="auto" w:fill="FFFFFF"/>
              </w:rPr>
            </w:pPr>
            <w:r>
              <w:rPr>
                <w:lang w:val="en-US"/>
              </w:rPr>
              <w:t xml:space="preserve">Demonstrate planting procedure and safe use of gardening tools. </w:t>
            </w:r>
          </w:p>
          <w:p w14:paraId="4BC9098D" w14:textId="77777777" w:rsidR="00382145" w:rsidRPr="00FC2FBF" w:rsidRDefault="00382145" w:rsidP="00376E47">
            <w:pPr>
              <w:pStyle w:val="DoEtablelist1bullet2018"/>
              <w:rPr>
                <w:shd w:val="clear" w:color="auto" w:fill="FFFFFF"/>
              </w:rPr>
            </w:pPr>
            <w:r>
              <w:rPr>
                <w:lang w:val="en-US"/>
              </w:rPr>
              <w:t>Use informal measurements to measure distances between plantings.</w:t>
            </w:r>
          </w:p>
          <w:p w14:paraId="7A803FE9" w14:textId="77777777" w:rsidR="00382145" w:rsidRPr="001C1448" w:rsidRDefault="00382145" w:rsidP="00376E47">
            <w:pPr>
              <w:pStyle w:val="DoEtablelist1bullet2018"/>
              <w:rPr>
                <w:shd w:val="clear" w:color="auto" w:fill="FFFFFF"/>
              </w:rPr>
            </w:pPr>
            <w:r>
              <w:rPr>
                <w:lang w:val="en-US"/>
              </w:rPr>
              <w:t>Plant seedlings in designated places. Plant flowering seedlings on the corners to attract pollinators.</w:t>
            </w:r>
          </w:p>
          <w:p w14:paraId="2520B7BF" w14:textId="77777777" w:rsidR="00382145" w:rsidRPr="00090F65" w:rsidRDefault="00382145" w:rsidP="00376E47">
            <w:pPr>
              <w:pStyle w:val="DoEtablelist1bullet2018"/>
              <w:rPr>
                <w:shd w:val="clear" w:color="auto" w:fill="FFFFFF"/>
              </w:rPr>
            </w:pPr>
            <w:r>
              <w:rPr>
                <w:lang w:val="en-US"/>
              </w:rPr>
              <w:t xml:space="preserve">Water each seedling with a watering can for 5 seconds. </w:t>
            </w:r>
          </w:p>
          <w:p w14:paraId="7335D5A7" w14:textId="77777777" w:rsidR="00382145" w:rsidRPr="000E7C0D" w:rsidRDefault="00382145" w:rsidP="00376E47">
            <w:pPr>
              <w:pStyle w:val="DoEtablelist1bullet2018"/>
              <w:rPr>
                <w:shd w:val="clear" w:color="auto" w:fill="FFFFFF"/>
              </w:rPr>
            </w:pPr>
            <w:r>
              <w:rPr>
                <w:lang w:val="en-US"/>
              </w:rPr>
              <w:t>Measure the heights of designated seedlings along the edges of the garden bed using uniform informal units.</w:t>
            </w:r>
          </w:p>
          <w:p w14:paraId="73525B81" w14:textId="77777777" w:rsidR="00382145" w:rsidRPr="00B3461A" w:rsidRDefault="00382145" w:rsidP="00376E47">
            <w:pPr>
              <w:pStyle w:val="DoEtablelist1bullet2018"/>
              <w:rPr>
                <w:shd w:val="clear" w:color="auto" w:fill="FFFFFF"/>
              </w:rPr>
            </w:pPr>
            <w:r>
              <w:rPr>
                <w:lang w:val="en-US"/>
              </w:rPr>
              <w:t xml:space="preserve">Install plant labels. </w:t>
            </w:r>
          </w:p>
          <w:p w14:paraId="398D5D2C" w14:textId="77777777" w:rsidR="00382145" w:rsidRPr="00D75820" w:rsidRDefault="00382145" w:rsidP="00376E47">
            <w:pPr>
              <w:pStyle w:val="DoEtablelist1bullet2018"/>
              <w:rPr>
                <w:lang w:val="en-GB"/>
              </w:rPr>
            </w:pPr>
            <w:r>
              <w:t>Record observations and measurements in garden journals.</w:t>
            </w:r>
          </w:p>
        </w:tc>
        <w:tc>
          <w:tcPr>
            <w:tcW w:w="1978" w:type="dxa"/>
            <w:tcBorders>
              <w:top w:val="single" w:sz="4" w:space="0" w:color="707070"/>
              <w:left w:val="single" w:sz="4" w:space="0" w:color="707070"/>
              <w:bottom w:val="single" w:sz="4" w:space="0" w:color="707070"/>
              <w:right w:val="single" w:sz="4" w:space="0" w:color="707070"/>
            </w:tcBorders>
          </w:tcPr>
          <w:p w14:paraId="7F3C3DD1" w14:textId="77777777" w:rsidR="00382145" w:rsidRDefault="00382145" w:rsidP="00376E47">
            <w:pPr>
              <w:pStyle w:val="DoEtabletext2018"/>
            </w:pPr>
            <w:hyperlink r:id="rId8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451C7D27" w14:textId="77777777" w:rsidR="00382145" w:rsidRDefault="00382145" w:rsidP="00376E47">
            <w:pPr>
              <w:pStyle w:val="DoEtabletext2018"/>
              <w:rPr>
                <w:rStyle w:val="DoEstrongemphasis2018"/>
                <w:b w:val="0"/>
              </w:rPr>
            </w:pPr>
            <w:hyperlink r:id="rId88" w:history="1">
              <w:r w:rsidRPr="002419C5">
                <w:rPr>
                  <w:rStyle w:val="Hyperlink"/>
                </w:rPr>
                <w:t>Planting guide</w:t>
              </w:r>
            </w:hyperlink>
            <w:r>
              <w:rPr>
                <w:rStyle w:val="DoEstrongemphasis2018"/>
              </w:rPr>
              <w:t xml:space="preserve">, </w:t>
            </w:r>
            <w:proofErr w:type="spellStart"/>
            <w:r>
              <w:rPr>
                <w:rStyle w:val="DoEstrongemphasis2018"/>
              </w:rPr>
              <w:t>Gardenate</w:t>
            </w:r>
            <w:proofErr w:type="spellEnd"/>
          </w:p>
          <w:p w14:paraId="70FA0F51" w14:textId="77777777" w:rsidR="00382145" w:rsidRDefault="00382145" w:rsidP="00376E47">
            <w:pPr>
              <w:pStyle w:val="DoEtabletext2018"/>
              <w:rPr>
                <w:rStyle w:val="DoEstrongemphasis2018"/>
                <w:b w:val="0"/>
              </w:rPr>
            </w:pPr>
            <w:r>
              <w:rPr>
                <w:rStyle w:val="DoEstrongemphasis2018"/>
              </w:rPr>
              <w:t xml:space="preserve">Fruit, vegetable and flowering seedlings </w:t>
            </w:r>
          </w:p>
          <w:p w14:paraId="442A8193" w14:textId="77777777" w:rsidR="00382145" w:rsidRDefault="00382145" w:rsidP="00376E47">
            <w:pPr>
              <w:pStyle w:val="DoEtabletext2018"/>
              <w:rPr>
                <w:lang w:val="en-US"/>
              </w:rPr>
            </w:pPr>
            <w:r>
              <w:rPr>
                <w:lang w:val="en-US"/>
              </w:rPr>
              <w:t>Gardening tools</w:t>
            </w:r>
          </w:p>
          <w:p w14:paraId="2DB9B4A7" w14:textId="77777777" w:rsidR="00382145" w:rsidRPr="00660729" w:rsidRDefault="00382145" w:rsidP="00376E47">
            <w:pPr>
              <w:pStyle w:val="DoEtabletext2018"/>
              <w:rPr>
                <w:rStyle w:val="DoEstrongemphasis2018"/>
                <w:b w:val="0"/>
                <w:lang w:val="en-US"/>
              </w:rPr>
            </w:pPr>
            <w:r>
              <w:rPr>
                <w:lang w:val="en-US"/>
              </w:rPr>
              <w:t xml:space="preserve">Garden journals </w:t>
            </w:r>
          </w:p>
        </w:tc>
      </w:tr>
      <w:tr w:rsidR="00382145" w:rsidRPr="00D817A1" w14:paraId="56B32C3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12BBF8C" w14:textId="77777777" w:rsidR="00382145" w:rsidRDefault="00382145" w:rsidP="00376E47">
            <w:pPr>
              <w:pStyle w:val="DoEtabletext2018"/>
              <w:rPr>
                <w:rStyle w:val="DoEstrongemphasis2018"/>
              </w:rPr>
            </w:pPr>
            <w:r>
              <w:rPr>
                <w:rStyle w:val="DoEstrongemphasis2018"/>
              </w:rPr>
              <w:t>Food preparation area</w:t>
            </w:r>
          </w:p>
          <w:p w14:paraId="666048DB" w14:textId="77777777" w:rsidR="00382145" w:rsidRDefault="00382145" w:rsidP="00376E47">
            <w:pPr>
              <w:pStyle w:val="DoEtabletext2018"/>
              <w:rPr>
                <w:rStyle w:val="DoEstrongemphasis2018"/>
              </w:rPr>
            </w:pPr>
            <w:r>
              <w:rPr>
                <w:b/>
                <w:noProof/>
              </w:rPr>
              <w:drawing>
                <wp:inline distT="0" distB="0" distL="0" distR="0" wp14:anchorId="33945760" wp14:editId="5CE8DC82">
                  <wp:extent cx="1029717" cy="1287624"/>
                  <wp:effectExtent l="0" t="0" r="0" b="0"/>
                  <wp:docPr id="5" name="Picture 5" descr="A clear glass of water containing blueberries and ice and garnished with a sprig of mint and slice of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used-water-1225181.jpg"/>
                          <pic:cNvPicPr/>
                        </pic:nvPicPr>
                        <pic:blipFill>
                          <a:blip r:embed="rId89" cstate="hqprint">
                            <a:extLst>
                              <a:ext uri="{28A0092B-C50C-407E-A947-70E740481C1C}">
                                <a14:useLocalDpi xmlns:a14="http://schemas.microsoft.com/office/drawing/2010/main"/>
                              </a:ext>
                            </a:extLst>
                          </a:blip>
                          <a:stretch>
                            <a:fillRect/>
                          </a:stretch>
                        </pic:blipFill>
                        <pic:spPr>
                          <a:xfrm>
                            <a:off x="0" y="0"/>
                            <a:ext cx="1044341" cy="1305911"/>
                          </a:xfrm>
                          <a:prstGeom prst="rect">
                            <a:avLst/>
                          </a:prstGeom>
                        </pic:spPr>
                      </pic:pic>
                    </a:graphicData>
                  </a:graphic>
                </wp:inline>
              </w:drawing>
            </w:r>
          </w:p>
          <w:p w14:paraId="16D7E216" w14:textId="77777777" w:rsidR="00382145" w:rsidRPr="00757DF5" w:rsidRDefault="00382145" w:rsidP="00376E47">
            <w:pPr>
              <w:pStyle w:val="DoEgraphics2018"/>
              <w:rPr>
                <w:rStyle w:val="DoEstrongemphasis2018"/>
                <w:b w:val="0"/>
              </w:rPr>
            </w:pPr>
            <w:r w:rsidRPr="00757DF5">
              <w:rPr>
                <w:rStyle w:val="DoEstrongemphasis2018"/>
              </w:rPr>
              <w:t>Fruit infused water</w:t>
            </w:r>
            <w:r>
              <w:rPr>
                <w:rStyle w:val="DoEstrongemphasis2018"/>
              </w:rPr>
              <w:t>.</w:t>
            </w:r>
            <w:r w:rsidRPr="00757DF5">
              <w:rPr>
                <w:rStyle w:val="DoEstrongemphasis2018"/>
              </w:rPr>
              <w:t xml:space="preserve"> </w:t>
            </w:r>
            <w:hyperlink r:id="rId90" w:history="1">
              <w:proofErr w:type="spellStart"/>
              <w:r w:rsidRPr="00757DF5">
                <w:rPr>
                  <w:rStyle w:val="Hyperlink"/>
                </w:rPr>
                <w:t>Pexels</w:t>
              </w:r>
              <w:proofErr w:type="spellEnd"/>
            </w:hyperlink>
            <w:r>
              <w:rPr>
                <w:rStyle w:val="Hyperlink"/>
              </w:rPr>
              <w:t>.</w:t>
            </w:r>
            <w:r w:rsidRPr="00757DF5">
              <w:rPr>
                <w:rStyle w:val="DoEstrongemphasis2018"/>
              </w:rPr>
              <w:t xml:space="preserve"> </w:t>
            </w:r>
            <w:r>
              <w:rPr>
                <w:rStyle w:val="DoEstrongemphasis2018"/>
              </w:rPr>
              <w:t>CC0</w:t>
            </w:r>
          </w:p>
          <w:p w14:paraId="73092860" w14:textId="77777777" w:rsidR="00382145" w:rsidRPr="00A1259B" w:rsidRDefault="00382145" w:rsidP="00376E47">
            <w:pPr>
              <w:pStyle w:val="DoEgraphics2018"/>
              <w:rPr>
                <w:rStyle w:val="DoEstrongemphasis2018"/>
                <w:b w:val="0"/>
              </w:rPr>
            </w:pPr>
            <w:r>
              <w:fldChar w:fldCharType="begin"/>
            </w:r>
            <w:r>
              <w:instrText xml:space="preserve"> INCLUDEPICTURE "https://cdn.pixabay.com/photo/2018/04/13/17/12/vegetable-skewer-3317055_960_720.jpg" \* MERGEFORMATINET </w:instrText>
            </w:r>
            <w:r>
              <w:fldChar w:fldCharType="end"/>
            </w:r>
          </w:p>
        </w:tc>
        <w:tc>
          <w:tcPr>
            <w:tcW w:w="6887" w:type="dxa"/>
            <w:tcBorders>
              <w:top w:val="single" w:sz="4" w:space="0" w:color="707070"/>
              <w:left w:val="single" w:sz="4" w:space="0" w:color="707070"/>
              <w:bottom w:val="single" w:sz="4" w:space="0" w:color="707070"/>
              <w:right w:val="single" w:sz="4" w:space="0" w:color="707070"/>
            </w:tcBorders>
          </w:tcPr>
          <w:p w14:paraId="415EE888" w14:textId="77777777" w:rsidR="00382145" w:rsidRPr="008921E7" w:rsidRDefault="00382145" w:rsidP="00376E47">
            <w:pPr>
              <w:pStyle w:val="DoEtabletext2018"/>
              <w:rPr>
                <w:rStyle w:val="DoEstrongemphasis2018"/>
                <w:color w:val="FF0000"/>
              </w:rPr>
            </w:pPr>
            <w:r>
              <w:rPr>
                <w:rStyle w:val="DoEstrongemphasis2018"/>
              </w:rPr>
              <w:t xml:space="preserve">Make fruit water infusions </w:t>
            </w:r>
          </w:p>
          <w:p w14:paraId="710B7468" w14:textId="77777777" w:rsidR="00382145" w:rsidRDefault="00382145" w:rsidP="00376E47">
            <w:pPr>
              <w:pStyle w:val="DoEtablelist1bullet2018"/>
              <w:rPr>
                <w:shd w:val="clear" w:color="auto" w:fill="FFFFFF"/>
              </w:rPr>
            </w:pPr>
            <w:r>
              <w:rPr>
                <w:shd w:val="clear" w:color="auto" w:fill="FFFFFF"/>
              </w:rPr>
              <w:t>Harvest garden produce – pick some mint, rosemary, lemon grass</w:t>
            </w:r>
          </w:p>
          <w:p w14:paraId="5F7DB32A" w14:textId="77777777" w:rsidR="00382145" w:rsidRDefault="00382145" w:rsidP="00376E47">
            <w:pPr>
              <w:pStyle w:val="DoEtablelist1bullet2018"/>
              <w:rPr>
                <w:shd w:val="clear" w:color="auto" w:fill="FFFFFF"/>
              </w:rPr>
            </w:pPr>
            <w:r>
              <w:rPr>
                <w:shd w:val="clear" w:color="auto" w:fill="FFFFFF"/>
              </w:rPr>
              <w:t xml:space="preserve">Display whole fruits and vegetables – students recall the names of the variety of fruits and vegetables and </w:t>
            </w:r>
            <w:r w:rsidRPr="00DA4BAB">
              <w:rPr>
                <w:shd w:val="clear" w:color="auto" w:fill="FFFFFF"/>
              </w:rPr>
              <w:t>parts that can be eaten</w:t>
            </w:r>
            <w:r>
              <w:rPr>
                <w:shd w:val="clear" w:color="auto" w:fill="FFFFFF"/>
              </w:rPr>
              <w:t xml:space="preserve">. </w:t>
            </w:r>
          </w:p>
          <w:p w14:paraId="744F35FC" w14:textId="77777777" w:rsidR="00382145" w:rsidRPr="00DA4BAB" w:rsidRDefault="00382145" w:rsidP="00376E47">
            <w:pPr>
              <w:pStyle w:val="DoEtablelist1bullet2018"/>
              <w:rPr>
                <w:shd w:val="clear" w:color="auto" w:fill="FFFFFF"/>
              </w:rPr>
            </w:pPr>
            <w:r>
              <w:rPr>
                <w:shd w:val="clear" w:color="auto" w:fill="FFFFFF"/>
              </w:rPr>
              <w:t xml:space="preserve">Introduce food groups – students group the items by food groups and by colour. Locate the foods on a diagram of </w:t>
            </w:r>
            <w:r w:rsidRPr="00DA4BAB">
              <w:rPr>
                <w:shd w:val="clear" w:color="auto" w:fill="FFFFFF"/>
              </w:rPr>
              <w:t xml:space="preserve">the five food groups. </w:t>
            </w:r>
          </w:p>
          <w:p w14:paraId="1DD6FBAF" w14:textId="77777777" w:rsidR="00382145" w:rsidRDefault="00382145" w:rsidP="00376E47">
            <w:pPr>
              <w:pStyle w:val="DoEtablelist1bullet2018"/>
              <w:rPr>
                <w:shd w:val="clear" w:color="auto" w:fill="FFFFFF"/>
              </w:rPr>
            </w:pPr>
            <w:r>
              <w:rPr>
                <w:shd w:val="clear" w:color="auto" w:fill="FFFFFF"/>
              </w:rPr>
              <w:t xml:space="preserve">Display images of fresh fruit water infusions – discuss health benefits of water infusions. Identify some sugary drinks infusions could replace, for example cordial, ‘poppers’, soft drink. </w:t>
            </w:r>
          </w:p>
          <w:p w14:paraId="5B823B38" w14:textId="77777777" w:rsidR="00382145" w:rsidRDefault="00382145" w:rsidP="00376E47">
            <w:pPr>
              <w:pStyle w:val="DoEtablelist1bullet2018"/>
              <w:rPr>
                <w:shd w:val="clear" w:color="auto" w:fill="FFFFFF"/>
              </w:rPr>
            </w:pPr>
            <w:r>
              <w:rPr>
                <w:shd w:val="clear" w:color="auto" w:fill="FFFFFF"/>
              </w:rPr>
              <w:t>Design a water infusion – in pairs students design their own water infusion from the ingredients available and draw their recipe idea.</w:t>
            </w:r>
          </w:p>
          <w:p w14:paraId="2E26BA99" w14:textId="77777777" w:rsidR="00382145" w:rsidRPr="00DA4BAB" w:rsidRDefault="00382145" w:rsidP="00376E47">
            <w:pPr>
              <w:pStyle w:val="DoEtablelist1bullet2018"/>
              <w:rPr>
                <w:shd w:val="clear" w:color="auto" w:fill="FFFFFF"/>
              </w:rPr>
            </w:pPr>
            <w:r>
              <w:rPr>
                <w:shd w:val="clear" w:color="auto" w:fill="FFFFFF"/>
              </w:rPr>
              <w:t>Assemble water infusion – students assemble their water infusions and photograph it. They let it infuse for about an hour.</w:t>
            </w:r>
          </w:p>
          <w:p w14:paraId="1ED13E99" w14:textId="77777777" w:rsidR="00382145" w:rsidRDefault="00382145" w:rsidP="00376E47">
            <w:pPr>
              <w:pStyle w:val="DoEtablelist1bullet2018"/>
              <w:rPr>
                <w:lang w:val="en-US"/>
              </w:rPr>
            </w:pPr>
            <w:r>
              <w:rPr>
                <w:lang w:val="en-US"/>
              </w:rPr>
              <w:t>Drink water infusions</w:t>
            </w:r>
            <w:r w:rsidRPr="00284CAD">
              <w:rPr>
                <w:lang w:val="en-US"/>
              </w:rPr>
              <w:t xml:space="preserve"> </w:t>
            </w:r>
            <w:r w:rsidRPr="00284CAD">
              <w:rPr>
                <w:lang w:val="en-US"/>
              </w:rPr>
              <w:softHyphen/>
            </w:r>
            <w:r w:rsidRPr="00284CAD">
              <w:rPr>
                <w:lang w:val="en-US"/>
              </w:rPr>
              <w:softHyphen/>
              <w:t xml:space="preserve">– </w:t>
            </w:r>
            <w:r>
              <w:rPr>
                <w:lang w:val="en-US"/>
              </w:rPr>
              <w:t>students add ice and drink their water infusions. If made in jugs, students can taste a variety for comparison.</w:t>
            </w:r>
          </w:p>
          <w:p w14:paraId="5C5B4434" w14:textId="77777777" w:rsidR="00382145" w:rsidRPr="00B3461A" w:rsidRDefault="00382145" w:rsidP="00376E47">
            <w:pPr>
              <w:pStyle w:val="DoEtablelist1bullet2018"/>
              <w:rPr>
                <w:rStyle w:val="DoEstrongemphasis2018"/>
              </w:rPr>
            </w:pPr>
            <w:r>
              <w:rPr>
                <w:lang w:val="en-US"/>
              </w:rPr>
              <w:t>Compost organic waste – put fruit waste in compost bin or worm farm. Note – citrus peel cannot go in worm farms.</w:t>
            </w:r>
          </w:p>
        </w:tc>
        <w:tc>
          <w:tcPr>
            <w:tcW w:w="1978" w:type="dxa"/>
            <w:tcBorders>
              <w:top w:val="single" w:sz="4" w:space="0" w:color="707070"/>
              <w:left w:val="single" w:sz="4" w:space="0" w:color="707070"/>
              <w:bottom w:val="single" w:sz="4" w:space="0" w:color="707070"/>
              <w:right w:val="single" w:sz="4" w:space="0" w:color="707070"/>
            </w:tcBorders>
          </w:tcPr>
          <w:p w14:paraId="345469D0" w14:textId="77777777" w:rsidR="00382145" w:rsidRDefault="00382145" w:rsidP="00376E47">
            <w:pPr>
              <w:pStyle w:val="DoEtabletext2018"/>
            </w:pPr>
            <w:hyperlink r:id="rId91" w:history="1">
              <w:r w:rsidRPr="00B66BDF">
                <w:rPr>
                  <w:rStyle w:val="Hyperlink"/>
                </w:rPr>
                <w:t>The five food groups</w:t>
              </w:r>
            </w:hyperlink>
            <w:r>
              <w:t>, Eat for health.gov.au</w:t>
            </w:r>
          </w:p>
          <w:p w14:paraId="256C321F" w14:textId="77777777" w:rsidR="00382145" w:rsidRDefault="00382145" w:rsidP="00376E47">
            <w:pPr>
              <w:pStyle w:val="DoEtabletext2018"/>
              <w:rPr>
                <w:lang w:val="en-US"/>
              </w:rPr>
            </w:pPr>
            <w:hyperlink r:id="rId92" w:history="1">
              <w:r w:rsidRPr="00B66BDF">
                <w:rPr>
                  <w:rStyle w:val="Hyperlink"/>
                  <w:lang w:val="en-US"/>
                </w:rPr>
                <w:t>23 infused water ideas</w:t>
              </w:r>
            </w:hyperlink>
            <w:r>
              <w:rPr>
                <w:lang w:val="en-US"/>
              </w:rPr>
              <w:t>, Taste of Home</w:t>
            </w:r>
          </w:p>
          <w:p w14:paraId="42CB95C5" w14:textId="77777777" w:rsidR="00382145" w:rsidRDefault="00382145" w:rsidP="00376E47">
            <w:pPr>
              <w:pStyle w:val="DoEtabletext2018"/>
              <w:rPr>
                <w:lang w:val="en-US"/>
              </w:rPr>
            </w:pPr>
            <w:r>
              <w:rPr>
                <w:lang w:val="en-US"/>
              </w:rPr>
              <w:t>Kitchen equipment</w:t>
            </w:r>
          </w:p>
          <w:p w14:paraId="173D7D7C" w14:textId="77777777" w:rsidR="00382145" w:rsidRDefault="00382145" w:rsidP="00376E47">
            <w:pPr>
              <w:pStyle w:val="DoEtabletext2018"/>
              <w:rPr>
                <w:lang w:val="en-US"/>
              </w:rPr>
            </w:pPr>
            <w:r>
              <w:rPr>
                <w:lang w:val="en-US"/>
              </w:rPr>
              <w:t>Fruits – citrus, apples, berries</w:t>
            </w:r>
          </w:p>
          <w:p w14:paraId="2D03CC80" w14:textId="77777777" w:rsidR="00382145" w:rsidRDefault="00382145" w:rsidP="00376E47">
            <w:pPr>
              <w:pStyle w:val="DoEtabletext2018"/>
              <w:rPr>
                <w:lang w:val="en-US"/>
              </w:rPr>
            </w:pPr>
            <w:r>
              <w:rPr>
                <w:lang w:val="en-US"/>
              </w:rPr>
              <w:t>Vegetables – cucumber, carrot, celery</w:t>
            </w:r>
          </w:p>
          <w:p w14:paraId="05C904CC" w14:textId="77777777" w:rsidR="00382145" w:rsidRDefault="00382145" w:rsidP="00376E47">
            <w:pPr>
              <w:pStyle w:val="DoEtabletext2018"/>
              <w:rPr>
                <w:lang w:val="en-US"/>
              </w:rPr>
            </w:pPr>
            <w:r>
              <w:rPr>
                <w:lang w:val="en-US"/>
              </w:rPr>
              <w:t>Herbs – mint, rosemary, basil</w:t>
            </w:r>
          </w:p>
          <w:p w14:paraId="0BC9C5BA" w14:textId="77777777" w:rsidR="00382145" w:rsidRDefault="00382145" w:rsidP="00376E47">
            <w:pPr>
              <w:pStyle w:val="DoEtabletext2018"/>
              <w:rPr>
                <w:lang w:val="en-US"/>
              </w:rPr>
            </w:pPr>
            <w:r>
              <w:rPr>
                <w:lang w:val="en-US"/>
              </w:rPr>
              <w:t>Jugs, re-usable cups</w:t>
            </w:r>
          </w:p>
        </w:tc>
      </w:tr>
    </w:tbl>
    <w:p w14:paraId="32B403F0" w14:textId="77777777" w:rsidR="00382145" w:rsidRDefault="00382145" w:rsidP="00382145">
      <w:pPr>
        <w:pStyle w:val="DoEheading32018"/>
      </w:pPr>
      <w:r>
        <w:lastRenderedPageBreak/>
        <w:t>3. Investigate stages of growth</w:t>
      </w:r>
    </w:p>
    <w:p w14:paraId="3F07CC61" w14:textId="77777777" w:rsidR="00382145" w:rsidRPr="008B6819" w:rsidRDefault="00382145" w:rsidP="00382145">
      <w:pPr>
        <w:pStyle w:val="DoEbodytext2018"/>
        <w:rPr>
          <w:rStyle w:val="DoEstrongemphasis2018"/>
        </w:rPr>
      </w:pPr>
      <w:r w:rsidRPr="008B6819">
        <w:rPr>
          <w:rStyle w:val="DoEstrongemphasis2018"/>
        </w:rPr>
        <w:t xml:space="preserve">What are </w:t>
      </w:r>
      <w:r>
        <w:rPr>
          <w:rStyle w:val="DoEstrongemphasis2018"/>
        </w:rPr>
        <w:t xml:space="preserve">the </w:t>
      </w:r>
      <w:r w:rsidRPr="008B6819">
        <w:rPr>
          <w:rStyle w:val="DoEstrongemphasis2018"/>
        </w:rPr>
        <w:t xml:space="preserve">stages of </w:t>
      </w:r>
      <w:r>
        <w:rPr>
          <w:rStyle w:val="DoEstrongemphasis2018"/>
        </w:rPr>
        <w:t xml:space="preserve">plant </w:t>
      </w:r>
      <w:r w:rsidRPr="008B6819">
        <w:rPr>
          <w:rStyle w:val="DoEstrongemphasis2018"/>
        </w:rPr>
        <w:t>growth? How do we care for plants?</w:t>
      </w:r>
    </w:p>
    <w:tbl>
      <w:tblPr>
        <w:tblW w:w="10762" w:type="dxa"/>
        <w:tblLook w:val="04A0" w:firstRow="1" w:lastRow="0" w:firstColumn="1" w:lastColumn="0" w:noHBand="0" w:noVBand="1"/>
      </w:tblPr>
      <w:tblGrid>
        <w:gridCol w:w="1897"/>
        <w:gridCol w:w="6887"/>
        <w:gridCol w:w="1978"/>
      </w:tblGrid>
      <w:tr w:rsidR="00382145" w:rsidRPr="0084745C" w14:paraId="62AD1E54"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93875F0" w14:textId="77777777" w:rsidR="00382145" w:rsidRPr="0084745C" w:rsidRDefault="00382145" w:rsidP="00376E47">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61143B6"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F5FA0EB" w14:textId="77777777" w:rsidR="00382145" w:rsidRDefault="00382145" w:rsidP="00376E47">
            <w:pPr>
              <w:pStyle w:val="DoEtableheading2018"/>
            </w:pPr>
            <w:r>
              <w:t>Resources</w:t>
            </w:r>
          </w:p>
        </w:tc>
      </w:tr>
      <w:tr w:rsidR="00382145" w:rsidRPr="0084745C" w14:paraId="715C243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67156E2"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651ED1D3"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6A646E8E" w14:textId="77777777" w:rsidR="00382145" w:rsidRPr="00D14296" w:rsidRDefault="00382145" w:rsidP="00376E47">
            <w:pPr>
              <w:pStyle w:val="DoEtabletext2018"/>
              <w:rPr>
                <w:lang w:val="en-GB"/>
              </w:rPr>
            </w:pPr>
            <w:r w:rsidRPr="00D14296">
              <w:rPr>
                <w:lang w:val="en-GB"/>
              </w:rPr>
              <w:t xml:space="preserve">ST1-1WS-S observes, questions and collects data to communicate and compare ideas </w:t>
            </w:r>
          </w:p>
          <w:p w14:paraId="29F234CC" w14:textId="77777777" w:rsidR="00382145" w:rsidRDefault="00382145" w:rsidP="00376E47">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4BE04F93" w14:textId="77777777" w:rsidR="00382145" w:rsidRDefault="00382145" w:rsidP="00376E47">
            <w:pPr>
              <w:pStyle w:val="DoEtabletext2018"/>
              <w:rPr>
                <w:rStyle w:val="DoEstrongemphasis2018"/>
              </w:rPr>
            </w:pPr>
            <w:r w:rsidRPr="00DA4BAB">
              <w:rPr>
                <w:rStyle w:val="DoEstrongemphasis2018"/>
              </w:rPr>
              <w:t>Mathematics</w:t>
            </w:r>
          </w:p>
          <w:p w14:paraId="77598F98" w14:textId="77777777" w:rsidR="00382145" w:rsidRPr="006943C6" w:rsidRDefault="00382145" w:rsidP="00376E47">
            <w:pPr>
              <w:pStyle w:val="DoEtabletext2018"/>
            </w:pPr>
            <w:r w:rsidRPr="006943C6">
              <w:rPr>
                <w:rFonts w:hint="eastAsia"/>
              </w:rPr>
              <w:t xml:space="preserve">MA1-1WM describes mathematical situations and methods using </w:t>
            </w:r>
            <w:proofErr w:type="spellStart"/>
            <w:r w:rsidRPr="006943C6">
              <w:rPr>
                <w:rFonts w:hint="eastAsia"/>
              </w:rPr>
              <w:t>everyday</w:t>
            </w:r>
            <w:proofErr w:type="spellEnd"/>
            <w:r w:rsidRPr="006943C6">
              <w:rPr>
                <w:rFonts w:hint="eastAsia"/>
              </w:rPr>
              <w:t xml:space="preserve"> and some mathematical language, actions, materials, diagrams</w:t>
            </w:r>
            <w:r>
              <w:t>,</w:t>
            </w:r>
            <w:r w:rsidRPr="006943C6">
              <w:rPr>
                <w:rFonts w:hint="eastAsia"/>
              </w:rPr>
              <w:t xml:space="preserve"> symbols </w:t>
            </w:r>
          </w:p>
          <w:p w14:paraId="41E6A837" w14:textId="77777777" w:rsidR="00382145" w:rsidRPr="000D1817" w:rsidRDefault="00382145" w:rsidP="00376E47">
            <w:pPr>
              <w:pStyle w:val="DoEtabletext2018"/>
              <w:rPr>
                <w:b/>
              </w:rPr>
            </w:pPr>
            <w:r w:rsidRPr="00FC2FBF">
              <w:rPr>
                <w:rFonts w:hint="eastAsia"/>
              </w:rPr>
              <w:t>MA1-9MG measures, records, compares and estimates lengths and distances using uniform informal units, metres and centimetres</w:t>
            </w:r>
            <w:r w:rsidRPr="00133E19">
              <w:rPr>
                <w:rStyle w:val="DoEstrongemphasis2018"/>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48D01255" w14:textId="77777777" w:rsidR="00382145" w:rsidRPr="007E7E0C" w:rsidRDefault="00382145" w:rsidP="00376E47">
            <w:pPr>
              <w:pStyle w:val="DoEtabletext2018"/>
              <w:rPr>
                <w:rStyle w:val="DoEstrongemphasis2018"/>
              </w:rPr>
            </w:pPr>
          </w:p>
        </w:tc>
      </w:tr>
      <w:tr w:rsidR="00382145" w:rsidRPr="0084745C" w14:paraId="7F7F7E2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6E71E6F"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B878648" w14:textId="77777777" w:rsidR="00382145" w:rsidRPr="006943C6" w:rsidRDefault="00382145" w:rsidP="00376E47">
            <w:pPr>
              <w:pStyle w:val="DoEtabletext2018"/>
              <w:rPr>
                <w:color w:val="000000" w:themeColor="text1"/>
                <w:lang w:val="en-US"/>
              </w:rPr>
            </w:pPr>
            <w:r w:rsidRPr="006943C6">
              <w:rPr>
                <w:color w:val="000000" w:themeColor="text1"/>
                <w:lang w:val="en-US"/>
              </w:rPr>
              <w:t>For students to:</w:t>
            </w:r>
          </w:p>
          <w:p w14:paraId="393738AC" w14:textId="77777777" w:rsidR="00382145" w:rsidRPr="006943C6" w:rsidRDefault="00382145" w:rsidP="00376E47">
            <w:pPr>
              <w:pStyle w:val="DoEtablelist1bullet2018"/>
              <w:rPr>
                <w:color w:val="000000" w:themeColor="text1"/>
              </w:rPr>
            </w:pPr>
            <w:r w:rsidRPr="006943C6">
              <w:rPr>
                <w:color w:val="000000" w:themeColor="text1"/>
              </w:rPr>
              <w:t>use working scientifically skills</w:t>
            </w:r>
            <w:r>
              <w:rPr>
                <w:color w:val="000000" w:themeColor="text1"/>
              </w:rPr>
              <w:t xml:space="preserve"> in a guided investigation</w:t>
            </w:r>
          </w:p>
          <w:p w14:paraId="1685E106" w14:textId="77777777" w:rsidR="00382145" w:rsidRPr="006943C6" w:rsidRDefault="00382145" w:rsidP="00376E47">
            <w:pPr>
              <w:pStyle w:val="DoEtablelist1bullet2018"/>
              <w:rPr>
                <w:color w:val="000000" w:themeColor="text1"/>
              </w:rPr>
            </w:pPr>
            <w:r w:rsidRPr="006943C6">
              <w:rPr>
                <w:color w:val="000000" w:themeColor="text1"/>
              </w:rPr>
              <w:t>investigate</w:t>
            </w:r>
            <w:r>
              <w:rPr>
                <w:color w:val="000000" w:themeColor="text1"/>
              </w:rPr>
              <w:t xml:space="preserve"> and record</w:t>
            </w:r>
            <w:r w:rsidRPr="006943C6">
              <w:rPr>
                <w:color w:val="000000" w:themeColor="text1"/>
              </w:rPr>
              <w:t xml:space="preserve"> the stages in growth of a plant </w:t>
            </w:r>
          </w:p>
          <w:p w14:paraId="2916620C" w14:textId="77777777" w:rsidR="00382145" w:rsidRPr="00133E19" w:rsidRDefault="00382145" w:rsidP="00376E47">
            <w:pPr>
              <w:pStyle w:val="DoEtablelist1bullet2018"/>
              <w:rPr>
                <w:rStyle w:val="DoEstrongemphasis2018"/>
              </w:rPr>
            </w:pPr>
            <w:r w:rsidRPr="006943C6">
              <w:rPr>
                <w:color w:val="000000" w:themeColor="text1"/>
              </w:rPr>
              <w:t>help care for seedlings and record changes in growth.</w:t>
            </w:r>
          </w:p>
        </w:tc>
        <w:tc>
          <w:tcPr>
            <w:tcW w:w="1978" w:type="dxa"/>
            <w:tcBorders>
              <w:top w:val="single" w:sz="4" w:space="0" w:color="707070"/>
              <w:left w:val="single" w:sz="4" w:space="0" w:color="707070"/>
              <w:bottom w:val="single" w:sz="4" w:space="0" w:color="707070"/>
              <w:right w:val="single" w:sz="4" w:space="0" w:color="707070"/>
            </w:tcBorders>
          </w:tcPr>
          <w:p w14:paraId="5ABC290B" w14:textId="77777777" w:rsidR="00382145" w:rsidRPr="007E7E0C" w:rsidRDefault="00382145" w:rsidP="00376E47">
            <w:pPr>
              <w:pStyle w:val="DoEtabletext2018"/>
              <w:rPr>
                <w:rStyle w:val="DoEstrongemphasis2018"/>
              </w:rPr>
            </w:pPr>
          </w:p>
        </w:tc>
      </w:tr>
      <w:tr w:rsidR="00382145" w:rsidRPr="0084745C" w14:paraId="72CC9A5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917CBB3" w14:textId="77777777" w:rsidR="00382145" w:rsidRDefault="00382145" w:rsidP="00376E47">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00EE85F2" w14:textId="77777777" w:rsidR="00382145" w:rsidRDefault="00382145" w:rsidP="00376E47">
            <w:pPr>
              <w:pStyle w:val="DoEtabletext2018"/>
              <w:rPr>
                <w:rStyle w:val="DoEstrongemphasis2018"/>
              </w:rPr>
            </w:pPr>
            <w:r>
              <w:rPr>
                <w:rStyle w:val="DoEstrongemphasis2018"/>
              </w:rPr>
              <w:t>Care for the garden and record changes in growth</w:t>
            </w:r>
          </w:p>
          <w:p w14:paraId="59954850" w14:textId="77777777" w:rsidR="00382145" w:rsidRDefault="00382145" w:rsidP="00376E47">
            <w:pPr>
              <w:pStyle w:val="DoEtablelist1bullet2018"/>
            </w:pPr>
            <w:r>
              <w:t>Observe changes in seedlings.</w:t>
            </w:r>
          </w:p>
          <w:p w14:paraId="4F041621" w14:textId="77777777" w:rsidR="00382145" w:rsidRPr="00A00C26" w:rsidRDefault="00382145" w:rsidP="00376E47">
            <w:pPr>
              <w:pStyle w:val="DoEtablelist1bullet2018"/>
            </w:pPr>
            <w:r w:rsidRPr="00A00C26">
              <w:t>Water each seedling with a watering can for 5 seconds.</w:t>
            </w:r>
          </w:p>
          <w:p w14:paraId="6AD1D8F6" w14:textId="77777777" w:rsidR="00382145" w:rsidRPr="00A00C26" w:rsidRDefault="00382145" w:rsidP="00376E47">
            <w:pPr>
              <w:pStyle w:val="DoEtablelist1bullet2018"/>
            </w:pPr>
            <w:r w:rsidRPr="00A00C26">
              <w:t>Gently remove any weeds from the garden.</w:t>
            </w:r>
          </w:p>
          <w:p w14:paraId="0F7D4191" w14:textId="77777777" w:rsidR="00382145" w:rsidRDefault="00382145" w:rsidP="00376E47">
            <w:pPr>
              <w:pStyle w:val="DoEtablelist1bullet2018"/>
            </w:pPr>
            <w:r w:rsidRPr="00A00C26">
              <w:t>Look for invertebrates using the garden</w:t>
            </w:r>
            <w:r>
              <w:t xml:space="preserve"> and manage pest species</w:t>
            </w:r>
            <w:r w:rsidRPr="00A00C26">
              <w:t xml:space="preserve">. </w:t>
            </w:r>
          </w:p>
          <w:p w14:paraId="5349163D" w14:textId="77777777" w:rsidR="00382145" w:rsidRPr="001C1448" w:rsidRDefault="00382145" w:rsidP="00376E47">
            <w:pPr>
              <w:pStyle w:val="DoEtablelist1bullet2018"/>
              <w:rPr>
                <w:shd w:val="clear" w:color="auto" w:fill="FFFFFF"/>
              </w:rPr>
            </w:pPr>
            <w:r>
              <w:rPr>
                <w:lang w:val="en-US"/>
              </w:rPr>
              <w:t>Measure the heights of the designated seedlings using informal units.</w:t>
            </w:r>
          </w:p>
          <w:p w14:paraId="35E715B3" w14:textId="77777777" w:rsidR="00382145" w:rsidRPr="00A00C26" w:rsidRDefault="00382145" w:rsidP="00376E47">
            <w:pPr>
              <w:pStyle w:val="DoEtablelist1bullet2018"/>
              <w:rPr>
                <w:b/>
              </w:rPr>
            </w:pPr>
            <w:r>
              <w:t>Record changes and garden care actions, in garden journals.</w:t>
            </w:r>
          </w:p>
        </w:tc>
        <w:tc>
          <w:tcPr>
            <w:tcW w:w="1978" w:type="dxa"/>
            <w:tcBorders>
              <w:top w:val="single" w:sz="4" w:space="0" w:color="707070"/>
              <w:left w:val="single" w:sz="4" w:space="0" w:color="707070"/>
              <w:bottom w:val="single" w:sz="4" w:space="0" w:color="707070"/>
              <w:right w:val="single" w:sz="4" w:space="0" w:color="707070"/>
            </w:tcBorders>
          </w:tcPr>
          <w:p w14:paraId="7D38514F" w14:textId="77777777" w:rsidR="00382145" w:rsidRDefault="00382145" w:rsidP="00376E47">
            <w:pPr>
              <w:pStyle w:val="DoEtabletext2018"/>
            </w:pPr>
            <w:hyperlink r:id="rId93"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7494495E" w14:textId="77777777" w:rsidR="00382145" w:rsidRDefault="00382145" w:rsidP="00376E47">
            <w:pPr>
              <w:pStyle w:val="DoEtabletext2018"/>
              <w:rPr>
                <w:lang w:val="en-US"/>
              </w:rPr>
            </w:pPr>
            <w:r>
              <w:rPr>
                <w:lang w:val="en-US"/>
              </w:rPr>
              <w:t>Gardening tools</w:t>
            </w:r>
          </w:p>
          <w:p w14:paraId="77CF9D25" w14:textId="77777777" w:rsidR="00382145" w:rsidRPr="00565FEC" w:rsidRDefault="00382145" w:rsidP="00376E47">
            <w:pPr>
              <w:pStyle w:val="DoEtabletext2018"/>
              <w:rPr>
                <w:rStyle w:val="DoEstrongemphasis2018"/>
                <w:b w:val="0"/>
                <w:lang w:val="en-US"/>
              </w:rPr>
            </w:pPr>
            <w:r>
              <w:rPr>
                <w:lang w:val="en-US"/>
              </w:rPr>
              <w:t>Garden journals, pencils</w:t>
            </w:r>
          </w:p>
        </w:tc>
      </w:tr>
      <w:tr w:rsidR="00382145" w:rsidRPr="0084745C" w14:paraId="6CFEC5A9"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E49C5DC" w14:textId="77777777" w:rsidR="00382145" w:rsidRDefault="00382145" w:rsidP="00376E47">
            <w:pPr>
              <w:pStyle w:val="DoEtablelist2bullet2018"/>
              <w:numPr>
                <w:ilvl w:val="0"/>
                <w:numId w:val="0"/>
              </w:numPr>
              <w:rPr>
                <w:rStyle w:val="DoEstrongemphasis2018"/>
              </w:rPr>
            </w:pPr>
            <w:r w:rsidRPr="00D817A1">
              <w:rPr>
                <w:rStyle w:val="DoEstrongemphasis2018"/>
              </w:rPr>
              <w:t>Indoor and outdoor learning spaces</w:t>
            </w:r>
          </w:p>
          <w:p w14:paraId="5F38630F" w14:textId="77777777" w:rsidR="00382145" w:rsidRDefault="00382145" w:rsidP="00376E47">
            <w:r>
              <w:rPr>
                <w:noProof/>
              </w:rPr>
              <w:drawing>
                <wp:inline distT="0" distB="0" distL="0" distR="0" wp14:anchorId="6C6050E0" wp14:editId="460B7F8F">
                  <wp:extent cx="1056667" cy="140892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3-10 09.53.31 copy.jpg"/>
                          <pic:cNvPicPr/>
                        </pic:nvPicPr>
                        <pic:blipFill>
                          <a:blip r:embed="rId94" cstate="hqprint">
                            <a:extLst>
                              <a:ext uri="{28A0092B-C50C-407E-A947-70E740481C1C}">
                                <a14:useLocalDpi xmlns:a14="http://schemas.microsoft.com/office/drawing/2010/main"/>
                              </a:ext>
                            </a:extLst>
                          </a:blip>
                          <a:stretch>
                            <a:fillRect/>
                          </a:stretch>
                        </pic:blipFill>
                        <pic:spPr>
                          <a:xfrm>
                            <a:off x="0" y="0"/>
                            <a:ext cx="1077854" cy="1437172"/>
                          </a:xfrm>
                          <a:prstGeom prst="rect">
                            <a:avLst/>
                          </a:prstGeom>
                        </pic:spPr>
                      </pic:pic>
                    </a:graphicData>
                  </a:graphic>
                </wp:inline>
              </w:drawing>
            </w:r>
            <w:r>
              <w:fldChar w:fldCharType="begin"/>
            </w:r>
            <w:r>
              <w:instrText xml:space="preserve"> INCLUDEPICTURE "/var/folders/8n/061_snv55w75lkm0njs204kx2m0r5b/T/com.microsoft.Word/WebArchiveCopyPasteTempFiles/2Q==" \* MERGEFORMATINET </w:instrText>
            </w:r>
            <w:r>
              <w:fldChar w:fldCharType="end"/>
            </w:r>
          </w:p>
          <w:p w14:paraId="113D23FF" w14:textId="77777777" w:rsidR="00382145" w:rsidRPr="00D817A1" w:rsidRDefault="00382145" w:rsidP="00376E47">
            <w:pPr>
              <w:pStyle w:val="DoEgraphics2018"/>
              <w:rPr>
                <w:rStyle w:val="DoEstrongemphasis2018"/>
              </w:rPr>
            </w:pPr>
            <w:r>
              <w:rPr>
                <w:rStyle w:val="DoEstrongemphasis2018"/>
              </w:rPr>
              <w:t>Seed germination in a plastic bag at seven days. EZEC 2019</w:t>
            </w:r>
          </w:p>
        </w:tc>
        <w:tc>
          <w:tcPr>
            <w:tcW w:w="6887" w:type="dxa"/>
            <w:tcBorders>
              <w:top w:val="single" w:sz="4" w:space="0" w:color="707070"/>
              <w:left w:val="single" w:sz="4" w:space="0" w:color="707070"/>
              <w:bottom w:val="single" w:sz="4" w:space="0" w:color="707070"/>
              <w:right w:val="single" w:sz="4" w:space="0" w:color="707070"/>
            </w:tcBorders>
          </w:tcPr>
          <w:p w14:paraId="719AB68A" w14:textId="77777777" w:rsidR="00382145" w:rsidRDefault="00382145" w:rsidP="00376E47">
            <w:pPr>
              <w:pStyle w:val="DoEtabletext2018"/>
              <w:rPr>
                <w:rStyle w:val="DoEstrongemphasis2018"/>
              </w:rPr>
            </w:pPr>
            <w:r>
              <w:rPr>
                <w:rStyle w:val="DoEstrongemphasis2018"/>
              </w:rPr>
              <w:t xml:space="preserve">Investigate stages of growth of seeds </w:t>
            </w:r>
          </w:p>
          <w:p w14:paraId="5759C238" w14:textId="77777777" w:rsidR="00382145" w:rsidRPr="00654071" w:rsidRDefault="00382145" w:rsidP="00376E47">
            <w:pPr>
              <w:pStyle w:val="DoEtablelist1bullet2018"/>
            </w:pPr>
            <w:r>
              <w:t xml:space="preserve">Activate prior knowledge </w:t>
            </w:r>
            <w:r w:rsidRPr="00654071">
              <w:t>on seeds and plant growth</w:t>
            </w:r>
            <w:r>
              <w:t>.</w:t>
            </w:r>
          </w:p>
          <w:p w14:paraId="297CC260" w14:textId="77777777" w:rsidR="00382145" w:rsidRPr="00654071" w:rsidRDefault="00382145" w:rsidP="00376E47">
            <w:pPr>
              <w:pStyle w:val="DoEtablelist1bullet2018"/>
            </w:pPr>
            <w:r w:rsidRPr="00654071">
              <w:t>Pose the question – How does a plant change as it grows?</w:t>
            </w:r>
          </w:p>
          <w:p w14:paraId="3239A329" w14:textId="77777777" w:rsidR="00382145" w:rsidRPr="00654071" w:rsidRDefault="00382145" w:rsidP="00376E47">
            <w:pPr>
              <w:pStyle w:val="DoEtablelist1bullet2018"/>
            </w:pPr>
            <w:r w:rsidRPr="00654071">
              <w:t>Predict results – students verbally predict changes in growth</w:t>
            </w:r>
            <w:r>
              <w:t>. They draw diagrams to illustrate the predicted changes.</w:t>
            </w:r>
          </w:p>
          <w:p w14:paraId="68351DE7" w14:textId="77777777" w:rsidR="00382145" w:rsidRDefault="00382145" w:rsidP="00376E47">
            <w:pPr>
              <w:pStyle w:val="DoEtablelist1bullet2018"/>
            </w:pPr>
            <w:r>
              <w:t>Germinate seeds in a bag – follow the procedure in Growing seeds in a plastic bag to conduct a guided scientific</w:t>
            </w:r>
            <w:r w:rsidRPr="007B0CC4">
              <w:rPr>
                <w:rStyle w:val="DoEstrongemphasis2018"/>
              </w:rPr>
              <w:t xml:space="preserve"> investigation </w:t>
            </w:r>
            <w:r>
              <w:rPr>
                <w:rStyle w:val="DoEstrongemphasis2018"/>
              </w:rPr>
              <w:t>into plant growth.</w:t>
            </w:r>
            <w:r>
              <w:t xml:space="preserve"> Use three different types of seeds for comparison.</w:t>
            </w:r>
          </w:p>
          <w:p w14:paraId="58C92818" w14:textId="77777777" w:rsidR="00382145" w:rsidRDefault="00382145" w:rsidP="00376E47">
            <w:pPr>
              <w:pStyle w:val="DoEtablelist1bullet2018"/>
            </w:pPr>
            <w:r w:rsidRPr="00654071">
              <w:t xml:space="preserve">Record changes in growth – </w:t>
            </w:r>
            <w:r>
              <w:t>at the same time each day students</w:t>
            </w:r>
            <w:r w:rsidRPr="00654071">
              <w:t xml:space="preserve"> </w:t>
            </w:r>
            <w:r>
              <w:t>record changes in growth using diagrams or photographs</w:t>
            </w:r>
            <w:r w:rsidRPr="00654071">
              <w:t xml:space="preserve">. </w:t>
            </w:r>
          </w:p>
          <w:p w14:paraId="38140041" w14:textId="77777777" w:rsidR="00382145" w:rsidRDefault="00382145" w:rsidP="00376E47">
            <w:pPr>
              <w:pStyle w:val="DoEtablelist1bullet2018"/>
            </w:pPr>
            <w:r>
              <w:t xml:space="preserve">Process and analyse data – students analyse their sequences of diagrams or photographs. They compare their observations to their predictions and make evidence-based claims on plant growth. </w:t>
            </w:r>
          </w:p>
          <w:p w14:paraId="725A87CA" w14:textId="77777777" w:rsidR="00382145" w:rsidRDefault="00382145" w:rsidP="00376E47">
            <w:pPr>
              <w:pStyle w:val="DoEtablelist1bullet2018"/>
            </w:pPr>
            <w:r>
              <w:t xml:space="preserve">Communicate observations – students draw a set of six labelled diagrams and describe the main growth stages from seed to seedling. They connect their understandings to seedlings in the garden. </w:t>
            </w:r>
          </w:p>
          <w:p w14:paraId="161849D8" w14:textId="77777777" w:rsidR="00382145" w:rsidRPr="002D414F" w:rsidRDefault="00382145" w:rsidP="00376E47">
            <w:pPr>
              <w:pStyle w:val="DoEtablelist1bullet2018"/>
            </w:pPr>
            <w:r w:rsidRPr="002D414F">
              <w:t xml:space="preserve">Share </w:t>
            </w:r>
            <w:r>
              <w:t>the</w:t>
            </w:r>
            <w:r w:rsidRPr="002D414F">
              <w:t xml:space="preserve"> picture book It starts with a seed</w:t>
            </w:r>
            <w:r>
              <w:t xml:space="preserve"> by Laura Knowles – m</w:t>
            </w:r>
            <w:r w:rsidRPr="002D414F">
              <w:t>ake comparisons to investigation findings.</w:t>
            </w:r>
          </w:p>
        </w:tc>
        <w:tc>
          <w:tcPr>
            <w:tcW w:w="1978" w:type="dxa"/>
            <w:tcBorders>
              <w:top w:val="single" w:sz="4" w:space="0" w:color="707070"/>
              <w:left w:val="single" w:sz="4" w:space="0" w:color="707070"/>
              <w:bottom w:val="single" w:sz="4" w:space="0" w:color="707070"/>
              <w:right w:val="single" w:sz="4" w:space="0" w:color="707070"/>
            </w:tcBorders>
          </w:tcPr>
          <w:p w14:paraId="3CD5A7E1" w14:textId="77777777" w:rsidR="00382145" w:rsidRDefault="00382145" w:rsidP="00376E47">
            <w:pPr>
              <w:pStyle w:val="DoEtabletext2018"/>
              <w:rPr>
                <w:lang w:val="en-US"/>
              </w:rPr>
            </w:pPr>
            <w:hyperlink r:id="rId95" w:history="1">
              <w:r w:rsidRPr="00141101">
                <w:rPr>
                  <w:rStyle w:val="Hyperlink"/>
                  <w:lang w:val="en-US"/>
                </w:rPr>
                <w:t>Growing seeds in a plastic bag</w:t>
              </w:r>
            </w:hyperlink>
            <w:r>
              <w:rPr>
                <w:lang w:val="en-US"/>
              </w:rPr>
              <w:t>, Science and plants for school</w:t>
            </w:r>
          </w:p>
          <w:p w14:paraId="6B96365B" w14:textId="77777777" w:rsidR="00382145" w:rsidRDefault="00382145" w:rsidP="00376E47">
            <w:pPr>
              <w:pStyle w:val="DoEtabletext2018"/>
              <w:rPr>
                <w:lang w:val="en-US"/>
              </w:rPr>
            </w:pPr>
            <w:r>
              <w:rPr>
                <w:lang w:val="en-US"/>
              </w:rPr>
              <w:t>Fast germinating seeds – radish, rocket, chives</w:t>
            </w:r>
          </w:p>
          <w:p w14:paraId="7CB0362B" w14:textId="77777777" w:rsidR="00382145" w:rsidRDefault="00382145" w:rsidP="00376E47">
            <w:pPr>
              <w:pStyle w:val="DoEtabletext2018"/>
              <w:rPr>
                <w:lang w:val="en-US"/>
              </w:rPr>
            </w:pPr>
            <w:r>
              <w:rPr>
                <w:lang w:val="en-US"/>
              </w:rPr>
              <w:t>Clear clip lock plastic bags, paper towel, stapler, marker</w:t>
            </w:r>
          </w:p>
          <w:p w14:paraId="0F1B0C3B" w14:textId="77777777" w:rsidR="00382145" w:rsidRDefault="00382145" w:rsidP="00376E47">
            <w:pPr>
              <w:pStyle w:val="DoEtabletext2018"/>
              <w:rPr>
                <w:lang w:val="en-US"/>
              </w:rPr>
            </w:pPr>
            <w:r>
              <w:rPr>
                <w:lang w:val="en-US"/>
              </w:rPr>
              <w:t>Book – It starts with a seed by Laura Knowles</w:t>
            </w:r>
          </w:p>
          <w:p w14:paraId="1BB0E99C" w14:textId="77777777" w:rsidR="00382145" w:rsidRDefault="00382145" w:rsidP="00376E47">
            <w:pPr>
              <w:pStyle w:val="DoEtabletext2018"/>
            </w:pPr>
          </w:p>
        </w:tc>
      </w:tr>
    </w:tbl>
    <w:p w14:paraId="1F808E62" w14:textId="77777777" w:rsidR="00382145" w:rsidRDefault="00382145" w:rsidP="00382145">
      <w:pPr>
        <w:pStyle w:val="DoEheading32018"/>
      </w:pPr>
    </w:p>
    <w:p w14:paraId="04F1C2E2" w14:textId="21E31002" w:rsidR="00382145" w:rsidRDefault="00382145" w:rsidP="00382145">
      <w:pPr>
        <w:pStyle w:val="DoEheading32018"/>
      </w:pPr>
      <w:r>
        <w:lastRenderedPageBreak/>
        <w:t>4. Produce nursery pots</w:t>
      </w:r>
    </w:p>
    <w:p w14:paraId="49CE0D86" w14:textId="77777777" w:rsidR="00382145" w:rsidRPr="00A5251F" w:rsidRDefault="00382145" w:rsidP="00382145">
      <w:pPr>
        <w:pStyle w:val="DoEbodytext2018"/>
        <w:rPr>
          <w:rStyle w:val="DoEstrongemphasis2018"/>
        </w:rPr>
      </w:pPr>
      <w:r w:rsidRPr="00A5251F">
        <w:rPr>
          <w:rStyle w:val="DoEstrongemphasis2018"/>
        </w:rPr>
        <w:t xml:space="preserve">How can we </w:t>
      </w:r>
      <w:r>
        <w:rPr>
          <w:rStyle w:val="DoEstrongemphasis2018"/>
        </w:rPr>
        <w:t>construct a</w:t>
      </w:r>
      <w:r w:rsidRPr="00A5251F">
        <w:rPr>
          <w:rStyle w:val="DoEstrongemphasis2018"/>
        </w:rPr>
        <w:t xml:space="preserve"> nursery pot? What do plants need?</w:t>
      </w:r>
    </w:p>
    <w:tbl>
      <w:tblPr>
        <w:tblW w:w="10762" w:type="dxa"/>
        <w:tblLook w:val="04A0" w:firstRow="1" w:lastRow="0" w:firstColumn="1" w:lastColumn="0" w:noHBand="0" w:noVBand="1"/>
      </w:tblPr>
      <w:tblGrid>
        <w:gridCol w:w="1897"/>
        <w:gridCol w:w="6887"/>
        <w:gridCol w:w="1978"/>
      </w:tblGrid>
      <w:tr w:rsidR="00382145" w:rsidRPr="0084745C" w14:paraId="110A39A0"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0E9BB14" w14:textId="77777777" w:rsidR="00382145" w:rsidRPr="0084745C" w:rsidRDefault="00382145" w:rsidP="00376E47">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1BAA93D"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0FB3AC4" w14:textId="77777777" w:rsidR="00382145" w:rsidRDefault="00382145" w:rsidP="00376E47">
            <w:pPr>
              <w:pStyle w:val="DoEtableheading2018"/>
            </w:pPr>
            <w:r>
              <w:t>Resources</w:t>
            </w:r>
          </w:p>
        </w:tc>
      </w:tr>
      <w:tr w:rsidR="00382145" w:rsidRPr="0084745C" w14:paraId="4797BDF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05164BC"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D926BEE"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554373B5" w14:textId="77777777" w:rsidR="00382145" w:rsidRPr="00D14296" w:rsidRDefault="00382145" w:rsidP="00376E47">
            <w:pPr>
              <w:pStyle w:val="DoEtabletext2018"/>
              <w:rPr>
                <w:lang w:val="en-GB"/>
              </w:rPr>
            </w:pPr>
            <w:r>
              <w:rPr>
                <w:lang w:val="en-GB"/>
              </w:rPr>
              <w:t xml:space="preserve">ST1-2DP-T </w:t>
            </w:r>
            <w:r w:rsidRPr="000C43BC">
              <w:rPr>
                <w:lang w:val="en-GB"/>
              </w:rPr>
              <w:t>uses materials, tools and equipment to develop solutions for a need or opportunity</w:t>
            </w:r>
          </w:p>
          <w:p w14:paraId="17BAD653" w14:textId="77777777" w:rsidR="00382145" w:rsidRDefault="00382145" w:rsidP="00376E47">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75BCF362" w14:textId="77777777" w:rsidR="00382145" w:rsidRDefault="00382145" w:rsidP="00376E47">
            <w:pPr>
              <w:pStyle w:val="DoEtabletext2018"/>
              <w:rPr>
                <w:rStyle w:val="DoEstrongemphasis2018"/>
              </w:rPr>
            </w:pPr>
            <w:r w:rsidRPr="00DA4BAB">
              <w:rPr>
                <w:rStyle w:val="DoEstrongemphasis2018"/>
              </w:rPr>
              <w:t>Mathematics</w:t>
            </w:r>
          </w:p>
          <w:p w14:paraId="6CD1F082" w14:textId="77777777" w:rsidR="00382145" w:rsidRDefault="00382145" w:rsidP="00376E47">
            <w:pPr>
              <w:pStyle w:val="DoEtabletext2018"/>
              <w:rPr>
                <w:rStyle w:val="DoEstrongemphasis2018"/>
              </w:rPr>
            </w:pPr>
            <w:r w:rsidRPr="00FC2FBF">
              <w:rPr>
                <w:rFonts w:hint="eastAsia"/>
              </w:rPr>
              <w:t>MA1-9MG measures, records, compares and estimates lengths and distances using uniform informal units, metres and centimetres</w:t>
            </w:r>
            <w:r w:rsidRPr="00133E19">
              <w:rPr>
                <w:rStyle w:val="DoEstrongemphasis2018"/>
              </w:rPr>
              <w:t xml:space="preserve"> </w:t>
            </w:r>
          </w:p>
          <w:p w14:paraId="4D049972" w14:textId="77777777" w:rsidR="00382145" w:rsidRPr="00133E19" w:rsidRDefault="00382145" w:rsidP="00376E47">
            <w:pPr>
              <w:pStyle w:val="DoEtabletext2018"/>
              <w:rPr>
                <w:rStyle w:val="DoEstrongemphasis2018"/>
              </w:rPr>
            </w:pPr>
            <w:r w:rsidRPr="00133E19">
              <w:rPr>
                <w:rStyle w:val="DoEstrongemphasis2018"/>
              </w:rPr>
              <w:t>English</w:t>
            </w:r>
          </w:p>
          <w:p w14:paraId="447F8BBF" w14:textId="77777777" w:rsidR="00382145" w:rsidRPr="00C963F9" w:rsidRDefault="00382145" w:rsidP="00376E47">
            <w:pPr>
              <w:pStyle w:val="DoEtabletext2018"/>
              <w:rPr>
                <w:lang w:val="en-GB"/>
              </w:rPr>
            </w:pPr>
            <w:r>
              <w:rPr>
                <w:lang w:val="en-GB"/>
              </w:rPr>
              <w:t xml:space="preserve">EN1-2A </w:t>
            </w:r>
            <w:r w:rsidRPr="000B3179">
              <w:rPr>
                <w:lang w:val="en-GB"/>
              </w:rPr>
              <w:t>plans, composes and reviews a small range of simple texts for a variety of purposes on familiar topics for known readers and viewers</w:t>
            </w:r>
            <w:r w:rsidRPr="00C963F9">
              <w:rPr>
                <w:lang w:val="en-GB"/>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6C20F65A" w14:textId="77777777" w:rsidR="00382145" w:rsidRPr="007E7E0C" w:rsidRDefault="00382145" w:rsidP="00376E47">
            <w:pPr>
              <w:pStyle w:val="DoEtabletext2018"/>
              <w:rPr>
                <w:rStyle w:val="DoEstrongemphasis2018"/>
              </w:rPr>
            </w:pPr>
          </w:p>
        </w:tc>
      </w:tr>
      <w:tr w:rsidR="00382145" w:rsidRPr="0084745C" w14:paraId="2C64201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35FED39"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21C6F89" w14:textId="77777777" w:rsidR="00382145" w:rsidRPr="006943C6" w:rsidRDefault="00382145" w:rsidP="00376E47">
            <w:pPr>
              <w:pStyle w:val="DoEtabletext2018"/>
              <w:rPr>
                <w:color w:val="000000" w:themeColor="text1"/>
                <w:lang w:val="en-US"/>
              </w:rPr>
            </w:pPr>
            <w:r w:rsidRPr="006943C6">
              <w:rPr>
                <w:color w:val="000000" w:themeColor="text1"/>
                <w:lang w:val="en-US"/>
              </w:rPr>
              <w:t>For students to:</w:t>
            </w:r>
          </w:p>
          <w:p w14:paraId="07EFADB8" w14:textId="77777777" w:rsidR="00382145" w:rsidRDefault="00382145" w:rsidP="00376E47">
            <w:pPr>
              <w:pStyle w:val="DoEtablelist1bullet2018"/>
              <w:rPr>
                <w:color w:val="000000" w:themeColor="text1"/>
              </w:rPr>
            </w:pPr>
            <w:r>
              <w:rPr>
                <w:color w:val="000000" w:themeColor="text1"/>
              </w:rPr>
              <w:t>construct a newspaper pot for seed germination</w:t>
            </w:r>
          </w:p>
          <w:p w14:paraId="10E8223F" w14:textId="77777777" w:rsidR="00382145" w:rsidRPr="000E4E56" w:rsidRDefault="00382145" w:rsidP="00376E47">
            <w:pPr>
              <w:pStyle w:val="DoEtablelist1bullet2018"/>
              <w:rPr>
                <w:color w:val="000000" w:themeColor="text1"/>
              </w:rPr>
            </w:pPr>
            <w:r>
              <w:rPr>
                <w:color w:val="000000" w:themeColor="text1"/>
              </w:rPr>
              <w:t>plant seeds and care for seedlings</w:t>
            </w:r>
          </w:p>
          <w:p w14:paraId="3476796B" w14:textId="77777777" w:rsidR="00382145" w:rsidRPr="00133E19" w:rsidRDefault="00382145" w:rsidP="00376E47">
            <w:pPr>
              <w:pStyle w:val="DoEtablelist1bullet2018"/>
              <w:rPr>
                <w:rStyle w:val="DoEstrongemphasis2018"/>
              </w:rPr>
            </w:pPr>
            <w:r w:rsidRPr="006943C6">
              <w:rPr>
                <w:color w:val="000000" w:themeColor="text1"/>
              </w:rPr>
              <w:t xml:space="preserve">help care for </w:t>
            </w:r>
            <w:r>
              <w:rPr>
                <w:color w:val="000000" w:themeColor="text1"/>
              </w:rPr>
              <w:t>the kitchen garden.</w:t>
            </w:r>
          </w:p>
        </w:tc>
        <w:tc>
          <w:tcPr>
            <w:tcW w:w="1978" w:type="dxa"/>
            <w:tcBorders>
              <w:top w:val="single" w:sz="4" w:space="0" w:color="707070"/>
              <w:left w:val="single" w:sz="4" w:space="0" w:color="707070"/>
              <w:bottom w:val="single" w:sz="4" w:space="0" w:color="707070"/>
              <w:right w:val="single" w:sz="4" w:space="0" w:color="707070"/>
            </w:tcBorders>
          </w:tcPr>
          <w:p w14:paraId="401CCFFE" w14:textId="77777777" w:rsidR="00382145" w:rsidRPr="007E7E0C" w:rsidRDefault="00382145" w:rsidP="00376E47">
            <w:pPr>
              <w:pStyle w:val="DoEtabletext2018"/>
              <w:rPr>
                <w:rStyle w:val="DoEstrongemphasis2018"/>
              </w:rPr>
            </w:pPr>
          </w:p>
        </w:tc>
      </w:tr>
      <w:tr w:rsidR="00382145" w:rsidRPr="0084745C" w14:paraId="493A220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830AE09" w14:textId="77777777" w:rsidR="00382145" w:rsidRDefault="00382145" w:rsidP="00376E47">
            <w:pPr>
              <w:pStyle w:val="DoEtabletext2018"/>
              <w:rPr>
                <w:rStyle w:val="DoEstrongemphasis2018"/>
              </w:rPr>
            </w:pPr>
            <w:r w:rsidRPr="00D817A1">
              <w:rPr>
                <w:rStyle w:val="DoEstrongemphasis2018"/>
              </w:rPr>
              <w:t>Outside garden activities</w:t>
            </w:r>
          </w:p>
          <w:p w14:paraId="1E915D46" w14:textId="77777777" w:rsidR="00382145" w:rsidRDefault="00382145" w:rsidP="00376E47">
            <w:pPr>
              <w:pStyle w:val="DoEtabletext2018"/>
            </w:pPr>
            <w:r>
              <w:rPr>
                <w:noProof/>
              </w:rPr>
              <w:drawing>
                <wp:inline distT="0" distB="0" distL="0" distR="0" wp14:anchorId="4229773A" wp14:editId="4BCFC396">
                  <wp:extent cx="1050547" cy="1399592"/>
                  <wp:effectExtent l="0" t="0" r="3810" b="0"/>
                  <wp:docPr id="9" name="Picture 9" descr="Rolled newspaper pots hold small seedlings. Plastic knives stuck upright into the pots have plant names written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3-14 08.46.21 copy.jpg"/>
                          <pic:cNvPicPr/>
                        </pic:nvPicPr>
                        <pic:blipFill>
                          <a:blip r:embed="rId96" cstate="hqprint">
                            <a:extLst>
                              <a:ext uri="{28A0092B-C50C-407E-A947-70E740481C1C}">
                                <a14:useLocalDpi xmlns:a14="http://schemas.microsoft.com/office/drawing/2010/main"/>
                              </a:ext>
                            </a:extLst>
                          </a:blip>
                          <a:stretch>
                            <a:fillRect/>
                          </a:stretch>
                        </pic:blipFill>
                        <pic:spPr>
                          <a:xfrm>
                            <a:off x="0" y="0"/>
                            <a:ext cx="1064965" cy="1418800"/>
                          </a:xfrm>
                          <a:prstGeom prst="rect">
                            <a:avLst/>
                          </a:prstGeom>
                        </pic:spPr>
                      </pic:pic>
                    </a:graphicData>
                  </a:graphic>
                </wp:inline>
              </w:drawing>
            </w:r>
          </w:p>
          <w:p w14:paraId="49B3FD47" w14:textId="77777777" w:rsidR="00382145" w:rsidRDefault="00382145" w:rsidP="00376E47">
            <w:pPr>
              <w:pStyle w:val="DoEgraphics2018"/>
            </w:pPr>
            <w:r>
              <w:t>Newspaper nursery with plastic knives for labels, St Clair PS. EZEC 2019</w:t>
            </w:r>
          </w:p>
          <w:p w14:paraId="19086523" w14:textId="77777777" w:rsidR="00382145" w:rsidRDefault="00382145" w:rsidP="00376E47">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721CA91B" w14:textId="77777777" w:rsidR="00382145" w:rsidRDefault="00382145" w:rsidP="00376E47">
            <w:pPr>
              <w:pStyle w:val="DoEtabletext2018"/>
              <w:rPr>
                <w:rStyle w:val="DoEstrongemphasis2018"/>
              </w:rPr>
            </w:pPr>
            <w:r>
              <w:rPr>
                <w:rStyle w:val="DoEstrongemphasis2018"/>
              </w:rPr>
              <w:t>Care for the garden and record changes in growth</w:t>
            </w:r>
          </w:p>
          <w:p w14:paraId="50907641" w14:textId="77777777" w:rsidR="00382145" w:rsidRPr="00A00C26" w:rsidRDefault="00382145" w:rsidP="00376E47">
            <w:pPr>
              <w:pStyle w:val="DoEtablelist1bullet2018"/>
            </w:pPr>
            <w:r>
              <w:t>Observe changes in seedlings</w:t>
            </w:r>
            <w:r w:rsidRPr="00A00C26">
              <w:t>.</w:t>
            </w:r>
          </w:p>
          <w:p w14:paraId="511588C8" w14:textId="77777777" w:rsidR="00382145" w:rsidRPr="00A00C26" w:rsidRDefault="00382145" w:rsidP="00376E47">
            <w:pPr>
              <w:pStyle w:val="DoEtablelist1bullet2018"/>
            </w:pPr>
            <w:r w:rsidRPr="00A00C26">
              <w:t>Gently remove any weeds from the garden.</w:t>
            </w:r>
          </w:p>
          <w:p w14:paraId="422D5372" w14:textId="77777777" w:rsidR="00382145" w:rsidRPr="00C23C13" w:rsidRDefault="00382145" w:rsidP="00376E47">
            <w:pPr>
              <w:pStyle w:val="DoEtablelist1bullet2018"/>
              <w:rPr>
                <w:shd w:val="clear" w:color="auto" w:fill="FFFFFF"/>
              </w:rPr>
            </w:pPr>
            <w:r w:rsidRPr="00A00C26">
              <w:t>Look for invertebrates using the garden</w:t>
            </w:r>
            <w:r>
              <w:t>.</w:t>
            </w:r>
          </w:p>
          <w:p w14:paraId="5FE720BE" w14:textId="77777777" w:rsidR="00382145" w:rsidRDefault="00382145" w:rsidP="00376E47">
            <w:pPr>
              <w:pStyle w:val="DoEtablelist1bullet2018"/>
              <w:rPr>
                <w:shd w:val="clear" w:color="auto" w:fill="FFFFFF"/>
              </w:rPr>
            </w:pPr>
            <w:r>
              <w:rPr>
                <w:shd w:val="clear" w:color="auto" w:fill="FFFFFF"/>
              </w:rPr>
              <w:t xml:space="preserve">Fertilise the plants using worm tea from the school’s worm farm. Make it by diluting </w:t>
            </w:r>
            <w:proofErr w:type="gramStart"/>
            <w:r>
              <w:rPr>
                <w:shd w:val="clear" w:color="auto" w:fill="FFFFFF"/>
              </w:rPr>
              <w:t>one part</w:t>
            </w:r>
            <w:proofErr w:type="gramEnd"/>
            <w:r>
              <w:rPr>
                <w:shd w:val="clear" w:color="auto" w:fill="FFFFFF"/>
              </w:rPr>
              <w:t xml:space="preserve"> worm juice to ten parts water. Alternatively use an organic liquid fertiliser.</w:t>
            </w:r>
          </w:p>
          <w:p w14:paraId="40DFFB2E" w14:textId="77777777" w:rsidR="00382145" w:rsidRPr="00C23C13" w:rsidRDefault="00382145" w:rsidP="00376E47">
            <w:pPr>
              <w:pStyle w:val="DoEtablelist1bullet2018"/>
              <w:rPr>
                <w:shd w:val="clear" w:color="auto" w:fill="FFFFFF"/>
              </w:rPr>
            </w:pPr>
            <w:r w:rsidRPr="00C23C13">
              <w:rPr>
                <w:lang w:val="en-US"/>
              </w:rPr>
              <w:t>Measure the heights of the designated seedlings using informal units.</w:t>
            </w:r>
          </w:p>
          <w:p w14:paraId="6BB3EB99" w14:textId="77777777" w:rsidR="00382145" w:rsidRPr="000E4E56" w:rsidRDefault="00382145" w:rsidP="00376E47">
            <w:pPr>
              <w:pStyle w:val="DoEtablelist1bullet2018"/>
              <w:rPr>
                <w:shd w:val="clear" w:color="auto" w:fill="FFFFFF"/>
              </w:rPr>
            </w:pPr>
            <w:r w:rsidRPr="00A00C26">
              <w:t>Record changes</w:t>
            </w:r>
            <w:r>
              <w:t xml:space="preserve"> and r</w:t>
            </w:r>
            <w:proofErr w:type="spellStart"/>
            <w:r>
              <w:rPr>
                <w:lang w:val="en-US"/>
              </w:rPr>
              <w:t>ecount</w:t>
            </w:r>
            <w:proofErr w:type="spellEnd"/>
            <w:r>
              <w:rPr>
                <w:lang w:val="en-US"/>
              </w:rPr>
              <w:t xml:space="preserve"> garden care actions,</w:t>
            </w:r>
            <w:r>
              <w:t xml:space="preserve"> in garden journals</w:t>
            </w:r>
            <w:r w:rsidRPr="00A00C26">
              <w:t>.</w:t>
            </w:r>
          </w:p>
          <w:p w14:paraId="70624F41" w14:textId="77777777" w:rsidR="00382145" w:rsidRPr="00F81AF1" w:rsidRDefault="00382145" w:rsidP="00376E47">
            <w:pPr>
              <w:pStyle w:val="DoEtabletext2018"/>
              <w:rPr>
                <w:b/>
              </w:rPr>
            </w:pPr>
            <w:r>
              <w:rPr>
                <w:rStyle w:val="DoEstrongemphasis2018"/>
              </w:rPr>
              <w:t xml:space="preserve">Produce newspaper pots for seed germination </w:t>
            </w:r>
          </w:p>
          <w:p w14:paraId="0687686D" w14:textId="77777777" w:rsidR="00382145" w:rsidRPr="00F81AF1" w:rsidRDefault="00382145" w:rsidP="00376E47">
            <w:pPr>
              <w:pStyle w:val="DoEtablelist1bullet2018"/>
              <w:ind w:left="402" w:hanging="204"/>
              <w:rPr>
                <w:color w:val="000000" w:themeColor="text1"/>
              </w:rPr>
            </w:pPr>
            <w:r>
              <w:rPr>
                <w:lang w:val="en-GB"/>
              </w:rPr>
              <w:t>Define the design task and criteria – to make a small pot for germinating seeds that can be planted directly into the ground. Determine the design criteria. Brainstorm potential materials.</w:t>
            </w:r>
          </w:p>
          <w:p w14:paraId="13BDE229" w14:textId="77777777" w:rsidR="00382145" w:rsidRPr="00265660" w:rsidRDefault="00382145" w:rsidP="00376E47">
            <w:pPr>
              <w:pStyle w:val="DoEtablelist1bullet2018"/>
              <w:ind w:left="402" w:hanging="204"/>
              <w:rPr>
                <w:color w:val="000000" w:themeColor="text1"/>
              </w:rPr>
            </w:pPr>
            <w:r>
              <w:rPr>
                <w:lang w:val="en-GB"/>
              </w:rPr>
              <w:t>Plan – demonstrate how to make a newspaper pot. Discuss the pluses and minuses of using newspaper for pots – re-purposed, decomposes.</w:t>
            </w:r>
          </w:p>
          <w:p w14:paraId="7699FA16" w14:textId="77777777" w:rsidR="00382145" w:rsidRPr="00A5251F" w:rsidRDefault="00382145" w:rsidP="00376E47">
            <w:pPr>
              <w:pStyle w:val="DoEtablelist1bullet2018"/>
              <w:rPr>
                <w:color w:val="000000" w:themeColor="text1"/>
              </w:rPr>
            </w:pPr>
            <w:proofErr w:type="gramStart"/>
            <w:r>
              <w:rPr>
                <w:color w:val="000000" w:themeColor="text1"/>
              </w:rPr>
              <w:t>Construct pots,</w:t>
            </w:r>
            <w:proofErr w:type="gramEnd"/>
            <w:r>
              <w:rPr>
                <w:color w:val="000000" w:themeColor="text1"/>
              </w:rPr>
              <w:t xml:space="preserve"> fill with soil and plant seeds – students each make a newspaper pot, fill it with seed raising mix, plant seeds and water it.</w:t>
            </w:r>
          </w:p>
          <w:p w14:paraId="0C1C0ADE" w14:textId="77777777" w:rsidR="00382145" w:rsidRDefault="00382145" w:rsidP="00376E47">
            <w:pPr>
              <w:pStyle w:val="DoEtablelist1bullet2018"/>
              <w:rPr>
                <w:color w:val="000000" w:themeColor="text1"/>
              </w:rPr>
            </w:pPr>
            <w:r>
              <w:rPr>
                <w:color w:val="000000" w:themeColor="text1"/>
              </w:rPr>
              <w:t xml:space="preserve">Label pots – students use pop stick or plastic for labels. Hints – plant some spares in case of casualties, place sand in the bottom of the tray and an inverted PET bottle of water as a watering system. </w:t>
            </w:r>
          </w:p>
          <w:p w14:paraId="2AD99747" w14:textId="77777777" w:rsidR="00382145" w:rsidRDefault="00382145" w:rsidP="00376E47">
            <w:pPr>
              <w:pStyle w:val="DoEtablelist1bullet2018"/>
              <w:rPr>
                <w:color w:val="000000" w:themeColor="text1"/>
              </w:rPr>
            </w:pPr>
            <w:r>
              <w:rPr>
                <w:color w:val="000000" w:themeColor="text1"/>
              </w:rPr>
              <w:t>Water and care for seedlings – p</w:t>
            </w:r>
            <w:r w:rsidRPr="00572F09">
              <w:rPr>
                <w:color w:val="000000" w:themeColor="text1"/>
              </w:rPr>
              <w:t xml:space="preserve">lace </w:t>
            </w:r>
            <w:r>
              <w:rPr>
                <w:color w:val="000000" w:themeColor="text1"/>
              </w:rPr>
              <w:t xml:space="preserve">the tray of pots in a </w:t>
            </w:r>
            <w:r w:rsidRPr="00572F09">
              <w:rPr>
                <w:color w:val="000000" w:themeColor="text1"/>
              </w:rPr>
              <w:t>sunny spot</w:t>
            </w:r>
            <w:r>
              <w:rPr>
                <w:color w:val="000000" w:themeColor="text1"/>
              </w:rPr>
              <w:t xml:space="preserve"> indoors or outdoors, water regularly and o</w:t>
            </w:r>
            <w:r w:rsidRPr="00572F09">
              <w:rPr>
                <w:color w:val="000000" w:themeColor="text1"/>
              </w:rPr>
              <w:t xml:space="preserve">bserve and record growth. When large enough, </w:t>
            </w:r>
            <w:r>
              <w:rPr>
                <w:color w:val="000000" w:themeColor="text1"/>
              </w:rPr>
              <w:t>students plant the whole pot</w:t>
            </w:r>
            <w:r w:rsidRPr="00572F09">
              <w:rPr>
                <w:color w:val="000000" w:themeColor="text1"/>
              </w:rPr>
              <w:t xml:space="preserve"> into the garden</w:t>
            </w:r>
            <w:r>
              <w:rPr>
                <w:color w:val="000000" w:themeColor="text1"/>
              </w:rPr>
              <w:t xml:space="preserve">. </w:t>
            </w:r>
          </w:p>
          <w:p w14:paraId="788D5435" w14:textId="77777777" w:rsidR="00382145" w:rsidRPr="003F68A9" w:rsidRDefault="00382145" w:rsidP="00376E47">
            <w:pPr>
              <w:pStyle w:val="DoEtablelist1bullet2018"/>
              <w:rPr>
                <w:color w:val="000000" w:themeColor="text1"/>
              </w:rPr>
            </w:pPr>
            <w:r>
              <w:rPr>
                <w:color w:val="000000" w:themeColor="text1"/>
              </w:rPr>
              <w:t>Write a procedural text – students write or verbally record a step-by-step procedure on how to make newspaper pots for seed germination.</w:t>
            </w:r>
          </w:p>
        </w:tc>
        <w:tc>
          <w:tcPr>
            <w:tcW w:w="1978" w:type="dxa"/>
            <w:tcBorders>
              <w:top w:val="single" w:sz="4" w:space="0" w:color="707070"/>
              <w:left w:val="single" w:sz="4" w:space="0" w:color="707070"/>
              <w:bottom w:val="single" w:sz="4" w:space="0" w:color="707070"/>
              <w:right w:val="single" w:sz="4" w:space="0" w:color="707070"/>
            </w:tcBorders>
          </w:tcPr>
          <w:p w14:paraId="60E47827" w14:textId="77777777" w:rsidR="00382145" w:rsidRDefault="00382145" w:rsidP="00376E47">
            <w:pPr>
              <w:pStyle w:val="DoEtabletext2018"/>
            </w:pPr>
            <w:hyperlink r:id="rId9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7E25699" w14:textId="77777777" w:rsidR="00382145" w:rsidRDefault="00382145" w:rsidP="00376E47">
            <w:pPr>
              <w:pStyle w:val="DoEtabletext2018"/>
              <w:rPr>
                <w:lang w:val="en-US"/>
              </w:rPr>
            </w:pPr>
            <w:r>
              <w:rPr>
                <w:lang w:val="en-US"/>
              </w:rPr>
              <w:t>Gardening tools</w:t>
            </w:r>
          </w:p>
          <w:p w14:paraId="0120EAAD" w14:textId="77777777" w:rsidR="00382145" w:rsidRDefault="00382145" w:rsidP="00376E47">
            <w:pPr>
              <w:pStyle w:val="DoEtabletext2018"/>
              <w:rPr>
                <w:lang w:val="en-US"/>
              </w:rPr>
            </w:pPr>
            <w:r>
              <w:rPr>
                <w:lang w:val="en-US"/>
              </w:rPr>
              <w:t>Garden journals</w:t>
            </w:r>
          </w:p>
          <w:p w14:paraId="66D7A013" w14:textId="77777777" w:rsidR="00382145" w:rsidRDefault="00382145" w:rsidP="00376E47">
            <w:pPr>
              <w:pStyle w:val="DoEtabletext2018"/>
              <w:rPr>
                <w:lang w:val="en-US"/>
              </w:rPr>
            </w:pPr>
            <w:r>
              <w:rPr>
                <w:lang w:val="en-US"/>
              </w:rPr>
              <w:t>Measurement units</w:t>
            </w:r>
          </w:p>
          <w:p w14:paraId="7924DFB4" w14:textId="77777777" w:rsidR="00382145" w:rsidRDefault="00382145" w:rsidP="00376E47">
            <w:pPr>
              <w:pStyle w:val="DoEtabletext2018"/>
              <w:rPr>
                <w:lang w:val="en-US"/>
              </w:rPr>
            </w:pPr>
            <w:r>
              <w:rPr>
                <w:lang w:val="en-US"/>
              </w:rPr>
              <w:t xml:space="preserve">Worm juice </w:t>
            </w:r>
          </w:p>
          <w:p w14:paraId="16A6E9CA" w14:textId="77777777" w:rsidR="00382145" w:rsidRDefault="00382145" w:rsidP="00376E47">
            <w:pPr>
              <w:pStyle w:val="DoEtabletext2018"/>
              <w:rPr>
                <w:rStyle w:val="DoEstrongemphasis2018"/>
                <w:b w:val="0"/>
              </w:rPr>
            </w:pPr>
            <w:hyperlink r:id="rId98" w:history="1">
              <w:r w:rsidRPr="002419C5">
                <w:rPr>
                  <w:rStyle w:val="Hyperlink"/>
                </w:rPr>
                <w:t>Planting guide</w:t>
              </w:r>
            </w:hyperlink>
            <w:r>
              <w:rPr>
                <w:rStyle w:val="DoEstrongemphasis2018"/>
              </w:rPr>
              <w:t xml:space="preserve">, </w:t>
            </w:r>
            <w:proofErr w:type="spellStart"/>
            <w:r>
              <w:rPr>
                <w:rStyle w:val="DoEstrongemphasis2018"/>
              </w:rPr>
              <w:t>Gardenate</w:t>
            </w:r>
            <w:proofErr w:type="spellEnd"/>
          </w:p>
          <w:p w14:paraId="1C63A55B" w14:textId="77777777" w:rsidR="00382145" w:rsidRDefault="00382145" w:rsidP="00376E47">
            <w:pPr>
              <w:pStyle w:val="DoEtabletext2018"/>
            </w:pPr>
            <w:hyperlink r:id="rId99" w:history="1">
              <w:r>
                <w:rPr>
                  <w:rStyle w:val="Hyperlink"/>
                </w:rPr>
                <w:t>Newspaper</w:t>
              </w:r>
            </w:hyperlink>
            <w:r>
              <w:rPr>
                <w:rStyle w:val="Hyperlink"/>
              </w:rPr>
              <w:t xml:space="preserve"> pots</w:t>
            </w:r>
            <w:r>
              <w:t xml:space="preserve">, Gardening Australia, 2:53 </w:t>
            </w:r>
          </w:p>
          <w:p w14:paraId="35CB45A9" w14:textId="77777777" w:rsidR="00382145" w:rsidRDefault="00382145" w:rsidP="00376E47">
            <w:pPr>
              <w:pStyle w:val="DoEtabletext2018"/>
            </w:pPr>
            <w:r>
              <w:t>Newspaper, tins or jars</w:t>
            </w:r>
          </w:p>
          <w:p w14:paraId="523C47AC" w14:textId="77777777" w:rsidR="00382145" w:rsidRDefault="00382145" w:rsidP="00376E47">
            <w:pPr>
              <w:pStyle w:val="DoEtabletext2018"/>
            </w:pPr>
            <w:r>
              <w:t>Seed raising mix</w:t>
            </w:r>
          </w:p>
          <w:p w14:paraId="6D96852C" w14:textId="77777777" w:rsidR="00382145" w:rsidRDefault="00382145" w:rsidP="00376E47">
            <w:pPr>
              <w:pStyle w:val="DoEtabletext2018"/>
              <w:rPr>
                <w:lang w:val="en-US"/>
              </w:rPr>
            </w:pPr>
            <w:r>
              <w:t xml:space="preserve">Vegetable seeds </w:t>
            </w:r>
          </w:p>
          <w:p w14:paraId="427FD435" w14:textId="77777777" w:rsidR="00382145" w:rsidRDefault="00382145" w:rsidP="00376E47">
            <w:pPr>
              <w:pStyle w:val="DoEtabletext2018"/>
            </w:pPr>
            <w:proofErr w:type="spellStart"/>
            <w:r w:rsidRPr="00603F84">
              <w:t>P</w:t>
            </w:r>
            <w:r>
              <w:t>o</w:t>
            </w:r>
            <w:r w:rsidRPr="00603F84">
              <w:t>psticks</w:t>
            </w:r>
            <w:proofErr w:type="spellEnd"/>
            <w:r w:rsidRPr="00603F84">
              <w:t xml:space="preserve"> or plastic knives and markers for labels</w:t>
            </w:r>
          </w:p>
          <w:p w14:paraId="3CFCCC65" w14:textId="77777777" w:rsidR="00382145" w:rsidRPr="00603F84" w:rsidRDefault="00382145" w:rsidP="00376E47">
            <w:pPr>
              <w:pStyle w:val="DoEtabletext2018"/>
            </w:pPr>
            <w:r>
              <w:t>Tote tray or similar</w:t>
            </w:r>
          </w:p>
        </w:tc>
      </w:tr>
    </w:tbl>
    <w:p w14:paraId="553B35F7" w14:textId="77777777" w:rsidR="00382145" w:rsidRDefault="00382145" w:rsidP="00382145">
      <w:pPr>
        <w:pStyle w:val="DoEheading32018"/>
      </w:pPr>
    </w:p>
    <w:p w14:paraId="5638FAA7" w14:textId="5B922A55" w:rsidR="00382145" w:rsidRDefault="00382145" w:rsidP="00382145">
      <w:pPr>
        <w:pStyle w:val="DoEheading32018"/>
      </w:pPr>
      <w:r>
        <w:lastRenderedPageBreak/>
        <w:t>5. Prepare a salad sandwich</w:t>
      </w:r>
    </w:p>
    <w:p w14:paraId="62F4BFC4" w14:textId="77777777" w:rsidR="00382145" w:rsidRPr="00A5251F" w:rsidRDefault="00382145" w:rsidP="00382145">
      <w:pPr>
        <w:pStyle w:val="DoEbodytext2018"/>
        <w:rPr>
          <w:rStyle w:val="DoEstrongemphasis2018"/>
        </w:rPr>
      </w:pPr>
      <w:r w:rsidRPr="00A5251F">
        <w:rPr>
          <w:rStyle w:val="DoEstrongemphasis2018"/>
        </w:rPr>
        <w:t xml:space="preserve">How do we </w:t>
      </w:r>
      <w:r>
        <w:rPr>
          <w:rStyle w:val="DoEstrongemphasis2018"/>
        </w:rPr>
        <w:t>prepare</w:t>
      </w:r>
      <w:r w:rsidRPr="00A5251F">
        <w:rPr>
          <w:rStyle w:val="DoEstrongemphasis2018"/>
        </w:rPr>
        <w:t xml:space="preserve"> a salad sandwich? What has grown?</w:t>
      </w:r>
    </w:p>
    <w:tbl>
      <w:tblPr>
        <w:tblW w:w="10762" w:type="dxa"/>
        <w:tblLayout w:type="fixed"/>
        <w:tblLook w:val="04A0" w:firstRow="1" w:lastRow="0" w:firstColumn="1" w:lastColumn="0" w:noHBand="0" w:noVBand="1"/>
      </w:tblPr>
      <w:tblGrid>
        <w:gridCol w:w="1909"/>
        <w:gridCol w:w="6921"/>
        <w:gridCol w:w="1932"/>
      </w:tblGrid>
      <w:tr w:rsidR="00382145" w:rsidRPr="0084745C" w14:paraId="34614125"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26DC002"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76BE598"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153BC07" w14:textId="77777777" w:rsidR="00382145" w:rsidRDefault="00382145" w:rsidP="00376E47">
            <w:pPr>
              <w:pStyle w:val="DoEtableheading2018"/>
            </w:pPr>
            <w:r>
              <w:t>Resources</w:t>
            </w:r>
          </w:p>
        </w:tc>
      </w:tr>
      <w:tr w:rsidR="00382145" w:rsidRPr="0084745C" w14:paraId="033CFA3C"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120CF1CD"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15A4F248"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73EF7F75" w14:textId="77777777" w:rsidR="00382145" w:rsidRPr="00D14296" w:rsidRDefault="00382145" w:rsidP="00376E47">
            <w:pPr>
              <w:pStyle w:val="DoEtabletext2018"/>
              <w:rPr>
                <w:lang w:val="en-GB"/>
              </w:rPr>
            </w:pPr>
            <w:r>
              <w:rPr>
                <w:lang w:val="en-GB"/>
              </w:rPr>
              <w:t xml:space="preserve">ST1-2DP-T </w:t>
            </w:r>
            <w:r w:rsidRPr="000C43BC">
              <w:rPr>
                <w:lang w:val="en-GB"/>
              </w:rPr>
              <w:t>uses materials, tools and equipment to develop solutions for a need or opportunity</w:t>
            </w:r>
          </w:p>
          <w:p w14:paraId="45F99A66" w14:textId="77777777" w:rsidR="00382145" w:rsidRDefault="00382145" w:rsidP="00376E47">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13A50E4E" w14:textId="77777777" w:rsidR="00382145" w:rsidRPr="007E7E0C" w:rsidRDefault="00382145" w:rsidP="00376E47">
            <w:pPr>
              <w:pStyle w:val="DoEtabletext2018"/>
              <w:rPr>
                <w:rStyle w:val="DoEstrongemphasis2018"/>
              </w:rPr>
            </w:pPr>
            <w:r w:rsidRPr="007E7E0C">
              <w:rPr>
                <w:rStyle w:val="DoEstrongemphasis2018"/>
              </w:rPr>
              <w:t>PDHPE</w:t>
            </w:r>
          </w:p>
          <w:p w14:paraId="3E22723F" w14:textId="77777777" w:rsidR="00382145" w:rsidRPr="000D1817" w:rsidRDefault="00382145" w:rsidP="00376E47">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tc>
        <w:tc>
          <w:tcPr>
            <w:tcW w:w="1932" w:type="dxa"/>
            <w:tcBorders>
              <w:top w:val="single" w:sz="4" w:space="0" w:color="707070"/>
              <w:left w:val="single" w:sz="4" w:space="0" w:color="707070"/>
              <w:bottom w:val="single" w:sz="4" w:space="0" w:color="707070"/>
              <w:right w:val="single" w:sz="4" w:space="0" w:color="707070"/>
            </w:tcBorders>
          </w:tcPr>
          <w:p w14:paraId="4A859F4C" w14:textId="77777777" w:rsidR="00382145" w:rsidRPr="007E7E0C" w:rsidRDefault="00382145" w:rsidP="00376E47">
            <w:pPr>
              <w:pStyle w:val="DoEtabletext2018"/>
              <w:rPr>
                <w:rStyle w:val="DoEstrongemphasis2018"/>
              </w:rPr>
            </w:pPr>
          </w:p>
        </w:tc>
      </w:tr>
      <w:tr w:rsidR="00382145" w:rsidRPr="0084745C" w14:paraId="714AAFC0"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5558782F"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3E07793F" w14:textId="77777777" w:rsidR="00382145" w:rsidRDefault="00382145" w:rsidP="00376E47">
            <w:pPr>
              <w:pStyle w:val="DoEtabletext2018"/>
            </w:pPr>
            <w:r>
              <w:t>For students to:</w:t>
            </w:r>
          </w:p>
          <w:p w14:paraId="3FC32C05" w14:textId="77777777" w:rsidR="00382145" w:rsidRDefault="00382145" w:rsidP="00376E47">
            <w:pPr>
              <w:pStyle w:val="DoEtablelist1bullet2018"/>
            </w:pPr>
            <w:r>
              <w:t>learn how to sprout seeds for eating</w:t>
            </w:r>
          </w:p>
          <w:p w14:paraId="3D7C9641" w14:textId="77777777" w:rsidR="00382145" w:rsidRDefault="00382145" w:rsidP="00376E47">
            <w:pPr>
              <w:pStyle w:val="DoEtablelist1bullet2018"/>
            </w:pPr>
            <w:r>
              <w:t>develop understandings of the five food groups and ‘rainbow’ eating</w:t>
            </w:r>
          </w:p>
          <w:p w14:paraId="6F9D1EAA" w14:textId="77777777" w:rsidR="00382145" w:rsidRDefault="00382145" w:rsidP="00376E47">
            <w:pPr>
              <w:pStyle w:val="DoEtablelist1bullet2018"/>
            </w:pPr>
            <w:r>
              <w:t>prepare a fresh and healthy sandwich using four food groups</w:t>
            </w:r>
          </w:p>
          <w:p w14:paraId="79AE64E7" w14:textId="77777777" w:rsidR="00382145" w:rsidRPr="005402C5" w:rsidRDefault="00382145" w:rsidP="00376E47">
            <w:pPr>
              <w:pStyle w:val="DoEtablelist1bullet2018"/>
            </w:pPr>
            <w:r>
              <w:t>assist in caring for plants in the food garden.</w:t>
            </w:r>
          </w:p>
        </w:tc>
        <w:tc>
          <w:tcPr>
            <w:tcW w:w="1932" w:type="dxa"/>
            <w:tcBorders>
              <w:top w:val="single" w:sz="4" w:space="0" w:color="707070"/>
              <w:left w:val="single" w:sz="4" w:space="0" w:color="707070"/>
              <w:bottom w:val="single" w:sz="4" w:space="0" w:color="707070"/>
              <w:right w:val="single" w:sz="4" w:space="0" w:color="707070"/>
            </w:tcBorders>
          </w:tcPr>
          <w:p w14:paraId="3261E994" w14:textId="77777777" w:rsidR="00382145" w:rsidRPr="007E7E0C" w:rsidRDefault="00382145" w:rsidP="00376E47">
            <w:pPr>
              <w:pStyle w:val="DoEtabletext2018"/>
              <w:rPr>
                <w:rStyle w:val="DoEstrongemphasis2018"/>
              </w:rPr>
            </w:pPr>
          </w:p>
        </w:tc>
      </w:tr>
      <w:tr w:rsidR="00382145" w:rsidRPr="0084745C" w14:paraId="0E79DF81"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5945428C" w14:textId="77777777" w:rsidR="00382145" w:rsidRDefault="00382145" w:rsidP="00376E47">
            <w:pPr>
              <w:pStyle w:val="DoEtabletext2018"/>
              <w:rPr>
                <w:rStyle w:val="DoEstrongemphasis2018"/>
              </w:rPr>
            </w:pPr>
            <w:r w:rsidRPr="00D817A1">
              <w:rPr>
                <w:rStyle w:val="DoEstrongemphasis2018"/>
              </w:rPr>
              <w:t>Outside garden activities</w:t>
            </w:r>
          </w:p>
          <w:p w14:paraId="5116E0FB" w14:textId="77777777" w:rsidR="00382145" w:rsidRDefault="00382145" w:rsidP="00376E47">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75C1DB24" w14:textId="77777777" w:rsidR="00382145" w:rsidRDefault="00382145" w:rsidP="00376E47">
            <w:pPr>
              <w:pStyle w:val="DoEtabletext2018"/>
              <w:rPr>
                <w:rStyle w:val="DoEstrongemphasis2018"/>
              </w:rPr>
            </w:pPr>
            <w:r>
              <w:rPr>
                <w:rStyle w:val="DoEstrongemphasis2018"/>
              </w:rPr>
              <w:t>Care for the garden and record changes in growth</w:t>
            </w:r>
          </w:p>
          <w:p w14:paraId="2900EBBE" w14:textId="77777777" w:rsidR="00382145" w:rsidRDefault="00382145" w:rsidP="00376E47">
            <w:pPr>
              <w:pStyle w:val="DoEtablelist1bullet2018"/>
            </w:pPr>
            <w:r>
              <w:t>Water seedlings in pots and plants with a watering can.</w:t>
            </w:r>
          </w:p>
          <w:p w14:paraId="23608EA6" w14:textId="77777777" w:rsidR="00382145" w:rsidRPr="00A00C26" w:rsidRDefault="00382145" w:rsidP="00376E47">
            <w:pPr>
              <w:pStyle w:val="DoEtablelist1bullet2018"/>
            </w:pPr>
            <w:r>
              <w:t>Observe changes in growth.</w:t>
            </w:r>
          </w:p>
          <w:p w14:paraId="4A4D39BD" w14:textId="77777777" w:rsidR="00382145" w:rsidRPr="00A00C26" w:rsidRDefault="00382145" w:rsidP="00376E47">
            <w:pPr>
              <w:pStyle w:val="DoEtablelist1bullet2018"/>
            </w:pPr>
            <w:r w:rsidRPr="00A00C26">
              <w:t>Gently remove any weeds from the garden.</w:t>
            </w:r>
          </w:p>
          <w:p w14:paraId="0FACF3C9" w14:textId="77777777" w:rsidR="00382145" w:rsidRPr="00C23C13" w:rsidRDefault="00382145" w:rsidP="00376E47">
            <w:pPr>
              <w:pStyle w:val="DoEtablelist1bullet2018"/>
              <w:rPr>
                <w:shd w:val="clear" w:color="auto" w:fill="FFFFFF"/>
              </w:rPr>
            </w:pPr>
            <w:r w:rsidRPr="00A00C26">
              <w:t>Look for invertebrates using the garden</w:t>
            </w:r>
            <w:r>
              <w:t>. Manage pest species.</w:t>
            </w:r>
          </w:p>
          <w:p w14:paraId="79111D9D" w14:textId="77777777" w:rsidR="00382145" w:rsidRPr="00CE3064" w:rsidRDefault="00382145" w:rsidP="00376E47">
            <w:pPr>
              <w:pStyle w:val="DoEtablelist1bullet2018"/>
              <w:rPr>
                <w:shd w:val="clear" w:color="auto" w:fill="FFFFFF"/>
              </w:rPr>
            </w:pPr>
            <w:r w:rsidRPr="00C23C13">
              <w:rPr>
                <w:lang w:val="en-US"/>
              </w:rPr>
              <w:t>Measure the heights of seedlings using informal units.</w:t>
            </w:r>
          </w:p>
          <w:p w14:paraId="20AA07B3" w14:textId="77777777" w:rsidR="00382145" w:rsidRPr="00CE3064" w:rsidRDefault="00382145" w:rsidP="00376E47">
            <w:pPr>
              <w:pStyle w:val="DoEtablelist1bullet2018"/>
              <w:rPr>
                <w:shd w:val="clear" w:color="auto" w:fill="FFFFFF"/>
              </w:rPr>
            </w:pPr>
            <w:r>
              <w:t>Add additional mulch to the garden, taking care to keep it away from stems. Water down the mulch.</w:t>
            </w:r>
            <w:r>
              <w:rPr>
                <w:shd w:val="clear" w:color="auto" w:fill="FFFFFF"/>
              </w:rPr>
              <w:t xml:space="preserve"> </w:t>
            </w:r>
          </w:p>
          <w:p w14:paraId="35F614A7" w14:textId="77777777" w:rsidR="00382145" w:rsidRPr="00CE3064" w:rsidRDefault="00382145" w:rsidP="00376E47">
            <w:pPr>
              <w:pStyle w:val="DoEtablelist1bullet2018"/>
              <w:rPr>
                <w:shd w:val="clear" w:color="auto" w:fill="FFFFFF"/>
              </w:rPr>
            </w:pPr>
            <w:r w:rsidRPr="00A00C26">
              <w:t xml:space="preserve">Record </w:t>
            </w:r>
            <w:r>
              <w:t xml:space="preserve">observations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3C830E1B" w14:textId="77777777" w:rsidR="00382145" w:rsidRDefault="00382145" w:rsidP="00376E47">
            <w:pPr>
              <w:pStyle w:val="DoEtabletext2018"/>
            </w:pPr>
            <w:hyperlink r:id="rId100"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r>
              <w:t xml:space="preserve"> </w:t>
            </w:r>
          </w:p>
          <w:p w14:paraId="0AC0E792" w14:textId="77777777" w:rsidR="00382145" w:rsidRDefault="00382145" w:rsidP="00376E47">
            <w:pPr>
              <w:pStyle w:val="DoEtabletext2018"/>
              <w:rPr>
                <w:lang w:val="en-US"/>
              </w:rPr>
            </w:pPr>
            <w:r>
              <w:rPr>
                <w:lang w:val="en-US"/>
              </w:rPr>
              <w:t>Gardening tools</w:t>
            </w:r>
          </w:p>
          <w:p w14:paraId="258083A3" w14:textId="77777777" w:rsidR="00382145" w:rsidRDefault="00382145" w:rsidP="00376E47">
            <w:pPr>
              <w:pStyle w:val="DoEtabletext2018"/>
              <w:rPr>
                <w:lang w:val="en-US"/>
              </w:rPr>
            </w:pPr>
            <w:r>
              <w:rPr>
                <w:lang w:val="en-US"/>
              </w:rPr>
              <w:t>Garden journals</w:t>
            </w:r>
          </w:p>
          <w:p w14:paraId="4E46D583" w14:textId="77777777" w:rsidR="00382145" w:rsidRPr="00827AD0" w:rsidRDefault="00382145" w:rsidP="00376E47">
            <w:pPr>
              <w:pStyle w:val="DoEtabletext2018"/>
              <w:rPr>
                <w:rStyle w:val="DoEstrongemphasis2018"/>
                <w:b w:val="0"/>
                <w:lang w:val="en-US"/>
              </w:rPr>
            </w:pPr>
            <w:r>
              <w:rPr>
                <w:lang w:val="en-US"/>
              </w:rPr>
              <w:t>Mulch</w:t>
            </w:r>
          </w:p>
        </w:tc>
      </w:tr>
      <w:tr w:rsidR="00382145" w:rsidRPr="0084745C" w14:paraId="4BDC929F"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74801454" w14:textId="77777777" w:rsidR="00382145" w:rsidRDefault="00382145" w:rsidP="00376E47">
            <w:pPr>
              <w:pStyle w:val="DoEtabletext2018"/>
              <w:rPr>
                <w:rStyle w:val="DoEstrongemphasis2018"/>
              </w:rPr>
            </w:pPr>
            <w:r>
              <w:rPr>
                <w:rStyle w:val="DoEstrongemphasis2018"/>
              </w:rPr>
              <w:t>Food preparation area</w:t>
            </w:r>
          </w:p>
          <w:p w14:paraId="7098CAC1" w14:textId="77777777" w:rsidR="00382145" w:rsidRDefault="00382145" w:rsidP="00376E47">
            <w:pPr>
              <w:pStyle w:val="DoEtabletext2018"/>
              <w:rPr>
                <w:rStyle w:val="DoEstrongemphasis2018"/>
              </w:rPr>
            </w:pPr>
            <w:r>
              <w:rPr>
                <w:b/>
                <w:noProof/>
              </w:rPr>
              <w:drawing>
                <wp:inline distT="0" distB="0" distL="0" distR="0" wp14:anchorId="7C8F3152" wp14:editId="1C642335">
                  <wp:extent cx="1075055" cy="1320165"/>
                  <wp:effectExtent l="0" t="0" r="4445" b="635"/>
                  <wp:docPr id="12" name="Picture 12" descr="Salad sandwich with two slices of bread and a a filling of alphalpha srouts, tomato and other sala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read-delicious-food-5506.jpg"/>
                          <pic:cNvPicPr/>
                        </pic:nvPicPr>
                        <pic:blipFill>
                          <a:blip r:embed="rId101" cstate="hqprint">
                            <a:extLst>
                              <a:ext uri="{28A0092B-C50C-407E-A947-70E740481C1C}">
                                <a14:useLocalDpi xmlns:a14="http://schemas.microsoft.com/office/drawing/2010/main"/>
                              </a:ext>
                            </a:extLst>
                          </a:blip>
                          <a:stretch>
                            <a:fillRect/>
                          </a:stretch>
                        </pic:blipFill>
                        <pic:spPr>
                          <a:xfrm>
                            <a:off x="0" y="0"/>
                            <a:ext cx="1075055" cy="1320165"/>
                          </a:xfrm>
                          <a:prstGeom prst="rect">
                            <a:avLst/>
                          </a:prstGeom>
                        </pic:spPr>
                      </pic:pic>
                    </a:graphicData>
                  </a:graphic>
                </wp:inline>
              </w:drawing>
            </w:r>
          </w:p>
          <w:p w14:paraId="30A75237" w14:textId="77777777" w:rsidR="00382145" w:rsidRDefault="00382145" w:rsidP="00376E47">
            <w:pPr>
              <w:pStyle w:val="DoEgraphics2018"/>
            </w:pPr>
            <w:r>
              <w:t>Salad sandwich with alfalfa sprouts.</w:t>
            </w:r>
            <w:r w:rsidRPr="00CE3064">
              <w:t xml:space="preserve"> </w:t>
            </w:r>
            <w:hyperlink r:id="rId102" w:history="1">
              <w:proofErr w:type="spellStart"/>
              <w:r>
                <w:rPr>
                  <w:rStyle w:val="Hyperlink"/>
                </w:rPr>
                <w:t>Pexels</w:t>
              </w:r>
              <w:proofErr w:type="spellEnd"/>
            </w:hyperlink>
            <w:r>
              <w:t>.</w:t>
            </w:r>
            <w:r w:rsidRPr="00CE3064">
              <w:t xml:space="preserve"> </w:t>
            </w:r>
            <w:r>
              <w:t>CC0</w:t>
            </w:r>
          </w:p>
          <w:p w14:paraId="1E09C473" w14:textId="77777777" w:rsidR="00382145" w:rsidRPr="00543A1B" w:rsidRDefault="00382145" w:rsidP="00376E47">
            <w:pPr>
              <w:pStyle w:val="DoEreference2018"/>
            </w:pPr>
          </w:p>
        </w:tc>
        <w:tc>
          <w:tcPr>
            <w:tcW w:w="6921" w:type="dxa"/>
            <w:tcBorders>
              <w:top w:val="single" w:sz="4" w:space="0" w:color="707070"/>
              <w:left w:val="single" w:sz="4" w:space="0" w:color="707070"/>
              <w:bottom w:val="single" w:sz="4" w:space="0" w:color="707070"/>
              <w:right w:val="single" w:sz="4" w:space="0" w:color="707070"/>
            </w:tcBorders>
          </w:tcPr>
          <w:p w14:paraId="77C239A7" w14:textId="77777777" w:rsidR="00382145" w:rsidRPr="00B14D9A" w:rsidRDefault="00382145" w:rsidP="00376E47">
            <w:pPr>
              <w:pStyle w:val="DoEtabletext2018"/>
              <w:rPr>
                <w:rStyle w:val="DoEstrongemphasis2018"/>
              </w:rPr>
            </w:pPr>
            <w:r>
              <w:rPr>
                <w:rStyle w:val="DoEstrongemphasis2018"/>
              </w:rPr>
              <w:t>Prepare a salad sandwich or stuffed pita bread</w:t>
            </w:r>
          </w:p>
          <w:p w14:paraId="712ABF9D" w14:textId="77777777" w:rsidR="00382145" w:rsidRDefault="00382145" w:rsidP="00376E47">
            <w:pPr>
              <w:pStyle w:val="DoEtablelist1bullet2018"/>
              <w:rPr>
                <w:shd w:val="clear" w:color="auto" w:fill="FFFFFF"/>
              </w:rPr>
            </w:pPr>
            <w:r>
              <w:rPr>
                <w:shd w:val="clear" w:color="auto" w:fill="FFFFFF"/>
              </w:rPr>
              <w:t xml:space="preserve">Sprout alfalfa seeds – a week before making the sandwiches students sprout alfalfa for use in their salad sandwiches. Note – alfalfa is </w:t>
            </w:r>
            <w:proofErr w:type="spellStart"/>
            <w:r>
              <w:rPr>
                <w:shd w:val="clear" w:color="auto" w:fill="FFFFFF"/>
              </w:rPr>
              <w:t>lucerne</w:t>
            </w:r>
            <w:proofErr w:type="spellEnd"/>
            <w:r>
              <w:rPr>
                <w:shd w:val="clear" w:color="auto" w:fill="FFFFFF"/>
              </w:rPr>
              <w:t xml:space="preserve"> hay used as green fodder or dried and baled for storage.</w:t>
            </w:r>
          </w:p>
          <w:p w14:paraId="1005E54C" w14:textId="77777777" w:rsidR="00382145" w:rsidRDefault="00382145" w:rsidP="00376E47">
            <w:pPr>
              <w:pStyle w:val="DoEtablelist1bullet2018"/>
              <w:rPr>
                <w:shd w:val="clear" w:color="auto" w:fill="FFFFFF"/>
              </w:rPr>
            </w:pPr>
            <w:r>
              <w:rPr>
                <w:shd w:val="clear" w:color="auto" w:fill="FFFFFF"/>
              </w:rPr>
              <w:t>Harvest garden produce – pick some lettuce, rocket and tomatoes.</w:t>
            </w:r>
          </w:p>
          <w:p w14:paraId="4D3A4071" w14:textId="77777777" w:rsidR="00382145" w:rsidRDefault="00382145" w:rsidP="00376E47">
            <w:pPr>
              <w:pStyle w:val="DoEtablelist1bullet2018"/>
              <w:rPr>
                <w:shd w:val="clear" w:color="auto" w:fill="FFFFFF"/>
              </w:rPr>
            </w:pPr>
            <w:r>
              <w:rPr>
                <w:shd w:val="clear" w:color="auto" w:fill="FFFFFF"/>
              </w:rPr>
              <w:t xml:space="preserve">View images of salad sandwiches and wraps – students identify their contents, note the colours and recall the benefits of ‘rainbow’ eating. </w:t>
            </w:r>
          </w:p>
          <w:p w14:paraId="4EC712DB" w14:textId="77777777" w:rsidR="00382145" w:rsidRDefault="00382145" w:rsidP="00376E47">
            <w:pPr>
              <w:pStyle w:val="DoEtablelist1bullet2018"/>
              <w:rPr>
                <w:shd w:val="clear" w:color="auto" w:fill="FFFFFF"/>
              </w:rPr>
            </w:pPr>
            <w:r>
              <w:rPr>
                <w:shd w:val="clear" w:color="auto" w:fill="FFFFFF"/>
              </w:rPr>
              <w:t>Recall food groups – display the salad sandwich ingredients. Students identify and categorise the foods into the food groups. Discuss the nutrition benefits each group provides.</w:t>
            </w:r>
          </w:p>
          <w:p w14:paraId="462B334D" w14:textId="77777777" w:rsidR="00382145" w:rsidRDefault="00382145" w:rsidP="00376E47">
            <w:pPr>
              <w:pStyle w:val="DoEtablelist1bullet2018"/>
              <w:rPr>
                <w:shd w:val="clear" w:color="auto" w:fill="FFFFFF"/>
              </w:rPr>
            </w:pPr>
            <w:r>
              <w:rPr>
                <w:shd w:val="clear" w:color="auto" w:fill="FFFFFF"/>
              </w:rPr>
              <w:t xml:space="preserve">Tear salad leaves – students wash and tear the fresh salad leaves. </w:t>
            </w:r>
          </w:p>
          <w:p w14:paraId="025BDF5A" w14:textId="77777777" w:rsidR="00382145" w:rsidRDefault="00382145" w:rsidP="00376E47">
            <w:pPr>
              <w:pStyle w:val="DoEtablelist1bullet2018"/>
              <w:rPr>
                <w:shd w:val="clear" w:color="auto" w:fill="FFFFFF"/>
              </w:rPr>
            </w:pPr>
            <w:r>
              <w:rPr>
                <w:shd w:val="clear" w:color="auto" w:fill="FFFFFF"/>
              </w:rPr>
              <w:t>Assemble and eat sandwiches – students layer a variety of vegetables to create their sandwich. They eat their sandwiches and reflect on the visual appeal and combination of flavours and textures.</w:t>
            </w:r>
          </w:p>
          <w:p w14:paraId="19943306" w14:textId="77777777" w:rsidR="00382145" w:rsidRPr="00925574" w:rsidRDefault="00382145" w:rsidP="00376E47">
            <w:pPr>
              <w:pStyle w:val="DoEtablelist1bullet2018"/>
              <w:rPr>
                <w:rStyle w:val="DoEstrongemphasis2018"/>
                <w:b w:val="0"/>
                <w:shd w:val="clear" w:color="auto" w:fill="FFFFFF"/>
              </w:rPr>
            </w:pPr>
            <w:r w:rsidRPr="00925574">
              <w:rPr>
                <w:lang w:val="en-US"/>
              </w:rPr>
              <w:t xml:space="preserve">Compost organic waste – put </w:t>
            </w:r>
            <w:r>
              <w:rPr>
                <w:lang w:val="en-US"/>
              </w:rPr>
              <w:t>vegetable peelings and</w:t>
            </w:r>
            <w:r w:rsidRPr="00925574">
              <w:rPr>
                <w:lang w:val="en-US"/>
              </w:rPr>
              <w:t xml:space="preserve"> waste in compost bin or worm farm. </w:t>
            </w:r>
            <w:r>
              <w:rPr>
                <w:lang w:val="en-US"/>
              </w:rPr>
              <w:t>Feed food 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657630EA" w14:textId="77777777" w:rsidR="00382145" w:rsidRPr="007070F2" w:rsidRDefault="00382145" w:rsidP="00376E47">
            <w:pPr>
              <w:pStyle w:val="DoEtabletext2018"/>
            </w:pPr>
            <w:hyperlink r:id="rId103" w:history="1">
              <w:r w:rsidRPr="007070F2">
                <w:rPr>
                  <w:rStyle w:val="Hyperlink"/>
                </w:rPr>
                <w:t>How to grow alfalfa</w:t>
              </w:r>
            </w:hyperlink>
            <w:r w:rsidRPr="007070F2">
              <w:t>, Yates Kids Gardening</w:t>
            </w:r>
          </w:p>
          <w:p w14:paraId="023F79A5" w14:textId="77777777" w:rsidR="00382145" w:rsidRDefault="00382145" w:rsidP="00376E47">
            <w:pPr>
              <w:pStyle w:val="DoEtabletext2018"/>
            </w:pPr>
            <w:r w:rsidRPr="007070F2">
              <w:t>Alfalfa seeds, clear plastic containers, light fabric, rubber bands</w:t>
            </w:r>
          </w:p>
          <w:p w14:paraId="582A735A" w14:textId="77777777" w:rsidR="00382145" w:rsidRPr="007070F2" w:rsidRDefault="00382145" w:rsidP="00376E47">
            <w:pPr>
              <w:pStyle w:val="DoEtabletext2018"/>
            </w:pPr>
            <w:hyperlink r:id="rId104" w:history="1">
              <w:r w:rsidRPr="00C15C4B">
                <w:rPr>
                  <w:rStyle w:val="Hyperlink"/>
                </w:rPr>
                <w:t>Food groups chart</w:t>
              </w:r>
            </w:hyperlink>
            <w:r>
              <w:t xml:space="preserve">, </w:t>
            </w:r>
            <w:r w:rsidRPr="00C15C4B">
              <w:t xml:space="preserve">Australian Government </w:t>
            </w:r>
          </w:p>
          <w:p w14:paraId="6F981751" w14:textId="77777777" w:rsidR="00382145" w:rsidRPr="007070F2" w:rsidRDefault="00382145" w:rsidP="00376E47">
            <w:pPr>
              <w:pStyle w:val="DoEtabletext2018"/>
            </w:pPr>
            <w:r w:rsidRPr="007070F2">
              <w:t>Pita</w:t>
            </w:r>
            <w:r>
              <w:t>, flat</w:t>
            </w:r>
            <w:r w:rsidRPr="007070F2">
              <w:t xml:space="preserve"> or </w:t>
            </w:r>
            <w:r>
              <w:t>sliced bread</w:t>
            </w:r>
          </w:p>
          <w:p w14:paraId="38C3642E" w14:textId="77777777" w:rsidR="00382145" w:rsidRDefault="00382145" w:rsidP="00376E47">
            <w:pPr>
              <w:pStyle w:val="DoEtabletext2018"/>
            </w:pPr>
            <w:r>
              <w:t xml:space="preserve">Pre-grated and sliced salad ingredients </w:t>
            </w:r>
          </w:p>
          <w:p w14:paraId="3AE705F6" w14:textId="77777777" w:rsidR="00382145" w:rsidRDefault="00382145" w:rsidP="00376E47">
            <w:pPr>
              <w:pStyle w:val="DoEtabletext2018"/>
            </w:pPr>
            <w:r>
              <w:rPr>
                <w:shd w:val="clear" w:color="auto" w:fill="FFFFFF"/>
              </w:rPr>
              <w:t>K</w:t>
            </w:r>
            <w:r w:rsidRPr="007070F2">
              <w:t>itchen equipment</w:t>
            </w:r>
          </w:p>
        </w:tc>
      </w:tr>
    </w:tbl>
    <w:p w14:paraId="580D1449" w14:textId="77777777" w:rsidR="00382145" w:rsidRDefault="00382145" w:rsidP="00382145">
      <w:pPr>
        <w:pStyle w:val="DoEheading32018"/>
      </w:pPr>
    </w:p>
    <w:p w14:paraId="67F1B8F3" w14:textId="08D016D4" w:rsidR="00382145" w:rsidRDefault="00382145" w:rsidP="00382145">
      <w:pPr>
        <w:pStyle w:val="DoEheading32018"/>
      </w:pPr>
      <w:r>
        <w:lastRenderedPageBreak/>
        <w:t>6. Investigate compost bugs</w:t>
      </w:r>
    </w:p>
    <w:p w14:paraId="3F511E4A" w14:textId="77777777" w:rsidR="00382145" w:rsidRPr="00A5251F" w:rsidRDefault="00382145" w:rsidP="00382145">
      <w:pPr>
        <w:pStyle w:val="DoEbodytext2018"/>
        <w:rPr>
          <w:rStyle w:val="DoEstrongemphasis2018"/>
        </w:rPr>
      </w:pPr>
      <w:r w:rsidRPr="00A5251F">
        <w:rPr>
          <w:rStyle w:val="DoEstrongemphasis2018"/>
        </w:rPr>
        <w:t>What’s alive in the compost? Why are they there?</w:t>
      </w:r>
    </w:p>
    <w:tbl>
      <w:tblPr>
        <w:tblW w:w="10762" w:type="dxa"/>
        <w:tblLayout w:type="fixed"/>
        <w:tblLook w:val="04A0" w:firstRow="1" w:lastRow="0" w:firstColumn="1" w:lastColumn="0" w:noHBand="0" w:noVBand="1"/>
      </w:tblPr>
      <w:tblGrid>
        <w:gridCol w:w="1909"/>
        <w:gridCol w:w="6921"/>
        <w:gridCol w:w="1932"/>
      </w:tblGrid>
      <w:tr w:rsidR="00382145" w:rsidRPr="0084745C" w14:paraId="16D4BAF8"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603D8D2"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CA1C541"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5194E10" w14:textId="77777777" w:rsidR="00382145" w:rsidRDefault="00382145" w:rsidP="00376E47">
            <w:pPr>
              <w:pStyle w:val="DoEtableheading2018"/>
            </w:pPr>
            <w:r>
              <w:t>Resources</w:t>
            </w:r>
          </w:p>
        </w:tc>
      </w:tr>
      <w:tr w:rsidR="00382145" w:rsidRPr="0084745C" w14:paraId="1BC6CC16"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7A1578EF"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24CD558C"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7457A4E9" w14:textId="77777777" w:rsidR="00382145" w:rsidRPr="00D14296" w:rsidRDefault="00382145" w:rsidP="00376E47">
            <w:pPr>
              <w:pStyle w:val="DoEtabletext2018"/>
              <w:rPr>
                <w:lang w:val="en-GB"/>
              </w:rPr>
            </w:pPr>
            <w:r w:rsidRPr="00D14296">
              <w:rPr>
                <w:lang w:val="en-GB"/>
              </w:rPr>
              <w:t xml:space="preserve">ST1-1WS-S observes, questions and collects data to communicate and compare ideas </w:t>
            </w:r>
          </w:p>
          <w:p w14:paraId="615E82AB" w14:textId="77777777" w:rsidR="00382145" w:rsidRDefault="00382145" w:rsidP="00376E47">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01C7B610" w14:textId="77777777" w:rsidR="00382145" w:rsidRDefault="00382145" w:rsidP="00376E47">
            <w:pPr>
              <w:pStyle w:val="DoEtabletext2018"/>
              <w:rPr>
                <w:rStyle w:val="DoEstrongemphasis2018"/>
              </w:rPr>
            </w:pPr>
            <w:r>
              <w:rPr>
                <w:rStyle w:val="DoEstrongemphasis2018"/>
              </w:rPr>
              <w:t>Mathematics</w:t>
            </w:r>
          </w:p>
          <w:p w14:paraId="65A0326A" w14:textId="77777777" w:rsidR="00382145" w:rsidRPr="003B68F4" w:rsidRDefault="00382145" w:rsidP="00376E47">
            <w:pPr>
              <w:pStyle w:val="DoEtabletext2018"/>
            </w:pPr>
            <w:r w:rsidRPr="00A03C41">
              <w:t>MA1-17SP gathers and organises data, displays data in lists, tables and picture graphs, and interprets the results</w:t>
            </w:r>
          </w:p>
        </w:tc>
        <w:tc>
          <w:tcPr>
            <w:tcW w:w="1932" w:type="dxa"/>
            <w:tcBorders>
              <w:top w:val="single" w:sz="4" w:space="0" w:color="707070"/>
              <w:left w:val="single" w:sz="4" w:space="0" w:color="707070"/>
              <w:bottom w:val="single" w:sz="4" w:space="0" w:color="707070"/>
              <w:right w:val="single" w:sz="4" w:space="0" w:color="707070"/>
            </w:tcBorders>
          </w:tcPr>
          <w:p w14:paraId="4DBB0BF6" w14:textId="77777777" w:rsidR="00382145" w:rsidRPr="007E7E0C" w:rsidRDefault="00382145" w:rsidP="00376E47">
            <w:pPr>
              <w:pStyle w:val="DoEtabletext2018"/>
              <w:rPr>
                <w:rStyle w:val="DoEstrongemphasis2018"/>
              </w:rPr>
            </w:pPr>
          </w:p>
        </w:tc>
      </w:tr>
      <w:tr w:rsidR="00382145" w:rsidRPr="0084745C" w14:paraId="1D2330BA"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34903B2A"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1C3A8590" w14:textId="77777777" w:rsidR="00382145" w:rsidRDefault="00382145" w:rsidP="00376E47">
            <w:pPr>
              <w:pStyle w:val="DoEtabletext2018"/>
              <w:rPr>
                <w:lang w:val="en-US"/>
              </w:rPr>
            </w:pPr>
            <w:r w:rsidRPr="00A2239C">
              <w:rPr>
                <w:lang w:val="en-US"/>
              </w:rPr>
              <w:t>For students to:</w:t>
            </w:r>
          </w:p>
          <w:p w14:paraId="0C22ADD9" w14:textId="77777777" w:rsidR="00382145" w:rsidRDefault="00382145" w:rsidP="00376E47">
            <w:pPr>
              <w:pStyle w:val="DoEtablelist1bullet2018"/>
            </w:pPr>
            <w:r>
              <w:t xml:space="preserve">develop understanding of the </w:t>
            </w:r>
            <w:proofErr w:type="gramStart"/>
            <w:r>
              <w:t>terms</w:t>
            </w:r>
            <w:proofErr w:type="gramEnd"/>
            <w:r>
              <w:t xml:space="preserve"> ‘compost’ and ‘decomposition’</w:t>
            </w:r>
          </w:p>
          <w:p w14:paraId="29740AB7" w14:textId="77777777" w:rsidR="00382145" w:rsidRDefault="00382145" w:rsidP="00376E47">
            <w:pPr>
              <w:pStyle w:val="DoEtablelist1bullet2018"/>
            </w:pPr>
            <w:r>
              <w:t>use working scientifically skills in conducting an investigation</w:t>
            </w:r>
          </w:p>
          <w:p w14:paraId="63CBE0C0" w14:textId="77777777" w:rsidR="00382145" w:rsidRDefault="00382145" w:rsidP="00376E47">
            <w:pPr>
              <w:pStyle w:val="DoEtablelist1bullet2018"/>
            </w:pPr>
            <w:r>
              <w:t>observe, name and record invertebrates using the compost</w:t>
            </w:r>
          </w:p>
          <w:p w14:paraId="1F7A1086" w14:textId="77777777" w:rsidR="00382145" w:rsidRPr="00FD7057" w:rsidRDefault="00382145" w:rsidP="00376E47">
            <w:pPr>
              <w:pStyle w:val="DoEtablelist1bullet2018"/>
              <w:rPr>
                <w:rStyle w:val="DoEstrongemphasis2018"/>
                <w:b w:val="0"/>
              </w:rPr>
            </w:pPr>
            <w:r>
              <w:rPr>
                <w:rStyle w:val="DoEstrongemphasis2018"/>
              </w:rPr>
              <w:t>describe changes that occur to organic matter in the compost bin.</w:t>
            </w:r>
          </w:p>
        </w:tc>
        <w:tc>
          <w:tcPr>
            <w:tcW w:w="1932" w:type="dxa"/>
            <w:tcBorders>
              <w:top w:val="single" w:sz="4" w:space="0" w:color="707070"/>
              <w:left w:val="single" w:sz="4" w:space="0" w:color="707070"/>
              <w:bottom w:val="single" w:sz="4" w:space="0" w:color="707070"/>
              <w:right w:val="single" w:sz="4" w:space="0" w:color="707070"/>
            </w:tcBorders>
          </w:tcPr>
          <w:p w14:paraId="28D8B84D" w14:textId="77777777" w:rsidR="00382145" w:rsidRPr="007E7E0C" w:rsidRDefault="00382145" w:rsidP="00376E47">
            <w:pPr>
              <w:pStyle w:val="DoEtabletext2018"/>
              <w:rPr>
                <w:rStyle w:val="DoEstrongemphasis2018"/>
              </w:rPr>
            </w:pPr>
          </w:p>
        </w:tc>
      </w:tr>
      <w:tr w:rsidR="00382145" w:rsidRPr="0084745C" w14:paraId="3BA34BBE"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6A10FF5F" w14:textId="77777777" w:rsidR="00382145" w:rsidRDefault="00382145" w:rsidP="00376E47">
            <w:pPr>
              <w:pStyle w:val="DoEtabletext2018"/>
              <w:rPr>
                <w:rStyle w:val="DoEstrongemphasis2018"/>
              </w:rPr>
            </w:pPr>
            <w:r w:rsidRPr="00D817A1">
              <w:rPr>
                <w:rStyle w:val="DoEstrongemphasis2018"/>
              </w:rPr>
              <w:t>Outside garden activities</w:t>
            </w:r>
          </w:p>
          <w:p w14:paraId="2921DB5F" w14:textId="77777777" w:rsidR="00382145" w:rsidRDefault="00382145" w:rsidP="00376E47">
            <w:pPr>
              <w:pStyle w:val="DoEtabletext2018"/>
              <w:rPr>
                <w:rStyle w:val="DoEstrongemphasis2018"/>
              </w:rPr>
            </w:pPr>
            <w:r>
              <w:rPr>
                <w:b/>
                <w:noProof/>
              </w:rPr>
              <w:drawing>
                <wp:inline distT="0" distB="0" distL="0" distR="0" wp14:anchorId="48A76B04" wp14:editId="59C14C39">
                  <wp:extent cx="1075055" cy="1298575"/>
                  <wp:effectExtent l="0" t="0" r="4445" b="0"/>
                  <wp:docPr id="15" name="Picture 15" descr="Several thin worms in a mix of soil and organic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04-11 21.59.19.png"/>
                          <pic:cNvPicPr/>
                        </pic:nvPicPr>
                        <pic:blipFill>
                          <a:blip r:embed="rId105" cstate="hqprint">
                            <a:extLst>
                              <a:ext uri="{28A0092B-C50C-407E-A947-70E740481C1C}">
                                <a14:useLocalDpi xmlns:a14="http://schemas.microsoft.com/office/drawing/2010/main"/>
                              </a:ext>
                            </a:extLst>
                          </a:blip>
                          <a:stretch>
                            <a:fillRect/>
                          </a:stretch>
                        </pic:blipFill>
                        <pic:spPr>
                          <a:xfrm>
                            <a:off x="0" y="0"/>
                            <a:ext cx="1075055" cy="1298575"/>
                          </a:xfrm>
                          <a:prstGeom prst="rect">
                            <a:avLst/>
                          </a:prstGeom>
                        </pic:spPr>
                      </pic:pic>
                    </a:graphicData>
                  </a:graphic>
                </wp:inline>
              </w:drawing>
            </w:r>
          </w:p>
          <w:p w14:paraId="12E988A8" w14:textId="77777777" w:rsidR="00382145" w:rsidRPr="0081691A" w:rsidRDefault="00382145" w:rsidP="00376E47">
            <w:pPr>
              <w:pStyle w:val="DoEgraphics2018"/>
            </w:pPr>
            <w:r>
              <w:t>Compost worms.</w:t>
            </w:r>
            <w:r w:rsidRPr="0081691A">
              <w:t xml:space="preserve"> </w:t>
            </w:r>
            <w:hyperlink r:id="rId106" w:history="1">
              <w:r w:rsidRPr="00143F5F">
                <w:rPr>
                  <w:rStyle w:val="Hyperlink"/>
                </w:rPr>
                <w:t>Public Domain Pictures</w:t>
              </w:r>
            </w:hyperlink>
            <w:r>
              <w:t>. CC0</w:t>
            </w:r>
          </w:p>
          <w:p w14:paraId="242C50E7" w14:textId="77777777" w:rsidR="00382145" w:rsidRDefault="00382145" w:rsidP="00376E47">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5328666A" w14:textId="77777777" w:rsidR="00382145" w:rsidRPr="0005559C" w:rsidRDefault="00382145" w:rsidP="00376E47">
            <w:pPr>
              <w:pStyle w:val="DoEtabletext2018"/>
              <w:rPr>
                <w:rStyle w:val="DoEstrongemphasis2018"/>
                <w:color w:val="000000" w:themeColor="text1"/>
              </w:rPr>
            </w:pPr>
            <w:r w:rsidRPr="0005559C">
              <w:rPr>
                <w:rStyle w:val="DoEstrongemphasis2018"/>
                <w:color w:val="000000" w:themeColor="text1"/>
              </w:rPr>
              <w:t>Investigate compost invertebrates</w:t>
            </w:r>
          </w:p>
          <w:p w14:paraId="4FEDC8B3" w14:textId="77777777" w:rsidR="00382145" w:rsidRPr="0005559C" w:rsidRDefault="00382145" w:rsidP="00376E47">
            <w:pPr>
              <w:pStyle w:val="DoEtablelist1bullet2018"/>
              <w:rPr>
                <w:color w:val="000000" w:themeColor="text1"/>
              </w:rPr>
            </w:pPr>
            <w:r w:rsidRPr="0005559C">
              <w:rPr>
                <w:color w:val="000000" w:themeColor="text1"/>
              </w:rPr>
              <w:t xml:space="preserve">Pose the investigation questions – What invertebrates are alive in the compost bin? Why are they there? </w:t>
            </w:r>
          </w:p>
          <w:p w14:paraId="70394CD9" w14:textId="77777777" w:rsidR="00382145" w:rsidRPr="0005559C" w:rsidRDefault="00382145" w:rsidP="00376E47">
            <w:pPr>
              <w:pStyle w:val="DoEtablelist1bullet2018"/>
              <w:rPr>
                <w:color w:val="000000" w:themeColor="text1"/>
              </w:rPr>
            </w:pPr>
            <w:r w:rsidRPr="0005559C">
              <w:rPr>
                <w:color w:val="000000" w:themeColor="text1"/>
              </w:rPr>
              <w:t>Predict what invertebrates might live in the compost bin and their role.</w:t>
            </w:r>
          </w:p>
          <w:p w14:paraId="61460828" w14:textId="77777777" w:rsidR="00382145" w:rsidRPr="0005559C" w:rsidRDefault="00382145" w:rsidP="00376E47">
            <w:pPr>
              <w:pStyle w:val="DoEtablelist1bullet2018"/>
              <w:rPr>
                <w:color w:val="000000" w:themeColor="text1"/>
              </w:rPr>
            </w:pPr>
            <w:r w:rsidRPr="0005559C">
              <w:rPr>
                <w:color w:val="000000" w:themeColor="text1"/>
              </w:rPr>
              <w:t>Collect invertebrates – shovel some compost onto a tarp. Students use sticks to separate it, looking for invertebrates. They use magnifiers or gently collect the invertebrates into bug jars for closer examination.</w:t>
            </w:r>
          </w:p>
          <w:p w14:paraId="56B3D2F4" w14:textId="77777777" w:rsidR="00382145" w:rsidRPr="0005559C" w:rsidRDefault="00382145" w:rsidP="00376E47">
            <w:pPr>
              <w:pStyle w:val="DoEtablelist1bullet2018"/>
              <w:rPr>
                <w:color w:val="000000" w:themeColor="text1"/>
              </w:rPr>
            </w:pPr>
            <w:r w:rsidRPr="0005559C">
              <w:rPr>
                <w:color w:val="000000" w:themeColor="text1"/>
              </w:rPr>
              <w:t>Record and communicate observations – students draw what they found, tally quantity (abundance) and compare their findings with others. Collate findings into a class data table. Graph the findings.</w:t>
            </w:r>
          </w:p>
          <w:p w14:paraId="4BB0AE1C" w14:textId="77777777" w:rsidR="00382145" w:rsidRPr="0005559C" w:rsidRDefault="00382145" w:rsidP="00376E47">
            <w:pPr>
              <w:pStyle w:val="DoEtablelist1bullet2018"/>
              <w:rPr>
                <w:color w:val="000000" w:themeColor="text1"/>
                <w:shd w:val="clear" w:color="auto" w:fill="FFFFFF"/>
              </w:rPr>
            </w:pPr>
            <w:r w:rsidRPr="0005559C">
              <w:rPr>
                <w:color w:val="000000" w:themeColor="text1"/>
              </w:rPr>
              <w:t>Test the decomposition role of invertebrates – encased separately in mesh bags, bury lettuce leaves, apple cores and torn newspaper 30-40cm into the compost bin. Student predict results. After three weeks retrieve the bags to record observed changes and invertebrate activity.</w:t>
            </w:r>
          </w:p>
          <w:p w14:paraId="54144F59" w14:textId="77777777" w:rsidR="00382145" w:rsidRPr="0005559C" w:rsidRDefault="00382145" w:rsidP="00376E47">
            <w:pPr>
              <w:pStyle w:val="DoEtablelist1bullet2018"/>
              <w:rPr>
                <w:color w:val="000000" w:themeColor="text1"/>
              </w:rPr>
            </w:pPr>
            <w:r w:rsidRPr="0005559C">
              <w:rPr>
                <w:color w:val="000000" w:themeColor="text1"/>
              </w:rPr>
              <w:t xml:space="preserve">Communicate findings – compare the results to predictions. Students draw and label ‘then and now’ pictures to communicate their observations and ideas.  </w:t>
            </w:r>
          </w:p>
          <w:p w14:paraId="2A34E7BE" w14:textId="77777777" w:rsidR="00382145" w:rsidRPr="0005559C" w:rsidRDefault="00382145" w:rsidP="00376E47">
            <w:pPr>
              <w:pStyle w:val="DoEtablelist1bullet2018"/>
              <w:rPr>
                <w:color w:val="000000" w:themeColor="text1"/>
                <w:lang w:val="en-US"/>
              </w:rPr>
            </w:pPr>
            <w:r>
              <w:rPr>
                <w:color w:val="000000" w:themeColor="text1"/>
              </w:rPr>
              <w:t>List</w:t>
            </w:r>
            <w:r w:rsidRPr="0005559C">
              <w:rPr>
                <w:color w:val="000000" w:themeColor="text1"/>
              </w:rPr>
              <w:t xml:space="preserve"> the benefits of composting –</w:t>
            </w:r>
            <w:r>
              <w:rPr>
                <w:color w:val="000000" w:themeColor="text1"/>
              </w:rPr>
              <w:t xml:space="preserve"> </w:t>
            </w:r>
            <w:r w:rsidRPr="0005559C">
              <w:rPr>
                <w:color w:val="000000" w:themeColor="text1"/>
              </w:rPr>
              <w:t>sustainable waste management</w:t>
            </w:r>
            <w:r>
              <w:rPr>
                <w:color w:val="000000" w:themeColor="text1"/>
              </w:rPr>
              <w:t xml:space="preserve">, </w:t>
            </w:r>
            <w:r w:rsidRPr="0005559C">
              <w:rPr>
                <w:color w:val="000000" w:themeColor="text1"/>
              </w:rPr>
              <w:t>‘closing the loop’ in food production</w:t>
            </w:r>
            <w:r>
              <w:rPr>
                <w:color w:val="000000" w:themeColor="text1"/>
              </w:rPr>
              <w:t xml:space="preserve"> and nutrients for soil and plants.</w:t>
            </w:r>
            <w:r w:rsidRPr="0005559C">
              <w:rPr>
                <w:color w:val="000000" w:themeColor="text1"/>
              </w:rPr>
              <w:t xml:space="preserve"> </w:t>
            </w:r>
          </w:p>
          <w:p w14:paraId="4AAB38C4" w14:textId="77777777" w:rsidR="00382145" w:rsidRDefault="00382145" w:rsidP="00376E47">
            <w:pPr>
              <w:pStyle w:val="DoEtabletext2018"/>
              <w:rPr>
                <w:rStyle w:val="DoEstrongemphasis2018"/>
              </w:rPr>
            </w:pPr>
            <w:r>
              <w:rPr>
                <w:rStyle w:val="DoEstrongemphasis2018"/>
              </w:rPr>
              <w:t>Care for the garden and compost and record changes and growth</w:t>
            </w:r>
          </w:p>
          <w:p w14:paraId="25ADA1C1" w14:textId="77777777" w:rsidR="00382145" w:rsidRDefault="00382145" w:rsidP="00376E47">
            <w:pPr>
              <w:pStyle w:val="DoEtablelist1bullet2018"/>
              <w:rPr>
                <w:shd w:val="clear" w:color="auto" w:fill="FFFFFF"/>
              </w:rPr>
            </w:pPr>
            <w:r>
              <w:rPr>
                <w:shd w:val="clear" w:color="auto" w:fill="FFFFFF"/>
              </w:rPr>
              <w:t>Observe changes in plants.</w:t>
            </w:r>
          </w:p>
          <w:p w14:paraId="112327D5" w14:textId="77777777" w:rsidR="00382145" w:rsidRPr="00FD7057" w:rsidRDefault="00382145" w:rsidP="00376E47">
            <w:pPr>
              <w:pStyle w:val="DoEtablelist1bullet2018"/>
              <w:rPr>
                <w:lang w:val="en-US"/>
              </w:rPr>
            </w:pPr>
            <w:r>
              <w:rPr>
                <w:lang w:val="en-US"/>
              </w:rPr>
              <w:t>Water seedlings in nursery ports and plants with a watering can.</w:t>
            </w:r>
          </w:p>
          <w:p w14:paraId="0CBBCB22"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1B6C8609" w14:textId="77777777" w:rsidR="00382145" w:rsidRDefault="00382145" w:rsidP="00376E47">
            <w:pPr>
              <w:pStyle w:val="DoEtablelist1bullet2018"/>
              <w:rPr>
                <w:lang w:val="en-US"/>
              </w:rPr>
            </w:pPr>
            <w:r>
              <w:rPr>
                <w:lang w:val="en-US"/>
              </w:rPr>
              <w:t>Check for invertebrate use of the garden. Manage pest species.</w:t>
            </w:r>
          </w:p>
          <w:p w14:paraId="2D5EC0F7" w14:textId="77777777" w:rsidR="00382145" w:rsidRDefault="00382145" w:rsidP="00376E47">
            <w:pPr>
              <w:pStyle w:val="DoEtablelist1bullet2018"/>
              <w:rPr>
                <w:lang w:val="en-US"/>
              </w:rPr>
            </w:pPr>
            <w:r>
              <w:rPr>
                <w:lang w:val="en-US"/>
              </w:rPr>
              <w:t xml:space="preserve">Aerate and water the compost (after the compost bin investigations). </w:t>
            </w:r>
          </w:p>
          <w:p w14:paraId="271D9854" w14:textId="77777777" w:rsidR="00382145" w:rsidRPr="000D3105" w:rsidRDefault="00382145" w:rsidP="00376E47">
            <w:pPr>
              <w:pStyle w:val="DoEtablelist1bullet2018"/>
              <w:rPr>
                <w:b/>
              </w:rPr>
            </w:pPr>
            <w:r>
              <w:t xml:space="preserve">Measure and record growth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356984C4" w14:textId="77777777" w:rsidR="00382145" w:rsidRDefault="00382145" w:rsidP="00376E47">
            <w:pPr>
              <w:pStyle w:val="DoEtabletext2018"/>
            </w:pPr>
            <w:r>
              <w:t>Compost bin</w:t>
            </w:r>
          </w:p>
          <w:p w14:paraId="2C171A29" w14:textId="77777777" w:rsidR="00382145" w:rsidRDefault="00382145" w:rsidP="00376E47">
            <w:pPr>
              <w:pStyle w:val="DoEtabletext2018"/>
            </w:pPr>
            <w:r>
              <w:t>Shovel</w:t>
            </w:r>
          </w:p>
          <w:p w14:paraId="0D537143" w14:textId="77777777" w:rsidR="00382145" w:rsidRDefault="00382145" w:rsidP="00376E47">
            <w:pPr>
              <w:pStyle w:val="DoEtabletext2018"/>
            </w:pPr>
            <w:r>
              <w:t>Sticks from ground</w:t>
            </w:r>
          </w:p>
          <w:p w14:paraId="552CCD10" w14:textId="77777777" w:rsidR="00382145" w:rsidRDefault="00382145" w:rsidP="00376E47">
            <w:pPr>
              <w:pStyle w:val="DoEtabletext2018"/>
            </w:pPr>
            <w:r>
              <w:t>Bug jars, magnifiers</w:t>
            </w:r>
          </w:p>
          <w:p w14:paraId="32C3C1B8" w14:textId="77777777" w:rsidR="00382145" w:rsidRDefault="00382145" w:rsidP="00376E47">
            <w:pPr>
              <w:pStyle w:val="DoEtabletext2018"/>
            </w:pPr>
            <w:r>
              <w:t>Three mesh bags (onion bags)</w:t>
            </w:r>
          </w:p>
          <w:p w14:paraId="1AEB80B2" w14:textId="77777777" w:rsidR="00382145" w:rsidRDefault="00382145" w:rsidP="00376E47">
            <w:pPr>
              <w:pStyle w:val="DoEtabletext2018"/>
            </w:pPr>
            <w:r>
              <w:t>Lettuce leaves, two apple cores, torn newspaper</w:t>
            </w:r>
          </w:p>
          <w:p w14:paraId="57B4DFC4" w14:textId="77777777" w:rsidR="00382145" w:rsidRDefault="00382145" w:rsidP="00376E47">
            <w:pPr>
              <w:pStyle w:val="DoEtabletext2018"/>
            </w:pPr>
            <w:hyperlink r:id="rId10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0F93765" w14:textId="77777777" w:rsidR="00382145" w:rsidRDefault="00382145" w:rsidP="00376E47">
            <w:pPr>
              <w:pStyle w:val="DoEtabletext2018"/>
              <w:rPr>
                <w:lang w:val="en-US"/>
              </w:rPr>
            </w:pPr>
            <w:r>
              <w:rPr>
                <w:lang w:val="en-US"/>
              </w:rPr>
              <w:t>Gardening tools</w:t>
            </w:r>
          </w:p>
          <w:p w14:paraId="03CF0BB1" w14:textId="77777777" w:rsidR="00382145" w:rsidRDefault="00382145" w:rsidP="00376E47">
            <w:pPr>
              <w:pStyle w:val="DoEtabletext2018"/>
              <w:rPr>
                <w:lang w:val="en-US"/>
              </w:rPr>
            </w:pPr>
            <w:r>
              <w:rPr>
                <w:lang w:val="en-US"/>
              </w:rPr>
              <w:t>Garden journals</w:t>
            </w:r>
          </w:p>
          <w:p w14:paraId="39002B4A" w14:textId="77777777" w:rsidR="00382145" w:rsidRDefault="00382145" w:rsidP="00376E47">
            <w:pPr>
              <w:pStyle w:val="DoEtabletext2018"/>
              <w:rPr>
                <w:lang w:val="en-US"/>
              </w:rPr>
            </w:pPr>
            <w:hyperlink r:id="rId108" w:history="1">
              <w:r w:rsidRPr="008809B1">
                <w:rPr>
                  <w:rStyle w:val="Hyperlink"/>
                </w:rPr>
                <w:t xml:space="preserve">Worms at work 20 </w:t>
              </w:r>
              <w:proofErr w:type="spellStart"/>
              <w:r w:rsidRPr="008809B1">
                <w:rPr>
                  <w:rStyle w:val="Hyperlink"/>
                </w:rPr>
                <w:t>days time</w:t>
              </w:r>
              <w:proofErr w:type="spellEnd"/>
              <w:r w:rsidRPr="008809B1">
                <w:rPr>
                  <w:rStyle w:val="Hyperlink"/>
                </w:rPr>
                <w:t xml:space="preserve"> lapse</w:t>
              </w:r>
            </w:hyperlink>
            <w:r>
              <w:t xml:space="preserve">, </w:t>
            </w:r>
            <w:proofErr w:type="spellStart"/>
            <w:r>
              <w:t>Agricult</w:t>
            </w:r>
            <w:proofErr w:type="spellEnd"/>
            <w:r>
              <w:t xml:space="preserve"> Man (2:19)</w:t>
            </w:r>
          </w:p>
          <w:p w14:paraId="5689933E" w14:textId="77777777" w:rsidR="00382145" w:rsidRDefault="00382145" w:rsidP="00376E47">
            <w:pPr>
              <w:pStyle w:val="DoEtabletext2018"/>
              <w:rPr>
                <w:lang w:val="en-US"/>
              </w:rPr>
            </w:pPr>
            <w:r>
              <w:rPr>
                <w:lang w:val="en-US"/>
              </w:rPr>
              <w:t>Book – Wiggling worms at work by Wendy Pfeffer and Steve Jenkins</w:t>
            </w:r>
          </w:p>
          <w:p w14:paraId="76E297CC" w14:textId="77777777" w:rsidR="00382145" w:rsidRDefault="00382145" w:rsidP="00376E47">
            <w:pPr>
              <w:pStyle w:val="DoEtabletext2018"/>
            </w:pPr>
          </w:p>
          <w:p w14:paraId="6DE66AFD" w14:textId="77777777" w:rsidR="00382145" w:rsidRPr="00827AD0" w:rsidRDefault="00382145" w:rsidP="00376E47">
            <w:pPr>
              <w:pStyle w:val="DoEtabletext2018"/>
              <w:rPr>
                <w:rStyle w:val="DoEstrongemphasis2018"/>
                <w:b w:val="0"/>
                <w:lang w:val="en-US"/>
              </w:rPr>
            </w:pPr>
          </w:p>
        </w:tc>
      </w:tr>
      <w:tr w:rsidR="00382145" w:rsidRPr="0084745C" w14:paraId="2F40352D"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029D9E28" w14:textId="77777777" w:rsidR="00382145" w:rsidRPr="00D817A1" w:rsidRDefault="00382145" w:rsidP="00376E47">
            <w:pPr>
              <w:pStyle w:val="DoEtabletext2018"/>
              <w:rPr>
                <w:rStyle w:val="DoEstrongemphasis2018"/>
              </w:rPr>
            </w:pPr>
            <w:r w:rsidRPr="00D817A1">
              <w:rPr>
                <w:rStyle w:val="DoEstrongemphasis2018"/>
              </w:rPr>
              <w:t>Background information</w:t>
            </w:r>
          </w:p>
        </w:tc>
        <w:tc>
          <w:tcPr>
            <w:tcW w:w="6921" w:type="dxa"/>
            <w:tcBorders>
              <w:top w:val="single" w:sz="4" w:space="0" w:color="707070"/>
              <w:left w:val="single" w:sz="4" w:space="0" w:color="707070"/>
              <w:bottom w:val="single" w:sz="4" w:space="0" w:color="707070"/>
              <w:right w:val="single" w:sz="4" w:space="0" w:color="707070"/>
            </w:tcBorders>
          </w:tcPr>
          <w:p w14:paraId="73C907BF" w14:textId="77777777" w:rsidR="00382145" w:rsidRDefault="00382145" w:rsidP="00376E47">
            <w:pPr>
              <w:pStyle w:val="DoEtabletext2018"/>
              <w:rPr>
                <w:rStyle w:val="DoEstrongemphasis2018"/>
              </w:rPr>
            </w:pPr>
            <w:r>
              <w:t>Invertebrate – an animal without a backbone. Invertebrates include insects, spiders, annelids (worms) and molluscs (slugs and snails).</w:t>
            </w:r>
          </w:p>
        </w:tc>
        <w:tc>
          <w:tcPr>
            <w:tcW w:w="1932" w:type="dxa"/>
            <w:tcBorders>
              <w:top w:val="single" w:sz="4" w:space="0" w:color="707070"/>
              <w:left w:val="single" w:sz="4" w:space="0" w:color="707070"/>
              <w:bottom w:val="single" w:sz="4" w:space="0" w:color="707070"/>
              <w:right w:val="single" w:sz="4" w:space="0" w:color="707070"/>
            </w:tcBorders>
          </w:tcPr>
          <w:p w14:paraId="023B1278" w14:textId="77777777" w:rsidR="00382145" w:rsidRDefault="00382145" w:rsidP="00376E47">
            <w:pPr>
              <w:pStyle w:val="DoEtabletext2018"/>
            </w:pPr>
          </w:p>
        </w:tc>
      </w:tr>
    </w:tbl>
    <w:p w14:paraId="4D44BFF0" w14:textId="77777777" w:rsidR="00382145" w:rsidRDefault="00382145" w:rsidP="00382145">
      <w:pPr>
        <w:pStyle w:val="DoEheading32018"/>
      </w:pPr>
      <w:r>
        <w:lastRenderedPageBreak/>
        <w:t>7. Prepare broad bean bruschetta</w:t>
      </w:r>
    </w:p>
    <w:p w14:paraId="61843AB2" w14:textId="77777777" w:rsidR="00382145" w:rsidRPr="00A5251F" w:rsidRDefault="00382145" w:rsidP="00382145">
      <w:pPr>
        <w:pStyle w:val="DoEbodytext2018"/>
        <w:rPr>
          <w:rStyle w:val="DoEstrongemphasis2018"/>
        </w:rPr>
      </w:pPr>
      <w:r w:rsidRPr="00A5251F">
        <w:rPr>
          <w:rStyle w:val="DoEstrongemphasis2018"/>
        </w:rPr>
        <w:t>How can we use beans and legumes?</w:t>
      </w:r>
    </w:p>
    <w:tbl>
      <w:tblPr>
        <w:tblW w:w="10762" w:type="dxa"/>
        <w:tblLayout w:type="fixed"/>
        <w:tblLook w:val="04A0" w:firstRow="1" w:lastRow="0" w:firstColumn="1" w:lastColumn="0" w:noHBand="0" w:noVBand="1"/>
      </w:tblPr>
      <w:tblGrid>
        <w:gridCol w:w="1909"/>
        <w:gridCol w:w="6921"/>
        <w:gridCol w:w="1932"/>
      </w:tblGrid>
      <w:tr w:rsidR="00382145" w:rsidRPr="0084745C" w14:paraId="687C7940"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8CC96B5"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BBE61A3"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1B499C8" w14:textId="77777777" w:rsidR="00382145" w:rsidRDefault="00382145" w:rsidP="00376E47">
            <w:pPr>
              <w:pStyle w:val="DoEtableheading2018"/>
            </w:pPr>
            <w:r>
              <w:t>Resources</w:t>
            </w:r>
          </w:p>
        </w:tc>
      </w:tr>
      <w:tr w:rsidR="00382145" w:rsidRPr="0084745C" w14:paraId="277AEDD0"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0A448629"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01DB9AAE"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60C9B922" w14:textId="77777777" w:rsidR="00382145" w:rsidRPr="00D14296" w:rsidRDefault="00382145" w:rsidP="00376E47">
            <w:pPr>
              <w:pStyle w:val="DoEtabletext2018"/>
              <w:rPr>
                <w:lang w:val="en-GB"/>
              </w:rPr>
            </w:pPr>
            <w:r>
              <w:rPr>
                <w:lang w:val="en-GB"/>
              </w:rPr>
              <w:t xml:space="preserve">ST1-2DP-T </w:t>
            </w:r>
            <w:r w:rsidRPr="000C43BC">
              <w:rPr>
                <w:lang w:val="en-GB"/>
              </w:rPr>
              <w:t>uses materials, tools and equipment to develop solutions for a need or opportunity</w:t>
            </w:r>
          </w:p>
          <w:p w14:paraId="35D048D6" w14:textId="77777777" w:rsidR="00382145" w:rsidRDefault="00382145" w:rsidP="00376E47">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12871169" w14:textId="77777777" w:rsidR="00382145" w:rsidRPr="007E7E0C" w:rsidRDefault="00382145" w:rsidP="00376E47">
            <w:pPr>
              <w:pStyle w:val="DoEtabletext2018"/>
              <w:rPr>
                <w:rStyle w:val="DoEstrongemphasis2018"/>
              </w:rPr>
            </w:pPr>
            <w:r w:rsidRPr="007E7E0C">
              <w:rPr>
                <w:rStyle w:val="DoEstrongemphasis2018"/>
              </w:rPr>
              <w:t>PDHPE</w:t>
            </w:r>
          </w:p>
          <w:p w14:paraId="62B3B08D" w14:textId="77777777" w:rsidR="00382145" w:rsidRDefault="00382145" w:rsidP="00376E47">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p w14:paraId="2288EF09" w14:textId="77777777" w:rsidR="00382145" w:rsidRPr="003B68F4" w:rsidRDefault="00382145" w:rsidP="00376E47">
            <w:pPr>
              <w:pStyle w:val="DoEtabletext2018"/>
              <w:rPr>
                <w:rStyle w:val="DoEstrongemphasis2018"/>
              </w:rPr>
            </w:pPr>
            <w:r w:rsidRPr="003B68F4">
              <w:rPr>
                <w:rStyle w:val="DoEstrongemphasis2018"/>
              </w:rPr>
              <w:t>English</w:t>
            </w:r>
          </w:p>
          <w:p w14:paraId="7A46EFA0" w14:textId="77777777" w:rsidR="00382145" w:rsidRPr="003B68F4" w:rsidRDefault="00382145" w:rsidP="00376E47">
            <w:pPr>
              <w:pStyle w:val="DoEtabletext2018"/>
            </w:pPr>
            <w:r w:rsidRPr="00B37304">
              <w:rPr>
                <w:bCs/>
              </w:rPr>
              <w:t>EN1-8B recognises that there are different kinds of texts when reading and viewing and shows an awareness of purpose, audience and subject matter</w:t>
            </w:r>
          </w:p>
        </w:tc>
        <w:tc>
          <w:tcPr>
            <w:tcW w:w="1932" w:type="dxa"/>
            <w:tcBorders>
              <w:top w:val="single" w:sz="4" w:space="0" w:color="707070"/>
              <w:left w:val="single" w:sz="4" w:space="0" w:color="707070"/>
              <w:bottom w:val="single" w:sz="4" w:space="0" w:color="707070"/>
              <w:right w:val="single" w:sz="4" w:space="0" w:color="707070"/>
            </w:tcBorders>
          </w:tcPr>
          <w:p w14:paraId="0E63D8A5" w14:textId="77777777" w:rsidR="00382145" w:rsidRPr="007E7E0C" w:rsidRDefault="00382145" w:rsidP="00376E47">
            <w:pPr>
              <w:pStyle w:val="DoEtabletext2018"/>
              <w:rPr>
                <w:rStyle w:val="DoEstrongemphasis2018"/>
              </w:rPr>
            </w:pPr>
          </w:p>
        </w:tc>
      </w:tr>
      <w:tr w:rsidR="00382145" w:rsidRPr="0084745C" w14:paraId="332CABA6"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3201FD0F"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115600A5" w14:textId="77777777" w:rsidR="00382145" w:rsidRDefault="00382145" w:rsidP="00376E47">
            <w:pPr>
              <w:pStyle w:val="DoEtabletext2018"/>
              <w:rPr>
                <w:lang w:val="en-US"/>
              </w:rPr>
            </w:pPr>
            <w:r w:rsidRPr="00A2239C">
              <w:rPr>
                <w:lang w:val="en-US"/>
              </w:rPr>
              <w:t>For students to:</w:t>
            </w:r>
          </w:p>
          <w:p w14:paraId="2B636567" w14:textId="77777777" w:rsidR="00382145" w:rsidRDefault="00382145" w:rsidP="00376E47">
            <w:pPr>
              <w:pStyle w:val="DoEtablelist1bullet2018"/>
            </w:pPr>
            <w:r w:rsidRPr="00A2239C">
              <w:t xml:space="preserve">assist in caring for plants in the food garden </w:t>
            </w:r>
          </w:p>
          <w:p w14:paraId="1F35E162" w14:textId="77777777" w:rsidR="00382145" w:rsidRPr="00A2239C" w:rsidRDefault="00382145" w:rsidP="00376E47">
            <w:pPr>
              <w:pStyle w:val="DoEtablelist1bullet2018"/>
            </w:pPr>
            <w:r w:rsidRPr="00A2239C">
              <w:t xml:space="preserve">develop understandings of </w:t>
            </w:r>
            <w:r>
              <w:t>the nutrition benefits of beans and legumes</w:t>
            </w:r>
          </w:p>
          <w:p w14:paraId="71143295" w14:textId="77777777" w:rsidR="00382145" w:rsidRPr="00A45250" w:rsidRDefault="00382145" w:rsidP="00376E47">
            <w:pPr>
              <w:pStyle w:val="DoEtablelist1bullet2018"/>
              <w:rPr>
                <w:rStyle w:val="DoEstrongemphasis2018"/>
                <w:b w:val="0"/>
              </w:rPr>
            </w:pPr>
            <w:r w:rsidRPr="00A2239C">
              <w:t xml:space="preserve">prepare a healthy </w:t>
            </w:r>
            <w:r>
              <w:t>and nutritious vegetarian snack.</w:t>
            </w:r>
          </w:p>
        </w:tc>
        <w:tc>
          <w:tcPr>
            <w:tcW w:w="1932" w:type="dxa"/>
            <w:tcBorders>
              <w:top w:val="single" w:sz="4" w:space="0" w:color="707070"/>
              <w:left w:val="single" w:sz="4" w:space="0" w:color="707070"/>
              <w:bottom w:val="single" w:sz="4" w:space="0" w:color="707070"/>
              <w:right w:val="single" w:sz="4" w:space="0" w:color="707070"/>
            </w:tcBorders>
          </w:tcPr>
          <w:p w14:paraId="2EE570FF" w14:textId="77777777" w:rsidR="00382145" w:rsidRPr="007E7E0C" w:rsidRDefault="00382145" w:rsidP="00376E47">
            <w:pPr>
              <w:pStyle w:val="DoEtabletext2018"/>
              <w:rPr>
                <w:rStyle w:val="DoEstrongemphasis2018"/>
              </w:rPr>
            </w:pPr>
          </w:p>
        </w:tc>
      </w:tr>
      <w:tr w:rsidR="00382145" w:rsidRPr="0084745C" w14:paraId="6B979687"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53C1BDF2" w14:textId="77777777" w:rsidR="00382145" w:rsidRDefault="00382145" w:rsidP="00376E47">
            <w:pPr>
              <w:pStyle w:val="DoEtabletext2018"/>
              <w:rPr>
                <w:rStyle w:val="DoEstrongemphasis2018"/>
              </w:rPr>
            </w:pPr>
            <w:r w:rsidRPr="00D817A1">
              <w:rPr>
                <w:rStyle w:val="DoEstrongemphasis2018"/>
              </w:rPr>
              <w:t>Outside garden activities</w:t>
            </w:r>
          </w:p>
          <w:p w14:paraId="4AA0C10F" w14:textId="77777777" w:rsidR="00382145" w:rsidRDefault="00382145" w:rsidP="00376E47">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141B359E" w14:textId="77777777" w:rsidR="00382145" w:rsidRDefault="00382145" w:rsidP="00376E47">
            <w:pPr>
              <w:pStyle w:val="DoEtabletext2018"/>
              <w:rPr>
                <w:rStyle w:val="DoEstrongemphasis2018"/>
              </w:rPr>
            </w:pPr>
            <w:r>
              <w:rPr>
                <w:rStyle w:val="DoEstrongemphasis2018"/>
              </w:rPr>
              <w:t>Care for the garden and record changes and growth</w:t>
            </w:r>
          </w:p>
          <w:p w14:paraId="72E4A7B7" w14:textId="77777777" w:rsidR="00382145" w:rsidRDefault="00382145" w:rsidP="00376E47">
            <w:pPr>
              <w:pStyle w:val="DoEtablelist1bullet2018"/>
              <w:rPr>
                <w:shd w:val="clear" w:color="auto" w:fill="FFFFFF"/>
              </w:rPr>
            </w:pPr>
            <w:r>
              <w:rPr>
                <w:shd w:val="clear" w:color="auto" w:fill="FFFFFF"/>
              </w:rPr>
              <w:t>Observe changes in seedlings and plants.</w:t>
            </w:r>
          </w:p>
          <w:p w14:paraId="490315F6" w14:textId="77777777" w:rsidR="00382145" w:rsidRPr="00FD7057" w:rsidRDefault="00382145" w:rsidP="00376E47">
            <w:pPr>
              <w:pStyle w:val="DoEtablelist1bullet2018"/>
              <w:rPr>
                <w:lang w:val="en-US"/>
              </w:rPr>
            </w:pPr>
            <w:r>
              <w:rPr>
                <w:lang w:val="en-US"/>
              </w:rPr>
              <w:t>Water seedlings in nursery pots and plants with a watering can.</w:t>
            </w:r>
          </w:p>
          <w:p w14:paraId="166E4939"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1FFBD4CB" w14:textId="77777777" w:rsidR="00382145" w:rsidRDefault="00382145" w:rsidP="00376E47">
            <w:pPr>
              <w:pStyle w:val="DoEtablelist1bullet2018"/>
              <w:rPr>
                <w:lang w:val="en-US"/>
              </w:rPr>
            </w:pPr>
            <w:r>
              <w:rPr>
                <w:lang w:val="en-US"/>
              </w:rPr>
              <w:t>Check for invertebrate use of the garden. Manage pest species.</w:t>
            </w:r>
          </w:p>
          <w:p w14:paraId="1B1F355B" w14:textId="77777777" w:rsidR="00382145" w:rsidRPr="006B774F" w:rsidRDefault="00382145" w:rsidP="00376E47">
            <w:pPr>
              <w:pStyle w:val="DoEtablelist1bullet2018"/>
              <w:rPr>
                <w:shd w:val="clear" w:color="auto" w:fill="FFFFFF"/>
              </w:rPr>
            </w:pPr>
            <w:r>
              <w:t xml:space="preserve">Measure and record growth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174EB416" w14:textId="77777777" w:rsidR="00382145" w:rsidRDefault="00382145" w:rsidP="00376E47">
            <w:pPr>
              <w:pStyle w:val="DoEtabletext2018"/>
            </w:pPr>
            <w:hyperlink r:id="rId109"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415F632B" w14:textId="77777777" w:rsidR="00382145" w:rsidRDefault="00382145" w:rsidP="00376E47">
            <w:pPr>
              <w:pStyle w:val="DoEtabletext2018"/>
              <w:rPr>
                <w:lang w:val="en-US"/>
              </w:rPr>
            </w:pPr>
            <w:r>
              <w:rPr>
                <w:lang w:val="en-US"/>
              </w:rPr>
              <w:t>Gardening tools</w:t>
            </w:r>
          </w:p>
          <w:p w14:paraId="036C44C9" w14:textId="77777777" w:rsidR="00382145" w:rsidRPr="00827AD0" w:rsidRDefault="00382145" w:rsidP="00376E47">
            <w:pPr>
              <w:pStyle w:val="DoEtabletext2018"/>
              <w:rPr>
                <w:rStyle w:val="DoEstrongemphasis2018"/>
                <w:b w:val="0"/>
                <w:lang w:val="en-US"/>
              </w:rPr>
            </w:pPr>
            <w:r>
              <w:rPr>
                <w:lang w:val="en-US"/>
              </w:rPr>
              <w:t>Garden journals</w:t>
            </w:r>
          </w:p>
        </w:tc>
      </w:tr>
      <w:tr w:rsidR="00382145" w:rsidRPr="0084745C" w14:paraId="60464A4C"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3176AC22" w14:textId="77777777" w:rsidR="00382145" w:rsidRDefault="00382145" w:rsidP="00376E47">
            <w:pPr>
              <w:pStyle w:val="DoEtabletext2018"/>
              <w:rPr>
                <w:rStyle w:val="DoEstrongemphasis2018"/>
              </w:rPr>
            </w:pPr>
            <w:r>
              <w:rPr>
                <w:rStyle w:val="DoEstrongemphasis2018"/>
              </w:rPr>
              <w:t>Food preparation area</w:t>
            </w:r>
          </w:p>
          <w:p w14:paraId="30B66E31" w14:textId="77777777" w:rsidR="00382145" w:rsidRDefault="00382145" w:rsidP="00376E47">
            <w:pPr>
              <w:pStyle w:val="DoEtabletext2018"/>
              <w:rPr>
                <w:rStyle w:val="DoEstrongemphasis2018"/>
              </w:rPr>
            </w:pPr>
            <w:r>
              <w:rPr>
                <w:b/>
                <w:noProof/>
              </w:rPr>
              <w:drawing>
                <wp:inline distT="0" distB="0" distL="0" distR="0" wp14:anchorId="67960364" wp14:editId="010D079F">
                  <wp:extent cx="1075055" cy="1463040"/>
                  <wp:effectExtent l="0" t="0" r="4445" b="0"/>
                  <wp:docPr id="16" name="Picture 16" descr="A metal bowl containing peeled broad bean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oad-beans-1001279_1280.jpg"/>
                          <pic:cNvPicPr/>
                        </pic:nvPicPr>
                        <pic:blipFill>
                          <a:blip r:embed="rId110" cstate="hqprint">
                            <a:extLst>
                              <a:ext uri="{28A0092B-C50C-407E-A947-70E740481C1C}">
                                <a14:useLocalDpi xmlns:a14="http://schemas.microsoft.com/office/drawing/2010/main"/>
                              </a:ext>
                            </a:extLst>
                          </a:blip>
                          <a:stretch>
                            <a:fillRect/>
                          </a:stretch>
                        </pic:blipFill>
                        <pic:spPr>
                          <a:xfrm>
                            <a:off x="0" y="0"/>
                            <a:ext cx="1075055" cy="1463040"/>
                          </a:xfrm>
                          <a:prstGeom prst="rect">
                            <a:avLst/>
                          </a:prstGeom>
                        </pic:spPr>
                      </pic:pic>
                    </a:graphicData>
                  </a:graphic>
                </wp:inline>
              </w:drawing>
            </w:r>
          </w:p>
          <w:p w14:paraId="61AE1F79" w14:textId="77777777" w:rsidR="00382145" w:rsidRPr="000B69B6" w:rsidRDefault="00382145" w:rsidP="00376E47">
            <w:pPr>
              <w:pStyle w:val="DoEgraphics2018"/>
            </w:pPr>
            <w:r w:rsidRPr="000B69B6">
              <w:t>Fresh broad bean seeds</w:t>
            </w:r>
            <w:r>
              <w:t>.</w:t>
            </w:r>
            <w:r w:rsidRPr="000B69B6">
              <w:t xml:space="preserve"> </w:t>
            </w:r>
            <w:hyperlink r:id="rId111" w:history="1">
              <w:proofErr w:type="spellStart"/>
              <w:r w:rsidRPr="000B69B6">
                <w:rPr>
                  <w:rStyle w:val="Hyperlink"/>
                </w:rPr>
                <w:t>Pixabay</w:t>
              </w:r>
              <w:proofErr w:type="spellEnd"/>
            </w:hyperlink>
            <w:r>
              <w:t>.</w:t>
            </w:r>
            <w:r w:rsidRPr="000B69B6">
              <w:t xml:space="preserve"> </w:t>
            </w:r>
            <w:r>
              <w:t>CC0</w:t>
            </w:r>
          </w:p>
        </w:tc>
        <w:tc>
          <w:tcPr>
            <w:tcW w:w="6921" w:type="dxa"/>
            <w:tcBorders>
              <w:top w:val="single" w:sz="4" w:space="0" w:color="707070"/>
              <w:left w:val="single" w:sz="4" w:space="0" w:color="707070"/>
              <w:bottom w:val="single" w:sz="4" w:space="0" w:color="707070"/>
              <w:right w:val="single" w:sz="4" w:space="0" w:color="707070"/>
            </w:tcBorders>
          </w:tcPr>
          <w:p w14:paraId="6FFA3E58" w14:textId="77777777" w:rsidR="00382145" w:rsidRDefault="00382145" w:rsidP="00376E47">
            <w:pPr>
              <w:pStyle w:val="DoEtabletext2018"/>
              <w:rPr>
                <w:rStyle w:val="DoEstrongemphasis2018"/>
              </w:rPr>
            </w:pPr>
            <w:r>
              <w:rPr>
                <w:rStyle w:val="DoEstrongemphasis2018"/>
              </w:rPr>
              <w:t>Prepare broad bean mint bruschetta</w:t>
            </w:r>
          </w:p>
          <w:p w14:paraId="6E36AA8E" w14:textId="77777777" w:rsidR="00382145" w:rsidRDefault="00382145" w:rsidP="00376E47">
            <w:pPr>
              <w:pStyle w:val="DoEtablelist1bullet2018"/>
              <w:rPr>
                <w:shd w:val="clear" w:color="auto" w:fill="FFFFFF"/>
              </w:rPr>
            </w:pPr>
            <w:r>
              <w:rPr>
                <w:shd w:val="clear" w:color="auto" w:fill="FFFFFF"/>
              </w:rPr>
              <w:t>Harvest garden produce – pick some mint and broad beans. (Have broad beans cooked and cooled ready for students to peel and mash.)</w:t>
            </w:r>
          </w:p>
          <w:p w14:paraId="4239FBB4" w14:textId="77777777" w:rsidR="00382145" w:rsidRDefault="00382145" w:rsidP="00376E47">
            <w:pPr>
              <w:pStyle w:val="DoEtablelist1bullet2018"/>
              <w:rPr>
                <w:shd w:val="clear" w:color="auto" w:fill="FFFFFF"/>
              </w:rPr>
            </w:pPr>
            <w:r>
              <w:rPr>
                <w:shd w:val="clear" w:color="auto" w:fill="FFFFFF"/>
              </w:rPr>
              <w:t>View the recipe images – students infer the ingredients and method. Discuss the elements and format of the recipe as a text.</w:t>
            </w:r>
          </w:p>
          <w:p w14:paraId="4579F471" w14:textId="77777777" w:rsidR="00382145" w:rsidRDefault="00382145" w:rsidP="00376E47">
            <w:pPr>
              <w:pStyle w:val="DoEtablelist1bullet2018"/>
              <w:rPr>
                <w:shd w:val="clear" w:color="auto" w:fill="FFFFFF"/>
              </w:rPr>
            </w:pPr>
            <w:r>
              <w:rPr>
                <w:shd w:val="clear" w:color="auto" w:fill="FFFFFF"/>
              </w:rPr>
              <w:t xml:space="preserve">Observe beans, legumes and their plants – view images of broad bean plants and pods. Observe and name bean seeds and legumes. </w:t>
            </w:r>
          </w:p>
          <w:p w14:paraId="72A37AE6" w14:textId="77777777" w:rsidR="00382145" w:rsidRDefault="00382145" w:rsidP="00376E47">
            <w:pPr>
              <w:pStyle w:val="DoEtablelist1bullet2018"/>
              <w:rPr>
                <w:shd w:val="clear" w:color="auto" w:fill="FFFFFF"/>
              </w:rPr>
            </w:pPr>
            <w:r>
              <w:rPr>
                <w:shd w:val="clear" w:color="auto" w:fill="FFFFFF"/>
              </w:rPr>
              <w:t>Activate prior knowledge of dishes that use beans and legumes, such as hummus and nachos.</w:t>
            </w:r>
          </w:p>
          <w:p w14:paraId="04AEC052" w14:textId="77777777" w:rsidR="00382145" w:rsidRDefault="00382145" w:rsidP="00376E47">
            <w:pPr>
              <w:pStyle w:val="DoEtablelist1bullet2018"/>
              <w:rPr>
                <w:shd w:val="clear" w:color="auto" w:fill="FFFFFF"/>
              </w:rPr>
            </w:pPr>
            <w:r>
              <w:rPr>
                <w:shd w:val="clear" w:color="auto" w:fill="FFFFFF"/>
              </w:rPr>
              <w:t>Recall food groups – locate beans and legumes on the food groups chart. Outline the nutrition benefits of beans and legumes.</w:t>
            </w:r>
          </w:p>
          <w:p w14:paraId="3F14B985" w14:textId="77777777" w:rsidR="00382145" w:rsidRDefault="00382145" w:rsidP="00376E47">
            <w:pPr>
              <w:pStyle w:val="DoEtablelist1bullet2018"/>
              <w:rPr>
                <w:shd w:val="clear" w:color="auto" w:fill="FFFFFF"/>
              </w:rPr>
            </w:pPr>
            <w:r>
              <w:rPr>
                <w:shd w:val="clear" w:color="auto" w:fill="FFFFFF"/>
              </w:rPr>
              <w:t>Peel and mash broad beans – students gently peel the skins off the beans. They take turns to mash the seeds with a fork, whilst others help cut mint with scissors and others help cook toast.</w:t>
            </w:r>
          </w:p>
          <w:p w14:paraId="191DF1D8" w14:textId="77777777" w:rsidR="00382145" w:rsidRDefault="00382145" w:rsidP="00376E47">
            <w:pPr>
              <w:pStyle w:val="DoEtablelist1bullet2018"/>
              <w:rPr>
                <w:shd w:val="clear" w:color="auto" w:fill="FFFFFF"/>
              </w:rPr>
            </w:pPr>
            <w:r>
              <w:rPr>
                <w:shd w:val="clear" w:color="auto" w:fill="FFFFFF"/>
              </w:rPr>
              <w:t>Spread bean mash and eat bruschetta – students top their bread base with the bean mix. They eat their bruschetta in a mindful way.</w:t>
            </w:r>
          </w:p>
          <w:p w14:paraId="2CD3ACBC" w14:textId="77777777" w:rsidR="00382145" w:rsidRDefault="00382145" w:rsidP="00376E47">
            <w:pPr>
              <w:pStyle w:val="DoEtablelist1bullet2018"/>
              <w:rPr>
                <w:rStyle w:val="DoEstrongemphasis2018"/>
              </w:rPr>
            </w:pPr>
            <w:r w:rsidRPr="00925574">
              <w:rPr>
                <w:lang w:val="en-US"/>
              </w:rPr>
              <w:t xml:space="preserve">Compost organic waste – put </w:t>
            </w:r>
            <w:r>
              <w:rPr>
                <w:lang w:val="en-US"/>
              </w:rPr>
              <w:t>bean peelings and</w:t>
            </w:r>
            <w:r w:rsidRPr="00925574">
              <w:rPr>
                <w:lang w:val="en-US"/>
              </w:rPr>
              <w:t xml:space="preserve"> </w:t>
            </w:r>
            <w:r>
              <w:rPr>
                <w:lang w:val="en-US"/>
              </w:rPr>
              <w:t xml:space="preserve">organic </w:t>
            </w:r>
            <w:r w:rsidRPr="00925574">
              <w:rPr>
                <w:lang w:val="en-US"/>
              </w:rPr>
              <w:t xml:space="preserve">waste in compost bin or worm farm. </w:t>
            </w:r>
            <w:r>
              <w:rPr>
                <w:lang w:val="en-US"/>
              </w:rPr>
              <w:t>Feed bread 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4F9663CA" w14:textId="77777777" w:rsidR="00382145" w:rsidRDefault="00382145" w:rsidP="00376E47">
            <w:pPr>
              <w:pStyle w:val="DoEtabletext2018"/>
            </w:pPr>
            <w:hyperlink r:id="rId112" w:history="1">
              <w:r w:rsidRPr="00C77F16">
                <w:rPr>
                  <w:rStyle w:val="Hyperlink"/>
                </w:rPr>
                <w:t>Broad bean mint bruschetta with parmesan</w:t>
              </w:r>
            </w:hyperlink>
            <w:r>
              <w:t>, Nadia Lim</w:t>
            </w:r>
          </w:p>
          <w:p w14:paraId="577F1EC3" w14:textId="77777777" w:rsidR="00382145" w:rsidRDefault="00382145" w:rsidP="00376E47">
            <w:pPr>
              <w:pStyle w:val="DoEtabletext2018"/>
            </w:pPr>
            <w:hyperlink r:id="rId113" w:history="1">
              <w:r w:rsidRPr="00FF7FF9">
                <w:rPr>
                  <w:rStyle w:val="Hyperlink"/>
                </w:rPr>
                <w:t>5 food groups and chart</w:t>
              </w:r>
            </w:hyperlink>
            <w:r>
              <w:t xml:space="preserve">, Healthy Kids Association </w:t>
            </w:r>
          </w:p>
          <w:p w14:paraId="42CC0BA3" w14:textId="77777777" w:rsidR="00382145" w:rsidRDefault="00382145" w:rsidP="00376E47">
            <w:pPr>
              <w:pStyle w:val="DoEtabletext2018"/>
            </w:pPr>
            <w:r>
              <w:t>Broad bean seeds, recipe ingredients (if sliced bread – ¼ slice per student)</w:t>
            </w:r>
          </w:p>
          <w:p w14:paraId="28E73C2A" w14:textId="77777777" w:rsidR="00382145" w:rsidRDefault="00382145" w:rsidP="00376E47">
            <w:pPr>
              <w:pStyle w:val="DoEtabletext2018"/>
            </w:pPr>
            <w:r>
              <w:t>Variety of dried or canned bean seeds</w:t>
            </w:r>
          </w:p>
          <w:p w14:paraId="49FBE9D4" w14:textId="77777777" w:rsidR="00382145" w:rsidRDefault="00382145" w:rsidP="00376E47">
            <w:pPr>
              <w:pStyle w:val="DoEtabletext2018"/>
            </w:pPr>
            <w:r>
              <w:t>Kitchen equipment</w:t>
            </w:r>
          </w:p>
        </w:tc>
      </w:tr>
    </w:tbl>
    <w:p w14:paraId="27F8CA50" w14:textId="77777777" w:rsidR="00382145" w:rsidRDefault="00382145" w:rsidP="00382145">
      <w:pPr>
        <w:pStyle w:val="DoEheading32018"/>
      </w:pPr>
    </w:p>
    <w:p w14:paraId="039D2F1D" w14:textId="0E761C82" w:rsidR="00382145" w:rsidRDefault="00382145" w:rsidP="00382145">
      <w:pPr>
        <w:pStyle w:val="DoEheading32018"/>
      </w:pPr>
      <w:r>
        <w:lastRenderedPageBreak/>
        <w:t>8. Investigate soil</w:t>
      </w:r>
    </w:p>
    <w:p w14:paraId="4025156C" w14:textId="77777777" w:rsidR="00382145" w:rsidRPr="00A5251F" w:rsidRDefault="00382145" w:rsidP="00382145">
      <w:pPr>
        <w:pStyle w:val="DoEbodytext2018"/>
        <w:rPr>
          <w:rStyle w:val="DoEstrongemphasis2018"/>
        </w:rPr>
      </w:pPr>
      <w:r w:rsidRPr="00481AEC">
        <w:rPr>
          <w:b/>
        </w:rPr>
        <w:t>How is soil used by plants? How do we improve it?</w:t>
      </w:r>
    </w:p>
    <w:tbl>
      <w:tblPr>
        <w:tblW w:w="10762" w:type="dxa"/>
        <w:tblLayout w:type="fixed"/>
        <w:tblLook w:val="04A0" w:firstRow="1" w:lastRow="0" w:firstColumn="1" w:lastColumn="0" w:noHBand="0" w:noVBand="1"/>
      </w:tblPr>
      <w:tblGrid>
        <w:gridCol w:w="1909"/>
        <w:gridCol w:w="6921"/>
        <w:gridCol w:w="1932"/>
      </w:tblGrid>
      <w:tr w:rsidR="00382145" w:rsidRPr="0084745C" w14:paraId="479125EA"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9B39850"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9E72B3A"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47214B5" w14:textId="77777777" w:rsidR="00382145" w:rsidRDefault="00382145" w:rsidP="00376E47">
            <w:pPr>
              <w:pStyle w:val="DoEtableheading2018"/>
            </w:pPr>
            <w:r>
              <w:t>Resources</w:t>
            </w:r>
          </w:p>
        </w:tc>
      </w:tr>
      <w:tr w:rsidR="00382145" w:rsidRPr="0084745C" w14:paraId="3B8718E8"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26686AC2"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0ED46BC5"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06372F80" w14:textId="77777777" w:rsidR="00382145" w:rsidRPr="00D14296" w:rsidRDefault="00382145" w:rsidP="00376E47">
            <w:pPr>
              <w:pStyle w:val="DoEtabletext2018"/>
              <w:rPr>
                <w:lang w:val="en-GB"/>
              </w:rPr>
            </w:pPr>
            <w:r w:rsidRPr="00D14296">
              <w:rPr>
                <w:lang w:val="en-GB"/>
              </w:rPr>
              <w:t xml:space="preserve">ST1-1WS-S observes, questions and collects data to communicate and compare ideas </w:t>
            </w:r>
          </w:p>
          <w:p w14:paraId="0E25E731" w14:textId="77777777" w:rsidR="00382145" w:rsidRDefault="00382145" w:rsidP="00376E47">
            <w:pPr>
              <w:pStyle w:val="DoEtabletext2018"/>
              <w:rPr>
                <w:lang w:val="en-GB"/>
              </w:rPr>
            </w:pPr>
            <w:r w:rsidRPr="00D14296">
              <w:rPr>
                <w:lang w:val="en-GB"/>
              </w:rPr>
              <w:t>ST1-</w:t>
            </w:r>
            <w:r>
              <w:rPr>
                <w:lang w:val="en-GB"/>
              </w:rPr>
              <w:t>10ES</w:t>
            </w:r>
            <w:r w:rsidRPr="00D14296">
              <w:rPr>
                <w:lang w:val="en-GB"/>
              </w:rPr>
              <w:t>-S</w:t>
            </w:r>
            <w:r>
              <w:rPr>
                <w:lang w:val="en-GB"/>
              </w:rPr>
              <w:t xml:space="preserve"> recognises observable changes occurring in the sky and on the land and identifies Earth’s resources </w:t>
            </w:r>
          </w:p>
          <w:p w14:paraId="5F230449" w14:textId="77777777" w:rsidR="00382145" w:rsidRDefault="00382145" w:rsidP="00376E47">
            <w:pPr>
              <w:pStyle w:val="DoEtabletext2018"/>
              <w:rPr>
                <w:rStyle w:val="DoEstrongemphasis2018"/>
              </w:rPr>
            </w:pPr>
            <w:r>
              <w:rPr>
                <w:rStyle w:val="DoEstrongemphasis2018"/>
              </w:rPr>
              <w:t>Mathematics</w:t>
            </w:r>
          </w:p>
          <w:p w14:paraId="5D685B48" w14:textId="77777777" w:rsidR="00382145" w:rsidRPr="003B68F4" w:rsidRDefault="00382145" w:rsidP="00376E47">
            <w:pPr>
              <w:pStyle w:val="DoEtabletext2018"/>
            </w:pPr>
            <w:r w:rsidRPr="00F1173B">
              <w:rPr>
                <w:rFonts w:hint="eastAsia"/>
              </w:rPr>
              <w:t xml:space="preserve">MA1-11MG measures, records, compares and estimates volumes and capacities using uniform informal units </w:t>
            </w:r>
          </w:p>
        </w:tc>
        <w:tc>
          <w:tcPr>
            <w:tcW w:w="1932" w:type="dxa"/>
            <w:tcBorders>
              <w:top w:val="single" w:sz="4" w:space="0" w:color="707070"/>
              <w:left w:val="single" w:sz="4" w:space="0" w:color="707070"/>
              <w:bottom w:val="single" w:sz="4" w:space="0" w:color="707070"/>
              <w:right w:val="single" w:sz="4" w:space="0" w:color="707070"/>
            </w:tcBorders>
          </w:tcPr>
          <w:p w14:paraId="0782AF2D" w14:textId="77777777" w:rsidR="00382145" w:rsidRPr="007E7E0C" w:rsidRDefault="00382145" w:rsidP="00376E47">
            <w:pPr>
              <w:pStyle w:val="DoEtabletext2018"/>
              <w:rPr>
                <w:rStyle w:val="DoEstrongemphasis2018"/>
              </w:rPr>
            </w:pPr>
          </w:p>
        </w:tc>
      </w:tr>
      <w:tr w:rsidR="00382145" w:rsidRPr="0084745C" w14:paraId="05A266F2"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48D341AA"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6B8AF83D" w14:textId="77777777" w:rsidR="00382145" w:rsidRDefault="00382145" w:rsidP="00376E47">
            <w:pPr>
              <w:pStyle w:val="DoEtabletext2018"/>
              <w:rPr>
                <w:lang w:val="en-US"/>
              </w:rPr>
            </w:pPr>
            <w:r w:rsidRPr="00A2239C">
              <w:rPr>
                <w:lang w:val="en-US"/>
              </w:rPr>
              <w:t>For students to:</w:t>
            </w:r>
          </w:p>
          <w:p w14:paraId="4D622210" w14:textId="77777777" w:rsidR="00382145" w:rsidRDefault="00382145" w:rsidP="00376E47">
            <w:pPr>
              <w:pStyle w:val="DoEtablelist1bullet2018"/>
            </w:pPr>
            <w:r>
              <w:t>explore the properties and functions of soil as one of Earth’s resources</w:t>
            </w:r>
          </w:p>
          <w:p w14:paraId="48C19ADA" w14:textId="77777777" w:rsidR="00382145" w:rsidRDefault="00382145" w:rsidP="00376E47">
            <w:pPr>
              <w:pStyle w:val="DoEtablelist1bullet2018"/>
            </w:pPr>
            <w:r>
              <w:t>identify some strategies for improving soil</w:t>
            </w:r>
          </w:p>
          <w:p w14:paraId="465E6B45" w14:textId="77777777" w:rsidR="00382145" w:rsidRDefault="00382145" w:rsidP="00376E47">
            <w:pPr>
              <w:pStyle w:val="DoEtablelist1bullet2018"/>
            </w:pPr>
            <w:r>
              <w:t>measure and mix worm juice and water to make worm tea fertiliser</w:t>
            </w:r>
          </w:p>
          <w:p w14:paraId="2F461A3F" w14:textId="77777777" w:rsidR="00382145" w:rsidRPr="00F1173B" w:rsidRDefault="00382145" w:rsidP="00376E47">
            <w:pPr>
              <w:pStyle w:val="DoEtablelist1bullet2018"/>
              <w:rPr>
                <w:rStyle w:val="DoEstrongemphasis2018"/>
                <w:b w:val="0"/>
              </w:rPr>
            </w:pPr>
            <w:r w:rsidRPr="00A2239C">
              <w:t>assist in caring for plants in the food garden</w:t>
            </w:r>
            <w:r>
              <w:t>.</w:t>
            </w:r>
            <w:r w:rsidRPr="00A2239C">
              <w:t xml:space="preserve"> </w:t>
            </w:r>
          </w:p>
        </w:tc>
        <w:tc>
          <w:tcPr>
            <w:tcW w:w="1932" w:type="dxa"/>
            <w:tcBorders>
              <w:top w:val="single" w:sz="4" w:space="0" w:color="707070"/>
              <w:left w:val="single" w:sz="4" w:space="0" w:color="707070"/>
              <w:bottom w:val="single" w:sz="4" w:space="0" w:color="707070"/>
              <w:right w:val="single" w:sz="4" w:space="0" w:color="707070"/>
            </w:tcBorders>
          </w:tcPr>
          <w:p w14:paraId="2F69B71C" w14:textId="77777777" w:rsidR="00382145" w:rsidRPr="007E7E0C" w:rsidRDefault="00382145" w:rsidP="00376E47">
            <w:pPr>
              <w:pStyle w:val="DoEtabletext2018"/>
              <w:rPr>
                <w:rStyle w:val="DoEstrongemphasis2018"/>
              </w:rPr>
            </w:pPr>
          </w:p>
        </w:tc>
      </w:tr>
      <w:tr w:rsidR="00382145" w:rsidRPr="0084745C" w14:paraId="7A9CCFB4"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4254071D" w14:textId="77777777" w:rsidR="00382145" w:rsidRDefault="00382145" w:rsidP="00376E47">
            <w:pPr>
              <w:pStyle w:val="DoEtabletext2018"/>
              <w:rPr>
                <w:rStyle w:val="DoEstrongemphasis2018"/>
              </w:rPr>
            </w:pPr>
            <w:r w:rsidRPr="00D817A1">
              <w:rPr>
                <w:rStyle w:val="DoEstrongemphasis2018"/>
              </w:rPr>
              <w:t>Outside garden activities</w:t>
            </w:r>
          </w:p>
          <w:p w14:paraId="2CA1BC07" w14:textId="77777777" w:rsidR="00382145" w:rsidRDefault="00382145" w:rsidP="00376E47">
            <w:pPr>
              <w:pStyle w:val="DoEtabletext2018"/>
              <w:rPr>
                <w:rStyle w:val="DoEstrongemphasis2018"/>
              </w:rPr>
            </w:pPr>
            <w:r>
              <w:rPr>
                <w:b/>
                <w:noProof/>
              </w:rPr>
              <w:drawing>
                <wp:inline distT="0" distB="0" distL="0" distR="0" wp14:anchorId="6BEA0EA3" wp14:editId="0D40860B">
                  <wp:extent cx="1075055" cy="1408430"/>
                  <wp:effectExtent l="0" t="0" r="4445" b="1270"/>
                  <wp:docPr id="20" name="Picture 20" descr="A child's hand containers a small handful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oil-766281_1920.jpg"/>
                          <pic:cNvPicPr/>
                        </pic:nvPicPr>
                        <pic:blipFill>
                          <a:blip r:embed="rId114" cstate="hqprint">
                            <a:extLst>
                              <a:ext uri="{28A0092B-C50C-407E-A947-70E740481C1C}">
                                <a14:useLocalDpi xmlns:a14="http://schemas.microsoft.com/office/drawing/2010/main"/>
                              </a:ext>
                            </a:extLst>
                          </a:blip>
                          <a:stretch>
                            <a:fillRect/>
                          </a:stretch>
                        </pic:blipFill>
                        <pic:spPr>
                          <a:xfrm>
                            <a:off x="0" y="0"/>
                            <a:ext cx="1075055" cy="1408430"/>
                          </a:xfrm>
                          <a:prstGeom prst="rect">
                            <a:avLst/>
                          </a:prstGeom>
                        </pic:spPr>
                      </pic:pic>
                    </a:graphicData>
                  </a:graphic>
                </wp:inline>
              </w:drawing>
            </w:r>
          </w:p>
          <w:p w14:paraId="53B71FE0" w14:textId="77777777" w:rsidR="00382145" w:rsidRPr="00264B9A" w:rsidRDefault="00382145" w:rsidP="00376E47">
            <w:pPr>
              <w:pStyle w:val="DoEgraphics2018"/>
            </w:pPr>
            <w:r w:rsidRPr="00264B9A">
              <w:t>Handle soil to determine type</w:t>
            </w:r>
            <w:r>
              <w:t>.</w:t>
            </w:r>
            <w:r w:rsidRPr="00264B9A">
              <w:t xml:space="preserve"> </w:t>
            </w:r>
            <w:hyperlink r:id="rId115" w:history="1">
              <w:proofErr w:type="spellStart"/>
              <w:r w:rsidRPr="00264B9A">
                <w:rPr>
                  <w:rStyle w:val="Hyperlink"/>
                </w:rPr>
                <w:t>Pixabay</w:t>
              </w:r>
              <w:proofErr w:type="spellEnd"/>
            </w:hyperlink>
            <w:r>
              <w:t>.</w:t>
            </w:r>
            <w:r w:rsidRPr="00264B9A">
              <w:t xml:space="preserve"> </w:t>
            </w:r>
            <w:r>
              <w:t>CC0</w:t>
            </w:r>
          </w:p>
        </w:tc>
        <w:tc>
          <w:tcPr>
            <w:tcW w:w="6921" w:type="dxa"/>
            <w:tcBorders>
              <w:top w:val="single" w:sz="4" w:space="0" w:color="707070"/>
              <w:left w:val="single" w:sz="4" w:space="0" w:color="707070"/>
              <w:bottom w:val="single" w:sz="4" w:space="0" w:color="707070"/>
              <w:right w:val="single" w:sz="4" w:space="0" w:color="707070"/>
            </w:tcBorders>
          </w:tcPr>
          <w:p w14:paraId="334EAB38" w14:textId="77777777" w:rsidR="00382145" w:rsidRDefault="00382145" w:rsidP="00376E47">
            <w:pPr>
              <w:pStyle w:val="DoEtabletext2018"/>
              <w:rPr>
                <w:rStyle w:val="DoEstrongemphasis2018"/>
              </w:rPr>
            </w:pPr>
            <w:r>
              <w:rPr>
                <w:rStyle w:val="DoEstrongemphasis2018"/>
              </w:rPr>
              <w:t>Investigate soil</w:t>
            </w:r>
          </w:p>
          <w:p w14:paraId="6C0B4AD3" w14:textId="77777777" w:rsidR="00382145" w:rsidRDefault="00382145" w:rsidP="00376E47">
            <w:pPr>
              <w:pStyle w:val="DoEtablelist1bullet2018"/>
            </w:pPr>
            <w:r w:rsidRPr="00A03C41">
              <w:t>Pose the questions –</w:t>
            </w:r>
            <w:r>
              <w:t xml:space="preserve"> What is soil? How is it used by plants? </w:t>
            </w:r>
          </w:p>
          <w:p w14:paraId="0842656F" w14:textId="77777777" w:rsidR="00382145" w:rsidRPr="00A03C41" w:rsidRDefault="00382145" w:rsidP="00376E47">
            <w:pPr>
              <w:pStyle w:val="DoEtablelist1bullet2018"/>
            </w:pPr>
            <w:r>
              <w:t>Predict the properties of soils and their function.</w:t>
            </w:r>
          </w:p>
          <w:p w14:paraId="763A12A3" w14:textId="77777777" w:rsidR="00382145" w:rsidRDefault="00382145" w:rsidP="00376E47">
            <w:pPr>
              <w:pStyle w:val="DoEtablelist1bullet2018"/>
            </w:pPr>
            <w:r w:rsidRPr="00CA0B23">
              <w:t xml:space="preserve">Explore soils and their properties – </w:t>
            </w:r>
            <w:r>
              <w:t xml:space="preserve">students use bare hands to handle and use magnifiers to examine dry and moist soils in the gardens. </w:t>
            </w:r>
          </w:p>
          <w:p w14:paraId="2CE9E3B6" w14:textId="77777777" w:rsidR="00382145" w:rsidRDefault="00382145" w:rsidP="00376E47">
            <w:pPr>
              <w:pStyle w:val="DoEtablelist1bullet2018"/>
            </w:pPr>
            <w:r>
              <w:t>Explore plant roots – students gently pull out some weeds from the garden. They examine the roots and infer what soil provides for plants.</w:t>
            </w:r>
          </w:p>
          <w:p w14:paraId="23D1978F" w14:textId="77777777" w:rsidR="00382145" w:rsidRDefault="00382145" w:rsidP="00376E47">
            <w:pPr>
              <w:pStyle w:val="DoEtablelist1bullet2018"/>
            </w:pPr>
            <w:r>
              <w:t xml:space="preserve">Conduct a ribbon test – students undertake ribbon tests using the procedure listed by Gardening Australia in Know your soil. </w:t>
            </w:r>
          </w:p>
          <w:p w14:paraId="3AB005A4" w14:textId="77777777" w:rsidR="00382145" w:rsidRDefault="00382145" w:rsidP="00376E47">
            <w:pPr>
              <w:pStyle w:val="DoEtablelist1bullet2018"/>
            </w:pPr>
            <w:r>
              <w:t>Record observations – for each soil type in the ribbon test, students make a soil smudge in their journal and name the soil. They create a Y-chart – what soil looks like, smells like and feels like.</w:t>
            </w:r>
          </w:p>
          <w:p w14:paraId="0DD5435E" w14:textId="77777777" w:rsidR="00382145" w:rsidRPr="00CA0B23" w:rsidRDefault="00382145" w:rsidP="00376E47">
            <w:pPr>
              <w:pStyle w:val="DoEtablelist1bullet2018"/>
            </w:pPr>
            <w:r>
              <w:t xml:space="preserve">Discuss soil as a resource – outline that soil is a precious resource that provides food, water and support for plants. Discuss ways in which soils can be kept healthy, such as fertilising and aerating. </w:t>
            </w:r>
          </w:p>
          <w:p w14:paraId="49861802" w14:textId="77777777" w:rsidR="00382145" w:rsidRDefault="00382145" w:rsidP="00376E47">
            <w:pPr>
              <w:pStyle w:val="DoEtabletext2018"/>
              <w:rPr>
                <w:rStyle w:val="DoEstrongemphasis2018"/>
              </w:rPr>
            </w:pPr>
            <w:r>
              <w:rPr>
                <w:rStyle w:val="DoEstrongemphasis2018"/>
              </w:rPr>
              <w:t>Care for the garden and prepare worm tea</w:t>
            </w:r>
          </w:p>
          <w:p w14:paraId="3853DAAC" w14:textId="77777777" w:rsidR="00382145" w:rsidRPr="002E2A40" w:rsidRDefault="00382145" w:rsidP="00376E47">
            <w:pPr>
              <w:pStyle w:val="DoEtablelist1bullet2018"/>
            </w:pPr>
            <w:r>
              <w:t xml:space="preserve">Make worm tea fertiliser – students measure </w:t>
            </w:r>
            <w:proofErr w:type="gramStart"/>
            <w:r>
              <w:t>one part</w:t>
            </w:r>
            <w:proofErr w:type="gramEnd"/>
            <w:r>
              <w:t xml:space="preserve"> worm juice to ten parts water to make worm tea. They use watering cans to pour it onto the soil around the plants. Alternatively, use an organic fertiliser.</w:t>
            </w:r>
          </w:p>
          <w:p w14:paraId="03F8B914" w14:textId="77777777" w:rsidR="00382145" w:rsidRDefault="00382145" w:rsidP="00376E47">
            <w:pPr>
              <w:pStyle w:val="DoEtablelist1bullet2018"/>
              <w:rPr>
                <w:shd w:val="clear" w:color="auto" w:fill="FFFFFF"/>
              </w:rPr>
            </w:pPr>
            <w:r>
              <w:rPr>
                <w:shd w:val="clear" w:color="auto" w:fill="FFFFFF"/>
              </w:rPr>
              <w:t>Water seedlings in nursery pots.</w:t>
            </w:r>
          </w:p>
          <w:p w14:paraId="77E0D767" w14:textId="77777777" w:rsidR="00382145" w:rsidRDefault="00382145" w:rsidP="00376E47">
            <w:pPr>
              <w:pStyle w:val="DoEtablelist1bullet2018"/>
              <w:rPr>
                <w:shd w:val="clear" w:color="auto" w:fill="FFFFFF"/>
              </w:rPr>
            </w:pPr>
            <w:r>
              <w:rPr>
                <w:shd w:val="clear" w:color="auto" w:fill="FFFFFF"/>
              </w:rPr>
              <w:t>Observe changes in seedlings and plants.</w:t>
            </w:r>
          </w:p>
          <w:p w14:paraId="07B491E4" w14:textId="77777777" w:rsidR="00382145" w:rsidRPr="00CE3064" w:rsidRDefault="00382145" w:rsidP="00376E47">
            <w:pPr>
              <w:pStyle w:val="DoEtablelist1bullet2018"/>
              <w:rPr>
                <w:shd w:val="clear" w:color="auto" w:fill="FFFFFF"/>
              </w:rPr>
            </w:pPr>
            <w:r w:rsidRPr="00C23C13">
              <w:rPr>
                <w:lang w:val="en-US"/>
              </w:rPr>
              <w:t xml:space="preserve">Measure the heights of </w:t>
            </w:r>
            <w:r>
              <w:rPr>
                <w:lang w:val="en-US"/>
              </w:rPr>
              <w:t>plants</w:t>
            </w:r>
            <w:r w:rsidRPr="00C23C13">
              <w:rPr>
                <w:lang w:val="en-US"/>
              </w:rPr>
              <w:t xml:space="preserve"> using informal units.</w:t>
            </w:r>
          </w:p>
          <w:p w14:paraId="354D9AE4"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7D3BE61B" w14:textId="77777777" w:rsidR="00382145" w:rsidRDefault="00382145" w:rsidP="00376E47">
            <w:pPr>
              <w:pStyle w:val="DoEtablelist1bullet2018"/>
              <w:rPr>
                <w:lang w:val="en-US"/>
              </w:rPr>
            </w:pPr>
            <w:r>
              <w:rPr>
                <w:lang w:val="en-US"/>
              </w:rPr>
              <w:t>Check for invertebrate use of the garden. Manage pest species.</w:t>
            </w:r>
          </w:p>
          <w:p w14:paraId="7DF78C5F" w14:textId="77777777" w:rsidR="00382145" w:rsidRPr="00272E77" w:rsidRDefault="00382145" w:rsidP="00376E47">
            <w:pPr>
              <w:pStyle w:val="DoEtablelist1bullet2018"/>
              <w:rPr>
                <w:shd w:val="clear" w:color="auto" w:fill="FFFFFF"/>
              </w:rPr>
            </w:pPr>
            <w:r>
              <w:t xml:space="preserve">Record growth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1CD10E60" w14:textId="77777777" w:rsidR="00382145" w:rsidRDefault="00382145" w:rsidP="00376E47">
            <w:pPr>
              <w:pStyle w:val="DoEtabletext2018"/>
            </w:pPr>
            <w:hyperlink r:id="rId116" w:history="1">
              <w:r w:rsidRPr="000F5D95">
                <w:rPr>
                  <w:rStyle w:val="Hyperlink"/>
                </w:rPr>
                <w:t>Know your soil</w:t>
              </w:r>
            </w:hyperlink>
            <w:r>
              <w:t>, Gardening Australia – How to do a ribbon test</w:t>
            </w:r>
          </w:p>
          <w:p w14:paraId="1B214814" w14:textId="77777777" w:rsidR="00382145" w:rsidRDefault="00382145" w:rsidP="00376E47">
            <w:pPr>
              <w:pStyle w:val="DoEtabletext2018"/>
            </w:pPr>
            <w:hyperlink r:id="rId11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66D6DA84" w14:textId="77777777" w:rsidR="00382145" w:rsidRDefault="00382145" w:rsidP="00376E47">
            <w:pPr>
              <w:pStyle w:val="DoEtabletext2018"/>
              <w:rPr>
                <w:lang w:val="en-US"/>
              </w:rPr>
            </w:pPr>
            <w:r>
              <w:rPr>
                <w:lang w:val="en-US"/>
              </w:rPr>
              <w:t>Gardening tools</w:t>
            </w:r>
          </w:p>
          <w:p w14:paraId="5B89DD15" w14:textId="77777777" w:rsidR="00382145" w:rsidRDefault="00382145" w:rsidP="00376E47">
            <w:pPr>
              <w:pStyle w:val="DoEtabletext2018"/>
              <w:rPr>
                <w:lang w:val="en-US"/>
              </w:rPr>
            </w:pPr>
            <w:r>
              <w:rPr>
                <w:lang w:val="en-US"/>
              </w:rPr>
              <w:t>Garden journals, pencils</w:t>
            </w:r>
          </w:p>
          <w:p w14:paraId="52F35461" w14:textId="77777777" w:rsidR="00382145" w:rsidRPr="00E802B9" w:rsidRDefault="00382145" w:rsidP="00376E47">
            <w:pPr>
              <w:pStyle w:val="DoEtabletext2018"/>
              <w:rPr>
                <w:lang w:val="en-US"/>
              </w:rPr>
            </w:pPr>
            <w:r>
              <w:rPr>
                <w:lang w:val="en-US"/>
              </w:rPr>
              <w:t>Worm juice</w:t>
            </w:r>
          </w:p>
          <w:p w14:paraId="5BF900B4" w14:textId="77777777" w:rsidR="00382145" w:rsidRPr="00827AD0" w:rsidRDefault="00382145" w:rsidP="00376E47">
            <w:pPr>
              <w:pStyle w:val="DoEtabletext2018"/>
              <w:rPr>
                <w:rStyle w:val="DoEstrongemphasis2018"/>
                <w:b w:val="0"/>
                <w:lang w:val="en-US"/>
              </w:rPr>
            </w:pPr>
          </w:p>
        </w:tc>
      </w:tr>
    </w:tbl>
    <w:p w14:paraId="6CD9362E" w14:textId="77777777" w:rsidR="00382145" w:rsidRDefault="00382145" w:rsidP="00382145">
      <w:pPr>
        <w:pStyle w:val="DoEheading32018"/>
      </w:pPr>
    </w:p>
    <w:p w14:paraId="64008469" w14:textId="77777777" w:rsidR="00382145" w:rsidRDefault="00382145" w:rsidP="00382145">
      <w:pPr>
        <w:pStyle w:val="DoEheading32018"/>
      </w:pPr>
      <w:r>
        <w:lastRenderedPageBreak/>
        <w:t>9. Be mindful in the garden</w:t>
      </w:r>
    </w:p>
    <w:p w14:paraId="02E49A2C" w14:textId="77777777" w:rsidR="00382145" w:rsidRPr="00A5251F" w:rsidRDefault="00382145" w:rsidP="00382145">
      <w:pPr>
        <w:pStyle w:val="DoEbodytext2018"/>
        <w:rPr>
          <w:rStyle w:val="DoEstrongemphasis2018"/>
        </w:rPr>
      </w:pPr>
      <w:r>
        <w:rPr>
          <w:rStyle w:val="DoEstrongemphasis2018"/>
        </w:rPr>
        <w:t>What do we notice when we are still in the garden?</w:t>
      </w:r>
    </w:p>
    <w:tbl>
      <w:tblPr>
        <w:tblW w:w="10762" w:type="dxa"/>
        <w:tblLayout w:type="fixed"/>
        <w:tblLook w:val="04A0" w:firstRow="1" w:lastRow="0" w:firstColumn="1" w:lastColumn="0" w:noHBand="0" w:noVBand="1"/>
      </w:tblPr>
      <w:tblGrid>
        <w:gridCol w:w="1909"/>
        <w:gridCol w:w="6921"/>
        <w:gridCol w:w="1932"/>
      </w:tblGrid>
      <w:tr w:rsidR="00382145" w:rsidRPr="0084745C" w14:paraId="6915896E"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6FB3E4A"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F91481E"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3889053" w14:textId="77777777" w:rsidR="00382145" w:rsidRDefault="00382145" w:rsidP="00376E47">
            <w:pPr>
              <w:pStyle w:val="DoEtableheading2018"/>
            </w:pPr>
            <w:r>
              <w:t>Resources</w:t>
            </w:r>
          </w:p>
        </w:tc>
      </w:tr>
      <w:tr w:rsidR="00382145" w:rsidRPr="0084745C" w14:paraId="297E268E"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7A463386"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72339177"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F6070C0" w14:textId="77777777" w:rsidR="00382145" w:rsidRPr="00D14296" w:rsidRDefault="00382145" w:rsidP="00376E47">
            <w:pPr>
              <w:pStyle w:val="DoEtabletext2018"/>
              <w:rPr>
                <w:lang w:val="en-GB"/>
              </w:rPr>
            </w:pPr>
            <w:r w:rsidRPr="00D14296">
              <w:rPr>
                <w:lang w:val="en-GB"/>
              </w:rPr>
              <w:t xml:space="preserve">ST1-1WS-S observes, questions and collects data to communicate and compare ideas </w:t>
            </w:r>
          </w:p>
          <w:p w14:paraId="71D24C97" w14:textId="77777777" w:rsidR="00382145" w:rsidRDefault="00382145" w:rsidP="00376E47">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w:t>
            </w:r>
          </w:p>
          <w:p w14:paraId="2BD12AB4" w14:textId="77777777" w:rsidR="00382145" w:rsidRPr="007E7E0C" w:rsidRDefault="00382145" w:rsidP="00376E47">
            <w:pPr>
              <w:pStyle w:val="DoEtabletext2018"/>
              <w:rPr>
                <w:rStyle w:val="DoEstrongemphasis2018"/>
              </w:rPr>
            </w:pPr>
            <w:r w:rsidRPr="007E7E0C">
              <w:rPr>
                <w:rStyle w:val="DoEstrongemphasis2018"/>
              </w:rPr>
              <w:t>PDHPE</w:t>
            </w:r>
          </w:p>
          <w:p w14:paraId="125FF9F5" w14:textId="77777777" w:rsidR="00382145" w:rsidRDefault="00382145" w:rsidP="00376E47">
            <w:pPr>
              <w:pStyle w:val="DoEtabletext2018"/>
            </w:pPr>
            <w:r>
              <w:rPr>
                <w:lang w:val="en-GB"/>
              </w:rPr>
              <w:t xml:space="preserve">PD1-7 </w:t>
            </w:r>
            <w:r w:rsidRPr="00C656CD">
              <w:t xml:space="preserve">explores actions that help make home and school healthy, safe and physically active spaces </w:t>
            </w:r>
            <w:r w:rsidRPr="00D14296">
              <w:rPr>
                <w:color w:val="FF0000"/>
              </w:rPr>
              <w:t xml:space="preserve"> </w:t>
            </w:r>
            <w:r w:rsidRPr="00F1173B">
              <w:rPr>
                <w:rFonts w:hint="eastAsia"/>
              </w:rPr>
              <w:t xml:space="preserve"> </w:t>
            </w:r>
          </w:p>
          <w:p w14:paraId="0704F92F" w14:textId="77777777" w:rsidR="00382145" w:rsidRPr="00DC7194" w:rsidRDefault="00382145" w:rsidP="00376E47">
            <w:pPr>
              <w:pStyle w:val="DoEtabletext2018"/>
              <w:rPr>
                <w:rStyle w:val="DoEstrongemphasis2018"/>
              </w:rPr>
            </w:pPr>
            <w:r w:rsidRPr="00DC7194">
              <w:rPr>
                <w:rStyle w:val="DoEstrongemphasis2018"/>
              </w:rPr>
              <w:t>English</w:t>
            </w:r>
          </w:p>
          <w:p w14:paraId="64D836FF" w14:textId="77777777" w:rsidR="00382145" w:rsidRPr="00264B9A" w:rsidRDefault="00382145" w:rsidP="00376E47">
            <w:pPr>
              <w:pStyle w:val="DoEtabletext2018"/>
              <w:rPr>
                <w:color w:val="FF0000"/>
              </w:rPr>
            </w:pPr>
            <w:r w:rsidRPr="00DC7194">
              <w:rPr>
                <w:color w:val="000000" w:themeColor="text1"/>
              </w:rPr>
              <w:t xml:space="preserve">EN1-2A plans, composes and reviews a small range of simple texts for a variety of purposes on familiar topics for known readers and viewers </w:t>
            </w:r>
          </w:p>
        </w:tc>
        <w:tc>
          <w:tcPr>
            <w:tcW w:w="1932" w:type="dxa"/>
            <w:tcBorders>
              <w:top w:val="single" w:sz="4" w:space="0" w:color="707070"/>
              <w:left w:val="single" w:sz="4" w:space="0" w:color="707070"/>
              <w:bottom w:val="single" w:sz="4" w:space="0" w:color="707070"/>
              <w:right w:val="single" w:sz="4" w:space="0" w:color="707070"/>
            </w:tcBorders>
          </w:tcPr>
          <w:p w14:paraId="55C2B3F2" w14:textId="77777777" w:rsidR="00382145" w:rsidRPr="007E7E0C" w:rsidRDefault="00382145" w:rsidP="00376E47">
            <w:pPr>
              <w:pStyle w:val="DoEtabletext2018"/>
              <w:rPr>
                <w:rStyle w:val="DoEstrongemphasis2018"/>
              </w:rPr>
            </w:pPr>
          </w:p>
        </w:tc>
      </w:tr>
      <w:tr w:rsidR="00382145" w:rsidRPr="0084745C" w14:paraId="019EB623"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6799CEAE"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129AD2CA" w14:textId="77777777" w:rsidR="00382145" w:rsidRDefault="00382145" w:rsidP="00376E47">
            <w:pPr>
              <w:pStyle w:val="DoEtabletext2018"/>
              <w:rPr>
                <w:lang w:val="en-US"/>
              </w:rPr>
            </w:pPr>
            <w:r w:rsidRPr="00A2239C">
              <w:rPr>
                <w:lang w:val="en-US"/>
              </w:rPr>
              <w:t>For students to:</w:t>
            </w:r>
          </w:p>
          <w:p w14:paraId="5895403C" w14:textId="77777777" w:rsidR="00382145" w:rsidRDefault="00382145" w:rsidP="00376E47">
            <w:pPr>
              <w:pStyle w:val="DoEtablelist1bullet2018"/>
            </w:pPr>
            <w:r>
              <w:t>reflect on their gardening experiences, learning and feelings</w:t>
            </w:r>
          </w:p>
          <w:p w14:paraId="70CE281E" w14:textId="77777777" w:rsidR="00382145" w:rsidRDefault="00382145" w:rsidP="00376E47">
            <w:pPr>
              <w:pStyle w:val="DoEtablelist1bullet2018"/>
            </w:pPr>
            <w:r>
              <w:t xml:space="preserve">be quiet and mindful and </w:t>
            </w:r>
            <w:r w:rsidRPr="00F61D73">
              <w:t>observe the garden</w:t>
            </w:r>
            <w:r>
              <w:t xml:space="preserve"> using their senses</w:t>
            </w:r>
            <w:r w:rsidRPr="00F61D73">
              <w:t xml:space="preserve"> </w:t>
            </w:r>
          </w:p>
          <w:p w14:paraId="2FE5FD70" w14:textId="77777777" w:rsidR="00382145" w:rsidRPr="00F1173B" w:rsidRDefault="00382145" w:rsidP="00376E47">
            <w:pPr>
              <w:pStyle w:val="DoEtablelist1bullet2018"/>
              <w:rPr>
                <w:rStyle w:val="DoEstrongemphasis2018"/>
                <w:b w:val="0"/>
              </w:rPr>
            </w:pPr>
            <w:r>
              <w:t>outline ways of caring for plants and the garden.</w:t>
            </w:r>
          </w:p>
        </w:tc>
        <w:tc>
          <w:tcPr>
            <w:tcW w:w="1932" w:type="dxa"/>
            <w:tcBorders>
              <w:top w:val="single" w:sz="4" w:space="0" w:color="707070"/>
              <w:left w:val="single" w:sz="4" w:space="0" w:color="707070"/>
              <w:bottom w:val="single" w:sz="4" w:space="0" w:color="707070"/>
              <w:right w:val="single" w:sz="4" w:space="0" w:color="707070"/>
            </w:tcBorders>
          </w:tcPr>
          <w:p w14:paraId="253872F4" w14:textId="77777777" w:rsidR="00382145" w:rsidRPr="007E7E0C" w:rsidRDefault="00382145" w:rsidP="00376E47">
            <w:pPr>
              <w:pStyle w:val="DoEtabletext2018"/>
              <w:rPr>
                <w:rStyle w:val="DoEstrongemphasis2018"/>
              </w:rPr>
            </w:pPr>
          </w:p>
        </w:tc>
      </w:tr>
      <w:tr w:rsidR="00382145" w:rsidRPr="0084745C" w14:paraId="22ACBA6F"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40BE18BC" w14:textId="77777777" w:rsidR="00382145" w:rsidRDefault="00382145" w:rsidP="00376E47">
            <w:pPr>
              <w:pStyle w:val="DoEtabletext2018"/>
              <w:rPr>
                <w:rStyle w:val="DoEstrongemphasis2018"/>
              </w:rPr>
            </w:pPr>
            <w:r w:rsidRPr="00D817A1">
              <w:rPr>
                <w:rStyle w:val="DoEstrongemphasis2018"/>
              </w:rPr>
              <w:t>Outside garden activities</w:t>
            </w:r>
          </w:p>
          <w:p w14:paraId="57C7AABB" w14:textId="77777777" w:rsidR="00382145" w:rsidRDefault="00382145" w:rsidP="00376E47">
            <w:pPr>
              <w:pStyle w:val="DoEtabletext2018"/>
              <w:rPr>
                <w:rStyle w:val="DoEstrongemphasis2018"/>
              </w:rPr>
            </w:pPr>
            <w:r>
              <w:rPr>
                <w:b/>
                <w:noProof/>
              </w:rPr>
              <w:drawing>
                <wp:inline distT="0" distB="0" distL="0" distR="0" wp14:anchorId="7F63188D" wp14:editId="17B1E125">
                  <wp:extent cx="1075055" cy="1476375"/>
                  <wp:effectExtent l="0" t="0" r="4445" b="0"/>
                  <wp:docPr id="22" name="Picture 22" descr="Two girls are sitting on a timber bench with their legs crossed, hands in laps and eye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19-04-11 22.18.17.png"/>
                          <pic:cNvPicPr/>
                        </pic:nvPicPr>
                        <pic:blipFill>
                          <a:blip r:embed="rId118" cstate="hqprint">
                            <a:extLst>
                              <a:ext uri="{28A0092B-C50C-407E-A947-70E740481C1C}">
                                <a14:useLocalDpi xmlns:a14="http://schemas.microsoft.com/office/drawing/2010/main"/>
                              </a:ext>
                            </a:extLst>
                          </a:blip>
                          <a:stretch>
                            <a:fillRect/>
                          </a:stretch>
                        </pic:blipFill>
                        <pic:spPr>
                          <a:xfrm>
                            <a:off x="0" y="0"/>
                            <a:ext cx="1075055" cy="1476375"/>
                          </a:xfrm>
                          <a:prstGeom prst="rect">
                            <a:avLst/>
                          </a:prstGeom>
                        </pic:spPr>
                      </pic:pic>
                    </a:graphicData>
                  </a:graphic>
                </wp:inline>
              </w:drawing>
            </w:r>
          </w:p>
          <w:p w14:paraId="21EDA359" w14:textId="77777777" w:rsidR="00382145" w:rsidRPr="00264B9A" w:rsidRDefault="00382145" w:rsidP="00376E47">
            <w:pPr>
              <w:pStyle w:val="DoEgraphics2018"/>
            </w:pPr>
            <w:r>
              <w:t xml:space="preserve">Girls meditating in the garden. </w:t>
            </w:r>
            <w:hyperlink r:id="rId119" w:history="1">
              <w:proofErr w:type="spellStart"/>
              <w:r w:rsidRPr="00D72EE5">
                <w:rPr>
                  <w:rStyle w:val="Hyperlink"/>
                </w:rPr>
                <w:t>Pxhere</w:t>
              </w:r>
              <w:proofErr w:type="spellEnd"/>
            </w:hyperlink>
            <w:r>
              <w:t>. CC0</w:t>
            </w:r>
          </w:p>
        </w:tc>
        <w:tc>
          <w:tcPr>
            <w:tcW w:w="6921" w:type="dxa"/>
            <w:tcBorders>
              <w:top w:val="single" w:sz="4" w:space="0" w:color="707070"/>
              <w:left w:val="single" w:sz="4" w:space="0" w:color="707070"/>
              <w:bottom w:val="single" w:sz="4" w:space="0" w:color="707070"/>
              <w:right w:val="single" w:sz="4" w:space="0" w:color="707070"/>
            </w:tcBorders>
          </w:tcPr>
          <w:p w14:paraId="34A057E3" w14:textId="77777777" w:rsidR="00382145" w:rsidRDefault="00382145" w:rsidP="00376E47">
            <w:pPr>
              <w:pStyle w:val="DoEtabletext2018"/>
              <w:rPr>
                <w:rStyle w:val="DoEstrongemphasis2018"/>
              </w:rPr>
            </w:pPr>
            <w:r>
              <w:rPr>
                <w:rStyle w:val="DoEstrongemphasis2018"/>
              </w:rPr>
              <w:t>Care for the garden and record changes and growth</w:t>
            </w:r>
          </w:p>
          <w:p w14:paraId="06586F0B" w14:textId="77777777" w:rsidR="00382145" w:rsidRDefault="00382145" w:rsidP="00376E47">
            <w:pPr>
              <w:pStyle w:val="DoEtablelist1bullet2018"/>
              <w:rPr>
                <w:shd w:val="clear" w:color="auto" w:fill="FFFFFF"/>
              </w:rPr>
            </w:pPr>
            <w:r>
              <w:t>R</w:t>
            </w:r>
            <w:r w:rsidRPr="00A03C41">
              <w:t xml:space="preserve">etrieve </w:t>
            </w:r>
            <w:r>
              <w:t>buried onion</w:t>
            </w:r>
            <w:r w:rsidRPr="00A03C41">
              <w:t xml:space="preserve"> bags</w:t>
            </w:r>
            <w:r>
              <w:t xml:space="preserve"> from the compost bin and </w:t>
            </w:r>
            <w:r w:rsidRPr="00A03C41">
              <w:t xml:space="preserve">record </w:t>
            </w:r>
            <w:r>
              <w:t>observed changes and invertebrate activity. (Buried in Activity 6.)</w:t>
            </w:r>
          </w:p>
          <w:p w14:paraId="09A8A8BB" w14:textId="77777777" w:rsidR="00382145" w:rsidRDefault="00382145" w:rsidP="00376E47">
            <w:pPr>
              <w:pStyle w:val="DoEtablelist1bullet2018"/>
              <w:rPr>
                <w:shd w:val="clear" w:color="auto" w:fill="FFFFFF"/>
              </w:rPr>
            </w:pPr>
            <w:r>
              <w:rPr>
                <w:shd w:val="clear" w:color="auto" w:fill="FFFFFF"/>
              </w:rPr>
              <w:t>Observe changes in seedlings and plants.</w:t>
            </w:r>
          </w:p>
          <w:p w14:paraId="265DB619" w14:textId="77777777" w:rsidR="00382145" w:rsidRPr="00FD7057" w:rsidRDefault="00382145" w:rsidP="00376E47">
            <w:pPr>
              <w:pStyle w:val="DoEtablelist1bullet2018"/>
              <w:rPr>
                <w:lang w:val="en-US"/>
              </w:rPr>
            </w:pPr>
            <w:r>
              <w:rPr>
                <w:lang w:val="en-US"/>
              </w:rPr>
              <w:t>Water seedlings in pots and plants with a watering can.</w:t>
            </w:r>
          </w:p>
          <w:p w14:paraId="741F9E57" w14:textId="77777777" w:rsidR="00382145" w:rsidRPr="00E67E50" w:rsidRDefault="00382145" w:rsidP="00376E47">
            <w:pPr>
              <w:pStyle w:val="DoEtablelist1bullet2018"/>
              <w:rPr>
                <w:shd w:val="clear" w:color="auto" w:fill="FFFFFF"/>
              </w:rPr>
            </w:pPr>
            <w:r w:rsidRPr="00E67E50">
              <w:rPr>
                <w:lang w:val="en-US"/>
              </w:rPr>
              <w:t>Gently remove any weeds from the garden.</w:t>
            </w:r>
          </w:p>
          <w:p w14:paraId="7C0A77D2" w14:textId="77777777" w:rsidR="00382145" w:rsidRDefault="00382145" w:rsidP="00376E47">
            <w:pPr>
              <w:pStyle w:val="DoEtablelist1bullet2018"/>
              <w:rPr>
                <w:lang w:val="en-US"/>
              </w:rPr>
            </w:pPr>
            <w:r>
              <w:rPr>
                <w:lang w:val="en-US"/>
              </w:rPr>
              <w:t>Check for invertebrate use of the garden. Manage pest species.</w:t>
            </w:r>
          </w:p>
          <w:p w14:paraId="38A3BC2F" w14:textId="77777777" w:rsidR="00382145" w:rsidRDefault="00382145" w:rsidP="00376E47">
            <w:pPr>
              <w:pStyle w:val="DoEtablelist1bullet2018"/>
            </w:pPr>
            <w:r>
              <w:t xml:space="preserve">Record growth and </w:t>
            </w:r>
            <w:r w:rsidRPr="00A00C26">
              <w:t>changes</w:t>
            </w:r>
            <w:r>
              <w:t>,</w:t>
            </w:r>
            <w:r w:rsidRPr="00A00C26">
              <w:t xml:space="preserve"> in garden journals.</w:t>
            </w:r>
          </w:p>
          <w:p w14:paraId="7C772B84" w14:textId="77777777" w:rsidR="00382145" w:rsidRDefault="00382145" w:rsidP="00376E47">
            <w:pPr>
              <w:pStyle w:val="DoEtabletext2018"/>
              <w:rPr>
                <w:rStyle w:val="DoEstrongemphasis2018"/>
              </w:rPr>
            </w:pPr>
            <w:r>
              <w:rPr>
                <w:rStyle w:val="DoEstrongemphasis2018"/>
              </w:rPr>
              <w:t>Be still and quiet in the garden</w:t>
            </w:r>
          </w:p>
          <w:p w14:paraId="02CD5BFF" w14:textId="77777777" w:rsidR="00382145" w:rsidRPr="00D43051" w:rsidRDefault="00382145" w:rsidP="00376E47">
            <w:pPr>
              <w:pStyle w:val="DoEtablelist1bullet2018"/>
            </w:pPr>
            <w:r>
              <w:t>Share the picture book</w:t>
            </w:r>
            <w:r w:rsidRPr="00D43051">
              <w:t xml:space="preserve"> </w:t>
            </w:r>
            <w:proofErr w:type="gramStart"/>
            <w:r>
              <w:t>The</w:t>
            </w:r>
            <w:proofErr w:type="gramEnd"/>
            <w:r>
              <w:t xml:space="preserve"> seasons of Arnold’s apple tree. Discuss similarities and differences to the student’s garden experiences.</w:t>
            </w:r>
          </w:p>
          <w:p w14:paraId="1B4EEEA0" w14:textId="77777777" w:rsidR="00382145" w:rsidRPr="00D43051" w:rsidRDefault="00382145" w:rsidP="00376E47">
            <w:pPr>
              <w:pStyle w:val="DoEtablelist1bullet2018"/>
            </w:pPr>
            <w:r>
              <w:t xml:space="preserve">Create garden yoga poses </w:t>
            </w:r>
            <w:r w:rsidRPr="00D43051">
              <w:t xml:space="preserve">– </w:t>
            </w:r>
            <w:r>
              <w:t>guide the students to breathe deeply and undertake a series of garden yoga poses.</w:t>
            </w:r>
            <w:r w:rsidRPr="00D43051">
              <w:t xml:space="preserve"> </w:t>
            </w:r>
          </w:p>
          <w:p w14:paraId="3E253151" w14:textId="77777777" w:rsidR="00382145" w:rsidRPr="000F56F9" w:rsidRDefault="00382145" w:rsidP="00376E47">
            <w:pPr>
              <w:pStyle w:val="DoEtablelist1bullet2018"/>
              <w:rPr>
                <w:shd w:val="clear" w:color="auto" w:fill="FFFFFF"/>
              </w:rPr>
            </w:pPr>
            <w:r>
              <w:rPr>
                <w:shd w:val="clear" w:color="auto" w:fill="FFFFFF"/>
              </w:rPr>
              <w:t xml:space="preserve">Sit still – </w:t>
            </w:r>
            <w:r w:rsidRPr="00D43051">
              <w:t>students find their own spot in the garden and sit still and silently for about five minutes, looking around them, listening to sounds and reflecting on their gardening activities.</w:t>
            </w:r>
          </w:p>
          <w:p w14:paraId="33E1BBF4" w14:textId="77777777" w:rsidR="00382145" w:rsidRPr="00307C76" w:rsidRDefault="00382145" w:rsidP="00376E47">
            <w:pPr>
              <w:pStyle w:val="DoEtablelist1bullet2018"/>
              <w:rPr>
                <w:shd w:val="clear" w:color="auto" w:fill="FFFFFF"/>
              </w:rPr>
            </w:pPr>
            <w:r>
              <w:t>Record thoughts and feelings – students create a ‘placemat chart’ in their garden journal and draw pictures or write sentences that outline:</w:t>
            </w:r>
          </w:p>
          <w:p w14:paraId="75F45D13" w14:textId="77777777" w:rsidR="00382145" w:rsidRPr="00307C76" w:rsidRDefault="00382145" w:rsidP="00376E47">
            <w:pPr>
              <w:pStyle w:val="DoEtablelist2bullet2018"/>
              <w:rPr>
                <w:shd w:val="clear" w:color="auto" w:fill="FFFFFF"/>
              </w:rPr>
            </w:pPr>
            <w:r>
              <w:t>what they like best about the garden</w:t>
            </w:r>
          </w:p>
          <w:p w14:paraId="3AA38F26" w14:textId="77777777" w:rsidR="00382145" w:rsidRPr="00307C76" w:rsidRDefault="00382145" w:rsidP="00376E47">
            <w:pPr>
              <w:pStyle w:val="DoEtablelist2bullet2018"/>
              <w:rPr>
                <w:shd w:val="clear" w:color="auto" w:fill="FFFFFF"/>
              </w:rPr>
            </w:pPr>
            <w:r>
              <w:t>knowledge they gained in the garden</w:t>
            </w:r>
          </w:p>
          <w:p w14:paraId="2FB7785A" w14:textId="77777777" w:rsidR="00382145" w:rsidRPr="00307C76" w:rsidRDefault="00382145" w:rsidP="00376E47">
            <w:pPr>
              <w:pStyle w:val="DoEtablelist2bullet2018"/>
              <w:rPr>
                <w:shd w:val="clear" w:color="auto" w:fill="FFFFFF"/>
              </w:rPr>
            </w:pPr>
            <w:r>
              <w:t>a skill they gained in the garden</w:t>
            </w:r>
          </w:p>
          <w:p w14:paraId="2C90DC7A" w14:textId="77777777" w:rsidR="00382145" w:rsidRPr="00272E77" w:rsidRDefault="00382145" w:rsidP="00376E47">
            <w:pPr>
              <w:pStyle w:val="DoEtablelist2bullet2018"/>
              <w:rPr>
                <w:shd w:val="clear" w:color="auto" w:fill="FFFFFF"/>
              </w:rPr>
            </w:pPr>
            <w:r>
              <w:t xml:space="preserve">how they feel when in the garden. </w:t>
            </w:r>
          </w:p>
        </w:tc>
        <w:tc>
          <w:tcPr>
            <w:tcW w:w="1932" w:type="dxa"/>
            <w:tcBorders>
              <w:top w:val="single" w:sz="4" w:space="0" w:color="707070"/>
              <w:left w:val="single" w:sz="4" w:space="0" w:color="707070"/>
              <w:bottom w:val="single" w:sz="4" w:space="0" w:color="707070"/>
              <w:right w:val="single" w:sz="4" w:space="0" w:color="707070"/>
            </w:tcBorders>
          </w:tcPr>
          <w:p w14:paraId="4C670E9C" w14:textId="77777777" w:rsidR="00382145" w:rsidRDefault="00382145" w:rsidP="00376E47">
            <w:pPr>
              <w:pStyle w:val="DoEtabletext2018"/>
            </w:pPr>
            <w:hyperlink r:id="rId120"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28A84BCB" w14:textId="77777777" w:rsidR="00382145" w:rsidRDefault="00382145" w:rsidP="00376E47">
            <w:pPr>
              <w:pStyle w:val="DoEtabletext2018"/>
              <w:rPr>
                <w:lang w:val="en-US"/>
              </w:rPr>
            </w:pPr>
            <w:r>
              <w:rPr>
                <w:lang w:val="en-US"/>
              </w:rPr>
              <w:t>Gardening tools</w:t>
            </w:r>
          </w:p>
          <w:p w14:paraId="5B706B68" w14:textId="77777777" w:rsidR="00382145" w:rsidRDefault="00382145" w:rsidP="00376E47">
            <w:pPr>
              <w:pStyle w:val="DoEtabletext2018"/>
            </w:pPr>
            <w:hyperlink r:id="rId121" w:history="1">
              <w:r w:rsidRPr="000F56F9">
                <w:rPr>
                  <w:rStyle w:val="Hyperlink"/>
                </w:rPr>
                <w:t>Garden yoga for kids</w:t>
              </w:r>
            </w:hyperlink>
            <w:r>
              <w:t>, Childhood 101</w:t>
            </w:r>
          </w:p>
          <w:p w14:paraId="02D56B9F" w14:textId="77777777" w:rsidR="00382145" w:rsidRDefault="00382145" w:rsidP="00376E47">
            <w:pPr>
              <w:pStyle w:val="DoEtabletext2018"/>
              <w:rPr>
                <w:lang w:val="en-US"/>
              </w:rPr>
            </w:pPr>
            <w:r>
              <w:rPr>
                <w:lang w:val="en-US"/>
              </w:rPr>
              <w:t xml:space="preserve">Garden journals, pencils, </w:t>
            </w:r>
            <w:proofErr w:type="spellStart"/>
            <w:r>
              <w:rPr>
                <w:lang w:val="en-US"/>
              </w:rPr>
              <w:t>coloured</w:t>
            </w:r>
            <w:proofErr w:type="spellEnd"/>
            <w:r>
              <w:rPr>
                <w:lang w:val="en-US"/>
              </w:rPr>
              <w:t xml:space="preserve"> pencils</w:t>
            </w:r>
          </w:p>
          <w:p w14:paraId="508E6962" w14:textId="77777777" w:rsidR="00382145" w:rsidRDefault="00382145" w:rsidP="00376E47">
            <w:pPr>
              <w:pStyle w:val="DoEtabletext2018"/>
            </w:pPr>
            <w:r>
              <w:t xml:space="preserve">Book – Bee still by </w:t>
            </w:r>
            <w:r w:rsidRPr="004D078F">
              <w:t xml:space="preserve">Frank </w:t>
            </w:r>
            <w:proofErr w:type="spellStart"/>
            <w:r w:rsidRPr="004D078F">
              <w:t>Sileo</w:t>
            </w:r>
            <w:proofErr w:type="spellEnd"/>
            <w:r w:rsidRPr="004D078F">
              <w:t xml:space="preserve"> </w:t>
            </w:r>
            <w:r>
              <w:t>and</w:t>
            </w:r>
            <w:r w:rsidRPr="004D078F">
              <w:t xml:space="preserve"> Claire </w:t>
            </w:r>
            <w:proofErr w:type="spellStart"/>
            <w:r w:rsidRPr="004D078F">
              <w:t>Keay</w:t>
            </w:r>
            <w:proofErr w:type="spellEnd"/>
            <w:r w:rsidRPr="004D078F">
              <w:t xml:space="preserve"> </w:t>
            </w:r>
          </w:p>
          <w:p w14:paraId="026DBE68" w14:textId="77777777" w:rsidR="00382145" w:rsidRDefault="00382145" w:rsidP="00376E47">
            <w:pPr>
              <w:pStyle w:val="DoEtabletext2018"/>
            </w:pPr>
            <w:r>
              <w:t>Book – The seasons of Arnold’s apple tree by Gail Gibbons</w:t>
            </w:r>
          </w:p>
          <w:p w14:paraId="472E522E" w14:textId="77777777" w:rsidR="00382145" w:rsidRDefault="00382145" w:rsidP="00376E47">
            <w:pPr>
              <w:pStyle w:val="DoEtabletext2018"/>
              <w:rPr>
                <w:lang w:val="en-US"/>
              </w:rPr>
            </w:pPr>
          </w:p>
          <w:p w14:paraId="5713839B" w14:textId="77777777" w:rsidR="00382145" w:rsidRPr="00827AD0" w:rsidRDefault="00382145" w:rsidP="00376E47">
            <w:pPr>
              <w:pStyle w:val="DoEtabletext2018"/>
              <w:rPr>
                <w:rStyle w:val="DoEstrongemphasis2018"/>
                <w:b w:val="0"/>
                <w:lang w:val="en-US"/>
              </w:rPr>
            </w:pPr>
          </w:p>
        </w:tc>
      </w:tr>
    </w:tbl>
    <w:p w14:paraId="57790818" w14:textId="77777777" w:rsidR="00382145" w:rsidRDefault="00382145" w:rsidP="00382145">
      <w:pPr>
        <w:pStyle w:val="DoEtablelist1bullet2018"/>
        <w:numPr>
          <w:ilvl w:val="0"/>
          <w:numId w:val="0"/>
        </w:numPr>
      </w:pPr>
    </w:p>
    <w:p w14:paraId="4E542B4B" w14:textId="77777777" w:rsidR="00382145" w:rsidRDefault="00382145">
      <w:pPr>
        <w:spacing w:line="276" w:lineRule="auto"/>
        <w:rPr>
          <w:rFonts w:ascii="Helvetica" w:eastAsia="SimSun" w:hAnsi="Helvetica" w:cs="Times New Roman"/>
          <w:sz w:val="40"/>
          <w:szCs w:val="40"/>
        </w:rPr>
      </w:pPr>
      <w:r>
        <w:br w:type="page"/>
      </w:r>
    </w:p>
    <w:p w14:paraId="59385D67" w14:textId="69DFEB56" w:rsidR="00382145" w:rsidRDefault="00382145" w:rsidP="00382145">
      <w:pPr>
        <w:pStyle w:val="DoEheading32018"/>
      </w:pPr>
      <w:r>
        <w:lastRenderedPageBreak/>
        <w:t>10. Prepare rice paper rolls</w:t>
      </w:r>
    </w:p>
    <w:p w14:paraId="62642CB4" w14:textId="77777777" w:rsidR="00382145" w:rsidRPr="00A5251F" w:rsidRDefault="00382145" w:rsidP="00382145">
      <w:pPr>
        <w:pStyle w:val="DoEbodytext2018"/>
        <w:rPr>
          <w:rStyle w:val="DoEstrongemphasis2018"/>
        </w:rPr>
      </w:pPr>
      <w:r>
        <w:rPr>
          <w:rStyle w:val="DoEstrongemphasis2018"/>
        </w:rPr>
        <w:t>How can we produce rice paper rolls from our harvest?</w:t>
      </w:r>
    </w:p>
    <w:tbl>
      <w:tblPr>
        <w:tblW w:w="10762" w:type="dxa"/>
        <w:tblLayout w:type="fixed"/>
        <w:tblLook w:val="04A0" w:firstRow="1" w:lastRow="0" w:firstColumn="1" w:lastColumn="0" w:noHBand="0" w:noVBand="1"/>
      </w:tblPr>
      <w:tblGrid>
        <w:gridCol w:w="1909"/>
        <w:gridCol w:w="6921"/>
        <w:gridCol w:w="1932"/>
      </w:tblGrid>
      <w:tr w:rsidR="00382145" w:rsidRPr="0084745C" w14:paraId="7468BDE8" w14:textId="77777777" w:rsidTr="00376E47">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813F1FF" w14:textId="77777777" w:rsidR="00382145" w:rsidRPr="0084745C" w:rsidRDefault="00382145" w:rsidP="00376E47">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037A018" w14:textId="77777777" w:rsidR="00382145" w:rsidRPr="00EF3542" w:rsidRDefault="00382145" w:rsidP="00376E47">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105BE78" w14:textId="77777777" w:rsidR="00382145" w:rsidRDefault="00382145" w:rsidP="00376E47">
            <w:pPr>
              <w:pStyle w:val="DoEtableheading2018"/>
            </w:pPr>
            <w:r>
              <w:t>Resources</w:t>
            </w:r>
          </w:p>
        </w:tc>
      </w:tr>
      <w:tr w:rsidR="00382145" w:rsidRPr="0084745C" w14:paraId="3CE058DE"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714A75F3"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509BD11B"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04B1CCF5" w14:textId="77777777" w:rsidR="00382145" w:rsidRPr="00D14296" w:rsidRDefault="00382145" w:rsidP="00376E47">
            <w:pPr>
              <w:pStyle w:val="DoEtabletext2018"/>
              <w:rPr>
                <w:lang w:val="en-GB"/>
              </w:rPr>
            </w:pPr>
            <w:r>
              <w:rPr>
                <w:lang w:val="en-GB"/>
              </w:rPr>
              <w:t xml:space="preserve">ST1-2DP-T </w:t>
            </w:r>
            <w:r w:rsidRPr="000C43BC">
              <w:rPr>
                <w:lang w:val="en-GB"/>
              </w:rPr>
              <w:t>uses materials, tools and equipment to develop solutions for a need or opportunity</w:t>
            </w:r>
          </w:p>
          <w:p w14:paraId="341085CE" w14:textId="77777777" w:rsidR="00382145" w:rsidRDefault="00382145" w:rsidP="00376E47">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78EA0F84" w14:textId="77777777" w:rsidR="00382145" w:rsidRPr="007E7E0C" w:rsidRDefault="00382145" w:rsidP="00376E47">
            <w:pPr>
              <w:pStyle w:val="DoEtabletext2018"/>
              <w:rPr>
                <w:rStyle w:val="DoEstrongemphasis2018"/>
              </w:rPr>
            </w:pPr>
            <w:r w:rsidRPr="007E7E0C">
              <w:rPr>
                <w:rStyle w:val="DoEstrongemphasis2018"/>
              </w:rPr>
              <w:t>PDHPE</w:t>
            </w:r>
          </w:p>
          <w:p w14:paraId="4662396F" w14:textId="77777777" w:rsidR="00382145" w:rsidRDefault="00382145" w:rsidP="00376E47">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p w14:paraId="4142222E" w14:textId="77777777" w:rsidR="00382145" w:rsidRPr="003B68F4" w:rsidRDefault="00382145" w:rsidP="00376E47">
            <w:pPr>
              <w:pStyle w:val="DoEtabletext2018"/>
              <w:rPr>
                <w:rStyle w:val="DoEstrongemphasis2018"/>
              </w:rPr>
            </w:pPr>
            <w:r w:rsidRPr="003B68F4">
              <w:rPr>
                <w:rStyle w:val="DoEstrongemphasis2018"/>
              </w:rPr>
              <w:t>English</w:t>
            </w:r>
          </w:p>
          <w:p w14:paraId="212603CC" w14:textId="77777777" w:rsidR="00382145" w:rsidRPr="00264B9A" w:rsidRDefault="00382145" w:rsidP="00376E47">
            <w:pPr>
              <w:pStyle w:val="DoEtabletext2018"/>
              <w:rPr>
                <w:color w:val="FF0000"/>
              </w:rPr>
            </w:pPr>
            <w:r w:rsidRPr="00B37304">
              <w:rPr>
                <w:bCs/>
              </w:rPr>
              <w:t>EN1-8B recognises that there are different kinds of texts when reading and viewing and shows an awareness of purpose, audience and subject matter</w:t>
            </w:r>
          </w:p>
        </w:tc>
        <w:tc>
          <w:tcPr>
            <w:tcW w:w="1932" w:type="dxa"/>
            <w:tcBorders>
              <w:top w:val="single" w:sz="4" w:space="0" w:color="707070"/>
              <w:left w:val="single" w:sz="4" w:space="0" w:color="707070"/>
              <w:bottom w:val="single" w:sz="4" w:space="0" w:color="707070"/>
              <w:right w:val="single" w:sz="4" w:space="0" w:color="707070"/>
            </w:tcBorders>
          </w:tcPr>
          <w:p w14:paraId="4A6C6EB8" w14:textId="77777777" w:rsidR="00382145" w:rsidRPr="007E7E0C" w:rsidRDefault="00382145" w:rsidP="00376E47">
            <w:pPr>
              <w:pStyle w:val="DoEtabletext2018"/>
              <w:rPr>
                <w:rStyle w:val="DoEstrongemphasis2018"/>
              </w:rPr>
            </w:pPr>
          </w:p>
        </w:tc>
      </w:tr>
      <w:tr w:rsidR="00382145" w:rsidRPr="0084745C" w14:paraId="0C46C9FD"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05BE1631" w14:textId="77777777" w:rsidR="00382145" w:rsidRPr="00A03BCB" w:rsidRDefault="00382145" w:rsidP="00376E47">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68660B99" w14:textId="77777777" w:rsidR="00382145" w:rsidRDefault="00382145" w:rsidP="00376E47">
            <w:pPr>
              <w:pStyle w:val="DoEtabletext2018"/>
              <w:rPr>
                <w:lang w:val="en-US"/>
              </w:rPr>
            </w:pPr>
            <w:r w:rsidRPr="00A2239C">
              <w:rPr>
                <w:lang w:val="en-US"/>
              </w:rPr>
              <w:t>For students to:</w:t>
            </w:r>
          </w:p>
          <w:p w14:paraId="2DD7D675" w14:textId="77777777" w:rsidR="00382145" w:rsidRDefault="00382145" w:rsidP="00376E47">
            <w:pPr>
              <w:pStyle w:val="DoEtablelist1bullet2018"/>
            </w:pPr>
            <w:r>
              <w:t>harvest the produce they grew in the kitchen garden</w:t>
            </w:r>
          </w:p>
          <w:p w14:paraId="4C4B133B" w14:textId="77777777" w:rsidR="00382145" w:rsidRDefault="00382145" w:rsidP="00376E47">
            <w:pPr>
              <w:pStyle w:val="DoEtablelist1bullet2018"/>
            </w:pPr>
            <w:r>
              <w:t>help prepare food to eat</w:t>
            </w:r>
          </w:p>
          <w:p w14:paraId="772D9845" w14:textId="77777777" w:rsidR="00382145" w:rsidRPr="00F1173B" w:rsidRDefault="00382145" w:rsidP="00376E47">
            <w:pPr>
              <w:pStyle w:val="DoEtablelist1bullet2018"/>
              <w:rPr>
                <w:rStyle w:val="DoEstrongemphasis2018"/>
                <w:b w:val="0"/>
              </w:rPr>
            </w:pPr>
            <w:r>
              <w:t>celebrate their harvest and development of skills and knowledge.</w:t>
            </w:r>
          </w:p>
        </w:tc>
        <w:tc>
          <w:tcPr>
            <w:tcW w:w="1932" w:type="dxa"/>
            <w:tcBorders>
              <w:top w:val="single" w:sz="4" w:space="0" w:color="707070"/>
              <w:left w:val="single" w:sz="4" w:space="0" w:color="707070"/>
              <w:bottom w:val="single" w:sz="4" w:space="0" w:color="707070"/>
              <w:right w:val="single" w:sz="4" w:space="0" w:color="707070"/>
            </w:tcBorders>
          </w:tcPr>
          <w:p w14:paraId="2B37871A" w14:textId="77777777" w:rsidR="00382145" w:rsidRPr="007E7E0C" w:rsidRDefault="00382145" w:rsidP="00376E47">
            <w:pPr>
              <w:pStyle w:val="DoEtabletext2018"/>
              <w:rPr>
                <w:rStyle w:val="DoEstrongemphasis2018"/>
              </w:rPr>
            </w:pPr>
          </w:p>
        </w:tc>
      </w:tr>
      <w:tr w:rsidR="00382145" w:rsidRPr="0084745C" w14:paraId="0DD27204"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12BFA4B6" w14:textId="77777777" w:rsidR="00382145" w:rsidRDefault="00382145" w:rsidP="00376E47">
            <w:pPr>
              <w:pStyle w:val="DoEtabletext2018"/>
              <w:rPr>
                <w:rStyle w:val="DoEstrongemphasis2018"/>
              </w:rPr>
            </w:pPr>
            <w:r w:rsidRPr="00D817A1">
              <w:rPr>
                <w:rStyle w:val="DoEstrongemphasis2018"/>
              </w:rPr>
              <w:t>Outside garden activities</w:t>
            </w:r>
          </w:p>
          <w:p w14:paraId="5D1E9DA0" w14:textId="77777777" w:rsidR="00382145" w:rsidRPr="00264B9A" w:rsidRDefault="00382145" w:rsidP="00376E47">
            <w:pPr>
              <w:pStyle w:val="DoEgraphics2018"/>
            </w:pPr>
          </w:p>
        </w:tc>
        <w:tc>
          <w:tcPr>
            <w:tcW w:w="6921" w:type="dxa"/>
            <w:tcBorders>
              <w:top w:val="single" w:sz="4" w:space="0" w:color="707070"/>
              <w:left w:val="single" w:sz="4" w:space="0" w:color="707070"/>
              <w:bottom w:val="single" w:sz="4" w:space="0" w:color="707070"/>
              <w:right w:val="single" w:sz="4" w:space="0" w:color="707070"/>
            </w:tcBorders>
          </w:tcPr>
          <w:p w14:paraId="7A91F636" w14:textId="77777777" w:rsidR="00382145" w:rsidRDefault="00382145" w:rsidP="00376E47">
            <w:pPr>
              <w:pStyle w:val="DoEtabletext2018"/>
              <w:rPr>
                <w:rStyle w:val="DoEstrongemphasis2018"/>
              </w:rPr>
            </w:pPr>
            <w:r>
              <w:rPr>
                <w:rStyle w:val="DoEstrongemphasis2018"/>
              </w:rPr>
              <w:t xml:space="preserve">Harvest produce </w:t>
            </w:r>
          </w:p>
          <w:p w14:paraId="4C9F75D2" w14:textId="77777777" w:rsidR="00382145" w:rsidRPr="00D43051" w:rsidRDefault="00382145" w:rsidP="00376E47">
            <w:pPr>
              <w:pStyle w:val="DoEtablelist1bullet2018"/>
            </w:pPr>
            <w:r w:rsidRPr="00D43051">
              <w:t xml:space="preserve">Harvest </w:t>
            </w:r>
            <w:proofErr w:type="gramStart"/>
            <w:r w:rsidRPr="00D43051">
              <w:t>produce</w:t>
            </w:r>
            <w:proofErr w:type="gramEnd"/>
            <w:r w:rsidRPr="00D43051">
              <w:t xml:space="preserve"> from the garden.</w:t>
            </w:r>
          </w:p>
          <w:p w14:paraId="1C77CB0A" w14:textId="77777777" w:rsidR="00382145" w:rsidRPr="00D43051" w:rsidRDefault="00382145" w:rsidP="00376E47">
            <w:pPr>
              <w:pStyle w:val="DoEtablelist1bullet2018"/>
            </w:pPr>
            <w:r w:rsidRPr="00D43051">
              <w:t xml:space="preserve">Name each of </w:t>
            </w:r>
            <w:r>
              <w:t xml:space="preserve">the </w:t>
            </w:r>
            <w:r w:rsidRPr="00D43051">
              <w:t>fruits or vegetables harvested.</w:t>
            </w:r>
          </w:p>
          <w:p w14:paraId="3AB4F8A1" w14:textId="77777777" w:rsidR="00382145" w:rsidRPr="00D43051" w:rsidRDefault="00382145" w:rsidP="00376E47">
            <w:pPr>
              <w:pStyle w:val="DoEtablelist1bullet2018"/>
            </w:pPr>
            <w:r>
              <w:t>Collect seeds, r</w:t>
            </w:r>
            <w:r w:rsidRPr="00D43051">
              <w:t>emove old plants and add to compost.</w:t>
            </w:r>
          </w:p>
          <w:p w14:paraId="4BB30298" w14:textId="77777777" w:rsidR="00382145" w:rsidRPr="00D43051" w:rsidRDefault="00382145" w:rsidP="00376E47">
            <w:pPr>
              <w:pStyle w:val="DoEtablelist1bullet2018"/>
            </w:pPr>
            <w:r w:rsidRPr="00D43051">
              <w:t>Remove and store plant labels.</w:t>
            </w:r>
          </w:p>
          <w:p w14:paraId="2D774D59" w14:textId="77777777" w:rsidR="00382145" w:rsidRPr="00D43051" w:rsidRDefault="00382145" w:rsidP="00376E47">
            <w:pPr>
              <w:pStyle w:val="DoEtablelist1bullet2018"/>
            </w:pPr>
            <w:r w:rsidRPr="00D43051">
              <w:t>Mulch the garden for the holiday period.</w:t>
            </w:r>
          </w:p>
          <w:p w14:paraId="54DF17C9" w14:textId="77777777" w:rsidR="00382145" w:rsidRPr="0096286A" w:rsidRDefault="00382145" w:rsidP="00376E47">
            <w:pPr>
              <w:pStyle w:val="DoEtablelist1bullet2018"/>
            </w:pPr>
            <w:r w:rsidRPr="00D43051">
              <w:t xml:space="preserve">Arrange a plan for garden </w:t>
            </w:r>
            <w:r>
              <w:t xml:space="preserve">and seedling </w:t>
            </w:r>
            <w:r w:rsidRPr="00D43051">
              <w:t>care over holidays.</w:t>
            </w:r>
          </w:p>
        </w:tc>
        <w:tc>
          <w:tcPr>
            <w:tcW w:w="1932" w:type="dxa"/>
            <w:tcBorders>
              <w:top w:val="single" w:sz="4" w:space="0" w:color="707070"/>
              <w:left w:val="single" w:sz="4" w:space="0" w:color="707070"/>
              <w:bottom w:val="single" w:sz="4" w:space="0" w:color="707070"/>
              <w:right w:val="single" w:sz="4" w:space="0" w:color="707070"/>
            </w:tcBorders>
          </w:tcPr>
          <w:p w14:paraId="0DA06CAA" w14:textId="77777777" w:rsidR="00382145" w:rsidRDefault="00382145" w:rsidP="00376E47">
            <w:pPr>
              <w:pStyle w:val="DoEtabletext2018"/>
            </w:pPr>
            <w:hyperlink r:id="rId122"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E7565C9" w14:textId="77777777" w:rsidR="00382145" w:rsidRDefault="00382145" w:rsidP="00376E47">
            <w:pPr>
              <w:pStyle w:val="DoEtabletext2018"/>
              <w:rPr>
                <w:lang w:val="en-US"/>
              </w:rPr>
            </w:pPr>
            <w:r>
              <w:rPr>
                <w:lang w:val="en-US"/>
              </w:rPr>
              <w:t>Gardening tools</w:t>
            </w:r>
          </w:p>
          <w:p w14:paraId="58CEBA6B" w14:textId="77777777" w:rsidR="00382145" w:rsidRPr="00827AD0" w:rsidRDefault="00382145" w:rsidP="00376E47">
            <w:pPr>
              <w:pStyle w:val="DoEtabletext2018"/>
              <w:rPr>
                <w:rStyle w:val="DoEstrongemphasis2018"/>
                <w:b w:val="0"/>
                <w:lang w:val="en-US"/>
              </w:rPr>
            </w:pPr>
          </w:p>
        </w:tc>
      </w:tr>
      <w:tr w:rsidR="00382145" w:rsidRPr="0084745C" w14:paraId="0ADD0FEF" w14:textId="77777777" w:rsidTr="00376E47">
        <w:tc>
          <w:tcPr>
            <w:tcW w:w="1909" w:type="dxa"/>
            <w:tcBorders>
              <w:top w:val="single" w:sz="4" w:space="0" w:color="707070"/>
              <w:left w:val="single" w:sz="4" w:space="0" w:color="707070"/>
              <w:bottom w:val="single" w:sz="4" w:space="0" w:color="707070"/>
              <w:right w:val="single" w:sz="4" w:space="0" w:color="707070"/>
            </w:tcBorders>
          </w:tcPr>
          <w:p w14:paraId="5D6CC071" w14:textId="77777777" w:rsidR="00382145" w:rsidRDefault="00382145" w:rsidP="00376E47">
            <w:pPr>
              <w:pStyle w:val="DoEtabletext2018"/>
              <w:rPr>
                <w:rStyle w:val="DoEstrongemphasis2018"/>
              </w:rPr>
            </w:pPr>
            <w:r>
              <w:rPr>
                <w:rStyle w:val="DoEstrongemphasis2018"/>
              </w:rPr>
              <w:t>Food preparation area</w:t>
            </w:r>
          </w:p>
          <w:p w14:paraId="301FA9B6" w14:textId="77777777" w:rsidR="00382145" w:rsidRDefault="00382145" w:rsidP="00376E47">
            <w:pPr>
              <w:pStyle w:val="DoEtabletext2018"/>
              <w:rPr>
                <w:rStyle w:val="DoEstrongemphasis2018"/>
              </w:rPr>
            </w:pPr>
            <w:r>
              <w:rPr>
                <w:b/>
                <w:noProof/>
              </w:rPr>
              <w:drawing>
                <wp:inline distT="0" distB="0" distL="0" distR="0" wp14:anchorId="1E170F1A" wp14:editId="75AB16EF">
                  <wp:extent cx="1075055" cy="1434465"/>
                  <wp:effectExtent l="0" t="0" r="4445" b="635"/>
                  <wp:docPr id="1" name="Picture 1" descr="Two transparent rice paper rolls on a plate with a small bowl of dipping sauce. The ingredients of the rolls are lettuce, capsicum, cucumber, zucchini, carrot,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4-13 11.39.57.jpg"/>
                          <pic:cNvPicPr/>
                        </pic:nvPicPr>
                        <pic:blipFill>
                          <a:blip r:embed="rId123" cstate="hqprint">
                            <a:extLst>
                              <a:ext uri="{BEBA8EAE-BF5A-486C-A8C5-ECC9F3942E4B}">
                                <a14:imgProps xmlns:a14="http://schemas.microsoft.com/office/drawing/2010/main">
                                  <a14:imgLayer r:embed="rId124">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75055" cy="1434465"/>
                          </a:xfrm>
                          <a:prstGeom prst="rect">
                            <a:avLst/>
                          </a:prstGeom>
                        </pic:spPr>
                      </pic:pic>
                    </a:graphicData>
                  </a:graphic>
                </wp:inline>
              </w:drawing>
            </w:r>
          </w:p>
          <w:p w14:paraId="49BE6BDB" w14:textId="77777777" w:rsidR="00382145" w:rsidRPr="00A45B91" w:rsidRDefault="00382145" w:rsidP="00376E47">
            <w:pPr>
              <w:pStyle w:val="DoEgraphics2018"/>
            </w:pPr>
            <w:r>
              <w:t>Vegetarian r</w:t>
            </w:r>
            <w:r w:rsidRPr="00715D9B">
              <w:t>ice paper rolls</w:t>
            </w:r>
            <w:r>
              <w:t xml:space="preserve"> with dipping sauce.</w:t>
            </w:r>
            <w:r w:rsidRPr="00715D9B">
              <w:t xml:space="preserve"> </w:t>
            </w:r>
            <w:r>
              <w:t>EZEC 2019</w:t>
            </w:r>
          </w:p>
          <w:p w14:paraId="293C8800" w14:textId="77777777" w:rsidR="00382145" w:rsidRPr="00A45B91" w:rsidRDefault="00382145" w:rsidP="00376E47">
            <w:pPr>
              <w:pStyle w:val="DoEreference2018"/>
            </w:pPr>
          </w:p>
        </w:tc>
        <w:tc>
          <w:tcPr>
            <w:tcW w:w="6921" w:type="dxa"/>
            <w:tcBorders>
              <w:top w:val="single" w:sz="4" w:space="0" w:color="707070"/>
              <w:left w:val="single" w:sz="4" w:space="0" w:color="707070"/>
              <w:bottom w:val="single" w:sz="4" w:space="0" w:color="707070"/>
              <w:right w:val="single" w:sz="4" w:space="0" w:color="707070"/>
            </w:tcBorders>
          </w:tcPr>
          <w:p w14:paraId="123A40DE"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rice paper rolls</w:t>
            </w:r>
          </w:p>
          <w:p w14:paraId="5FD74875" w14:textId="77777777" w:rsidR="00382145" w:rsidRDefault="00382145" w:rsidP="00376E47">
            <w:pPr>
              <w:pStyle w:val="DoEtablelist1bullet2018"/>
              <w:rPr>
                <w:shd w:val="clear" w:color="auto" w:fill="FFFFFF"/>
              </w:rPr>
            </w:pPr>
            <w:r>
              <w:rPr>
                <w:shd w:val="clear" w:color="auto" w:fill="FFFFFF"/>
              </w:rPr>
              <w:t>Harvest garden herbs – pick mint, chives, shallots.</w:t>
            </w:r>
          </w:p>
          <w:p w14:paraId="6103991A" w14:textId="77777777" w:rsidR="00382145" w:rsidRPr="00F9629F" w:rsidRDefault="00382145" w:rsidP="00376E47">
            <w:pPr>
              <w:pStyle w:val="DoEtablelist1bullet2018"/>
            </w:pPr>
            <w:r w:rsidRPr="00F9629F">
              <w:t xml:space="preserve">View the ‘how to’ video – </w:t>
            </w:r>
            <w:r>
              <w:t>activate prior and cultural knowledge on Vietnamese rice paper rolls.</w:t>
            </w:r>
          </w:p>
          <w:p w14:paraId="62156A29" w14:textId="77777777" w:rsidR="00382145" w:rsidRDefault="00382145" w:rsidP="00376E47">
            <w:pPr>
              <w:pStyle w:val="DoEtablelist1bullet2018"/>
              <w:rPr>
                <w:shd w:val="clear" w:color="auto" w:fill="FFFFFF"/>
              </w:rPr>
            </w:pPr>
            <w:r>
              <w:rPr>
                <w:shd w:val="clear" w:color="auto" w:fill="FFFFFF"/>
              </w:rPr>
              <w:t>Name the pre-cut garden produce – recall the food groups represented and health benefits of rainbow eating.</w:t>
            </w:r>
          </w:p>
          <w:p w14:paraId="6A96A06D" w14:textId="77777777" w:rsidR="00382145" w:rsidRDefault="00382145" w:rsidP="00376E47">
            <w:pPr>
              <w:pStyle w:val="DoEtablelist1bullet2018"/>
              <w:rPr>
                <w:shd w:val="clear" w:color="auto" w:fill="FFFFFF"/>
              </w:rPr>
            </w:pPr>
            <w:r>
              <w:rPr>
                <w:shd w:val="clear" w:color="auto" w:fill="FFFFFF"/>
              </w:rPr>
              <w:t>Tear and cut herbs – students gently tear off mint and coriander leaves and cut shallots and chives inter finger lengths with scissors.</w:t>
            </w:r>
          </w:p>
          <w:p w14:paraId="2F956744" w14:textId="77777777" w:rsidR="00382145" w:rsidRDefault="00382145" w:rsidP="00376E47">
            <w:pPr>
              <w:pStyle w:val="DoEtablelist1bullet2018"/>
              <w:rPr>
                <w:shd w:val="clear" w:color="auto" w:fill="FFFFFF"/>
              </w:rPr>
            </w:pPr>
            <w:r>
              <w:rPr>
                <w:shd w:val="clear" w:color="auto" w:fill="FFFFFF"/>
              </w:rPr>
              <w:t xml:space="preserve">Allocate teams and rotating roles – students work in teams of three, two teams per work station sharing a bowl of warm water. Roles – one to soak rice paper, one to load ingredients, one to roll. </w:t>
            </w:r>
          </w:p>
          <w:p w14:paraId="11A7643D" w14:textId="77777777" w:rsidR="00382145" w:rsidRDefault="00382145" w:rsidP="00376E47">
            <w:pPr>
              <w:pStyle w:val="DoEtablelist1bullet2018"/>
              <w:rPr>
                <w:shd w:val="clear" w:color="auto" w:fill="FFFFFF"/>
              </w:rPr>
            </w:pPr>
            <w:r>
              <w:rPr>
                <w:shd w:val="clear" w:color="auto" w:fill="FFFFFF"/>
              </w:rPr>
              <w:t xml:space="preserve">Soak, load and roll – students work in their teams to assemble at least one rice paper roll per person, rotating roles </w:t>
            </w:r>
          </w:p>
          <w:p w14:paraId="5DBD250A" w14:textId="77777777" w:rsidR="00382145" w:rsidRDefault="00382145" w:rsidP="00376E47">
            <w:pPr>
              <w:pStyle w:val="DoEtablelist1bullet2018"/>
              <w:rPr>
                <w:shd w:val="clear" w:color="auto" w:fill="FFFFFF"/>
              </w:rPr>
            </w:pPr>
            <w:r>
              <w:rPr>
                <w:shd w:val="clear" w:color="auto" w:fill="FFFFFF"/>
              </w:rPr>
              <w:t>Eat rice paper rolls – students eat their rice paper rolls, being mindful of the food’s source. Hint – prevent ‘double dipping’ into sauce by pouring a little dipping sauce into the rolls after the first bite.</w:t>
            </w:r>
          </w:p>
          <w:p w14:paraId="3C42E945" w14:textId="77777777" w:rsidR="00382145" w:rsidRDefault="00382145" w:rsidP="00376E47">
            <w:pPr>
              <w:pStyle w:val="DoEtablelist1bullet2018"/>
              <w:rPr>
                <w:rStyle w:val="DoEstrongemphasis2018"/>
              </w:rPr>
            </w:pPr>
            <w:r w:rsidRPr="00925574">
              <w:rPr>
                <w:lang w:val="en-US"/>
              </w:rPr>
              <w:t xml:space="preserve">Compost organic waste – put </w:t>
            </w:r>
            <w:r>
              <w:rPr>
                <w:lang w:val="en-US"/>
              </w:rPr>
              <w:t xml:space="preserve">organic </w:t>
            </w:r>
            <w:r w:rsidRPr="00925574">
              <w:rPr>
                <w:lang w:val="en-US"/>
              </w:rPr>
              <w:t xml:space="preserve">waste in compost bin or worm farm. </w:t>
            </w:r>
            <w:r>
              <w:rPr>
                <w:lang w:val="en-US"/>
              </w:rPr>
              <w:t>Feed uneaten 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6DFBC079" w14:textId="77777777" w:rsidR="00382145" w:rsidRDefault="00382145" w:rsidP="00376E47">
            <w:pPr>
              <w:pStyle w:val="DoEtabletext2018"/>
            </w:pPr>
            <w:hyperlink r:id="rId125" w:history="1">
              <w:r w:rsidRPr="00F9629F">
                <w:rPr>
                  <w:rStyle w:val="Hyperlink"/>
                </w:rPr>
                <w:t>Easy recipe – how to make rice paper rolls</w:t>
              </w:r>
            </w:hyperlink>
            <w:r>
              <w:t xml:space="preserve">, </w:t>
            </w:r>
            <w:proofErr w:type="spellStart"/>
            <w:r>
              <w:t>Kidspot</w:t>
            </w:r>
            <w:proofErr w:type="spellEnd"/>
            <w:r>
              <w:t xml:space="preserve"> (1:01)</w:t>
            </w:r>
          </w:p>
          <w:p w14:paraId="6E13DBF0" w14:textId="77777777" w:rsidR="00382145" w:rsidRDefault="00382145" w:rsidP="00376E47">
            <w:pPr>
              <w:pStyle w:val="DoEtabletext2018"/>
            </w:pPr>
            <w:r>
              <w:t xml:space="preserve">Packets of 22cm round rice paper </w:t>
            </w:r>
          </w:p>
          <w:p w14:paraId="0AE97B4E" w14:textId="77777777" w:rsidR="00382145" w:rsidRDefault="00382145" w:rsidP="00376E47">
            <w:pPr>
              <w:pStyle w:val="DoEtabletext2018"/>
            </w:pPr>
            <w:r>
              <w:t>Pre-cut vegetables from harvest and supplementary produce</w:t>
            </w:r>
          </w:p>
          <w:p w14:paraId="3A2C0F37" w14:textId="77777777" w:rsidR="00382145" w:rsidRDefault="00382145" w:rsidP="00376E47">
            <w:pPr>
              <w:pStyle w:val="DoEtabletext2018"/>
            </w:pPr>
            <w:r>
              <w:t>Dipping sauce</w:t>
            </w:r>
          </w:p>
          <w:p w14:paraId="47508D71" w14:textId="77777777" w:rsidR="00382145" w:rsidRDefault="00382145" w:rsidP="00376E47">
            <w:pPr>
              <w:pStyle w:val="DoEtabletext2018"/>
            </w:pPr>
            <w:r>
              <w:t>Kitchen equipment</w:t>
            </w:r>
          </w:p>
          <w:p w14:paraId="784F076E" w14:textId="77777777" w:rsidR="00382145" w:rsidRDefault="00382145" w:rsidP="00376E47">
            <w:pPr>
              <w:pStyle w:val="DoEtabletext2018"/>
            </w:pPr>
          </w:p>
        </w:tc>
      </w:tr>
    </w:tbl>
    <w:p w14:paraId="5DB8F8CC" w14:textId="77777777" w:rsidR="00382145" w:rsidRDefault="00382145" w:rsidP="00382145">
      <w:pPr>
        <w:pStyle w:val="DoEheading22018"/>
      </w:pPr>
      <w:bookmarkStart w:id="17" w:name="_Toc16619012"/>
      <w:r>
        <w:lastRenderedPageBreak/>
        <w:t>Stage 2 – How can we enhance the growth of food plants at school?</w:t>
      </w:r>
      <w:bookmarkEnd w:id="17"/>
    </w:p>
    <w:p w14:paraId="1C2D940F" w14:textId="77777777" w:rsidR="00382145" w:rsidRDefault="00382145" w:rsidP="00382145">
      <w:pPr>
        <w:pStyle w:val="DoEbodytext2018"/>
        <w:rPr>
          <w:lang w:eastAsia="en-US"/>
        </w:rPr>
      </w:pPr>
      <w:r>
        <w:rPr>
          <w:lang w:eastAsia="en-US"/>
        </w:rPr>
        <w:t xml:space="preserve">Through the activities in the learning sequence Stage 2 students work and think scientifically to investigate soils and the interdependencies between living things, they use design and systems thinking to create pollinator habitat and they explore and practise food and agricultural technologies.  </w:t>
      </w:r>
    </w:p>
    <w:p w14:paraId="1B95D726" w14:textId="77777777" w:rsidR="00382145" w:rsidRDefault="00382145" w:rsidP="00382145">
      <w:pPr>
        <w:pStyle w:val="DoEheading42018"/>
      </w:pPr>
      <w:r>
        <w:t>Summary of Stage 2 learning sequence</w:t>
      </w:r>
    </w:p>
    <w:tbl>
      <w:tblPr>
        <w:tblW w:w="10802" w:type="dxa"/>
        <w:tblInd w:w="-34" w:type="dxa"/>
        <w:tblLook w:val="04A0" w:firstRow="1" w:lastRow="0" w:firstColumn="1" w:lastColumn="0" w:noHBand="0" w:noVBand="1"/>
      </w:tblPr>
      <w:tblGrid>
        <w:gridCol w:w="3438"/>
        <w:gridCol w:w="3777"/>
        <w:gridCol w:w="3587"/>
      </w:tblGrid>
      <w:tr w:rsidR="00382145" w14:paraId="1071C1DC" w14:textId="77777777" w:rsidTr="00376E47">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5E6B7C28" w14:textId="77777777" w:rsidR="00382145" w:rsidRPr="00090FE5" w:rsidRDefault="00382145" w:rsidP="00376E47">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5C8702F1" w14:textId="77777777" w:rsidR="00382145" w:rsidRPr="001C5FD3" w:rsidRDefault="00382145" w:rsidP="00376E47">
            <w:pPr>
              <w:pStyle w:val="DoEtableheading2018"/>
              <w:rPr>
                <w:rStyle w:val="DoEstrongemphasis2018"/>
                <w:b/>
              </w:rPr>
            </w:pPr>
            <w:r w:rsidRPr="001C5FD3">
              <w:rPr>
                <w:rStyle w:val="DoEstrongemphasis2018"/>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4288AD6B" w14:textId="77777777" w:rsidR="00382145" w:rsidRPr="001C5FD3" w:rsidRDefault="00382145" w:rsidP="00376E47">
            <w:pPr>
              <w:pStyle w:val="DoEtableheading2018"/>
              <w:rPr>
                <w:rStyle w:val="DoEstrongemphasis2018"/>
                <w:b/>
              </w:rPr>
            </w:pPr>
            <w:r w:rsidRPr="001C5FD3">
              <w:rPr>
                <w:rStyle w:val="DoEstrongemphasis2018"/>
              </w:rPr>
              <w:t>Outside garden activities</w:t>
            </w:r>
          </w:p>
        </w:tc>
      </w:tr>
      <w:tr w:rsidR="00382145" w:rsidRPr="000F4B88" w14:paraId="1B58B6BC"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726BC2E" w14:textId="77777777" w:rsidR="00382145" w:rsidRDefault="00382145" w:rsidP="00376E47">
            <w:pPr>
              <w:pStyle w:val="DoEtabletext2018"/>
              <w:rPr>
                <w:rStyle w:val="DoEstrongemphasis2018"/>
              </w:rPr>
            </w:pPr>
            <w:r w:rsidRPr="00423B9B">
              <w:rPr>
                <w:rStyle w:val="DoEstrongemphasis2018"/>
              </w:rPr>
              <w:t>1.</w:t>
            </w:r>
            <w:r>
              <w:rPr>
                <w:rStyle w:val="DoEstrongemphasis2018"/>
              </w:rPr>
              <w:t xml:space="preserve"> Prepare healthy smoothies </w:t>
            </w:r>
          </w:p>
          <w:p w14:paraId="240E37CF" w14:textId="77777777" w:rsidR="00382145" w:rsidRPr="00423B9B" w:rsidRDefault="00382145" w:rsidP="00376E47">
            <w:pPr>
              <w:pStyle w:val="DoEtabletext2018"/>
            </w:pPr>
            <w:r w:rsidRPr="00423B9B">
              <w:t>Is our soil suitable for a food garden?</w:t>
            </w:r>
            <w:r>
              <w:t xml:space="preserve"> </w:t>
            </w:r>
            <w:r w:rsidRPr="00423B9B">
              <w:t xml:space="preserve">How </w:t>
            </w:r>
            <w:r>
              <w:t>do</w:t>
            </w:r>
            <w:r w:rsidRPr="00423B9B">
              <w:t xml:space="preserve"> we </w:t>
            </w:r>
            <w:r>
              <w:t>prepare</w:t>
            </w:r>
            <w:r w:rsidRPr="00423B9B">
              <w:t xml:space="preserve"> </w:t>
            </w:r>
            <w:r>
              <w:t xml:space="preserve">a healthy </w:t>
            </w:r>
            <w:r w:rsidRPr="00423B9B">
              <w:t>smoothi</w:t>
            </w:r>
            <w:r>
              <w:t>e</w:t>
            </w:r>
            <w:r w:rsidRPr="00423B9B">
              <w:t xml:space="preserve">? </w:t>
            </w:r>
          </w:p>
          <w:p w14:paraId="507FC6DB" w14:textId="77777777" w:rsidR="00382145" w:rsidRPr="00077DF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50FCA469" w14:textId="77777777" w:rsidR="00382145" w:rsidRPr="00423B9B" w:rsidRDefault="00382145" w:rsidP="00376E47">
            <w:pPr>
              <w:pStyle w:val="DoEtabletext2018"/>
              <w:rPr>
                <w:rStyle w:val="DoEstrongemphasis2018"/>
              </w:rPr>
            </w:pPr>
            <w:r>
              <w:rPr>
                <w:lang w:val="en-GB"/>
              </w:rPr>
              <w:t xml:space="preserve"> </w:t>
            </w:r>
            <w:r>
              <w:rPr>
                <w:rStyle w:val="DoEstrongemphasis2018"/>
              </w:rPr>
              <w:t xml:space="preserve">Prepare healthy </w:t>
            </w:r>
            <w:r w:rsidRPr="00423B9B">
              <w:rPr>
                <w:rStyle w:val="DoEstrongemphasis2018"/>
              </w:rPr>
              <w:t>smoothie</w:t>
            </w:r>
            <w:r>
              <w:rPr>
                <w:rStyle w:val="DoEstrongemphasis2018"/>
              </w:rPr>
              <w:t>s</w:t>
            </w:r>
            <w:r w:rsidRPr="00423B9B">
              <w:rPr>
                <w:rStyle w:val="DoEstrongemphasis2018"/>
              </w:rPr>
              <w:t xml:space="preserve"> </w:t>
            </w:r>
          </w:p>
          <w:p w14:paraId="073C3CB8" w14:textId="77777777" w:rsidR="00382145" w:rsidRDefault="00382145" w:rsidP="00376E47">
            <w:pPr>
              <w:pStyle w:val="DoEtablelist1bullet2018"/>
              <w:rPr>
                <w:shd w:val="clear" w:color="auto" w:fill="FFFFFF"/>
              </w:rPr>
            </w:pPr>
            <w:r>
              <w:rPr>
                <w:shd w:val="clear" w:color="auto" w:fill="FFFFFF"/>
              </w:rPr>
              <w:t xml:space="preserve">Harvest produce </w:t>
            </w:r>
          </w:p>
          <w:p w14:paraId="2CF219E4" w14:textId="77777777" w:rsidR="00382145" w:rsidRDefault="00382145" w:rsidP="00376E47">
            <w:pPr>
              <w:pStyle w:val="DoEtablelist1bullet2018"/>
            </w:pPr>
            <w:r>
              <w:t xml:space="preserve">Research healthy smoothie recipes </w:t>
            </w:r>
          </w:p>
          <w:p w14:paraId="5ED7F866" w14:textId="77777777" w:rsidR="00382145" w:rsidRPr="00CE7EFC" w:rsidRDefault="00382145" w:rsidP="00376E47">
            <w:pPr>
              <w:pStyle w:val="DoEtablelist1bullet2018"/>
              <w:rPr>
                <w:shd w:val="clear" w:color="auto" w:fill="FFFFFF"/>
              </w:rPr>
            </w:pPr>
            <w:r>
              <w:rPr>
                <w:shd w:val="clear" w:color="auto" w:fill="FFFFFF"/>
              </w:rPr>
              <w:t xml:space="preserve">Analyse recipes for health benefits </w:t>
            </w:r>
          </w:p>
          <w:p w14:paraId="1E614037" w14:textId="77777777" w:rsidR="00382145" w:rsidRDefault="00382145" w:rsidP="00376E47">
            <w:pPr>
              <w:pStyle w:val="DoEtablelist1bullet2018"/>
            </w:pPr>
            <w:r>
              <w:t>Prepare fruit and vegetables</w:t>
            </w:r>
            <w:r w:rsidRPr="00F9629F">
              <w:t xml:space="preserve"> </w:t>
            </w:r>
          </w:p>
          <w:p w14:paraId="13E94BAF" w14:textId="77777777" w:rsidR="00382145" w:rsidRDefault="00382145" w:rsidP="00376E47">
            <w:pPr>
              <w:pStyle w:val="DoEtablelist1bullet2018"/>
            </w:pPr>
            <w:r>
              <w:t xml:space="preserve">Measure ingredients and blend </w:t>
            </w:r>
          </w:p>
          <w:p w14:paraId="780939E9" w14:textId="77777777" w:rsidR="00382145" w:rsidRDefault="00382145" w:rsidP="00376E47">
            <w:pPr>
              <w:pStyle w:val="DoEtablelist1bullet2018"/>
            </w:pPr>
            <w:r>
              <w:t xml:space="preserve">Taste a variety of smoothies </w:t>
            </w:r>
          </w:p>
          <w:p w14:paraId="14FF8879" w14:textId="77777777" w:rsidR="00382145" w:rsidRPr="00F9629F" w:rsidRDefault="00382145" w:rsidP="00376E47">
            <w:pPr>
              <w:pStyle w:val="DoEtablelist1bullet2018"/>
            </w:pPr>
            <w:r>
              <w:t>Write brief recipe reviews</w:t>
            </w:r>
          </w:p>
          <w:p w14:paraId="2A2341EE" w14:textId="77777777" w:rsidR="00382145" w:rsidRPr="00405359" w:rsidRDefault="00382145" w:rsidP="00376E47">
            <w:pPr>
              <w:pStyle w:val="DoEtablelist1bullet2018"/>
              <w:rPr>
                <w:lang w:val="en-GB"/>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25A5153D" w14:textId="77777777" w:rsidR="00382145" w:rsidRDefault="00382145" w:rsidP="00376E47">
            <w:pPr>
              <w:pStyle w:val="DoEtabletext2018"/>
              <w:rPr>
                <w:rStyle w:val="DoEstrongemphasis2018"/>
              </w:rPr>
            </w:pPr>
            <w:r>
              <w:rPr>
                <w:rStyle w:val="DoEstrongemphasis2018"/>
              </w:rPr>
              <w:t>Test soil in the garden</w:t>
            </w:r>
            <w:r w:rsidRPr="00B3461A">
              <w:rPr>
                <w:rStyle w:val="DoEstrongemphasis2018"/>
              </w:rPr>
              <w:t xml:space="preserve"> </w:t>
            </w:r>
          </w:p>
          <w:p w14:paraId="492C8D77" w14:textId="77777777" w:rsidR="00382145" w:rsidRDefault="00382145" w:rsidP="00376E47">
            <w:pPr>
              <w:pStyle w:val="DoEtablelist1bullet2018"/>
              <w:rPr>
                <w:lang w:val="en-GB"/>
              </w:rPr>
            </w:pPr>
            <w:r>
              <w:rPr>
                <w:lang w:val="en-GB"/>
              </w:rPr>
              <w:t xml:space="preserve">Undertake and record soil testing </w:t>
            </w:r>
          </w:p>
          <w:p w14:paraId="4D3BF2EF" w14:textId="77777777" w:rsidR="00382145" w:rsidRPr="0003442A" w:rsidRDefault="00382145" w:rsidP="00376E47">
            <w:pPr>
              <w:pStyle w:val="DoEtablelist1bullet2018"/>
              <w:rPr>
                <w:b/>
              </w:rPr>
            </w:pPr>
            <w:r w:rsidRPr="0003442A">
              <w:rPr>
                <w:lang w:val="en-GB"/>
              </w:rPr>
              <w:t xml:space="preserve">Propose </w:t>
            </w:r>
            <w:r>
              <w:rPr>
                <w:lang w:val="en-GB"/>
              </w:rPr>
              <w:t>soil improvements</w:t>
            </w:r>
            <w:r w:rsidRPr="0003442A">
              <w:rPr>
                <w:lang w:val="en-GB"/>
              </w:rPr>
              <w:t xml:space="preserve"> </w:t>
            </w:r>
          </w:p>
          <w:p w14:paraId="0FE39976" w14:textId="77777777" w:rsidR="00382145" w:rsidRPr="0003442A" w:rsidRDefault="00382145" w:rsidP="00376E47">
            <w:pPr>
              <w:pStyle w:val="DoEtabletext2018"/>
            </w:pPr>
            <w:r>
              <w:rPr>
                <w:rStyle w:val="DoEstrongemphasis2018"/>
              </w:rPr>
              <w:t>P</w:t>
            </w:r>
            <w:r w:rsidRPr="00B3461A">
              <w:rPr>
                <w:rStyle w:val="DoEstrongemphasis2018"/>
              </w:rPr>
              <w:t xml:space="preserve">repare </w:t>
            </w:r>
            <w:r>
              <w:rPr>
                <w:rStyle w:val="DoEstrongemphasis2018"/>
              </w:rPr>
              <w:t>soil in the garden</w:t>
            </w:r>
            <w:r w:rsidRPr="00B3461A">
              <w:rPr>
                <w:rStyle w:val="DoEstrongemphasis2018"/>
              </w:rPr>
              <w:t xml:space="preserve"> </w:t>
            </w:r>
          </w:p>
          <w:p w14:paraId="29830728" w14:textId="77777777" w:rsidR="00382145" w:rsidRPr="00532DF0" w:rsidRDefault="00382145" w:rsidP="00376E47">
            <w:pPr>
              <w:pStyle w:val="DoEtablelist1bullet2018"/>
              <w:rPr>
                <w:color w:val="000000" w:themeColor="text1"/>
              </w:rPr>
            </w:pPr>
            <w:r w:rsidRPr="00532DF0">
              <w:rPr>
                <w:color w:val="000000" w:themeColor="text1"/>
              </w:rPr>
              <w:t xml:space="preserve">Explain equipment and safety </w:t>
            </w:r>
          </w:p>
          <w:p w14:paraId="22B6415B" w14:textId="77777777" w:rsidR="00382145" w:rsidRPr="00532DF0" w:rsidRDefault="00382145" w:rsidP="00376E47">
            <w:pPr>
              <w:pStyle w:val="DoEtablelist1bullet2018"/>
              <w:rPr>
                <w:color w:val="000000" w:themeColor="text1"/>
              </w:rPr>
            </w:pPr>
            <w:r w:rsidRPr="00532DF0">
              <w:rPr>
                <w:color w:val="000000" w:themeColor="text1"/>
              </w:rPr>
              <w:t xml:space="preserve">Loosen and aerate the soil </w:t>
            </w:r>
          </w:p>
          <w:p w14:paraId="44F5FFE6" w14:textId="77777777" w:rsidR="00382145" w:rsidRPr="00532DF0" w:rsidRDefault="00382145" w:rsidP="00376E47">
            <w:pPr>
              <w:pStyle w:val="DoEtablelist1bullet2018"/>
              <w:rPr>
                <w:color w:val="000000" w:themeColor="text1"/>
              </w:rPr>
            </w:pPr>
            <w:r w:rsidRPr="00532DF0">
              <w:rPr>
                <w:color w:val="000000" w:themeColor="text1"/>
              </w:rPr>
              <w:t>Weed the garden beds</w:t>
            </w:r>
          </w:p>
          <w:p w14:paraId="2C66EB1B" w14:textId="77777777" w:rsidR="00382145" w:rsidRPr="00532DF0" w:rsidRDefault="00382145" w:rsidP="00376E47">
            <w:pPr>
              <w:pStyle w:val="DoEtablelist1bullet2018"/>
              <w:rPr>
                <w:color w:val="000000" w:themeColor="text1"/>
              </w:rPr>
            </w:pPr>
            <w:r w:rsidRPr="00532DF0">
              <w:rPr>
                <w:color w:val="000000" w:themeColor="text1"/>
              </w:rPr>
              <w:t xml:space="preserve">Dig through compost </w:t>
            </w:r>
          </w:p>
          <w:p w14:paraId="03562867" w14:textId="77777777" w:rsidR="00382145" w:rsidRPr="0003442A" w:rsidRDefault="00382145" w:rsidP="00376E47">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382145" w:rsidRPr="000F4B88" w14:paraId="43300992"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3567106E" w14:textId="77777777" w:rsidR="00382145" w:rsidRDefault="00382145" w:rsidP="00376E47">
            <w:pPr>
              <w:pStyle w:val="DoEtabletext2018"/>
              <w:rPr>
                <w:rStyle w:val="DoEstrongemphasis2018"/>
              </w:rPr>
            </w:pPr>
            <w:r>
              <w:rPr>
                <w:rStyle w:val="DoEstrongemphasis2018"/>
              </w:rPr>
              <w:t>2. Plan garden planting</w:t>
            </w:r>
          </w:p>
          <w:p w14:paraId="4DEE2666" w14:textId="77777777" w:rsidR="00382145" w:rsidRPr="008878D5" w:rsidRDefault="00382145" w:rsidP="00376E47">
            <w:pPr>
              <w:pStyle w:val="DoEtabletext2018"/>
            </w:pPr>
            <w:r w:rsidRPr="008878D5">
              <w:t xml:space="preserve">What </w:t>
            </w:r>
            <w:r>
              <w:t>food</w:t>
            </w:r>
            <w:r w:rsidRPr="008878D5">
              <w:t xml:space="preserve"> plants can we grow at school?</w:t>
            </w:r>
          </w:p>
        </w:tc>
        <w:tc>
          <w:tcPr>
            <w:tcW w:w="3777" w:type="dxa"/>
            <w:tcBorders>
              <w:top w:val="single" w:sz="4" w:space="0" w:color="707070"/>
              <w:left w:val="single" w:sz="4" w:space="0" w:color="707070"/>
              <w:bottom w:val="single" w:sz="4" w:space="0" w:color="707070"/>
              <w:right w:val="single" w:sz="4" w:space="0" w:color="707070"/>
            </w:tcBorders>
          </w:tcPr>
          <w:p w14:paraId="4443FA1C" w14:textId="77777777" w:rsidR="00382145" w:rsidRPr="0096286A" w:rsidRDefault="00382145" w:rsidP="00376E47">
            <w:pPr>
              <w:pStyle w:val="DoEtablelist1bullet2018"/>
              <w:numPr>
                <w:ilvl w:val="0"/>
                <w:numId w:val="0"/>
              </w:numPr>
              <w:rPr>
                <w:rStyle w:val="DoEstrongemphasis2018"/>
              </w:rPr>
            </w:pPr>
            <w:r>
              <w:rPr>
                <w:rStyle w:val="DoEstrongemphasis2018"/>
              </w:rPr>
              <w:t>Plan kitchen garden planting</w:t>
            </w:r>
          </w:p>
          <w:p w14:paraId="7EDEE2F4" w14:textId="77777777" w:rsidR="00382145" w:rsidRPr="008F785D" w:rsidRDefault="00382145" w:rsidP="00376E47">
            <w:pPr>
              <w:pStyle w:val="DoEtablelist1bullet2018"/>
              <w:rPr>
                <w:rStyle w:val="DoEstrongemphasis2018"/>
                <w:b w:val="0"/>
              </w:rPr>
            </w:pPr>
            <w:r w:rsidRPr="008F785D">
              <w:rPr>
                <w:rStyle w:val="DoEstrongemphasis2018"/>
              </w:rPr>
              <w:t xml:space="preserve">Measure </w:t>
            </w:r>
            <w:r>
              <w:rPr>
                <w:rStyle w:val="DoEstrongemphasis2018"/>
              </w:rPr>
              <w:t>garden bed perimeters</w:t>
            </w:r>
          </w:p>
          <w:p w14:paraId="47B5A23A" w14:textId="77777777" w:rsidR="00382145" w:rsidRDefault="00382145" w:rsidP="00376E47">
            <w:pPr>
              <w:pStyle w:val="DoEtablelist1bullet2018"/>
              <w:rPr>
                <w:shd w:val="clear" w:color="auto" w:fill="FFFFFF"/>
              </w:rPr>
            </w:pPr>
            <w:r>
              <w:rPr>
                <w:shd w:val="clear" w:color="auto" w:fill="FFFFFF"/>
              </w:rPr>
              <w:t xml:space="preserve">Determine vegetables, herbs and flowers for planting </w:t>
            </w:r>
          </w:p>
          <w:p w14:paraId="1E1D6104" w14:textId="77777777" w:rsidR="00382145" w:rsidRPr="008F785D" w:rsidRDefault="00382145" w:rsidP="00376E47">
            <w:pPr>
              <w:pStyle w:val="DoEtablelist1bullet2018"/>
              <w:rPr>
                <w:color w:val="000000" w:themeColor="text1"/>
                <w:shd w:val="clear" w:color="auto" w:fill="FFFFFF"/>
              </w:rPr>
            </w:pPr>
            <w:r>
              <w:rPr>
                <w:shd w:val="clear" w:color="auto" w:fill="FFFFFF"/>
              </w:rPr>
              <w:t>Research planting requirements</w:t>
            </w:r>
          </w:p>
          <w:p w14:paraId="681F970A" w14:textId="77777777" w:rsidR="00382145" w:rsidRPr="008F785D" w:rsidRDefault="00382145" w:rsidP="00376E47">
            <w:pPr>
              <w:pStyle w:val="DoEtablelist1bullet2018"/>
              <w:rPr>
                <w:color w:val="000000" w:themeColor="text1"/>
                <w:shd w:val="clear" w:color="auto" w:fill="FFFFFF"/>
              </w:rPr>
            </w:pPr>
            <w:r>
              <w:t xml:space="preserve">Create grid maps of garden beds </w:t>
            </w:r>
          </w:p>
          <w:p w14:paraId="1EF24A81" w14:textId="77777777" w:rsidR="00382145" w:rsidRPr="008F785D" w:rsidRDefault="00382145" w:rsidP="00376E47">
            <w:pPr>
              <w:pStyle w:val="DoEtablelist1bullet2018"/>
              <w:rPr>
                <w:color w:val="000000" w:themeColor="text1"/>
                <w:shd w:val="clear" w:color="auto" w:fill="FFFFFF"/>
              </w:rPr>
            </w:pPr>
            <w:r>
              <w:t xml:space="preserve">Plot positions of plantings </w:t>
            </w:r>
          </w:p>
          <w:p w14:paraId="5020F19B" w14:textId="77777777" w:rsidR="00382145" w:rsidRPr="0012362B" w:rsidRDefault="00382145" w:rsidP="00376E47">
            <w:pPr>
              <w:pStyle w:val="DoEtablelist1bullet2018"/>
              <w:rPr>
                <w:color w:val="000000" w:themeColor="text1"/>
                <w:shd w:val="clear" w:color="auto" w:fill="FFFFFF"/>
              </w:rPr>
            </w:pPr>
            <w:r>
              <w:t>Select a class planting map</w:t>
            </w:r>
          </w:p>
        </w:tc>
        <w:tc>
          <w:tcPr>
            <w:tcW w:w="3587" w:type="dxa"/>
            <w:tcBorders>
              <w:top w:val="single" w:sz="4" w:space="0" w:color="707070"/>
              <w:left w:val="single" w:sz="4" w:space="0" w:color="707070"/>
              <w:bottom w:val="single" w:sz="4" w:space="0" w:color="707070"/>
              <w:right w:val="single" w:sz="4" w:space="0" w:color="707070"/>
            </w:tcBorders>
          </w:tcPr>
          <w:p w14:paraId="1AE1B0BC"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Plant seedlings in garden beds</w:t>
            </w:r>
          </w:p>
          <w:p w14:paraId="5F45E593" w14:textId="77777777" w:rsidR="00382145" w:rsidRPr="00532DF0" w:rsidRDefault="00382145" w:rsidP="00376E47">
            <w:pPr>
              <w:pStyle w:val="DoEtablelist1bullet2018"/>
              <w:rPr>
                <w:color w:val="000000" w:themeColor="text1"/>
                <w:lang w:val="en-US"/>
              </w:rPr>
            </w:pPr>
            <w:r w:rsidRPr="00532DF0">
              <w:rPr>
                <w:color w:val="000000" w:themeColor="text1"/>
                <w:lang w:val="en-US"/>
              </w:rPr>
              <w:t xml:space="preserve">Water garden beds </w:t>
            </w:r>
          </w:p>
          <w:p w14:paraId="17852AF8" w14:textId="77777777" w:rsidR="00382145" w:rsidRPr="00532DF0" w:rsidRDefault="00382145" w:rsidP="00376E47">
            <w:pPr>
              <w:pStyle w:val="DoEtablelist1bullet2018"/>
              <w:rPr>
                <w:color w:val="000000" w:themeColor="text1"/>
                <w:lang w:val="en-US"/>
              </w:rPr>
            </w:pPr>
            <w:r>
              <w:rPr>
                <w:color w:val="000000" w:themeColor="text1"/>
                <w:lang w:val="en-US"/>
              </w:rPr>
              <w:t>Mark planting zones</w:t>
            </w:r>
          </w:p>
          <w:p w14:paraId="6ACE3B84" w14:textId="77777777" w:rsidR="00382145" w:rsidRPr="00532DF0" w:rsidRDefault="00382145" w:rsidP="00376E47">
            <w:pPr>
              <w:pStyle w:val="DoEtablelist1bullet2018"/>
              <w:rPr>
                <w:color w:val="000000" w:themeColor="text1"/>
                <w:shd w:val="clear" w:color="auto" w:fill="FFFFFF"/>
              </w:rPr>
            </w:pPr>
            <w:r>
              <w:rPr>
                <w:color w:val="000000" w:themeColor="text1"/>
                <w:lang w:val="en-US"/>
              </w:rPr>
              <w:t>Measure out and plant seeds and seedlings</w:t>
            </w:r>
          </w:p>
          <w:p w14:paraId="04CE257A" w14:textId="77777777" w:rsidR="00382145" w:rsidRPr="00532DF0" w:rsidRDefault="00382145" w:rsidP="00376E47">
            <w:pPr>
              <w:pStyle w:val="DoEtablelist1bullet2018"/>
              <w:rPr>
                <w:color w:val="000000" w:themeColor="text1"/>
                <w:shd w:val="clear" w:color="auto" w:fill="FFFFFF"/>
              </w:rPr>
            </w:pPr>
            <w:r w:rsidRPr="00532DF0">
              <w:rPr>
                <w:color w:val="000000" w:themeColor="text1"/>
                <w:lang w:val="en-US"/>
              </w:rPr>
              <w:t xml:space="preserve">Water each seedling </w:t>
            </w:r>
          </w:p>
          <w:p w14:paraId="738069CC" w14:textId="77777777" w:rsidR="00382145" w:rsidRPr="008F785D" w:rsidRDefault="00382145" w:rsidP="00376E47">
            <w:pPr>
              <w:pStyle w:val="DoEtablelist1bullet2018"/>
              <w:rPr>
                <w:color w:val="000000" w:themeColor="text1"/>
              </w:rPr>
            </w:pPr>
            <w:r w:rsidRPr="00532DF0">
              <w:rPr>
                <w:color w:val="000000" w:themeColor="text1"/>
                <w:lang w:val="en-US"/>
              </w:rPr>
              <w:t xml:space="preserve">Install plant labels </w:t>
            </w:r>
          </w:p>
          <w:p w14:paraId="2067A4F5" w14:textId="77777777" w:rsidR="00382145" w:rsidRPr="00532DF0" w:rsidRDefault="00382145" w:rsidP="00376E47">
            <w:pPr>
              <w:pStyle w:val="DoEtablelist1bullet2018"/>
              <w:rPr>
                <w:color w:val="000000" w:themeColor="text1"/>
              </w:rPr>
            </w:pPr>
            <w:r>
              <w:rPr>
                <w:color w:val="000000" w:themeColor="text1"/>
                <w:lang w:val="en-US"/>
              </w:rPr>
              <w:t>Record procedures</w:t>
            </w:r>
          </w:p>
        </w:tc>
      </w:tr>
      <w:tr w:rsidR="00382145" w:rsidRPr="000F4B88" w14:paraId="66304CE3"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4EBF338" w14:textId="77777777" w:rsidR="00382145" w:rsidRDefault="00382145" w:rsidP="00376E47">
            <w:pPr>
              <w:pStyle w:val="DoEtabletext2018"/>
              <w:rPr>
                <w:rStyle w:val="DoEstrongemphasis2018"/>
              </w:rPr>
            </w:pPr>
            <w:r>
              <w:rPr>
                <w:rStyle w:val="DoEstrongemphasis2018"/>
              </w:rPr>
              <w:t>3. Prepare</w:t>
            </w:r>
            <w:r w:rsidRPr="000F298D">
              <w:rPr>
                <w:rStyle w:val="DoEstrongemphasis2018"/>
              </w:rPr>
              <w:t xml:space="preserve"> BBQ </w:t>
            </w:r>
            <w:r>
              <w:rPr>
                <w:rStyle w:val="DoEstrongemphasis2018"/>
              </w:rPr>
              <w:t xml:space="preserve">vegetable </w:t>
            </w:r>
            <w:r w:rsidRPr="000F298D">
              <w:rPr>
                <w:rStyle w:val="DoEstrongemphasis2018"/>
              </w:rPr>
              <w:t>skewers</w:t>
            </w:r>
          </w:p>
          <w:p w14:paraId="0ADE6245" w14:textId="77777777" w:rsidR="00382145" w:rsidRPr="001E5621" w:rsidRDefault="00382145" w:rsidP="00376E47">
            <w:pPr>
              <w:pStyle w:val="DoEtabletext2018"/>
            </w:pPr>
            <w:r w:rsidRPr="001E5621">
              <w:t>How do we prepare a vegetable skewer? How do we care for plants?</w:t>
            </w:r>
          </w:p>
        </w:tc>
        <w:tc>
          <w:tcPr>
            <w:tcW w:w="3777" w:type="dxa"/>
            <w:tcBorders>
              <w:top w:val="single" w:sz="4" w:space="0" w:color="707070"/>
              <w:left w:val="single" w:sz="4" w:space="0" w:color="707070"/>
              <w:bottom w:val="single" w:sz="4" w:space="0" w:color="707070"/>
              <w:right w:val="single" w:sz="4" w:space="0" w:color="707070"/>
            </w:tcBorders>
          </w:tcPr>
          <w:p w14:paraId="106CAA04"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w:t>
            </w:r>
            <w:r>
              <w:rPr>
                <w:rStyle w:val="DoEstrongemphasis2018"/>
              </w:rPr>
              <w:t>BBQ vegetable skewers</w:t>
            </w:r>
          </w:p>
          <w:p w14:paraId="33C310BA" w14:textId="77777777" w:rsidR="00382145" w:rsidRDefault="00382145" w:rsidP="00376E47">
            <w:pPr>
              <w:pStyle w:val="DoEtablelist1bullet2018"/>
              <w:rPr>
                <w:shd w:val="clear" w:color="auto" w:fill="FFFFFF"/>
              </w:rPr>
            </w:pPr>
            <w:r>
              <w:rPr>
                <w:shd w:val="clear" w:color="auto" w:fill="FFFFFF"/>
              </w:rPr>
              <w:t>Harvest garden produce</w:t>
            </w:r>
          </w:p>
          <w:p w14:paraId="5D658F07" w14:textId="77777777" w:rsidR="00382145" w:rsidRPr="00CE7EFC" w:rsidRDefault="00382145" w:rsidP="00376E47">
            <w:pPr>
              <w:pStyle w:val="DoEtablelist1bullet2018"/>
              <w:rPr>
                <w:shd w:val="clear" w:color="auto" w:fill="FFFFFF"/>
              </w:rPr>
            </w:pPr>
            <w:r>
              <w:rPr>
                <w:shd w:val="clear" w:color="auto" w:fill="FFFFFF"/>
              </w:rPr>
              <w:t>Recall benefits of rainbow eating</w:t>
            </w:r>
          </w:p>
          <w:p w14:paraId="1C2CE91F" w14:textId="77777777" w:rsidR="00382145" w:rsidRDefault="00382145" w:rsidP="00376E47">
            <w:pPr>
              <w:pStyle w:val="DoEtablelist1bullet2018"/>
            </w:pPr>
            <w:r>
              <w:t>Prepare then thread vegetables</w:t>
            </w:r>
            <w:r w:rsidRPr="00F9629F">
              <w:t xml:space="preserve"> </w:t>
            </w:r>
          </w:p>
          <w:p w14:paraId="01F7FB1E" w14:textId="77777777" w:rsidR="00382145" w:rsidRPr="00F9629F" w:rsidRDefault="00382145" w:rsidP="00376E47">
            <w:pPr>
              <w:pStyle w:val="DoEtablelist1bullet2018"/>
            </w:pPr>
            <w:r>
              <w:t>Cook, garnish and eat skewers</w:t>
            </w:r>
          </w:p>
          <w:p w14:paraId="216971DC" w14:textId="77777777" w:rsidR="00382145" w:rsidRPr="005C74D2" w:rsidRDefault="00382145" w:rsidP="00376E47">
            <w:pPr>
              <w:pStyle w:val="DoEtablelist1bullet2018"/>
              <w:rPr>
                <w:b/>
              </w:rPr>
            </w:pPr>
            <w:r>
              <w:rPr>
                <w:lang w:val="en-US"/>
              </w:rPr>
              <w:t xml:space="preserve">Write a ‘foodie’ review </w:t>
            </w:r>
          </w:p>
          <w:p w14:paraId="6541D518" w14:textId="77777777" w:rsidR="00382145" w:rsidRDefault="00382145" w:rsidP="00376E47">
            <w:pPr>
              <w:pStyle w:val="DoEtablelist1bullet2018"/>
              <w:rPr>
                <w:rStyle w:val="DoEstrongemphasis2018"/>
              </w:rPr>
            </w:pPr>
            <w:r w:rsidRPr="00925574">
              <w:rPr>
                <w:lang w:val="en-US"/>
              </w:rPr>
              <w:t>Compost organic waste</w:t>
            </w:r>
          </w:p>
        </w:tc>
        <w:tc>
          <w:tcPr>
            <w:tcW w:w="3587" w:type="dxa"/>
            <w:tcBorders>
              <w:top w:val="single" w:sz="4" w:space="0" w:color="707070"/>
              <w:left w:val="single" w:sz="4" w:space="0" w:color="707070"/>
              <w:bottom w:val="single" w:sz="4" w:space="0" w:color="707070"/>
              <w:right w:val="single" w:sz="4" w:space="0" w:color="707070"/>
            </w:tcBorders>
          </w:tcPr>
          <w:p w14:paraId="2998F833" w14:textId="77777777" w:rsidR="00382145" w:rsidRDefault="00382145" w:rsidP="00376E47">
            <w:pPr>
              <w:pStyle w:val="DoEtabletext2018"/>
              <w:rPr>
                <w:rStyle w:val="DoEstrongemphasis2018"/>
              </w:rPr>
            </w:pPr>
            <w:r>
              <w:rPr>
                <w:rStyle w:val="DoEstrongemphasis2018"/>
              </w:rPr>
              <w:t>Care for the garden</w:t>
            </w:r>
          </w:p>
          <w:p w14:paraId="6C768761" w14:textId="77777777" w:rsidR="00382145" w:rsidRDefault="00382145" w:rsidP="00376E47">
            <w:pPr>
              <w:pStyle w:val="DoEtablelist1bullet2018"/>
            </w:pPr>
            <w:r>
              <w:t>Water each seedling</w:t>
            </w:r>
          </w:p>
          <w:p w14:paraId="1A347FB0" w14:textId="77777777" w:rsidR="00382145" w:rsidRDefault="00382145" w:rsidP="00376E47">
            <w:pPr>
              <w:pStyle w:val="DoEtablelist1bullet2018"/>
            </w:pPr>
            <w:r>
              <w:t>Observe changes in plants</w:t>
            </w:r>
          </w:p>
          <w:p w14:paraId="6B1348B2" w14:textId="77777777" w:rsidR="00382145" w:rsidRPr="00A00C26" w:rsidRDefault="00382145" w:rsidP="00376E47">
            <w:pPr>
              <w:pStyle w:val="DoEtablelist1bullet2018"/>
            </w:pPr>
            <w:r>
              <w:t>R</w:t>
            </w:r>
            <w:r w:rsidRPr="00A00C26">
              <w:t xml:space="preserve">emove any weeds </w:t>
            </w:r>
          </w:p>
          <w:p w14:paraId="5DD8B29F" w14:textId="77777777" w:rsidR="00382145" w:rsidRDefault="00382145" w:rsidP="00376E47">
            <w:pPr>
              <w:pStyle w:val="DoEtablelist1bullet2018"/>
            </w:pPr>
            <w:r w:rsidRPr="00A00C26">
              <w:t xml:space="preserve">Look for invertebrates </w:t>
            </w:r>
          </w:p>
          <w:p w14:paraId="5D497592" w14:textId="77777777" w:rsidR="00382145" w:rsidRPr="005C74D2" w:rsidRDefault="00382145" w:rsidP="00376E47">
            <w:pPr>
              <w:pStyle w:val="DoEtablelist1bullet2018"/>
              <w:rPr>
                <w:rStyle w:val="DoEstrongemphasis2018"/>
                <w:b w:val="0"/>
              </w:rPr>
            </w:pPr>
            <w:r>
              <w:t>Manage pest species</w:t>
            </w:r>
            <w:r w:rsidRPr="00A00C26">
              <w:t xml:space="preserve"> </w:t>
            </w:r>
          </w:p>
        </w:tc>
      </w:tr>
      <w:tr w:rsidR="00382145" w:rsidRPr="000F4B88" w14:paraId="5B0F74B9"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6027B0D" w14:textId="77777777" w:rsidR="00382145" w:rsidRDefault="00382145" w:rsidP="00376E47">
            <w:pPr>
              <w:pStyle w:val="DoEtabletext2018"/>
              <w:rPr>
                <w:rStyle w:val="DoEstrongemphasis2018"/>
              </w:rPr>
            </w:pPr>
            <w:r>
              <w:rPr>
                <w:rStyle w:val="DoEstrongemphasis2018"/>
              </w:rPr>
              <w:t>4. Investigate interdependencies</w:t>
            </w:r>
          </w:p>
          <w:p w14:paraId="083792B8" w14:textId="77777777" w:rsidR="00382145" w:rsidRPr="00206992" w:rsidRDefault="00382145" w:rsidP="00376E47">
            <w:pPr>
              <w:pStyle w:val="DoEtabletext2018"/>
            </w:pPr>
            <w:r w:rsidRPr="00206992">
              <w:t xml:space="preserve">How </w:t>
            </w:r>
            <w:r>
              <w:t>do</w:t>
            </w:r>
            <w:r w:rsidRPr="00206992">
              <w:t xml:space="preserve"> plants </w:t>
            </w:r>
            <w:r>
              <w:t>and invertebrates depend on each other</w:t>
            </w:r>
            <w:r w:rsidRPr="00206992">
              <w:t>? How do life cycles intersect?</w:t>
            </w:r>
          </w:p>
        </w:tc>
        <w:tc>
          <w:tcPr>
            <w:tcW w:w="3777" w:type="dxa"/>
            <w:tcBorders>
              <w:top w:val="single" w:sz="4" w:space="0" w:color="707070"/>
              <w:left w:val="single" w:sz="4" w:space="0" w:color="707070"/>
              <w:bottom w:val="single" w:sz="4" w:space="0" w:color="707070"/>
              <w:right w:val="single" w:sz="4" w:space="0" w:color="707070"/>
            </w:tcBorders>
          </w:tcPr>
          <w:p w14:paraId="57044D06" w14:textId="77777777" w:rsidR="00382145" w:rsidRDefault="00382145" w:rsidP="00376E47">
            <w:pPr>
              <w:pStyle w:val="DoEtabletext2018"/>
              <w:rPr>
                <w:rStyle w:val="DoEstrongemphasis2018"/>
              </w:rPr>
            </w:pPr>
            <w:r w:rsidRPr="003213C7">
              <w:rPr>
                <w:rStyle w:val="DoEstrongemphasis2018"/>
              </w:rPr>
              <w:t xml:space="preserve">Investigate </w:t>
            </w:r>
            <w:r>
              <w:rPr>
                <w:rStyle w:val="DoEstrongemphasis2018"/>
              </w:rPr>
              <w:t>inter</w:t>
            </w:r>
            <w:r w:rsidRPr="003213C7">
              <w:rPr>
                <w:rStyle w:val="DoEstrongemphasis2018"/>
              </w:rPr>
              <w:t>dependencies</w:t>
            </w:r>
            <w:r>
              <w:rPr>
                <w:rStyle w:val="DoEstrongemphasis2018"/>
              </w:rPr>
              <w:t xml:space="preserve"> between invertebrates and plants</w:t>
            </w:r>
          </w:p>
          <w:p w14:paraId="5B0BB126" w14:textId="77777777" w:rsidR="00382145" w:rsidRPr="00654071" w:rsidRDefault="00382145" w:rsidP="00376E47">
            <w:pPr>
              <w:pStyle w:val="DoEtablelist1bullet2018"/>
            </w:pPr>
            <w:r w:rsidRPr="00654071">
              <w:t>P</w:t>
            </w:r>
            <w:r>
              <w:t>ose questions and p</w:t>
            </w:r>
            <w:r w:rsidRPr="00654071">
              <w:t>redict results</w:t>
            </w:r>
            <w:r>
              <w:t xml:space="preserve"> </w:t>
            </w:r>
          </w:p>
          <w:p w14:paraId="6A97F411" w14:textId="77777777" w:rsidR="00382145" w:rsidRPr="00132A3C" w:rsidRDefault="00382145" w:rsidP="00376E47">
            <w:pPr>
              <w:pStyle w:val="DoEtablelist1bullet2018"/>
              <w:rPr>
                <w:shd w:val="clear" w:color="auto" w:fill="FFFFFF"/>
              </w:rPr>
            </w:pPr>
            <w:r>
              <w:t xml:space="preserve">Observe and record </w:t>
            </w:r>
            <w:r w:rsidRPr="00A00C26">
              <w:t xml:space="preserve">invertebrates </w:t>
            </w:r>
          </w:p>
          <w:p w14:paraId="627B1447" w14:textId="77777777" w:rsidR="00382145" w:rsidRDefault="00382145" w:rsidP="00376E47">
            <w:pPr>
              <w:pStyle w:val="DoEtablelist1bullet2018"/>
            </w:pPr>
            <w:r>
              <w:t xml:space="preserve">Collate and graph class data </w:t>
            </w:r>
          </w:p>
          <w:p w14:paraId="26C5DB69" w14:textId="77777777" w:rsidR="00382145" w:rsidRDefault="00382145" w:rsidP="00376E47">
            <w:pPr>
              <w:pStyle w:val="DoEtablelist1bullet2018"/>
            </w:pPr>
            <w:r>
              <w:t xml:space="preserve">View life cycle diagrams </w:t>
            </w:r>
          </w:p>
          <w:p w14:paraId="0F7F090A" w14:textId="77777777" w:rsidR="00382145" w:rsidRPr="00025489" w:rsidRDefault="00382145" w:rsidP="00376E47">
            <w:pPr>
              <w:pStyle w:val="DoEtablelist1bullet2018"/>
              <w:rPr>
                <w:b/>
              </w:rPr>
            </w:pPr>
            <w:r>
              <w:t xml:space="preserve">Draw intersecting life cycles </w:t>
            </w:r>
          </w:p>
          <w:p w14:paraId="178A7976" w14:textId="77777777" w:rsidR="00382145" w:rsidRPr="00FB72C5" w:rsidRDefault="00382145" w:rsidP="00376E47">
            <w:pPr>
              <w:pStyle w:val="DoEtablelist1bullet2018"/>
              <w:rPr>
                <w:b/>
              </w:rPr>
            </w:pPr>
            <w:r>
              <w:lastRenderedPageBreak/>
              <w:t xml:space="preserve">Role play interdependencies </w:t>
            </w:r>
          </w:p>
        </w:tc>
        <w:tc>
          <w:tcPr>
            <w:tcW w:w="3587" w:type="dxa"/>
            <w:tcBorders>
              <w:top w:val="single" w:sz="4" w:space="0" w:color="707070"/>
              <w:left w:val="single" w:sz="4" w:space="0" w:color="707070"/>
              <w:bottom w:val="single" w:sz="4" w:space="0" w:color="707070"/>
              <w:right w:val="single" w:sz="4" w:space="0" w:color="707070"/>
            </w:tcBorders>
          </w:tcPr>
          <w:p w14:paraId="36625984" w14:textId="77777777" w:rsidR="00382145" w:rsidRDefault="00382145" w:rsidP="00376E47">
            <w:pPr>
              <w:pStyle w:val="DoEtabletext2018"/>
              <w:rPr>
                <w:rStyle w:val="DoEstrongemphasis2018"/>
              </w:rPr>
            </w:pPr>
            <w:r>
              <w:rPr>
                <w:rStyle w:val="DoEstrongemphasis2018"/>
              </w:rPr>
              <w:lastRenderedPageBreak/>
              <w:t xml:space="preserve">Care for the garden </w:t>
            </w:r>
          </w:p>
          <w:p w14:paraId="7610F8E3" w14:textId="77777777" w:rsidR="00382145" w:rsidRPr="00A00C26" w:rsidRDefault="00382145" w:rsidP="00376E47">
            <w:pPr>
              <w:pStyle w:val="DoEtablelist1bullet2018"/>
            </w:pPr>
            <w:r w:rsidRPr="00A00C26">
              <w:t xml:space="preserve">Water each seedling </w:t>
            </w:r>
          </w:p>
          <w:p w14:paraId="042917CD" w14:textId="77777777" w:rsidR="00382145" w:rsidRPr="00A00C26" w:rsidRDefault="00382145" w:rsidP="00376E47">
            <w:pPr>
              <w:pStyle w:val="DoEtablelist1bullet2018"/>
            </w:pPr>
            <w:r>
              <w:t>Observe changes in plants</w:t>
            </w:r>
          </w:p>
          <w:p w14:paraId="3782C65A" w14:textId="77777777" w:rsidR="00382145" w:rsidRPr="005C74D2" w:rsidRDefault="00382145" w:rsidP="00376E47">
            <w:pPr>
              <w:pStyle w:val="DoEtablelist1bullet2018"/>
              <w:rPr>
                <w:shd w:val="clear" w:color="auto" w:fill="FFFFFF"/>
              </w:rPr>
            </w:pPr>
            <w:r>
              <w:t>Remove any weeds</w:t>
            </w:r>
          </w:p>
          <w:p w14:paraId="2F002AFC" w14:textId="77777777" w:rsidR="00382145" w:rsidRPr="005C74D2" w:rsidRDefault="00382145" w:rsidP="00376E47">
            <w:pPr>
              <w:pStyle w:val="DoEtablelist1bullet2018"/>
              <w:rPr>
                <w:shd w:val="clear" w:color="auto" w:fill="FFFFFF"/>
              </w:rPr>
            </w:pPr>
            <w:r>
              <w:t>Look for invertebrates</w:t>
            </w:r>
          </w:p>
          <w:p w14:paraId="347DD98B" w14:textId="77777777" w:rsidR="00382145" w:rsidRPr="005C74D2" w:rsidRDefault="00382145" w:rsidP="00376E47">
            <w:pPr>
              <w:pStyle w:val="DoEtablelist1bullet2018"/>
              <w:rPr>
                <w:shd w:val="clear" w:color="auto" w:fill="FFFFFF"/>
              </w:rPr>
            </w:pPr>
            <w:r>
              <w:t xml:space="preserve">Manage pest species </w:t>
            </w:r>
          </w:p>
        </w:tc>
      </w:tr>
      <w:tr w:rsidR="00382145" w:rsidRPr="000F4B88" w14:paraId="426F5D79"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AFDC521" w14:textId="77777777" w:rsidR="00382145" w:rsidRDefault="00382145" w:rsidP="00376E47">
            <w:pPr>
              <w:pStyle w:val="DoEtabletext2018"/>
              <w:rPr>
                <w:rStyle w:val="DoEstrongemphasis2018"/>
              </w:rPr>
            </w:pPr>
            <w:r>
              <w:rPr>
                <w:rStyle w:val="DoEstrongemphasis2018"/>
              </w:rPr>
              <w:t>5. Design pollinator habitat</w:t>
            </w:r>
          </w:p>
          <w:p w14:paraId="748080B7" w14:textId="77777777" w:rsidR="00382145" w:rsidRPr="00FB72C5" w:rsidRDefault="00382145" w:rsidP="00376E47">
            <w:pPr>
              <w:pStyle w:val="DoEtabletext2018"/>
            </w:pPr>
            <w:r w:rsidRPr="00FB72C5">
              <w:t>What can we plant or design to attract pollinators?</w:t>
            </w:r>
          </w:p>
          <w:p w14:paraId="00D6E4E5" w14:textId="77777777" w:rsidR="00382145" w:rsidRPr="00F27140" w:rsidRDefault="00382145" w:rsidP="00376E47">
            <w:pPr>
              <w:pStyle w:val="DoEtabletext2018"/>
            </w:pPr>
          </w:p>
          <w:p w14:paraId="4F17D4C5" w14:textId="77777777" w:rsidR="00382145" w:rsidRPr="00F27140"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604A7084" w14:textId="77777777" w:rsidR="00382145" w:rsidRPr="0029217B" w:rsidRDefault="00382145" w:rsidP="00376E47">
            <w:pPr>
              <w:pStyle w:val="DoEtabletext2018"/>
              <w:rPr>
                <w:rStyle w:val="DoEstrongemphasis2018"/>
              </w:rPr>
            </w:pPr>
            <w:r>
              <w:rPr>
                <w:lang w:val="en-US"/>
              </w:rPr>
              <w:t xml:space="preserve"> </w:t>
            </w:r>
            <w:r w:rsidRPr="0029217B">
              <w:rPr>
                <w:rStyle w:val="DoEstrongemphasis2018"/>
              </w:rPr>
              <w:t>Design pollinator habitat</w:t>
            </w:r>
          </w:p>
          <w:p w14:paraId="22CB734A" w14:textId="77777777" w:rsidR="00382145" w:rsidRDefault="00382145" w:rsidP="00376E47">
            <w:pPr>
              <w:pStyle w:val="DoEtablelist1bullet2018"/>
              <w:rPr>
                <w:lang w:val="en-GB"/>
              </w:rPr>
            </w:pPr>
            <w:r>
              <w:rPr>
                <w:lang w:val="en-GB"/>
              </w:rPr>
              <w:t xml:space="preserve">Discuss the role of pollinators </w:t>
            </w:r>
          </w:p>
          <w:p w14:paraId="7212909B" w14:textId="77777777" w:rsidR="00382145" w:rsidRDefault="00382145" w:rsidP="00376E47">
            <w:pPr>
              <w:pStyle w:val="DoEtablelist1bullet2018"/>
            </w:pPr>
            <w:r>
              <w:rPr>
                <w:lang w:val="en-GB"/>
              </w:rPr>
              <w:t xml:space="preserve">Define the design task and criteria </w:t>
            </w:r>
          </w:p>
          <w:p w14:paraId="4D428963" w14:textId="77777777" w:rsidR="00382145" w:rsidRPr="00851CD2" w:rsidRDefault="00382145" w:rsidP="00376E47">
            <w:pPr>
              <w:pStyle w:val="DoEtablelist1bullet2018"/>
              <w:rPr>
                <w:b/>
              </w:rPr>
            </w:pPr>
            <w:r>
              <w:rPr>
                <w:lang w:val="en-GB"/>
              </w:rPr>
              <w:t xml:space="preserve">Research ways to attract pollinators </w:t>
            </w:r>
          </w:p>
          <w:p w14:paraId="0C9D7734" w14:textId="77777777" w:rsidR="00382145" w:rsidRPr="00697FA9" w:rsidRDefault="00382145" w:rsidP="00376E47">
            <w:pPr>
              <w:pStyle w:val="DoEtablelist1bullet2018"/>
              <w:rPr>
                <w:color w:val="000000" w:themeColor="text1"/>
                <w:shd w:val="clear" w:color="auto" w:fill="FFFFFF"/>
              </w:rPr>
            </w:pPr>
            <w:r>
              <w:rPr>
                <w:lang w:val="en-GB"/>
              </w:rPr>
              <w:t xml:space="preserve">Explore companion planting </w:t>
            </w:r>
          </w:p>
          <w:p w14:paraId="0FF2D05F" w14:textId="77777777" w:rsidR="00382145" w:rsidRPr="00685F29" w:rsidRDefault="00382145" w:rsidP="00376E47">
            <w:pPr>
              <w:pStyle w:val="DoEtablelist1bullet2018"/>
              <w:rPr>
                <w:color w:val="000000" w:themeColor="text1"/>
                <w:shd w:val="clear" w:color="auto" w:fill="FFFFFF"/>
              </w:rPr>
            </w:pPr>
            <w:r>
              <w:rPr>
                <w:lang w:val="en-GB"/>
              </w:rPr>
              <w:t>Plan, sketch and map ideas</w:t>
            </w:r>
          </w:p>
        </w:tc>
        <w:tc>
          <w:tcPr>
            <w:tcW w:w="3587" w:type="dxa"/>
            <w:tcBorders>
              <w:top w:val="single" w:sz="4" w:space="0" w:color="707070"/>
              <w:left w:val="single" w:sz="4" w:space="0" w:color="707070"/>
              <w:bottom w:val="single" w:sz="4" w:space="0" w:color="707070"/>
              <w:right w:val="single" w:sz="4" w:space="0" w:color="707070"/>
            </w:tcBorders>
          </w:tcPr>
          <w:p w14:paraId="7130951D" w14:textId="77777777" w:rsidR="00382145" w:rsidRDefault="00382145" w:rsidP="00376E47">
            <w:pPr>
              <w:pStyle w:val="DoEtabletext2018"/>
              <w:rPr>
                <w:rStyle w:val="DoEstrongemphasis2018"/>
              </w:rPr>
            </w:pPr>
            <w:r>
              <w:rPr>
                <w:rStyle w:val="DoEstrongemphasis2018"/>
              </w:rPr>
              <w:t xml:space="preserve">Care for the garden </w:t>
            </w:r>
          </w:p>
          <w:p w14:paraId="6FD57A1C" w14:textId="77777777" w:rsidR="00382145" w:rsidRPr="0029217B" w:rsidRDefault="00382145" w:rsidP="00376E47">
            <w:pPr>
              <w:pStyle w:val="DoEtablelist1bullet2018"/>
              <w:rPr>
                <w:shd w:val="clear" w:color="auto" w:fill="FFFFFF"/>
              </w:rPr>
            </w:pPr>
            <w:r w:rsidRPr="00A00C26">
              <w:t xml:space="preserve">Look for </w:t>
            </w:r>
            <w:r>
              <w:t>pollinators</w:t>
            </w:r>
          </w:p>
          <w:p w14:paraId="6BBA78AF" w14:textId="77777777" w:rsidR="00382145" w:rsidRPr="00C23C13" w:rsidRDefault="00382145" w:rsidP="00376E47">
            <w:pPr>
              <w:pStyle w:val="DoEtablelist1bullet2018"/>
              <w:rPr>
                <w:shd w:val="clear" w:color="auto" w:fill="FFFFFF"/>
              </w:rPr>
            </w:pPr>
            <w:r>
              <w:t xml:space="preserve">Manage pest species </w:t>
            </w:r>
          </w:p>
          <w:p w14:paraId="6BB4BCCB" w14:textId="77777777" w:rsidR="00382145" w:rsidRPr="00A00C26" w:rsidRDefault="00382145" w:rsidP="00376E47">
            <w:pPr>
              <w:pStyle w:val="DoEtablelist1bullet2018"/>
            </w:pPr>
            <w:r>
              <w:t>Observe changes in plants</w:t>
            </w:r>
          </w:p>
          <w:p w14:paraId="0FBBB541" w14:textId="77777777" w:rsidR="00382145" w:rsidRPr="00A00C26" w:rsidRDefault="00382145" w:rsidP="00376E47">
            <w:pPr>
              <w:pStyle w:val="DoEtablelist1bullet2018"/>
            </w:pPr>
            <w:r>
              <w:t>R</w:t>
            </w:r>
            <w:r w:rsidRPr="00A00C26">
              <w:t xml:space="preserve">emove </w:t>
            </w:r>
            <w:r>
              <w:t>weeds</w:t>
            </w:r>
          </w:p>
          <w:p w14:paraId="2F253BAE" w14:textId="77777777" w:rsidR="00382145" w:rsidRPr="005C74D2" w:rsidRDefault="00382145" w:rsidP="00376E47">
            <w:pPr>
              <w:pStyle w:val="DoEtablelist1bullet2018"/>
              <w:rPr>
                <w:lang w:val="en-US"/>
              </w:rPr>
            </w:pPr>
            <w:r>
              <w:rPr>
                <w:shd w:val="clear" w:color="auto" w:fill="FFFFFF"/>
              </w:rPr>
              <w:t>Fertilise using worm tea</w:t>
            </w:r>
          </w:p>
        </w:tc>
      </w:tr>
      <w:tr w:rsidR="00382145" w:rsidRPr="000F4B88" w14:paraId="25E9DD0D"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4561CDF0" w14:textId="77777777" w:rsidR="00382145" w:rsidRDefault="00382145" w:rsidP="00376E47">
            <w:pPr>
              <w:pStyle w:val="DoEtabletext2018"/>
              <w:rPr>
                <w:rStyle w:val="DoEstrongemphasis2018"/>
              </w:rPr>
            </w:pPr>
            <w:r>
              <w:rPr>
                <w:rStyle w:val="DoEstrongemphasis2018"/>
              </w:rPr>
              <w:t>6. Produce pollinator habitats</w:t>
            </w:r>
          </w:p>
          <w:p w14:paraId="54264801" w14:textId="77777777" w:rsidR="00382145" w:rsidRPr="00697FA9" w:rsidRDefault="00382145" w:rsidP="00376E47">
            <w:pPr>
              <w:pStyle w:val="DoEtabletext2018"/>
            </w:pPr>
            <w:r w:rsidRPr="00697FA9">
              <w:rPr>
                <w:rStyle w:val="DoEstrongemphasis2018"/>
              </w:rPr>
              <w:t>Where can we plant or install our habitats?</w:t>
            </w:r>
          </w:p>
        </w:tc>
        <w:tc>
          <w:tcPr>
            <w:tcW w:w="3777" w:type="dxa"/>
            <w:tcBorders>
              <w:top w:val="single" w:sz="4" w:space="0" w:color="707070"/>
              <w:left w:val="single" w:sz="4" w:space="0" w:color="707070"/>
              <w:bottom w:val="single" w:sz="4" w:space="0" w:color="707070"/>
              <w:right w:val="single" w:sz="4" w:space="0" w:color="707070"/>
            </w:tcBorders>
          </w:tcPr>
          <w:p w14:paraId="5BA523B5" w14:textId="77777777" w:rsidR="00382145" w:rsidRPr="0029217B" w:rsidRDefault="00382145" w:rsidP="00376E47">
            <w:pPr>
              <w:pStyle w:val="DoEtabletext2018"/>
              <w:rPr>
                <w:rStyle w:val="DoEstrongemphasis2018"/>
              </w:rPr>
            </w:pPr>
            <w:r>
              <w:rPr>
                <w:rStyle w:val="DoEstrongemphasis2018"/>
              </w:rPr>
              <w:t>Produce and install</w:t>
            </w:r>
            <w:r w:rsidRPr="0029217B">
              <w:rPr>
                <w:rStyle w:val="DoEstrongemphasis2018"/>
              </w:rPr>
              <w:t xml:space="preserve"> pollinator habitat</w:t>
            </w:r>
          </w:p>
          <w:p w14:paraId="6957AC52" w14:textId="77777777" w:rsidR="00382145" w:rsidRPr="00D26925" w:rsidRDefault="00382145" w:rsidP="00376E47">
            <w:pPr>
              <w:pStyle w:val="DoEtablelist1bullet2018"/>
            </w:pPr>
            <w:r>
              <w:t>Determine</w:t>
            </w:r>
            <w:r w:rsidRPr="00D26925">
              <w:t xml:space="preserve"> safe work practices </w:t>
            </w:r>
          </w:p>
          <w:p w14:paraId="637AB043" w14:textId="77777777" w:rsidR="00382145" w:rsidRPr="00474296" w:rsidRDefault="00382145" w:rsidP="00376E47">
            <w:pPr>
              <w:pStyle w:val="DoEtablelist1bullet2018"/>
              <w:rPr>
                <w:b/>
              </w:rPr>
            </w:pPr>
            <w:r>
              <w:rPr>
                <w:lang w:val="en-GB"/>
              </w:rPr>
              <w:t xml:space="preserve">Produce design solutions </w:t>
            </w:r>
          </w:p>
          <w:p w14:paraId="74C8D872" w14:textId="77777777" w:rsidR="00382145" w:rsidRPr="00474296" w:rsidRDefault="00382145" w:rsidP="00376E47">
            <w:pPr>
              <w:pStyle w:val="DoEtablelist1bullet2018"/>
              <w:rPr>
                <w:b/>
              </w:rPr>
            </w:pPr>
            <w:r>
              <w:rPr>
                <w:lang w:val="en-GB"/>
              </w:rPr>
              <w:t xml:space="preserve">Install or plant habitats </w:t>
            </w:r>
          </w:p>
          <w:p w14:paraId="58249303" w14:textId="77777777" w:rsidR="00382145" w:rsidRPr="006E7D45" w:rsidRDefault="00382145" w:rsidP="00376E47">
            <w:pPr>
              <w:pStyle w:val="DoEtablelist1bullet2018"/>
              <w:rPr>
                <w:b/>
              </w:rPr>
            </w:pPr>
            <w:r>
              <w:rPr>
                <w:lang w:val="en-GB"/>
              </w:rPr>
              <w:t>Photograph production steps</w:t>
            </w:r>
          </w:p>
          <w:p w14:paraId="0E28AED6" w14:textId="77777777" w:rsidR="00382145" w:rsidRPr="00697FA9" w:rsidRDefault="00382145" w:rsidP="00376E47">
            <w:pPr>
              <w:pStyle w:val="DoEtablelist1bullet2018"/>
              <w:rPr>
                <w:rStyle w:val="DoEstrongemphasis2018"/>
              </w:rPr>
            </w:pPr>
            <w:r>
              <w:rPr>
                <w:lang w:val="en-GB"/>
              </w:rPr>
              <w:t xml:space="preserve">Create a visual procedural text </w:t>
            </w:r>
          </w:p>
        </w:tc>
        <w:tc>
          <w:tcPr>
            <w:tcW w:w="3587" w:type="dxa"/>
            <w:tcBorders>
              <w:top w:val="single" w:sz="4" w:space="0" w:color="707070"/>
              <w:left w:val="single" w:sz="4" w:space="0" w:color="707070"/>
              <w:bottom w:val="single" w:sz="4" w:space="0" w:color="707070"/>
              <w:right w:val="single" w:sz="4" w:space="0" w:color="707070"/>
            </w:tcBorders>
          </w:tcPr>
          <w:p w14:paraId="49C80BED" w14:textId="77777777" w:rsidR="00382145" w:rsidRDefault="00382145" w:rsidP="00376E47">
            <w:pPr>
              <w:pStyle w:val="DoEtabletext2018"/>
              <w:rPr>
                <w:rStyle w:val="DoEstrongemphasis2018"/>
              </w:rPr>
            </w:pPr>
            <w:r>
              <w:rPr>
                <w:rStyle w:val="DoEstrongemphasis2018"/>
              </w:rPr>
              <w:t>Care for the garden</w:t>
            </w:r>
          </w:p>
          <w:p w14:paraId="1A7E682E" w14:textId="77777777" w:rsidR="00382145" w:rsidRDefault="00382145" w:rsidP="00376E47">
            <w:pPr>
              <w:pStyle w:val="DoEtablelist1bullet2018"/>
              <w:rPr>
                <w:lang w:val="en-US"/>
              </w:rPr>
            </w:pPr>
            <w:r>
              <w:rPr>
                <w:lang w:val="en-US"/>
              </w:rPr>
              <w:t>Water each plant</w:t>
            </w:r>
          </w:p>
          <w:p w14:paraId="7E6F6175" w14:textId="77777777" w:rsidR="00382145" w:rsidRPr="001D7B83" w:rsidRDefault="00382145" w:rsidP="00376E47">
            <w:pPr>
              <w:pStyle w:val="DoEtablelist1bullet2018"/>
              <w:rPr>
                <w:shd w:val="clear" w:color="auto" w:fill="FFFFFF"/>
              </w:rPr>
            </w:pPr>
            <w:r>
              <w:rPr>
                <w:lang w:val="en-US"/>
              </w:rPr>
              <w:t xml:space="preserve">Look for invertebrates </w:t>
            </w:r>
          </w:p>
          <w:p w14:paraId="11FAC0EA" w14:textId="77777777" w:rsidR="00382145" w:rsidRDefault="00382145" w:rsidP="00376E47">
            <w:pPr>
              <w:pStyle w:val="DoEtablelist1bullet2018"/>
              <w:rPr>
                <w:lang w:val="en-US"/>
              </w:rPr>
            </w:pPr>
            <w:r>
              <w:rPr>
                <w:lang w:val="en-US"/>
              </w:rPr>
              <w:t xml:space="preserve">Remove weeds </w:t>
            </w:r>
          </w:p>
          <w:p w14:paraId="5BC78AC7" w14:textId="77777777" w:rsidR="00382145" w:rsidRPr="00347CB4" w:rsidRDefault="00382145" w:rsidP="00376E47">
            <w:pPr>
              <w:pStyle w:val="DoEtablelist1bullet2018"/>
              <w:rPr>
                <w:shd w:val="clear" w:color="auto" w:fill="FFFFFF"/>
              </w:rPr>
            </w:pPr>
            <w:r>
              <w:rPr>
                <w:lang w:val="en-US"/>
              </w:rPr>
              <w:t xml:space="preserve">Add mulch if needed </w:t>
            </w:r>
          </w:p>
          <w:p w14:paraId="1123CFDC" w14:textId="77777777" w:rsidR="00382145" w:rsidRPr="005C74D2" w:rsidRDefault="00382145" w:rsidP="00376E47">
            <w:pPr>
              <w:pStyle w:val="DoEtablelist1bullet2018"/>
              <w:rPr>
                <w:lang w:val="en-US"/>
              </w:rPr>
            </w:pPr>
            <w:r>
              <w:rPr>
                <w:lang w:val="en-US"/>
              </w:rPr>
              <w:t>Manage pest species</w:t>
            </w:r>
          </w:p>
        </w:tc>
      </w:tr>
      <w:tr w:rsidR="00382145" w:rsidRPr="000F4B88" w14:paraId="36D96258"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17D2030F" w14:textId="77777777" w:rsidR="00382145" w:rsidRPr="00B96CD8" w:rsidRDefault="00382145" w:rsidP="00376E47">
            <w:pPr>
              <w:pStyle w:val="DoEtabletext2018"/>
              <w:rPr>
                <w:rStyle w:val="DoEstrongemphasis2018"/>
              </w:rPr>
            </w:pPr>
            <w:r>
              <w:rPr>
                <w:b/>
              </w:rPr>
              <w:t xml:space="preserve">7. </w:t>
            </w:r>
            <w:r>
              <w:rPr>
                <w:rStyle w:val="DoEstrongemphasis2018"/>
              </w:rPr>
              <w:t>Prepare</w:t>
            </w:r>
            <w:r w:rsidRPr="00B96CD8">
              <w:rPr>
                <w:rStyle w:val="DoEstrongemphasis2018"/>
              </w:rPr>
              <w:t xml:space="preserve"> fruit p</w:t>
            </w:r>
            <w:r>
              <w:rPr>
                <w:rStyle w:val="DoEstrongemphasis2018"/>
              </w:rPr>
              <w:t>ikelets</w:t>
            </w:r>
          </w:p>
          <w:p w14:paraId="6ECC06ED" w14:textId="77777777" w:rsidR="00382145" w:rsidRPr="001C5FD3" w:rsidRDefault="00382145" w:rsidP="00376E47">
            <w:pPr>
              <w:pStyle w:val="DoEtabletext2018"/>
              <w:rPr>
                <w:b/>
              </w:rPr>
            </w:pPr>
            <w:r>
              <w:rPr>
                <w:color w:val="000000" w:themeColor="text1"/>
              </w:rPr>
              <w:t>How do we prepare fruit pikelets?</w:t>
            </w:r>
          </w:p>
        </w:tc>
        <w:tc>
          <w:tcPr>
            <w:tcW w:w="3777" w:type="dxa"/>
            <w:tcBorders>
              <w:top w:val="single" w:sz="4" w:space="0" w:color="707070"/>
              <w:left w:val="single" w:sz="4" w:space="0" w:color="707070"/>
              <w:bottom w:val="single" w:sz="4" w:space="0" w:color="707070"/>
              <w:right w:val="single" w:sz="4" w:space="0" w:color="707070"/>
            </w:tcBorders>
          </w:tcPr>
          <w:p w14:paraId="24329FF2" w14:textId="77777777" w:rsidR="00382145" w:rsidRPr="0017653C" w:rsidRDefault="00382145" w:rsidP="00376E47">
            <w:pPr>
              <w:pStyle w:val="DoEtabletext2018"/>
              <w:rPr>
                <w:rStyle w:val="DoEstrongemphasis2018"/>
              </w:rPr>
            </w:pPr>
            <w:r>
              <w:rPr>
                <w:rStyle w:val="DoEstrongemphasis2018"/>
              </w:rPr>
              <w:t>Prepare</w:t>
            </w:r>
            <w:r w:rsidRPr="0017653C">
              <w:rPr>
                <w:rStyle w:val="DoEstrongemphasis2018"/>
              </w:rPr>
              <w:t xml:space="preserve"> fruit pikelets</w:t>
            </w:r>
          </w:p>
          <w:p w14:paraId="452EC57B" w14:textId="77777777" w:rsidR="00382145" w:rsidRDefault="00382145" w:rsidP="00376E47">
            <w:pPr>
              <w:pStyle w:val="DoEtablelist1bullet2018"/>
              <w:rPr>
                <w:shd w:val="clear" w:color="auto" w:fill="FFFFFF"/>
              </w:rPr>
            </w:pPr>
            <w:r>
              <w:rPr>
                <w:shd w:val="clear" w:color="auto" w:fill="FFFFFF"/>
              </w:rPr>
              <w:t xml:space="preserve">Harvest produce </w:t>
            </w:r>
          </w:p>
          <w:p w14:paraId="2E5ACCDC" w14:textId="77777777" w:rsidR="00382145" w:rsidRDefault="00382145" w:rsidP="00376E47">
            <w:pPr>
              <w:pStyle w:val="DoEtablelist1bullet2018"/>
            </w:pPr>
            <w:r>
              <w:t xml:space="preserve">Research fruit pikelet recipes </w:t>
            </w:r>
          </w:p>
          <w:p w14:paraId="6C71F135" w14:textId="77777777" w:rsidR="00382145" w:rsidRPr="00CE7EFC" w:rsidRDefault="00382145" w:rsidP="00376E47">
            <w:pPr>
              <w:pStyle w:val="DoEtablelist1bullet2018"/>
              <w:rPr>
                <w:shd w:val="clear" w:color="auto" w:fill="FFFFFF"/>
              </w:rPr>
            </w:pPr>
            <w:r>
              <w:rPr>
                <w:shd w:val="clear" w:color="auto" w:fill="FFFFFF"/>
              </w:rPr>
              <w:t xml:space="preserve">Analyse health benefits </w:t>
            </w:r>
          </w:p>
          <w:p w14:paraId="6A3F5D8F" w14:textId="77777777" w:rsidR="00382145" w:rsidRDefault="00382145" w:rsidP="00376E47">
            <w:pPr>
              <w:pStyle w:val="DoEtablelist1bullet2018"/>
            </w:pPr>
            <w:r>
              <w:t>Measure and mix pikelet batter</w:t>
            </w:r>
            <w:r w:rsidRPr="00F9629F">
              <w:t xml:space="preserve"> </w:t>
            </w:r>
          </w:p>
          <w:p w14:paraId="1BF538F4" w14:textId="77777777" w:rsidR="00382145" w:rsidRDefault="00382145" w:rsidP="00376E47">
            <w:pPr>
              <w:pStyle w:val="DoEtablelist1bullet2018"/>
            </w:pPr>
            <w:r>
              <w:t xml:space="preserve">Cook and eat pikelets </w:t>
            </w:r>
          </w:p>
          <w:p w14:paraId="2996A1BD" w14:textId="77777777" w:rsidR="00382145" w:rsidRPr="006B1370" w:rsidRDefault="00382145" w:rsidP="00376E47">
            <w:pPr>
              <w:pStyle w:val="DoEtablelist1bullet2018"/>
              <w:rPr>
                <w:rStyle w:val="DoEstrongemphasis2018"/>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12C792E0" w14:textId="77777777" w:rsidR="00382145" w:rsidRDefault="00382145" w:rsidP="00376E47">
            <w:pPr>
              <w:pStyle w:val="DoEtabletext2018"/>
              <w:rPr>
                <w:rStyle w:val="DoEstrongemphasis2018"/>
              </w:rPr>
            </w:pPr>
            <w:r>
              <w:rPr>
                <w:lang w:val="en-US"/>
              </w:rPr>
              <w:t xml:space="preserve"> </w:t>
            </w:r>
            <w:r>
              <w:rPr>
                <w:rStyle w:val="DoEstrongemphasis2018"/>
              </w:rPr>
              <w:t>Care for the garden</w:t>
            </w:r>
          </w:p>
          <w:p w14:paraId="0D5A4C3B" w14:textId="77777777" w:rsidR="00382145" w:rsidRDefault="00382145" w:rsidP="00376E47">
            <w:pPr>
              <w:pStyle w:val="DoEtablelist1bullet2018"/>
              <w:rPr>
                <w:lang w:val="en-US"/>
              </w:rPr>
            </w:pPr>
            <w:r>
              <w:rPr>
                <w:lang w:val="en-US"/>
              </w:rPr>
              <w:t>Water each plant</w:t>
            </w:r>
          </w:p>
          <w:p w14:paraId="5C2B3764" w14:textId="77777777" w:rsidR="00382145" w:rsidRDefault="00382145" w:rsidP="00376E47">
            <w:pPr>
              <w:pStyle w:val="DoEtablelist1bullet2018"/>
              <w:rPr>
                <w:lang w:val="en-US"/>
              </w:rPr>
            </w:pPr>
            <w:r>
              <w:rPr>
                <w:lang w:val="en-US"/>
              </w:rPr>
              <w:t xml:space="preserve">Remove weeds </w:t>
            </w:r>
          </w:p>
          <w:p w14:paraId="00F8EDDE" w14:textId="77777777" w:rsidR="00382145" w:rsidRPr="0095648D" w:rsidRDefault="00382145" w:rsidP="00376E47">
            <w:pPr>
              <w:pStyle w:val="DoEtablelist1bullet2018"/>
              <w:rPr>
                <w:shd w:val="clear" w:color="auto" w:fill="FFFFFF"/>
              </w:rPr>
            </w:pPr>
            <w:r>
              <w:rPr>
                <w:lang w:val="en-US"/>
              </w:rPr>
              <w:t xml:space="preserve">Look for pollinators </w:t>
            </w:r>
          </w:p>
          <w:p w14:paraId="68CA1EC2" w14:textId="77777777" w:rsidR="00382145" w:rsidRPr="00A81D45" w:rsidRDefault="00382145" w:rsidP="00376E47">
            <w:pPr>
              <w:pStyle w:val="DoEtablelist1bullet2018"/>
              <w:rPr>
                <w:shd w:val="clear" w:color="auto" w:fill="FFFFFF"/>
              </w:rPr>
            </w:pPr>
            <w:r>
              <w:rPr>
                <w:lang w:val="en-US"/>
              </w:rPr>
              <w:t>Manage pest species</w:t>
            </w:r>
          </w:p>
          <w:p w14:paraId="2D0AF2C3" w14:textId="77777777" w:rsidR="00382145" w:rsidRPr="005C74D2" w:rsidRDefault="00382145" w:rsidP="00376E47">
            <w:pPr>
              <w:pStyle w:val="DoEtablelist1bullet2018"/>
              <w:rPr>
                <w:shd w:val="clear" w:color="auto" w:fill="FFFFFF"/>
              </w:rPr>
            </w:pPr>
            <w:r>
              <w:rPr>
                <w:lang w:val="en-US"/>
              </w:rPr>
              <w:t>Check pollinator habitats</w:t>
            </w:r>
          </w:p>
          <w:p w14:paraId="180FF291" w14:textId="77777777" w:rsidR="00382145" w:rsidRPr="005C74D2" w:rsidRDefault="00382145" w:rsidP="00376E47">
            <w:pPr>
              <w:pStyle w:val="DoEtablelist1bullet2018"/>
              <w:rPr>
                <w:shd w:val="clear" w:color="auto" w:fill="FFFFFF"/>
              </w:rPr>
            </w:pPr>
          </w:p>
        </w:tc>
      </w:tr>
      <w:tr w:rsidR="00382145" w:rsidRPr="000F4B88" w14:paraId="3A6FE5E5"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4C9E9040" w14:textId="77777777" w:rsidR="00382145" w:rsidRDefault="00382145" w:rsidP="00376E47">
            <w:pPr>
              <w:pStyle w:val="DoEtabletext2018"/>
              <w:rPr>
                <w:rStyle w:val="DoEstrongemphasis2018"/>
              </w:rPr>
            </w:pPr>
            <w:r w:rsidRPr="00F1173B">
              <w:rPr>
                <w:rStyle w:val="DoEstrongemphasis2018"/>
              </w:rPr>
              <w:t>8</w:t>
            </w:r>
            <w:r>
              <w:rPr>
                <w:rStyle w:val="DoEstrongemphasis2018"/>
              </w:rPr>
              <w:t>. Explore and compare agricultural technologies</w:t>
            </w:r>
          </w:p>
          <w:p w14:paraId="7A10CF9F" w14:textId="77777777" w:rsidR="00382145" w:rsidRPr="00741AB7" w:rsidRDefault="00382145" w:rsidP="00376E47">
            <w:pPr>
              <w:pStyle w:val="DoEtabletext2018"/>
            </w:pPr>
            <w:r w:rsidRPr="00AA2A8F">
              <w:t xml:space="preserve">What advancing technologies are used in farming? </w:t>
            </w:r>
            <w:r>
              <w:t>How do they compare to gardening?</w:t>
            </w:r>
          </w:p>
        </w:tc>
        <w:tc>
          <w:tcPr>
            <w:tcW w:w="3777" w:type="dxa"/>
            <w:tcBorders>
              <w:top w:val="single" w:sz="4" w:space="0" w:color="707070"/>
              <w:left w:val="single" w:sz="4" w:space="0" w:color="707070"/>
              <w:bottom w:val="single" w:sz="4" w:space="0" w:color="707070"/>
              <w:right w:val="single" w:sz="4" w:space="0" w:color="707070"/>
            </w:tcBorders>
          </w:tcPr>
          <w:p w14:paraId="71FA07EF" w14:textId="77777777" w:rsidR="00382145" w:rsidRPr="0095648D" w:rsidRDefault="00382145" w:rsidP="00376E47">
            <w:pPr>
              <w:pStyle w:val="DoEtabletext2018"/>
              <w:rPr>
                <w:rStyle w:val="DoEstrongemphasis2018"/>
              </w:rPr>
            </w:pPr>
            <w:r w:rsidRPr="0095648D">
              <w:rPr>
                <w:rStyle w:val="DoEstrongemphasis2018"/>
              </w:rPr>
              <w:t xml:space="preserve">Compare agricultural technologies </w:t>
            </w:r>
          </w:p>
          <w:p w14:paraId="200F61B9" w14:textId="77777777" w:rsidR="00382145" w:rsidRPr="0095648D" w:rsidRDefault="00382145" w:rsidP="00376E47">
            <w:pPr>
              <w:pStyle w:val="DoEtablelist1bullet2018"/>
              <w:rPr>
                <w:rStyle w:val="DoEstrongemphasis2018"/>
                <w:b w:val="0"/>
                <w:color w:val="000000" w:themeColor="text1"/>
                <w:shd w:val="clear" w:color="auto" w:fill="FFFFFF"/>
              </w:rPr>
            </w:pPr>
            <w:r w:rsidRPr="0095648D">
              <w:rPr>
                <w:rStyle w:val="DoEstrongemphasis2018"/>
                <w:color w:val="000000" w:themeColor="text1"/>
                <w:shd w:val="clear" w:color="auto" w:fill="FFFFFF"/>
              </w:rPr>
              <w:t xml:space="preserve">List tasks of the RIPPA robot </w:t>
            </w:r>
          </w:p>
          <w:p w14:paraId="0924C077" w14:textId="77777777" w:rsidR="00382145" w:rsidRPr="0095648D" w:rsidRDefault="00382145" w:rsidP="00376E47">
            <w:pPr>
              <w:pStyle w:val="DoEtablelist1bullet2018"/>
              <w:rPr>
                <w:rStyle w:val="DoEstrongemphasis2018"/>
                <w:b w:val="0"/>
                <w:color w:val="000000" w:themeColor="text1"/>
                <w:shd w:val="clear" w:color="auto" w:fill="FFFFFF"/>
              </w:rPr>
            </w:pPr>
            <w:r w:rsidRPr="0095648D">
              <w:rPr>
                <w:rStyle w:val="DoEstrongemphasis2018"/>
                <w:color w:val="000000" w:themeColor="text1"/>
                <w:shd w:val="clear" w:color="auto" w:fill="FFFFFF"/>
              </w:rPr>
              <w:t>List large scale farm technologies</w:t>
            </w:r>
          </w:p>
          <w:p w14:paraId="61F848EE" w14:textId="77777777" w:rsidR="00382145" w:rsidRPr="0095648D" w:rsidRDefault="00382145" w:rsidP="00376E47">
            <w:pPr>
              <w:pStyle w:val="DoEtablelist1bullet2018"/>
              <w:rPr>
                <w:rStyle w:val="DoEstrongemphasis2018"/>
                <w:b w:val="0"/>
                <w:color w:val="000000" w:themeColor="text1"/>
                <w:shd w:val="clear" w:color="auto" w:fill="FFFFFF"/>
              </w:rPr>
            </w:pPr>
            <w:r w:rsidRPr="0095648D">
              <w:rPr>
                <w:rStyle w:val="DoEstrongemphasis2018"/>
                <w:color w:val="000000" w:themeColor="text1"/>
                <w:shd w:val="clear" w:color="auto" w:fill="FFFFFF"/>
              </w:rPr>
              <w:t xml:space="preserve">Compare farming technologies </w:t>
            </w:r>
          </w:p>
          <w:p w14:paraId="0D12B90B" w14:textId="77777777" w:rsidR="00382145" w:rsidRPr="0095648D" w:rsidRDefault="00382145" w:rsidP="00376E47">
            <w:pPr>
              <w:pStyle w:val="DoEtablelist1bullet2018"/>
              <w:rPr>
                <w:rStyle w:val="DoEstrongemphasis2018"/>
                <w:b w:val="0"/>
                <w:color w:val="000000" w:themeColor="text1"/>
                <w:shd w:val="clear" w:color="auto" w:fill="FFFFFF"/>
              </w:rPr>
            </w:pPr>
            <w:r w:rsidRPr="0095648D">
              <w:rPr>
                <w:rStyle w:val="DoEstrongemphasis2018"/>
                <w:color w:val="000000" w:themeColor="text1"/>
                <w:shd w:val="clear" w:color="auto" w:fill="FFFFFF"/>
              </w:rPr>
              <w:t>Sequence design steps of RIPPA</w:t>
            </w:r>
          </w:p>
        </w:tc>
        <w:tc>
          <w:tcPr>
            <w:tcW w:w="3587" w:type="dxa"/>
            <w:tcBorders>
              <w:top w:val="single" w:sz="4" w:space="0" w:color="707070"/>
              <w:left w:val="single" w:sz="4" w:space="0" w:color="707070"/>
              <w:bottom w:val="single" w:sz="4" w:space="0" w:color="707070"/>
              <w:right w:val="single" w:sz="4" w:space="0" w:color="707070"/>
            </w:tcBorders>
          </w:tcPr>
          <w:p w14:paraId="225181A9" w14:textId="77777777" w:rsidR="00382145" w:rsidRDefault="00382145" w:rsidP="00376E47">
            <w:pPr>
              <w:pStyle w:val="DoEtabletext2018"/>
              <w:rPr>
                <w:rStyle w:val="DoEstrongemphasis2018"/>
              </w:rPr>
            </w:pPr>
            <w:r>
              <w:rPr>
                <w:rStyle w:val="DoEstrongemphasis2018"/>
              </w:rPr>
              <w:t>Care for the garden</w:t>
            </w:r>
          </w:p>
          <w:p w14:paraId="2BE7FFBF" w14:textId="77777777" w:rsidR="00382145" w:rsidRPr="001A6424" w:rsidRDefault="00382145" w:rsidP="00376E47">
            <w:pPr>
              <w:pStyle w:val="DoEtablelist1bullet2018"/>
              <w:rPr>
                <w:rStyle w:val="DoEstrongemphasis2018"/>
              </w:rPr>
            </w:pPr>
            <w:r w:rsidRPr="001A6424">
              <w:rPr>
                <w:rStyle w:val="DoEstrongemphasis2018"/>
              </w:rPr>
              <w:t xml:space="preserve">Manage </w:t>
            </w:r>
            <w:r w:rsidRPr="0095648D">
              <w:t xml:space="preserve">pest </w:t>
            </w:r>
            <w:r>
              <w:t>species</w:t>
            </w:r>
          </w:p>
          <w:p w14:paraId="7E4B0392" w14:textId="77777777" w:rsidR="00382145" w:rsidRDefault="00382145" w:rsidP="00376E47">
            <w:pPr>
              <w:pStyle w:val="DoEtablelist1bullet2018"/>
              <w:rPr>
                <w:lang w:val="en-US"/>
              </w:rPr>
            </w:pPr>
            <w:r>
              <w:rPr>
                <w:lang w:val="en-US"/>
              </w:rPr>
              <w:t xml:space="preserve">Remove weeds </w:t>
            </w:r>
          </w:p>
          <w:p w14:paraId="1ED4F94B" w14:textId="77777777" w:rsidR="00382145" w:rsidRPr="001A6424" w:rsidRDefault="00382145" w:rsidP="00376E47">
            <w:pPr>
              <w:pStyle w:val="DoEtablelist1bullet2018"/>
              <w:rPr>
                <w:b/>
              </w:rPr>
            </w:pPr>
            <w:r>
              <w:rPr>
                <w:lang w:val="en-US"/>
              </w:rPr>
              <w:t>Look for pollinators</w:t>
            </w:r>
          </w:p>
          <w:p w14:paraId="6B6C7275" w14:textId="77777777" w:rsidR="00382145" w:rsidRPr="0095648D" w:rsidRDefault="00382145" w:rsidP="00376E47">
            <w:pPr>
              <w:pStyle w:val="DoEtablelist1bullet2018"/>
              <w:rPr>
                <w:b/>
              </w:rPr>
            </w:pPr>
            <w:r w:rsidRPr="00EC2E7C">
              <w:rPr>
                <w:shd w:val="clear" w:color="auto" w:fill="FFFFFF"/>
              </w:rPr>
              <w:t>Fertilise using worm tea</w:t>
            </w:r>
          </w:p>
        </w:tc>
      </w:tr>
      <w:tr w:rsidR="00382145" w:rsidRPr="000F4B88" w14:paraId="1BE5AEEF"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1D3518A" w14:textId="77777777" w:rsidR="00382145" w:rsidRPr="00907FC8" w:rsidRDefault="00382145" w:rsidP="00376E47">
            <w:pPr>
              <w:pStyle w:val="DoEtabletext2018"/>
              <w:rPr>
                <w:rStyle w:val="DoEstrongemphasis2018"/>
              </w:rPr>
            </w:pPr>
            <w:r w:rsidRPr="00907FC8">
              <w:rPr>
                <w:rStyle w:val="DoEstrongemphasis2018"/>
              </w:rPr>
              <w:t xml:space="preserve">9. Listen, look, draw and collect </w:t>
            </w:r>
          </w:p>
          <w:p w14:paraId="52EC02AF" w14:textId="77777777" w:rsidR="00382145" w:rsidRPr="00077DF5" w:rsidRDefault="00382145" w:rsidP="00376E47">
            <w:pPr>
              <w:pStyle w:val="DoEtabletext2018"/>
            </w:pPr>
            <w:r w:rsidRPr="00907FC8">
              <w:t>What pollinators are using the garden? What seeds can we collect?</w:t>
            </w:r>
          </w:p>
        </w:tc>
        <w:tc>
          <w:tcPr>
            <w:tcW w:w="3777" w:type="dxa"/>
            <w:tcBorders>
              <w:top w:val="single" w:sz="4" w:space="0" w:color="707070"/>
              <w:left w:val="single" w:sz="4" w:space="0" w:color="707070"/>
              <w:bottom w:val="single" w:sz="4" w:space="0" w:color="707070"/>
              <w:right w:val="single" w:sz="4" w:space="0" w:color="707070"/>
            </w:tcBorders>
          </w:tcPr>
          <w:p w14:paraId="432FCE9D" w14:textId="77777777" w:rsidR="00382145" w:rsidRDefault="00382145" w:rsidP="00376E47">
            <w:pPr>
              <w:pStyle w:val="DoEtabletext2018"/>
              <w:rPr>
                <w:rStyle w:val="DoEstrongemphasis2018"/>
              </w:rPr>
            </w:pPr>
            <w:r>
              <w:t xml:space="preserve"> </w:t>
            </w:r>
            <w:r>
              <w:rPr>
                <w:rStyle w:val="DoEstrongemphasis2018"/>
              </w:rPr>
              <w:t>Listen, look and draw</w:t>
            </w:r>
          </w:p>
          <w:p w14:paraId="1C162B1D" w14:textId="77777777" w:rsidR="00382145" w:rsidRPr="003D1420" w:rsidRDefault="00382145" w:rsidP="00376E47">
            <w:pPr>
              <w:pStyle w:val="DoEtablelist1bullet2018"/>
            </w:pPr>
            <w:r>
              <w:t>Be still, mindful and listen</w:t>
            </w:r>
          </w:p>
          <w:p w14:paraId="1980B55B" w14:textId="77777777" w:rsidR="00382145" w:rsidRPr="000F0290" w:rsidRDefault="00382145" w:rsidP="00376E47">
            <w:pPr>
              <w:pStyle w:val="DoEtablelist1bullet2018"/>
              <w:rPr>
                <w:shd w:val="clear" w:color="auto" w:fill="FFFFFF"/>
              </w:rPr>
            </w:pPr>
            <w:r>
              <w:t xml:space="preserve">Observe and record pollinators </w:t>
            </w:r>
          </w:p>
          <w:p w14:paraId="79BA11E9" w14:textId="77777777" w:rsidR="00382145" w:rsidRDefault="00382145" w:rsidP="00376E47">
            <w:pPr>
              <w:pStyle w:val="DoEtablelist1bullet2018"/>
            </w:pPr>
            <w:r>
              <w:t>Collate and compare data</w:t>
            </w:r>
          </w:p>
          <w:p w14:paraId="724E1E23" w14:textId="77777777" w:rsidR="00382145" w:rsidRDefault="00382145" w:rsidP="00376E47">
            <w:pPr>
              <w:pStyle w:val="DoEtablelist1bullet2018"/>
            </w:pPr>
            <w:r w:rsidRPr="009D2419">
              <w:t xml:space="preserve">Define the design task </w:t>
            </w:r>
          </w:p>
          <w:p w14:paraId="39E726B7" w14:textId="77777777" w:rsidR="00382145" w:rsidRPr="00B3623D" w:rsidRDefault="00382145" w:rsidP="00376E47">
            <w:pPr>
              <w:pStyle w:val="DoEtablelist1bullet2018"/>
              <w:rPr>
                <w:color w:val="000000" w:themeColor="text1"/>
                <w:shd w:val="clear" w:color="auto" w:fill="FFFFFF"/>
              </w:rPr>
            </w:pPr>
            <w:r>
              <w:t>Draw</w:t>
            </w:r>
            <w:r w:rsidRPr="009D2419">
              <w:t xml:space="preserve"> </w:t>
            </w:r>
            <w:r>
              <w:t>a plant for a seed packet</w:t>
            </w:r>
          </w:p>
        </w:tc>
        <w:tc>
          <w:tcPr>
            <w:tcW w:w="3587" w:type="dxa"/>
            <w:tcBorders>
              <w:top w:val="single" w:sz="4" w:space="0" w:color="707070"/>
              <w:left w:val="single" w:sz="4" w:space="0" w:color="707070"/>
              <w:bottom w:val="single" w:sz="4" w:space="0" w:color="707070"/>
              <w:right w:val="single" w:sz="4" w:space="0" w:color="707070"/>
            </w:tcBorders>
          </w:tcPr>
          <w:p w14:paraId="73C51A03" w14:textId="77777777" w:rsidR="00382145" w:rsidRDefault="00382145" w:rsidP="00376E47">
            <w:pPr>
              <w:pStyle w:val="DoEtabletext2018"/>
              <w:rPr>
                <w:rStyle w:val="DoEstrongemphasis2018"/>
              </w:rPr>
            </w:pPr>
            <w:r>
              <w:rPr>
                <w:rStyle w:val="DoEstrongemphasis2018"/>
              </w:rPr>
              <w:t>Care for the garden</w:t>
            </w:r>
          </w:p>
          <w:p w14:paraId="6B83D5A1" w14:textId="77777777" w:rsidR="00382145" w:rsidRDefault="00382145" w:rsidP="00376E47">
            <w:pPr>
              <w:pStyle w:val="DoEtablelist1bullet2018"/>
              <w:rPr>
                <w:lang w:val="en-US"/>
              </w:rPr>
            </w:pPr>
            <w:r>
              <w:rPr>
                <w:lang w:val="en-US"/>
              </w:rPr>
              <w:t>Water each plant</w:t>
            </w:r>
          </w:p>
          <w:p w14:paraId="3BA77B19" w14:textId="77777777" w:rsidR="00382145" w:rsidRDefault="00382145" w:rsidP="00376E47">
            <w:pPr>
              <w:pStyle w:val="DoEtablelist1bullet2018"/>
              <w:rPr>
                <w:lang w:val="en-US"/>
              </w:rPr>
            </w:pPr>
            <w:r>
              <w:rPr>
                <w:lang w:val="en-US"/>
              </w:rPr>
              <w:t xml:space="preserve">Remove weeds </w:t>
            </w:r>
          </w:p>
          <w:p w14:paraId="232A406E" w14:textId="77777777" w:rsidR="00382145" w:rsidRPr="0095648D" w:rsidRDefault="00382145" w:rsidP="00376E47">
            <w:pPr>
              <w:pStyle w:val="DoEtablelist1bullet2018"/>
              <w:rPr>
                <w:b/>
              </w:rPr>
            </w:pPr>
            <w:r>
              <w:rPr>
                <w:lang w:val="en-US"/>
              </w:rPr>
              <w:t>Look for pollinators</w:t>
            </w:r>
          </w:p>
          <w:p w14:paraId="26F68757" w14:textId="77777777" w:rsidR="00382145" w:rsidRPr="00231992" w:rsidRDefault="00382145" w:rsidP="00376E47">
            <w:pPr>
              <w:pStyle w:val="DoEtablelist1bullet2018"/>
              <w:rPr>
                <w:shd w:val="clear" w:color="auto" w:fill="FFFFFF"/>
              </w:rPr>
            </w:pPr>
            <w:r>
              <w:rPr>
                <w:lang w:val="en-US"/>
              </w:rPr>
              <w:t>Manage pest species</w:t>
            </w:r>
          </w:p>
          <w:p w14:paraId="5AB2E41A" w14:textId="77777777" w:rsidR="00382145" w:rsidRPr="00231992" w:rsidRDefault="00382145" w:rsidP="00376E47">
            <w:pPr>
              <w:pStyle w:val="DoEtablelist1bullet2018"/>
              <w:rPr>
                <w:shd w:val="clear" w:color="auto" w:fill="FFFFFF"/>
              </w:rPr>
            </w:pPr>
            <w:r>
              <w:rPr>
                <w:shd w:val="clear" w:color="auto" w:fill="FFFFFF"/>
              </w:rPr>
              <w:t>Collect and dry seeds</w:t>
            </w:r>
          </w:p>
        </w:tc>
      </w:tr>
      <w:tr w:rsidR="00382145" w:rsidRPr="000F4B88" w14:paraId="53DFFAA3"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5574D978" w14:textId="77777777" w:rsidR="00382145" w:rsidRPr="00806CCB" w:rsidRDefault="00382145" w:rsidP="00376E47">
            <w:pPr>
              <w:pStyle w:val="DoEtabletext2018"/>
              <w:rPr>
                <w:rStyle w:val="DoEstrongemphasis2018"/>
              </w:rPr>
            </w:pPr>
            <w:r>
              <w:rPr>
                <w:rStyle w:val="DoEstrongemphasis2018"/>
              </w:rPr>
              <w:t>10. Prepare</w:t>
            </w:r>
            <w:r w:rsidRPr="00806CCB">
              <w:rPr>
                <w:rStyle w:val="DoEstrongemphasis2018"/>
              </w:rPr>
              <w:t xml:space="preserve"> lettuce cups</w:t>
            </w:r>
          </w:p>
          <w:p w14:paraId="7EC7B7D7" w14:textId="77777777" w:rsidR="00382145" w:rsidRDefault="00382145" w:rsidP="00376E47">
            <w:pPr>
              <w:pStyle w:val="DoEtablelist1bullet2018"/>
              <w:numPr>
                <w:ilvl w:val="0"/>
                <w:numId w:val="0"/>
              </w:numPr>
            </w:pPr>
            <w:r w:rsidRPr="00806CCB">
              <w:rPr>
                <w:color w:val="000000" w:themeColor="text1"/>
              </w:rPr>
              <w:t>How can we use our harvest?</w:t>
            </w:r>
            <w:r>
              <w:rPr>
                <w:color w:val="000000" w:themeColor="text1"/>
              </w:rPr>
              <w:t xml:space="preserve"> How can we produce seed packets?</w:t>
            </w:r>
          </w:p>
          <w:p w14:paraId="4EE4BED9" w14:textId="77777777" w:rsidR="00382145" w:rsidRDefault="00382145" w:rsidP="00376E47">
            <w:pPr>
              <w:pStyle w:val="DoEtabletext2018"/>
              <w:rPr>
                <w:rStyle w:val="DoEstrongemphasis2018"/>
              </w:rPr>
            </w:pPr>
          </w:p>
          <w:p w14:paraId="387A5B88" w14:textId="77777777" w:rsidR="00382145" w:rsidRPr="00365F6B"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49163BEF"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w:t>
            </w:r>
            <w:r>
              <w:rPr>
                <w:rStyle w:val="DoEstrongemphasis2018"/>
              </w:rPr>
              <w:t>lettuce cups. Produce seed packets</w:t>
            </w:r>
          </w:p>
          <w:p w14:paraId="75061D42" w14:textId="77777777" w:rsidR="00382145" w:rsidRDefault="00382145" w:rsidP="00376E47">
            <w:pPr>
              <w:pStyle w:val="DoEtablelist1bullet2018"/>
              <w:rPr>
                <w:shd w:val="clear" w:color="auto" w:fill="FFFFFF"/>
              </w:rPr>
            </w:pPr>
            <w:r>
              <w:rPr>
                <w:shd w:val="clear" w:color="auto" w:fill="FFFFFF"/>
              </w:rPr>
              <w:t xml:space="preserve">Decide suitable lettuce cup fillings </w:t>
            </w:r>
          </w:p>
          <w:p w14:paraId="069D5A3A" w14:textId="77777777" w:rsidR="00382145" w:rsidRDefault="00382145" w:rsidP="00376E47">
            <w:pPr>
              <w:pStyle w:val="DoEtablelist1bullet2018"/>
              <w:rPr>
                <w:shd w:val="clear" w:color="auto" w:fill="FFFFFF"/>
              </w:rPr>
            </w:pPr>
            <w:r>
              <w:rPr>
                <w:shd w:val="clear" w:color="auto" w:fill="FFFFFF"/>
              </w:rPr>
              <w:t xml:space="preserve">Prepare vegetables and herbs </w:t>
            </w:r>
          </w:p>
          <w:p w14:paraId="5D9B1040" w14:textId="77777777" w:rsidR="00382145" w:rsidRPr="00D23442" w:rsidRDefault="00382145" w:rsidP="00376E47">
            <w:pPr>
              <w:pStyle w:val="DoEtablelist1bullet2018"/>
            </w:pPr>
            <w:r>
              <w:rPr>
                <w:shd w:val="clear" w:color="auto" w:fill="FFFFFF"/>
              </w:rPr>
              <w:t xml:space="preserve">Fill lettuce cups then eat </w:t>
            </w:r>
          </w:p>
          <w:p w14:paraId="20CB5566" w14:textId="77777777" w:rsidR="00382145" w:rsidRPr="00BF6B4F" w:rsidRDefault="00382145" w:rsidP="00376E47">
            <w:pPr>
              <w:pStyle w:val="DoEtablelist1bullet2018"/>
              <w:rPr>
                <w:shd w:val="clear" w:color="auto" w:fill="FFFFFF"/>
              </w:rPr>
            </w:pPr>
            <w:r w:rsidRPr="00925574">
              <w:rPr>
                <w:lang w:val="en-US"/>
              </w:rPr>
              <w:t xml:space="preserve">Compost organic waste </w:t>
            </w:r>
          </w:p>
          <w:p w14:paraId="3397DDFB" w14:textId="77777777" w:rsidR="00382145" w:rsidRPr="00BF6B4F" w:rsidRDefault="00382145" w:rsidP="00376E47">
            <w:pPr>
              <w:pStyle w:val="DoEtablelist1bullet2018"/>
              <w:rPr>
                <w:shd w:val="clear" w:color="auto" w:fill="FFFFFF"/>
              </w:rPr>
            </w:pPr>
            <w:r>
              <w:t>View examples of seed packets</w:t>
            </w:r>
          </w:p>
          <w:p w14:paraId="642BBB4D" w14:textId="77777777" w:rsidR="00382145" w:rsidRPr="00C52818" w:rsidRDefault="00382145" w:rsidP="00376E47">
            <w:pPr>
              <w:pStyle w:val="DoEtablelist1bullet2018"/>
              <w:rPr>
                <w:shd w:val="clear" w:color="auto" w:fill="FFFFFF"/>
              </w:rPr>
            </w:pPr>
            <w:r>
              <w:rPr>
                <w:shd w:val="clear" w:color="auto" w:fill="FFFFFF"/>
              </w:rPr>
              <w:t>Produce seed packets</w:t>
            </w:r>
          </w:p>
        </w:tc>
        <w:tc>
          <w:tcPr>
            <w:tcW w:w="3587" w:type="dxa"/>
            <w:tcBorders>
              <w:top w:val="single" w:sz="4" w:space="0" w:color="707070"/>
              <w:left w:val="single" w:sz="4" w:space="0" w:color="707070"/>
              <w:bottom w:val="single" w:sz="4" w:space="0" w:color="707070"/>
              <w:right w:val="single" w:sz="4" w:space="0" w:color="707070"/>
            </w:tcBorders>
          </w:tcPr>
          <w:p w14:paraId="7CBD5FFF" w14:textId="77777777" w:rsidR="00382145" w:rsidRDefault="00382145" w:rsidP="00376E47">
            <w:pPr>
              <w:pStyle w:val="DoEtabletext2018"/>
              <w:rPr>
                <w:rStyle w:val="DoEstrongemphasis2018"/>
              </w:rPr>
            </w:pPr>
            <w:r>
              <w:rPr>
                <w:rStyle w:val="DoEstrongemphasis2018"/>
              </w:rPr>
              <w:t>Harvest garden produce</w:t>
            </w:r>
          </w:p>
          <w:p w14:paraId="0818B07A" w14:textId="77777777" w:rsidR="00382145" w:rsidRDefault="00382145" w:rsidP="00376E47">
            <w:pPr>
              <w:pStyle w:val="DoEtablelist1bullet2018"/>
              <w:rPr>
                <w:shd w:val="clear" w:color="auto" w:fill="FFFFFF"/>
                <w:lang w:val="en-US"/>
              </w:rPr>
            </w:pPr>
            <w:r w:rsidRPr="004E0E37">
              <w:rPr>
                <w:shd w:val="clear" w:color="auto" w:fill="FFFFFF"/>
                <w:lang w:val="en-US"/>
              </w:rPr>
              <w:t xml:space="preserve">Harvest produce </w:t>
            </w:r>
          </w:p>
          <w:p w14:paraId="3636EF18" w14:textId="77777777" w:rsidR="00382145" w:rsidRDefault="00382145" w:rsidP="00376E47">
            <w:pPr>
              <w:pStyle w:val="DoEtablelist1bullet2018"/>
              <w:rPr>
                <w:shd w:val="clear" w:color="auto" w:fill="FFFFFF"/>
                <w:lang w:val="en-US"/>
              </w:rPr>
            </w:pPr>
            <w:r>
              <w:rPr>
                <w:shd w:val="clear" w:color="auto" w:fill="FFFFFF"/>
                <w:lang w:val="en-US"/>
              </w:rPr>
              <w:t xml:space="preserve">Name fruits and vegetables </w:t>
            </w:r>
          </w:p>
          <w:p w14:paraId="747F3D17" w14:textId="77777777" w:rsidR="00382145" w:rsidRDefault="00382145" w:rsidP="00376E47">
            <w:pPr>
              <w:pStyle w:val="DoEtablelist1bullet2018"/>
              <w:rPr>
                <w:shd w:val="clear" w:color="auto" w:fill="FFFFFF"/>
                <w:lang w:val="en-US"/>
              </w:rPr>
            </w:pPr>
            <w:r>
              <w:rPr>
                <w:shd w:val="clear" w:color="auto" w:fill="FFFFFF"/>
                <w:lang w:val="en-US"/>
              </w:rPr>
              <w:t xml:space="preserve">Remove and compost old plants </w:t>
            </w:r>
          </w:p>
          <w:p w14:paraId="50577F3C" w14:textId="77777777" w:rsidR="00382145" w:rsidRPr="004E0E37" w:rsidRDefault="00382145" w:rsidP="00376E47">
            <w:pPr>
              <w:pStyle w:val="DoEtablelist1bullet2018"/>
              <w:rPr>
                <w:shd w:val="clear" w:color="auto" w:fill="FFFFFF"/>
                <w:lang w:val="en-US"/>
              </w:rPr>
            </w:pPr>
            <w:r>
              <w:rPr>
                <w:shd w:val="clear" w:color="auto" w:fill="FFFFFF"/>
                <w:lang w:val="en-US"/>
              </w:rPr>
              <w:t>Store plant labels</w:t>
            </w:r>
          </w:p>
          <w:p w14:paraId="47B8FF95" w14:textId="77777777" w:rsidR="00382145" w:rsidRDefault="00382145" w:rsidP="00376E47">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1F31C85A" w14:textId="77777777" w:rsidR="00382145" w:rsidRPr="006C20D2" w:rsidRDefault="00382145" w:rsidP="00376E47">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529F262A" w14:textId="77777777" w:rsidR="00382145" w:rsidRDefault="00382145" w:rsidP="00382145">
      <w:pPr>
        <w:pStyle w:val="DoEheading32018"/>
      </w:pPr>
      <w:r w:rsidRPr="000D40AB">
        <w:lastRenderedPageBreak/>
        <w:t>1.</w:t>
      </w:r>
      <w:r>
        <w:t xml:space="preserve"> Prepare healthy smoothies</w:t>
      </w:r>
    </w:p>
    <w:p w14:paraId="3E880920" w14:textId="77777777" w:rsidR="00382145" w:rsidRPr="008B6819" w:rsidRDefault="00382145" w:rsidP="00382145">
      <w:pPr>
        <w:pStyle w:val="DoEbodytext2018"/>
        <w:rPr>
          <w:rStyle w:val="DoEstrongemphasis2018"/>
        </w:rPr>
      </w:pPr>
      <w:r>
        <w:rPr>
          <w:rStyle w:val="DoEstrongemphasis2018"/>
        </w:rPr>
        <w:t xml:space="preserve">Is our soil suitable for a food garden? How do we prepare a healthy smoothie? </w:t>
      </w:r>
    </w:p>
    <w:tbl>
      <w:tblPr>
        <w:tblW w:w="10762" w:type="dxa"/>
        <w:tblLook w:val="04A0" w:firstRow="1" w:lastRow="0" w:firstColumn="1" w:lastColumn="0" w:noHBand="0" w:noVBand="1"/>
      </w:tblPr>
      <w:tblGrid>
        <w:gridCol w:w="1897"/>
        <w:gridCol w:w="6887"/>
        <w:gridCol w:w="1978"/>
      </w:tblGrid>
      <w:tr w:rsidR="00382145" w14:paraId="44782B98"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3D2F1BC"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E907C5B"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FF9EB4" w14:textId="77777777" w:rsidR="00382145" w:rsidRDefault="00382145" w:rsidP="00376E47">
            <w:pPr>
              <w:pStyle w:val="DoEtableheading2018"/>
            </w:pPr>
            <w:r>
              <w:t>Resources</w:t>
            </w:r>
          </w:p>
        </w:tc>
      </w:tr>
      <w:tr w:rsidR="00382145" w:rsidRPr="007E7E0C" w14:paraId="5D18CE1F"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12D35A4"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E6FC319"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09C6CDA" w14:textId="77777777" w:rsidR="00382145" w:rsidRDefault="00382145" w:rsidP="00376E47">
            <w:pPr>
              <w:pStyle w:val="DoEtabletext2018"/>
            </w:pPr>
            <w:r w:rsidRPr="0037079C">
              <w:t xml:space="preserve">ST2-1WS-S questions, plans and conducts scientific investigations, collects and summarises data and communicates using scientific representations </w:t>
            </w:r>
          </w:p>
          <w:p w14:paraId="7C08A7B5" w14:textId="77777777" w:rsidR="00382145" w:rsidRPr="0037079C" w:rsidRDefault="00382145" w:rsidP="00376E47">
            <w:pPr>
              <w:pStyle w:val="DoEtabletext2018"/>
            </w:pPr>
            <w:r w:rsidRPr="00BF7C80">
              <w:t>ST2-2DP-T selects and uses materials, tools and equipment to develop solut</w:t>
            </w:r>
            <w:r>
              <w:t xml:space="preserve">ions for a need or opportunity </w:t>
            </w:r>
          </w:p>
          <w:p w14:paraId="7316B3A7" w14:textId="77777777" w:rsidR="00382145" w:rsidRDefault="00382145" w:rsidP="00376E47">
            <w:pPr>
              <w:pStyle w:val="DoEtabletext2018"/>
              <w:rPr>
                <w:rStyle w:val="DoEstrongemphasis2018"/>
              </w:rPr>
            </w:pPr>
            <w:r w:rsidRPr="007E7E0C">
              <w:rPr>
                <w:rStyle w:val="DoEstrongemphasis2018"/>
              </w:rPr>
              <w:t>PDHPE</w:t>
            </w:r>
          </w:p>
          <w:p w14:paraId="48F6F2E5" w14:textId="77777777" w:rsidR="00382145" w:rsidRPr="00DD49E8" w:rsidRDefault="00382145" w:rsidP="00376E47">
            <w:pPr>
              <w:pStyle w:val="DoEtabletext2018"/>
              <w:rPr>
                <w:rStyle w:val="DoEstrongemphasis2018"/>
                <w:b w:val="0"/>
              </w:rPr>
            </w:pPr>
            <w:r w:rsidRPr="00DD49E8">
              <w:t xml:space="preserve">PD2-7 describes strategies to make home and school healthy, safe and physically active spaces </w:t>
            </w:r>
          </w:p>
          <w:p w14:paraId="44D12451" w14:textId="77777777" w:rsidR="00382145" w:rsidRPr="007E7E0C" w:rsidRDefault="00382145" w:rsidP="00376E47">
            <w:pPr>
              <w:pStyle w:val="DoEtabletext2018"/>
              <w:rPr>
                <w:rStyle w:val="DoEstrongemphasis2018"/>
              </w:rPr>
            </w:pPr>
            <w:r>
              <w:rPr>
                <w:rStyle w:val="DoEstrongemphasis2018"/>
              </w:rPr>
              <w:t>Mathematics</w:t>
            </w:r>
          </w:p>
          <w:p w14:paraId="266B0B33" w14:textId="77777777" w:rsidR="00382145" w:rsidRPr="00C656CD" w:rsidRDefault="00382145" w:rsidP="00376E47">
            <w:pPr>
              <w:pStyle w:val="DoEtabletext2018"/>
            </w:pPr>
            <w:r w:rsidRPr="0037079C">
              <w:rPr>
                <w:rFonts w:hint="eastAsia"/>
              </w:rPr>
              <w:t xml:space="preserve">MA2-11MG measures, records, compares and estimates volumes and capacities using litres, millilitres and cubic centimetres </w:t>
            </w:r>
          </w:p>
        </w:tc>
        <w:tc>
          <w:tcPr>
            <w:tcW w:w="1978" w:type="dxa"/>
            <w:tcBorders>
              <w:top w:val="single" w:sz="4" w:space="0" w:color="707070"/>
              <w:left w:val="single" w:sz="4" w:space="0" w:color="707070"/>
              <w:bottom w:val="single" w:sz="4" w:space="0" w:color="707070"/>
              <w:right w:val="single" w:sz="4" w:space="0" w:color="707070"/>
            </w:tcBorders>
          </w:tcPr>
          <w:p w14:paraId="739959D9" w14:textId="77777777" w:rsidR="00382145" w:rsidRPr="007E7E0C" w:rsidRDefault="00382145" w:rsidP="00376E47">
            <w:pPr>
              <w:pStyle w:val="DoEtabletext2018"/>
              <w:rPr>
                <w:rStyle w:val="DoEstrongemphasis2018"/>
              </w:rPr>
            </w:pPr>
          </w:p>
        </w:tc>
      </w:tr>
      <w:tr w:rsidR="00382145" w:rsidRPr="007E7E0C" w14:paraId="7F06705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BA85182"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34B9E54" w14:textId="77777777" w:rsidR="00382145" w:rsidRDefault="00382145" w:rsidP="00376E47">
            <w:pPr>
              <w:pStyle w:val="DoEtabletext2018"/>
              <w:rPr>
                <w:lang w:val="en-GB"/>
              </w:rPr>
            </w:pPr>
            <w:r>
              <w:rPr>
                <w:lang w:val="en-GB"/>
              </w:rPr>
              <w:t xml:space="preserve">For students to: </w:t>
            </w:r>
          </w:p>
          <w:p w14:paraId="2705B58A" w14:textId="77777777" w:rsidR="00382145" w:rsidRDefault="00382145" w:rsidP="00376E47">
            <w:pPr>
              <w:pStyle w:val="DoEtablelist1bullet2018"/>
              <w:rPr>
                <w:rStyle w:val="DoEstrongemphasis2018"/>
                <w:b w:val="0"/>
              </w:rPr>
            </w:pPr>
            <w:r>
              <w:rPr>
                <w:rStyle w:val="DoEstrongemphasis2018"/>
              </w:rPr>
              <w:t>test, collect and record honest and accurate data on soils</w:t>
            </w:r>
          </w:p>
          <w:p w14:paraId="21122B61" w14:textId="77777777" w:rsidR="00382145" w:rsidRDefault="00382145" w:rsidP="00376E47">
            <w:pPr>
              <w:pStyle w:val="DoEtablelist1bullet2018"/>
              <w:rPr>
                <w:rStyle w:val="DoEstrongemphasis2018"/>
                <w:b w:val="0"/>
              </w:rPr>
            </w:pPr>
            <w:r>
              <w:rPr>
                <w:rStyle w:val="DoEstrongemphasis2018"/>
              </w:rPr>
              <w:t>propose and implement measures to improve garden soil</w:t>
            </w:r>
          </w:p>
          <w:p w14:paraId="5116DD36" w14:textId="77777777" w:rsidR="00382145" w:rsidRPr="002A6F00" w:rsidRDefault="00382145" w:rsidP="00376E47">
            <w:pPr>
              <w:pStyle w:val="DoEtablelist1bullet2018"/>
              <w:rPr>
                <w:rStyle w:val="DoEstrongemphasis2018"/>
                <w:b w:val="0"/>
              </w:rPr>
            </w:pPr>
            <w:r>
              <w:rPr>
                <w:rStyle w:val="DoEstrongemphasis2018"/>
              </w:rPr>
              <w:t>blend raw ingredients to make a healthy and nutritious s</w:t>
            </w:r>
            <w:r w:rsidRPr="00143171">
              <w:t>moothie</w:t>
            </w:r>
            <w:r>
              <w:rPr>
                <w:rStyle w:val="DoEstrongemphasis2018"/>
              </w:rPr>
              <w:t>.</w:t>
            </w:r>
          </w:p>
        </w:tc>
        <w:tc>
          <w:tcPr>
            <w:tcW w:w="1978" w:type="dxa"/>
            <w:tcBorders>
              <w:top w:val="single" w:sz="4" w:space="0" w:color="707070"/>
              <w:left w:val="single" w:sz="4" w:space="0" w:color="707070"/>
              <w:bottom w:val="single" w:sz="4" w:space="0" w:color="707070"/>
              <w:right w:val="single" w:sz="4" w:space="0" w:color="707070"/>
            </w:tcBorders>
          </w:tcPr>
          <w:p w14:paraId="75314A90" w14:textId="77777777" w:rsidR="00382145" w:rsidRPr="007E7E0C" w:rsidRDefault="00382145" w:rsidP="00376E47">
            <w:pPr>
              <w:pStyle w:val="DoEtabletext2018"/>
              <w:rPr>
                <w:rStyle w:val="DoEstrongemphasis2018"/>
              </w:rPr>
            </w:pPr>
          </w:p>
        </w:tc>
      </w:tr>
      <w:tr w:rsidR="00382145" w:rsidRPr="00D817A1" w14:paraId="4727751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511C24E" w14:textId="77777777" w:rsidR="00382145" w:rsidRDefault="00382145" w:rsidP="00376E47">
            <w:pPr>
              <w:pStyle w:val="DoEtabletext2018"/>
              <w:rPr>
                <w:rStyle w:val="DoEstrongemphasis2018"/>
              </w:rPr>
            </w:pPr>
            <w:r w:rsidRPr="00D817A1">
              <w:rPr>
                <w:rStyle w:val="DoEstrongemphasis2018"/>
              </w:rPr>
              <w:t>Outside garden activities</w:t>
            </w:r>
          </w:p>
          <w:p w14:paraId="0558036E" w14:textId="77777777" w:rsidR="00382145" w:rsidRDefault="00382145" w:rsidP="00376E47">
            <w:pPr>
              <w:pStyle w:val="DoEtabletext2018"/>
              <w:rPr>
                <w:rStyle w:val="DoEstrongemphasis2018"/>
              </w:rPr>
            </w:pPr>
          </w:p>
          <w:p w14:paraId="1C884551"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32D7EA4D" w14:textId="77777777" w:rsidR="00382145" w:rsidRDefault="00382145" w:rsidP="00376E47">
            <w:pPr>
              <w:pStyle w:val="DoEtabletext2018"/>
              <w:rPr>
                <w:rStyle w:val="DoEstrongemphasis2018"/>
              </w:rPr>
            </w:pPr>
            <w:r>
              <w:rPr>
                <w:rStyle w:val="DoEstrongemphasis2018"/>
              </w:rPr>
              <w:t>Test the soil in the garden</w:t>
            </w:r>
            <w:r w:rsidRPr="00B3461A">
              <w:rPr>
                <w:rStyle w:val="DoEstrongemphasis2018"/>
              </w:rPr>
              <w:t xml:space="preserve"> </w:t>
            </w:r>
          </w:p>
          <w:p w14:paraId="20445674" w14:textId="77777777" w:rsidR="00382145" w:rsidRPr="00B930D4" w:rsidRDefault="00382145" w:rsidP="00376E47">
            <w:pPr>
              <w:pStyle w:val="DoEtablelist1bullet2018"/>
              <w:rPr>
                <w:lang w:val="en-GB"/>
              </w:rPr>
            </w:pPr>
            <w:r>
              <w:rPr>
                <w:lang w:val="en-GB"/>
              </w:rPr>
              <w:t xml:space="preserve">Activate prior gardening knowledge – use a KWL chart. </w:t>
            </w:r>
          </w:p>
          <w:p w14:paraId="78B568BE" w14:textId="77777777" w:rsidR="00382145" w:rsidRDefault="00382145" w:rsidP="00376E47">
            <w:pPr>
              <w:pStyle w:val="DoEtablelist1bullet2018"/>
              <w:rPr>
                <w:lang w:val="en-GB"/>
              </w:rPr>
            </w:pPr>
            <w:r>
              <w:rPr>
                <w:lang w:val="en-GB"/>
              </w:rPr>
              <w:t xml:space="preserve">Undertake soil testing – use the Gardening Australia procedures to undertake the ribbon test, pH test and percolation test. </w:t>
            </w:r>
          </w:p>
          <w:p w14:paraId="62804199" w14:textId="77777777" w:rsidR="00382145" w:rsidRDefault="00382145" w:rsidP="00376E47">
            <w:pPr>
              <w:pStyle w:val="DoEtablelist1bullet2018"/>
              <w:rPr>
                <w:lang w:val="en-GB"/>
              </w:rPr>
            </w:pPr>
            <w:r>
              <w:rPr>
                <w:lang w:val="en-GB"/>
              </w:rPr>
              <w:t>Record soil test results in garden journals.</w:t>
            </w:r>
          </w:p>
          <w:p w14:paraId="6D617F18" w14:textId="77777777" w:rsidR="00382145" w:rsidRDefault="00382145" w:rsidP="00376E47">
            <w:pPr>
              <w:pStyle w:val="DoEtablelist1bullet2018"/>
              <w:rPr>
                <w:lang w:val="en-GB"/>
              </w:rPr>
            </w:pPr>
            <w:r>
              <w:rPr>
                <w:lang w:val="en-GB"/>
              </w:rPr>
              <w:t>Propose measures to improve the soil based on a gardener’s advice.</w:t>
            </w:r>
          </w:p>
          <w:p w14:paraId="5055A6DE" w14:textId="77777777" w:rsidR="00382145" w:rsidRPr="00297CC7" w:rsidRDefault="00382145" w:rsidP="00376E47">
            <w:pPr>
              <w:pStyle w:val="DoEtabletext2018"/>
              <w:rPr>
                <w:b/>
              </w:rPr>
            </w:pPr>
            <w:r>
              <w:rPr>
                <w:rStyle w:val="DoEstrongemphasis2018"/>
              </w:rPr>
              <w:t>P</w:t>
            </w:r>
            <w:r w:rsidRPr="00B3461A">
              <w:rPr>
                <w:rStyle w:val="DoEstrongemphasis2018"/>
              </w:rPr>
              <w:t xml:space="preserve">repare </w:t>
            </w:r>
            <w:r>
              <w:rPr>
                <w:rStyle w:val="DoEstrongemphasis2018"/>
              </w:rPr>
              <w:t>the soil in the garden</w:t>
            </w:r>
            <w:r w:rsidRPr="00B3461A">
              <w:rPr>
                <w:rStyle w:val="DoEstrongemphasis2018"/>
              </w:rPr>
              <w:t xml:space="preserve"> </w:t>
            </w:r>
          </w:p>
          <w:p w14:paraId="00EF62E7" w14:textId="77777777" w:rsidR="00382145" w:rsidRPr="006E271C" w:rsidRDefault="00382145" w:rsidP="00376E47">
            <w:pPr>
              <w:pStyle w:val="DoEtablelist1bullet2018"/>
            </w:pPr>
            <w:r w:rsidRPr="006E271C">
              <w:t>Determine positive gardening behaviours</w:t>
            </w:r>
            <w:r>
              <w:t xml:space="preserve"> and allocate roles.</w:t>
            </w:r>
          </w:p>
          <w:p w14:paraId="7AB1D9A2" w14:textId="77777777" w:rsidR="00382145" w:rsidRDefault="00382145" w:rsidP="00376E47">
            <w:pPr>
              <w:pStyle w:val="DoEtablelist1bullet2018"/>
              <w:rPr>
                <w:lang w:val="en-GB"/>
              </w:rPr>
            </w:pPr>
            <w:r w:rsidRPr="006E271C">
              <w:t>Demonstrate gardening equipment and explain safety practices</w:t>
            </w:r>
            <w:r>
              <w:t>.</w:t>
            </w:r>
            <w:r>
              <w:rPr>
                <w:lang w:val="en-GB"/>
              </w:rPr>
              <w:t xml:space="preserve"> </w:t>
            </w:r>
          </w:p>
          <w:p w14:paraId="13F71205" w14:textId="77777777" w:rsidR="00382145" w:rsidRPr="006E271C" w:rsidRDefault="00382145" w:rsidP="00376E47">
            <w:pPr>
              <w:pStyle w:val="DoEtablelist1bullet2018"/>
            </w:pPr>
            <w:r w:rsidRPr="006E271C">
              <w:t xml:space="preserve">Loosen </w:t>
            </w:r>
            <w:r>
              <w:t xml:space="preserve">and aerate </w:t>
            </w:r>
            <w:r w:rsidRPr="006E271C">
              <w:t>the soil and weed the garden beds</w:t>
            </w:r>
            <w:r>
              <w:t>.</w:t>
            </w:r>
          </w:p>
          <w:p w14:paraId="087AF3B4" w14:textId="77777777" w:rsidR="00382145" w:rsidRDefault="00382145" w:rsidP="00376E47">
            <w:pPr>
              <w:pStyle w:val="DoEtablelist1bullet2018"/>
            </w:pPr>
            <w:r w:rsidRPr="006E271C">
              <w:t xml:space="preserve">Dig </w:t>
            </w:r>
            <w:r>
              <w:t>through compost and other matter, based on the soil tests.</w:t>
            </w:r>
          </w:p>
          <w:p w14:paraId="6FE40878" w14:textId="77777777" w:rsidR="00382145" w:rsidRPr="00FF0293" w:rsidRDefault="00382145" w:rsidP="00376E47">
            <w:pPr>
              <w:pStyle w:val="DoEtablelist1bullet2018"/>
              <w:rPr>
                <w:color w:val="000000" w:themeColor="text1"/>
                <w:shd w:val="clear" w:color="auto" w:fill="FFFFFF"/>
              </w:rPr>
            </w:pPr>
            <w:r w:rsidRPr="0027646B">
              <w:rPr>
                <w:color w:val="000000" w:themeColor="text1"/>
                <w:shd w:val="clear" w:color="auto" w:fill="FFFFFF"/>
              </w:rPr>
              <w:t xml:space="preserve">Spread sugar cane or straw mulch to a depth of 5cm </w:t>
            </w:r>
            <w:r>
              <w:rPr>
                <w:color w:val="000000" w:themeColor="text1"/>
                <w:shd w:val="clear" w:color="auto" w:fill="FFFFFF"/>
              </w:rPr>
              <w:t>then water it in</w:t>
            </w:r>
          </w:p>
        </w:tc>
        <w:tc>
          <w:tcPr>
            <w:tcW w:w="1978" w:type="dxa"/>
            <w:tcBorders>
              <w:top w:val="single" w:sz="4" w:space="0" w:color="707070"/>
              <w:left w:val="single" w:sz="4" w:space="0" w:color="707070"/>
              <w:bottom w:val="single" w:sz="4" w:space="0" w:color="707070"/>
              <w:right w:val="single" w:sz="4" w:space="0" w:color="707070"/>
            </w:tcBorders>
          </w:tcPr>
          <w:p w14:paraId="1A25D9C2" w14:textId="77777777" w:rsidR="00382145" w:rsidRDefault="00382145" w:rsidP="00376E47">
            <w:pPr>
              <w:pStyle w:val="DoEtabletext2018"/>
              <w:rPr>
                <w:rStyle w:val="Hyperlink"/>
              </w:rPr>
            </w:pPr>
            <w:r w:rsidRPr="008B418B">
              <w:rPr>
                <w:rStyle w:val="Hyperlink"/>
              </w:rPr>
              <w:t>Know your soil</w:t>
            </w:r>
            <w:r>
              <w:rPr>
                <w:rStyle w:val="Hyperlink"/>
              </w:rPr>
              <w:t xml:space="preserve">, </w:t>
            </w:r>
            <w:r>
              <w:t>Gardening Australia (04:28)</w:t>
            </w:r>
          </w:p>
          <w:p w14:paraId="391FAC30" w14:textId="77777777" w:rsidR="00382145" w:rsidRDefault="00382145" w:rsidP="00376E47">
            <w:pPr>
              <w:pStyle w:val="DoEtabletext2018"/>
            </w:pPr>
            <w:hyperlink r:id="rId126" w:history="1">
              <w:r w:rsidRPr="00487AF3">
                <w:rPr>
                  <w:rStyle w:val="Hyperlink"/>
                </w:rPr>
                <w:t>Soil preparation</w:t>
              </w:r>
            </w:hyperlink>
            <w:r>
              <w:rPr>
                <w:rStyle w:val="Hyperlink"/>
              </w:rPr>
              <w:t xml:space="preserve">, </w:t>
            </w:r>
            <w:r>
              <w:t>Gardening Australia (05:06)</w:t>
            </w:r>
          </w:p>
          <w:p w14:paraId="0F1D7692" w14:textId="77777777" w:rsidR="00382145" w:rsidRPr="005C0168" w:rsidRDefault="00382145" w:rsidP="00376E47">
            <w:pPr>
              <w:pStyle w:val="DoEtabletext2018"/>
              <w:rPr>
                <w:rStyle w:val="Hyperlink"/>
                <w:color w:val="auto"/>
                <w:u w:val="none"/>
              </w:rPr>
            </w:pPr>
            <w:r>
              <w:t>Mulch, compost</w:t>
            </w:r>
          </w:p>
          <w:p w14:paraId="785A7D4D" w14:textId="77777777" w:rsidR="00382145" w:rsidRDefault="00382145" w:rsidP="00376E47">
            <w:pPr>
              <w:pStyle w:val="DoEtabletext2018"/>
              <w:rPr>
                <w:lang w:val="en-US"/>
              </w:rPr>
            </w:pPr>
            <w:r>
              <w:rPr>
                <w:lang w:val="en-US"/>
              </w:rPr>
              <w:t xml:space="preserve">Tools and journals </w:t>
            </w:r>
          </w:p>
          <w:p w14:paraId="4285F101" w14:textId="77777777" w:rsidR="00382145" w:rsidRDefault="00382145" w:rsidP="00376E47">
            <w:pPr>
              <w:pStyle w:val="DoEtabletext2018"/>
              <w:rPr>
                <w:lang w:val="en-US"/>
              </w:rPr>
            </w:pPr>
            <w:r>
              <w:rPr>
                <w:lang w:val="en-US"/>
              </w:rPr>
              <w:t>Soil pH test kit</w:t>
            </w:r>
          </w:p>
          <w:p w14:paraId="277B7AEC" w14:textId="77777777" w:rsidR="00382145" w:rsidRPr="00EF2270" w:rsidRDefault="00382145" w:rsidP="00376E47">
            <w:pPr>
              <w:pStyle w:val="DoEtabletext2018"/>
              <w:rPr>
                <w:rStyle w:val="DoEstrongemphasis2018"/>
                <w:b w:val="0"/>
                <w:lang w:val="en-US"/>
              </w:rPr>
            </w:pPr>
            <w:r>
              <w:rPr>
                <w:lang w:val="en-US"/>
              </w:rPr>
              <w:t xml:space="preserve">Book – Exploring soils by Samantha Grover </w:t>
            </w:r>
          </w:p>
        </w:tc>
      </w:tr>
      <w:tr w:rsidR="00382145" w:rsidRPr="00D817A1" w14:paraId="06C18A52"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FC4E161" w14:textId="77777777" w:rsidR="00382145" w:rsidRDefault="00382145" w:rsidP="00376E47">
            <w:pPr>
              <w:pStyle w:val="DoEtabletext2018"/>
              <w:rPr>
                <w:rStyle w:val="DoEstrongemphasis2018"/>
              </w:rPr>
            </w:pPr>
            <w:r>
              <w:rPr>
                <w:rStyle w:val="DoEstrongemphasis2018"/>
              </w:rPr>
              <w:t>Food preparation area</w:t>
            </w:r>
          </w:p>
          <w:p w14:paraId="4F072C24" w14:textId="77777777" w:rsidR="00382145" w:rsidRDefault="00382145" w:rsidP="00376E47">
            <w:r>
              <w:rPr>
                <w:noProof/>
              </w:rPr>
              <w:drawing>
                <wp:inline distT="0" distB="0" distL="0" distR="0" wp14:anchorId="3F9BBB65" wp14:editId="5470F32C">
                  <wp:extent cx="1045563" cy="1335741"/>
                  <wp:effectExtent l="0" t="0" r="0" b="0"/>
                  <wp:docPr id="10" name="Picture 10" descr="A drinking glass containing a frothy berry smoothie. On top is a strawberry, raspberry, two blueberries and a mint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04-13 08.43.53.png"/>
                          <pic:cNvPicPr/>
                        </pic:nvPicPr>
                        <pic:blipFill>
                          <a:blip r:embed="rId127" cstate="hqprint">
                            <a:extLst>
                              <a:ext uri="{28A0092B-C50C-407E-A947-70E740481C1C}">
                                <a14:useLocalDpi xmlns:a14="http://schemas.microsoft.com/office/drawing/2010/main"/>
                              </a:ext>
                            </a:extLst>
                          </a:blip>
                          <a:stretch>
                            <a:fillRect/>
                          </a:stretch>
                        </pic:blipFill>
                        <pic:spPr>
                          <a:xfrm>
                            <a:off x="0" y="0"/>
                            <a:ext cx="1059650" cy="1353737"/>
                          </a:xfrm>
                          <a:prstGeom prst="rect">
                            <a:avLst/>
                          </a:prstGeom>
                        </pic:spPr>
                      </pic:pic>
                    </a:graphicData>
                  </a:graphic>
                </wp:inline>
              </w:drawing>
            </w:r>
          </w:p>
          <w:p w14:paraId="61353C1D" w14:textId="77777777" w:rsidR="00382145" w:rsidRPr="00924984" w:rsidRDefault="00382145" w:rsidP="00376E47">
            <w:pPr>
              <w:pStyle w:val="DoEgraphics2018"/>
            </w:pPr>
            <w:r>
              <w:t>Berry s</w:t>
            </w:r>
            <w:r w:rsidRPr="00924984">
              <w:t>moothie</w:t>
            </w:r>
            <w:r>
              <w:t>.</w:t>
            </w:r>
            <w:r w:rsidRPr="00924984">
              <w:t xml:space="preserve"> </w:t>
            </w:r>
            <w:hyperlink r:id="rId128" w:history="1">
              <w:proofErr w:type="spellStart"/>
              <w:r w:rsidRPr="00924984">
                <w:rPr>
                  <w:rStyle w:val="Hyperlink"/>
                </w:rPr>
                <w:t>Pxhere</w:t>
              </w:r>
              <w:proofErr w:type="spellEnd"/>
            </w:hyperlink>
            <w:r>
              <w:rPr>
                <w:rStyle w:val="Hyperlink"/>
              </w:rPr>
              <w:t xml:space="preserve">. </w:t>
            </w:r>
            <w:r>
              <w:t>CC0</w:t>
            </w:r>
          </w:p>
        </w:tc>
        <w:tc>
          <w:tcPr>
            <w:tcW w:w="6887" w:type="dxa"/>
            <w:tcBorders>
              <w:top w:val="single" w:sz="4" w:space="0" w:color="707070"/>
              <w:left w:val="single" w:sz="4" w:space="0" w:color="707070"/>
              <w:bottom w:val="single" w:sz="4" w:space="0" w:color="707070"/>
              <w:right w:val="single" w:sz="4" w:space="0" w:color="707070"/>
            </w:tcBorders>
          </w:tcPr>
          <w:p w14:paraId="525018F9" w14:textId="77777777" w:rsidR="00382145" w:rsidRPr="0096286A" w:rsidRDefault="00382145" w:rsidP="00376E47">
            <w:pPr>
              <w:pStyle w:val="DoEtablelist1bullet2018"/>
              <w:numPr>
                <w:ilvl w:val="0"/>
                <w:numId w:val="0"/>
              </w:numPr>
              <w:rPr>
                <w:rStyle w:val="DoEstrongemphasis2018"/>
              </w:rPr>
            </w:pPr>
            <w:r w:rsidRPr="0096286A">
              <w:rPr>
                <w:rStyle w:val="DoEstrongemphasis2018"/>
              </w:rPr>
              <w:t xml:space="preserve">Make </w:t>
            </w:r>
            <w:r>
              <w:rPr>
                <w:rStyle w:val="DoEstrongemphasis2018"/>
              </w:rPr>
              <w:t>healthy smoothies</w:t>
            </w:r>
          </w:p>
          <w:p w14:paraId="65DAECA2" w14:textId="77777777" w:rsidR="00382145" w:rsidRDefault="00382145" w:rsidP="00376E47">
            <w:pPr>
              <w:pStyle w:val="DoEtablelist1bullet2018"/>
              <w:rPr>
                <w:shd w:val="clear" w:color="auto" w:fill="FFFFFF"/>
              </w:rPr>
            </w:pPr>
            <w:r>
              <w:rPr>
                <w:shd w:val="clear" w:color="auto" w:fill="FFFFFF"/>
              </w:rPr>
              <w:t>Harvest garden produce – pick mint, strawberries, kale, cucumber.</w:t>
            </w:r>
          </w:p>
          <w:p w14:paraId="1AB4FD70" w14:textId="77777777" w:rsidR="00382145" w:rsidRDefault="00382145" w:rsidP="00376E47">
            <w:pPr>
              <w:pStyle w:val="DoEtablelist1bullet2018"/>
            </w:pPr>
            <w:r>
              <w:t>Research smoothie recipes – form consensus on two or three recipes.</w:t>
            </w:r>
          </w:p>
          <w:p w14:paraId="2C6B6B75" w14:textId="77777777" w:rsidR="00382145" w:rsidRPr="00CE7EFC" w:rsidRDefault="00382145" w:rsidP="00376E47">
            <w:pPr>
              <w:pStyle w:val="DoEtablelist1bullet2018"/>
              <w:rPr>
                <w:shd w:val="clear" w:color="auto" w:fill="FFFFFF"/>
              </w:rPr>
            </w:pPr>
            <w:r>
              <w:rPr>
                <w:shd w:val="clear" w:color="auto" w:fill="FFFFFF"/>
              </w:rPr>
              <w:t xml:space="preserve">Analyse health benefits of recipes – recall recommended daily intakes. </w:t>
            </w:r>
          </w:p>
          <w:p w14:paraId="30064311" w14:textId="77777777" w:rsidR="00382145" w:rsidRDefault="00382145" w:rsidP="00376E47">
            <w:pPr>
              <w:pStyle w:val="DoEtablelist1bullet2018"/>
            </w:pPr>
            <w:r>
              <w:t>Notice country of origin labels on packaged ingredients.</w:t>
            </w:r>
          </w:p>
          <w:p w14:paraId="7B47BBAA" w14:textId="77777777" w:rsidR="00382145" w:rsidRDefault="00382145" w:rsidP="00376E47">
            <w:pPr>
              <w:pStyle w:val="DoEtablelist1bullet2018"/>
            </w:pPr>
            <w:r>
              <w:t>Prepare fresh fruit and vegetables</w:t>
            </w:r>
            <w:r w:rsidRPr="00F9629F">
              <w:t xml:space="preserve"> – </w:t>
            </w:r>
            <w:r>
              <w:t>students tear and cut produce.</w:t>
            </w:r>
          </w:p>
          <w:p w14:paraId="09F75675" w14:textId="77777777" w:rsidR="00382145" w:rsidRDefault="00382145" w:rsidP="00376E47">
            <w:pPr>
              <w:pStyle w:val="DoEtablelist1bullet2018"/>
            </w:pPr>
            <w:r>
              <w:t xml:space="preserve">Measure ingredients and blend smoothies – students add garnishes to present their smoothies and take ‘foodie’ photographs. </w:t>
            </w:r>
          </w:p>
          <w:p w14:paraId="70BC76FB" w14:textId="77777777" w:rsidR="00382145" w:rsidRPr="00F9629F" w:rsidRDefault="00382145" w:rsidP="00376E47">
            <w:pPr>
              <w:pStyle w:val="DoEtablelist1bullet2018"/>
            </w:pPr>
            <w:r>
              <w:t>Taste each smoothie – students taste and write a brief review of one.</w:t>
            </w:r>
          </w:p>
          <w:p w14:paraId="092D6908" w14:textId="77777777" w:rsidR="00382145" w:rsidRDefault="00382145" w:rsidP="00376E47">
            <w:pPr>
              <w:pStyle w:val="DoEtablelist1bullet2018"/>
              <w:rPr>
                <w:rStyle w:val="DoEstrongemphasis2018"/>
              </w:rPr>
            </w:pPr>
            <w:r w:rsidRPr="00925574">
              <w:rPr>
                <w:lang w:val="en-US"/>
              </w:rPr>
              <w:t xml:space="preserve">Compost organic waste – put waste in compost bin or worm farm. </w:t>
            </w:r>
          </w:p>
        </w:tc>
        <w:tc>
          <w:tcPr>
            <w:tcW w:w="1978" w:type="dxa"/>
            <w:tcBorders>
              <w:top w:val="single" w:sz="4" w:space="0" w:color="707070"/>
              <w:left w:val="single" w:sz="4" w:space="0" w:color="707070"/>
              <w:bottom w:val="single" w:sz="4" w:space="0" w:color="707070"/>
              <w:right w:val="single" w:sz="4" w:space="0" w:color="707070"/>
            </w:tcBorders>
          </w:tcPr>
          <w:p w14:paraId="2E231679" w14:textId="77777777" w:rsidR="00382145" w:rsidRDefault="00382145" w:rsidP="00376E47">
            <w:pPr>
              <w:pStyle w:val="DoEtabletext2018"/>
            </w:pPr>
            <w:hyperlink r:id="rId129" w:history="1">
              <w:r w:rsidRPr="0033500D">
                <w:rPr>
                  <w:rStyle w:val="Hyperlink"/>
                </w:rPr>
                <w:t>Five ways to make an even healthier smoothie</w:t>
              </w:r>
            </w:hyperlink>
            <w:r>
              <w:t>, Healthy Food Guide</w:t>
            </w:r>
          </w:p>
          <w:p w14:paraId="1321ED23" w14:textId="77777777" w:rsidR="00382145" w:rsidRDefault="00382145" w:rsidP="00376E47">
            <w:pPr>
              <w:pStyle w:val="DoEtabletext2018"/>
            </w:pPr>
            <w:r>
              <w:t xml:space="preserve">Smoothie ingredients </w:t>
            </w:r>
          </w:p>
          <w:p w14:paraId="17930EA4" w14:textId="77777777" w:rsidR="00382145" w:rsidRDefault="00382145" w:rsidP="00376E47">
            <w:pPr>
              <w:pStyle w:val="DoEtabletext2018"/>
            </w:pPr>
            <w:r>
              <w:t>Kitchen equipment</w:t>
            </w:r>
          </w:p>
          <w:p w14:paraId="7FA56285" w14:textId="77777777" w:rsidR="00382145" w:rsidRPr="0037079C" w:rsidRDefault="00382145" w:rsidP="00376E47">
            <w:pPr>
              <w:pStyle w:val="DoEtabletext2018"/>
              <w:rPr>
                <w:rStyle w:val="Hyperlink"/>
                <w:color w:val="auto"/>
                <w:u w:val="none"/>
              </w:rPr>
            </w:pPr>
            <w:r>
              <w:t>Blenders or ‘</w:t>
            </w:r>
            <w:proofErr w:type="spellStart"/>
            <w:r>
              <w:t>Nutribullets</w:t>
            </w:r>
            <w:proofErr w:type="spellEnd"/>
            <w:r>
              <w:t xml:space="preserve">’ </w:t>
            </w:r>
          </w:p>
        </w:tc>
      </w:tr>
    </w:tbl>
    <w:p w14:paraId="49E424F6" w14:textId="77777777" w:rsidR="00382145" w:rsidRDefault="00382145" w:rsidP="00382145">
      <w:pPr>
        <w:pStyle w:val="DoEheading32018"/>
      </w:pPr>
      <w:r>
        <w:lastRenderedPageBreak/>
        <w:t>2</w:t>
      </w:r>
      <w:r w:rsidRPr="000D40AB">
        <w:t>.</w:t>
      </w:r>
      <w:r>
        <w:t xml:space="preserve"> Plan garden planting</w:t>
      </w:r>
    </w:p>
    <w:p w14:paraId="506ABB8C" w14:textId="77777777" w:rsidR="00382145" w:rsidRPr="008B6819" w:rsidRDefault="00382145" w:rsidP="00382145">
      <w:pPr>
        <w:pStyle w:val="DoEbodytext2018"/>
        <w:rPr>
          <w:rStyle w:val="DoEstrongemphasis2018"/>
        </w:rPr>
      </w:pPr>
      <w:r>
        <w:rPr>
          <w:rStyle w:val="DoEstrongemphasis2018"/>
        </w:rPr>
        <w:t>What food plants can we grow at school?</w:t>
      </w:r>
    </w:p>
    <w:tbl>
      <w:tblPr>
        <w:tblW w:w="10762" w:type="dxa"/>
        <w:tblLook w:val="04A0" w:firstRow="1" w:lastRow="0" w:firstColumn="1" w:lastColumn="0" w:noHBand="0" w:noVBand="1"/>
      </w:tblPr>
      <w:tblGrid>
        <w:gridCol w:w="1897"/>
        <w:gridCol w:w="6887"/>
        <w:gridCol w:w="1978"/>
      </w:tblGrid>
      <w:tr w:rsidR="00382145" w14:paraId="4F16B3EC"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9A9BCF5"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FC2C756"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E662142" w14:textId="77777777" w:rsidR="00382145" w:rsidRDefault="00382145" w:rsidP="00376E47">
            <w:pPr>
              <w:pStyle w:val="DoEtableheading2018"/>
            </w:pPr>
            <w:r>
              <w:t>Resources</w:t>
            </w:r>
          </w:p>
        </w:tc>
      </w:tr>
      <w:tr w:rsidR="00382145" w:rsidRPr="007E7E0C" w14:paraId="7DA60D5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501417F"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0C3A7A09"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A685707" w14:textId="77777777" w:rsidR="00382145" w:rsidRPr="00BF7C80" w:rsidRDefault="00382145" w:rsidP="00376E47">
            <w:pPr>
              <w:pStyle w:val="DoEtabletext2018"/>
            </w:pPr>
            <w:r w:rsidRPr="00BF7C80">
              <w:t xml:space="preserve">ST2-2DP-T selects and uses materials, tools and equipment to develop solutions for a need or opportunity </w:t>
            </w:r>
          </w:p>
          <w:p w14:paraId="4FDF8461" w14:textId="77777777" w:rsidR="00382145" w:rsidRDefault="00382145" w:rsidP="00376E47">
            <w:pPr>
              <w:pStyle w:val="DoEtabletext2018"/>
              <w:rPr>
                <w:rStyle w:val="DoEstrongemphasis2018"/>
              </w:rPr>
            </w:pPr>
            <w:r>
              <w:rPr>
                <w:rStyle w:val="DoEstrongemphasis2018"/>
              </w:rPr>
              <w:t>English</w:t>
            </w:r>
          </w:p>
          <w:p w14:paraId="4CE6591A" w14:textId="77777777" w:rsidR="00382145" w:rsidRPr="002D24D3" w:rsidRDefault="00382145" w:rsidP="00376E47">
            <w:pPr>
              <w:pStyle w:val="DoEtabletext2018"/>
            </w:pPr>
            <w:r w:rsidRPr="002D24D3">
              <w:t xml:space="preserve">EN2-4A uses an increasing range of skills, strategies and knowledge to fluently read, view and comprehend a range of texts on increasingly challenging topics in different media and technologies </w:t>
            </w:r>
          </w:p>
          <w:p w14:paraId="3BF50872" w14:textId="77777777" w:rsidR="00382145" w:rsidRPr="007E7E0C" w:rsidRDefault="00382145" w:rsidP="00376E47">
            <w:pPr>
              <w:pStyle w:val="DoEtabletext2018"/>
              <w:rPr>
                <w:rStyle w:val="DoEstrongemphasis2018"/>
              </w:rPr>
            </w:pPr>
            <w:r>
              <w:rPr>
                <w:rStyle w:val="DoEstrongemphasis2018"/>
              </w:rPr>
              <w:t>Mathematics</w:t>
            </w:r>
          </w:p>
          <w:p w14:paraId="4251DAA0" w14:textId="77777777" w:rsidR="00382145" w:rsidRDefault="00382145" w:rsidP="00376E47">
            <w:pPr>
              <w:pStyle w:val="DoEtabletext2018"/>
            </w:pPr>
            <w:r w:rsidRPr="0098043E">
              <w:t>MA2-1WM</w:t>
            </w:r>
            <w:r w:rsidRPr="0098043E">
              <w:rPr>
                <w:rFonts w:hint="eastAsia"/>
              </w:rPr>
              <w:t xml:space="preserve"> </w:t>
            </w:r>
            <w:r w:rsidRPr="0098043E">
              <w:t xml:space="preserve">uses appropriate terminology to describe, and symbols to represent, mathematical ideas </w:t>
            </w:r>
          </w:p>
          <w:p w14:paraId="593D0477" w14:textId="77777777" w:rsidR="00382145" w:rsidRPr="002D24D3" w:rsidRDefault="00382145" w:rsidP="00376E47">
            <w:pPr>
              <w:pStyle w:val="DoEtabletext2018"/>
            </w:pPr>
            <w:r w:rsidRPr="002D24D3">
              <w:rPr>
                <w:rFonts w:hint="eastAsia"/>
              </w:rPr>
              <w:t xml:space="preserve">MA2-9MG measures, records, compares and estimates lengths, distances and perimeters in metres, centimetres and millimetres, and measures, compares and records temperatures </w:t>
            </w:r>
          </w:p>
          <w:p w14:paraId="14E128FE" w14:textId="77777777" w:rsidR="00382145" w:rsidRPr="00C656CD" w:rsidRDefault="00382145" w:rsidP="00376E47">
            <w:pPr>
              <w:pStyle w:val="DoEtabletext2018"/>
            </w:pPr>
            <w:r w:rsidRPr="0098043E">
              <w:t xml:space="preserve">MA2-17M uses simple maps and grids to represent position and follow routes, including using compass directions </w:t>
            </w:r>
          </w:p>
        </w:tc>
        <w:tc>
          <w:tcPr>
            <w:tcW w:w="1978" w:type="dxa"/>
            <w:tcBorders>
              <w:top w:val="single" w:sz="4" w:space="0" w:color="707070"/>
              <w:left w:val="single" w:sz="4" w:space="0" w:color="707070"/>
              <w:bottom w:val="single" w:sz="4" w:space="0" w:color="707070"/>
              <w:right w:val="single" w:sz="4" w:space="0" w:color="707070"/>
            </w:tcBorders>
          </w:tcPr>
          <w:p w14:paraId="1CEE50FF" w14:textId="77777777" w:rsidR="00382145" w:rsidRPr="007E7E0C" w:rsidRDefault="00382145" w:rsidP="00376E47">
            <w:pPr>
              <w:pStyle w:val="DoEbodytext2018"/>
              <w:rPr>
                <w:rStyle w:val="DoEstrongemphasis2018"/>
              </w:rPr>
            </w:pPr>
          </w:p>
        </w:tc>
      </w:tr>
      <w:tr w:rsidR="00382145" w:rsidRPr="007E7E0C" w14:paraId="375F80E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65BBAF8"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820A49E" w14:textId="77777777" w:rsidR="00382145" w:rsidRDefault="00382145" w:rsidP="00376E47">
            <w:pPr>
              <w:pStyle w:val="DoEtabletext2018"/>
              <w:rPr>
                <w:lang w:val="en-GB"/>
              </w:rPr>
            </w:pPr>
            <w:r>
              <w:rPr>
                <w:lang w:val="en-GB"/>
              </w:rPr>
              <w:t xml:space="preserve">For students to: </w:t>
            </w:r>
          </w:p>
          <w:p w14:paraId="47582A26" w14:textId="77777777" w:rsidR="00382145" w:rsidRDefault="00382145" w:rsidP="00376E47">
            <w:pPr>
              <w:pStyle w:val="DoEtablelist1bullet2018"/>
            </w:pPr>
            <w:r>
              <w:t>measure garden bed perimeters and plot plantings using a grid map</w:t>
            </w:r>
          </w:p>
          <w:p w14:paraId="1C55CB19" w14:textId="77777777" w:rsidR="00382145" w:rsidRDefault="00382145" w:rsidP="00376E47">
            <w:pPr>
              <w:pStyle w:val="DoEtablelist1bullet2018"/>
            </w:pPr>
            <w:r>
              <w:t>use an online planting guide to research plant requirements</w:t>
            </w:r>
          </w:p>
          <w:p w14:paraId="225D4903" w14:textId="77777777" w:rsidR="00382145" w:rsidRPr="007F23B4" w:rsidRDefault="00382145" w:rsidP="00376E47">
            <w:pPr>
              <w:pStyle w:val="DoEtablelist1bullet2018"/>
              <w:rPr>
                <w:rStyle w:val="DoEstrongemphasis2018"/>
                <w:b w:val="0"/>
              </w:rPr>
            </w:pPr>
            <w:r>
              <w:t xml:space="preserve">measure and plant seeds and seedlings into a garden bed. </w:t>
            </w:r>
          </w:p>
        </w:tc>
        <w:tc>
          <w:tcPr>
            <w:tcW w:w="1978" w:type="dxa"/>
            <w:tcBorders>
              <w:top w:val="single" w:sz="4" w:space="0" w:color="707070"/>
              <w:left w:val="single" w:sz="4" w:space="0" w:color="707070"/>
              <w:bottom w:val="single" w:sz="4" w:space="0" w:color="707070"/>
              <w:right w:val="single" w:sz="4" w:space="0" w:color="707070"/>
            </w:tcBorders>
          </w:tcPr>
          <w:p w14:paraId="6FC6C424" w14:textId="77777777" w:rsidR="00382145" w:rsidRPr="007E7E0C" w:rsidRDefault="00382145" w:rsidP="00376E47">
            <w:pPr>
              <w:pStyle w:val="DoEtabletext2018"/>
              <w:rPr>
                <w:rStyle w:val="DoEstrongemphasis2018"/>
              </w:rPr>
            </w:pPr>
          </w:p>
        </w:tc>
      </w:tr>
      <w:tr w:rsidR="00382145" w:rsidRPr="007E7E0C" w14:paraId="595B9D54"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5E1FB02" w14:textId="77777777" w:rsidR="00382145" w:rsidRDefault="00382145" w:rsidP="00376E47">
            <w:pPr>
              <w:pStyle w:val="DoEtabletext2018"/>
              <w:rPr>
                <w:rStyle w:val="DoEstrongemphasis2018"/>
              </w:rPr>
            </w:pPr>
            <w:r>
              <w:rPr>
                <w:rStyle w:val="DoEstrongemphasis2018"/>
              </w:rPr>
              <w:t>Indoor and outdoor learning spaces</w:t>
            </w:r>
          </w:p>
          <w:p w14:paraId="29675FAF" w14:textId="77777777" w:rsidR="00382145" w:rsidRDefault="00382145" w:rsidP="00376E47">
            <w:pPr>
              <w:pStyle w:val="DoEtabletext2018"/>
              <w:rPr>
                <w:rStyle w:val="DoEstrongemphasis2018"/>
              </w:rPr>
            </w:pPr>
            <w:r>
              <w:rPr>
                <w:b/>
                <w:noProof/>
              </w:rPr>
              <w:drawing>
                <wp:inline distT="0" distB="0" distL="0" distR="0" wp14:anchorId="0C2DC4E4" wp14:editId="52E71380">
                  <wp:extent cx="1061973" cy="1255059"/>
                  <wp:effectExtent l="0" t="0" r="5080" b="2540"/>
                  <wp:docPr id="14" name="Picture 14" descr="A child's hands are glasped together holding a seedling in a handful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edlings-3448883_1920.jpg"/>
                          <pic:cNvPicPr/>
                        </pic:nvPicPr>
                        <pic:blipFill>
                          <a:blip r:embed="rId130" cstate="hqprint">
                            <a:extLst>
                              <a:ext uri="{28A0092B-C50C-407E-A947-70E740481C1C}">
                                <a14:useLocalDpi xmlns:a14="http://schemas.microsoft.com/office/drawing/2010/main"/>
                              </a:ext>
                            </a:extLst>
                          </a:blip>
                          <a:stretch>
                            <a:fillRect/>
                          </a:stretch>
                        </pic:blipFill>
                        <pic:spPr>
                          <a:xfrm>
                            <a:off x="0" y="0"/>
                            <a:ext cx="1074087" cy="1269375"/>
                          </a:xfrm>
                          <a:prstGeom prst="rect">
                            <a:avLst/>
                          </a:prstGeom>
                        </pic:spPr>
                      </pic:pic>
                    </a:graphicData>
                  </a:graphic>
                </wp:inline>
              </w:drawing>
            </w:r>
          </w:p>
          <w:p w14:paraId="7DCE7BE3" w14:textId="77777777" w:rsidR="00382145" w:rsidRDefault="00382145" w:rsidP="00376E47">
            <w:pPr>
              <w:pStyle w:val="DoEtabletext2018"/>
              <w:rPr>
                <w:rStyle w:val="DoEstrongemphasis2018"/>
              </w:rPr>
            </w:pPr>
            <w:r>
              <w:t>Seedling ready for planting.</w:t>
            </w:r>
            <w:r w:rsidRPr="00211850">
              <w:t xml:space="preserve"> </w:t>
            </w:r>
            <w:hyperlink r:id="rId131" w:history="1">
              <w:proofErr w:type="spellStart"/>
              <w:r w:rsidRPr="00211850">
                <w:rPr>
                  <w:rStyle w:val="Hyperlink"/>
                </w:rPr>
                <w:t>Pixabay</w:t>
              </w:r>
              <w:proofErr w:type="spellEnd"/>
            </w:hyperlink>
            <w:r>
              <w:rPr>
                <w:rStyle w:val="Hyperlink"/>
              </w:rPr>
              <w:t>.</w:t>
            </w:r>
            <w:r w:rsidRPr="00211850">
              <w:t xml:space="preserve"> </w:t>
            </w:r>
            <w:r>
              <w:t>CC0</w:t>
            </w:r>
          </w:p>
        </w:tc>
        <w:tc>
          <w:tcPr>
            <w:tcW w:w="6887" w:type="dxa"/>
            <w:tcBorders>
              <w:top w:val="single" w:sz="4" w:space="0" w:color="707070"/>
              <w:left w:val="single" w:sz="4" w:space="0" w:color="707070"/>
              <w:bottom w:val="single" w:sz="4" w:space="0" w:color="707070"/>
              <w:right w:val="single" w:sz="4" w:space="0" w:color="707070"/>
            </w:tcBorders>
          </w:tcPr>
          <w:p w14:paraId="75739FF5" w14:textId="77777777" w:rsidR="00382145" w:rsidRPr="0096286A" w:rsidRDefault="00382145" w:rsidP="00376E47">
            <w:pPr>
              <w:pStyle w:val="DoEtablelist1bullet2018"/>
              <w:numPr>
                <w:ilvl w:val="0"/>
                <w:numId w:val="0"/>
              </w:numPr>
              <w:rPr>
                <w:rStyle w:val="DoEstrongemphasis2018"/>
              </w:rPr>
            </w:pPr>
            <w:r>
              <w:rPr>
                <w:rStyle w:val="DoEstrongemphasis2018"/>
              </w:rPr>
              <w:t>Plan kitchen garden planting</w:t>
            </w:r>
          </w:p>
          <w:p w14:paraId="6FCC7ACE" w14:textId="77777777" w:rsidR="00382145" w:rsidRPr="00A525E7" w:rsidRDefault="00382145" w:rsidP="00376E47">
            <w:pPr>
              <w:pStyle w:val="DoEtablelist1bullet2018"/>
              <w:rPr>
                <w:shd w:val="clear" w:color="auto" w:fill="FFFFFF"/>
              </w:rPr>
            </w:pPr>
            <w:r>
              <w:t xml:space="preserve">Share the picture book </w:t>
            </w:r>
            <w:proofErr w:type="gramStart"/>
            <w:r>
              <w:t>From</w:t>
            </w:r>
            <w:proofErr w:type="gramEnd"/>
            <w:r>
              <w:t xml:space="preserve"> patch to scratch – list the main steps in planning and preparing kitchen gardens.</w:t>
            </w:r>
          </w:p>
          <w:p w14:paraId="129013F8" w14:textId="77777777" w:rsidR="00382145" w:rsidRDefault="00382145" w:rsidP="00376E47">
            <w:pPr>
              <w:pStyle w:val="DoEtablelist1bullet2018"/>
              <w:rPr>
                <w:shd w:val="clear" w:color="auto" w:fill="FFFFFF"/>
              </w:rPr>
            </w:pPr>
            <w:r>
              <w:rPr>
                <w:shd w:val="clear" w:color="auto" w:fill="FFFFFF"/>
              </w:rPr>
              <w:t>Measure garden beds – students use tape measures to measure the class’s garden bed perimeters. Record dimensions on sketch maps.</w:t>
            </w:r>
          </w:p>
          <w:p w14:paraId="3C5AD08F" w14:textId="77777777" w:rsidR="00382145" w:rsidRDefault="00382145" w:rsidP="00376E47">
            <w:pPr>
              <w:pStyle w:val="DoEtablelist1bullet2018"/>
              <w:rPr>
                <w:shd w:val="clear" w:color="auto" w:fill="FFFFFF"/>
              </w:rPr>
            </w:pPr>
            <w:r>
              <w:rPr>
                <w:shd w:val="clear" w:color="auto" w:fill="FFFFFF"/>
              </w:rPr>
              <w:t xml:space="preserve">Nominate vegetables and herbs for planting from the </w:t>
            </w:r>
            <w:proofErr w:type="spellStart"/>
            <w:r>
              <w:rPr>
                <w:shd w:val="clear" w:color="auto" w:fill="FFFFFF"/>
              </w:rPr>
              <w:t>Gardenate</w:t>
            </w:r>
            <w:proofErr w:type="spellEnd"/>
            <w:r>
              <w:rPr>
                <w:shd w:val="clear" w:color="auto" w:fill="FFFFFF"/>
              </w:rPr>
              <w:t xml:space="preserve"> planting guide – ensure the correct climate zone is set and consider potential menus, spaces available and student choices.</w:t>
            </w:r>
          </w:p>
          <w:p w14:paraId="02FFD206" w14:textId="77777777" w:rsidR="00382145" w:rsidRDefault="00382145" w:rsidP="00376E47">
            <w:pPr>
              <w:pStyle w:val="DoEtablelist1bullet2018"/>
              <w:rPr>
                <w:shd w:val="clear" w:color="auto" w:fill="FFFFFF"/>
              </w:rPr>
            </w:pPr>
            <w:r>
              <w:rPr>
                <w:shd w:val="clear" w:color="auto" w:fill="FFFFFF"/>
              </w:rPr>
              <w:t xml:space="preserve">Research planting requirements – students use the </w:t>
            </w:r>
            <w:proofErr w:type="spellStart"/>
            <w:r>
              <w:rPr>
                <w:shd w:val="clear" w:color="auto" w:fill="FFFFFF"/>
              </w:rPr>
              <w:t>Gardenate</w:t>
            </w:r>
            <w:proofErr w:type="spellEnd"/>
            <w:r>
              <w:rPr>
                <w:shd w:val="clear" w:color="auto" w:fill="FFFFFF"/>
              </w:rPr>
              <w:t xml:space="preserve"> guide to record planting and growth information on the nominated plants.</w:t>
            </w:r>
          </w:p>
          <w:p w14:paraId="2B28DC04" w14:textId="77777777" w:rsidR="00382145" w:rsidRPr="00344407" w:rsidRDefault="00382145" w:rsidP="00376E47">
            <w:pPr>
              <w:pStyle w:val="DoEtablelist1bullet2018"/>
              <w:rPr>
                <w:shd w:val="clear" w:color="auto" w:fill="FFFFFF"/>
              </w:rPr>
            </w:pPr>
            <w:r>
              <w:t>Create a grid map of the garden beds – in teams, students use a legend to plot positions of plantings based on plant information. They verbally justify their decisions. Reach consensus on one planting map.</w:t>
            </w:r>
          </w:p>
        </w:tc>
        <w:tc>
          <w:tcPr>
            <w:tcW w:w="1978" w:type="dxa"/>
            <w:tcBorders>
              <w:top w:val="single" w:sz="4" w:space="0" w:color="707070"/>
              <w:left w:val="single" w:sz="4" w:space="0" w:color="707070"/>
              <w:bottom w:val="single" w:sz="4" w:space="0" w:color="707070"/>
              <w:right w:val="single" w:sz="4" w:space="0" w:color="707070"/>
            </w:tcBorders>
          </w:tcPr>
          <w:p w14:paraId="598D42E5" w14:textId="77777777" w:rsidR="00382145" w:rsidRDefault="00382145" w:rsidP="00376E47">
            <w:pPr>
              <w:pStyle w:val="DoEtabletext2018"/>
            </w:pPr>
            <w:hyperlink r:id="rId132" w:history="1">
              <w:proofErr w:type="spellStart"/>
              <w:r w:rsidRPr="00344407">
                <w:rPr>
                  <w:rStyle w:val="Hyperlink"/>
                </w:rPr>
                <w:t>Gardenate</w:t>
              </w:r>
              <w:proofErr w:type="spellEnd"/>
            </w:hyperlink>
            <w:r w:rsidRPr="00344407">
              <w:t xml:space="preserve"> – climate zones and planting guides</w:t>
            </w:r>
          </w:p>
          <w:p w14:paraId="1B4C39F0" w14:textId="77777777" w:rsidR="00382145" w:rsidRPr="00344407" w:rsidRDefault="00382145" w:rsidP="00376E47">
            <w:pPr>
              <w:pStyle w:val="DoEtabletext2018"/>
            </w:pPr>
            <w:hyperlink r:id="rId133" w:history="1">
              <w:r w:rsidRPr="0055633A">
                <w:rPr>
                  <w:rStyle w:val="Hyperlink"/>
                </w:rPr>
                <w:t>Australian climate zones</w:t>
              </w:r>
            </w:hyperlink>
            <w:r>
              <w:t xml:space="preserve">, </w:t>
            </w:r>
            <w:proofErr w:type="spellStart"/>
            <w:r>
              <w:t>YourHome</w:t>
            </w:r>
            <w:proofErr w:type="spellEnd"/>
          </w:p>
          <w:p w14:paraId="5657717F" w14:textId="77777777" w:rsidR="00382145" w:rsidRDefault="00382145" w:rsidP="00376E47">
            <w:pPr>
              <w:pStyle w:val="DoEtabletext2018"/>
            </w:pPr>
            <w:hyperlink r:id="rId134" w:history="1">
              <w:r w:rsidRPr="003D0B54">
                <w:rPr>
                  <w:rStyle w:val="Hyperlink"/>
                </w:rPr>
                <w:t>How does your garden grow?</w:t>
              </w:r>
            </w:hyperlink>
            <w:r w:rsidRPr="003D0B54">
              <w:t xml:space="preserve"> NSW Department of Education</w:t>
            </w:r>
            <w:r>
              <w:t xml:space="preserve"> (online student resource) </w:t>
            </w:r>
          </w:p>
          <w:p w14:paraId="73A9EFA6" w14:textId="77777777" w:rsidR="00382145" w:rsidRPr="003D0B54" w:rsidRDefault="00382145" w:rsidP="00376E47">
            <w:pPr>
              <w:pStyle w:val="DoEtabletext2018"/>
              <w:rPr>
                <w:rStyle w:val="DoEstrongemphasis2018"/>
                <w:b w:val="0"/>
              </w:rPr>
            </w:pPr>
            <w:r>
              <w:t>Book – A patch from scratch by Megan Forward</w:t>
            </w:r>
          </w:p>
        </w:tc>
      </w:tr>
      <w:tr w:rsidR="00382145" w:rsidRPr="00D817A1" w14:paraId="06B9F2F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AAF7A41" w14:textId="77777777" w:rsidR="00382145" w:rsidRDefault="00382145" w:rsidP="00376E47">
            <w:pPr>
              <w:pStyle w:val="DoEtabletext2018"/>
              <w:rPr>
                <w:rStyle w:val="DoEstrongemphasis2018"/>
              </w:rPr>
            </w:pPr>
            <w:r w:rsidRPr="00D817A1">
              <w:rPr>
                <w:rStyle w:val="DoEstrongemphasis2018"/>
              </w:rPr>
              <w:t>Outside garden activities</w:t>
            </w:r>
          </w:p>
          <w:p w14:paraId="28F1E82E" w14:textId="77777777" w:rsidR="00382145" w:rsidRDefault="00382145" w:rsidP="00376E47">
            <w:pPr>
              <w:pStyle w:val="DoEtabletext2018"/>
              <w:rPr>
                <w:rStyle w:val="DoEstrongemphasis2018"/>
              </w:rPr>
            </w:pPr>
          </w:p>
          <w:p w14:paraId="6364FB02" w14:textId="77777777" w:rsidR="00382145" w:rsidRPr="00211850" w:rsidRDefault="00382145" w:rsidP="00376E47">
            <w:pPr>
              <w:pStyle w:val="DoEgraphics2018"/>
            </w:pPr>
          </w:p>
        </w:tc>
        <w:tc>
          <w:tcPr>
            <w:tcW w:w="6887" w:type="dxa"/>
            <w:tcBorders>
              <w:top w:val="single" w:sz="4" w:space="0" w:color="707070"/>
              <w:left w:val="single" w:sz="4" w:space="0" w:color="707070"/>
              <w:bottom w:val="single" w:sz="4" w:space="0" w:color="707070"/>
              <w:right w:val="single" w:sz="4" w:space="0" w:color="707070"/>
            </w:tcBorders>
          </w:tcPr>
          <w:p w14:paraId="33FE74D0" w14:textId="77777777" w:rsidR="00382145" w:rsidRDefault="00382145" w:rsidP="00376E47">
            <w:pPr>
              <w:pStyle w:val="DoEtabletext2018"/>
              <w:rPr>
                <w:rStyle w:val="DoEstrongemphasis2018"/>
              </w:rPr>
            </w:pPr>
            <w:r>
              <w:rPr>
                <w:rStyle w:val="DoEstrongemphasis2018"/>
              </w:rPr>
              <w:t>Plant seeds and seedlings in garden beds</w:t>
            </w:r>
          </w:p>
          <w:p w14:paraId="43D4176B" w14:textId="77777777" w:rsidR="00382145" w:rsidRDefault="00382145" w:rsidP="00376E47">
            <w:pPr>
              <w:pStyle w:val="DoEtablelist1bullet2018"/>
              <w:rPr>
                <w:lang w:val="en-US"/>
              </w:rPr>
            </w:pPr>
            <w:r>
              <w:rPr>
                <w:lang w:val="en-US"/>
              </w:rPr>
              <w:t>Water the garden beds to wet the mulch and soil.</w:t>
            </w:r>
          </w:p>
          <w:p w14:paraId="3A934521" w14:textId="77777777" w:rsidR="00382145" w:rsidRPr="00B4534E" w:rsidRDefault="00382145" w:rsidP="00376E47">
            <w:pPr>
              <w:pStyle w:val="DoEtablelist1bullet2018"/>
              <w:rPr>
                <w:lang w:val="en-US"/>
              </w:rPr>
            </w:pPr>
            <w:r>
              <w:rPr>
                <w:lang w:val="en-US"/>
              </w:rPr>
              <w:t xml:space="preserve">Mark out </w:t>
            </w:r>
            <w:r w:rsidRPr="00B4534E">
              <w:rPr>
                <w:lang w:val="en-US"/>
              </w:rPr>
              <w:t xml:space="preserve">planting </w:t>
            </w:r>
            <w:r>
              <w:rPr>
                <w:lang w:val="en-US"/>
              </w:rPr>
              <w:t>zones as per maps.</w:t>
            </w:r>
          </w:p>
          <w:p w14:paraId="3ECFD3FC" w14:textId="77777777" w:rsidR="00382145" w:rsidRPr="0092235A" w:rsidRDefault="00382145" w:rsidP="00376E47">
            <w:pPr>
              <w:pStyle w:val="DoEtablelist1bullet2018"/>
              <w:rPr>
                <w:shd w:val="clear" w:color="auto" w:fill="FFFFFF"/>
              </w:rPr>
            </w:pPr>
            <w:r>
              <w:rPr>
                <w:lang w:val="en-US"/>
              </w:rPr>
              <w:t xml:space="preserve">Demonstrate planting procedure and safe use of gardening tools. </w:t>
            </w:r>
          </w:p>
          <w:p w14:paraId="460451F3" w14:textId="77777777" w:rsidR="00382145" w:rsidRPr="0092235A" w:rsidRDefault="00382145" w:rsidP="00376E47">
            <w:pPr>
              <w:pStyle w:val="DoEtablelist1bullet2018"/>
              <w:rPr>
                <w:shd w:val="clear" w:color="auto" w:fill="FFFFFF"/>
              </w:rPr>
            </w:pPr>
            <w:r>
              <w:rPr>
                <w:lang w:val="en-US"/>
              </w:rPr>
              <w:t>Plant seeds and seedlings as per planting map, measuring or estimating distances between plants.</w:t>
            </w:r>
          </w:p>
          <w:p w14:paraId="2EC8A43B" w14:textId="77777777" w:rsidR="00382145" w:rsidRPr="0092235A" w:rsidRDefault="00382145" w:rsidP="00376E47">
            <w:pPr>
              <w:pStyle w:val="DoEtablelist1bullet2018"/>
              <w:rPr>
                <w:shd w:val="clear" w:color="auto" w:fill="FFFFFF"/>
              </w:rPr>
            </w:pPr>
            <w:r>
              <w:rPr>
                <w:lang w:val="en-US"/>
              </w:rPr>
              <w:t>W</w:t>
            </w:r>
            <w:r w:rsidRPr="0092235A">
              <w:rPr>
                <w:lang w:val="en-US"/>
              </w:rPr>
              <w:t xml:space="preserve">ater each </w:t>
            </w:r>
            <w:r>
              <w:rPr>
                <w:lang w:val="en-US"/>
              </w:rPr>
              <w:t xml:space="preserve">plant </w:t>
            </w:r>
            <w:r w:rsidRPr="0092235A">
              <w:rPr>
                <w:lang w:val="en-US"/>
              </w:rPr>
              <w:t xml:space="preserve">with a watering can for 5 seconds. </w:t>
            </w:r>
          </w:p>
          <w:p w14:paraId="625133D0" w14:textId="77777777" w:rsidR="00382145" w:rsidRPr="00B3461A" w:rsidRDefault="00382145" w:rsidP="00376E47">
            <w:pPr>
              <w:pStyle w:val="DoEtablelist1bullet2018"/>
              <w:rPr>
                <w:shd w:val="clear" w:color="auto" w:fill="FFFFFF"/>
              </w:rPr>
            </w:pPr>
            <w:r>
              <w:rPr>
                <w:lang w:val="en-US"/>
              </w:rPr>
              <w:t xml:space="preserve">Install plant labels and install plant protection if needed. </w:t>
            </w:r>
          </w:p>
          <w:p w14:paraId="603D9E3C" w14:textId="77777777" w:rsidR="00382145" w:rsidRPr="00A525E7" w:rsidRDefault="00382145" w:rsidP="00376E47">
            <w:pPr>
              <w:pStyle w:val="DoEtablelist1bullet2018"/>
              <w:rPr>
                <w:color w:val="000000" w:themeColor="text1"/>
                <w:shd w:val="clear" w:color="auto" w:fill="FFFFFF"/>
              </w:rPr>
            </w:pPr>
            <w:r>
              <w:t>Record procedures and experiences in garden journals.</w:t>
            </w:r>
          </w:p>
        </w:tc>
        <w:tc>
          <w:tcPr>
            <w:tcW w:w="1978" w:type="dxa"/>
            <w:tcBorders>
              <w:top w:val="single" w:sz="4" w:space="0" w:color="707070"/>
              <w:left w:val="single" w:sz="4" w:space="0" w:color="707070"/>
              <w:bottom w:val="single" w:sz="4" w:space="0" w:color="707070"/>
              <w:right w:val="single" w:sz="4" w:space="0" w:color="707070"/>
            </w:tcBorders>
          </w:tcPr>
          <w:p w14:paraId="36EC3E50" w14:textId="77777777" w:rsidR="00382145" w:rsidRDefault="00382145" w:rsidP="00376E47">
            <w:pPr>
              <w:pStyle w:val="DoEtabletext2018"/>
            </w:pPr>
            <w:hyperlink r:id="rId135"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201F46BA" w14:textId="77777777" w:rsidR="00382145" w:rsidRPr="003D0B54" w:rsidRDefault="00382145" w:rsidP="00376E47">
            <w:pPr>
              <w:pStyle w:val="DoEtabletext2018"/>
              <w:rPr>
                <w:rStyle w:val="DoEstrongemphasis2018"/>
                <w:b w:val="0"/>
              </w:rPr>
            </w:pPr>
            <w:r w:rsidRPr="003D0B54">
              <w:rPr>
                <w:rStyle w:val="DoEstrongemphasis2018"/>
              </w:rPr>
              <w:t>Seeds</w:t>
            </w:r>
            <w:r>
              <w:rPr>
                <w:rStyle w:val="DoEstrongemphasis2018"/>
              </w:rPr>
              <w:t xml:space="preserve">, </w:t>
            </w:r>
            <w:r w:rsidRPr="003D0B54">
              <w:rPr>
                <w:rStyle w:val="DoEstrongemphasis2018"/>
              </w:rPr>
              <w:t xml:space="preserve">seedlings </w:t>
            </w:r>
          </w:p>
          <w:p w14:paraId="6AE901DE" w14:textId="77777777" w:rsidR="00382145" w:rsidRPr="003D0B54" w:rsidRDefault="00382145" w:rsidP="00376E47">
            <w:pPr>
              <w:pStyle w:val="DoEtabletext2018"/>
              <w:rPr>
                <w:rStyle w:val="DoEstrongemphasis2018"/>
                <w:b w:val="0"/>
              </w:rPr>
            </w:pPr>
            <w:r w:rsidRPr="003D0B54">
              <w:rPr>
                <w:rStyle w:val="DoEstrongemphasis2018"/>
              </w:rPr>
              <w:t>Gardening tools</w:t>
            </w:r>
          </w:p>
          <w:p w14:paraId="07F9999D" w14:textId="77777777" w:rsidR="00382145" w:rsidRDefault="00382145" w:rsidP="00376E47">
            <w:pPr>
              <w:pStyle w:val="DoEtabletext2018"/>
              <w:rPr>
                <w:lang w:val="en-US"/>
              </w:rPr>
            </w:pPr>
            <w:r w:rsidRPr="003D0B54">
              <w:rPr>
                <w:lang w:val="en-US"/>
              </w:rPr>
              <w:t>Garden journals</w:t>
            </w:r>
            <w:r>
              <w:rPr>
                <w:lang w:val="en-US"/>
              </w:rPr>
              <w:t xml:space="preserve"> </w:t>
            </w:r>
          </w:p>
          <w:p w14:paraId="0D86C82C" w14:textId="77777777" w:rsidR="00382145" w:rsidRPr="0015677F" w:rsidRDefault="00382145" w:rsidP="00376E47">
            <w:pPr>
              <w:pStyle w:val="DoEtabletext2018"/>
            </w:pPr>
          </w:p>
        </w:tc>
      </w:tr>
    </w:tbl>
    <w:p w14:paraId="26A9A872" w14:textId="77777777" w:rsidR="00382145" w:rsidRPr="00D426B5" w:rsidRDefault="00382145" w:rsidP="00382145">
      <w:pPr>
        <w:pStyle w:val="DoEheading32018"/>
        <w:rPr>
          <w:rStyle w:val="DoEstrongemphasis2018"/>
          <w:b w:val="0"/>
        </w:rPr>
      </w:pPr>
      <w:r w:rsidRPr="00D426B5">
        <w:lastRenderedPageBreak/>
        <w:t xml:space="preserve">3. </w:t>
      </w:r>
      <w:r w:rsidRPr="00382145">
        <w:t>Prepare BBQ vegetable skewers</w:t>
      </w:r>
    </w:p>
    <w:p w14:paraId="55AFED49" w14:textId="77777777" w:rsidR="00382145" w:rsidRPr="00D426B5" w:rsidRDefault="00382145" w:rsidP="00382145">
      <w:pPr>
        <w:pStyle w:val="DoEbodytext2018"/>
        <w:rPr>
          <w:rStyle w:val="DoEstrongemphasis2018"/>
        </w:rPr>
      </w:pPr>
      <w:r w:rsidRPr="00D426B5">
        <w:rPr>
          <w:rStyle w:val="DoEstrongemphasis2018"/>
        </w:rPr>
        <w:t xml:space="preserve">How do we </w:t>
      </w:r>
      <w:r>
        <w:rPr>
          <w:rStyle w:val="DoEstrongemphasis2018"/>
        </w:rPr>
        <w:t>prepare</w:t>
      </w:r>
      <w:r w:rsidRPr="00D426B5">
        <w:rPr>
          <w:rStyle w:val="DoEstrongemphasis2018"/>
        </w:rPr>
        <w:t xml:space="preserve"> a vegetable skewer? How do we care for plants?</w:t>
      </w:r>
    </w:p>
    <w:tbl>
      <w:tblPr>
        <w:tblW w:w="10762" w:type="dxa"/>
        <w:tblLook w:val="04A0" w:firstRow="1" w:lastRow="0" w:firstColumn="1" w:lastColumn="0" w:noHBand="0" w:noVBand="1"/>
      </w:tblPr>
      <w:tblGrid>
        <w:gridCol w:w="1897"/>
        <w:gridCol w:w="6887"/>
        <w:gridCol w:w="1978"/>
      </w:tblGrid>
      <w:tr w:rsidR="00382145" w14:paraId="10886DC4"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92EFB7C"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A72A873"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BB52CE7" w14:textId="77777777" w:rsidR="00382145" w:rsidRDefault="00382145" w:rsidP="00376E47">
            <w:pPr>
              <w:pStyle w:val="DoEtableheading2018"/>
            </w:pPr>
            <w:r>
              <w:t>Resources</w:t>
            </w:r>
          </w:p>
        </w:tc>
      </w:tr>
      <w:tr w:rsidR="00382145" w:rsidRPr="007E7E0C" w14:paraId="143E8485"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CE7B57E"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02A92F1"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C53FE2B" w14:textId="77777777" w:rsidR="00382145" w:rsidRPr="00BF7C80" w:rsidRDefault="00382145" w:rsidP="00376E47">
            <w:pPr>
              <w:pStyle w:val="DoEtabletext2018"/>
            </w:pPr>
            <w:r w:rsidRPr="00BF7C80">
              <w:t xml:space="preserve">ST2-2DP-T selects and uses materials, tools and equipment to develop solutions for a need or opportunity </w:t>
            </w:r>
          </w:p>
          <w:p w14:paraId="7D4A908F" w14:textId="77777777" w:rsidR="00382145" w:rsidRDefault="00382145" w:rsidP="00376E47">
            <w:pPr>
              <w:pStyle w:val="DoEtabletext2018"/>
              <w:rPr>
                <w:rStyle w:val="DoEstrongemphasis2018"/>
              </w:rPr>
            </w:pPr>
            <w:r w:rsidRPr="007E7E0C">
              <w:rPr>
                <w:rStyle w:val="DoEstrongemphasis2018"/>
              </w:rPr>
              <w:t>PDHPE</w:t>
            </w:r>
          </w:p>
          <w:p w14:paraId="3098AF18" w14:textId="77777777" w:rsidR="00382145" w:rsidRDefault="00382145" w:rsidP="00376E47">
            <w:pPr>
              <w:pStyle w:val="DoEtabletext2018"/>
            </w:pPr>
            <w:r w:rsidRPr="00DD49E8">
              <w:t xml:space="preserve">PD2-7 describes strategies to make home and school healthy, safe and physically active spaces </w:t>
            </w:r>
          </w:p>
          <w:p w14:paraId="6C81E9FB" w14:textId="77777777" w:rsidR="00382145" w:rsidRPr="0082598C" w:rsidRDefault="00382145" w:rsidP="00376E47">
            <w:pPr>
              <w:pStyle w:val="DoEtabletext2018"/>
              <w:rPr>
                <w:rStyle w:val="DoEstrongemphasis2018"/>
              </w:rPr>
            </w:pPr>
            <w:r w:rsidRPr="0082598C">
              <w:rPr>
                <w:rStyle w:val="DoEstrongemphasis2018"/>
              </w:rPr>
              <w:t>English</w:t>
            </w:r>
          </w:p>
          <w:p w14:paraId="4EFA4036" w14:textId="77777777" w:rsidR="00382145" w:rsidRPr="00C656CD" w:rsidRDefault="00382145" w:rsidP="00376E47">
            <w:pPr>
              <w:pStyle w:val="DoEtabletext2018"/>
            </w:pPr>
            <w:r w:rsidRPr="0082598C">
              <w:t xml:space="preserve">EN2-1A communicates in a range of informal and formal contexts by adopting a range of roles in group, classroom, school and community contexts </w:t>
            </w:r>
          </w:p>
        </w:tc>
        <w:tc>
          <w:tcPr>
            <w:tcW w:w="1978" w:type="dxa"/>
            <w:tcBorders>
              <w:top w:val="single" w:sz="4" w:space="0" w:color="707070"/>
              <w:left w:val="single" w:sz="4" w:space="0" w:color="707070"/>
              <w:bottom w:val="single" w:sz="4" w:space="0" w:color="707070"/>
              <w:right w:val="single" w:sz="4" w:space="0" w:color="707070"/>
            </w:tcBorders>
          </w:tcPr>
          <w:p w14:paraId="717E4589" w14:textId="77777777" w:rsidR="00382145" w:rsidRPr="007E7E0C" w:rsidRDefault="00382145" w:rsidP="00376E47">
            <w:pPr>
              <w:pStyle w:val="DoEtabletext2018"/>
              <w:rPr>
                <w:rStyle w:val="DoEstrongemphasis2018"/>
              </w:rPr>
            </w:pPr>
          </w:p>
        </w:tc>
      </w:tr>
      <w:tr w:rsidR="00382145" w:rsidRPr="007E7E0C" w14:paraId="1C39A92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D6E9D96"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7A050F8" w14:textId="77777777" w:rsidR="00382145" w:rsidRPr="00A2239C" w:rsidRDefault="00382145" w:rsidP="00376E47">
            <w:pPr>
              <w:pStyle w:val="DoEtabletext2018"/>
              <w:rPr>
                <w:lang w:val="en-US"/>
              </w:rPr>
            </w:pPr>
            <w:r w:rsidRPr="00A2239C">
              <w:rPr>
                <w:lang w:val="en-US"/>
              </w:rPr>
              <w:t>For students to:</w:t>
            </w:r>
          </w:p>
          <w:p w14:paraId="3C4F0CE4" w14:textId="77777777" w:rsidR="00382145" w:rsidRDefault="00382145" w:rsidP="00376E47">
            <w:pPr>
              <w:pStyle w:val="DoEtablelist1bullet2018"/>
            </w:pPr>
            <w:r>
              <w:t xml:space="preserve">prepare and cook a vegetable skewer as </w:t>
            </w:r>
            <w:r w:rsidRPr="00A2239C">
              <w:t xml:space="preserve">a healthy </w:t>
            </w:r>
            <w:r>
              <w:t>and nutritious vegetarian snack</w:t>
            </w:r>
          </w:p>
          <w:p w14:paraId="3FAE55A7" w14:textId="77777777" w:rsidR="00382145" w:rsidRPr="00A2239C" w:rsidRDefault="00382145" w:rsidP="00376E47">
            <w:pPr>
              <w:pStyle w:val="DoEtablelist1bullet2018"/>
            </w:pPr>
            <w:r>
              <w:t>consolidate</w:t>
            </w:r>
            <w:r w:rsidRPr="00A2239C">
              <w:t xml:space="preserve"> understandings of food groups and ‘rainbow’ eating </w:t>
            </w:r>
          </w:p>
          <w:p w14:paraId="1E18C4CE" w14:textId="77777777" w:rsidR="00382145" w:rsidRPr="002A6F00"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3742E435" w14:textId="77777777" w:rsidR="00382145" w:rsidRPr="007E7E0C" w:rsidRDefault="00382145" w:rsidP="00376E47">
            <w:pPr>
              <w:pStyle w:val="DoEtabletext2018"/>
              <w:rPr>
                <w:rStyle w:val="DoEstrongemphasis2018"/>
              </w:rPr>
            </w:pPr>
          </w:p>
        </w:tc>
      </w:tr>
      <w:tr w:rsidR="00382145" w:rsidRPr="00D817A1" w14:paraId="75D6829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B1A5C0F" w14:textId="77777777" w:rsidR="00382145" w:rsidRDefault="00382145" w:rsidP="00376E47">
            <w:pPr>
              <w:pStyle w:val="DoEtabletext2018"/>
              <w:rPr>
                <w:rStyle w:val="DoEstrongemphasis2018"/>
              </w:rPr>
            </w:pPr>
            <w:r w:rsidRPr="00D817A1">
              <w:rPr>
                <w:rStyle w:val="DoEstrongemphasis2018"/>
              </w:rPr>
              <w:t>Outside garden activities</w:t>
            </w:r>
          </w:p>
          <w:p w14:paraId="6D4A9C10" w14:textId="77777777" w:rsidR="00382145" w:rsidRDefault="00382145" w:rsidP="00376E47">
            <w:pPr>
              <w:pStyle w:val="DoEtabletext2018"/>
              <w:rPr>
                <w:rStyle w:val="DoEstrongemphasis2018"/>
              </w:rPr>
            </w:pPr>
          </w:p>
          <w:p w14:paraId="62521250"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019574B0" w14:textId="77777777" w:rsidR="00382145" w:rsidRDefault="00382145" w:rsidP="00376E47">
            <w:pPr>
              <w:pStyle w:val="DoEtabletext2018"/>
              <w:rPr>
                <w:rStyle w:val="DoEstrongemphasis2018"/>
              </w:rPr>
            </w:pPr>
            <w:r>
              <w:rPr>
                <w:rStyle w:val="DoEstrongemphasis2018"/>
              </w:rPr>
              <w:t xml:space="preserve">Care for the garden </w:t>
            </w:r>
          </w:p>
          <w:p w14:paraId="5DAA2D72" w14:textId="77777777" w:rsidR="00382145" w:rsidRPr="00A00C26" w:rsidRDefault="00382145" w:rsidP="00376E47">
            <w:pPr>
              <w:pStyle w:val="DoEtablelist1bullet2018"/>
            </w:pPr>
            <w:r w:rsidRPr="00A00C26">
              <w:t>Water each seedling with a watering can for 5 seconds.</w:t>
            </w:r>
          </w:p>
          <w:p w14:paraId="649E6061" w14:textId="77777777" w:rsidR="00382145" w:rsidRDefault="00382145" w:rsidP="00376E47">
            <w:pPr>
              <w:pStyle w:val="DoEtablelist1bullet2018"/>
            </w:pPr>
            <w:r>
              <w:t>Observe changes in seedlings.</w:t>
            </w:r>
          </w:p>
          <w:p w14:paraId="2AE4591C" w14:textId="77777777" w:rsidR="00382145" w:rsidRPr="00A00C26" w:rsidRDefault="00382145" w:rsidP="00376E47">
            <w:pPr>
              <w:pStyle w:val="DoEtablelist1bullet2018"/>
            </w:pPr>
            <w:r w:rsidRPr="00A00C26">
              <w:t>Gently remove any weeds from the garden.</w:t>
            </w:r>
          </w:p>
          <w:p w14:paraId="153B41EB" w14:textId="77777777" w:rsidR="00382145" w:rsidRDefault="00382145" w:rsidP="00376E47">
            <w:pPr>
              <w:pStyle w:val="DoEtablelist1bullet2018"/>
            </w:pPr>
            <w:r w:rsidRPr="00A00C26">
              <w:t>Look for invertebrates using the garden</w:t>
            </w:r>
            <w:r>
              <w:t xml:space="preserve"> and manage pest species.</w:t>
            </w:r>
            <w:r w:rsidRPr="00A00C26">
              <w:t xml:space="preserve"> </w:t>
            </w:r>
          </w:p>
          <w:p w14:paraId="1D5C976F" w14:textId="77777777" w:rsidR="00382145" w:rsidRPr="00C77E58" w:rsidRDefault="00382145" w:rsidP="00376E47">
            <w:pPr>
              <w:pStyle w:val="DoEtablelist1bullet2018"/>
              <w:rPr>
                <w:color w:val="000000" w:themeColor="text1"/>
                <w:shd w:val="clear" w:color="auto" w:fill="FFFFFF"/>
              </w:rPr>
            </w:pPr>
            <w:r w:rsidRPr="00A00C26">
              <w:t xml:space="preserve">Record </w:t>
            </w:r>
            <w:r>
              <w:t>observations and procedures in garden journals.</w:t>
            </w:r>
          </w:p>
        </w:tc>
        <w:tc>
          <w:tcPr>
            <w:tcW w:w="1978" w:type="dxa"/>
            <w:tcBorders>
              <w:top w:val="single" w:sz="4" w:space="0" w:color="707070"/>
              <w:left w:val="single" w:sz="4" w:space="0" w:color="707070"/>
              <w:bottom w:val="single" w:sz="4" w:space="0" w:color="707070"/>
              <w:right w:val="single" w:sz="4" w:space="0" w:color="707070"/>
            </w:tcBorders>
          </w:tcPr>
          <w:p w14:paraId="042A469C" w14:textId="77777777" w:rsidR="00382145" w:rsidRDefault="00382145" w:rsidP="00376E47">
            <w:pPr>
              <w:pStyle w:val="DoEtabletext2018"/>
            </w:pPr>
            <w:hyperlink r:id="rId136"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64E37482" w14:textId="77777777" w:rsidR="00382145" w:rsidRDefault="00382145" w:rsidP="00376E47">
            <w:pPr>
              <w:pStyle w:val="DoEtabletext2018"/>
              <w:rPr>
                <w:rStyle w:val="DoEstrongemphasis2018"/>
                <w:b w:val="0"/>
              </w:rPr>
            </w:pPr>
            <w:r>
              <w:rPr>
                <w:rStyle w:val="DoEstrongemphasis2018"/>
              </w:rPr>
              <w:t>Gardening tools</w:t>
            </w:r>
          </w:p>
          <w:p w14:paraId="04F99505" w14:textId="77777777" w:rsidR="00382145" w:rsidRPr="00487AF3" w:rsidRDefault="00382145" w:rsidP="00376E47">
            <w:pPr>
              <w:pStyle w:val="DoEtabletext2018"/>
              <w:rPr>
                <w:rStyle w:val="DoEstrongemphasis2018"/>
                <w:b w:val="0"/>
                <w:lang w:val="en-US"/>
              </w:rPr>
            </w:pPr>
            <w:r>
              <w:rPr>
                <w:lang w:val="en-US"/>
              </w:rPr>
              <w:t xml:space="preserve">Garden journals </w:t>
            </w:r>
          </w:p>
        </w:tc>
      </w:tr>
      <w:tr w:rsidR="00382145" w:rsidRPr="00D817A1" w14:paraId="29C5E68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15D7170" w14:textId="77777777" w:rsidR="00382145" w:rsidRDefault="00382145" w:rsidP="00376E47">
            <w:pPr>
              <w:pStyle w:val="DoEtabletext2018"/>
              <w:rPr>
                <w:rStyle w:val="DoEstrongemphasis2018"/>
              </w:rPr>
            </w:pPr>
            <w:r>
              <w:rPr>
                <w:rStyle w:val="DoEstrongemphasis2018"/>
              </w:rPr>
              <w:t>Food preparation area</w:t>
            </w:r>
          </w:p>
          <w:p w14:paraId="38D5BCB7" w14:textId="77777777" w:rsidR="00382145" w:rsidRDefault="00382145" w:rsidP="00376E47">
            <w:pPr>
              <w:pStyle w:val="DoEtabletext2018"/>
              <w:rPr>
                <w:rStyle w:val="DoEstrongemphasis2018"/>
              </w:rPr>
            </w:pPr>
            <w:r>
              <w:rPr>
                <w:b/>
                <w:noProof/>
              </w:rPr>
              <w:drawing>
                <wp:inline distT="0" distB="0" distL="0" distR="0" wp14:anchorId="05E409F1" wp14:editId="185E205F">
                  <wp:extent cx="1059996" cy="1389529"/>
                  <wp:effectExtent l="0" t="0" r="0" b="0"/>
                  <wp:docPr id="17" name="Picture 17" descr="Slices of vegetables threaded onto a skewer for cooking. Vegetables are capsicum, zucchini, red onion, cherry tomato, mushroom. The garnish is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egetable-skewer-3317055_1920.jpg"/>
                          <pic:cNvPicPr/>
                        </pic:nvPicPr>
                        <pic:blipFill>
                          <a:blip r:embed="rId137" cstate="hqprint">
                            <a:extLst>
                              <a:ext uri="{28A0092B-C50C-407E-A947-70E740481C1C}">
                                <a14:useLocalDpi xmlns:a14="http://schemas.microsoft.com/office/drawing/2010/main"/>
                              </a:ext>
                            </a:extLst>
                          </a:blip>
                          <a:stretch>
                            <a:fillRect/>
                          </a:stretch>
                        </pic:blipFill>
                        <pic:spPr>
                          <a:xfrm>
                            <a:off x="0" y="0"/>
                            <a:ext cx="1074390" cy="1408398"/>
                          </a:xfrm>
                          <a:prstGeom prst="rect">
                            <a:avLst/>
                          </a:prstGeom>
                        </pic:spPr>
                      </pic:pic>
                    </a:graphicData>
                  </a:graphic>
                </wp:inline>
              </w:drawing>
            </w:r>
          </w:p>
          <w:p w14:paraId="7AB588F3" w14:textId="77777777" w:rsidR="00382145" w:rsidRDefault="00382145" w:rsidP="00376E47">
            <w:pPr>
              <w:pStyle w:val="DoEgraphics2018"/>
            </w:pPr>
            <w:r>
              <w:t>Vegetable</w:t>
            </w:r>
            <w:r w:rsidRPr="00B5599E">
              <w:t xml:space="preserve"> skewers ready to cook</w:t>
            </w:r>
            <w:r>
              <w:t>.</w:t>
            </w:r>
            <w:r w:rsidRPr="00B5599E">
              <w:t xml:space="preserve"> </w:t>
            </w:r>
            <w:hyperlink r:id="rId138" w:history="1">
              <w:proofErr w:type="spellStart"/>
              <w:r w:rsidRPr="00B5599E">
                <w:rPr>
                  <w:rStyle w:val="Hyperlink"/>
                </w:rPr>
                <w:t>Pixabay</w:t>
              </w:r>
              <w:proofErr w:type="spellEnd"/>
            </w:hyperlink>
            <w:r>
              <w:rPr>
                <w:rStyle w:val="Hyperlink"/>
              </w:rPr>
              <w:t>.</w:t>
            </w:r>
            <w:r w:rsidRPr="00B5599E">
              <w:t xml:space="preserve"> </w:t>
            </w:r>
            <w:r>
              <w:t>CC0</w:t>
            </w:r>
          </w:p>
          <w:p w14:paraId="2153D5A1" w14:textId="77777777" w:rsidR="00382145" w:rsidRPr="00B5599E" w:rsidRDefault="00382145" w:rsidP="00376E47">
            <w:pPr>
              <w:pStyle w:val="DoEgraphics2018"/>
            </w:pPr>
          </w:p>
        </w:tc>
        <w:tc>
          <w:tcPr>
            <w:tcW w:w="6887" w:type="dxa"/>
            <w:tcBorders>
              <w:top w:val="single" w:sz="4" w:space="0" w:color="707070"/>
              <w:left w:val="single" w:sz="4" w:space="0" w:color="707070"/>
              <w:bottom w:val="single" w:sz="4" w:space="0" w:color="707070"/>
              <w:right w:val="single" w:sz="4" w:space="0" w:color="707070"/>
            </w:tcBorders>
          </w:tcPr>
          <w:p w14:paraId="28374500"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w:t>
            </w:r>
            <w:r>
              <w:rPr>
                <w:rStyle w:val="DoEstrongemphasis2018"/>
              </w:rPr>
              <w:t>BBQ vegetable skewers</w:t>
            </w:r>
          </w:p>
          <w:p w14:paraId="6B5EDDB9" w14:textId="77777777" w:rsidR="00382145" w:rsidRDefault="00382145" w:rsidP="00376E47">
            <w:pPr>
              <w:pStyle w:val="DoEtablelist1bullet2018"/>
              <w:rPr>
                <w:shd w:val="clear" w:color="auto" w:fill="FFFFFF"/>
              </w:rPr>
            </w:pPr>
            <w:r>
              <w:rPr>
                <w:shd w:val="clear" w:color="auto" w:fill="FFFFFF"/>
              </w:rPr>
              <w:t>Harvest garden produce – pick tomatoes, zucchini, basil, oregano.</w:t>
            </w:r>
          </w:p>
          <w:p w14:paraId="316D0269" w14:textId="77777777" w:rsidR="00382145" w:rsidRDefault="00382145" w:rsidP="00376E47">
            <w:pPr>
              <w:pStyle w:val="DoEtablelist1bullet2018"/>
              <w:rPr>
                <w:shd w:val="clear" w:color="auto" w:fill="FFFFFF"/>
              </w:rPr>
            </w:pPr>
            <w:r>
              <w:rPr>
                <w:shd w:val="clear" w:color="auto" w:fill="FFFFFF"/>
              </w:rPr>
              <w:t xml:space="preserve">Name the vegetables and ingredients – explain the sources of haloumi and tofu </w:t>
            </w:r>
            <w:r>
              <w:rPr>
                <w:shd w:val="clear" w:color="auto" w:fill="FFFFFF"/>
              </w:rPr>
              <w:softHyphen/>
              <w:t xml:space="preserve">– both examples of foods in different states – tofu being soybean curd and haloumi a cheese. Identify the food groups.  </w:t>
            </w:r>
          </w:p>
          <w:p w14:paraId="3E0247E4" w14:textId="77777777" w:rsidR="00382145" w:rsidRPr="00CE7EFC" w:rsidRDefault="00382145" w:rsidP="00376E47">
            <w:pPr>
              <w:pStyle w:val="DoEtablelist1bullet2018"/>
              <w:rPr>
                <w:shd w:val="clear" w:color="auto" w:fill="FFFFFF"/>
              </w:rPr>
            </w:pPr>
            <w:r>
              <w:rPr>
                <w:shd w:val="clear" w:color="auto" w:fill="FFFFFF"/>
              </w:rPr>
              <w:t xml:space="preserve">Recall the health benefits of rainbow eating. </w:t>
            </w:r>
          </w:p>
          <w:p w14:paraId="788CD62F" w14:textId="77777777" w:rsidR="00382145" w:rsidRDefault="00382145" w:rsidP="00376E47">
            <w:pPr>
              <w:pStyle w:val="DoEtablelist1bullet2018"/>
            </w:pPr>
            <w:r>
              <w:t>Prepare vegetables</w:t>
            </w:r>
            <w:r w:rsidRPr="00F9629F">
              <w:t xml:space="preserve"> – </w:t>
            </w:r>
            <w:r>
              <w:t>students cut herbs with scissors and soft vegetables with dinner knives (if not trained in knife use).</w:t>
            </w:r>
          </w:p>
          <w:p w14:paraId="4E01B98B" w14:textId="77777777" w:rsidR="00382145" w:rsidRDefault="00382145" w:rsidP="00376E47">
            <w:pPr>
              <w:pStyle w:val="DoEtablelist1bullet2018"/>
            </w:pPr>
            <w:r>
              <w:t xml:space="preserve">Thread skewers </w:t>
            </w:r>
            <w:r>
              <w:softHyphen/>
              <w:t>– students order the ingredients for visual appeal.</w:t>
            </w:r>
          </w:p>
          <w:p w14:paraId="3337D5B3" w14:textId="77777777" w:rsidR="00382145" w:rsidRDefault="00382145" w:rsidP="00376E47">
            <w:pPr>
              <w:pStyle w:val="DoEtablelist1bullet2018"/>
            </w:pPr>
            <w:r>
              <w:t>Brush skewers with olive oil then cook – on a BBQ, grill or between baking paper in a sandwich press.</w:t>
            </w:r>
          </w:p>
          <w:p w14:paraId="000E0375" w14:textId="77777777" w:rsidR="00382145" w:rsidRDefault="00382145" w:rsidP="00376E47">
            <w:pPr>
              <w:pStyle w:val="DoEtablelist1bullet2018"/>
            </w:pPr>
            <w:r>
              <w:t>Plate up and garnish – students then photograph the cooked skewers.</w:t>
            </w:r>
          </w:p>
          <w:p w14:paraId="34A7414C" w14:textId="77777777" w:rsidR="00382145" w:rsidRPr="00F9629F" w:rsidRDefault="00382145" w:rsidP="00376E47">
            <w:pPr>
              <w:pStyle w:val="DoEtablelist1bullet2018"/>
            </w:pPr>
            <w:r>
              <w:t xml:space="preserve">Share and eat skewers – </w:t>
            </w:r>
            <w:r>
              <w:rPr>
                <w:shd w:val="clear" w:color="auto" w:fill="FFFFFF"/>
              </w:rPr>
              <w:t>students eat their vegetable skewers mindfully, reflecting on the combination of flavours and textures.</w:t>
            </w:r>
          </w:p>
          <w:p w14:paraId="0F80D762" w14:textId="77777777" w:rsidR="00382145" w:rsidRPr="0082598C" w:rsidRDefault="00382145" w:rsidP="00376E47">
            <w:pPr>
              <w:pStyle w:val="DoEtablelist1bullet2018"/>
              <w:rPr>
                <w:b/>
              </w:rPr>
            </w:pPr>
            <w:r w:rsidRPr="00925574">
              <w:rPr>
                <w:lang w:val="en-US"/>
              </w:rPr>
              <w:t xml:space="preserve">Compost organic waste – put </w:t>
            </w:r>
            <w:r>
              <w:rPr>
                <w:lang w:val="en-US"/>
              </w:rPr>
              <w:t xml:space="preserve">used skewers and organic </w:t>
            </w:r>
            <w:r w:rsidRPr="00925574">
              <w:rPr>
                <w:lang w:val="en-US"/>
              </w:rPr>
              <w:t xml:space="preserve">waste in </w:t>
            </w:r>
            <w:r>
              <w:rPr>
                <w:lang w:val="en-US"/>
              </w:rPr>
              <w:t xml:space="preserve">the </w:t>
            </w:r>
            <w:r w:rsidRPr="00925574">
              <w:rPr>
                <w:lang w:val="en-US"/>
              </w:rPr>
              <w:t xml:space="preserve">compost bin or worm farm. </w:t>
            </w:r>
          </w:p>
          <w:p w14:paraId="5CD37263" w14:textId="77777777" w:rsidR="00382145" w:rsidRDefault="00382145" w:rsidP="00376E47">
            <w:pPr>
              <w:pStyle w:val="DoEtablelist1bullet2018"/>
              <w:rPr>
                <w:rStyle w:val="DoEstrongemphasis2018"/>
              </w:rPr>
            </w:pPr>
            <w:r>
              <w:rPr>
                <w:lang w:val="en-US"/>
              </w:rPr>
              <w:t xml:space="preserve">Write a ‘foodie’ review – students review the </w:t>
            </w:r>
            <w:proofErr w:type="spellStart"/>
            <w:r>
              <w:rPr>
                <w:lang w:val="en-US"/>
              </w:rPr>
              <w:t>flavours</w:t>
            </w:r>
            <w:proofErr w:type="spellEnd"/>
            <w:r>
              <w:rPr>
                <w:lang w:val="en-US"/>
              </w:rPr>
              <w:t xml:space="preserve"> and presentation of their vegetable skewers. They write it below their photograph.</w:t>
            </w:r>
          </w:p>
        </w:tc>
        <w:tc>
          <w:tcPr>
            <w:tcW w:w="1978" w:type="dxa"/>
            <w:tcBorders>
              <w:top w:val="single" w:sz="4" w:space="0" w:color="707070"/>
              <w:left w:val="single" w:sz="4" w:space="0" w:color="707070"/>
              <w:bottom w:val="single" w:sz="4" w:space="0" w:color="707070"/>
              <w:right w:val="single" w:sz="4" w:space="0" w:color="707070"/>
            </w:tcBorders>
          </w:tcPr>
          <w:p w14:paraId="36D82B1D" w14:textId="77777777" w:rsidR="00382145" w:rsidRDefault="00382145" w:rsidP="00376E47">
            <w:pPr>
              <w:pStyle w:val="DoEtabletext2018"/>
            </w:pPr>
            <w:hyperlink r:id="rId139" w:history="1">
              <w:r w:rsidRPr="000D5D83">
                <w:rPr>
                  <w:rStyle w:val="Hyperlink"/>
                </w:rPr>
                <w:t>Grilled veggie skewers</w:t>
              </w:r>
            </w:hyperlink>
            <w:r>
              <w:t xml:space="preserve">, </w:t>
            </w:r>
            <w:proofErr w:type="spellStart"/>
            <w:r>
              <w:t>Allrecipes</w:t>
            </w:r>
            <w:proofErr w:type="spellEnd"/>
          </w:p>
          <w:p w14:paraId="1DFAC7A3" w14:textId="77777777" w:rsidR="00382145" w:rsidRDefault="00382145" w:rsidP="00376E47">
            <w:pPr>
              <w:pStyle w:val="DoEtabletext2018"/>
            </w:pPr>
            <w:hyperlink r:id="rId140" w:history="1">
              <w:r w:rsidRPr="00FF7FF9">
                <w:rPr>
                  <w:rStyle w:val="Hyperlink"/>
                </w:rPr>
                <w:t>5 food groups and chart</w:t>
              </w:r>
            </w:hyperlink>
            <w:r>
              <w:t xml:space="preserve">, Healthy Kids Association </w:t>
            </w:r>
          </w:p>
          <w:p w14:paraId="38C9725C" w14:textId="77777777" w:rsidR="00382145" w:rsidRDefault="00382145" w:rsidP="00376E47">
            <w:pPr>
              <w:pStyle w:val="DoEtabletext2018"/>
            </w:pPr>
            <w:r>
              <w:t>Kitchen equipment</w:t>
            </w:r>
          </w:p>
          <w:p w14:paraId="23350B77" w14:textId="77777777" w:rsidR="00382145" w:rsidRDefault="00382145" w:rsidP="00376E47">
            <w:pPr>
              <w:pStyle w:val="DoEtabletext2018"/>
            </w:pPr>
            <w:r>
              <w:t>BBQ, grill or sandwich press</w:t>
            </w:r>
          </w:p>
          <w:p w14:paraId="4505981E" w14:textId="77777777" w:rsidR="00382145" w:rsidRDefault="00382145" w:rsidP="00376E47">
            <w:pPr>
              <w:pStyle w:val="DoEtabletext2018"/>
            </w:pPr>
            <w:r>
              <w:t>Short bamboo skewers – points removed</w:t>
            </w:r>
          </w:p>
          <w:p w14:paraId="02A9801C" w14:textId="77777777" w:rsidR="00382145" w:rsidRDefault="00382145" w:rsidP="00376E47">
            <w:pPr>
              <w:pStyle w:val="DoEtabletext2018"/>
            </w:pPr>
            <w:r>
              <w:t>Ingredients – variety of colourful vegetables (pre-cut onions), haloumi or tofu</w:t>
            </w:r>
          </w:p>
          <w:p w14:paraId="3BA4510B" w14:textId="77777777" w:rsidR="00382145" w:rsidRPr="000D5D83" w:rsidRDefault="00382145" w:rsidP="00376E47">
            <w:pPr>
              <w:pStyle w:val="DoEtabletext2018"/>
              <w:rPr>
                <w:rStyle w:val="Hyperlink"/>
                <w:color w:val="auto"/>
                <w:u w:val="none"/>
              </w:rPr>
            </w:pPr>
            <w:r>
              <w:rPr>
                <w:rStyle w:val="Hyperlink"/>
                <w:color w:val="auto"/>
                <w:u w:val="none"/>
              </w:rPr>
              <w:t>Olive oil</w:t>
            </w:r>
          </w:p>
        </w:tc>
      </w:tr>
    </w:tbl>
    <w:p w14:paraId="282A4148" w14:textId="77777777" w:rsidR="00382145" w:rsidRDefault="00382145" w:rsidP="00382145">
      <w:pPr>
        <w:pStyle w:val="DoEtablelist1bullet2018"/>
        <w:numPr>
          <w:ilvl w:val="0"/>
          <w:numId w:val="0"/>
        </w:numPr>
      </w:pPr>
    </w:p>
    <w:p w14:paraId="78173860" w14:textId="77777777" w:rsidR="00382145" w:rsidRPr="00D426B5" w:rsidRDefault="00382145" w:rsidP="00382145">
      <w:pPr>
        <w:pStyle w:val="DoEheading32018"/>
        <w:rPr>
          <w:rStyle w:val="DoEstrongemphasis2018"/>
          <w:b w:val="0"/>
        </w:rPr>
      </w:pPr>
      <w:r>
        <w:lastRenderedPageBreak/>
        <w:t>4</w:t>
      </w:r>
      <w:r w:rsidRPr="00D426B5">
        <w:t xml:space="preserve">. </w:t>
      </w:r>
      <w:r w:rsidRPr="00382145">
        <w:t>Investigate interdependencies</w:t>
      </w:r>
    </w:p>
    <w:p w14:paraId="2DDAB72F" w14:textId="77777777" w:rsidR="00382145" w:rsidRPr="00D426B5" w:rsidRDefault="00382145" w:rsidP="00382145">
      <w:pPr>
        <w:pStyle w:val="DoEbodytext2018"/>
        <w:rPr>
          <w:rStyle w:val="DoEstrongemphasis2018"/>
        </w:rPr>
      </w:pPr>
      <w:r w:rsidRPr="00D426B5">
        <w:rPr>
          <w:rStyle w:val="DoEstrongemphasis2018"/>
        </w:rPr>
        <w:t xml:space="preserve">How </w:t>
      </w:r>
      <w:r>
        <w:rPr>
          <w:rStyle w:val="DoEstrongemphasis2018"/>
        </w:rPr>
        <w:t>do plants and invertebrates depend on each other? How do life cycles intersect?</w:t>
      </w:r>
    </w:p>
    <w:tbl>
      <w:tblPr>
        <w:tblW w:w="10762" w:type="dxa"/>
        <w:tblLook w:val="04A0" w:firstRow="1" w:lastRow="0" w:firstColumn="1" w:lastColumn="0" w:noHBand="0" w:noVBand="1"/>
      </w:tblPr>
      <w:tblGrid>
        <w:gridCol w:w="1897"/>
        <w:gridCol w:w="6887"/>
        <w:gridCol w:w="1978"/>
      </w:tblGrid>
      <w:tr w:rsidR="00382145" w14:paraId="084CA70B"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AB246BD"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4509122"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1DCA257" w14:textId="77777777" w:rsidR="00382145" w:rsidRDefault="00382145" w:rsidP="00376E47">
            <w:pPr>
              <w:pStyle w:val="DoEtableheading2018"/>
            </w:pPr>
            <w:r>
              <w:t>Resources</w:t>
            </w:r>
          </w:p>
        </w:tc>
      </w:tr>
      <w:tr w:rsidR="00382145" w:rsidRPr="007E7E0C" w14:paraId="340D349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FB116C1"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7C2DF11"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19F46E90" w14:textId="77777777" w:rsidR="00382145" w:rsidRDefault="00382145" w:rsidP="00376E47">
            <w:pPr>
              <w:pStyle w:val="DoEtabletext2018"/>
            </w:pPr>
            <w:r w:rsidRPr="0037079C">
              <w:t xml:space="preserve">ST2-1WS-S questions, plans and conducts scientific investigations, collects and summarises data and communicates using scientific representations </w:t>
            </w:r>
          </w:p>
          <w:p w14:paraId="5142468E" w14:textId="77777777" w:rsidR="00382145" w:rsidRPr="003213C7" w:rsidRDefault="00382145" w:rsidP="00376E47">
            <w:pPr>
              <w:pStyle w:val="DoEtabletext2018"/>
            </w:pPr>
            <w:r w:rsidRPr="003213C7">
              <w:t xml:space="preserve">ST2-4LW-S compares features and characteristics of living and non-living things </w:t>
            </w:r>
          </w:p>
          <w:p w14:paraId="769990EC" w14:textId="77777777" w:rsidR="00382145" w:rsidRPr="0082598C" w:rsidRDefault="00382145" w:rsidP="00376E47">
            <w:pPr>
              <w:pStyle w:val="DoEtabletext2018"/>
              <w:rPr>
                <w:rStyle w:val="DoEstrongemphasis2018"/>
              </w:rPr>
            </w:pPr>
            <w:r w:rsidRPr="0082598C">
              <w:rPr>
                <w:rStyle w:val="DoEstrongemphasis2018"/>
              </w:rPr>
              <w:t>English</w:t>
            </w:r>
          </w:p>
          <w:p w14:paraId="7C5997AE" w14:textId="77777777" w:rsidR="00382145" w:rsidRPr="00C656CD" w:rsidRDefault="00382145" w:rsidP="00376E47">
            <w:pPr>
              <w:pStyle w:val="DoEtabletext2018"/>
            </w:pPr>
            <w:r w:rsidRPr="0082598C">
              <w:t>EN2-1A communicates in a range of informal and formal contexts by adopting a ran</w:t>
            </w:r>
            <w:r>
              <w:t>ge of roles in group, classroom, school</w:t>
            </w:r>
            <w:r w:rsidRPr="0082598C">
              <w:t xml:space="preserve"> </w:t>
            </w:r>
            <w:r>
              <w:t>…</w:t>
            </w:r>
            <w:r w:rsidRPr="0082598C">
              <w:t xml:space="preserve"> contexts </w:t>
            </w:r>
          </w:p>
        </w:tc>
        <w:tc>
          <w:tcPr>
            <w:tcW w:w="1978" w:type="dxa"/>
            <w:tcBorders>
              <w:top w:val="single" w:sz="4" w:space="0" w:color="707070"/>
              <w:left w:val="single" w:sz="4" w:space="0" w:color="707070"/>
              <w:bottom w:val="single" w:sz="4" w:space="0" w:color="707070"/>
              <w:right w:val="single" w:sz="4" w:space="0" w:color="707070"/>
            </w:tcBorders>
          </w:tcPr>
          <w:p w14:paraId="141CE86C" w14:textId="77777777" w:rsidR="00382145" w:rsidRPr="007E7E0C" w:rsidRDefault="00382145" w:rsidP="00376E47">
            <w:pPr>
              <w:pStyle w:val="DoEtabletext2018"/>
              <w:rPr>
                <w:rStyle w:val="DoEstrongemphasis2018"/>
              </w:rPr>
            </w:pPr>
          </w:p>
        </w:tc>
      </w:tr>
      <w:tr w:rsidR="00382145" w:rsidRPr="007E7E0C" w14:paraId="6AE8D98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9A7C8B7"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4CC0D57" w14:textId="77777777" w:rsidR="00382145" w:rsidRPr="00A2239C" w:rsidRDefault="00382145" w:rsidP="00376E47">
            <w:pPr>
              <w:pStyle w:val="DoEtabletext2018"/>
              <w:rPr>
                <w:lang w:val="en-US"/>
              </w:rPr>
            </w:pPr>
            <w:r w:rsidRPr="00A2239C">
              <w:rPr>
                <w:lang w:val="en-US"/>
              </w:rPr>
              <w:t>For students to:</w:t>
            </w:r>
          </w:p>
          <w:p w14:paraId="13289BFF" w14:textId="77777777" w:rsidR="00382145" w:rsidRDefault="00382145" w:rsidP="00376E47">
            <w:pPr>
              <w:pStyle w:val="DoEtablelist1bullet2018"/>
            </w:pPr>
            <w:r>
              <w:t>working scientifically to observe and record garden invertebrates</w:t>
            </w:r>
          </w:p>
          <w:p w14:paraId="17F553DD" w14:textId="77777777" w:rsidR="00382145" w:rsidRDefault="00382145" w:rsidP="00376E47">
            <w:pPr>
              <w:pStyle w:val="DoEtablelist1bullet2018"/>
            </w:pPr>
            <w:r>
              <w:t>understand the interdependencies between bees and flowering plants</w:t>
            </w:r>
          </w:p>
          <w:p w14:paraId="399F110A" w14:textId="77777777" w:rsidR="00382145" w:rsidRPr="002A6F00"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265D789D" w14:textId="77777777" w:rsidR="00382145" w:rsidRPr="007E7E0C" w:rsidRDefault="00382145" w:rsidP="00376E47">
            <w:pPr>
              <w:pStyle w:val="DoEtabletext2018"/>
              <w:rPr>
                <w:rStyle w:val="DoEstrongemphasis2018"/>
              </w:rPr>
            </w:pPr>
          </w:p>
        </w:tc>
      </w:tr>
      <w:tr w:rsidR="00382145" w:rsidRPr="00D817A1" w14:paraId="7F79FDD9"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1EEF11C" w14:textId="77777777" w:rsidR="00382145" w:rsidRDefault="00382145" w:rsidP="00376E47">
            <w:pPr>
              <w:pStyle w:val="DoEtabletext2018"/>
              <w:rPr>
                <w:rStyle w:val="DoEstrongemphasis2018"/>
              </w:rPr>
            </w:pPr>
            <w:r w:rsidRPr="00D817A1">
              <w:rPr>
                <w:rStyle w:val="DoEstrongemphasis2018"/>
              </w:rPr>
              <w:t>Outside garden activities</w:t>
            </w:r>
          </w:p>
          <w:p w14:paraId="46A46E74" w14:textId="77777777" w:rsidR="00382145" w:rsidRDefault="00382145" w:rsidP="00376E47">
            <w:pPr>
              <w:pStyle w:val="DoEgraphics2018"/>
              <w:rPr>
                <w:rStyle w:val="DoEstrongemphasis2018"/>
              </w:rPr>
            </w:pPr>
            <w:r>
              <w:rPr>
                <w:b/>
                <w:noProof/>
              </w:rPr>
              <w:drawing>
                <wp:inline distT="0" distB="0" distL="0" distR="0" wp14:anchorId="6E0C8A5E" wp14:editId="72251847">
                  <wp:extent cx="1055606" cy="1343025"/>
                  <wp:effectExtent l="0" t="0" r="0" b="3175"/>
                  <wp:docPr id="2" name="Picture 2" descr="A bee is sucking nectar from a flower on a basil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597.JPG"/>
                          <pic:cNvPicPr/>
                        </pic:nvPicPr>
                        <pic:blipFill>
                          <a:blip r:embed="rId141" cstate="hqprint">
                            <a:extLst>
                              <a:ext uri="{28A0092B-C50C-407E-A947-70E740481C1C}">
                                <a14:useLocalDpi xmlns:a14="http://schemas.microsoft.com/office/drawing/2010/main"/>
                              </a:ext>
                            </a:extLst>
                          </a:blip>
                          <a:stretch>
                            <a:fillRect/>
                          </a:stretch>
                        </pic:blipFill>
                        <pic:spPr>
                          <a:xfrm>
                            <a:off x="0" y="0"/>
                            <a:ext cx="1068714" cy="1359702"/>
                          </a:xfrm>
                          <a:prstGeom prst="rect">
                            <a:avLst/>
                          </a:prstGeom>
                        </pic:spPr>
                      </pic:pic>
                    </a:graphicData>
                  </a:graphic>
                </wp:inline>
              </w:drawing>
            </w:r>
          </w:p>
          <w:p w14:paraId="2D2E2339" w14:textId="77777777" w:rsidR="00382145" w:rsidRPr="00303836" w:rsidRDefault="00382145" w:rsidP="00376E47">
            <w:pPr>
              <w:pStyle w:val="DoEgraphics2018"/>
            </w:pPr>
            <w:r>
              <w:t>Bee pollinating a basil flower. EZEC 2019</w:t>
            </w:r>
          </w:p>
        </w:tc>
        <w:tc>
          <w:tcPr>
            <w:tcW w:w="6887" w:type="dxa"/>
            <w:tcBorders>
              <w:top w:val="single" w:sz="4" w:space="0" w:color="707070"/>
              <w:left w:val="single" w:sz="4" w:space="0" w:color="707070"/>
              <w:bottom w:val="single" w:sz="4" w:space="0" w:color="707070"/>
              <w:right w:val="single" w:sz="4" w:space="0" w:color="707070"/>
            </w:tcBorders>
          </w:tcPr>
          <w:p w14:paraId="5E0A0C56" w14:textId="77777777" w:rsidR="00382145" w:rsidRDefault="00382145" w:rsidP="00376E47">
            <w:pPr>
              <w:pStyle w:val="DoEtabletext2018"/>
              <w:rPr>
                <w:rStyle w:val="DoEstrongemphasis2018"/>
              </w:rPr>
            </w:pPr>
            <w:r w:rsidRPr="003213C7">
              <w:rPr>
                <w:rStyle w:val="DoEstrongemphasis2018"/>
              </w:rPr>
              <w:t xml:space="preserve">Investigate </w:t>
            </w:r>
            <w:r>
              <w:rPr>
                <w:rStyle w:val="DoEstrongemphasis2018"/>
              </w:rPr>
              <w:t>inter</w:t>
            </w:r>
            <w:r w:rsidRPr="003213C7">
              <w:rPr>
                <w:rStyle w:val="DoEstrongemphasis2018"/>
              </w:rPr>
              <w:t>dependencies</w:t>
            </w:r>
            <w:r>
              <w:rPr>
                <w:rStyle w:val="DoEstrongemphasis2018"/>
              </w:rPr>
              <w:t xml:space="preserve"> between invertebrates and plants</w:t>
            </w:r>
          </w:p>
          <w:p w14:paraId="428815C9" w14:textId="77777777" w:rsidR="00382145" w:rsidRPr="00264FBA" w:rsidRDefault="00382145" w:rsidP="00376E47">
            <w:pPr>
              <w:pStyle w:val="DoEtablelist1bullet2018"/>
            </w:pPr>
            <w:r w:rsidRPr="00264FBA">
              <w:t xml:space="preserve">Share the </w:t>
            </w:r>
            <w:r>
              <w:t xml:space="preserve">picture </w:t>
            </w:r>
            <w:r w:rsidRPr="00264FBA">
              <w:t>book Up in the garden and down in the dirt.</w:t>
            </w:r>
          </w:p>
          <w:p w14:paraId="79B891FD" w14:textId="77777777" w:rsidR="00382145" w:rsidRPr="00B267FD" w:rsidRDefault="00382145" w:rsidP="00376E47">
            <w:pPr>
              <w:pStyle w:val="DoEtablelist1bullet2018"/>
              <w:rPr>
                <w:b/>
              </w:rPr>
            </w:pPr>
            <w:r w:rsidRPr="00654071">
              <w:t xml:space="preserve">Pose the </w:t>
            </w:r>
            <w:r>
              <w:t xml:space="preserve">investigation </w:t>
            </w:r>
            <w:r w:rsidRPr="00654071">
              <w:t>question</w:t>
            </w:r>
            <w:r>
              <w:t>s</w:t>
            </w:r>
            <w:r w:rsidRPr="00654071">
              <w:t xml:space="preserve"> – </w:t>
            </w:r>
            <w:r w:rsidRPr="00B267FD">
              <w:t xml:space="preserve">How do plants </w:t>
            </w:r>
            <w:r>
              <w:t>and invertebrates depend on each other</w:t>
            </w:r>
            <w:r w:rsidRPr="00B267FD">
              <w:t>? How do life cycles intersect?</w:t>
            </w:r>
          </w:p>
          <w:p w14:paraId="38C58C2C" w14:textId="77777777" w:rsidR="00382145" w:rsidRPr="00654071" w:rsidRDefault="00382145" w:rsidP="00376E47">
            <w:pPr>
              <w:pStyle w:val="DoEtablelist1bullet2018"/>
            </w:pPr>
            <w:r w:rsidRPr="00654071">
              <w:t xml:space="preserve">Predict results – students </w:t>
            </w:r>
            <w:r>
              <w:t>draw</w:t>
            </w:r>
            <w:r w:rsidRPr="00654071">
              <w:t xml:space="preserve"> </w:t>
            </w:r>
            <w:r>
              <w:t xml:space="preserve">one or more predicted examples. </w:t>
            </w:r>
          </w:p>
          <w:p w14:paraId="0D9F582B" w14:textId="77777777" w:rsidR="00382145" w:rsidRPr="00264FBA" w:rsidRDefault="00382145" w:rsidP="00376E47">
            <w:pPr>
              <w:pStyle w:val="DoEtablelist1bullet2018"/>
              <w:rPr>
                <w:shd w:val="clear" w:color="auto" w:fill="FFFFFF"/>
              </w:rPr>
            </w:pPr>
            <w:r>
              <w:t xml:space="preserve">Observe </w:t>
            </w:r>
            <w:r w:rsidRPr="00A00C26">
              <w:t>invertebrates using the garden</w:t>
            </w:r>
            <w:r>
              <w:t xml:space="preserve"> </w:t>
            </w:r>
            <w:r>
              <w:softHyphen/>
              <w:t xml:space="preserve">– students </w:t>
            </w:r>
            <w:r w:rsidRPr="00264FBA">
              <w:t xml:space="preserve">use a tally to record numbers of invertebrates </w:t>
            </w:r>
            <w:r>
              <w:t xml:space="preserve">and </w:t>
            </w:r>
            <w:r w:rsidRPr="00264FBA">
              <w:t>draw and annotate</w:t>
            </w:r>
            <w:r>
              <w:t xml:space="preserve"> pictures</w:t>
            </w:r>
            <w:r w:rsidRPr="00264FBA">
              <w:t xml:space="preserve">. </w:t>
            </w:r>
          </w:p>
          <w:p w14:paraId="3506177A" w14:textId="77777777" w:rsidR="00382145" w:rsidRDefault="00382145" w:rsidP="00376E47">
            <w:pPr>
              <w:pStyle w:val="DoEtablelist1bullet2018"/>
            </w:pPr>
            <w:r>
              <w:t>Collate results into a class data table – students graph and analyse the results. This baseline data will be used for later comparisons.</w:t>
            </w:r>
          </w:p>
          <w:p w14:paraId="45BF8374" w14:textId="77777777" w:rsidR="00382145" w:rsidRDefault="00382145" w:rsidP="00376E47">
            <w:pPr>
              <w:pStyle w:val="DoEtablelist1bullet2018"/>
            </w:pPr>
            <w:r>
              <w:t>Compare observations with predictions – in collaborative groups.</w:t>
            </w:r>
          </w:p>
          <w:p w14:paraId="5F22D4B4" w14:textId="77777777" w:rsidR="00382145" w:rsidRDefault="00382145" w:rsidP="00376E47">
            <w:pPr>
              <w:pStyle w:val="DoEtabletext2018"/>
              <w:rPr>
                <w:rStyle w:val="DoEstrongemphasis2018"/>
              </w:rPr>
            </w:pPr>
            <w:r>
              <w:rPr>
                <w:rStyle w:val="DoEstrongemphasis2018"/>
              </w:rPr>
              <w:t xml:space="preserve">Care for the garden </w:t>
            </w:r>
          </w:p>
          <w:p w14:paraId="5646D5E1" w14:textId="77777777" w:rsidR="00382145" w:rsidRDefault="00382145" w:rsidP="00376E47">
            <w:pPr>
              <w:pStyle w:val="DoEtablelist1bullet2018"/>
            </w:pPr>
            <w:r>
              <w:t>Observe changes in seedlings and look for invertebrates.</w:t>
            </w:r>
          </w:p>
          <w:p w14:paraId="7688066E" w14:textId="77777777" w:rsidR="00382145" w:rsidRPr="00A00C26" w:rsidRDefault="00382145" w:rsidP="00376E47">
            <w:pPr>
              <w:pStyle w:val="DoEtablelist1bullet2018"/>
            </w:pPr>
            <w:r w:rsidRPr="00A00C26">
              <w:t>Water each seedling with a watering can for 5 seconds.</w:t>
            </w:r>
          </w:p>
          <w:p w14:paraId="5B6BA72A" w14:textId="77777777" w:rsidR="00382145" w:rsidRPr="00A00C26" w:rsidRDefault="00382145" w:rsidP="00376E47">
            <w:pPr>
              <w:pStyle w:val="DoEtablelist1bullet2018"/>
            </w:pPr>
            <w:r w:rsidRPr="00A00C26">
              <w:t>Gently remove any weeds from the garden.</w:t>
            </w:r>
          </w:p>
          <w:p w14:paraId="4BF8E42D" w14:textId="77777777" w:rsidR="00382145" w:rsidRPr="00C23C13" w:rsidRDefault="00382145" w:rsidP="00376E47">
            <w:pPr>
              <w:pStyle w:val="DoEtablelist1bullet2018"/>
              <w:rPr>
                <w:shd w:val="clear" w:color="auto" w:fill="FFFFFF"/>
              </w:rPr>
            </w:pPr>
            <w:r>
              <w:t>Manage pest species in a sustainable way.</w:t>
            </w:r>
          </w:p>
          <w:p w14:paraId="26567E19" w14:textId="77777777" w:rsidR="00382145" w:rsidRPr="00386931" w:rsidRDefault="00382145" w:rsidP="00376E47">
            <w:pPr>
              <w:pStyle w:val="DoEtablelist1bullet2018"/>
              <w:rPr>
                <w:b/>
              </w:rPr>
            </w:pPr>
            <w:r w:rsidRPr="00A00C26">
              <w:t xml:space="preserve">Record </w:t>
            </w:r>
            <w:r>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F304033" w14:textId="77777777" w:rsidR="00382145" w:rsidRDefault="00382145" w:rsidP="00376E47">
            <w:pPr>
              <w:pStyle w:val="DoEtabletext2018"/>
            </w:pPr>
            <w:hyperlink r:id="rId142"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91BCA6E" w14:textId="77777777" w:rsidR="00382145" w:rsidRDefault="00382145" w:rsidP="00376E47">
            <w:pPr>
              <w:pStyle w:val="DoEtabletext2018"/>
              <w:rPr>
                <w:lang w:val="en-US"/>
              </w:rPr>
            </w:pPr>
            <w:r>
              <w:rPr>
                <w:lang w:val="en-US"/>
              </w:rPr>
              <w:t>Gardening tools</w:t>
            </w:r>
          </w:p>
          <w:p w14:paraId="1A31B900" w14:textId="77777777" w:rsidR="00382145" w:rsidRDefault="00382145" w:rsidP="00376E47">
            <w:pPr>
              <w:pStyle w:val="DoEtabletext2018"/>
              <w:rPr>
                <w:lang w:val="en-US"/>
              </w:rPr>
            </w:pPr>
            <w:r>
              <w:rPr>
                <w:lang w:val="en-US"/>
              </w:rPr>
              <w:t>Garden journals</w:t>
            </w:r>
          </w:p>
          <w:p w14:paraId="00930314" w14:textId="77777777" w:rsidR="00382145" w:rsidRDefault="00382145" w:rsidP="00376E47">
            <w:pPr>
              <w:pStyle w:val="DoEtabletext2018"/>
              <w:rPr>
                <w:lang w:val="en-US"/>
              </w:rPr>
            </w:pPr>
            <w:r>
              <w:rPr>
                <w:lang w:val="en-US"/>
              </w:rPr>
              <w:t>Book – Up in the Garden and Down in the Dirt by Kate Messner and Christopher Silas Neal</w:t>
            </w:r>
          </w:p>
          <w:p w14:paraId="22E9D415" w14:textId="77777777" w:rsidR="00382145" w:rsidRPr="00AE01FB" w:rsidRDefault="00382145" w:rsidP="00376E47">
            <w:pPr>
              <w:pStyle w:val="DoEtabletext2018"/>
              <w:rPr>
                <w:rStyle w:val="DoEstrongemphasis2018"/>
                <w:b w:val="0"/>
              </w:rPr>
            </w:pPr>
          </w:p>
        </w:tc>
      </w:tr>
      <w:tr w:rsidR="00382145" w:rsidRPr="00D817A1" w14:paraId="55C1BA0E"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60C5978" w14:textId="77777777" w:rsidR="00382145" w:rsidRPr="00D817A1" w:rsidRDefault="00382145" w:rsidP="00376E47">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22D1148E" w14:textId="77777777" w:rsidR="00382145" w:rsidRPr="00585213" w:rsidRDefault="00382145" w:rsidP="00376E47">
            <w:pPr>
              <w:pStyle w:val="DoEtabletext2018"/>
              <w:rPr>
                <w:rStyle w:val="DoEstrongemphasis2018"/>
              </w:rPr>
            </w:pPr>
            <w:r>
              <w:rPr>
                <w:rStyle w:val="DoEstrongemphasis2018"/>
              </w:rPr>
              <w:t>Intersect</w:t>
            </w:r>
            <w:r w:rsidRPr="00585213">
              <w:rPr>
                <w:rStyle w:val="DoEstrongemphasis2018"/>
              </w:rPr>
              <w:t xml:space="preserve"> life cycles of bees and flowers</w:t>
            </w:r>
          </w:p>
          <w:p w14:paraId="4A0E5BC2" w14:textId="77777777" w:rsidR="00382145" w:rsidRDefault="00382145" w:rsidP="00376E47">
            <w:pPr>
              <w:pStyle w:val="DoEtablelist1bullet2018"/>
            </w:pPr>
            <w:r>
              <w:t xml:space="preserve">Share the picture book </w:t>
            </w:r>
            <w:proofErr w:type="gramStart"/>
            <w:r>
              <w:t>From</w:t>
            </w:r>
            <w:proofErr w:type="gramEnd"/>
            <w:r>
              <w:t xml:space="preserve"> seed to plant and view Like fruit? Thank a bee – students draw a flowchart of the pollination process.</w:t>
            </w:r>
          </w:p>
          <w:p w14:paraId="23E308F4" w14:textId="77777777" w:rsidR="00382145" w:rsidRDefault="00382145" w:rsidP="00376E47">
            <w:pPr>
              <w:pStyle w:val="DoEtablelist1bullet2018"/>
            </w:pPr>
            <w:r>
              <w:t>View the life cycle diagrams of bees and flowers – find interconnections between the two, such as worker bees feed flower pollen to their larva and at the same time pollinate flowers.</w:t>
            </w:r>
          </w:p>
          <w:p w14:paraId="57DB4C8F" w14:textId="77777777" w:rsidR="00382145" w:rsidRPr="00025489" w:rsidRDefault="00382145" w:rsidP="00376E47">
            <w:pPr>
              <w:pStyle w:val="DoEtablelist1bullet2018"/>
              <w:rPr>
                <w:b/>
              </w:rPr>
            </w:pPr>
            <w:r>
              <w:t xml:space="preserve">Draw intersecting life cycle diagrams – students draw and annotate life cycle diagrams for bees and flowers as intersecting circles, with pollen collection at the intersection (similar to a Venn diagram). </w:t>
            </w:r>
          </w:p>
          <w:p w14:paraId="1314F493" w14:textId="77777777" w:rsidR="00382145" w:rsidRPr="003213C7" w:rsidRDefault="00382145" w:rsidP="00376E47">
            <w:pPr>
              <w:pStyle w:val="DoEtablelist1bullet2018"/>
              <w:rPr>
                <w:rStyle w:val="DoEstrongemphasis2018"/>
              </w:rPr>
            </w:pPr>
            <w:r>
              <w:t xml:space="preserve">Enact interdependencies – role play the intersected life cycles and explore consequences when stages in the life cycles are removed. </w:t>
            </w:r>
          </w:p>
        </w:tc>
        <w:tc>
          <w:tcPr>
            <w:tcW w:w="1978" w:type="dxa"/>
            <w:tcBorders>
              <w:top w:val="single" w:sz="4" w:space="0" w:color="707070"/>
              <w:left w:val="single" w:sz="4" w:space="0" w:color="707070"/>
              <w:bottom w:val="single" w:sz="4" w:space="0" w:color="707070"/>
              <w:right w:val="single" w:sz="4" w:space="0" w:color="707070"/>
            </w:tcBorders>
          </w:tcPr>
          <w:p w14:paraId="25F77116" w14:textId="77777777" w:rsidR="00382145" w:rsidRDefault="00382145" w:rsidP="00376E47">
            <w:pPr>
              <w:pStyle w:val="DoEtabletext2018"/>
            </w:pPr>
            <w:hyperlink r:id="rId143" w:history="1">
              <w:r w:rsidRPr="00A60574">
                <w:rPr>
                  <w:rStyle w:val="Hyperlink"/>
                </w:rPr>
                <w:t>Like fruit? Thank a bee</w:t>
              </w:r>
            </w:hyperlink>
            <w:r>
              <w:t xml:space="preserve">, </w:t>
            </w:r>
            <w:proofErr w:type="spellStart"/>
            <w:r>
              <w:t>SciShow</w:t>
            </w:r>
            <w:proofErr w:type="spellEnd"/>
            <w:r>
              <w:t xml:space="preserve"> Kids (3:46)</w:t>
            </w:r>
          </w:p>
          <w:p w14:paraId="20BA2FFC" w14:textId="77777777" w:rsidR="00382145" w:rsidRDefault="00382145" w:rsidP="00376E47">
            <w:pPr>
              <w:pStyle w:val="DoEtabletext2018"/>
            </w:pPr>
            <w:hyperlink r:id="rId144" w:history="1">
              <w:r w:rsidRPr="00BB51E5">
                <w:rPr>
                  <w:rStyle w:val="Hyperlink"/>
                </w:rPr>
                <w:t>Life cycle of a bee</w:t>
              </w:r>
            </w:hyperlink>
            <w:r>
              <w:t xml:space="preserve">, </w:t>
            </w:r>
            <w:proofErr w:type="spellStart"/>
            <w:r>
              <w:t>Thinglink</w:t>
            </w:r>
            <w:proofErr w:type="spellEnd"/>
          </w:p>
          <w:p w14:paraId="21CFABF8" w14:textId="77777777" w:rsidR="00382145" w:rsidRDefault="00382145" w:rsidP="00376E47">
            <w:pPr>
              <w:pStyle w:val="DoEtabletext2018"/>
            </w:pPr>
            <w:hyperlink r:id="rId145" w:history="1">
              <w:r w:rsidRPr="0093701E">
                <w:rPr>
                  <w:rStyle w:val="Hyperlink"/>
                </w:rPr>
                <w:t>Flowering plants life cycle</w:t>
              </w:r>
            </w:hyperlink>
            <w:r>
              <w:t xml:space="preserve">, </w:t>
            </w:r>
            <w:proofErr w:type="spellStart"/>
            <w:r>
              <w:t>Thinglink</w:t>
            </w:r>
            <w:proofErr w:type="spellEnd"/>
          </w:p>
          <w:p w14:paraId="3704FF45" w14:textId="77777777" w:rsidR="00382145" w:rsidRDefault="00382145" w:rsidP="00376E47">
            <w:pPr>
              <w:pStyle w:val="DoEtabletext2018"/>
              <w:rPr>
                <w:rStyle w:val="Hyperlink"/>
              </w:rPr>
            </w:pPr>
            <w:r w:rsidRPr="00B52ED0">
              <w:t>Book – From seed to plant by Gail Gibbons</w:t>
            </w:r>
          </w:p>
        </w:tc>
      </w:tr>
    </w:tbl>
    <w:p w14:paraId="040B8993" w14:textId="77777777" w:rsidR="00382145" w:rsidRPr="00D426B5" w:rsidRDefault="00382145" w:rsidP="00382145">
      <w:pPr>
        <w:pStyle w:val="DoEheading32018"/>
        <w:rPr>
          <w:rStyle w:val="DoEstrongemphasis2018"/>
          <w:b w:val="0"/>
        </w:rPr>
      </w:pPr>
      <w:r>
        <w:lastRenderedPageBreak/>
        <w:t>5</w:t>
      </w:r>
      <w:r w:rsidRPr="00D426B5">
        <w:t xml:space="preserve">. </w:t>
      </w:r>
      <w:r w:rsidRPr="00382145">
        <w:t>Design pollinator habitat</w:t>
      </w:r>
    </w:p>
    <w:p w14:paraId="49A981C0" w14:textId="77777777" w:rsidR="00382145" w:rsidRPr="00D426B5" w:rsidRDefault="00382145" w:rsidP="00382145">
      <w:pPr>
        <w:pStyle w:val="DoEbodytext2018"/>
        <w:rPr>
          <w:rStyle w:val="DoEstrongemphasis2018"/>
        </w:rPr>
      </w:pPr>
      <w:r>
        <w:rPr>
          <w:rStyle w:val="DoEstrongemphasis2018"/>
        </w:rPr>
        <w:t>What can we plant or design to attract pollinators?</w:t>
      </w:r>
    </w:p>
    <w:tbl>
      <w:tblPr>
        <w:tblW w:w="10762" w:type="dxa"/>
        <w:tblLook w:val="04A0" w:firstRow="1" w:lastRow="0" w:firstColumn="1" w:lastColumn="0" w:noHBand="0" w:noVBand="1"/>
      </w:tblPr>
      <w:tblGrid>
        <w:gridCol w:w="1898"/>
        <w:gridCol w:w="6886"/>
        <w:gridCol w:w="1978"/>
      </w:tblGrid>
      <w:tr w:rsidR="00382145" w14:paraId="207E449E"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6E3892E"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21268CC"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74B5810" w14:textId="77777777" w:rsidR="00382145" w:rsidRDefault="00382145" w:rsidP="00376E47">
            <w:pPr>
              <w:pStyle w:val="DoEtableheading2018"/>
            </w:pPr>
            <w:r>
              <w:t>Resources</w:t>
            </w:r>
          </w:p>
        </w:tc>
      </w:tr>
      <w:tr w:rsidR="00382145" w:rsidRPr="007E7E0C" w14:paraId="4D4C40BF"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71B1CF8"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6331914"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0155FCF2" w14:textId="77777777" w:rsidR="00382145" w:rsidRPr="0037079C" w:rsidRDefault="00382145" w:rsidP="00376E47">
            <w:pPr>
              <w:pStyle w:val="DoEtabletext2018"/>
            </w:pPr>
            <w:r w:rsidRPr="00BF7C80">
              <w:t>ST2-2DP-T selects and uses materials, tools and equipment to develop solut</w:t>
            </w:r>
            <w:r>
              <w:t xml:space="preserve">ions for a need or opportunity </w:t>
            </w:r>
          </w:p>
          <w:p w14:paraId="5AD579DF" w14:textId="77777777" w:rsidR="00382145" w:rsidRPr="0029217B" w:rsidRDefault="00382145" w:rsidP="00376E47">
            <w:pPr>
              <w:pStyle w:val="DoEtabletext2018"/>
            </w:pPr>
            <w:r w:rsidRPr="0029217B">
              <w:t xml:space="preserve">ST2-5LW-T describes how agricultural processes are used to grow plants and raise animals for food, clothing and shelter </w:t>
            </w:r>
          </w:p>
          <w:p w14:paraId="4AB1556D" w14:textId="77777777" w:rsidR="00382145" w:rsidRPr="0082598C" w:rsidRDefault="00382145" w:rsidP="00376E47">
            <w:pPr>
              <w:pStyle w:val="DoEtabletext2018"/>
              <w:rPr>
                <w:rStyle w:val="DoEstrongemphasis2018"/>
              </w:rPr>
            </w:pPr>
            <w:r w:rsidRPr="0082598C">
              <w:rPr>
                <w:rStyle w:val="DoEstrongemphasis2018"/>
              </w:rPr>
              <w:t>English</w:t>
            </w:r>
          </w:p>
          <w:p w14:paraId="10270DBE" w14:textId="77777777" w:rsidR="00382145" w:rsidRPr="00C656CD" w:rsidRDefault="00382145" w:rsidP="00376E47">
            <w:pPr>
              <w:pStyle w:val="DoEtabletext2018"/>
            </w:pPr>
            <w:r w:rsidRPr="0082598C">
              <w:t xml:space="preserve">EN2-1A communicates in a range of informal and formal contexts by adopting a range of roles in group, classroom, school </w:t>
            </w:r>
            <w:r>
              <w:t>…</w:t>
            </w:r>
            <w:r w:rsidRPr="0082598C">
              <w:t xml:space="preserve"> contexts </w:t>
            </w:r>
          </w:p>
        </w:tc>
        <w:tc>
          <w:tcPr>
            <w:tcW w:w="1978" w:type="dxa"/>
            <w:tcBorders>
              <w:top w:val="single" w:sz="4" w:space="0" w:color="707070"/>
              <w:left w:val="single" w:sz="4" w:space="0" w:color="707070"/>
              <w:bottom w:val="single" w:sz="4" w:space="0" w:color="707070"/>
              <w:right w:val="single" w:sz="4" w:space="0" w:color="707070"/>
            </w:tcBorders>
          </w:tcPr>
          <w:p w14:paraId="4546EF04" w14:textId="77777777" w:rsidR="00382145" w:rsidRPr="007E7E0C" w:rsidRDefault="00382145" w:rsidP="00376E47">
            <w:pPr>
              <w:pStyle w:val="DoEtabletext2018"/>
              <w:rPr>
                <w:rStyle w:val="DoEstrongemphasis2018"/>
              </w:rPr>
            </w:pPr>
          </w:p>
        </w:tc>
      </w:tr>
      <w:tr w:rsidR="00382145" w:rsidRPr="007E7E0C" w14:paraId="0606BCE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15CC67E"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F3780DA" w14:textId="77777777" w:rsidR="00382145" w:rsidRPr="00A2239C" w:rsidRDefault="00382145" w:rsidP="00376E47">
            <w:pPr>
              <w:pStyle w:val="DoEtabletext2018"/>
              <w:rPr>
                <w:lang w:val="en-US"/>
              </w:rPr>
            </w:pPr>
            <w:r w:rsidRPr="00A2239C">
              <w:rPr>
                <w:lang w:val="en-US"/>
              </w:rPr>
              <w:t>For students to:</w:t>
            </w:r>
          </w:p>
          <w:p w14:paraId="6F57040F" w14:textId="77777777" w:rsidR="00382145" w:rsidRDefault="00382145" w:rsidP="00376E47">
            <w:pPr>
              <w:pStyle w:val="DoEtablelist1bullet2018"/>
              <w:rPr>
                <w:color w:val="000000" w:themeColor="text1"/>
              </w:rPr>
            </w:pPr>
            <w:r>
              <w:rPr>
                <w:color w:val="000000" w:themeColor="text1"/>
              </w:rPr>
              <w:t>design and plan a solution that increases the presence of pollinating insects to promote pollination in the kitchen garden</w:t>
            </w:r>
          </w:p>
          <w:p w14:paraId="7843A915" w14:textId="77777777" w:rsidR="00382145" w:rsidRPr="000E4E56" w:rsidRDefault="00382145" w:rsidP="00376E47">
            <w:pPr>
              <w:pStyle w:val="DoEtablelist1bullet2018"/>
              <w:rPr>
                <w:color w:val="000000" w:themeColor="text1"/>
              </w:rPr>
            </w:pPr>
            <w:r>
              <w:rPr>
                <w:color w:val="000000" w:themeColor="text1"/>
              </w:rPr>
              <w:t>understand the concept of companion planting and its benefits</w:t>
            </w:r>
          </w:p>
          <w:p w14:paraId="56BA91B9" w14:textId="77777777" w:rsidR="00382145" w:rsidRPr="002A6F00" w:rsidRDefault="00382145" w:rsidP="00376E47">
            <w:pPr>
              <w:pStyle w:val="DoEtablelist1bullet2018"/>
              <w:rPr>
                <w:rStyle w:val="DoEstrongemphasis2018"/>
                <w:b w:val="0"/>
              </w:rPr>
            </w:pPr>
            <w:r>
              <w:rPr>
                <w:color w:val="000000" w:themeColor="text1"/>
              </w:rPr>
              <w:t xml:space="preserve">make ‘worm tea’ and </w:t>
            </w: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4E75533A" w14:textId="77777777" w:rsidR="00382145" w:rsidRPr="007E7E0C" w:rsidRDefault="00382145" w:rsidP="00376E47">
            <w:pPr>
              <w:pStyle w:val="DoEtabletext2018"/>
              <w:rPr>
                <w:rStyle w:val="DoEstrongemphasis2018"/>
              </w:rPr>
            </w:pPr>
          </w:p>
        </w:tc>
      </w:tr>
      <w:tr w:rsidR="00382145" w:rsidRPr="00D817A1" w14:paraId="66B10BC2"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B8A964E" w14:textId="77777777" w:rsidR="00382145" w:rsidRDefault="00382145" w:rsidP="00376E47">
            <w:pPr>
              <w:pStyle w:val="DoEtabletext2018"/>
              <w:rPr>
                <w:rStyle w:val="DoEstrongemphasis2018"/>
              </w:rPr>
            </w:pPr>
            <w:r w:rsidRPr="00D817A1">
              <w:rPr>
                <w:rStyle w:val="DoEstrongemphasis2018"/>
              </w:rPr>
              <w:t>Outside garden activities</w:t>
            </w:r>
          </w:p>
          <w:p w14:paraId="1EB50FBF" w14:textId="77777777" w:rsidR="00382145" w:rsidRPr="00D817A1" w:rsidRDefault="00382145" w:rsidP="00376E47">
            <w:pPr>
              <w:pStyle w:val="DoEgraphics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2329CAF6" w14:textId="77777777" w:rsidR="00382145" w:rsidRDefault="00382145" w:rsidP="00376E47">
            <w:pPr>
              <w:pStyle w:val="DoEtabletext2018"/>
              <w:rPr>
                <w:rStyle w:val="DoEstrongemphasis2018"/>
              </w:rPr>
            </w:pPr>
            <w:r>
              <w:rPr>
                <w:rStyle w:val="DoEstrongemphasis2018"/>
              </w:rPr>
              <w:t xml:space="preserve">Care for the garden </w:t>
            </w:r>
          </w:p>
          <w:p w14:paraId="155BF82A" w14:textId="77777777" w:rsidR="00382145" w:rsidRPr="0029217B" w:rsidRDefault="00382145" w:rsidP="00376E47">
            <w:pPr>
              <w:pStyle w:val="DoEtablelist1bullet2018"/>
              <w:rPr>
                <w:shd w:val="clear" w:color="auto" w:fill="FFFFFF"/>
              </w:rPr>
            </w:pPr>
            <w:r w:rsidRPr="00A00C26">
              <w:t xml:space="preserve">Look for </w:t>
            </w:r>
            <w:r>
              <w:t xml:space="preserve">pollinating </w:t>
            </w:r>
            <w:r w:rsidRPr="00A00C26">
              <w:t>invertebrates</w:t>
            </w:r>
            <w:r>
              <w:t xml:space="preserve">, noticing behaviours. </w:t>
            </w:r>
          </w:p>
          <w:p w14:paraId="044C30F6" w14:textId="77777777" w:rsidR="00382145" w:rsidRPr="00C23C13" w:rsidRDefault="00382145" w:rsidP="00376E47">
            <w:pPr>
              <w:pStyle w:val="DoEtablelist1bullet2018"/>
              <w:rPr>
                <w:shd w:val="clear" w:color="auto" w:fill="FFFFFF"/>
              </w:rPr>
            </w:pPr>
            <w:r>
              <w:t>Manage pest species sustainably.</w:t>
            </w:r>
          </w:p>
          <w:p w14:paraId="79FF0EB4" w14:textId="77777777" w:rsidR="00382145" w:rsidRPr="00A00C26" w:rsidRDefault="00382145" w:rsidP="00376E47">
            <w:pPr>
              <w:pStyle w:val="DoEtablelist1bullet2018"/>
            </w:pPr>
            <w:r>
              <w:t>Observe changes in seedlings</w:t>
            </w:r>
            <w:r w:rsidRPr="00A00C26">
              <w:t>.</w:t>
            </w:r>
          </w:p>
          <w:p w14:paraId="48E3F837" w14:textId="77777777" w:rsidR="00382145" w:rsidRPr="00A00C26" w:rsidRDefault="00382145" w:rsidP="00376E47">
            <w:pPr>
              <w:pStyle w:val="DoEtablelist1bullet2018"/>
            </w:pPr>
            <w:r w:rsidRPr="00A00C26">
              <w:t>Gently remove any weeds from the garden.</w:t>
            </w:r>
          </w:p>
          <w:p w14:paraId="6CB63450" w14:textId="77777777" w:rsidR="00382145" w:rsidRPr="000260B8" w:rsidRDefault="00382145" w:rsidP="00376E47">
            <w:pPr>
              <w:pStyle w:val="DoEtablelist1bullet2018"/>
              <w:rPr>
                <w:b/>
              </w:rPr>
            </w:pPr>
            <w:r>
              <w:rPr>
                <w:shd w:val="clear" w:color="auto" w:fill="FFFFFF"/>
              </w:rPr>
              <w:t xml:space="preserve">Fertilise the plants using worm tea from the worm farm. Make it by diluting </w:t>
            </w:r>
            <w:proofErr w:type="gramStart"/>
            <w:r>
              <w:rPr>
                <w:shd w:val="clear" w:color="auto" w:fill="FFFFFF"/>
              </w:rPr>
              <w:t>one part</w:t>
            </w:r>
            <w:proofErr w:type="gramEnd"/>
            <w:r>
              <w:rPr>
                <w:shd w:val="clear" w:color="auto" w:fill="FFFFFF"/>
              </w:rPr>
              <w:t xml:space="preserve"> worm juice to ten parts water.</w:t>
            </w:r>
          </w:p>
          <w:p w14:paraId="2501D534" w14:textId="77777777" w:rsidR="00382145" w:rsidRPr="0004277D" w:rsidRDefault="00382145" w:rsidP="00376E47">
            <w:pPr>
              <w:pStyle w:val="DoEtablelist1bullet2018"/>
              <w:rPr>
                <w:b/>
              </w:rPr>
            </w:pPr>
            <w:r w:rsidRPr="00A00C26">
              <w:t xml:space="preserve">Record </w:t>
            </w:r>
            <w:r>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25CF458" w14:textId="77777777" w:rsidR="00382145" w:rsidRDefault="00382145" w:rsidP="00376E47">
            <w:pPr>
              <w:pStyle w:val="DoEtabletext2018"/>
            </w:pPr>
            <w:hyperlink r:id="rId146"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316C69C" w14:textId="77777777" w:rsidR="00382145" w:rsidRDefault="00382145" w:rsidP="00376E47">
            <w:pPr>
              <w:pStyle w:val="DoEtabletext2018"/>
              <w:rPr>
                <w:lang w:val="en-US"/>
              </w:rPr>
            </w:pPr>
            <w:r>
              <w:rPr>
                <w:lang w:val="en-US"/>
              </w:rPr>
              <w:t>Gardening tools</w:t>
            </w:r>
          </w:p>
          <w:p w14:paraId="2BCE2511" w14:textId="77777777" w:rsidR="00382145" w:rsidRDefault="00382145" w:rsidP="00376E47">
            <w:pPr>
              <w:pStyle w:val="DoEtabletext2018"/>
              <w:rPr>
                <w:lang w:val="en-US"/>
              </w:rPr>
            </w:pPr>
            <w:r>
              <w:rPr>
                <w:lang w:val="en-US"/>
              </w:rPr>
              <w:t>Garden journals</w:t>
            </w:r>
          </w:p>
          <w:p w14:paraId="1E70C137" w14:textId="77777777" w:rsidR="00382145" w:rsidRPr="00AE01FB" w:rsidRDefault="00382145" w:rsidP="00376E47">
            <w:pPr>
              <w:pStyle w:val="DoEtabletext2018"/>
              <w:rPr>
                <w:rStyle w:val="DoEstrongemphasis2018"/>
                <w:b w:val="0"/>
              </w:rPr>
            </w:pPr>
          </w:p>
        </w:tc>
      </w:tr>
      <w:tr w:rsidR="00382145" w:rsidRPr="00D817A1" w14:paraId="34AF72B4"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11CF4D5" w14:textId="77777777" w:rsidR="00382145" w:rsidRPr="00D716F5" w:rsidRDefault="00382145" w:rsidP="00376E47">
            <w:pPr>
              <w:pStyle w:val="DoEtabletext2018"/>
              <w:rPr>
                <w:rStyle w:val="DoEstrongemphasis2018"/>
              </w:rPr>
            </w:pPr>
            <w:r w:rsidRPr="00D716F5">
              <w:rPr>
                <w:rStyle w:val="DoEstrongemphasis2018"/>
              </w:rPr>
              <w:t>Indoor and outdoor learning spaces</w:t>
            </w:r>
          </w:p>
          <w:p w14:paraId="3EE963AC" w14:textId="77777777" w:rsidR="00382145" w:rsidRDefault="00382145" w:rsidP="00376E47">
            <w:pPr>
              <w:pStyle w:val="DoEgraphics2018"/>
              <w:rPr>
                <w:rStyle w:val="DoEstrongemphasis2018"/>
              </w:rPr>
            </w:pPr>
            <w:r>
              <w:rPr>
                <w:b/>
                <w:noProof/>
              </w:rPr>
              <w:drawing>
                <wp:inline distT="0" distB="0" distL="0" distR="0" wp14:anchorId="14215DCC" wp14:editId="5F181447">
                  <wp:extent cx="1068681" cy="1424940"/>
                  <wp:effectExtent l="0" t="0" r="0" b="0"/>
                  <wp:docPr id="26" name="Picture 26" descr="Flowering marigold plants in a corner of a vegetabl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3-02 13.52.45 copy.jpg"/>
                          <pic:cNvPicPr/>
                        </pic:nvPicPr>
                        <pic:blipFill>
                          <a:blip r:embed="rId147" cstate="hqprint">
                            <a:extLst>
                              <a:ext uri="{28A0092B-C50C-407E-A947-70E740481C1C}">
                                <a14:useLocalDpi xmlns:a14="http://schemas.microsoft.com/office/drawing/2010/main"/>
                              </a:ext>
                            </a:extLst>
                          </a:blip>
                          <a:stretch>
                            <a:fillRect/>
                          </a:stretch>
                        </pic:blipFill>
                        <pic:spPr>
                          <a:xfrm>
                            <a:off x="0" y="0"/>
                            <a:ext cx="1091934" cy="1455945"/>
                          </a:xfrm>
                          <a:prstGeom prst="rect">
                            <a:avLst/>
                          </a:prstGeom>
                        </pic:spPr>
                      </pic:pic>
                    </a:graphicData>
                  </a:graphic>
                </wp:inline>
              </w:drawing>
            </w:r>
          </w:p>
          <w:p w14:paraId="1AA1A497" w14:textId="77777777" w:rsidR="00382145" w:rsidRPr="00592472" w:rsidRDefault="00382145" w:rsidP="00376E47">
            <w:pPr>
              <w:pStyle w:val="DoEgraphics2018"/>
            </w:pPr>
            <w:r w:rsidRPr="00592472">
              <w:t>Marigold flowers can attract pollinators</w:t>
            </w:r>
            <w:r>
              <w:t xml:space="preserve">. </w:t>
            </w:r>
            <w:r w:rsidRPr="00592472">
              <w:t>EZEC 2019</w:t>
            </w:r>
          </w:p>
        </w:tc>
        <w:tc>
          <w:tcPr>
            <w:tcW w:w="6887" w:type="dxa"/>
            <w:tcBorders>
              <w:top w:val="single" w:sz="4" w:space="0" w:color="707070"/>
              <w:left w:val="single" w:sz="4" w:space="0" w:color="707070"/>
              <w:bottom w:val="single" w:sz="4" w:space="0" w:color="707070"/>
              <w:right w:val="single" w:sz="4" w:space="0" w:color="707070"/>
            </w:tcBorders>
          </w:tcPr>
          <w:p w14:paraId="4633E5EF" w14:textId="77777777" w:rsidR="00382145" w:rsidRPr="0029217B" w:rsidRDefault="00382145" w:rsidP="00376E47">
            <w:pPr>
              <w:pStyle w:val="DoEtabletext2018"/>
              <w:rPr>
                <w:rStyle w:val="DoEstrongemphasis2018"/>
              </w:rPr>
            </w:pPr>
            <w:r w:rsidRPr="0029217B">
              <w:rPr>
                <w:rStyle w:val="DoEstrongemphasis2018"/>
              </w:rPr>
              <w:t>Design pollinator habitat</w:t>
            </w:r>
          </w:p>
          <w:p w14:paraId="5008DAB0" w14:textId="77777777" w:rsidR="00382145" w:rsidRDefault="00382145" w:rsidP="00376E47">
            <w:pPr>
              <w:pStyle w:val="DoEtablelist1bullet2018"/>
              <w:rPr>
                <w:lang w:val="en-GB"/>
              </w:rPr>
            </w:pPr>
            <w:r>
              <w:rPr>
                <w:lang w:val="en-GB"/>
              </w:rPr>
              <w:t xml:space="preserve">View the video Pollinating Australia’s fresh produce – discuss the critical role of pollinators in growing plants for food. </w:t>
            </w:r>
          </w:p>
          <w:p w14:paraId="7EBA7C1B" w14:textId="77777777" w:rsidR="00382145" w:rsidRDefault="00382145" w:rsidP="00376E47">
            <w:pPr>
              <w:pStyle w:val="DoEtablelist1bullet2018"/>
            </w:pPr>
            <w:r>
              <w:rPr>
                <w:lang w:val="en-GB"/>
              </w:rPr>
              <w:t>Define the design task and criteria – to plant or create habitat to attract pollinators to the kitchen garden, using sustainable resources.</w:t>
            </w:r>
          </w:p>
          <w:p w14:paraId="533826C5" w14:textId="77777777" w:rsidR="00382145" w:rsidRPr="00851CD2" w:rsidRDefault="00382145" w:rsidP="00376E47">
            <w:pPr>
              <w:pStyle w:val="DoEtablelist1bullet2018"/>
              <w:rPr>
                <w:b/>
              </w:rPr>
            </w:pPr>
            <w:r>
              <w:rPr>
                <w:lang w:val="en-GB"/>
              </w:rPr>
              <w:t xml:space="preserve">Research ways to attract pollinators to kitchen gardens – working collaboratively, students record information on bee-attracting flowers, companion planting for pollination and bee hotels. </w:t>
            </w:r>
          </w:p>
          <w:p w14:paraId="2C344349" w14:textId="77777777" w:rsidR="00382145" w:rsidRPr="00C72B82" w:rsidRDefault="00382145" w:rsidP="00376E47">
            <w:pPr>
              <w:pStyle w:val="DoEtablelist1bullet2018"/>
              <w:rPr>
                <w:b/>
              </w:rPr>
            </w:pPr>
            <w:r>
              <w:rPr>
                <w:lang w:val="en-GB"/>
              </w:rPr>
              <w:t>Discuss companion planting – draw on prior and new knowledge and list the benefits of companion planting, considering sustainable agricultural benefits. Note – companion planting is a traditional form of agriculture used by First Nations for thousands of years.</w:t>
            </w:r>
          </w:p>
          <w:p w14:paraId="6C061AB0" w14:textId="77777777" w:rsidR="00382145" w:rsidRPr="008F07F3" w:rsidRDefault="00382145" w:rsidP="00376E47">
            <w:pPr>
              <w:pStyle w:val="DoEtablelist1bullet2018"/>
              <w:rPr>
                <w:b/>
              </w:rPr>
            </w:pPr>
            <w:r>
              <w:rPr>
                <w:lang w:val="en-GB"/>
              </w:rPr>
              <w:t>Plan – students create annotated sketches of their habitat ideas, listing specific plants or materials and mapping proposed locations. These can be as simple as small planter boxes of flowering plants.</w:t>
            </w:r>
          </w:p>
          <w:p w14:paraId="413AC39B" w14:textId="77777777" w:rsidR="00382145" w:rsidRDefault="00382145" w:rsidP="00376E47">
            <w:pPr>
              <w:pStyle w:val="DoEtablelist1bullet2018"/>
              <w:rPr>
                <w:rStyle w:val="DoEstrongemphasis2018"/>
              </w:rPr>
            </w:pPr>
            <w:r>
              <w:rPr>
                <w:lang w:val="en-GB"/>
              </w:rPr>
              <w:t xml:space="preserve">Share design solutions – students share their sketches and maps. </w:t>
            </w:r>
          </w:p>
        </w:tc>
        <w:tc>
          <w:tcPr>
            <w:tcW w:w="1978" w:type="dxa"/>
            <w:tcBorders>
              <w:top w:val="single" w:sz="4" w:space="0" w:color="707070"/>
              <w:left w:val="single" w:sz="4" w:space="0" w:color="707070"/>
              <w:bottom w:val="single" w:sz="4" w:space="0" w:color="707070"/>
              <w:right w:val="single" w:sz="4" w:space="0" w:color="707070"/>
            </w:tcBorders>
          </w:tcPr>
          <w:p w14:paraId="066ED9EB" w14:textId="77777777" w:rsidR="00382145" w:rsidRDefault="00382145" w:rsidP="00376E47">
            <w:pPr>
              <w:pStyle w:val="DoEtabletext2018"/>
            </w:pPr>
            <w:hyperlink r:id="rId148" w:history="1">
              <w:r w:rsidRPr="00C7452F">
                <w:rPr>
                  <w:rStyle w:val="Hyperlink"/>
                </w:rPr>
                <w:t>Pollinating Australia's Fresh Produce –Beechworth Honey</w:t>
              </w:r>
            </w:hyperlink>
            <w:r>
              <w:t>, Beechworth Flowers (2:27)</w:t>
            </w:r>
          </w:p>
          <w:p w14:paraId="65AAC038" w14:textId="77777777" w:rsidR="00382145" w:rsidRDefault="00382145" w:rsidP="00376E47">
            <w:pPr>
              <w:pStyle w:val="DoEtabletext2018"/>
            </w:pPr>
            <w:hyperlink r:id="rId149" w:history="1">
              <w:r w:rsidRPr="00E311D9">
                <w:rPr>
                  <w:rStyle w:val="Hyperlink"/>
                </w:rPr>
                <w:t>Companion planting</w:t>
              </w:r>
            </w:hyperlink>
            <w:r>
              <w:t>, Yates (0:51)</w:t>
            </w:r>
          </w:p>
          <w:p w14:paraId="629D18DB" w14:textId="77777777" w:rsidR="00382145" w:rsidRDefault="00382145" w:rsidP="00376E47">
            <w:pPr>
              <w:pStyle w:val="DoEtabletext2018"/>
            </w:pPr>
            <w:hyperlink r:id="rId150" w:history="1">
              <w:r w:rsidRPr="00F245DC">
                <w:rPr>
                  <w:rStyle w:val="Hyperlink"/>
                </w:rPr>
                <w:t>Bee hotel guide</w:t>
              </w:r>
            </w:hyperlink>
            <w:r>
              <w:t>, Aussie Bee</w:t>
            </w:r>
          </w:p>
          <w:p w14:paraId="3FCF74B5" w14:textId="77777777" w:rsidR="00382145" w:rsidRDefault="00382145" w:rsidP="00376E47">
            <w:pPr>
              <w:pStyle w:val="DoEtabletext2018"/>
            </w:pPr>
            <w:hyperlink r:id="rId151" w:history="1">
              <w:r w:rsidRPr="00F245DC">
                <w:rPr>
                  <w:rStyle w:val="Hyperlink"/>
                </w:rPr>
                <w:t>Bring in the bees</w:t>
              </w:r>
            </w:hyperlink>
            <w:r>
              <w:t>, Gardening Australia</w:t>
            </w:r>
          </w:p>
          <w:p w14:paraId="14BD13DB" w14:textId="77777777" w:rsidR="00382145" w:rsidRPr="00B52ED0" w:rsidRDefault="00382145" w:rsidP="00376E47">
            <w:pPr>
              <w:pStyle w:val="DoEtabletext2018"/>
            </w:pPr>
          </w:p>
        </w:tc>
      </w:tr>
      <w:tr w:rsidR="00382145" w:rsidRPr="00D817A1" w14:paraId="59C4D802"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9D03B6E" w14:textId="77777777" w:rsidR="00382145" w:rsidRPr="00851CD2" w:rsidRDefault="00382145" w:rsidP="00376E47">
            <w:pPr>
              <w:pStyle w:val="DoEgraphics2018"/>
              <w:rPr>
                <w:rStyle w:val="DoEstrongemphasis2018"/>
              </w:rPr>
            </w:pPr>
            <w:r w:rsidRPr="00851CD2">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5484D535" w14:textId="77777777" w:rsidR="00382145" w:rsidRDefault="00382145" w:rsidP="00376E47">
            <w:pPr>
              <w:pStyle w:val="DoEtabletext2018"/>
            </w:pPr>
            <w:r w:rsidRPr="00851CD2">
              <w:t>Pollinator – an animal</w:t>
            </w:r>
            <w:r>
              <w:t xml:space="preserve"> </w:t>
            </w:r>
            <w:r w:rsidRPr="00851CD2">
              <w:t xml:space="preserve">that moves pollen from the male anther of a flower to the female stigma of a flower to enable fertilisation. </w:t>
            </w:r>
          </w:p>
          <w:p w14:paraId="06F441D3" w14:textId="77777777" w:rsidR="00382145" w:rsidRPr="0029217B" w:rsidRDefault="00382145" w:rsidP="00376E47">
            <w:pPr>
              <w:pStyle w:val="DoEtabletext2018"/>
              <w:rPr>
                <w:rStyle w:val="DoEstrongemphasis2018"/>
              </w:rPr>
            </w:pPr>
            <w:r w:rsidRPr="00851CD2">
              <w:t xml:space="preserve">Companion planting – plants that </w:t>
            </w:r>
            <w:r>
              <w:t>have beneficial effects on other plants.</w:t>
            </w:r>
          </w:p>
        </w:tc>
        <w:tc>
          <w:tcPr>
            <w:tcW w:w="1978" w:type="dxa"/>
            <w:tcBorders>
              <w:top w:val="single" w:sz="4" w:space="0" w:color="707070"/>
              <w:left w:val="single" w:sz="4" w:space="0" w:color="707070"/>
              <w:bottom w:val="single" w:sz="4" w:space="0" w:color="707070"/>
              <w:right w:val="single" w:sz="4" w:space="0" w:color="707070"/>
            </w:tcBorders>
          </w:tcPr>
          <w:p w14:paraId="638E00E2" w14:textId="77777777" w:rsidR="00382145" w:rsidRDefault="00382145" w:rsidP="00376E47">
            <w:pPr>
              <w:pStyle w:val="DoEtabletext2018"/>
              <w:rPr>
                <w:rStyle w:val="Hyperlink"/>
              </w:rPr>
            </w:pPr>
          </w:p>
        </w:tc>
      </w:tr>
    </w:tbl>
    <w:p w14:paraId="6F9FB2DE" w14:textId="77777777" w:rsidR="00382145" w:rsidRDefault="00382145" w:rsidP="00382145">
      <w:pPr>
        <w:pStyle w:val="DoEtablelist1bullet2018"/>
        <w:numPr>
          <w:ilvl w:val="0"/>
          <w:numId w:val="0"/>
        </w:numPr>
      </w:pPr>
    </w:p>
    <w:p w14:paraId="5C9DEF4D" w14:textId="77777777" w:rsidR="00382145" w:rsidRPr="00D426B5" w:rsidRDefault="00382145" w:rsidP="00382145">
      <w:pPr>
        <w:pStyle w:val="DoEheading32018"/>
        <w:rPr>
          <w:rStyle w:val="DoEstrongemphasis2018"/>
          <w:b w:val="0"/>
        </w:rPr>
      </w:pPr>
      <w:r>
        <w:lastRenderedPageBreak/>
        <w:t>6</w:t>
      </w:r>
      <w:r w:rsidRPr="00D426B5">
        <w:t xml:space="preserve">. </w:t>
      </w:r>
      <w:r w:rsidRPr="00382145">
        <w:t>Produce pollinator habitat</w:t>
      </w:r>
    </w:p>
    <w:p w14:paraId="31F2322B" w14:textId="77777777" w:rsidR="00382145" w:rsidRPr="00D426B5" w:rsidRDefault="00382145" w:rsidP="00382145">
      <w:pPr>
        <w:pStyle w:val="DoEbodytext2018"/>
        <w:rPr>
          <w:rStyle w:val="DoEstrongemphasis2018"/>
        </w:rPr>
      </w:pPr>
      <w:r>
        <w:rPr>
          <w:rStyle w:val="DoEstrongemphasis2018"/>
        </w:rPr>
        <w:t>Where can we plant or install our habitats?</w:t>
      </w:r>
    </w:p>
    <w:tbl>
      <w:tblPr>
        <w:tblW w:w="10762" w:type="dxa"/>
        <w:tblLook w:val="04A0" w:firstRow="1" w:lastRow="0" w:firstColumn="1" w:lastColumn="0" w:noHBand="0" w:noVBand="1"/>
      </w:tblPr>
      <w:tblGrid>
        <w:gridCol w:w="1897"/>
        <w:gridCol w:w="6887"/>
        <w:gridCol w:w="1978"/>
      </w:tblGrid>
      <w:tr w:rsidR="00382145" w14:paraId="022C95A3"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37B6341"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F9B80F8"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BAF6118" w14:textId="77777777" w:rsidR="00382145" w:rsidRDefault="00382145" w:rsidP="00376E47">
            <w:pPr>
              <w:pStyle w:val="DoEtableheading2018"/>
            </w:pPr>
            <w:r>
              <w:t>Resources</w:t>
            </w:r>
          </w:p>
        </w:tc>
      </w:tr>
      <w:tr w:rsidR="00382145" w:rsidRPr="007E7E0C" w14:paraId="7387628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3753F5F"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40CD8FC"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BED123B" w14:textId="77777777" w:rsidR="00382145" w:rsidRPr="0037079C" w:rsidRDefault="00382145" w:rsidP="00376E47">
            <w:pPr>
              <w:pStyle w:val="DoEtabletext2018"/>
            </w:pPr>
            <w:r w:rsidRPr="00BF7C80">
              <w:t>ST2-2DP-T selects and uses materials, tools and equipment to develop solut</w:t>
            </w:r>
            <w:r>
              <w:t xml:space="preserve">ions for a need or opportunity </w:t>
            </w:r>
          </w:p>
          <w:p w14:paraId="10E1320F" w14:textId="77777777" w:rsidR="00382145" w:rsidRPr="0029217B" w:rsidRDefault="00382145" w:rsidP="00376E47">
            <w:pPr>
              <w:pStyle w:val="DoEtabletext2018"/>
            </w:pPr>
            <w:r w:rsidRPr="0029217B">
              <w:t xml:space="preserve">ST2-5LW-T describes how agricultural processes are used to grow plants and raise animals for food, clothing and shelter </w:t>
            </w:r>
          </w:p>
          <w:p w14:paraId="2A4A2E03" w14:textId="77777777" w:rsidR="00382145" w:rsidRPr="0082598C" w:rsidRDefault="00382145" w:rsidP="00376E47">
            <w:pPr>
              <w:pStyle w:val="DoEtabletext2018"/>
              <w:rPr>
                <w:rStyle w:val="DoEstrongemphasis2018"/>
              </w:rPr>
            </w:pPr>
            <w:r w:rsidRPr="0082598C">
              <w:rPr>
                <w:rStyle w:val="DoEstrongemphasis2018"/>
              </w:rPr>
              <w:t>English</w:t>
            </w:r>
          </w:p>
          <w:p w14:paraId="7AD3E448" w14:textId="77777777" w:rsidR="00382145" w:rsidRPr="00C656CD" w:rsidRDefault="00382145" w:rsidP="00376E47">
            <w:pPr>
              <w:pStyle w:val="DoEtabletext2018"/>
            </w:pPr>
            <w:r w:rsidRPr="00993CE2">
              <w:t xml:space="preserve">EN2-2A plans, composes and reviews a range of texts that are more demanding in terms of topic, audience and language </w:t>
            </w:r>
          </w:p>
        </w:tc>
        <w:tc>
          <w:tcPr>
            <w:tcW w:w="1978" w:type="dxa"/>
            <w:tcBorders>
              <w:top w:val="single" w:sz="4" w:space="0" w:color="707070"/>
              <w:left w:val="single" w:sz="4" w:space="0" w:color="707070"/>
              <w:bottom w:val="single" w:sz="4" w:space="0" w:color="707070"/>
              <w:right w:val="single" w:sz="4" w:space="0" w:color="707070"/>
            </w:tcBorders>
          </w:tcPr>
          <w:p w14:paraId="2DE98B07" w14:textId="77777777" w:rsidR="00382145" w:rsidRPr="007E7E0C" w:rsidRDefault="00382145" w:rsidP="00376E47">
            <w:pPr>
              <w:pStyle w:val="DoEtabletext2018"/>
              <w:rPr>
                <w:rStyle w:val="DoEstrongemphasis2018"/>
              </w:rPr>
            </w:pPr>
          </w:p>
        </w:tc>
      </w:tr>
      <w:tr w:rsidR="00382145" w:rsidRPr="007E7E0C" w14:paraId="53041AE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BDBF730"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0A6C8FA" w14:textId="77777777" w:rsidR="00382145" w:rsidRPr="00A2239C" w:rsidRDefault="00382145" w:rsidP="00376E47">
            <w:pPr>
              <w:pStyle w:val="DoEtabletext2018"/>
              <w:rPr>
                <w:lang w:val="en-US"/>
              </w:rPr>
            </w:pPr>
            <w:r w:rsidRPr="00A2239C">
              <w:rPr>
                <w:lang w:val="en-US"/>
              </w:rPr>
              <w:t>For students to:</w:t>
            </w:r>
          </w:p>
          <w:p w14:paraId="0978DED0" w14:textId="77777777" w:rsidR="00382145" w:rsidRDefault="00382145" w:rsidP="00376E47">
            <w:pPr>
              <w:pStyle w:val="DoEtablelist1bullet2018"/>
              <w:rPr>
                <w:color w:val="000000" w:themeColor="text1"/>
              </w:rPr>
            </w:pPr>
            <w:r>
              <w:rPr>
                <w:color w:val="000000" w:themeColor="text1"/>
              </w:rPr>
              <w:t>make and install their designed solutions to providing pollinator habitat</w:t>
            </w:r>
          </w:p>
          <w:p w14:paraId="7D0889AE" w14:textId="77777777" w:rsidR="00382145" w:rsidRDefault="00382145" w:rsidP="00376E47">
            <w:pPr>
              <w:pStyle w:val="DoEtablelist1bullet2018"/>
              <w:rPr>
                <w:color w:val="000000" w:themeColor="text1"/>
              </w:rPr>
            </w:pPr>
            <w:r>
              <w:rPr>
                <w:color w:val="000000" w:themeColor="text1"/>
              </w:rPr>
              <w:t>work safely and collaboratively in making and installing habitats</w:t>
            </w:r>
          </w:p>
          <w:p w14:paraId="4B96DA49" w14:textId="77777777" w:rsidR="00382145" w:rsidRDefault="00382145" w:rsidP="00376E47">
            <w:pPr>
              <w:pStyle w:val="DoEtablelist1bullet2018"/>
              <w:rPr>
                <w:color w:val="000000" w:themeColor="text1"/>
              </w:rPr>
            </w:pPr>
            <w:r>
              <w:rPr>
                <w:color w:val="000000" w:themeColor="text1"/>
              </w:rPr>
              <w:t>compose a visual procedural text that outlines the production process</w:t>
            </w:r>
          </w:p>
          <w:p w14:paraId="754108F2" w14:textId="77777777" w:rsidR="00382145" w:rsidRPr="002A6F00"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5B01115E" w14:textId="77777777" w:rsidR="00382145" w:rsidRPr="007E7E0C" w:rsidRDefault="00382145" w:rsidP="00376E47">
            <w:pPr>
              <w:pStyle w:val="DoEtabletext2018"/>
              <w:rPr>
                <w:rStyle w:val="DoEstrongemphasis2018"/>
              </w:rPr>
            </w:pPr>
          </w:p>
        </w:tc>
      </w:tr>
      <w:tr w:rsidR="00382145" w:rsidRPr="00D817A1" w14:paraId="2C7FAF8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F886B34" w14:textId="77777777" w:rsidR="00382145" w:rsidRDefault="00382145" w:rsidP="00376E47">
            <w:pPr>
              <w:pStyle w:val="DoEtabletext2018"/>
              <w:rPr>
                <w:rStyle w:val="DoEstrongemphasis2018"/>
              </w:rPr>
            </w:pPr>
            <w:r w:rsidRPr="00D817A1">
              <w:rPr>
                <w:rStyle w:val="DoEstrongemphasis2018"/>
              </w:rPr>
              <w:t>Outside garden activities</w:t>
            </w:r>
          </w:p>
          <w:p w14:paraId="0F858395" w14:textId="77777777" w:rsidR="00382145" w:rsidRDefault="00382145" w:rsidP="00376E47">
            <w:pPr>
              <w:pStyle w:val="DoEgraphics2018"/>
              <w:rPr>
                <w:rStyle w:val="DoEstrongemphasis2018"/>
              </w:rPr>
            </w:pPr>
            <w:r>
              <w:rPr>
                <w:b/>
                <w:noProof/>
              </w:rPr>
              <w:drawing>
                <wp:inline distT="0" distB="0" distL="0" distR="0" wp14:anchorId="39CED856" wp14:editId="4F4E2E56">
                  <wp:extent cx="1055569" cy="1407458"/>
                  <wp:effectExtent l="0" t="0" r="0" b="2540"/>
                  <wp:docPr id="28" name="Picture 28" descr="Flowering plants planted in garbage bins placed in a vegetable garden. Vegetables are planted in timber pall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03-14 12.40.22 copy.jpg"/>
                          <pic:cNvPicPr/>
                        </pic:nvPicPr>
                        <pic:blipFill>
                          <a:blip r:embed="rId152" cstate="hqprint">
                            <a:extLst>
                              <a:ext uri="{28A0092B-C50C-407E-A947-70E740481C1C}">
                                <a14:useLocalDpi xmlns:a14="http://schemas.microsoft.com/office/drawing/2010/main"/>
                              </a:ext>
                            </a:extLst>
                          </a:blip>
                          <a:stretch>
                            <a:fillRect/>
                          </a:stretch>
                        </pic:blipFill>
                        <pic:spPr>
                          <a:xfrm>
                            <a:off x="0" y="0"/>
                            <a:ext cx="1067925" cy="1423932"/>
                          </a:xfrm>
                          <a:prstGeom prst="rect">
                            <a:avLst/>
                          </a:prstGeom>
                        </pic:spPr>
                      </pic:pic>
                    </a:graphicData>
                  </a:graphic>
                </wp:inline>
              </w:drawing>
            </w:r>
          </w:p>
          <w:p w14:paraId="1015AEDE" w14:textId="77777777" w:rsidR="00382145" w:rsidRPr="006E7D45" w:rsidRDefault="00382145" w:rsidP="00376E47">
            <w:pPr>
              <w:pStyle w:val="DoEgraphics2018"/>
            </w:pPr>
            <w:r>
              <w:t>Flowering plants in re-purposed garbage bins, vegetables in re-purposed pallets at Oxley Park PS. EZEC 2019</w:t>
            </w:r>
          </w:p>
        </w:tc>
        <w:tc>
          <w:tcPr>
            <w:tcW w:w="6887" w:type="dxa"/>
            <w:tcBorders>
              <w:top w:val="single" w:sz="4" w:space="0" w:color="707070"/>
              <w:left w:val="single" w:sz="4" w:space="0" w:color="707070"/>
              <w:bottom w:val="single" w:sz="4" w:space="0" w:color="707070"/>
              <w:right w:val="single" w:sz="4" w:space="0" w:color="707070"/>
            </w:tcBorders>
          </w:tcPr>
          <w:p w14:paraId="2AE235EB" w14:textId="77777777" w:rsidR="00382145" w:rsidRDefault="00382145" w:rsidP="00376E47">
            <w:pPr>
              <w:pStyle w:val="DoEtabletext2018"/>
              <w:rPr>
                <w:rStyle w:val="DoEstrongemphasis2018"/>
              </w:rPr>
            </w:pPr>
            <w:r>
              <w:rPr>
                <w:rStyle w:val="DoEstrongemphasis2018"/>
              </w:rPr>
              <w:t xml:space="preserve">Care for the garden </w:t>
            </w:r>
          </w:p>
          <w:p w14:paraId="433B45D9" w14:textId="77777777" w:rsidR="00382145" w:rsidRPr="00A00C26" w:rsidRDefault="00382145" w:rsidP="00376E47">
            <w:pPr>
              <w:pStyle w:val="DoEtablelist1bullet2018"/>
            </w:pPr>
            <w:r>
              <w:t>Observe changes and look for invertebrates</w:t>
            </w:r>
            <w:r w:rsidRPr="00A00C26">
              <w:t>.</w:t>
            </w:r>
          </w:p>
          <w:p w14:paraId="53F368A0" w14:textId="77777777" w:rsidR="00382145" w:rsidRPr="00FC3318" w:rsidRDefault="00382145" w:rsidP="00376E47">
            <w:pPr>
              <w:pStyle w:val="DoEtablelist1bullet2018"/>
            </w:pPr>
            <w:r w:rsidRPr="00A00C26">
              <w:t xml:space="preserve">Water each </w:t>
            </w:r>
            <w:r>
              <w:t>plant</w:t>
            </w:r>
            <w:r w:rsidRPr="00A00C26">
              <w:t xml:space="preserve"> with a watering can.</w:t>
            </w:r>
          </w:p>
          <w:p w14:paraId="3C01B750" w14:textId="77777777" w:rsidR="00382145" w:rsidRPr="00A00C26" w:rsidRDefault="00382145" w:rsidP="00376E47">
            <w:pPr>
              <w:pStyle w:val="DoEtablelist1bullet2018"/>
            </w:pPr>
            <w:r w:rsidRPr="00A00C26">
              <w:t>Gently remove any weeds from the garden.</w:t>
            </w:r>
          </w:p>
          <w:p w14:paraId="28E25533" w14:textId="77777777" w:rsidR="00382145" w:rsidRPr="00A002E0" w:rsidRDefault="00382145" w:rsidP="00376E47">
            <w:pPr>
              <w:pStyle w:val="DoEtablelist1bullet2018"/>
              <w:rPr>
                <w:shd w:val="clear" w:color="auto" w:fill="FFFFFF"/>
              </w:rPr>
            </w:pPr>
            <w:r>
              <w:rPr>
                <w:lang w:val="en-US"/>
              </w:rPr>
              <w:t xml:space="preserve">Add mulch to a depth of 5cm if needed and water </w:t>
            </w:r>
            <w:proofErr w:type="gramStart"/>
            <w:r>
              <w:rPr>
                <w:lang w:val="en-US"/>
              </w:rPr>
              <w:t>it</w:t>
            </w:r>
            <w:proofErr w:type="gramEnd"/>
            <w:r>
              <w:rPr>
                <w:lang w:val="en-US"/>
              </w:rPr>
              <w:t xml:space="preserve"> in.</w:t>
            </w:r>
            <w:r>
              <w:t xml:space="preserve"> </w:t>
            </w:r>
          </w:p>
          <w:p w14:paraId="0DEB56E7" w14:textId="77777777" w:rsidR="00382145" w:rsidRPr="00C23C13" w:rsidRDefault="00382145" w:rsidP="00376E47">
            <w:pPr>
              <w:pStyle w:val="DoEtablelist1bullet2018"/>
              <w:rPr>
                <w:shd w:val="clear" w:color="auto" w:fill="FFFFFF"/>
              </w:rPr>
            </w:pPr>
            <w:r>
              <w:t>Manage pest species sustainably.</w:t>
            </w:r>
          </w:p>
          <w:p w14:paraId="18719970" w14:textId="77777777" w:rsidR="00382145" w:rsidRDefault="00382145" w:rsidP="00376E47">
            <w:pPr>
              <w:pStyle w:val="DoEtablelist1bullet2018"/>
            </w:pPr>
            <w:r w:rsidRPr="00A00C26">
              <w:t xml:space="preserve">Record </w:t>
            </w:r>
            <w:r>
              <w:t>observations</w:t>
            </w:r>
            <w:r w:rsidRPr="00A00C26">
              <w:t xml:space="preserve"> in garden journals.</w:t>
            </w:r>
            <w:r>
              <w:t xml:space="preserve"> </w:t>
            </w:r>
          </w:p>
          <w:p w14:paraId="59181608" w14:textId="77777777" w:rsidR="00382145" w:rsidRPr="0029217B" w:rsidRDefault="00382145" w:rsidP="00376E47">
            <w:pPr>
              <w:pStyle w:val="DoEtabletext2018"/>
              <w:rPr>
                <w:rStyle w:val="DoEstrongemphasis2018"/>
              </w:rPr>
            </w:pPr>
            <w:r>
              <w:rPr>
                <w:rStyle w:val="DoEstrongemphasis2018"/>
              </w:rPr>
              <w:t>Produce and install</w:t>
            </w:r>
            <w:r w:rsidRPr="0029217B">
              <w:rPr>
                <w:rStyle w:val="DoEstrongemphasis2018"/>
              </w:rPr>
              <w:t xml:space="preserve"> pollinator habitat</w:t>
            </w:r>
          </w:p>
          <w:p w14:paraId="0C122187" w14:textId="77777777" w:rsidR="00382145" w:rsidRDefault="00382145" w:rsidP="00376E47">
            <w:pPr>
              <w:pStyle w:val="DoEtablelist1bullet2018"/>
            </w:pPr>
            <w:r>
              <w:t>List materials required – prior to the construction session. Students may need to supply some materials if not available at school.</w:t>
            </w:r>
          </w:p>
          <w:p w14:paraId="2E9CEBBF" w14:textId="77777777" w:rsidR="00382145" w:rsidRPr="00D26925" w:rsidRDefault="00382145" w:rsidP="00376E47">
            <w:pPr>
              <w:pStyle w:val="DoEtablelist1bullet2018"/>
            </w:pPr>
            <w:r w:rsidRPr="00D26925">
              <w:t xml:space="preserve">Determine positive behaviours and safe work practices </w:t>
            </w:r>
            <w:r>
              <w:t>– remind students of safe tool use and appropriate behaviours.</w:t>
            </w:r>
          </w:p>
          <w:p w14:paraId="550CBE99" w14:textId="77777777" w:rsidR="00382145" w:rsidRPr="00474296" w:rsidRDefault="00382145" w:rsidP="00376E47">
            <w:pPr>
              <w:pStyle w:val="DoEtablelist1bullet2018"/>
              <w:rPr>
                <w:b/>
              </w:rPr>
            </w:pPr>
            <w:r>
              <w:rPr>
                <w:lang w:val="en-GB"/>
              </w:rPr>
              <w:t xml:space="preserve">Build or make habitats – students work collaboratively to produce their design ideas. Note – depending on space and designs, it may be appropriate for the class to select just one or two design solutions for implementation. If creating insect hotels, combine individual components into a combined insect hotel structure. </w:t>
            </w:r>
          </w:p>
          <w:p w14:paraId="64F8E6F8" w14:textId="77777777" w:rsidR="00382145" w:rsidRPr="00474296" w:rsidRDefault="00382145" w:rsidP="00376E47">
            <w:pPr>
              <w:pStyle w:val="DoEtablelist1bullet2018"/>
              <w:rPr>
                <w:b/>
              </w:rPr>
            </w:pPr>
            <w:r>
              <w:rPr>
                <w:lang w:val="en-GB"/>
              </w:rPr>
              <w:t>Photograph production steps – to be used in a procedural text.</w:t>
            </w:r>
          </w:p>
          <w:p w14:paraId="3BC1ADCF" w14:textId="77777777" w:rsidR="00382145" w:rsidRPr="00474296" w:rsidRDefault="00382145" w:rsidP="00376E47">
            <w:pPr>
              <w:pStyle w:val="DoEtablelist1bullet2018"/>
              <w:rPr>
                <w:b/>
              </w:rPr>
            </w:pPr>
            <w:r>
              <w:rPr>
                <w:lang w:val="en-GB"/>
              </w:rPr>
              <w:t xml:space="preserve">Install or plant habitats – </w:t>
            </w:r>
            <w:proofErr w:type="gramStart"/>
            <w:r>
              <w:rPr>
                <w:lang w:val="en-GB"/>
              </w:rPr>
              <w:t>students</w:t>
            </w:r>
            <w:proofErr w:type="gramEnd"/>
            <w:r>
              <w:rPr>
                <w:lang w:val="en-GB"/>
              </w:rPr>
              <w:t xml:space="preserve"> plant or install their pollinator habitats in their planned locations.</w:t>
            </w:r>
          </w:p>
          <w:p w14:paraId="10359F64" w14:textId="77777777" w:rsidR="00382145" w:rsidRPr="00B172E7" w:rsidRDefault="00382145" w:rsidP="00376E47">
            <w:pPr>
              <w:pStyle w:val="DoEtablelist1bullet2018"/>
              <w:rPr>
                <w:b/>
              </w:rPr>
            </w:pPr>
            <w:r>
              <w:t xml:space="preserve">Determine </w:t>
            </w:r>
            <w:r w:rsidRPr="00A65E40">
              <w:t xml:space="preserve">criteria </w:t>
            </w:r>
            <w:r>
              <w:t xml:space="preserve">for success – discuss ways of evaluating the success of the pollinator habitats. Determine limitations in recording and comparing pollinator numbers as a measure of success. </w:t>
            </w:r>
          </w:p>
          <w:p w14:paraId="743073DA" w14:textId="77777777" w:rsidR="00382145" w:rsidRPr="00B172E7" w:rsidRDefault="00382145" w:rsidP="00376E47">
            <w:pPr>
              <w:pStyle w:val="DoEtablelist1bullet2018"/>
              <w:rPr>
                <w:b/>
              </w:rPr>
            </w:pPr>
            <w:r>
              <w:rPr>
                <w:lang w:val="en-GB"/>
              </w:rPr>
              <w:t xml:space="preserve">Create a visual procedural text – </w:t>
            </w:r>
            <w:proofErr w:type="gramStart"/>
            <w:r>
              <w:rPr>
                <w:lang w:val="en-GB"/>
              </w:rPr>
              <w:t>students</w:t>
            </w:r>
            <w:proofErr w:type="gramEnd"/>
            <w:r>
              <w:rPr>
                <w:lang w:val="en-GB"/>
              </w:rPr>
              <w:t xml:space="preserve"> sequence and annotate their photographs to describe their production process.</w:t>
            </w:r>
          </w:p>
        </w:tc>
        <w:tc>
          <w:tcPr>
            <w:tcW w:w="1978" w:type="dxa"/>
            <w:tcBorders>
              <w:top w:val="single" w:sz="4" w:space="0" w:color="707070"/>
              <w:left w:val="single" w:sz="4" w:space="0" w:color="707070"/>
              <w:bottom w:val="single" w:sz="4" w:space="0" w:color="707070"/>
              <w:right w:val="single" w:sz="4" w:space="0" w:color="707070"/>
            </w:tcBorders>
          </w:tcPr>
          <w:p w14:paraId="01D958B4" w14:textId="77777777" w:rsidR="00382145" w:rsidRDefault="00382145" w:rsidP="00376E47">
            <w:pPr>
              <w:pStyle w:val="DoEtabletext2018"/>
            </w:pPr>
            <w:hyperlink r:id="rId153"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0A2C9117" w14:textId="77777777" w:rsidR="00382145" w:rsidRDefault="00382145" w:rsidP="00376E47">
            <w:pPr>
              <w:pStyle w:val="DoEtabletext2018"/>
              <w:rPr>
                <w:lang w:val="en-US"/>
              </w:rPr>
            </w:pPr>
            <w:r>
              <w:rPr>
                <w:lang w:val="en-US"/>
              </w:rPr>
              <w:t>Gardening tools</w:t>
            </w:r>
          </w:p>
          <w:p w14:paraId="6AC6CC76" w14:textId="77777777" w:rsidR="00382145" w:rsidRDefault="00382145" w:rsidP="00376E47">
            <w:pPr>
              <w:pStyle w:val="DoEtabletext2018"/>
              <w:rPr>
                <w:rStyle w:val="DoEstrongemphasis2018"/>
                <w:b w:val="0"/>
              </w:rPr>
            </w:pPr>
            <w:r>
              <w:rPr>
                <w:rStyle w:val="DoEstrongemphasis2018"/>
              </w:rPr>
              <w:t>Mulch</w:t>
            </w:r>
          </w:p>
          <w:p w14:paraId="679EC909" w14:textId="77777777" w:rsidR="00382145" w:rsidRDefault="00382145" w:rsidP="00376E47">
            <w:pPr>
              <w:pStyle w:val="DoEtabletext2018"/>
              <w:rPr>
                <w:rStyle w:val="Hyperlink"/>
                <w:color w:val="auto"/>
                <w:u w:val="none"/>
              </w:rPr>
            </w:pPr>
            <w:r>
              <w:rPr>
                <w:lang w:val="en-US"/>
              </w:rPr>
              <w:t>Garden journals</w:t>
            </w:r>
            <w:r>
              <w:rPr>
                <w:rStyle w:val="Hyperlink"/>
                <w:color w:val="auto"/>
                <w:u w:val="none"/>
              </w:rPr>
              <w:t xml:space="preserve"> </w:t>
            </w:r>
          </w:p>
          <w:p w14:paraId="51934AD7" w14:textId="77777777" w:rsidR="00382145" w:rsidRDefault="00382145" w:rsidP="00376E47">
            <w:pPr>
              <w:pStyle w:val="DoEtabletext2018"/>
              <w:rPr>
                <w:rStyle w:val="Hyperlink"/>
                <w:color w:val="auto"/>
                <w:u w:val="none"/>
              </w:rPr>
            </w:pPr>
            <w:r>
              <w:rPr>
                <w:rStyle w:val="Hyperlink"/>
                <w:color w:val="auto"/>
                <w:u w:val="none"/>
              </w:rPr>
              <w:t>Materials, tools, equipment and plants as per student designs</w:t>
            </w:r>
          </w:p>
          <w:p w14:paraId="1AAAFB84" w14:textId="77777777" w:rsidR="00382145" w:rsidRPr="008F07F3" w:rsidRDefault="00382145" w:rsidP="00376E47">
            <w:pPr>
              <w:pStyle w:val="DoEtabletext2018"/>
              <w:rPr>
                <w:rStyle w:val="DoEstrongemphasis2018"/>
                <w:b w:val="0"/>
                <w:lang w:val="en-US"/>
              </w:rPr>
            </w:pPr>
          </w:p>
        </w:tc>
      </w:tr>
    </w:tbl>
    <w:p w14:paraId="397D86D7" w14:textId="77777777" w:rsidR="00382145" w:rsidRDefault="00382145" w:rsidP="00382145">
      <w:pPr>
        <w:pStyle w:val="DoEheading32018"/>
      </w:pPr>
    </w:p>
    <w:p w14:paraId="1FAAB3CF" w14:textId="77777777" w:rsidR="00382145" w:rsidRDefault="00382145" w:rsidP="00382145">
      <w:pPr>
        <w:pStyle w:val="DoEheading32018"/>
      </w:pPr>
      <w:r>
        <w:lastRenderedPageBreak/>
        <w:t>7</w:t>
      </w:r>
      <w:r w:rsidRPr="000D40AB">
        <w:t>.</w:t>
      </w:r>
      <w:r>
        <w:t xml:space="preserve"> Prepare fruit pikelets</w:t>
      </w:r>
    </w:p>
    <w:p w14:paraId="72C0CD89" w14:textId="77777777" w:rsidR="00382145" w:rsidRPr="008B6819" w:rsidRDefault="00382145" w:rsidP="00382145">
      <w:pPr>
        <w:pStyle w:val="DoEbodytext2018"/>
        <w:rPr>
          <w:rStyle w:val="DoEstrongemphasis2018"/>
        </w:rPr>
      </w:pPr>
      <w:r>
        <w:rPr>
          <w:rStyle w:val="DoEstrongemphasis2018"/>
        </w:rPr>
        <w:t>How do we prepare fruit pikelets?</w:t>
      </w:r>
    </w:p>
    <w:tbl>
      <w:tblPr>
        <w:tblW w:w="10762" w:type="dxa"/>
        <w:tblLook w:val="04A0" w:firstRow="1" w:lastRow="0" w:firstColumn="1" w:lastColumn="0" w:noHBand="0" w:noVBand="1"/>
      </w:tblPr>
      <w:tblGrid>
        <w:gridCol w:w="1938"/>
        <w:gridCol w:w="6851"/>
        <w:gridCol w:w="1973"/>
      </w:tblGrid>
      <w:tr w:rsidR="00382145" w14:paraId="19717318"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999E998"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0A34A8E"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36FF75D" w14:textId="77777777" w:rsidR="00382145" w:rsidRDefault="00382145" w:rsidP="00376E47">
            <w:pPr>
              <w:pStyle w:val="DoEtableheading2018"/>
            </w:pPr>
            <w:r>
              <w:t>Resources</w:t>
            </w:r>
          </w:p>
        </w:tc>
      </w:tr>
      <w:tr w:rsidR="00382145" w:rsidRPr="007E7E0C" w14:paraId="5727350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0591E0F"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65E30415"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51208347" w14:textId="77777777" w:rsidR="00382145" w:rsidRDefault="00382145" w:rsidP="00376E47">
            <w:pPr>
              <w:pStyle w:val="DoEtabletext2018"/>
            </w:pPr>
            <w:r w:rsidRPr="00BF7C80">
              <w:t>ST2-2DP-T selects and uses materials, tools and equipment to develop solut</w:t>
            </w:r>
            <w:r>
              <w:t xml:space="preserve">ions for a need or opportunity </w:t>
            </w:r>
          </w:p>
          <w:p w14:paraId="675918FA" w14:textId="77777777" w:rsidR="00382145" w:rsidRPr="0037079C" w:rsidRDefault="00382145" w:rsidP="00376E47">
            <w:pPr>
              <w:pStyle w:val="DoEtabletext2018"/>
            </w:pPr>
            <w:r w:rsidRPr="0029217B">
              <w:t xml:space="preserve">ST2-5LW-T describes how agricultural processes are used to grow plants and raise animals for food, clothing and shelter </w:t>
            </w:r>
          </w:p>
          <w:p w14:paraId="60201505" w14:textId="77777777" w:rsidR="00382145" w:rsidRDefault="00382145" w:rsidP="00376E47">
            <w:pPr>
              <w:pStyle w:val="DoEtabletext2018"/>
              <w:rPr>
                <w:rStyle w:val="DoEstrongemphasis2018"/>
              </w:rPr>
            </w:pPr>
            <w:r w:rsidRPr="007E7E0C">
              <w:rPr>
                <w:rStyle w:val="DoEstrongemphasis2018"/>
              </w:rPr>
              <w:t>PDHPE</w:t>
            </w:r>
          </w:p>
          <w:p w14:paraId="49D357BA" w14:textId="77777777" w:rsidR="00382145" w:rsidRPr="00DD49E8" w:rsidRDefault="00382145" w:rsidP="00376E47">
            <w:pPr>
              <w:pStyle w:val="DoEtabletext2018"/>
              <w:rPr>
                <w:rStyle w:val="DoEstrongemphasis2018"/>
                <w:b w:val="0"/>
              </w:rPr>
            </w:pPr>
            <w:r w:rsidRPr="00DD49E8">
              <w:t xml:space="preserve">PD2-7 describes strategies to make home and school healthy, safe and physically active spaces </w:t>
            </w:r>
          </w:p>
          <w:p w14:paraId="4BD95E86" w14:textId="77777777" w:rsidR="00382145" w:rsidRPr="007E7E0C" w:rsidRDefault="00382145" w:rsidP="00376E47">
            <w:pPr>
              <w:pStyle w:val="DoEtabletext2018"/>
              <w:rPr>
                <w:rStyle w:val="DoEstrongemphasis2018"/>
              </w:rPr>
            </w:pPr>
            <w:r>
              <w:rPr>
                <w:rStyle w:val="DoEstrongemphasis2018"/>
              </w:rPr>
              <w:t>Mathematics</w:t>
            </w:r>
          </w:p>
          <w:p w14:paraId="6D0C205B" w14:textId="77777777" w:rsidR="00382145" w:rsidRPr="00C656CD" w:rsidRDefault="00382145" w:rsidP="00376E47">
            <w:pPr>
              <w:pStyle w:val="DoEtabletext2018"/>
            </w:pPr>
            <w:r w:rsidRPr="0037079C">
              <w:rPr>
                <w:rFonts w:hint="eastAsia"/>
              </w:rPr>
              <w:t xml:space="preserve">MA2-11MG measures, records, compares and estimates volumes and capacities using litres, millilitres and cubic centimetres </w:t>
            </w:r>
          </w:p>
        </w:tc>
        <w:tc>
          <w:tcPr>
            <w:tcW w:w="1978" w:type="dxa"/>
            <w:tcBorders>
              <w:top w:val="single" w:sz="4" w:space="0" w:color="707070"/>
              <w:left w:val="single" w:sz="4" w:space="0" w:color="707070"/>
              <w:bottom w:val="single" w:sz="4" w:space="0" w:color="707070"/>
              <w:right w:val="single" w:sz="4" w:space="0" w:color="707070"/>
            </w:tcBorders>
          </w:tcPr>
          <w:p w14:paraId="05422F8F" w14:textId="77777777" w:rsidR="00382145" w:rsidRPr="007E7E0C" w:rsidRDefault="00382145" w:rsidP="00376E47">
            <w:pPr>
              <w:pStyle w:val="DoEtabletext2018"/>
              <w:rPr>
                <w:rStyle w:val="DoEstrongemphasis2018"/>
              </w:rPr>
            </w:pPr>
          </w:p>
        </w:tc>
      </w:tr>
      <w:tr w:rsidR="00382145" w:rsidRPr="007E7E0C" w14:paraId="1D5284B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62A0A3D"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5D77E94" w14:textId="77777777" w:rsidR="00382145" w:rsidRDefault="00382145" w:rsidP="00376E47">
            <w:pPr>
              <w:pStyle w:val="DoEtabletext2018"/>
              <w:rPr>
                <w:lang w:val="en-GB"/>
              </w:rPr>
            </w:pPr>
            <w:r>
              <w:rPr>
                <w:lang w:val="en-GB"/>
              </w:rPr>
              <w:t xml:space="preserve">For students to: </w:t>
            </w:r>
          </w:p>
          <w:p w14:paraId="171FEB5B" w14:textId="77777777" w:rsidR="00382145" w:rsidRPr="00520ADB" w:rsidRDefault="00382145" w:rsidP="00376E47">
            <w:pPr>
              <w:pStyle w:val="DoEtablelist1bullet2018"/>
              <w:rPr>
                <w:rStyle w:val="DoEstrongemphasis2018"/>
                <w:b w:val="0"/>
              </w:rPr>
            </w:pPr>
            <w:r w:rsidRPr="00520ADB">
              <w:rPr>
                <w:rStyle w:val="DoEstrongemphasis2018"/>
              </w:rPr>
              <w:t xml:space="preserve">work collaboratively and follow a recipe step by step </w:t>
            </w:r>
          </w:p>
          <w:p w14:paraId="3E94B1A3" w14:textId="77777777" w:rsidR="00382145" w:rsidRDefault="00382145" w:rsidP="00376E47">
            <w:pPr>
              <w:pStyle w:val="DoEtablelist1bullet2018"/>
              <w:rPr>
                <w:rStyle w:val="DoEstrongemphasis2018"/>
                <w:b w:val="0"/>
              </w:rPr>
            </w:pPr>
            <w:r>
              <w:rPr>
                <w:rStyle w:val="DoEstrongemphasis2018"/>
              </w:rPr>
              <w:t>measure and mix wet and dry ingredients using kitchen te</w:t>
            </w:r>
            <w:r w:rsidRPr="00BA0779">
              <w:t>chnologies</w:t>
            </w:r>
          </w:p>
          <w:p w14:paraId="696FA12A" w14:textId="77777777" w:rsidR="00382145" w:rsidRPr="002A6F00"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rsidRPr="00520ADB">
              <w:rPr>
                <w:rStyle w:val="DoEstrongemphasis2018"/>
              </w:rPr>
              <w:t>.</w:t>
            </w:r>
          </w:p>
        </w:tc>
        <w:tc>
          <w:tcPr>
            <w:tcW w:w="1978" w:type="dxa"/>
            <w:tcBorders>
              <w:top w:val="single" w:sz="4" w:space="0" w:color="707070"/>
              <w:left w:val="single" w:sz="4" w:space="0" w:color="707070"/>
              <w:bottom w:val="single" w:sz="4" w:space="0" w:color="707070"/>
              <w:right w:val="single" w:sz="4" w:space="0" w:color="707070"/>
            </w:tcBorders>
          </w:tcPr>
          <w:p w14:paraId="7A86B81F" w14:textId="77777777" w:rsidR="00382145" w:rsidRPr="007E7E0C" w:rsidRDefault="00382145" w:rsidP="00376E47">
            <w:pPr>
              <w:pStyle w:val="DoEtabletext2018"/>
              <w:rPr>
                <w:rStyle w:val="DoEstrongemphasis2018"/>
              </w:rPr>
            </w:pPr>
          </w:p>
        </w:tc>
      </w:tr>
      <w:tr w:rsidR="00382145" w:rsidRPr="00D817A1" w14:paraId="76A00EE4"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1BAE35D" w14:textId="77777777" w:rsidR="00382145" w:rsidRDefault="00382145" w:rsidP="00376E47">
            <w:pPr>
              <w:pStyle w:val="DoEtabletext2018"/>
              <w:rPr>
                <w:rStyle w:val="DoEstrongemphasis2018"/>
              </w:rPr>
            </w:pPr>
            <w:r w:rsidRPr="00D817A1">
              <w:rPr>
                <w:rStyle w:val="DoEstrongemphasis2018"/>
              </w:rPr>
              <w:t>Outside garden activities</w:t>
            </w:r>
          </w:p>
          <w:p w14:paraId="79B109B3" w14:textId="77777777" w:rsidR="00382145" w:rsidRDefault="00382145" w:rsidP="00376E47">
            <w:pPr>
              <w:pStyle w:val="DoEtabletext2018"/>
              <w:rPr>
                <w:rStyle w:val="DoEstrongemphasis2018"/>
              </w:rPr>
            </w:pPr>
          </w:p>
          <w:p w14:paraId="17CE0A99"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56794FA5" w14:textId="77777777" w:rsidR="00382145" w:rsidRDefault="00382145" w:rsidP="00376E47">
            <w:pPr>
              <w:pStyle w:val="DoEtabletext2018"/>
              <w:rPr>
                <w:rStyle w:val="DoEstrongemphasis2018"/>
              </w:rPr>
            </w:pPr>
            <w:r>
              <w:rPr>
                <w:rStyle w:val="DoEstrongemphasis2018"/>
              </w:rPr>
              <w:t>Care for the garden</w:t>
            </w:r>
          </w:p>
          <w:p w14:paraId="06F15266" w14:textId="77777777" w:rsidR="00382145" w:rsidRDefault="00382145" w:rsidP="00376E47">
            <w:pPr>
              <w:pStyle w:val="DoEtablelist1bullet2018"/>
              <w:rPr>
                <w:lang w:val="en-US"/>
              </w:rPr>
            </w:pPr>
            <w:r>
              <w:rPr>
                <w:lang w:val="en-US"/>
              </w:rPr>
              <w:t>Water each plant and observe changes in growth.</w:t>
            </w:r>
          </w:p>
          <w:p w14:paraId="72F2C448" w14:textId="77777777" w:rsidR="00382145" w:rsidRPr="00A00C26" w:rsidRDefault="00382145" w:rsidP="00376E47">
            <w:pPr>
              <w:pStyle w:val="DoEtablelist1bullet2018"/>
            </w:pPr>
            <w:r w:rsidRPr="00A00C26">
              <w:t>Gently remove any weeds from the garden.</w:t>
            </w:r>
          </w:p>
          <w:p w14:paraId="6660E4F5" w14:textId="77777777" w:rsidR="00382145" w:rsidRPr="001D7B83" w:rsidRDefault="00382145" w:rsidP="00376E47">
            <w:pPr>
              <w:pStyle w:val="DoEtablelist1bullet2018"/>
              <w:rPr>
                <w:shd w:val="clear" w:color="auto" w:fill="FFFFFF"/>
              </w:rPr>
            </w:pPr>
            <w:r>
              <w:rPr>
                <w:lang w:val="en-US"/>
              </w:rPr>
              <w:t xml:space="preserve">Look for pollinators using the garden. </w:t>
            </w:r>
          </w:p>
          <w:p w14:paraId="2E3C6CF0" w14:textId="77777777" w:rsidR="00382145" w:rsidRPr="00C23C13" w:rsidRDefault="00382145" w:rsidP="00376E47">
            <w:pPr>
              <w:pStyle w:val="DoEtablelist1bullet2018"/>
              <w:rPr>
                <w:shd w:val="clear" w:color="auto" w:fill="FFFFFF"/>
              </w:rPr>
            </w:pPr>
            <w:r>
              <w:t>Manage pest species sustainably.</w:t>
            </w:r>
          </w:p>
          <w:p w14:paraId="5F2BF62C" w14:textId="77777777" w:rsidR="00382145" w:rsidRPr="00A81D45" w:rsidRDefault="00382145" w:rsidP="00376E47">
            <w:pPr>
              <w:pStyle w:val="DoEtablelist1bullet2018"/>
            </w:pPr>
            <w:r w:rsidRPr="00A81D45">
              <w:t xml:space="preserve">Check </w:t>
            </w:r>
            <w:r>
              <w:t xml:space="preserve">pollinator </w:t>
            </w:r>
            <w:r w:rsidRPr="00A81D45">
              <w:t xml:space="preserve">habitat installations and </w:t>
            </w:r>
            <w:r>
              <w:t xml:space="preserve">manage </w:t>
            </w:r>
            <w:r w:rsidRPr="00A81D45">
              <w:t>plantings</w:t>
            </w:r>
            <w:r>
              <w:t>.</w:t>
            </w:r>
          </w:p>
          <w:p w14:paraId="348FDEA9" w14:textId="77777777" w:rsidR="00382145" w:rsidRPr="00231992" w:rsidRDefault="00382145" w:rsidP="00376E47">
            <w:pPr>
              <w:pStyle w:val="DoEtablelist1bullet2018"/>
            </w:pPr>
            <w:r w:rsidRPr="00A00C26">
              <w:t xml:space="preserve">Record </w:t>
            </w:r>
            <w:r>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0E5DC9B9" w14:textId="77777777" w:rsidR="00382145" w:rsidRDefault="00382145" w:rsidP="00376E47">
            <w:pPr>
              <w:pStyle w:val="DoEtabletext2018"/>
            </w:pPr>
            <w:hyperlink r:id="rId154"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3F1066E5" w14:textId="77777777" w:rsidR="00382145" w:rsidRDefault="00382145" w:rsidP="00376E47">
            <w:pPr>
              <w:pStyle w:val="DoEtabletext2018"/>
              <w:rPr>
                <w:lang w:val="en-US"/>
              </w:rPr>
            </w:pPr>
            <w:r>
              <w:rPr>
                <w:lang w:val="en-US"/>
              </w:rPr>
              <w:t>Gardening tools</w:t>
            </w:r>
          </w:p>
          <w:p w14:paraId="73482ADE" w14:textId="77777777" w:rsidR="00382145" w:rsidRDefault="00382145" w:rsidP="00376E47">
            <w:pPr>
              <w:pStyle w:val="DoEtabletext2018"/>
              <w:rPr>
                <w:lang w:val="en-US"/>
              </w:rPr>
            </w:pPr>
            <w:r>
              <w:rPr>
                <w:lang w:val="en-US"/>
              </w:rPr>
              <w:t xml:space="preserve">Garden journals </w:t>
            </w:r>
          </w:p>
          <w:p w14:paraId="32A17206" w14:textId="77777777" w:rsidR="00382145" w:rsidRPr="00617F6C" w:rsidRDefault="00382145" w:rsidP="00376E47">
            <w:pPr>
              <w:pStyle w:val="DoEtabletext2018"/>
              <w:rPr>
                <w:rStyle w:val="DoEstrongemphasis2018"/>
                <w:b w:val="0"/>
              </w:rPr>
            </w:pPr>
          </w:p>
        </w:tc>
      </w:tr>
      <w:tr w:rsidR="00382145" w:rsidRPr="00D817A1" w14:paraId="1F1CC841"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568424D" w14:textId="77777777" w:rsidR="00382145" w:rsidRDefault="00382145" w:rsidP="00376E47">
            <w:pPr>
              <w:pStyle w:val="DoEtabletext2018"/>
              <w:rPr>
                <w:rStyle w:val="DoEstrongemphasis2018"/>
              </w:rPr>
            </w:pPr>
            <w:r>
              <w:rPr>
                <w:rStyle w:val="DoEstrongemphasis2018"/>
              </w:rPr>
              <w:t>Food preparation area</w:t>
            </w:r>
          </w:p>
          <w:p w14:paraId="3BC47F61" w14:textId="77777777" w:rsidR="00382145" w:rsidRDefault="00382145" w:rsidP="00376E47">
            <w:pPr>
              <w:pStyle w:val="DoEgraphics2018"/>
              <w:rPr>
                <w:b/>
              </w:rPr>
            </w:pPr>
            <w:r>
              <w:rPr>
                <w:b/>
                <w:noProof/>
              </w:rPr>
              <w:drawing>
                <wp:inline distT="0" distB="0" distL="0" distR="0" wp14:anchorId="055483F2" wp14:editId="16568135">
                  <wp:extent cx="1093694" cy="1438900"/>
                  <wp:effectExtent l="0" t="0" r="0" b="0"/>
                  <wp:docPr id="32" name="Picture 32" descr="A plate of blueberry pikelets, showing blueberries in the pikelets. They are garnished with blueberries, a strawberry and mint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9-04-07 09.13.15 copy 2.jpg"/>
                          <pic:cNvPicPr/>
                        </pic:nvPicPr>
                        <pic:blipFill>
                          <a:blip r:embed="rId155" cstate="hqprint">
                            <a:extLst>
                              <a:ext uri="{BEBA8EAE-BF5A-486C-A8C5-ECC9F3942E4B}">
                                <a14:imgProps xmlns:a14="http://schemas.microsoft.com/office/drawing/2010/main">
                                  <a14:imgLayer r:embed="rId156">
                                    <a14:imgEffect>
                                      <a14:colorTemperature colorTemp="7200"/>
                                    </a14:imgEffect>
                                  </a14:imgLayer>
                                </a14:imgProps>
                              </a:ext>
                              <a:ext uri="{28A0092B-C50C-407E-A947-70E740481C1C}">
                                <a14:useLocalDpi xmlns:a14="http://schemas.microsoft.com/office/drawing/2010/main"/>
                              </a:ext>
                            </a:extLst>
                          </a:blip>
                          <a:stretch>
                            <a:fillRect/>
                          </a:stretch>
                        </pic:blipFill>
                        <pic:spPr>
                          <a:xfrm>
                            <a:off x="0" y="0"/>
                            <a:ext cx="1102519" cy="1450510"/>
                          </a:xfrm>
                          <a:prstGeom prst="rect">
                            <a:avLst/>
                          </a:prstGeom>
                        </pic:spPr>
                      </pic:pic>
                    </a:graphicData>
                  </a:graphic>
                </wp:inline>
              </w:drawing>
            </w:r>
          </w:p>
          <w:p w14:paraId="7C578C5E" w14:textId="77777777" w:rsidR="00382145" w:rsidRPr="00722D99" w:rsidRDefault="00382145" w:rsidP="00376E47">
            <w:pPr>
              <w:pStyle w:val="DoEgraphics2018"/>
            </w:pPr>
            <w:r>
              <w:t>Blueberry pikelets. EZEC 2019</w:t>
            </w:r>
          </w:p>
        </w:tc>
        <w:tc>
          <w:tcPr>
            <w:tcW w:w="6887" w:type="dxa"/>
            <w:tcBorders>
              <w:top w:val="single" w:sz="4" w:space="0" w:color="707070"/>
              <w:left w:val="single" w:sz="4" w:space="0" w:color="707070"/>
              <w:bottom w:val="single" w:sz="4" w:space="0" w:color="707070"/>
              <w:right w:val="single" w:sz="4" w:space="0" w:color="707070"/>
            </w:tcBorders>
          </w:tcPr>
          <w:p w14:paraId="45B0F413"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w:t>
            </w:r>
            <w:r>
              <w:rPr>
                <w:rStyle w:val="DoEstrongemphasis2018"/>
              </w:rPr>
              <w:t>fruit pikelets</w:t>
            </w:r>
          </w:p>
          <w:p w14:paraId="3090558B" w14:textId="77777777" w:rsidR="00382145" w:rsidRDefault="00382145" w:rsidP="00376E47">
            <w:pPr>
              <w:pStyle w:val="DoEtablelist1bullet2018"/>
              <w:rPr>
                <w:shd w:val="clear" w:color="auto" w:fill="FFFFFF"/>
              </w:rPr>
            </w:pPr>
            <w:r>
              <w:rPr>
                <w:shd w:val="clear" w:color="auto" w:fill="FFFFFF"/>
              </w:rPr>
              <w:t>Harvest garden produce – pick strawberries, apples, mint</w:t>
            </w:r>
          </w:p>
          <w:p w14:paraId="2C2E8AC4" w14:textId="77777777" w:rsidR="00382145" w:rsidRDefault="00382145" w:rsidP="00376E47">
            <w:pPr>
              <w:pStyle w:val="DoEtablelist1bullet2018"/>
            </w:pPr>
            <w:r>
              <w:t xml:space="preserve">Research fruit pikelet recipes – as a class come to consensus on one or two recipes that use available produce. </w:t>
            </w:r>
          </w:p>
          <w:p w14:paraId="108E4FCE" w14:textId="77777777" w:rsidR="00382145" w:rsidRDefault="00382145" w:rsidP="00376E47">
            <w:pPr>
              <w:pStyle w:val="DoEtablelist1bullet2018"/>
            </w:pPr>
            <w:r>
              <w:t xml:space="preserve">Recall understandings of fruit production – pollination and life cycles. </w:t>
            </w:r>
          </w:p>
          <w:p w14:paraId="3E985A11" w14:textId="77777777" w:rsidR="00382145" w:rsidRPr="00CE7EFC" w:rsidRDefault="00382145" w:rsidP="00376E47">
            <w:pPr>
              <w:pStyle w:val="DoEtablelist1bullet2018"/>
              <w:rPr>
                <w:shd w:val="clear" w:color="auto" w:fill="FFFFFF"/>
              </w:rPr>
            </w:pPr>
            <w:r>
              <w:rPr>
                <w:shd w:val="clear" w:color="auto" w:fill="FFFFFF"/>
              </w:rPr>
              <w:t xml:space="preserve">Analyse the recipes for health benefits – determine serves per food group and recall recommended daily intakes. </w:t>
            </w:r>
          </w:p>
          <w:p w14:paraId="75C41BE8" w14:textId="77777777" w:rsidR="00382145" w:rsidRDefault="00382145" w:rsidP="00376E47">
            <w:pPr>
              <w:pStyle w:val="DoEtablelist1bullet2018"/>
            </w:pPr>
            <w:r>
              <w:t>Demonstrate measuring and mixing the dry and wet ingredients – show students food technologies that may be unfamiliar.</w:t>
            </w:r>
          </w:p>
          <w:p w14:paraId="7F6F9C66" w14:textId="77777777" w:rsidR="00382145" w:rsidRDefault="00382145" w:rsidP="00376E47">
            <w:pPr>
              <w:pStyle w:val="DoEtablelist1bullet2018"/>
            </w:pPr>
            <w:r>
              <w:t>Measure and mix pikelet batter</w:t>
            </w:r>
            <w:r w:rsidRPr="00F9629F">
              <w:t xml:space="preserve"> – </w:t>
            </w:r>
            <w:r>
              <w:t>students work collaboratively to follow the pikelet recipe step by step.</w:t>
            </w:r>
          </w:p>
          <w:p w14:paraId="77CFDE7A" w14:textId="77777777" w:rsidR="00382145" w:rsidRDefault="00382145" w:rsidP="00376E47">
            <w:pPr>
              <w:pStyle w:val="DoEtablelist1bullet2018"/>
            </w:pPr>
            <w:r>
              <w:t xml:space="preserve">Cook pikelets – an adult cooks the </w:t>
            </w:r>
            <w:proofErr w:type="gramStart"/>
            <w:r>
              <w:t>pikelets, or</w:t>
            </w:r>
            <w:proofErr w:type="gramEnd"/>
            <w:r>
              <w:t xml:space="preserve"> nominates and closely supervises students to undertake the cooking.</w:t>
            </w:r>
          </w:p>
          <w:p w14:paraId="7C96DE09" w14:textId="77777777" w:rsidR="00382145" w:rsidRPr="00F9629F" w:rsidRDefault="00382145" w:rsidP="00376E47">
            <w:pPr>
              <w:pStyle w:val="DoEtablelist1bullet2018"/>
            </w:pPr>
            <w:r>
              <w:t>Eat pikelets – students plate up and garnish their pikelets for sharing. They eat them mindfully, reflecting on the flavours. They discuss other potential fruit combinations.</w:t>
            </w:r>
          </w:p>
          <w:p w14:paraId="42D0F8E1" w14:textId="77777777" w:rsidR="00382145" w:rsidRDefault="00382145" w:rsidP="00376E47">
            <w:pPr>
              <w:pStyle w:val="DoEtablelist1bullet2018"/>
              <w:rPr>
                <w:rStyle w:val="DoEstrongemphasis2018"/>
              </w:rPr>
            </w:pPr>
            <w:r w:rsidRPr="00925574">
              <w:rPr>
                <w:lang w:val="en-US"/>
              </w:rPr>
              <w:t xml:space="preserve">Compost organic waste – put </w:t>
            </w:r>
            <w:r>
              <w:rPr>
                <w:lang w:val="en-US"/>
              </w:rPr>
              <w:t xml:space="preserve">fruit </w:t>
            </w:r>
            <w:r w:rsidRPr="00925574">
              <w:rPr>
                <w:lang w:val="en-US"/>
              </w:rPr>
              <w:t>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65E8A215" w14:textId="77777777" w:rsidR="00382145" w:rsidRDefault="00382145" w:rsidP="00376E47">
            <w:pPr>
              <w:pStyle w:val="DoEtabletext2018"/>
            </w:pPr>
            <w:hyperlink r:id="rId157" w:history="1">
              <w:r w:rsidRPr="00532E52">
                <w:rPr>
                  <w:rStyle w:val="Hyperlink"/>
                </w:rPr>
                <w:t>Banana pikelets</w:t>
              </w:r>
            </w:hyperlink>
            <w:r>
              <w:t xml:space="preserve">, </w:t>
            </w:r>
            <w:proofErr w:type="spellStart"/>
            <w:r>
              <w:t>Kidspot</w:t>
            </w:r>
            <w:proofErr w:type="spellEnd"/>
          </w:p>
          <w:p w14:paraId="289EF15F" w14:textId="77777777" w:rsidR="00382145" w:rsidRDefault="00382145" w:rsidP="00376E47">
            <w:pPr>
              <w:pStyle w:val="DoEtabletext2018"/>
            </w:pPr>
            <w:hyperlink r:id="rId158" w:history="1">
              <w:r w:rsidRPr="00532E52">
                <w:rPr>
                  <w:rStyle w:val="Hyperlink"/>
                </w:rPr>
                <w:t xml:space="preserve">Blueberry </w:t>
              </w:r>
              <w:r>
                <w:rPr>
                  <w:rStyle w:val="Hyperlink"/>
                </w:rPr>
                <w:t>pikelets</w:t>
              </w:r>
            </w:hyperlink>
            <w:r>
              <w:t>, Little Peeps Eats</w:t>
            </w:r>
          </w:p>
          <w:p w14:paraId="749E9902" w14:textId="77777777" w:rsidR="00382145" w:rsidRDefault="00382145" w:rsidP="00376E47">
            <w:pPr>
              <w:pStyle w:val="DoEtabletext2018"/>
            </w:pPr>
            <w:hyperlink r:id="rId159" w:history="1">
              <w:r w:rsidRPr="0040264B">
                <w:rPr>
                  <w:rStyle w:val="Hyperlink"/>
                </w:rPr>
                <w:t>Banana pancakes</w:t>
              </w:r>
            </w:hyperlink>
            <w:r>
              <w:t>, Healthy Kids Association</w:t>
            </w:r>
          </w:p>
          <w:p w14:paraId="0360D738" w14:textId="77777777" w:rsidR="00382145" w:rsidRDefault="00382145" w:rsidP="00376E47">
            <w:pPr>
              <w:pStyle w:val="DoEtabletext2018"/>
            </w:pPr>
            <w:r>
              <w:t>Kitchen equipment</w:t>
            </w:r>
          </w:p>
          <w:p w14:paraId="352D2BA1" w14:textId="77777777" w:rsidR="00382145" w:rsidRDefault="00382145" w:rsidP="00376E47">
            <w:pPr>
              <w:pStyle w:val="DoEtabletext2018"/>
            </w:pPr>
            <w:r>
              <w:t xml:space="preserve">Electric frypan, BBQ or sandwich maker </w:t>
            </w:r>
          </w:p>
          <w:p w14:paraId="20EF8061" w14:textId="77777777" w:rsidR="00382145" w:rsidRPr="0037079C" w:rsidRDefault="00382145" w:rsidP="00376E47">
            <w:pPr>
              <w:pStyle w:val="DoEtabletext2018"/>
              <w:rPr>
                <w:rStyle w:val="Hyperlink"/>
                <w:color w:val="auto"/>
                <w:u w:val="none"/>
              </w:rPr>
            </w:pPr>
            <w:r>
              <w:t xml:space="preserve">Pikelet ingredients </w:t>
            </w:r>
          </w:p>
        </w:tc>
      </w:tr>
    </w:tbl>
    <w:p w14:paraId="2E3B363D" w14:textId="77777777" w:rsidR="00382145" w:rsidRDefault="00382145" w:rsidP="00382145">
      <w:pPr>
        <w:pStyle w:val="DoEheading32018"/>
      </w:pPr>
      <w:r>
        <w:lastRenderedPageBreak/>
        <w:t>8</w:t>
      </w:r>
      <w:r w:rsidRPr="000D40AB">
        <w:t>.</w:t>
      </w:r>
      <w:r>
        <w:t xml:space="preserve"> Explore agricultural technologies</w:t>
      </w:r>
    </w:p>
    <w:p w14:paraId="309C86B9" w14:textId="77777777" w:rsidR="00382145" w:rsidRPr="008B6819" w:rsidRDefault="00382145" w:rsidP="00382145">
      <w:pPr>
        <w:pStyle w:val="DoEbodytext2018"/>
        <w:rPr>
          <w:rStyle w:val="DoEstrongemphasis2018"/>
        </w:rPr>
      </w:pPr>
      <w:r>
        <w:rPr>
          <w:rStyle w:val="DoEstrongemphasis2018"/>
        </w:rPr>
        <w:t xml:space="preserve">What advancing technologies are used in farming? How do they compare to gardening? </w:t>
      </w:r>
    </w:p>
    <w:tbl>
      <w:tblPr>
        <w:tblW w:w="10762" w:type="dxa"/>
        <w:tblLook w:val="04A0" w:firstRow="1" w:lastRow="0" w:firstColumn="1" w:lastColumn="0" w:noHBand="0" w:noVBand="1"/>
      </w:tblPr>
      <w:tblGrid>
        <w:gridCol w:w="1899"/>
        <w:gridCol w:w="6885"/>
        <w:gridCol w:w="1978"/>
      </w:tblGrid>
      <w:tr w:rsidR="00382145" w14:paraId="78879DC5" w14:textId="77777777" w:rsidTr="00376E47">
        <w:trPr>
          <w:tblHeader/>
        </w:trPr>
        <w:tc>
          <w:tcPr>
            <w:tcW w:w="189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FE92266" w14:textId="77777777" w:rsidR="00382145" w:rsidRPr="0084745C" w:rsidRDefault="00382145" w:rsidP="00376E47">
            <w:pPr>
              <w:pStyle w:val="DoEtableheading2018"/>
            </w:pPr>
            <w:r>
              <w:t xml:space="preserve">Stage 2 </w:t>
            </w:r>
          </w:p>
        </w:tc>
        <w:tc>
          <w:tcPr>
            <w:tcW w:w="6885"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DD98FED"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E734E18" w14:textId="77777777" w:rsidR="00382145" w:rsidRDefault="00382145" w:rsidP="00376E47">
            <w:pPr>
              <w:pStyle w:val="DoEtableheading2018"/>
            </w:pPr>
            <w:r>
              <w:t>Resources</w:t>
            </w:r>
          </w:p>
        </w:tc>
      </w:tr>
      <w:tr w:rsidR="00382145" w:rsidRPr="007E7E0C" w14:paraId="7E8C1027"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05BC9178"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5" w:type="dxa"/>
            <w:tcBorders>
              <w:top w:val="single" w:sz="4" w:space="0" w:color="707070"/>
              <w:left w:val="single" w:sz="4" w:space="0" w:color="707070"/>
              <w:bottom w:val="single" w:sz="4" w:space="0" w:color="707070"/>
              <w:right w:val="single" w:sz="4" w:space="0" w:color="707070"/>
            </w:tcBorders>
          </w:tcPr>
          <w:p w14:paraId="2E2568A9"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6C2CDA7B" w14:textId="77777777" w:rsidR="00382145" w:rsidRDefault="00382145" w:rsidP="00376E47">
            <w:pPr>
              <w:pStyle w:val="DoEtabletext2018"/>
            </w:pPr>
            <w:r w:rsidRPr="00BF7C80">
              <w:t>ST2-2DP-T selects and uses materials, tools and equipment to develop solut</w:t>
            </w:r>
            <w:r>
              <w:t xml:space="preserve">ions for a need or opportunity </w:t>
            </w:r>
          </w:p>
          <w:p w14:paraId="0FC69EA4" w14:textId="77777777" w:rsidR="00382145" w:rsidRPr="0037079C" w:rsidRDefault="00382145" w:rsidP="00376E47">
            <w:pPr>
              <w:pStyle w:val="DoEtabletext2018"/>
            </w:pPr>
            <w:r w:rsidRPr="0029217B">
              <w:t xml:space="preserve">ST2-5LW-T describes how agricultural processes are used to grow plants and raise animals for food, clothing and shelter </w:t>
            </w:r>
          </w:p>
          <w:p w14:paraId="51C0BA17" w14:textId="77777777" w:rsidR="00382145" w:rsidRPr="007E7E0C" w:rsidRDefault="00382145" w:rsidP="00376E47">
            <w:pPr>
              <w:pStyle w:val="DoEtabletext2018"/>
              <w:rPr>
                <w:rStyle w:val="DoEstrongemphasis2018"/>
              </w:rPr>
            </w:pPr>
            <w:r>
              <w:rPr>
                <w:rStyle w:val="DoEstrongemphasis2018"/>
              </w:rPr>
              <w:t>English</w:t>
            </w:r>
          </w:p>
          <w:p w14:paraId="69AFED41" w14:textId="77777777" w:rsidR="00382145" w:rsidRPr="00C656CD" w:rsidRDefault="00382145" w:rsidP="00376E47">
            <w:pPr>
              <w:pStyle w:val="DoEtabletext2018"/>
            </w:pPr>
            <w:r w:rsidRPr="002D24D3">
              <w:t xml:space="preserve">EN2-4A uses an increasing range of skills, strategies and knowledge to fluently read, view and comprehend a range of texts on increasingly challenging topics in different media and technologies </w:t>
            </w:r>
          </w:p>
        </w:tc>
        <w:tc>
          <w:tcPr>
            <w:tcW w:w="1978" w:type="dxa"/>
            <w:tcBorders>
              <w:top w:val="single" w:sz="4" w:space="0" w:color="707070"/>
              <w:left w:val="single" w:sz="4" w:space="0" w:color="707070"/>
              <w:bottom w:val="single" w:sz="4" w:space="0" w:color="707070"/>
              <w:right w:val="single" w:sz="4" w:space="0" w:color="707070"/>
            </w:tcBorders>
          </w:tcPr>
          <w:p w14:paraId="1D2DBBD8" w14:textId="77777777" w:rsidR="00382145" w:rsidRPr="007E7E0C" w:rsidRDefault="00382145" w:rsidP="00376E47">
            <w:pPr>
              <w:pStyle w:val="DoEtabletext2018"/>
              <w:rPr>
                <w:rStyle w:val="DoEstrongemphasis2018"/>
              </w:rPr>
            </w:pPr>
          </w:p>
        </w:tc>
      </w:tr>
      <w:tr w:rsidR="00382145" w:rsidRPr="007E7E0C" w14:paraId="1710D5F0"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5E549B55" w14:textId="77777777" w:rsidR="00382145" w:rsidRPr="00A03BCB" w:rsidRDefault="00382145" w:rsidP="00376E47">
            <w:pPr>
              <w:pStyle w:val="DoEtabletext2018"/>
              <w:rPr>
                <w:rStyle w:val="DoEstrongemphasis2018"/>
              </w:rPr>
            </w:pPr>
            <w:r>
              <w:rPr>
                <w:rStyle w:val="DoEstrongemphasis2018"/>
              </w:rPr>
              <w:t>Learning intention</w:t>
            </w:r>
          </w:p>
        </w:tc>
        <w:tc>
          <w:tcPr>
            <w:tcW w:w="6885" w:type="dxa"/>
            <w:tcBorders>
              <w:top w:val="single" w:sz="4" w:space="0" w:color="707070"/>
              <w:left w:val="single" w:sz="4" w:space="0" w:color="707070"/>
              <w:bottom w:val="single" w:sz="4" w:space="0" w:color="707070"/>
              <w:right w:val="single" w:sz="4" w:space="0" w:color="707070"/>
            </w:tcBorders>
          </w:tcPr>
          <w:p w14:paraId="6ED7ECC2" w14:textId="77777777" w:rsidR="00382145" w:rsidRDefault="00382145" w:rsidP="00376E47">
            <w:pPr>
              <w:pStyle w:val="DoEtabletext2018"/>
              <w:rPr>
                <w:lang w:val="en-GB"/>
              </w:rPr>
            </w:pPr>
            <w:r>
              <w:rPr>
                <w:lang w:val="en-GB"/>
              </w:rPr>
              <w:t xml:space="preserve">For students to: </w:t>
            </w:r>
          </w:p>
          <w:p w14:paraId="6CA2C95B" w14:textId="77777777" w:rsidR="00382145" w:rsidRPr="00A424F4" w:rsidRDefault="00382145" w:rsidP="00376E47">
            <w:pPr>
              <w:pStyle w:val="DoEtablelist1bullet2018"/>
            </w:pPr>
            <w:r>
              <w:t>v</w:t>
            </w:r>
            <w:r w:rsidRPr="00A424F4">
              <w:t>iew and comprehend information from videos</w:t>
            </w:r>
          </w:p>
          <w:p w14:paraId="3C13A411" w14:textId="77777777" w:rsidR="00382145" w:rsidRDefault="00382145" w:rsidP="00376E47">
            <w:pPr>
              <w:pStyle w:val="DoEtablelist1bullet2018"/>
              <w:rPr>
                <w:rStyle w:val="DoEstrongemphasis2018"/>
                <w:b w:val="0"/>
              </w:rPr>
            </w:pPr>
            <w:r>
              <w:rPr>
                <w:rStyle w:val="DoEstrongemphasis2018"/>
              </w:rPr>
              <w:t>develop knowledge of an advancing agricultural technology</w:t>
            </w:r>
          </w:p>
          <w:p w14:paraId="5889EB54" w14:textId="77777777" w:rsidR="00382145" w:rsidRDefault="00382145" w:rsidP="00376E47">
            <w:pPr>
              <w:pStyle w:val="DoEtablelist1bullet2018"/>
              <w:rPr>
                <w:rStyle w:val="DoEstrongemphasis2018"/>
                <w:b w:val="0"/>
              </w:rPr>
            </w:pPr>
            <w:r>
              <w:rPr>
                <w:rStyle w:val="DoEstrongemphasis2018"/>
              </w:rPr>
              <w:t>compare examples of technologies used in large scale farming and kitchen gardening</w:t>
            </w:r>
          </w:p>
          <w:p w14:paraId="3E15D679" w14:textId="77777777" w:rsidR="00382145" w:rsidRPr="002A6F00"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rsidRPr="00520ADB">
              <w:rPr>
                <w:rStyle w:val="DoEstrongemphasis2018"/>
              </w:rPr>
              <w:t>.</w:t>
            </w:r>
          </w:p>
        </w:tc>
        <w:tc>
          <w:tcPr>
            <w:tcW w:w="1978" w:type="dxa"/>
            <w:tcBorders>
              <w:top w:val="single" w:sz="4" w:space="0" w:color="707070"/>
              <w:left w:val="single" w:sz="4" w:space="0" w:color="707070"/>
              <w:bottom w:val="single" w:sz="4" w:space="0" w:color="707070"/>
              <w:right w:val="single" w:sz="4" w:space="0" w:color="707070"/>
            </w:tcBorders>
          </w:tcPr>
          <w:p w14:paraId="66D1BB71" w14:textId="77777777" w:rsidR="00382145" w:rsidRPr="007E7E0C" w:rsidRDefault="00382145" w:rsidP="00376E47">
            <w:pPr>
              <w:pStyle w:val="DoEtabletext2018"/>
              <w:rPr>
                <w:rStyle w:val="DoEstrongemphasis2018"/>
              </w:rPr>
            </w:pPr>
          </w:p>
        </w:tc>
      </w:tr>
      <w:tr w:rsidR="00382145" w:rsidRPr="00D817A1" w14:paraId="7006B5B2"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7BEC23A3" w14:textId="77777777" w:rsidR="00382145" w:rsidRDefault="00382145" w:rsidP="00376E47">
            <w:pPr>
              <w:pStyle w:val="DoEtabletext2018"/>
              <w:rPr>
                <w:rStyle w:val="DoEstrongemphasis2018"/>
              </w:rPr>
            </w:pPr>
            <w:r>
              <w:rPr>
                <w:rStyle w:val="DoEstrongemphasis2018"/>
              </w:rPr>
              <w:t>Indoor and outdoor learning spaces</w:t>
            </w:r>
          </w:p>
          <w:p w14:paraId="2D20210C" w14:textId="77777777" w:rsidR="00382145" w:rsidRDefault="00382145" w:rsidP="00376E47">
            <w:pPr>
              <w:pStyle w:val="DoEtabletext2018"/>
              <w:rPr>
                <w:rStyle w:val="DoEstrongemphasis2018"/>
              </w:rPr>
            </w:pPr>
            <w:r>
              <w:rPr>
                <w:b/>
                <w:noProof/>
              </w:rPr>
              <w:drawing>
                <wp:inline distT="0" distB="0" distL="0" distR="0" wp14:anchorId="0FA77AC4" wp14:editId="271D60A2">
                  <wp:extent cx="1066800" cy="1336474"/>
                  <wp:effectExtent l="0" t="0" r="0" b="0"/>
                  <wp:docPr id="46" name="Picture 46" descr="A low, four-wheeled, solar powered robotic machine travelling along furrows in a vegetable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19-04-13 09.17.52.png"/>
                          <pic:cNvPicPr/>
                        </pic:nvPicPr>
                        <pic:blipFill>
                          <a:blip r:embed="rId160" cstate="hqprint">
                            <a:extLst>
                              <a:ext uri="{28A0092B-C50C-407E-A947-70E740481C1C}">
                                <a14:useLocalDpi xmlns:a14="http://schemas.microsoft.com/office/drawing/2010/main"/>
                              </a:ext>
                            </a:extLst>
                          </a:blip>
                          <a:stretch>
                            <a:fillRect/>
                          </a:stretch>
                        </pic:blipFill>
                        <pic:spPr>
                          <a:xfrm>
                            <a:off x="0" y="0"/>
                            <a:ext cx="1077143" cy="1349431"/>
                          </a:xfrm>
                          <a:prstGeom prst="rect">
                            <a:avLst/>
                          </a:prstGeom>
                        </pic:spPr>
                      </pic:pic>
                    </a:graphicData>
                  </a:graphic>
                </wp:inline>
              </w:drawing>
            </w:r>
          </w:p>
          <w:p w14:paraId="44A09483" w14:textId="77777777" w:rsidR="00382145" w:rsidRPr="0040264B" w:rsidRDefault="00382145" w:rsidP="00376E47">
            <w:pPr>
              <w:pStyle w:val="DoEgraphics2018"/>
              <w:rPr>
                <w:b/>
              </w:rPr>
            </w:pPr>
            <w:r>
              <w:t xml:space="preserve">RIPPA the farm robot. </w:t>
            </w:r>
            <w:hyperlink r:id="rId161" w:history="1">
              <w:r w:rsidRPr="00A77764">
                <w:rPr>
                  <w:rStyle w:val="Hyperlink"/>
                </w:rPr>
                <w:t>The University of Sydney</w:t>
              </w:r>
            </w:hyperlink>
            <w:r>
              <w:rPr>
                <w:rStyle w:val="Hyperlink"/>
              </w:rPr>
              <w:t xml:space="preserve"> </w:t>
            </w:r>
            <w:r>
              <w:t xml:space="preserve">(cropped). </w:t>
            </w:r>
            <w:hyperlink r:id="rId162" w:history="1">
              <w:r w:rsidRPr="00A71A30">
                <w:rPr>
                  <w:rStyle w:val="Hyperlink"/>
                </w:rPr>
                <w:t>Copyright</w:t>
              </w:r>
            </w:hyperlink>
          </w:p>
        </w:tc>
        <w:tc>
          <w:tcPr>
            <w:tcW w:w="6885" w:type="dxa"/>
            <w:tcBorders>
              <w:top w:val="single" w:sz="4" w:space="0" w:color="707070"/>
              <w:left w:val="single" w:sz="4" w:space="0" w:color="707070"/>
              <w:bottom w:val="single" w:sz="4" w:space="0" w:color="707070"/>
              <w:right w:val="single" w:sz="4" w:space="0" w:color="707070"/>
            </w:tcBorders>
          </w:tcPr>
          <w:p w14:paraId="5F6E468C" w14:textId="77777777" w:rsidR="00382145" w:rsidRDefault="00382145" w:rsidP="00376E47">
            <w:pPr>
              <w:pStyle w:val="DoEtablelist1bullet2018"/>
              <w:numPr>
                <w:ilvl w:val="0"/>
                <w:numId w:val="0"/>
              </w:numPr>
              <w:rPr>
                <w:rStyle w:val="DoEstrongemphasis2018"/>
              </w:rPr>
            </w:pPr>
            <w:r>
              <w:rPr>
                <w:rStyle w:val="DoEstrongemphasis2018"/>
              </w:rPr>
              <w:t>Compare agricultural technologies in farming and gardening</w:t>
            </w:r>
          </w:p>
          <w:p w14:paraId="24954459" w14:textId="77777777" w:rsidR="00382145" w:rsidRPr="003739B4" w:rsidRDefault="00382145" w:rsidP="00376E47">
            <w:pPr>
              <w:pStyle w:val="DoEtablelist1bullet2018"/>
              <w:rPr>
                <w:rStyle w:val="DoEstrongemphasis2018"/>
                <w:b w:val="0"/>
              </w:rPr>
            </w:pPr>
            <w:r>
              <w:t xml:space="preserve">Pose the questions – </w:t>
            </w:r>
            <w:r w:rsidRPr="003739B4">
              <w:t xml:space="preserve">What advancing technologies are used in farming? </w:t>
            </w:r>
            <w:r>
              <w:t>How do we solve issues in our traditional kitchen garden?</w:t>
            </w:r>
          </w:p>
          <w:p w14:paraId="0D6BDBDC" w14:textId="77777777" w:rsidR="00382145" w:rsidRDefault="00382145" w:rsidP="00376E47">
            <w:pPr>
              <w:pStyle w:val="DoEtablelist1bullet2018"/>
            </w:pPr>
            <w:r w:rsidRPr="0019659F">
              <w:t xml:space="preserve">View the </w:t>
            </w:r>
            <w:r>
              <w:t xml:space="preserve">video RIPPA functionality and update 2018 – students </w:t>
            </w:r>
            <w:r w:rsidRPr="0019659F">
              <w:t xml:space="preserve">list the </w:t>
            </w:r>
            <w:r>
              <w:t xml:space="preserve">issues RIPPA is designed to solve on large scale vegetable farms. </w:t>
            </w:r>
          </w:p>
          <w:p w14:paraId="7DDE2C02" w14:textId="77777777" w:rsidR="00382145" w:rsidRDefault="00382145" w:rsidP="00376E47">
            <w:pPr>
              <w:pStyle w:val="DoEtablelist1bullet2018"/>
            </w:pPr>
            <w:r>
              <w:t xml:space="preserve">View the next video, RIPPA the farm robot exterminates pests and weeds – students state the tasks of RIPPA on a </w:t>
            </w:r>
            <w:proofErr w:type="gramStart"/>
            <w:r>
              <w:t>large scale</w:t>
            </w:r>
            <w:proofErr w:type="gramEnd"/>
            <w:r>
              <w:t xml:space="preserve"> vegetable farm. They list its benefits to farmers and environmental sustainability</w:t>
            </w:r>
            <w:r w:rsidRPr="0019659F">
              <w:t>.</w:t>
            </w:r>
            <w:r>
              <w:t xml:space="preserve"> </w:t>
            </w:r>
          </w:p>
          <w:p w14:paraId="4F4B458E" w14:textId="77777777" w:rsidR="00382145" w:rsidRPr="00FB1CB1" w:rsidRDefault="00382145" w:rsidP="00376E47">
            <w:pPr>
              <w:pStyle w:val="DoEtablelist1bullet2018"/>
              <w:rPr>
                <w:rStyle w:val="DoEstrongemphasis2018"/>
                <w:b w:val="0"/>
              </w:rPr>
            </w:pPr>
            <w:r w:rsidRPr="00FB1CB1">
              <w:rPr>
                <w:rStyle w:val="DoEstrongemphasis2018"/>
              </w:rPr>
              <w:t>C</w:t>
            </w:r>
            <w:r>
              <w:rPr>
                <w:rStyle w:val="DoEstrongemphasis2018"/>
              </w:rPr>
              <w:t>ompare</w:t>
            </w:r>
            <w:r w:rsidRPr="00FB1CB1">
              <w:rPr>
                <w:rStyle w:val="DoEstrongemphasis2018"/>
              </w:rPr>
              <w:t xml:space="preserve"> </w:t>
            </w:r>
            <w:proofErr w:type="gramStart"/>
            <w:r w:rsidRPr="00FB1CB1">
              <w:rPr>
                <w:rStyle w:val="DoEstrongemphasis2018"/>
              </w:rPr>
              <w:t>large and small scale</w:t>
            </w:r>
            <w:proofErr w:type="gramEnd"/>
            <w:r w:rsidRPr="00FB1CB1">
              <w:rPr>
                <w:rStyle w:val="DoEstrongemphasis2018"/>
              </w:rPr>
              <w:t xml:space="preserve"> farming technologies – </w:t>
            </w:r>
            <w:r>
              <w:rPr>
                <w:rStyle w:val="DoEstrongemphasis2018"/>
              </w:rPr>
              <w:t>s</w:t>
            </w:r>
            <w:r w:rsidRPr="00741F46">
              <w:rPr>
                <w:rStyle w:val="DoEstrongemphasis2018"/>
              </w:rPr>
              <w:t>tudents r</w:t>
            </w:r>
            <w:r>
              <w:t>ecall how RIPPA found and exterminated pest species. They create a comparison chart comparing ways in which they have been controlling pests and weeds in their traditionally managed kitchen garden and ways in which RIPPA the robot controls them.</w:t>
            </w:r>
          </w:p>
          <w:p w14:paraId="15B84A1B" w14:textId="77777777" w:rsidR="00382145" w:rsidRDefault="00382145" w:rsidP="00376E47">
            <w:pPr>
              <w:pStyle w:val="DoEtablelist1bullet2018"/>
              <w:rPr>
                <w:rStyle w:val="DoEstrongemphasis2018"/>
              </w:rPr>
            </w:pPr>
            <w:r>
              <w:t>Sequence the design and production steps of RIPPA – students identify and sequence the steps in the design and development process of the agricultural robot, RIPPA. They compare it to the process they undertook in their pollinator habitat design task.</w:t>
            </w:r>
          </w:p>
        </w:tc>
        <w:tc>
          <w:tcPr>
            <w:tcW w:w="1978" w:type="dxa"/>
            <w:tcBorders>
              <w:top w:val="single" w:sz="4" w:space="0" w:color="707070"/>
              <w:left w:val="single" w:sz="4" w:space="0" w:color="707070"/>
              <w:bottom w:val="single" w:sz="4" w:space="0" w:color="707070"/>
              <w:right w:val="single" w:sz="4" w:space="0" w:color="707070"/>
            </w:tcBorders>
          </w:tcPr>
          <w:p w14:paraId="59FFA867" w14:textId="77777777" w:rsidR="00382145" w:rsidRDefault="00382145" w:rsidP="00376E47">
            <w:pPr>
              <w:pStyle w:val="DoEtabletext2018"/>
              <w:rPr>
                <w:rStyle w:val="Hyperlink"/>
              </w:rPr>
            </w:pPr>
            <w:hyperlink r:id="rId163" w:history="1">
              <w:r w:rsidRPr="008C63E8">
                <w:rPr>
                  <w:rStyle w:val="Hyperlink"/>
                </w:rPr>
                <w:t>RIPPA functionality and update 2018</w:t>
              </w:r>
            </w:hyperlink>
            <w:r>
              <w:t xml:space="preserve">, </w:t>
            </w:r>
            <w:proofErr w:type="spellStart"/>
            <w:r>
              <w:t>unisydneyacfr</w:t>
            </w:r>
            <w:proofErr w:type="spellEnd"/>
            <w:r>
              <w:t>, June 2018 (3:06)</w:t>
            </w:r>
          </w:p>
          <w:p w14:paraId="3FEC52E8" w14:textId="77777777" w:rsidR="00382145" w:rsidRDefault="00382145" w:rsidP="00376E47">
            <w:pPr>
              <w:pStyle w:val="DoEtabletext2018"/>
            </w:pPr>
            <w:hyperlink r:id="rId164" w:history="1">
              <w:r w:rsidRPr="00FF0701">
                <w:rPr>
                  <w:rStyle w:val="Hyperlink"/>
                </w:rPr>
                <w:t>RIPPA the farm robot exterminates pests and weeds</w:t>
              </w:r>
            </w:hyperlink>
            <w:r>
              <w:t>, ABC Science, July 2018 (6:36)</w:t>
            </w:r>
          </w:p>
          <w:p w14:paraId="68355FCD" w14:textId="77777777" w:rsidR="00382145" w:rsidRPr="00FB1CB1" w:rsidRDefault="00382145" w:rsidP="00376E47">
            <w:pPr>
              <w:pStyle w:val="DoEtabletext2018"/>
            </w:pPr>
            <w:r w:rsidRPr="00FB1CB1">
              <w:br/>
            </w:r>
          </w:p>
          <w:p w14:paraId="62A92D49" w14:textId="77777777" w:rsidR="00382145" w:rsidRDefault="00382145" w:rsidP="00376E47">
            <w:pPr>
              <w:pStyle w:val="DoEtabletext2018"/>
            </w:pPr>
          </w:p>
          <w:p w14:paraId="0F3B465A" w14:textId="77777777" w:rsidR="00382145" w:rsidRPr="0037079C" w:rsidRDefault="00382145" w:rsidP="00376E47">
            <w:pPr>
              <w:pStyle w:val="DoEtabletext2018"/>
              <w:rPr>
                <w:rStyle w:val="Hyperlink"/>
                <w:color w:val="auto"/>
                <w:u w:val="none"/>
              </w:rPr>
            </w:pPr>
          </w:p>
        </w:tc>
      </w:tr>
      <w:tr w:rsidR="00382145" w:rsidRPr="00D817A1" w14:paraId="57AAC46A" w14:textId="77777777" w:rsidTr="00376E47">
        <w:tc>
          <w:tcPr>
            <w:tcW w:w="1899" w:type="dxa"/>
            <w:tcBorders>
              <w:top w:val="single" w:sz="4" w:space="0" w:color="707070"/>
              <w:left w:val="single" w:sz="4" w:space="0" w:color="707070"/>
              <w:bottom w:val="single" w:sz="4" w:space="0" w:color="707070"/>
              <w:right w:val="single" w:sz="4" w:space="0" w:color="707070"/>
            </w:tcBorders>
          </w:tcPr>
          <w:p w14:paraId="4C75670C" w14:textId="77777777" w:rsidR="00382145" w:rsidRDefault="00382145" w:rsidP="00376E47">
            <w:pPr>
              <w:pStyle w:val="DoEtabletext2018"/>
              <w:rPr>
                <w:rStyle w:val="DoEstrongemphasis2018"/>
              </w:rPr>
            </w:pPr>
            <w:r w:rsidRPr="00D817A1">
              <w:rPr>
                <w:rStyle w:val="DoEstrongemphasis2018"/>
              </w:rPr>
              <w:t>Outside garden activities</w:t>
            </w:r>
          </w:p>
          <w:p w14:paraId="4EFF1B17" w14:textId="77777777" w:rsidR="00382145" w:rsidRDefault="00382145" w:rsidP="00376E47">
            <w:pPr>
              <w:pStyle w:val="DoEtabletext2018"/>
              <w:rPr>
                <w:rStyle w:val="DoEstrongemphasis2018"/>
              </w:rPr>
            </w:pPr>
          </w:p>
          <w:p w14:paraId="2BBF1221" w14:textId="77777777" w:rsidR="00382145" w:rsidRDefault="00382145" w:rsidP="00376E47">
            <w:pPr>
              <w:pStyle w:val="DoEtabletext2018"/>
              <w:rPr>
                <w:rStyle w:val="DoEstrongemphasis2018"/>
              </w:rPr>
            </w:pPr>
          </w:p>
        </w:tc>
        <w:tc>
          <w:tcPr>
            <w:tcW w:w="6885" w:type="dxa"/>
            <w:tcBorders>
              <w:top w:val="single" w:sz="4" w:space="0" w:color="707070"/>
              <w:left w:val="single" w:sz="4" w:space="0" w:color="707070"/>
              <w:bottom w:val="single" w:sz="4" w:space="0" w:color="707070"/>
              <w:right w:val="single" w:sz="4" w:space="0" w:color="707070"/>
            </w:tcBorders>
          </w:tcPr>
          <w:p w14:paraId="5C274E7C" w14:textId="77777777" w:rsidR="00382145" w:rsidRDefault="00382145" w:rsidP="00376E47">
            <w:pPr>
              <w:pStyle w:val="DoEtabletext2018"/>
              <w:rPr>
                <w:rStyle w:val="DoEstrongemphasis2018"/>
              </w:rPr>
            </w:pPr>
            <w:r>
              <w:rPr>
                <w:rStyle w:val="DoEstrongemphasis2018"/>
              </w:rPr>
              <w:t xml:space="preserve">Care for the garden </w:t>
            </w:r>
          </w:p>
          <w:p w14:paraId="6AFAC45C" w14:textId="77777777" w:rsidR="00382145" w:rsidRPr="0029217B" w:rsidRDefault="00382145" w:rsidP="00376E47">
            <w:pPr>
              <w:pStyle w:val="DoEtablelist1bullet2018"/>
              <w:rPr>
                <w:shd w:val="clear" w:color="auto" w:fill="FFFFFF"/>
              </w:rPr>
            </w:pPr>
            <w:r w:rsidRPr="00A00C26">
              <w:t xml:space="preserve">Look for </w:t>
            </w:r>
            <w:r>
              <w:t>evidence of pest species and discuss potential solutions.</w:t>
            </w:r>
          </w:p>
          <w:p w14:paraId="314BEB0B" w14:textId="77777777" w:rsidR="00382145" w:rsidRPr="00C23C13" w:rsidRDefault="00382145" w:rsidP="00376E47">
            <w:pPr>
              <w:pStyle w:val="DoEtablelist1bullet2018"/>
              <w:rPr>
                <w:shd w:val="clear" w:color="auto" w:fill="FFFFFF"/>
              </w:rPr>
            </w:pPr>
            <w:r>
              <w:t>Act quickly to implement sustainable solutions to managing pests.</w:t>
            </w:r>
          </w:p>
          <w:p w14:paraId="4884D4F2" w14:textId="77777777" w:rsidR="00382145" w:rsidRPr="00A00C26" w:rsidRDefault="00382145" w:rsidP="00376E47">
            <w:pPr>
              <w:pStyle w:val="DoEtablelist1bullet2018"/>
            </w:pPr>
            <w:r>
              <w:t>Look for pollinators and observe changes in plant growth</w:t>
            </w:r>
            <w:r w:rsidRPr="00A00C26">
              <w:t>.</w:t>
            </w:r>
          </w:p>
          <w:p w14:paraId="2AEA1A7D" w14:textId="77777777" w:rsidR="00382145" w:rsidRPr="00A00C26" w:rsidRDefault="00382145" w:rsidP="00376E47">
            <w:pPr>
              <w:pStyle w:val="DoEtablelist1bullet2018"/>
            </w:pPr>
            <w:r w:rsidRPr="00A00C26">
              <w:t>Gently remove any weeds from the garden.</w:t>
            </w:r>
          </w:p>
          <w:p w14:paraId="7206E754" w14:textId="77777777" w:rsidR="00382145" w:rsidRPr="0019659F" w:rsidRDefault="00382145" w:rsidP="00376E47">
            <w:pPr>
              <w:pStyle w:val="DoEtablelist1bullet2018"/>
              <w:rPr>
                <w:b/>
              </w:rPr>
            </w:pPr>
            <w:r w:rsidRPr="0019659F">
              <w:rPr>
                <w:shd w:val="clear" w:color="auto" w:fill="FFFFFF"/>
              </w:rPr>
              <w:t xml:space="preserve">Fertilise the plants using worm tea from the school’s worm farm. </w:t>
            </w:r>
          </w:p>
          <w:p w14:paraId="0DE56B05" w14:textId="77777777" w:rsidR="00382145" w:rsidRDefault="00382145" w:rsidP="00376E47">
            <w:pPr>
              <w:pStyle w:val="DoEtablelist1bullet2018"/>
              <w:rPr>
                <w:rStyle w:val="DoEstrongemphasis2018"/>
              </w:rPr>
            </w:pPr>
            <w:r>
              <w:t xml:space="preserve">Reflect on the traditional technologies used to manage the garden in comparison to large-scale farming technologies. </w:t>
            </w:r>
            <w:r w:rsidRPr="00A00C26">
              <w:t xml:space="preserve">Record </w:t>
            </w:r>
            <w:r>
              <w:t>observations</w:t>
            </w:r>
            <w:r w:rsidRPr="00A00C26">
              <w:t xml:space="preserve"> </w:t>
            </w:r>
            <w:r>
              <w:t xml:space="preserve">and reflections </w:t>
            </w:r>
            <w:r w:rsidRPr="00A00C26">
              <w:t>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54748B4" w14:textId="77777777" w:rsidR="00382145" w:rsidRDefault="00382145" w:rsidP="00376E47">
            <w:pPr>
              <w:pStyle w:val="DoEtabletext2018"/>
            </w:pPr>
            <w:hyperlink r:id="rId165"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0ABCE97A" w14:textId="77777777" w:rsidR="00382145" w:rsidRDefault="00382145" w:rsidP="00376E47">
            <w:pPr>
              <w:pStyle w:val="DoEtabletext2018"/>
              <w:rPr>
                <w:lang w:val="en-US"/>
              </w:rPr>
            </w:pPr>
            <w:r>
              <w:rPr>
                <w:lang w:val="en-US"/>
              </w:rPr>
              <w:t>Gardening tools</w:t>
            </w:r>
          </w:p>
          <w:p w14:paraId="0C5596C2" w14:textId="77777777" w:rsidR="00382145" w:rsidRDefault="00382145" w:rsidP="00376E47">
            <w:pPr>
              <w:pStyle w:val="DoEtabletext2018"/>
              <w:rPr>
                <w:lang w:val="en-US"/>
              </w:rPr>
            </w:pPr>
            <w:r>
              <w:rPr>
                <w:lang w:val="en-US"/>
              </w:rPr>
              <w:t xml:space="preserve">Garden journals </w:t>
            </w:r>
          </w:p>
          <w:p w14:paraId="4A85551C" w14:textId="77777777" w:rsidR="00382145" w:rsidRDefault="00382145" w:rsidP="00376E47">
            <w:pPr>
              <w:pStyle w:val="DoEtabletext2018"/>
              <w:rPr>
                <w:lang w:val="en-US"/>
              </w:rPr>
            </w:pPr>
            <w:r>
              <w:rPr>
                <w:lang w:val="en-US"/>
              </w:rPr>
              <w:t xml:space="preserve">Worm </w:t>
            </w:r>
            <w:proofErr w:type="spellStart"/>
            <w:r>
              <w:rPr>
                <w:lang w:val="en-US"/>
              </w:rPr>
              <w:t>jouice</w:t>
            </w:r>
            <w:proofErr w:type="spellEnd"/>
          </w:p>
          <w:p w14:paraId="781EFBB2" w14:textId="77777777" w:rsidR="00382145" w:rsidRDefault="00382145" w:rsidP="00376E47">
            <w:pPr>
              <w:pStyle w:val="DoEtabletext2018"/>
            </w:pPr>
          </w:p>
        </w:tc>
      </w:tr>
    </w:tbl>
    <w:p w14:paraId="4D3DEDF3" w14:textId="77777777" w:rsidR="00382145" w:rsidRPr="00006C93" w:rsidRDefault="00382145" w:rsidP="00382145">
      <w:pPr>
        <w:pStyle w:val="DoEheading32018"/>
      </w:pPr>
      <w:r w:rsidRPr="00006C93">
        <w:lastRenderedPageBreak/>
        <w:t xml:space="preserve">9. </w:t>
      </w:r>
      <w:r>
        <w:t xml:space="preserve">Listen, look, draw and collect </w:t>
      </w:r>
      <w:r w:rsidRPr="00006C93">
        <w:t>in the garden</w:t>
      </w:r>
    </w:p>
    <w:p w14:paraId="5BDE5C24" w14:textId="77777777" w:rsidR="00382145" w:rsidRPr="00006C93" w:rsidRDefault="00382145" w:rsidP="00382145">
      <w:pPr>
        <w:pStyle w:val="DoEbodytext2018"/>
        <w:rPr>
          <w:rStyle w:val="DoEstrongemphasis2018"/>
        </w:rPr>
      </w:pPr>
      <w:r w:rsidRPr="00006C93">
        <w:rPr>
          <w:rStyle w:val="DoEstrongemphasis2018"/>
        </w:rPr>
        <w:t>What pollinators are using the garden?</w:t>
      </w:r>
      <w:r>
        <w:rPr>
          <w:rStyle w:val="DoEstrongemphasis2018"/>
        </w:rPr>
        <w:t xml:space="preserve"> What seeds can we collect?</w:t>
      </w:r>
    </w:p>
    <w:tbl>
      <w:tblPr>
        <w:tblW w:w="10762" w:type="dxa"/>
        <w:tblLook w:val="04A0" w:firstRow="1" w:lastRow="0" w:firstColumn="1" w:lastColumn="0" w:noHBand="0" w:noVBand="1"/>
      </w:tblPr>
      <w:tblGrid>
        <w:gridCol w:w="1897"/>
        <w:gridCol w:w="6887"/>
        <w:gridCol w:w="1978"/>
      </w:tblGrid>
      <w:tr w:rsidR="00382145" w14:paraId="44EA7665"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C81BB40"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F96EDA"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71E6A8D" w14:textId="77777777" w:rsidR="00382145" w:rsidRDefault="00382145" w:rsidP="00376E47">
            <w:pPr>
              <w:pStyle w:val="DoEtableheading2018"/>
            </w:pPr>
            <w:r>
              <w:t>Resources</w:t>
            </w:r>
          </w:p>
        </w:tc>
      </w:tr>
      <w:tr w:rsidR="00382145" w:rsidRPr="007E7E0C" w14:paraId="114D077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1CCCBFE"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8BABE2B"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0F1E4ADF" w14:textId="77777777" w:rsidR="00382145" w:rsidRDefault="00382145" w:rsidP="00376E47">
            <w:pPr>
              <w:pStyle w:val="DoEtabletext2018"/>
            </w:pPr>
            <w:r w:rsidRPr="0037079C">
              <w:t xml:space="preserve">ST2-1WS-S questions, plans and conducts scientific investigations, collects and summarises data and communicates using scientific representations </w:t>
            </w:r>
          </w:p>
          <w:p w14:paraId="182AF8EC" w14:textId="77777777" w:rsidR="00382145" w:rsidRPr="0037079C" w:rsidRDefault="00382145" w:rsidP="00376E47">
            <w:pPr>
              <w:pStyle w:val="DoEtabletext2018"/>
            </w:pPr>
            <w:r w:rsidRPr="00BF7C80">
              <w:t>ST2-2DP-T selects and uses materials, tools and equipment to develop solut</w:t>
            </w:r>
            <w:r>
              <w:t xml:space="preserve">ions for a need or opportunity </w:t>
            </w:r>
          </w:p>
          <w:p w14:paraId="439C3A25" w14:textId="77777777" w:rsidR="00382145" w:rsidRDefault="00382145" w:rsidP="00376E47">
            <w:pPr>
              <w:pStyle w:val="DoEtabletext2018"/>
              <w:rPr>
                <w:rStyle w:val="DoEstrongemphasis2018"/>
              </w:rPr>
            </w:pPr>
            <w:r w:rsidRPr="007E7E0C">
              <w:rPr>
                <w:rStyle w:val="DoEstrongemphasis2018"/>
              </w:rPr>
              <w:t>PDHPE</w:t>
            </w:r>
          </w:p>
          <w:p w14:paraId="5B6F710F" w14:textId="77777777" w:rsidR="00382145" w:rsidRPr="00005AC3" w:rsidRDefault="00382145" w:rsidP="00376E47">
            <w:pPr>
              <w:pStyle w:val="DoEtabletext2018"/>
            </w:pPr>
            <w:r w:rsidRPr="00DD49E8">
              <w:t xml:space="preserve">PD2-7 describes strategies to make home and school healthy, safe and physically active spaces </w:t>
            </w:r>
          </w:p>
        </w:tc>
        <w:tc>
          <w:tcPr>
            <w:tcW w:w="1978" w:type="dxa"/>
            <w:tcBorders>
              <w:top w:val="single" w:sz="4" w:space="0" w:color="707070"/>
              <w:left w:val="single" w:sz="4" w:space="0" w:color="707070"/>
              <w:bottom w:val="single" w:sz="4" w:space="0" w:color="707070"/>
              <w:right w:val="single" w:sz="4" w:space="0" w:color="707070"/>
            </w:tcBorders>
          </w:tcPr>
          <w:p w14:paraId="5D514190" w14:textId="77777777" w:rsidR="00382145" w:rsidRPr="007E7E0C" w:rsidRDefault="00382145" w:rsidP="00376E47">
            <w:pPr>
              <w:pStyle w:val="DoEtabletext2018"/>
              <w:rPr>
                <w:rStyle w:val="DoEstrongemphasis2018"/>
              </w:rPr>
            </w:pPr>
          </w:p>
        </w:tc>
      </w:tr>
      <w:tr w:rsidR="00382145" w:rsidRPr="007E7E0C" w14:paraId="40AEB3D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324CF2D"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62CD4DA" w14:textId="77777777" w:rsidR="00382145" w:rsidRDefault="00382145" w:rsidP="00376E47">
            <w:pPr>
              <w:pStyle w:val="DoEtabletext2018"/>
              <w:rPr>
                <w:lang w:val="en-GB"/>
              </w:rPr>
            </w:pPr>
            <w:r>
              <w:rPr>
                <w:lang w:val="en-GB"/>
              </w:rPr>
              <w:t xml:space="preserve">For students to: </w:t>
            </w:r>
          </w:p>
          <w:p w14:paraId="40EE916D" w14:textId="77777777" w:rsidR="00382145" w:rsidRDefault="00382145" w:rsidP="00376E47">
            <w:pPr>
              <w:pStyle w:val="DoEtablelist1bullet2018"/>
            </w:pPr>
            <w:r>
              <w:t xml:space="preserve">be mindful and </w:t>
            </w:r>
            <w:r w:rsidRPr="00F61D73">
              <w:t>use their senses to observe the garden</w:t>
            </w:r>
          </w:p>
          <w:p w14:paraId="1B4DE176" w14:textId="77777777" w:rsidR="00382145" w:rsidRDefault="00382145" w:rsidP="00376E47">
            <w:pPr>
              <w:pStyle w:val="DoEtablelist1bullet2018"/>
            </w:pPr>
            <w:r>
              <w:t>observe and record pollinating invertebrates in the garden</w:t>
            </w:r>
          </w:p>
          <w:p w14:paraId="15CF1DB3" w14:textId="77777777" w:rsidR="00382145" w:rsidRDefault="00382145" w:rsidP="00376E47">
            <w:pPr>
              <w:pStyle w:val="DoEtablelist1bullet2018"/>
            </w:pPr>
            <w:r>
              <w:t>closely observe and draw a plant to decorate a seed packet</w:t>
            </w:r>
          </w:p>
          <w:p w14:paraId="45B3077C" w14:textId="77777777" w:rsidR="00382145" w:rsidRPr="002A6F00" w:rsidRDefault="00382145" w:rsidP="00376E47">
            <w:pPr>
              <w:pStyle w:val="DoEtablelist1bullet2018"/>
              <w:rPr>
                <w:rStyle w:val="DoEstrongemphasis2018"/>
                <w:b w:val="0"/>
              </w:rPr>
            </w:pPr>
            <w:r>
              <w:t xml:space="preserve">collect herb and vegetable seeds and </w:t>
            </w:r>
            <w:r w:rsidRPr="00C67390">
              <w:t>care for plants in the garden</w:t>
            </w:r>
            <w:r w:rsidRPr="00C67390">
              <w:rPr>
                <w:rStyle w:val="DoEstrongemphasis2018"/>
              </w:rPr>
              <w:t>.</w:t>
            </w:r>
          </w:p>
        </w:tc>
        <w:tc>
          <w:tcPr>
            <w:tcW w:w="1978" w:type="dxa"/>
            <w:tcBorders>
              <w:top w:val="single" w:sz="4" w:space="0" w:color="707070"/>
              <w:left w:val="single" w:sz="4" w:space="0" w:color="707070"/>
              <w:bottom w:val="single" w:sz="4" w:space="0" w:color="707070"/>
              <w:right w:val="single" w:sz="4" w:space="0" w:color="707070"/>
            </w:tcBorders>
          </w:tcPr>
          <w:p w14:paraId="00330761" w14:textId="77777777" w:rsidR="00382145" w:rsidRPr="007E7E0C" w:rsidRDefault="00382145" w:rsidP="00376E47">
            <w:pPr>
              <w:pStyle w:val="DoEtabletext2018"/>
              <w:rPr>
                <w:rStyle w:val="DoEstrongemphasis2018"/>
              </w:rPr>
            </w:pPr>
          </w:p>
        </w:tc>
      </w:tr>
      <w:tr w:rsidR="00382145" w:rsidRPr="00D817A1" w14:paraId="44CEC14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936CB6E" w14:textId="77777777" w:rsidR="00382145" w:rsidRDefault="00382145" w:rsidP="00376E47">
            <w:pPr>
              <w:pStyle w:val="DoEtabletext2018"/>
              <w:rPr>
                <w:rStyle w:val="DoEstrongemphasis2018"/>
              </w:rPr>
            </w:pPr>
            <w:r w:rsidRPr="00D817A1">
              <w:rPr>
                <w:rStyle w:val="DoEstrongemphasis2018"/>
              </w:rPr>
              <w:t>Outside garden activities</w:t>
            </w:r>
          </w:p>
          <w:p w14:paraId="1626E7EC" w14:textId="77777777" w:rsidR="00382145" w:rsidRDefault="00382145" w:rsidP="00376E47">
            <w:pPr>
              <w:pStyle w:val="DoEtabletext2018"/>
              <w:rPr>
                <w:b/>
              </w:rPr>
            </w:pPr>
            <w:r>
              <w:rPr>
                <w:b/>
                <w:noProof/>
              </w:rPr>
              <w:drawing>
                <wp:inline distT="0" distB="0" distL="0" distR="0" wp14:anchorId="2D10FFDE" wp14:editId="0034B966">
                  <wp:extent cx="1057426" cy="1403927"/>
                  <wp:effectExtent l="0" t="0" r="0" b="6350"/>
                  <wp:docPr id="49" name="Picture 49" descr="Young boy is sitting on the ground outside with a sketch book on his lap and a pen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he-person-2887609_1920.jpg"/>
                          <pic:cNvPicPr/>
                        </pic:nvPicPr>
                        <pic:blipFill>
                          <a:blip r:embed="rId166" cstate="hqprint">
                            <a:extLst>
                              <a:ext uri="{28A0092B-C50C-407E-A947-70E740481C1C}">
                                <a14:useLocalDpi xmlns:a14="http://schemas.microsoft.com/office/drawing/2010/main"/>
                              </a:ext>
                            </a:extLst>
                          </a:blip>
                          <a:stretch>
                            <a:fillRect/>
                          </a:stretch>
                        </pic:blipFill>
                        <pic:spPr>
                          <a:xfrm>
                            <a:off x="0" y="0"/>
                            <a:ext cx="1066671" cy="1416202"/>
                          </a:xfrm>
                          <a:prstGeom prst="rect">
                            <a:avLst/>
                          </a:prstGeom>
                        </pic:spPr>
                      </pic:pic>
                    </a:graphicData>
                  </a:graphic>
                </wp:inline>
              </w:drawing>
            </w:r>
          </w:p>
          <w:p w14:paraId="6D9BFB9C" w14:textId="77777777" w:rsidR="00382145" w:rsidRDefault="00382145" w:rsidP="00376E47">
            <w:pPr>
              <w:pStyle w:val="DoEtabletext2018"/>
              <w:rPr>
                <w:rStyle w:val="DoEstrongemphasis2018"/>
              </w:rPr>
            </w:pPr>
            <w:r w:rsidRPr="00160218">
              <w:t xml:space="preserve">Child </w:t>
            </w:r>
            <w:r>
              <w:t xml:space="preserve">doing </w:t>
            </w:r>
            <w:r w:rsidRPr="00160218">
              <w:t>sketching</w:t>
            </w:r>
            <w:r>
              <w:t xml:space="preserve"> outside.</w:t>
            </w:r>
            <w:r w:rsidRPr="00160218">
              <w:t xml:space="preserve"> </w:t>
            </w:r>
            <w:hyperlink r:id="rId167" w:history="1">
              <w:proofErr w:type="spellStart"/>
              <w:r w:rsidRPr="00160218">
                <w:rPr>
                  <w:rStyle w:val="Hyperlink"/>
                </w:rPr>
                <w:t>Pixabay</w:t>
              </w:r>
              <w:proofErr w:type="spellEnd"/>
            </w:hyperlink>
            <w:r>
              <w:rPr>
                <w:rStyle w:val="Hyperlink"/>
              </w:rPr>
              <w:t>.</w:t>
            </w:r>
            <w:r w:rsidRPr="00160218">
              <w:t xml:space="preserve"> </w:t>
            </w:r>
            <w:r>
              <w:t>CC0</w:t>
            </w:r>
          </w:p>
          <w:p w14:paraId="14107654"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5698224C" w14:textId="77777777" w:rsidR="00382145" w:rsidRDefault="00382145" w:rsidP="00376E47">
            <w:pPr>
              <w:pStyle w:val="DoEtabletext2018"/>
              <w:rPr>
                <w:rStyle w:val="DoEstrongemphasis2018"/>
              </w:rPr>
            </w:pPr>
            <w:r>
              <w:rPr>
                <w:rStyle w:val="DoEstrongemphasis2018"/>
              </w:rPr>
              <w:t xml:space="preserve">Care for the garden </w:t>
            </w:r>
          </w:p>
          <w:p w14:paraId="256896C7" w14:textId="77777777" w:rsidR="00382145" w:rsidRDefault="00382145" w:rsidP="00376E47">
            <w:pPr>
              <w:pStyle w:val="DoEtablelist1bullet2018"/>
              <w:rPr>
                <w:lang w:val="en-US"/>
              </w:rPr>
            </w:pPr>
            <w:r>
              <w:rPr>
                <w:lang w:val="en-US"/>
              </w:rPr>
              <w:t>Water each plant and observe changes in growth.</w:t>
            </w:r>
          </w:p>
          <w:p w14:paraId="386D099D" w14:textId="77777777" w:rsidR="00382145" w:rsidRPr="00A00C26" w:rsidRDefault="00382145" w:rsidP="00376E47">
            <w:pPr>
              <w:pStyle w:val="DoEtablelist1bullet2018"/>
            </w:pPr>
            <w:r w:rsidRPr="00A00C26">
              <w:t>Gently remove any weeds from the garden.</w:t>
            </w:r>
          </w:p>
          <w:p w14:paraId="4A16A427" w14:textId="77777777" w:rsidR="00382145" w:rsidRDefault="00382145" w:rsidP="00376E47">
            <w:pPr>
              <w:pStyle w:val="DoEtablelist1bullet2018"/>
            </w:pPr>
            <w:r w:rsidRPr="00A00C26">
              <w:t xml:space="preserve">Record </w:t>
            </w:r>
            <w:r>
              <w:t>observations</w:t>
            </w:r>
            <w:r w:rsidRPr="00A00C26">
              <w:t xml:space="preserve"> in garden journals.</w:t>
            </w:r>
            <w:r>
              <w:t xml:space="preserve"> </w:t>
            </w:r>
          </w:p>
          <w:p w14:paraId="61A43705" w14:textId="77777777" w:rsidR="00382145" w:rsidRDefault="00382145" w:rsidP="00376E47">
            <w:pPr>
              <w:pStyle w:val="DoEtabletext2018"/>
              <w:rPr>
                <w:rStyle w:val="DoEstrongemphasis2018"/>
              </w:rPr>
            </w:pPr>
            <w:r>
              <w:rPr>
                <w:rStyle w:val="DoEstrongemphasis2018"/>
              </w:rPr>
              <w:t>Listen and look for pollinators in the garden</w:t>
            </w:r>
          </w:p>
          <w:p w14:paraId="73DFA643" w14:textId="77777777" w:rsidR="00382145" w:rsidRPr="003D1420" w:rsidRDefault="00382145" w:rsidP="00376E47">
            <w:pPr>
              <w:pStyle w:val="DoEtablelist1bullet2018"/>
            </w:pPr>
            <w:r w:rsidRPr="003D1420">
              <w:t xml:space="preserve">Sit </w:t>
            </w:r>
            <w:r>
              <w:t xml:space="preserve">still and mindfully </w:t>
            </w:r>
            <w:r w:rsidRPr="003D1420">
              <w:t xml:space="preserve">in a spot </w:t>
            </w:r>
            <w:r>
              <w:t>in the garden with eyes closed</w:t>
            </w:r>
            <w:r w:rsidRPr="003D1420">
              <w:t>.</w:t>
            </w:r>
          </w:p>
          <w:p w14:paraId="65FA444F" w14:textId="77777777" w:rsidR="00382145" w:rsidRPr="000F0290" w:rsidRDefault="00382145" w:rsidP="00376E47">
            <w:pPr>
              <w:pStyle w:val="DoEtablelist1bullet2018"/>
              <w:rPr>
                <w:shd w:val="clear" w:color="auto" w:fill="FFFFFF"/>
              </w:rPr>
            </w:pPr>
            <w:r>
              <w:t>Li</w:t>
            </w:r>
            <w:r w:rsidRPr="003D1420">
              <w:t xml:space="preserve">sten to </w:t>
            </w:r>
            <w:r>
              <w:t xml:space="preserve">surrounding </w:t>
            </w:r>
            <w:r w:rsidRPr="003D1420">
              <w:t>sounds, thinking about their sour</w:t>
            </w:r>
            <w:r>
              <w:t>ce and location</w:t>
            </w:r>
            <w:r w:rsidRPr="003D1420">
              <w:t>.</w:t>
            </w:r>
            <w:r>
              <w:t xml:space="preserve"> </w:t>
            </w:r>
          </w:p>
          <w:p w14:paraId="4D1B8129" w14:textId="77777777" w:rsidR="00382145" w:rsidRPr="00DE0281" w:rsidRDefault="00382145" w:rsidP="00376E47">
            <w:pPr>
              <w:pStyle w:val="DoEtablelist1bullet2018"/>
              <w:rPr>
                <w:shd w:val="clear" w:color="auto" w:fill="FFFFFF"/>
              </w:rPr>
            </w:pPr>
            <w:r>
              <w:t>Walk around and observe invertebrates in</w:t>
            </w:r>
            <w:r w:rsidRPr="00A00C26">
              <w:t xml:space="preserve"> the garden</w:t>
            </w:r>
            <w:r>
              <w:t xml:space="preserve"> – students use a list and tally to record the variety and numbers. </w:t>
            </w:r>
          </w:p>
          <w:p w14:paraId="3336E267" w14:textId="77777777" w:rsidR="00382145" w:rsidRPr="00DE0281" w:rsidRDefault="00382145" w:rsidP="00376E47">
            <w:pPr>
              <w:pStyle w:val="DoEtablelist1bullet2018"/>
              <w:rPr>
                <w:shd w:val="clear" w:color="auto" w:fill="FFFFFF"/>
              </w:rPr>
            </w:pPr>
            <w:r>
              <w:t xml:space="preserve">Collate results, analyse data </w:t>
            </w:r>
            <w:r>
              <w:softHyphen/>
              <w:t>and compare to previously collected data. Is there an increase in the variety and numbers (diversity and abundance) of invertebrates? Is there an increase in pollinators?</w:t>
            </w:r>
          </w:p>
          <w:p w14:paraId="5B986175" w14:textId="77777777" w:rsidR="00382145" w:rsidRPr="00F837B7" w:rsidRDefault="00382145" w:rsidP="00376E47">
            <w:pPr>
              <w:pStyle w:val="DoEtablelist1bullet2018"/>
              <w:rPr>
                <w:shd w:val="clear" w:color="auto" w:fill="FFFFFF"/>
              </w:rPr>
            </w:pPr>
            <w:r>
              <w:t>Make inferences and draw conclusions.</w:t>
            </w:r>
          </w:p>
          <w:p w14:paraId="7FDFAFC0" w14:textId="77777777" w:rsidR="00382145" w:rsidRDefault="00382145" w:rsidP="00376E47">
            <w:pPr>
              <w:pStyle w:val="DoEtablelist1bullet2018"/>
              <w:numPr>
                <w:ilvl w:val="0"/>
                <w:numId w:val="0"/>
              </w:numPr>
              <w:rPr>
                <w:rStyle w:val="DoEstrongemphasis2018"/>
              </w:rPr>
            </w:pPr>
            <w:r>
              <w:rPr>
                <w:rStyle w:val="DoEstrongemphasis2018"/>
              </w:rPr>
              <w:t>Collect seeds and draw plants for seed packets</w:t>
            </w:r>
          </w:p>
          <w:p w14:paraId="43664851" w14:textId="77777777" w:rsidR="00382145" w:rsidRPr="009D2419" w:rsidRDefault="00382145" w:rsidP="00376E47">
            <w:pPr>
              <w:pStyle w:val="DoEtablelist1bullet2018"/>
            </w:pPr>
            <w:r w:rsidRPr="009D2419">
              <w:t>Observe plants that are turning to seed, such as basil and rocket.</w:t>
            </w:r>
          </w:p>
          <w:p w14:paraId="45F13719" w14:textId="77777777" w:rsidR="00382145" w:rsidRPr="009D2419" w:rsidRDefault="00382145" w:rsidP="00376E47">
            <w:pPr>
              <w:pStyle w:val="DoEtablelist1bullet2018"/>
            </w:pPr>
            <w:r>
              <w:t>Collect seeds – students carefully collect seeds for drying or storage.</w:t>
            </w:r>
          </w:p>
          <w:p w14:paraId="51DB9498" w14:textId="77777777" w:rsidR="00382145" w:rsidRDefault="00382145" w:rsidP="00376E47">
            <w:pPr>
              <w:pStyle w:val="DoEtablelist1bullet2018"/>
            </w:pPr>
            <w:r w:rsidRPr="009D2419">
              <w:t>Define the design task – to draw a close-up observation drawing of a plant on a</w:t>
            </w:r>
            <w:r>
              <w:t xml:space="preserve"> small</w:t>
            </w:r>
            <w:r w:rsidRPr="009D2419">
              <w:t xml:space="preserve"> envelope </w:t>
            </w:r>
            <w:r>
              <w:t>as the front of a seed packet</w:t>
            </w:r>
            <w:r w:rsidRPr="009D2419">
              <w:t xml:space="preserve">. </w:t>
            </w:r>
          </w:p>
          <w:p w14:paraId="6FE0753D" w14:textId="77777777" w:rsidR="00382145" w:rsidRPr="009D2419" w:rsidRDefault="00382145" w:rsidP="00376E47">
            <w:pPr>
              <w:pStyle w:val="DoEtablelist1bullet2018"/>
            </w:pPr>
            <w:r>
              <w:t xml:space="preserve">View examples of seed packets – students examine commercial </w:t>
            </w:r>
            <w:r w:rsidRPr="009D2419">
              <w:t>seed packets</w:t>
            </w:r>
            <w:r>
              <w:t xml:space="preserve"> and images of hand-made seed packets.</w:t>
            </w:r>
          </w:p>
          <w:p w14:paraId="10FEA631" w14:textId="77777777" w:rsidR="00382145" w:rsidRPr="0019659F" w:rsidRDefault="00382145" w:rsidP="00376E47">
            <w:pPr>
              <w:pStyle w:val="DoEtablelist1bullet2018"/>
            </w:pPr>
            <w:r>
              <w:t>Sit and draw</w:t>
            </w:r>
            <w:r w:rsidRPr="009D2419">
              <w:t xml:space="preserve"> – students draw a close-up observation drawing of a plant from which seeds will be collected. They add colour using</w:t>
            </w:r>
            <w:r>
              <w:t xml:space="preserve"> watercolour pencils and water or colour pencils. Students will add instructions to the back of the envelopes in the next session.</w:t>
            </w:r>
          </w:p>
        </w:tc>
        <w:tc>
          <w:tcPr>
            <w:tcW w:w="1978" w:type="dxa"/>
            <w:tcBorders>
              <w:top w:val="single" w:sz="4" w:space="0" w:color="707070"/>
              <w:left w:val="single" w:sz="4" w:space="0" w:color="707070"/>
              <w:bottom w:val="single" w:sz="4" w:space="0" w:color="707070"/>
              <w:right w:val="single" w:sz="4" w:space="0" w:color="707070"/>
            </w:tcBorders>
          </w:tcPr>
          <w:p w14:paraId="143A5130" w14:textId="77777777" w:rsidR="00382145" w:rsidRDefault="00382145" w:rsidP="00376E47">
            <w:pPr>
              <w:pStyle w:val="DoEtabletext2018"/>
            </w:pPr>
            <w:hyperlink r:id="rId168"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1C49586F" w14:textId="77777777" w:rsidR="00382145" w:rsidRDefault="00382145" w:rsidP="00376E47">
            <w:pPr>
              <w:pStyle w:val="DoEtabletext2018"/>
              <w:rPr>
                <w:lang w:val="en-US"/>
              </w:rPr>
            </w:pPr>
            <w:r>
              <w:rPr>
                <w:lang w:val="en-US"/>
              </w:rPr>
              <w:t>Gardening tools</w:t>
            </w:r>
          </w:p>
          <w:p w14:paraId="44D2646E" w14:textId="77777777" w:rsidR="00382145" w:rsidRDefault="00382145" w:rsidP="00376E47">
            <w:pPr>
              <w:pStyle w:val="DoEtabletext2018"/>
              <w:rPr>
                <w:lang w:val="en-US"/>
              </w:rPr>
            </w:pPr>
            <w:r>
              <w:rPr>
                <w:lang w:val="en-US"/>
              </w:rPr>
              <w:t xml:space="preserve">Garden journals </w:t>
            </w:r>
          </w:p>
          <w:p w14:paraId="56639C16" w14:textId="77777777" w:rsidR="00382145" w:rsidRDefault="00382145" w:rsidP="00376E47">
            <w:pPr>
              <w:pStyle w:val="DoEtabletext2018"/>
              <w:rPr>
                <w:lang w:val="en-US"/>
              </w:rPr>
            </w:pPr>
            <w:r>
              <w:rPr>
                <w:lang w:val="en-US"/>
              </w:rPr>
              <w:t>Variety of seed packets and images of hand-made seed packets</w:t>
            </w:r>
          </w:p>
          <w:p w14:paraId="4667E6D0" w14:textId="77777777" w:rsidR="00382145" w:rsidRDefault="00382145" w:rsidP="00376E47">
            <w:pPr>
              <w:pStyle w:val="DoEtabletext2018"/>
              <w:rPr>
                <w:lang w:val="en-US"/>
              </w:rPr>
            </w:pPr>
            <w:r>
              <w:rPr>
                <w:lang w:val="en-US"/>
              </w:rPr>
              <w:t xml:space="preserve">Jars or </w:t>
            </w:r>
            <w:proofErr w:type="spellStart"/>
            <w:r>
              <w:rPr>
                <w:lang w:val="en-US"/>
              </w:rPr>
              <w:t>cliplock</w:t>
            </w:r>
            <w:proofErr w:type="spellEnd"/>
            <w:r>
              <w:rPr>
                <w:lang w:val="en-US"/>
              </w:rPr>
              <w:t xml:space="preserve"> bags for collected seeds</w:t>
            </w:r>
          </w:p>
          <w:p w14:paraId="1B0E85D8" w14:textId="77777777" w:rsidR="00382145" w:rsidRDefault="00382145" w:rsidP="00376E47">
            <w:pPr>
              <w:pStyle w:val="DoEtabletext2018"/>
              <w:rPr>
                <w:lang w:val="en-US"/>
              </w:rPr>
            </w:pPr>
            <w:r>
              <w:rPr>
                <w:lang w:val="en-US"/>
              </w:rPr>
              <w:t>Small envelopes or paper</w:t>
            </w:r>
          </w:p>
          <w:p w14:paraId="17315F80" w14:textId="77777777" w:rsidR="00382145" w:rsidRDefault="00382145" w:rsidP="00376E47">
            <w:pPr>
              <w:pStyle w:val="DoEtabletext2018"/>
              <w:rPr>
                <w:lang w:val="en-US"/>
              </w:rPr>
            </w:pPr>
            <w:r>
              <w:rPr>
                <w:lang w:val="en-US"/>
              </w:rPr>
              <w:t>Lead pencils</w:t>
            </w:r>
          </w:p>
          <w:p w14:paraId="5C297589" w14:textId="77777777" w:rsidR="00382145" w:rsidRDefault="00382145" w:rsidP="00376E47">
            <w:pPr>
              <w:pStyle w:val="DoEtabletext2018"/>
              <w:rPr>
                <w:lang w:val="en-US"/>
              </w:rPr>
            </w:pPr>
            <w:proofErr w:type="spellStart"/>
            <w:r>
              <w:rPr>
                <w:lang w:val="en-US"/>
              </w:rPr>
              <w:t>Watercolour</w:t>
            </w:r>
            <w:proofErr w:type="spellEnd"/>
            <w:r>
              <w:rPr>
                <w:lang w:val="en-US"/>
              </w:rPr>
              <w:t xml:space="preserve"> pencils and brushes or </w:t>
            </w:r>
            <w:proofErr w:type="spellStart"/>
            <w:r>
              <w:rPr>
                <w:lang w:val="en-US"/>
              </w:rPr>
              <w:t>colour</w:t>
            </w:r>
            <w:proofErr w:type="spellEnd"/>
            <w:r>
              <w:rPr>
                <w:lang w:val="en-US"/>
              </w:rPr>
              <w:t xml:space="preserve"> pencils</w:t>
            </w:r>
          </w:p>
          <w:p w14:paraId="3D8EDFE9" w14:textId="77777777" w:rsidR="00382145" w:rsidRDefault="00382145" w:rsidP="00376E47">
            <w:pPr>
              <w:pStyle w:val="DoEtabletext2018"/>
              <w:rPr>
                <w:lang w:val="en-US"/>
              </w:rPr>
            </w:pPr>
          </w:p>
          <w:p w14:paraId="2D30D100" w14:textId="77777777" w:rsidR="00382145" w:rsidRPr="00617F6C" w:rsidRDefault="00382145" w:rsidP="00376E47">
            <w:pPr>
              <w:pStyle w:val="DoEtabletext2018"/>
              <w:rPr>
                <w:rStyle w:val="DoEstrongemphasis2018"/>
                <w:b w:val="0"/>
              </w:rPr>
            </w:pPr>
          </w:p>
        </w:tc>
      </w:tr>
    </w:tbl>
    <w:p w14:paraId="4ADA4159" w14:textId="77777777" w:rsidR="00382145" w:rsidRDefault="00382145" w:rsidP="00382145">
      <w:pPr>
        <w:pStyle w:val="DoEheading32018"/>
      </w:pPr>
    </w:p>
    <w:p w14:paraId="3209CAC6" w14:textId="77777777" w:rsidR="00382145" w:rsidRPr="00006C93" w:rsidRDefault="00382145" w:rsidP="00382145">
      <w:pPr>
        <w:pStyle w:val="DoEheading32018"/>
      </w:pPr>
      <w:r>
        <w:lastRenderedPageBreak/>
        <w:t>10</w:t>
      </w:r>
      <w:r w:rsidRPr="00006C93">
        <w:t xml:space="preserve">. </w:t>
      </w:r>
      <w:r>
        <w:t>Prepare lettuce cups. Produce seed packets.</w:t>
      </w:r>
    </w:p>
    <w:p w14:paraId="3CB4E6CC" w14:textId="77777777" w:rsidR="00382145" w:rsidRPr="00AC3B4B" w:rsidRDefault="00382145" w:rsidP="00382145">
      <w:pPr>
        <w:pStyle w:val="DoEbodytext2018"/>
        <w:rPr>
          <w:b/>
        </w:rPr>
      </w:pPr>
      <w:r w:rsidRPr="00AC3B4B">
        <w:rPr>
          <w:b/>
        </w:rPr>
        <w:t xml:space="preserve">How can we use our harvest? How can we </w:t>
      </w:r>
      <w:r>
        <w:rPr>
          <w:b/>
        </w:rPr>
        <w:t>produce</w:t>
      </w:r>
      <w:r w:rsidRPr="00AC3B4B">
        <w:rPr>
          <w:b/>
        </w:rPr>
        <w:t xml:space="preserve"> seed packets?</w:t>
      </w:r>
    </w:p>
    <w:tbl>
      <w:tblPr>
        <w:tblW w:w="10762" w:type="dxa"/>
        <w:tblLook w:val="04A0" w:firstRow="1" w:lastRow="0" w:firstColumn="1" w:lastColumn="0" w:noHBand="0" w:noVBand="1"/>
      </w:tblPr>
      <w:tblGrid>
        <w:gridCol w:w="1897"/>
        <w:gridCol w:w="6887"/>
        <w:gridCol w:w="1978"/>
      </w:tblGrid>
      <w:tr w:rsidR="00382145" w14:paraId="763AF0BC"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306E3EC" w14:textId="77777777" w:rsidR="00382145" w:rsidRPr="0084745C" w:rsidRDefault="00382145" w:rsidP="00376E47">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A6296F9"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34697D0" w14:textId="77777777" w:rsidR="00382145" w:rsidRDefault="00382145" w:rsidP="00376E47">
            <w:pPr>
              <w:pStyle w:val="DoEtableheading2018"/>
            </w:pPr>
            <w:r>
              <w:t>Resources</w:t>
            </w:r>
          </w:p>
        </w:tc>
      </w:tr>
      <w:tr w:rsidR="00382145" w:rsidRPr="007E7E0C" w14:paraId="3D31E7F9"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E3244F9"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98CD4DA"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2ACEAB94" w14:textId="77777777" w:rsidR="00382145" w:rsidRDefault="00382145" w:rsidP="00376E47">
            <w:pPr>
              <w:pStyle w:val="DoEtabletext2018"/>
            </w:pPr>
            <w:r w:rsidRPr="00BF7C80">
              <w:t>ST2-2DP-T selects and uses materials, tools and equipment to develop solut</w:t>
            </w:r>
            <w:r>
              <w:t xml:space="preserve">ions for a need or opportunity </w:t>
            </w:r>
          </w:p>
          <w:p w14:paraId="55991452" w14:textId="77777777" w:rsidR="00382145" w:rsidRPr="0037079C" w:rsidRDefault="00382145" w:rsidP="00376E47">
            <w:pPr>
              <w:pStyle w:val="DoEtabletext2018"/>
            </w:pPr>
            <w:r w:rsidRPr="0029217B">
              <w:t xml:space="preserve">ST2-5LW-T describes how agricultural processes are used to grow plants and raise animals for food, clothing and shelter </w:t>
            </w:r>
          </w:p>
          <w:p w14:paraId="6CAD7989" w14:textId="77777777" w:rsidR="00382145" w:rsidRDefault="00382145" w:rsidP="00376E47">
            <w:pPr>
              <w:pStyle w:val="DoEtabletext2018"/>
              <w:rPr>
                <w:rStyle w:val="DoEstrongemphasis2018"/>
              </w:rPr>
            </w:pPr>
            <w:r w:rsidRPr="007E7E0C">
              <w:rPr>
                <w:rStyle w:val="DoEstrongemphasis2018"/>
              </w:rPr>
              <w:t>PDHPE</w:t>
            </w:r>
          </w:p>
          <w:p w14:paraId="561C5E40" w14:textId="77777777" w:rsidR="00382145" w:rsidRPr="00DD49E8" w:rsidRDefault="00382145" w:rsidP="00376E47">
            <w:pPr>
              <w:pStyle w:val="DoEtabletext2018"/>
              <w:rPr>
                <w:rStyle w:val="DoEstrongemphasis2018"/>
                <w:b w:val="0"/>
              </w:rPr>
            </w:pPr>
            <w:r w:rsidRPr="00DD49E8">
              <w:t xml:space="preserve">PD2-7 describes strategies to make home and school healthy, safe and physically active spaces </w:t>
            </w:r>
          </w:p>
          <w:p w14:paraId="1958A33B" w14:textId="77777777" w:rsidR="00382145" w:rsidRPr="0082598C" w:rsidRDefault="00382145" w:rsidP="00376E47">
            <w:pPr>
              <w:pStyle w:val="DoEtabletext2018"/>
              <w:rPr>
                <w:rStyle w:val="DoEstrongemphasis2018"/>
              </w:rPr>
            </w:pPr>
            <w:r w:rsidRPr="0082598C">
              <w:rPr>
                <w:rStyle w:val="DoEstrongemphasis2018"/>
              </w:rPr>
              <w:t>English</w:t>
            </w:r>
          </w:p>
          <w:p w14:paraId="787ACA13" w14:textId="77777777" w:rsidR="00382145" w:rsidRPr="00C656CD" w:rsidRDefault="00382145" w:rsidP="00376E47">
            <w:pPr>
              <w:pStyle w:val="DoEtabletext2018"/>
            </w:pPr>
            <w:r w:rsidRPr="00993CE2">
              <w:t>EN2-2A plans, composes and reviews a range of texts that are more demanding in terms of topic, audience and language</w:t>
            </w:r>
          </w:p>
        </w:tc>
        <w:tc>
          <w:tcPr>
            <w:tcW w:w="1978" w:type="dxa"/>
            <w:tcBorders>
              <w:top w:val="single" w:sz="4" w:space="0" w:color="707070"/>
              <w:left w:val="single" w:sz="4" w:space="0" w:color="707070"/>
              <w:bottom w:val="single" w:sz="4" w:space="0" w:color="707070"/>
              <w:right w:val="single" w:sz="4" w:space="0" w:color="707070"/>
            </w:tcBorders>
          </w:tcPr>
          <w:p w14:paraId="19A72B39" w14:textId="77777777" w:rsidR="00382145" w:rsidRPr="007E7E0C" w:rsidRDefault="00382145" w:rsidP="00376E47">
            <w:pPr>
              <w:pStyle w:val="DoEtabletext2018"/>
              <w:rPr>
                <w:rStyle w:val="DoEstrongemphasis2018"/>
              </w:rPr>
            </w:pPr>
          </w:p>
        </w:tc>
      </w:tr>
      <w:tr w:rsidR="00382145" w:rsidRPr="007E7E0C" w14:paraId="199A1831"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E9D1320"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AF37A09" w14:textId="77777777" w:rsidR="00382145" w:rsidRDefault="00382145" w:rsidP="00376E47">
            <w:pPr>
              <w:pStyle w:val="DoEtabletext2018"/>
              <w:rPr>
                <w:lang w:val="en-GB"/>
              </w:rPr>
            </w:pPr>
            <w:r>
              <w:rPr>
                <w:lang w:val="en-GB"/>
              </w:rPr>
              <w:t xml:space="preserve">For students to: </w:t>
            </w:r>
          </w:p>
          <w:p w14:paraId="599D62B7" w14:textId="77777777" w:rsidR="00382145" w:rsidRDefault="00382145" w:rsidP="00376E47">
            <w:pPr>
              <w:pStyle w:val="DoEtablelist1bullet2018"/>
            </w:pPr>
            <w:r>
              <w:t>harvest the produce they grew in the kitchen garden</w:t>
            </w:r>
          </w:p>
          <w:p w14:paraId="05E0F035" w14:textId="77777777" w:rsidR="00382145" w:rsidRDefault="00382145" w:rsidP="00376E47">
            <w:pPr>
              <w:pStyle w:val="DoEtablelist1bullet2018"/>
            </w:pPr>
            <w:r>
              <w:t>decide on recipe ingredients and prepare fresh and healthy food to eat</w:t>
            </w:r>
          </w:p>
          <w:p w14:paraId="216BE00C" w14:textId="77777777" w:rsidR="00382145" w:rsidRPr="003E3EE0" w:rsidRDefault="00382145" w:rsidP="00376E47">
            <w:pPr>
              <w:pStyle w:val="DoEtablelist1bullet2018"/>
              <w:rPr>
                <w:rStyle w:val="DoEstrongemphasis2018"/>
                <w:b w:val="0"/>
              </w:rPr>
            </w:pPr>
            <w:r>
              <w:t>research and write information on seed needs and growth presented in the format of a commercial seed packet.</w:t>
            </w:r>
          </w:p>
        </w:tc>
        <w:tc>
          <w:tcPr>
            <w:tcW w:w="1978" w:type="dxa"/>
            <w:tcBorders>
              <w:top w:val="single" w:sz="4" w:space="0" w:color="707070"/>
              <w:left w:val="single" w:sz="4" w:space="0" w:color="707070"/>
              <w:bottom w:val="single" w:sz="4" w:space="0" w:color="707070"/>
              <w:right w:val="single" w:sz="4" w:space="0" w:color="707070"/>
            </w:tcBorders>
          </w:tcPr>
          <w:p w14:paraId="427EE814" w14:textId="77777777" w:rsidR="00382145" w:rsidRPr="007E7E0C" w:rsidRDefault="00382145" w:rsidP="00376E47">
            <w:pPr>
              <w:pStyle w:val="DoEtabletext2018"/>
              <w:rPr>
                <w:rStyle w:val="DoEstrongemphasis2018"/>
              </w:rPr>
            </w:pPr>
          </w:p>
        </w:tc>
      </w:tr>
      <w:tr w:rsidR="00382145" w:rsidRPr="00D817A1" w14:paraId="65DF8E1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79EC9DF" w14:textId="77777777" w:rsidR="00382145" w:rsidRDefault="00382145" w:rsidP="00376E47">
            <w:pPr>
              <w:pStyle w:val="DoEtabletext2018"/>
              <w:rPr>
                <w:rStyle w:val="DoEstrongemphasis2018"/>
              </w:rPr>
            </w:pPr>
            <w:r w:rsidRPr="00D817A1">
              <w:rPr>
                <w:rStyle w:val="DoEstrongemphasis2018"/>
              </w:rPr>
              <w:t>Outside garden activities</w:t>
            </w:r>
          </w:p>
          <w:p w14:paraId="31B34116" w14:textId="77777777" w:rsidR="00382145" w:rsidRPr="00D817A1" w:rsidRDefault="00382145" w:rsidP="00376E47">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4D4B100" w14:textId="77777777" w:rsidR="00382145" w:rsidRDefault="00382145" w:rsidP="00376E47">
            <w:pPr>
              <w:pStyle w:val="DoEtabletext2018"/>
              <w:rPr>
                <w:rStyle w:val="DoEstrongemphasis2018"/>
              </w:rPr>
            </w:pPr>
            <w:r>
              <w:rPr>
                <w:rStyle w:val="DoEstrongemphasis2018"/>
              </w:rPr>
              <w:t>Harvest produce</w:t>
            </w:r>
          </w:p>
          <w:p w14:paraId="2E9715D5" w14:textId="77777777" w:rsidR="00382145" w:rsidRPr="00D43051" w:rsidRDefault="00382145" w:rsidP="00376E47">
            <w:pPr>
              <w:pStyle w:val="DoEtablelist1bullet2018"/>
            </w:pPr>
            <w:r w:rsidRPr="00D43051">
              <w:t xml:space="preserve">Harvest </w:t>
            </w:r>
            <w:proofErr w:type="gramStart"/>
            <w:r w:rsidRPr="00D43051">
              <w:t>produce</w:t>
            </w:r>
            <w:proofErr w:type="gramEnd"/>
            <w:r w:rsidRPr="00D43051">
              <w:t xml:space="preserve"> from the garden.</w:t>
            </w:r>
          </w:p>
          <w:p w14:paraId="752D5522" w14:textId="77777777" w:rsidR="00382145" w:rsidRPr="00D43051" w:rsidRDefault="00382145" w:rsidP="00376E47">
            <w:pPr>
              <w:pStyle w:val="DoEtablelist1bullet2018"/>
            </w:pPr>
            <w:r w:rsidRPr="00D43051">
              <w:t xml:space="preserve">Name each of </w:t>
            </w:r>
            <w:r>
              <w:t xml:space="preserve">the </w:t>
            </w:r>
            <w:r w:rsidRPr="00D43051">
              <w:t>fruits or vegetables harvested.</w:t>
            </w:r>
          </w:p>
          <w:p w14:paraId="6727E180" w14:textId="77777777" w:rsidR="00382145" w:rsidRPr="00D43051" w:rsidRDefault="00382145" w:rsidP="00376E47">
            <w:pPr>
              <w:pStyle w:val="DoEtablelist1bullet2018"/>
            </w:pPr>
            <w:r>
              <w:t>Collect seeds, r</w:t>
            </w:r>
            <w:r w:rsidRPr="00D43051">
              <w:t>emove old plants and add to compost.</w:t>
            </w:r>
          </w:p>
          <w:p w14:paraId="0002D7ED" w14:textId="77777777" w:rsidR="00382145" w:rsidRPr="00D43051" w:rsidRDefault="00382145" w:rsidP="00376E47">
            <w:pPr>
              <w:pStyle w:val="DoEtablelist1bullet2018"/>
            </w:pPr>
            <w:r w:rsidRPr="00D43051">
              <w:t>Remove and store plant labels.</w:t>
            </w:r>
          </w:p>
          <w:p w14:paraId="08224C35" w14:textId="77777777" w:rsidR="00382145" w:rsidRPr="00D43051" w:rsidRDefault="00382145" w:rsidP="00376E47">
            <w:pPr>
              <w:pStyle w:val="DoEtablelist1bullet2018"/>
            </w:pPr>
            <w:r w:rsidRPr="00D43051">
              <w:t>Mulch the garden for the holiday period.</w:t>
            </w:r>
          </w:p>
          <w:p w14:paraId="26D24E12" w14:textId="77777777" w:rsidR="00382145" w:rsidRPr="0019659F" w:rsidRDefault="00382145" w:rsidP="00376E47">
            <w:pPr>
              <w:pStyle w:val="DoEtablelist1bullet2018"/>
            </w:pPr>
            <w:r w:rsidRPr="00D43051">
              <w:t>Arrange a plan for garden care over holidays.</w:t>
            </w:r>
          </w:p>
        </w:tc>
        <w:tc>
          <w:tcPr>
            <w:tcW w:w="1978" w:type="dxa"/>
            <w:tcBorders>
              <w:top w:val="single" w:sz="4" w:space="0" w:color="707070"/>
              <w:left w:val="single" w:sz="4" w:space="0" w:color="707070"/>
              <w:bottom w:val="single" w:sz="4" w:space="0" w:color="707070"/>
              <w:right w:val="single" w:sz="4" w:space="0" w:color="707070"/>
            </w:tcBorders>
          </w:tcPr>
          <w:p w14:paraId="6D09CE6B" w14:textId="77777777" w:rsidR="00382145" w:rsidRDefault="00382145" w:rsidP="00376E47">
            <w:pPr>
              <w:pStyle w:val="DoEtabletext2018"/>
            </w:pPr>
            <w:hyperlink r:id="rId169"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2C40C35A" w14:textId="77777777" w:rsidR="00382145" w:rsidRDefault="00382145" w:rsidP="00376E47">
            <w:pPr>
              <w:pStyle w:val="DoEtabletext2018"/>
              <w:rPr>
                <w:lang w:val="en-US"/>
              </w:rPr>
            </w:pPr>
            <w:r>
              <w:rPr>
                <w:lang w:val="en-US"/>
              </w:rPr>
              <w:t>Gardening tools</w:t>
            </w:r>
          </w:p>
          <w:p w14:paraId="4B931D80" w14:textId="77777777" w:rsidR="00382145" w:rsidRPr="00617F6C" w:rsidRDefault="00382145" w:rsidP="00376E47">
            <w:pPr>
              <w:pStyle w:val="DoEtabletext2018"/>
              <w:rPr>
                <w:rStyle w:val="DoEstrongemphasis2018"/>
                <w:b w:val="0"/>
              </w:rPr>
            </w:pPr>
          </w:p>
        </w:tc>
      </w:tr>
      <w:tr w:rsidR="00382145" w:rsidRPr="00D817A1" w14:paraId="6EEA920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C5BEDD7" w14:textId="77777777" w:rsidR="00382145" w:rsidRDefault="00382145" w:rsidP="00376E47">
            <w:pPr>
              <w:pStyle w:val="DoEtabletext2018"/>
              <w:rPr>
                <w:rStyle w:val="DoEstrongemphasis2018"/>
              </w:rPr>
            </w:pPr>
            <w:r>
              <w:rPr>
                <w:rStyle w:val="DoEstrongemphasis2018"/>
              </w:rPr>
              <w:t>Food preparation area</w:t>
            </w:r>
          </w:p>
          <w:p w14:paraId="7DC01BE1" w14:textId="77777777" w:rsidR="00382145" w:rsidRDefault="00382145" w:rsidP="00376E47">
            <w:pPr>
              <w:pStyle w:val="DoEtabletext2018"/>
              <w:rPr>
                <w:rStyle w:val="DoEstrongemphasis2018"/>
              </w:rPr>
            </w:pPr>
            <w:r>
              <w:rPr>
                <w:b/>
                <w:noProof/>
              </w:rPr>
              <w:drawing>
                <wp:inline distT="0" distB="0" distL="0" distR="0" wp14:anchorId="01B9380E" wp14:editId="39A814D4">
                  <wp:extent cx="1016000" cy="1021847"/>
                  <wp:effectExtent l="0" t="0" r="0" b="0"/>
                  <wp:docPr id="50" name="Picture 50" descr="A mignonette lettuce leaf is filled with chopped and grated salad vegetables. They are grated carrot, sliced cucumber, sliced sugar snap peas, halfed cherry tomatoes, corn ker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4-09 08.50.33.jpg"/>
                          <pic:cNvPicPr/>
                        </pic:nvPicPr>
                        <pic:blipFill>
                          <a:blip r:embed="rId170" cstate="hqprint">
                            <a:extLst>
                              <a:ext uri="{BEBA8EAE-BF5A-486C-A8C5-ECC9F3942E4B}">
                                <a14:imgProps xmlns:a14="http://schemas.microsoft.com/office/drawing/2010/main">
                                  <a14:imgLayer r:embed="rId171">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40028" cy="1046013"/>
                          </a:xfrm>
                          <a:prstGeom prst="rect">
                            <a:avLst/>
                          </a:prstGeom>
                        </pic:spPr>
                      </pic:pic>
                    </a:graphicData>
                  </a:graphic>
                </wp:inline>
              </w:drawing>
            </w:r>
          </w:p>
          <w:p w14:paraId="4DFA9194" w14:textId="77777777" w:rsidR="00382145" w:rsidRPr="001E5543" w:rsidRDefault="00382145" w:rsidP="00376E47">
            <w:pPr>
              <w:pStyle w:val="DoEgraphics2018"/>
            </w:pPr>
            <w:r w:rsidRPr="001E5543">
              <w:t>Lettuce cup</w:t>
            </w:r>
            <w:r>
              <w:t>.</w:t>
            </w:r>
            <w:r w:rsidRPr="001E5543">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20AFCAEF" w14:textId="77777777" w:rsidR="00382145" w:rsidRPr="0096286A" w:rsidRDefault="00382145" w:rsidP="00376E47">
            <w:pPr>
              <w:pStyle w:val="DoEtablelist1bullet2018"/>
              <w:numPr>
                <w:ilvl w:val="0"/>
                <w:numId w:val="0"/>
              </w:numPr>
              <w:rPr>
                <w:rStyle w:val="DoEstrongemphasis2018"/>
              </w:rPr>
            </w:pPr>
            <w:r>
              <w:rPr>
                <w:rStyle w:val="DoEstrongemphasis2018"/>
              </w:rPr>
              <w:t>Prepare</w:t>
            </w:r>
            <w:r w:rsidRPr="0096286A">
              <w:rPr>
                <w:rStyle w:val="DoEstrongemphasis2018"/>
              </w:rPr>
              <w:t xml:space="preserve"> </w:t>
            </w:r>
            <w:r>
              <w:rPr>
                <w:rStyle w:val="DoEstrongemphasis2018"/>
              </w:rPr>
              <w:t>lettuce cups</w:t>
            </w:r>
          </w:p>
          <w:p w14:paraId="13090972" w14:textId="77777777" w:rsidR="00382145" w:rsidRDefault="00382145" w:rsidP="00376E47">
            <w:pPr>
              <w:pStyle w:val="DoEtablelist1bullet2018"/>
              <w:rPr>
                <w:shd w:val="clear" w:color="auto" w:fill="FFFFFF"/>
              </w:rPr>
            </w:pPr>
            <w:r>
              <w:rPr>
                <w:shd w:val="clear" w:color="auto" w:fill="FFFFFF"/>
              </w:rPr>
              <w:t>View the lettuce wraps recipe – discuss suitable fillings based on harvested produce, healthy rainbow eating and student choice.</w:t>
            </w:r>
          </w:p>
          <w:p w14:paraId="5CBC0CFD" w14:textId="77777777" w:rsidR="00382145" w:rsidRDefault="00382145" w:rsidP="00376E47">
            <w:pPr>
              <w:pStyle w:val="DoEtablelist1bullet2018"/>
            </w:pPr>
            <w:r>
              <w:t xml:space="preserve">Demonstrate grating techniques – determine safety procedures such as length of carrot or zucchini to remain in hand. </w:t>
            </w:r>
          </w:p>
          <w:p w14:paraId="354B370E" w14:textId="77777777" w:rsidR="00382145" w:rsidRDefault="00382145" w:rsidP="00376E47">
            <w:pPr>
              <w:pStyle w:val="DoEtablelist1bullet2018"/>
              <w:rPr>
                <w:shd w:val="clear" w:color="auto" w:fill="FFFFFF"/>
              </w:rPr>
            </w:pPr>
            <w:r>
              <w:rPr>
                <w:shd w:val="clear" w:color="auto" w:fill="FFFFFF"/>
              </w:rPr>
              <w:t>Prepare vegetables and herbs – students gently tear leaves, cut chives and grate and slice vegetables, under supervision.</w:t>
            </w:r>
          </w:p>
          <w:p w14:paraId="218BD234" w14:textId="77777777" w:rsidR="00382145" w:rsidRPr="00D23442" w:rsidRDefault="00382145" w:rsidP="00376E47">
            <w:pPr>
              <w:pStyle w:val="DoEtablelist1bullet2018"/>
            </w:pPr>
            <w:r>
              <w:rPr>
                <w:shd w:val="clear" w:color="auto" w:fill="FFFFFF"/>
              </w:rPr>
              <w:t xml:space="preserve">Fill lettuce cups then eat – students fold and eat their lettuce cups, being mindful of the food’s source, flavours, colours and textures. </w:t>
            </w:r>
          </w:p>
          <w:p w14:paraId="0C0BDEA0" w14:textId="77777777" w:rsidR="00382145" w:rsidRPr="0019659F" w:rsidRDefault="00382145" w:rsidP="00376E47">
            <w:pPr>
              <w:pStyle w:val="DoEtablelist1bullet2018"/>
            </w:pPr>
            <w:r w:rsidRPr="00925574">
              <w:rPr>
                <w:lang w:val="en-US"/>
              </w:rPr>
              <w:t xml:space="preserve">Compost organic waste – put waste in compost bin or worm farm. </w:t>
            </w:r>
          </w:p>
        </w:tc>
        <w:tc>
          <w:tcPr>
            <w:tcW w:w="1978" w:type="dxa"/>
            <w:tcBorders>
              <w:top w:val="single" w:sz="4" w:space="0" w:color="707070"/>
              <w:left w:val="single" w:sz="4" w:space="0" w:color="707070"/>
              <w:bottom w:val="single" w:sz="4" w:space="0" w:color="707070"/>
              <w:right w:val="single" w:sz="4" w:space="0" w:color="707070"/>
            </w:tcBorders>
          </w:tcPr>
          <w:p w14:paraId="3E684969" w14:textId="77777777" w:rsidR="00382145" w:rsidRDefault="00382145" w:rsidP="00376E47">
            <w:pPr>
              <w:pStyle w:val="DoEtabletext2018"/>
            </w:pPr>
            <w:hyperlink r:id="rId172" w:history="1">
              <w:r w:rsidRPr="004B7103">
                <w:rPr>
                  <w:rStyle w:val="Hyperlink"/>
                </w:rPr>
                <w:t>Fresh vegan lettuce wraps</w:t>
              </w:r>
            </w:hyperlink>
            <w:r>
              <w:t xml:space="preserve">, The Simple </w:t>
            </w:r>
            <w:proofErr w:type="spellStart"/>
            <w:r>
              <w:t>Veganista</w:t>
            </w:r>
            <w:proofErr w:type="spellEnd"/>
            <w:r>
              <w:t xml:space="preserve"> (US recipe – modify)</w:t>
            </w:r>
          </w:p>
          <w:p w14:paraId="41D51E35" w14:textId="77777777" w:rsidR="00382145" w:rsidRDefault="00382145" w:rsidP="00376E47">
            <w:pPr>
              <w:pStyle w:val="DoEtabletext2018"/>
            </w:pPr>
            <w:r>
              <w:t>Recipe ingredients or any mix or colourful salad vegetables (harvest and student choice)</w:t>
            </w:r>
          </w:p>
          <w:p w14:paraId="27F4A1A9" w14:textId="77777777" w:rsidR="00382145" w:rsidRPr="00D23442" w:rsidRDefault="00382145" w:rsidP="00376E47">
            <w:pPr>
              <w:pStyle w:val="DoEtabletext2018"/>
            </w:pPr>
            <w:r>
              <w:t>Kitchen equipment</w:t>
            </w:r>
          </w:p>
        </w:tc>
      </w:tr>
      <w:tr w:rsidR="00382145" w:rsidRPr="00D817A1" w14:paraId="005E2D3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7F11B3E" w14:textId="77777777" w:rsidR="00382145" w:rsidRDefault="00382145" w:rsidP="00376E47">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37AEE760" w14:textId="77777777" w:rsidR="00382145" w:rsidRDefault="00382145" w:rsidP="00376E47">
            <w:pPr>
              <w:pStyle w:val="DoEtablelist1bullet2018"/>
              <w:numPr>
                <w:ilvl w:val="0"/>
                <w:numId w:val="0"/>
              </w:numPr>
              <w:rPr>
                <w:rStyle w:val="DoEstrongemphasis2018"/>
              </w:rPr>
            </w:pPr>
            <w:r>
              <w:rPr>
                <w:rStyle w:val="DoEstrongemphasis2018"/>
              </w:rPr>
              <w:t>Produce seed packets</w:t>
            </w:r>
          </w:p>
          <w:p w14:paraId="4BEF1D26" w14:textId="77777777" w:rsidR="00382145" w:rsidRDefault="00382145" w:rsidP="00376E47">
            <w:pPr>
              <w:pStyle w:val="DoEtablelist1bullet2018"/>
            </w:pPr>
            <w:r w:rsidRPr="009D2419">
              <w:t xml:space="preserve">Define the task – to </w:t>
            </w:r>
            <w:r>
              <w:t xml:space="preserve">research and compile information and instructions on plants for the back of a seed packet. </w:t>
            </w:r>
          </w:p>
          <w:p w14:paraId="2F3E1B63" w14:textId="77777777" w:rsidR="00382145" w:rsidRDefault="00382145" w:rsidP="00376E47">
            <w:pPr>
              <w:pStyle w:val="DoEtablelist1bullet2018"/>
            </w:pPr>
            <w:r>
              <w:t xml:space="preserve">View examples of seed packets – students examine the backs of commercial </w:t>
            </w:r>
            <w:r w:rsidRPr="009D2419">
              <w:t>seed packets</w:t>
            </w:r>
            <w:r>
              <w:t xml:space="preserve"> for type and format of information.</w:t>
            </w:r>
          </w:p>
          <w:p w14:paraId="7CAD83F8" w14:textId="77777777" w:rsidR="00382145" w:rsidRPr="003E3EE0" w:rsidRDefault="00382145" w:rsidP="00376E47">
            <w:pPr>
              <w:pStyle w:val="DoEtablelist1bullet2018"/>
              <w:rPr>
                <w:rStyle w:val="DoEstrongemphasis2018"/>
                <w:b w:val="0"/>
              </w:rPr>
            </w:pPr>
            <w:r>
              <w:t>Research and write – students compile and type relevant information for the back of their seed packet. Add seeds once collected and dried.</w:t>
            </w:r>
          </w:p>
        </w:tc>
        <w:tc>
          <w:tcPr>
            <w:tcW w:w="1978" w:type="dxa"/>
            <w:tcBorders>
              <w:top w:val="single" w:sz="4" w:space="0" w:color="707070"/>
              <w:left w:val="single" w:sz="4" w:space="0" w:color="707070"/>
              <w:bottom w:val="single" w:sz="4" w:space="0" w:color="707070"/>
              <w:right w:val="single" w:sz="4" w:space="0" w:color="707070"/>
            </w:tcBorders>
          </w:tcPr>
          <w:p w14:paraId="27ACCD96" w14:textId="77777777" w:rsidR="00382145" w:rsidRDefault="00382145" w:rsidP="00376E47">
            <w:pPr>
              <w:pStyle w:val="DoEtabletext2018"/>
            </w:pPr>
            <w:hyperlink r:id="rId173" w:history="1">
              <w:proofErr w:type="spellStart"/>
              <w:r w:rsidRPr="00344407">
                <w:rPr>
                  <w:rStyle w:val="Hyperlink"/>
                </w:rPr>
                <w:t>Gardenate</w:t>
              </w:r>
              <w:proofErr w:type="spellEnd"/>
            </w:hyperlink>
            <w:r w:rsidRPr="00344407">
              <w:t xml:space="preserve"> –planting guide</w:t>
            </w:r>
          </w:p>
          <w:p w14:paraId="2B57BD26" w14:textId="77777777" w:rsidR="00382145" w:rsidRDefault="00382145" w:rsidP="00376E47">
            <w:pPr>
              <w:pStyle w:val="DoEtabletext2018"/>
            </w:pPr>
            <w:r>
              <w:t>Seed packets</w:t>
            </w:r>
          </w:p>
          <w:p w14:paraId="6000237C" w14:textId="77777777" w:rsidR="00382145" w:rsidRDefault="00382145" w:rsidP="00376E47">
            <w:pPr>
              <w:pStyle w:val="DoEtabletext2018"/>
            </w:pPr>
            <w:r>
              <w:t>Small envelopes with plant drawings from activity 9</w:t>
            </w:r>
          </w:p>
        </w:tc>
      </w:tr>
    </w:tbl>
    <w:p w14:paraId="37F9FA77" w14:textId="77777777" w:rsidR="00382145" w:rsidRDefault="00382145" w:rsidP="00382145">
      <w:pPr>
        <w:pStyle w:val="DoEheading22018"/>
      </w:pPr>
      <w:bookmarkStart w:id="18" w:name="_Toc16619013"/>
      <w:r>
        <w:lastRenderedPageBreak/>
        <w:t>Stage 3 – How can we sustainably produce healthy food at school?</w:t>
      </w:r>
      <w:bookmarkEnd w:id="18"/>
    </w:p>
    <w:p w14:paraId="0C0A6C65" w14:textId="77777777" w:rsidR="00382145" w:rsidRDefault="00382145" w:rsidP="00382145">
      <w:pPr>
        <w:pStyle w:val="DoEbodytext2018"/>
        <w:rPr>
          <w:lang w:eastAsia="en-US"/>
        </w:rPr>
      </w:pPr>
      <w:r>
        <w:rPr>
          <w:lang w:eastAsia="en-US"/>
        </w:rPr>
        <w:t>Through the activities in the learning sequence Stage 3 students examine how environments are managed for food production. They investigate how management of soil and water affects plant growth and reduces resource use. They design and produce wicking beds as a sustainable solution.</w:t>
      </w:r>
    </w:p>
    <w:p w14:paraId="06ED134B" w14:textId="77777777" w:rsidR="00382145" w:rsidRDefault="00382145" w:rsidP="00382145">
      <w:pPr>
        <w:pStyle w:val="DoEheading42018"/>
      </w:pPr>
      <w:r>
        <w:t>Summary of Stage 3 learning sequence</w:t>
      </w:r>
    </w:p>
    <w:tbl>
      <w:tblPr>
        <w:tblW w:w="10802" w:type="dxa"/>
        <w:tblInd w:w="-34" w:type="dxa"/>
        <w:tblLook w:val="04A0" w:firstRow="1" w:lastRow="0" w:firstColumn="1" w:lastColumn="0" w:noHBand="0" w:noVBand="1"/>
      </w:tblPr>
      <w:tblGrid>
        <w:gridCol w:w="3438"/>
        <w:gridCol w:w="3777"/>
        <w:gridCol w:w="3587"/>
      </w:tblGrid>
      <w:tr w:rsidR="00382145" w14:paraId="707C0F56" w14:textId="77777777" w:rsidTr="00376E47">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5009EB5A" w14:textId="77777777" w:rsidR="00382145" w:rsidRPr="00090FE5" w:rsidRDefault="00382145" w:rsidP="00376E47">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2796C3FF" w14:textId="77777777" w:rsidR="00382145" w:rsidRPr="001C5FD3" w:rsidRDefault="00382145" w:rsidP="00376E47">
            <w:pPr>
              <w:pStyle w:val="DoEtableheading2018"/>
              <w:rPr>
                <w:rStyle w:val="DoEstrongemphasis2018"/>
                <w:b/>
              </w:rPr>
            </w:pPr>
            <w:r w:rsidRPr="001C5FD3">
              <w:rPr>
                <w:rStyle w:val="DoEstrongemphasis2018"/>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5DE9E17B" w14:textId="77777777" w:rsidR="00382145" w:rsidRPr="001C5FD3" w:rsidRDefault="00382145" w:rsidP="00376E47">
            <w:pPr>
              <w:pStyle w:val="DoEtableheading2018"/>
              <w:rPr>
                <w:rStyle w:val="DoEstrongemphasis2018"/>
                <w:b/>
              </w:rPr>
            </w:pPr>
            <w:r w:rsidRPr="001C5FD3">
              <w:rPr>
                <w:rStyle w:val="DoEstrongemphasis2018"/>
              </w:rPr>
              <w:t>Outside garden activities</w:t>
            </w:r>
          </w:p>
        </w:tc>
      </w:tr>
      <w:tr w:rsidR="00382145" w:rsidRPr="000F4B88" w14:paraId="7B158A4D"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2654668" w14:textId="77777777" w:rsidR="00382145" w:rsidRPr="003E168B" w:rsidRDefault="00382145" w:rsidP="00376E47">
            <w:pPr>
              <w:pStyle w:val="DoEtabletext2018"/>
              <w:rPr>
                <w:rStyle w:val="DoEstrongemphasis2018"/>
              </w:rPr>
            </w:pPr>
            <w:r w:rsidRPr="003E168B">
              <w:rPr>
                <w:rStyle w:val="DoEstrongemphasis2018"/>
              </w:rPr>
              <w:t xml:space="preserve">1. </w:t>
            </w:r>
            <w:r>
              <w:rPr>
                <w:rStyle w:val="DoEstrongemphasis2018"/>
              </w:rPr>
              <w:t>Prepare</w:t>
            </w:r>
            <w:r w:rsidRPr="003E168B">
              <w:rPr>
                <w:rStyle w:val="DoEstrongemphasis2018"/>
              </w:rPr>
              <w:t xml:space="preserve"> sushi rolls</w:t>
            </w:r>
          </w:p>
          <w:p w14:paraId="624B00D6" w14:textId="77777777" w:rsidR="00382145" w:rsidRPr="00077DF5" w:rsidRDefault="00382145" w:rsidP="00376E47">
            <w:pPr>
              <w:pStyle w:val="DoEtabletext2018"/>
            </w:pPr>
            <w:r w:rsidRPr="002B30D2">
              <w:rPr>
                <w:color w:val="000000" w:themeColor="text1"/>
              </w:rPr>
              <w:t>Why is food pr</w:t>
            </w:r>
            <w:r>
              <w:rPr>
                <w:color w:val="000000" w:themeColor="text1"/>
              </w:rPr>
              <w:t>oduced in managed environments? How can we prepare sushi rolls?</w:t>
            </w:r>
          </w:p>
        </w:tc>
        <w:tc>
          <w:tcPr>
            <w:tcW w:w="3777" w:type="dxa"/>
            <w:tcBorders>
              <w:top w:val="single" w:sz="4" w:space="0" w:color="707070"/>
              <w:left w:val="single" w:sz="4" w:space="0" w:color="707070"/>
              <w:bottom w:val="single" w:sz="4" w:space="0" w:color="707070"/>
              <w:right w:val="single" w:sz="4" w:space="0" w:color="707070"/>
            </w:tcBorders>
          </w:tcPr>
          <w:p w14:paraId="726BF1A6" w14:textId="77777777" w:rsidR="00382145" w:rsidRDefault="00382145" w:rsidP="00376E47">
            <w:pPr>
              <w:pStyle w:val="DoEtablelist1bullet2018"/>
              <w:numPr>
                <w:ilvl w:val="0"/>
                <w:numId w:val="0"/>
              </w:numPr>
              <w:rPr>
                <w:rStyle w:val="DoEstrongemphasis2018"/>
              </w:rPr>
            </w:pPr>
            <w:r>
              <w:rPr>
                <w:rStyle w:val="DoEstrongemphasis2018"/>
              </w:rPr>
              <w:t>Examine</w:t>
            </w:r>
            <w:r w:rsidRPr="00637294">
              <w:rPr>
                <w:rStyle w:val="DoEstrongemphasis2018"/>
              </w:rPr>
              <w:t xml:space="preserve"> rice </w:t>
            </w:r>
            <w:r>
              <w:rPr>
                <w:rStyle w:val="DoEstrongemphasis2018"/>
              </w:rPr>
              <w:t>farming and prepare sushi rolls</w:t>
            </w:r>
          </w:p>
          <w:p w14:paraId="32225A54" w14:textId="77777777" w:rsidR="00382145" w:rsidRPr="00AF7AC0" w:rsidRDefault="00382145" w:rsidP="00376E47">
            <w:pPr>
              <w:pStyle w:val="DoEtablelist1bullet2018"/>
              <w:rPr>
                <w:b/>
              </w:rPr>
            </w:pPr>
            <w:r>
              <w:t>Examine rice farming in Australia</w:t>
            </w:r>
          </w:p>
          <w:p w14:paraId="6AF00714" w14:textId="77777777" w:rsidR="00382145" w:rsidRPr="00AF7AC0" w:rsidRDefault="00382145" w:rsidP="00376E47">
            <w:pPr>
              <w:pStyle w:val="DoEtablelist1bullet2018"/>
            </w:pPr>
            <w:r>
              <w:t>Outline</w:t>
            </w:r>
            <w:r w:rsidRPr="00AF7AC0">
              <w:t xml:space="preserve"> </w:t>
            </w:r>
            <w:r>
              <w:t xml:space="preserve">sustainable </w:t>
            </w:r>
            <w:r w:rsidRPr="00AF7AC0">
              <w:t xml:space="preserve">management </w:t>
            </w:r>
          </w:p>
          <w:p w14:paraId="154C7DCF" w14:textId="77777777" w:rsidR="00382145" w:rsidRDefault="00382145" w:rsidP="00376E47">
            <w:pPr>
              <w:pStyle w:val="DoEtablelist1bullet2018"/>
              <w:rPr>
                <w:shd w:val="clear" w:color="auto" w:fill="FFFFFF"/>
              </w:rPr>
            </w:pPr>
            <w:r>
              <w:rPr>
                <w:shd w:val="clear" w:color="auto" w:fill="FFFFFF"/>
              </w:rPr>
              <w:t xml:space="preserve">Harvest </w:t>
            </w:r>
            <w:proofErr w:type="gramStart"/>
            <w:r>
              <w:rPr>
                <w:shd w:val="clear" w:color="auto" w:fill="FFFFFF"/>
              </w:rPr>
              <w:t>produce</w:t>
            </w:r>
            <w:proofErr w:type="gramEnd"/>
            <w:r>
              <w:rPr>
                <w:shd w:val="clear" w:color="auto" w:fill="FFFFFF"/>
              </w:rPr>
              <w:t xml:space="preserve"> for sushi</w:t>
            </w:r>
          </w:p>
          <w:p w14:paraId="32832546" w14:textId="77777777" w:rsidR="00382145" w:rsidRPr="00CE7EFC" w:rsidRDefault="00382145" w:rsidP="00376E47">
            <w:pPr>
              <w:pStyle w:val="DoEtablelist1bullet2018"/>
              <w:rPr>
                <w:shd w:val="clear" w:color="auto" w:fill="FFFFFF"/>
              </w:rPr>
            </w:pPr>
            <w:r>
              <w:rPr>
                <w:shd w:val="clear" w:color="auto" w:fill="FFFFFF"/>
              </w:rPr>
              <w:t>Analyse nutrition and provenance</w:t>
            </w:r>
          </w:p>
          <w:p w14:paraId="6C39B54F" w14:textId="77777777" w:rsidR="00382145" w:rsidRDefault="00382145" w:rsidP="00376E47">
            <w:pPr>
              <w:pStyle w:val="DoEtablelist1bullet2018"/>
            </w:pPr>
            <w:r>
              <w:t>Prepare, assemble then eat</w:t>
            </w:r>
          </w:p>
          <w:p w14:paraId="7CED9174" w14:textId="77777777" w:rsidR="00382145" w:rsidRPr="00AF7AC0" w:rsidRDefault="00382145" w:rsidP="00376E47">
            <w:pPr>
              <w:pStyle w:val="DoEtablelist1bullet2018"/>
              <w:rPr>
                <w:lang w:val="en-GB"/>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40F215C9" w14:textId="77777777" w:rsidR="00382145" w:rsidRDefault="00382145" w:rsidP="00376E47">
            <w:pPr>
              <w:pStyle w:val="DoEtabletext2018"/>
              <w:rPr>
                <w:rStyle w:val="DoEstrongemphasis2018"/>
              </w:rPr>
            </w:pPr>
            <w:r>
              <w:rPr>
                <w:rStyle w:val="DoEstrongemphasis2018"/>
              </w:rPr>
              <w:t>Test and prepare soil in the garden</w:t>
            </w:r>
            <w:r w:rsidRPr="00B3461A">
              <w:rPr>
                <w:rStyle w:val="DoEstrongemphasis2018"/>
              </w:rPr>
              <w:t xml:space="preserve"> </w:t>
            </w:r>
          </w:p>
          <w:p w14:paraId="223AA998" w14:textId="77777777" w:rsidR="00382145" w:rsidRPr="00532DF0" w:rsidRDefault="00382145" w:rsidP="00376E47">
            <w:pPr>
              <w:pStyle w:val="DoEtablelist1bullet2018"/>
              <w:rPr>
                <w:color w:val="000000" w:themeColor="text1"/>
              </w:rPr>
            </w:pPr>
            <w:r w:rsidRPr="00532DF0">
              <w:rPr>
                <w:color w:val="000000" w:themeColor="text1"/>
              </w:rPr>
              <w:t xml:space="preserve">Explain equipment and safety </w:t>
            </w:r>
          </w:p>
          <w:p w14:paraId="3F890370" w14:textId="77777777" w:rsidR="00382145" w:rsidRDefault="00382145" w:rsidP="00376E47">
            <w:pPr>
              <w:pStyle w:val="DoEtablelist1bullet2018"/>
              <w:rPr>
                <w:lang w:val="en-GB"/>
              </w:rPr>
            </w:pPr>
            <w:r>
              <w:rPr>
                <w:lang w:val="en-GB"/>
              </w:rPr>
              <w:t xml:space="preserve">Undertake soil testing </w:t>
            </w:r>
          </w:p>
          <w:p w14:paraId="0655A3A7" w14:textId="77777777" w:rsidR="00382145" w:rsidRPr="0003442A" w:rsidRDefault="00382145" w:rsidP="00376E47">
            <w:pPr>
              <w:pStyle w:val="DoEtablelist1bullet2018"/>
              <w:rPr>
                <w:b/>
              </w:rPr>
            </w:pPr>
            <w:r w:rsidRPr="0003442A">
              <w:rPr>
                <w:lang w:val="en-GB"/>
              </w:rPr>
              <w:t xml:space="preserve">Propose </w:t>
            </w:r>
            <w:r>
              <w:rPr>
                <w:lang w:val="en-GB"/>
              </w:rPr>
              <w:t>soil improvements</w:t>
            </w:r>
            <w:r w:rsidRPr="0003442A">
              <w:rPr>
                <w:lang w:val="en-GB"/>
              </w:rPr>
              <w:t xml:space="preserve"> </w:t>
            </w:r>
          </w:p>
          <w:p w14:paraId="1E73E77B" w14:textId="77777777" w:rsidR="00382145" w:rsidRPr="00532DF0" w:rsidRDefault="00382145" w:rsidP="00376E47">
            <w:pPr>
              <w:pStyle w:val="DoEtablelist1bullet2018"/>
              <w:rPr>
                <w:color w:val="000000" w:themeColor="text1"/>
              </w:rPr>
            </w:pPr>
            <w:r w:rsidRPr="00532DF0">
              <w:rPr>
                <w:color w:val="000000" w:themeColor="text1"/>
              </w:rPr>
              <w:t xml:space="preserve">Loosen and aerate the soil </w:t>
            </w:r>
          </w:p>
          <w:p w14:paraId="5F841ACB" w14:textId="77777777" w:rsidR="00382145" w:rsidRPr="00532DF0" w:rsidRDefault="00382145" w:rsidP="00376E47">
            <w:pPr>
              <w:pStyle w:val="DoEtablelist1bullet2018"/>
              <w:rPr>
                <w:color w:val="000000" w:themeColor="text1"/>
              </w:rPr>
            </w:pPr>
            <w:r w:rsidRPr="00532DF0">
              <w:rPr>
                <w:color w:val="000000" w:themeColor="text1"/>
              </w:rPr>
              <w:t>Weed the garden beds</w:t>
            </w:r>
          </w:p>
          <w:p w14:paraId="6A04D807" w14:textId="77777777" w:rsidR="00382145" w:rsidRPr="00532DF0" w:rsidRDefault="00382145" w:rsidP="00376E47">
            <w:pPr>
              <w:pStyle w:val="DoEtablelist1bullet2018"/>
              <w:rPr>
                <w:color w:val="000000" w:themeColor="text1"/>
              </w:rPr>
            </w:pPr>
            <w:r w:rsidRPr="00532DF0">
              <w:rPr>
                <w:color w:val="000000" w:themeColor="text1"/>
              </w:rPr>
              <w:t xml:space="preserve">Dig through compost </w:t>
            </w:r>
          </w:p>
          <w:p w14:paraId="56E06F2A" w14:textId="77777777" w:rsidR="00382145" w:rsidRPr="004A742F" w:rsidRDefault="00382145" w:rsidP="00376E47">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382145" w:rsidRPr="000F4B88" w14:paraId="5B24C721"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0467A955" w14:textId="77777777" w:rsidR="00382145" w:rsidRDefault="00382145" w:rsidP="00376E47">
            <w:pPr>
              <w:pStyle w:val="DoEtabletext2018"/>
              <w:rPr>
                <w:rStyle w:val="DoEstrongemphasis2018"/>
              </w:rPr>
            </w:pPr>
            <w:r>
              <w:rPr>
                <w:rStyle w:val="DoEstrongemphasis2018"/>
              </w:rPr>
              <w:t xml:space="preserve">2. Investigate soils for potato growth </w:t>
            </w:r>
          </w:p>
          <w:p w14:paraId="17D7D103" w14:textId="77777777" w:rsidR="00382145" w:rsidRPr="004066BC" w:rsidRDefault="00382145" w:rsidP="00376E47">
            <w:pPr>
              <w:pStyle w:val="DoEtabletext2018"/>
            </w:pPr>
            <w:r w:rsidRPr="004066BC">
              <w:t xml:space="preserve">How were yams produced before colonisation? What soils are best for potato growth? </w:t>
            </w:r>
          </w:p>
          <w:p w14:paraId="4D7A1D3B" w14:textId="77777777" w:rsidR="00382145" w:rsidRPr="008878D5"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60C042AA" w14:textId="77777777" w:rsidR="00382145" w:rsidRPr="0070301D" w:rsidRDefault="00382145" w:rsidP="00376E47">
            <w:pPr>
              <w:pStyle w:val="DoEtabletext2018"/>
              <w:rPr>
                <w:rStyle w:val="DoEstrongemphasis2018"/>
              </w:rPr>
            </w:pPr>
            <w:r w:rsidRPr="0070301D">
              <w:rPr>
                <w:rStyle w:val="DoEstrongemphasis2018"/>
              </w:rPr>
              <w:t>Plan kitchen garden planting</w:t>
            </w:r>
          </w:p>
          <w:p w14:paraId="4ACA529E" w14:textId="77777777" w:rsidR="00382145" w:rsidRPr="00031FA7" w:rsidRDefault="00382145" w:rsidP="00376E47">
            <w:pPr>
              <w:pStyle w:val="DoEtablelist1bullet2018"/>
              <w:rPr>
                <w:color w:val="000000" w:themeColor="text1"/>
                <w:shd w:val="clear" w:color="auto" w:fill="FFFFFF"/>
              </w:rPr>
            </w:pPr>
            <w:r>
              <w:rPr>
                <w:shd w:val="clear" w:color="auto" w:fill="FFFFFF"/>
              </w:rPr>
              <w:t>Determine vegetables to plant</w:t>
            </w:r>
          </w:p>
          <w:p w14:paraId="4ED04F97" w14:textId="77777777" w:rsidR="00382145" w:rsidRPr="00693E62" w:rsidRDefault="00382145" w:rsidP="00376E47">
            <w:pPr>
              <w:pStyle w:val="DoEtablelist1bullet2018"/>
              <w:rPr>
                <w:color w:val="000000" w:themeColor="text1"/>
                <w:shd w:val="clear" w:color="auto" w:fill="FFFFFF"/>
              </w:rPr>
            </w:pPr>
            <w:r>
              <w:rPr>
                <w:shd w:val="clear" w:color="auto" w:fill="FFFFFF"/>
              </w:rPr>
              <w:t xml:space="preserve">Research planting requirements </w:t>
            </w:r>
          </w:p>
          <w:p w14:paraId="288A25AE" w14:textId="77777777" w:rsidR="00382145" w:rsidRPr="00637294" w:rsidRDefault="00382145" w:rsidP="00376E47">
            <w:pPr>
              <w:pStyle w:val="DoEtabletext2018"/>
              <w:rPr>
                <w:rStyle w:val="DoEstrongemphasis2018"/>
              </w:rPr>
            </w:pPr>
            <w:r>
              <w:rPr>
                <w:rStyle w:val="DoEstrongemphasis2018"/>
              </w:rPr>
              <w:t>Investigate soils and plant growth</w:t>
            </w:r>
          </w:p>
          <w:p w14:paraId="56D4452C" w14:textId="77777777" w:rsidR="00382145" w:rsidRDefault="00382145" w:rsidP="00376E47">
            <w:pPr>
              <w:pStyle w:val="DoEtablelist1bullet2018"/>
            </w:pPr>
            <w:r>
              <w:t>Examine Aboriginal agricultural practices in yam production</w:t>
            </w:r>
          </w:p>
          <w:p w14:paraId="286E9555" w14:textId="77777777" w:rsidR="00382145" w:rsidRPr="006E04C4" w:rsidRDefault="00382145" w:rsidP="00376E47">
            <w:pPr>
              <w:pStyle w:val="DoEtablelist1bullet2018"/>
              <w:rPr>
                <w:b/>
              </w:rPr>
            </w:pPr>
            <w:r>
              <w:rPr>
                <w:lang w:val="en-GB"/>
              </w:rPr>
              <w:t>Collaboratively p</w:t>
            </w:r>
            <w:r w:rsidRPr="00031FA7">
              <w:rPr>
                <w:lang w:val="en-GB"/>
              </w:rPr>
              <w:t xml:space="preserve">lan </w:t>
            </w:r>
            <w:r>
              <w:rPr>
                <w:lang w:val="en-GB"/>
              </w:rPr>
              <w:t>a fair test</w:t>
            </w:r>
          </w:p>
          <w:p w14:paraId="3563AA62" w14:textId="77777777" w:rsidR="00382145" w:rsidRPr="006E04C4" w:rsidRDefault="00382145" w:rsidP="00376E47">
            <w:pPr>
              <w:pStyle w:val="DoEtablelist1bullet2018"/>
            </w:pPr>
            <w:r w:rsidRPr="006E04C4">
              <w:t>Determine variables to control</w:t>
            </w:r>
          </w:p>
        </w:tc>
        <w:tc>
          <w:tcPr>
            <w:tcW w:w="3587" w:type="dxa"/>
            <w:tcBorders>
              <w:top w:val="single" w:sz="4" w:space="0" w:color="707070"/>
              <w:left w:val="single" w:sz="4" w:space="0" w:color="707070"/>
              <w:bottom w:val="single" w:sz="4" w:space="0" w:color="707070"/>
              <w:right w:val="single" w:sz="4" w:space="0" w:color="707070"/>
            </w:tcBorders>
          </w:tcPr>
          <w:p w14:paraId="4B8C3689" w14:textId="77777777" w:rsidR="00382145" w:rsidRPr="00532DF0" w:rsidRDefault="00382145" w:rsidP="00376E47">
            <w:pPr>
              <w:pStyle w:val="DoEtabletext2018"/>
              <w:rPr>
                <w:rStyle w:val="DoEstrongemphasis2018"/>
                <w:color w:val="000000" w:themeColor="text1"/>
              </w:rPr>
            </w:pPr>
            <w:r w:rsidRPr="00532DF0">
              <w:rPr>
                <w:rStyle w:val="DoEstrongemphasis2018"/>
                <w:color w:val="000000" w:themeColor="text1"/>
              </w:rPr>
              <w:t>Plant seedlings in garden beds</w:t>
            </w:r>
          </w:p>
          <w:p w14:paraId="5D1503CE" w14:textId="77777777" w:rsidR="00382145" w:rsidRPr="00532DF0" w:rsidRDefault="00382145" w:rsidP="00376E47">
            <w:pPr>
              <w:pStyle w:val="DoEtablelist1bullet2018"/>
              <w:rPr>
                <w:color w:val="000000" w:themeColor="text1"/>
                <w:lang w:val="en-US"/>
              </w:rPr>
            </w:pPr>
            <w:r w:rsidRPr="00532DF0">
              <w:rPr>
                <w:color w:val="000000" w:themeColor="text1"/>
                <w:lang w:val="en-US"/>
              </w:rPr>
              <w:t xml:space="preserve">Water garden beds </w:t>
            </w:r>
          </w:p>
          <w:p w14:paraId="0A3FCE1B" w14:textId="77777777" w:rsidR="00382145" w:rsidRPr="00532DF0" w:rsidRDefault="00382145" w:rsidP="00376E47">
            <w:pPr>
              <w:pStyle w:val="DoEtablelist1bullet2018"/>
              <w:rPr>
                <w:color w:val="000000" w:themeColor="text1"/>
                <w:shd w:val="clear" w:color="auto" w:fill="FFFFFF"/>
              </w:rPr>
            </w:pPr>
            <w:r>
              <w:rPr>
                <w:color w:val="000000" w:themeColor="text1"/>
                <w:lang w:val="en-US"/>
              </w:rPr>
              <w:t>Plant seeds and seedlings</w:t>
            </w:r>
          </w:p>
          <w:p w14:paraId="4CD2943C" w14:textId="77777777" w:rsidR="00382145" w:rsidRPr="00532DF0" w:rsidRDefault="00382145" w:rsidP="00376E47">
            <w:pPr>
              <w:pStyle w:val="DoEtablelist1bullet2018"/>
              <w:rPr>
                <w:color w:val="000000" w:themeColor="text1"/>
                <w:shd w:val="clear" w:color="auto" w:fill="FFFFFF"/>
              </w:rPr>
            </w:pPr>
            <w:r w:rsidRPr="00532DF0">
              <w:rPr>
                <w:color w:val="000000" w:themeColor="text1"/>
                <w:lang w:val="en-US"/>
              </w:rPr>
              <w:t xml:space="preserve">Water each seedling </w:t>
            </w:r>
          </w:p>
          <w:p w14:paraId="458DA500" w14:textId="77777777" w:rsidR="00382145" w:rsidRPr="00031FA7" w:rsidRDefault="00382145" w:rsidP="00376E47">
            <w:pPr>
              <w:pStyle w:val="DoEtablelist1bullet2018"/>
              <w:rPr>
                <w:color w:val="000000" w:themeColor="text1"/>
              </w:rPr>
            </w:pPr>
            <w:r w:rsidRPr="00532DF0">
              <w:rPr>
                <w:color w:val="000000" w:themeColor="text1"/>
                <w:lang w:val="en-US"/>
              </w:rPr>
              <w:t xml:space="preserve">Install plant labels </w:t>
            </w:r>
          </w:p>
          <w:p w14:paraId="65FFDDB8" w14:textId="77777777" w:rsidR="00382145" w:rsidRDefault="00382145" w:rsidP="00376E47">
            <w:pPr>
              <w:pStyle w:val="DoEtablelist1bullet2018"/>
              <w:rPr>
                <w:shd w:val="clear" w:color="auto" w:fill="FFFFFF"/>
              </w:rPr>
            </w:pPr>
            <w:r>
              <w:rPr>
                <w:shd w:val="clear" w:color="auto" w:fill="FFFFFF"/>
              </w:rPr>
              <w:t>Plant potatoes in containers as a fair test</w:t>
            </w:r>
          </w:p>
          <w:p w14:paraId="23E9CB30" w14:textId="77777777" w:rsidR="00382145" w:rsidRPr="00532DF0" w:rsidRDefault="00382145" w:rsidP="00376E47">
            <w:pPr>
              <w:pStyle w:val="DoEtablelist1bullet2018"/>
              <w:rPr>
                <w:color w:val="000000" w:themeColor="text1"/>
              </w:rPr>
            </w:pPr>
            <w:r>
              <w:rPr>
                <w:color w:val="000000" w:themeColor="text1"/>
                <w:lang w:val="en-US"/>
              </w:rPr>
              <w:t>Record procedures in journals</w:t>
            </w:r>
          </w:p>
        </w:tc>
      </w:tr>
      <w:tr w:rsidR="00382145" w:rsidRPr="000F4B88" w14:paraId="2199699B"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CF81CE6" w14:textId="77777777" w:rsidR="00382145" w:rsidRPr="00A00F85" w:rsidRDefault="00382145" w:rsidP="00376E47">
            <w:pPr>
              <w:pStyle w:val="DoEtabletext2018"/>
              <w:rPr>
                <w:rStyle w:val="DoEstrongemphasis2018"/>
              </w:rPr>
            </w:pPr>
            <w:r>
              <w:rPr>
                <w:rStyle w:val="DoEstrongemphasis2018"/>
              </w:rPr>
              <w:t>3. Cook</w:t>
            </w:r>
            <w:r w:rsidRPr="00A00F85">
              <w:rPr>
                <w:rStyle w:val="DoEstrongemphasis2018"/>
              </w:rPr>
              <w:t xml:space="preserve"> rosemary potatoes</w:t>
            </w:r>
          </w:p>
          <w:p w14:paraId="45796A36" w14:textId="77777777" w:rsidR="00382145" w:rsidRDefault="00382145" w:rsidP="00376E47">
            <w:pPr>
              <w:pStyle w:val="DoEtabletext2018"/>
              <w:rPr>
                <w:rStyle w:val="DoEstrongemphasis2018"/>
              </w:rPr>
            </w:pPr>
            <w:r>
              <w:rPr>
                <w:color w:val="000000" w:themeColor="text1"/>
              </w:rPr>
              <w:t>How do we prepare rosemary potatoes? How do we care for the garden?</w:t>
            </w:r>
          </w:p>
        </w:tc>
        <w:tc>
          <w:tcPr>
            <w:tcW w:w="3777" w:type="dxa"/>
            <w:tcBorders>
              <w:top w:val="single" w:sz="4" w:space="0" w:color="707070"/>
              <w:left w:val="single" w:sz="4" w:space="0" w:color="707070"/>
              <w:bottom w:val="single" w:sz="4" w:space="0" w:color="707070"/>
              <w:right w:val="single" w:sz="4" w:space="0" w:color="707070"/>
            </w:tcBorders>
          </w:tcPr>
          <w:p w14:paraId="5DEC7E78" w14:textId="77777777" w:rsidR="00382145" w:rsidRDefault="00382145" w:rsidP="00376E47">
            <w:pPr>
              <w:pStyle w:val="DoEtabletext2018"/>
              <w:rPr>
                <w:rStyle w:val="DoEstrongemphasis2018"/>
              </w:rPr>
            </w:pPr>
            <w:r>
              <w:rPr>
                <w:rStyle w:val="DoEstrongemphasis2018"/>
              </w:rPr>
              <w:t>Prepare and cook rosemary potatoes</w:t>
            </w:r>
          </w:p>
          <w:p w14:paraId="54BCAE2A" w14:textId="77777777" w:rsidR="00382145" w:rsidRDefault="00382145" w:rsidP="00376E47">
            <w:pPr>
              <w:pStyle w:val="DoEtablelist1bullet2018"/>
              <w:rPr>
                <w:shd w:val="clear" w:color="auto" w:fill="FFFFFF"/>
              </w:rPr>
            </w:pPr>
            <w:r>
              <w:rPr>
                <w:shd w:val="clear" w:color="auto" w:fill="FFFFFF"/>
              </w:rPr>
              <w:t xml:space="preserve">Harvest produce </w:t>
            </w:r>
          </w:p>
          <w:p w14:paraId="657262AA" w14:textId="77777777" w:rsidR="00382145" w:rsidRDefault="00382145" w:rsidP="00376E47">
            <w:pPr>
              <w:pStyle w:val="DoEtablelist1bullet2018"/>
            </w:pPr>
            <w:r>
              <w:t>Read recipes, methods and modify</w:t>
            </w:r>
          </w:p>
          <w:p w14:paraId="703FF2B0" w14:textId="77777777" w:rsidR="00382145" w:rsidRPr="008D3C20" w:rsidRDefault="00382145" w:rsidP="00376E47">
            <w:pPr>
              <w:pStyle w:val="DoEtablelist1bullet2018"/>
              <w:rPr>
                <w:shd w:val="clear" w:color="auto" w:fill="FFFFFF"/>
              </w:rPr>
            </w:pPr>
            <w:r>
              <w:rPr>
                <w:shd w:val="clear" w:color="auto" w:fill="FFFFFF"/>
              </w:rPr>
              <w:t xml:space="preserve">Analyse nutritional values </w:t>
            </w:r>
          </w:p>
          <w:p w14:paraId="604E4F75" w14:textId="77777777" w:rsidR="00382145" w:rsidRDefault="00382145" w:rsidP="00376E47">
            <w:pPr>
              <w:pStyle w:val="DoEtablelist1bullet2018"/>
            </w:pPr>
            <w:r>
              <w:t>Prepare, cook and share</w:t>
            </w:r>
          </w:p>
          <w:p w14:paraId="374B2FB8" w14:textId="77777777" w:rsidR="00382145" w:rsidRDefault="00382145" w:rsidP="00376E47">
            <w:pPr>
              <w:pStyle w:val="DoEtablelist1bullet2018"/>
            </w:pPr>
            <w:r>
              <w:t xml:space="preserve">Recount the Irish Potato Famine </w:t>
            </w:r>
          </w:p>
          <w:p w14:paraId="5A72751E" w14:textId="77777777" w:rsidR="00382145" w:rsidRPr="008D3C20" w:rsidRDefault="00382145" w:rsidP="00376E47">
            <w:pPr>
              <w:pStyle w:val="DoEtablelist1bullet2018"/>
              <w:rPr>
                <w:rStyle w:val="DoEstrongemphasis2018"/>
                <w:b w:val="0"/>
              </w:rPr>
            </w:pPr>
            <w:r w:rsidRPr="008D3C20">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7403E07A" w14:textId="77777777" w:rsidR="00382145" w:rsidRDefault="00382145" w:rsidP="00376E47">
            <w:pPr>
              <w:pStyle w:val="DoEtabletext2018"/>
              <w:rPr>
                <w:rStyle w:val="DoEstrongemphasis2018"/>
              </w:rPr>
            </w:pPr>
            <w:r>
              <w:rPr>
                <w:rStyle w:val="DoEstrongemphasis2018"/>
              </w:rPr>
              <w:t>Care for the garden</w:t>
            </w:r>
          </w:p>
          <w:p w14:paraId="53C7ADB1" w14:textId="77777777" w:rsidR="00382145" w:rsidRDefault="00382145" w:rsidP="00376E47">
            <w:pPr>
              <w:pStyle w:val="DoEtablelist1bullet2018"/>
            </w:pPr>
            <w:r>
              <w:t>Water each seedling</w:t>
            </w:r>
          </w:p>
          <w:p w14:paraId="2E5F456E" w14:textId="77777777" w:rsidR="00382145" w:rsidRDefault="00382145" w:rsidP="00376E47">
            <w:pPr>
              <w:pStyle w:val="DoEtablelist1bullet2018"/>
            </w:pPr>
            <w:r>
              <w:t>Observe changes in plants</w:t>
            </w:r>
          </w:p>
          <w:p w14:paraId="17F7568B" w14:textId="77777777" w:rsidR="00382145" w:rsidRPr="00A00C26" w:rsidRDefault="00382145" w:rsidP="00376E47">
            <w:pPr>
              <w:pStyle w:val="DoEtablelist1bullet2018"/>
            </w:pPr>
            <w:r>
              <w:t>R</w:t>
            </w:r>
            <w:r w:rsidRPr="00A00C26">
              <w:t xml:space="preserve">emove any weeds </w:t>
            </w:r>
          </w:p>
          <w:p w14:paraId="06BFD436" w14:textId="77777777" w:rsidR="00382145" w:rsidRDefault="00382145" w:rsidP="00376E47">
            <w:pPr>
              <w:pStyle w:val="DoEtablelist1bullet2018"/>
            </w:pPr>
            <w:r w:rsidRPr="00A00C26">
              <w:t xml:space="preserve">Look for invertebrates </w:t>
            </w:r>
          </w:p>
          <w:p w14:paraId="083CDA90" w14:textId="77777777" w:rsidR="00382145" w:rsidRPr="00886266" w:rsidRDefault="00382145" w:rsidP="00376E47">
            <w:pPr>
              <w:pStyle w:val="DoEtablelist1bullet2018"/>
              <w:rPr>
                <w:rStyle w:val="DoEstrongemphasis2018"/>
                <w:b w:val="0"/>
              </w:rPr>
            </w:pPr>
            <w:r>
              <w:t>Manage pest species</w:t>
            </w:r>
          </w:p>
        </w:tc>
      </w:tr>
      <w:tr w:rsidR="00382145" w:rsidRPr="000F4B88" w14:paraId="2C59AC57"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157527FE" w14:textId="77777777" w:rsidR="00382145" w:rsidRPr="007173BC" w:rsidRDefault="00382145" w:rsidP="00376E47">
            <w:pPr>
              <w:pStyle w:val="DoEtabletext2018"/>
              <w:rPr>
                <w:rStyle w:val="DoEstrongemphasis2018"/>
              </w:rPr>
            </w:pPr>
            <w:r>
              <w:rPr>
                <w:rStyle w:val="DoEstrongemphasis2018"/>
              </w:rPr>
              <w:t>4. Produce</w:t>
            </w:r>
            <w:r w:rsidRPr="007173BC">
              <w:rPr>
                <w:rStyle w:val="DoEstrongemphasis2018"/>
              </w:rPr>
              <w:t xml:space="preserve"> wicking pot</w:t>
            </w:r>
            <w:r>
              <w:rPr>
                <w:rStyle w:val="DoEstrongemphasis2018"/>
              </w:rPr>
              <w:t>s</w:t>
            </w:r>
          </w:p>
          <w:p w14:paraId="4A8BF618" w14:textId="77777777" w:rsidR="00382145" w:rsidRPr="00206992" w:rsidRDefault="00382145" w:rsidP="00376E47">
            <w:pPr>
              <w:pStyle w:val="DoEtabletext2018"/>
            </w:pPr>
            <w:r w:rsidRPr="007173BC">
              <w:rPr>
                <w:color w:val="000000" w:themeColor="text1"/>
              </w:rPr>
              <w:t xml:space="preserve">How can we </w:t>
            </w:r>
            <w:r>
              <w:rPr>
                <w:color w:val="000000" w:themeColor="text1"/>
              </w:rPr>
              <w:t>construct</w:t>
            </w:r>
            <w:r w:rsidRPr="007173BC">
              <w:rPr>
                <w:color w:val="000000" w:themeColor="text1"/>
              </w:rPr>
              <w:t xml:space="preserve"> a wicking pot?</w:t>
            </w:r>
            <w:r>
              <w:rPr>
                <w:color w:val="000000" w:themeColor="text1"/>
              </w:rPr>
              <w:t xml:space="preserve"> How can we strike a cutting?</w:t>
            </w:r>
          </w:p>
        </w:tc>
        <w:tc>
          <w:tcPr>
            <w:tcW w:w="3777" w:type="dxa"/>
            <w:tcBorders>
              <w:top w:val="single" w:sz="4" w:space="0" w:color="707070"/>
              <w:left w:val="single" w:sz="4" w:space="0" w:color="707070"/>
              <w:bottom w:val="single" w:sz="4" w:space="0" w:color="707070"/>
              <w:right w:val="single" w:sz="4" w:space="0" w:color="707070"/>
            </w:tcBorders>
          </w:tcPr>
          <w:p w14:paraId="766CC0BF" w14:textId="77777777" w:rsidR="00382145" w:rsidRDefault="00382145" w:rsidP="00376E47">
            <w:pPr>
              <w:pStyle w:val="DoEtabletext2018"/>
              <w:rPr>
                <w:rStyle w:val="DoEstrongemphasis2018"/>
              </w:rPr>
            </w:pPr>
            <w:r>
              <w:t xml:space="preserve"> </w:t>
            </w:r>
            <w:r>
              <w:rPr>
                <w:rStyle w:val="DoEstrongemphasis2018"/>
              </w:rPr>
              <w:t>Produce wicking pots from bottles</w:t>
            </w:r>
          </w:p>
          <w:p w14:paraId="452B4AE9" w14:textId="77777777" w:rsidR="00382145" w:rsidRDefault="00382145" w:rsidP="00376E47">
            <w:pPr>
              <w:pStyle w:val="DoEtablelist1bullet2018"/>
            </w:pPr>
            <w:r>
              <w:t>Conduct a wicking test</w:t>
            </w:r>
          </w:p>
          <w:p w14:paraId="28E5994C" w14:textId="77777777" w:rsidR="00382145" w:rsidRDefault="00382145" w:rsidP="00376E47">
            <w:pPr>
              <w:pStyle w:val="DoEtablelist1bullet2018"/>
            </w:pPr>
            <w:r>
              <w:t>Examine wicking beds</w:t>
            </w:r>
          </w:p>
          <w:p w14:paraId="0B36CB7C" w14:textId="77777777" w:rsidR="00382145" w:rsidRDefault="00382145" w:rsidP="00376E47">
            <w:pPr>
              <w:pStyle w:val="DoEtablelist1bullet2018"/>
            </w:pPr>
            <w:r>
              <w:t xml:space="preserve">Analyse sustainability benefits </w:t>
            </w:r>
          </w:p>
          <w:p w14:paraId="5029037A" w14:textId="77777777" w:rsidR="00382145" w:rsidRPr="00F81AF1" w:rsidRDefault="00382145" w:rsidP="00376E47">
            <w:pPr>
              <w:pStyle w:val="DoEtablelist1bullet2018"/>
              <w:ind w:left="402" w:hanging="204"/>
              <w:rPr>
                <w:color w:val="000000" w:themeColor="text1"/>
              </w:rPr>
            </w:pPr>
            <w:r>
              <w:rPr>
                <w:lang w:val="en-GB"/>
              </w:rPr>
              <w:t xml:space="preserve">Define the design task and criteria </w:t>
            </w:r>
          </w:p>
          <w:p w14:paraId="50773856" w14:textId="77777777" w:rsidR="00382145" w:rsidRDefault="00382145" w:rsidP="00376E47">
            <w:pPr>
              <w:pStyle w:val="DoEtablelist1bullet2018"/>
            </w:pPr>
            <w:r>
              <w:t>Plan, make and evaluate pots</w:t>
            </w:r>
          </w:p>
          <w:p w14:paraId="08B90CFE" w14:textId="77777777" w:rsidR="00382145" w:rsidRPr="00886266" w:rsidRDefault="00382145" w:rsidP="00376E47">
            <w:pPr>
              <w:pStyle w:val="DoEtablelist1bullet2018"/>
            </w:pPr>
            <w:r>
              <w:t>Plant a rosemary twig to strike</w:t>
            </w:r>
          </w:p>
        </w:tc>
        <w:tc>
          <w:tcPr>
            <w:tcW w:w="3587" w:type="dxa"/>
            <w:tcBorders>
              <w:top w:val="single" w:sz="4" w:space="0" w:color="707070"/>
              <w:left w:val="single" w:sz="4" w:space="0" w:color="707070"/>
              <w:bottom w:val="single" w:sz="4" w:space="0" w:color="707070"/>
              <w:right w:val="single" w:sz="4" w:space="0" w:color="707070"/>
            </w:tcBorders>
          </w:tcPr>
          <w:p w14:paraId="3E342645" w14:textId="77777777" w:rsidR="00382145" w:rsidRDefault="00382145" w:rsidP="00376E47">
            <w:pPr>
              <w:pStyle w:val="DoEtabletext2018"/>
              <w:rPr>
                <w:rStyle w:val="DoEstrongemphasis2018"/>
              </w:rPr>
            </w:pPr>
            <w:r>
              <w:rPr>
                <w:rStyle w:val="DoEstrongemphasis2018"/>
              </w:rPr>
              <w:t xml:space="preserve">Care for the garden </w:t>
            </w:r>
          </w:p>
          <w:p w14:paraId="71ACEF2B" w14:textId="77777777" w:rsidR="00382145" w:rsidRPr="00A00C26" w:rsidRDefault="00382145" w:rsidP="00376E47">
            <w:pPr>
              <w:pStyle w:val="DoEtablelist1bullet2018"/>
            </w:pPr>
            <w:r w:rsidRPr="00A00C26">
              <w:t xml:space="preserve">Water each seedling </w:t>
            </w:r>
          </w:p>
          <w:p w14:paraId="1260371D" w14:textId="77777777" w:rsidR="00382145" w:rsidRPr="00A00C26" w:rsidRDefault="00382145" w:rsidP="00376E47">
            <w:pPr>
              <w:pStyle w:val="DoEtablelist1bullet2018"/>
            </w:pPr>
            <w:r>
              <w:t>Observe changes in plants</w:t>
            </w:r>
          </w:p>
          <w:p w14:paraId="102F1BFE" w14:textId="77777777" w:rsidR="00382145" w:rsidRPr="005C74D2" w:rsidRDefault="00382145" w:rsidP="00376E47">
            <w:pPr>
              <w:pStyle w:val="DoEtablelist1bullet2018"/>
              <w:rPr>
                <w:shd w:val="clear" w:color="auto" w:fill="FFFFFF"/>
              </w:rPr>
            </w:pPr>
            <w:r>
              <w:t>Remove any weeds</w:t>
            </w:r>
          </w:p>
          <w:p w14:paraId="7A51AB8C" w14:textId="77777777" w:rsidR="00382145" w:rsidRPr="005C74D2" w:rsidRDefault="00382145" w:rsidP="00376E47">
            <w:pPr>
              <w:pStyle w:val="DoEtablelist1bullet2018"/>
              <w:rPr>
                <w:shd w:val="clear" w:color="auto" w:fill="FFFFFF"/>
              </w:rPr>
            </w:pPr>
            <w:r>
              <w:t>Look for invertebrates</w:t>
            </w:r>
          </w:p>
          <w:p w14:paraId="2A2F169E" w14:textId="77777777" w:rsidR="00382145" w:rsidRPr="00886266" w:rsidRDefault="00382145" w:rsidP="00376E47">
            <w:pPr>
              <w:pStyle w:val="DoEtablelist1bullet2018"/>
              <w:rPr>
                <w:shd w:val="clear" w:color="auto" w:fill="FFFFFF"/>
              </w:rPr>
            </w:pPr>
            <w:r>
              <w:t xml:space="preserve">Manage pest species </w:t>
            </w:r>
          </w:p>
          <w:p w14:paraId="6B836F82" w14:textId="77777777" w:rsidR="00382145" w:rsidRPr="005C74D2" w:rsidRDefault="00382145" w:rsidP="00376E47">
            <w:pPr>
              <w:pStyle w:val="DoEtablelist1bullet2018"/>
              <w:rPr>
                <w:shd w:val="clear" w:color="auto" w:fill="FFFFFF"/>
              </w:rPr>
            </w:pPr>
            <w:r>
              <w:rPr>
                <w:shd w:val="clear" w:color="auto" w:fill="FFFFFF"/>
              </w:rPr>
              <w:t>Cut rosemary twigs for striking</w:t>
            </w:r>
          </w:p>
        </w:tc>
      </w:tr>
      <w:tr w:rsidR="00382145" w:rsidRPr="000F4B88" w14:paraId="4A150531"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07353E7B" w14:textId="77777777" w:rsidR="00382145" w:rsidRPr="007173BC" w:rsidRDefault="00382145" w:rsidP="00376E47">
            <w:pPr>
              <w:pStyle w:val="DoEtabletext2018"/>
              <w:rPr>
                <w:rStyle w:val="DoEstrongemphasis2018"/>
              </w:rPr>
            </w:pPr>
            <w:r>
              <w:rPr>
                <w:rStyle w:val="DoEstrongemphasis2018"/>
              </w:rPr>
              <w:lastRenderedPageBreak/>
              <w:t xml:space="preserve">5. </w:t>
            </w:r>
            <w:r w:rsidRPr="007173BC">
              <w:rPr>
                <w:rStyle w:val="DoEstrongemphasis2018"/>
              </w:rPr>
              <w:t xml:space="preserve">Design </w:t>
            </w:r>
            <w:r>
              <w:rPr>
                <w:rStyle w:val="DoEstrongemphasis2018"/>
              </w:rPr>
              <w:t xml:space="preserve">and produce </w:t>
            </w:r>
            <w:r w:rsidRPr="007173BC">
              <w:rPr>
                <w:rStyle w:val="DoEstrongemphasis2018"/>
              </w:rPr>
              <w:t>wicking bed</w:t>
            </w:r>
            <w:r>
              <w:rPr>
                <w:rStyle w:val="DoEstrongemphasis2018"/>
              </w:rPr>
              <w:t>s</w:t>
            </w:r>
          </w:p>
          <w:p w14:paraId="20AAA2FE" w14:textId="77777777" w:rsidR="00382145" w:rsidRPr="00F27140" w:rsidRDefault="00382145" w:rsidP="00376E47">
            <w:pPr>
              <w:pStyle w:val="DoEtabletext2018"/>
            </w:pPr>
            <w:r w:rsidRPr="007173BC">
              <w:rPr>
                <w:color w:val="000000" w:themeColor="text1"/>
              </w:rPr>
              <w:t xml:space="preserve">How can we </w:t>
            </w:r>
            <w:r>
              <w:rPr>
                <w:color w:val="000000" w:themeColor="text1"/>
              </w:rPr>
              <w:t xml:space="preserve">design and produce a portable wicking bed? </w:t>
            </w:r>
          </w:p>
        </w:tc>
        <w:tc>
          <w:tcPr>
            <w:tcW w:w="3777" w:type="dxa"/>
            <w:tcBorders>
              <w:top w:val="single" w:sz="4" w:space="0" w:color="707070"/>
              <w:left w:val="single" w:sz="4" w:space="0" w:color="707070"/>
              <w:bottom w:val="single" w:sz="4" w:space="0" w:color="707070"/>
              <w:right w:val="single" w:sz="4" w:space="0" w:color="707070"/>
            </w:tcBorders>
          </w:tcPr>
          <w:p w14:paraId="4D3BA77D" w14:textId="77777777" w:rsidR="00382145" w:rsidRDefault="00382145" w:rsidP="00376E47">
            <w:pPr>
              <w:pStyle w:val="DoEtabletext2018"/>
              <w:rPr>
                <w:rStyle w:val="DoEstrongemphasis2018"/>
              </w:rPr>
            </w:pPr>
            <w:r>
              <w:rPr>
                <w:lang w:val="en-US"/>
              </w:rPr>
              <w:t xml:space="preserve"> </w:t>
            </w:r>
            <w:r>
              <w:rPr>
                <w:rStyle w:val="DoEstrongemphasis2018"/>
              </w:rPr>
              <w:t xml:space="preserve">Design and produce a wicking bed </w:t>
            </w:r>
          </w:p>
          <w:p w14:paraId="04954F9D" w14:textId="77777777" w:rsidR="00382145" w:rsidRPr="002D457F" w:rsidRDefault="00382145" w:rsidP="00376E47">
            <w:pPr>
              <w:pStyle w:val="DoEtablelist1bullet2018"/>
            </w:pPr>
            <w:r>
              <w:t xml:space="preserve">Identify need and define task </w:t>
            </w:r>
          </w:p>
          <w:p w14:paraId="6F1BEE68" w14:textId="77777777" w:rsidR="00382145" w:rsidRDefault="00382145" w:rsidP="00376E47">
            <w:pPr>
              <w:pStyle w:val="DoEtablelist1bullet2018"/>
            </w:pPr>
            <w:r>
              <w:t>Research wicking bed designs</w:t>
            </w:r>
          </w:p>
          <w:p w14:paraId="1D960AB6" w14:textId="77777777" w:rsidR="00382145" w:rsidRPr="00F81AF1" w:rsidRDefault="00382145" w:rsidP="00376E47">
            <w:pPr>
              <w:pStyle w:val="DoEtablelist1bullet2018"/>
              <w:ind w:left="402" w:hanging="204"/>
              <w:rPr>
                <w:color w:val="000000" w:themeColor="text1"/>
              </w:rPr>
            </w:pPr>
            <w:r>
              <w:rPr>
                <w:lang w:val="en-GB"/>
              </w:rPr>
              <w:t xml:space="preserve">List the design criteria </w:t>
            </w:r>
          </w:p>
          <w:p w14:paraId="2025B692" w14:textId="77777777" w:rsidR="00382145" w:rsidRDefault="00382145" w:rsidP="00376E47">
            <w:pPr>
              <w:pStyle w:val="DoEtablelist1bullet2018"/>
            </w:pPr>
            <w:r>
              <w:t xml:space="preserve">Design, plan and test </w:t>
            </w:r>
          </w:p>
          <w:p w14:paraId="61D9B955" w14:textId="77777777" w:rsidR="00382145" w:rsidRPr="00685F29" w:rsidRDefault="00382145" w:rsidP="00376E47">
            <w:pPr>
              <w:pStyle w:val="DoEtablelist1bullet2018"/>
              <w:rPr>
                <w:color w:val="000000" w:themeColor="text1"/>
                <w:shd w:val="clear" w:color="auto" w:fill="FFFFFF"/>
              </w:rPr>
            </w:pPr>
            <w:r>
              <w:t xml:space="preserve">Construct, evaluate and plant </w:t>
            </w:r>
          </w:p>
        </w:tc>
        <w:tc>
          <w:tcPr>
            <w:tcW w:w="3587" w:type="dxa"/>
            <w:tcBorders>
              <w:top w:val="single" w:sz="4" w:space="0" w:color="707070"/>
              <w:left w:val="single" w:sz="4" w:space="0" w:color="707070"/>
              <w:bottom w:val="single" w:sz="4" w:space="0" w:color="707070"/>
              <w:right w:val="single" w:sz="4" w:space="0" w:color="707070"/>
            </w:tcBorders>
          </w:tcPr>
          <w:p w14:paraId="78A7D7DA" w14:textId="77777777" w:rsidR="00382145" w:rsidRDefault="00382145" w:rsidP="00376E47">
            <w:pPr>
              <w:pStyle w:val="DoEtabletext2018"/>
              <w:rPr>
                <w:rStyle w:val="DoEstrongemphasis2018"/>
              </w:rPr>
            </w:pPr>
            <w:r>
              <w:rPr>
                <w:rStyle w:val="DoEstrongemphasis2018"/>
              </w:rPr>
              <w:t xml:space="preserve">Care for the garden </w:t>
            </w:r>
          </w:p>
          <w:p w14:paraId="5A10CE90" w14:textId="77777777" w:rsidR="00382145" w:rsidRPr="0029217B" w:rsidRDefault="00382145" w:rsidP="00376E47">
            <w:pPr>
              <w:pStyle w:val="DoEtablelist1bullet2018"/>
              <w:rPr>
                <w:shd w:val="clear" w:color="auto" w:fill="FFFFFF"/>
              </w:rPr>
            </w:pPr>
            <w:r>
              <w:t>Observe changes in plants</w:t>
            </w:r>
          </w:p>
          <w:p w14:paraId="51D15AA1" w14:textId="77777777" w:rsidR="00382145" w:rsidRPr="00C23C13" w:rsidRDefault="00382145" w:rsidP="00376E47">
            <w:pPr>
              <w:pStyle w:val="DoEtablelist1bullet2018"/>
              <w:rPr>
                <w:shd w:val="clear" w:color="auto" w:fill="FFFFFF"/>
              </w:rPr>
            </w:pPr>
            <w:r>
              <w:t xml:space="preserve">Manage pest species </w:t>
            </w:r>
          </w:p>
          <w:p w14:paraId="678EB70A" w14:textId="77777777" w:rsidR="00382145" w:rsidRPr="00A00C26" w:rsidRDefault="00382145" w:rsidP="00376E47">
            <w:pPr>
              <w:pStyle w:val="DoEtablelist1bullet2018"/>
            </w:pPr>
            <w:r>
              <w:t>R</w:t>
            </w:r>
            <w:r w:rsidRPr="00A00C26">
              <w:t xml:space="preserve">emove </w:t>
            </w:r>
            <w:r>
              <w:t>weeds</w:t>
            </w:r>
          </w:p>
          <w:p w14:paraId="6910F1B1" w14:textId="77777777" w:rsidR="00382145" w:rsidRPr="001C4D0E" w:rsidRDefault="00382145" w:rsidP="00376E47">
            <w:pPr>
              <w:pStyle w:val="DoEtablelist1bullet2018"/>
              <w:rPr>
                <w:lang w:val="en-US"/>
              </w:rPr>
            </w:pPr>
            <w:r>
              <w:rPr>
                <w:shd w:val="clear" w:color="auto" w:fill="FFFFFF"/>
              </w:rPr>
              <w:t>Fertilise using worm tea</w:t>
            </w:r>
          </w:p>
        </w:tc>
      </w:tr>
      <w:tr w:rsidR="00382145" w:rsidRPr="000F4B88" w14:paraId="508A50F5"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2375063D" w14:textId="77777777" w:rsidR="00382145" w:rsidRPr="005358DC" w:rsidRDefault="00382145" w:rsidP="00376E47">
            <w:pPr>
              <w:pStyle w:val="DoEtabletext2018"/>
              <w:rPr>
                <w:rStyle w:val="DoEstrongemphasis2018"/>
              </w:rPr>
            </w:pPr>
            <w:r>
              <w:rPr>
                <w:rStyle w:val="DoEstrongemphasis2018"/>
              </w:rPr>
              <w:t xml:space="preserve">6. </w:t>
            </w:r>
            <w:r w:rsidRPr="005358DC">
              <w:rPr>
                <w:rStyle w:val="DoEstrongemphasis2018"/>
              </w:rPr>
              <w:t>Investigate mulch</w:t>
            </w:r>
            <w:r>
              <w:rPr>
                <w:rStyle w:val="DoEstrongemphasis2018"/>
              </w:rPr>
              <w:t>ing</w:t>
            </w:r>
          </w:p>
          <w:p w14:paraId="5B7D190A" w14:textId="77777777" w:rsidR="00382145" w:rsidRPr="00697FA9" w:rsidRDefault="00382145" w:rsidP="00376E47">
            <w:pPr>
              <w:pStyle w:val="DoEtabletext2018"/>
            </w:pPr>
            <w:r>
              <w:rPr>
                <w:color w:val="000000" w:themeColor="text1"/>
              </w:rPr>
              <w:t>How can land be managed? Does mulch reduce evaporation?</w:t>
            </w:r>
          </w:p>
        </w:tc>
        <w:tc>
          <w:tcPr>
            <w:tcW w:w="3777" w:type="dxa"/>
            <w:tcBorders>
              <w:top w:val="single" w:sz="4" w:space="0" w:color="707070"/>
              <w:left w:val="single" w:sz="4" w:space="0" w:color="707070"/>
              <w:bottom w:val="single" w:sz="4" w:space="0" w:color="707070"/>
              <w:right w:val="single" w:sz="4" w:space="0" w:color="707070"/>
            </w:tcBorders>
          </w:tcPr>
          <w:p w14:paraId="69368E64" w14:textId="77777777" w:rsidR="00382145" w:rsidRDefault="00382145" w:rsidP="00376E47">
            <w:pPr>
              <w:pStyle w:val="DoEtabletext2018"/>
              <w:rPr>
                <w:rStyle w:val="DoEstrongemphasis2018"/>
              </w:rPr>
            </w:pPr>
            <w:r w:rsidRPr="00216C7D">
              <w:rPr>
                <w:rStyle w:val="DoEstrongemphasis2018"/>
              </w:rPr>
              <w:t xml:space="preserve">Investigate </w:t>
            </w:r>
            <w:r>
              <w:rPr>
                <w:rStyle w:val="DoEstrongemphasis2018"/>
              </w:rPr>
              <w:t xml:space="preserve">water-saving properties of </w:t>
            </w:r>
            <w:r w:rsidRPr="00216C7D">
              <w:rPr>
                <w:rStyle w:val="DoEstrongemphasis2018"/>
              </w:rPr>
              <w:t>mulch</w:t>
            </w:r>
          </w:p>
          <w:p w14:paraId="6D017289" w14:textId="77777777" w:rsidR="00382145" w:rsidRDefault="00382145" w:rsidP="00376E47">
            <w:pPr>
              <w:pStyle w:val="DoEtablelist1bullet2018"/>
            </w:pPr>
            <w:r>
              <w:t xml:space="preserve">Recall reasons for soil management </w:t>
            </w:r>
          </w:p>
          <w:p w14:paraId="6B93D44C" w14:textId="77777777" w:rsidR="00382145" w:rsidRDefault="00382145" w:rsidP="00376E47">
            <w:pPr>
              <w:pStyle w:val="DoEtablelist1bullet2018"/>
            </w:pPr>
            <w:r>
              <w:t>Examine a land management case study</w:t>
            </w:r>
          </w:p>
          <w:p w14:paraId="2144626B" w14:textId="77777777" w:rsidR="00382145" w:rsidRPr="00697FA9" w:rsidRDefault="00382145" w:rsidP="00376E47">
            <w:pPr>
              <w:pStyle w:val="DoEtablelist1bullet2018"/>
              <w:rPr>
                <w:rStyle w:val="DoEstrongemphasis2018"/>
              </w:rPr>
            </w:pPr>
            <w:r>
              <w:t>Test</w:t>
            </w:r>
            <w:r w:rsidRPr="00450BB8">
              <w:t xml:space="preserve"> water-saving </w:t>
            </w:r>
            <w:r>
              <w:t>effect of mulch</w:t>
            </w:r>
          </w:p>
        </w:tc>
        <w:tc>
          <w:tcPr>
            <w:tcW w:w="3587" w:type="dxa"/>
            <w:tcBorders>
              <w:top w:val="single" w:sz="4" w:space="0" w:color="707070"/>
              <w:left w:val="single" w:sz="4" w:space="0" w:color="707070"/>
              <w:bottom w:val="single" w:sz="4" w:space="0" w:color="707070"/>
              <w:right w:val="single" w:sz="4" w:space="0" w:color="707070"/>
            </w:tcBorders>
          </w:tcPr>
          <w:p w14:paraId="5780719F" w14:textId="77777777" w:rsidR="00382145" w:rsidRDefault="00382145" w:rsidP="00376E47">
            <w:pPr>
              <w:pStyle w:val="DoEtabletext2018"/>
              <w:rPr>
                <w:rStyle w:val="DoEstrongemphasis2018"/>
              </w:rPr>
            </w:pPr>
            <w:r>
              <w:rPr>
                <w:rStyle w:val="DoEstrongemphasis2018"/>
              </w:rPr>
              <w:t>Care for the garden</w:t>
            </w:r>
          </w:p>
          <w:p w14:paraId="7593B6ED" w14:textId="77777777" w:rsidR="00382145" w:rsidRDefault="00382145" w:rsidP="00376E47">
            <w:pPr>
              <w:pStyle w:val="DoEtablelist1bullet2018"/>
              <w:rPr>
                <w:lang w:val="en-US"/>
              </w:rPr>
            </w:pPr>
            <w:r>
              <w:rPr>
                <w:lang w:val="en-US"/>
              </w:rPr>
              <w:t>Water each plant</w:t>
            </w:r>
          </w:p>
          <w:p w14:paraId="3EDD9DF4" w14:textId="77777777" w:rsidR="00382145" w:rsidRDefault="00382145" w:rsidP="00376E47">
            <w:pPr>
              <w:pStyle w:val="DoEtablelist1bullet2018"/>
              <w:rPr>
                <w:lang w:val="en-US"/>
              </w:rPr>
            </w:pPr>
            <w:r>
              <w:rPr>
                <w:lang w:val="en-US"/>
              </w:rPr>
              <w:t>Observe changes</w:t>
            </w:r>
          </w:p>
          <w:p w14:paraId="57017D38" w14:textId="77777777" w:rsidR="00382145" w:rsidRDefault="00382145" w:rsidP="00376E47">
            <w:pPr>
              <w:pStyle w:val="DoEtablelist1bullet2018"/>
              <w:rPr>
                <w:lang w:val="en-US"/>
              </w:rPr>
            </w:pPr>
            <w:r>
              <w:rPr>
                <w:lang w:val="en-US"/>
              </w:rPr>
              <w:t xml:space="preserve">Manage pest species </w:t>
            </w:r>
          </w:p>
          <w:p w14:paraId="6F2DB68A" w14:textId="77777777" w:rsidR="00382145" w:rsidRDefault="00382145" w:rsidP="00376E47">
            <w:pPr>
              <w:pStyle w:val="DoEtablelist1bullet2018"/>
              <w:rPr>
                <w:lang w:val="en-US"/>
              </w:rPr>
            </w:pPr>
            <w:r>
              <w:rPr>
                <w:lang w:val="en-US"/>
              </w:rPr>
              <w:t xml:space="preserve">Remove weeds </w:t>
            </w:r>
          </w:p>
          <w:p w14:paraId="47C0CD3C" w14:textId="77777777" w:rsidR="00382145" w:rsidRPr="00347CB4" w:rsidRDefault="00382145" w:rsidP="00376E47">
            <w:pPr>
              <w:pStyle w:val="DoEtablelist1bullet2018"/>
              <w:rPr>
                <w:shd w:val="clear" w:color="auto" w:fill="FFFFFF"/>
              </w:rPr>
            </w:pPr>
            <w:r>
              <w:rPr>
                <w:lang w:val="en-US"/>
              </w:rPr>
              <w:t xml:space="preserve">Add additional mulch if needed </w:t>
            </w:r>
          </w:p>
          <w:p w14:paraId="4A8E4F70" w14:textId="77777777" w:rsidR="00382145" w:rsidRPr="005C74D2" w:rsidRDefault="00382145" w:rsidP="00376E47">
            <w:pPr>
              <w:pStyle w:val="DoEtablelist1bullet2018"/>
              <w:rPr>
                <w:lang w:val="en-US"/>
              </w:rPr>
            </w:pPr>
            <w:r>
              <w:rPr>
                <w:lang w:val="en-US"/>
              </w:rPr>
              <w:t>Check wicking and potato beds</w:t>
            </w:r>
          </w:p>
        </w:tc>
      </w:tr>
      <w:tr w:rsidR="00382145" w:rsidRPr="000F4B88" w14:paraId="654C5CD6"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6550959A" w14:textId="77777777" w:rsidR="00382145" w:rsidRPr="005358DC" w:rsidRDefault="00382145" w:rsidP="00376E47">
            <w:pPr>
              <w:pStyle w:val="DoEtabletext2018"/>
              <w:rPr>
                <w:rStyle w:val="DoEstrongemphasis2018"/>
              </w:rPr>
            </w:pPr>
            <w:r>
              <w:rPr>
                <w:rStyle w:val="DoEstrongemphasis2018"/>
              </w:rPr>
              <w:t>7. Prepare</w:t>
            </w:r>
            <w:r w:rsidRPr="005358DC">
              <w:rPr>
                <w:rStyle w:val="DoEstrongemphasis2018"/>
              </w:rPr>
              <w:t xml:space="preserve"> </w:t>
            </w:r>
            <w:r>
              <w:rPr>
                <w:rStyle w:val="DoEstrongemphasis2018"/>
              </w:rPr>
              <w:t xml:space="preserve">spinach </w:t>
            </w:r>
            <w:proofErr w:type="spellStart"/>
            <w:r>
              <w:rPr>
                <w:rStyle w:val="DoEstrongemphasis2018"/>
              </w:rPr>
              <w:t>gozleme</w:t>
            </w:r>
            <w:proofErr w:type="spellEnd"/>
          </w:p>
          <w:p w14:paraId="5F88238A" w14:textId="77777777" w:rsidR="00382145" w:rsidRPr="001C5FD3" w:rsidRDefault="00382145" w:rsidP="00376E47">
            <w:pPr>
              <w:pStyle w:val="DoEtabletext2018"/>
              <w:rPr>
                <w:b/>
              </w:rPr>
            </w:pPr>
            <w:r w:rsidRPr="005358DC">
              <w:rPr>
                <w:color w:val="000000" w:themeColor="text1"/>
              </w:rPr>
              <w:t xml:space="preserve">How can we </w:t>
            </w:r>
            <w:r>
              <w:rPr>
                <w:color w:val="000000" w:themeColor="text1"/>
              </w:rPr>
              <w:t xml:space="preserve">prepare </w:t>
            </w:r>
            <w:proofErr w:type="spellStart"/>
            <w:r>
              <w:rPr>
                <w:color w:val="000000" w:themeColor="text1"/>
              </w:rPr>
              <w:t>gozleme</w:t>
            </w:r>
            <w:proofErr w:type="spellEnd"/>
            <w:r>
              <w:rPr>
                <w:color w:val="000000" w:themeColor="text1"/>
              </w:rPr>
              <w:t>? What has changed in our garden?</w:t>
            </w:r>
          </w:p>
        </w:tc>
        <w:tc>
          <w:tcPr>
            <w:tcW w:w="3777" w:type="dxa"/>
            <w:tcBorders>
              <w:top w:val="single" w:sz="4" w:space="0" w:color="707070"/>
              <w:left w:val="single" w:sz="4" w:space="0" w:color="707070"/>
              <w:bottom w:val="single" w:sz="4" w:space="0" w:color="707070"/>
              <w:right w:val="single" w:sz="4" w:space="0" w:color="707070"/>
            </w:tcBorders>
          </w:tcPr>
          <w:p w14:paraId="04C842DF" w14:textId="77777777" w:rsidR="00382145" w:rsidRPr="00A977E6" w:rsidRDefault="00382145" w:rsidP="00376E47">
            <w:pPr>
              <w:pStyle w:val="DoEtabletext2018"/>
              <w:rPr>
                <w:rStyle w:val="DoEstrongemphasis2018"/>
              </w:rPr>
            </w:pPr>
            <w:r>
              <w:rPr>
                <w:lang w:val="en-GB"/>
              </w:rPr>
              <w:t xml:space="preserve"> </w:t>
            </w:r>
            <w:r>
              <w:rPr>
                <w:rStyle w:val="DoEstrongemphasis2018"/>
              </w:rPr>
              <w:t xml:space="preserve">Prepare spinach </w:t>
            </w:r>
            <w:proofErr w:type="spellStart"/>
            <w:r w:rsidRPr="00A977E6">
              <w:rPr>
                <w:rStyle w:val="DoEstrongemphasis2018"/>
              </w:rPr>
              <w:t>gozleme</w:t>
            </w:r>
            <w:proofErr w:type="spellEnd"/>
          </w:p>
          <w:p w14:paraId="11BA2168" w14:textId="77777777" w:rsidR="00382145" w:rsidRDefault="00382145" w:rsidP="00376E47">
            <w:pPr>
              <w:pStyle w:val="DoEtablelist1bullet2018"/>
              <w:rPr>
                <w:shd w:val="clear" w:color="auto" w:fill="FFFFFF"/>
              </w:rPr>
            </w:pPr>
            <w:r>
              <w:rPr>
                <w:shd w:val="clear" w:color="auto" w:fill="FFFFFF"/>
              </w:rPr>
              <w:t xml:space="preserve">Harvest produce </w:t>
            </w:r>
          </w:p>
          <w:p w14:paraId="2CA055B2" w14:textId="77777777" w:rsidR="00382145" w:rsidRDefault="00382145" w:rsidP="00376E47">
            <w:pPr>
              <w:pStyle w:val="DoEtablelist1bullet2018"/>
            </w:pPr>
            <w:r>
              <w:t xml:space="preserve">Read and analyse a recipe </w:t>
            </w:r>
          </w:p>
          <w:p w14:paraId="1E044902" w14:textId="77777777" w:rsidR="00382145" w:rsidRDefault="00382145" w:rsidP="00376E47">
            <w:pPr>
              <w:pStyle w:val="DoEtablelist1bullet2018"/>
            </w:pPr>
            <w:r>
              <w:t>Prepare dough and filling</w:t>
            </w:r>
            <w:r w:rsidRPr="00F9629F">
              <w:t xml:space="preserve"> </w:t>
            </w:r>
          </w:p>
          <w:p w14:paraId="2571A62C" w14:textId="77777777" w:rsidR="00382145" w:rsidRPr="001C4D0E" w:rsidRDefault="00382145" w:rsidP="00376E47">
            <w:pPr>
              <w:pStyle w:val="DoEtablelist1bullet2018"/>
              <w:rPr>
                <w:b/>
              </w:rPr>
            </w:pPr>
            <w:r>
              <w:t xml:space="preserve">Cook then eat </w:t>
            </w:r>
            <w:proofErr w:type="spellStart"/>
            <w:r>
              <w:t>gozleme</w:t>
            </w:r>
            <w:proofErr w:type="spellEnd"/>
            <w:r>
              <w:t xml:space="preserve"> </w:t>
            </w:r>
          </w:p>
          <w:p w14:paraId="1400B4A9" w14:textId="77777777" w:rsidR="00382145" w:rsidRPr="00450BB8" w:rsidRDefault="00382145" w:rsidP="00376E47">
            <w:pPr>
              <w:pStyle w:val="DoEtablelist1bullet2018"/>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7A1F8697" w14:textId="77777777" w:rsidR="00382145" w:rsidRDefault="00382145" w:rsidP="00376E47">
            <w:pPr>
              <w:pStyle w:val="DoEtabletext2018"/>
              <w:rPr>
                <w:rStyle w:val="DoEstrongemphasis2018"/>
              </w:rPr>
            </w:pPr>
            <w:r>
              <w:rPr>
                <w:lang w:val="en-US"/>
              </w:rPr>
              <w:t xml:space="preserve"> </w:t>
            </w:r>
            <w:r>
              <w:rPr>
                <w:rStyle w:val="DoEstrongemphasis2018"/>
              </w:rPr>
              <w:t>Care for the garden</w:t>
            </w:r>
          </w:p>
          <w:p w14:paraId="267B4ED6" w14:textId="77777777" w:rsidR="00382145" w:rsidRDefault="00382145" w:rsidP="00376E47">
            <w:pPr>
              <w:pStyle w:val="DoEtablelist1bullet2018"/>
              <w:rPr>
                <w:lang w:val="en-US"/>
              </w:rPr>
            </w:pPr>
            <w:r>
              <w:rPr>
                <w:lang w:val="en-US"/>
              </w:rPr>
              <w:t>Water each plant</w:t>
            </w:r>
          </w:p>
          <w:p w14:paraId="638C2482" w14:textId="77777777" w:rsidR="00382145" w:rsidRDefault="00382145" w:rsidP="00376E47">
            <w:pPr>
              <w:pStyle w:val="DoEtablelist1bullet2018"/>
              <w:rPr>
                <w:lang w:val="en-US"/>
              </w:rPr>
            </w:pPr>
            <w:r>
              <w:rPr>
                <w:lang w:val="en-US"/>
              </w:rPr>
              <w:t xml:space="preserve">Remove weeds </w:t>
            </w:r>
          </w:p>
          <w:p w14:paraId="126174FB" w14:textId="77777777" w:rsidR="00382145" w:rsidRPr="00A81D45" w:rsidRDefault="00382145" w:rsidP="00376E47">
            <w:pPr>
              <w:pStyle w:val="DoEtablelist1bullet2018"/>
              <w:rPr>
                <w:shd w:val="clear" w:color="auto" w:fill="FFFFFF"/>
              </w:rPr>
            </w:pPr>
            <w:r>
              <w:rPr>
                <w:lang w:val="en-US"/>
              </w:rPr>
              <w:t>Manage pest species</w:t>
            </w:r>
          </w:p>
          <w:p w14:paraId="3FD18E49" w14:textId="77777777" w:rsidR="00382145" w:rsidRPr="0002530F" w:rsidRDefault="00382145" w:rsidP="00376E47">
            <w:pPr>
              <w:pStyle w:val="DoEtablelist1bullet2018"/>
              <w:rPr>
                <w:shd w:val="clear" w:color="auto" w:fill="FFFFFF"/>
              </w:rPr>
            </w:pPr>
            <w:r>
              <w:rPr>
                <w:lang w:val="en-US"/>
              </w:rPr>
              <w:t>Check wicking and potato beds</w:t>
            </w:r>
          </w:p>
        </w:tc>
      </w:tr>
      <w:tr w:rsidR="00382145" w:rsidRPr="000F4B88" w14:paraId="2772BEF1"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3D92612C" w14:textId="77777777" w:rsidR="00382145" w:rsidRPr="005358DC" w:rsidRDefault="00382145" w:rsidP="00376E47">
            <w:pPr>
              <w:pStyle w:val="DoEtabletext2018"/>
              <w:rPr>
                <w:rStyle w:val="DoEstrongemphasis2018"/>
              </w:rPr>
            </w:pPr>
            <w:r>
              <w:rPr>
                <w:rStyle w:val="DoEstrongemphasis2018"/>
              </w:rPr>
              <w:t xml:space="preserve">8. </w:t>
            </w:r>
            <w:r w:rsidRPr="005358DC">
              <w:rPr>
                <w:rStyle w:val="DoEstrongemphasis2018"/>
              </w:rPr>
              <w:t>Explore hydroponics</w:t>
            </w:r>
            <w:r>
              <w:rPr>
                <w:rStyle w:val="DoEstrongemphasis2018"/>
              </w:rPr>
              <w:t xml:space="preserve"> and aquaponics</w:t>
            </w:r>
          </w:p>
          <w:p w14:paraId="33A6B040" w14:textId="77777777" w:rsidR="00382145" w:rsidRDefault="00382145" w:rsidP="00376E47">
            <w:pPr>
              <w:pStyle w:val="DoEtabletext2018"/>
              <w:rPr>
                <w:b/>
              </w:rPr>
            </w:pPr>
            <w:r>
              <w:rPr>
                <w:color w:val="000000" w:themeColor="text1"/>
              </w:rPr>
              <w:t>How can plants be produced without soil</w:t>
            </w:r>
            <w:r w:rsidRPr="00A00F85">
              <w:rPr>
                <w:color w:val="000000" w:themeColor="text1"/>
              </w:rPr>
              <w:t>?</w:t>
            </w:r>
          </w:p>
        </w:tc>
        <w:tc>
          <w:tcPr>
            <w:tcW w:w="3777" w:type="dxa"/>
            <w:tcBorders>
              <w:top w:val="single" w:sz="4" w:space="0" w:color="707070"/>
              <w:left w:val="single" w:sz="4" w:space="0" w:color="707070"/>
              <w:bottom w:val="single" w:sz="4" w:space="0" w:color="707070"/>
              <w:right w:val="single" w:sz="4" w:space="0" w:color="707070"/>
            </w:tcBorders>
          </w:tcPr>
          <w:p w14:paraId="1CC443DF" w14:textId="77777777" w:rsidR="00382145" w:rsidRPr="00662F28" w:rsidRDefault="00382145" w:rsidP="00376E47">
            <w:pPr>
              <w:pStyle w:val="DoEtabletext2018"/>
              <w:rPr>
                <w:rStyle w:val="DoEstrongemphasis2018"/>
              </w:rPr>
            </w:pPr>
            <w:r w:rsidRPr="00662F28">
              <w:rPr>
                <w:rStyle w:val="DoEstrongemphasis2018"/>
              </w:rPr>
              <w:t>Explore hydroponic</w:t>
            </w:r>
            <w:r>
              <w:rPr>
                <w:rStyle w:val="DoEstrongemphasis2018"/>
              </w:rPr>
              <w:t>s</w:t>
            </w:r>
            <w:r w:rsidRPr="00662F28">
              <w:rPr>
                <w:rStyle w:val="DoEstrongemphasis2018"/>
              </w:rPr>
              <w:t xml:space="preserve"> and aquaponic</w:t>
            </w:r>
            <w:r>
              <w:rPr>
                <w:rStyle w:val="DoEstrongemphasis2018"/>
              </w:rPr>
              <w:t xml:space="preserve">s </w:t>
            </w:r>
          </w:p>
          <w:p w14:paraId="306C7377" w14:textId="77777777" w:rsidR="00382145" w:rsidRDefault="00382145" w:rsidP="00376E47">
            <w:pPr>
              <w:pStyle w:val="DoEtablelist1bullet2018"/>
            </w:pPr>
            <w:r>
              <w:t>Define the terms</w:t>
            </w:r>
          </w:p>
          <w:p w14:paraId="4B967193" w14:textId="77777777" w:rsidR="00382145" w:rsidRDefault="00382145" w:rsidP="00376E47">
            <w:pPr>
              <w:pStyle w:val="DoEtablelist1bullet2018"/>
            </w:pPr>
            <w:r>
              <w:t>Determine sustainably benefits</w:t>
            </w:r>
            <w:r w:rsidRPr="0070070B">
              <w:t xml:space="preserve"> </w:t>
            </w:r>
          </w:p>
          <w:p w14:paraId="658FE9F8" w14:textId="77777777" w:rsidR="00382145" w:rsidRDefault="00382145" w:rsidP="00376E47">
            <w:pPr>
              <w:pStyle w:val="DoEtablelist1bullet2018"/>
            </w:pPr>
            <w:r>
              <w:t>Make comparisons</w:t>
            </w:r>
          </w:p>
          <w:p w14:paraId="5D0FB991" w14:textId="77777777" w:rsidR="00382145" w:rsidRPr="002669BC" w:rsidRDefault="00382145" w:rsidP="00376E47">
            <w:pPr>
              <w:pStyle w:val="DoEtablelist1bullet2018"/>
              <w:rPr>
                <w:rStyle w:val="DoEstrongemphasis2018"/>
                <w:b w:val="0"/>
              </w:rPr>
            </w:pPr>
            <w:r>
              <w:t xml:space="preserve">Create a cause and effect chart </w:t>
            </w:r>
          </w:p>
        </w:tc>
        <w:tc>
          <w:tcPr>
            <w:tcW w:w="3587" w:type="dxa"/>
            <w:tcBorders>
              <w:top w:val="single" w:sz="4" w:space="0" w:color="707070"/>
              <w:left w:val="single" w:sz="4" w:space="0" w:color="707070"/>
              <w:bottom w:val="single" w:sz="4" w:space="0" w:color="707070"/>
              <w:right w:val="single" w:sz="4" w:space="0" w:color="707070"/>
            </w:tcBorders>
          </w:tcPr>
          <w:p w14:paraId="3F4ECDC9" w14:textId="77777777" w:rsidR="00382145" w:rsidRDefault="00382145" w:rsidP="00376E47">
            <w:pPr>
              <w:pStyle w:val="DoEtabletext2018"/>
              <w:rPr>
                <w:rStyle w:val="DoEstrongemphasis2018"/>
              </w:rPr>
            </w:pPr>
            <w:r>
              <w:rPr>
                <w:rStyle w:val="DoEstrongemphasis2018"/>
              </w:rPr>
              <w:t>Care for the garden</w:t>
            </w:r>
          </w:p>
          <w:p w14:paraId="4D397741" w14:textId="77777777" w:rsidR="00382145" w:rsidRDefault="00382145" w:rsidP="00376E47">
            <w:pPr>
              <w:pStyle w:val="DoEtablelist1bullet2018"/>
              <w:rPr>
                <w:lang w:val="en-US"/>
              </w:rPr>
            </w:pPr>
            <w:r>
              <w:rPr>
                <w:lang w:val="en-US"/>
              </w:rPr>
              <w:t xml:space="preserve">Observe changes </w:t>
            </w:r>
          </w:p>
          <w:p w14:paraId="30A0CD49" w14:textId="77777777" w:rsidR="00382145" w:rsidRDefault="00382145" w:rsidP="00376E47">
            <w:pPr>
              <w:pStyle w:val="DoEtablelist1bullet2018"/>
              <w:rPr>
                <w:lang w:val="en-US"/>
              </w:rPr>
            </w:pPr>
            <w:r>
              <w:rPr>
                <w:lang w:val="en-US"/>
              </w:rPr>
              <w:t xml:space="preserve">Remove weeds </w:t>
            </w:r>
          </w:p>
          <w:p w14:paraId="23F026BD" w14:textId="77777777" w:rsidR="00382145" w:rsidRPr="0070070B" w:rsidRDefault="00382145" w:rsidP="00376E47">
            <w:pPr>
              <w:pStyle w:val="DoEtablelist1bullet2018"/>
              <w:rPr>
                <w:b/>
              </w:rPr>
            </w:pPr>
            <w:r w:rsidRPr="00EC2E7C">
              <w:rPr>
                <w:shd w:val="clear" w:color="auto" w:fill="FFFFFF"/>
              </w:rPr>
              <w:t>Fertilise using worm tea</w:t>
            </w:r>
          </w:p>
          <w:p w14:paraId="4F0AE37F" w14:textId="77777777" w:rsidR="00382145" w:rsidRPr="001A6424" w:rsidRDefault="00382145" w:rsidP="00376E47">
            <w:pPr>
              <w:pStyle w:val="DoEtablelist1bullet2018"/>
              <w:rPr>
                <w:rStyle w:val="DoEstrongemphasis2018"/>
              </w:rPr>
            </w:pPr>
            <w:r w:rsidRPr="001A6424">
              <w:rPr>
                <w:rStyle w:val="DoEstrongemphasis2018"/>
              </w:rPr>
              <w:t>Manage pest species</w:t>
            </w:r>
          </w:p>
          <w:p w14:paraId="6FC659DF" w14:textId="77777777" w:rsidR="00382145" w:rsidRPr="00450BB8" w:rsidRDefault="00382145" w:rsidP="00376E47">
            <w:pPr>
              <w:pStyle w:val="DoEtablelist1bullet2018"/>
              <w:rPr>
                <w:b/>
              </w:rPr>
            </w:pPr>
            <w:r>
              <w:rPr>
                <w:lang w:val="en-US"/>
              </w:rPr>
              <w:t>Check wicking and potato beds</w:t>
            </w:r>
          </w:p>
        </w:tc>
      </w:tr>
      <w:tr w:rsidR="00382145" w:rsidRPr="000F4B88" w14:paraId="3A3C153F"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7813F1FF" w14:textId="77777777" w:rsidR="00382145" w:rsidRDefault="00382145" w:rsidP="00376E47">
            <w:pPr>
              <w:pStyle w:val="DoEtabletext2018"/>
              <w:rPr>
                <w:rStyle w:val="DoEstrongemphasis2018"/>
              </w:rPr>
            </w:pPr>
            <w:r>
              <w:rPr>
                <w:rStyle w:val="DoEstrongemphasis2018"/>
              </w:rPr>
              <w:t>9. Reflect on the garden</w:t>
            </w:r>
          </w:p>
          <w:p w14:paraId="3037CAA9" w14:textId="77777777" w:rsidR="00382145" w:rsidRDefault="00382145" w:rsidP="00376E47">
            <w:pPr>
              <w:pStyle w:val="DoEtabletext2018"/>
              <w:rPr>
                <w:rStyle w:val="DoEstrongemphasis2018"/>
              </w:rPr>
            </w:pPr>
            <w:r>
              <w:rPr>
                <w:color w:val="000000" w:themeColor="text1"/>
              </w:rPr>
              <w:t>How do we feel in the garden? What healthy salad can we plan?</w:t>
            </w:r>
          </w:p>
          <w:p w14:paraId="67667528" w14:textId="77777777" w:rsidR="00382145" w:rsidRPr="00260C04" w:rsidRDefault="00382145" w:rsidP="00376E47">
            <w:pPr>
              <w:pStyle w:val="DoEtabletext2018"/>
              <w:rPr>
                <w:color w:val="000000" w:themeColor="text1"/>
              </w:rPr>
            </w:pPr>
          </w:p>
        </w:tc>
        <w:tc>
          <w:tcPr>
            <w:tcW w:w="3777" w:type="dxa"/>
            <w:tcBorders>
              <w:top w:val="single" w:sz="4" w:space="0" w:color="707070"/>
              <w:left w:val="single" w:sz="4" w:space="0" w:color="707070"/>
              <w:bottom w:val="single" w:sz="4" w:space="0" w:color="707070"/>
              <w:right w:val="single" w:sz="4" w:space="0" w:color="707070"/>
            </w:tcBorders>
          </w:tcPr>
          <w:p w14:paraId="60A96F79" w14:textId="77777777" w:rsidR="00382145" w:rsidRDefault="00382145" w:rsidP="00376E47">
            <w:pPr>
              <w:pStyle w:val="DoEtabletext2018"/>
              <w:rPr>
                <w:rStyle w:val="DoEstrongemphasis2018"/>
              </w:rPr>
            </w:pPr>
            <w:r>
              <w:rPr>
                <w:rStyle w:val="DoEstrongemphasis2018"/>
              </w:rPr>
              <w:t>Enjoy and reflect on the garden</w:t>
            </w:r>
          </w:p>
          <w:p w14:paraId="5F265D08" w14:textId="77777777" w:rsidR="00382145" w:rsidRPr="00B71700" w:rsidRDefault="00382145" w:rsidP="00376E47">
            <w:pPr>
              <w:pStyle w:val="DoEtablelist1bullet2018"/>
            </w:pPr>
            <w:r>
              <w:t>Be</w:t>
            </w:r>
            <w:r w:rsidRPr="00B71700">
              <w:t xml:space="preserve"> still</w:t>
            </w:r>
            <w:r>
              <w:t xml:space="preserve">, </w:t>
            </w:r>
            <w:r w:rsidRPr="00B71700">
              <w:t>reflect</w:t>
            </w:r>
            <w:r>
              <w:t>, draw, photograph</w:t>
            </w:r>
          </w:p>
          <w:p w14:paraId="5DCBE135" w14:textId="77777777" w:rsidR="00382145" w:rsidRDefault="00382145" w:rsidP="00376E47">
            <w:pPr>
              <w:pStyle w:val="DoEtablelist1bullet2018"/>
            </w:pPr>
            <w:r w:rsidRPr="0082243E">
              <w:t xml:space="preserve">Compose a reflective text </w:t>
            </w:r>
          </w:p>
          <w:p w14:paraId="718B9E45" w14:textId="77777777" w:rsidR="00382145" w:rsidRDefault="00382145" w:rsidP="00376E47">
            <w:pPr>
              <w:pStyle w:val="DoEtabletext2018"/>
              <w:rPr>
                <w:rStyle w:val="DoEstrongemphasis2018"/>
              </w:rPr>
            </w:pPr>
            <w:r w:rsidRPr="006D7800">
              <w:rPr>
                <w:rStyle w:val="DoEstrongemphasis2018"/>
              </w:rPr>
              <w:t xml:space="preserve">Plan </w:t>
            </w:r>
            <w:r>
              <w:rPr>
                <w:rStyle w:val="DoEstrongemphasis2018"/>
              </w:rPr>
              <w:t xml:space="preserve">and design </w:t>
            </w:r>
            <w:r w:rsidRPr="006D7800">
              <w:rPr>
                <w:rStyle w:val="DoEstrongemphasis2018"/>
              </w:rPr>
              <w:t xml:space="preserve">a healthy salad </w:t>
            </w:r>
          </w:p>
          <w:p w14:paraId="1443AC1D" w14:textId="77777777" w:rsidR="00382145" w:rsidRPr="00841EDE" w:rsidRDefault="00382145" w:rsidP="00376E47">
            <w:pPr>
              <w:pStyle w:val="DoEtablelist1bullet2018"/>
              <w:rPr>
                <w:b/>
              </w:rPr>
            </w:pPr>
            <w:r>
              <w:rPr>
                <w:lang w:val="en-GB"/>
              </w:rPr>
              <w:t xml:space="preserve">Define the design task and criteria </w:t>
            </w:r>
          </w:p>
          <w:p w14:paraId="032E8F82" w14:textId="77777777" w:rsidR="00382145" w:rsidRPr="00B71700" w:rsidRDefault="00382145" w:rsidP="00376E47">
            <w:pPr>
              <w:pStyle w:val="DoEtablelist1bullet2018"/>
              <w:rPr>
                <w:color w:val="000000" w:themeColor="text1"/>
                <w:shd w:val="clear" w:color="auto" w:fill="FFFFFF"/>
              </w:rPr>
            </w:pPr>
            <w:r>
              <w:rPr>
                <w:shd w:val="clear" w:color="auto" w:fill="FFFFFF"/>
              </w:rPr>
              <w:t xml:space="preserve">Research recipes </w:t>
            </w:r>
          </w:p>
          <w:p w14:paraId="2C441FD5" w14:textId="77777777" w:rsidR="00382145" w:rsidRPr="00B71700" w:rsidRDefault="00382145" w:rsidP="00376E47">
            <w:pPr>
              <w:pStyle w:val="DoEtablelist1bullet2018"/>
              <w:rPr>
                <w:color w:val="000000" w:themeColor="text1"/>
                <w:shd w:val="clear" w:color="auto" w:fill="FFFFFF"/>
              </w:rPr>
            </w:pPr>
            <w:r>
              <w:rPr>
                <w:shd w:val="clear" w:color="auto" w:fill="FFFFFF"/>
              </w:rPr>
              <w:t>Plan healthy salads</w:t>
            </w:r>
          </w:p>
        </w:tc>
        <w:tc>
          <w:tcPr>
            <w:tcW w:w="3587" w:type="dxa"/>
            <w:tcBorders>
              <w:top w:val="single" w:sz="4" w:space="0" w:color="707070"/>
              <w:left w:val="single" w:sz="4" w:space="0" w:color="707070"/>
              <w:bottom w:val="single" w:sz="4" w:space="0" w:color="707070"/>
              <w:right w:val="single" w:sz="4" w:space="0" w:color="707070"/>
            </w:tcBorders>
          </w:tcPr>
          <w:p w14:paraId="4C85EB4C" w14:textId="77777777" w:rsidR="00382145" w:rsidRDefault="00382145" w:rsidP="00376E47">
            <w:pPr>
              <w:pStyle w:val="DoEtabletext2018"/>
              <w:rPr>
                <w:rStyle w:val="DoEstrongemphasis2018"/>
              </w:rPr>
            </w:pPr>
            <w:r>
              <w:rPr>
                <w:rStyle w:val="DoEstrongemphasis2018"/>
              </w:rPr>
              <w:t>Care for the garden</w:t>
            </w:r>
          </w:p>
          <w:p w14:paraId="48A0A6F0" w14:textId="77777777" w:rsidR="00382145" w:rsidRDefault="00382145" w:rsidP="00376E47">
            <w:pPr>
              <w:pStyle w:val="DoEtablelist1bullet2018"/>
              <w:rPr>
                <w:lang w:val="en-US"/>
              </w:rPr>
            </w:pPr>
            <w:r>
              <w:rPr>
                <w:lang w:val="en-US"/>
              </w:rPr>
              <w:t>Water each plant</w:t>
            </w:r>
          </w:p>
          <w:p w14:paraId="56312758" w14:textId="77777777" w:rsidR="00382145" w:rsidRDefault="00382145" w:rsidP="00376E47">
            <w:pPr>
              <w:pStyle w:val="DoEtablelist1bullet2018"/>
              <w:rPr>
                <w:lang w:val="en-US"/>
              </w:rPr>
            </w:pPr>
            <w:r>
              <w:rPr>
                <w:lang w:val="en-US"/>
              </w:rPr>
              <w:t xml:space="preserve">Remove weeds </w:t>
            </w:r>
          </w:p>
          <w:p w14:paraId="36BF32DC" w14:textId="77777777" w:rsidR="00382145" w:rsidRPr="00231992" w:rsidRDefault="00382145" w:rsidP="00376E47">
            <w:pPr>
              <w:pStyle w:val="DoEtablelist1bullet2018"/>
              <w:rPr>
                <w:shd w:val="clear" w:color="auto" w:fill="FFFFFF"/>
              </w:rPr>
            </w:pPr>
            <w:r>
              <w:rPr>
                <w:lang w:val="en-US"/>
              </w:rPr>
              <w:t>Manage pest species</w:t>
            </w:r>
          </w:p>
          <w:p w14:paraId="600EFE3B" w14:textId="77777777" w:rsidR="00382145" w:rsidRPr="00231992" w:rsidRDefault="00382145" w:rsidP="00376E47">
            <w:pPr>
              <w:pStyle w:val="DoEtablelist1bullet2018"/>
              <w:rPr>
                <w:shd w:val="clear" w:color="auto" w:fill="FFFFFF"/>
              </w:rPr>
            </w:pPr>
            <w:r>
              <w:rPr>
                <w:shd w:val="clear" w:color="auto" w:fill="FFFFFF"/>
              </w:rPr>
              <w:t>List plants almost ready to harvest</w:t>
            </w:r>
          </w:p>
        </w:tc>
      </w:tr>
      <w:tr w:rsidR="00382145" w:rsidRPr="000F4B88" w14:paraId="578973A2" w14:textId="77777777" w:rsidTr="00376E47">
        <w:trPr>
          <w:trHeight w:val="693"/>
        </w:trPr>
        <w:tc>
          <w:tcPr>
            <w:tcW w:w="3438" w:type="dxa"/>
            <w:tcBorders>
              <w:top w:val="single" w:sz="4" w:space="0" w:color="707070"/>
              <w:left w:val="single" w:sz="4" w:space="0" w:color="707070"/>
              <w:bottom w:val="single" w:sz="4" w:space="0" w:color="707070"/>
              <w:right w:val="single" w:sz="4" w:space="0" w:color="707070"/>
            </w:tcBorders>
          </w:tcPr>
          <w:p w14:paraId="2E07D65F" w14:textId="77777777" w:rsidR="00382145" w:rsidRPr="008513DD" w:rsidRDefault="00382145" w:rsidP="00376E47">
            <w:pPr>
              <w:pStyle w:val="DoEtabletext2018"/>
              <w:rPr>
                <w:rStyle w:val="DoEstrongemphasis2018"/>
              </w:rPr>
            </w:pPr>
            <w:r>
              <w:rPr>
                <w:rStyle w:val="DoEstrongemphasis2018"/>
              </w:rPr>
              <w:t>10. Produce</w:t>
            </w:r>
            <w:r w:rsidRPr="008513DD">
              <w:rPr>
                <w:rStyle w:val="DoEstrongemphasis2018"/>
              </w:rPr>
              <w:t xml:space="preserve"> healthy </w:t>
            </w:r>
            <w:r>
              <w:rPr>
                <w:rStyle w:val="DoEstrongemphasis2018"/>
              </w:rPr>
              <w:t>salads</w:t>
            </w:r>
          </w:p>
          <w:p w14:paraId="7DB7D519" w14:textId="77777777" w:rsidR="00382145" w:rsidRPr="00575F5C" w:rsidRDefault="00382145" w:rsidP="00376E47">
            <w:pPr>
              <w:pStyle w:val="DoEtabletext2018"/>
              <w:rPr>
                <w:color w:val="000000" w:themeColor="text1"/>
              </w:rPr>
            </w:pPr>
            <w:r w:rsidRPr="00575F5C">
              <w:rPr>
                <w:color w:val="000000" w:themeColor="text1"/>
              </w:rPr>
              <w:t>How can we produce healthy salad</w:t>
            </w:r>
            <w:r>
              <w:rPr>
                <w:color w:val="000000" w:themeColor="text1"/>
              </w:rPr>
              <w:t>s</w:t>
            </w:r>
            <w:r w:rsidRPr="00575F5C">
              <w:rPr>
                <w:color w:val="000000" w:themeColor="text1"/>
              </w:rPr>
              <w:t>? Which soil was best for potato growth?</w:t>
            </w:r>
          </w:p>
          <w:p w14:paraId="10771114" w14:textId="77777777" w:rsidR="00382145" w:rsidRPr="00365F6B" w:rsidRDefault="00382145" w:rsidP="00376E47">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42D6DC72" w14:textId="77777777" w:rsidR="00382145" w:rsidRDefault="00382145" w:rsidP="00376E47">
            <w:pPr>
              <w:pStyle w:val="DoEtablelist1bullet2018"/>
              <w:numPr>
                <w:ilvl w:val="0"/>
                <w:numId w:val="0"/>
              </w:numPr>
              <w:rPr>
                <w:rStyle w:val="DoEstrongemphasis2018"/>
              </w:rPr>
            </w:pPr>
            <w:r w:rsidRPr="0096286A">
              <w:rPr>
                <w:rStyle w:val="DoEstrongemphasis2018"/>
              </w:rPr>
              <w:t xml:space="preserve">Make </w:t>
            </w:r>
            <w:r>
              <w:rPr>
                <w:rStyle w:val="DoEstrongemphasis2018"/>
              </w:rPr>
              <w:t>a healthy salad</w:t>
            </w:r>
          </w:p>
          <w:p w14:paraId="47D3D363" w14:textId="77777777" w:rsidR="00382145" w:rsidRDefault="00382145" w:rsidP="00376E47">
            <w:pPr>
              <w:pStyle w:val="DoEtablelist1bullet2018"/>
              <w:rPr>
                <w:shd w:val="clear" w:color="auto" w:fill="FFFFFF"/>
              </w:rPr>
            </w:pPr>
            <w:r>
              <w:rPr>
                <w:shd w:val="clear" w:color="auto" w:fill="FFFFFF"/>
              </w:rPr>
              <w:t xml:space="preserve">Harvest produce </w:t>
            </w:r>
          </w:p>
          <w:p w14:paraId="24614BDE" w14:textId="77777777" w:rsidR="00382145" w:rsidRDefault="00382145" w:rsidP="00376E47">
            <w:pPr>
              <w:pStyle w:val="DoEtablelist1bullet2018"/>
              <w:rPr>
                <w:shd w:val="clear" w:color="auto" w:fill="FFFFFF"/>
              </w:rPr>
            </w:pPr>
            <w:r>
              <w:rPr>
                <w:shd w:val="clear" w:color="auto" w:fill="FFFFFF"/>
              </w:rPr>
              <w:t xml:space="preserve">Prepare salad ingredients </w:t>
            </w:r>
          </w:p>
          <w:p w14:paraId="43A84164" w14:textId="77777777" w:rsidR="00382145" w:rsidRDefault="00382145" w:rsidP="00376E47">
            <w:pPr>
              <w:pStyle w:val="DoEtablelist1bullet2018"/>
              <w:rPr>
                <w:shd w:val="clear" w:color="auto" w:fill="FFFFFF"/>
              </w:rPr>
            </w:pPr>
            <w:r>
              <w:rPr>
                <w:shd w:val="clear" w:color="auto" w:fill="FFFFFF"/>
              </w:rPr>
              <w:t xml:space="preserve">Make potato salad </w:t>
            </w:r>
            <w:r>
              <w:rPr>
                <w:shd w:val="clear" w:color="auto" w:fill="FFFFFF"/>
              </w:rPr>
              <w:softHyphen/>
            </w:r>
          </w:p>
          <w:p w14:paraId="28E16695" w14:textId="77777777" w:rsidR="00382145" w:rsidRDefault="00382145" w:rsidP="00376E47">
            <w:pPr>
              <w:pStyle w:val="DoEtablelist1bullet2018"/>
            </w:pPr>
            <w:r>
              <w:t>Present food, share and eat</w:t>
            </w:r>
          </w:p>
          <w:p w14:paraId="6A292004" w14:textId="77777777" w:rsidR="00382145" w:rsidRPr="00105B7C" w:rsidRDefault="00382145" w:rsidP="00376E47">
            <w:pPr>
              <w:pStyle w:val="DoEtablelist1bullet2018"/>
              <w:rPr>
                <w:shd w:val="clear" w:color="auto" w:fill="FFFFFF"/>
              </w:rPr>
            </w:pPr>
            <w:r w:rsidRPr="00925574">
              <w:rPr>
                <w:lang w:val="en-US"/>
              </w:rPr>
              <w:t xml:space="preserve">Compost organic waste </w:t>
            </w:r>
          </w:p>
          <w:p w14:paraId="46BE3B01" w14:textId="77777777" w:rsidR="00382145" w:rsidRPr="00C52818" w:rsidRDefault="00382145" w:rsidP="00376E47">
            <w:pPr>
              <w:pStyle w:val="DoEtablelist1bullet2018"/>
              <w:rPr>
                <w:shd w:val="clear" w:color="auto" w:fill="FFFFFF"/>
              </w:rPr>
            </w:pPr>
            <w:r>
              <w:rPr>
                <w:shd w:val="clear" w:color="auto" w:fill="FFFFFF"/>
              </w:rPr>
              <w:t>Write reviews</w:t>
            </w:r>
          </w:p>
        </w:tc>
        <w:tc>
          <w:tcPr>
            <w:tcW w:w="3587" w:type="dxa"/>
            <w:tcBorders>
              <w:top w:val="single" w:sz="4" w:space="0" w:color="707070"/>
              <w:left w:val="single" w:sz="4" w:space="0" w:color="707070"/>
              <w:bottom w:val="single" w:sz="4" w:space="0" w:color="707070"/>
              <w:right w:val="single" w:sz="4" w:space="0" w:color="707070"/>
            </w:tcBorders>
          </w:tcPr>
          <w:p w14:paraId="0AEA7161" w14:textId="77777777" w:rsidR="00382145" w:rsidRDefault="00382145" w:rsidP="00376E47">
            <w:pPr>
              <w:pStyle w:val="DoEtabletext2018"/>
              <w:rPr>
                <w:rStyle w:val="DoEstrongemphasis2018"/>
              </w:rPr>
            </w:pPr>
            <w:r>
              <w:rPr>
                <w:rStyle w:val="DoEstrongemphasis2018"/>
              </w:rPr>
              <w:t>Harvest produce and potatoes</w:t>
            </w:r>
          </w:p>
          <w:p w14:paraId="5F0C4BCF" w14:textId="77777777" w:rsidR="00382145" w:rsidRDefault="00382145" w:rsidP="00376E47">
            <w:pPr>
              <w:pStyle w:val="DoEtablelist1bullet2018"/>
              <w:rPr>
                <w:shd w:val="clear" w:color="auto" w:fill="FFFFFF"/>
                <w:lang w:val="en-US"/>
              </w:rPr>
            </w:pPr>
            <w:r>
              <w:rPr>
                <w:shd w:val="clear" w:color="auto" w:fill="FFFFFF"/>
                <w:lang w:val="en-US"/>
              </w:rPr>
              <w:t>Conclude soil and potatoes test</w:t>
            </w:r>
            <w:r w:rsidRPr="004E0E37">
              <w:rPr>
                <w:shd w:val="clear" w:color="auto" w:fill="FFFFFF"/>
                <w:lang w:val="en-US"/>
              </w:rPr>
              <w:t xml:space="preserve"> </w:t>
            </w:r>
          </w:p>
          <w:p w14:paraId="75C53F87" w14:textId="77777777" w:rsidR="00382145" w:rsidRDefault="00382145" w:rsidP="00376E47">
            <w:pPr>
              <w:pStyle w:val="DoEtablelist1bullet2018"/>
              <w:rPr>
                <w:shd w:val="clear" w:color="auto" w:fill="FFFFFF"/>
                <w:lang w:val="en-US"/>
              </w:rPr>
            </w:pPr>
            <w:r w:rsidRPr="004E0E37">
              <w:rPr>
                <w:shd w:val="clear" w:color="auto" w:fill="FFFFFF"/>
                <w:lang w:val="en-US"/>
              </w:rPr>
              <w:t xml:space="preserve">Harvest produce </w:t>
            </w:r>
          </w:p>
          <w:p w14:paraId="2B231D7F" w14:textId="77777777" w:rsidR="00382145" w:rsidRDefault="00382145" w:rsidP="00376E47">
            <w:pPr>
              <w:pStyle w:val="DoEtablelist1bullet2018"/>
              <w:rPr>
                <w:shd w:val="clear" w:color="auto" w:fill="FFFFFF"/>
                <w:lang w:val="en-US"/>
              </w:rPr>
            </w:pPr>
            <w:r>
              <w:rPr>
                <w:shd w:val="clear" w:color="auto" w:fill="FFFFFF"/>
                <w:lang w:val="en-US"/>
              </w:rPr>
              <w:t>Collect seeds</w:t>
            </w:r>
          </w:p>
          <w:p w14:paraId="7D2F69EC" w14:textId="77777777" w:rsidR="00382145" w:rsidRDefault="00382145" w:rsidP="00376E47">
            <w:pPr>
              <w:pStyle w:val="DoEtablelist1bullet2018"/>
              <w:rPr>
                <w:shd w:val="clear" w:color="auto" w:fill="FFFFFF"/>
                <w:lang w:val="en-US"/>
              </w:rPr>
            </w:pPr>
            <w:r>
              <w:rPr>
                <w:shd w:val="clear" w:color="auto" w:fill="FFFFFF"/>
                <w:lang w:val="en-US"/>
              </w:rPr>
              <w:t xml:space="preserve">Remove and compost old plants </w:t>
            </w:r>
          </w:p>
          <w:p w14:paraId="1EFF8C4E" w14:textId="77777777" w:rsidR="00382145" w:rsidRPr="004E0E37" w:rsidRDefault="00382145" w:rsidP="00376E47">
            <w:pPr>
              <w:pStyle w:val="DoEtablelist1bullet2018"/>
              <w:rPr>
                <w:shd w:val="clear" w:color="auto" w:fill="FFFFFF"/>
                <w:lang w:val="en-US"/>
              </w:rPr>
            </w:pPr>
            <w:r>
              <w:rPr>
                <w:shd w:val="clear" w:color="auto" w:fill="FFFFFF"/>
                <w:lang w:val="en-US"/>
              </w:rPr>
              <w:t>Store plant labels</w:t>
            </w:r>
          </w:p>
          <w:p w14:paraId="4CB652B1" w14:textId="77777777" w:rsidR="00382145" w:rsidRDefault="00382145" w:rsidP="00376E47">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098F3FA6" w14:textId="77777777" w:rsidR="00382145" w:rsidRPr="002669BC" w:rsidRDefault="00382145" w:rsidP="00376E47">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4F25EDC2" w14:textId="77777777" w:rsidR="00382145" w:rsidRDefault="00382145" w:rsidP="00382145">
      <w:pPr>
        <w:pStyle w:val="DoEheading32018"/>
      </w:pPr>
      <w:r w:rsidRPr="000D40AB">
        <w:lastRenderedPageBreak/>
        <w:t>1.</w:t>
      </w:r>
      <w:r>
        <w:t xml:space="preserve"> Prepare sushi rolls</w:t>
      </w:r>
    </w:p>
    <w:p w14:paraId="7D1F187E" w14:textId="77777777" w:rsidR="00382145" w:rsidRPr="008B6819" w:rsidRDefault="00382145" w:rsidP="00382145">
      <w:pPr>
        <w:pStyle w:val="DoEbodytext2018"/>
        <w:rPr>
          <w:rStyle w:val="DoEstrongemphasis2018"/>
        </w:rPr>
      </w:pPr>
      <w:r w:rsidRPr="001D78C1">
        <w:rPr>
          <w:b/>
        </w:rPr>
        <w:t>Why is food produced in managed environments?</w:t>
      </w:r>
      <w:r>
        <w:rPr>
          <w:rStyle w:val="DoEstrongemphasis2018"/>
        </w:rPr>
        <w:t xml:space="preserve"> How can we prepare sushi rolls? </w:t>
      </w:r>
    </w:p>
    <w:tbl>
      <w:tblPr>
        <w:tblW w:w="10762" w:type="dxa"/>
        <w:tblLook w:val="04A0" w:firstRow="1" w:lastRow="0" w:firstColumn="1" w:lastColumn="0" w:noHBand="0" w:noVBand="1"/>
      </w:tblPr>
      <w:tblGrid>
        <w:gridCol w:w="1897"/>
        <w:gridCol w:w="6887"/>
        <w:gridCol w:w="1978"/>
      </w:tblGrid>
      <w:tr w:rsidR="00382145" w14:paraId="29CF6F13"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CFBA4FE"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CF56AA1"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E0891D4" w14:textId="77777777" w:rsidR="00382145" w:rsidRDefault="00382145" w:rsidP="00376E47">
            <w:pPr>
              <w:pStyle w:val="DoEtableheading2018"/>
            </w:pPr>
            <w:r>
              <w:t>Resources</w:t>
            </w:r>
          </w:p>
        </w:tc>
      </w:tr>
      <w:tr w:rsidR="00382145" w:rsidRPr="007E7E0C" w14:paraId="04EFB3D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5E4E586" w14:textId="77777777" w:rsidR="00382145" w:rsidRDefault="00382145" w:rsidP="00376E47">
            <w:pPr>
              <w:pStyle w:val="DoEtabletext2018"/>
              <w:rPr>
                <w:rStyle w:val="DoEstrongemphasis2018"/>
              </w:rPr>
            </w:pPr>
            <w:r w:rsidRPr="00A03BCB">
              <w:rPr>
                <w:rStyle w:val="DoEstrongemphasis2018"/>
              </w:rPr>
              <w:t>Syllabus outcomes</w:t>
            </w:r>
          </w:p>
          <w:p w14:paraId="0946134F" w14:textId="77777777" w:rsidR="00382145" w:rsidRPr="00A03BCB" w:rsidRDefault="00382145" w:rsidP="00376E47">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605F7811"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498E111F" w14:textId="77777777" w:rsidR="00382145" w:rsidRPr="00072FC9" w:rsidRDefault="00382145" w:rsidP="00376E47">
            <w:pPr>
              <w:pStyle w:val="DoEtabletext2018"/>
            </w:pPr>
            <w:r w:rsidRPr="00072FC9">
              <w:t xml:space="preserve">ST3-2DP-T plans and uses materials, tools and equipment to develop solutions for a need or opportunity </w:t>
            </w:r>
          </w:p>
          <w:p w14:paraId="6A33B025" w14:textId="77777777" w:rsidR="00382145" w:rsidRPr="00072FC9" w:rsidRDefault="00382145" w:rsidP="00376E47">
            <w:pPr>
              <w:pStyle w:val="DoEtabletext2018"/>
            </w:pPr>
            <w:r w:rsidRPr="00072FC9">
              <w:t xml:space="preserve">ST3-5LW-T explains how food and fibre are produced sustainably in managed environments for health and nutrition </w:t>
            </w:r>
          </w:p>
          <w:p w14:paraId="5BF96C22" w14:textId="77777777" w:rsidR="00382145" w:rsidRDefault="00382145" w:rsidP="00376E47">
            <w:pPr>
              <w:pStyle w:val="DoEtabletext2018"/>
              <w:rPr>
                <w:rStyle w:val="DoEstrongemphasis2018"/>
              </w:rPr>
            </w:pPr>
            <w:r w:rsidRPr="007E7E0C">
              <w:rPr>
                <w:rStyle w:val="DoEstrongemphasis2018"/>
              </w:rPr>
              <w:t>PDHPE</w:t>
            </w:r>
          </w:p>
          <w:p w14:paraId="0AB63563" w14:textId="77777777" w:rsidR="00382145" w:rsidRPr="00C656CD" w:rsidRDefault="00382145" w:rsidP="00376E47">
            <w:pPr>
              <w:pStyle w:val="DoEtabletext2018"/>
            </w:pPr>
            <w:r w:rsidRPr="00072FC9">
              <w:t xml:space="preserve">PD3-7 proposes and implements actions and protective strategies that promote health, safety, wellbeing and physically active spaces </w:t>
            </w:r>
            <w:r w:rsidRPr="0037079C">
              <w:rPr>
                <w:rFonts w:hint="eastAsia"/>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0B2AD310" w14:textId="77777777" w:rsidR="00382145" w:rsidRPr="007E7E0C" w:rsidRDefault="00382145" w:rsidP="00376E47">
            <w:pPr>
              <w:pStyle w:val="DoEtabletext2018"/>
              <w:rPr>
                <w:rStyle w:val="DoEstrongemphasis2018"/>
              </w:rPr>
            </w:pPr>
          </w:p>
        </w:tc>
      </w:tr>
      <w:tr w:rsidR="00382145" w:rsidRPr="007E7E0C" w14:paraId="0D3DAD32"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AD37E05"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E967F21" w14:textId="77777777" w:rsidR="00382145" w:rsidRDefault="00382145" w:rsidP="00376E47">
            <w:pPr>
              <w:pStyle w:val="DoEtabletext2018"/>
              <w:rPr>
                <w:lang w:val="en-GB"/>
              </w:rPr>
            </w:pPr>
            <w:r>
              <w:rPr>
                <w:lang w:val="en-GB"/>
              </w:rPr>
              <w:t xml:space="preserve">For students to: </w:t>
            </w:r>
          </w:p>
          <w:p w14:paraId="0E97CB77" w14:textId="77777777" w:rsidR="00382145" w:rsidRDefault="00382145" w:rsidP="00376E47">
            <w:pPr>
              <w:pStyle w:val="DoEtablelist1bullet2018"/>
              <w:rPr>
                <w:rStyle w:val="DoEstrongemphasis2018"/>
                <w:b w:val="0"/>
              </w:rPr>
            </w:pPr>
            <w:r w:rsidRPr="00FD0DD2">
              <w:rPr>
                <w:lang w:val="en-GB"/>
              </w:rPr>
              <w:t>test soil</w:t>
            </w:r>
            <w:r>
              <w:rPr>
                <w:lang w:val="en-GB"/>
              </w:rPr>
              <w:t xml:space="preserve"> and </w:t>
            </w:r>
            <w:r>
              <w:rPr>
                <w:rStyle w:val="DoEstrongemphasis2018"/>
              </w:rPr>
              <w:t>propose and implement measures to improve garden soil</w:t>
            </w:r>
          </w:p>
          <w:p w14:paraId="706549BA" w14:textId="77777777" w:rsidR="00382145" w:rsidRDefault="00382145" w:rsidP="00376E47">
            <w:pPr>
              <w:pStyle w:val="DoEtablelist1bullet2018"/>
              <w:rPr>
                <w:lang w:val="en-GB"/>
              </w:rPr>
            </w:pPr>
            <w:r>
              <w:rPr>
                <w:lang w:val="en-GB"/>
              </w:rPr>
              <w:t xml:space="preserve">describe how environmental conditions are managed for rice growing </w:t>
            </w:r>
          </w:p>
          <w:p w14:paraId="78CA58EE" w14:textId="77777777" w:rsidR="00382145" w:rsidRDefault="00382145" w:rsidP="00376E47">
            <w:pPr>
              <w:pStyle w:val="DoEtablelist1bullet2018"/>
              <w:rPr>
                <w:lang w:val="en-GB"/>
              </w:rPr>
            </w:pPr>
            <w:r>
              <w:rPr>
                <w:lang w:val="en-GB"/>
              </w:rPr>
              <w:t>outline environmental sustainability measures in rice production</w:t>
            </w:r>
          </w:p>
          <w:p w14:paraId="05C2A61D" w14:textId="77777777" w:rsidR="00382145" w:rsidRPr="00581BD1" w:rsidRDefault="00382145" w:rsidP="00376E47">
            <w:pPr>
              <w:pStyle w:val="DoEtablelist1bullet2018"/>
              <w:rPr>
                <w:rStyle w:val="DoEstrongemphasis2018"/>
                <w:b w:val="0"/>
                <w:lang w:val="en-GB"/>
              </w:rPr>
            </w:pPr>
            <w:r>
              <w:rPr>
                <w:lang w:val="en-GB"/>
              </w:rPr>
              <w:t>prepare and eat healthy vegetarian sushi rolls.</w:t>
            </w:r>
          </w:p>
        </w:tc>
        <w:tc>
          <w:tcPr>
            <w:tcW w:w="1978" w:type="dxa"/>
            <w:tcBorders>
              <w:top w:val="single" w:sz="4" w:space="0" w:color="707070"/>
              <w:left w:val="single" w:sz="4" w:space="0" w:color="707070"/>
              <w:bottom w:val="single" w:sz="4" w:space="0" w:color="707070"/>
              <w:right w:val="single" w:sz="4" w:space="0" w:color="707070"/>
            </w:tcBorders>
          </w:tcPr>
          <w:p w14:paraId="176B5F8F" w14:textId="77777777" w:rsidR="00382145" w:rsidRPr="007E7E0C" w:rsidRDefault="00382145" w:rsidP="00376E47">
            <w:pPr>
              <w:pStyle w:val="DoEtabletext2018"/>
              <w:rPr>
                <w:rStyle w:val="DoEstrongemphasis2018"/>
              </w:rPr>
            </w:pPr>
          </w:p>
        </w:tc>
      </w:tr>
      <w:tr w:rsidR="00382145" w:rsidRPr="00D817A1" w14:paraId="55A87E5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22A0C24" w14:textId="77777777" w:rsidR="00382145" w:rsidRDefault="00382145" w:rsidP="00376E47">
            <w:pPr>
              <w:pStyle w:val="DoEtabletext2018"/>
              <w:rPr>
                <w:rStyle w:val="DoEstrongemphasis2018"/>
              </w:rPr>
            </w:pPr>
            <w:r w:rsidRPr="00D817A1">
              <w:rPr>
                <w:rStyle w:val="DoEstrongemphasis2018"/>
              </w:rPr>
              <w:t>Outside garden activities</w:t>
            </w:r>
          </w:p>
          <w:p w14:paraId="722084A9" w14:textId="77777777" w:rsidR="00382145" w:rsidRDefault="00382145" w:rsidP="00376E47">
            <w:pPr>
              <w:pStyle w:val="DoEtabletext2018"/>
              <w:rPr>
                <w:rStyle w:val="DoEstrongemphasis2018"/>
              </w:rPr>
            </w:pPr>
          </w:p>
          <w:p w14:paraId="648E4173"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071D4EF" w14:textId="77777777" w:rsidR="00382145" w:rsidRPr="00297CC7" w:rsidRDefault="00382145" w:rsidP="00376E47">
            <w:pPr>
              <w:pStyle w:val="DoEtabletext2018"/>
              <w:rPr>
                <w:b/>
              </w:rPr>
            </w:pPr>
            <w:r>
              <w:rPr>
                <w:rStyle w:val="DoEstrongemphasis2018"/>
              </w:rPr>
              <w:t>Test and p</w:t>
            </w:r>
            <w:r w:rsidRPr="00B3461A">
              <w:rPr>
                <w:rStyle w:val="DoEstrongemphasis2018"/>
              </w:rPr>
              <w:t xml:space="preserve">repare </w:t>
            </w:r>
            <w:r>
              <w:rPr>
                <w:rStyle w:val="DoEstrongemphasis2018"/>
              </w:rPr>
              <w:t>the soil in the garden</w:t>
            </w:r>
            <w:r w:rsidRPr="00B3461A">
              <w:rPr>
                <w:rStyle w:val="DoEstrongemphasis2018"/>
              </w:rPr>
              <w:t xml:space="preserve"> </w:t>
            </w:r>
          </w:p>
          <w:p w14:paraId="6A02ADD6" w14:textId="77777777" w:rsidR="00382145" w:rsidRPr="006E271C" w:rsidRDefault="00382145" w:rsidP="00376E47">
            <w:pPr>
              <w:pStyle w:val="DoEtablelist1bullet2018"/>
            </w:pPr>
            <w:r w:rsidRPr="006E271C">
              <w:t>Determine positive gardening behaviours</w:t>
            </w:r>
            <w:r>
              <w:t xml:space="preserve"> and allocate roles.</w:t>
            </w:r>
          </w:p>
          <w:p w14:paraId="03D3E2DB" w14:textId="77777777" w:rsidR="00382145" w:rsidRDefault="00382145" w:rsidP="00376E47">
            <w:pPr>
              <w:pStyle w:val="DoEtablelist1bullet2018"/>
              <w:rPr>
                <w:lang w:val="en-GB"/>
              </w:rPr>
            </w:pPr>
            <w:r w:rsidRPr="006E271C">
              <w:t>Demonstrate gardening equipment and explain safety practices</w:t>
            </w:r>
            <w:r>
              <w:t>.</w:t>
            </w:r>
            <w:r>
              <w:rPr>
                <w:lang w:val="en-GB"/>
              </w:rPr>
              <w:t xml:space="preserve"> </w:t>
            </w:r>
          </w:p>
          <w:p w14:paraId="72B2A58D" w14:textId="77777777" w:rsidR="00382145" w:rsidRDefault="00382145" w:rsidP="00376E47">
            <w:pPr>
              <w:pStyle w:val="DoEtablelist1bullet2018"/>
              <w:rPr>
                <w:lang w:val="en-GB"/>
              </w:rPr>
            </w:pPr>
            <w:r>
              <w:rPr>
                <w:lang w:val="en-GB"/>
              </w:rPr>
              <w:t>Undertake soil testing – ribbon test, pH test and percolation test.</w:t>
            </w:r>
          </w:p>
          <w:p w14:paraId="4A8602B1" w14:textId="77777777" w:rsidR="00382145" w:rsidRPr="006E271C" w:rsidRDefault="00382145" w:rsidP="00376E47">
            <w:pPr>
              <w:pStyle w:val="DoEtablelist1bullet2018"/>
            </w:pPr>
            <w:r w:rsidRPr="006E271C">
              <w:t xml:space="preserve">Loosen </w:t>
            </w:r>
            <w:r>
              <w:t xml:space="preserve">and aerate </w:t>
            </w:r>
            <w:r w:rsidRPr="006E271C">
              <w:t>the soil and weed the garden beds</w:t>
            </w:r>
            <w:r>
              <w:t>.</w:t>
            </w:r>
          </w:p>
          <w:p w14:paraId="12220C82" w14:textId="77777777" w:rsidR="00382145" w:rsidRDefault="00382145" w:rsidP="00376E47">
            <w:pPr>
              <w:pStyle w:val="DoEtablelist1bullet2018"/>
            </w:pPr>
            <w:r w:rsidRPr="006E271C">
              <w:t xml:space="preserve">Dig </w:t>
            </w:r>
            <w:r>
              <w:t>through compost and other matter, based on the soil tests.</w:t>
            </w:r>
          </w:p>
          <w:p w14:paraId="3F46804A" w14:textId="77777777" w:rsidR="00382145" w:rsidRPr="00C77E58" w:rsidRDefault="00382145" w:rsidP="00376E47">
            <w:pPr>
              <w:pStyle w:val="DoEtablelist1bullet2018"/>
              <w:rPr>
                <w:color w:val="000000" w:themeColor="text1"/>
                <w:shd w:val="clear" w:color="auto" w:fill="FFFFFF"/>
              </w:rPr>
            </w:pPr>
            <w:r w:rsidRPr="0027646B">
              <w:rPr>
                <w:color w:val="000000" w:themeColor="text1"/>
                <w:shd w:val="clear" w:color="auto" w:fill="FFFFFF"/>
              </w:rPr>
              <w:t xml:space="preserve">Spread sugar cane or straw mulch to a depth of 5cm </w:t>
            </w:r>
            <w:r>
              <w:rPr>
                <w:color w:val="000000" w:themeColor="text1"/>
                <w:shd w:val="clear" w:color="auto" w:fill="FFFFFF"/>
              </w:rPr>
              <w:t xml:space="preserve">then water </w:t>
            </w:r>
            <w:proofErr w:type="gramStart"/>
            <w:r>
              <w:rPr>
                <w:color w:val="000000" w:themeColor="text1"/>
                <w:shd w:val="clear" w:color="auto" w:fill="FFFFFF"/>
              </w:rPr>
              <w:t>it</w:t>
            </w:r>
            <w:proofErr w:type="gramEnd"/>
            <w:r>
              <w:rPr>
                <w:color w:val="000000" w:themeColor="text1"/>
                <w:shd w:val="clear" w:color="auto" w:fill="FFFFFF"/>
              </w:rPr>
              <w:t xml:space="preserve"> in.</w:t>
            </w:r>
          </w:p>
        </w:tc>
        <w:tc>
          <w:tcPr>
            <w:tcW w:w="1978" w:type="dxa"/>
            <w:tcBorders>
              <w:top w:val="single" w:sz="4" w:space="0" w:color="707070"/>
              <w:left w:val="single" w:sz="4" w:space="0" w:color="707070"/>
              <w:bottom w:val="single" w:sz="4" w:space="0" w:color="707070"/>
              <w:right w:val="single" w:sz="4" w:space="0" w:color="707070"/>
            </w:tcBorders>
          </w:tcPr>
          <w:p w14:paraId="0EB45F0B" w14:textId="77777777" w:rsidR="00382145" w:rsidRDefault="00382145" w:rsidP="00376E47">
            <w:pPr>
              <w:pStyle w:val="DoEtabletext2018"/>
              <w:rPr>
                <w:rStyle w:val="Hyperlink"/>
              </w:rPr>
            </w:pPr>
            <w:r w:rsidRPr="008B418B">
              <w:rPr>
                <w:rStyle w:val="Hyperlink"/>
              </w:rPr>
              <w:t>Know your soil</w:t>
            </w:r>
            <w:r>
              <w:rPr>
                <w:rStyle w:val="Hyperlink"/>
              </w:rPr>
              <w:t xml:space="preserve">, </w:t>
            </w:r>
            <w:r>
              <w:t>Gardening Australia (04:28)</w:t>
            </w:r>
          </w:p>
          <w:p w14:paraId="38AED967" w14:textId="77777777" w:rsidR="00382145" w:rsidRDefault="00382145" w:rsidP="00376E47">
            <w:pPr>
              <w:pStyle w:val="DoEtabletext2018"/>
              <w:rPr>
                <w:lang w:val="en-US"/>
              </w:rPr>
            </w:pPr>
            <w:r>
              <w:rPr>
                <w:lang w:val="en-US"/>
              </w:rPr>
              <w:t>Gardening tools</w:t>
            </w:r>
          </w:p>
          <w:p w14:paraId="26D704EF" w14:textId="77777777" w:rsidR="00382145" w:rsidRDefault="00382145" w:rsidP="00376E47">
            <w:pPr>
              <w:pStyle w:val="DoEtabletext2018"/>
              <w:rPr>
                <w:lang w:val="en-US"/>
              </w:rPr>
            </w:pPr>
            <w:r>
              <w:rPr>
                <w:lang w:val="en-US"/>
              </w:rPr>
              <w:t xml:space="preserve">Garden journals </w:t>
            </w:r>
          </w:p>
          <w:p w14:paraId="21E5075D" w14:textId="77777777" w:rsidR="00382145" w:rsidRDefault="00382145" w:rsidP="00376E47">
            <w:pPr>
              <w:pStyle w:val="DoEtabletext2018"/>
              <w:rPr>
                <w:lang w:val="en-US"/>
              </w:rPr>
            </w:pPr>
            <w:r>
              <w:rPr>
                <w:lang w:val="en-US"/>
              </w:rPr>
              <w:t>Soil pH test kit</w:t>
            </w:r>
          </w:p>
          <w:p w14:paraId="6A5839A6" w14:textId="77777777" w:rsidR="00382145" w:rsidRPr="0089230D" w:rsidRDefault="00382145" w:rsidP="00376E47">
            <w:pPr>
              <w:pStyle w:val="DoEtabletext2018"/>
              <w:rPr>
                <w:rStyle w:val="DoEstrongemphasis2018"/>
                <w:b w:val="0"/>
                <w:lang w:val="en-US"/>
              </w:rPr>
            </w:pPr>
            <w:r>
              <w:rPr>
                <w:lang w:val="en-US"/>
              </w:rPr>
              <w:t>Mulch, compost</w:t>
            </w:r>
          </w:p>
        </w:tc>
      </w:tr>
      <w:tr w:rsidR="00382145" w:rsidRPr="00D817A1" w14:paraId="51FCB64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C0435DC" w14:textId="77777777" w:rsidR="00382145" w:rsidRPr="00D817A1" w:rsidRDefault="00382145" w:rsidP="00376E47">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089319BC" w14:textId="77777777" w:rsidR="00382145" w:rsidRPr="00637294" w:rsidRDefault="00382145" w:rsidP="00376E47">
            <w:pPr>
              <w:pStyle w:val="DoEtabletext2018"/>
              <w:rPr>
                <w:rStyle w:val="DoEstrongemphasis2018"/>
              </w:rPr>
            </w:pPr>
            <w:r>
              <w:rPr>
                <w:rStyle w:val="DoEstrongemphasis2018"/>
              </w:rPr>
              <w:t>Examine</w:t>
            </w:r>
            <w:r w:rsidRPr="00637294">
              <w:rPr>
                <w:rStyle w:val="DoEstrongemphasis2018"/>
              </w:rPr>
              <w:t xml:space="preserve"> rice </w:t>
            </w:r>
            <w:r>
              <w:rPr>
                <w:rStyle w:val="DoEstrongemphasis2018"/>
              </w:rPr>
              <w:t>farming as a managed environment</w:t>
            </w:r>
          </w:p>
          <w:p w14:paraId="0E4EE87D" w14:textId="77777777" w:rsidR="00382145" w:rsidRPr="00AC674D" w:rsidRDefault="00382145" w:rsidP="00376E47">
            <w:pPr>
              <w:pStyle w:val="DoEtablelist1bullet2018"/>
            </w:pPr>
            <w:r>
              <w:t>Define ‘managed environment’ and ‘sustainable’ – relate to kitchen gardening and large-scale farming. Discuss sustainability in terms of maintaining production capacity and environmental protection.</w:t>
            </w:r>
          </w:p>
          <w:p w14:paraId="0439B6D1" w14:textId="77777777" w:rsidR="00382145" w:rsidRPr="00000A41" w:rsidRDefault="00382145" w:rsidP="00376E47">
            <w:pPr>
              <w:pStyle w:val="DoEtablelist1bullet2018"/>
              <w:rPr>
                <w:b/>
              </w:rPr>
            </w:pPr>
            <w:r>
              <w:t>Explore satellite imagery of the Murrumbidgee area of NSW – notice land management, irrigation channels, natural features.</w:t>
            </w:r>
          </w:p>
          <w:p w14:paraId="35271444" w14:textId="77777777" w:rsidR="00382145" w:rsidRPr="00055465" w:rsidRDefault="00382145" w:rsidP="00376E47">
            <w:pPr>
              <w:pStyle w:val="DoEtablelist1bullet2018"/>
            </w:pPr>
            <w:r>
              <w:t>Examine</w:t>
            </w:r>
            <w:r w:rsidRPr="00055465">
              <w:t xml:space="preserve"> </w:t>
            </w:r>
            <w:r>
              <w:t xml:space="preserve">rice growing in Australia – How is its high need for water managed? How is water and soil conserved? How is the environment protected? Is it </w:t>
            </w:r>
            <w:proofErr w:type="gramStart"/>
            <w:r>
              <w:t>is</w:t>
            </w:r>
            <w:proofErr w:type="gramEnd"/>
            <w:r>
              <w:t xml:space="preserve"> sustainable to produce rice in Australia?</w:t>
            </w:r>
          </w:p>
        </w:tc>
        <w:tc>
          <w:tcPr>
            <w:tcW w:w="1978" w:type="dxa"/>
            <w:tcBorders>
              <w:top w:val="single" w:sz="4" w:space="0" w:color="707070"/>
              <w:left w:val="single" w:sz="4" w:space="0" w:color="707070"/>
              <w:bottom w:val="single" w:sz="4" w:space="0" w:color="707070"/>
              <w:right w:val="single" w:sz="4" w:space="0" w:color="707070"/>
            </w:tcBorders>
          </w:tcPr>
          <w:p w14:paraId="37415237" w14:textId="77777777" w:rsidR="00382145" w:rsidRDefault="00382145" w:rsidP="00376E47">
            <w:pPr>
              <w:pStyle w:val="DoEtabletext2018"/>
            </w:pPr>
            <w:hyperlink r:id="rId174" w:history="1">
              <w:r w:rsidRPr="00E63E2A">
                <w:rPr>
                  <w:rStyle w:val="Hyperlink"/>
                </w:rPr>
                <w:t>Murrumbidgee NSW</w:t>
              </w:r>
            </w:hyperlink>
            <w:r w:rsidRPr="00E63E2A">
              <w:t>, Google Maps</w:t>
            </w:r>
          </w:p>
          <w:p w14:paraId="5FFBD5D4" w14:textId="77777777" w:rsidR="00382145" w:rsidRPr="00E63E2A" w:rsidRDefault="00382145" w:rsidP="00376E47">
            <w:pPr>
              <w:pStyle w:val="DoEtabletext2018"/>
            </w:pPr>
            <w:hyperlink r:id="rId175" w:history="1">
              <w:r w:rsidRPr="00E63E2A">
                <w:rPr>
                  <w:rStyle w:val="Hyperlink"/>
                </w:rPr>
                <w:t>Rice</w:t>
              </w:r>
            </w:hyperlink>
            <w:r>
              <w:t>, Australian Government</w:t>
            </w:r>
          </w:p>
          <w:p w14:paraId="5B471BA7" w14:textId="77777777" w:rsidR="00382145" w:rsidRPr="00B5122E" w:rsidRDefault="00382145" w:rsidP="00376E47">
            <w:pPr>
              <w:pStyle w:val="DoEtabletext2018"/>
            </w:pPr>
            <w:hyperlink r:id="rId176" w:history="1">
              <w:r w:rsidRPr="00B5122E">
                <w:rPr>
                  <w:rStyle w:val="Hyperlink"/>
                </w:rPr>
                <w:t>Rice Growers Association of Australia</w:t>
              </w:r>
            </w:hyperlink>
          </w:p>
        </w:tc>
      </w:tr>
      <w:tr w:rsidR="00382145" w:rsidRPr="00D817A1" w14:paraId="09B5964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6E89442" w14:textId="77777777" w:rsidR="00382145" w:rsidRDefault="00382145" w:rsidP="00376E47">
            <w:pPr>
              <w:pStyle w:val="DoEtabletext2018"/>
              <w:rPr>
                <w:rStyle w:val="DoEstrongemphasis2018"/>
              </w:rPr>
            </w:pPr>
            <w:r>
              <w:rPr>
                <w:rStyle w:val="DoEstrongemphasis2018"/>
              </w:rPr>
              <w:t>Food preparation</w:t>
            </w:r>
          </w:p>
          <w:p w14:paraId="038C8E1C" w14:textId="77777777" w:rsidR="00382145" w:rsidRDefault="00382145" w:rsidP="00376E47">
            <w:pPr>
              <w:pStyle w:val="DoEtabletext2018"/>
              <w:rPr>
                <w:rStyle w:val="DoEstrongemphasis2018"/>
              </w:rPr>
            </w:pPr>
            <w:r>
              <w:rPr>
                <w:b/>
                <w:noProof/>
              </w:rPr>
              <w:drawing>
                <wp:inline distT="0" distB="0" distL="0" distR="0" wp14:anchorId="0033E386" wp14:editId="61AC290D">
                  <wp:extent cx="1034473" cy="11316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4-09 11.22.30 copy.png"/>
                          <pic:cNvPicPr/>
                        </pic:nvPicPr>
                        <pic:blipFill>
                          <a:blip r:embed="rId177" cstate="hqprint">
                            <a:extLst>
                              <a:ext uri="{28A0092B-C50C-407E-A947-70E740481C1C}">
                                <a14:useLocalDpi xmlns:a14="http://schemas.microsoft.com/office/drawing/2010/main"/>
                              </a:ext>
                            </a:extLst>
                          </a:blip>
                          <a:stretch>
                            <a:fillRect/>
                          </a:stretch>
                        </pic:blipFill>
                        <pic:spPr>
                          <a:xfrm>
                            <a:off x="0" y="0"/>
                            <a:ext cx="1053325" cy="1152321"/>
                          </a:xfrm>
                          <a:prstGeom prst="rect">
                            <a:avLst/>
                          </a:prstGeom>
                        </pic:spPr>
                      </pic:pic>
                    </a:graphicData>
                  </a:graphic>
                </wp:inline>
              </w:drawing>
            </w:r>
          </w:p>
          <w:p w14:paraId="42346B63" w14:textId="77777777" w:rsidR="00382145" w:rsidRPr="00924984" w:rsidRDefault="00382145" w:rsidP="00376E47">
            <w:pPr>
              <w:pStyle w:val="DoEgraphics2018"/>
            </w:pPr>
            <w:r>
              <w:t xml:space="preserve">Sushi. </w:t>
            </w:r>
            <w:hyperlink r:id="rId178" w:history="1">
              <w:proofErr w:type="spellStart"/>
              <w:r w:rsidRPr="00FC3A0B">
                <w:rPr>
                  <w:rStyle w:val="Hyperlink"/>
                </w:rPr>
                <w:t>Pxhere</w:t>
              </w:r>
              <w:proofErr w:type="spellEnd"/>
            </w:hyperlink>
            <w:r>
              <w:rPr>
                <w:rStyle w:val="Hyperlink"/>
              </w:rPr>
              <w:t>.</w:t>
            </w:r>
            <w:r>
              <w:t xml:space="preserve"> CC0</w:t>
            </w:r>
          </w:p>
        </w:tc>
        <w:tc>
          <w:tcPr>
            <w:tcW w:w="6887" w:type="dxa"/>
            <w:tcBorders>
              <w:top w:val="single" w:sz="4" w:space="0" w:color="707070"/>
              <w:left w:val="single" w:sz="4" w:space="0" w:color="707070"/>
              <w:bottom w:val="single" w:sz="4" w:space="0" w:color="707070"/>
              <w:right w:val="single" w:sz="4" w:space="0" w:color="707070"/>
            </w:tcBorders>
          </w:tcPr>
          <w:p w14:paraId="70089D0A" w14:textId="77777777" w:rsidR="00382145" w:rsidRPr="0096286A" w:rsidRDefault="00382145" w:rsidP="00376E47">
            <w:pPr>
              <w:pStyle w:val="DoEtablelist1bullet2018"/>
              <w:numPr>
                <w:ilvl w:val="0"/>
                <w:numId w:val="0"/>
              </w:numPr>
              <w:rPr>
                <w:rStyle w:val="DoEstrongemphasis2018"/>
              </w:rPr>
            </w:pPr>
            <w:r w:rsidRPr="0096286A">
              <w:rPr>
                <w:rStyle w:val="DoEstrongemphasis2018"/>
              </w:rPr>
              <w:t xml:space="preserve">Make </w:t>
            </w:r>
            <w:r>
              <w:rPr>
                <w:rStyle w:val="DoEstrongemphasis2018"/>
              </w:rPr>
              <w:t>sushi rolls</w:t>
            </w:r>
          </w:p>
          <w:p w14:paraId="157D6DF0" w14:textId="77777777" w:rsidR="00382145" w:rsidRDefault="00382145" w:rsidP="00376E47">
            <w:pPr>
              <w:pStyle w:val="DoEtablelist1bullet2018"/>
              <w:rPr>
                <w:shd w:val="clear" w:color="auto" w:fill="FFFFFF"/>
              </w:rPr>
            </w:pPr>
            <w:r>
              <w:rPr>
                <w:shd w:val="clear" w:color="auto" w:fill="FFFFFF"/>
              </w:rPr>
              <w:t>Harvest garden produce – pick cucumbers, capsicum, carrots.</w:t>
            </w:r>
          </w:p>
          <w:p w14:paraId="07EF59D9" w14:textId="77777777" w:rsidR="00382145" w:rsidRDefault="00382145" w:rsidP="00376E47">
            <w:pPr>
              <w:pStyle w:val="DoEtablelist1bullet2018"/>
            </w:pPr>
            <w:r>
              <w:t>View a sushi making video – discuss the provenance of sushi.</w:t>
            </w:r>
          </w:p>
          <w:p w14:paraId="04567C27" w14:textId="77777777" w:rsidR="00382145" w:rsidRPr="00CE7EFC" w:rsidRDefault="00382145" w:rsidP="00376E47">
            <w:pPr>
              <w:pStyle w:val="DoEtablelist1bullet2018"/>
              <w:rPr>
                <w:shd w:val="clear" w:color="auto" w:fill="FFFFFF"/>
              </w:rPr>
            </w:pPr>
            <w:r>
              <w:rPr>
                <w:shd w:val="clear" w:color="auto" w:fill="FFFFFF"/>
              </w:rPr>
              <w:t xml:space="preserve">Analyse the recipe for nutritional value – determine serves per food group and recall recommended daily intakes. </w:t>
            </w:r>
          </w:p>
          <w:p w14:paraId="04E59EFE" w14:textId="77777777" w:rsidR="00382145" w:rsidRDefault="00382145" w:rsidP="00376E47">
            <w:pPr>
              <w:pStyle w:val="DoEtablelist1bullet2018"/>
            </w:pPr>
            <w:r>
              <w:t>Prepare ingredients – students prepare vegetables, assemble ingredients and roll their sushi.</w:t>
            </w:r>
          </w:p>
          <w:p w14:paraId="781119F0" w14:textId="77777777" w:rsidR="00382145" w:rsidRDefault="00382145" w:rsidP="00376E47">
            <w:pPr>
              <w:pStyle w:val="DoEtablelist1bullet2018"/>
            </w:pPr>
            <w:r>
              <w:t xml:space="preserve">Present and eat </w:t>
            </w:r>
            <w:proofErr w:type="gramStart"/>
            <w:r>
              <w:t>sushi  –</w:t>
            </w:r>
            <w:proofErr w:type="gramEnd"/>
            <w:r>
              <w:t xml:space="preserve"> serve with soy sauce and chopsticks.</w:t>
            </w:r>
          </w:p>
          <w:p w14:paraId="431CF7B6" w14:textId="77777777" w:rsidR="00382145" w:rsidRDefault="00382145" w:rsidP="00376E47">
            <w:pPr>
              <w:pStyle w:val="DoEtablelist1bullet2018"/>
              <w:rPr>
                <w:rStyle w:val="DoEstrongemphasis2018"/>
              </w:rPr>
            </w:pPr>
            <w:r w:rsidRPr="00925574">
              <w:rPr>
                <w:lang w:val="en-US"/>
              </w:rPr>
              <w:t>Compost organic waste – put 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4957CDC5" w14:textId="77777777" w:rsidR="00382145" w:rsidRDefault="00382145" w:rsidP="00376E47">
            <w:pPr>
              <w:pStyle w:val="DoEtabletext2018"/>
            </w:pPr>
            <w:hyperlink r:id="rId179" w:history="1">
              <w:r w:rsidRPr="00713CDC">
                <w:rPr>
                  <w:rStyle w:val="Hyperlink"/>
                </w:rPr>
                <w:t>Basic vegetable sushi</w:t>
              </w:r>
            </w:hyperlink>
            <w:r>
              <w:t xml:space="preserve">, </w:t>
            </w:r>
            <w:proofErr w:type="spellStart"/>
            <w:r>
              <w:t>SomethingVegan</w:t>
            </w:r>
            <w:proofErr w:type="spellEnd"/>
            <w:r>
              <w:t>, (1:17)</w:t>
            </w:r>
          </w:p>
          <w:p w14:paraId="487DD170" w14:textId="77777777" w:rsidR="00382145" w:rsidRDefault="00382145" w:rsidP="00376E47">
            <w:pPr>
              <w:pStyle w:val="DoEtabletext2018"/>
            </w:pPr>
            <w:r>
              <w:t>Kitchen equipment</w:t>
            </w:r>
          </w:p>
          <w:p w14:paraId="1DD88B7C" w14:textId="77777777" w:rsidR="00382145" w:rsidRDefault="00382145" w:rsidP="00376E47">
            <w:pPr>
              <w:pStyle w:val="DoEtabletext2018"/>
            </w:pPr>
            <w:r>
              <w:t>Sushi rice (pre-cooked if easier)</w:t>
            </w:r>
          </w:p>
          <w:p w14:paraId="176BC6B4" w14:textId="77777777" w:rsidR="00382145" w:rsidRDefault="00382145" w:rsidP="00376E47">
            <w:pPr>
              <w:pStyle w:val="DoEtabletext2018"/>
            </w:pPr>
            <w:r>
              <w:t>Sushi ingredients</w:t>
            </w:r>
          </w:p>
          <w:p w14:paraId="1CB292C7" w14:textId="77777777" w:rsidR="00382145" w:rsidRPr="004A7761" w:rsidRDefault="00382145" w:rsidP="00376E47">
            <w:pPr>
              <w:pStyle w:val="DoEtabletext2018"/>
            </w:pPr>
            <w:r w:rsidRPr="004A7761">
              <w:t>Chopsticks</w:t>
            </w:r>
          </w:p>
        </w:tc>
      </w:tr>
    </w:tbl>
    <w:p w14:paraId="16535EFD" w14:textId="77777777" w:rsidR="00382145" w:rsidRPr="00023050" w:rsidRDefault="00382145" w:rsidP="00382145">
      <w:pPr>
        <w:pStyle w:val="DoEheading32018"/>
      </w:pPr>
      <w:r w:rsidRPr="00023050">
        <w:lastRenderedPageBreak/>
        <w:t xml:space="preserve">2. </w:t>
      </w:r>
      <w:r>
        <w:t>Investigate</w:t>
      </w:r>
      <w:r w:rsidRPr="00023050">
        <w:t xml:space="preserve"> soils</w:t>
      </w:r>
      <w:r>
        <w:t xml:space="preserve"> for potato growth</w:t>
      </w:r>
    </w:p>
    <w:p w14:paraId="176FDC0A" w14:textId="77777777" w:rsidR="00382145" w:rsidRPr="00023050" w:rsidRDefault="00382145" w:rsidP="00382145">
      <w:pPr>
        <w:pStyle w:val="DoEbodytext2018"/>
        <w:rPr>
          <w:rStyle w:val="DoEstrongemphasis2018"/>
        </w:rPr>
      </w:pPr>
      <w:r w:rsidRPr="004066BC">
        <w:rPr>
          <w:b/>
        </w:rPr>
        <w:t xml:space="preserve">How were yams produced before colonisation? What soils are best for potato growth? </w:t>
      </w:r>
    </w:p>
    <w:tbl>
      <w:tblPr>
        <w:tblW w:w="10762" w:type="dxa"/>
        <w:tblLook w:val="04A0" w:firstRow="1" w:lastRow="0" w:firstColumn="1" w:lastColumn="0" w:noHBand="0" w:noVBand="1"/>
      </w:tblPr>
      <w:tblGrid>
        <w:gridCol w:w="1897"/>
        <w:gridCol w:w="6887"/>
        <w:gridCol w:w="1978"/>
      </w:tblGrid>
      <w:tr w:rsidR="00382145" w14:paraId="24C46FEC"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9593417"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E3022A2"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7AD773F" w14:textId="77777777" w:rsidR="00382145" w:rsidRDefault="00382145" w:rsidP="00376E47">
            <w:pPr>
              <w:pStyle w:val="DoEtableheading2018"/>
            </w:pPr>
            <w:r>
              <w:t>Resources</w:t>
            </w:r>
          </w:p>
        </w:tc>
      </w:tr>
      <w:tr w:rsidR="00382145" w:rsidRPr="007E7E0C" w14:paraId="3088973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F0687E1"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8977FBB"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470BFD3A" w14:textId="77777777" w:rsidR="00382145" w:rsidRPr="00072FC9" w:rsidRDefault="00382145" w:rsidP="00376E47">
            <w:pPr>
              <w:pStyle w:val="DoEtabletext2018"/>
            </w:pPr>
            <w:r w:rsidRPr="00072FC9">
              <w:t xml:space="preserve">ST3-1WS-S plans and conducts scientific investigations to answer testable questions, and collects and summarises data to communicate conclusions </w:t>
            </w:r>
          </w:p>
          <w:p w14:paraId="31FE812C" w14:textId="77777777" w:rsidR="00382145" w:rsidRPr="00072FC9" w:rsidRDefault="00382145" w:rsidP="00376E47">
            <w:pPr>
              <w:pStyle w:val="DoEtabletext2018"/>
            </w:pPr>
            <w:r w:rsidRPr="00072FC9">
              <w:t xml:space="preserve">ST3-4LW-S examines how the environment affects the growth, survival and adaptation of living things </w:t>
            </w:r>
          </w:p>
          <w:p w14:paraId="0BAE4C6E" w14:textId="77777777" w:rsidR="00382145" w:rsidRPr="005460D6" w:rsidRDefault="00382145" w:rsidP="00376E47">
            <w:pPr>
              <w:pStyle w:val="DoEtabletext2018"/>
              <w:rPr>
                <w:rStyle w:val="DoEstrongemphasis2018"/>
              </w:rPr>
            </w:pPr>
            <w:r w:rsidRPr="005460D6">
              <w:rPr>
                <w:rStyle w:val="DoEstrongemphasis2018"/>
              </w:rPr>
              <w:t>Mathematics</w:t>
            </w:r>
          </w:p>
          <w:p w14:paraId="38B6CA77" w14:textId="77777777" w:rsidR="00382145" w:rsidRPr="00C656CD" w:rsidRDefault="00382145" w:rsidP="00376E47">
            <w:pPr>
              <w:pStyle w:val="DoEtabletext2018"/>
            </w:pPr>
            <w:r w:rsidRPr="007F4BBB">
              <w:rPr>
                <w:rFonts w:hint="eastAsia"/>
              </w:rPr>
              <w:t xml:space="preserve">MA3-1WM describes and represents mathematical situations in a variety of ways using mathematical terminology and some conventions </w:t>
            </w:r>
          </w:p>
        </w:tc>
        <w:tc>
          <w:tcPr>
            <w:tcW w:w="1978" w:type="dxa"/>
            <w:tcBorders>
              <w:top w:val="single" w:sz="4" w:space="0" w:color="707070"/>
              <w:left w:val="single" w:sz="4" w:space="0" w:color="707070"/>
              <w:bottom w:val="single" w:sz="4" w:space="0" w:color="707070"/>
              <w:right w:val="single" w:sz="4" w:space="0" w:color="707070"/>
            </w:tcBorders>
          </w:tcPr>
          <w:p w14:paraId="5781FB0A" w14:textId="77777777" w:rsidR="00382145" w:rsidRPr="007E7E0C" w:rsidRDefault="00382145" w:rsidP="00376E47">
            <w:pPr>
              <w:pStyle w:val="DoEtabletext2018"/>
              <w:rPr>
                <w:rStyle w:val="DoEstrongemphasis2018"/>
              </w:rPr>
            </w:pPr>
          </w:p>
        </w:tc>
      </w:tr>
      <w:tr w:rsidR="00382145" w:rsidRPr="007E7E0C" w14:paraId="4C5AB62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31EA228"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93F8557" w14:textId="77777777" w:rsidR="00382145" w:rsidRDefault="00382145" w:rsidP="00376E47">
            <w:pPr>
              <w:pStyle w:val="DoEtabletext2018"/>
              <w:rPr>
                <w:lang w:val="en-GB"/>
              </w:rPr>
            </w:pPr>
            <w:r>
              <w:rPr>
                <w:lang w:val="en-GB"/>
              </w:rPr>
              <w:t xml:space="preserve">For students to: </w:t>
            </w:r>
          </w:p>
          <w:p w14:paraId="24EB25EA" w14:textId="77777777" w:rsidR="00382145" w:rsidRDefault="00382145" w:rsidP="00376E47">
            <w:pPr>
              <w:pStyle w:val="DoEtablelist1bullet2018"/>
              <w:rPr>
                <w:lang w:val="en-GB"/>
              </w:rPr>
            </w:pPr>
            <w:r>
              <w:rPr>
                <w:lang w:val="en-GB"/>
              </w:rPr>
              <w:t>plan and investigate relationships between soil type and plant growth</w:t>
            </w:r>
          </w:p>
          <w:p w14:paraId="6C1A3B2D" w14:textId="77777777" w:rsidR="00382145" w:rsidRDefault="00382145" w:rsidP="00376E47">
            <w:pPr>
              <w:pStyle w:val="DoEtablelist1bullet2018"/>
              <w:rPr>
                <w:lang w:val="en-GB"/>
              </w:rPr>
            </w:pPr>
            <w:r>
              <w:rPr>
                <w:lang w:val="en-GB"/>
              </w:rPr>
              <w:t>collaboratively conduct a fair test on soil type and potato growth</w:t>
            </w:r>
          </w:p>
          <w:p w14:paraId="455D1DE4" w14:textId="77777777" w:rsidR="00382145" w:rsidRPr="00031FA7" w:rsidRDefault="00382145" w:rsidP="00376E47">
            <w:pPr>
              <w:pStyle w:val="DoEtablelist1bullet2018"/>
              <w:rPr>
                <w:rStyle w:val="DoEstrongemphasis2018"/>
                <w:b w:val="0"/>
              </w:rPr>
            </w:pPr>
            <w:r>
              <w:t>research plant requirements and plant seeds and seedlings.</w:t>
            </w:r>
          </w:p>
        </w:tc>
        <w:tc>
          <w:tcPr>
            <w:tcW w:w="1978" w:type="dxa"/>
            <w:tcBorders>
              <w:top w:val="single" w:sz="4" w:space="0" w:color="707070"/>
              <w:left w:val="single" w:sz="4" w:space="0" w:color="707070"/>
              <w:bottom w:val="single" w:sz="4" w:space="0" w:color="707070"/>
              <w:right w:val="single" w:sz="4" w:space="0" w:color="707070"/>
            </w:tcBorders>
          </w:tcPr>
          <w:p w14:paraId="20508713" w14:textId="77777777" w:rsidR="00382145" w:rsidRPr="007E7E0C" w:rsidRDefault="00382145" w:rsidP="00376E47">
            <w:pPr>
              <w:pStyle w:val="DoEtabletext2018"/>
              <w:rPr>
                <w:rStyle w:val="DoEstrongemphasis2018"/>
              </w:rPr>
            </w:pPr>
          </w:p>
        </w:tc>
      </w:tr>
      <w:tr w:rsidR="00382145" w:rsidRPr="007E7E0C" w14:paraId="447ABC51"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F0BA0C2" w14:textId="77777777" w:rsidR="00382145" w:rsidRDefault="00382145" w:rsidP="00376E47">
            <w:pPr>
              <w:pStyle w:val="DoEtabletext2018"/>
              <w:rPr>
                <w:rStyle w:val="DoEstrongemphasis2018"/>
              </w:rPr>
            </w:pPr>
            <w:r>
              <w:rPr>
                <w:rStyle w:val="DoEstrongemphasis2018"/>
              </w:rPr>
              <w:t>Indoor and outdoor learning spaces</w:t>
            </w:r>
          </w:p>
          <w:p w14:paraId="0C23061A" w14:textId="77777777" w:rsidR="00382145" w:rsidRDefault="00382145" w:rsidP="00376E47">
            <w:r>
              <w:rPr>
                <w:noProof/>
              </w:rPr>
              <w:drawing>
                <wp:inline distT="0" distB="0" distL="0" distR="0" wp14:anchorId="24AFB95C" wp14:editId="0466B3ED">
                  <wp:extent cx="1054359" cy="1362840"/>
                  <wp:effectExtent l="0" t="0" r="0" b="0"/>
                  <wp:docPr id="24" name="Picture 24" descr="Yam daisy plant growing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19-04-13 18.06.48.png"/>
                          <pic:cNvPicPr/>
                        </pic:nvPicPr>
                        <pic:blipFill>
                          <a:blip r:embed="rId180" cstate="hqprint">
                            <a:extLst>
                              <a:ext uri="{28A0092B-C50C-407E-A947-70E740481C1C}">
                                <a14:useLocalDpi xmlns:a14="http://schemas.microsoft.com/office/drawing/2010/main"/>
                              </a:ext>
                            </a:extLst>
                          </a:blip>
                          <a:stretch>
                            <a:fillRect/>
                          </a:stretch>
                        </pic:blipFill>
                        <pic:spPr>
                          <a:xfrm>
                            <a:off x="0" y="0"/>
                            <a:ext cx="1061594" cy="1372192"/>
                          </a:xfrm>
                          <a:prstGeom prst="rect">
                            <a:avLst/>
                          </a:prstGeom>
                        </pic:spPr>
                      </pic:pic>
                    </a:graphicData>
                  </a:graphic>
                </wp:inline>
              </w:drawing>
            </w:r>
          </w:p>
          <w:p w14:paraId="36ADBBD5" w14:textId="77777777" w:rsidR="00382145" w:rsidRDefault="00382145" w:rsidP="00376E47">
            <w:pPr>
              <w:pStyle w:val="DoEgraphics2018"/>
            </w:pPr>
            <w:r w:rsidRPr="00A86E00">
              <w:t xml:space="preserve">Yam daisy </w:t>
            </w:r>
            <w:r>
              <w:t xml:space="preserve">– </w:t>
            </w:r>
            <w:proofErr w:type="spellStart"/>
            <w:r w:rsidRPr="00A86E00">
              <w:t>murnong</w:t>
            </w:r>
            <w:proofErr w:type="spellEnd"/>
            <w:r>
              <w:t xml:space="preserve">. </w:t>
            </w:r>
          </w:p>
          <w:p w14:paraId="420BB08C" w14:textId="77777777" w:rsidR="00382145" w:rsidRPr="004C2068" w:rsidRDefault="00382145" w:rsidP="00376E47">
            <w:pPr>
              <w:pStyle w:val="DoEgraphics2018"/>
            </w:pPr>
            <w:hyperlink r:id="rId181" w:history="1">
              <w:r w:rsidRPr="00A86E00">
                <w:rPr>
                  <w:rStyle w:val="Hyperlink"/>
                </w:rPr>
                <w:t>Australian National Botanic Gardens</w:t>
              </w:r>
            </w:hyperlink>
            <w:r>
              <w:t xml:space="preserve">. </w:t>
            </w:r>
            <w:hyperlink r:id="rId182" w:history="1">
              <w:r w:rsidRPr="00A86E00">
                <w:rPr>
                  <w:rStyle w:val="Hyperlink"/>
                </w:rPr>
                <w:t>Copyright</w:t>
              </w:r>
            </w:hyperlink>
            <w:r>
              <w:t>. (</w:t>
            </w:r>
            <w:hyperlink r:id="rId183" w:history="1">
              <w:r>
                <w:rPr>
                  <w:rStyle w:val="Hyperlink"/>
                </w:rPr>
                <w:t xml:space="preserve">plant </w:t>
              </w:r>
              <w:r w:rsidRPr="00A86E00">
                <w:rPr>
                  <w:rStyle w:val="Hyperlink"/>
                </w:rPr>
                <w:t>information</w:t>
              </w:r>
            </w:hyperlink>
            <w:r>
              <w:t>)</w:t>
            </w:r>
          </w:p>
          <w:p w14:paraId="5580C05A" w14:textId="77777777" w:rsidR="00382145" w:rsidRPr="0022578B" w:rsidRDefault="00382145" w:rsidP="00376E47">
            <w:pPr>
              <w:pStyle w:val="DoEgraphics2018"/>
            </w:pPr>
          </w:p>
        </w:tc>
        <w:tc>
          <w:tcPr>
            <w:tcW w:w="6887" w:type="dxa"/>
            <w:tcBorders>
              <w:top w:val="single" w:sz="4" w:space="0" w:color="707070"/>
              <w:left w:val="single" w:sz="4" w:space="0" w:color="707070"/>
              <w:bottom w:val="single" w:sz="4" w:space="0" w:color="707070"/>
              <w:right w:val="single" w:sz="4" w:space="0" w:color="707070"/>
            </w:tcBorders>
          </w:tcPr>
          <w:p w14:paraId="47602033" w14:textId="77777777" w:rsidR="00382145" w:rsidRPr="0070301D" w:rsidRDefault="00382145" w:rsidP="00376E47">
            <w:pPr>
              <w:pStyle w:val="DoEtabletext2018"/>
              <w:rPr>
                <w:rStyle w:val="DoEstrongemphasis2018"/>
              </w:rPr>
            </w:pPr>
            <w:r w:rsidRPr="0070301D">
              <w:rPr>
                <w:rStyle w:val="DoEstrongemphasis2018"/>
              </w:rPr>
              <w:t>Plan kitchen garden planting</w:t>
            </w:r>
          </w:p>
          <w:p w14:paraId="4DC026C2" w14:textId="77777777" w:rsidR="00382145" w:rsidRDefault="00382145" w:rsidP="00376E47">
            <w:pPr>
              <w:pStyle w:val="DoEtablelist1bullet2018"/>
              <w:rPr>
                <w:shd w:val="clear" w:color="auto" w:fill="FFFFFF"/>
              </w:rPr>
            </w:pPr>
            <w:r>
              <w:rPr>
                <w:shd w:val="clear" w:color="auto" w:fill="FFFFFF"/>
              </w:rPr>
              <w:t xml:space="preserve">Determine vegetables for planting – consider recipes, seasons, soil type and plant information. Use the </w:t>
            </w:r>
            <w:proofErr w:type="spellStart"/>
            <w:r>
              <w:rPr>
                <w:shd w:val="clear" w:color="auto" w:fill="FFFFFF"/>
              </w:rPr>
              <w:t>Gardenate</w:t>
            </w:r>
            <w:proofErr w:type="spellEnd"/>
            <w:r>
              <w:rPr>
                <w:shd w:val="clear" w:color="auto" w:fill="FFFFFF"/>
              </w:rPr>
              <w:t xml:space="preserve"> guide.</w:t>
            </w:r>
          </w:p>
          <w:p w14:paraId="5F9BBF56" w14:textId="77777777" w:rsidR="00382145" w:rsidRDefault="00382145" w:rsidP="00376E47">
            <w:pPr>
              <w:pStyle w:val="DoEtablelist1bullet2018"/>
              <w:rPr>
                <w:shd w:val="clear" w:color="auto" w:fill="FFFFFF"/>
              </w:rPr>
            </w:pPr>
            <w:r>
              <w:rPr>
                <w:shd w:val="clear" w:color="auto" w:fill="FFFFFF"/>
              </w:rPr>
              <w:t>Research planting requirements and create sketch plans of the beds.</w:t>
            </w:r>
          </w:p>
          <w:p w14:paraId="75081E6E" w14:textId="77777777" w:rsidR="00382145" w:rsidRPr="00637294" w:rsidRDefault="00382145" w:rsidP="00376E47">
            <w:pPr>
              <w:pStyle w:val="DoEtabletext2018"/>
              <w:rPr>
                <w:rStyle w:val="DoEstrongemphasis2018"/>
              </w:rPr>
            </w:pPr>
            <w:r>
              <w:rPr>
                <w:rStyle w:val="DoEstrongemphasis2018"/>
              </w:rPr>
              <w:t>Investigate how soils affect plant growth</w:t>
            </w:r>
          </w:p>
          <w:p w14:paraId="53845A25" w14:textId="77777777" w:rsidR="00382145" w:rsidRDefault="00382145" w:rsidP="00376E47">
            <w:pPr>
              <w:pStyle w:val="DoEtablelist1bullet2018"/>
            </w:pPr>
            <w:r>
              <w:t xml:space="preserve">Recall what soil provides for plants – list ways the soil in the school’s kitchen garden is improved and managed for plant growth. </w:t>
            </w:r>
          </w:p>
          <w:p w14:paraId="178324C5" w14:textId="77777777" w:rsidR="00382145" w:rsidRDefault="00382145" w:rsidP="00376E47">
            <w:pPr>
              <w:pStyle w:val="DoEtablelist1bullet2018"/>
            </w:pPr>
            <w:r>
              <w:t>Share chapter two of the book Young dark emu by Bruce Pasco – list the Aboriginal agricultural management practices used in the production of yams grown in Australia’s best soils. Note the characteristics of the soil and define the terms ‘tilled’ and ‘terraced’.</w:t>
            </w:r>
          </w:p>
          <w:p w14:paraId="1D265F8D" w14:textId="77777777" w:rsidR="00382145" w:rsidRDefault="00382145" w:rsidP="00376E47">
            <w:pPr>
              <w:pStyle w:val="DoEtablelist1bullet2018"/>
            </w:pPr>
            <w:r>
              <w:t>Discuss the questions – How do food producers know what soil conditions are best? How could soil type for plant growth be tested?</w:t>
            </w:r>
          </w:p>
          <w:p w14:paraId="642C70B9" w14:textId="77777777" w:rsidR="00382145" w:rsidRDefault="00382145" w:rsidP="00376E47">
            <w:pPr>
              <w:pStyle w:val="DoEtablelist1bullet2018"/>
            </w:pPr>
            <w:r>
              <w:rPr>
                <w:lang w:val="en-GB"/>
              </w:rPr>
              <w:t xml:space="preserve">Plan a fair test – as a class </w:t>
            </w:r>
            <w:r w:rsidRPr="003A7FC1">
              <w:t xml:space="preserve">plan a fair test to </w:t>
            </w:r>
            <w:r>
              <w:t xml:space="preserve">examine the suitability of three soil types for potato growth – sand, compost, potting mix. </w:t>
            </w:r>
          </w:p>
          <w:p w14:paraId="17ED5482" w14:textId="77777777" w:rsidR="00382145" w:rsidRPr="00B338E0" w:rsidRDefault="00382145" w:rsidP="00376E47">
            <w:pPr>
              <w:pStyle w:val="DoEtablelist1bullet2018"/>
            </w:pPr>
            <w:r>
              <w:t xml:space="preserve">Determine variables to control – </w:t>
            </w:r>
            <w:r>
              <w:rPr>
                <w:shd w:val="clear" w:color="auto" w:fill="FFFFFF"/>
              </w:rPr>
              <w:t xml:space="preserve">such as container size, soil and planting depth, application of water and amount of sunlight. Students write out the scientific investigation procedure and their predictions. </w:t>
            </w:r>
          </w:p>
        </w:tc>
        <w:tc>
          <w:tcPr>
            <w:tcW w:w="1978" w:type="dxa"/>
            <w:tcBorders>
              <w:top w:val="single" w:sz="4" w:space="0" w:color="707070"/>
              <w:left w:val="single" w:sz="4" w:space="0" w:color="707070"/>
              <w:bottom w:val="single" w:sz="4" w:space="0" w:color="707070"/>
              <w:right w:val="single" w:sz="4" w:space="0" w:color="707070"/>
            </w:tcBorders>
          </w:tcPr>
          <w:p w14:paraId="06CFB6E7" w14:textId="77777777" w:rsidR="00382145" w:rsidRDefault="00382145" w:rsidP="00376E47">
            <w:pPr>
              <w:pStyle w:val="DoEtabletext2018"/>
            </w:pPr>
            <w:hyperlink r:id="rId184" w:history="1">
              <w:r w:rsidRPr="00086E61">
                <w:rPr>
                  <w:rStyle w:val="Hyperlink"/>
                </w:rPr>
                <w:t>Growing potato</w:t>
              </w:r>
            </w:hyperlink>
            <w:r>
              <w:t xml:space="preserve">, </w:t>
            </w:r>
            <w:proofErr w:type="spellStart"/>
            <w:r>
              <w:t>Gardenate</w:t>
            </w:r>
            <w:proofErr w:type="spellEnd"/>
          </w:p>
          <w:p w14:paraId="69A86DD1" w14:textId="77777777" w:rsidR="00382145" w:rsidRDefault="00382145" w:rsidP="00376E47">
            <w:pPr>
              <w:pStyle w:val="DoEtabletext2018"/>
            </w:pPr>
            <w:hyperlink r:id="rId185" w:history="1">
              <w:proofErr w:type="spellStart"/>
              <w:r w:rsidRPr="00344407">
                <w:rPr>
                  <w:rStyle w:val="Hyperlink"/>
                </w:rPr>
                <w:t>Gardenate</w:t>
              </w:r>
              <w:proofErr w:type="spellEnd"/>
            </w:hyperlink>
            <w:r w:rsidRPr="00344407">
              <w:t xml:space="preserve"> –planting guides</w:t>
            </w:r>
          </w:p>
          <w:p w14:paraId="7D89EA13" w14:textId="77777777" w:rsidR="00382145" w:rsidRDefault="00382145" w:rsidP="00376E47">
            <w:pPr>
              <w:pStyle w:val="DoEtabletext2018"/>
            </w:pPr>
            <w:hyperlink r:id="rId186" w:history="1">
              <w:r w:rsidRPr="002B76AF">
                <w:rPr>
                  <w:rStyle w:val="Hyperlink"/>
                </w:rPr>
                <w:t>A real history of Aboriginal Australians, the first agriculturalists – Bruce Pascoe</w:t>
              </w:r>
            </w:hyperlink>
            <w:r>
              <w:t>, TEDx Talks, 2018 (12:33) – watch to 05:36</w:t>
            </w:r>
          </w:p>
          <w:p w14:paraId="2EE5E479" w14:textId="77777777" w:rsidR="00382145" w:rsidRPr="00967A17" w:rsidRDefault="00382145" w:rsidP="00376E47">
            <w:pPr>
              <w:pStyle w:val="DoEtabletext2018"/>
            </w:pPr>
            <w:r w:rsidRPr="00967A17">
              <w:t>Book – Young dark emu – a truer history by Bruce Pasco</w:t>
            </w:r>
            <w:r>
              <w:t>e – Chapter 2 Agriculture</w:t>
            </w:r>
            <w:r w:rsidRPr="00967A17">
              <w:t xml:space="preserve"> </w:t>
            </w:r>
          </w:p>
        </w:tc>
      </w:tr>
      <w:tr w:rsidR="00382145" w:rsidRPr="00D817A1" w14:paraId="52407AD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3973868" w14:textId="77777777" w:rsidR="00382145" w:rsidRDefault="00382145" w:rsidP="00376E47">
            <w:pPr>
              <w:pStyle w:val="DoEtabletext2018"/>
              <w:rPr>
                <w:rStyle w:val="DoEstrongemphasis2018"/>
              </w:rPr>
            </w:pPr>
            <w:r w:rsidRPr="00D817A1">
              <w:rPr>
                <w:rStyle w:val="DoEstrongemphasis2018"/>
              </w:rPr>
              <w:t>Outside garden activities</w:t>
            </w:r>
          </w:p>
          <w:p w14:paraId="4B5BC479" w14:textId="77777777" w:rsidR="00382145" w:rsidRPr="00D817A1" w:rsidRDefault="00382145" w:rsidP="00376E47">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1A8D35DE" w14:textId="77777777" w:rsidR="00382145" w:rsidRDefault="00382145" w:rsidP="00376E47">
            <w:pPr>
              <w:pStyle w:val="DoEtabletext2018"/>
              <w:rPr>
                <w:shd w:val="clear" w:color="auto" w:fill="FFFFFF"/>
              </w:rPr>
            </w:pPr>
            <w:r w:rsidRPr="0070301D">
              <w:rPr>
                <w:rStyle w:val="DoEstrongemphasis2018"/>
              </w:rPr>
              <w:t xml:space="preserve">Conduct the </w:t>
            </w:r>
            <w:r>
              <w:rPr>
                <w:rStyle w:val="DoEstrongemphasis2018"/>
              </w:rPr>
              <w:t xml:space="preserve">soils and </w:t>
            </w:r>
            <w:r w:rsidRPr="0070301D">
              <w:rPr>
                <w:rStyle w:val="DoEstrongemphasis2018"/>
              </w:rPr>
              <w:t>potato growth investigation</w:t>
            </w:r>
            <w:r>
              <w:rPr>
                <w:shd w:val="clear" w:color="auto" w:fill="FFFFFF"/>
              </w:rPr>
              <w:t xml:space="preserve"> </w:t>
            </w:r>
            <w:r>
              <w:rPr>
                <w:shd w:val="clear" w:color="auto" w:fill="FFFFFF"/>
              </w:rPr>
              <w:softHyphen/>
            </w:r>
          </w:p>
          <w:p w14:paraId="36584C4F" w14:textId="77777777" w:rsidR="00382145" w:rsidRDefault="00382145" w:rsidP="00376E47">
            <w:pPr>
              <w:pStyle w:val="DoEtablelist1bullet2018"/>
              <w:rPr>
                <w:shd w:val="clear" w:color="auto" w:fill="FFFFFF"/>
              </w:rPr>
            </w:pPr>
            <w:r>
              <w:rPr>
                <w:shd w:val="clear" w:color="auto" w:fill="FFFFFF"/>
              </w:rPr>
              <w:t>Conduct the fair test by filling three containers and planting potatoes.</w:t>
            </w:r>
          </w:p>
          <w:p w14:paraId="74743130" w14:textId="77777777" w:rsidR="00382145" w:rsidRDefault="00382145" w:rsidP="00376E47">
            <w:pPr>
              <w:pStyle w:val="DoEtablelist1bullet2018"/>
            </w:pPr>
            <w:r>
              <w:t>Record the date, weather and planting details in garden journals.</w:t>
            </w:r>
          </w:p>
          <w:p w14:paraId="288FEB03" w14:textId="77777777" w:rsidR="00382145" w:rsidRDefault="00382145" w:rsidP="00376E47">
            <w:pPr>
              <w:pStyle w:val="DoEtablelist1bullet2018"/>
            </w:pPr>
            <w:r>
              <w:t>Have a ‘</w:t>
            </w:r>
            <w:proofErr w:type="spellStart"/>
            <w:r>
              <w:t>furtle</w:t>
            </w:r>
            <w:proofErr w:type="spellEnd"/>
            <w:r>
              <w:t xml:space="preserve">’ several weeks after planting to check potato growth. </w:t>
            </w:r>
          </w:p>
          <w:p w14:paraId="34378D36" w14:textId="77777777" w:rsidR="00382145" w:rsidRDefault="00382145" w:rsidP="00376E47">
            <w:pPr>
              <w:pStyle w:val="DoEtabletext2018"/>
              <w:rPr>
                <w:rStyle w:val="DoEstrongemphasis2018"/>
              </w:rPr>
            </w:pPr>
            <w:r>
              <w:rPr>
                <w:rStyle w:val="DoEstrongemphasis2018"/>
              </w:rPr>
              <w:t>Plant seeds and seedlings in garden beds</w:t>
            </w:r>
          </w:p>
          <w:p w14:paraId="52311028" w14:textId="77777777" w:rsidR="00382145" w:rsidRDefault="00382145" w:rsidP="00376E47">
            <w:pPr>
              <w:pStyle w:val="DoEtablelist1bullet2018"/>
              <w:rPr>
                <w:lang w:val="en-US"/>
              </w:rPr>
            </w:pPr>
            <w:r>
              <w:rPr>
                <w:lang w:val="en-US"/>
              </w:rPr>
              <w:t>Water the garden beds to wet the mulch and soil.</w:t>
            </w:r>
          </w:p>
          <w:p w14:paraId="3F45A992" w14:textId="77777777" w:rsidR="00382145" w:rsidRPr="0092235A" w:rsidRDefault="00382145" w:rsidP="00376E47">
            <w:pPr>
              <w:pStyle w:val="DoEtablelist1bullet2018"/>
              <w:rPr>
                <w:shd w:val="clear" w:color="auto" w:fill="FFFFFF"/>
              </w:rPr>
            </w:pPr>
            <w:r>
              <w:rPr>
                <w:lang w:val="en-US"/>
              </w:rPr>
              <w:t xml:space="preserve">Demonstrate planting procedure and safe use of gardening tools. </w:t>
            </w:r>
          </w:p>
          <w:p w14:paraId="6E87141D" w14:textId="77777777" w:rsidR="00382145" w:rsidRPr="0092235A" w:rsidRDefault="00382145" w:rsidP="00376E47">
            <w:pPr>
              <w:pStyle w:val="DoEtablelist1bullet2018"/>
              <w:rPr>
                <w:shd w:val="clear" w:color="auto" w:fill="FFFFFF"/>
              </w:rPr>
            </w:pPr>
            <w:r>
              <w:rPr>
                <w:lang w:val="en-US"/>
              </w:rPr>
              <w:t>Plant seeds and seedlings as per plant requirements.</w:t>
            </w:r>
          </w:p>
          <w:p w14:paraId="4F1B80B7" w14:textId="77777777" w:rsidR="00382145" w:rsidRPr="0092235A" w:rsidRDefault="00382145" w:rsidP="00376E47">
            <w:pPr>
              <w:pStyle w:val="DoEtablelist1bullet2018"/>
              <w:rPr>
                <w:shd w:val="clear" w:color="auto" w:fill="FFFFFF"/>
              </w:rPr>
            </w:pPr>
            <w:r>
              <w:rPr>
                <w:lang w:val="en-US"/>
              </w:rPr>
              <w:t>W</w:t>
            </w:r>
            <w:r w:rsidRPr="0092235A">
              <w:rPr>
                <w:lang w:val="en-US"/>
              </w:rPr>
              <w:t xml:space="preserve">ater each </w:t>
            </w:r>
            <w:r>
              <w:rPr>
                <w:lang w:val="en-US"/>
              </w:rPr>
              <w:t xml:space="preserve">plant </w:t>
            </w:r>
            <w:r w:rsidRPr="0092235A">
              <w:rPr>
                <w:lang w:val="en-US"/>
              </w:rPr>
              <w:t xml:space="preserve">with a watering can for 5 seconds. </w:t>
            </w:r>
          </w:p>
          <w:p w14:paraId="6D25C0C6" w14:textId="77777777" w:rsidR="00382145" w:rsidRPr="00494AD7" w:rsidRDefault="00382145" w:rsidP="00376E47">
            <w:pPr>
              <w:pStyle w:val="DoEtablelist1bullet2018"/>
              <w:rPr>
                <w:shd w:val="clear" w:color="auto" w:fill="FFFFFF"/>
              </w:rPr>
            </w:pPr>
            <w:r>
              <w:rPr>
                <w:lang w:val="en-US"/>
              </w:rPr>
              <w:t xml:space="preserve">Install plant labels and plant protection if needed. </w:t>
            </w:r>
          </w:p>
        </w:tc>
        <w:tc>
          <w:tcPr>
            <w:tcW w:w="1978" w:type="dxa"/>
            <w:tcBorders>
              <w:top w:val="single" w:sz="4" w:space="0" w:color="707070"/>
              <w:left w:val="single" w:sz="4" w:space="0" w:color="707070"/>
              <w:bottom w:val="single" w:sz="4" w:space="0" w:color="707070"/>
              <w:right w:val="single" w:sz="4" w:space="0" w:color="707070"/>
            </w:tcBorders>
          </w:tcPr>
          <w:p w14:paraId="5C615308" w14:textId="77777777" w:rsidR="00382145" w:rsidRDefault="00382145" w:rsidP="00376E47">
            <w:pPr>
              <w:pStyle w:val="DoEtabletext2018"/>
            </w:pPr>
            <w:r>
              <w:t>Seeds and seedlings</w:t>
            </w:r>
          </w:p>
          <w:p w14:paraId="1CBB315A" w14:textId="77777777" w:rsidR="00382145" w:rsidRDefault="00382145" w:rsidP="00376E47">
            <w:pPr>
              <w:pStyle w:val="DoEtabletext2018"/>
            </w:pPr>
            <w:r>
              <w:t>Gardening tools</w:t>
            </w:r>
          </w:p>
          <w:p w14:paraId="5460FC32" w14:textId="77777777" w:rsidR="00382145" w:rsidRDefault="00382145" w:rsidP="00376E47">
            <w:pPr>
              <w:pStyle w:val="DoEtabletext2018"/>
            </w:pPr>
            <w:r>
              <w:t>Three containers for potato growing such as mesh crates or car tyres</w:t>
            </w:r>
          </w:p>
          <w:p w14:paraId="27B7F457" w14:textId="77777777" w:rsidR="00382145" w:rsidRDefault="00382145" w:rsidP="00376E47">
            <w:pPr>
              <w:pStyle w:val="DoEtabletext2018"/>
            </w:pPr>
            <w:r>
              <w:t>Sand, compost, potting mix</w:t>
            </w:r>
          </w:p>
          <w:p w14:paraId="57256FD7" w14:textId="77777777" w:rsidR="00382145" w:rsidRPr="00031FA7" w:rsidRDefault="00382145" w:rsidP="00376E47">
            <w:pPr>
              <w:pStyle w:val="DoEtabletext2018"/>
              <w:rPr>
                <w:rStyle w:val="DoEstrongemphasis2018"/>
                <w:b w:val="0"/>
              </w:rPr>
            </w:pPr>
            <w:r>
              <w:t>Seed potatoes</w:t>
            </w:r>
          </w:p>
        </w:tc>
      </w:tr>
    </w:tbl>
    <w:p w14:paraId="0EB4C3D3" w14:textId="77777777" w:rsidR="00382145" w:rsidRPr="00023050" w:rsidRDefault="00382145" w:rsidP="00382145">
      <w:pPr>
        <w:pStyle w:val="DoEheading32018"/>
      </w:pPr>
      <w:r>
        <w:lastRenderedPageBreak/>
        <w:t>3</w:t>
      </w:r>
      <w:r w:rsidRPr="00023050">
        <w:t xml:space="preserve">. </w:t>
      </w:r>
      <w:r>
        <w:t>Prepare and cook rosemary potatoes</w:t>
      </w:r>
    </w:p>
    <w:p w14:paraId="47C940F5" w14:textId="77777777" w:rsidR="00382145" w:rsidRPr="00023050" w:rsidRDefault="00382145" w:rsidP="00382145">
      <w:pPr>
        <w:pStyle w:val="DoEbodytext2018"/>
        <w:rPr>
          <w:rStyle w:val="DoEstrongemphasis2018"/>
        </w:rPr>
      </w:pPr>
      <w:r w:rsidRPr="007A67D4">
        <w:rPr>
          <w:b/>
        </w:rPr>
        <w:t xml:space="preserve">How do we </w:t>
      </w:r>
      <w:r>
        <w:rPr>
          <w:b/>
        </w:rPr>
        <w:t>prepare</w:t>
      </w:r>
      <w:r w:rsidRPr="007A67D4">
        <w:rPr>
          <w:b/>
        </w:rPr>
        <w:t xml:space="preserve"> rosemary potatoes? How do we care for the garden?</w:t>
      </w:r>
    </w:p>
    <w:tbl>
      <w:tblPr>
        <w:tblW w:w="10762" w:type="dxa"/>
        <w:tblLook w:val="04A0" w:firstRow="1" w:lastRow="0" w:firstColumn="1" w:lastColumn="0" w:noHBand="0" w:noVBand="1"/>
      </w:tblPr>
      <w:tblGrid>
        <w:gridCol w:w="1897"/>
        <w:gridCol w:w="6887"/>
        <w:gridCol w:w="1978"/>
      </w:tblGrid>
      <w:tr w:rsidR="00382145" w14:paraId="3386B0FB"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ECDBF8A"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639BE05"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03B71B9" w14:textId="77777777" w:rsidR="00382145" w:rsidRDefault="00382145" w:rsidP="00376E47">
            <w:pPr>
              <w:pStyle w:val="DoEtableheading2018"/>
            </w:pPr>
            <w:r>
              <w:t>Resources</w:t>
            </w:r>
          </w:p>
        </w:tc>
      </w:tr>
      <w:tr w:rsidR="00382145" w:rsidRPr="007E7E0C" w14:paraId="1BCD03C7"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14060E1"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DD16D75"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5660F38D" w14:textId="77777777" w:rsidR="00382145" w:rsidRPr="00072FC9" w:rsidRDefault="00382145" w:rsidP="00376E47">
            <w:pPr>
              <w:pStyle w:val="DoEtabletext2018"/>
            </w:pPr>
            <w:r w:rsidRPr="00072FC9">
              <w:t xml:space="preserve">ST3-2DP-T plans and uses materials, tools and equipment to develop solutions for a need or opportunity </w:t>
            </w:r>
          </w:p>
          <w:p w14:paraId="606C3E17" w14:textId="77777777" w:rsidR="00382145" w:rsidRDefault="00382145" w:rsidP="00376E47">
            <w:pPr>
              <w:pStyle w:val="DoEtabletext2018"/>
              <w:rPr>
                <w:rStyle w:val="DoEstrongemphasis2018"/>
              </w:rPr>
            </w:pPr>
            <w:r w:rsidRPr="007E7E0C">
              <w:rPr>
                <w:rStyle w:val="DoEstrongemphasis2018"/>
              </w:rPr>
              <w:t>PDHPE</w:t>
            </w:r>
          </w:p>
          <w:p w14:paraId="3396D857" w14:textId="77777777" w:rsidR="00382145" w:rsidRDefault="00382145" w:rsidP="00376E47">
            <w:pPr>
              <w:pStyle w:val="DoEtabletext2018"/>
            </w:pPr>
            <w:r w:rsidRPr="00072FC9">
              <w:t xml:space="preserve">PD3-7 proposes and implements actions and protective strategies that promote health, safety, wellbeing and physically active spaces </w:t>
            </w:r>
          </w:p>
          <w:p w14:paraId="3CF64F3B" w14:textId="77777777" w:rsidR="00382145" w:rsidRPr="00A1614E" w:rsidRDefault="00382145" w:rsidP="00376E47">
            <w:pPr>
              <w:pStyle w:val="DoEtabletext2018"/>
              <w:rPr>
                <w:rStyle w:val="DoEstrongemphasis2018"/>
              </w:rPr>
            </w:pPr>
            <w:r w:rsidRPr="00A1614E">
              <w:rPr>
                <w:rStyle w:val="DoEstrongemphasis2018"/>
              </w:rPr>
              <w:t>English</w:t>
            </w:r>
          </w:p>
          <w:p w14:paraId="504A6B2A" w14:textId="77777777" w:rsidR="00382145" w:rsidRPr="00C656CD" w:rsidRDefault="00382145" w:rsidP="00376E47">
            <w:pPr>
              <w:pStyle w:val="DoEtabletext2018"/>
            </w:pPr>
            <w:r w:rsidRPr="00A1614E">
              <w:t>EN3-3A uses an integrated range of skills, strategies and knowledge to read, view and comprehend a wide range of texts in different media</w:t>
            </w:r>
            <w:r>
              <w:t xml:space="preserve"> …</w:t>
            </w:r>
            <w:r w:rsidRPr="00A1614E">
              <w:t xml:space="preserve"> </w:t>
            </w:r>
            <w:r w:rsidRPr="0037079C">
              <w:rPr>
                <w:rFonts w:hint="eastAsia"/>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1FE1734" w14:textId="77777777" w:rsidR="00382145" w:rsidRPr="007E7E0C" w:rsidRDefault="00382145" w:rsidP="00376E47">
            <w:pPr>
              <w:pStyle w:val="DoEtabletext2018"/>
              <w:rPr>
                <w:rStyle w:val="DoEstrongemphasis2018"/>
              </w:rPr>
            </w:pPr>
          </w:p>
        </w:tc>
      </w:tr>
      <w:tr w:rsidR="00382145" w:rsidRPr="007E7E0C" w14:paraId="0A7A5699"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316B3A0"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8F5BBCB" w14:textId="77777777" w:rsidR="00382145" w:rsidRPr="00A2239C" w:rsidRDefault="00382145" w:rsidP="00376E47">
            <w:pPr>
              <w:pStyle w:val="DoEtabletext2018"/>
              <w:rPr>
                <w:lang w:val="en-US"/>
              </w:rPr>
            </w:pPr>
            <w:r w:rsidRPr="00A2239C">
              <w:rPr>
                <w:lang w:val="en-US"/>
              </w:rPr>
              <w:t>For students to:</w:t>
            </w:r>
          </w:p>
          <w:p w14:paraId="46323D34" w14:textId="77777777" w:rsidR="00382145" w:rsidRDefault="00382145" w:rsidP="00376E47">
            <w:pPr>
              <w:pStyle w:val="DoEtablelist1bullet2018"/>
            </w:pPr>
            <w:r>
              <w:t>prepare and cook rosemary potatoes as a tasty side dish</w:t>
            </w:r>
          </w:p>
          <w:p w14:paraId="1062C14B" w14:textId="77777777" w:rsidR="00382145" w:rsidRDefault="00382145" w:rsidP="00376E47">
            <w:pPr>
              <w:pStyle w:val="DoEtablelist1bullet2018"/>
            </w:pPr>
            <w:r>
              <w:t xml:space="preserve">read and view a recipe and determine modifications </w:t>
            </w:r>
          </w:p>
          <w:p w14:paraId="379E2613" w14:textId="77777777" w:rsidR="00382145" w:rsidRPr="00A1614E" w:rsidRDefault="00382145" w:rsidP="00376E47">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t>.</w:t>
            </w:r>
          </w:p>
        </w:tc>
        <w:tc>
          <w:tcPr>
            <w:tcW w:w="1978" w:type="dxa"/>
            <w:tcBorders>
              <w:top w:val="single" w:sz="4" w:space="0" w:color="707070"/>
              <w:left w:val="single" w:sz="4" w:space="0" w:color="707070"/>
              <w:bottom w:val="single" w:sz="4" w:space="0" w:color="707070"/>
              <w:right w:val="single" w:sz="4" w:space="0" w:color="707070"/>
            </w:tcBorders>
          </w:tcPr>
          <w:p w14:paraId="492779D9" w14:textId="77777777" w:rsidR="00382145" w:rsidRPr="007E7E0C" w:rsidRDefault="00382145" w:rsidP="00376E47">
            <w:pPr>
              <w:pStyle w:val="DoEtabletext2018"/>
              <w:rPr>
                <w:rStyle w:val="DoEstrongemphasis2018"/>
              </w:rPr>
            </w:pPr>
          </w:p>
        </w:tc>
      </w:tr>
      <w:tr w:rsidR="00382145" w:rsidRPr="00D817A1" w14:paraId="6C458A2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258DA1E" w14:textId="77777777" w:rsidR="00382145" w:rsidRDefault="00382145" w:rsidP="00376E47">
            <w:pPr>
              <w:pStyle w:val="DoEtabletext2018"/>
              <w:rPr>
                <w:rStyle w:val="DoEstrongemphasis2018"/>
              </w:rPr>
            </w:pPr>
            <w:r w:rsidRPr="00D817A1">
              <w:rPr>
                <w:rStyle w:val="DoEstrongemphasis2018"/>
              </w:rPr>
              <w:t>Outside garden activities</w:t>
            </w:r>
          </w:p>
          <w:p w14:paraId="75B45CA7" w14:textId="77777777" w:rsidR="00382145" w:rsidRDefault="00382145" w:rsidP="00376E47">
            <w:pPr>
              <w:pStyle w:val="DoEtabletext2018"/>
              <w:rPr>
                <w:rStyle w:val="DoEstrongemphasis2018"/>
              </w:rPr>
            </w:pPr>
          </w:p>
          <w:p w14:paraId="235375DF"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53DDA196" w14:textId="77777777" w:rsidR="00382145" w:rsidRDefault="00382145" w:rsidP="00376E47">
            <w:pPr>
              <w:pStyle w:val="DoEtabletext2018"/>
              <w:rPr>
                <w:rStyle w:val="DoEstrongemphasis2018"/>
              </w:rPr>
            </w:pPr>
            <w:r>
              <w:rPr>
                <w:rStyle w:val="DoEstrongemphasis2018"/>
              </w:rPr>
              <w:t>Care for the garden and cut rosemary twigs for striking</w:t>
            </w:r>
          </w:p>
          <w:p w14:paraId="788CCC75" w14:textId="77777777" w:rsidR="00382145" w:rsidRPr="00A00C26" w:rsidRDefault="00382145" w:rsidP="00376E47">
            <w:pPr>
              <w:pStyle w:val="DoEtablelist1bullet2018"/>
            </w:pPr>
            <w:r w:rsidRPr="00A00C26">
              <w:t>Water each seedling with a watering can</w:t>
            </w:r>
            <w:r>
              <w:t xml:space="preserve"> for 5 seconds</w:t>
            </w:r>
            <w:r w:rsidRPr="00A00C26">
              <w:t>.</w:t>
            </w:r>
          </w:p>
          <w:p w14:paraId="4C8CA3F5" w14:textId="77777777" w:rsidR="00382145" w:rsidRPr="00A00C26" w:rsidRDefault="00382145" w:rsidP="00376E47">
            <w:pPr>
              <w:pStyle w:val="DoEtablelist1bullet2018"/>
            </w:pPr>
            <w:r>
              <w:t>Observe changes in plants and seedlings.</w:t>
            </w:r>
          </w:p>
          <w:p w14:paraId="4A7AC6CB" w14:textId="77777777" w:rsidR="00382145" w:rsidRPr="00A00C26" w:rsidRDefault="00382145" w:rsidP="00376E47">
            <w:pPr>
              <w:pStyle w:val="DoEtablelist1bullet2018"/>
            </w:pPr>
            <w:r w:rsidRPr="00A00C26">
              <w:t>Gently remove any weeds from the garden.</w:t>
            </w:r>
          </w:p>
          <w:p w14:paraId="63293CF3" w14:textId="77777777" w:rsidR="00382145" w:rsidRDefault="00382145" w:rsidP="00376E47">
            <w:pPr>
              <w:pStyle w:val="DoEtablelist1bullet2018"/>
            </w:pPr>
            <w:r w:rsidRPr="00A00C26">
              <w:t>Look for invertebrates using the garden</w:t>
            </w:r>
            <w:r>
              <w:t xml:space="preserve"> and manage pest species.</w:t>
            </w:r>
            <w:r w:rsidRPr="00A00C26">
              <w:t xml:space="preserve"> </w:t>
            </w:r>
          </w:p>
          <w:p w14:paraId="40142300" w14:textId="77777777" w:rsidR="00382145" w:rsidRPr="008568CD" w:rsidRDefault="00382145" w:rsidP="00376E47">
            <w:pPr>
              <w:pStyle w:val="DoEtablelist1bullet2018"/>
            </w:pPr>
            <w:r w:rsidRPr="00A00C26">
              <w:t xml:space="preserve">Record changes in </w:t>
            </w:r>
            <w:r>
              <w:t>growth and journal other changes.</w:t>
            </w:r>
          </w:p>
        </w:tc>
        <w:tc>
          <w:tcPr>
            <w:tcW w:w="1978" w:type="dxa"/>
            <w:tcBorders>
              <w:top w:val="single" w:sz="4" w:space="0" w:color="707070"/>
              <w:left w:val="single" w:sz="4" w:space="0" w:color="707070"/>
              <w:bottom w:val="single" w:sz="4" w:space="0" w:color="707070"/>
              <w:right w:val="single" w:sz="4" w:space="0" w:color="707070"/>
            </w:tcBorders>
          </w:tcPr>
          <w:p w14:paraId="5F8F7FFB" w14:textId="77777777" w:rsidR="00382145" w:rsidRDefault="00382145" w:rsidP="00376E47">
            <w:pPr>
              <w:pStyle w:val="DoEtabletext2018"/>
            </w:pPr>
            <w:hyperlink r:id="rId187"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1F2D96E1" w14:textId="77777777" w:rsidR="00382145" w:rsidRDefault="00382145" w:rsidP="00376E47">
            <w:pPr>
              <w:pStyle w:val="DoEtabletext2018"/>
              <w:rPr>
                <w:rStyle w:val="DoEstrongemphasis2018"/>
                <w:b w:val="0"/>
              </w:rPr>
            </w:pPr>
            <w:r>
              <w:rPr>
                <w:rStyle w:val="DoEstrongemphasis2018"/>
              </w:rPr>
              <w:t>Gardening tools</w:t>
            </w:r>
          </w:p>
          <w:p w14:paraId="3301EF49" w14:textId="77777777" w:rsidR="00382145" w:rsidRPr="00031FA7" w:rsidRDefault="00382145" w:rsidP="00376E47">
            <w:pPr>
              <w:pStyle w:val="DoEtabletext2018"/>
              <w:rPr>
                <w:rStyle w:val="DoEstrongemphasis2018"/>
                <w:b w:val="0"/>
              </w:rPr>
            </w:pPr>
            <w:r>
              <w:rPr>
                <w:lang w:val="en-US"/>
              </w:rPr>
              <w:t xml:space="preserve">Garden journals </w:t>
            </w:r>
          </w:p>
        </w:tc>
      </w:tr>
      <w:tr w:rsidR="00382145" w:rsidRPr="00D817A1" w14:paraId="294B4B6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2D2C534" w14:textId="77777777" w:rsidR="00382145" w:rsidRDefault="00382145" w:rsidP="00376E47">
            <w:pPr>
              <w:pStyle w:val="DoEtabletext2018"/>
              <w:rPr>
                <w:rStyle w:val="DoEstrongemphasis2018"/>
              </w:rPr>
            </w:pPr>
            <w:r>
              <w:rPr>
                <w:rStyle w:val="DoEstrongemphasis2018"/>
              </w:rPr>
              <w:t>Food preparation areas</w:t>
            </w:r>
          </w:p>
          <w:p w14:paraId="2AE42240" w14:textId="77777777" w:rsidR="00382145" w:rsidRDefault="00382145" w:rsidP="00376E47">
            <w:pPr>
              <w:pStyle w:val="DoEtabletext2018"/>
              <w:rPr>
                <w:rStyle w:val="DoEstrongemphasis2018"/>
              </w:rPr>
            </w:pPr>
            <w:r>
              <w:rPr>
                <w:b/>
                <w:noProof/>
              </w:rPr>
              <w:drawing>
                <wp:inline distT="0" distB="0" distL="0" distR="0" wp14:anchorId="731132BB" wp14:editId="75D43381">
                  <wp:extent cx="1045266" cy="1394691"/>
                  <wp:effectExtent l="0" t="0" r="0" b="2540"/>
                  <wp:docPr id="11" name="Picture 11" descr="Slices of potatoes with chopped rosemary being cooked on a barbe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4-10 08.50.30 copy.jpg"/>
                          <pic:cNvPicPr/>
                        </pic:nvPicPr>
                        <pic:blipFill>
                          <a:blip r:embed="rId188" cstate="hqprint">
                            <a:extLst>
                              <a:ext uri="{BEBA8EAE-BF5A-486C-A8C5-ECC9F3942E4B}">
                                <a14:imgProps xmlns:a14="http://schemas.microsoft.com/office/drawing/2010/main">
                                  <a14:imgLayer r:embed="rId189">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60935" cy="1415597"/>
                          </a:xfrm>
                          <a:prstGeom prst="rect">
                            <a:avLst/>
                          </a:prstGeom>
                        </pic:spPr>
                      </pic:pic>
                    </a:graphicData>
                  </a:graphic>
                </wp:inline>
              </w:drawing>
            </w:r>
          </w:p>
          <w:p w14:paraId="0D02BA3C" w14:textId="77777777" w:rsidR="00382145" w:rsidRPr="00592472" w:rsidRDefault="00382145" w:rsidP="00376E47">
            <w:pPr>
              <w:pStyle w:val="DoEgraphics2018"/>
              <w:rPr>
                <w:rStyle w:val="DoEstrongemphasis2018"/>
                <w:b w:val="0"/>
              </w:rPr>
            </w:pPr>
            <w:r w:rsidRPr="00592472">
              <w:rPr>
                <w:rStyle w:val="DoEstrongemphasis2018"/>
              </w:rPr>
              <w:t>Rosemary potato</w:t>
            </w:r>
            <w:r>
              <w:rPr>
                <w:rStyle w:val="DoEstrongemphasis2018"/>
              </w:rPr>
              <w:t xml:space="preserve"> slices </w:t>
            </w:r>
            <w:r w:rsidRPr="00592472">
              <w:rPr>
                <w:rStyle w:val="DoEstrongemphasis2018"/>
              </w:rPr>
              <w:t>being cooked on a barbecue, EZEC 2019</w:t>
            </w:r>
          </w:p>
        </w:tc>
        <w:tc>
          <w:tcPr>
            <w:tcW w:w="6887" w:type="dxa"/>
            <w:tcBorders>
              <w:top w:val="single" w:sz="4" w:space="0" w:color="707070"/>
              <w:left w:val="single" w:sz="4" w:space="0" w:color="707070"/>
              <w:bottom w:val="single" w:sz="4" w:space="0" w:color="707070"/>
              <w:right w:val="single" w:sz="4" w:space="0" w:color="707070"/>
            </w:tcBorders>
          </w:tcPr>
          <w:p w14:paraId="3CAF4020" w14:textId="77777777" w:rsidR="00382145" w:rsidRDefault="00382145" w:rsidP="00376E47">
            <w:pPr>
              <w:pStyle w:val="DoEtabletext2018"/>
              <w:rPr>
                <w:rStyle w:val="DoEstrongemphasis2018"/>
              </w:rPr>
            </w:pPr>
            <w:r>
              <w:rPr>
                <w:rStyle w:val="DoEstrongemphasis2018"/>
              </w:rPr>
              <w:t>Make rosemary potatoes</w:t>
            </w:r>
          </w:p>
          <w:p w14:paraId="2A3BEB89" w14:textId="77777777" w:rsidR="00382145" w:rsidRDefault="00382145" w:rsidP="00376E47">
            <w:pPr>
              <w:pStyle w:val="DoEtablelist1bullet2018"/>
              <w:rPr>
                <w:shd w:val="clear" w:color="auto" w:fill="FFFFFF"/>
              </w:rPr>
            </w:pPr>
            <w:r>
              <w:rPr>
                <w:shd w:val="clear" w:color="auto" w:fill="FFFFFF"/>
              </w:rPr>
              <w:t>Harvest garden produce – pick rosemary, garlic or garlic chives</w:t>
            </w:r>
          </w:p>
          <w:p w14:paraId="57C7AD6D" w14:textId="77777777" w:rsidR="00382145" w:rsidRPr="00CE7EFC" w:rsidRDefault="00382145" w:rsidP="00376E47">
            <w:pPr>
              <w:pStyle w:val="DoEtablelist1bullet2018"/>
              <w:rPr>
                <w:shd w:val="clear" w:color="auto" w:fill="FFFFFF"/>
              </w:rPr>
            </w:pPr>
            <w:r>
              <w:rPr>
                <w:shd w:val="clear" w:color="auto" w:fill="FFFFFF"/>
              </w:rPr>
              <w:t>View the range of potato varieties and their uses.</w:t>
            </w:r>
          </w:p>
          <w:p w14:paraId="22551374" w14:textId="77777777" w:rsidR="00382145" w:rsidRPr="00ED1897" w:rsidRDefault="00382145" w:rsidP="00376E47">
            <w:pPr>
              <w:pStyle w:val="DoEtablelist1bullet2018"/>
            </w:pPr>
            <w:r w:rsidRPr="00ED1897">
              <w:t xml:space="preserve">Read rosemary potato recipes – discuss modifications due to </w:t>
            </w:r>
            <w:r>
              <w:t>food technology skills</w:t>
            </w:r>
            <w:r w:rsidRPr="00ED1897">
              <w:t xml:space="preserve">, equipment available, time and safety considerations. </w:t>
            </w:r>
          </w:p>
          <w:p w14:paraId="34D80F59" w14:textId="77777777" w:rsidR="00382145" w:rsidRPr="00ED1897" w:rsidRDefault="00382145" w:rsidP="00376E47">
            <w:pPr>
              <w:pStyle w:val="DoEtablelist1bullet2018"/>
              <w:rPr>
                <w:shd w:val="clear" w:color="auto" w:fill="FFFFFF"/>
              </w:rPr>
            </w:pPr>
            <w:r w:rsidRPr="00ED1897">
              <w:rPr>
                <w:shd w:val="clear" w:color="auto" w:fill="FFFFFF"/>
              </w:rPr>
              <w:t xml:space="preserve">Discuss the nutritional value of the recipes – determine modifications to make </w:t>
            </w:r>
            <w:r>
              <w:rPr>
                <w:shd w:val="clear" w:color="auto" w:fill="FFFFFF"/>
              </w:rPr>
              <w:t>a</w:t>
            </w:r>
            <w:r w:rsidRPr="00ED1897">
              <w:rPr>
                <w:shd w:val="clear" w:color="auto" w:fill="FFFFFF"/>
              </w:rPr>
              <w:t xml:space="preserve"> health</w:t>
            </w:r>
            <w:r>
              <w:rPr>
                <w:shd w:val="clear" w:color="auto" w:fill="FFFFFF"/>
              </w:rPr>
              <w:t>y and nutritious recipe.</w:t>
            </w:r>
          </w:p>
          <w:p w14:paraId="5FD1AABD" w14:textId="77777777" w:rsidR="00382145" w:rsidRPr="00ED1897" w:rsidRDefault="00382145" w:rsidP="00376E47">
            <w:pPr>
              <w:pStyle w:val="DoEtablelist1bullet2018"/>
              <w:rPr>
                <w:shd w:val="clear" w:color="auto" w:fill="FFFFFF"/>
              </w:rPr>
            </w:pPr>
            <w:r w:rsidRPr="00ED1897">
              <w:t>Agree on a recipe and method – list the steps for a modified recipe</w:t>
            </w:r>
            <w:r>
              <w:t>, such as, slice boiled potatoes, toss in olive oil with chopped rosemary, chives, salt and pepper, cook on barbecue until golden.</w:t>
            </w:r>
          </w:p>
          <w:p w14:paraId="098FF399" w14:textId="77777777" w:rsidR="00382145" w:rsidRDefault="00382145" w:rsidP="00376E47">
            <w:pPr>
              <w:pStyle w:val="DoEtablelist1bullet2018"/>
            </w:pPr>
            <w:r>
              <w:t>Prepare potatoes and marinade – under supervision, students cut pre-boiled potatoes and marinade ingredients.</w:t>
            </w:r>
          </w:p>
          <w:p w14:paraId="7280ED60" w14:textId="77777777" w:rsidR="00382145" w:rsidRDefault="00382145" w:rsidP="00376E47">
            <w:pPr>
              <w:pStyle w:val="DoEtablelist1bullet2018"/>
            </w:pPr>
            <w:r>
              <w:t>Cook potatoes on a barbecue – an adult cooks the potatoes or nominate students to cook under close supervision.</w:t>
            </w:r>
          </w:p>
          <w:p w14:paraId="571F6FF0" w14:textId="77777777" w:rsidR="00382145" w:rsidRDefault="00382145" w:rsidP="00376E47">
            <w:pPr>
              <w:pStyle w:val="DoEtablelist1bullet2018"/>
            </w:pPr>
            <w:r>
              <w:t xml:space="preserve">Eat rosemary potatoes – whilst eating, students share narratives about their family’s traditional or favourite potato dishes. </w:t>
            </w:r>
          </w:p>
          <w:p w14:paraId="6C1631F6" w14:textId="77777777" w:rsidR="00382145" w:rsidRPr="00F9629F" w:rsidRDefault="00382145" w:rsidP="00376E47">
            <w:pPr>
              <w:pStyle w:val="DoEtablelist1bullet2018"/>
            </w:pPr>
            <w:r>
              <w:t>Outline the mid 1800s Irish Potato Famine – explain its link to colonial immigration with large numbers of Irish people immigrating to Australia to escape poverty and repression.</w:t>
            </w:r>
          </w:p>
          <w:p w14:paraId="2A879A29" w14:textId="77777777" w:rsidR="00382145" w:rsidRDefault="00382145" w:rsidP="00376E47">
            <w:pPr>
              <w:pStyle w:val="DoEtablelist1bullet2018"/>
              <w:rPr>
                <w:rStyle w:val="DoEstrongemphasis2018"/>
              </w:rPr>
            </w:pPr>
            <w:r w:rsidRPr="00925574">
              <w:rPr>
                <w:lang w:val="en-US"/>
              </w:rPr>
              <w:t>Compost organic waste – put 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2F31F109" w14:textId="77777777" w:rsidR="00382145" w:rsidRDefault="00382145" w:rsidP="00376E47">
            <w:pPr>
              <w:pStyle w:val="DoEtabletext2018"/>
            </w:pPr>
            <w:hyperlink r:id="rId190" w:history="1">
              <w:r w:rsidRPr="008D3C20">
                <w:rPr>
                  <w:rStyle w:val="Hyperlink"/>
                </w:rPr>
                <w:t>Grilled potatoes with rosemary</w:t>
              </w:r>
            </w:hyperlink>
            <w:r>
              <w:t>, Martha Stewart</w:t>
            </w:r>
          </w:p>
          <w:p w14:paraId="29F8AD74" w14:textId="77777777" w:rsidR="00382145" w:rsidRDefault="00382145" w:rsidP="00376E47">
            <w:pPr>
              <w:pStyle w:val="DoEtabletext2018"/>
            </w:pPr>
            <w:hyperlink r:id="rId191" w:history="1">
              <w:r w:rsidRPr="00410A8E">
                <w:rPr>
                  <w:rStyle w:val="Hyperlink"/>
                </w:rPr>
                <w:t>Potato varieties</w:t>
              </w:r>
            </w:hyperlink>
            <w:r>
              <w:t>, Potatoes South Australia</w:t>
            </w:r>
          </w:p>
          <w:p w14:paraId="4423040C" w14:textId="77777777" w:rsidR="00382145" w:rsidRDefault="00382145" w:rsidP="00376E47">
            <w:pPr>
              <w:pStyle w:val="DoEtabletext2018"/>
            </w:pPr>
            <w:hyperlink r:id="rId192" w:history="1">
              <w:r w:rsidRPr="004A534F">
                <w:rPr>
                  <w:rStyle w:val="Hyperlink"/>
                </w:rPr>
                <w:t>Australian dietary guidelines 1-5</w:t>
              </w:r>
            </w:hyperlink>
            <w:r>
              <w:t>, Eat for Health</w:t>
            </w:r>
          </w:p>
          <w:p w14:paraId="0E5F1016" w14:textId="77777777" w:rsidR="00382145" w:rsidRDefault="00382145" w:rsidP="00376E47">
            <w:pPr>
              <w:pStyle w:val="DoEtabletext2018"/>
            </w:pPr>
            <w:r>
              <w:t xml:space="preserve">Chats or starchy potatoes such as </w:t>
            </w:r>
            <w:proofErr w:type="spellStart"/>
            <w:r>
              <w:t>desiree</w:t>
            </w:r>
            <w:proofErr w:type="spellEnd"/>
            <w:r>
              <w:t xml:space="preserve">, King Edward, </w:t>
            </w:r>
            <w:proofErr w:type="spellStart"/>
            <w:r>
              <w:t>sebago</w:t>
            </w:r>
            <w:proofErr w:type="spellEnd"/>
            <w:r>
              <w:t xml:space="preserve"> – pre-cooked whole (boil or microwave)</w:t>
            </w:r>
          </w:p>
          <w:p w14:paraId="6FF8D9A8" w14:textId="77777777" w:rsidR="00382145" w:rsidRDefault="00382145" w:rsidP="00376E47">
            <w:pPr>
              <w:pStyle w:val="DoEtabletext2018"/>
            </w:pPr>
            <w:r>
              <w:t>Marinade ingredients</w:t>
            </w:r>
          </w:p>
          <w:p w14:paraId="38C2EEAE" w14:textId="77777777" w:rsidR="00382145" w:rsidRDefault="00382145" w:rsidP="00376E47">
            <w:pPr>
              <w:pStyle w:val="DoEtabletext2018"/>
            </w:pPr>
            <w:r>
              <w:t>Barbecue or electric frypan</w:t>
            </w:r>
          </w:p>
        </w:tc>
      </w:tr>
    </w:tbl>
    <w:p w14:paraId="3D1B122B" w14:textId="77777777" w:rsidR="00382145" w:rsidRDefault="00382145" w:rsidP="00382145">
      <w:pPr>
        <w:pStyle w:val="DoEheading32018"/>
      </w:pPr>
    </w:p>
    <w:p w14:paraId="48976443" w14:textId="5294C92C" w:rsidR="00382145" w:rsidRPr="00023050" w:rsidRDefault="00382145" w:rsidP="00382145">
      <w:pPr>
        <w:pStyle w:val="DoEheading32018"/>
      </w:pPr>
      <w:r>
        <w:lastRenderedPageBreak/>
        <w:t>4</w:t>
      </w:r>
      <w:r w:rsidRPr="00023050">
        <w:t xml:space="preserve">. </w:t>
      </w:r>
      <w:r>
        <w:t>Produce wicking pots</w:t>
      </w:r>
    </w:p>
    <w:p w14:paraId="72EE35A1" w14:textId="77777777" w:rsidR="00382145" w:rsidRPr="00023050" w:rsidRDefault="00382145" w:rsidP="00382145">
      <w:pPr>
        <w:pStyle w:val="DoEbodytext2018"/>
        <w:rPr>
          <w:rStyle w:val="DoEstrongemphasis2018"/>
        </w:rPr>
      </w:pPr>
      <w:r w:rsidRPr="00484BC2">
        <w:rPr>
          <w:b/>
        </w:rPr>
        <w:t xml:space="preserve">How can we </w:t>
      </w:r>
      <w:r>
        <w:rPr>
          <w:b/>
        </w:rPr>
        <w:t>construct</w:t>
      </w:r>
      <w:r w:rsidRPr="00484BC2">
        <w:rPr>
          <w:b/>
        </w:rPr>
        <w:t xml:space="preserve"> a wicking pot?</w:t>
      </w:r>
      <w:r>
        <w:rPr>
          <w:b/>
        </w:rPr>
        <w:t xml:space="preserve"> How can we strike a cutting?</w:t>
      </w:r>
    </w:p>
    <w:tbl>
      <w:tblPr>
        <w:tblW w:w="10762" w:type="dxa"/>
        <w:tblLook w:val="04A0" w:firstRow="1" w:lastRow="0" w:firstColumn="1" w:lastColumn="0" w:noHBand="0" w:noVBand="1"/>
      </w:tblPr>
      <w:tblGrid>
        <w:gridCol w:w="1897"/>
        <w:gridCol w:w="6887"/>
        <w:gridCol w:w="1978"/>
      </w:tblGrid>
      <w:tr w:rsidR="00382145" w14:paraId="58CE13B5"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78C52C8"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D508EB6"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67F9D9B" w14:textId="77777777" w:rsidR="00382145" w:rsidRDefault="00382145" w:rsidP="00376E47">
            <w:pPr>
              <w:pStyle w:val="DoEtableheading2018"/>
            </w:pPr>
            <w:r>
              <w:t>Resources</w:t>
            </w:r>
          </w:p>
        </w:tc>
      </w:tr>
      <w:tr w:rsidR="00382145" w:rsidRPr="007E7E0C" w14:paraId="1C7F7F7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4D6DCC5"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1E05F7C"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47BC03DE" w14:textId="77777777" w:rsidR="00382145" w:rsidRPr="00072FC9" w:rsidRDefault="00382145" w:rsidP="00376E47">
            <w:pPr>
              <w:pStyle w:val="DoEtabletext2018"/>
            </w:pPr>
            <w:r w:rsidRPr="00072FC9">
              <w:t xml:space="preserve">ST3-2DP-T plans and uses materials, tools and equipment to develop solutions for a need or opportunity </w:t>
            </w:r>
          </w:p>
          <w:p w14:paraId="12ED442D" w14:textId="77777777" w:rsidR="00382145" w:rsidRDefault="00382145" w:rsidP="00376E47">
            <w:pPr>
              <w:pStyle w:val="DoEtabletext2018"/>
            </w:pPr>
            <w:r w:rsidRPr="00072FC9">
              <w:t xml:space="preserve">ST3-5LW-T explains how food and fibre are produced sustainably in managed environments for health and nutrition </w:t>
            </w:r>
          </w:p>
          <w:p w14:paraId="335D34BC" w14:textId="77777777" w:rsidR="00382145" w:rsidRPr="00072FC9" w:rsidRDefault="00382145" w:rsidP="00376E47">
            <w:pPr>
              <w:pStyle w:val="DoEtabletext2018"/>
            </w:pPr>
            <w:r w:rsidRPr="005C60E3">
              <w:t xml:space="preserve">ST3-7MW-T explains how the properties of materials determine their use for a range of purposes </w:t>
            </w:r>
          </w:p>
          <w:p w14:paraId="19BCE797" w14:textId="77777777" w:rsidR="00382145" w:rsidRPr="00A1614E" w:rsidRDefault="00382145" w:rsidP="00376E47">
            <w:pPr>
              <w:pStyle w:val="DoEtabletext2018"/>
              <w:rPr>
                <w:rStyle w:val="DoEstrongemphasis2018"/>
              </w:rPr>
            </w:pPr>
            <w:r w:rsidRPr="00A1614E">
              <w:rPr>
                <w:rStyle w:val="DoEstrongemphasis2018"/>
              </w:rPr>
              <w:t>English</w:t>
            </w:r>
          </w:p>
          <w:p w14:paraId="7F0D56C8" w14:textId="77777777" w:rsidR="00382145" w:rsidRPr="00C656CD" w:rsidRDefault="00382145" w:rsidP="00376E47">
            <w:pPr>
              <w:pStyle w:val="DoEtabletext2018"/>
            </w:pPr>
            <w:r w:rsidRPr="00A1614E">
              <w:t>EN3-3A uses an integrated range of skills, strategies and knowledge to read, view and comprehend a wide range of texts in different media</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DC72912" w14:textId="77777777" w:rsidR="00382145" w:rsidRPr="007E7E0C" w:rsidRDefault="00382145" w:rsidP="00376E47">
            <w:pPr>
              <w:pStyle w:val="DoEtabletext2018"/>
              <w:rPr>
                <w:rStyle w:val="DoEstrongemphasis2018"/>
              </w:rPr>
            </w:pPr>
          </w:p>
        </w:tc>
      </w:tr>
      <w:tr w:rsidR="00382145" w:rsidRPr="007E7E0C" w14:paraId="4C598033"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249CF98"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4ADF27B" w14:textId="77777777" w:rsidR="00382145" w:rsidRPr="00A2239C" w:rsidRDefault="00382145" w:rsidP="00376E47">
            <w:pPr>
              <w:pStyle w:val="DoEtabletext2018"/>
              <w:rPr>
                <w:lang w:val="en-US"/>
              </w:rPr>
            </w:pPr>
            <w:r w:rsidRPr="00A2239C">
              <w:rPr>
                <w:lang w:val="en-US"/>
              </w:rPr>
              <w:t>For students to:</w:t>
            </w:r>
          </w:p>
          <w:p w14:paraId="603C209D" w14:textId="77777777" w:rsidR="00382145" w:rsidRPr="00B0344A" w:rsidRDefault="00382145" w:rsidP="00376E47">
            <w:pPr>
              <w:pStyle w:val="DoEtablelist1bullet2018"/>
            </w:pPr>
            <w:r w:rsidRPr="00B0344A">
              <w:t>understand the process of wicking and capillary action</w:t>
            </w:r>
          </w:p>
          <w:p w14:paraId="7DBC0F42" w14:textId="77777777" w:rsidR="00382145" w:rsidRDefault="00382145" w:rsidP="00376E47">
            <w:pPr>
              <w:pStyle w:val="DoEtablelist1bullet2018"/>
            </w:pPr>
            <w:r>
              <w:t>outline the sustainability benefits of self-watering wicking pots</w:t>
            </w:r>
          </w:p>
          <w:p w14:paraId="32A24A38" w14:textId="77777777" w:rsidR="00382145" w:rsidRPr="00B0344A" w:rsidRDefault="00382145" w:rsidP="00376E47">
            <w:pPr>
              <w:pStyle w:val="DoEtablelist1bullet2018"/>
            </w:pPr>
            <w:r>
              <w:t>construct a small wicking pot to strike a rosemary cutting</w:t>
            </w:r>
          </w:p>
          <w:p w14:paraId="170607E9" w14:textId="77777777" w:rsidR="00382145" w:rsidRPr="00031FA7" w:rsidRDefault="00382145" w:rsidP="00376E47">
            <w:pPr>
              <w:pStyle w:val="DoEtablelist1bullet2018"/>
              <w:rPr>
                <w:rStyle w:val="DoEstrongemphasis2018"/>
                <w:b w:val="0"/>
              </w:rPr>
            </w:pPr>
            <w:r w:rsidRPr="00B0344A">
              <w:t>care for plants in the kitchen garden.</w:t>
            </w:r>
          </w:p>
        </w:tc>
        <w:tc>
          <w:tcPr>
            <w:tcW w:w="1978" w:type="dxa"/>
            <w:tcBorders>
              <w:top w:val="single" w:sz="4" w:space="0" w:color="707070"/>
              <w:left w:val="single" w:sz="4" w:space="0" w:color="707070"/>
              <w:bottom w:val="single" w:sz="4" w:space="0" w:color="707070"/>
              <w:right w:val="single" w:sz="4" w:space="0" w:color="707070"/>
            </w:tcBorders>
          </w:tcPr>
          <w:p w14:paraId="5D6A26A5" w14:textId="77777777" w:rsidR="00382145" w:rsidRPr="007E7E0C" w:rsidRDefault="00382145" w:rsidP="00376E47">
            <w:pPr>
              <w:pStyle w:val="DoEtabletext2018"/>
              <w:rPr>
                <w:rStyle w:val="DoEstrongemphasis2018"/>
              </w:rPr>
            </w:pPr>
          </w:p>
        </w:tc>
      </w:tr>
      <w:tr w:rsidR="00382145" w:rsidRPr="00D817A1" w14:paraId="42FFFD02"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09812D3" w14:textId="77777777" w:rsidR="00382145" w:rsidRDefault="00382145" w:rsidP="00376E47">
            <w:pPr>
              <w:pStyle w:val="DoEtabletext2018"/>
              <w:rPr>
                <w:rStyle w:val="DoEstrongemphasis2018"/>
              </w:rPr>
            </w:pPr>
            <w:r w:rsidRPr="00D817A1">
              <w:rPr>
                <w:rStyle w:val="DoEstrongemphasis2018"/>
              </w:rPr>
              <w:t>Outside garden activities</w:t>
            </w:r>
          </w:p>
          <w:p w14:paraId="0516EA85" w14:textId="77777777" w:rsidR="00382145" w:rsidRDefault="00382145" w:rsidP="00376E47">
            <w:pPr>
              <w:pStyle w:val="DoEtabletext2018"/>
              <w:rPr>
                <w:rStyle w:val="DoEstrongemphasis2018"/>
              </w:rPr>
            </w:pPr>
          </w:p>
          <w:p w14:paraId="5B2F96D4" w14:textId="77777777" w:rsidR="00382145" w:rsidRPr="00D817A1" w:rsidRDefault="00382145" w:rsidP="00376E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BBA2ACA" w14:textId="77777777" w:rsidR="00382145" w:rsidRDefault="00382145" w:rsidP="00376E47">
            <w:pPr>
              <w:pStyle w:val="DoEtabletext2018"/>
              <w:rPr>
                <w:rStyle w:val="DoEstrongemphasis2018"/>
              </w:rPr>
            </w:pPr>
            <w:r>
              <w:rPr>
                <w:rStyle w:val="DoEstrongemphasis2018"/>
              </w:rPr>
              <w:t xml:space="preserve">Care for the garden </w:t>
            </w:r>
          </w:p>
          <w:p w14:paraId="4008772D" w14:textId="77777777" w:rsidR="00382145" w:rsidRDefault="00382145" w:rsidP="00376E47">
            <w:pPr>
              <w:pStyle w:val="DoEtablelist1bullet2018"/>
            </w:pPr>
            <w:r>
              <w:t>Water each seedling with a watering can.</w:t>
            </w:r>
          </w:p>
          <w:p w14:paraId="1FD0D37D" w14:textId="77777777" w:rsidR="00382145" w:rsidRPr="00A00C26" w:rsidRDefault="00382145" w:rsidP="00376E47">
            <w:pPr>
              <w:pStyle w:val="DoEtablelist1bullet2018"/>
            </w:pPr>
            <w:r>
              <w:t>Observe changes in seedlings and potato crates</w:t>
            </w:r>
            <w:r w:rsidRPr="00A00C26">
              <w:t>.</w:t>
            </w:r>
          </w:p>
          <w:p w14:paraId="294E2998" w14:textId="77777777" w:rsidR="00382145" w:rsidRPr="00A00C26" w:rsidRDefault="00382145" w:rsidP="00376E47">
            <w:pPr>
              <w:pStyle w:val="DoEtablelist1bullet2018"/>
            </w:pPr>
            <w:r w:rsidRPr="00A00C26">
              <w:t>Gently remove any weeds from the garden.</w:t>
            </w:r>
          </w:p>
          <w:p w14:paraId="369E7520" w14:textId="77777777" w:rsidR="00382145" w:rsidRPr="00C23C13" w:rsidRDefault="00382145" w:rsidP="00376E47">
            <w:pPr>
              <w:pStyle w:val="DoEtablelist1bullet2018"/>
              <w:rPr>
                <w:shd w:val="clear" w:color="auto" w:fill="FFFFFF"/>
              </w:rPr>
            </w:pPr>
            <w:r>
              <w:t>Manage pest species in a sustainable way.</w:t>
            </w:r>
          </w:p>
          <w:p w14:paraId="78001C58" w14:textId="77777777" w:rsidR="00382145" w:rsidRDefault="00382145" w:rsidP="00376E47">
            <w:pPr>
              <w:pStyle w:val="DoEtablelist1bullet2018"/>
            </w:pPr>
            <w:r w:rsidRPr="00A00C26">
              <w:t xml:space="preserve">Record </w:t>
            </w:r>
            <w:r>
              <w:t>observations and changes</w:t>
            </w:r>
            <w:r w:rsidRPr="00A00C26">
              <w:t xml:space="preserve"> in garden journals.</w:t>
            </w:r>
          </w:p>
          <w:p w14:paraId="374C665D" w14:textId="77777777" w:rsidR="00382145" w:rsidRPr="008568CD" w:rsidRDefault="00382145" w:rsidP="00376E47">
            <w:pPr>
              <w:pStyle w:val="DoEtablelist1bullet2018"/>
            </w:pPr>
            <w:r>
              <w:t>Cut some 15cm rosemary twigs for striking in wicking pots or water.</w:t>
            </w:r>
          </w:p>
        </w:tc>
        <w:tc>
          <w:tcPr>
            <w:tcW w:w="1978" w:type="dxa"/>
            <w:tcBorders>
              <w:top w:val="single" w:sz="4" w:space="0" w:color="707070"/>
              <w:left w:val="single" w:sz="4" w:space="0" w:color="707070"/>
              <w:bottom w:val="single" w:sz="4" w:space="0" w:color="707070"/>
              <w:right w:val="single" w:sz="4" w:space="0" w:color="707070"/>
            </w:tcBorders>
          </w:tcPr>
          <w:p w14:paraId="08FFC426" w14:textId="77777777" w:rsidR="00382145" w:rsidRDefault="00382145" w:rsidP="00376E47">
            <w:pPr>
              <w:pStyle w:val="DoEtabletext2018"/>
            </w:pPr>
            <w:hyperlink r:id="rId193"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714886C" w14:textId="77777777" w:rsidR="00382145" w:rsidRDefault="00382145" w:rsidP="00376E47">
            <w:pPr>
              <w:pStyle w:val="DoEtabletext2018"/>
              <w:rPr>
                <w:rStyle w:val="DoEstrongemphasis2018"/>
                <w:b w:val="0"/>
              </w:rPr>
            </w:pPr>
            <w:r>
              <w:rPr>
                <w:rStyle w:val="DoEstrongemphasis2018"/>
              </w:rPr>
              <w:t>Gardening tools</w:t>
            </w:r>
          </w:p>
          <w:p w14:paraId="49C26DED" w14:textId="77777777" w:rsidR="00382145" w:rsidRPr="00031FA7" w:rsidRDefault="00382145" w:rsidP="00376E47">
            <w:pPr>
              <w:pStyle w:val="DoEtabletext2018"/>
              <w:rPr>
                <w:rStyle w:val="DoEstrongemphasis2018"/>
                <w:b w:val="0"/>
              </w:rPr>
            </w:pPr>
            <w:r>
              <w:rPr>
                <w:lang w:val="en-US"/>
              </w:rPr>
              <w:t xml:space="preserve">Garden journals </w:t>
            </w:r>
          </w:p>
        </w:tc>
      </w:tr>
      <w:tr w:rsidR="00382145" w:rsidRPr="00D817A1" w14:paraId="67F8261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199FC62" w14:textId="77777777" w:rsidR="00382145" w:rsidRDefault="00382145" w:rsidP="00376E47">
            <w:pPr>
              <w:pStyle w:val="DoEtabletext2018"/>
              <w:rPr>
                <w:rStyle w:val="DoEstrongemphasis2018"/>
              </w:rPr>
            </w:pPr>
            <w:r>
              <w:rPr>
                <w:rStyle w:val="DoEstrongemphasis2018"/>
              </w:rPr>
              <w:t>Indoor and outdoor learning spaces</w:t>
            </w:r>
          </w:p>
          <w:p w14:paraId="3B742075" w14:textId="77777777" w:rsidR="00382145" w:rsidRDefault="00382145" w:rsidP="00376E47">
            <w:pPr>
              <w:pStyle w:val="DoEtabletext2018"/>
              <w:rPr>
                <w:rStyle w:val="DoEstrongemphasis2018"/>
              </w:rPr>
            </w:pPr>
            <w:r>
              <w:rPr>
                <w:b/>
                <w:noProof/>
              </w:rPr>
              <w:drawing>
                <wp:inline distT="0" distB="0" distL="0" distR="0" wp14:anchorId="68C8DA91" wp14:editId="7C75CC81">
                  <wp:extent cx="1043709" cy="1391063"/>
                  <wp:effectExtent l="0" t="0" r="0" b="0"/>
                  <wp:docPr id="38" name="Picture 38" descr="Wicking pot made from a PET bottle curt in half with the top inverted into the base. A strip of toweling hangs from the neck of the bottle into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9-02-15 11.03.39 copy.jpg"/>
                          <pic:cNvPicPr/>
                        </pic:nvPicPr>
                        <pic:blipFill>
                          <a:blip r:embed="rId194" cstate="hqprint">
                            <a:extLst>
                              <a:ext uri="{28A0092B-C50C-407E-A947-70E740481C1C}">
                                <a14:useLocalDpi xmlns:a14="http://schemas.microsoft.com/office/drawing/2010/main"/>
                              </a:ext>
                            </a:extLst>
                          </a:blip>
                          <a:stretch>
                            <a:fillRect/>
                          </a:stretch>
                        </pic:blipFill>
                        <pic:spPr>
                          <a:xfrm>
                            <a:off x="0" y="0"/>
                            <a:ext cx="1056326" cy="1407879"/>
                          </a:xfrm>
                          <a:prstGeom prst="rect">
                            <a:avLst/>
                          </a:prstGeom>
                        </pic:spPr>
                      </pic:pic>
                    </a:graphicData>
                  </a:graphic>
                </wp:inline>
              </w:drawing>
            </w:r>
          </w:p>
          <w:p w14:paraId="710DEEDC" w14:textId="77777777" w:rsidR="00382145" w:rsidRPr="00376C35" w:rsidRDefault="00382145" w:rsidP="00376E47">
            <w:pPr>
              <w:pStyle w:val="DoEgraphics2018"/>
            </w:pPr>
            <w:r w:rsidRPr="00376C35">
              <w:t>Wicking pot</w:t>
            </w:r>
            <w:r>
              <w:t xml:space="preserve"> made from a PET bottle with towelling wick. </w:t>
            </w:r>
            <w:r w:rsidRPr="00376C35">
              <w:t>EZEC 2019</w:t>
            </w:r>
          </w:p>
        </w:tc>
        <w:tc>
          <w:tcPr>
            <w:tcW w:w="6887" w:type="dxa"/>
            <w:tcBorders>
              <w:top w:val="single" w:sz="4" w:space="0" w:color="707070"/>
              <w:left w:val="single" w:sz="4" w:space="0" w:color="707070"/>
              <w:bottom w:val="single" w:sz="4" w:space="0" w:color="707070"/>
              <w:right w:val="single" w:sz="4" w:space="0" w:color="707070"/>
            </w:tcBorders>
          </w:tcPr>
          <w:p w14:paraId="3E915D44" w14:textId="77777777" w:rsidR="00382145" w:rsidRDefault="00382145" w:rsidP="00376E47">
            <w:pPr>
              <w:pStyle w:val="DoEtabletext2018"/>
              <w:rPr>
                <w:rStyle w:val="DoEstrongemphasis2018"/>
              </w:rPr>
            </w:pPr>
            <w:r>
              <w:rPr>
                <w:rStyle w:val="DoEstrongemphasis2018"/>
              </w:rPr>
              <w:t>Produce self-watering wicking pots from PET bottles</w:t>
            </w:r>
          </w:p>
          <w:p w14:paraId="69B3D08B" w14:textId="77777777" w:rsidR="00382145" w:rsidRDefault="00382145" w:rsidP="00376E47">
            <w:pPr>
              <w:pStyle w:val="DoEtablelist1bullet2018"/>
            </w:pPr>
            <w:r w:rsidRPr="00BD4864">
              <w:t xml:space="preserve">Demonstrate wicking (capillary action) </w:t>
            </w:r>
            <w:r>
              <w:t xml:space="preserve">through the water walking experiment. Test if soil wicks by sitting a pot of dry soil in water. </w:t>
            </w:r>
          </w:p>
          <w:p w14:paraId="32545258" w14:textId="77777777" w:rsidR="00382145" w:rsidRDefault="00382145" w:rsidP="00376E47">
            <w:pPr>
              <w:pStyle w:val="DoEtablelist1bullet2018"/>
            </w:pPr>
            <w:r>
              <w:t xml:space="preserve">View the video on wicking beds to at least 01:00 </w:t>
            </w:r>
            <w:r>
              <w:softHyphen/>
              <w:t>– discuss the environmental sustainability benefits of using wicking beds.</w:t>
            </w:r>
          </w:p>
          <w:p w14:paraId="67E7B862" w14:textId="77777777" w:rsidR="00382145" w:rsidRPr="00F81AF1" w:rsidRDefault="00382145" w:rsidP="00376E47">
            <w:pPr>
              <w:pStyle w:val="DoEtablelist1bullet2018"/>
              <w:ind w:left="402" w:hanging="204"/>
              <w:rPr>
                <w:color w:val="000000" w:themeColor="text1"/>
              </w:rPr>
            </w:pPr>
            <w:r>
              <w:rPr>
                <w:lang w:val="en-GB"/>
              </w:rPr>
              <w:t>Define the design task and criteria – to make a small wicking pot that holds water and soil and wicks water into the soil.</w:t>
            </w:r>
          </w:p>
          <w:p w14:paraId="3F996D34" w14:textId="77777777" w:rsidR="00382145" w:rsidRDefault="00382145" w:rsidP="00376E47">
            <w:pPr>
              <w:pStyle w:val="DoEtablelist1bullet2018"/>
            </w:pPr>
            <w:r>
              <w:t>Plan – demonstrate or view the video on how to make a wicking pot using a PET bottle – discuss the properties of the materials used.</w:t>
            </w:r>
          </w:p>
          <w:p w14:paraId="7BFF496A" w14:textId="77777777" w:rsidR="00382145" w:rsidRDefault="00382145" w:rsidP="00376E47">
            <w:pPr>
              <w:pStyle w:val="DoEtablelist1bullet2018"/>
            </w:pPr>
            <w:r>
              <w:t>Produce wicking pots – students each make a wicking pot. They use water level and soil moisture to evaluate against the design criteria.</w:t>
            </w:r>
          </w:p>
          <w:p w14:paraId="0BB06C6F" w14:textId="77777777" w:rsidR="00382145" w:rsidRDefault="00382145" w:rsidP="00376E47">
            <w:pPr>
              <w:pStyle w:val="DoEtablelist1bullet2018"/>
            </w:pPr>
            <w:r>
              <w:t>Evaluate the design – students compare the wicking pot to regular plant pots from a sustainability viewpoint – environmental, economic.</w:t>
            </w:r>
          </w:p>
          <w:p w14:paraId="0A3C9ACC" w14:textId="77777777" w:rsidR="00382145" w:rsidRPr="00376C35" w:rsidRDefault="00382145" w:rsidP="00376E47">
            <w:pPr>
              <w:pStyle w:val="DoEtabletext2018"/>
              <w:rPr>
                <w:rStyle w:val="DoEstrongemphasis2018"/>
              </w:rPr>
            </w:pPr>
            <w:r w:rsidRPr="00376C35">
              <w:rPr>
                <w:rStyle w:val="DoEstrongemphasis2018"/>
              </w:rPr>
              <w:t xml:space="preserve">Strike rosemary </w:t>
            </w:r>
            <w:r>
              <w:rPr>
                <w:rStyle w:val="DoEstrongemphasis2018"/>
              </w:rPr>
              <w:t xml:space="preserve">and herb </w:t>
            </w:r>
            <w:r w:rsidRPr="00376C35">
              <w:rPr>
                <w:rStyle w:val="DoEstrongemphasis2018"/>
              </w:rPr>
              <w:t>cuttings</w:t>
            </w:r>
          </w:p>
          <w:p w14:paraId="520B27A0" w14:textId="77777777" w:rsidR="00382145" w:rsidRPr="00062B8E" w:rsidRDefault="00382145" w:rsidP="00376E47">
            <w:pPr>
              <w:pStyle w:val="DoEtablelist1bullet2018"/>
            </w:pPr>
            <w:r w:rsidRPr="00062B8E">
              <w:t xml:space="preserve">Plant </w:t>
            </w:r>
            <w:r>
              <w:t xml:space="preserve">a </w:t>
            </w:r>
            <w:r w:rsidRPr="00062B8E">
              <w:t xml:space="preserve">freshly cut rosemary twig </w:t>
            </w:r>
            <w:r>
              <w:t xml:space="preserve">into </w:t>
            </w:r>
            <w:r w:rsidRPr="00062B8E">
              <w:t xml:space="preserve">the soil of the wicking pot. </w:t>
            </w:r>
            <w:r>
              <w:t xml:space="preserve">Hint – Dip in honey first. </w:t>
            </w:r>
            <w:r w:rsidRPr="00062B8E">
              <w:t>The honey has antiseptic and anti-fungal properties.</w:t>
            </w:r>
          </w:p>
          <w:p w14:paraId="10FC02B7" w14:textId="77777777" w:rsidR="00382145" w:rsidRDefault="00382145" w:rsidP="00376E47">
            <w:pPr>
              <w:pStyle w:val="DoEtablelist1bullet2018"/>
              <w:rPr>
                <w:rStyle w:val="DoEstrongemphasis2018"/>
              </w:rPr>
            </w:pPr>
            <w:r w:rsidRPr="00062B8E">
              <w:t xml:space="preserve">Place </w:t>
            </w:r>
            <w:r>
              <w:t>twigs of shrubby herbs</w:t>
            </w:r>
            <w:r w:rsidRPr="00062B8E">
              <w:t xml:space="preserve"> in jars of water as an alternative method</w:t>
            </w:r>
            <w:r>
              <w:t>.</w:t>
            </w:r>
          </w:p>
        </w:tc>
        <w:tc>
          <w:tcPr>
            <w:tcW w:w="1978" w:type="dxa"/>
            <w:tcBorders>
              <w:top w:val="single" w:sz="4" w:space="0" w:color="707070"/>
              <w:left w:val="single" w:sz="4" w:space="0" w:color="707070"/>
              <w:bottom w:val="single" w:sz="4" w:space="0" w:color="707070"/>
              <w:right w:val="single" w:sz="4" w:space="0" w:color="707070"/>
            </w:tcBorders>
          </w:tcPr>
          <w:p w14:paraId="2F00D4F0" w14:textId="77777777" w:rsidR="00382145" w:rsidRDefault="00382145" w:rsidP="00376E47">
            <w:pPr>
              <w:pStyle w:val="DoEtabletext2018"/>
            </w:pPr>
            <w:hyperlink r:id="rId195" w:history="1">
              <w:r w:rsidRPr="00BD4864">
                <w:rPr>
                  <w:rStyle w:val="Hyperlink"/>
                </w:rPr>
                <w:t>Water walking experiment</w:t>
              </w:r>
            </w:hyperlink>
            <w:r>
              <w:t xml:space="preserve">, Learn </w:t>
            </w:r>
            <w:proofErr w:type="gramStart"/>
            <w:r>
              <w:t>To</w:t>
            </w:r>
            <w:proofErr w:type="gramEnd"/>
            <w:r>
              <w:t xml:space="preserve"> Grow (03:29)</w:t>
            </w:r>
          </w:p>
          <w:p w14:paraId="4DF5C657" w14:textId="77777777" w:rsidR="00382145" w:rsidRDefault="00382145" w:rsidP="00376E47">
            <w:pPr>
              <w:pStyle w:val="DoEtabletext2018"/>
            </w:pPr>
            <w:hyperlink r:id="rId196" w:history="1">
              <w:r w:rsidRPr="005E61A7">
                <w:rPr>
                  <w:rStyle w:val="Hyperlink"/>
                </w:rPr>
                <w:t>Building a wicking bed</w:t>
              </w:r>
            </w:hyperlink>
            <w:r>
              <w:t>, Gardening Australia (05:10)</w:t>
            </w:r>
          </w:p>
          <w:p w14:paraId="68C6D88F" w14:textId="77777777" w:rsidR="00382145" w:rsidRDefault="00382145" w:rsidP="00376E47">
            <w:pPr>
              <w:pStyle w:val="DoEtabletext2018"/>
            </w:pPr>
            <w:hyperlink r:id="rId197" w:history="1">
              <w:r w:rsidRPr="0097143A">
                <w:rPr>
                  <w:rStyle w:val="Hyperlink"/>
                </w:rPr>
                <w:t>How to make a wicking pot within a minute</w:t>
              </w:r>
            </w:hyperlink>
            <w:r>
              <w:t xml:space="preserve">, </w:t>
            </w:r>
            <w:proofErr w:type="spellStart"/>
            <w:r>
              <w:t>SpuTopia</w:t>
            </w:r>
            <w:proofErr w:type="spellEnd"/>
            <w:r>
              <w:t xml:space="preserve"> (01:19) </w:t>
            </w:r>
          </w:p>
          <w:p w14:paraId="2F6EE7CD" w14:textId="77777777" w:rsidR="00382145" w:rsidRDefault="00382145" w:rsidP="00376E47">
            <w:pPr>
              <w:pStyle w:val="DoEtabletext2018"/>
            </w:pPr>
            <w:r>
              <w:t>PET bottles, scissors, strips of cloth, potting mix, rosemary cuttings, honey</w:t>
            </w:r>
          </w:p>
          <w:p w14:paraId="4CBF74FF" w14:textId="77777777" w:rsidR="00382145" w:rsidRDefault="00382145" w:rsidP="00376E47">
            <w:pPr>
              <w:pStyle w:val="DoEtabletext2018"/>
            </w:pPr>
            <w:r>
              <w:t>Shrubby herb cuttings, clear jars</w:t>
            </w:r>
          </w:p>
        </w:tc>
      </w:tr>
    </w:tbl>
    <w:p w14:paraId="35DA16D3" w14:textId="77777777" w:rsidR="00382145" w:rsidRPr="00023050" w:rsidRDefault="00382145" w:rsidP="00382145">
      <w:pPr>
        <w:pStyle w:val="DoEheading32018"/>
      </w:pPr>
      <w:r>
        <w:lastRenderedPageBreak/>
        <w:t>5</w:t>
      </w:r>
      <w:r w:rsidRPr="00023050">
        <w:t xml:space="preserve">. </w:t>
      </w:r>
      <w:r>
        <w:t>Design and produce a wicking bed</w:t>
      </w:r>
    </w:p>
    <w:p w14:paraId="0AAA67A9" w14:textId="77777777" w:rsidR="00382145" w:rsidRPr="00023050" w:rsidRDefault="00382145" w:rsidP="00382145">
      <w:pPr>
        <w:pStyle w:val="DoEbodytext2018"/>
        <w:rPr>
          <w:rStyle w:val="DoEstrongemphasis2018"/>
        </w:rPr>
      </w:pPr>
      <w:r>
        <w:rPr>
          <w:b/>
        </w:rPr>
        <w:t>How can we design and produce a portable wicking bed?</w:t>
      </w:r>
    </w:p>
    <w:tbl>
      <w:tblPr>
        <w:tblW w:w="10762" w:type="dxa"/>
        <w:tblLook w:val="04A0" w:firstRow="1" w:lastRow="0" w:firstColumn="1" w:lastColumn="0" w:noHBand="0" w:noVBand="1"/>
      </w:tblPr>
      <w:tblGrid>
        <w:gridCol w:w="1897"/>
        <w:gridCol w:w="6887"/>
        <w:gridCol w:w="1978"/>
      </w:tblGrid>
      <w:tr w:rsidR="00382145" w14:paraId="29852A81"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576B0D"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2B2B574"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CE7F3EA" w14:textId="77777777" w:rsidR="00382145" w:rsidRDefault="00382145" w:rsidP="00376E47">
            <w:pPr>
              <w:pStyle w:val="DoEtableheading2018"/>
            </w:pPr>
            <w:r>
              <w:t>Resources</w:t>
            </w:r>
          </w:p>
        </w:tc>
      </w:tr>
      <w:tr w:rsidR="00382145" w:rsidRPr="007E7E0C" w14:paraId="04CD846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4BC702D"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C285BF7"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35D090B" w14:textId="77777777" w:rsidR="00382145" w:rsidRPr="00072FC9" w:rsidRDefault="00382145" w:rsidP="00376E47">
            <w:pPr>
              <w:pStyle w:val="DoEtabletext2018"/>
            </w:pPr>
            <w:r w:rsidRPr="00072FC9">
              <w:t xml:space="preserve">ST3-2DP-T plans and uses materials, tools and equipment to develop solutions for a need or opportunity </w:t>
            </w:r>
          </w:p>
          <w:p w14:paraId="1330BDA5" w14:textId="77777777" w:rsidR="00382145" w:rsidRDefault="00382145" w:rsidP="00376E47">
            <w:pPr>
              <w:pStyle w:val="DoEtabletext2018"/>
            </w:pPr>
            <w:r w:rsidRPr="00072FC9">
              <w:t xml:space="preserve">ST3-5LW-T explains how food and fibre are produced sustainably in managed environments for health and nutrition </w:t>
            </w:r>
          </w:p>
          <w:p w14:paraId="4FE823D4" w14:textId="77777777" w:rsidR="00382145" w:rsidRPr="00072FC9" w:rsidRDefault="00382145" w:rsidP="00376E47">
            <w:pPr>
              <w:pStyle w:val="DoEtabletext2018"/>
            </w:pPr>
            <w:r w:rsidRPr="005C60E3">
              <w:t xml:space="preserve">ST3-7MW-T explains how the properties of materials determine their use for a range of purposes </w:t>
            </w:r>
          </w:p>
          <w:p w14:paraId="17B36165" w14:textId="77777777" w:rsidR="00382145" w:rsidRPr="00A1614E" w:rsidRDefault="00382145" w:rsidP="00376E47">
            <w:pPr>
              <w:pStyle w:val="DoEtabletext2018"/>
              <w:rPr>
                <w:rStyle w:val="DoEstrongemphasis2018"/>
              </w:rPr>
            </w:pPr>
            <w:r w:rsidRPr="00A1614E">
              <w:rPr>
                <w:rStyle w:val="DoEstrongemphasis2018"/>
              </w:rPr>
              <w:t>English</w:t>
            </w:r>
          </w:p>
          <w:p w14:paraId="57AC3050" w14:textId="77777777" w:rsidR="00382145" w:rsidRDefault="00382145" w:rsidP="00376E47">
            <w:pPr>
              <w:pStyle w:val="DoEtabletext2018"/>
            </w:pPr>
            <w:r w:rsidRPr="00494AD7">
              <w:t>EN3-1A communicates effectively for a variety of audiences and purposes using increasingly challenging topics, ideas</w:t>
            </w:r>
            <w:r>
              <w:t xml:space="preserve"> …</w:t>
            </w:r>
            <w:r w:rsidRPr="00494AD7">
              <w:t xml:space="preserve">language forms and features </w:t>
            </w:r>
          </w:p>
          <w:p w14:paraId="03C657FD" w14:textId="77777777" w:rsidR="00382145" w:rsidRPr="00567121" w:rsidRDefault="00382145" w:rsidP="00376E47">
            <w:pPr>
              <w:pStyle w:val="DoEtabletext2018"/>
              <w:rPr>
                <w:rStyle w:val="DoEstrongemphasis2018"/>
              </w:rPr>
            </w:pPr>
            <w:r w:rsidRPr="00567121">
              <w:rPr>
                <w:rStyle w:val="DoEstrongemphasis2018"/>
              </w:rPr>
              <w:t>Mathematics</w:t>
            </w:r>
          </w:p>
          <w:p w14:paraId="6B2A401A" w14:textId="77777777" w:rsidR="00382145" w:rsidRPr="00C656CD" w:rsidRDefault="00382145" w:rsidP="00376E47">
            <w:pPr>
              <w:pStyle w:val="DoEtabletext2018"/>
            </w:pPr>
            <w:r w:rsidRPr="00567121">
              <w:rPr>
                <w:rFonts w:hint="eastAsia"/>
              </w:rPr>
              <w:t xml:space="preserve">MA3-1WM describes and represents mathematical situations in a variety of ways using mathematical terminology and some conventions </w:t>
            </w:r>
          </w:p>
        </w:tc>
        <w:tc>
          <w:tcPr>
            <w:tcW w:w="1978" w:type="dxa"/>
            <w:tcBorders>
              <w:top w:val="single" w:sz="4" w:space="0" w:color="707070"/>
              <w:left w:val="single" w:sz="4" w:space="0" w:color="707070"/>
              <w:bottom w:val="single" w:sz="4" w:space="0" w:color="707070"/>
              <w:right w:val="single" w:sz="4" w:space="0" w:color="707070"/>
            </w:tcBorders>
          </w:tcPr>
          <w:p w14:paraId="4EEA1251" w14:textId="77777777" w:rsidR="00382145" w:rsidRPr="007E7E0C" w:rsidRDefault="00382145" w:rsidP="00376E47">
            <w:pPr>
              <w:pStyle w:val="DoEtabletext2018"/>
              <w:rPr>
                <w:rStyle w:val="DoEstrongemphasis2018"/>
              </w:rPr>
            </w:pPr>
          </w:p>
        </w:tc>
      </w:tr>
      <w:tr w:rsidR="00382145" w:rsidRPr="007E7E0C" w14:paraId="024819E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B5DD24A"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9593D6C" w14:textId="77777777" w:rsidR="00382145" w:rsidRPr="00A2239C" w:rsidRDefault="00382145" w:rsidP="00376E47">
            <w:pPr>
              <w:pStyle w:val="DoEtabletext2018"/>
              <w:rPr>
                <w:lang w:val="en-US"/>
              </w:rPr>
            </w:pPr>
            <w:r w:rsidRPr="00A2239C">
              <w:rPr>
                <w:lang w:val="en-US"/>
              </w:rPr>
              <w:t>For students to:</w:t>
            </w:r>
          </w:p>
          <w:p w14:paraId="2F961839" w14:textId="77777777" w:rsidR="00382145" w:rsidRDefault="00382145" w:rsidP="00376E47">
            <w:pPr>
              <w:pStyle w:val="DoEtablelist1bullet2018"/>
            </w:pPr>
            <w:r>
              <w:t>select and use materials based on the suitability of their properties</w:t>
            </w:r>
          </w:p>
          <w:p w14:paraId="2C2C2131" w14:textId="77777777" w:rsidR="00382145" w:rsidRPr="00B0344A" w:rsidRDefault="00382145" w:rsidP="00376E47">
            <w:pPr>
              <w:pStyle w:val="DoEtablelist1bullet2018"/>
            </w:pPr>
            <w:r>
              <w:t xml:space="preserve">apply </w:t>
            </w:r>
            <w:r w:rsidRPr="00B0344A">
              <w:t>understand</w:t>
            </w:r>
            <w:r>
              <w:t>ings of</w:t>
            </w:r>
            <w:r w:rsidRPr="00B0344A">
              <w:t xml:space="preserve"> the process of wicking and capillary action</w:t>
            </w:r>
          </w:p>
          <w:p w14:paraId="34023084" w14:textId="77777777" w:rsidR="00382145" w:rsidRDefault="00382145" w:rsidP="00376E47">
            <w:pPr>
              <w:pStyle w:val="DoEtablelist1bullet2018"/>
            </w:pPr>
            <w:r>
              <w:t>work collaboratively to design and produce a working wicking bed</w:t>
            </w:r>
          </w:p>
          <w:p w14:paraId="530BF804" w14:textId="77777777" w:rsidR="00382145" w:rsidRPr="00031FA7" w:rsidRDefault="00382145" w:rsidP="00376E47">
            <w:pPr>
              <w:pStyle w:val="DoEtablelist1bullet2018"/>
              <w:rPr>
                <w:rStyle w:val="DoEstrongemphasis2018"/>
                <w:b w:val="0"/>
              </w:rPr>
            </w:pPr>
            <w:r>
              <w:t xml:space="preserve">make worm tea and </w:t>
            </w:r>
            <w:r w:rsidRPr="00B0344A">
              <w:t>care for plants in the kitchen garden.</w:t>
            </w:r>
          </w:p>
        </w:tc>
        <w:tc>
          <w:tcPr>
            <w:tcW w:w="1978" w:type="dxa"/>
            <w:tcBorders>
              <w:top w:val="single" w:sz="4" w:space="0" w:color="707070"/>
              <w:left w:val="single" w:sz="4" w:space="0" w:color="707070"/>
              <w:bottom w:val="single" w:sz="4" w:space="0" w:color="707070"/>
              <w:right w:val="single" w:sz="4" w:space="0" w:color="707070"/>
            </w:tcBorders>
          </w:tcPr>
          <w:p w14:paraId="0D3696E9" w14:textId="77777777" w:rsidR="00382145" w:rsidRPr="007E7E0C" w:rsidRDefault="00382145" w:rsidP="00376E47">
            <w:pPr>
              <w:pStyle w:val="DoEtabletext2018"/>
              <w:rPr>
                <w:rStyle w:val="DoEstrongemphasis2018"/>
              </w:rPr>
            </w:pPr>
          </w:p>
        </w:tc>
      </w:tr>
      <w:tr w:rsidR="00382145" w:rsidRPr="00D817A1" w14:paraId="27C80A8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231566D1" w14:textId="77777777" w:rsidR="00382145" w:rsidRDefault="00382145" w:rsidP="00376E47">
            <w:pPr>
              <w:pStyle w:val="DoEtabletext2018"/>
              <w:rPr>
                <w:rStyle w:val="DoEstrongemphasis2018"/>
              </w:rPr>
            </w:pPr>
            <w:r w:rsidRPr="00D817A1">
              <w:rPr>
                <w:rStyle w:val="DoEstrongemphasis2018"/>
              </w:rPr>
              <w:t>Outside garden activities</w:t>
            </w:r>
          </w:p>
          <w:p w14:paraId="07161B80" w14:textId="77777777" w:rsidR="00382145" w:rsidRDefault="00382145" w:rsidP="00376E47">
            <w:pPr>
              <w:pStyle w:val="DoEtabletext2018"/>
              <w:rPr>
                <w:rStyle w:val="DoEstrongemphasis2018"/>
              </w:rPr>
            </w:pPr>
            <w:r>
              <w:rPr>
                <w:b/>
                <w:noProof/>
              </w:rPr>
              <w:drawing>
                <wp:inline distT="0" distB="0" distL="0" distR="0" wp14:anchorId="4E337D47" wp14:editId="2859F5EB">
                  <wp:extent cx="1031779" cy="1182255"/>
                  <wp:effectExtent l="0" t="0" r="0" b="0"/>
                  <wp:docPr id="27" name="Picture 27" descr="Two plastic tubs with herbs growing from them. The tubs have been converted into portable wicking 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2-15 11.03.19 copy 2.jpg"/>
                          <pic:cNvPicPr/>
                        </pic:nvPicPr>
                        <pic:blipFill>
                          <a:blip r:embed="rId198" cstate="hqprint">
                            <a:extLst>
                              <a:ext uri="{28A0092B-C50C-407E-A947-70E740481C1C}">
                                <a14:useLocalDpi xmlns:a14="http://schemas.microsoft.com/office/drawing/2010/main"/>
                              </a:ext>
                            </a:extLst>
                          </a:blip>
                          <a:stretch>
                            <a:fillRect/>
                          </a:stretch>
                        </pic:blipFill>
                        <pic:spPr>
                          <a:xfrm>
                            <a:off x="0" y="0"/>
                            <a:ext cx="1044647" cy="1196999"/>
                          </a:xfrm>
                          <a:prstGeom prst="rect">
                            <a:avLst/>
                          </a:prstGeom>
                        </pic:spPr>
                      </pic:pic>
                    </a:graphicData>
                  </a:graphic>
                </wp:inline>
              </w:drawing>
            </w:r>
          </w:p>
          <w:p w14:paraId="7629B11F" w14:textId="77777777" w:rsidR="00382145" w:rsidRPr="00D817A1" w:rsidRDefault="00382145" w:rsidP="00376E47">
            <w:pPr>
              <w:pStyle w:val="DoEgraphics2018"/>
              <w:rPr>
                <w:rStyle w:val="DoEstrongemphasis2018"/>
              </w:rPr>
            </w:pPr>
            <w:r w:rsidRPr="00376C35">
              <w:t xml:space="preserve">Wicking </w:t>
            </w:r>
            <w:r>
              <w:t>beds made from plastic tubs. One has a base layer of pebbles and the other of upturned garden pots.</w:t>
            </w:r>
            <w:r w:rsidRPr="00376C35">
              <w:t xml:space="preserve"> </w:t>
            </w:r>
            <w:r>
              <w:t xml:space="preserve">Drainage holes are drilled at the height of the maximum water level. </w:t>
            </w:r>
            <w:r w:rsidRPr="00376C35">
              <w:t>EZEC 2019</w:t>
            </w:r>
          </w:p>
        </w:tc>
        <w:tc>
          <w:tcPr>
            <w:tcW w:w="6887" w:type="dxa"/>
            <w:tcBorders>
              <w:top w:val="single" w:sz="4" w:space="0" w:color="707070"/>
              <w:left w:val="single" w:sz="4" w:space="0" w:color="707070"/>
              <w:bottom w:val="single" w:sz="4" w:space="0" w:color="707070"/>
              <w:right w:val="single" w:sz="4" w:space="0" w:color="707070"/>
            </w:tcBorders>
          </w:tcPr>
          <w:p w14:paraId="387CF83C" w14:textId="77777777" w:rsidR="00382145" w:rsidRPr="008E7DA1" w:rsidRDefault="00382145" w:rsidP="00376E47">
            <w:pPr>
              <w:pStyle w:val="DoEtabletext2018"/>
              <w:rPr>
                <w:b/>
              </w:rPr>
            </w:pPr>
            <w:r>
              <w:rPr>
                <w:rStyle w:val="DoEstrongemphasis2018"/>
              </w:rPr>
              <w:t xml:space="preserve">Design and produce a portable wicking bed </w:t>
            </w:r>
          </w:p>
          <w:p w14:paraId="2D4BE6F2" w14:textId="77777777" w:rsidR="00382145" w:rsidRPr="008E7DA1" w:rsidRDefault="00382145" w:rsidP="00376E47">
            <w:pPr>
              <w:pStyle w:val="DoEtablelist1bullet2018"/>
            </w:pPr>
            <w:r>
              <w:t xml:space="preserve">Identify the need and design task – share the book </w:t>
            </w:r>
            <w:proofErr w:type="spellStart"/>
            <w:r w:rsidRPr="008E7DA1">
              <w:t>Florette</w:t>
            </w:r>
            <w:proofErr w:type="spellEnd"/>
            <w:r w:rsidRPr="008E7DA1">
              <w:t xml:space="preserve"> by Anna Walker</w:t>
            </w:r>
            <w:r>
              <w:t xml:space="preserve"> as stimulus. How can we create a portable managed environment for growing plants that uses soil and water sustainably?</w:t>
            </w:r>
          </w:p>
          <w:p w14:paraId="53E7A0E3" w14:textId="77777777" w:rsidR="00382145" w:rsidRDefault="00382145" w:rsidP="00376E47">
            <w:pPr>
              <w:pStyle w:val="DoEtablelist1bullet2018"/>
            </w:pPr>
            <w:r>
              <w:t xml:space="preserve">View videos on wicking beds to recall the layers in a wicking bed </w:t>
            </w:r>
            <w:r>
              <w:softHyphen/>
              <w:t>– discuss the function and properties of each layer. Brainstorm potential safe, light weight, low cost, sustainable and re-purposed materials.</w:t>
            </w:r>
          </w:p>
          <w:p w14:paraId="78140F89" w14:textId="77777777" w:rsidR="00382145" w:rsidRPr="00F81AF1" w:rsidRDefault="00382145" w:rsidP="00376E47">
            <w:pPr>
              <w:pStyle w:val="DoEtablelist1bullet2018"/>
              <w:ind w:left="402" w:hanging="204"/>
              <w:rPr>
                <w:color w:val="000000" w:themeColor="text1"/>
              </w:rPr>
            </w:pPr>
            <w:r>
              <w:rPr>
                <w:lang w:val="en-GB"/>
              </w:rPr>
              <w:t>List the design criteria – students formulate the criteria for success such as use of safe re-purposed materials, must separately hold water and soil, wick water into soil, keep soil moist but not wet, be portable.</w:t>
            </w:r>
          </w:p>
          <w:p w14:paraId="34A4EA44" w14:textId="77777777" w:rsidR="00382145" w:rsidRDefault="00382145" w:rsidP="00376E47">
            <w:pPr>
              <w:pStyle w:val="DoEtablelist1bullet2018"/>
            </w:pPr>
            <w:r>
              <w:t>Research, design and plan – students work collaboratively to develop ideas, sketch and modify them and test features using 3D models.</w:t>
            </w:r>
          </w:p>
          <w:p w14:paraId="35BBF0F8" w14:textId="77777777" w:rsidR="00382145" w:rsidRDefault="00382145" w:rsidP="00376E47">
            <w:pPr>
              <w:pStyle w:val="DoEtablelist1bullet2018"/>
            </w:pPr>
            <w:r>
              <w:t>Produce and plant wicking beds – students produce their designs, test them against the success criteria and modify their designs if needed. Once operational they plant their beds with seedlings or cuttings.</w:t>
            </w:r>
          </w:p>
          <w:p w14:paraId="061831C4" w14:textId="77777777" w:rsidR="00382145" w:rsidRDefault="00382145" w:rsidP="00376E47">
            <w:pPr>
              <w:pStyle w:val="DoEtablelist1bullet2018"/>
            </w:pPr>
            <w:r>
              <w:t>Evaluate designs – students explain the functionality of their design in providing a managed environment that can produce food sustainably.</w:t>
            </w:r>
          </w:p>
          <w:p w14:paraId="6939CD3F" w14:textId="77777777" w:rsidR="00382145" w:rsidRDefault="00382145" w:rsidP="00376E47">
            <w:pPr>
              <w:pStyle w:val="DoEtabletext2018"/>
              <w:rPr>
                <w:rStyle w:val="DoEstrongemphasis2018"/>
              </w:rPr>
            </w:pPr>
            <w:r>
              <w:rPr>
                <w:rStyle w:val="DoEstrongemphasis2018"/>
              </w:rPr>
              <w:t xml:space="preserve">Care for the garden </w:t>
            </w:r>
          </w:p>
          <w:p w14:paraId="6983C7B2" w14:textId="77777777" w:rsidR="00382145" w:rsidRPr="00A00C26" w:rsidRDefault="00382145" w:rsidP="00376E47">
            <w:pPr>
              <w:pStyle w:val="DoEtablelist1bullet2018"/>
            </w:pPr>
            <w:r>
              <w:t>Observe changes in plants, seedlings, potato crates</w:t>
            </w:r>
            <w:r w:rsidRPr="00A00C26">
              <w:t>.</w:t>
            </w:r>
          </w:p>
          <w:p w14:paraId="7F90E162" w14:textId="77777777" w:rsidR="00382145" w:rsidRPr="00A00C26" w:rsidRDefault="00382145" w:rsidP="00376E47">
            <w:pPr>
              <w:pStyle w:val="DoEtablelist1bullet2018"/>
            </w:pPr>
            <w:r w:rsidRPr="00A00C26">
              <w:t xml:space="preserve">Gently remove any weeds </w:t>
            </w:r>
            <w:r>
              <w:t>and manage pest species sustainably.</w:t>
            </w:r>
          </w:p>
          <w:p w14:paraId="7423781D" w14:textId="77777777" w:rsidR="00382145" w:rsidRPr="000260B8" w:rsidRDefault="00382145" w:rsidP="00376E47">
            <w:pPr>
              <w:pStyle w:val="DoEtablelist1bullet2018"/>
              <w:rPr>
                <w:b/>
              </w:rPr>
            </w:pPr>
            <w:r>
              <w:rPr>
                <w:shd w:val="clear" w:color="auto" w:fill="FFFFFF"/>
              </w:rPr>
              <w:t xml:space="preserve">Fertilise the plants using worm tea from the worm farm. Make it by diluting </w:t>
            </w:r>
            <w:proofErr w:type="gramStart"/>
            <w:r>
              <w:rPr>
                <w:shd w:val="clear" w:color="auto" w:fill="FFFFFF"/>
              </w:rPr>
              <w:t>one part</w:t>
            </w:r>
            <w:proofErr w:type="gramEnd"/>
            <w:r>
              <w:rPr>
                <w:shd w:val="clear" w:color="auto" w:fill="FFFFFF"/>
              </w:rPr>
              <w:t xml:space="preserve"> worm juice to ten parts water.</w:t>
            </w:r>
          </w:p>
          <w:p w14:paraId="0FC3F922" w14:textId="77777777" w:rsidR="00382145" w:rsidRPr="008568CD" w:rsidRDefault="00382145" w:rsidP="00376E47">
            <w:pPr>
              <w:pStyle w:val="DoEtablelist1bullet2018"/>
            </w:pPr>
            <w:r w:rsidRPr="00A00C26">
              <w:t xml:space="preserve">Record </w:t>
            </w:r>
            <w:r>
              <w:t>ideas, designs and observations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6C3945EC" w14:textId="77777777" w:rsidR="00382145" w:rsidRDefault="00382145" w:rsidP="00376E47">
            <w:pPr>
              <w:pStyle w:val="DoEtabletext2018"/>
              <w:rPr>
                <w:rStyle w:val="DoEstrongemphasis2018"/>
                <w:b w:val="0"/>
              </w:rPr>
            </w:pPr>
            <w:r>
              <w:rPr>
                <w:rStyle w:val="DoEstrongemphasis2018"/>
              </w:rPr>
              <w:t>Gardening tools</w:t>
            </w:r>
          </w:p>
          <w:p w14:paraId="6C3C4DE4" w14:textId="77777777" w:rsidR="00382145" w:rsidRDefault="00382145" w:rsidP="00376E47">
            <w:pPr>
              <w:pStyle w:val="DoEtabletext2018"/>
              <w:rPr>
                <w:lang w:val="en-US"/>
              </w:rPr>
            </w:pPr>
            <w:r>
              <w:rPr>
                <w:lang w:val="en-US"/>
              </w:rPr>
              <w:t xml:space="preserve">Garden journals </w:t>
            </w:r>
          </w:p>
          <w:p w14:paraId="6085180A" w14:textId="77777777" w:rsidR="00382145" w:rsidRDefault="00382145" w:rsidP="00376E47">
            <w:pPr>
              <w:pStyle w:val="DoEtabletext2018"/>
            </w:pPr>
            <w:hyperlink r:id="rId199" w:history="1">
              <w:r w:rsidRPr="005E61A7">
                <w:rPr>
                  <w:rStyle w:val="Hyperlink"/>
                </w:rPr>
                <w:t>Building a wicking bed</w:t>
              </w:r>
            </w:hyperlink>
            <w:r>
              <w:t>, Gardening Australia (05:10)</w:t>
            </w:r>
          </w:p>
          <w:p w14:paraId="6CF82D58" w14:textId="77777777" w:rsidR="00382145" w:rsidRPr="007E0154" w:rsidRDefault="00382145" w:rsidP="00376E47">
            <w:pPr>
              <w:pStyle w:val="DoEtabletext2018"/>
            </w:pPr>
            <w:r w:rsidRPr="007E0154">
              <w:t>Re-purposed materials such as plastic crates, flower pots, geotextile fabric, PVC pipe</w:t>
            </w:r>
          </w:p>
          <w:p w14:paraId="07F07086" w14:textId="77777777" w:rsidR="00382145" w:rsidRDefault="00382145" w:rsidP="00376E47">
            <w:pPr>
              <w:pStyle w:val="DoEtabletext2018"/>
            </w:pPr>
            <w:r w:rsidRPr="007E0154">
              <w:t>Construction tools and equipment such as drills, hand saws, twine</w:t>
            </w:r>
          </w:p>
          <w:p w14:paraId="2E19795B" w14:textId="77777777" w:rsidR="00382145" w:rsidRDefault="00382145" w:rsidP="00376E47">
            <w:pPr>
              <w:pStyle w:val="DoEtabletext2018"/>
            </w:pPr>
            <w:r w:rsidRPr="007168D1">
              <w:t>Seeds, seedlings, cuttings</w:t>
            </w:r>
          </w:p>
          <w:p w14:paraId="22516623" w14:textId="77777777" w:rsidR="00382145" w:rsidRPr="007168D1" w:rsidRDefault="00382145" w:rsidP="00376E47">
            <w:pPr>
              <w:pStyle w:val="DoEtabletext2018"/>
            </w:pPr>
            <w:r>
              <w:t xml:space="preserve">Book – </w:t>
            </w:r>
            <w:proofErr w:type="spellStart"/>
            <w:r>
              <w:t>Florette</w:t>
            </w:r>
            <w:proofErr w:type="spellEnd"/>
            <w:r>
              <w:t xml:space="preserve"> by Anna Walker</w:t>
            </w:r>
          </w:p>
        </w:tc>
      </w:tr>
    </w:tbl>
    <w:p w14:paraId="4048D7A0" w14:textId="77777777" w:rsidR="00382145" w:rsidRPr="00023050" w:rsidRDefault="00382145" w:rsidP="00382145">
      <w:pPr>
        <w:pStyle w:val="DoEheading32018"/>
      </w:pPr>
      <w:r>
        <w:lastRenderedPageBreak/>
        <w:t>6</w:t>
      </w:r>
      <w:r w:rsidRPr="00023050">
        <w:t xml:space="preserve">. </w:t>
      </w:r>
      <w:r>
        <w:t>Investigate mulching</w:t>
      </w:r>
    </w:p>
    <w:p w14:paraId="4584F542" w14:textId="77777777" w:rsidR="00382145" w:rsidRPr="00023050" w:rsidRDefault="00382145" w:rsidP="00382145">
      <w:pPr>
        <w:pStyle w:val="DoEbodytext2018"/>
        <w:rPr>
          <w:rStyle w:val="DoEstrongemphasis2018"/>
        </w:rPr>
      </w:pPr>
      <w:r>
        <w:rPr>
          <w:b/>
        </w:rPr>
        <w:t>How can land be managed</w:t>
      </w:r>
      <w:r w:rsidRPr="00CF4D94">
        <w:rPr>
          <w:b/>
        </w:rPr>
        <w:t xml:space="preserve">? Does </w:t>
      </w:r>
      <w:r>
        <w:rPr>
          <w:b/>
        </w:rPr>
        <w:t>mulch</w:t>
      </w:r>
      <w:r w:rsidRPr="00CF4D94">
        <w:rPr>
          <w:b/>
        </w:rPr>
        <w:t xml:space="preserve"> reduce evaporation?</w:t>
      </w:r>
    </w:p>
    <w:tbl>
      <w:tblPr>
        <w:tblW w:w="10762" w:type="dxa"/>
        <w:tblLook w:val="04A0" w:firstRow="1" w:lastRow="0" w:firstColumn="1" w:lastColumn="0" w:noHBand="0" w:noVBand="1"/>
      </w:tblPr>
      <w:tblGrid>
        <w:gridCol w:w="1897"/>
        <w:gridCol w:w="6887"/>
        <w:gridCol w:w="1978"/>
      </w:tblGrid>
      <w:tr w:rsidR="00382145" w14:paraId="0D277259"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8C1C08B"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C04469F"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B162F75" w14:textId="77777777" w:rsidR="00382145" w:rsidRDefault="00382145" w:rsidP="00376E47">
            <w:pPr>
              <w:pStyle w:val="DoEtableheading2018"/>
            </w:pPr>
            <w:r>
              <w:t>Resources</w:t>
            </w:r>
          </w:p>
        </w:tc>
      </w:tr>
      <w:tr w:rsidR="00382145" w:rsidRPr="007E7E0C" w14:paraId="23F1E8DB"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3D5A87D0"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5191B57"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F3ABE35" w14:textId="77777777" w:rsidR="00382145" w:rsidRPr="00072FC9" w:rsidRDefault="00382145" w:rsidP="00376E47">
            <w:pPr>
              <w:pStyle w:val="DoEtabletext2018"/>
            </w:pPr>
            <w:r w:rsidRPr="00072FC9">
              <w:t xml:space="preserve">ST3-1WS-S plans and conducts scientific investigations to answer testable questions, and collects and summarises data to communicate conclusions </w:t>
            </w:r>
          </w:p>
          <w:p w14:paraId="4B9FDCC8" w14:textId="77777777" w:rsidR="00382145" w:rsidRDefault="00382145" w:rsidP="00376E47">
            <w:pPr>
              <w:pStyle w:val="DoEtabletext2018"/>
            </w:pPr>
            <w:r w:rsidRPr="00072FC9">
              <w:t xml:space="preserve">ST3-5LW-T explains how food and fibre are produced sustainably in managed environments for health and nutrition </w:t>
            </w:r>
          </w:p>
          <w:p w14:paraId="4EE5C337" w14:textId="77777777" w:rsidR="00382145" w:rsidRPr="00A1614E" w:rsidRDefault="00382145" w:rsidP="00376E47">
            <w:pPr>
              <w:pStyle w:val="DoEtabletext2018"/>
              <w:rPr>
                <w:rStyle w:val="DoEstrongemphasis2018"/>
              </w:rPr>
            </w:pPr>
            <w:r>
              <w:rPr>
                <w:rStyle w:val="DoEstrongemphasis2018"/>
              </w:rPr>
              <w:t>Mathematics</w:t>
            </w:r>
          </w:p>
          <w:p w14:paraId="5F7EF7A9" w14:textId="77777777" w:rsidR="00382145" w:rsidRPr="00C656CD" w:rsidRDefault="00382145" w:rsidP="00376E47">
            <w:pPr>
              <w:pStyle w:val="DoEtabletext2018"/>
            </w:pPr>
            <w:r w:rsidRPr="007A65A7">
              <w:rPr>
                <w:rFonts w:hint="eastAsia"/>
              </w:rPr>
              <w:t xml:space="preserve">MA3-12MG selects and uses the appropriate unit and device to measure the masses of objects, and converts between units of mass </w:t>
            </w:r>
          </w:p>
        </w:tc>
        <w:tc>
          <w:tcPr>
            <w:tcW w:w="1978" w:type="dxa"/>
            <w:tcBorders>
              <w:top w:val="single" w:sz="4" w:space="0" w:color="707070"/>
              <w:left w:val="single" w:sz="4" w:space="0" w:color="707070"/>
              <w:bottom w:val="single" w:sz="4" w:space="0" w:color="707070"/>
              <w:right w:val="single" w:sz="4" w:space="0" w:color="707070"/>
            </w:tcBorders>
          </w:tcPr>
          <w:p w14:paraId="24EFF0B4" w14:textId="77777777" w:rsidR="00382145" w:rsidRPr="007E7E0C" w:rsidRDefault="00382145" w:rsidP="00376E47">
            <w:pPr>
              <w:pStyle w:val="DoEtabletext2018"/>
              <w:rPr>
                <w:rStyle w:val="DoEstrongemphasis2018"/>
              </w:rPr>
            </w:pPr>
          </w:p>
        </w:tc>
      </w:tr>
      <w:tr w:rsidR="00382145" w:rsidRPr="007E7E0C" w14:paraId="46341E1A"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27EEDA2"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A6F0BB0" w14:textId="77777777" w:rsidR="00382145" w:rsidRPr="00A2239C" w:rsidRDefault="00382145" w:rsidP="00376E47">
            <w:pPr>
              <w:pStyle w:val="DoEtabletext2018"/>
              <w:rPr>
                <w:lang w:val="en-US"/>
              </w:rPr>
            </w:pPr>
            <w:r w:rsidRPr="00A2239C">
              <w:rPr>
                <w:lang w:val="en-US"/>
              </w:rPr>
              <w:t>For students to:</w:t>
            </w:r>
          </w:p>
          <w:p w14:paraId="01201C62" w14:textId="77777777" w:rsidR="00382145" w:rsidRDefault="00382145" w:rsidP="00376E47">
            <w:pPr>
              <w:pStyle w:val="DoEtablelist1bullet2018"/>
            </w:pPr>
            <w:r>
              <w:t>recognise a range of measures to manage soil and water loss</w:t>
            </w:r>
          </w:p>
          <w:p w14:paraId="47ED8CFB" w14:textId="77777777" w:rsidR="00382145" w:rsidRPr="0070070B" w:rsidRDefault="00382145" w:rsidP="00376E47">
            <w:pPr>
              <w:pStyle w:val="DoEtablelist1bullet2018"/>
              <w:rPr>
                <w:rStyle w:val="DoEstrongemphasis2018"/>
                <w:b w:val="0"/>
              </w:rPr>
            </w:pPr>
            <w:r>
              <w:t>plan and conduct a fair test to test the effectiveness of mulch in reducing water loss from soil.</w:t>
            </w:r>
          </w:p>
        </w:tc>
        <w:tc>
          <w:tcPr>
            <w:tcW w:w="1978" w:type="dxa"/>
            <w:tcBorders>
              <w:top w:val="single" w:sz="4" w:space="0" w:color="707070"/>
              <w:left w:val="single" w:sz="4" w:space="0" w:color="707070"/>
              <w:bottom w:val="single" w:sz="4" w:space="0" w:color="707070"/>
              <w:right w:val="single" w:sz="4" w:space="0" w:color="707070"/>
            </w:tcBorders>
          </w:tcPr>
          <w:p w14:paraId="7F46478E" w14:textId="77777777" w:rsidR="00382145" w:rsidRPr="007E7E0C" w:rsidRDefault="00382145" w:rsidP="00376E47">
            <w:pPr>
              <w:pStyle w:val="DoEtabletext2018"/>
              <w:rPr>
                <w:rStyle w:val="DoEstrongemphasis2018"/>
              </w:rPr>
            </w:pPr>
          </w:p>
        </w:tc>
      </w:tr>
      <w:tr w:rsidR="00382145" w:rsidRPr="007E7E0C" w14:paraId="56B1D520"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873ADAD" w14:textId="77777777" w:rsidR="00382145" w:rsidRDefault="00382145" w:rsidP="00376E47">
            <w:pPr>
              <w:pStyle w:val="DoEtabletext2018"/>
              <w:rPr>
                <w:rStyle w:val="DoEstrongemphasis2018"/>
              </w:rPr>
            </w:pPr>
            <w:r>
              <w:rPr>
                <w:rStyle w:val="DoEstrongemphasis2018"/>
              </w:rPr>
              <w:t>Indoor learning space</w:t>
            </w:r>
          </w:p>
        </w:tc>
        <w:tc>
          <w:tcPr>
            <w:tcW w:w="6887" w:type="dxa"/>
            <w:tcBorders>
              <w:top w:val="single" w:sz="4" w:space="0" w:color="707070"/>
              <w:left w:val="single" w:sz="4" w:space="0" w:color="707070"/>
              <w:bottom w:val="single" w:sz="4" w:space="0" w:color="707070"/>
              <w:right w:val="single" w:sz="4" w:space="0" w:color="707070"/>
            </w:tcBorders>
          </w:tcPr>
          <w:p w14:paraId="68DAA4B4" w14:textId="77777777" w:rsidR="00382145" w:rsidRDefault="00382145" w:rsidP="00376E47">
            <w:pPr>
              <w:pStyle w:val="DoEtabletext2018"/>
              <w:rPr>
                <w:rStyle w:val="DoEstrongemphasis2018"/>
              </w:rPr>
            </w:pPr>
            <w:r>
              <w:rPr>
                <w:rStyle w:val="DoEstrongemphasis2018"/>
              </w:rPr>
              <w:t>Explore land management and measures to improve soils</w:t>
            </w:r>
          </w:p>
          <w:p w14:paraId="26ED8BF2" w14:textId="77777777" w:rsidR="00382145" w:rsidRDefault="00382145" w:rsidP="00376E47">
            <w:pPr>
              <w:pStyle w:val="DoEtablelist1bullet2018"/>
            </w:pPr>
            <w:r>
              <w:t xml:space="preserve">Explain that soil management is critical to sustainable agriculture. Recall or brainstorm the effects of droughts, floods and poor land management on soils and their impact on food production. </w:t>
            </w:r>
          </w:p>
          <w:p w14:paraId="021E94BD" w14:textId="77777777" w:rsidR="00382145" w:rsidRDefault="00382145" w:rsidP="00376E47">
            <w:pPr>
              <w:pStyle w:val="DoEtablelist1bullet2018"/>
            </w:pPr>
            <w:r>
              <w:t>View the video about potato farming and land management – list sustainable management strategies demonstrated. Relate to garden management at school.</w:t>
            </w:r>
          </w:p>
          <w:p w14:paraId="6A3CD79F" w14:textId="77777777" w:rsidR="00382145" w:rsidRDefault="00382145" w:rsidP="00376E47">
            <w:pPr>
              <w:pStyle w:val="DoEtablelist1bullet2018"/>
            </w:pPr>
            <w:r>
              <w:t>View the video about mulch to at least 01:57 – students create a mind map of the benefits of mulch to soil and plants.</w:t>
            </w:r>
          </w:p>
          <w:p w14:paraId="3B28DB1C" w14:textId="77777777" w:rsidR="00382145" w:rsidRPr="00216C7D" w:rsidRDefault="00382145" w:rsidP="00376E47">
            <w:pPr>
              <w:pStyle w:val="DoEtablelist1bullet2018"/>
            </w:pPr>
            <w:r>
              <w:t>Recall other garden care actions that improve soils, such as fertilising.</w:t>
            </w:r>
          </w:p>
        </w:tc>
        <w:tc>
          <w:tcPr>
            <w:tcW w:w="1978" w:type="dxa"/>
            <w:tcBorders>
              <w:top w:val="single" w:sz="4" w:space="0" w:color="707070"/>
              <w:left w:val="single" w:sz="4" w:space="0" w:color="707070"/>
              <w:bottom w:val="single" w:sz="4" w:space="0" w:color="707070"/>
              <w:right w:val="single" w:sz="4" w:space="0" w:color="707070"/>
            </w:tcBorders>
          </w:tcPr>
          <w:p w14:paraId="296AA4AE" w14:textId="77777777" w:rsidR="00382145" w:rsidRDefault="00382145" w:rsidP="00376E47">
            <w:pPr>
              <w:pStyle w:val="DoEtabletext2018"/>
            </w:pPr>
            <w:hyperlink r:id="rId200" w:history="1">
              <w:r w:rsidRPr="0040697D">
                <w:rPr>
                  <w:rStyle w:val="Hyperlink"/>
                </w:rPr>
                <w:t>Mulch ado about nothing</w:t>
              </w:r>
            </w:hyperlink>
            <w:r>
              <w:t>, Sustainable Gardening (05:34)</w:t>
            </w:r>
          </w:p>
          <w:p w14:paraId="7B3C6313" w14:textId="77777777" w:rsidR="00382145" w:rsidRPr="00216C7D" w:rsidRDefault="00382145" w:rsidP="00376E47">
            <w:pPr>
              <w:pStyle w:val="DoEtabletext2018"/>
              <w:rPr>
                <w:rStyle w:val="DoEstrongemphasis2018"/>
                <w:b w:val="0"/>
              </w:rPr>
            </w:pPr>
            <w:hyperlink r:id="rId201" w:history="1">
              <w:r w:rsidRPr="0040697D">
                <w:rPr>
                  <w:rStyle w:val="Hyperlink"/>
                </w:rPr>
                <w:t>Potato farming and land management in Australia</w:t>
              </w:r>
            </w:hyperlink>
            <w:r>
              <w:t>, Spinning Reel</w:t>
            </w:r>
            <w:r w:rsidRPr="0040697D">
              <w:t xml:space="preserve"> </w:t>
            </w:r>
            <w:r>
              <w:t>(07:28)</w:t>
            </w:r>
          </w:p>
        </w:tc>
      </w:tr>
      <w:tr w:rsidR="00382145" w:rsidRPr="00D817A1" w14:paraId="6BDE8C7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F4A04F6" w14:textId="77777777" w:rsidR="00382145" w:rsidRDefault="00382145" w:rsidP="00376E47">
            <w:pPr>
              <w:pStyle w:val="DoEtabletext2018"/>
              <w:rPr>
                <w:rStyle w:val="DoEstrongemphasis2018"/>
              </w:rPr>
            </w:pPr>
            <w:r w:rsidRPr="00D817A1">
              <w:rPr>
                <w:rStyle w:val="DoEstrongemphasis2018"/>
              </w:rPr>
              <w:t>Outside garden activities</w:t>
            </w:r>
          </w:p>
          <w:p w14:paraId="55AD577D" w14:textId="77777777" w:rsidR="00382145" w:rsidRDefault="00382145" w:rsidP="00376E47">
            <w:pPr>
              <w:pStyle w:val="DoEgraphics2018"/>
              <w:rPr>
                <w:rStyle w:val="DoEstrongemphasis2018"/>
              </w:rPr>
            </w:pPr>
            <w:r>
              <w:rPr>
                <w:b/>
                <w:noProof/>
              </w:rPr>
              <w:drawing>
                <wp:inline distT="0" distB="0" distL="0" distR="0" wp14:anchorId="1E3C0C25" wp14:editId="00AA9DC5">
                  <wp:extent cx="1060809" cy="1413164"/>
                  <wp:effectExtent l="0" t="0" r="6350" b="0"/>
                  <wp:docPr id="31" name="Picture 31" descr="Thyme and dill growing in a garden bed. The soil is covered in mul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03-14 08.43.39 copy.jpg"/>
                          <pic:cNvPicPr/>
                        </pic:nvPicPr>
                        <pic:blipFill>
                          <a:blip r:embed="rId202" cstate="hqprint">
                            <a:extLst>
                              <a:ext uri="{28A0092B-C50C-407E-A947-70E740481C1C}">
                                <a14:useLocalDpi xmlns:a14="http://schemas.microsoft.com/office/drawing/2010/main"/>
                              </a:ext>
                            </a:extLst>
                          </a:blip>
                          <a:stretch>
                            <a:fillRect/>
                          </a:stretch>
                        </pic:blipFill>
                        <pic:spPr>
                          <a:xfrm>
                            <a:off x="0" y="0"/>
                            <a:ext cx="1071341" cy="1427194"/>
                          </a:xfrm>
                          <a:prstGeom prst="rect">
                            <a:avLst/>
                          </a:prstGeom>
                        </pic:spPr>
                      </pic:pic>
                    </a:graphicData>
                  </a:graphic>
                </wp:inline>
              </w:drawing>
            </w:r>
          </w:p>
          <w:p w14:paraId="760235A4" w14:textId="77777777" w:rsidR="00382145" w:rsidRPr="00960F3D" w:rsidRDefault="00382145" w:rsidP="00376E47">
            <w:pPr>
              <w:pStyle w:val="DoEgraphics2018"/>
            </w:pPr>
            <w:r>
              <w:t>Mulched herb bed at St Clair PS. EZEC 2019</w:t>
            </w:r>
          </w:p>
        </w:tc>
        <w:tc>
          <w:tcPr>
            <w:tcW w:w="6887" w:type="dxa"/>
            <w:tcBorders>
              <w:top w:val="single" w:sz="4" w:space="0" w:color="707070"/>
              <w:left w:val="single" w:sz="4" w:space="0" w:color="707070"/>
              <w:bottom w:val="single" w:sz="4" w:space="0" w:color="707070"/>
              <w:right w:val="single" w:sz="4" w:space="0" w:color="707070"/>
            </w:tcBorders>
          </w:tcPr>
          <w:p w14:paraId="4DD0CF9C" w14:textId="77777777" w:rsidR="00382145" w:rsidRPr="00216C7D" w:rsidRDefault="00382145" w:rsidP="00376E47">
            <w:pPr>
              <w:pStyle w:val="DoEtabletext2018"/>
              <w:rPr>
                <w:rStyle w:val="DoEstrongemphasis2018"/>
              </w:rPr>
            </w:pPr>
            <w:r w:rsidRPr="00216C7D">
              <w:rPr>
                <w:rStyle w:val="DoEstrongemphasis2018"/>
              </w:rPr>
              <w:t>Investigate</w:t>
            </w:r>
            <w:r>
              <w:rPr>
                <w:rStyle w:val="DoEstrongemphasis2018"/>
              </w:rPr>
              <w:t xml:space="preserve"> the water-saving properties of </w:t>
            </w:r>
            <w:r w:rsidRPr="00216C7D">
              <w:rPr>
                <w:rStyle w:val="DoEstrongemphasis2018"/>
              </w:rPr>
              <w:t>mulch</w:t>
            </w:r>
          </w:p>
          <w:p w14:paraId="5EB97766" w14:textId="77777777" w:rsidR="00382145" w:rsidRDefault="00382145" w:rsidP="00376E47">
            <w:pPr>
              <w:pStyle w:val="DoEtablelist1bullet2018"/>
            </w:pPr>
            <w:r>
              <w:t xml:space="preserve">Examine mulch on the garden beds – students check the depth of mulch and look for decomposition near the soil. </w:t>
            </w:r>
          </w:p>
          <w:p w14:paraId="0C267B32" w14:textId="77777777" w:rsidR="00382145" w:rsidRDefault="00382145" w:rsidP="00376E47">
            <w:pPr>
              <w:pStyle w:val="DoEtablelist1bullet2018"/>
            </w:pPr>
            <w:r>
              <w:t>Plan and conduct a fair test – in pairs students plan and conduct a fair test to test the effectiveness of mulch in reducing water loss from soil. They determine variables to control, outline the procedure and undertake the test. For instance, filling two pots with soil, one covered with mulch, one not, watering with equal volumes of water then recording pot weights over time (water adds mass).</w:t>
            </w:r>
          </w:p>
          <w:p w14:paraId="3B50D94C" w14:textId="77777777" w:rsidR="00382145" w:rsidRDefault="00382145" w:rsidP="00376E47">
            <w:pPr>
              <w:pStyle w:val="DoEtablelist1bullet2018"/>
            </w:pPr>
            <w:r>
              <w:t>Manage the investigation – students accurately record data, compare their results to their predictions and draw conclusions. They suggest other fair tests that could be undertaken on soil management.</w:t>
            </w:r>
          </w:p>
          <w:p w14:paraId="27AD11ED" w14:textId="77777777" w:rsidR="00382145" w:rsidRDefault="00382145" w:rsidP="00376E47">
            <w:pPr>
              <w:pStyle w:val="DoEtabletext2018"/>
              <w:rPr>
                <w:rStyle w:val="DoEstrongemphasis2018"/>
              </w:rPr>
            </w:pPr>
            <w:r>
              <w:t xml:space="preserve"> </w:t>
            </w:r>
            <w:r>
              <w:rPr>
                <w:rStyle w:val="DoEstrongemphasis2018"/>
              </w:rPr>
              <w:t xml:space="preserve">Care for the garden </w:t>
            </w:r>
          </w:p>
          <w:p w14:paraId="3595785B" w14:textId="77777777" w:rsidR="00382145" w:rsidRPr="00FC3318" w:rsidRDefault="00382145" w:rsidP="00376E47">
            <w:pPr>
              <w:pStyle w:val="DoEtablelist1bullet2018"/>
            </w:pPr>
            <w:r w:rsidRPr="00A00C26">
              <w:t xml:space="preserve">Water each </w:t>
            </w:r>
            <w:r>
              <w:t>plant</w:t>
            </w:r>
            <w:r w:rsidRPr="00A00C26">
              <w:t xml:space="preserve"> with a watering can.</w:t>
            </w:r>
          </w:p>
          <w:p w14:paraId="42370AEF" w14:textId="77777777" w:rsidR="00382145" w:rsidRPr="00A00C26" w:rsidRDefault="00382145" w:rsidP="00376E47">
            <w:pPr>
              <w:pStyle w:val="DoEtablelist1bullet2018"/>
            </w:pPr>
            <w:r>
              <w:t>Observe changes in the garden and wicking beds and potato crates.</w:t>
            </w:r>
          </w:p>
          <w:p w14:paraId="54AB3E6D" w14:textId="77777777" w:rsidR="00382145" w:rsidRPr="00A00C26" w:rsidRDefault="00382145" w:rsidP="00376E47">
            <w:pPr>
              <w:pStyle w:val="DoEtablelist1bullet2018"/>
            </w:pPr>
            <w:r w:rsidRPr="00A00C26">
              <w:t>Gently remove any weeds from the garden.</w:t>
            </w:r>
          </w:p>
          <w:p w14:paraId="4886C000" w14:textId="77777777" w:rsidR="00382145" w:rsidRPr="00347CB4" w:rsidRDefault="00382145" w:rsidP="00376E47">
            <w:pPr>
              <w:pStyle w:val="DoEtablelist1bullet2018"/>
              <w:rPr>
                <w:shd w:val="clear" w:color="auto" w:fill="FFFFFF"/>
              </w:rPr>
            </w:pPr>
            <w:r>
              <w:rPr>
                <w:lang w:val="en-US"/>
              </w:rPr>
              <w:t xml:space="preserve">Add mulch to a depth of 5cm if needed and water </w:t>
            </w:r>
            <w:proofErr w:type="gramStart"/>
            <w:r>
              <w:rPr>
                <w:lang w:val="en-US"/>
              </w:rPr>
              <w:t>it</w:t>
            </w:r>
            <w:proofErr w:type="gramEnd"/>
            <w:r>
              <w:rPr>
                <w:lang w:val="en-US"/>
              </w:rPr>
              <w:t xml:space="preserve"> in. </w:t>
            </w:r>
          </w:p>
          <w:p w14:paraId="7480A91F" w14:textId="77777777" w:rsidR="00382145" w:rsidRPr="00B166AC" w:rsidRDefault="00382145" w:rsidP="00376E47">
            <w:pPr>
              <w:pStyle w:val="DoEtablelist1bullet2018"/>
              <w:rPr>
                <w:shd w:val="clear" w:color="auto" w:fill="FFFFFF"/>
              </w:rPr>
            </w:pPr>
            <w:r>
              <w:t>Manage pest species sustainably.</w:t>
            </w:r>
          </w:p>
          <w:p w14:paraId="06E50466" w14:textId="77777777" w:rsidR="00382145" w:rsidRPr="008568CD" w:rsidRDefault="00382145" w:rsidP="00376E47">
            <w:pPr>
              <w:pStyle w:val="DoEtablelist1bullet2018"/>
            </w:pPr>
            <w:r w:rsidRPr="00A00C26">
              <w:t xml:space="preserve">Record </w:t>
            </w:r>
            <w:r>
              <w:t>observations, procedures and results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1AE67388" w14:textId="77777777" w:rsidR="00382145" w:rsidRDefault="00382145" w:rsidP="00376E47">
            <w:pPr>
              <w:pStyle w:val="DoEtabletext2018"/>
            </w:pPr>
            <w:hyperlink r:id="rId203"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15EADDE8" w14:textId="77777777" w:rsidR="00382145" w:rsidRDefault="00382145" w:rsidP="00376E47">
            <w:pPr>
              <w:pStyle w:val="DoEtabletext2018"/>
              <w:rPr>
                <w:rStyle w:val="DoEstrongemphasis2018"/>
                <w:b w:val="0"/>
              </w:rPr>
            </w:pPr>
            <w:r>
              <w:rPr>
                <w:rStyle w:val="DoEstrongemphasis2018"/>
              </w:rPr>
              <w:t>Gardening tools</w:t>
            </w:r>
          </w:p>
          <w:p w14:paraId="6E4FDB47" w14:textId="77777777" w:rsidR="00382145" w:rsidRDefault="00382145" w:rsidP="00376E47">
            <w:pPr>
              <w:pStyle w:val="DoEtabletext2018"/>
              <w:rPr>
                <w:lang w:val="en-US"/>
              </w:rPr>
            </w:pPr>
            <w:r>
              <w:rPr>
                <w:lang w:val="en-US"/>
              </w:rPr>
              <w:t xml:space="preserve">Garden journals </w:t>
            </w:r>
          </w:p>
          <w:p w14:paraId="089C365F" w14:textId="77777777" w:rsidR="00382145" w:rsidRPr="004C21A1" w:rsidRDefault="00382145" w:rsidP="00376E47">
            <w:pPr>
              <w:pStyle w:val="DoEtabletext2018"/>
              <w:rPr>
                <w:lang w:val="en-US"/>
              </w:rPr>
            </w:pPr>
            <w:r>
              <w:rPr>
                <w:lang w:val="en-US"/>
              </w:rPr>
              <w:t>Small flower pots, potting mix or soil, measuring scales, sugar cane mulch or similar</w:t>
            </w:r>
          </w:p>
        </w:tc>
      </w:tr>
    </w:tbl>
    <w:p w14:paraId="53C0772B" w14:textId="77777777" w:rsidR="00382145" w:rsidRPr="00023050" w:rsidRDefault="00382145" w:rsidP="00382145">
      <w:pPr>
        <w:pStyle w:val="DoEheading32018"/>
      </w:pPr>
      <w:r>
        <w:lastRenderedPageBreak/>
        <w:t xml:space="preserve">7. Prepare spinach </w:t>
      </w:r>
      <w:proofErr w:type="spellStart"/>
      <w:r>
        <w:t>gozleme</w:t>
      </w:r>
      <w:proofErr w:type="spellEnd"/>
    </w:p>
    <w:p w14:paraId="19A88BDC" w14:textId="77777777" w:rsidR="00382145" w:rsidRPr="00023050" w:rsidRDefault="00382145" w:rsidP="00382145">
      <w:pPr>
        <w:pStyle w:val="DoEbodytext2018"/>
        <w:rPr>
          <w:rStyle w:val="DoEstrongemphasis2018"/>
        </w:rPr>
      </w:pPr>
      <w:r>
        <w:rPr>
          <w:b/>
        </w:rPr>
        <w:t xml:space="preserve">How can we prepare </w:t>
      </w:r>
      <w:proofErr w:type="spellStart"/>
      <w:r>
        <w:rPr>
          <w:b/>
        </w:rPr>
        <w:t>gozleme</w:t>
      </w:r>
      <w:proofErr w:type="spellEnd"/>
      <w:r>
        <w:rPr>
          <w:b/>
        </w:rPr>
        <w:t>? What has changed in the garden?</w:t>
      </w:r>
    </w:p>
    <w:tbl>
      <w:tblPr>
        <w:tblW w:w="10762" w:type="dxa"/>
        <w:tblLook w:val="04A0" w:firstRow="1" w:lastRow="0" w:firstColumn="1" w:lastColumn="0" w:noHBand="0" w:noVBand="1"/>
      </w:tblPr>
      <w:tblGrid>
        <w:gridCol w:w="1898"/>
        <w:gridCol w:w="6886"/>
        <w:gridCol w:w="1978"/>
      </w:tblGrid>
      <w:tr w:rsidR="00382145" w14:paraId="58030179" w14:textId="77777777" w:rsidTr="00376E47">
        <w:trPr>
          <w:tblHeader/>
        </w:trPr>
        <w:tc>
          <w:tcPr>
            <w:tcW w:w="189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20A253A" w14:textId="77777777" w:rsidR="00382145" w:rsidRPr="0084745C" w:rsidRDefault="00382145" w:rsidP="00376E47">
            <w:pPr>
              <w:pStyle w:val="DoEtableheading2018"/>
            </w:pPr>
            <w:r>
              <w:t xml:space="preserve">Stage 3 </w:t>
            </w:r>
          </w:p>
        </w:tc>
        <w:tc>
          <w:tcPr>
            <w:tcW w:w="688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A4305A7"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83C9A94" w14:textId="77777777" w:rsidR="00382145" w:rsidRDefault="00382145" w:rsidP="00376E47">
            <w:pPr>
              <w:pStyle w:val="DoEtableheading2018"/>
            </w:pPr>
            <w:r>
              <w:t>Resources</w:t>
            </w:r>
          </w:p>
        </w:tc>
      </w:tr>
      <w:tr w:rsidR="00382145" w:rsidRPr="007E7E0C" w14:paraId="6482256C"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065C5368"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6" w:type="dxa"/>
            <w:tcBorders>
              <w:top w:val="single" w:sz="4" w:space="0" w:color="707070"/>
              <w:left w:val="single" w:sz="4" w:space="0" w:color="707070"/>
              <w:bottom w:val="single" w:sz="4" w:space="0" w:color="707070"/>
              <w:right w:val="single" w:sz="4" w:space="0" w:color="707070"/>
            </w:tcBorders>
          </w:tcPr>
          <w:p w14:paraId="1EF86518"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A4B18EB" w14:textId="77777777" w:rsidR="00382145" w:rsidRDefault="00382145" w:rsidP="00376E47">
            <w:pPr>
              <w:pStyle w:val="DoEtabletext2018"/>
            </w:pPr>
            <w:r w:rsidRPr="00072FC9">
              <w:t xml:space="preserve">ST3-2DP-T plans and uses materials, tools and equipment to develop solutions for a need or opportunity </w:t>
            </w:r>
          </w:p>
          <w:p w14:paraId="6E07C8FC" w14:textId="77777777" w:rsidR="00382145" w:rsidRPr="008F4679" w:rsidRDefault="00382145" w:rsidP="00376E47">
            <w:pPr>
              <w:pStyle w:val="DoEtabletext2018"/>
            </w:pPr>
            <w:r w:rsidRPr="008F4679">
              <w:t xml:space="preserve">ST3-6MW-S explains the effect of heat on the properties and behaviour of materials </w:t>
            </w:r>
          </w:p>
          <w:p w14:paraId="3BB64EAD" w14:textId="77777777" w:rsidR="00382145" w:rsidRDefault="00382145" w:rsidP="00376E47">
            <w:pPr>
              <w:pStyle w:val="DoEtabletext2018"/>
              <w:rPr>
                <w:rStyle w:val="DoEstrongemphasis2018"/>
              </w:rPr>
            </w:pPr>
            <w:r w:rsidRPr="007E7E0C">
              <w:rPr>
                <w:rStyle w:val="DoEstrongemphasis2018"/>
              </w:rPr>
              <w:t>PDHPE</w:t>
            </w:r>
          </w:p>
          <w:p w14:paraId="5BF528AC" w14:textId="77777777" w:rsidR="00382145" w:rsidRDefault="00382145" w:rsidP="00376E47">
            <w:pPr>
              <w:pStyle w:val="DoEtabletext2018"/>
            </w:pPr>
            <w:r w:rsidRPr="00072FC9">
              <w:t xml:space="preserve">PD3-7 proposes and implements actions and protective strategies that promote health, safety, wellbeing and physically active spaces </w:t>
            </w:r>
            <w:r w:rsidRPr="008F4679">
              <w:rPr>
                <w:rFonts w:hint="eastAsia"/>
              </w:rPr>
              <w:t xml:space="preserve"> </w:t>
            </w:r>
          </w:p>
          <w:p w14:paraId="672648EA" w14:textId="77777777" w:rsidR="00382145" w:rsidRPr="005460D6" w:rsidRDefault="00382145" w:rsidP="00376E47">
            <w:pPr>
              <w:pStyle w:val="DoEtabletext2018"/>
              <w:rPr>
                <w:rStyle w:val="DoEstrongemphasis2018"/>
              </w:rPr>
            </w:pPr>
            <w:r w:rsidRPr="005460D6">
              <w:rPr>
                <w:rStyle w:val="DoEstrongemphasis2018"/>
              </w:rPr>
              <w:t>Mathematics</w:t>
            </w:r>
          </w:p>
          <w:p w14:paraId="42C83191" w14:textId="77777777" w:rsidR="00382145" w:rsidRPr="00C656CD" w:rsidRDefault="00382145" w:rsidP="00376E47">
            <w:pPr>
              <w:pStyle w:val="DoEtabletext2018"/>
            </w:pPr>
            <w:r w:rsidRPr="007F4BBB">
              <w:rPr>
                <w:rFonts w:hint="eastAsia"/>
              </w:rPr>
              <w:t>MA3-1WM describes and represents mathematical situations in a variety of ways using mathematical terminology and some conventions</w:t>
            </w:r>
          </w:p>
        </w:tc>
        <w:tc>
          <w:tcPr>
            <w:tcW w:w="1978" w:type="dxa"/>
            <w:tcBorders>
              <w:top w:val="single" w:sz="4" w:space="0" w:color="707070"/>
              <w:left w:val="single" w:sz="4" w:space="0" w:color="707070"/>
              <w:bottom w:val="single" w:sz="4" w:space="0" w:color="707070"/>
              <w:right w:val="single" w:sz="4" w:space="0" w:color="707070"/>
            </w:tcBorders>
          </w:tcPr>
          <w:p w14:paraId="15226B7C" w14:textId="77777777" w:rsidR="00382145" w:rsidRPr="007E7E0C" w:rsidRDefault="00382145" w:rsidP="00376E47">
            <w:pPr>
              <w:pStyle w:val="DoEtabletext2018"/>
              <w:rPr>
                <w:rStyle w:val="DoEstrongemphasis2018"/>
              </w:rPr>
            </w:pPr>
          </w:p>
        </w:tc>
      </w:tr>
      <w:tr w:rsidR="00382145" w:rsidRPr="007E7E0C" w14:paraId="0B11D045"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6FE294F8" w14:textId="77777777" w:rsidR="00382145" w:rsidRPr="00A03BCB" w:rsidRDefault="00382145" w:rsidP="00376E47">
            <w:pPr>
              <w:pStyle w:val="DoEtabletext2018"/>
              <w:rPr>
                <w:rStyle w:val="DoEstrongemphasis2018"/>
              </w:rPr>
            </w:pPr>
            <w:r>
              <w:rPr>
                <w:rStyle w:val="DoEstrongemphasis2018"/>
              </w:rPr>
              <w:t>Learning intention</w:t>
            </w:r>
          </w:p>
        </w:tc>
        <w:tc>
          <w:tcPr>
            <w:tcW w:w="6886" w:type="dxa"/>
            <w:tcBorders>
              <w:top w:val="single" w:sz="4" w:space="0" w:color="707070"/>
              <w:left w:val="single" w:sz="4" w:space="0" w:color="707070"/>
              <w:bottom w:val="single" w:sz="4" w:space="0" w:color="707070"/>
              <w:right w:val="single" w:sz="4" w:space="0" w:color="707070"/>
            </w:tcBorders>
          </w:tcPr>
          <w:p w14:paraId="6279EE25" w14:textId="77777777" w:rsidR="00382145" w:rsidRPr="00A2239C" w:rsidRDefault="00382145" w:rsidP="00376E47">
            <w:pPr>
              <w:pStyle w:val="DoEtabletext2018"/>
              <w:rPr>
                <w:lang w:val="en-US"/>
              </w:rPr>
            </w:pPr>
            <w:r w:rsidRPr="00A2239C">
              <w:rPr>
                <w:lang w:val="en-US"/>
              </w:rPr>
              <w:t>For students to:</w:t>
            </w:r>
          </w:p>
          <w:p w14:paraId="7AB1EB9D" w14:textId="77777777" w:rsidR="00382145" w:rsidRDefault="00382145" w:rsidP="00376E47">
            <w:pPr>
              <w:pStyle w:val="DoEtablelist1bullet2018"/>
            </w:pPr>
            <w:r>
              <w:t xml:space="preserve">mix, prepare and notice changes in the mixture when making dough </w:t>
            </w:r>
          </w:p>
          <w:p w14:paraId="16A8CEA3" w14:textId="77777777" w:rsidR="00382145" w:rsidRDefault="00382145" w:rsidP="00376E47">
            <w:pPr>
              <w:pStyle w:val="DoEtablelist1bullet2018"/>
            </w:pPr>
            <w:r>
              <w:t xml:space="preserve">analyse a recipe for nutritional value </w:t>
            </w:r>
          </w:p>
          <w:p w14:paraId="650C0C91" w14:textId="77777777" w:rsidR="00382145" w:rsidRDefault="00382145" w:rsidP="00376E47">
            <w:pPr>
              <w:pStyle w:val="DoEtablelist1bullet2018"/>
            </w:pPr>
            <w:r>
              <w:t xml:space="preserve">follow a recipe step by step to make </w:t>
            </w:r>
            <w:proofErr w:type="spellStart"/>
            <w:r>
              <w:t>gozleme</w:t>
            </w:r>
            <w:proofErr w:type="spellEnd"/>
          </w:p>
          <w:p w14:paraId="1A4B1036" w14:textId="77777777" w:rsidR="00382145" w:rsidRPr="00031FA7" w:rsidRDefault="00382145" w:rsidP="00376E47">
            <w:pPr>
              <w:pStyle w:val="DoEtablelist1bullet2018"/>
              <w:rPr>
                <w:rStyle w:val="DoEstrongemphasis2018"/>
                <w:b w:val="0"/>
              </w:rPr>
            </w:pPr>
            <w:r w:rsidRPr="00A2239C">
              <w:t>car</w:t>
            </w:r>
            <w:r>
              <w:t>e</w:t>
            </w:r>
            <w:r w:rsidRPr="00A2239C">
              <w:t xml:space="preserve"> for plants in </w:t>
            </w:r>
            <w:r>
              <w:t xml:space="preserve">wicking beds and </w:t>
            </w:r>
            <w:r w:rsidRPr="00A2239C">
              <w:t xml:space="preserve">the </w:t>
            </w:r>
            <w:r>
              <w:t>kitchen</w:t>
            </w:r>
            <w:r w:rsidRPr="00A2239C">
              <w:t xml:space="preserve"> garden</w:t>
            </w:r>
            <w:r>
              <w:t>.</w:t>
            </w:r>
          </w:p>
        </w:tc>
        <w:tc>
          <w:tcPr>
            <w:tcW w:w="1978" w:type="dxa"/>
            <w:tcBorders>
              <w:top w:val="single" w:sz="4" w:space="0" w:color="707070"/>
              <w:left w:val="single" w:sz="4" w:space="0" w:color="707070"/>
              <w:bottom w:val="single" w:sz="4" w:space="0" w:color="707070"/>
              <w:right w:val="single" w:sz="4" w:space="0" w:color="707070"/>
            </w:tcBorders>
          </w:tcPr>
          <w:p w14:paraId="4CB9B2EB" w14:textId="77777777" w:rsidR="00382145" w:rsidRPr="007E7E0C" w:rsidRDefault="00382145" w:rsidP="00376E47">
            <w:pPr>
              <w:pStyle w:val="DoEtabletext2018"/>
              <w:rPr>
                <w:rStyle w:val="DoEstrongemphasis2018"/>
              </w:rPr>
            </w:pPr>
          </w:p>
        </w:tc>
      </w:tr>
      <w:tr w:rsidR="00382145" w:rsidRPr="00D817A1" w14:paraId="41ED9643"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456F93F3" w14:textId="77777777" w:rsidR="00382145" w:rsidRDefault="00382145" w:rsidP="00376E47">
            <w:pPr>
              <w:pStyle w:val="DoEtabletext2018"/>
              <w:rPr>
                <w:rStyle w:val="DoEstrongemphasis2018"/>
              </w:rPr>
            </w:pPr>
            <w:r w:rsidRPr="00D817A1">
              <w:rPr>
                <w:rStyle w:val="DoEstrongemphasis2018"/>
              </w:rPr>
              <w:t>Outside garden activities</w:t>
            </w:r>
          </w:p>
          <w:p w14:paraId="648BA38C" w14:textId="77777777" w:rsidR="00382145" w:rsidRPr="00D817A1" w:rsidRDefault="00382145" w:rsidP="00376E47">
            <w:pPr>
              <w:pStyle w:val="DoEgraphics2018"/>
              <w:rPr>
                <w:rStyle w:val="DoEstrongemphasis2018"/>
              </w:rPr>
            </w:pPr>
          </w:p>
        </w:tc>
        <w:tc>
          <w:tcPr>
            <w:tcW w:w="6886" w:type="dxa"/>
            <w:tcBorders>
              <w:top w:val="single" w:sz="4" w:space="0" w:color="707070"/>
              <w:left w:val="single" w:sz="4" w:space="0" w:color="707070"/>
              <w:bottom w:val="single" w:sz="4" w:space="0" w:color="707070"/>
              <w:right w:val="single" w:sz="4" w:space="0" w:color="707070"/>
            </w:tcBorders>
          </w:tcPr>
          <w:p w14:paraId="5C0E1CA1" w14:textId="77777777" w:rsidR="00382145" w:rsidRDefault="00382145" w:rsidP="00376E47">
            <w:pPr>
              <w:pStyle w:val="DoEtabletext2018"/>
              <w:rPr>
                <w:rStyle w:val="DoEstrongemphasis2018"/>
              </w:rPr>
            </w:pPr>
            <w:r>
              <w:rPr>
                <w:rStyle w:val="DoEstrongemphasis2018"/>
              </w:rPr>
              <w:t xml:space="preserve">Care for the garden </w:t>
            </w:r>
          </w:p>
          <w:p w14:paraId="246D4679" w14:textId="77777777" w:rsidR="00382145" w:rsidRPr="00A00C26" w:rsidRDefault="00382145" w:rsidP="00376E47">
            <w:pPr>
              <w:pStyle w:val="DoEtablelist1bullet2018"/>
            </w:pPr>
            <w:r>
              <w:t>Water each plant with a watering can and observe changes in plants.</w:t>
            </w:r>
          </w:p>
          <w:p w14:paraId="0F355EB6" w14:textId="77777777" w:rsidR="00382145" w:rsidRDefault="00382145" w:rsidP="00376E47">
            <w:pPr>
              <w:pStyle w:val="DoEtablelist1bullet2018"/>
            </w:pPr>
            <w:r w:rsidRPr="00A00C26">
              <w:t>Gently remove any weeds from the garden.</w:t>
            </w:r>
          </w:p>
          <w:p w14:paraId="0D7F1BED" w14:textId="77777777" w:rsidR="00382145" w:rsidRPr="00C23C13" w:rsidRDefault="00382145" w:rsidP="00376E47">
            <w:pPr>
              <w:pStyle w:val="DoEtablelist1bullet2018"/>
              <w:rPr>
                <w:shd w:val="clear" w:color="auto" w:fill="FFFFFF"/>
              </w:rPr>
            </w:pPr>
            <w:r>
              <w:t>Look for invertebrates and manage pest species sustainably.</w:t>
            </w:r>
          </w:p>
          <w:p w14:paraId="605F023A" w14:textId="77777777" w:rsidR="00382145" w:rsidRPr="00C23C13" w:rsidRDefault="00382145" w:rsidP="00376E47">
            <w:pPr>
              <w:pStyle w:val="DoEtablelist1bullet2018"/>
              <w:rPr>
                <w:shd w:val="clear" w:color="auto" w:fill="FFFFFF"/>
              </w:rPr>
            </w:pPr>
            <w:r>
              <w:rPr>
                <w:shd w:val="clear" w:color="auto" w:fill="FFFFFF"/>
              </w:rPr>
              <w:t>Check wicking beds and potato crates.</w:t>
            </w:r>
          </w:p>
          <w:p w14:paraId="37E54E93" w14:textId="77777777" w:rsidR="00382145" w:rsidRPr="008568CD" w:rsidRDefault="00382145" w:rsidP="00376E47">
            <w:pPr>
              <w:pStyle w:val="DoEtablelist1bullet2018"/>
            </w:pPr>
            <w:r w:rsidRPr="00A00C26">
              <w:t xml:space="preserve">Record </w:t>
            </w:r>
            <w:r>
              <w:t>observations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73043FA1" w14:textId="77777777" w:rsidR="00382145" w:rsidRDefault="00382145" w:rsidP="00376E47">
            <w:pPr>
              <w:pStyle w:val="DoEtabletext2018"/>
            </w:pPr>
            <w:hyperlink r:id="rId204"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050A08B7" w14:textId="77777777" w:rsidR="00382145" w:rsidRDefault="00382145" w:rsidP="00376E47">
            <w:pPr>
              <w:pStyle w:val="DoEtabletext2018"/>
              <w:rPr>
                <w:rStyle w:val="DoEstrongemphasis2018"/>
                <w:b w:val="0"/>
              </w:rPr>
            </w:pPr>
            <w:r>
              <w:rPr>
                <w:rStyle w:val="DoEstrongemphasis2018"/>
              </w:rPr>
              <w:t>Gardening tools</w:t>
            </w:r>
          </w:p>
          <w:p w14:paraId="6CFD0675" w14:textId="77777777" w:rsidR="00382145" w:rsidRPr="004C21A1" w:rsidRDefault="00382145" w:rsidP="00376E47">
            <w:pPr>
              <w:pStyle w:val="DoEtabletext2018"/>
              <w:rPr>
                <w:lang w:val="en-US"/>
              </w:rPr>
            </w:pPr>
            <w:r>
              <w:rPr>
                <w:lang w:val="en-US"/>
              </w:rPr>
              <w:t xml:space="preserve">Garden journals </w:t>
            </w:r>
          </w:p>
        </w:tc>
      </w:tr>
      <w:tr w:rsidR="00382145" w:rsidRPr="00D817A1" w14:paraId="7993E0BF"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52AA6793" w14:textId="77777777" w:rsidR="00382145" w:rsidRDefault="00382145" w:rsidP="00376E47">
            <w:pPr>
              <w:pStyle w:val="DoEtabletext2018"/>
              <w:rPr>
                <w:rStyle w:val="DoEstrongemphasis2018"/>
              </w:rPr>
            </w:pPr>
            <w:r>
              <w:rPr>
                <w:rStyle w:val="DoEstrongemphasis2018"/>
              </w:rPr>
              <w:t>Food preparation area</w:t>
            </w:r>
          </w:p>
          <w:p w14:paraId="6E544712" w14:textId="77777777" w:rsidR="00382145" w:rsidRDefault="00382145" w:rsidP="00376E47">
            <w:pPr>
              <w:pStyle w:val="DoEtabletext2018"/>
              <w:rPr>
                <w:rStyle w:val="DoEstrongemphasis2018"/>
              </w:rPr>
            </w:pPr>
            <w:r>
              <w:rPr>
                <w:b/>
                <w:noProof/>
              </w:rPr>
              <w:drawing>
                <wp:inline distT="0" distB="0" distL="0" distR="0" wp14:anchorId="2C733621" wp14:editId="5AF0663B">
                  <wp:extent cx="1052946" cy="1404156"/>
                  <wp:effectExtent l="0" t="0" r="1270" b="5715"/>
                  <wp:docPr id="8" name="Picture 8" descr="Sliced gozleme. The filling is baby spinach and fetta. It is served with lemon 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4-15 12.31.34.jpg"/>
                          <pic:cNvPicPr/>
                        </pic:nvPicPr>
                        <pic:blipFill>
                          <a:blip r:embed="rId205" cstate="hqprint">
                            <a:extLst>
                              <a:ext uri="{BEBA8EAE-BF5A-486C-A8C5-ECC9F3942E4B}">
                                <a14:imgProps xmlns:a14="http://schemas.microsoft.com/office/drawing/2010/main">
                                  <a14:imgLayer r:embed="rId206">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70387" cy="1427414"/>
                          </a:xfrm>
                          <a:prstGeom prst="rect">
                            <a:avLst/>
                          </a:prstGeom>
                        </pic:spPr>
                      </pic:pic>
                    </a:graphicData>
                  </a:graphic>
                </wp:inline>
              </w:drawing>
            </w:r>
          </w:p>
          <w:p w14:paraId="3237611F" w14:textId="77777777" w:rsidR="00382145" w:rsidRPr="00301044" w:rsidRDefault="00382145" w:rsidP="00376E47">
            <w:pPr>
              <w:pStyle w:val="DoEgraphics2018"/>
            </w:pPr>
            <w:r w:rsidRPr="00301044">
              <w:t xml:space="preserve">Spinach </w:t>
            </w:r>
            <w:proofErr w:type="spellStart"/>
            <w:r w:rsidRPr="00301044">
              <w:t>gozleme</w:t>
            </w:r>
            <w:proofErr w:type="spellEnd"/>
            <w:r>
              <w:t xml:space="preserve"> made with yogurt and flour dough, served lemon.</w:t>
            </w:r>
            <w:r w:rsidRPr="00301044">
              <w:t xml:space="preserve"> EZEC 2019</w:t>
            </w:r>
          </w:p>
        </w:tc>
        <w:tc>
          <w:tcPr>
            <w:tcW w:w="6886" w:type="dxa"/>
            <w:tcBorders>
              <w:top w:val="single" w:sz="4" w:space="0" w:color="707070"/>
              <w:left w:val="single" w:sz="4" w:space="0" w:color="707070"/>
              <w:bottom w:val="single" w:sz="4" w:space="0" w:color="707070"/>
              <w:right w:val="single" w:sz="4" w:space="0" w:color="707070"/>
            </w:tcBorders>
          </w:tcPr>
          <w:p w14:paraId="1195A52D" w14:textId="77777777" w:rsidR="00382145" w:rsidRPr="00A977E6" w:rsidRDefault="00382145" w:rsidP="00376E47">
            <w:pPr>
              <w:pStyle w:val="DoEtabletext2018"/>
              <w:rPr>
                <w:rStyle w:val="DoEstrongemphasis2018"/>
              </w:rPr>
            </w:pPr>
            <w:r w:rsidRPr="00A977E6">
              <w:rPr>
                <w:rStyle w:val="DoEstrongemphasis2018"/>
              </w:rPr>
              <w:t xml:space="preserve">Make </w:t>
            </w:r>
            <w:r>
              <w:rPr>
                <w:rStyle w:val="DoEstrongemphasis2018"/>
              </w:rPr>
              <w:t xml:space="preserve">spinach </w:t>
            </w:r>
            <w:proofErr w:type="spellStart"/>
            <w:r w:rsidRPr="00A977E6">
              <w:rPr>
                <w:rStyle w:val="DoEstrongemphasis2018"/>
              </w:rPr>
              <w:t>gozleme</w:t>
            </w:r>
            <w:proofErr w:type="spellEnd"/>
          </w:p>
          <w:p w14:paraId="34EE6AB1" w14:textId="77777777" w:rsidR="00382145" w:rsidRDefault="00382145" w:rsidP="00376E47">
            <w:pPr>
              <w:pStyle w:val="DoEtablelist1bullet2018"/>
              <w:rPr>
                <w:shd w:val="clear" w:color="auto" w:fill="FFFFFF"/>
              </w:rPr>
            </w:pPr>
            <w:r>
              <w:rPr>
                <w:shd w:val="clear" w:color="auto" w:fill="FFFFFF"/>
              </w:rPr>
              <w:t>Harvest garden produce – pick chard, silver beet, spinach, lemons</w:t>
            </w:r>
          </w:p>
          <w:p w14:paraId="397FDCBF" w14:textId="77777777" w:rsidR="00382145" w:rsidRDefault="00382145" w:rsidP="00376E47">
            <w:pPr>
              <w:pStyle w:val="DoEtablelist1bullet2018"/>
            </w:pPr>
            <w:r>
              <w:t xml:space="preserve">View the recipe – activate prior knowledge, discuss the provenance of </w:t>
            </w:r>
            <w:proofErr w:type="spellStart"/>
            <w:r>
              <w:t>gozleme</w:t>
            </w:r>
            <w:proofErr w:type="spellEnd"/>
            <w:r>
              <w:t xml:space="preserve"> and share personal experiences and recipes.</w:t>
            </w:r>
          </w:p>
          <w:p w14:paraId="79445A0F" w14:textId="77777777" w:rsidR="00382145" w:rsidRDefault="00382145" w:rsidP="00376E47">
            <w:pPr>
              <w:pStyle w:val="DoEtablelist1bullet2018"/>
            </w:pPr>
            <w:r>
              <w:t xml:space="preserve">Read and analyse the recipe – students identify the nutritional value. </w:t>
            </w:r>
          </w:p>
          <w:p w14:paraId="4E3FE703" w14:textId="77777777" w:rsidR="00382145" w:rsidRDefault="00382145" w:rsidP="00376E47">
            <w:pPr>
              <w:pStyle w:val="DoEtablelist1bullet2018"/>
            </w:pPr>
            <w:r>
              <w:t>Demonstrate mixing and preparing the dough and filling – note the changes in the mixture. Note – the dough can be used immediately instead of letting it stand. (It is also good dough for pizza bases.)</w:t>
            </w:r>
          </w:p>
          <w:p w14:paraId="048E37C8" w14:textId="77777777" w:rsidR="00382145" w:rsidRDefault="00382145" w:rsidP="00376E47">
            <w:pPr>
              <w:pStyle w:val="DoEtablelist1bullet2018"/>
            </w:pPr>
            <w:r>
              <w:t>Prepare the dough and filling</w:t>
            </w:r>
            <w:r w:rsidRPr="00F9629F">
              <w:t xml:space="preserve"> – </w:t>
            </w:r>
            <w:r>
              <w:t xml:space="preserve">students take turns to mix, form and roll the dough. Press it flat if no rolling pins. They follow the recipe to fill and fold the dough, making one </w:t>
            </w:r>
            <w:proofErr w:type="spellStart"/>
            <w:r>
              <w:t>gozleme</w:t>
            </w:r>
            <w:proofErr w:type="spellEnd"/>
            <w:r>
              <w:t xml:space="preserve"> between two students.</w:t>
            </w:r>
          </w:p>
          <w:p w14:paraId="5EFEB764" w14:textId="77777777" w:rsidR="00382145" w:rsidRDefault="00382145" w:rsidP="00376E47">
            <w:pPr>
              <w:pStyle w:val="DoEtablelist1bullet2018"/>
            </w:pPr>
            <w:r>
              <w:t xml:space="preserve">Cook </w:t>
            </w:r>
            <w:proofErr w:type="spellStart"/>
            <w:r>
              <w:t>gozleme</w:t>
            </w:r>
            <w:proofErr w:type="spellEnd"/>
            <w:r>
              <w:t xml:space="preserve"> on the barbecue or frying pan – an adult cooks the </w:t>
            </w:r>
            <w:proofErr w:type="spellStart"/>
            <w:r>
              <w:t>gozleme</w:t>
            </w:r>
            <w:proofErr w:type="spellEnd"/>
            <w:r>
              <w:t xml:space="preserve"> or nominates students to cook under close supervision.</w:t>
            </w:r>
          </w:p>
          <w:p w14:paraId="6CCE58F5" w14:textId="77777777" w:rsidR="00382145" w:rsidRPr="00F9629F" w:rsidRDefault="00382145" w:rsidP="00376E47">
            <w:pPr>
              <w:pStyle w:val="DoEtablelist1bullet2018"/>
            </w:pPr>
            <w:r>
              <w:t xml:space="preserve">Eat </w:t>
            </w:r>
            <w:proofErr w:type="spellStart"/>
            <w:r>
              <w:t>gozleme</w:t>
            </w:r>
            <w:proofErr w:type="spellEnd"/>
            <w:r>
              <w:t xml:space="preserve"> – students plate up their </w:t>
            </w:r>
            <w:proofErr w:type="spellStart"/>
            <w:r>
              <w:t>gozleme</w:t>
            </w:r>
            <w:proofErr w:type="spellEnd"/>
            <w:r>
              <w:t xml:space="preserve">, adding lemon wedges. They photograph their product, eat it mindfully then write a recipe review, commenting on ease of making, nutrition and flavours. </w:t>
            </w:r>
          </w:p>
          <w:p w14:paraId="4337A2D8" w14:textId="77777777" w:rsidR="00382145" w:rsidRPr="00A0071C" w:rsidRDefault="00382145" w:rsidP="00376E47">
            <w:pPr>
              <w:pStyle w:val="DoEtablelist1bullet2018"/>
              <w:rPr>
                <w:rStyle w:val="DoEstrongemphasis2018"/>
                <w:b w:val="0"/>
                <w:lang w:val="en-US"/>
              </w:rPr>
            </w:pPr>
            <w:r w:rsidRPr="00925574">
              <w:rPr>
                <w:lang w:val="en-US"/>
              </w:rPr>
              <w:t xml:space="preserve">Compost organic waste – put </w:t>
            </w:r>
            <w:r>
              <w:rPr>
                <w:lang w:val="en-US"/>
              </w:rPr>
              <w:t xml:space="preserve">spinach </w:t>
            </w:r>
            <w:r w:rsidRPr="00925574">
              <w:rPr>
                <w:lang w:val="en-US"/>
              </w:rPr>
              <w:t>waste in compost bin or worm far</w:t>
            </w:r>
            <w:r>
              <w:rPr>
                <w:lang w:val="en-US"/>
              </w:rPr>
              <w:t xml:space="preserve">m. Feed </w:t>
            </w:r>
            <w:proofErr w:type="spellStart"/>
            <w:r>
              <w:rPr>
                <w:lang w:val="en-US"/>
              </w:rPr>
              <w:t>gozleme</w:t>
            </w:r>
            <w:proofErr w:type="spellEnd"/>
            <w:r>
              <w:rPr>
                <w:lang w:val="en-US"/>
              </w:rPr>
              <w:t xml:space="preserve"> scraps to the school’s chooks.</w:t>
            </w:r>
          </w:p>
        </w:tc>
        <w:tc>
          <w:tcPr>
            <w:tcW w:w="1978" w:type="dxa"/>
            <w:tcBorders>
              <w:top w:val="single" w:sz="4" w:space="0" w:color="707070"/>
              <w:left w:val="single" w:sz="4" w:space="0" w:color="707070"/>
              <w:bottom w:val="single" w:sz="4" w:space="0" w:color="707070"/>
              <w:right w:val="single" w:sz="4" w:space="0" w:color="707070"/>
            </w:tcBorders>
          </w:tcPr>
          <w:p w14:paraId="486F0B6A" w14:textId="77777777" w:rsidR="00382145" w:rsidRDefault="00382145" w:rsidP="00376E47">
            <w:pPr>
              <w:pStyle w:val="DoEtabletext2018"/>
            </w:pPr>
            <w:hyperlink r:id="rId207" w:history="1">
              <w:proofErr w:type="spellStart"/>
              <w:r w:rsidRPr="00A977E6">
                <w:rPr>
                  <w:rStyle w:val="Hyperlink"/>
                </w:rPr>
                <w:t>Gozleme</w:t>
              </w:r>
              <w:proofErr w:type="spellEnd"/>
            </w:hyperlink>
            <w:r>
              <w:t>, 9Kitchen</w:t>
            </w:r>
          </w:p>
          <w:p w14:paraId="6715BE44" w14:textId="77777777" w:rsidR="00382145" w:rsidRDefault="00382145" w:rsidP="00376E47">
            <w:pPr>
              <w:pStyle w:val="DoEtabletext2018"/>
            </w:pPr>
            <w:r>
              <w:t>Kitchen equipment</w:t>
            </w:r>
          </w:p>
          <w:p w14:paraId="483131F6" w14:textId="77777777" w:rsidR="00382145" w:rsidRDefault="00382145" w:rsidP="00376E47">
            <w:pPr>
              <w:pStyle w:val="DoEtabletext2018"/>
            </w:pPr>
            <w:proofErr w:type="spellStart"/>
            <w:r>
              <w:t>Gozleme</w:t>
            </w:r>
            <w:proofErr w:type="spellEnd"/>
            <w:r>
              <w:t xml:space="preserve"> ingredients – self-</w:t>
            </w:r>
            <w:proofErr w:type="spellStart"/>
            <w:r>
              <w:t>raising</w:t>
            </w:r>
            <w:proofErr w:type="spellEnd"/>
            <w:r>
              <w:t xml:space="preserve"> flour, plain yogurt, salt, baby spinach or similar, </w:t>
            </w:r>
            <w:proofErr w:type="spellStart"/>
            <w:r>
              <w:t>fetta</w:t>
            </w:r>
            <w:proofErr w:type="spellEnd"/>
            <w:r>
              <w:t xml:space="preserve"> cheese, lemons</w:t>
            </w:r>
          </w:p>
          <w:p w14:paraId="22567C7E" w14:textId="77777777" w:rsidR="00382145" w:rsidRDefault="00382145" w:rsidP="00376E47">
            <w:pPr>
              <w:pStyle w:val="DoEtabletext2018"/>
            </w:pPr>
            <w:r>
              <w:t>Barbecue or electric frying pan</w:t>
            </w:r>
          </w:p>
          <w:p w14:paraId="6AF2A43E" w14:textId="77777777" w:rsidR="00382145" w:rsidRDefault="00382145" w:rsidP="00376E47">
            <w:pPr>
              <w:pStyle w:val="DoEtabletext2018"/>
            </w:pPr>
          </w:p>
        </w:tc>
      </w:tr>
    </w:tbl>
    <w:p w14:paraId="3921F3E7" w14:textId="77777777" w:rsidR="00382145" w:rsidRPr="00A002E0" w:rsidRDefault="00382145" w:rsidP="00382145">
      <w:pPr>
        <w:pStyle w:val="DoEheading32018"/>
        <w:rPr>
          <w:b/>
        </w:rPr>
      </w:pPr>
      <w:r>
        <w:lastRenderedPageBreak/>
        <w:t>8</w:t>
      </w:r>
      <w:r w:rsidRPr="00023050">
        <w:t xml:space="preserve">. </w:t>
      </w:r>
      <w:r w:rsidRPr="00A002E0">
        <w:t>Explore hydroponics and aquaponics</w:t>
      </w:r>
    </w:p>
    <w:p w14:paraId="6696A9C6" w14:textId="77777777" w:rsidR="00382145" w:rsidRPr="00023050" w:rsidRDefault="00382145" w:rsidP="00382145">
      <w:pPr>
        <w:pStyle w:val="DoEbodytext2018"/>
        <w:rPr>
          <w:rStyle w:val="DoEstrongemphasis2018"/>
        </w:rPr>
      </w:pPr>
      <w:r w:rsidRPr="00A002E0">
        <w:rPr>
          <w:rStyle w:val="DoEstrongemphasis2018"/>
        </w:rPr>
        <w:t xml:space="preserve">How can plants be </w:t>
      </w:r>
      <w:r>
        <w:rPr>
          <w:rStyle w:val="DoEstrongemphasis2018"/>
        </w:rPr>
        <w:t>produced</w:t>
      </w:r>
      <w:r w:rsidRPr="00A002E0">
        <w:rPr>
          <w:rStyle w:val="DoEstrongemphasis2018"/>
        </w:rPr>
        <w:t xml:space="preserve"> without soil?</w:t>
      </w:r>
    </w:p>
    <w:tbl>
      <w:tblPr>
        <w:tblW w:w="10762" w:type="dxa"/>
        <w:tblLook w:val="04A0" w:firstRow="1" w:lastRow="0" w:firstColumn="1" w:lastColumn="0" w:noHBand="0" w:noVBand="1"/>
      </w:tblPr>
      <w:tblGrid>
        <w:gridCol w:w="1897"/>
        <w:gridCol w:w="6887"/>
        <w:gridCol w:w="1978"/>
      </w:tblGrid>
      <w:tr w:rsidR="00382145" w14:paraId="317A89C3"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CFC0E5C"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CBFBBCF"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294CC9D" w14:textId="77777777" w:rsidR="00382145" w:rsidRDefault="00382145" w:rsidP="00376E47">
            <w:pPr>
              <w:pStyle w:val="DoEtableheading2018"/>
            </w:pPr>
            <w:r>
              <w:t>Resources</w:t>
            </w:r>
          </w:p>
        </w:tc>
      </w:tr>
      <w:tr w:rsidR="00382145" w:rsidRPr="007E7E0C" w14:paraId="0E5FAFE6"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4503D8CE"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3FA11DF1"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23068EDA" w14:textId="77777777" w:rsidR="00382145" w:rsidRDefault="00382145" w:rsidP="00376E47">
            <w:pPr>
              <w:pStyle w:val="DoEtabletext2018"/>
            </w:pPr>
            <w:r w:rsidRPr="00072FC9">
              <w:t xml:space="preserve">ST3-2DP-T plans and uses materials, tools and equipment to develop solutions for a need or opportunity </w:t>
            </w:r>
          </w:p>
          <w:p w14:paraId="4DA3150A" w14:textId="77777777" w:rsidR="00382145" w:rsidRPr="00072FC9" w:rsidRDefault="00382145" w:rsidP="00376E47">
            <w:pPr>
              <w:pStyle w:val="DoEtabletext2018"/>
            </w:pPr>
            <w:r w:rsidRPr="00072FC9">
              <w:t xml:space="preserve">ST3-4LW-S examines how the environment affects the growth, survival and adaptation of living things </w:t>
            </w:r>
          </w:p>
          <w:p w14:paraId="046B044B" w14:textId="77777777" w:rsidR="00382145" w:rsidRDefault="00382145" w:rsidP="00376E47">
            <w:pPr>
              <w:pStyle w:val="DoEtabletext2018"/>
            </w:pPr>
            <w:r w:rsidRPr="00072FC9">
              <w:t xml:space="preserve">ST3-5LW-T explains how food and fibre are produced sustainably in managed environments for health and nutrition </w:t>
            </w:r>
          </w:p>
          <w:p w14:paraId="189054B1" w14:textId="77777777" w:rsidR="00382145" w:rsidRPr="00A1614E" w:rsidRDefault="00382145" w:rsidP="00376E47">
            <w:pPr>
              <w:pStyle w:val="DoEtabletext2018"/>
              <w:rPr>
                <w:rStyle w:val="DoEstrongemphasis2018"/>
              </w:rPr>
            </w:pPr>
            <w:r w:rsidRPr="00A1614E">
              <w:rPr>
                <w:rStyle w:val="DoEstrongemphasis2018"/>
              </w:rPr>
              <w:t>English</w:t>
            </w:r>
          </w:p>
          <w:p w14:paraId="740DBA8D" w14:textId="77777777" w:rsidR="00382145" w:rsidRPr="00C656CD" w:rsidRDefault="00382145" w:rsidP="00376E47">
            <w:pPr>
              <w:pStyle w:val="DoEtabletext2018"/>
            </w:pPr>
            <w:r w:rsidRPr="00A1614E">
              <w:t>EN3-3A uses an integrated range of skills, strategies and knowledge to read, view and comprehend a wide range of texts in different media</w:t>
            </w:r>
            <w:r>
              <w:t xml:space="preserve"> and technologies</w:t>
            </w:r>
          </w:p>
        </w:tc>
        <w:tc>
          <w:tcPr>
            <w:tcW w:w="1978" w:type="dxa"/>
            <w:tcBorders>
              <w:top w:val="single" w:sz="4" w:space="0" w:color="707070"/>
              <w:left w:val="single" w:sz="4" w:space="0" w:color="707070"/>
              <w:bottom w:val="single" w:sz="4" w:space="0" w:color="707070"/>
              <w:right w:val="single" w:sz="4" w:space="0" w:color="707070"/>
            </w:tcBorders>
          </w:tcPr>
          <w:p w14:paraId="4DBAB286" w14:textId="77777777" w:rsidR="00382145" w:rsidRPr="007E7E0C" w:rsidRDefault="00382145" w:rsidP="00376E47">
            <w:pPr>
              <w:pStyle w:val="DoEtabletext2018"/>
              <w:rPr>
                <w:rStyle w:val="DoEstrongemphasis2018"/>
              </w:rPr>
            </w:pPr>
          </w:p>
        </w:tc>
      </w:tr>
      <w:tr w:rsidR="00382145" w:rsidRPr="007E7E0C" w14:paraId="79782D6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7EBCFA4"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7C898C2F" w14:textId="77777777" w:rsidR="00382145" w:rsidRPr="00A2239C" w:rsidRDefault="00382145" w:rsidP="00376E47">
            <w:pPr>
              <w:pStyle w:val="DoEtabletext2018"/>
              <w:rPr>
                <w:lang w:val="en-US"/>
              </w:rPr>
            </w:pPr>
            <w:r w:rsidRPr="00A2239C">
              <w:rPr>
                <w:lang w:val="en-US"/>
              </w:rPr>
              <w:t>For students to:</w:t>
            </w:r>
          </w:p>
          <w:p w14:paraId="43D3DD76" w14:textId="77777777" w:rsidR="00382145" w:rsidRPr="00031FA7" w:rsidRDefault="00382145" w:rsidP="00376E47">
            <w:pPr>
              <w:pStyle w:val="DoEtablelist1bullet2018"/>
              <w:rPr>
                <w:rStyle w:val="DoEstrongemphasis2018"/>
                <w:b w:val="0"/>
              </w:rPr>
            </w:pPr>
            <w:r>
              <w:t>outline the principles of hydroponics for food production</w:t>
            </w:r>
          </w:p>
          <w:p w14:paraId="31E3D168" w14:textId="77777777" w:rsidR="00382145" w:rsidRPr="006247B2" w:rsidRDefault="00382145" w:rsidP="00376E47">
            <w:pPr>
              <w:pStyle w:val="DoEtablelist1bullet2018"/>
            </w:pPr>
            <w:r>
              <w:t>describe</w:t>
            </w:r>
            <w:r w:rsidRPr="006247B2">
              <w:t xml:space="preserve"> how managing an environment can influence plant growth and </w:t>
            </w:r>
            <w:r>
              <w:t xml:space="preserve">improve </w:t>
            </w:r>
            <w:r w:rsidRPr="006247B2">
              <w:t>sustainability</w:t>
            </w:r>
            <w:r>
              <w:t>.</w:t>
            </w:r>
          </w:p>
        </w:tc>
        <w:tc>
          <w:tcPr>
            <w:tcW w:w="1978" w:type="dxa"/>
            <w:tcBorders>
              <w:top w:val="single" w:sz="4" w:space="0" w:color="707070"/>
              <w:left w:val="single" w:sz="4" w:space="0" w:color="707070"/>
              <w:bottom w:val="single" w:sz="4" w:space="0" w:color="707070"/>
              <w:right w:val="single" w:sz="4" w:space="0" w:color="707070"/>
            </w:tcBorders>
          </w:tcPr>
          <w:p w14:paraId="0BE55EF2" w14:textId="77777777" w:rsidR="00382145" w:rsidRPr="007E7E0C" w:rsidRDefault="00382145" w:rsidP="00376E47">
            <w:pPr>
              <w:pStyle w:val="DoEtabletext2018"/>
              <w:rPr>
                <w:rStyle w:val="DoEstrongemphasis2018"/>
              </w:rPr>
            </w:pPr>
          </w:p>
        </w:tc>
      </w:tr>
      <w:tr w:rsidR="00382145" w:rsidRPr="00D817A1" w14:paraId="72E69B2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2737B54" w14:textId="77777777" w:rsidR="00382145" w:rsidRDefault="00382145" w:rsidP="00376E47">
            <w:pPr>
              <w:pStyle w:val="DoEtabletext2018"/>
              <w:rPr>
                <w:rStyle w:val="DoEstrongemphasis2018"/>
              </w:rPr>
            </w:pPr>
            <w:r w:rsidRPr="00D817A1">
              <w:rPr>
                <w:rStyle w:val="DoEstrongemphasis2018"/>
              </w:rPr>
              <w:t>Outside garden activities</w:t>
            </w:r>
          </w:p>
          <w:p w14:paraId="734EF8FD" w14:textId="77777777" w:rsidR="00382145" w:rsidRPr="00D817A1" w:rsidRDefault="00382145" w:rsidP="00376E47">
            <w:pPr>
              <w:pStyle w:val="DoEgraphics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37B2F9F2" w14:textId="77777777" w:rsidR="00382145" w:rsidRDefault="00382145" w:rsidP="00376E47">
            <w:pPr>
              <w:pStyle w:val="DoEtabletext2018"/>
              <w:rPr>
                <w:rStyle w:val="DoEstrongemphasis2018"/>
              </w:rPr>
            </w:pPr>
            <w:r>
              <w:rPr>
                <w:rStyle w:val="DoEstrongemphasis2018"/>
              </w:rPr>
              <w:t xml:space="preserve">Care for the garden </w:t>
            </w:r>
          </w:p>
          <w:p w14:paraId="682B9274" w14:textId="77777777" w:rsidR="00382145" w:rsidRDefault="00382145" w:rsidP="00376E47">
            <w:pPr>
              <w:pStyle w:val="DoEtablelist1bullet2018"/>
            </w:pPr>
            <w:r>
              <w:t>Observe changes in plant growth.</w:t>
            </w:r>
          </w:p>
          <w:p w14:paraId="6A9E484D" w14:textId="77777777" w:rsidR="00382145" w:rsidRPr="00A00C26" w:rsidRDefault="00382145" w:rsidP="00376E47">
            <w:pPr>
              <w:pStyle w:val="DoEtablelist1bullet2018"/>
            </w:pPr>
            <w:r w:rsidRPr="00A00C26">
              <w:t>Gently remove any weeds from the garden.</w:t>
            </w:r>
          </w:p>
          <w:p w14:paraId="55489BD8" w14:textId="77777777" w:rsidR="00382145" w:rsidRPr="0019659F" w:rsidRDefault="00382145" w:rsidP="00376E47">
            <w:pPr>
              <w:pStyle w:val="DoEtablelist1bullet2018"/>
              <w:rPr>
                <w:b/>
              </w:rPr>
            </w:pPr>
            <w:r w:rsidRPr="0019659F">
              <w:rPr>
                <w:shd w:val="clear" w:color="auto" w:fill="FFFFFF"/>
              </w:rPr>
              <w:t xml:space="preserve">Fertilise the plants using worm tea from the school’s worm farm. </w:t>
            </w:r>
          </w:p>
          <w:p w14:paraId="5D8FA08F" w14:textId="77777777" w:rsidR="00382145" w:rsidRPr="00B166AC" w:rsidRDefault="00382145" w:rsidP="00376E47">
            <w:pPr>
              <w:pStyle w:val="DoEtablelist1bullet2018"/>
              <w:rPr>
                <w:shd w:val="clear" w:color="auto" w:fill="FFFFFF"/>
              </w:rPr>
            </w:pPr>
            <w:r>
              <w:t>Manage pest species sustainably.</w:t>
            </w:r>
          </w:p>
          <w:p w14:paraId="6A0F67C9" w14:textId="77777777" w:rsidR="00382145" w:rsidRPr="00C23C13" w:rsidRDefault="00382145" w:rsidP="00376E47">
            <w:pPr>
              <w:pStyle w:val="DoEtablelist1bullet2018"/>
              <w:rPr>
                <w:shd w:val="clear" w:color="auto" w:fill="FFFFFF"/>
              </w:rPr>
            </w:pPr>
            <w:r>
              <w:rPr>
                <w:shd w:val="clear" w:color="auto" w:fill="FFFFFF"/>
              </w:rPr>
              <w:t>Observe changes in wicking beds and potato crates.</w:t>
            </w:r>
          </w:p>
          <w:p w14:paraId="6C0D820D" w14:textId="77777777" w:rsidR="00382145" w:rsidRPr="008568CD" w:rsidRDefault="00382145" w:rsidP="00376E47">
            <w:pPr>
              <w:pStyle w:val="DoEtablelist1bullet2018"/>
            </w:pPr>
            <w:r w:rsidRPr="00A00C26">
              <w:t xml:space="preserve">Record </w:t>
            </w:r>
            <w:r>
              <w:t>observations, procedures and results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5D432C79" w14:textId="77777777" w:rsidR="00382145" w:rsidRDefault="00382145" w:rsidP="00376E47">
            <w:pPr>
              <w:pStyle w:val="DoEtabletext2018"/>
            </w:pPr>
            <w:hyperlink r:id="rId208"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750E129E" w14:textId="77777777" w:rsidR="00382145" w:rsidRDefault="00382145" w:rsidP="00376E47">
            <w:pPr>
              <w:pStyle w:val="DoEtabletext2018"/>
              <w:rPr>
                <w:rStyle w:val="DoEstrongemphasis2018"/>
                <w:b w:val="0"/>
              </w:rPr>
            </w:pPr>
            <w:r>
              <w:rPr>
                <w:rStyle w:val="DoEstrongemphasis2018"/>
              </w:rPr>
              <w:t>Gardening tools</w:t>
            </w:r>
          </w:p>
          <w:p w14:paraId="37ED307C" w14:textId="77777777" w:rsidR="00382145" w:rsidRDefault="00382145" w:rsidP="00376E47">
            <w:pPr>
              <w:pStyle w:val="DoEtabletext2018"/>
              <w:rPr>
                <w:lang w:val="en-US"/>
              </w:rPr>
            </w:pPr>
            <w:r>
              <w:rPr>
                <w:lang w:val="en-US"/>
              </w:rPr>
              <w:t xml:space="preserve">Garden journals </w:t>
            </w:r>
          </w:p>
          <w:p w14:paraId="2169CCE8" w14:textId="77777777" w:rsidR="00382145" w:rsidRPr="004C21A1" w:rsidRDefault="00382145" w:rsidP="00376E47">
            <w:pPr>
              <w:pStyle w:val="DoEtabletext2018"/>
              <w:rPr>
                <w:lang w:val="en-US"/>
              </w:rPr>
            </w:pPr>
          </w:p>
        </w:tc>
      </w:tr>
      <w:tr w:rsidR="00382145" w:rsidRPr="00D817A1" w14:paraId="546D4248"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13DBDE59" w14:textId="77777777" w:rsidR="00382145" w:rsidRDefault="00382145" w:rsidP="00376E47">
            <w:pPr>
              <w:pStyle w:val="DoEtabletext2018"/>
              <w:rPr>
                <w:rStyle w:val="DoEstrongemphasis2018"/>
              </w:rPr>
            </w:pPr>
            <w:r>
              <w:rPr>
                <w:rStyle w:val="DoEstrongemphasis2018"/>
              </w:rPr>
              <w:t>Indoor and outdoor learning spaces</w:t>
            </w:r>
          </w:p>
          <w:p w14:paraId="74EDBD71" w14:textId="77777777" w:rsidR="00382145" w:rsidRDefault="00382145" w:rsidP="00376E47">
            <w:pPr>
              <w:pStyle w:val="DoEtabletext2018"/>
              <w:rPr>
                <w:rStyle w:val="DoEstrongemphasis2018"/>
              </w:rPr>
            </w:pPr>
            <w:r>
              <w:rPr>
                <w:b/>
                <w:noProof/>
              </w:rPr>
              <w:drawing>
                <wp:inline distT="0" distB="0" distL="0" distR="0" wp14:anchorId="538ECD65" wp14:editId="286A89B0">
                  <wp:extent cx="1055369" cy="1256146"/>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eenhouse-2139526_1920.jpg"/>
                          <pic:cNvPicPr/>
                        </pic:nvPicPr>
                        <pic:blipFill>
                          <a:blip r:embed="rId209" cstate="hqprint">
                            <a:extLst>
                              <a:ext uri="{28A0092B-C50C-407E-A947-70E740481C1C}">
                                <a14:useLocalDpi xmlns:a14="http://schemas.microsoft.com/office/drawing/2010/main"/>
                              </a:ext>
                            </a:extLst>
                          </a:blip>
                          <a:stretch>
                            <a:fillRect/>
                          </a:stretch>
                        </pic:blipFill>
                        <pic:spPr>
                          <a:xfrm>
                            <a:off x="0" y="0"/>
                            <a:ext cx="1068181" cy="1271395"/>
                          </a:xfrm>
                          <a:prstGeom prst="rect">
                            <a:avLst/>
                          </a:prstGeom>
                        </pic:spPr>
                      </pic:pic>
                    </a:graphicData>
                  </a:graphic>
                </wp:inline>
              </w:drawing>
            </w:r>
          </w:p>
          <w:p w14:paraId="5F899255" w14:textId="77777777" w:rsidR="00382145" w:rsidRPr="009E76EA" w:rsidRDefault="00382145" w:rsidP="00376E47">
            <w:pPr>
              <w:pStyle w:val="DoEgraphics2018"/>
            </w:pPr>
            <w:r>
              <w:t>Hydroponic lettuces.</w:t>
            </w:r>
            <w:r w:rsidRPr="009E76EA">
              <w:t xml:space="preserve"> </w:t>
            </w:r>
            <w:hyperlink r:id="rId210" w:history="1">
              <w:proofErr w:type="spellStart"/>
              <w:r w:rsidRPr="000E138E">
                <w:rPr>
                  <w:rStyle w:val="Hyperlink"/>
                </w:rPr>
                <w:t>Pixabay</w:t>
              </w:r>
              <w:proofErr w:type="spellEnd"/>
            </w:hyperlink>
            <w:r>
              <w:t xml:space="preserve">. </w:t>
            </w:r>
            <w:r w:rsidRPr="009E76EA">
              <w:t>CC0</w:t>
            </w:r>
          </w:p>
        </w:tc>
        <w:tc>
          <w:tcPr>
            <w:tcW w:w="6887" w:type="dxa"/>
            <w:tcBorders>
              <w:top w:val="single" w:sz="4" w:space="0" w:color="707070"/>
              <w:left w:val="single" w:sz="4" w:space="0" w:color="707070"/>
              <w:bottom w:val="single" w:sz="4" w:space="0" w:color="707070"/>
              <w:right w:val="single" w:sz="4" w:space="0" w:color="707070"/>
            </w:tcBorders>
          </w:tcPr>
          <w:p w14:paraId="3BBFB181" w14:textId="77777777" w:rsidR="00382145" w:rsidRPr="00662F28" w:rsidRDefault="00382145" w:rsidP="00376E47">
            <w:pPr>
              <w:pStyle w:val="DoEtabletext2018"/>
              <w:rPr>
                <w:rStyle w:val="DoEstrongemphasis2018"/>
              </w:rPr>
            </w:pPr>
            <w:r w:rsidRPr="00662F28">
              <w:rPr>
                <w:rStyle w:val="DoEstrongemphasis2018"/>
              </w:rPr>
              <w:t>Explore hydroponic and aquaponic</w:t>
            </w:r>
            <w:r>
              <w:rPr>
                <w:rStyle w:val="DoEstrongemphasis2018"/>
              </w:rPr>
              <w:t xml:space="preserve"> farming</w:t>
            </w:r>
          </w:p>
          <w:p w14:paraId="4409678C" w14:textId="77777777" w:rsidR="00382145" w:rsidRDefault="00382145" w:rsidP="00376E47">
            <w:pPr>
              <w:pStyle w:val="DoEtablelist1bullet2018"/>
            </w:pPr>
            <w:r>
              <w:t xml:space="preserve">Define ‘hydroponics’ and ‘aquaponics’. </w:t>
            </w:r>
          </w:p>
          <w:p w14:paraId="37D63CDA" w14:textId="77777777" w:rsidR="00382145" w:rsidRPr="001A0879" w:rsidRDefault="00382145" w:rsidP="00376E47">
            <w:pPr>
              <w:pStyle w:val="DoEtablelist1bullet2018"/>
            </w:pPr>
            <w:r>
              <w:t xml:space="preserve">View the videos and website – students identify the </w:t>
            </w:r>
            <w:r w:rsidRPr="001A0879">
              <w:t xml:space="preserve">physical conditions </w:t>
            </w:r>
            <w:r>
              <w:t>that are controlled i</w:t>
            </w:r>
            <w:r w:rsidRPr="001A0879">
              <w:t xml:space="preserve">n </w:t>
            </w:r>
            <w:r>
              <w:t xml:space="preserve">a hydroponic farm </w:t>
            </w:r>
            <w:r w:rsidRPr="001A0879">
              <w:t>environment</w:t>
            </w:r>
            <w:r>
              <w:t>, why, how and the effects. They compare hydroponic farming to vegetable gardening and farming in soil.</w:t>
            </w:r>
          </w:p>
          <w:p w14:paraId="30E94C9D" w14:textId="77777777" w:rsidR="00382145" w:rsidRDefault="00382145" w:rsidP="00376E47">
            <w:pPr>
              <w:pStyle w:val="DoEtablelist1bullet2018"/>
            </w:pPr>
            <w:r>
              <w:t>Determine the sustainably benefits of hydroponic farming – students create concept maps that list the environmental, economic and social benefits as stated in the videos and website (considering bias).</w:t>
            </w:r>
          </w:p>
          <w:p w14:paraId="012CFF93" w14:textId="77777777" w:rsidR="00382145" w:rsidRPr="00D96875" w:rsidRDefault="00382145" w:rsidP="00376E47">
            <w:pPr>
              <w:pStyle w:val="DoEtablelist1bullet2018"/>
              <w:rPr>
                <w:rStyle w:val="DoEstrongemphasis2018"/>
                <w:b w:val="0"/>
              </w:rPr>
            </w:pPr>
            <w:r>
              <w:t xml:space="preserve">Create a cause and effect chart – from their gardening experiences, students list the physical conditions and management strategies needed for optimal plant growth, such as water, nutrients, sunlight, support, pest management, weed management, pollination. They state the way each is controlled in hydroponic farming and the effects of the controls on plant quality, growth and harvest. </w:t>
            </w:r>
          </w:p>
        </w:tc>
        <w:tc>
          <w:tcPr>
            <w:tcW w:w="1978" w:type="dxa"/>
            <w:tcBorders>
              <w:top w:val="single" w:sz="4" w:space="0" w:color="707070"/>
              <w:left w:val="single" w:sz="4" w:space="0" w:color="707070"/>
              <w:bottom w:val="single" w:sz="4" w:space="0" w:color="707070"/>
              <w:right w:val="single" w:sz="4" w:space="0" w:color="707070"/>
            </w:tcBorders>
          </w:tcPr>
          <w:p w14:paraId="36556A64" w14:textId="77777777" w:rsidR="00382145" w:rsidRDefault="00382145" w:rsidP="00376E47">
            <w:pPr>
              <w:pStyle w:val="DoEtabletext2018"/>
            </w:pPr>
            <w:hyperlink r:id="rId211" w:history="1">
              <w:r w:rsidRPr="00AA243E">
                <w:rPr>
                  <w:rStyle w:val="Hyperlink"/>
                </w:rPr>
                <w:t>Futuristic farm</w:t>
              </w:r>
            </w:hyperlink>
            <w:r>
              <w:t>, 9 News Perth (2:30)</w:t>
            </w:r>
          </w:p>
          <w:p w14:paraId="05DF5CD1" w14:textId="77777777" w:rsidR="00382145" w:rsidRDefault="00382145" w:rsidP="00376E47">
            <w:pPr>
              <w:pStyle w:val="DoEtabletext2018"/>
            </w:pPr>
            <w:hyperlink r:id="rId212" w:history="1">
              <w:proofErr w:type="spellStart"/>
              <w:r w:rsidRPr="007E488E">
                <w:rPr>
                  <w:rStyle w:val="Hyperlink"/>
                </w:rPr>
                <w:t>WaterSmart</w:t>
              </w:r>
              <w:proofErr w:type="spellEnd"/>
              <w:r w:rsidRPr="007E488E">
                <w:rPr>
                  <w:rStyle w:val="Hyperlink"/>
                </w:rPr>
                <w:t xml:space="preserve"> Farms: </w:t>
              </w:r>
              <w:proofErr w:type="spellStart"/>
              <w:r w:rsidRPr="007E488E">
                <w:rPr>
                  <w:rStyle w:val="Hyperlink"/>
                </w:rPr>
                <w:t>Hok</w:t>
              </w:r>
              <w:proofErr w:type="spellEnd"/>
              <w:r w:rsidRPr="007E488E">
                <w:rPr>
                  <w:rStyle w:val="Hyperlink"/>
                </w:rPr>
                <w:t xml:space="preserve"> Lam </w:t>
              </w:r>
              <w:r>
                <w:rPr>
                  <w:rStyle w:val="Hyperlink"/>
                </w:rPr>
                <w:t>–</w:t>
              </w:r>
              <w:r w:rsidRPr="007E488E">
                <w:rPr>
                  <w:rStyle w:val="Hyperlink"/>
                </w:rPr>
                <w:t xml:space="preserve"> Hydroponic truss tomatoes</w:t>
              </w:r>
            </w:hyperlink>
            <w:r>
              <w:t>, NSW DPI Agriculture (2:30)</w:t>
            </w:r>
          </w:p>
          <w:p w14:paraId="64F87EBD" w14:textId="77777777" w:rsidR="00382145" w:rsidRDefault="00382145" w:rsidP="00376E47">
            <w:pPr>
              <w:pStyle w:val="DoEtabletext2018"/>
            </w:pPr>
            <w:hyperlink r:id="rId213" w:history="1">
              <w:r w:rsidRPr="009105B9">
                <w:rPr>
                  <w:rStyle w:val="Hyperlink"/>
                </w:rPr>
                <w:t>Hydro Produce – our story</w:t>
              </w:r>
            </w:hyperlink>
            <w:r>
              <w:t xml:space="preserve"> (website)</w:t>
            </w:r>
          </w:p>
          <w:p w14:paraId="2C22F712" w14:textId="77777777" w:rsidR="00382145" w:rsidRDefault="00382145" w:rsidP="00376E47">
            <w:pPr>
              <w:pStyle w:val="DoEtabletext2018"/>
            </w:pPr>
          </w:p>
        </w:tc>
      </w:tr>
      <w:tr w:rsidR="00382145" w:rsidRPr="00D817A1" w14:paraId="1EFCEA0F"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E94AEB3" w14:textId="77777777" w:rsidR="00382145" w:rsidRDefault="00382145" w:rsidP="00376E47">
            <w:pPr>
              <w:pStyle w:val="DoEtabletext2018"/>
              <w:rPr>
                <w:rStyle w:val="DoEstrongemphasis2018"/>
              </w:rPr>
            </w:pPr>
            <w:r>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28FF1478" w14:textId="77777777" w:rsidR="00382145" w:rsidRPr="00111CD4" w:rsidRDefault="00382145" w:rsidP="00376E47">
            <w:pPr>
              <w:pStyle w:val="DoEtabletext2018"/>
            </w:pPr>
            <w:r w:rsidRPr="00111CD4">
              <w:t xml:space="preserve">Hydroponics – </w:t>
            </w:r>
            <w:r>
              <w:t xml:space="preserve">a system in which </w:t>
            </w:r>
            <w:r w:rsidRPr="00111CD4">
              <w:t xml:space="preserve">plants </w:t>
            </w:r>
            <w:r>
              <w:t xml:space="preserve">are grown </w:t>
            </w:r>
            <w:r w:rsidRPr="00111CD4">
              <w:t xml:space="preserve">with water and nutrients </w:t>
            </w:r>
            <w:r>
              <w:t xml:space="preserve">but </w:t>
            </w:r>
            <w:r w:rsidRPr="00111CD4">
              <w:t>without soil</w:t>
            </w:r>
            <w:r>
              <w:t>.</w:t>
            </w:r>
          </w:p>
          <w:p w14:paraId="5CC11AC8" w14:textId="77777777" w:rsidR="00382145" w:rsidRPr="006247B2" w:rsidRDefault="00382145" w:rsidP="00376E47">
            <w:pPr>
              <w:pStyle w:val="DoEtabletext2018"/>
            </w:pPr>
            <w:r w:rsidRPr="00111CD4">
              <w:t>Aquaponic</w:t>
            </w:r>
            <w:r>
              <w:t>s</w:t>
            </w:r>
            <w:r w:rsidRPr="00111CD4">
              <w:t xml:space="preserve"> –</w:t>
            </w:r>
            <w:r>
              <w:t xml:space="preserve"> a system that combines aquaculture (aquatic animal farming) with hydroponics – usually aquaculture waste as nutrients for hydroponics.</w:t>
            </w:r>
          </w:p>
        </w:tc>
        <w:tc>
          <w:tcPr>
            <w:tcW w:w="1978" w:type="dxa"/>
            <w:tcBorders>
              <w:top w:val="single" w:sz="4" w:space="0" w:color="707070"/>
              <w:left w:val="single" w:sz="4" w:space="0" w:color="707070"/>
              <w:bottom w:val="single" w:sz="4" w:space="0" w:color="707070"/>
              <w:right w:val="single" w:sz="4" w:space="0" w:color="707070"/>
            </w:tcBorders>
          </w:tcPr>
          <w:p w14:paraId="772D46AA" w14:textId="77777777" w:rsidR="00382145" w:rsidRDefault="00382145" w:rsidP="00376E47">
            <w:pPr>
              <w:pStyle w:val="DoEtabletext2018"/>
            </w:pPr>
          </w:p>
        </w:tc>
      </w:tr>
    </w:tbl>
    <w:p w14:paraId="67AC167E" w14:textId="77777777" w:rsidR="00382145" w:rsidRPr="00A002E0" w:rsidRDefault="00382145" w:rsidP="00382145">
      <w:pPr>
        <w:pStyle w:val="DoEheading32018"/>
        <w:rPr>
          <w:b/>
        </w:rPr>
      </w:pPr>
      <w:r>
        <w:lastRenderedPageBreak/>
        <w:t>9</w:t>
      </w:r>
      <w:r w:rsidRPr="00023050">
        <w:t xml:space="preserve">. </w:t>
      </w:r>
      <w:r>
        <w:t>Reflect on the garden. Plan a healthy salad.</w:t>
      </w:r>
    </w:p>
    <w:p w14:paraId="4FE7BFD5" w14:textId="77777777" w:rsidR="00382145" w:rsidRPr="00685226" w:rsidRDefault="00382145" w:rsidP="00382145">
      <w:pPr>
        <w:pStyle w:val="DoEbodytext2018"/>
        <w:rPr>
          <w:b/>
        </w:rPr>
      </w:pPr>
      <w:r>
        <w:rPr>
          <w:b/>
        </w:rPr>
        <w:t>How do we feel</w:t>
      </w:r>
      <w:r w:rsidRPr="00685226">
        <w:rPr>
          <w:b/>
        </w:rPr>
        <w:t xml:space="preserve">? What healthy </w:t>
      </w:r>
      <w:r>
        <w:rPr>
          <w:b/>
        </w:rPr>
        <w:t>salad</w:t>
      </w:r>
      <w:r w:rsidRPr="00685226">
        <w:rPr>
          <w:b/>
        </w:rPr>
        <w:t xml:space="preserve"> can we plan?</w:t>
      </w:r>
    </w:p>
    <w:tbl>
      <w:tblPr>
        <w:tblW w:w="10762" w:type="dxa"/>
        <w:tblLook w:val="04A0" w:firstRow="1" w:lastRow="0" w:firstColumn="1" w:lastColumn="0" w:noHBand="0" w:noVBand="1"/>
      </w:tblPr>
      <w:tblGrid>
        <w:gridCol w:w="1897"/>
        <w:gridCol w:w="6887"/>
        <w:gridCol w:w="1978"/>
      </w:tblGrid>
      <w:tr w:rsidR="00382145" w14:paraId="7876D692" w14:textId="77777777" w:rsidTr="00376E47">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8B722FA" w14:textId="77777777" w:rsidR="00382145" w:rsidRPr="0084745C" w:rsidRDefault="00382145" w:rsidP="00376E47">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4C58711"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8DB847F" w14:textId="77777777" w:rsidR="00382145" w:rsidRDefault="00382145" w:rsidP="00376E47">
            <w:pPr>
              <w:pStyle w:val="DoEtableheading2018"/>
            </w:pPr>
            <w:r>
              <w:t>Resources</w:t>
            </w:r>
          </w:p>
        </w:tc>
      </w:tr>
      <w:tr w:rsidR="00382145" w:rsidRPr="007E7E0C" w14:paraId="6E0F39AC"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0212A876"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0D56F71"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720FADA" w14:textId="77777777" w:rsidR="00382145" w:rsidRDefault="00382145" w:rsidP="00376E47">
            <w:pPr>
              <w:pStyle w:val="DoEtabletext2018"/>
            </w:pPr>
            <w:r w:rsidRPr="00072FC9">
              <w:t xml:space="preserve">ST3-2DP-T plans and uses materials, tools and equipment to develop solutions for a need or opportunity </w:t>
            </w:r>
          </w:p>
          <w:p w14:paraId="07443B8A" w14:textId="77777777" w:rsidR="00382145" w:rsidRDefault="00382145" w:rsidP="00376E47">
            <w:pPr>
              <w:pStyle w:val="DoEtabletext2018"/>
              <w:rPr>
                <w:rStyle w:val="DoEstrongemphasis2018"/>
              </w:rPr>
            </w:pPr>
            <w:r w:rsidRPr="007E7E0C">
              <w:rPr>
                <w:rStyle w:val="DoEstrongemphasis2018"/>
              </w:rPr>
              <w:t>PDHPE</w:t>
            </w:r>
          </w:p>
          <w:p w14:paraId="5FACD567" w14:textId="77777777" w:rsidR="00382145" w:rsidRDefault="00382145" w:rsidP="00376E47">
            <w:pPr>
              <w:pStyle w:val="DoEtabletext2018"/>
            </w:pPr>
            <w:r w:rsidRPr="00072FC9">
              <w:t xml:space="preserve">PD3-7 proposes and implements actions and protective strategies that promote health, safety, wellbeing and physically active spaces </w:t>
            </w:r>
          </w:p>
          <w:p w14:paraId="0483BA12" w14:textId="77777777" w:rsidR="00382145" w:rsidRPr="00A1614E" w:rsidRDefault="00382145" w:rsidP="00376E47">
            <w:pPr>
              <w:pStyle w:val="DoEtabletext2018"/>
              <w:rPr>
                <w:rStyle w:val="DoEstrongemphasis2018"/>
              </w:rPr>
            </w:pPr>
            <w:r w:rsidRPr="00A1614E">
              <w:rPr>
                <w:rStyle w:val="DoEstrongemphasis2018"/>
              </w:rPr>
              <w:t>English</w:t>
            </w:r>
          </w:p>
          <w:p w14:paraId="4C85FC5C" w14:textId="77777777" w:rsidR="00382145" w:rsidRPr="00C656CD" w:rsidRDefault="00382145" w:rsidP="00376E47">
            <w:pPr>
              <w:pStyle w:val="DoEtabletext2018"/>
            </w:pPr>
            <w:r w:rsidRPr="00494AD7">
              <w:t>EN3-1A communicates effectively for a variety of audiences and purposes using increasingly challenging topics, ideas</w:t>
            </w:r>
            <w:r>
              <w:t xml:space="preserve">, issues and </w:t>
            </w:r>
            <w:r w:rsidRPr="00494AD7">
              <w:t xml:space="preserve">language forms and features </w:t>
            </w:r>
          </w:p>
        </w:tc>
        <w:tc>
          <w:tcPr>
            <w:tcW w:w="1978" w:type="dxa"/>
            <w:tcBorders>
              <w:top w:val="single" w:sz="4" w:space="0" w:color="707070"/>
              <w:left w:val="single" w:sz="4" w:space="0" w:color="707070"/>
              <w:bottom w:val="single" w:sz="4" w:space="0" w:color="707070"/>
              <w:right w:val="single" w:sz="4" w:space="0" w:color="707070"/>
            </w:tcBorders>
          </w:tcPr>
          <w:p w14:paraId="4B2F3BA0" w14:textId="77777777" w:rsidR="00382145" w:rsidRPr="007E7E0C" w:rsidRDefault="00382145" w:rsidP="00376E47">
            <w:pPr>
              <w:pStyle w:val="DoEtabletext2018"/>
              <w:rPr>
                <w:rStyle w:val="DoEstrongemphasis2018"/>
              </w:rPr>
            </w:pPr>
          </w:p>
        </w:tc>
      </w:tr>
      <w:tr w:rsidR="00382145" w:rsidRPr="007E7E0C" w14:paraId="568FA804"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59245F70" w14:textId="77777777" w:rsidR="00382145" w:rsidRPr="00A03BCB" w:rsidRDefault="00382145" w:rsidP="00376E47">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36E3183" w14:textId="77777777" w:rsidR="00382145" w:rsidRPr="007B4ACC" w:rsidRDefault="00382145" w:rsidP="00376E47">
            <w:pPr>
              <w:pStyle w:val="DoEtabletext2018"/>
            </w:pPr>
            <w:r w:rsidRPr="007B4ACC">
              <w:t>For students to:</w:t>
            </w:r>
          </w:p>
          <w:p w14:paraId="156E6907" w14:textId="77777777" w:rsidR="00382145" w:rsidRPr="007B4ACC" w:rsidRDefault="00382145" w:rsidP="00376E47">
            <w:pPr>
              <w:pStyle w:val="DoEtablelist1bullet2018"/>
            </w:pPr>
            <w:r>
              <w:t>mindfully</w:t>
            </w:r>
            <w:r w:rsidRPr="007B4ACC">
              <w:t xml:space="preserve"> photograph plant</w:t>
            </w:r>
            <w:r>
              <w:t xml:space="preserve"> close-ups or create botanical drawings</w:t>
            </w:r>
            <w:r w:rsidRPr="007B4ACC">
              <w:t xml:space="preserve"> </w:t>
            </w:r>
          </w:p>
          <w:p w14:paraId="47BFDD60" w14:textId="77777777" w:rsidR="00382145" w:rsidRDefault="00382145" w:rsidP="00376E47">
            <w:pPr>
              <w:pStyle w:val="DoEtablelist1bullet2018"/>
            </w:pPr>
            <w:r>
              <w:t>reflect on</w:t>
            </w:r>
            <w:r w:rsidRPr="007B4ACC">
              <w:t xml:space="preserve"> sustainable management strategies </w:t>
            </w:r>
            <w:r>
              <w:t xml:space="preserve">in the garden </w:t>
            </w:r>
          </w:p>
          <w:p w14:paraId="269C8FAE" w14:textId="77777777" w:rsidR="00382145" w:rsidRPr="006247B2" w:rsidRDefault="00382145" w:rsidP="00376E47">
            <w:pPr>
              <w:pStyle w:val="DoEtablelist1bullet2018"/>
            </w:pPr>
            <w:r w:rsidRPr="007B4ACC">
              <w:t>work collaboratively to plan a recipe for a healthy salad.</w:t>
            </w:r>
          </w:p>
        </w:tc>
        <w:tc>
          <w:tcPr>
            <w:tcW w:w="1978" w:type="dxa"/>
            <w:tcBorders>
              <w:top w:val="single" w:sz="4" w:space="0" w:color="707070"/>
              <w:left w:val="single" w:sz="4" w:space="0" w:color="707070"/>
              <w:bottom w:val="single" w:sz="4" w:space="0" w:color="707070"/>
              <w:right w:val="single" w:sz="4" w:space="0" w:color="707070"/>
            </w:tcBorders>
          </w:tcPr>
          <w:p w14:paraId="5F40DDF3" w14:textId="77777777" w:rsidR="00382145" w:rsidRPr="007E7E0C" w:rsidRDefault="00382145" w:rsidP="00376E47">
            <w:pPr>
              <w:pStyle w:val="DoEtabletext2018"/>
              <w:rPr>
                <w:rStyle w:val="DoEstrongemphasis2018"/>
              </w:rPr>
            </w:pPr>
          </w:p>
        </w:tc>
      </w:tr>
      <w:tr w:rsidR="00382145" w:rsidRPr="00D817A1" w14:paraId="4EA6D77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602D7B24" w14:textId="77777777" w:rsidR="00382145" w:rsidRDefault="00382145" w:rsidP="00376E47">
            <w:pPr>
              <w:pStyle w:val="DoEtabletext2018"/>
              <w:rPr>
                <w:rStyle w:val="DoEstrongemphasis2018"/>
              </w:rPr>
            </w:pPr>
            <w:r w:rsidRPr="00D817A1">
              <w:rPr>
                <w:rStyle w:val="DoEstrongemphasis2018"/>
              </w:rPr>
              <w:t>Outside garden activities</w:t>
            </w:r>
          </w:p>
          <w:p w14:paraId="4BD9FE2D" w14:textId="77777777" w:rsidR="00382145" w:rsidRDefault="00382145" w:rsidP="00376E47">
            <w:pPr>
              <w:pStyle w:val="DoEgraphics2018"/>
              <w:rPr>
                <w:rStyle w:val="DoEstrongemphasis2018"/>
              </w:rPr>
            </w:pPr>
            <w:r>
              <w:rPr>
                <w:b/>
                <w:noProof/>
              </w:rPr>
              <w:drawing>
                <wp:inline distT="0" distB="0" distL="0" distR="0" wp14:anchorId="1A30F14B" wp14:editId="62A5813E">
                  <wp:extent cx="1063690" cy="1419815"/>
                  <wp:effectExtent l="0" t="0" r="3175" b="3175"/>
                  <wp:docPr id="29" name="Picture 29" descr="Looking down into the base of a chard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19-04-13 22.41.21.png"/>
                          <pic:cNvPicPr/>
                        </pic:nvPicPr>
                        <pic:blipFill>
                          <a:blip r:embed="rId214" cstate="hqprint">
                            <a:extLst>
                              <a:ext uri="{28A0092B-C50C-407E-A947-70E740481C1C}">
                                <a14:useLocalDpi xmlns:a14="http://schemas.microsoft.com/office/drawing/2010/main"/>
                              </a:ext>
                            </a:extLst>
                          </a:blip>
                          <a:stretch>
                            <a:fillRect/>
                          </a:stretch>
                        </pic:blipFill>
                        <pic:spPr>
                          <a:xfrm>
                            <a:off x="0" y="0"/>
                            <a:ext cx="1072230" cy="1431214"/>
                          </a:xfrm>
                          <a:prstGeom prst="rect">
                            <a:avLst/>
                          </a:prstGeom>
                        </pic:spPr>
                      </pic:pic>
                    </a:graphicData>
                  </a:graphic>
                </wp:inline>
              </w:drawing>
            </w:r>
          </w:p>
          <w:p w14:paraId="04F8E5FC" w14:textId="77777777" w:rsidR="00382145" w:rsidRPr="006C24AA" w:rsidRDefault="00382145" w:rsidP="00376E47">
            <w:pPr>
              <w:pStyle w:val="DoEgraphics2018"/>
            </w:pPr>
            <w:r>
              <w:t xml:space="preserve">Artistic photograph of chard. </w:t>
            </w:r>
            <w:hyperlink r:id="rId215" w:history="1">
              <w:r w:rsidRPr="009B606C">
                <w:rPr>
                  <w:rStyle w:val="Hyperlink"/>
                </w:rPr>
                <w:t>Max Pixel</w:t>
              </w:r>
            </w:hyperlink>
            <w:r>
              <w:t>. CC0</w:t>
            </w:r>
          </w:p>
        </w:tc>
        <w:tc>
          <w:tcPr>
            <w:tcW w:w="6887" w:type="dxa"/>
            <w:tcBorders>
              <w:top w:val="single" w:sz="4" w:space="0" w:color="707070"/>
              <w:left w:val="single" w:sz="4" w:space="0" w:color="707070"/>
              <w:bottom w:val="single" w:sz="4" w:space="0" w:color="707070"/>
              <w:right w:val="single" w:sz="4" w:space="0" w:color="707070"/>
            </w:tcBorders>
          </w:tcPr>
          <w:p w14:paraId="5B9B9BA8" w14:textId="77777777" w:rsidR="00382145" w:rsidRDefault="00382145" w:rsidP="00376E47">
            <w:pPr>
              <w:pStyle w:val="DoEtabletext2018"/>
              <w:rPr>
                <w:rStyle w:val="DoEstrongemphasis2018"/>
              </w:rPr>
            </w:pPr>
            <w:r>
              <w:rPr>
                <w:rStyle w:val="DoEstrongemphasis2018"/>
              </w:rPr>
              <w:t xml:space="preserve">Care for the garden </w:t>
            </w:r>
          </w:p>
          <w:p w14:paraId="7BAF7530" w14:textId="77777777" w:rsidR="00382145" w:rsidRDefault="00382145" w:rsidP="00376E47">
            <w:pPr>
              <w:pStyle w:val="DoEtablelist1bullet2018"/>
              <w:rPr>
                <w:lang w:val="en-US"/>
              </w:rPr>
            </w:pPr>
            <w:r>
              <w:rPr>
                <w:lang w:val="en-US"/>
              </w:rPr>
              <w:t>Water each plant with a watering can and observe changes.</w:t>
            </w:r>
          </w:p>
          <w:p w14:paraId="152FA7A1" w14:textId="77777777" w:rsidR="00382145" w:rsidRDefault="00382145" w:rsidP="00376E47">
            <w:pPr>
              <w:pStyle w:val="DoEtablelist1bullet2018"/>
            </w:pPr>
            <w:r w:rsidRPr="00A00C26">
              <w:t>Gently remove any weeds from the garden.</w:t>
            </w:r>
          </w:p>
          <w:p w14:paraId="603E8242" w14:textId="77777777" w:rsidR="00382145" w:rsidRPr="00A00C26" w:rsidRDefault="00382145" w:rsidP="00376E47">
            <w:pPr>
              <w:pStyle w:val="DoEtablelist1bullet2018"/>
            </w:pPr>
            <w:r>
              <w:t xml:space="preserve">Manage pest species sustainably. </w:t>
            </w:r>
          </w:p>
          <w:p w14:paraId="591815B6" w14:textId="77777777" w:rsidR="00382145" w:rsidRDefault="00382145" w:rsidP="00376E47">
            <w:pPr>
              <w:pStyle w:val="DoEtablelist1bullet2018"/>
              <w:rPr>
                <w:lang w:val="en-US"/>
              </w:rPr>
            </w:pPr>
            <w:r>
              <w:rPr>
                <w:lang w:val="en-US"/>
              </w:rPr>
              <w:t>List plants that will soon be ready to harvest.</w:t>
            </w:r>
          </w:p>
          <w:p w14:paraId="0C05CB00" w14:textId="77777777" w:rsidR="00382145" w:rsidRDefault="00382145" w:rsidP="00376E47">
            <w:pPr>
              <w:pStyle w:val="DoEtablelist1bullet2018"/>
            </w:pPr>
            <w:r w:rsidRPr="00A00C26">
              <w:t xml:space="preserve">Record </w:t>
            </w:r>
            <w:r>
              <w:t>observations</w:t>
            </w:r>
            <w:r w:rsidRPr="00A00C26">
              <w:t xml:space="preserve"> in garden journals.</w:t>
            </w:r>
            <w:r>
              <w:t xml:space="preserve"> </w:t>
            </w:r>
          </w:p>
          <w:p w14:paraId="55497758" w14:textId="77777777" w:rsidR="00382145" w:rsidRDefault="00382145" w:rsidP="00376E47">
            <w:pPr>
              <w:pStyle w:val="DoEtabletext2018"/>
              <w:rPr>
                <w:rStyle w:val="DoEstrongemphasis2018"/>
              </w:rPr>
            </w:pPr>
            <w:r>
              <w:rPr>
                <w:rStyle w:val="DoEstrongemphasis2018"/>
              </w:rPr>
              <w:t>Enjoy and reflect on the garden</w:t>
            </w:r>
          </w:p>
          <w:p w14:paraId="7E745B95" w14:textId="77777777" w:rsidR="00382145" w:rsidRPr="00D43051" w:rsidRDefault="00382145" w:rsidP="00376E47">
            <w:pPr>
              <w:pStyle w:val="DoEtablelist1bullet2018"/>
            </w:pPr>
            <w:r w:rsidRPr="00D43051">
              <w:t>Sit still – students find their own spot in the garden and sit still and silently for about five minutes, listening to sounds</w:t>
            </w:r>
            <w:r>
              <w:t xml:space="preserve"> </w:t>
            </w:r>
            <w:r w:rsidRPr="00D43051">
              <w:t xml:space="preserve">and reflecting on their gardening </w:t>
            </w:r>
            <w:r>
              <w:t>experiences and how they feel when in the garden</w:t>
            </w:r>
            <w:r w:rsidRPr="00D43051">
              <w:t>.</w:t>
            </w:r>
          </w:p>
          <w:p w14:paraId="50EA638E" w14:textId="77777777" w:rsidR="00382145" w:rsidRDefault="00382145" w:rsidP="00376E47">
            <w:pPr>
              <w:pStyle w:val="DoEtablelist1bullet2018"/>
            </w:pPr>
            <w:r>
              <w:t xml:space="preserve">Photograph or draw – </w:t>
            </w:r>
            <w:r w:rsidRPr="009D2419">
              <w:t xml:space="preserve">students </w:t>
            </w:r>
            <w:r>
              <w:t xml:space="preserve">take artistic close-up photographs or </w:t>
            </w:r>
            <w:r w:rsidRPr="009D2419">
              <w:t xml:space="preserve">draw </w:t>
            </w:r>
            <w:r>
              <w:t>botanical</w:t>
            </w:r>
            <w:r w:rsidRPr="009D2419">
              <w:t xml:space="preserve"> drawing</w:t>
            </w:r>
            <w:r>
              <w:t xml:space="preserve">s </w:t>
            </w:r>
            <w:r w:rsidRPr="009D2419">
              <w:t xml:space="preserve">of </w:t>
            </w:r>
            <w:r>
              <w:t xml:space="preserve">plants, work quietly and mindfully. </w:t>
            </w:r>
          </w:p>
          <w:p w14:paraId="4AFA2550" w14:textId="77777777" w:rsidR="00382145" w:rsidRPr="0082243E" w:rsidRDefault="00382145" w:rsidP="00376E47">
            <w:pPr>
              <w:pStyle w:val="DoEtablelist1bullet2018"/>
            </w:pPr>
            <w:r w:rsidRPr="0082243E">
              <w:t xml:space="preserve">Compose a reflective text – students write a reflection </w:t>
            </w:r>
            <w:r>
              <w:t>in a placemat chart that explains how kitchen gardening promotes sustainability, healthy eating, physical activity and emotional wellbeing.</w:t>
            </w:r>
          </w:p>
        </w:tc>
        <w:tc>
          <w:tcPr>
            <w:tcW w:w="1978" w:type="dxa"/>
            <w:tcBorders>
              <w:top w:val="single" w:sz="4" w:space="0" w:color="707070"/>
              <w:left w:val="single" w:sz="4" w:space="0" w:color="707070"/>
              <w:bottom w:val="single" w:sz="4" w:space="0" w:color="707070"/>
              <w:right w:val="single" w:sz="4" w:space="0" w:color="707070"/>
            </w:tcBorders>
          </w:tcPr>
          <w:p w14:paraId="79764906" w14:textId="77777777" w:rsidR="00382145" w:rsidRDefault="00382145" w:rsidP="00376E47">
            <w:pPr>
              <w:pStyle w:val="DoEtabletext2018"/>
            </w:pPr>
            <w:hyperlink r:id="rId216"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49DC58A6" w14:textId="77777777" w:rsidR="00382145" w:rsidRDefault="00382145" w:rsidP="00376E47">
            <w:pPr>
              <w:pStyle w:val="DoEtabletext2018"/>
              <w:rPr>
                <w:lang w:val="en-US"/>
              </w:rPr>
            </w:pPr>
            <w:r>
              <w:rPr>
                <w:lang w:val="en-US"/>
              </w:rPr>
              <w:t>Gardening tools</w:t>
            </w:r>
          </w:p>
          <w:p w14:paraId="2541C0AF" w14:textId="77777777" w:rsidR="00382145" w:rsidRDefault="00382145" w:rsidP="00376E47">
            <w:pPr>
              <w:pStyle w:val="DoEtabletext2018"/>
              <w:rPr>
                <w:lang w:val="en-US"/>
              </w:rPr>
            </w:pPr>
            <w:r>
              <w:rPr>
                <w:lang w:val="en-US"/>
              </w:rPr>
              <w:t xml:space="preserve">Garden journals </w:t>
            </w:r>
          </w:p>
          <w:p w14:paraId="6689AE06" w14:textId="77777777" w:rsidR="00382145" w:rsidRDefault="00382145" w:rsidP="00376E47">
            <w:pPr>
              <w:pStyle w:val="DoEtabletext2018"/>
            </w:pPr>
            <w:r>
              <w:t>Botanical drawings of vegetables</w:t>
            </w:r>
          </w:p>
          <w:p w14:paraId="4AE5FBB7" w14:textId="77777777" w:rsidR="00382145" w:rsidRDefault="00382145" w:rsidP="00376E47">
            <w:pPr>
              <w:pStyle w:val="DoEtabletext2018"/>
              <w:rPr>
                <w:lang w:val="en-US"/>
              </w:rPr>
            </w:pPr>
            <w:r>
              <w:rPr>
                <w:lang w:val="en-US"/>
              </w:rPr>
              <w:t>Camera devices</w:t>
            </w:r>
          </w:p>
          <w:p w14:paraId="73F665A8" w14:textId="77777777" w:rsidR="00382145" w:rsidRPr="004C21A1" w:rsidRDefault="00382145" w:rsidP="00376E47">
            <w:pPr>
              <w:pStyle w:val="DoEtabletext2018"/>
              <w:rPr>
                <w:lang w:val="en-US"/>
              </w:rPr>
            </w:pPr>
            <w:r>
              <w:rPr>
                <w:lang w:val="en-US"/>
              </w:rPr>
              <w:t>Drawing materials</w:t>
            </w:r>
          </w:p>
        </w:tc>
      </w:tr>
      <w:tr w:rsidR="00382145" w:rsidRPr="00D817A1" w14:paraId="0761356D" w14:textId="77777777" w:rsidTr="00376E47">
        <w:tc>
          <w:tcPr>
            <w:tcW w:w="1897" w:type="dxa"/>
            <w:tcBorders>
              <w:top w:val="single" w:sz="4" w:space="0" w:color="707070"/>
              <w:left w:val="single" w:sz="4" w:space="0" w:color="707070"/>
              <w:bottom w:val="single" w:sz="4" w:space="0" w:color="707070"/>
              <w:right w:val="single" w:sz="4" w:space="0" w:color="707070"/>
            </w:tcBorders>
          </w:tcPr>
          <w:p w14:paraId="71A5C12E" w14:textId="77777777" w:rsidR="00382145" w:rsidRPr="00D817A1" w:rsidRDefault="00382145" w:rsidP="00376E47">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7EF0FBB1" w14:textId="77777777" w:rsidR="00382145" w:rsidRDefault="00382145" w:rsidP="00376E47">
            <w:pPr>
              <w:pStyle w:val="DoEtabletext2018"/>
              <w:rPr>
                <w:rStyle w:val="DoEstrongemphasis2018"/>
              </w:rPr>
            </w:pPr>
            <w:r w:rsidRPr="006D7800">
              <w:rPr>
                <w:rStyle w:val="DoEstrongemphasis2018"/>
              </w:rPr>
              <w:t xml:space="preserve">Plan </w:t>
            </w:r>
            <w:r>
              <w:rPr>
                <w:rStyle w:val="DoEstrongemphasis2018"/>
              </w:rPr>
              <w:t xml:space="preserve">and design </w:t>
            </w:r>
            <w:r w:rsidRPr="006D7800">
              <w:rPr>
                <w:rStyle w:val="DoEstrongemphasis2018"/>
              </w:rPr>
              <w:t xml:space="preserve">a healthy salad </w:t>
            </w:r>
          </w:p>
          <w:p w14:paraId="7DF4AA69" w14:textId="77777777" w:rsidR="00382145" w:rsidRPr="00BD0E22" w:rsidRDefault="00382145" w:rsidP="00376E47">
            <w:pPr>
              <w:pStyle w:val="DoEtablelist1bullet2018"/>
            </w:pPr>
            <w:r w:rsidRPr="00BD0E22">
              <w:t>Display the list of plants that will be ready to harvest and can be used in a healthy salad.</w:t>
            </w:r>
          </w:p>
          <w:p w14:paraId="2E3A7AC0" w14:textId="77777777" w:rsidR="00382145" w:rsidRPr="00841EDE" w:rsidRDefault="00382145" w:rsidP="00376E47">
            <w:pPr>
              <w:pStyle w:val="DoEtablelist1bullet2018"/>
              <w:rPr>
                <w:b/>
              </w:rPr>
            </w:pPr>
            <w:r>
              <w:rPr>
                <w:lang w:val="en-GB"/>
              </w:rPr>
              <w:t xml:space="preserve">Define the design task and criteria – to make a healthy vegetarian salad to share using harvested garden produce and other ingredients. </w:t>
            </w:r>
          </w:p>
          <w:p w14:paraId="1483F44A" w14:textId="77777777" w:rsidR="00382145" w:rsidRDefault="00382145" w:rsidP="00376E47">
            <w:pPr>
              <w:pStyle w:val="DoEtablelist1bullet2018"/>
              <w:rPr>
                <w:shd w:val="clear" w:color="auto" w:fill="FFFFFF"/>
              </w:rPr>
            </w:pPr>
            <w:r>
              <w:rPr>
                <w:shd w:val="clear" w:color="auto" w:fill="FFFFFF"/>
              </w:rPr>
              <w:t>Research recipes – working in teams, students research recipes for preparing a healthy and nutritious salad. They consider rainbow eating and refer to the Australian guide to healthy eating.</w:t>
            </w:r>
          </w:p>
          <w:p w14:paraId="253F7AE0" w14:textId="77777777" w:rsidR="00382145" w:rsidRDefault="00382145" w:rsidP="00376E47">
            <w:pPr>
              <w:pStyle w:val="DoEtablelist1bullet2018"/>
              <w:rPr>
                <w:rStyle w:val="DoEstrongemphasis2018"/>
              </w:rPr>
            </w:pPr>
            <w:r>
              <w:rPr>
                <w:shd w:val="clear" w:color="auto" w:fill="FFFFFF"/>
              </w:rPr>
              <w:t xml:space="preserve">Plan healthy salads – students select or modify a recipe and justify choices to the teacher. They list ingredients and allocate tasks, including bringing supplementary ingredients to school. </w:t>
            </w:r>
          </w:p>
        </w:tc>
        <w:tc>
          <w:tcPr>
            <w:tcW w:w="1978" w:type="dxa"/>
            <w:tcBorders>
              <w:top w:val="single" w:sz="4" w:space="0" w:color="707070"/>
              <w:left w:val="single" w:sz="4" w:space="0" w:color="707070"/>
              <w:bottom w:val="single" w:sz="4" w:space="0" w:color="707070"/>
              <w:right w:val="single" w:sz="4" w:space="0" w:color="707070"/>
            </w:tcBorders>
          </w:tcPr>
          <w:p w14:paraId="0F599B80" w14:textId="77777777" w:rsidR="00382145" w:rsidRDefault="00382145" w:rsidP="00376E47">
            <w:pPr>
              <w:pStyle w:val="DoEtabletext2018"/>
            </w:pPr>
            <w:hyperlink r:id="rId217" w:history="1">
              <w:r w:rsidRPr="00B35FBC">
                <w:rPr>
                  <w:rStyle w:val="Hyperlink"/>
                </w:rPr>
                <w:t>Australian guide to healthy eating</w:t>
              </w:r>
            </w:hyperlink>
            <w:r>
              <w:t>, Healthy Kids Association</w:t>
            </w:r>
          </w:p>
          <w:p w14:paraId="7BAF32D8" w14:textId="77777777" w:rsidR="00382145" w:rsidRDefault="00382145" w:rsidP="00376E47">
            <w:pPr>
              <w:pStyle w:val="DoEtabletext2018"/>
            </w:pPr>
            <w:hyperlink r:id="rId218" w:history="1">
              <w:r w:rsidRPr="00BD0E22">
                <w:rPr>
                  <w:rStyle w:val="Hyperlink"/>
                </w:rPr>
                <w:t>Salads</w:t>
              </w:r>
            </w:hyperlink>
            <w:r>
              <w:t>, Healthy Food Guide</w:t>
            </w:r>
          </w:p>
          <w:p w14:paraId="0B3E9543" w14:textId="77777777" w:rsidR="00382145" w:rsidRDefault="00382145" w:rsidP="00376E47">
            <w:pPr>
              <w:pStyle w:val="DoEtabletext2018"/>
            </w:pPr>
          </w:p>
          <w:p w14:paraId="7AF0EA80" w14:textId="77777777" w:rsidR="00382145" w:rsidRDefault="00382145" w:rsidP="00376E47">
            <w:pPr>
              <w:pStyle w:val="DoEtabletext2018"/>
            </w:pPr>
          </w:p>
        </w:tc>
      </w:tr>
    </w:tbl>
    <w:p w14:paraId="374B5311" w14:textId="77777777" w:rsidR="00382145" w:rsidRPr="00023050" w:rsidRDefault="00382145" w:rsidP="00382145">
      <w:pPr>
        <w:pStyle w:val="DoEheading32018"/>
      </w:pPr>
      <w:r>
        <w:lastRenderedPageBreak/>
        <w:t>10</w:t>
      </w:r>
      <w:r w:rsidRPr="00023050">
        <w:t xml:space="preserve">. </w:t>
      </w:r>
      <w:r>
        <w:t>Produce healthy salads</w:t>
      </w:r>
    </w:p>
    <w:p w14:paraId="5FBE7D0E" w14:textId="77777777" w:rsidR="00382145" w:rsidRPr="00023050" w:rsidRDefault="00382145" w:rsidP="00382145">
      <w:pPr>
        <w:pStyle w:val="DoEbodytext2018"/>
        <w:rPr>
          <w:rStyle w:val="DoEstrongemphasis2018"/>
        </w:rPr>
      </w:pPr>
      <w:r w:rsidRPr="00AE74CC">
        <w:rPr>
          <w:b/>
        </w:rPr>
        <w:t xml:space="preserve">How can we produce a healthy </w:t>
      </w:r>
      <w:r>
        <w:rPr>
          <w:b/>
        </w:rPr>
        <w:t>salad</w:t>
      </w:r>
      <w:r w:rsidRPr="00AE74CC">
        <w:rPr>
          <w:b/>
        </w:rPr>
        <w:t>?</w:t>
      </w:r>
      <w:r>
        <w:rPr>
          <w:b/>
        </w:rPr>
        <w:t xml:space="preserve"> Which soil was best for potato growth?</w:t>
      </w:r>
    </w:p>
    <w:tbl>
      <w:tblPr>
        <w:tblW w:w="10762" w:type="dxa"/>
        <w:tblLook w:val="04A0" w:firstRow="1" w:lastRow="0" w:firstColumn="1" w:lastColumn="0" w:noHBand="0" w:noVBand="1"/>
      </w:tblPr>
      <w:tblGrid>
        <w:gridCol w:w="1898"/>
        <w:gridCol w:w="6886"/>
        <w:gridCol w:w="1978"/>
      </w:tblGrid>
      <w:tr w:rsidR="00382145" w14:paraId="744ED95D" w14:textId="77777777" w:rsidTr="00376E47">
        <w:trPr>
          <w:tblHeader/>
        </w:trPr>
        <w:tc>
          <w:tcPr>
            <w:tcW w:w="189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9D05FAC" w14:textId="77777777" w:rsidR="00382145" w:rsidRPr="0084745C" w:rsidRDefault="00382145" w:rsidP="00376E47">
            <w:pPr>
              <w:pStyle w:val="DoEtableheading2018"/>
            </w:pPr>
            <w:r>
              <w:t xml:space="preserve">Stage 3 </w:t>
            </w:r>
          </w:p>
        </w:tc>
        <w:tc>
          <w:tcPr>
            <w:tcW w:w="688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9F31E4E" w14:textId="77777777" w:rsidR="00382145" w:rsidRPr="00EF3542" w:rsidRDefault="00382145" w:rsidP="00376E47">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EDE617D" w14:textId="77777777" w:rsidR="00382145" w:rsidRDefault="00382145" w:rsidP="00376E47">
            <w:pPr>
              <w:pStyle w:val="DoEtableheading2018"/>
            </w:pPr>
            <w:r>
              <w:t>Resources</w:t>
            </w:r>
          </w:p>
        </w:tc>
      </w:tr>
      <w:tr w:rsidR="00382145" w:rsidRPr="007E7E0C" w14:paraId="74A0D0DB"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0FF5C6A4" w14:textId="77777777" w:rsidR="00382145" w:rsidRPr="00A03BCB" w:rsidRDefault="00382145" w:rsidP="00376E47">
            <w:pPr>
              <w:pStyle w:val="DoEtabletext2018"/>
              <w:rPr>
                <w:rStyle w:val="DoEstrongemphasis2018"/>
              </w:rPr>
            </w:pPr>
            <w:r w:rsidRPr="00A03BCB">
              <w:rPr>
                <w:rStyle w:val="DoEstrongemphasis2018"/>
              </w:rPr>
              <w:t>Syllabus outcomes</w:t>
            </w:r>
          </w:p>
        </w:tc>
        <w:tc>
          <w:tcPr>
            <w:tcW w:w="6886" w:type="dxa"/>
            <w:tcBorders>
              <w:top w:val="single" w:sz="4" w:space="0" w:color="707070"/>
              <w:left w:val="single" w:sz="4" w:space="0" w:color="707070"/>
              <w:bottom w:val="single" w:sz="4" w:space="0" w:color="707070"/>
              <w:right w:val="single" w:sz="4" w:space="0" w:color="707070"/>
            </w:tcBorders>
          </w:tcPr>
          <w:p w14:paraId="62D22CCF" w14:textId="77777777" w:rsidR="00382145" w:rsidRPr="007E7E0C" w:rsidRDefault="00382145" w:rsidP="00376E47">
            <w:pPr>
              <w:pStyle w:val="DoEtabletext2018"/>
              <w:rPr>
                <w:rStyle w:val="DoEstrongemphasis2018"/>
              </w:rPr>
            </w:pPr>
            <w:r w:rsidRPr="007E7E0C">
              <w:rPr>
                <w:rStyle w:val="DoEstrongemphasis2018"/>
              </w:rPr>
              <w:t>Science and technology</w:t>
            </w:r>
          </w:p>
          <w:p w14:paraId="340DF9FC" w14:textId="77777777" w:rsidR="00382145" w:rsidRDefault="00382145" w:rsidP="00376E47">
            <w:pPr>
              <w:pStyle w:val="DoEtabletext2018"/>
            </w:pPr>
            <w:r w:rsidRPr="00072FC9">
              <w:t xml:space="preserve">ST3-2DP-T plans and uses materials, tools and equipment to develop solutions for a need or opportunity </w:t>
            </w:r>
          </w:p>
          <w:p w14:paraId="173C0AE5" w14:textId="77777777" w:rsidR="00382145" w:rsidRDefault="00382145" w:rsidP="00376E47">
            <w:pPr>
              <w:pStyle w:val="DoEtabletext2018"/>
              <w:rPr>
                <w:rStyle w:val="DoEstrongemphasis2018"/>
              </w:rPr>
            </w:pPr>
            <w:r w:rsidRPr="007E7E0C">
              <w:rPr>
                <w:rStyle w:val="DoEstrongemphasis2018"/>
              </w:rPr>
              <w:t>PDHPE</w:t>
            </w:r>
          </w:p>
          <w:p w14:paraId="757ABE91" w14:textId="77777777" w:rsidR="00382145" w:rsidRDefault="00382145" w:rsidP="00376E47">
            <w:pPr>
              <w:pStyle w:val="DoEtabletext2018"/>
            </w:pPr>
            <w:r w:rsidRPr="00072FC9">
              <w:t xml:space="preserve">PD3-7 proposes and implements actions and protective strategies that promote health, safety, wellbeing and physically active spaces </w:t>
            </w:r>
          </w:p>
          <w:p w14:paraId="00EDB68B" w14:textId="77777777" w:rsidR="00382145" w:rsidRPr="00567121" w:rsidRDefault="00382145" w:rsidP="00376E47">
            <w:pPr>
              <w:pStyle w:val="DoEtabletext2018"/>
              <w:rPr>
                <w:rStyle w:val="DoEstrongemphasis2018"/>
              </w:rPr>
            </w:pPr>
            <w:r>
              <w:rPr>
                <w:rStyle w:val="DoEstrongemphasis2018"/>
              </w:rPr>
              <w:t>Mathematics</w:t>
            </w:r>
          </w:p>
          <w:p w14:paraId="3A809B55" w14:textId="77777777" w:rsidR="00382145" w:rsidRDefault="00382145" w:rsidP="00376E47">
            <w:pPr>
              <w:pStyle w:val="DoEtabletext2018"/>
              <w:rPr>
                <w:b/>
              </w:rPr>
            </w:pPr>
            <w:r w:rsidRPr="007F4BBB">
              <w:rPr>
                <w:rFonts w:hint="eastAsia"/>
              </w:rPr>
              <w:t>MA3-1WM describes and represents mathematical situations in a variety of ways using mathematical terminology and some conventions</w:t>
            </w:r>
            <w:r w:rsidRPr="00E468AA">
              <w:rPr>
                <w:b/>
              </w:rPr>
              <w:t xml:space="preserve"> </w:t>
            </w:r>
          </w:p>
          <w:p w14:paraId="72D3E57E" w14:textId="77777777" w:rsidR="00382145" w:rsidRPr="00E468AA" w:rsidRDefault="00382145" w:rsidP="00376E47">
            <w:pPr>
              <w:pStyle w:val="DoEtabletext2018"/>
              <w:rPr>
                <w:b/>
              </w:rPr>
            </w:pPr>
            <w:r w:rsidRPr="00E468AA">
              <w:rPr>
                <w:b/>
              </w:rPr>
              <w:t>English</w:t>
            </w:r>
          </w:p>
          <w:p w14:paraId="4618015E" w14:textId="77777777" w:rsidR="00382145" w:rsidRPr="00C656CD" w:rsidRDefault="00382145" w:rsidP="00376E47">
            <w:pPr>
              <w:pStyle w:val="DoEtabletext2018"/>
            </w:pPr>
            <w:r w:rsidRPr="00494AD7">
              <w:t>EN3-1A communicates effectively for a variety of audiences and purposes using increasingly challenging topics, ideas</w:t>
            </w:r>
            <w:r>
              <w:t xml:space="preserve">, issues and </w:t>
            </w:r>
            <w:r w:rsidRPr="00494AD7">
              <w:t>language forms and features</w:t>
            </w:r>
          </w:p>
        </w:tc>
        <w:tc>
          <w:tcPr>
            <w:tcW w:w="1978" w:type="dxa"/>
            <w:tcBorders>
              <w:top w:val="single" w:sz="4" w:space="0" w:color="707070"/>
              <w:left w:val="single" w:sz="4" w:space="0" w:color="707070"/>
              <w:bottom w:val="single" w:sz="4" w:space="0" w:color="707070"/>
              <w:right w:val="single" w:sz="4" w:space="0" w:color="707070"/>
            </w:tcBorders>
          </w:tcPr>
          <w:p w14:paraId="21F950E3" w14:textId="77777777" w:rsidR="00382145" w:rsidRPr="007E7E0C" w:rsidRDefault="00382145" w:rsidP="00376E47">
            <w:pPr>
              <w:pStyle w:val="DoEtabletext2018"/>
              <w:rPr>
                <w:rStyle w:val="DoEstrongemphasis2018"/>
              </w:rPr>
            </w:pPr>
          </w:p>
        </w:tc>
      </w:tr>
      <w:tr w:rsidR="00382145" w:rsidRPr="007E7E0C" w14:paraId="470397EE"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58794AD5" w14:textId="77777777" w:rsidR="00382145" w:rsidRPr="00A03BCB" w:rsidRDefault="00382145" w:rsidP="00376E47">
            <w:pPr>
              <w:pStyle w:val="DoEtabletext2018"/>
              <w:rPr>
                <w:rStyle w:val="DoEstrongemphasis2018"/>
              </w:rPr>
            </w:pPr>
            <w:r>
              <w:rPr>
                <w:rStyle w:val="DoEstrongemphasis2018"/>
              </w:rPr>
              <w:t>Learning intention</w:t>
            </w:r>
          </w:p>
        </w:tc>
        <w:tc>
          <w:tcPr>
            <w:tcW w:w="6886" w:type="dxa"/>
            <w:tcBorders>
              <w:top w:val="single" w:sz="4" w:space="0" w:color="707070"/>
              <w:left w:val="single" w:sz="4" w:space="0" w:color="707070"/>
              <w:bottom w:val="single" w:sz="4" w:space="0" w:color="707070"/>
              <w:right w:val="single" w:sz="4" w:space="0" w:color="707070"/>
            </w:tcBorders>
          </w:tcPr>
          <w:p w14:paraId="4038AF29" w14:textId="77777777" w:rsidR="00382145" w:rsidRDefault="00382145" w:rsidP="00376E47">
            <w:pPr>
              <w:pStyle w:val="DoEtabletext2018"/>
              <w:rPr>
                <w:lang w:val="en-US"/>
              </w:rPr>
            </w:pPr>
            <w:r w:rsidRPr="00A2239C">
              <w:rPr>
                <w:lang w:val="en-US"/>
              </w:rPr>
              <w:t>For students to:</w:t>
            </w:r>
          </w:p>
          <w:p w14:paraId="59A4934E" w14:textId="77777777" w:rsidR="00382145" w:rsidRDefault="00382145" w:rsidP="00376E47">
            <w:pPr>
              <w:pStyle w:val="DoEtablelist1bullet2018"/>
            </w:pPr>
            <w:r>
              <w:t>harvest the produce they grew in the garden, wicking beds and potato crates</w:t>
            </w:r>
          </w:p>
          <w:p w14:paraId="19B40841" w14:textId="77777777" w:rsidR="00382145" w:rsidRDefault="00382145" w:rsidP="00376E47">
            <w:pPr>
              <w:pStyle w:val="DoEtablelist1bullet2018"/>
              <w:rPr>
                <w:lang w:val="en-US"/>
              </w:rPr>
            </w:pPr>
            <w:r>
              <w:rPr>
                <w:lang w:val="en-US"/>
              </w:rPr>
              <w:t>work collaboratively and use food technologies to produce salads</w:t>
            </w:r>
          </w:p>
          <w:p w14:paraId="2AAD7530" w14:textId="77777777" w:rsidR="00382145" w:rsidRPr="00C2186C" w:rsidRDefault="00382145" w:rsidP="00376E47">
            <w:pPr>
              <w:pStyle w:val="DoEtablelist1bullet2018"/>
            </w:pPr>
            <w:r w:rsidRPr="00C2186C">
              <w:t>write a review of the salad they produced.</w:t>
            </w:r>
          </w:p>
        </w:tc>
        <w:tc>
          <w:tcPr>
            <w:tcW w:w="1978" w:type="dxa"/>
            <w:tcBorders>
              <w:top w:val="single" w:sz="4" w:space="0" w:color="707070"/>
              <w:left w:val="single" w:sz="4" w:space="0" w:color="707070"/>
              <w:bottom w:val="single" w:sz="4" w:space="0" w:color="707070"/>
              <w:right w:val="single" w:sz="4" w:space="0" w:color="707070"/>
            </w:tcBorders>
          </w:tcPr>
          <w:p w14:paraId="5B758887" w14:textId="77777777" w:rsidR="00382145" w:rsidRPr="007E7E0C" w:rsidRDefault="00382145" w:rsidP="00376E47">
            <w:pPr>
              <w:pStyle w:val="DoEtabletext2018"/>
              <w:rPr>
                <w:rStyle w:val="DoEstrongemphasis2018"/>
              </w:rPr>
            </w:pPr>
          </w:p>
        </w:tc>
      </w:tr>
      <w:tr w:rsidR="00382145" w:rsidRPr="00D817A1" w14:paraId="61B0C3F2"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6FE86D16" w14:textId="77777777" w:rsidR="00382145" w:rsidRDefault="00382145" w:rsidP="00376E47">
            <w:pPr>
              <w:pStyle w:val="DoEtabletext2018"/>
              <w:rPr>
                <w:rStyle w:val="DoEstrongemphasis2018"/>
              </w:rPr>
            </w:pPr>
            <w:r w:rsidRPr="00D817A1">
              <w:rPr>
                <w:rStyle w:val="DoEstrongemphasis2018"/>
              </w:rPr>
              <w:t>Outside garden activities</w:t>
            </w:r>
          </w:p>
          <w:p w14:paraId="42ADC6D9" w14:textId="77777777" w:rsidR="00382145" w:rsidRPr="00D817A1" w:rsidRDefault="00382145" w:rsidP="00376E47">
            <w:pPr>
              <w:pStyle w:val="DoEgraphics2018"/>
              <w:rPr>
                <w:rStyle w:val="DoEstrongemphasis2018"/>
              </w:rPr>
            </w:pPr>
          </w:p>
        </w:tc>
        <w:tc>
          <w:tcPr>
            <w:tcW w:w="6886" w:type="dxa"/>
            <w:tcBorders>
              <w:top w:val="single" w:sz="4" w:space="0" w:color="707070"/>
              <w:left w:val="single" w:sz="4" w:space="0" w:color="707070"/>
              <w:bottom w:val="single" w:sz="4" w:space="0" w:color="707070"/>
              <w:right w:val="single" w:sz="4" w:space="0" w:color="707070"/>
            </w:tcBorders>
          </w:tcPr>
          <w:p w14:paraId="1FB2555D" w14:textId="77777777" w:rsidR="00382145" w:rsidRDefault="00382145" w:rsidP="00376E47">
            <w:pPr>
              <w:pStyle w:val="DoEtabletext2018"/>
              <w:rPr>
                <w:rStyle w:val="DoEstrongemphasis2018"/>
              </w:rPr>
            </w:pPr>
            <w:r>
              <w:rPr>
                <w:rStyle w:val="DoEstrongemphasis2018"/>
              </w:rPr>
              <w:t>Harvest garden produce and test potatoes</w:t>
            </w:r>
          </w:p>
          <w:p w14:paraId="1781A528" w14:textId="77777777" w:rsidR="00382145" w:rsidRDefault="00382145" w:rsidP="00376E47">
            <w:pPr>
              <w:pStyle w:val="DoEtablelist1bullet2018"/>
            </w:pPr>
            <w:r>
              <w:t>Harvest potatoes. Count, weigh and photograph the harvest from each soil type. Compare results to predictions and account for differences.</w:t>
            </w:r>
          </w:p>
          <w:p w14:paraId="63A9B73C" w14:textId="77777777" w:rsidR="00382145" w:rsidRDefault="00382145" w:rsidP="00376E47">
            <w:pPr>
              <w:pStyle w:val="DoEtablelist1bullet2018"/>
            </w:pPr>
            <w:r>
              <w:t>Draw conclusions on soil type and potato growth.</w:t>
            </w:r>
          </w:p>
          <w:p w14:paraId="00E7727C" w14:textId="77777777" w:rsidR="00382145" w:rsidRPr="00D43051" w:rsidRDefault="00382145" w:rsidP="00376E47">
            <w:pPr>
              <w:pStyle w:val="DoEtablelist1bullet2018"/>
            </w:pPr>
            <w:r w:rsidRPr="00D43051">
              <w:t>Harvest produce from the garden</w:t>
            </w:r>
            <w:r>
              <w:t xml:space="preserve"> and wicking beds</w:t>
            </w:r>
            <w:r w:rsidRPr="00D43051">
              <w:t>.</w:t>
            </w:r>
          </w:p>
          <w:p w14:paraId="4A1FB1EC" w14:textId="77777777" w:rsidR="00382145" w:rsidRPr="00D43051" w:rsidRDefault="00382145" w:rsidP="00376E47">
            <w:pPr>
              <w:pStyle w:val="DoEtablelist1bullet2018"/>
            </w:pPr>
            <w:r>
              <w:t>Collect seeds, r</w:t>
            </w:r>
            <w:r w:rsidRPr="00D43051">
              <w:t>emove old plants and add to compost.</w:t>
            </w:r>
          </w:p>
          <w:p w14:paraId="3CF99163" w14:textId="77777777" w:rsidR="00382145" w:rsidRPr="00D43051" w:rsidRDefault="00382145" w:rsidP="00376E47">
            <w:pPr>
              <w:pStyle w:val="DoEtablelist1bullet2018"/>
            </w:pPr>
            <w:r w:rsidRPr="00D43051">
              <w:t>Remove and store plant labels.</w:t>
            </w:r>
          </w:p>
          <w:p w14:paraId="4D4B626C" w14:textId="77777777" w:rsidR="00382145" w:rsidRPr="00D43051" w:rsidRDefault="00382145" w:rsidP="00376E47">
            <w:pPr>
              <w:pStyle w:val="DoEtablelist1bullet2018"/>
            </w:pPr>
            <w:r w:rsidRPr="00D43051">
              <w:t>Mulch the garden for the holiday period.</w:t>
            </w:r>
          </w:p>
          <w:p w14:paraId="600BB2CF" w14:textId="77777777" w:rsidR="00382145" w:rsidRPr="008568CD" w:rsidRDefault="00382145" w:rsidP="00376E47">
            <w:pPr>
              <w:pStyle w:val="DoEtablelist1bullet2018"/>
            </w:pPr>
            <w:r w:rsidRPr="00D43051">
              <w:t>Arrange a plan for garden care over holidays.</w:t>
            </w:r>
          </w:p>
        </w:tc>
        <w:tc>
          <w:tcPr>
            <w:tcW w:w="1978" w:type="dxa"/>
            <w:tcBorders>
              <w:top w:val="single" w:sz="4" w:space="0" w:color="707070"/>
              <w:left w:val="single" w:sz="4" w:space="0" w:color="707070"/>
              <w:bottom w:val="single" w:sz="4" w:space="0" w:color="707070"/>
              <w:right w:val="single" w:sz="4" w:space="0" w:color="707070"/>
            </w:tcBorders>
          </w:tcPr>
          <w:p w14:paraId="3BD7866B" w14:textId="77777777" w:rsidR="00382145" w:rsidRDefault="00382145" w:rsidP="00376E47">
            <w:pPr>
              <w:pStyle w:val="DoEtabletext2018"/>
            </w:pPr>
            <w:hyperlink r:id="rId219" w:history="1">
              <w:r w:rsidRPr="00CA2A32">
                <w:rPr>
                  <w:rStyle w:val="Hyperlink"/>
                </w:rPr>
                <w:t>Kids Grow munch and crunch garden</w:t>
              </w:r>
            </w:hyperlink>
            <w:r w:rsidRPr="00CA2A32">
              <w:t xml:space="preserve">, </w:t>
            </w:r>
            <w:proofErr w:type="spellStart"/>
            <w:r w:rsidRPr="00CA2A32">
              <w:t>KidsGrow</w:t>
            </w:r>
            <w:proofErr w:type="spellEnd"/>
            <w:r w:rsidRPr="00CA2A32">
              <w:t xml:space="preserve"> </w:t>
            </w:r>
            <w:proofErr w:type="spellStart"/>
            <w:r w:rsidRPr="00CA2A32">
              <w:t>KidsCook</w:t>
            </w:r>
            <w:proofErr w:type="spellEnd"/>
          </w:p>
          <w:p w14:paraId="564C7AD4" w14:textId="77777777" w:rsidR="00382145" w:rsidRDefault="00382145" w:rsidP="00376E47">
            <w:pPr>
              <w:pStyle w:val="DoEtabletext2018"/>
              <w:rPr>
                <w:rStyle w:val="DoEstrongemphasis2018"/>
                <w:b w:val="0"/>
              </w:rPr>
            </w:pPr>
            <w:r>
              <w:rPr>
                <w:rStyle w:val="DoEstrongemphasis2018"/>
              </w:rPr>
              <w:t>Gardening tools</w:t>
            </w:r>
          </w:p>
          <w:p w14:paraId="4F110D8D" w14:textId="77777777" w:rsidR="00382145" w:rsidRDefault="00382145" w:rsidP="00376E47">
            <w:pPr>
              <w:pStyle w:val="DoEtabletext2018"/>
              <w:rPr>
                <w:lang w:val="en-US"/>
              </w:rPr>
            </w:pPr>
            <w:r>
              <w:rPr>
                <w:lang w:val="en-US"/>
              </w:rPr>
              <w:t xml:space="preserve">Garden journals </w:t>
            </w:r>
          </w:p>
          <w:p w14:paraId="5C41C1B2" w14:textId="77777777" w:rsidR="00382145" w:rsidRPr="004C21A1" w:rsidRDefault="00382145" w:rsidP="00376E47">
            <w:pPr>
              <w:pStyle w:val="DoEtabletext2018"/>
              <w:rPr>
                <w:lang w:val="en-US"/>
              </w:rPr>
            </w:pPr>
            <w:r>
              <w:rPr>
                <w:lang w:val="en-US"/>
              </w:rPr>
              <w:t>Bags for seeds</w:t>
            </w:r>
          </w:p>
        </w:tc>
      </w:tr>
      <w:tr w:rsidR="00382145" w:rsidRPr="00D817A1" w14:paraId="1987082B" w14:textId="77777777" w:rsidTr="00376E47">
        <w:tc>
          <w:tcPr>
            <w:tcW w:w="1898" w:type="dxa"/>
            <w:tcBorders>
              <w:top w:val="single" w:sz="4" w:space="0" w:color="707070"/>
              <w:left w:val="single" w:sz="4" w:space="0" w:color="707070"/>
              <w:bottom w:val="single" w:sz="4" w:space="0" w:color="707070"/>
              <w:right w:val="single" w:sz="4" w:space="0" w:color="707070"/>
            </w:tcBorders>
          </w:tcPr>
          <w:p w14:paraId="555A0589" w14:textId="77777777" w:rsidR="00382145" w:rsidRDefault="00382145" w:rsidP="00376E47">
            <w:pPr>
              <w:pStyle w:val="DoEtabletext2018"/>
              <w:rPr>
                <w:rStyle w:val="DoEstrongemphasis2018"/>
              </w:rPr>
            </w:pPr>
            <w:r>
              <w:rPr>
                <w:rStyle w:val="DoEstrongemphasis2018"/>
              </w:rPr>
              <w:t>Food preparation area</w:t>
            </w:r>
          </w:p>
          <w:p w14:paraId="799344D0" w14:textId="77777777" w:rsidR="00382145" w:rsidRDefault="00382145" w:rsidP="00376E47">
            <w:pPr>
              <w:pStyle w:val="DoEgraphics2018"/>
            </w:pPr>
            <w:r>
              <w:rPr>
                <w:noProof/>
              </w:rPr>
              <w:drawing>
                <wp:inline distT="0" distB="0" distL="0" distR="0" wp14:anchorId="025C0DCE" wp14:editId="208A48FE">
                  <wp:extent cx="1032571" cy="1376218"/>
                  <wp:effectExtent l="0" t="0" r="0" b="0"/>
                  <wp:docPr id="37" name="Picture 37" descr="Chopped salad vegetables served on mignonette lettuce leaves. The vegetables are tomato, capsicum, carrot, corn and h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04-09 07.14.58.jpg"/>
                          <pic:cNvPicPr/>
                        </pic:nvPicPr>
                        <pic:blipFill>
                          <a:blip r:embed="rId220" cstate="hqprint">
                            <a:extLst>
                              <a:ext uri="{BEBA8EAE-BF5A-486C-A8C5-ECC9F3942E4B}">
                                <a14:imgProps xmlns:a14="http://schemas.microsoft.com/office/drawing/2010/main">
                                  <a14:imgLayer r:embed="rId221">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53171" cy="1403673"/>
                          </a:xfrm>
                          <a:prstGeom prst="rect">
                            <a:avLst/>
                          </a:prstGeom>
                        </pic:spPr>
                      </pic:pic>
                    </a:graphicData>
                  </a:graphic>
                </wp:inline>
              </w:drawing>
            </w:r>
          </w:p>
          <w:p w14:paraId="21C3DCEB" w14:textId="77777777" w:rsidR="00382145" w:rsidRPr="00526966" w:rsidRDefault="00382145" w:rsidP="00376E47">
            <w:pPr>
              <w:pStyle w:val="DoEgraphics2018"/>
            </w:pPr>
            <w:r>
              <w:t>A colourful healthy salad. EZEC 2019</w:t>
            </w:r>
          </w:p>
        </w:tc>
        <w:tc>
          <w:tcPr>
            <w:tcW w:w="6886" w:type="dxa"/>
            <w:tcBorders>
              <w:top w:val="single" w:sz="4" w:space="0" w:color="707070"/>
              <w:left w:val="single" w:sz="4" w:space="0" w:color="707070"/>
              <w:bottom w:val="single" w:sz="4" w:space="0" w:color="707070"/>
              <w:right w:val="single" w:sz="4" w:space="0" w:color="707070"/>
            </w:tcBorders>
          </w:tcPr>
          <w:p w14:paraId="71FEF8DD" w14:textId="77777777" w:rsidR="00382145" w:rsidRPr="00A977E6" w:rsidRDefault="00382145" w:rsidP="00376E47">
            <w:pPr>
              <w:pStyle w:val="DoEtabletext2018"/>
              <w:rPr>
                <w:rStyle w:val="DoEstrongemphasis2018"/>
              </w:rPr>
            </w:pPr>
            <w:r w:rsidRPr="00A977E6">
              <w:rPr>
                <w:rStyle w:val="DoEstrongemphasis2018"/>
              </w:rPr>
              <w:t xml:space="preserve">Make </w:t>
            </w:r>
            <w:r>
              <w:rPr>
                <w:rStyle w:val="DoEstrongemphasis2018"/>
              </w:rPr>
              <w:t>a healthy salad</w:t>
            </w:r>
          </w:p>
          <w:p w14:paraId="5D9E19CA" w14:textId="77777777" w:rsidR="00382145" w:rsidRDefault="00382145" w:rsidP="00376E47">
            <w:pPr>
              <w:pStyle w:val="DoEtablelist1bullet2018"/>
              <w:rPr>
                <w:shd w:val="clear" w:color="auto" w:fill="FFFFFF"/>
              </w:rPr>
            </w:pPr>
            <w:r>
              <w:rPr>
                <w:shd w:val="clear" w:color="auto" w:fill="FFFFFF"/>
              </w:rPr>
              <w:t>Harvest garden herbs – pick herbs to add to salads.</w:t>
            </w:r>
          </w:p>
          <w:p w14:paraId="15503C9E" w14:textId="77777777" w:rsidR="00382145" w:rsidRDefault="00382145" w:rsidP="00376E47">
            <w:pPr>
              <w:pStyle w:val="DoEtablelist1bullet2018"/>
              <w:rPr>
                <w:shd w:val="clear" w:color="auto" w:fill="FFFFFF"/>
              </w:rPr>
            </w:pPr>
            <w:r>
              <w:rPr>
                <w:shd w:val="clear" w:color="auto" w:fill="FFFFFF"/>
              </w:rPr>
              <w:t>Prepare salad ingredients – students work in teams to gently tear leaves, cut and slice salad vegetables under supervision and prepare salad dressing, demonstrating safe and hygienic food technologies.</w:t>
            </w:r>
          </w:p>
          <w:p w14:paraId="423231E5" w14:textId="77777777" w:rsidR="00382145" w:rsidRDefault="00382145" w:rsidP="00376E47">
            <w:pPr>
              <w:pStyle w:val="DoEtablelist1bullet2018"/>
              <w:rPr>
                <w:shd w:val="clear" w:color="auto" w:fill="FFFFFF"/>
              </w:rPr>
            </w:pPr>
            <w:r>
              <w:rPr>
                <w:shd w:val="clear" w:color="auto" w:fill="FFFFFF"/>
              </w:rPr>
              <w:t xml:space="preserve">Make potato salad </w:t>
            </w:r>
            <w:r>
              <w:rPr>
                <w:shd w:val="clear" w:color="auto" w:fill="FFFFFF"/>
              </w:rPr>
              <w:softHyphen/>
              <w:t>– students help prepare a potato salad to share.</w:t>
            </w:r>
          </w:p>
          <w:p w14:paraId="1AB0F662" w14:textId="77777777" w:rsidR="00382145" w:rsidRDefault="00382145" w:rsidP="00376E47">
            <w:pPr>
              <w:pStyle w:val="DoEtablelist1bullet2018"/>
            </w:pPr>
            <w:r>
              <w:t>Present food – students plate their salad so that it has visual appeal and take an Instagram-style square photograph of it.</w:t>
            </w:r>
          </w:p>
          <w:p w14:paraId="11E8DF6D" w14:textId="77777777" w:rsidR="00382145" w:rsidRPr="00D23442" w:rsidRDefault="00382145" w:rsidP="00376E47">
            <w:pPr>
              <w:pStyle w:val="DoEtablelist1bullet2018"/>
            </w:pPr>
            <w:r>
              <w:rPr>
                <w:shd w:val="clear" w:color="auto" w:fill="FFFFFF"/>
              </w:rPr>
              <w:t xml:space="preserve">Share the salads – students taste a variety of salads, eating mindfully. </w:t>
            </w:r>
          </w:p>
          <w:p w14:paraId="2DD01990" w14:textId="77777777" w:rsidR="00382145" w:rsidRDefault="00382145" w:rsidP="00376E47">
            <w:pPr>
              <w:pStyle w:val="DoEtablelist1bullet2018"/>
              <w:rPr>
                <w:shd w:val="clear" w:color="auto" w:fill="FFFFFF"/>
              </w:rPr>
            </w:pPr>
            <w:r w:rsidRPr="00925574">
              <w:rPr>
                <w:lang w:val="en-US"/>
              </w:rPr>
              <w:t>Compost organic waste – put waste in compost bin or worm farm.</w:t>
            </w:r>
          </w:p>
          <w:p w14:paraId="23716F4C" w14:textId="77777777" w:rsidR="00382145" w:rsidRPr="00194A27" w:rsidRDefault="00382145" w:rsidP="00376E47">
            <w:pPr>
              <w:pStyle w:val="DoEtablelist1bullet2018"/>
              <w:rPr>
                <w:rStyle w:val="DoEstrongemphasis2018"/>
                <w:b w:val="0"/>
                <w:lang w:val="en-US"/>
              </w:rPr>
            </w:pPr>
            <w:r>
              <w:rPr>
                <w:shd w:val="clear" w:color="auto" w:fill="FFFFFF"/>
              </w:rPr>
              <w:t>Review the salads – s</w:t>
            </w:r>
            <w:proofErr w:type="spellStart"/>
            <w:r>
              <w:rPr>
                <w:lang w:val="en-US"/>
              </w:rPr>
              <w:t>tudents</w:t>
            </w:r>
            <w:proofErr w:type="spellEnd"/>
            <w:r>
              <w:rPr>
                <w:lang w:val="en-US"/>
              </w:rPr>
              <w:t xml:space="preserve"> write brief reviews on their salad, add hashtags to their photographs and print and display them in the room.</w:t>
            </w:r>
          </w:p>
        </w:tc>
        <w:tc>
          <w:tcPr>
            <w:tcW w:w="1978" w:type="dxa"/>
            <w:tcBorders>
              <w:top w:val="single" w:sz="4" w:space="0" w:color="707070"/>
              <w:left w:val="single" w:sz="4" w:space="0" w:color="707070"/>
              <w:bottom w:val="single" w:sz="4" w:space="0" w:color="707070"/>
              <w:right w:val="single" w:sz="4" w:space="0" w:color="707070"/>
            </w:tcBorders>
          </w:tcPr>
          <w:p w14:paraId="51C7831C" w14:textId="77777777" w:rsidR="00382145" w:rsidRDefault="00382145" w:rsidP="00376E47">
            <w:pPr>
              <w:pStyle w:val="DoEtabletext2018"/>
            </w:pPr>
            <w:hyperlink r:id="rId222" w:history="1">
              <w:r w:rsidRPr="00C2186C">
                <w:rPr>
                  <w:rStyle w:val="Hyperlink"/>
                </w:rPr>
                <w:t>Potato salad</w:t>
              </w:r>
            </w:hyperlink>
            <w:r>
              <w:t>, Healthy Food Guide</w:t>
            </w:r>
          </w:p>
          <w:p w14:paraId="6DFDB477" w14:textId="77777777" w:rsidR="00382145" w:rsidRDefault="00382145" w:rsidP="00376E47">
            <w:pPr>
              <w:pStyle w:val="DoEtabletext2018"/>
            </w:pPr>
            <w:r>
              <w:t>Kitchen equipment</w:t>
            </w:r>
          </w:p>
          <w:p w14:paraId="39013DA1" w14:textId="77777777" w:rsidR="00382145" w:rsidRDefault="00382145" w:rsidP="00376E47">
            <w:pPr>
              <w:pStyle w:val="DoEtabletext2018"/>
            </w:pPr>
            <w:r>
              <w:t>Harvested garden produce</w:t>
            </w:r>
          </w:p>
          <w:p w14:paraId="7FA621D3" w14:textId="77777777" w:rsidR="00382145" w:rsidRDefault="00382145" w:rsidP="00376E47">
            <w:pPr>
              <w:pStyle w:val="DoEtabletext2018"/>
            </w:pPr>
            <w:r>
              <w:t xml:space="preserve">Harvested potatoes (cooked and cooled) </w:t>
            </w:r>
          </w:p>
          <w:p w14:paraId="236CA1C7" w14:textId="77777777" w:rsidR="00382145" w:rsidRDefault="00382145" w:rsidP="00376E47">
            <w:pPr>
              <w:pStyle w:val="DoEtabletext2018"/>
            </w:pPr>
          </w:p>
        </w:tc>
      </w:tr>
    </w:tbl>
    <w:p w14:paraId="6C5107ED" w14:textId="77777777" w:rsidR="00382145" w:rsidRDefault="00382145" w:rsidP="00382145">
      <w:pPr>
        <w:pStyle w:val="DoEheading22018"/>
      </w:pPr>
      <w:bookmarkStart w:id="19" w:name="_Toc16619014"/>
      <w:r>
        <w:lastRenderedPageBreak/>
        <w:t>Garden spaces and equipment</w:t>
      </w:r>
      <w:bookmarkEnd w:id="19"/>
    </w:p>
    <w:p w14:paraId="7BA9F2AD" w14:textId="77777777" w:rsidR="00382145" w:rsidRDefault="00382145" w:rsidP="00382145">
      <w:pPr>
        <w:pStyle w:val="DoEbodytext2018"/>
      </w:pPr>
      <w:r>
        <w:t>When selecting a space for garden beds consider:</w:t>
      </w:r>
    </w:p>
    <w:p w14:paraId="41CFC01F" w14:textId="77777777" w:rsidR="00382145" w:rsidRDefault="00382145" w:rsidP="00382145">
      <w:pPr>
        <w:pStyle w:val="DoElist1bullet2018"/>
        <w:numPr>
          <w:ilvl w:val="0"/>
          <w:numId w:val="1"/>
        </w:numPr>
      </w:pPr>
      <w:r>
        <w:t>accessibility for students – close enough for teachers and students to get to quickly and easily</w:t>
      </w:r>
    </w:p>
    <w:p w14:paraId="5A0A470B" w14:textId="77777777" w:rsidR="00382145" w:rsidRDefault="00382145" w:rsidP="00382145">
      <w:pPr>
        <w:pStyle w:val="DoElist1bullet2018"/>
        <w:numPr>
          <w:ilvl w:val="0"/>
          <w:numId w:val="1"/>
        </w:numPr>
      </w:pPr>
      <w:r>
        <w:t>access to running water from tanks or mains – it needs to be easy to water the garden and wash hands after gardening</w:t>
      </w:r>
    </w:p>
    <w:p w14:paraId="57544C68" w14:textId="77777777" w:rsidR="00382145" w:rsidRDefault="00382145" w:rsidP="00382145">
      <w:pPr>
        <w:pStyle w:val="DoElist1bullet2018"/>
        <w:numPr>
          <w:ilvl w:val="0"/>
          <w:numId w:val="1"/>
        </w:numPr>
      </w:pPr>
      <w:r>
        <w:t>position of sun and shade – a north facing garden is the ideal</w:t>
      </w:r>
    </w:p>
    <w:p w14:paraId="580422B2" w14:textId="77777777" w:rsidR="00382145" w:rsidRDefault="00382145" w:rsidP="00382145">
      <w:pPr>
        <w:pStyle w:val="DoElist1bullet2018"/>
        <w:numPr>
          <w:ilvl w:val="0"/>
          <w:numId w:val="1"/>
        </w:numPr>
      </w:pPr>
      <w:r>
        <w:t>space for dry and secure storage of garden tools, pots, mulch, seeds</w:t>
      </w:r>
    </w:p>
    <w:p w14:paraId="31B3FC9A" w14:textId="77777777" w:rsidR="00382145" w:rsidRDefault="00382145" w:rsidP="00382145">
      <w:pPr>
        <w:pStyle w:val="DoElist1bullet2018"/>
        <w:numPr>
          <w:ilvl w:val="0"/>
          <w:numId w:val="1"/>
        </w:numPr>
      </w:pPr>
      <w:r>
        <w:t>place for secure storage of watering cans, wheelbarrows</w:t>
      </w:r>
    </w:p>
    <w:p w14:paraId="60EE7609" w14:textId="77777777" w:rsidR="00382145" w:rsidRDefault="00382145" w:rsidP="00382145">
      <w:pPr>
        <w:pStyle w:val="DoElist1bullet2018"/>
        <w:numPr>
          <w:ilvl w:val="0"/>
          <w:numId w:val="1"/>
        </w:numPr>
      </w:pPr>
      <w:r>
        <w:t>space for potting benches and work areas</w:t>
      </w:r>
    </w:p>
    <w:p w14:paraId="37332C29" w14:textId="77777777" w:rsidR="00382145" w:rsidRDefault="00382145" w:rsidP="00382145">
      <w:pPr>
        <w:pStyle w:val="DoElist1bullet2018"/>
        <w:numPr>
          <w:ilvl w:val="0"/>
          <w:numId w:val="1"/>
        </w:numPr>
      </w:pPr>
      <w:r>
        <w:t>shaded space for gathering the students.</w:t>
      </w:r>
    </w:p>
    <w:p w14:paraId="4131E228" w14:textId="77777777" w:rsidR="00382145" w:rsidRDefault="00382145" w:rsidP="00382145">
      <w:pPr>
        <w:pStyle w:val="DoEbodytext2018"/>
      </w:pPr>
      <w:r>
        <w:t xml:space="preserve">Refer to </w:t>
      </w:r>
      <w:hyperlink r:id="rId223" w:history="1">
        <w:r w:rsidRPr="00CA2A32">
          <w:rPr>
            <w:rStyle w:val="Hyperlink"/>
          </w:rPr>
          <w:t>Kids Grow munch and crunch garden</w:t>
        </w:r>
      </w:hyperlink>
      <w:r>
        <w:t xml:space="preserve"> for advice on establishing and maintaining a kitchen garden including suggested designs, garden tools, instructions on constructing raised beds and tips for managing container gardens. </w:t>
      </w:r>
    </w:p>
    <w:p w14:paraId="31BDFA64" w14:textId="77777777" w:rsidR="00382145" w:rsidRDefault="00382145" w:rsidP="00382145">
      <w:pPr>
        <w:pStyle w:val="DoEcaptiongraphics2018"/>
      </w:pPr>
      <w:r>
        <w:rPr>
          <w:noProof/>
        </w:rPr>
        <w:drawing>
          <wp:inline distT="0" distB="0" distL="0" distR="0" wp14:anchorId="741EF1BE" wp14:editId="622D0314">
            <wp:extent cx="6839267" cy="3329824"/>
            <wp:effectExtent l="0" t="0" r="0" b="0"/>
            <wp:docPr id="48" name="Picture 48" descr="Two lines of brightly painted concrete blocks are in the ground for student seating beside a vegetable garden. The area is covered by shadecloth and the ground is covered in mulch. Work benche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3-14 09.29.38 copy.jpg"/>
                    <pic:cNvPicPr/>
                  </pic:nvPicPr>
                  <pic:blipFill rotWithShape="1">
                    <a:blip r:embed="rId224" cstate="hqprint">
                      <a:extLst>
                        <a:ext uri="{BEBA8EAE-BF5A-486C-A8C5-ECC9F3942E4B}">
                          <a14:imgProps xmlns:a14="http://schemas.microsoft.com/office/drawing/2010/main">
                            <a14:imgLayer r:embed="rId225">
                              <a14:imgEffect>
                                <a14:saturation sat="200000"/>
                              </a14:imgEffect>
                            </a14:imgLayer>
                          </a14:imgProps>
                        </a:ext>
                        <a:ext uri="{28A0092B-C50C-407E-A947-70E740481C1C}">
                          <a14:useLocalDpi xmlns:a14="http://schemas.microsoft.com/office/drawing/2010/main"/>
                        </a:ext>
                      </a:extLst>
                    </a:blip>
                    <a:srcRect l="-11"/>
                    <a:stretch/>
                  </pic:blipFill>
                  <pic:spPr bwMode="auto">
                    <a:xfrm>
                      <a:off x="0" y="0"/>
                      <a:ext cx="6840220" cy="3330288"/>
                    </a:xfrm>
                    <a:prstGeom prst="rect">
                      <a:avLst/>
                    </a:prstGeom>
                    <a:ln>
                      <a:noFill/>
                    </a:ln>
                    <a:extLst>
                      <a:ext uri="{53640926-AAD7-44D8-BBD7-CCE9431645EC}">
                        <a14:shadowObscured xmlns:a14="http://schemas.microsoft.com/office/drawing/2010/main"/>
                      </a:ext>
                    </a:extLst>
                  </pic:spPr>
                </pic:pic>
              </a:graphicData>
            </a:graphic>
          </wp:inline>
        </w:drawing>
      </w:r>
    </w:p>
    <w:p w14:paraId="603B8A58" w14:textId="77777777" w:rsidR="00382145" w:rsidRDefault="00382145" w:rsidP="00382145">
      <w:pPr>
        <w:pStyle w:val="DoEgraphics2018"/>
        <w:rPr>
          <w:sz w:val="48"/>
          <w:szCs w:val="36"/>
        </w:rPr>
      </w:pPr>
      <w:r>
        <w:t>Student seating, potting benches and equipment storage in the kitchen garden at St Clair Public School. The kitchen and dining room open onto the garden. EZEC, March 2019</w:t>
      </w:r>
      <w:r>
        <w:br w:type="page"/>
      </w:r>
    </w:p>
    <w:p w14:paraId="67373EC3" w14:textId="77777777" w:rsidR="00382145" w:rsidRPr="0060783F" w:rsidRDefault="00382145" w:rsidP="00382145">
      <w:pPr>
        <w:pStyle w:val="DoEheading22018"/>
      </w:pPr>
      <w:bookmarkStart w:id="20" w:name="_Toc16619015"/>
      <w:r>
        <w:lastRenderedPageBreak/>
        <w:t>Food preparation spaces and equipment</w:t>
      </w:r>
      <w:bookmarkEnd w:id="20"/>
    </w:p>
    <w:p w14:paraId="4D6FB527" w14:textId="77777777" w:rsidR="00382145" w:rsidRDefault="00382145" w:rsidP="00382145">
      <w:pPr>
        <w:pStyle w:val="DoEbodytext2018"/>
      </w:pPr>
      <w:r>
        <w:t>Whilst access to kitchen facilities is ideal, food technology lessons can be undertaken in the classroom, hall or outdoor spaces. Access to running water for washing up is required.</w:t>
      </w:r>
    </w:p>
    <w:p w14:paraId="51856BBD" w14:textId="77777777" w:rsidR="00382145" w:rsidRDefault="00382145" w:rsidP="00382145">
      <w:pPr>
        <w:pStyle w:val="DoEbodytext2018"/>
      </w:pPr>
      <w:r>
        <w:t xml:space="preserve">When planning food preparation spaces and equipment, think: </w:t>
      </w:r>
    </w:p>
    <w:p w14:paraId="068311F2" w14:textId="77777777" w:rsidR="00382145" w:rsidRDefault="00382145" w:rsidP="00382145">
      <w:pPr>
        <w:pStyle w:val="DoElist1bullet2018"/>
        <w:numPr>
          <w:ilvl w:val="0"/>
          <w:numId w:val="1"/>
        </w:numPr>
      </w:pPr>
      <w:r>
        <w:t>camp kitchen</w:t>
      </w:r>
    </w:p>
    <w:p w14:paraId="6D54340C" w14:textId="77777777" w:rsidR="00382145" w:rsidRDefault="00382145" w:rsidP="00382145">
      <w:pPr>
        <w:pStyle w:val="DoElist1bullet2018"/>
        <w:numPr>
          <w:ilvl w:val="0"/>
          <w:numId w:val="1"/>
        </w:numPr>
      </w:pPr>
      <w:r>
        <w:t>safety and hygiene</w:t>
      </w:r>
    </w:p>
    <w:p w14:paraId="525DA6F8" w14:textId="77777777" w:rsidR="00382145" w:rsidRDefault="00382145" w:rsidP="00382145">
      <w:pPr>
        <w:pStyle w:val="DoElist1bullet2018"/>
        <w:numPr>
          <w:ilvl w:val="0"/>
          <w:numId w:val="1"/>
        </w:numPr>
      </w:pPr>
      <w:r>
        <w:t>a dedicated space – it is easier to bring the students to the space than move equipment</w:t>
      </w:r>
    </w:p>
    <w:p w14:paraId="6DDB669C" w14:textId="77777777" w:rsidR="00382145" w:rsidRDefault="00382145" w:rsidP="00382145">
      <w:pPr>
        <w:pStyle w:val="DoElist1bullet2018"/>
        <w:numPr>
          <w:ilvl w:val="0"/>
          <w:numId w:val="1"/>
        </w:numPr>
      </w:pPr>
      <w:r>
        <w:t>multi-functional utensils – for use in both preparing and serving</w:t>
      </w:r>
    </w:p>
    <w:p w14:paraId="14FC6BCE" w14:textId="77777777" w:rsidR="00382145" w:rsidRDefault="00382145" w:rsidP="00382145">
      <w:pPr>
        <w:pStyle w:val="DoElist1bullet2018"/>
        <w:numPr>
          <w:ilvl w:val="0"/>
          <w:numId w:val="1"/>
        </w:numPr>
      </w:pPr>
      <w:r>
        <w:t>re-usable – avoid single use plastic items</w:t>
      </w:r>
    </w:p>
    <w:p w14:paraId="32C07E80" w14:textId="77777777" w:rsidR="00382145" w:rsidRDefault="00382145" w:rsidP="00382145">
      <w:pPr>
        <w:pStyle w:val="DoElist1bullet2018"/>
        <w:numPr>
          <w:ilvl w:val="0"/>
          <w:numId w:val="1"/>
        </w:numPr>
      </w:pPr>
      <w:r>
        <w:t xml:space="preserve">taste, not meal – when selecting sizes of bowls and plates </w:t>
      </w:r>
    </w:p>
    <w:p w14:paraId="1DC1C4FA" w14:textId="77777777" w:rsidR="00382145" w:rsidRDefault="00382145" w:rsidP="00382145">
      <w:pPr>
        <w:pStyle w:val="DoElist1bullet2018"/>
        <w:numPr>
          <w:ilvl w:val="0"/>
          <w:numId w:val="1"/>
        </w:numPr>
      </w:pPr>
      <w:r>
        <w:t>raw food recipes, with some pre-cooked ingredients</w:t>
      </w:r>
    </w:p>
    <w:p w14:paraId="2DAE6172" w14:textId="77777777" w:rsidR="00382145" w:rsidRDefault="00382145" w:rsidP="00382145">
      <w:pPr>
        <w:pStyle w:val="DoElist1bullet2018"/>
        <w:numPr>
          <w:ilvl w:val="0"/>
          <w:numId w:val="1"/>
        </w:numPr>
      </w:pPr>
      <w:r>
        <w:t>rip, tear or cut with scissors – rather than using sharp knives</w:t>
      </w:r>
    </w:p>
    <w:p w14:paraId="15DD15DA" w14:textId="77777777" w:rsidR="00382145" w:rsidRDefault="00382145" w:rsidP="00382145">
      <w:pPr>
        <w:pStyle w:val="DoElist1bullet2018"/>
        <w:numPr>
          <w:ilvl w:val="0"/>
          <w:numId w:val="1"/>
        </w:numPr>
      </w:pPr>
      <w:r>
        <w:t>portable cooking equipment – sandwich presses, electric frypans, barbecues.</w:t>
      </w:r>
    </w:p>
    <w:p w14:paraId="5D9C11F4" w14:textId="77777777" w:rsidR="00382145" w:rsidRDefault="00382145" w:rsidP="00382145">
      <w:pPr>
        <w:pStyle w:val="DoEbodytext2018"/>
      </w:pPr>
      <w:r>
        <w:t xml:space="preserve">Be creative in using cooking equipment, for instance, a sandwich press can be lined with baking paper and used to cook pikelets, eggplant slices, vegetable skewers. The school barbecue can be used to cook </w:t>
      </w:r>
      <w:proofErr w:type="spellStart"/>
      <w:r>
        <w:t>gozleme</w:t>
      </w:r>
      <w:proofErr w:type="spellEnd"/>
      <w:r>
        <w:t xml:space="preserve">, </w:t>
      </w:r>
      <w:proofErr w:type="spellStart"/>
      <w:r>
        <w:t>johnny</w:t>
      </w:r>
      <w:proofErr w:type="spellEnd"/>
      <w:r>
        <w:t xml:space="preserve"> cakes (damper), pizza bases, flat breads, skewers and patties.</w:t>
      </w:r>
    </w:p>
    <w:p w14:paraId="47699B9A" w14:textId="77777777" w:rsidR="00382145" w:rsidRDefault="00382145" w:rsidP="00382145">
      <w:pPr>
        <w:pStyle w:val="DoEbodytext2018"/>
      </w:pPr>
      <w:r>
        <w:t>A class set of kitchen utensils can be purchased cheaply from big discount stores, often for $150 to $200. The following table lists a suggested class set of basic equipment for storage in plastic tubs.</w:t>
      </w:r>
    </w:p>
    <w:p w14:paraId="3983343E" w14:textId="77777777" w:rsidR="00382145" w:rsidRDefault="00382145" w:rsidP="00382145">
      <w:pPr>
        <w:pStyle w:val="DoEunformattedspace2018"/>
      </w:pPr>
    </w:p>
    <w:tbl>
      <w:tblPr>
        <w:tblW w:w="10802" w:type="dxa"/>
        <w:tblInd w:w="-34" w:type="dxa"/>
        <w:tblLook w:val="04A0" w:firstRow="1" w:lastRow="0" w:firstColumn="1" w:lastColumn="0" w:noHBand="0" w:noVBand="1"/>
      </w:tblPr>
      <w:tblGrid>
        <w:gridCol w:w="3438"/>
        <w:gridCol w:w="3777"/>
        <w:gridCol w:w="3587"/>
      </w:tblGrid>
      <w:tr w:rsidR="00382145" w14:paraId="43F0C59A" w14:textId="77777777" w:rsidTr="00376E47">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79780B6E" w14:textId="77777777" w:rsidR="00382145" w:rsidRPr="00090FE5" w:rsidRDefault="00382145" w:rsidP="00376E47">
            <w:pPr>
              <w:pStyle w:val="DoEtableheading2018"/>
              <w:rPr>
                <w:rStyle w:val="DoEstrongemphasis2018"/>
              </w:rPr>
            </w:pPr>
            <w:r>
              <w:t>Food preparation and serving</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0D5B8428" w14:textId="77777777" w:rsidR="00382145" w:rsidRPr="00090FE5" w:rsidRDefault="00382145" w:rsidP="00376E47">
            <w:pPr>
              <w:pStyle w:val="DoEtableheading2018"/>
              <w:rPr>
                <w:rStyle w:val="DoEstrongemphasis2018"/>
              </w:rPr>
            </w:pPr>
            <w:r>
              <w:t>Eating</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0AE9BC7D" w14:textId="77777777" w:rsidR="00382145" w:rsidRDefault="00382145" w:rsidP="00376E47">
            <w:pPr>
              <w:pStyle w:val="DoEtableheading2018"/>
              <w:rPr>
                <w:rStyle w:val="DoEstrongemphasis2018"/>
              </w:rPr>
            </w:pPr>
            <w:r>
              <w:t>Hygiene and clean-up</w:t>
            </w:r>
          </w:p>
        </w:tc>
      </w:tr>
      <w:tr w:rsidR="00382145" w:rsidRPr="000F4B88" w14:paraId="117041B3" w14:textId="77777777" w:rsidTr="00376E47">
        <w:tc>
          <w:tcPr>
            <w:tcW w:w="3438" w:type="dxa"/>
            <w:tcBorders>
              <w:top w:val="single" w:sz="4" w:space="0" w:color="707070"/>
              <w:left w:val="single" w:sz="4" w:space="0" w:color="707070"/>
              <w:bottom w:val="single" w:sz="4" w:space="0" w:color="707070"/>
              <w:right w:val="single" w:sz="4" w:space="0" w:color="707070"/>
            </w:tcBorders>
          </w:tcPr>
          <w:p w14:paraId="06D975A6" w14:textId="77777777" w:rsidR="00382145" w:rsidRPr="00D6251E" w:rsidRDefault="00382145" w:rsidP="00376E47">
            <w:pPr>
              <w:pStyle w:val="DoEtabletext2018"/>
            </w:pPr>
            <w:r w:rsidRPr="00D6251E">
              <w:t>10 wooden spoons</w:t>
            </w:r>
          </w:p>
          <w:p w14:paraId="5F830678" w14:textId="77777777" w:rsidR="00382145" w:rsidRPr="00D6251E" w:rsidRDefault="00382145" w:rsidP="00376E47">
            <w:pPr>
              <w:pStyle w:val="DoEtabletext2018"/>
            </w:pPr>
            <w:r w:rsidRPr="00D6251E">
              <w:t>2 sets salad servers</w:t>
            </w:r>
          </w:p>
          <w:p w14:paraId="409C0708" w14:textId="77777777" w:rsidR="00382145" w:rsidRPr="00D6251E" w:rsidRDefault="00382145" w:rsidP="00376E47">
            <w:pPr>
              <w:pStyle w:val="DoEtabletext2018"/>
            </w:pPr>
            <w:r w:rsidRPr="00D6251E">
              <w:t>3 pairs of tongs</w:t>
            </w:r>
          </w:p>
          <w:p w14:paraId="3CC684CA" w14:textId="77777777" w:rsidR="00382145" w:rsidRPr="00D6251E" w:rsidRDefault="00382145" w:rsidP="00376E47">
            <w:pPr>
              <w:pStyle w:val="DoEtabletext2018"/>
            </w:pPr>
            <w:r w:rsidRPr="00D6251E">
              <w:t>3 pairs scissors</w:t>
            </w:r>
          </w:p>
          <w:p w14:paraId="26E10CC8" w14:textId="77777777" w:rsidR="00382145" w:rsidRPr="00D6251E" w:rsidRDefault="00382145" w:rsidP="00376E47">
            <w:pPr>
              <w:pStyle w:val="DoEtabletext2018"/>
            </w:pPr>
            <w:r w:rsidRPr="00D6251E">
              <w:t>1 spatula</w:t>
            </w:r>
          </w:p>
          <w:p w14:paraId="22B40E81" w14:textId="77777777" w:rsidR="00382145" w:rsidRPr="00D6251E" w:rsidRDefault="00382145" w:rsidP="00376E47">
            <w:pPr>
              <w:pStyle w:val="DoEtabletext2018"/>
            </w:pPr>
            <w:r w:rsidRPr="00D6251E">
              <w:t>1 egg flip</w:t>
            </w:r>
          </w:p>
          <w:p w14:paraId="709D2707" w14:textId="77777777" w:rsidR="00382145" w:rsidRPr="00D6251E" w:rsidRDefault="00382145" w:rsidP="00376E47">
            <w:pPr>
              <w:pStyle w:val="DoEtabletext2018"/>
            </w:pPr>
            <w:r w:rsidRPr="00D6251E">
              <w:t>1 rolling pin</w:t>
            </w:r>
          </w:p>
          <w:p w14:paraId="57EF3246" w14:textId="77777777" w:rsidR="00382145" w:rsidRPr="00D6251E" w:rsidRDefault="00382145" w:rsidP="00376E47">
            <w:pPr>
              <w:pStyle w:val="DoEtabletext2018"/>
            </w:pPr>
            <w:r w:rsidRPr="00D6251E">
              <w:t xml:space="preserve">1 </w:t>
            </w:r>
            <w:r>
              <w:t>serving</w:t>
            </w:r>
            <w:r w:rsidRPr="00D6251E">
              <w:t xml:space="preserve"> spoon</w:t>
            </w:r>
          </w:p>
          <w:p w14:paraId="0E6895A7" w14:textId="77777777" w:rsidR="00382145" w:rsidRPr="00D6251E" w:rsidRDefault="00382145" w:rsidP="00376E47">
            <w:pPr>
              <w:pStyle w:val="DoEtabletext2018"/>
            </w:pPr>
            <w:r w:rsidRPr="00D6251E">
              <w:t>1 grater</w:t>
            </w:r>
          </w:p>
          <w:p w14:paraId="5D41E28F" w14:textId="77777777" w:rsidR="00382145" w:rsidRDefault="00382145" w:rsidP="00376E47">
            <w:pPr>
              <w:pStyle w:val="DoEtabletext2018"/>
            </w:pPr>
            <w:r w:rsidRPr="00D6251E">
              <w:t>1 juicer</w:t>
            </w:r>
          </w:p>
          <w:p w14:paraId="439D7F4F" w14:textId="77777777" w:rsidR="00382145" w:rsidRDefault="00382145" w:rsidP="00376E47">
            <w:pPr>
              <w:pStyle w:val="DoEtabletext2018"/>
            </w:pPr>
            <w:r>
              <w:t>1 whisk</w:t>
            </w:r>
          </w:p>
          <w:p w14:paraId="0C29E11B" w14:textId="77777777" w:rsidR="00382145" w:rsidRPr="00D6251E" w:rsidRDefault="00382145" w:rsidP="00376E47">
            <w:pPr>
              <w:pStyle w:val="DoEtabletext2018"/>
            </w:pPr>
            <w:r w:rsidRPr="00D6251E">
              <w:t>10 mixing bowls with measurements</w:t>
            </w:r>
          </w:p>
          <w:p w14:paraId="3DAD6F66" w14:textId="77777777" w:rsidR="00382145" w:rsidRPr="00D6251E" w:rsidRDefault="00382145" w:rsidP="00376E47">
            <w:pPr>
              <w:pStyle w:val="DoEtabletext2018"/>
            </w:pPr>
            <w:r w:rsidRPr="00D6251E">
              <w:t>10 measuring cup sets</w:t>
            </w:r>
          </w:p>
          <w:p w14:paraId="41976470" w14:textId="77777777" w:rsidR="00382145" w:rsidRPr="00D6251E" w:rsidRDefault="00382145" w:rsidP="00376E47">
            <w:pPr>
              <w:pStyle w:val="DoEtabletext2018"/>
            </w:pPr>
            <w:r w:rsidRPr="00D6251E">
              <w:t>3 chopping boards</w:t>
            </w:r>
          </w:p>
          <w:p w14:paraId="67F4E1FE" w14:textId="77777777" w:rsidR="00382145" w:rsidRPr="00D6251E" w:rsidRDefault="00382145" w:rsidP="00376E47">
            <w:pPr>
              <w:pStyle w:val="DoEtabletext2018"/>
            </w:pPr>
            <w:r w:rsidRPr="00D6251E">
              <w:t>3 non-slip mats for chopping boards</w:t>
            </w:r>
          </w:p>
          <w:p w14:paraId="388ECE27" w14:textId="77777777" w:rsidR="00382145" w:rsidRPr="00D6251E" w:rsidRDefault="00382145" w:rsidP="00376E47">
            <w:pPr>
              <w:pStyle w:val="DoEtabletext2018"/>
            </w:pPr>
            <w:r>
              <w:t>3</w:t>
            </w:r>
            <w:r w:rsidRPr="00D6251E">
              <w:t xml:space="preserve"> </w:t>
            </w:r>
            <w:r>
              <w:t>large mixing bowls</w:t>
            </w:r>
            <w:r w:rsidRPr="00D6251E">
              <w:t xml:space="preserve"> </w:t>
            </w:r>
          </w:p>
          <w:p w14:paraId="598771D4" w14:textId="77777777" w:rsidR="00382145" w:rsidRPr="00077DF5" w:rsidRDefault="00382145" w:rsidP="00376E47">
            <w:pPr>
              <w:pStyle w:val="DoEtabletext2018"/>
            </w:pPr>
            <w:r>
              <w:t>1 salad spinner</w:t>
            </w:r>
          </w:p>
        </w:tc>
        <w:tc>
          <w:tcPr>
            <w:tcW w:w="3777" w:type="dxa"/>
            <w:tcBorders>
              <w:top w:val="single" w:sz="4" w:space="0" w:color="707070"/>
              <w:left w:val="single" w:sz="4" w:space="0" w:color="707070"/>
              <w:bottom w:val="single" w:sz="4" w:space="0" w:color="707070"/>
              <w:right w:val="single" w:sz="4" w:space="0" w:color="707070"/>
            </w:tcBorders>
          </w:tcPr>
          <w:p w14:paraId="3C26ACAE" w14:textId="77777777" w:rsidR="00382145" w:rsidRPr="00D6251E" w:rsidRDefault="00382145" w:rsidP="00376E47">
            <w:pPr>
              <w:pStyle w:val="DoEtabletext2018"/>
            </w:pPr>
            <w:r w:rsidRPr="00D6251E">
              <w:t>30 small plates</w:t>
            </w:r>
          </w:p>
          <w:p w14:paraId="32BB60CF" w14:textId="77777777" w:rsidR="00382145" w:rsidRPr="00D6251E" w:rsidRDefault="00382145" w:rsidP="00376E47">
            <w:pPr>
              <w:pStyle w:val="DoEtabletext2018"/>
            </w:pPr>
            <w:r w:rsidRPr="00D6251E">
              <w:t>30 small bowls – approximately 1 cup in volume</w:t>
            </w:r>
          </w:p>
          <w:p w14:paraId="597DB79E" w14:textId="77777777" w:rsidR="00382145" w:rsidRPr="00D6251E" w:rsidRDefault="00382145" w:rsidP="00376E47">
            <w:pPr>
              <w:pStyle w:val="DoEtabletext2018"/>
            </w:pPr>
            <w:r w:rsidRPr="00D6251E">
              <w:t>30 clear drinking cups – glass or clear plastic</w:t>
            </w:r>
          </w:p>
          <w:p w14:paraId="46FA211C" w14:textId="77777777" w:rsidR="00382145" w:rsidRPr="00D6251E" w:rsidRDefault="00382145" w:rsidP="00376E47">
            <w:pPr>
              <w:pStyle w:val="DoEtabletext2018"/>
            </w:pPr>
            <w:r w:rsidRPr="00D6251E">
              <w:t>30 sets of metal cutlery – knives, forks, spoons</w:t>
            </w:r>
          </w:p>
          <w:p w14:paraId="04D4FA8E" w14:textId="77777777" w:rsidR="00382145" w:rsidRPr="001F7028" w:rsidRDefault="00382145" w:rsidP="00376E47">
            <w:pPr>
              <w:pStyle w:val="DoEtabletext2018"/>
            </w:pPr>
          </w:p>
        </w:tc>
        <w:tc>
          <w:tcPr>
            <w:tcW w:w="3587" w:type="dxa"/>
            <w:tcBorders>
              <w:top w:val="single" w:sz="4" w:space="0" w:color="707070"/>
              <w:left w:val="single" w:sz="4" w:space="0" w:color="707070"/>
              <w:bottom w:val="single" w:sz="4" w:space="0" w:color="707070"/>
              <w:right w:val="single" w:sz="4" w:space="0" w:color="707070"/>
            </w:tcBorders>
          </w:tcPr>
          <w:p w14:paraId="799CC2B8" w14:textId="77777777" w:rsidR="00382145" w:rsidRDefault="00382145" w:rsidP="00376E47">
            <w:pPr>
              <w:pStyle w:val="DoEtabletext2018"/>
            </w:pPr>
            <w:r>
              <w:t xml:space="preserve">1 </w:t>
            </w:r>
            <w:r w:rsidRPr="00D6251E">
              <w:t xml:space="preserve">hand wash </w:t>
            </w:r>
          </w:p>
          <w:p w14:paraId="0DE70256" w14:textId="77777777" w:rsidR="00382145" w:rsidRPr="00D6251E" w:rsidRDefault="00382145" w:rsidP="00376E47">
            <w:pPr>
              <w:pStyle w:val="DoEtabletext2018"/>
            </w:pPr>
            <w:r>
              <w:t xml:space="preserve">1 </w:t>
            </w:r>
            <w:r w:rsidRPr="00D6251E">
              <w:t>washing up detergent</w:t>
            </w:r>
          </w:p>
          <w:p w14:paraId="72514986" w14:textId="77777777" w:rsidR="00382145" w:rsidRPr="00D6251E" w:rsidRDefault="00382145" w:rsidP="00376E47">
            <w:pPr>
              <w:pStyle w:val="DoEtabletext2018"/>
            </w:pPr>
            <w:r>
              <w:t>2</w:t>
            </w:r>
            <w:r w:rsidRPr="00D6251E">
              <w:t xml:space="preserve"> roll</w:t>
            </w:r>
            <w:r>
              <w:t>s</w:t>
            </w:r>
            <w:r w:rsidRPr="00D6251E">
              <w:t xml:space="preserve"> of paper towel</w:t>
            </w:r>
          </w:p>
          <w:p w14:paraId="337E80EF" w14:textId="77777777" w:rsidR="00382145" w:rsidRPr="00D6251E" w:rsidRDefault="00382145" w:rsidP="00376E47">
            <w:pPr>
              <w:pStyle w:val="DoEtabletext2018"/>
            </w:pPr>
            <w:r>
              <w:t xml:space="preserve">2 </w:t>
            </w:r>
            <w:r w:rsidRPr="00D6251E">
              <w:t>washing up cloths or sponges</w:t>
            </w:r>
          </w:p>
          <w:p w14:paraId="17250FFE" w14:textId="77777777" w:rsidR="00382145" w:rsidRPr="00D6251E" w:rsidRDefault="00382145" w:rsidP="00376E47">
            <w:pPr>
              <w:pStyle w:val="DoEtabletext2018"/>
            </w:pPr>
            <w:r w:rsidRPr="00D6251E">
              <w:t xml:space="preserve">2 washing up bowls </w:t>
            </w:r>
            <w:r>
              <w:t xml:space="preserve">– </w:t>
            </w:r>
            <w:r w:rsidRPr="00D6251E">
              <w:t xml:space="preserve">washing </w:t>
            </w:r>
            <w:r>
              <w:t xml:space="preserve">and rinsing – </w:t>
            </w:r>
            <w:r w:rsidRPr="00D6251E">
              <w:t>if no sink</w:t>
            </w:r>
          </w:p>
          <w:p w14:paraId="03E33B79" w14:textId="77777777" w:rsidR="00382145" w:rsidRPr="00D6251E" w:rsidRDefault="00382145" w:rsidP="00376E47">
            <w:pPr>
              <w:pStyle w:val="DoEtabletext2018"/>
            </w:pPr>
            <w:r w:rsidRPr="00D6251E">
              <w:t>1 dish drainer</w:t>
            </w:r>
          </w:p>
          <w:p w14:paraId="3F6D4D46" w14:textId="77777777" w:rsidR="00382145" w:rsidRDefault="00382145" w:rsidP="00376E47">
            <w:pPr>
              <w:pStyle w:val="DoEtabletext2018"/>
            </w:pPr>
            <w:r w:rsidRPr="00D6251E">
              <w:t>6 tea towels</w:t>
            </w:r>
          </w:p>
          <w:p w14:paraId="5F3A58BC" w14:textId="77777777" w:rsidR="00382145" w:rsidRPr="00D6251E" w:rsidRDefault="00382145" w:rsidP="00376E47">
            <w:pPr>
              <w:pStyle w:val="DoEtabletext2018"/>
            </w:pPr>
            <w:r>
              <w:t>1 bucket for organic waste</w:t>
            </w:r>
          </w:p>
          <w:p w14:paraId="5C6B0A1F" w14:textId="77777777" w:rsidR="00382145" w:rsidRPr="000F4B88" w:rsidRDefault="00382145" w:rsidP="00376E47">
            <w:pPr>
              <w:pStyle w:val="DoEtabletext2018"/>
              <w:rPr>
                <w:color w:val="808080" w:themeColor="background1" w:themeShade="80"/>
              </w:rPr>
            </w:pPr>
          </w:p>
        </w:tc>
      </w:tr>
    </w:tbl>
    <w:p w14:paraId="1A951BDD" w14:textId="77777777" w:rsidR="00382145" w:rsidRPr="0060783F" w:rsidRDefault="00382145" w:rsidP="00382145">
      <w:pPr>
        <w:pStyle w:val="DoEheading22018"/>
      </w:pPr>
      <w:bookmarkStart w:id="21" w:name="_Toc16619016"/>
      <w:r>
        <w:lastRenderedPageBreak/>
        <w:t>Program management</w:t>
      </w:r>
      <w:bookmarkEnd w:id="21"/>
    </w:p>
    <w:p w14:paraId="655AAAB9" w14:textId="77777777" w:rsidR="00382145" w:rsidRDefault="00382145" w:rsidP="00382145">
      <w:pPr>
        <w:pStyle w:val="DoEbodytext2018"/>
      </w:pPr>
      <w:r>
        <w:t>Factors such as school size and availability of spaces, resources and expertise affect the timetabling, programming, operation and management of kitchen garden programs. Some ways in which schools run their kitchen garden programs include:</w:t>
      </w:r>
    </w:p>
    <w:p w14:paraId="6254794F" w14:textId="77777777" w:rsidR="00382145" w:rsidRDefault="00382145" w:rsidP="00382145">
      <w:pPr>
        <w:pStyle w:val="DoElist1bullet2018"/>
        <w:numPr>
          <w:ilvl w:val="0"/>
          <w:numId w:val="1"/>
        </w:numPr>
      </w:pPr>
      <w:r>
        <w:t>regular lessons by class teachers, with support from the general assistant or other staff</w:t>
      </w:r>
    </w:p>
    <w:p w14:paraId="5DBEC070" w14:textId="77777777" w:rsidR="00382145" w:rsidRDefault="00382145" w:rsidP="00382145">
      <w:pPr>
        <w:pStyle w:val="DoElist1bullet2018"/>
        <w:numPr>
          <w:ilvl w:val="0"/>
          <w:numId w:val="1"/>
        </w:numPr>
      </w:pPr>
      <w:r>
        <w:t>funding of an additional teacher to team teach with class teacher</w:t>
      </w:r>
    </w:p>
    <w:p w14:paraId="79E96260" w14:textId="77777777" w:rsidR="00382145" w:rsidRDefault="00382145" w:rsidP="00382145">
      <w:pPr>
        <w:pStyle w:val="DoElist1bullet2018"/>
        <w:numPr>
          <w:ilvl w:val="0"/>
          <w:numId w:val="1"/>
        </w:numPr>
      </w:pPr>
      <w:r>
        <w:t>funding of an additional school administrative and support staff officer (SASS) to manage spaces and work with class teacher</w:t>
      </w:r>
    </w:p>
    <w:p w14:paraId="096FE6FA" w14:textId="77777777" w:rsidR="00382145" w:rsidRDefault="00382145" w:rsidP="00382145">
      <w:pPr>
        <w:pStyle w:val="DoElist1bullet2018"/>
        <w:numPr>
          <w:ilvl w:val="0"/>
          <w:numId w:val="1"/>
        </w:numPr>
      </w:pPr>
      <w:r>
        <w:t xml:space="preserve">relief from face-to-face (RFF) teaching program </w:t>
      </w:r>
    </w:p>
    <w:p w14:paraId="24FCC017" w14:textId="77777777" w:rsidR="00382145" w:rsidRDefault="00382145" w:rsidP="00382145">
      <w:pPr>
        <w:pStyle w:val="DoElist1bullet2018"/>
        <w:numPr>
          <w:ilvl w:val="0"/>
          <w:numId w:val="1"/>
        </w:numPr>
      </w:pPr>
      <w:r>
        <w:t>release for a class teacher to run kitchen garden program with other classes as team teaching</w:t>
      </w:r>
    </w:p>
    <w:p w14:paraId="0F61FFD6" w14:textId="77777777" w:rsidR="00382145" w:rsidRDefault="00382145" w:rsidP="00382145">
      <w:pPr>
        <w:pStyle w:val="DoElist1bullet2018"/>
        <w:numPr>
          <w:ilvl w:val="0"/>
          <w:numId w:val="1"/>
        </w:numPr>
      </w:pPr>
      <w:r>
        <w:t>programming the kitchen garden program into the school’s scope and sequence for one stage.</w:t>
      </w:r>
    </w:p>
    <w:p w14:paraId="3DA0612D" w14:textId="77777777" w:rsidR="00382145" w:rsidRDefault="00382145" w:rsidP="00382145">
      <w:pPr>
        <w:pStyle w:val="DoEheading32018"/>
      </w:pPr>
      <w:r>
        <w:t>Time allocation</w:t>
      </w:r>
    </w:p>
    <w:p w14:paraId="4CBCCA2C" w14:textId="77777777" w:rsidR="00382145" w:rsidRDefault="00382145" w:rsidP="00382145">
      <w:pPr>
        <w:pStyle w:val="DoEbodytext2018"/>
      </w:pPr>
      <w:r>
        <w:t xml:space="preserve">The ideal session length for garden activities and food preparation lessons is 1.5 to 2 hours. Some schools timetable a </w:t>
      </w:r>
      <w:proofErr w:type="gramStart"/>
      <w:r>
        <w:t>two hour</w:t>
      </w:r>
      <w:proofErr w:type="gramEnd"/>
      <w:r>
        <w:t xml:space="preserve"> session once a fortnight. Other schools run the program as </w:t>
      </w:r>
      <w:proofErr w:type="gramStart"/>
      <w:r>
        <w:t>one hour</w:t>
      </w:r>
      <w:proofErr w:type="gramEnd"/>
      <w:r>
        <w:t xml:space="preserve"> sessions, which is manageable but fairly rushed.</w:t>
      </w:r>
    </w:p>
    <w:p w14:paraId="01A4D720" w14:textId="77777777" w:rsidR="00382145" w:rsidRDefault="00382145" w:rsidP="00382145">
      <w:pPr>
        <w:pStyle w:val="DoEheading32018"/>
      </w:pPr>
      <w:r>
        <w:t>Funding of equipment and consumables</w:t>
      </w:r>
    </w:p>
    <w:p w14:paraId="2BDD91A3" w14:textId="77777777" w:rsidR="00382145" w:rsidRDefault="00382145" w:rsidP="00382145">
      <w:pPr>
        <w:pStyle w:val="DoEbodytext2018"/>
      </w:pPr>
      <w:r>
        <w:t xml:space="preserve">Apart from set-up costs, funding will be needed for garden consumables such as seed raising mix, mulch and seeds. Kitchen consumables include oil, flour, spices, paper towels and washing up detergent. </w:t>
      </w:r>
    </w:p>
    <w:p w14:paraId="6E28D7BB" w14:textId="77777777" w:rsidR="00382145" w:rsidRDefault="00382145" w:rsidP="00382145">
      <w:pPr>
        <w:pStyle w:val="DoEbodytext2018"/>
      </w:pPr>
      <w:r>
        <w:t>Some ways schools fund and supply their kitchen garden consumables include:</w:t>
      </w:r>
    </w:p>
    <w:p w14:paraId="2FE90B25" w14:textId="77777777" w:rsidR="00382145" w:rsidRDefault="00382145" w:rsidP="00382145">
      <w:pPr>
        <w:pStyle w:val="DoElist1bullet2018"/>
        <w:numPr>
          <w:ilvl w:val="0"/>
          <w:numId w:val="1"/>
        </w:numPr>
      </w:pPr>
      <w:r>
        <w:t>applying for grants</w:t>
      </w:r>
    </w:p>
    <w:p w14:paraId="1A5D6362" w14:textId="77777777" w:rsidR="00382145" w:rsidRDefault="00382145" w:rsidP="00382145">
      <w:pPr>
        <w:pStyle w:val="DoElist1bullet2018"/>
        <w:numPr>
          <w:ilvl w:val="0"/>
          <w:numId w:val="1"/>
        </w:numPr>
      </w:pPr>
      <w:r>
        <w:t>asking families to contribute a small fee per student per term, with the promise of an end-of-term harvest party</w:t>
      </w:r>
    </w:p>
    <w:p w14:paraId="0BBA7162" w14:textId="77777777" w:rsidR="00382145" w:rsidRDefault="00382145" w:rsidP="00382145">
      <w:pPr>
        <w:pStyle w:val="DoElist1bullet2018"/>
        <w:numPr>
          <w:ilvl w:val="0"/>
          <w:numId w:val="1"/>
        </w:numPr>
      </w:pPr>
      <w:r>
        <w:t xml:space="preserve">selling excess garden produce, fresh eggs and ‘worm tea’ </w:t>
      </w:r>
    </w:p>
    <w:p w14:paraId="0A9C7AB9" w14:textId="77777777" w:rsidR="00382145" w:rsidRDefault="00382145" w:rsidP="00382145">
      <w:pPr>
        <w:pStyle w:val="DoElist1bullet2018"/>
        <w:numPr>
          <w:ilvl w:val="0"/>
          <w:numId w:val="1"/>
        </w:numPr>
      </w:pPr>
      <w:r>
        <w:t>selling excess collected seeds in student-made seed packets</w:t>
      </w:r>
    </w:p>
    <w:p w14:paraId="301CAE93" w14:textId="77777777" w:rsidR="00382145" w:rsidRDefault="00382145" w:rsidP="00382145">
      <w:pPr>
        <w:pStyle w:val="DoElist1bullet2018"/>
        <w:numPr>
          <w:ilvl w:val="0"/>
          <w:numId w:val="1"/>
        </w:numPr>
      </w:pPr>
      <w:r>
        <w:t>asking for donations of goods through school newsletters</w:t>
      </w:r>
    </w:p>
    <w:p w14:paraId="57620D0D" w14:textId="77777777" w:rsidR="00382145" w:rsidRDefault="00382145" w:rsidP="00382145">
      <w:pPr>
        <w:pStyle w:val="DoElist1bullet2018"/>
        <w:numPr>
          <w:ilvl w:val="0"/>
          <w:numId w:val="1"/>
        </w:numPr>
      </w:pPr>
      <w:r>
        <w:t>raising funds through the ‘return and earn’ container scheme.</w:t>
      </w:r>
    </w:p>
    <w:p w14:paraId="679B88C8" w14:textId="77777777" w:rsidR="00382145" w:rsidRDefault="00382145" w:rsidP="00382145">
      <w:pPr>
        <w:rPr>
          <w:rFonts w:eastAsia="SimSun"/>
          <w:szCs w:val="22"/>
          <w:lang w:eastAsia="zh-CN"/>
        </w:rPr>
      </w:pPr>
      <w:r>
        <w:rPr>
          <w:szCs w:val="22"/>
          <w:lang w:eastAsia="zh-CN"/>
        </w:rPr>
        <w:br w:type="page"/>
      </w:r>
    </w:p>
    <w:p w14:paraId="54DB516C" w14:textId="77777777" w:rsidR="00382145" w:rsidRDefault="00382145" w:rsidP="00382145">
      <w:pPr>
        <w:pStyle w:val="DoEheading22018"/>
      </w:pPr>
      <w:bookmarkStart w:id="22" w:name="_Toc16619017"/>
      <w:r>
        <w:lastRenderedPageBreak/>
        <w:t>Tips from kitchen garden teachers</w:t>
      </w:r>
      <w:bookmarkEnd w:id="22"/>
    </w:p>
    <w:p w14:paraId="7CCF843B" w14:textId="77777777" w:rsidR="00382145" w:rsidRDefault="00382145" w:rsidP="00382145">
      <w:pPr>
        <w:pStyle w:val="DoEbodytext2018"/>
      </w:pPr>
      <w:r>
        <w:t>The following tips and hints have been generously shared by K-6 teachers and school staff who have both recent and extensive experience in running kitchen garden programs.</w:t>
      </w:r>
    </w:p>
    <w:p w14:paraId="4010D022" w14:textId="77777777" w:rsidR="00382145" w:rsidRDefault="00382145" w:rsidP="00382145">
      <w:pPr>
        <w:pStyle w:val="DoEheading32018"/>
      </w:pPr>
      <w:r>
        <w:t>General</w:t>
      </w:r>
    </w:p>
    <w:p w14:paraId="600D7633" w14:textId="77777777" w:rsidR="00382145" w:rsidRDefault="00382145" w:rsidP="00382145">
      <w:pPr>
        <w:pStyle w:val="DoElist1bullet2018"/>
        <w:numPr>
          <w:ilvl w:val="0"/>
          <w:numId w:val="1"/>
        </w:numPr>
      </w:pPr>
      <w:r>
        <w:t>Start small.</w:t>
      </w:r>
      <w:r w:rsidRPr="00484ED2">
        <w:t xml:space="preserve"> </w:t>
      </w:r>
    </w:p>
    <w:p w14:paraId="7F7C7829" w14:textId="77777777" w:rsidR="00382145" w:rsidRDefault="00382145" w:rsidP="00382145">
      <w:pPr>
        <w:pStyle w:val="DoElist1bullet2018"/>
        <w:numPr>
          <w:ilvl w:val="0"/>
          <w:numId w:val="1"/>
        </w:numPr>
      </w:pPr>
      <w:r>
        <w:t>Be patient.</w:t>
      </w:r>
    </w:p>
    <w:p w14:paraId="651AC3D7" w14:textId="77777777" w:rsidR="00382145" w:rsidRDefault="00382145" w:rsidP="00382145">
      <w:pPr>
        <w:pStyle w:val="DoElist1bullet2018"/>
        <w:numPr>
          <w:ilvl w:val="0"/>
          <w:numId w:val="1"/>
        </w:numPr>
      </w:pPr>
      <w:r>
        <w:t>Seek advice.</w:t>
      </w:r>
    </w:p>
    <w:p w14:paraId="4ED7EE30" w14:textId="77777777" w:rsidR="00382145" w:rsidRDefault="00382145" w:rsidP="00382145">
      <w:pPr>
        <w:pStyle w:val="DoElist1bullet2018"/>
        <w:numPr>
          <w:ilvl w:val="0"/>
          <w:numId w:val="1"/>
        </w:numPr>
      </w:pPr>
      <w:r>
        <w:t>Prepare risk assessments for all spaces and activities.</w:t>
      </w:r>
    </w:p>
    <w:p w14:paraId="4CD99488" w14:textId="77777777" w:rsidR="00382145" w:rsidRDefault="00382145" w:rsidP="00382145">
      <w:pPr>
        <w:pStyle w:val="DoElist1bullet2018"/>
        <w:numPr>
          <w:ilvl w:val="0"/>
          <w:numId w:val="1"/>
        </w:numPr>
      </w:pPr>
      <w:r>
        <w:t>Explicitly teach safety and positive behaviours at the start of a program.</w:t>
      </w:r>
    </w:p>
    <w:p w14:paraId="5224113A" w14:textId="77777777" w:rsidR="00382145" w:rsidRDefault="00382145" w:rsidP="00382145">
      <w:pPr>
        <w:pStyle w:val="DoElist1bullet2018"/>
        <w:numPr>
          <w:ilvl w:val="0"/>
          <w:numId w:val="1"/>
        </w:numPr>
      </w:pPr>
      <w:r>
        <w:t xml:space="preserve">Allocate student roles for activities, on a rotational basis. </w:t>
      </w:r>
    </w:p>
    <w:p w14:paraId="4CB5C685" w14:textId="77777777" w:rsidR="00382145" w:rsidRDefault="00382145" w:rsidP="00382145">
      <w:pPr>
        <w:pStyle w:val="DoElist1bullet2018"/>
        <w:numPr>
          <w:ilvl w:val="0"/>
          <w:numId w:val="1"/>
        </w:numPr>
      </w:pPr>
      <w:r>
        <w:t>Assign leaders who can model correct techniques, on a lesson by lesson basis.</w:t>
      </w:r>
    </w:p>
    <w:p w14:paraId="748DBE18" w14:textId="77777777" w:rsidR="00382145" w:rsidRDefault="00382145" w:rsidP="00382145">
      <w:pPr>
        <w:pStyle w:val="DoElist1bullet2018"/>
        <w:numPr>
          <w:ilvl w:val="0"/>
          <w:numId w:val="1"/>
        </w:numPr>
      </w:pPr>
      <w:r>
        <w:t>Operate in closed loops:</w:t>
      </w:r>
    </w:p>
    <w:p w14:paraId="7CC2A07E" w14:textId="77777777" w:rsidR="00382145" w:rsidRDefault="00382145" w:rsidP="00382145">
      <w:pPr>
        <w:pStyle w:val="DoElist2bullet2018"/>
        <w:numPr>
          <w:ilvl w:val="1"/>
          <w:numId w:val="1"/>
        </w:numPr>
        <w:ind w:left="1077" w:hanging="357"/>
      </w:pPr>
      <w:r>
        <w:t>grow from seed to seed</w:t>
      </w:r>
    </w:p>
    <w:p w14:paraId="5193F2B1" w14:textId="77777777" w:rsidR="00382145" w:rsidRDefault="00382145" w:rsidP="00382145">
      <w:pPr>
        <w:pStyle w:val="DoElist2bullet2018"/>
        <w:numPr>
          <w:ilvl w:val="1"/>
          <w:numId w:val="1"/>
        </w:numPr>
        <w:ind w:left="1077" w:hanging="357"/>
      </w:pPr>
      <w:r>
        <w:t>harvest from the garden and return composted organic waste to the garden.</w:t>
      </w:r>
    </w:p>
    <w:p w14:paraId="33D23FF3" w14:textId="77777777" w:rsidR="00382145" w:rsidRDefault="00382145" w:rsidP="00382145">
      <w:pPr>
        <w:pStyle w:val="DoElist1bullet2018"/>
        <w:numPr>
          <w:ilvl w:val="0"/>
          <w:numId w:val="1"/>
        </w:numPr>
      </w:pPr>
      <w:r>
        <w:t xml:space="preserve">Share narratives around food </w:t>
      </w:r>
      <w:r>
        <w:softHyphen/>
        <w:t>– family recipes and teachings, garden and agricultural traditions passed through generations, personal connections, provenance of seeds and food dishes.</w:t>
      </w:r>
    </w:p>
    <w:p w14:paraId="23EC2A57" w14:textId="77777777" w:rsidR="00382145" w:rsidRDefault="00382145" w:rsidP="00382145">
      <w:pPr>
        <w:pStyle w:val="DoEheading32018"/>
      </w:pPr>
      <w:r>
        <w:t xml:space="preserve">Kitchen garden </w:t>
      </w:r>
    </w:p>
    <w:p w14:paraId="36211603" w14:textId="77777777" w:rsidR="00382145" w:rsidRDefault="00382145" w:rsidP="00382145">
      <w:pPr>
        <w:pStyle w:val="DoElist1bullet2018"/>
        <w:numPr>
          <w:ilvl w:val="0"/>
          <w:numId w:val="1"/>
        </w:numPr>
      </w:pPr>
      <w:r>
        <w:t xml:space="preserve">Enable students to ‘own’ the garden – enable them to weed, plant, water, decorate, label and protect plants in their own way with an increasingly ‘hands-off’ approach by adults. </w:t>
      </w:r>
    </w:p>
    <w:p w14:paraId="2E5632BA" w14:textId="77777777" w:rsidR="00382145" w:rsidRDefault="00382145" w:rsidP="00382145">
      <w:pPr>
        <w:pStyle w:val="DoElist1bullet2018"/>
        <w:numPr>
          <w:ilvl w:val="0"/>
          <w:numId w:val="1"/>
        </w:numPr>
      </w:pPr>
      <w:r>
        <w:t>Allocate garden beds to groups of students, for instance, one bed to half a class.</w:t>
      </w:r>
    </w:p>
    <w:p w14:paraId="3BE4E7E8" w14:textId="77777777" w:rsidR="00382145" w:rsidRDefault="00382145" w:rsidP="00382145">
      <w:pPr>
        <w:pStyle w:val="DoElist1bullet2018"/>
        <w:numPr>
          <w:ilvl w:val="0"/>
          <w:numId w:val="1"/>
        </w:numPr>
      </w:pPr>
      <w:r>
        <w:t xml:space="preserve">Provide opportunities for mindfulness in the garden through quiet time in the garden, personal exploration and ‘sit </w:t>
      </w:r>
      <w:proofErr w:type="gramStart"/>
      <w:r>
        <w:t>spots’</w:t>
      </w:r>
      <w:proofErr w:type="gramEnd"/>
      <w:r>
        <w:t>.</w:t>
      </w:r>
    </w:p>
    <w:p w14:paraId="57A17D0E" w14:textId="77777777" w:rsidR="00382145" w:rsidRDefault="00382145" w:rsidP="00382145">
      <w:pPr>
        <w:pStyle w:val="DoElist1bullet2018"/>
        <w:numPr>
          <w:ilvl w:val="0"/>
          <w:numId w:val="1"/>
        </w:numPr>
      </w:pPr>
      <w:r>
        <w:t>Plan plantings according to seasons and potential menus.</w:t>
      </w:r>
    </w:p>
    <w:p w14:paraId="694770C1" w14:textId="77777777" w:rsidR="00382145" w:rsidRDefault="00382145" w:rsidP="00382145">
      <w:pPr>
        <w:pStyle w:val="DoElist1bullet2018"/>
        <w:numPr>
          <w:ilvl w:val="0"/>
          <w:numId w:val="1"/>
        </w:numPr>
      </w:pPr>
      <w:r>
        <w:t>Plant herbs and vegetables used in customary dishes across the variety of cultures in the school.</w:t>
      </w:r>
    </w:p>
    <w:p w14:paraId="74BD80D0" w14:textId="77777777" w:rsidR="00382145" w:rsidRDefault="00382145" w:rsidP="00382145">
      <w:pPr>
        <w:pStyle w:val="DoElist1bullet2018"/>
        <w:numPr>
          <w:ilvl w:val="0"/>
          <w:numId w:val="1"/>
        </w:numPr>
      </w:pPr>
      <w:r>
        <w:t>Allow plants to go to seed and collect seeds for planting next season.</w:t>
      </w:r>
    </w:p>
    <w:p w14:paraId="2503B090" w14:textId="77777777" w:rsidR="00382145" w:rsidRDefault="00382145" w:rsidP="00382145">
      <w:pPr>
        <w:pStyle w:val="DoElist1bullet2018"/>
        <w:numPr>
          <w:ilvl w:val="0"/>
          <w:numId w:val="1"/>
        </w:numPr>
      </w:pPr>
      <w:r>
        <w:t>Make newspaper pots for propagating seeds,</w:t>
      </w:r>
      <w:r w:rsidRPr="005D321F">
        <w:rPr>
          <w:color w:val="000000" w:themeColor="text1"/>
        </w:rPr>
        <w:t xml:space="preserve"> rolled around an open-ended tin can or 15cm length of PVC pipe. </w:t>
      </w:r>
      <w:r>
        <w:t>Plant the whole newspaper pot with seeding into the garden.</w:t>
      </w:r>
    </w:p>
    <w:p w14:paraId="199947AD" w14:textId="77777777" w:rsidR="00382145" w:rsidRDefault="00382145" w:rsidP="00382145">
      <w:pPr>
        <w:pStyle w:val="DoElist1bullet2018"/>
        <w:numPr>
          <w:ilvl w:val="0"/>
          <w:numId w:val="1"/>
        </w:numPr>
      </w:pPr>
      <w:r>
        <w:t>Plant tiny seeds in a small piece of tissue direct into channels in the soil. The tissue shows where seeds have been planted and will disintegrate into the soil.</w:t>
      </w:r>
    </w:p>
    <w:p w14:paraId="285F76A4" w14:textId="77777777" w:rsidR="00382145" w:rsidRDefault="00382145" w:rsidP="00382145">
      <w:pPr>
        <w:pStyle w:val="DoElist1bullet2018"/>
        <w:numPr>
          <w:ilvl w:val="0"/>
          <w:numId w:val="1"/>
        </w:numPr>
      </w:pPr>
      <w:r>
        <w:t xml:space="preserve">Use worm tea from worm farms as fertiliser. Make it by diluting </w:t>
      </w:r>
      <w:proofErr w:type="gramStart"/>
      <w:r>
        <w:t>one part</w:t>
      </w:r>
      <w:proofErr w:type="gramEnd"/>
      <w:r>
        <w:t xml:space="preserve"> worm juice to ten parts water.</w:t>
      </w:r>
    </w:p>
    <w:p w14:paraId="71572D4B" w14:textId="77777777" w:rsidR="00382145" w:rsidRDefault="00382145" w:rsidP="00382145">
      <w:pPr>
        <w:pStyle w:val="DoElist1bullet2018"/>
        <w:numPr>
          <w:ilvl w:val="0"/>
          <w:numId w:val="1"/>
        </w:numPr>
      </w:pPr>
      <w:r>
        <w:t>Try worm towers buried in garden beds as a form of worm farms.</w:t>
      </w:r>
    </w:p>
    <w:p w14:paraId="38718D88" w14:textId="77777777" w:rsidR="00382145" w:rsidRDefault="00382145" w:rsidP="00382145">
      <w:pPr>
        <w:pStyle w:val="DoElist1bullet2018"/>
        <w:numPr>
          <w:ilvl w:val="0"/>
          <w:numId w:val="1"/>
        </w:numPr>
      </w:pPr>
      <w:r>
        <w:t>Produce compost at school to enrich the soil in the garden.</w:t>
      </w:r>
    </w:p>
    <w:p w14:paraId="774F7AD6" w14:textId="77777777" w:rsidR="00382145" w:rsidRDefault="00382145" w:rsidP="00382145">
      <w:pPr>
        <w:pStyle w:val="DoEheading32018"/>
      </w:pPr>
      <w:r>
        <w:lastRenderedPageBreak/>
        <w:t>Food technologies</w:t>
      </w:r>
    </w:p>
    <w:p w14:paraId="3F285B2E" w14:textId="77777777" w:rsidR="00382145" w:rsidRDefault="00382145" w:rsidP="00382145">
      <w:pPr>
        <w:pStyle w:val="DoElist1bullet2018"/>
        <w:numPr>
          <w:ilvl w:val="0"/>
          <w:numId w:val="1"/>
        </w:numPr>
      </w:pPr>
      <w:r>
        <w:t>Test recipes before using them.</w:t>
      </w:r>
    </w:p>
    <w:p w14:paraId="0A3EBBDF" w14:textId="77777777" w:rsidR="00382145" w:rsidRDefault="00382145" w:rsidP="00382145">
      <w:pPr>
        <w:pStyle w:val="DoElist1bullet2018"/>
        <w:numPr>
          <w:ilvl w:val="0"/>
          <w:numId w:val="1"/>
        </w:numPr>
      </w:pPr>
      <w:r>
        <w:t>Modify recipes to match skills of students, equipment and produce available.</w:t>
      </w:r>
    </w:p>
    <w:p w14:paraId="23BA0A6B" w14:textId="77777777" w:rsidR="00382145" w:rsidRDefault="00382145" w:rsidP="00382145">
      <w:pPr>
        <w:pStyle w:val="DoElist1bullet2018"/>
        <w:numPr>
          <w:ilvl w:val="0"/>
          <w:numId w:val="1"/>
        </w:numPr>
      </w:pPr>
      <w:r>
        <w:t>Plan menus according to seasons and garden produce.</w:t>
      </w:r>
    </w:p>
    <w:p w14:paraId="332E6B63" w14:textId="77777777" w:rsidR="00382145" w:rsidRDefault="00382145" w:rsidP="00382145">
      <w:pPr>
        <w:pStyle w:val="DoElist1bullet2018"/>
        <w:numPr>
          <w:ilvl w:val="0"/>
          <w:numId w:val="1"/>
        </w:numPr>
      </w:pPr>
      <w:r>
        <w:t xml:space="preserve">Plan mainly vegetarian dishes.  </w:t>
      </w:r>
    </w:p>
    <w:p w14:paraId="16DA7781" w14:textId="77777777" w:rsidR="00382145" w:rsidRDefault="00382145" w:rsidP="00382145">
      <w:pPr>
        <w:pStyle w:val="DoElist1bullet2018"/>
        <w:numPr>
          <w:ilvl w:val="0"/>
          <w:numId w:val="1"/>
        </w:numPr>
      </w:pPr>
      <w:r>
        <w:t>Plan mainly raw dishes if there are limited kitchen facilities.</w:t>
      </w:r>
    </w:p>
    <w:p w14:paraId="56274EBA" w14:textId="77777777" w:rsidR="00382145" w:rsidRDefault="00382145" w:rsidP="00382145">
      <w:pPr>
        <w:pStyle w:val="DoElist1bullet2018"/>
        <w:numPr>
          <w:ilvl w:val="0"/>
          <w:numId w:val="1"/>
        </w:numPr>
      </w:pPr>
      <w:r>
        <w:t>Consider allergies, religious and cultural preferences when planning menus.</w:t>
      </w:r>
    </w:p>
    <w:p w14:paraId="3D041E9F" w14:textId="77777777" w:rsidR="00382145" w:rsidRDefault="00382145" w:rsidP="00382145">
      <w:pPr>
        <w:pStyle w:val="DoElist1bullet2018"/>
        <w:numPr>
          <w:ilvl w:val="0"/>
          <w:numId w:val="1"/>
        </w:numPr>
      </w:pPr>
      <w:r>
        <w:t xml:space="preserve">Replace nuts in recipes with sunflower seeds and </w:t>
      </w:r>
      <w:proofErr w:type="spellStart"/>
      <w:r>
        <w:t>pepitos</w:t>
      </w:r>
      <w:proofErr w:type="spellEnd"/>
      <w:r>
        <w:t xml:space="preserve"> (pumpkin seeds).</w:t>
      </w:r>
    </w:p>
    <w:p w14:paraId="62178690" w14:textId="77777777" w:rsidR="00382145" w:rsidRDefault="00382145" w:rsidP="00382145">
      <w:pPr>
        <w:pStyle w:val="DoElist1bullet2018"/>
        <w:numPr>
          <w:ilvl w:val="0"/>
          <w:numId w:val="1"/>
        </w:numPr>
      </w:pPr>
      <w:r>
        <w:t>Ensure no students miss out on eating, for example, make a dish and a salad.</w:t>
      </w:r>
    </w:p>
    <w:p w14:paraId="3B92231F" w14:textId="77777777" w:rsidR="00382145" w:rsidRDefault="00382145" w:rsidP="00382145">
      <w:pPr>
        <w:pStyle w:val="DoElist1bullet2018"/>
        <w:numPr>
          <w:ilvl w:val="0"/>
          <w:numId w:val="1"/>
        </w:numPr>
      </w:pPr>
      <w:r>
        <w:t>Set up a central table for produce and demonstration.</w:t>
      </w:r>
    </w:p>
    <w:p w14:paraId="705A29CF" w14:textId="77777777" w:rsidR="00382145" w:rsidRDefault="00382145" w:rsidP="00382145">
      <w:pPr>
        <w:pStyle w:val="DoElist1bullet2018"/>
        <w:numPr>
          <w:ilvl w:val="0"/>
          <w:numId w:val="1"/>
        </w:numPr>
      </w:pPr>
      <w:r>
        <w:t>Provide recipe cards per table.</w:t>
      </w:r>
    </w:p>
    <w:p w14:paraId="4E02EA53" w14:textId="77777777" w:rsidR="00382145" w:rsidRDefault="00382145" w:rsidP="00382145">
      <w:pPr>
        <w:pStyle w:val="DoElist1bullet2018"/>
        <w:numPr>
          <w:ilvl w:val="0"/>
          <w:numId w:val="1"/>
        </w:numPr>
      </w:pPr>
      <w:r>
        <w:t>Divide the students into groups for tasks.</w:t>
      </w:r>
    </w:p>
    <w:p w14:paraId="60E4635E" w14:textId="77777777" w:rsidR="00382145" w:rsidRDefault="00382145" w:rsidP="00382145">
      <w:pPr>
        <w:pStyle w:val="DoElist1bullet2018"/>
        <w:numPr>
          <w:ilvl w:val="0"/>
          <w:numId w:val="1"/>
        </w:numPr>
      </w:pPr>
      <w:r>
        <w:t>Provide a ratio of one adult to 15 students.</w:t>
      </w:r>
    </w:p>
    <w:p w14:paraId="34C4F899" w14:textId="77777777" w:rsidR="00382145" w:rsidRDefault="00382145" w:rsidP="00382145">
      <w:pPr>
        <w:pStyle w:val="DoElist1bullet2018"/>
        <w:numPr>
          <w:ilvl w:val="0"/>
          <w:numId w:val="1"/>
        </w:numPr>
      </w:pPr>
      <w:r>
        <w:t>Enable students to solve problems and work through recipes independently.</w:t>
      </w:r>
    </w:p>
    <w:p w14:paraId="0381CB32" w14:textId="77777777" w:rsidR="00382145" w:rsidRDefault="00382145" w:rsidP="00382145">
      <w:pPr>
        <w:pStyle w:val="DoElist1bullet2018"/>
        <w:numPr>
          <w:ilvl w:val="0"/>
          <w:numId w:val="1"/>
        </w:numPr>
      </w:pPr>
      <w:r>
        <w:t>Eat together, at set tables or gathered in a circle if tables are not available.</w:t>
      </w:r>
    </w:p>
    <w:p w14:paraId="255CE6D3" w14:textId="77777777" w:rsidR="00382145" w:rsidRDefault="00382145" w:rsidP="00382145">
      <w:pPr>
        <w:pStyle w:val="DoElist1bullet2018"/>
        <w:numPr>
          <w:ilvl w:val="0"/>
          <w:numId w:val="1"/>
        </w:numPr>
      </w:pPr>
      <w:r>
        <w:t>Encourage students to be mindful as they consume their food, reflecting on the growing and preparation processes as well as the separate and combined foods’ textures and flavours.</w:t>
      </w:r>
    </w:p>
    <w:p w14:paraId="78100630" w14:textId="77777777" w:rsidR="00382145" w:rsidRDefault="00382145" w:rsidP="00382145">
      <w:pPr>
        <w:pStyle w:val="DoElist1bullet2018"/>
        <w:ind w:firstLine="0"/>
      </w:pPr>
    </w:p>
    <w:p w14:paraId="19CA61F7" w14:textId="77777777" w:rsidR="00382145" w:rsidRDefault="00382145" w:rsidP="00382145">
      <w:pPr>
        <w:rPr>
          <w:rFonts w:ascii="Helvetica" w:eastAsia="SimSun" w:hAnsi="Helvetica"/>
          <w:sz w:val="48"/>
          <w:szCs w:val="36"/>
        </w:rPr>
      </w:pPr>
      <w:r>
        <w:br w:type="page"/>
      </w:r>
    </w:p>
    <w:p w14:paraId="041D0465" w14:textId="77777777" w:rsidR="00382145" w:rsidRDefault="00382145" w:rsidP="00382145">
      <w:pPr>
        <w:pStyle w:val="DoEheading22018"/>
      </w:pPr>
      <w:bookmarkStart w:id="23" w:name="_Toc16619018"/>
      <w:r>
        <w:lastRenderedPageBreak/>
        <w:t>References and resources</w:t>
      </w:r>
      <w:bookmarkEnd w:id="23"/>
    </w:p>
    <w:p w14:paraId="683E4AFD" w14:textId="77777777" w:rsidR="00382145" w:rsidRDefault="00382145" w:rsidP="00382145">
      <w:pPr>
        <w:pStyle w:val="DoEbodytext2018"/>
        <w:rPr>
          <w:lang w:eastAsia="en-US"/>
        </w:rPr>
      </w:pPr>
      <w:r>
        <w:rPr>
          <w:lang w:eastAsia="en-US"/>
        </w:rPr>
        <w:t>The following list is a selection of resources that can support kitchen garden programs.</w:t>
      </w:r>
    </w:p>
    <w:p w14:paraId="38CFC3DF" w14:textId="77777777" w:rsidR="00382145" w:rsidRDefault="00382145" w:rsidP="00382145">
      <w:pPr>
        <w:pStyle w:val="DoEheading32018"/>
      </w:pPr>
      <w:r>
        <w:t>Gardening and agriculture</w:t>
      </w:r>
    </w:p>
    <w:p w14:paraId="159A1470" w14:textId="77777777" w:rsidR="00382145" w:rsidRDefault="00382145" w:rsidP="00382145">
      <w:pPr>
        <w:pStyle w:val="DoEbodytext2018"/>
        <w:rPr>
          <w:lang w:eastAsia="en-US"/>
        </w:rPr>
      </w:pPr>
      <w:hyperlink r:id="rId226" w:history="1">
        <w:r w:rsidRPr="00AA243E">
          <w:rPr>
            <w:rStyle w:val="Hyperlink"/>
            <w:lang w:eastAsia="en-US"/>
          </w:rPr>
          <w:t>Australian organic schools</w:t>
        </w:r>
      </w:hyperlink>
      <w:r>
        <w:rPr>
          <w:lang w:eastAsia="en-US"/>
        </w:rPr>
        <w:t xml:space="preserve"> </w:t>
      </w:r>
    </w:p>
    <w:p w14:paraId="530EB8AB" w14:textId="77777777" w:rsidR="00382145" w:rsidRDefault="00382145" w:rsidP="00382145">
      <w:pPr>
        <w:pStyle w:val="DoEbodytext2018"/>
        <w:rPr>
          <w:lang w:eastAsia="en-US"/>
        </w:rPr>
      </w:pPr>
      <w:hyperlink r:id="rId227" w:history="1">
        <w:r w:rsidRPr="00973D2A">
          <w:rPr>
            <w:rStyle w:val="Hyperlink"/>
            <w:lang w:eastAsia="en-US"/>
          </w:rPr>
          <w:t>Australian Certified Organic Standard V1 2017</w:t>
        </w:r>
      </w:hyperlink>
      <w:r>
        <w:rPr>
          <w:lang w:eastAsia="en-US"/>
        </w:rPr>
        <w:t xml:space="preserve">, </w:t>
      </w:r>
      <w:r w:rsidRPr="00973D2A">
        <w:rPr>
          <w:lang w:eastAsia="en-US"/>
        </w:rPr>
        <w:t xml:space="preserve">Australian Organic Ltd </w:t>
      </w:r>
    </w:p>
    <w:p w14:paraId="76CF69DC" w14:textId="77777777" w:rsidR="00382145" w:rsidRDefault="00382145" w:rsidP="00382145">
      <w:pPr>
        <w:pStyle w:val="DoEbodytext2018"/>
        <w:rPr>
          <w:lang w:eastAsia="en-US"/>
        </w:rPr>
      </w:pPr>
      <w:hyperlink r:id="rId228" w:history="1">
        <w:r w:rsidRPr="005B2210">
          <w:rPr>
            <w:rStyle w:val="Hyperlink"/>
            <w:lang w:eastAsia="en-US"/>
          </w:rPr>
          <w:t xml:space="preserve">Compost and worm farms – Do you know </w:t>
        </w:r>
        <w:proofErr w:type="gramStart"/>
        <w:r w:rsidRPr="005B2210">
          <w:rPr>
            <w:rStyle w:val="Hyperlink"/>
            <w:lang w:eastAsia="en-US"/>
          </w:rPr>
          <w:t>ADAM?,</w:t>
        </w:r>
        <w:proofErr w:type="gramEnd"/>
      </w:hyperlink>
      <w:r>
        <w:rPr>
          <w:lang w:eastAsia="en-US"/>
        </w:rPr>
        <w:t xml:space="preserve"> Gardening for Kids</w:t>
      </w:r>
    </w:p>
    <w:p w14:paraId="0E1D12CA" w14:textId="77777777" w:rsidR="00382145" w:rsidRDefault="00382145" w:rsidP="00382145">
      <w:pPr>
        <w:pStyle w:val="DoEbodytext2018"/>
      </w:pPr>
      <w:hyperlink r:id="rId229" w:history="1">
        <w:r w:rsidRPr="001031A2">
          <w:rPr>
            <w:rStyle w:val="Hyperlink"/>
          </w:rPr>
          <w:t>From paddock to plate</w:t>
        </w:r>
      </w:hyperlink>
      <w:r>
        <w:t>, ABC Education – teacher resource</w:t>
      </w:r>
    </w:p>
    <w:p w14:paraId="0C667839" w14:textId="77777777" w:rsidR="00382145" w:rsidRDefault="00382145" w:rsidP="00382145">
      <w:pPr>
        <w:pStyle w:val="DoEbodytext2018"/>
      </w:pPr>
      <w:hyperlink r:id="rId230" w:history="1">
        <w:r w:rsidRPr="000C6893">
          <w:rPr>
            <w:rStyle w:val="Hyperlink"/>
          </w:rPr>
          <w:t>Fruit, vegies and herbs</w:t>
        </w:r>
      </w:hyperlink>
      <w:r>
        <w:t>, Gardening Australia, ABC</w:t>
      </w:r>
    </w:p>
    <w:p w14:paraId="521ED5F5" w14:textId="77777777" w:rsidR="00382145" w:rsidRDefault="00382145" w:rsidP="00382145">
      <w:pPr>
        <w:pStyle w:val="DoEbodytext2018"/>
      </w:pPr>
      <w:hyperlink r:id="rId231" w:history="1">
        <w:r w:rsidRPr="00617F6C">
          <w:rPr>
            <w:rStyle w:val="Hyperlink"/>
          </w:rPr>
          <w:t>How does your garden grow?</w:t>
        </w:r>
      </w:hyperlink>
      <w:r w:rsidRPr="00617F6C">
        <w:t xml:space="preserve"> NSW Department of Education</w:t>
      </w:r>
      <w:r>
        <w:t>, 2018 – online student resource</w:t>
      </w:r>
      <w:r w:rsidRPr="00617F6C">
        <w:t xml:space="preserve"> </w:t>
      </w:r>
    </w:p>
    <w:p w14:paraId="0402FB23" w14:textId="77777777" w:rsidR="00382145" w:rsidRDefault="00382145" w:rsidP="00382145">
      <w:pPr>
        <w:pStyle w:val="DoEbodytext2018"/>
      </w:pPr>
      <w:hyperlink r:id="rId232" w:history="1">
        <w:r w:rsidRPr="0077381A">
          <w:rPr>
            <w:rStyle w:val="Hyperlink"/>
          </w:rPr>
          <w:t>How to start a kitchen garden</w:t>
        </w:r>
      </w:hyperlink>
      <w:r>
        <w:t xml:space="preserve"> and </w:t>
      </w:r>
      <w:hyperlink r:id="rId233" w:history="1">
        <w:r>
          <w:rPr>
            <w:rStyle w:val="Hyperlink"/>
          </w:rPr>
          <w:t>t</w:t>
        </w:r>
        <w:r w:rsidRPr="0077381A">
          <w:rPr>
            <w:rStyle w:val="Hyperlink"/>
          </w:rPr>
          <w:t>eaching resources</w:t>
        </w:r>
      </w:hyperlink>
      <w:r>
        <w:t xml:space="preserve">, Healthy Kids Association </w:t>
      </w:r>
    </w:p>
    <w:p w14:paraId="01692D1C" w14:textId="77777777" w:rsidR="00382145" w:rsidRDefault="00382145" w:rsidP="00382145">
      <w:pPr>
        <w:pStyle w:val="DoEbodytext2018"/>
      </w:pPr>
      <w:hyperlink r:id="rId234" w:history="1">
        <w:r>
          <w:rPr>
            <w:rStyle w:val="Hyperlink"/>
          </w:rPr>
          <w:t>Kids Grow munch and c</w:t>
        </w:r>
        <w:r w:rsidRPr="00E95AA3">
          <w:rPr>
            <w:rStyle w:val="Hyperlink"/>
          </w:rPr>
          <w:t>runch garden</w:t>
        </w:r>
      </w:hyperlink>
      <w:r>
        <w:t xml:space="preserve">, </w:t>
      </w:r>
      <w:proofErr w:type="spellStart"/>
      <w:r>
        <w:t>KidsGrow</w:t>
      </w:r>
      <w:proofErr w:type="spellEnd"/>
      <w:r>
        <w:t xml:space="preserve"> </w:t>
      </w:r>
      <w:proofErr w:type="spellStart"/>
      <w:r>
        <w:t>KidsCook</w:t>
      </w:r>
      <w:proofErr w:type="spellEnd"/>
      <w:r>
        <w:t>, 2011</w:t>
      </w:r>
    </w:p>
    <w:p w14:paraId="3AF431E9" w14:textId="77777777" w:rsidR="00382145" w:rsidRDefault="00382145" w:rsidP="00382145">
      <w:pPr>
        <w:pStyle w:val="DoEbodytext2018"/>
        <w:rPr>
          <w:lang w:eastAsia="en-US"/>
        </w:rPr>
      </w:pPr>
      <w:hyperlink r:id="rId235" w:history="1">
        <w:r w:rsidRPr="009B26FF">
          <w:rPr>
            <w:rStyle w:val="Hyperlink"/>
            <w:lang w:eastAsia="en-US"/>
          </w:rPr>
          <w:t xml:space="preserve">Kitchen garden pilot program </w:t>
        </w:r>
        <w:r w:rsidRPr="009B26FF">
          <w:rPr>
            <w:rStyle w:val="Hyperlink"/>
            <w:lang w:eastAsia="en-US"/>
          </w:rPr>
          <w:softHyphen/>
          <w:t>– evaluation report</w:t>
        </w:r>
      </w:hyperlink>
      <w:r>
        <w:rPr>
          <w:lang w:eastAsia="en-US"/>
        </w:rPr>
        <w:t xml:space="preserve">, NSW Department of Education, 2013 </w:t>
      </w:r>
    </w:p>
    <w:p w14:paraId="452B8DF7" w14:textId="77777777" w:rsidR="00382145" w:rsidRDefault="00382145" w:rsidP="00382145">
      <w:pPr>
        <w:pStyle w:val="DoEbodytext2018"/>
        <w:rPr>
          <w:lang w:eastAsia="en-US"/>
        </w:rPr>
      </w:pPr>
      <w:hyperlink r:id="rId236" w:history="1">
        <w:r w:rsidRPr="004F7F65">
          <w:rPr>
            <w:rStyle w:val="Hyperlink"/>
            <w:lang w:eastAsia="en-US"/>
          </w:rPr>
          <w:t>Kitchen gardens – teaching and learning</w:t>
        </w:r>
      </w:hyperlink>
      <w:r>
        <w:rPr>
          <w:lang w:eastAsia="en-US"/>
        </w:rPr>
        <w:t>, NSW Department of Education</w:t>
      </w:r>
    </w:p>
    <w:p w14:paraId="32F20543" w14:textId="77777777" w:rsidR="00382145" w:rsidRDefault="00382145" w:rsidP="00382145">
      <w:pPr>
        <w:pStyle w:val="DoEbodytext2018"/>
      </w:pPr>
      <w:hyperlink r:id="rId237" w:history="1">
        <w:proofErr w:type="spellStart"/>
        <w:r w:rsidRPr="00B32FBE">
          <w:rPr>
            <w:rStyle w:val="Hyperlink"/>
          </w:rPr>
          <w:t>Primezone</w:t>
        </w:r>
        <w:proofErr w:type="spellEnd"/>
      </w:hyperlink>
      <w:r>
        <w:t>, Primary Industries Education Foundation Australia – teacher and student resources</w:t>
      </w:r>
    </w:p>
    <w:p w14:paraId="09C0AE97" w14:textId="77777777" w:rsidR="00382145" w:rsidRPr="00B71A76" w:rsidRDefault="00382145" w:rsidP="00382145">
      <w:pPr>
        <w:pStyle w:val="DoEbodytext2018"/>
        <w:rPr>
          <w:color w:val="0563C1" w:themeColor="hyperlink"/>
          <w:u w:val="single"/>
          <w:lang w:val="en-US"/>
        </w:rPr>
      </w:pPr>
      <w:hyperlink r:id="rId238" w:history="1">
        <w:r w:rsidRPr="00543DE7">
          <w:rPr>
            <w:rStyle w:val="Hyperlink"/>
          </w:rPr>
          <w:t>Stage 3 STEM unit – Greenhouse,</w:t>
        </w:r>
      </w:hyperlink>
      <w:r>
        <w:t xml:space="preserve"> NESA – science, technology and mathematics unit </w:t>
      </w:r>
    </w:p>
    <w:p w14:paraId="3FF682C4" w14:textId="77777777" w:rsidR="00382145" w:rsidRPr="00617C03" w:rsidRDefault="00382145" w:rsidP="00382145">
      <w:pPr>
        <w:pStyle w:val="DoEbodytext2018"/>
      </w:pPr>
      <w:hyperlink r:id="rId239" w:history="1">
        <w:r w:rsidRPr="00D878E6">
          <w:rPr>
            <w:rStyle w:val="Hyperlink"/>
          </w:rPr>
          <w:t>Sustainability action process – kitchen gardens</w:t>
        </w:r>
      </w:hyperlink>
      <w:r>
        <w:t>, NSW Department of Education, 2016 – teacher resource</w:t>
      </w:r>
    </w:p>
    <w:p w14:paraId="6F035D9C" w14:textId="77777777" w:rsidR="00382145" w:rsidRDefault="00382145" w:rsidP="00382145">
      <w:pPr>
        <w:pStyle w:val="DoEheading32018"/>
      </w:pPr>
      <w:r>
        <w:t>Food technologies</w:t>
      </w:r>
    </w:p>
    <w:p w14:paraId="6F2B23A7" w14:textId="77777777" w:rsidR="00382145" w:rsidRPr="00617C03" w:rsidRDefault="00382145" w:rsidP="00382145">
      <w:pPr>
        <w:pStyle w:val="DoEbodytext2018"/>
      </w:pPr>
      <w:hyperlink r:id="rId240" w:history="1">
        <w:r w:rsidRPr="00C314CF">
          <w:rPr>
            <w:rStyle w:val="Hyperlink"/>
          </w:rPr>
          <w:t>Stephanie Alexander Kitchen Garden Foundation</w:t>
        </w:r>
      </w:hyperlink>
      <w:r>
        <w:t xml:space="preserve"> – food education grants and comprehensive resources including programming and lesson plans for garden and kitchen activities. </w:t>
      </w:r>
    </w:p>
    <w:p w14:paraId="6503B2C7" w14:textId="77777777" w:rsidR="00382145" w:rsidRDefault="00382145" w:rsidP="00382145">
      <w:pPr>
        <w:pStyle w:val="DoEheading32018"/>
      </w:pPr>
      <w:r>
        <w:t>Healthy eating</w:t>
      </w:r>
    </w:p>
    <w:p w14:paraId="59EE78E6" w14:textId="77777777" w:rsidR="00382145" w:rsidRDefault="00382145" w:rsidP="00382145">
      <w:pPr>
        <w:pStyle w:val="DoEbodytext2018"/>
        <w:rPr>
          <w:lang w:eastAsia="en-US"/>
        </w:rPr>
      </w:pPr>
      <w:hyperlink r:id="rId241" w:history="1">
        <w:r w:rsidRPr="00A830B5">
          <w:rPr>
            <w:rStyle w:val="Hyperlink"/>
            <w:lang w:eastAsia="en-US"/>
          </w:rPr>
          <w:t>Australian dietary guidelines</w:t>
        </w:r>
      </w:hyperlink>
      <w:r>
        <w:rPr>
          <w:lang w:eastAsia="en-US"/>
        </w:rPr>
        <w:t>, Eat for health.gov.au</w:t>
      </w:r>
    </w:p>
    <w:p w14:paraId="2CA0EC05" w14:textId="77777777" w:rsidR="00382145" w:rsidRDefault="00382145" w:rsidP="00382145">
      <w:pPr>
        <w:pStyle w:val="DoEbodytext2018"/>
        <w:rPr>
          <w:lang w:eastAsia="en-US"/>
        </w:rPr>
      </w:pPr>
      <w:hyperlink r:id="rId242" w:history="1">
        <w:r w:rsidRPr="00C15C4B">
          <w:rPr>
            <w:rStyle w:val="Hyperlink"/>
            <w:lang w:eastAsia="en-US"/>
          </w:rPr>
          <w:t>Australian guide to healthy eating</w:t>
        </w:r>
      </w:hyperlink>
      <w:r>
        <w:rPr>
          <w:lang w:eastAsia="en-US"/>
        </w:rPr>
        <w:t xml:space="preserve">, Food groups chart, Australian Government </w:t>
      </w:r>
    </w:p>
    <w:p w14:paraId="348B34D6" w14:textId="77777777" w:rsidR="00382145" w:rsidRDefault="00382145" w:rsidP="00382145">
      <w:pPr>
        <w:pStyle w:val="DoEbodytext2018"/>
        <w:rPr>
          <w:lang w:eastAsia="en-US"/>
        </w:rPr>
      </w:pPr>
      <w:hyperlink r:id="rId243" w:history="1">
        <w:r w:rsidRPr="002812FD">
          <w:rPr>
            <w:rStyle w:val="Hyperlink"/>
            <w:lang w:eastAsia="en-US"/>
          </w:rPr>
          <w:t>Eat a rainbow</w:t>
        </w:r>
      </w:hyperlink>
      <w:r>
        <w:rPr>
          <w:lang w:eastAsia="en-US"/>
        </w:rPr>
        <w:t>, Nutrition Australia</w:t>
      </w:r>
    </w:p>
    <w:p w14:paraId="5B76D859" w14:textId="77777777" w:rsidR="00382145" w:rsidRDefault="00382145" w:rsidP="00382145">
      <w:pPr>
        <w:pStyle w:val="DoEbodytext2018"/>
        <w:rPr>
          <w:lang w:eastAsia="en-US"/>
        </w:rPr>
      </w:pPr>
      <w:hyperlink r:id="rId244" w:history="1">
        <w:r>
          <w:rPr>
            <w:rStyle w:val="Hyperlink"/>
            <w:lang w:eastAsia="en-US"/>
          </w:rPr>
          <w:t>Fo</w:t>
        </w:r>
        <w:r w:rsidRPr="00A830B5">
          <w:rPr>
            <w:rStyle w:val="Hyperlink"/>
            <w:lang w:eastAsia="en-US"/>
          </w:rPr>
          <w:t>od essentials</w:t>
        </w:r>
      </w:hyperlink>
      <w:r>
        <w:rPr>
          <w:lang w:eastAsia="en-US"/>
        </w:rPr>
        <w:t>, Eat for health.gov.au</w:t>
      </w:r>
    </w:p>
    <w:p w14:paraId="7956A9AB" w14:textId="77777777" w:rsidR="00382145" w:rsidRDefault="00382145" w:rsidP="00382145">
      <w:pPr>
        <w:pStyle w:val="DoEbodytext2018"/>
        <w:rPr>
          <w:lang w:eastAsia="en-US"/>
        </w:rPr>
      </w:pPr>
      <w:hyperlink r:id="rId245" w:history="1">
        <w:r w:rsidRPr="007846D8">
          <w:rPr>
            <w:rStyle w:val="Hyperlink"/>
            <w:lang w:eastAsia="en-US"/>
          </w:rPr>
          <w:t>Growing food – healthy eating curriculum kit</w:t>
        </w:r>
      </w:hyperlink>
      <w:r>
        <w:rPr>
          <w:lang w:eastAsia="en-US"/>
        </w:rPr>
        <w:t>, Department for Education, South Australia</w:t>
      </w:r>
    </w:p>
    <w:p w14:paraId="0CB7EF13" w14:textId="77777777" w:rsidR="00382145" w:rsidRDefault="00382145" w:rsidP="00382145">
      <w:pPr>
        <w:pStyle w:val="DoEbodytext2018"/>
      </w:pPr>
      <w:hyperlink r:id="rId246" w:history="1">
        <w:r w:rsidRPr="009B26FF">
          <w:rPr>
            <w:rStyle w:val="Hyperlink"/>
          </w:rPr>
          <w:t>Live Life Well @ School</w:t>
        </w:r>
      </w:hyperlink>
      <w:r>
        <w:t>, Healthy Kids – Eat well, Get active</w:t>
      </w:r>
    </w:p>
    <w:p w14:paraId="075B5963" w14:textId="77777777" w:rsidR="00382145" w:rsidRPr="00617C03" w:rsidRDefault="00382145" w:rsidP="00382145">
      <w:pPr>
        <w:pStyle w:val="DoEbodytext2018"/>
      </w:pPr>
      <w:hyperlink r:id="rId247" w:history="1">
        <w:r w:rsidRPr="009B26FF">
          <w:rPr>
            <w:rStyle w:val="Hyperlink"/>
          </w:rPr>
          <w:t xml:space="preserve">Nutrition in </w:t>
        </w:r>
        <w:proofErr w:type="gramStart"/>
        <w:r w:rsidRPr="009B26FF">
          <w:rPr>
            <w:rStyle w:val="Hyperlink"/>
          </w:rPr>
          <w:t>schools</w:t>
        </w:r>
        <w:proofErr w:type="gramEnd"/>
        <w:r w:rsidRPr="009B26FF">
          <w:rPr>
            <w:rStyle w:val="Hyperlink"/>
          </w:rPr>
          <w:t xml:space="preserve"> policy</w:t>
        </w:r>
      </w:hyperlink>
      <w:r>
        <w:t xml:space="preserve">, NSW Department of Education </w:t>
      </w:r>
    </w:p>
    <w:p w14:paraId="5680E841" w14:textId="77777777" w:rsidR="00382145" w:rsidRPr="00617C03" w:rsidRDefault="00382145" w:rsidP="00382145">
      <w:pPr>
        <w:pStyle w:val="DoEheading32018"/>
      </w:pPr>
      <w:r>
        <w:t>Outdoor learning and sustainability</w:t>
      </w:r>
    </w:p>
    <w:p w14:paraId="2A5AF5C8" w14:textId="6DC4FEF3" w:rsidR="00382145" w:rsidRDefault="00382145" w:rsidP="00382145">
      <w:pPr>
        <w:pStyle w:val="DoEbodytext2018"/>
        <w:rPr>
          <w:lang w:eastAsia="en-US"/>
        </w:rPr>
      </w:pPr>
      <w:hyperlink r:id="rId248" w:history="1">
        <w:r>
          <w:rPr>
            <w:rStyle w:val="Hyperlink"/>
          </w:rPr>
          <w:t>E</w:t>
        </w:r>
        <w:r w:rsidRPr="00003928">
          <w:rPr>
            <w:rStyle w:val="Hyperlink"/>
          </w:rPr>
          <w:t>nvironmental and zoo education centre</w:t>
        </w:r>
      </w:hyperlink>
      <w:r>
        <w:rPr>
          <w:rStyle w:val="Hyperlink"/>
        </w:rPr>
        <w:t>s</w:t>
      </w:r>
      <w:r>
        <w:rPr>
          <w:lang w:eastAsia="en-US"/>
        </w:rPr>
        <w:t xml:space="preserve">, NSW Department of Education </w:t>
      </w:r>
    </w:p>
    <w:p w14:paraId="7E93D045" w14:textId="77777777" w:rsidR="00382145" w:rsidRDefault="00382145" w:rsidP="00382145">
      <w:pPr>
        <w:pStyle w:val="DoEbodytext2018"/>
      </w:pPr>
      <w:hyperlink r:id="rId249" w:history="1">
        <w:r w:rsidRPr="009B26FF">
          <w:rPr>
            <w:rStyle w:val="Hyperlink"/>
          </w:rPr>
          <w:t>Outdoor learning</w:t>
        </w:r>
      </w:hyperlink>
      <w:r>
        <w:t xml:space="preserve">, Australian Curriculum, Curriculum connections </w:t>
      </w:r>
    </w:p>
    <w:p w14:paraId="07A9E660" w14:textId="77777777" w:rsidR="00382145" w:rsidRPr="00626775" w:rsidRDefault="00382145" w:rsidP="00382145">
      <w:pPr>
        <w:pStyle w:val="DoEbodytext2018"/>
      </w:pPr>
      <w:hyperlink r:id="rId250" w:history="1">
        <w:r w:rsidRPr="00736B5C">
          <w:rPr>
            <w:rStyle w:val="Hyperlink"/>
          </w:rPr>
          <w:t>Sustainability</w:t>
        </w:r>
      </w:hyperlink>
      <w:r>
        <w:t>, NSW Department of Education – web pages of activities and resources</w:t>
      </w:r>
    </w:p>
    <w:p w14:paraId="1BF7955E" w14:textId="77777777" w:rsidR="00382145" w:rsidRDefault="00382145" w:rsidP="00382145">
      <w:pPr>
        <w:pStyle w:val="DoEheading32018"/>
      </w:pPr>
      <w:r>
        <w:t xml:space="preserve">Picture books </w:t>
      </w:r>
    </w:p>
    <w:p w14:paraId="0429FC3C" w14:textId="77777777" w:rsidR="00382145" w:rsidRDefault="00382145" w:rsidP="00382145">
      <w:pPr>
        <w:pStyle w:val="DoElist1bullet2018"/>
        <w:numPr>
          <w:ilvl w:val="0"/>
          <w:numId w:val="1"/>
        </w:numPr>
      </w:pPr>
      <w:r>
        <w:t>The tiny seed by Eric Carle – ES1</w:t>
      </w:r>
    </w:p>
    <w:p w14:paraId="59BE4F67" w14:textId="77777777" w:rsidR="00382145" w:rsidRDefault="00382145" w:rsidP="00382145">
      <w:pPr>
        <w:pStyle w:val="DoElist1bullet2018"/>
        <w:numPr>
          <w:ilvl w:val="0"/>
          <w:numId w:val="1"/>
        </w:numPr>
      </w:pPr>
      <w:r w:rsidRPr="00EF2941">
        <w:t xml:space="preserve">Oliver’s vegetables by Vivian French and Alison Bartlett </w:t>
      </w:r>
      <w:r>
        <w:t>– ES1</w:t>
      </w:r>
    </w:p>
    <w:p w14:paraId="74F918CD" w14:textId="77777777" w:rsidR="00382145" w:rsidRDefault="00382145" w:rsidP="00382145">
      <w:pPr>
        <w:pStyle w:val="DoElist1bullet2018"/>
        <w:numPr>
          <w:ilvl w:val="0"/>
          <w:numId w:val="1"/>
        </w:numPr>
      </w:pPr>
      <w:r>
        <w:t>Going on a picnic by Pat Hutchins – ES1</w:t>
      </w:r>
    </w:p>
    <w:p w14:paraId="13397061" w14:textId="77777777" w:rsidR="00382145" w:rsidRDefault="00382145" w:rsidP="00382145">
      <w:pPr>
        <w:pStyle w:val="DoElist1bullet2018"/>
        <w:numPr>
          <w:ilvl w:val="0"/>
          <w:numId w:val="1"/>
        </w:numPr>
      </w:pPr>
      <w:r>
        <w:t>Let’s eat by Ana Zamorano and Julie Vivas – ES</w:t>
      </w:r>
      <w:proofErr w:type="gramStart"/>
      <w:r>
        <w:t>1,S</w:t>
      </w:r>
      <w:proofErr w:type="gramEnd"/>
      <w:r>
        <w:t>1</w:t>
      </w:r>
    </w:p>
    <w:p w14:paraId="1D98EF1D" w14:textId="77777777" w:rsidR="00382145" w:rsidRDefault="00382145" w:rsidP="00382145">
      <w:pPr>
        <w:pStyle w:val="DoElist1bullet2018"/>
        <w:numPr>
          <w:ilvl w:val="0"/>
          <w:numId w:val="1"/>
        </w:numPr>
      </w:pPr>
      <w:r>
        <w:t>Diary of a wombat by Jackie French – ES1, S1</w:t>
      </w:r>
    </w:p>
    <w:p w14:paraId="0F19F604" w14:textId="77777777" w:rsidR="00382145" w:rsidRDefault="00382145" w:rsidP="00382145">
      <w:pPr>
        <w:pStyle w:val="DoElist1bullet2018"/>
        <w:numPr>
          <w:ilvl w:val="0"/>
          <w:numId w:val="1"/>
        </w:numPr>
      </w:pPr>
      <w:r>
        <w:t>The curious garden by Peter Brown – S1</w:t>
      </w:r>
    </w:p>
    <w:p w14:paraId="71FFC00E" w14:textId="77777777" w:rsidR="00382145" w:rsidRDefault="00382145" w:rsidP="00382145">
      <w:pPr>
        <w:pStyle w:val="DoElist1bullet2018"/>
        <w:numPr>
          <w:ilvl w:val="0"/>
          <w:numId w:val="1"/>
        </w:numPr>
      </w:pPr>
      <w:r>
        <w:t>It starts with a seed: watch a tiny seed grow into a wildlife wonderland by Laura Knowles – S1</w:t>
      </w:r>
    </w:p>
    <w:p w14:paraId="7B77D9A9" w14:textId="77777777" w:rsidR="00382145" w:rsidRDefault="00382145" w:rsidP="00382145">
      <w:pPr>
        <w:pStyle w:val="DoElist1bullet2018"/>
        <w:numPr>
          <w:ilvl w:val="0"/>
          <w:numId w:val="1"/>
        </w:numPr>
      </w:pPr>
      <w:r>
        <w:t>The seasons of Arnold’s apple tree by Gail Gibbons – S1</w:t>
      </w:r>
    </w:p>
    <w:p w14:paraId="3FE61CE9" w14:textId="77777777" w:rsidR="00382145" w:rsidRDefault="00382145" w:rsidP="00382145">
      <w:pPr>
        <w:pStyle w:val="DoElist1bullet2018"/>
        <w:numPr>
          <w:ilvl w:val="0"/>
          <w:numId w:val="1"/>
        </w:numPr>
      </w:pPr>
      <w:r>
        <w:t>Wiggling worms at work by Wendy Pfeffer and Steve Jenkins – S1</w:t>
      </w:r>
    </w:p>
    <w:p w14:paraId="79EFDB80" w14:textId="77777777" w:rsidR="00382145" w:rsidRPr="005B2210" w:rsidRDefault="00382145" w:rsidP="00382145">
      <w:pPr>
        <w:pStyle w:val="DoElist1bullet2018"/>
        <w:numPr>
          <w:ilvl w:val="0"/>
          <w:numId w:val="1"/>
        </w:numPr>
      </w:pPr>
      <w:r>
        <w:t xml:space="preserve">Bee still by </w:t>
      </w:r>
      <w:r w:rsidRPr="004D078F">
        <w:t xml:space="preserve">Frank </w:t>
      </w:r>
      <w:proofErr w:type="spellStart"/>
      <w:r w:rsidRPr="004D078F">
        <w:t>Sileo</w:t>
      </w:r>
      <w:proofErr w:type="spellEnd"/>
      <w:r w:rsidRPr="004D078F">
        <w:t xml:space="preserve"> </w:t>
      </w:r>
      <w:r>
        <w:t>and</w:t>
      </w:r>
      <w:r w:rsidRPr="004D078F">
        <w:t xml:space="preserve"> Claire </w:t>
      </w:r>
      <w:proofErr w:type="spellStart"/>
      <w:r w:rsidRPr="004D078F">
        <w:t>Keay</w:t>
      </w:r>
      <w:proofErr w:type="spellEnd"/>
      <w:r w:rsidRPr="004D078F">
        <w:t xml:space="preserve"> </w:t>
      </w:r>
      <w:r>
        <w:t>– S1</w:t>
      </w:r>
    </w:p>
    <w:p w14:paraId="01C4BAEF" w14:textId="77777777" w:rsidR="00382145" w:rsidRDefault="00382145" w:rsidP="00382145">
      <w:pPr>
        <w:pStyle w:val="DoElist1bullet2018"/>
        <w:numPr>
          <w:ilvl w:val="0"/>
          <w:numId w:val="1"/>
        </w:numPr>
      </w:pPr>
      <w:r>
        <w:t>Exploring soils: a hidden world underground by Samantha Grover and Camille Heisler – S2</w:t>
      </w:r>
    </w:p>
    <w:p w14:paraId="734418FF" w14:textId="77777777" w:rsidR="00382145" w:rsidRDefault="00382145" w:rsidP="00382145">
      <w:pPr>
        <w:pStyle w:val="DoElist1bullet2018"/>
        <w:numPr>
          <w:ilvl w:val="0"/>
          <w:numId w:val="1"/>
        </w:numPr>
      </w:pPr>
      <w:r>
        <w:t>A patch from scratch by Megan Forward – S</w:t>
      </w:r>
      <w:proofErr w:type="gramStart"/>
      <w:r>
        <w:t>1,S</w:t>
      </w:r>
      <w:proofErr w:type="gramEnd"/>
      <w:r>
        <w:t>2</w:t>
      </w:r>
    </w:p>
    <w:p w14:paraId="167FD4FE" w14:textId="77777777" w:rsidR="00382145" w:rsidRDefault="00382145" w:rsidP="00382145">
      <w:pPr>
        <w:pStyle w:val="DoElist1bullet2018"/>
        <w:numPr>
          <w:ilvl w:val="0"/>
          <w:numId w:val="1"/>
        </w:numPr>
      </w:pPr>
      <w:r>
        <w:t>It’s our garden: from seed to harvest in a school garden by George Ancona – S2</w:t>
      </w:r>
    </w:p>
    <w:p w14:paraId="411AE379" w14:textId="77777777" w:rsidR="00382145" w:rsidRDefault="00382145" w:rsidP="00382145">
      <w:pPr>
        <w:pStyle w:val="DoElist1bullet2018"/>
        <w:numPr>
          <w:ilvl w:val="0"/>
          <w:numId w:val="1"/>
        </w:numPr>
      </w:pPr>
      <w:r>
        <w:t>Up in the garden and down in the dirt by Kate Messner and Christopher Silas Neal – S2</w:t>
      </w:r>
    </w:p>
    <w:p w14:paraId="3F957292" w14:textId="77777777" w:rsidR="00382145" w:rsidRDefault="00382145" w:rsidP="00382145">
      <w:pPr>
        <w:pStyle w:val="DoElist1bullet2018"/>
        <w:numPr>
          <w:ilvl w:val="0"/>
          <w:numId w:val="1"/>
        </w:numPr>
      </w:pPr>
      <w:r>
        <w:t>From seed to plant by Gail Gibbons – S2</w:t>
      </w:r>
    </w:p>
    <w:p w14:paraId="63592E2B" w14:textId="77777777" w:rsidR="00382145" w:rsidRDefault="00382145" w:rsidP="00382145">
      <w:pPr>
        <w:pStyle w:val="DoElist1bullet2018"/>
        <w:numPr>
          <w:ilvl w:val="0"/>
          <w:numId w:val="1"/>
        </w:numPr>
      </w:pPr>
      <w:proofErr w:type="spellStart"/>
      <w:r>
        <w:t>Florette</w:t>
      </w:r>
      <w:proofErr w:type="spellEnd"/>
      <w:r>
        <w:t xml:space="preserve"> by Anna Walker – S3</w:t>
      </w:r>
    </w:p>
    <w:p w14:paraId="6F4D0D5F" w14:textId="77777777" w:rsidR="00382145" w:rsidRDefault="00382145" w:rsidP="00382145">
      <w:pPr>
        <w:pStyle w:val="DoElist1bullet2018"/>
        <w:numPr>
          <w:ilvl w:val="0"/>
          <w:numId w:val="1"/>
        </w:numPr>
      </w:pPr>
      <w:r>
        <w:t>Young dark emu: a truer history by Bruce Pascoe – S3</w:t>
      </w:r>
    </w:p>
    <w:p w14:paraId="7A06E8F9" w14:textId="77777777" w:rsidR="00382145" w:rsidRDefault="00382145" w:rsidP="00382145">
      <w:pPr>
        <w:pStyle w:val="DoEheading32018"/>
      </w:pPr>
      <w:r>
        <w:t xml:space="preserve">Professional learning on </w:t>
      </w:r>
      <w:proofErr w:type="spellStart"/>
      <w:r>
        <w:t>MyPL</w:t>
      </w:r>
      <w:proofErr w:type="spellEnd"/>
    </w:p>
    <w:p w14:paraId="76249536" w14:textId="77777777" w:rsidR="00382145" w:rsidRDefault="00382145" w:rsidP="00382145">
      <w:pPr>
        <w:pStyle w:val="DoEbodytext2018"/>
      </w:pPr>
      <w:r w:rsidRPr="009C6B30">
        <w:rPr>
          <w:rStyle w:val="DoEstrongemphasis2018"/>
        </w:rPr>
        <w:t>Outdoor education and school gardens</w:t>
      </w:r>
      <w:r w:rsidRPr="00781DD3">
        <w:t xml:space="preserve"> –</w:t>
      </w:r>
      <w:r>
        <w:t xml:space="preserve"> this practical </w:t>
      </w:r>
      <w:proofErr w:type="gramStart"/>
      <w:r>
        <w:t>one day</w:t>
      </w:r>
      <w:proofErr w:type="gramEnd"/>
      <w:r>
        <w:t xml:space="preserve"> course </w:t>
      </w:r>
      <w:r w:rsidRPr="00781DD3">
        <w:t>enable</w:t>
      </w:r>
      <w:r>
        <w:t>s</w:t>
      </w:r>
      <w:r w:rsidRPr="00781DD3">
        <w:t xml:space="preserve"> </w:t>
      </w:r>
      <w:r>
        <w:t>participants</w:t>
      </w:r>
      <w:r w:rsidRPr="00781DD3">
        <w:t xml:space="preserve"> to develop kitchen gardens and associated teaching and learning programs at their school.</w:t>
      </w:r>
      <w:r>
        <w:t xml:space="preserve"> Note – the potato growth investigation and the wicking pot and bed design activities in this resource came from course sessions led by Peter Dawe from Community Greening, Royal Botanic Gardens.</w:t>
      </w:r>
    </w:p>
    <w:p w14:paraId="747D2316" w14:textId="77777777" w:rsidR="00382145" w:rsidRDefault="00382145" w:rsidP="00382145">
      <w:pPr>
        <w:pStyle w:val="DoEbodytext2018"/>
      </w:pPr>
      <w:r w:rsidRPr="00451462">
        <w:rPr>
          <w:rStyle w:val="DoEstrongemphasis2018"/>
        </w:rPr>
        <w:lastRenderedPageBreak/>
        <w:t>Garden pe</w:t>
      </w:r>
      <w:r>
        <w:rPr>
          <w:rStyle w:val="DoEstrongemphasis2018"/>
        </w:rPr>
        <w:t>s</w:t>
      </w:r>
      <w:r w:rsidRPr="00451462">
        <w:rPr>
          <w:rStyle w:val="DoEstrongemphasis2018"/>
        </w:rPr>
        <w:t>t and disease management</w:t>
      </w:r>
      <w:r>
        <w:t xml:space="preserve"> – this practical </w:t>
      </w:r>
      <w:proofErr w:type="gramStart"/>
      <w:r>
        <w:t>one day</w:t>
      </w:r>
      <w:proofErr w:type="gramEnd"/>
      <w:r>
        <w:t xml:space="preserve"> workshop teaches participants to learn how to identify, prevent and mange common garden problems safely and organically.</w:t>
      </w:r>
    </w:p>
    <w:p w14:paraId="7FB80789" w14:textId="77777777" w:rsidR="00382145" w:rsidRDefault="00382145" w:rsidP="00382145">
      <w:pPr>
        <w:pStyle w:val="DoEheading32018"/>
      </w:pPr>
      <w:r>
        <w:t>Acknowledgements</w:t>
      </w:r>
    </w:p>
    <w:p w14:paraId="52061F69" w14:textId="77777777" w:rsidR="00382145" w:rsidRDefault="00382145" w:rsidP="00382145">
      <w:pPr>
        <w:pStyle w:val="DoEbodytext2018"/>
        <w:rPr>
          <w:lang w:eastAsia="en-US"/>
        </w:rPr>
      </w:pPr>
      <w:r>
        <w:rPr>
          <w:lang w:eastAsia="en-US"/>
        </w:rPr>
        <w:t>Thank you to the teachers and staff with kitchen gardens expertise from the following schools, environmental education centres (EECs) and organisations who generously shared expertise, suggestions and ideas that were used in the development of this resource:</w:t>
      </w:r>
    </w:p>
    <w:p w14:paraId="4FEFD6BC" w14:textId="77777777" w:rsidR="00382145" w:rsidRPr="00532B25" w:rsidRDefault="00382145" w:rsidP="00382145">
      <w:pPr>
        <w:pStyle w:val="DoElist1bullet2018"/>
        <w:numPr>
          <w:ilvl w:val="0"/>
          <w:numId w:val="1"/>
        </w:numPr>
      </w:pPr>
      <w:r>
        <w:t xml:space="preserve">Revesby South PS, Oxley Park PS, St Clair PS, </w:t>
      </w:r>
      <w:r w:rsidRPr="003E3EE0">
        <w:rPr>
          <w:color w:val="000000" w:themeColor="text1"/>
        </w:rPr>
        <w:t xml:space="preserve">Braddock PS, </w:t>
      </w:r>
      <w:r>
        <w:rPr>
          <w:color w:val="000000" w:themeColor="text1"/>
        </w:rPr>
        <w:t xml:space="preserve">Penrith PS, </w:t>
      </w:r>
      <w:r w:rsidRPr="003E3EE0">
        <w:rPr>
          <w:color w:val="000000" w:themeColor="text1"/>
        </w:rPr>
        <w:t>Penrith Valley School</w:t>
      </w:r>
    </w:p>
    <w:p w14:paraId="3F0DD119" w14:textId="77777777" w:rsidR="00382145" w:rsidRDefault="00382145" w:rsidP="00382145">
      <w:pPr>
        <w:pStyle w:val="DoElist1bullet2018"/>
        <w:numPr>
          <w:ilvl w:val="0"/>
          <w:numId w:val="1"/>
        </w:numPr>
      </w:pPr>
      <w:r>
        <w:t xml:space="preserve">Penrith Lakes EEC, Royal National Park EEC, Field of Mars EEC, </w:t>
      </w:r>
      <w:proofErr w:type="spellStart"/>
      <w:r>
        <w:t>Rumbalara</w:t>
      </w:r>
      <w:proofErr w:type="spellEnd"/>
      <w:r>
        <w:t xml:space="preserve"> EEC, </w:t>
      </w:r>
      <w:proofErr w:type="spellStart"/>
      <w:r>
        <w:t>Thalgarrah</w:t>
      </w:r>
      <w:proofErr w:type="spellEnd"/>
      <w:r>
        <w:t xml:space="preserve"> EEC, Illawarra EEC, Camden Park EEC, Riverina EEC, Botany Bay EEC </w:t>
      </w:r>
    </w:p>
    <w:p w14:paraId="101B8E04" w14:textId="77777777" w:rsidR="00382145" w:rsidRDefault="00382145" w:rsidP="00382145">
      <w:pPr>
        <w:pStyle w:val="DoElist1bullet2018"/>
        <w:numPr>
          <w:ilvl w:val="0"/>
          <w:numId w:val="1"/>
        </w:numPr>
      </w:pPr>
      <w:r>
        <w:t>Community Greening – Royal Botanic Gardens.</w:t>
      </w:r>
    </w:p>
    <w:p w14:paraId="0C23F271" w14:textId="77777777" w:rsidR="00382145" w:rsidRPr="00470AB6" w:rsidRDefault="00382145" w:rsidP="00382145">
      <w:pPr>
        <w:pStyle w:val="DoEbodytext2018"/>
        <w:rPr>
          <w:lang w:eastAsia="en-US"/>
        </w:rPr>
      </w:pPr>
      <w:r>
        <w:rPr>
          <w:lang w:eastAsia="en-US"/>
        </w:rPr>
        <w:t xml:space="preserve">Some of these people have been trained by the Stephanie Alexander </w:t>
      </w:r>
      <w:hyperlink r:id="rId251" w:history="1">
        <w:r w:rsidRPr="00E16A6E">
          <w:rPr>
            <w:rStyle w:val="Hyperlink"/>
            <w:lang w:eastAsia="en-US"/>
          </w:rPr>
          <w:t>Kitchen Garden Foundation</w:t>
        </w:r>
      </w:hyperlink>
      <w:r>
        <w:rPr>
          <w:lang w:eastAsia="en-US"/>
        </w:rPr>
        <w:t>. The foundation provides comprehensive resources, lesson planning and professional learning, some freely available, with full access available through paid membership.</w:t>
      </w:r>
    </w:p>
    <w:p w14:paraId="7D0D0F1B" w14:textId="0BF73E42" w:rsidR="00382145" w:rsidRDefault="00382145" w:rsidP="00382145">
      <w:pPr>
        <w:pStyle w:val="DoEbodytext2018"/>
        <w:rPr>
          <w:lang w:eastAsia="en-US"/>
        </w:rPr>
      </w:pPr>
      <w:r>
        <w:rPr>
          <w:lang w:eastAsia="en-US"/>
        </w:rPr>
        <w:t xml:space="preserve">This document </w:t>
      </w:r>
      <w:r w:rsidR="0034156D">
        <w:rPr>
          <w:lang w:eastAsia="en-US"/>
        </w:rPr>
        <w:t xml:space="preserve">has been developed and </w:t>
      </w:r>
      <w:r>
        <w:rPr>
          <w:lang w:eastAsia="en-US"/>
        </w:rPr>
        <w:t xml:space="preserve">distributed by the environmental and zoo education </w:t>
      </w:r>
      <w:r w:rsidR="0034156D">
        <w:rPr>
          <w:lang w:eastAsia="en-US"/>
        </w:rPr>
        <w:t xml:space="preserve">centres </w:t>
      </w:r>
      <w:r>
        <w:rPr>
          <w:lang w:eastAsia="en-US"/>
        </w:rPr>
        <w:t>(EZEC) network</w:t>
      </w:r>
      <w:r w:rsidR="0034156D">
        <w:rPr>
          <w:lang w:eastAsia="en-US"/>
        </w:rPr>
        <w:t xml:space="preserve">. Contact your local </w:t>
      </w:r>
      <w:hyperlink r:id="rId252" w:history="1">
        <w:r w:rsidR="0034156D">
          <w:rPr>
            <w:rStyle w:val="Hyperlink"/>
          </w:rPr>
          <w:t>E</w:t>
        </w:r>
        <w:r w:rsidR="0034156D" w:rsidRPr="00003928">
          <w:rPr>
            <w:rStyle w:val="Hyperlink"/>
          </w:rPr>
          <w:t>nvironmental and zoo education centre</w:t>
        </w:r>
      </w:hyperlink>
      <w:r w:rsidR="0034156D">
        <w:t xml:space="preserve"> f</w:t>
      </w:r>
      <w:r w:rsidR="0034156D">
        <w:t>or support in your school kitchen garden programs</w:t>
      </w:r>
      <w:r w:rsidR="0061037D">
        <w:rPr>
          <w:lang w:eastAsia="en-US"/>
        </w:rPr>
        <w:t>.</w:t>
      </w:r>
    </w:p>
    <w:p w14:paraId="79097438" w14:textId="77777777" w:rsidR="00382145" w:rsidRDefault="00382145" w:rsidP="00382145">
      <w:pPr>
        <w:pStyle w:val="DoEheading32018"/>
      </w:pPr>
      <w:r>
        <w:rPr>
          <w:noProof/>
        </w:rPr>
        <w:drawing>
          <wp:inline distT="0" distB="0" distL="0" distR="0" wp14:anchorId="73DBF63F" wp14:editId="5882C2E0">
            <wp:extent cx="2214562" cy="1345758"/>
            <wp:effectExtent l="0" t="0" r="0" b="0"/>
            <wp:docPr id="42" name="Picture 42" descr="Environmental and zoo education centr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py of EZEC clear.png"/>
                    <pic:cNvPicPr/>
                  </pic:nvPicPr>
                  <pic:blipFill>
                    <a:blip r:embed="rId253"/>
                    <a:stretch>
                      <a:fillRect/>
                    </a:stretch>
                  </pic:blipFill>
                  <pic:spPr>
                    <a:xfrm>
                      <a:off x="0" y="0"/>
                      <a:ext cx="2316570" cy="1407747"/>
                    </a:xfrm>
                    <a:prstGeom prst="rect">
                      <a:avLst/>
                    </a:prstGeom>
                  </pic:spPr>
                </pic:pic>
              </a:graphicData>
            </a:graphic>
          </wp:inline>
        </w:drawing>
      </w:r>
    </w:p>
    <w:p w14:paraId="61D490E8" w14:textId="417BABA3" w:rsidR="00863EC2" w:rsidRDefault="00863EC2" w:rsidP="00382145">
      <w:pPr>
        <w:pStyle w:val="DoEreference2018"/>
      </w:pPr>
    </w:p>
    <w:sectPr w:rsidR="00863EC2" w:rsidSect="004959EF">
      <w:footerReference w:type="even" r:id="rId254"/>
      <w:footerReference w:type="default" r:id="rId255"/>
      <w:headerReference w:type="first" r:id="rId256"/>
      <w:footerReference w:type="first" r:id="rId257"/>
      <w:pgSz w:w="11900" w:h="16840"/>
      <w:pgMar w:top="964" w:right="680" w:bottom="567" w:left="680" w:header="567"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BB6070" w14:textId="77777777" w:rsidR="000621F4" w:rsidRDefault="000621F4" w:rsidP="00191F45">
      <w:r>
        <w:separator/>
      </w:r>
    </w:p>
    <w:p w14:paraId="6D6F98B4" w14:textId="77777777" w:rsidR="000621F4" w:rsidRDefault="000621F4"/>
    <w:p w14:paraId="6D42206F" w14:textId="77777777" w:rsidR="000621F4" w:rsidRDefault="000621F4"/>
  </w:endnote>
  <w:endnote w:type="continuationSeparator" w:id="0">
    <w:p w14:paraId="50DBBC12" w14:textId="77777777" w:rsidR="000621F4" w:rsidRDefault="000621F4" w:rsidP="00191F45">
      <w:r>
        <w:continuationSeparator/>
      </w:r>
    </w:p>
    <w:p w14:paraId="18CAE8CA" w14:textId="77777777" w:rsidR="000621F4" w:rsidRDefault="000621F4"/>
    <w:p w14:paraId="3B515697" w14:textId="77777777" w:rsidR="000621F4" w:rsidRDefault="000621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auto"/>
    <w:notTrueType/>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519587" w14:textId="6CC9C1B0" w:rsidR="009C5CF2" w:rsidRPr="00155F19" w:rsidRDefault="00AE3875" w:rsidP="00AE3875">
    <w:pPr>
      <w:pStyle w:val="Footer"/>
      <w:rPr>
        <w:color w:val="000000" w:themeColor="text1"/>
      </w:rPr>
    </w:pPr>
    <w:r w:rsidRPr="002810D3">
      <w:fldChar w:fldCharType="begin"/>
    </w:r>
    <w:r w:rsidRPr="002810D3">
      <w:instrText xml:space="preserve"> PAGE </w:instrText>
    </w:r>
    <w:r w:rsidRPr="002810D3">
      <w:fldChar w:fldCharType="separate"/>
    </w:r>
    <w:r w:rsidR="00155F19">
      <w:rPr>
        <w:noProof/>
      </w:rPr>
      <w:t>2</w:t>
    </w:r>
    <w:r w:rsidRPr="002810D3">
      <w:fldChar w:fldCharType="end"/>
    </w:r>
    <w:r w:rsidRPr="002810D3">
      <w:tab/>
    </w:r>
    <w:sdt>
      <w:sdtPr>
        <w:rPr>
          <w:color w:val="000000" w:themeColor="text1"/>
        </w:rPr>
        <w:alias w:val="Title"/>
        <w:tag w:val=""/>
        <w:id w:val="-825978689"/>
        <w:dataBinding w:prefixMappings="xmlns:ns0='http://purl.org/dc/elements/1.1/' xmlns:ns1='http://schemas.openxmlformats.org/package/2006/metadata/core-properties' " w:xpath="/ns1:coreProperties[1]/ns0:title[1]" w:storeItemID="{6C3C8BC8-F283-45AE-878A-BAB7291924A1}"/>
        <w:text/>
      </w:sdtPr>
      <w:sdtEndPr/>
      <w:sdtContent>
        <w:r w:rsidR="00382145">
          <w:rPr>
            <w:color w:val="000000" w:themeColor="text1"/>
          </w:rPr>
          <w:t>Kitchen gardening for sustainability and wellbeing K-6</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7E96A5" w14:textId="228190F9" w:rsidR="001478FD" w:rsidRPr="002810D3" w:rsidRDefault="001478FD" w:rsidP="00BF47D6">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382145">
      <w:rPr>
        <w:noProof/>
      </w:rPr>
      <w:t>Aug-19</w:t>
    </w:r>
    <w:r w:rsidRPr="002810D3">
      <w:fldChar w:fldCharType="end"/>
    </w:r>
    <w:r w:rsidRPr="002810D3">
      <w:tab/>
    </w:r>
    <w:r>
      <w:fldChar w:fldCharType="begin"/>
    </w:r>
    <w:r>
      <w:instrText xml:space="preserve"> PAGE   \* MERGEFORMAT </w:instrText>
    </w:r>
    <w:r>
      <w:fldChar w:fldCharType="separate"/>
    </w:r>
    <w:r w:rsidR="004959EF">
      <w:rPr>
        <w:noProof/>
      </w:rPr>
      <w:t>3</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D0439" w14:textId="77777777" w:rsidR="009C5CF2" w:rsidRDefault="009C5CF2" w:rsidP="004959EF">
    <w:pPr>
      <w:pStyle w:val="Logo"/>
    </w:pPr>
    <w:r w:rsidRPr="00791B72">
      <w:t>education.nsw.gov.au</w:t>
    </w:r>
    <w:r w:rsidRPr="00791B72">
      <w:tab/>
    </w:r>
    <w:r w:rsidRPr="009C69B7">
      <w:rPr>
        <w:noProof/>
      </w:rPr>
      <w:drawing>
        <wp:inline distT="0" distB="0" distL="0" distR="0" wp14:anchorId="4D0AEDA0" wp14:editId="374AEC37">
          <wp:extent cx="507600" cy="540000"/>
          <wp:effectExtent l="0" t="0" r="635" b="6350"/>
          <wp:docPr id="3" name="Picture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1C0DD2" w14:textId="77777777" w:rsidR="000621F4" w:rsidRDefault="000621F4" w:rsidP="00191F45">
      <w:r>
        <w:separator/>
      </w:r>
    </w:p>
    <w:p w14:paraId="544AFC11" w14:textId="77777777" w:rsidR="000621F4" w:rsidRDefault="000621F4"/>
    <w:p w14:paraId="5BB4FCA7" w14:textId="77777777" w:rsidR="000621F4" w:rsidRDefault="000621F4"/>
  </w:footnote>
  <w:footnote w:type="continuationSeparator" w:id="0">
    <w:p w14:paraId="3D9E427D" w14:textId="77777777" w:rsidR="000621F4" w:rsidRDefault="000621F4" w:rsidP="00191F45">
      <w:r>
        <w:continuationSeparator/>
      </w:r>
    </w:p>
    <w:p w14:paraId="7B699278" w14:textId="77777777" w:rsidR="000621F4" w:rsidRDefault="000621F4"/>
    <w:p w14:paraId="1C24F65D" w14:textId="77777777" w:rsidR="000621F4" w:rsidRDefault="000621F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2E220C" w14:textId="77777777" w:rsidR="009C5CF2" w:rsidRDefault="00A11523">
    <w:pPr>
      <w:pStyle w:val="Header"/>
    </w:pPr>
    <w:r>
      <w:t xml:space="preserve">| </w:t>
    </w:r>
    <w:r w:rsidR="009C5CF2">
      <w:t>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A7C22F3C"/>
    <w:lvl w:ilvl="0">
      <w:start w:val="1"/>
      <w:numFmt w:val="decimal"/>
      <w:pStyle w:val="ListNumber"/>
      <w:lvlText w:val="%1."/>
      <w:lvlJc w:val="left"/>
      <w:pPr>
        <w:tabs>
          <w:tab w:val="num" w:pos="717"/>
        </w:tabs>
        <w:ind w:left="717" w:hanging="360"/>
      </w:pPr>
    </w:lvl>
  </w:abstractNum>
  <w:abstractNum w:abstractNumId="1" w15:restartNumberingAfterBreak="0">
    <w:nsid w:val="FFFFFF89"/>
    <w:multiLevelType w:val="singleLevel"/>
    <w:tmpl w:val="2932E5E8"/>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6D5F5D"/>
    <w:multiLevelType w:val="hybridMultilevel"/>
    <w:tmpl w:val="28B62CF6"/>
    <w:lvl w:ilvl="0" w:tplc="6772F546">
      <w:start w:val="1"/>
      <w:numFmt w:val="lowerLetter"/>
      <w:pStyle w:val="DoEtablelist2numbered2018"/>
      <w:lvlText w:val="%1."/>
      <w:lvlJc w:val="left"/>
      <w:pPr>
        <w:ind w:left="652"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9C2BCF"/>
    <w:multiLevelType w:val="multilevel"/>
    <w:tmpl w:val="9AD8C0E0"/>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Letter"/>
      <w:pStyle w:val="listaSP"/>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6BA2F35"/>
    <w:multiLevelType w:val="hybridMultilevel"/>
    <w:tmpl w:val="94B8B9C4"/>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8F4926"/>
    <w:multiLevelType w:val="hybridMultilevel"/>
    <w:tmpl w:val="06B0F1BE"/>
    <w:lvl w:ilvl="0" w:tplc="A4EA35DC">
      <w:start w:val="1"/>
      <w:numFmt w:val="bullet"/>
      <w:pStyle w:val="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8" w15:restartNumberingAfterBreak="0">
    <w:nsid w:val="5BE53912"/>
    <w:multiLevelType w:val="multilevel"/>
    <w:tmpl w:val="21FAC0E0"/>
    <w:lvl w:ilvl="0">
      <w:start w:val="1"/>
      <w:numFmt w:val="bullet"/>
      <w:lvlText w:val=""/>
      <w:lvlJc w:val="left"/>
      <w:pPr>
        <w:ind w:left="720" w:hanging="360"/>
      </w:pPr>
      <w:rPr>
        <w:rFonts w:ascii="Symbol" w:hAnsi="Symbol" w:hint="default"/>
      </w:rPr>
    </w:lvl>
    <w:lvl w:ilvl="1">
      <w:start w:val="1"/>
      <w:numFmt w:val="bullet"/>
      <w:pStyle w:val="ListBullet2"/>
      <w:lvlText w:val="o"/>
      <w:lvlJc w:val="left"/>
      <w:pPr>
        <w:ind w:left="1021" w:hanging="397"/>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FC269FD"/>
    <w:multiLevelType w:val="multilevel"/>
    <w:tmpl w:val="675EE934"/>
    <w:lvl w:ilvl="0">
      <w:start w:val="1"/>
      <w:numFmt w:val="lowerLetter"/>
      <w:lvlText w:val="%1."/>
      <w:lvlJc w:val="left"/>
      <w:pPr>
        <w:ind w:left="357" w:firstLine="403"/>
      </w:pPr>
      <w:rPr>
        <w:rFonts w:hint="default"/>
      </w:rPr>
    </w:lvl>
    <w:lvl w:ilvl="1">
      <w:start w:val="1"/>
      <w:numFmt w:val="lowerLetter"/>
      <w:pStyle w:val="ListNumber2"/>
      <w:lvlText w:val="%2."/>
      <w:lvlJc w:val="left"/>
      <w:pPr>
        <w:tabs>
          <w:tab w:val="num" w:pos="1134"/>
        </w:tabs>
        <w:ind w:left="1134" w:hanging="374"/>
      </w:pPr>
      <w:rPr>
        <w:rFonts w:hint="default"/>
      </w:rPr>
    </w:lvl>
    <w:lvl w:ilvl="2">
      <w:start w:val="1"/>
      <w:numFmt w:val="lowerRoman"/>
      <w:lvlText w:val="%3."/>
      <w:lvlJc w:val="right"/>
      <w:pPr>
        <w:ind w:left="1877" w:firstLine="403"/>
      </w:pPr>
      <w:rPr>
        <w:rFonts w:hint="default"/>
      </w:rPr>
    </w:lvl>
    <w:lvl w:ilvl="3">
      <w:start w:val="1"/>
      <w:numFmt w:val="decimal"/>
      <w:lvlText w:val="%4."/>
      <w:lvlJc w:val="left"/>
      <w:pPr>
        <w:ind w:left="2637" w:firstLine="403"/>
      </w:pPr>
      <w:rPr>
        <w:rFonts w:hint="default"/>
      </w:rPr>
    </w:lvl>
    <w:lvl w:ilvl="4">
      <w:start w:val="1"/>
      <w:numFmt w:val="lowerLetter"/>
      <w:lvlText w:val="%5."/>
      <w:lvlJc w:val="left"/>
      <w:pPr>
        <w:ind w:left="3397" w:firstLine="403"/>
      </w:pPr>
      <w:rPr>
        <w:rFonts w:hint="default"/>
      </w:rPr>
    </w:lvl>
    <w:lvl w:ilvl="5">
      <w:start w:val="1"/>
      <w:numFmt w:val="lowerRoman"/>
      <w:lvlText w:val="%6."/>
      <w:lvlJc w:val="right"/>
      <w:pPr>
        <w:ind w:left="4157" w:firstLine="403"/>
      </w:pPr>
      <w:rPr>
        <w:rFonts w:hint="default"/>
      </w:rPr>
    </w:lvl>
    <w:lvl w:ilvl="6">
      <w:start w:val="1"/>
      <w:numFmt w:val="decimal"/>
      <w:lvlText w:val="%7."/>
      <w:lvlJc w:val="left"/>
      <w:pPr>
        <w:ind w:left="4917" w:firstLine="403"/>
      </w:pPr>
      <w:rPr>
        <w:rFonts w:hint="default"/>
      </w:rPr>
    </w:lvl>
    <w:lvl w:ilvl="7">
      <w:start w:val="1"/>
      <w:numFmt w:val="lowerLetter"/>
      <w:lvlText w:val="%8."/>
      <w:lvlJc w:val="left"/>
      <w:pPr>
        <w:ind w:left="5677" w:firstLine="403"/>
      </w:pPr>
      <w:rPr>
        <w:rFonts w:hint="default"/>
      </w:rPr>
    </w:lvl>
    <w:lvl w:ilvl="8">
      <w:start w:val="1"/>
      <w:numFmt w:val="lowerRoman"/>
      <w:lvlText w:val="%9."/>
      <w:lvlJc w:val="right"/>
      <w:pPr>
        <w:ind w:left="6437" w:firstLine="403"/>
      </w:pPr>
      <w:rPr>
        <w:rFonts w:hint="default"/>
      </w:rPr>
    </w:lvl>
  </w:abstractNum>
  <w:abstractNum w:abstractNumId="10"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num w:numId="1">
    <w:abstractNumId w:val="8"/>
  </w:num>
  <w:num w:numId="2">
    <w:abstractNumId w:val="1"/>
  </w:num>
  <w:num w:numId="3">
    <w:abstractNumId w:val="0"/>
  </w:num>
  <w:num w:numId="4">
    <w:abstractNumId w:val="9"/>
  </w:num>
  <w:num w:numId="5">
    <w:abstractNumId w:val="6"/>
  </w:num>
  <w:num w:numId="6">
    <w:abstractNumId w:val="5"/>
  </w:num>
  <w:num w:numId="7">
    <w:abstractNumId w:val="3"/>
  </w:num>
  <w:num w:numId="8">
    <w:abstractNumId w:val="2"/>
  </w:num>
  <w:num w:numId="9">
    <w:abstractNumId w:val="10"/>
  </w:num>
  <w:num w:numId="10">
    <w:abstractNumId w:val="7"/>
  </w:num>
  <w:num w:numId="1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removePersonalInformation/>
  <w:removeDateAndTime/>
  <w:gutterAtTop/>
  <w:proofState w:spelling="clean" w:grammar="clean"/>
  <w:attachedTemplate r:id="rId1"/>
  <w:stylePaneSortMethod w:val="0000"/>
  <w:defaultTabStop w:val="720"/>
  <w:evenAndOddHeaders/>
  <w:characterSpacingControl w:val="doNotCompress"/>
  <w:hdrShapeDefaults>
    <o:shapedefaults v:ext="edit" spidmax="2049"/>
  </w:hdrShapeDefaults>
  <w:footnotePr>
    <w:footnote w:id="-1"/>
    <w:footnote w:id="0"/>
  </w:footnotePr>
  <w:endnotePr>
    <w:endnote w:id="-1"/>
    <w:endnote w:id="0"/>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54B"/>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3AE"/>
    <w:rsid w:val="00030EBC"/>
    <w:rsid w:val="000331B6"/>
    <w:rsid w:val="00034F5E"/>
    <w:rsid w:val="0003541F"/>
    <w:rsid w:val="00040671"/>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1232"/>
    <w:rsid w:val="000613C4"/>
    <w:rsid w:val="000620E8"/>
    <w:rsid w:val="000621F4"/>
    <w:rsid w:val="00062708"/>
    <w:rsid w:val="00065A16"/>
    <w:rsid w:val="00071D06"/>
    <w:rsid w:val="0007214A"/>
    <w:rsid w:val="00072B6E"/>
    <w:rsid w:val="00072DFB"/>
    <w:rsid w:val="00075B4E"/>
    <w:rsid w:val="00077A7C"/>
    <w:rsid w:val="00082E53"/>
    <w:rsid w:val="000844F9"/>
    <w:rsid w:val="00084830"/>
    <w:rsid w:val="0008606A"/>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F65"/>
    <w:rsid w:val="000B5750"/>
    <w:rsid w:val="000B75CB"/>
    <w:rsid w:val="000B7AAC"/>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64D8"/>
    <w:rsid w:val="000E0886"/>
    <w:rsid w:val="000E3C1C"/>
    <w:rsid w:val="000E41B7"/>
    <w:rsid w:val="000E6BA0"/>
    <w:rsid w:val="000F174A"/>
    <w:rsid w:val="00100B59"/>
    <w:rsid w:val="00100DC5"/>
    <w:rsid w:val="00100E27"/>
    <w:rsid w:val="00101135"/>
    <w:rsid w:val="0010259B"/>
    <w:rsid w:val="00103D80"/>
    <w:rsid w:val="00104A05"/>
    <w:rsid w:val="00106009"/>
    <w:rsid w:val="001061F9"/>
    <w:rsid w:val="001068B3"/>
    <w:rsid w:val="001113CC"/>
    <w:rsid w:val="00113763"/>
    <w:rsid w:val="00114B7D"/>
    <w:rsid w:val="001177C4"/>
    <w:rsid w:val="00117B7D"/>
    <w:rsid w:val="00117FF3"/>
    <w:rsid w:val="0012093E"/>
    <w:rsid w:val="001258A5"/>
    <w:rsid w:val="00125C6C"/>
    <w:rsid w:val="00127648"/>
    <w:rsid w:val="0013032B"/>
    <w:rsid w:val="001305EA"/>
    <w:rsid w:val="001328FA"/>
    <w:rsid w:val="00134700"/>
    <w:rsid w:val="00134E23"/>
    <w:rsid w:val="00135E80"/>
    <w:rsid w:val="00140753"/>
    <w:rsid w:val="0014239C"/>
    <w:rsid w:val="00143921"/>
    <w:rsid w:val="00146F04"/>
    <w:rsid w:val="001478FD"/>
    <w:rsid w:val="00150EBC"/>
    <w:rsid w:val="001520B0"/>
    <w:rsid w:val="0015446A"/>
    <w:rsid w:val="0015487C"/>
    <w:rsid w:val="00155144"/>
    <w:rsid w:val="00155F19"/>
    <w:rsid w:val="0015712E"/>
    <w:rsid w:val="00162C3A"/>
    <w:rsid w:val="00170CB5"/>
    <w:rsid w:val="00171601"/>
    <w:rsid w:val="00172662"/>
    <w:rsid w:val="00174183"/>
    <w:rsid w:val="00176C65"/>
    <w:rsid w:val="00180A15"/>
    <w:rsid w:val="001810F4"/>
    <w:rsid w:val="0018179E"/>
    <w:rsid w:val="00182B46"/>
    <w:rsid w:val="00183B80"/>
    <w:rsid w:val="00183DB2"/>
    <w:rsid w:val="00183E9C"/>
    <w:rsid w:val="001841F1"/>
    <w:rsid w:val="0018571A"/>
    <w:rsid w:val="001859B6"/>
    <w:rsid w:val="00187FFC"/>
    <w:rsid w:val="00191F45"/>
    <w:rsid w:val="00193503"/>
    <w:rsid w:val="001939CA"/>
    <w:rsid w:val="00193B82"/>
    <w:rsid w:val="0019600C"/>
    <w:rsid w:val="00196CF1"/>
    <w:rsid w:val="00197B41"/>
    <w:rsid w:val="001A03EA"/>
    <w:rsid w:val="001A3627"/>
    <w:rsid w:val="001B3065"/>
    <w:rsid w:val="001B33C0"/>
    <w:rsid w:val="001B5E34"/>
    <w:rsid w:val="001C2997"/>
    <w:rsid w:val="001C4DB7"/>
    <w:rsid w:val="001C6C9B"/>
    <w:rsid w:val="001D3092"/>
    <w:rsid w:val="001D4CD1"/>
    <w:rsid w:val="001D66C2"/>
    <w:rsid w:val="001E1F93"/>
    <w:rsid w:val="001E24CF"/>
    <w:rsid w:val="001E3097"/>
    <w:rsid w:val="001E4B06"/>
    <w:rsid w:val="001E5F98"/>
    <w:rsid w:val="001F01F4"/>
    <w:rsid w:val="001F0F26"/>
    <w:rsid w:val="001F64BE"/>
    <w:rsid w:val="001F7070"/>
    <w:rsid w:val="001F7807"/>
    <w:rsid w:val="00200EF2"/>
    <w:rsid w:val="002016B9"/>
    <w:rsid w:val="00201825"/>
    <w:rsid w:val="00201CB2"/>
    <w:rsid w:val="002046F7"/>
    <w:rsid w:val="0020478D"/>
    <w:rsid w:val="002054D0"/>
    <w:rsid w:val="00206EFD"/>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894"/>
    <w:rsid w:val="0022791F"/>
    <w:rsid w:val="00231E53"/>
    <w:rsid w:val="00234830"/>
    <w:rsid w:val="002368C7"/>
    <w:rsid w:val="0023726F"/>
    <w:rsid w:val="002410C8"/>
    <w:rsid w:val="00241C93"/>
    <w:rsid w:val="0024214A"/>
    <w:rsid w:val="002441F2"/>
    <w:rsid w:val="0024438F"/>
    <w:rsid w:val="002458D0"/>
    <w:rsid w:val="00245EC0"/>
    <w:rsid w:val="002462B7"/>
    <w:rsid w:val="00247FF0"/>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810D3"/>
    <w:rsid w:val="002847AE"/>
    <w:rsid w:val="002870F2"/>
    <w:rsid w:val="00287650"/>
    <w:rsid w:val="00290154"/>
    <w:rsid w:val="00294F88"/>
    <w:rsid w:val="00294FCC"/>
    <w:rsid w:val="00295516"/>
    <w:rsid w:val="002A10A1"/>
    <w:rsid w:val="002A3161"/>
    <w:rsid w:val="002A3410"/>
    <w:rsid w:val="002A44D1"/>
    <w:rsid w:val="002A4631"/>
    <w:rsid w:val="002A6EA6"/>
    <w:rsid w:val="002B108B"/>
    <w:rsid w:val="002B12DE"/>
    <w:rsid w:val="002B270D"/>
    <w:rsid w:val="002B3375"/>
    <w:rsid w:val="002B4745"/>
    <w:rsid w:val="002B480D"/>
    <w:rsid w:val="002B4845"/>
    <w:rsid w:val="002B4AC3"/>
    <w:rsid w:val="002B7744"/>
    <w:rsid w:val="002C05AC"/>
    <w:rsid w:val="002C3953"/>
    <w:rsid w:val="002C56A0"/>
    <w:rsid w:val="002D12FF"/>
    <w:rsid w:val="002D21A5"/>
    <w:rsid w:val="002D4413"/>
    <w:rsid w:val="002D7247"/>
    <w:rsid w:val="002E26F3"/>
    <w:rsid w:val="002E4D5B"/>
    <w:rsid w:val="002E5474"/>
    <w:rsid w:val="002E5699"/>
    <w:rsid w:val="002E5832"/>
    <w:rsid w:val="002E633F"/>
    <w:rsid w:val="002F0BF7"/>
    <w:rsid w:val="002F1BD9"/>
    <w:rsid w:val="002F3A6D"/>
    <w:rsid w:val="002F749C"/>
    <w:rsid w:val="00303813"/>
    <w:rsid w:val="00310348"/>
    <w:rsid w:val="00310EE6"/>
    <w:rsid w:val="00311628"/>
    <w:rsid w:val="0031221D"/>
    <w:rsid w:val="003123F7"/>
    <w:rsid w:val="00314B9D"/>
    <w:rsid w:val="00314DD8"/>
    <w:rsid w:val="0031559F"/>
    <w:rsid w:val="003155A3"/>
    <w:rsid w:val="00316A7F"/>
    <w:rsid w:val="00317B24"/>
    <w:rsid w:val="00317D8E"/>
    <w:rsid w:val="00317E8F"/>
    <w:rsid w:val="00320752"/>
    <w:rsid w:val="003209E8"/>
    <w:rsid w:val="003211F4"/>
    <w:rsid w:val="0032193F"/>
    <w:rsid w:val="00322186"/>
    <w:rsid w:val="00322962"/>
    <w:rsid w:val="0032403E"/>
    <w:rsid w:val="00324D73"/>
    <w:rsid w:val="00325B7B"/>
    <w:rsid w:val="0033193C"/>
    <w:rsid w:val="00332B30"/>
    <w:rsid w:val="0033532B"/>
    <w:rsid w:val="00337929"/>
    <w:rsid w:val="00340003"/>
    <w:rsid w:val="0034156D"/>
    <w:rsid w:val="00342B92"/>
    <w:rsid w:val="003444A9"/>
    <w:rsid w:val="0034454D"/>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70563"/>
    <w:rsid w:val="003713D2"/>
    <w:rsid w:val="00371AF4"/>
    <w:rsid w:val="00372A4F"/>
    <w:rsid w:val="00372B9F"/>
    <w:rsid w:val="0037384B"/>
    <w:rsid w:val="00373892"/>
    <w:rsid w:val="003743CE"/>
    <w:rsid w:val="003807AF"/>
    <w:rsid w:val="00380856"/>
    <w:rsid w:val="00380EAE"/>
    <w:rsid w:val="00382145"/>
    <w:rsid w:val="00382A6F"/>
    <w:rsid w:val="00382C57"/>
    <w:rsid w:val="00383B5F"/>
    <w:rsid w:val="00384483"/>
    <w:rsid w:val="0038499A"/>
    <w:rsid w:val="00384F53"/>
    <w:rsid w:val="00387053"/>
    <w:rsid w:val="00395451"/>
    <w:rsid w:val="00395716"/>
    <w:rsid w:val="00396B0E"/>
    <w:rsid w:val="0039766F"/>
    <w:rsid w:val="003A01C8"/>
    <w:rsid w:val="003A1238"/>
    <w:rsid w:val="003A1937"/>
    <w:rsid w:val="003A43B0"/>
    <w:rsid w:val="003A4F65"/>
    <w:rsid w:val="003A5E30"/>
    <w:rsid w:val="003A6344"/>
    <w:rsid w:val="003A6624"/>
    <w:rsid w:val="003A695D"/>
    <w:rsid w:val="003A6A25"/>
    <w:rsid w:val="003A6F6B"/>
    <w:rsid w:val="003B225F"/>
    <w:rsid w:val="003B3CB0"/>
    <w:rsid w:val="003B7BBB"/>
    <w:rsid w:val="003C1704"/>
    <w:rsid w:val="003C3990"/>
    <w:rsid w:val="003C434B"/>
    <w:rsid w:val="003C489D"/>
    <w:rsid w:val="003C54B8"/>
    <w:rsid w:val="003C687F"/>
    <w:rsid w:val="003C723C"/>
    <w:rsid w:val="003D0F7F"/>
    <w:rsid w:val="003D6797"/>
    <w:rsid w:val="003D779D"/>
    <w:rsid w:val="003D78A2"/>
    <w:rsid w:val="003E03FD"/>
    <w:rsid w:val="003E15EE"/>
    <w:rsid w:val="003F0971"/>
    <w:rsid w:val="003F28DA"/>
    <w:rsid w:val="003F2C2F"/>
    <w:rsid w:val="003F35B8"/>
    <w:rsid w:val="003F3F97"/>
    <w:rsid w:val="003F42CF"/>
    <w:rsid w:val="003F4EA0"/>
    <w:rsid w:val="003F69BE"/>
    <w:rsid w:val="003F7D20"/>
    <w:rsid w:val="004013F6"/>
    <w:rsid w:val="00407474"/>
    <w:rsid w:val="00407ED4"/>
    <w:rsid w:val="004128F0"/>
    <w:rsid w:val="00412E56"/>
    <w:rsid w:val="00414D5B"/>
    <w:rsid w:val="0041645A"/>
    <w:rsid w:val="00417BB8"/>
    <w:rsid w:val="00421CC4"/>
    <w:rsid w:val="0042354D"/>
    <w:rsid w:val="004259A6"/>
    <w:rsid w:val="00430D80"/>
    <w:rsid w:val="004317B5"/>
    <w:rsid w:val="00431E3D"/>
    <w:rsid w:val="00431FE0"/>
    <w:rsid w:val="00436B23"/>
    <w:rsid w:val="00436E88"/>
    <w:rsid w:val="00440977"/>
    <w:rsid w:val="0044175B"/>
    <w:rsid w:val="00441C88"/>
    <w:rsid w:val="00442026"/>
    <w:rsid w:val="00443CD4"/>
    <w:rsid w:val="004440BB"/>
    <w:rsid w:val="004450B6"/>
    <w:rsid w:val="00445612"/>
    <w:rsid w:val="004479D8"/>
    <w:rsid w:val="00447C97"/>
    <w:rsid w:val="00451168"/>
    <w:rsid w:val="00451506"/>
    <w:rsid w:val="00452D84"/>
    <w:rsid w:val="00453739"/>
    <w:rsid w:val="0045627B"/>
    <w:rsid w:val="00456C90"/>
    <w:rsid w:val="00457160"/>
    <w:rsid w:val="00463BFC"/>
    <w:rsid w:val="004657D6"/>
    <w:rsid w:val="00466109"/>
    <w:rsid w:val="00473346"/>
    <w:rsid w:val="00476168"/>
    <w:rsid w:val="00476284"/>
    <w:rsid w:val="00480116"/>
    <w:rsid w:val="0048084F"/>
    <w:rsid w:val="004810BD"/>
    <w:rsid w:val="0048175E"/>
    <w:rsid w:val="00483B44"/>
    <w:rsid w:val="00483CA9"/>
    <w:rsid w:val="004850B9"/>
    <w:rsid w:val="0048525B"/>
    <w:rsid w:val="00485CCD"/>
    <w:rsid w:val="00485DB5"/>
    <w:rsid w:val="00486D2B"/>
    <w:rsid w:val="00490D60"/>
    <w:rsid w:val="0049122A"/>
    <w:rsid w:val="004949C7"/>
    <w:rsid w:val="00494FDC"/>
    <w:rsid w:val="004959EF"/>
    <w:rsid w:val="004A161B"/>
    <w:rsid w:val="004A4146"/>
    <w:rsid w:val="004A47DB"/>
    <w:rsid w:val="004A5AAE"/>
    <w:rsid w:val="004A6AB7"/>
    <w:rsid w:val="004A7284"/>
    <w:rsid w:val="004A7E1A"/>
    <w:rsid w:val="004B0073"/>
    <w:rsid w:val="004B1541"/>
    <w:rsid w:val="004B240E"/>
    <w:rsid w:val="004B29F4"/>
    <w:rsid w:val="004B6407"/>
    <w:rsid w:val="004B6923"/>
    <w:rsid w:val="004B7240"/>
    <w:rsid w:val="004B7495"/>
    <w:rsid w:val="004B780F"/>
    <w:rsid w:val="004B7B56"/>
    <w:rsid w:val="004C154B"/>
    <w:rsid w:val="004C20CF"/>
    <w:rsid w:val="004C2E2E"/>
    <w:rsid w:val="004C4D54"/>
    <w:rsid w:val="004C7023"/>
    <w:rsid w:val="004C7513"/>
    <w:rsid w:val="004D02AC"/>
    <w:rsid w:val="004D0383"/>
    <w:rsid w:val="004D1F3F"/>
    <w:rsid w:val="004D3A72"/>
    <w:rsid w:val="004D3EE2"/>
    <w:rsid w:val="004D5BBA"/>
    <w:rsid w:val="004D6540"/>
    <w:rsid w:val="004E1C2A"/>
    <w:rsid w:val="004E38B0"/>
    <w:rsid w:val="004E3C28"/>
    <w:rsid w:val="004E4332"/>
    <w:rsid w:val="004E6856"/>
    <w:rsid w:val="004E6FB4"/>
    <w:rsid w:val="004F0977"/>
    <w:rsid w:val="004F1408"/>
    <w:rsid w:val="004F4E1D"/>
    <w:rsid w:val="004F6257"/>
    <w:rsid w:val="004F6A25"/>
    <w:rsid w:val="004F6AB0"/>
    <w:rsid w:val="004F6B4D"/>
    <w:rsid w:val="005000BD"/>
    <w:rsid w:val="005000DD"/>
    <w:rsid w:val="005017B3"/>
    <w:rsid w:val="005027F4"/>
    <w:rsid w:val="00503B09"/>
    <w:rsid w:val="00504F5C"/>
    <w:rsid w:val="00505262"/>
    <w:rsid w:val="0050597B"/>
    <w:rsid w:val="005064DA"/>
    <w:rsid w:val="00506DF8"/>
    <w:rsid w:val="00507451"/>
    <w:rsid w:val="00511F4D"/>
    <w:rsid w:val="0051574E"/>
    <w:rsid w:val="0051725F"/>
    <w:rsid w:val="00520095"/>
    <w:rsid w:val="00520645"/>
    <w:rsid w:val="0052168D"/>
    <w:rsid w:val="0052396A"/>
    <w:rsid w:val="0052782C"/>
    <w:rsid w:val="00530E46"/>
    <w:rsid w:val="005324EF"/>
    <w:rsid w:val="0053286B"/>
    <w:rsid w:val="00536369"/>
    <w:rsid w:val="00540E99"/>
    <w:rsid w:val="00541130"/>
    <w:rsid w:val="00546A8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FD7"/>
    <w:rsid w:val="00583524"/>
    <w:rsid w:val="005835A2"/>
    <w:rsid w:val="00583853"/>
    <w:rsid w:val="005857A8"/>
    <w:rsid w:val="0058713B"/>
    <w:rsid w:val="005876D2"/>
    <w:rsid w:val="0059056C"/>
    <w:rsid w:val="0059130B"/>
    <w:rsid w:val="00596689"/>
    <w:rsid w:val="005A16FB"/>
    <w:rsid w:val="005A1A68"/>
    <w:rsid w:val="005A2A5A"/>
    <w:rsid w:val="005A39FC"/>
    <w:rsid w:val="005A3B66"/>
    <w:rsid w:val="005A42E3"/>
    <w:rsid w:val="005A5F04"/>
    <w:rsid w:val="005A6DC2"/>
    <w:rsid w:val="005B0870"/>
    <w:rsid w:val="005B1762"/>
    <w:rsid w:val="005B4B88"/>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26E8"/>
    <w:rsid w:val="005F275A"/>
    <w:rsid w:val="005F2E08"/>
    <w:rsid w:val="005F78DD"/>
    <w:rsid w:val="005F7A4D"/>
    <w:rsid w:val="0060359B"/>
    <w:rsid w:val="00603F69"/>
    <w:rsid w:val="006040DA"/>
    <w:rsid w:val="006047BD"/>
    <w:rsid w:val="00607675"/>
    <w:rsid w:val="0061037D"/>
    <w:rsid w:val="00610F53"/>
    <w:rsid w:val="00612E3F"/>
    <w:rsid w:val="00613208"/>
    <w:rsid w:val="00616767"/>
    <w:rsid w:val="0061698B"/>
    <w:rsid w:val="00616F61"/>
    <w:rsid w:val="00620917"/>
    <w:rsid w:val="0062163D"/>
    <w:rsid w:val="006225F6"/>
    <w:rsid w:val="00623A9E"/>
    <w:rsid w:val="00624A20"/>
    <w:rsid w:val="00624C9B"/>
    <w:rsid w:val="00630BB3"/>
    <w:rsid w:val="00632182"/>
    <w:rsid w:val="006335DF"/>
    <w:rsid w:val="00634717"/>
    <w:rsid w:val="00637181"/>
    <w:rsid w:val="00637AF8"/>
    <w:rsid w:val="006412BE"/>
    <w:rsid w:val="0064144D"/>
    <w:rsid w:val="0064160E"/>
    <w:rsid w:val="00642389"/>
    <w:rsid w:val="00644306"/>
    <w:rsid w:val="006450E2"/>
    <w:rsid w:val="006453D8"/>
    <w:rsid w:val="00650503"/>
    <w:rsid w:val="00651A1C"/>
    <w:rsid w:val="00651E73"/>
    <w:rsid w:val="006522FD"/>
    <w:rsid w:val="00652800"/>
    <w:rsid w:val="00653C5D"/>
    <w:rsid w:val="006544A7"/>
    <w:rsid w:val="006552BE"/>
    <w:rsid w:val="00660565"/>
    <w:rsid w:val="006618E3"/>
    <w:rsid w:val="00661D06"/>
    <w:rsid w:val="006638B4"/>
    <w:rsid w:val="0066400D"/>
    <w:rsid w:val="006644C4"/>
    <w:rsid w:val="0066665B"/>
    <w:rsid w:val="0067331F"/>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48C1"/>
    <w:rsid w:val="006A510D"/>
    <w:rsid w:val="006A51A4"/>
    <w:rsid w:val="006B1FFA"/>
    <w:rsid w:val="006B3564"/>
    <w:rsid w:val="006B37E6"/>
    <w:rsid w:val="006B3D8F"/>
    <w:rsid w:val="006B42E3"/>
    <w:rsid w:val="006B44E9"/>
    <w:rsid w:val="006B73E5"/>
    <w:rsid w:val="006D062E"/>
    <w:rsid w:val="006D0817"/>
    <w:rsid w:val="006D2405"/>
    <w:rsid w:val="006D3A0E"/>
    <w:rsid w:val="006D4A39"/>
    <w:rsid w:val="006D53A4"/>
    <w:rsid w:val="006D6748"/>
    <w:rsid w:val="006E08C4"/>
    <w:rsid w:val="006E091B"/>
    <w:rsid w:val="006E2552"/>
    <w:rsid w:val="006E42C8"/>
    <w:rsid w:val="006E4800"/>
    <w:rsid w:val="006E560F"/>
    <w:rsid w:val="006E5B90"/>
    <w:rsid w:val="006E60D3"/>
    <w:rsid w:val="006E79B6"/>
    <w:rsid w:val="006F054E"/>
    <w:rsid w:val="006F1B19"/>
    <w:rsid w:val="006F3613"/>
    <w:rsid w:val="006F3839"/>
    <w:rsid w:val="006F4503"/>
    <w:rsid w:val="00701DAC"/>
    <w:rsid w:val="00704694"/>
    <w:rsid w:val="007058CD"/>
    <w:rsid w:val="00705D75"/>
    <w:rsid w:val="0070723B"/>
    <w:rsid w:val="00712DA7"/>
    <w:rsid w:val="00715F89"/>
    <w:rsid w:val="00716FB7"/>
    <w:rsid w:val="00717C66"/>
    <w:rsid w:val="0072144B"/>
    <w:rsid w:val="00722D6B"/>
    <w:rsid w:val="00723956"/>
    <w:rsid w:val="00723FF2"/>
    <w:rsid w:val="00724203"/>
    <w:rsid w:val="00725C3B"/>
    <w:rsid w:val="00725D14"/>
    <w:rsid w:val="007266FB"/>
    <w:rsid w:val="00733D6A"/>
    <w:rsid w:val="00734065"/>
    <w:rsid w:val="00734894"/>
    <w:rsid w:val="00735451"/>
    <w:rsid w:val="00740573"/>
    <w:rsid w:val="007414DA"/>
    <w:rsid w:val="007448D2"/>
    <w:rsid w:val="00744A73"/>
    <w:rsid w:val="00744DB8"/>
    <w:rsid w:val="00745C28"/>
    <w:rsid w:val="007460FF"/>
    <w:rsid w:val="0075322D"/>
    <w:rsid w:val="00753D56"/>
    <w:rsid w:val="00755F64"/>
    <w:rsid w:val="007564AE"/>
    <w:rsid w:val="00757591"/>
    <w:rsid w:val="00757633"/>
    <w:rsid w:val="00757A59"/>
    <w:rsid w:val="007617A7"/>
    <w:rsid w:val="00762125"/>
    <w:rsid w:val="007635C3"/>
    <w:rsid w:val="00765E06"/>
    <w:rsid w:val="00765F79"/>
    <w:rsid w:val="007706FF"/>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36F3"/>
    <w:rsid w:val="007A55A8"/>
    <w:rsid w:val="007B24C4"/>
    <w:rsid w:val="007B50E4"/>
    <w:rsid w:val="007B5236"/>
    <w:rsid w:val="007C057B"/>
    <w:rsid w:val="007C1A9E"/>
    <w:rsid w:val="007C6E38"/>
    <w:rsid w:val="007D212E"/>
    <w:rsid w:val="007D458F"/>
    <w:rsid w:val="007D5655"/>
    <w:rsid w:val="007D5A52"/>
    <w:rsid w:val="007D7CF5"/>
    <w:rsid w:val="007D7E58"/>
    <w:rsid w:val="007E41AD"/>
    <w:rsid w:val="007E5E9E"/>
    <w:rsid w:val="007F10E8"/>
    <w:rsid w:val="007F1493"/>
    <w:rsid w:val="007F576D"/>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4DB6"/>
    <w:rsid w:val="0081523F"/>
    <w:rsid w:val="00816151"/>
    <w:rsid w:val="00817268"/>
    <w:rsid w:val="008203B7"/>
    <w:rsid w:val="00820BB7"/>
    <w:rsid w:val="008212BE"/>
    <w:rsid w:val="008248E7"/>
    <w:rsid w:val="00824F02"/>
    <w:rsid w:val="00825595"/>
    <w:rsid w:val="00826BD1"/>
    <w:rsid w:val="00826C4F"/>
    <w:rsid w:val="00830A48"/>
    <w:rsid w:val="00831C89"/>
    <w:rsid w:val="00832DA5"/>
    <w:rsid w:val="00832F4B"/>
    <w:rsid w:val="00833A2E"/>
    <w:rsid w:val="00833EDF"/>
    <w:rsid w:val="00834038"/>
    <w:rsid w:val="008377AF"/>
    <w:rsid w:val="00837D88"/>
    <w:rsid w:val="008404C4"/>
    <w:rsid w:val="0084056D"/>
    <w:rsid w:val="00841080"/>
    <w:rsid w:val="008412F7"/>
    <w:rsid w:val="008414BB"/>
    <w:rsid w:val="00841B54"/>
    <w:rsid w:val="008434A7"/>
    <w:rsid w:val="00843ED1"/>
    <w:rsid w:val="008505DC"/>
    <w:rsid w:val="008509F0"/>
    <w:rsid w:val="00851875"/>
    <w:rsid w:val="00852357"/>
    <w:rsid w:val="00852B7B"/>
    <w:rsid w:val="0085448C"/>
    <w:rsid w:val="00855048"/>
    <w:rsid w:val="008563D3"/>
    <w:rsid w:val="00856E64"/>
    <w:rsid w:val="00860A52"/>
    <w:rsid w:val="00862960"/>
    <w:rsid w:val="00863532"/>
    <w:rsid w:val="00863EC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5C59"/>
    <w:rsid w:val="00890C47"/>
    <w:rsid w:val="0089256F"/>
    <w:rsid w:val="00893D12"/>
    <w:rsid w:val="0089468F"/>
    <w:rsid w:val="00895105"/>
    <w:rsid w:val="00895316"/>
    <w:rsid w:val="00895861"/>
    <w:rsid w:val="00897B91"/>
    <w:rsid w:val="008A00A0"/>
    <w:rsid w:val="008A0836"/>
    <w:rsid w:val="008A21F0"/>
    <w:rsid w:val="008A5DE5"/>
    <w:rsid w:val="008B1FDB"/>
    <w:rsid w:val="008B367A"/>
    <w:rsid w:val="008B430F"/>
    <w:rsid w:val="008B44C9"/>
    <w:rsid w:val="008B4DA3"/>
    <w:rsid w:val="008B4FF4"/>
    <w:rsid w:val="008B6729"/>
    <w:rsid w:val="008C1A20"/>
    <w:rsid w:val="008C2FB5"/>
    <w:rsid w:val="008C302C"/>
    <w:rsid w:val="008C4CAB"/>
    <w:rsid w:val="008C6461"/>
    <w:rsid w:val="008C6F82"/>
    <w:rsid w:val="008C7CBC"/>
    <w:rsid w:val="008D125E"/>
    <w:rsid w:val="008D5308"/>
    <w:rsid w:val="008D55BF"/>
    <w:rsid w:val="008D61E0"/>
    <w:rsid w:val="008D6722"/>
    <w:rsid w:val="008D6E1D"/>
    <w:rsid w:val="008D7AB2"/>
    <w:rsid w:val="008E0259"/>
    <w:rsid w:val="008E43E0"/>
    <w:rsid w:val="008E4A0E"/>
    <w:rsid w:val="008F0115"/>
    <w:rsid w:val="008F0383"/>
    <w:rsid w:val="008F1F6A"/>
    <w:rsid w:val="008F28E7"/>
    <w:rsid w:val="008F364E"/>
    <w:rsid w:val="008F3EDF"/>
    <w:rsid w:val="0090053B"/>
    <w:rsid w:val="00900FCF"/>
    <w:rsid w:val="00901298"/>
    <w:rsid w:val="009019BB"/>
    <w:rsid w:val="00902919"/>
    <w:rsid w:val="0090315B"/>
    <w:rsid w:val="00904350"/>
    <w:rsid w:val="00905926"/>
    <w:rsid w:val="0090604A"/>
    <w:rsid w:val="009078AB"/>
    <w:rsid w:val="0091055E"/>
    <w:rsid w:val="00912EC7"/>
    <w:rsid w:val="009153A2"/>
    <w:rsid w:val="00915AC4"/>
    <w:rsid w:val="00920A1E"/>
    <w:rsid w:val="00920C71"/>
    <w:rsid w:val="009227DD"/>
    <w:rsid w:val="00923015"/>
    <w:rsid w:val="009234D0"/>
    <w:rsid w:val="00925013"/>
    <w:rsid w:val="00925024"/>
    <w:rsid w:val="00925655"/>
    <w:rsid w:val="00925733"/>
    <w:rsid w:val="009257A8"/>
    <w:rsid w:val="009261C8"/>
    <w:rsid w:val="00926D03"/>
    <w:rsid w:val="00927DB3"/>
    <w:rsid w:val="00927E08"/>
    <w:rsid w:val="00930D17"/>
    <w:rsid w:val="00930ED6"/>
    <w:rsid w:val="00931206"/>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51A16"/>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720F"/>
    <w:rsid w:val="0097036E"/>
    <w:rsid w:val="009718BF"/>
    <w:rsid w:val="00973DB2"/>
    <w:rsid w:val="00981475"/>
    <w:rsid w:val="00981668"/>
    <w:rsid w:val="00984331"/>
    <w:rsid w:val="00984C07"/>
    <w:rsid w:val="00985F69"/>
    <w:rsid w:val="00986B75"/>
    <w:rsid w:val="00987813"/>
    <w:rsid w:val="00990C18"/>
    <w:rsid w:val="00990C46"/>
    <w:rsid w:val="00991DEF"/>
    <w:rsid w:val="00992659"/>
    <w:rsid w:val="0099359F"/>
    <w:rsid w:val="00993F37"/>
    <w:rsid w:val="00995954"/>
    <w:rsid w:val="00995E81"/>
    <w:rsid w:val="00996470"/>
    <w:rsid w:val="00996603"/>
    <w:rsid w:val="009974B3"/>
    <w:rsid w:val="00997F5D"/>
    <w:rsid w:val="009A09AC"/>
    <w:rsid w:val="009A2864"/>
    <w:rsid w:val="009A40D9"/>
    <w:rsid w:val="009B08F7"/>
    <w:rsid w:val="009B165F"/>
    <w:rsid w:val="009B2E67"/>
    <w:rsid w:val="009B417F"/>
    <w:rsid w:val="009B4483"/>
    <w:rsid w:val="009B5879"/>
    <w:rsid w:val="009B5A96"/>
    <w:rsid w:val="009B6030"/>
    <w:rsid w:val="009C098A"/>
    <w:rsid w:val="009C0DA0"/>
    <w:rsid w:val="009C1AD9"/>
    <w:rsid w:val="009C1FCA"/>
    <w:rsid w:val="009C3001"/>
    <w:rsid w:val="009C44C9"/>
    <w:rsid w:val="009C5CF2"/>
    <w:rsid w:val="009C65D7"/>
    <w:rsid w:val="009C69B7"/>
    <w:rsid w:val="009C72FE"/>
    <w:rsid w:val="009C7379"/>
    <w:rsid w:val="009D0C17"/>
    <w:rsid w:val="009D1EBE"/>
    <w:rsid w:val="009D2409"/>
    <w:rsid w:val="009D2983"/>
    <w:rsid w:val="009D32D1"/>
    <w:rsid w:val="009D36ED"/>
    <w:rsid w:val="009D4F4A"/>
    <w:rsid w:val="009D572A"/>
    <w:rsid w:val="009D67D9"/>
    <w:rsid w:val="009E037B"/>
    <w:rsid w:val="009E05EC"/>
    <w:rsid w:val="009E0CF8"/>
    <w:rsid w:val="009E16BB"/>
    <w:rsid w:val="009E56EB"/>
    <w:rsid w:val="009E6AB6"/>
    <w:rsid w:val="009E7F27"/>
    <w:rsid w:val="009F1A7D"/>
    <w:rsid w:val="009F3431"/>
    <w:rsid w:val="009F3838"/>
    <w:rsid w:val="009F3ECD"/>
    <w:rsid w:val="009F4B19"/>
    <w:rsid w:val="009F5F05"/>
    <w:rsid w:val="009F7315"/>
    <w:rsid w:val="009F73D1"/>
    <w:rsid w:val="00A04A93"/>
    <w:rsid w:val="00A07569"/>
    <w:rsid w:val="00A078FB"/>
    <w:rsid w:val="00A10CE1"/>
    <w:rsid w:val="00A10CED"/>
    <w:rsid w:val="00A11523"/>
    <w:rsid w:val="00A128C6"/>
    <w:rsid w:val="00A143CE"/>
    <w:rsid w:val="00A16D9B"/>
    <w:rsid w:val="00A21A49"/>
    <w:rsid w:val="00A231E9"/>
    <w:rsid w:val="00A307AE"/>
    <w:rsid w:val="00A3669F"/>
    <w:rsid w:val="00A36BC6"/>
    <w:rsid w:val="00A41A01"/>
    <w:rsid w:val="00A429A9"/>
    <w:rsid w:val="00A43CFF"/>
    <w:rsid w:val="00A47719"/>
    <w:rsid w:val="00A47EAB"/>
    <w:rsid w:val="00A5068D"/>
    <w:rsid w:val="00A509B4"/>
    <w:rsid w:val="00A54C7B"/>
    <w:rsid w:val="00A54CFD"/>
    <w:rsid w:val="00A5639F"/>
    <w:rsid w:val="00A57040"/>
    <w:rsid w:val="00A60064"/>
    <w:rsid w:val="00A64F90"/>
    <w:rsid w:val="00A65A2B"/>
    <w:rsid w:val="00A70170"/>
    <w:rsid w:val="00A7409C"/>
    <w:rsid w:val="00A752B5"/>
    <w:rsid w:val="00A774B4"/>
    <w:rsid w:val="00A77927"/>
    <w:rsid w:val="00A81791"/>
    <w:rsid w:val="00A8195D"/>
    <w:rsid w:val="00A81DC9"/>
    <w:rsid w:val="00A82923"/>
    <w:rsid w:val="00A8372C"/>
    <w:rsid w:val="00A855FA"/>
    <w:rsid w:val="00A90A0B"/>
    <w:rsid w:val="00A91418"/>
    <w:rsid w:val="00A91A18"/>
    <w:rsid w:val="00A932DF"/>
    <w:rsid w:val="00A947CF"/>
    <w:rsid w:val="00A95F5B"/>
    <w:rsid w:val="00A96D9C"/>
    <w:rsid w:val="00A9772A"/>
    <w:rsid w:val="00AA18E2"/>
    <w:rsid w:val="00AA22B0"/>
    <w:rsid w:val="00AA2B19"/>
    <w:rsid w:val="00AA3B89"/>
    <w:rsid w:val="00AA5E50"/>
    <w:rsid w:val="00AA642B"/>
    <w:rsid w:val="00AB1983"/>
    <w:rsid w:val="00AB23C3"/>
    <w:rsid w:val="00AB24DB"/>
    <w:rsid w:val="00AB35D0"/>
    <w:rsid w:val="00AB77E7"/>
    <w:rsid w:val="00AC1DCF"/>
    <w:rsid w:val="00AC23B1"/>
    <w:rsid w:val="00AC260E"/>
    <w:rsid w:val="00AC2AF9"/>
    <w:rsid w:val="00AC2F71"/>
    <w:rsid w:val="00AC3264"/>
    <w:rsid w:val="00AC47A6"/>
    <w:rsid w:val="00AC78ED"/>
    <w:rsid w:val="00AD02D3"/>
    <w:rsid w:val="00AD05EE"/>
    <w:rsid w:val="00AD3675"/>
    <w:rsid w:val="00AD56A9"/>
    <w:rsid w:val="00AD69C4"/>
    <w:rsid w:val="00AD6F0C"/>
    <w:rsid w:val="00AE1C5F"/>
    <w:rsid w:val="00AE3875"/>
    <w:rsid w:val="00AE3899"/>
    <w:rsid w:val="00AE6CD2"/>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D18"/>
    <w:rsid w:val="00B300DB"/>
    <w:rsid w:val="00B32BEC"/>
    <w:rsid w:val="00B35B87"/>
    <w:rsid w:val="00B40556"/>
    <w:rsid w:val="00B43107"/>
    <w:rsid w:val="00B45AC4"/>
    <w:rsid w:val="00B45E0A"/>
    <w:rsid w:val="00B47A18"/>
    <w:rsid w:val="00B51CD5"/>
    <w:rsid w:val="00B53824"/>
    <w:rsid w:val="00B53857"/>
    <w:rsid w:val="00B54009"/>
    <w:rsid w:val="00B54B6C"/>
    <w:rsid w:val="00B6083F"/>
    <w:rsid w:val="00B61504"/>
    <w:rsid w:val="00B62E95"/>
    <w:rsid w:val="00B63ABC"/>
    <w:rsid w:val="00B64D3D"/>
    <w:rsid w:val="00B6562C"/>
    <w:rsid w:val="00B720C9"/>
    <w:rsid w:val="00B7391B"/>
    <w:rsid w:val="00B743E7"/>
    <w:rsid w:val="00B74B80"/>
    <w:rsid w:val="00B768A9"/>
    <w:rsid w:val="00B76E90"/>
    <w:rsid w:val="00B8005C"/>
    <w:rsid w:val="00B8666B"/>
    <w:rsid w:val="00B904F4"/>
    <w:rsid w:val="00B90BD1"/>
    <w:rsid w:val="00B92536"/>
    <w:rsid w:val="00B9274D"/>
    <w:rsid w:val="00B94207"/>
    <w:rsid w:val="00B945D4"/>
    <w:rsid w:val="00B9506C"/>
    <w:rsid w:val="00B97B50"/>
    <w:rsid w:val="00BA3959"/>
    <w:rsid w:val="00BA563D"/>
    <w:rsid w:val="00BA7AC9"/>
    <w:rsid w:val="00BB1855"/>
    <w:rsid w:val="00BB2332"/>
    <w:rsid w:val="00BB2494"/>
    <w:rsid w:val="00BB2522"/>
    <w:rsid w:val="00BB5218"/>
    <w:rsid w:val="00BB72C0"/>
    <w:rsid w:val="00BC3779"/>
    <w:rsid w:val="00BC41A0"/>
    <w:rsid w:val="00BC43D8"/>
    <w:rsid w:val="00BD0186"/>
    <w:rsid w:val="00BD1661"/>
    <w:rsid w:val="00BD6178"/>
    <w:rsid w:val="00BD6348"/>
    <w:rsid w:val="00BE147F"/>
    <w:rsid w:val="00BE1BBC"/>
    <w:rsid w:val="00BE46B5"/>
    <w:rsid w:val="00BE6663"/>
    <w:rsid w:val="00BE6E4A"/>
    <w:rsid w:val="00BE7487"/>
    <w:rsid w:val="00BF0917"/>
    <w:rsid w:val="00BF0CD7"/>
    <w:rsid w:val="00BF143E"/>
    <w:rsid w:val="00BF15CE"/>
    <w:rsid w:val="00BF2157"/>
    <w:rsid w:val="00BF2FC3"/>
    <w:rsid w:val="00BF37C3"/>
    <w:rsid w:val="00BF47D6"/>
    <w:rsid w:val="00BF695B"/>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4187"/>
    <w:rsid w:val="00C15151"/>
    <w:rsid w:val="00C15D38"/>
    <w:rsid w:val="00C179BC"/>
    <w:rsid w:val="00C17F8C"/>
    <w:rsid w:val="00C20360"/>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E68"/>
    <w:rsid w:val="00C4043D"/>
    <w:rsid w:val="00C40DAA"/>
    <w:rsid w:val="00C41F7E"/>
    <w:rsid w:val="00C424BD"/>
    <w:rsid w:val="00C42A1B"/>
    <w:rsid w:val="00C42C1F"/>
    <w:rsid w:val="00C44A8D"/>
    <w:rsid w:val="00C44CF8"/>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373E"/>
    <w:rsid w:val="00C841B7"/>
    <w:rsid w:val="00C8667D"/>
    <w:rsid w:val="00C86967"/>
    <w:rsid w:val="00C928A8"/>
    <w:rsid w:val="00C95246"/>
    <w:rsid w:val="00CA0CF7"/>
    <w:rsid w:val="00CA103E"/>
    <w:rsid w:val="00CA6C45"/>
    <w:rsid w:val="00CA74F6"/>
    <w:rsid w:val="00CA7603"/>
    <w:rsid w:val="00CB364E"/>
    <w:rsid w:val="00CB37B8"/>
    <w:rsid w:val="00CB4F1A"/>
    <w:rsid w:val="00CB58B4"/>
    <w:rsid w:val="00CB6577"/>
    <w:rsid w:val="00CC1FE9"/>
    <w:rsid w:val="00CC3B49"/>
    <w:rsid w:val="00CC3D04"/>
    <w:rsid w:val="00CC4AF7"/>
    <w:rsid w:val="00CC54E5"/>
    <w:rsid w:val="00CC6AD2"/>
    <w:rsid w:val="00CC6F04"/>
    <w:rsid w:val="00CC7B94"/>
    <w:rsid w:val="00CD6E8E"/>
    <w:rsid w:val="00CE161F"/>
    <w:rsid w:val="00CE3529"/>
    <w:rsid w:val="00CE4320"/>
    <w:rsid w:val="00CE5D9A"/>
    <w:rsid w:val="00CE76CD"/>
    <w:rsid w:val="00CF0B65"/>
    <w:rsid w:val="00CF1C1F"/>
    <w:rsid w:val="00CF3B5E"/>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121C4"/>
    <w:rsid w:val="00D14274"/>
    <w:rsid w:val="00D15E5B"/>
    <w:rsid w:val="00D17C62"/>
    <w:rsid w:val="00D21586"/>
    <w:rsid w:val="00D215AF"/>
    <w:rsid w:val="00D21EA5"/>
    <w:rsid w:val="00D23A38"/>
    <w:rsid w:val="00D2574C"/>
    <w:rsid w:val="00D2655E"/>
    <w:rsid w:val="00D26D79"/>
    <w:rsid w:val="00D27C2B"/>
    <w:rsid w:val="00D33363"/>
    <w:rsid w:val="00D34943"/>
    <w:rsid w:val="00D34A2B"/>
    <w:rsid w:val="00D359D4"/>
    <w:rsid w:val="00D41E23"/>
    <w:rsid w:val="00D429EC"/>
    <w:rsid w:val="00D43D44"/>
    <w:rsid w:val="00D43EBB"/>
    <w:rsid w:val="00D44E4E"/>
    <w:rsid w:val="00D46D26"/>
    <w:rsid w:val="00D51254"/>
    <w:rsid w:val="00D51627"/>
    <w:rsid w:val="00D51E1A"/>
    <w:rsid w:val="00D54AAC"/>
    <w:rsid w:val="00D54B32"/>
    <w:rsid w:val="00D55DF0"/>
    <w:rsid w:val="00D563E1"/>
    <w:rsid w:val="00D56BB6"/>
    <w:rsid w:val="00D56FBC"/>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6043"/>
    <w:rsid w:val="00D97779"/>
    <w:rsid w:val="00DA52F5"/>
    <w:rsid w:val="00DA73A3"/>
    <w:rsid w:val="00DB3080"/>
    <w:rsid w:val="00DB4E12"/>
    <w:rsid w:val="00DB5771"/>
    <w:rsid w:val="00DC3395"/>
    <w:rsid w:val="00DC3664"/>
    <w:rsid w:val="00DC4B9B"/>
    <w:rsid w:val="00DC6EFC"/>
    <w:rsid w:val="00DC7CDE"/>
    <w:rsid w:val="00DD243F"/>
    <w:rsid w:val="00DD46E9"/>
    <w:rsid w:val="00DD4812"/>
    <w:rsid w:val="00DD4CA7"/>
    <w:rsid w:val="00DE0097"/>
    <w:rsid w:val="00DE05AE"/>
    <w:rsid w:val="00DE0979"/>
    <w:rsid w:val="00DE12E9"/>
    <w:rsid w:val="00DE301D"/>
    <w:rsid w:val="00DE43F4"/>
    <w:rsid w:val="00DE53F8"/>
    <w:rsid w:val="00DE60E6"/>
    <w:rsid w:val="00DE6C9B"/>
    <w:rsid w:val="00DE74DC"/>
    <w:rsid w:val="00DE7D5A"/>
    <w:rsid w:val="00DF247C"/>
    <w:rsid w:val="00DF707E"/>
    <w:rsid w:val="00DF759D"/>
    <w:rsid w:val="00E003AF"/>
    <w:rsid w:val="00E018C3"/>
    <w:rsid w:val="00E01C15"/>
    <w:rsid w:val="00E052B1"/>
    <w:rsid w:val="00E05886"/>
    <w:rsid w:val="00E10C02"/>
    <w:rsid w:val="00E137F4"/>
    <w:rsid w:val="00E164F2"/>
    <w:rsid w:val="00E16F61"/>
    <w:rsid w:val="00E20F6A"/>
    <w:rsid w:val="00E21A25"/>
    <w:rsid w:val="00E23303"/>
    <w:rsid w:val="00E253CA"/>
    <w:rsid w:val="00E26AA3"/>
    <w:rsid w:val="00E2771C"/>
    <w:rsid w:val="00E324D9"/>
    <w:rsid w:val="00E331FB"/>
    <w:rsid w:val="00E33DF4"/>
    <w:rsid w:val="00E35EDE"/>
    <w:rsid w:val="00E36528"/>
    <w:rsid w:val="00E40CF7"/>
    <w:rsid w:val="00E413B8"/>
    <w:rsid w:val="00E434EB"/>
    <w:rsid w:val="00E440C0"/>
    <w:rsid w:val="00E4683D"/>
    <w:rsid w:val="00E504A1"/>
    <w:rsid w:val="00E51231"/>
    <w:rsid w:val="00E52A67"/>
    <w:rsid w:val="00E62FBE"/>
    <w:rsid w:val="00E63389"/>
    <w:rsid w:val="00E64597"/>
    <w:rsid w:val="00E65780"/>
    <w:rsid w:val="00E66AA1"/>
    <w:rsid w:val="00E66B6A"/>
    <w:rsid w:val="00E71243"/>
    <w:rsid w:val="00E71362"/>
    <w:rsid w:val="00E7168A"/>
    <w:rsid w:val="00E71D25"/>
    <w:rsid w:val="00E7295C"/>
    <w:rsid w:val="00E73306"/>
    <w:rsid w:val="00E74FE4"/>
    <w:rsid w:val="00E81633"/>
    <w:rsid w:val="00E831A3"/>
    <w:rsid w:val="00E86733"/>
    <w:rsid w:val="00E8700D"/>
    <w:rsid w:val="00E9108A"/>
    <w:rsid w:val="00E94803"/>
    <w:rsid w:val="00E94B69"/>
    <w:rsid w:val="00E9588E"/>
    <w:rsid w:val="00E96813"/>
    <w:rsid w:val="00EA2BA6"/>
    <w:rsid w:val="00EA33B1"/>
    <w:rsid w:val="00EA74F2"/>
    <w:rsid w:val="00EA7F5C"/>
    <w:rsid w:val="00EB193D"/>
    <w:rsid w:val="00EB2A71"/>
    <w:rsid w:val="00EB32CF"/>
    <w:rsid w:val="00EB7598"/>
    <w:rsid w:val="00EB7885"/>
    <w:rsid w:val="00EC0998"/>
    <w:rsid w:val="00EC14A8"/>
    <w:rsid w:val="00EC2805"/>
    <w:rsid w:val="00EC3100"/>
    <w:rsid w:val="00EC3D02"/>
    <w:rsid w:val="00EC437B"/>
    <w:rsid w:val="00EC4CBD"/>
    <w:rsid w:val="00EC6CDB"/>
    <w:rsid w:val="00EC703B"/>
    <w:rsid w:val="00EC70D8"/>
    <w:rsid w:val="00EC78F8"/>
    <w:rsid w:val="00ED1008"/>
    <w:rsid w:val="00ED1338"/>
    <w:rsid w:val="00ED1475"/>
    <w:rsid w:val="00ED1AB4"/>
    <w:rsid w:val="00ED2C23"/>
    <w:rsid w:val="00ED2CF0"/>
    <w:rsid w:val="00ED6D87"/>
    <w:rsid w:val="00EE1058"/>
    <w:rsid w:val="00EE1089"/>
    <w:rsid w:val="00EE2BEC"/>
    <w:rsid w:val="00EE3260"/>
    <w:rsid w:val="00EE3CF3"/>
    <w:rsid w:val="00EE586E"/>
    <w:rsid w:val="00EE5BEB"/>
    <w:rsid w:val="00EE788B"/>
    <w:rsid w:val="00EF00ED"/>
    <w:rsid w:val="00EF0192"/>
    <w:rsid w:val="00EF0196"/>
    <w:rsid w:val="00EF06A8"/>
    <w:rsid w:val="00EF0943"/>
    <w:rsid w:val="00EF0EAD"/>
    <w:rsid w:val="00EF4CB1"/>
    <w:rsid w:val="00EF5798"/>
    <w:rsid w:val="00EF60E5"/>
    <w:rsid w:val="00EF6A0C"/>
    <w:rsid w:val="00EF6E7F"/>
    <w:rsid w:val="00F01D8F"/>
    <w:rsid w:val="00F01D93"/>
    <w:rsid w:val="00F06BB9"/>
    <w:rsid w:val="00F121C4"/>
    <w:rsid w:val="00F17235"/>
    <w:rsid w:val="00F20B40"/>
    <w:rsid w:val="00F2269A"/>
    <w:rsid w:val="00F22775"/>
    <w:rsid w:val="00F228A5"/>
    <w:rsid w:val="00F246D4"/>
    <w:rsid w:val="00F26525"/>
    <w:rsid w:val="00F269DC"/>
    <w:rsid w:val="00F309E2"/>
    <w:rsid w:val="00F30C2D"/>
    <w:rsid w:val="00F318BD"/>
    <w:rsid w:val="00F32557"/>
    <w:rsid w:val="00F332EF"/>
    <w:rsid w:val="00F34D8E"/>
    <w:rsid w:val="00F3674D"/>
    <w:rsid w:val="00F4079E"/>
    <w:rsid w:val="00F40B14"/>
    <w:rsid w:val="00F42EAA"/>
    <w:rsid w:val="00F42EE0"/>
    <w:rsid w:val="00F434A9"/>
    <w:rsid w:val="00F437C4"/>
    <w:rsid w:val="00F446A0"/>
    <w:rsid w:val="00F47A0A"/>
    <w:rsid w:val="00F47A79"/>
    <w:rsid w:val="00F47F5C"/>
    <w:rsid w:val="00F51928"/>
    <w:rsid w:val="00F543B3"/>
    <w:rsid w:val="00F5643A"/>
    <w:rsid w:val="00F56596"/>
    <w:rsid w:val="00F62236"/>
    <w:rsid w:val="00F642AF"/>
    <w:rsid w:val="00F650B4"/>
    <w:rsid w:val="00F65901"/>
    <w:rsid w:val="00F66B95"/>
    <w:rsid w:val="00F7023E"/>
    <w:rsid w:val="00F706AA"/>
    <w:rsid w:val="00F715D0"/>
    <w:rsid w:val="00F717E7"/>
    <w:rsid w:val="00F724A1"/>
    <w:rsid w:val="00F7288E"/>
    <w:rsid w:val="00F7632C"/>
    <w:rsid w:val="00F76FDC"/>
    <w:rsid w:val="00F77ED7"/>
    <w:rsid w:val="00F80F5D"/>
    <w:rsid w:val="00F84564"/>
    <w:rsid w:val="00F853F3"/>
    <w:rsid w:val="00F8591B"/>
    <w:rsid w:val="00F8655C"/>
    <w:rsid w:val="00F90E1A"/>
    <w:rsid w:val="00F91B79"/>
    <w:rsid w:val="00F94B27"/>
    <w:rsid w:val="00F96626"/>
    <w:rsid w:val="00F96946"/>
    <w:rsid w:val="00F97131"/>
    <w:rsid w:val="00F9720F"/>
    <w:rsid w:val="00F97B4B"/>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2758"/>
    <w:rsid w:val="00FC3523"/>
    <w:rsid w:val="00FC44C4"/>
    <w:rsid w:val="00FC4F7B"/>
    <w:rsid w:val="00FC755A"/>
    <w:rsid w:val="00FD05FD"/>
    <w:rsid w:val="00FD1F94"/>
    <w:rsid w:val="00FD21A7"/>
    <w:rsid w:val="00FD3022"/>
    <w:rsid w:val="00FD3347"/>
    <w:rsid w:val="00FD40E9"/>
    <w:rsid w:val="00FD495B"/>
    <w:rsid w:val="00FE0C73"/>
    <w:rsid w:val="00FE0F38"/>
    <w:rsid w:val="00FE108E"/>
    <w:rsid w:val="00FE126B"/>
    <w:rsid w:val="00FE2356"/>
    <w:rsid w:val="00FE2629"/>
    <w:rsid w:val="00FE40B5"/>
    <w:rsid w:val="00FE660C"/>
    <w:rsid w:val="00FE6EA0"/>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23D2E6"/>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0"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nhideWhenUsed="1" w:qFormat="1"/>
    <w:lsdException w:name="footer" w:semiHidden="1"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uiPriority="16"/>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8"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7"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uiPriority="32" w:qFormat="1"/>
    <w:lsdException w:name="Book Title" w:semiHidden="1" w:qFormat="1"/>
    <w:lsdException w:name="Bibliography" w:semiHidden="1" w:uiPriority="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C8373E"/>
    <w:pPr>
      <w:spacing w:line="312" w:lineRule="auto"/>
    </w:pPr>
    <w:rPr>
      <w:rFonts w:ascii="Arial" w:hAnsi="Arial"/>
      <w:lang w:val="en-AU"/>
    </w:rPr>
  </w:style>
  <w:style w:type="paragraph" w:styleId="Heading1">
    <w:name w:val="heading 1"/>
    <w:aliases w:val="ŠHeading 1"/>
    <w:basedOn w:val="Normal"/>
    <w:next w:val="Normal"/>
    <w:link w:val="Heading1Char"/>
    <w:uiPriority w:val="9"/>
    <w:qFormat/>
    <w:rsid w:val="00755F64"/>
    <w:pPr>
      <w:keepNext/>
      <w:keepLines/>
      <w:pageBreakBefore/>
      <w:spacing w:before="120" w:after="240" w:line="276" w:lineRule="auto"/>
      <w:outlineLvl w:val="0"/>
    </w:pPr>
    <w:rPr>
      <w:rFonts w:eastAsiaTheme="majorEastAsia" w:cstheme="majorBidi"/>
      <w:sz w:val="56"/>
      <w:szCs w:val="32"/>
    </w:rPr>
  </w:style>
  <w:style w:type="paragraph" w:styleId="Heading2">
    <w:name w:val="heading 2"/>
    <w:aliases w:val="ŠHeading 2"/>
    <w:basedOn w:val="Normal"/>
    <w:next w:val="Normal"/>
    <w:link w:val="Heading2Char"/>
    <w:uiPriority w:val="9"/>
    <w:qFormat/>
    <w:rsid w:val="00755F64"/>
    <w:pPr>
      <w:keepNext/>
      <w:keepLines/>
      <w:tabs>
        <w:tab w:val="left" w:pos="567"/>
        <w:tab w:val="left" w:pos="1134"/>
        <w:tab w:val="left" w:pos="1701"/>
        <w:tab w:val="left" w:pos="2268"/>
        <w:tab w:val="left" w:pos="2835"/>
        <w:tab w:val="left" w:pos="3402"/>
      </w:tabs>
      <w:spacing w:before="320" w:after="240" w:line="276" w:lineRule="auto"/>
      <w:outlineLvl w:val="1"/>
    </w:pPr>
    <w:rPr>
      <w:rFonts w:eastAsia="SimSun" w:cs="Times New Roman"/>
      <w:sz w:val="44"/>
      <w:szCs w:val="36"/>
    </w:rPr>
  </w:style>
  <w:style w:type="paragraph" w:styleId="Heading3">
    <w:name w:val="heading 3"/>
    <w:aliases w:val="ŠHeading 3"/>
    <w:basedOn w:val="Normal"/>
    <w:next w:val="Normal"/>
    <w:link w:val="Heading3Char"/>
    <w:uiPriority w:val="9"/>
    <w:qFormat/>
    <w:rsid w:val="00755F64"/>
    <w:pPr>
      <w:keepNext/>
      <w:keepLines/>
      <w:tabs>
        <w:tab w:val="left" w:pos="567"/>
        <w:tab w:val="left" w:pos="1134"/>
        <w:tab w:val="left" w:pos="1701"/>
        <w:tab w:val="left" w:pos="2268"/>
        <w:tab w:val="left" w:pos="2835"/>
        <w:tab w:val="left" w:pos="3402"/>
      </w:tabs>
      <w:spacing w:before="280" w:after="240" w:line="276" w:lineRule="auto"/>
      <w:outlineLvl w:val="2"/>
    </w:pPr>
    <w:rPr>
      <w:rFonts w:eastAsia="SimSun" w:cs="Times New Roman"/>
      <w:sz w:val="40"/>
      <w:szCs w:val="40"/>
    </w:rPr>
  </w:style>
  <w:style w:type="paragraph" w:styleId="Heading4">
    <w:name w:val="heading 4"/>
    <w:aliases w:val="ŠHeading 4"/>
    <w:basedOn w:val="Normal"/>
    <w:next w:val="Normal"/>
    <w:link w:val="Heading4Char"/>
    <w:uiPriority w:val="9"/>
    <w:qFormat/>
    <w:rsid w:val="00755F64"/>
    <w:pPr>
      <w:keepNext/>
      <w:keepLines/>
      <w:tabs>
        <w:tab w:val="left" w:pos="567"/>
        <w:tab w:val="left" w:pos="1134"/>
        <w:tab w:val="left" w:pos="1701"/>
        <w:tab w:val="left" w:pos="2268"/>
        <w:tab w:val="left" w:pos="2835"/>
        <w:tab w:val="left" w:pos="3402"/>
      </w:tabs>
      <w:spacing w:after="240" w:line="276" w:lineRule="auto"/>
      <w:outlineLvl w:val="3"/>
    </w:pPr>
    <w:rPr>
      <w:rFonts w:eastAsia="SimSun" w:cs="Times New Roman"/>
      <w:sz w:val="36"/>
      <w:szCs w:val="32"/>
    </w:rPr>
  </w:style>
  <w:style w:type="paragraph" w:styleId="Heading5">
    <w:name w:val="heading 5"/>
    <w:aliases w:val="ŠHeading 5"/>
    <w:basedOn w:val="Normal"/>
    <w:next w:val="Normal"/>
    <w:link w:val="Heading5Char"/>
    <w:uiPriority w:val="10"/>
    <w:qFormat/>
    <w:rsid w:val="00755F64"/>
    <w:pPr>
      <w:keepNext/>
      <w:keepLines/>
      <w:tabs>
        <w:tab w:val="left" w:pos="567"/>
        <w:tab w:val="left" w:pos="1134"/>
        <w:tab w:val="left" w:pos="1701"/>
        <w:tab w:val="left" w:pos="2268"/>
        <w:tab w:val="left" w:pos="2835"/>
        <w:tab w:val="left" w:pos="3402"/>
      </w:tabs>
      <w:spacing w:after="240" w:line="276" w:lineRule="auto"/>
      <w:outlineLvl w:val="4"/>
    </w:pPr>
    <w:rPr>
      <w:rFonts w:eastAsia="SimSun" w:cs="Times New Roman"/>
      <w:sz w:val="32"/>
    </w:rPr>
  </w:style>
  <w:style w:type="paragraph" w:styleId="Heading6">
    <w:name w:val="heading 6"/>
    <w:aliases w:val="ŠHeading 6"/>
    <w:basedOn w:val="Normal"/>
    <w:next w:val="Normal"/>
    <w:link w:val="Heading6Char"/>
    <w:uiPriority w:val="9"/>
    <w:semiHidden/>
    <w:qFormat/>
    <w:rsid w:val="00F26525"/>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26525"/>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2652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2652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unhideWhenUsed/>
    <w:qFormat/>
    <w:rsid w:val="00755F64"/>
    <w:pPr>
      <w:tabs>
        <w:tab w:val="left" w:pos="851"/>
        <w:tab w:val="right" w:leader="dot" w:pos="10773"/>
      </w:tabs>
      <w:spacing w:before="120" w:after="120"/>
    </w:pPr>
    <w:rPr>
      <w:rFonts w:eastAsia="SimSun" w:cs="Times New Roman"/>
      <w:szCs w:val="20"/>
      <w:lang w:eastAsia="zh-CN"/>
    </w:rPr>
  </w:style>
  <w:style w:type="paragraph" w:styleId="TOC2">
    <w:name w:val="toc 2"/>
    <w:aliases w:val="ŠTOC2,PD"/>
    <w:basedOn w:val="Normal"/>
    <w:next w:val="Normal"/>
    <w:uiPriority w:val="39"/>
    <w:unhideWhenUsed/>
    <w:qFormat/>
    <w:rsid w:val="00755F64"/>
    <w:pPr>
      <w:tabs>
        <w:tab w:val="right" w:leader="dot" w:pos="10773"/>
      </w:tabs>
      <w:spacing w:before="100" w:after="100"/>
      <w:ind w:left="227"/>
    </w:pPr>
    <w:rPr>
      <w:rFonts w:ascii="Helvetica" w:eastAsia="SimSun" w:hAnsi="Helvetica" w:cs="Times New Roman"/>
      <w:szCs w:val="20"/>
      <w:lang w:eastAsia="zh-CN"/>
    </w:rPr>
  </w:style>
  <w:style w:type="paragraph" w:styleId="Header">
    <w:name w:val="header"/>
    <w:aliases w:val="ŠHeader"/>
    <w:basedOn w:val="Normal"/>
    <w:link w:val="HeaderChar"/>
    <w:uiPriority w:val="99"/>
    <w:qFormat/>
    <w:rsid w:val="00F26525"/>
    <w:pPr>
      <w:spacing w:before="0" w:after="240"/>
    </w:pPr>
    <w:rPr>
      <w:b/>
    </w:rPr>
  </w:style>
  <w:style w:type="character" w:customStyle="1" w:styleId="Heading5Char">
    <w:name w:val="Heading 5 Char"/>
    <w:aliases w:val="ŠHeading 5 Char"/>
    <w:basedOn w:val="DefaultParagraphFont"/>
    <w:link w:val="Heading5"/>
    <w:uiPriority w:val="10"/>
    <w:rsid w:val="00755F64"/>
    <w:rPr>
      <w:rFonts w:ascii="Arial" w:eastAsia="SimSun" w:hAnsi="Arial" w:cs="Times New Roman"/>
      <w:sz w:val="32"/>
      <w:lang w:val="en-AU"/>
    </w:rPr>
  </w:style>
  <w:style w:type="character" w:customStyle="1" w:styleId="HeaderChar">
    <w:name w:val="Header Char"/>
    <w:aliases w:val="ŠHeader Char"/>
    <w:basedOn w:val="DefaultParagraphFont"/>
    <w:link w:val="Header"/>
    <w:uiPriority w:val="99"/>
    <w:rsid w:val="00F26525"/>
    <w:rPr>
      <w:rFonts w:ascii="Arial" w:hAnsi="Arial"/>
      <w:b/>
      <w:lang w:val="en-AU"/>
    </w:rPr>
  </w:style>
  <w:style w:type="paragraph" w:styleId="Footer">
    <w:name w:val="footer"/>
    <w:aliases w:val="ŠFooter,Footer CA"/>
    <w:basedOn w:val="Normal"/>
    <w:link w:val="FooterChar"/>
    <w:uiPriority w:val="99"/>
    <w:qFormat/>
    <w:rsid w:val="00BF47D6"/>
    <w:pPr>
      <w:tabs>
        <w:tab w:val="right" w:pos="10773"/>
      </w:tabs>
      <w:spacing w:before="480"/>
      <w:ind w:right="50"/>
    </w:pPr>
    <w:rPr>
      <w:sz w:val="18"/>
    </w:rPr>
  </w:style>
  <w:style w:type="character" w:customStyle="1" w:styleId="FooterChar">
    <w:name w:val="Footer Char"/>
    <w:aliases w:val="ŠFooter Char,Footer CA Char"/>
    <w:basedOn w:val="DefaultParagraphFont"/>
    <w:link w:val="Footer"/>
    <w:uiPriority w:val="99"/>
    <w:rsid w:val="00BF47D6"/>
    <w:rPr>
      <w:rFonts w:ascii="Arial" w:hAnsi="Arial"/>
      <w:sz w:val="18"/>
      <w:lang w:val="en-AU"/>
    </w:rPr>
  </w:style>
  <w:style w:type="paragraph" w:styleId="Caption">
    <w:name w:val="caption"/>
    <w:aliases w:val="ŠCaption"/>
    <w:basedOn w:val="Normal"/>
    <w:next w:val="NoSpacing"/>
    <w:uiPriority w:val="2"/>
    <w:qFormat/>
    <w:rsid w:val="00755F64"/>
    <w:pPr>
      <w:keepNext/>
      <w:tabs>
        <w:tab w:val="left" w:pos="567"/>
        <w:tab w:val="left" w:pos="1134"/>
        <w:tab w:val="left" w:pos="1701"/>
        <w:tab w:val="left" w:pos="2268"/>
        <w:tab w:val="left" w:pos="2835"/>
        <w:tab w:val="left" w:pos="3402"/>
      </w:tabs>
      <w:spacing w:after="120"/>
    </w:pPr>
    <w:rPr>
      <w:b/>
      <w:iCs/>
      <w:sz w:val="22"/>
      <w:szCs w:val="18"/>
    </w:rPr>
  </w:style>
  <w:style w:type="paragraph" w:customStyle="1" w:styleId="Logo">
    <w:name w:val="ŠLogo"/>
    <w:basedOn w:val="Normal"/>
    <w:uiPriority w:val="16"/>
    <w:qFormat/>
    <w:rsid w:val="00755F64"/>
    <w:pPr>
      <w:tabs>
        <w:tab w:val="right" w:pos="10199"/>
      </w:tabs>
      <w:spacing w:before="120"/>
      <w:ind w:right="-573"/>
    </w:pPr>
    <w:rPr>
      <w:rFonts w:eastAsia="SimSun" w:cs="Times New Roman"/>
      <w:b/>
      <w:sz w:val="28"/>
      <w:szCs w:val="28"/>
      <w:lang w:eastAsia="zh-CN"/>
    </w:rPr>
  </w:style>
  <w:style w:type="paragraph" w:customStyle="1" w:styleId="Tabletext">
    <w:name w:val="ŠTable text"/>
    <w:basedOn w:val="Normal"/>
    <w:uiPriority w:val="23"/>
    <w:qFormat/>
    <w:rsid w:val="00FE6EA0"/>
    <w:pPr>
      <w:tabs>
        <w:tab w:val="left" w:pos="567"/>
        <w:tab w:val="left" w:pos="1134"/>
        <w:tab w:val="left" w:pos="1701"/>
        <w:tab w:val="left" w:pos="2268"/>
        <w:tab w:val="left" w:pos="2835"/>
        <w:tab w:val="left" w:pos="3402"/>
      </w:tabs>
      <w:spacing w:before="80" w:after="80" w:line="260" w:lineRule="atLeast"/>
    </w:pPr>
    <w:rPr>
      <w:rFonts w:eastAsia="SimSun" w:cs="Times New Roman"/>
      <w:sz w:val="22"/>
      <w:szCs w:val="20"/>
      <w:lang w:eastAsia="zh-CN"/>
    </w:rPr>
  </w:style>
  <w:style w:type="paragraph" w:customStyle="1" w:styleId="Tableheading">
    <w:name w:val="ŠTable heading"/>
    <w:basedOn w:val="Normal"/>
    <w:uiPriority w:val="20"/>
    <w:qFormat/>
    <w:rsid w:val="00CA0CF7"/>
    <w:pPr>
      <w:keepNext/>
      <w:keepLines/>
      <w:tabs>
        <w:tab w:val="left" w:pos="567"/>
        <w:tab w:val="left" w:pos="1134"/>
        <w:tab w:val="left" w:pos="1701"/>
        <w:tab w:val="left" w:pos="2268"/>
        <w:tab w:val="left" w:pos="2835"/>
        <w:tab w:val="left" w:pos="3402"/>
      </w:tabs>
      <w:spacing w:before="80" w:after="80" w:line="260" w:lineRule="atLeast"/>
    </w:pPr>
    <w:rPr>
      <w:rFonts w:eastAsia="SimSun" w:cs="Times New Roman"/>
      <w:b/>
      <w:sz w:val="22"/>
      <w:szCs w:val="20"/>
      <w:lang w:eastAsia="zh-CN"/>
    </w:rPr>
  </w:style>
  <w:style w:type="character" w:customStyle="1" w:styleId="Heading6Char">
    <w:name w:val="Heading 6 Char"/>
    <w:aliases w:val="ŠHeading 6 Char"/>
    <w:basedOn w:val="DefaultParagraphFont"/>
    <w:link w:val="Heading6"/>
    <w:uiPriority w:val="9"/>
    <w:semiHidden/>
    <w:rsid w:val="00F26525"/>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755F64"/>
    <w:pPr>
      <w:spacing w:before="100" w:after="100"/>
      <w:ind w:left="482"/>
    </w:pPr>
    <w:rPr>
      <w:sz w:val="22"/>
    </w:rPr>
  </w:style>
  <w:style w:type="character" w:styleId="Hyperlink">
    <w:name w:val="Hyperlink"/>
    <w:aliases w:val="ŠHyperlink"/>
    <w:basedOn w:val="DefaultParagraphFont"/>
    <w:uiPriority w:val="99"/>
    <w:rsid w:val="00AE3875"/>
    <w:rPr>
      <w:color w:val="2F5496" w:themeColor="accent1" w:themeShade="BF"/>
      <w:u w:val="single"/>
    </w:rPr>
  </w:style>
  <w:style w:type="character" w:styleId="SubtleReference">
    <w:name w:val="Subtle Reference"/>
    <w:aliases w:val="Š Reference"/>
    <w:basedOn w:val="DefaultParagraphFont"/>
    <w:uiPriority w:val="19"/>
    <w:qFormat/>
    <w:rsid w:val="00F26525"/>
    <w:rPr>
      <w:rFonts w:ascii="Arial" w:hAnsi="Arial"/>
      <w:caps w:val="0"/>
      <w:smallCaps w:val="0"/>
      <w:strike w:val="0"/>
      <w:dstrike w:val="0"/>
      <w:noProof w:val="0"/>
      <w:vanish w:val="0"/>
      <w:color w:val="auto"/>
      <w:w w:val="100"/>
      <w:kern w:val="0"/>
      <w:sz w:val="22"/>
      <w:u w:val="none"/>
      <w:vertAlign w:val="baseline"/>
      <w:lang w:val="en-AU"/>
      <w14:cntxtAlts w14:val="0"/>
    </w:rPr>
  </w:style>
  <w:style w:type="table" w:styleId="TableGrid">
    <w:name w:val="Table Grid"/>
    <w:basedOn w:val="TableNormal"/>
    <w:uiPriority w:val="59"/>
    <w:rsid w:val="00F26525"/>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rsid w:val="00F26525"/>
  </w:style>
  <w:style w:type="character" w:customStyle="1" w:styleId="Heading1Char">
    <w:name w:val="Heading 1 Char"/>
    <w:aliases w:val="ŠHeading 1 Char"/>
    <w:basedOn w:val="DefaultParagraphFont"/>
    <w:link w:val="Heading1"/>
    <w:uiPriority w:val="9"/>
    <w:rsid w:val="00755F64"/>
    <w:rPr>
      <w:rFonts w:ascii="Arial" w:eastAsiaTheme="majorEastAsia" w:hAnsi="Arial" w:cstheme="majorBidi"/>
      <w:sz w:val="56"/>
      <w:szCs w:val="32"/>
      <w:lang w:val="en-AU"/>
    </w:rPr>
  </w:style>
  <w:style w:type="character" w:customStyle="1" w:styleId="Heading2Char">
    <w:name w:val="Heading 2 Char"/>
    <w:aliases w:val="ŠHeading 2 Char"/>
    <w:basedOn w:val="DefaultParagraphFont"/>
    <w:link w:val="Heading2"/>
    <w:uiPriority w:val="9"/>
    <w:rsid w:val="00755F64"/>
    <w:rPr>
      <w:rFonts w:ascii="Arial" w:eastAsia="SimSun" w:hAnsi="Arial" w:cs="Times New Roman"/>
      <w:sz w:val="44"/>
      <w:szCs w:val="36"/>
      <w:lang w:val="en-AU"/>
    </w:rPr>
  </w:style>
  <w:style w:type="character" w:customStyle="1" w:styleId="Heading3Char">
    <w:name w:val="Heading 3 Char"/>
    <w:aliases w:val="ŠHeading 3 Char"/>
    <w:basedOn w:val="DefaultParagraphFont"/>
    <w:link w:val="Heading3"/>
    <w:uiPriority w:val="9"/>
    <w:rsid w:val="00755F64"/>
    <w:rPr>
      <w:rFonts w:ascii="Arial" w:eastAsia="SimSun" w:hAnsi="Arial" w:cs="Times New Roman"/>
      <w:sz w:val="40"/>
      <w:szCs w:val="40"/>
      <w:lang w:val="en-AU"/>
    </w:rPr>
  </w:style>
  <w:style w:type="character" w:customStyle="1" w:styleId="Heading4Char">
    <w:name w:val="Heading 4 Char"/>
    <w:aliases w:val="ŠHeading 4 Char"/>
    <w:basedOn w:val="DefaultParagraphFont"/>
    <w:link w:val="Heading4"/>
    <w:uiPriority w:val="9"/>
    <w:rsid w:val="00755F64"/>
    <w:rPr>
      <w:rFonts w:ascii="Arial" w:eastAsia="SimSun" w:hAnsi="Arial" w:cs="Times New Roman"/>
      <w:sz w:val="36"/>
      <w:szCs w:val="32"/>
      <w:lang w:val="en-AU"/>
    </w:rPr>
  </w:style>
  <w:style w:type="table" w:customStyle="1" w:styleId="Tableheader">
    <w:name w:val="ŠTable header"/>
    <w:basedOn w:val="TableNormal"/>
    <w:uiPriority w:val="99"/>
    <w:rsid w:val="00CA0CF7"/>
    <w:pPr>
      <w:keepNext/>
      <w:widowControl w:val="0"/>
    </w:pPr>
    <w:rPr>
      <w:rFonts w:ascii="Arial" w:hAnsi="Arial"/>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pPr>
        <w:keepNext/>
        <w:keepLines/>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mirrorIndents w:val="0"/>
        <w:jc w:val="left"/>
        <w:textboxTightWrap w:val="allLines"/>
        <w:outlineLvl w:val="9"/>
      </w:pPr>
      <w:rPr>
        <w:rFonts w:ascii="Arial" w:hAnsi="Arial"/>
        <w:b w:val="0"/>
        <w:color w:val="000000" w:themeColor="text1"/>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B4C6E7" w:themeFill="accent1" w:themeFillTint="66"/>
      </w:tcPr>
    </w:tblStylePr>
    <w:tblStylePr w:type="firstCol">
      <w:pPr>
        <w:keepNext/>
        <w:keepLines w:val="0"/>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mirrorIndents w:val="0"/>
      </w:pPr>
      <w:rPr>
        <w:rFonts w:ascii="Arial" w:hAnsi="Arial"/>
        <w:b w:val="0"/>
        <w:sz w:val="22"/>
      </w:rPr>
    </w:tblStylePr>
    <w:tblStylePr w:type="band1Horz">
      <w:pPr>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StylePr>
    <w:tblStylePr w:type="band2Horz">
      <w:pPr>
        <w:wordWrap/>
        <w:adjustRightInd w:val="0"/>
        <w:snapToGrid w:val="0"/>
        <w:spacing w:beforeLines="0" w:before="80" w:beforeAutospacing="0" w:afterLines="0" w:after="80" w:afterAutospacing="0" w:line="240" w:lineRule="auto"/>
        <w:contextualSpacing w:val="0"/>
        <w:mirrorIndents w:val="0"/>
      </w:pPr>
      <w:rPr>
        <w:rFonts w:ascii="Arial" w:hAnsi="Arial"/>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EE6F6"/>
      </w:tcPr>
    </w:tblStylePr>
  </w:style>
  <w:style w:type="paragraph" w:styleId="ListNumber2">
    <w:name w:val="List Number 2"/>
    <w:aliases w:val="Š List 2 Number"/>
    <w:basedOn w:val="Normal"/>
    <w:uiPriority w:val="15"/>
    <w:qFormat/>
    <w:rsid w:val="00755F64"/>
    <w:pPr>
      <w:numPr>
        <w:ilvl w:val="1"/>
        <w:numId w:val="4"/>
      </w:numPr>
      <w:tabs>
        <w:tab w:val="left" w:pos="1134"/>
      </w:tabs>
      <w:adjustRightInd w:val="0"/>
      <w:snapToGrid w:val="0"/>
      <w:spacing w:before="40"/>
      <w:ind w:left="1157" w:hanging="397"/>
      <w:contextualSpacing/>
    </w:pPr>
  </w:style>
  <w:style w:type="character" w:customStyle="1" w:styleId="Heading7Char">
    <w:name w:val="Heading 7 Char"/>
    <w:basedOn w:val="DefaultParagraphFont"/>
    <w:link w:val="Heading7"/>
    <w:uiPriority w:val="99"/>
    <w:semiHidden/>
    <w:rsid w:val="00F26525"/>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26525"/>
    <w:rPr>
      <w:rFonts w:asciiTheme="majorHAnsi" w:eastAsiaTheme="majorEastAsia" w:hAnsiTheme="majorHAnsi" w:cstheme="majorBidi"/>
      <w:color w:val="272727" w:themeColor="text1" w:themeTint="D8"/>
      <w:sz w:val="21"/>
      <w:szCs w:val="21"/>
      <w:lang w:val="en-AU"/>
    </w:rPr>
  </w:style>
  <w:style w:type="paragraph" w:styleId="Quote">
    <w:name w:val="Quote"/>
    <w:aliases w:val="Š Quote block"/>
    <w:basedOn w:val="Normal"/>
    <w:next w:val="Normal"/>
    <w:link w:val="QuoteChar"/>
    <w:uiPriority w:val="18"/>
    <w:qFormat/>
    <w:rsid w:val="00755F64"/>
    <w:pPr>
      <w:keepNext/>
      <w:spacing w:before="120" w:line="300" w:lineRule="auto"/>
      <w:ind w:left="567" w:right="567"/>
      <w:mirrorIndents/>
    </w:pPr>
    <w:rPr>
      <w:iCs/>
      <w:sz w:val="22"/>
    </w:rPr>
  </w:style>
  <w:style w:type="paragraph" w:styleId="ListBullet2">
    <w:name w:val="List Bullet 2"/>
    <w:aliases w:val="Š List bullet 2"/>
    <w:basedOn w:val="Normal"/>
    <w:uiPriority w:val="14"/>
    <w:qFormat/>
    <w:rsid w:val="00755F64"/>
    <w:pPr>
      <w:numPr>
        <w:ilvl w:val="1"/>
        <w:numId w:val="1"/>
      </w:numPr>
      <w:tabs>
        <w:tab w:val="left" w:pos="1134"/>
      </w:tabs>
      <w:snapToGrid w:val="0"/>
      <w:spacing w:before="40"/>
      <w:contextualSpacing/>
    </w:pPr>
    <w:rPr>
      <w:rFonts w:eastAsia="SimSun" w:cs="Times New Roman"/>
    </w:rPr>
  </w:style>
  <w:style w:type="character" w:customStyle="1" w:styleId="Heading9Char">
    <w:name w:val="Heading 9 Char"/>
    <w:basedOn w:val="DefaultParagraphFont"/>
    <w:link w:val="Heading9"/>
    <w:uiPriority w:val="99"/>
    <w:semiHidden/>
    <w:rsid w:val="00F26525"/>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755F64"/>
    <w:pPr>
      <w:numPr>
        <w:numId w:val="3"/>
      </w:numPr>
      <w:tabs>
        <w:tab w:val="clear" w:pos="717"/>
        <w:tab w:val="left" w:pos="771"/>
      </w:tabs>
      <w:adjustRightInd w:val="0"/>
      <w:snapToGrid w:val="0"/>
      <w:spacing w:before="80"/>
      <w:ind w:left="771" w:hanging="414"/>
    </w:pPr>
  </w:style>
  <w:style w:type="character" w:styleId="Strong">
    <w:name w:val="Strong"/>
    <w:aliases w:val="ŠStrong emphasis"/>
    <w:basedOn w:val="DefaultParagraphFont"/>
    <w:uiPriority w:val="28"/>
    <w:qFormat/>
    <w:rsid w:val="00F26525"/>
    <w:rPr>
      <w:rFonts w:ascii="Arial" w:hAnsi="Arial"/>
      <w:b/>
      <w:bCs/>
      <w:noProof w:val="0"/>
      <w:lang w:val="en-AU"/>
    </w:rPr>
  </w:style>
  <w:style w:type="character" w:styleId="FollowedHyperlink">
    <w:name w:val="FollowedHyperlink"/>
    <w:basedOn w:val="DefaultParagraphFont"/>
    <w:uiPriority w:val="99"/>
    <w:semiHidden/>
    <w:rsid w:val="00F26525"/>
    <w:rPr>
      <w:color w:val="954F72" w:themeColor="followedHyperlink"/>
      <w:u w:val="single"/>
    </w:rPr>
  </w:style>
  <w:style w:type="paragraph" w:styleId="Bibliography">
    <w:name w:val="Bibliography"/>
    <w:aliases w:val="ŠAcknowledgements"/>
    <w:basedOn w:val="Normal"/>
    <w:uiPriority w:val="1"/>
    <w:qFormat/>
    <w:rsid w:val="00755F64"/>
    <w:pPr>
      <w:tabs>
        <w:tab w:val="left" w:pos="567"/>
        <w:tab w:val="left" w:pos="1134"/>
        <w:tab w:val="left" w:pos="1701"/>
        <w:tab w:val="left" w:pos="2268"/>
        <w:tab w:val="left" w:pos="2835"/>
        <w:tab w:val="left" w:pos="3402"/>
      </w:tabs>
      <w:spacing w:before="120"/>
      <w:contextualSpacing/>
    </w:pPr>
    <w:rPr>
      <w:sz w:val="20"/>
    </w:rPr>
  </w:style>
  <w:style w:type="paragraph" w:styleId="NoSpacing">
    <w:name w:val="No Spacing"/>
    <w:aliases w:val="ŠNo Spacing"/>
    <w:uiPriority w:val="17"/>
    <w:qFormat/>
    <w:rsid w:val="00F26525"/>
    <w:rPr>
      <w:rFonts w:ascii="Arial" w:hAnsi="Arial"/>
      <w:lang w:val="en-AU"/>
    </w:rPr>
  </w:style>
  <w:style w:type="paragraph" w:styleId="ListBullet">
    <w:name w:val="List Bullet"/>
    <w:aliases w:val="ŠList 1 Bullet"/>
    <w:basedOn w:val="Normal"/>
    <w:uiPriority w:val="12"/>
    <w:qFormat/>
    <w:rsid w:val="00755F64"/>
    <w:pPr>
      <w:numPr>
        <w:numId w:val="2"/>
      </w:numPr>
      <w:spacing w:before="60"/>
      <w:ind w:left="357" w:hanging="357"/>
    </w:pPr>
  </w:style>
  <w:style w:type="character" w:customStyle="1" w:styleId="QuoteChar">
    <w:name w:val="Quote Char"/>
    <w:aliases w:val="Š Quote block Char"/>
    <w:basedOn w:val="DefaultParagraphFont"/>
    <w:link w:val="Quote"/>
    <w:uiPriority w:val="18"/>
    <w:rsid w:val="00755F64"/>
    <w:rPr>
      <w:rFonts w:ascii="Arial" w:hAnsi="Arial"/>
      <w:iCs/>
      <w:sz w:val="22"/>
      <w:lang w:val="en-AU"/>
    </w:rPr>
  </w:style>
  <w:style w:type="character" w:styleId="Emphasis">
    <w:name w:val="Emphasis"/>
    <w:aliases w:val="Š scientific or language Emphasis"/>
    <w:basedOn w:val="DefaultParagraphFont"/>
    <w:uiPriority w:val="29"/>
    <w:qFormat/>
    <w:rsid w:val="00F26525"/>
    <w:rPr>
      <w:rFonts w:ascii="Arial" w:hAnsi="Arial"/>
      <w:i/>
      <w:iCs/>
      <w:noProof/>
      <w:lang w:val="en-AU"/>
    </w:rPr>
  </w:style>
  <w:style w:type="paragraph" w:styleId="Title">
    <w:name w:val="Title"/>
    <w:aliases w:val="ŠTitle"/>
    <w:basedOn w:val="Normal"/>
    <w:next w:val="Normal"/>
    <w:link w:val="TitleChar"/>
    <w:uiPriority w:val="10"/>
    <w:qFormat/>
    <w:rsid w:val="00755F6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before="120" w:after="360" w:line="276" w:lineRule="auto"/>
      <w:outlineLvl w:val="0"/>
    </w:pPr>
    <w:rPr>
      <w:rFonts w:eastAsia="SimSun" w:cs="Times New Roman"/>
      <w:b/>
      <w:color w:val="2F5496" w:themeColor="accent1" w:themeShade="BF"/>
      <w:sz w:val="56"/>
      <w:szCs w:val="22"/>
      <w:lang w:eastAsia="zh-CN"/>
    </w:rPr>
  </w:style>
  <w:style w:type="character" w:customStyle="1" w:styleId="TitleChar">
    <w:name w:val="Title Char"/>
    <w:aliases w:val="ŠTitle Char"/>
    <w:basedOn w:val="DefaultParagraphFont"/>
    <w:link w:val="Title"/>
    <w:uiPriority w:val="10"/>
    <w:rsid w:val="00755F64"/>
    <w:rPr>
      <w:rFonts w:ascii="Arial" w:eastAsia="SimSun" w:hAnsi="Arial" w:cs="Times New Roman"/>
      <w:b/>
      <w:color w:val="2F5496" w:themeColor="accent1" w:themeShade="BF"/>
      <w:sz w:val="56"/>
      <w:szCs w:val="22"/>
      <w:lang w:val="en-AU" w:eastAsia="zh-CN"/>
    </w:rPr>
  </w:style>
  <w:style w:type="paragraph" w:styleId="List">
    <w:name w:val="List"/>
    <w:aliases w:val="ŠTable List 1"/>
    <w:basedOn w:val="Tabletext"/>
    <w:uiPriority w:val="16"/>
    <w:rsid w:val="00660565"/>
    <w:pPr>
      <w:keepNext/>
      <w:widowControl w:val="0"/>
      <w:numPr>
        <w:numId w:val="5"/>
      </w:numPr>
      <w:adjustRightInd w:val="0"/>
      <w:snapToGrid w:val="0"/>
    </w:pPr>
  </w:style>
  <w:style w:type="paragraph" w:styleId="TOCHeading">
    <w:name w:val="TOC Heading"/>
    <w:basedOn w:val="Heading1"/>
    <w:next w:val="Normal"/>
    <w:uiPriority w:val="39"/>
    <w:semiHidden/>
    <w:qFormat/>
    <w:rsid w:val="008F364E"/>
    <w:pPr>
      <w:pageBreakBefore w:val="0"/>
      <w:spacing w:before="240" w:after="0" w:line="259" w:lineRule="auto"/>
      <w:outlineLvl w:val="9"/>
    </w:pPr>
    <w:rPr>
      <w:rFonts w:asciiTheme="majorHAnsi" w:hAnsiTheme="majorHAnsi"/>
      <w:color w:val="2F5496" w:themeColor="accent1" w:themeShade="BF"/>
      <w:sz w:val="32"/>
      <w:lang w:val="en-US"/>
    </w:rPr>
  </w:style>
  <w:style w:type="paragraph" w:styleId="TOC4">
    <w:name w:val="toc 4"/>
    <w:basedOn w:val="Normal"/>
    <w:next w:val="Normal"/>
    <w:autoRedefine/>
    <w:uiPriority w:val="39"/>
    <w:semiHidden/>
    <w:rsid w:val="00EC6CDB"/>
    <w:pPr>
      <w:tabs>
        <w:tab w:val="right" w:leader="dot" w:pos="9622"/>
      </w:tabs>
      <w:spacing w:before="100" w:after="100" w:line="300" w:lineRule="atLeast"/>
      <w:ind w:left="720"/>
    </w:pPr>
    <w:rPr>
      <w:sz w:val="22"/>
    </w:rPr>
  </w:style>
  <w:style w:type="table" w:styleId="PlainTable1">
    <w:name w:val="Plain Table 1"/>
    <w:basedOn w:val="TableNormal"/>
    <w:uiPriority w:val="41"/>
    <w:rsid w:val="007F10E8"/>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C1704"/>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AE3875"/>
    <w:rPr>
      <w:color w:val="808080"/>
    </w:rPr>
  </w:style>
  <w:style w:type="paragraph" w:styleId="BalloonText">
    <w:name w:val="Balloon Text"/>
    <w:basedOn w:val="Normal"/>
    <w:link w:val="BalloonTextChar"/>
    <w:uiPriority w:val="99"/>
    <w:semiHidden/>
    <w:unhideWhenUsed/>
    <w:rsid w:val="004C154B"/>
    <w:pPr>
      <w:spacing w:before="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C154B"/>
    <w:rPr>
      <w:rFonts w:ascii="Times New Roman" w:hAnsi="Times New Roman" w:cs="Times New Roman"/>
      <w:sz w:val="18"/>
      <w:szCs w:val="18"/>
      <w:lang w:val="en-AU"/>
    </w:rPr>
  </w:style>
  <w:style w:type="paragraph" w:customStyle="1" w:styleId="DoEreference2018">
    <w:name w:val="DoE reference 2018"/>
    <w:basedOn w:val="Normal"/>
    <w:next w:val="Normal"/>
    <w:qFormat/>
    <w:locked/>
    <w:rsid w:val="00863EC2"/>
    <w:pPr>
      <w:tabs>
        <w:tab w:val="left" w:pos="567"/>
        <w:tab w:val="left" w:pos="1134"/>
        <w:tab w:val="left" w:pos="1701"/>
        <w:tab w:val="left" w:pos="2268"/>
        <w:tab w:val="left" w:pos="2835"/>
        <w:tab w:val="left" w:pos="3402"/>
      </w:tabs>
      <w:spacing w:before="80" w:line="240" w:lineRule="atLeast"/>
      <w:ind w:right="567"/>
    </w:pPr>
    <w:rPr>
      <w:rFonts w:ascii="Helvetica" w:eastAsia="SimSun" w:hAnsi="Helvetica" w:cs="Times New Roman"/>
      <w:sz w:val="18"/>
      <w:szCs w:val="18"/>
      <w:lang w:eastAsia="zh-CN"/>
    </w:rPr>
  </w:style>
  <w:style w:type="paragraph" w:customStyle="1" w:styleId="DoEheading22018">
    <w:name w:val="DoE heading 2 2018"/>
    <w:basedOn w:val="Normal"/>
    <w:next w:val="Normal"/>
    <w:qFormat/>
    <w:locked/>
    <w:rsid w:val="00863EC2"/>
    <w:pPr>
      <w:tabs>
        <w:tab w:val="left" w:pos="567"/>
        <w:tab w:val="left" w:pos="1134"/>
        <w:tab w:val="left" w:pos="1701"/>
        <w:tab w:val="left" w:pos="2268"/>
        <w:tab w:val="left" w:pos="2835"/>
        <w:tab w:val="left" w:pos="3402"/>
      </w:tabs>
      <w:spacing w:before="400" w:after="240" w:line="240" w:lineRule="auto"/>
      <w:outlineLvl w:val="1"/>
    </w:pPr>
    <w:rPr>
      <w:rFonts w:ascii="Helvetica" w:eastAsia="SimSun" w:hAnsi="Helvetica" w:cs="Times New Roman"/>
      <w:sz w:val="48"/>
      <w:szCs w:val="36"/>
    </w:rPr>
  </w:style>
  <w:style w:type="paragraph" w:customStyle="1" w:styleId="DoEfooter2018">
    <w:name w:val="DoE footer 2018"/>
    <w:basedOn w:val="Normal"/>
    <w:qFormat/>
    <w:locked/>
    <w:rsid w:val="00382145"/>
    <w:pPr>
      <w:pBdr>
        <w:top w:val="single" w:sz="4" w:space="6" w:color="auto"/>
      </w:pBdr>
      <w:tabs>
        <w:tab w:val="left" w:pos="5245"/>
        <w:tab w:val="right" w:pos="10773"/>
      </w:tabs>
      <w:spacing w:before="480" w:line="300" w:lineRule="atLeast"/>
      <w:ind w:right="-7" w:hanging="1"/>
    </w:pPr>
    <w:rPr>
      <w:rFonts w:ascii="Helvetica" w:eastAsia="SimSun" w:hAnsi="Helvetica" w:cs="Times New Roman"/>
      <w:sz w:val="18"/>
      <w:szCs w:val="18"/>
      <w:lang w:eastAsia="zh-CN"/>
    </w:rPr>
  </w:style>
  <w:style w:type="paragraph" w:customStyle="1" w:styleId="DoEheading12018">
    <w:name w:val="DoE heading 1 2018"/>
    <w:basedOn w:val="Normal"/>
    <w:next w:val="DoEbodytext2018"/>
    <w:qFormat/>
    <w:locked/>
    <w:rsid w:val="00382145"/>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eastAsia="SimSun" w:hAnsi="Helvetica" w:cs="Times New Roman"/>
      <w:sz w:val="56"/>
      <w:szCs w:val="56"/>
    </w:rPr>
  </w:style>
  <w:style w:type="paragraph" w:customStyle="1" w:styleId="DoEbodytext2018">
    <w:name w:val="DoE body text 2018"/>
    <w:basedOn w:val="Normal"/>
    <w:qFormat/>
    <w:rsid w:val="003821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line="276" w:lineRule="auto"/>
    </w:pPr>
    <w:rPr>
      <w:rFonts w:eastAsia="SimSun" w:cs="Times New Roman"/>
      <w:szCs w:val="22"/>
      <w:lang w:eastAsia="zh-CN"/>
    </w:rPr>
  </w:style>
  <w:style w:type="paragraph" w:customStyle="1" w:styleId="DoEquoteorextract2018">
    <w:name w:val="DoE quote or extract 2018"/>
    <w:basedOn w:val="Normal"/>
    <w:next w:val="DoEreference2018"/>
    <w:qFormat/>
    <w:locked/>
    <w:rsid w:val="00382145"/>
    <w:pPr>
      <w:spacing w:before="80" w:line="260" w:lineRule="atLeast"/>
      <w:ind w:left="567" w:right="567"/>
    </w:pPr>
    <w:rPr>
      <w:rFonts w:eastAsia="SimSun" w:cs="Times New Roman"/>
      <w:sz w:val="22"/>
      <w:szCs w:val="22"/>
      <w:lang w:eastAsia="zh-CN"/>
    </w:rPr>
  </w:style>
  <w:style w:type="paragraph" w:customStyle="1" w:styleId="DoEheading32018">
    <w:name w:val="DoE heading 3 2018"/>
    <w:basedOn w:val="DoEheading22018"/>
    <w:next w:val="DoEbodytext2018"/>
    <w:qFormat/>
    <w:locked/>
    <w:rsid w:val="00382145"/>
    <w:pPr>
      <w:spacing w:before="360"/>
      <w:outlineLvl w:val="2"/>
    </w:pPr>
    <w:rPr>
      <w:sz w:val="40"/>
      <w:szCs w:val="40"/>
    </w:rPr>
  </w:style>
  <w:style w:type="paragraph" w:customStyle="1" w:styleId="DoEheading42018">
    <w:name w:val="DoE heading 4 2018"/>
    <w:basedOn w:val="DoEheading32018"/>
    <w:next w:val="DoEbodytext2018"/>
    <w:qFormat/>
    <w:locked/>
    <w:rsid w:val="00382145"/>
    <w:pPr>
      <w:spacing w:before="320"/>
      <w:outlineLvl w:val="3"/>
    </w:pPr>
    <w:rPr>
      <w:sz w:val="32"/>
      <w:szCs w:val="32"/>
    </w:rPr>
  </w:style>
  <w:style w:type="paragraph" w:customStyle="1" w:styleId="DoEheading52018">
    <w:name w:val="DoE heading 5 2018"/>
    <w:basedOn w:val="DoEheading42018"/>
    <w:next w:val="DoEbodytext2018"/>
    <w:qFormat/>
    <w:locked/>
    <w:rsid w:val="00382145"/>
    <w:pPr>
      <w:spacing w:before="280"/>
      <w:outlineLvl w:val="4"/>
    </w:pPr>
    <w:rPr>
      <w:sz w:val="28"/>
      <w:szCs w:val="24"/>
    </w:rPr>
  </w:style>
  <w:style w:type="paragraph" w:customStyle="1" w:styleId="DoEtabletext2018">
    <w:name w:val="DoE table text 2018"/>
    <w:basedOn w:val="Normal"/>
    <w:qFormat/>
    <w:locked/>
    <w:rsid w:val="00382145"/>
    <w:pPr>
      <w:tabs>
        <w:tab w:val="left" w:pos="567"/>
        <w:tab w:val="left" w:pos="1134"/>
        <w:tab w:val="left" w:pos="1701"/>
        <w:tab w:val="left" w:pos="2268"/>
        <w:tab w:val="left" w:pos="2835"/>
        <w:tab w:val="left" w:pos="3402"/>
      </w:tabs>
      <w:spacing w:before="80" w:after="80" w:line="260" w:lineRule="atLeast"/>
    </w:pPr>
    <w:rPr>
      <w:rFonts w:ascii="Helvetica" w:eastAsia="SimSun" w:hAnsi="Helvetica" w:cs="Times New Roman"/>
      <w:sz w:val="20"/>
      <w:szCs w:val="20"/>
      <w:lang w:eastAsia="zh-CN"/>
    </w:rPr>
  </w:style>
  <w:style w:type="paragraph" w:customStyle="1" w:styleId="DoEtableheading2018">
    <w:name w:val="DoE table heading 2018"/>
    <w:basedOn w:val="Normal"/>
    <w:next w:val="DoEtabletext2018"/>
    <w:qFormat/>
    <w:locked/>
    <w:rsid w:val="00382145"/>
    <w:pPr>
      <w:keepNext/>
      <w:keepLines/>
      <w:tabs>
        <w:tab w:val="left" w:pos="567"/>
        <w:tab w:val="left" w:pos="1134"/>
        <w:tab w:val="left" w:pos="1701"/>
        <w:tab w:val="left" w:pos="2268"/>
        <w:tab w:val="left" w:pos="2835"/>
        <w:tab w:val="left" w:pos="3402"/>
      </w:tabs>
      <w:spacing w:before="80" w:after="80" w:line="260" w:lineRule="atLeast"/>
    </w:pPr>
    <w:rPr>
      <w:rFonts w:ascii="Helvetica" w:eastAsia="SimSun" w:hAnsi="Helvetica" w:cs="Times New Roman"/>
      <w:b/>
      <w:sz w:val="22"/>
      <w:szCs w:val="20"/>
      <w:lang w:eastAsia="zh-CN"/>
    </w:rPr>
  </w:style>
  <w:style w:type="paragraph" w:customStyle="1" w:styleId="DoEtablelist1bullet2018">
    <w:name w:val="DoE table list 1 bullet 2018"/>
    <w:basedOn w:val="DoEtabletext2018"/>
    <w:qFormat/>
    <w:locked/>
    <w:rsid w:val="00382145"/>
    <w:pPr>
      <w:numPr>
        <w:numId w:val="6"/>
      </w:numPr>
      <w:tabs>
        <w:tab w:val="clear" w:pos="567"/>
        <w:tab w:val="clear" w:pos="1134"/>
        <w:tab w:val="clear" w:pos="1701"/>
        <w:tab w:val="clear" w:pos="2268"/>
        <w:tab w:val="clear" w:pos="2835"/>
        <w:tab w:val="clear" w:pos="3402"/>
      </w:tabs>
      <w:spacing w:after="40" w:line="240" w:lineRule="atLeast"/>
    </w:pPr>
  </w:style>
  <w:style w:type="paragraph" w:customStyle="1" w:styleId="DoEunformattedspace2018">
    <w:name w:val="DoE unformatted space 2018"/>
    <w:basedOn w:val="Normal"/>
    <w:qFormat/>
    <w:locked/>
    <w:rsid w:val="00382145"/>
    <w:pPr>
      <w:tabs>
        <w:tab w:val="left" w:pos="567"/>
        <w:tab w:val="left" w:pos="1134"/>
        <w:tab w:val="left" w:pos="1701"/>
        <w:tab w:val="left" w:pos="2268"/>
        <w:tab w:val="left" w:pos="2835"/>
        <w:tab w:val="left" w:pos="3402"/>
      </w:tabs>
      <w:spacing w:before="0" w:line="300" w:lineRule="atLeast"/>
    </w:pPr>
    <w:rPr>
      <w:rFonts w:eastAsia="SimSun" w:cs="Times New Roman"/>
      <w:sz w:val="20"/>
      <w:szCs w:val="22"/>
      <w:lang w:eastAsia="zh-CN"/>
    </w:rPr>
  </w:style>
  <w:style w:type="paragraph" w:customStyle="1" w:styleId="DoEcaptionforquoteorextract2018">
    <w:name w:val="DoE caption for quote or extract 2018"/>
    <w:basedOn w:val="DoEcaptiongraphics2018"/>
    <w:next w:val="DoEquoteorextract2018"/>
    <w:qFormat/>
    <w:rsid w:val="00382145"/>
  </w:style>
  <w:style w:type="paragraph" w:customStyle="1" w:styleId="DoEcaptiongraphics2018">
    <w:name w:val="DoE caption graphics 2018"/>
    <w:basedOn w:val="DoEreference2018"/>
    <w:next w:val="DoEunformattedspace2018"/>
    <w:qFormat/>
    <w:locked/>
    <w:rsid w:val="00382145"/>
    <w:pPr>
      <w:keepNext/>
      <w:spacing w:before="240" w:after="80"/>
    </w:pPr>
    <w:rPr>
      <w:sz w:val="22"/>
    </w:rPr>
  </w:style>
  <w:style w:type="paragraph" w:customStyle="1" w:styleId="DoElist2bullet2018">
    <w:name w:val="DoE list 2 bullet 2018"/>
    <w:basedOn w:val="Normal"/>
    <w:link w:val="DoElist2bullet2018Char"/>
    <w:qFormat/>
    <w:locked/>
    <w:rsid w:val="00382145"/>
    <w:pPr>
      <w:spacing w:before="80" w:line="280" w:lineRule="atLeast"/>
      <w:ind w:left="1077" w:hanging="357"/>
    </w:pPr>
    <w:rPr>
      <w:rFonts w:eastAsia="SimSun" w:cs="Times New Roman"/>
      <w:lang w:eastAsia="zh-CN"/>
    </w:rPr>
  </w:style>
  <w:style w:type="character" w:customStyle="1" w:styleId="DoElist2bullet2018Char">
    <w:name w:val="DoE list 2 bullet 2018 Char"/>
    <w:basedOn w:val="DefaultParagraphFont"/>
    <w:link w:val="DoElist2bullet2018"/>
    <w:rsid w:val="00382145"/>
    <w:rPr>
      <w:rFonts w:ascii="Arial" w:eastAsia="SimSun" w:hAnsi="Arial" w:cs="Times New Roman"/>
      <w:lang w:val="en-AU" w:eastAsia="zh-CN"/>
    </w:rPr>
  </w:style>
  <w:style w:type="paragraph" w:customStyle="1" w:styleId="DoElist1bullet2018">
    <w:name w:val="DoE list 1 bullet 2018"/>
    <w:basedOn w:val="Normal"/>
    <w:qFormat/>
    <w:locked/>
    <w:rsid w:val="00382145"/>
    <w:pPr>
      <w:spacing w:before="80" w:line="280" w:lineRule="atLeast"/>
      <w:ind w:left="720" w:hanging="360"/>
    </w:pPr>
    <w:rPr>
      <w:rFonts w:eastAsia="SimSun" w:cs="Times New Roman"/>
      <w:lang w:eastAsia="zh-CN"/>
    </w:rPr>
  </w:style>
  <w:style w:type="paragraph" w:customStyle="1" w:styleId="DoEtablelist2bullet2018">
    <w:name w:val="DoE table list 2 bullet 2018"/>
    <w:basedOn w:val="DoEtablelist1bullet2018"/>
    <w:qFormat/>
    <w:rsid w:val="00382145"/>
    <w:pPr>
      <w:numPr>
        <w:ilvl w:val="1"/>
      </w:numPr>
      <w:ind w:left="709" w:hanging="289"/>
    </w:pPr>
  </w:style>
  <w:style w:type="paragraph" w:customStyle="1" w:styleId="DoElines2018">
    <w:name w:val="DoE lines 2018"/>
    <w:basedOn w:val="Normal"/>
    <w:qFormat/>
    <w:rsid w:val="00382145"/>
    <w:pPr>
      <w:tabs>
        <w:tab w:val="right" w:leader="underscore" w:pos="10773"/>
      </w:tabs>
      <w:spacing w:before="0" w:line="480" w:lineRule="atLeast"/>
      <w:ind w:left="-40" w:right="40"/>
    </w:pPr>
    <w:rPr>
      <w:rFonts w:eastAsia="SimSun" w:cs="Times New Roman"/>
      <w:lang w:eastAsia="zh-CN"/>
    </w:rPr>
  </w:style>
  <w:style w:type="paragraph" w:customStyle="1" w:styleId="DoEgraphics2018">
    <w:name w:val="DoE graphics 2018"/>
    <w:basedOn w:val="DoEunformattedspace2018"/>
    <w:next w:val="DoEreference2018"/>
    <w:qFormat/>
    <w:rsid w:val="00382145"/>
    <w:pPr>
      <w:keepNext/>
    </w:pPr>
  </w:style>
  <w:style w:type="character" w:customStyle="1" w:styleId="DoEscientifictermorlanguage2018">
    <w:name w:val="DoE scientific term or language 2018"/>
    <w:basedOn w:val="DefaultParagraphFont"/>
    <w:uiPriority w:val="1"/>
    <w:qFormat/>
    <w:rsid w:val="00382145"/>
    <w:rPr>
      <w:i/>
      <w:noProof w:val="0"/>
      <w:lang w:val="en-AU"/>
    </w:rPr>
  </w:style>
  <w:style w:type="character" w:customStyle="1" w:styleId="DoEstrongemphasis2018">
    <w:name w:val="DoE strong emphasis 2018"/>
    <w:basedOn w:val="DefaultParagraphFont"/>
    <w:uiPriority w:val="1"/>
    <w:qFormat/>
    <w:rsid w:val="00382145"/>
    <w:rPr>
      <w:b/>
      <w:noProof w:val="0"/>
      <w:lang w:val="en-AU"/>
    </w:rPr>
  </w:style>
  <w:style w:type="paragraph" w:customStyle="1" w:styleId="DoEtablelist1numbered2018">
    <w:name w:val="DoE table list 1 numbered 2018"/>
    <w:basedOn w:val="DoEtabletext2018"/>
    <w:qFormat/>
    <w:rsid w:val="00382145"/>
    <w:pPr>
      <w:numPr>
        <w:numId w:val="8"/>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382145"/>
    <w:pPr>
      <w:numPr>
        <w:numId w:val="7"/>
      </w:numPr>
      <w:ind w:left="879" w:hanging="340"/>
    </w:pPr>
  </w:style>
  <w:style w:type="paragraph" w:customStyle="1" w:styleId="DoElist1numbered2018">
    <w:name w:val="DoE list 1 numbered 2018"/>
    <w:basedOn w:val="Normal"/>
    <w:qFormat/>
    <w:locked/>
    <w:rsid w:val="00382145"/>
    <w:pPr>
      <w:numPr>
        <w:numId w:val="9"/>
      </w:numPr>
      <w:spacing w:before="80" w:line="280" w:lineRule="atLeast"/>
    </w:pPr>
    <w:rPr>
      <w:rFonts w:eastAsia="SimSun" w:cs="Times New Roman"/>
      <w:lang w:eastAsia="zh-CN"/>
    </w:rPr>
  </w:style>
  <w:style w:type="paragraph" w:customStyle="1" w:styleId="DoElist2numbered2018">
    <w:name w:val="DoE list 2 numbered 2018"/>
    <w:basedOn w:val="Normal"/>
    <w:link w:val="DoElist2numbered2018Char"/>
    <w:qFormat/>
    <w:locked/>
    <w:rsid w:val="00382145"/>
    <w:pPr>
      <w:numPr>
        <w:ilvl w:val="1"/>
        <w:numId w:val="10"/>
      </w:numPr>
      <w:tabs>
        <w:tab w:val="clear" w:pos="1440"/>
      </w:tabs>
      <w:spacing w:before="80" w:line="280" w:lineRule="atLeast"/>
      <w:ind w:left="1077" w:hanging="357"/>
    </w:pPr>
    <w:rPr>
      <w:rFonts w:eastAsia="SimSun" w:cs="Times New Roman"/>
      <w:lang w:eastAsia="zh-CN"/>
    </w:rPr>
  </w:style>
  <w:style w:type="character" w:customStyle="1" w:styleId="DoElist2numbered2018Char">
    <w:name w:val="DoE list 2 numbered 2018 Char"/>
    <w:basedOn w:val="DefaultParagraphFont"/>
    <w:link w:val="DoElist2numbered2018"/>
    <w:rsid w:val="00382145"/>
    <w:rPr>
      <w:rFonts w:ascii="Arial" w:eastAsia="SimSun" w:hAnsi="Arial" w:cs="Times New Roman"/>
      <w:lang w:val="en-AU" w:eastAsia="zh-CN"/>
    </w:rPr>
  </w:style>
  <w:style w:type="paragraph" w:customStyle="1" w:styleId="DoEdocumenttitle2018">
    <w:name w:val="DoE document title 2018"/>
    <w:basedOn w:val="DoEheading12018"/>
    <w:next w:val="DoEbodytext2018"/>
    <w:qFormat/>
    <w:rsid w:val="00382145"/>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382145"/>
    <w:pPr>
      <w:tabs>
        <w:tab w:val="left" w:leader="underscore" w:pos="6521"/>
      </w:tabs>
      <w:spacing w:before="0" w:line="720" w:lineRule="atLeast"/>
    </w:pPr>
    <w:rPr>
      <w:rFonts w:eastAsia="SimSun" w:cs="Times New Roman"/>
      <w:lang w:eastAsia="zh-CN"/>
    </w:rPr>
  </w:style>
  <w:style w:type="paragraph" w:customStyle="1" w:styleId="DoEdate2018">
    <w:name w:val="DoE date 2018"/>
    <w:basedOn w:val="Normal"/>
    <w:next w:val="DoEbodytext2018"/>
    <w:qFormat/>
    <w:rsid w:val="00382145"/>
    <w:pPr>
      <w:tabs>
        <w:tab w:val="left" w:leader="underscore" w:pos="2835"/>
      </w:tabs>
      <w:spacing w:before="0" w:line="720" w:lineRule="atLeast"/>
      <w:ind w:left="-40"/>
    </w:pPr>
    <w:rPr>
      <w:rFonts w:eastAsia="SimSun" w:cs="Times New Roman"/>
      <w:lang w:eastAsia="zh-CN"/>
    </w:rPr>
  </w:style>
  <w:style w:type="paragraph" w:customStyle="1" w:styleId="Heading2CA">
    <w:name w:val="Heading 2 CA"/>
    <w:basedOn w:val="Heading2"/>
    <w:next w:val="Normal"/>
    <w:qFormat/>
    <w:rsid w:val="00382145"/>
    <w:pPr>
      <w:tabs>
        <w:tab w:val="clear" w:pos="567"/>
        <w:tab w:val="clear" w:pos="1134"/>
        <w:tab w:val="clear" w:pos="1701"/>
        <w:tab w:val="clear" w:pos="2268"/>
        <w:tab w:val="clear" w:pos="2835"/>
        <w:tab w:val="clear" w:pos="3402"/>
      </w:tabs>
    </w:pPr>
    <w:rPr>
      <w:bCs/>
      <w:color w:val="000000" w:themeColor="text1"/>
      <w:szCs w:val="24"/>
      <w:lang w:eastAsia="zh-CN"/>
    </w:rPr>
  </w:style>
  <w:style w:type="paragraph" w:customStyle="1" w:styleId="listaSP">
    <w:name w:val="list (a) SP"/>
    <w:basedOn w:val="ListParagraph"/>
    <w:semiHidden/>
    <w:qFormat/>
    <w:rsid w:val="00382145"/>
    <w:pPr>
      <w:numPr>
        <w:ilvl w:val="2"/>
        <w:numId w:val="11"/>
      </w:numPr>
      <w:ind w:left="1985" w:hanging="709"/>
      <w:contextualSpacing w:val="0"/>
    </w:pPr>
  </w:style>
  <w:style w:type="paragraph" w:styleId="ListParagraph">
    <w:name w:val="List Paragraph"/>
    <w:basedOn w:val="Normal"/>
    <w:uiPriority w:val="34"/>
    <w:qFormat/>
    <w:rsid w:val="00382145"/>
    <w:pPr>
      <w:spacing w:line="300" w:lineRule="atLeast"/>
      <w:ind w:left="720"/>
      <w:contextualSpacing/>
    </w:pPr>
    <w:rPr>
      <w:rFonts w:eastAsia="SimSun" w:cs="Times New Roman"/>
      <w:szCs w:val="22"/>
      <w:lang w:eastAsia="zh-CN"/>
    </w:rPr>
  </w:style>
  <w:style w:type="character" w:customStyle="1" w:styleId="UnresolvedMention1">
    <w:name w:val="Unresolved Mention1"/>
    <w:basedOn w:val="DefaultParagraphFont"/>
    <w:uiPriority w:val="99"/>
    <w:rsid w:val="00382145"/>
    <w:rPr>
      <w:color w:val="605E5C"/>
      <w:shd w:val="clear" w:color="auto" w:fill="E1DFDD"/>
    </w:rPr>
  </w:style>
  <w:style w:type="paragraph" w:customStyle="1" w:styleId="Default">
    <w:name w:val="Default"/>
    <w:rsid w:val="00382145"/>
    <w:pPr>
      <w:widowControl w:val="0"/>
      <w:autoSpaceDE w:val="0"/>
      <w:autoSpaceDN w:val="0"/>
      <w:adjustRightInd w:val="0"/>
      <w:spacing w:before="0" w:line="240" w:lineRule="auto"/>
    </w:pPr>
    <w:rPr>
      <w:rFonts w:ascii="Comic Sans MS" w:eastAsia="SimSun" w:hAnsi="Comic Sans MS" w:cs="Comic Sans MS"/>
      <w:color w:val="000000"/>
    </w:rPr>
  </w:style>
  <w:style w:type="paragraph" w:styleId="NormalWeb">
    <w:name w:val="Normal (Web)"/>
    <w:basedOn w:val="Normal"/>
    <w:uiPriority w:val="99"/>
    <w:unhideWhenUsed/>
    <w:rsid w:val="00382145"/>
    <w:pPr>
      <w:spacing w:before="100" w:beforeAutospacing="1" w:after="100" w:afterAutospacing="1" w:line="240" w:lineRule="auto"/>
    </w:pPr>
    <w:rPr>
      <w:rFonts w:ascii="Times" w:eastAsia="SimSun" w:hAnsi="Times" w:cs="Times New Roman"/>
      <w:sz w:val="20"/>
      <w:szCs w:val="20"/>
    </w:rPr>
  </w:style>
  <w:style w:type="character" w:customStyle="1" w:styleId="apple-converted-space">
    <w:name w:val="apple-converted-space"/>
    <w:basedOn w:val="DefaultParagraphFont"/>
    <w:rsid w:val="00382145"/>
  </w:style>
  <w:style w:type="character" w:customStyle="1" w:styleId="UnresolvedMention2">
    <w:name w:val="Unresolved Mention2"/>
    <w:basedOn w:val="DefaultParagraphFont"/>
    <w:uiPriority w:val="99"/>
    <w:semiHidden/>
    <w:unhideWhenUsed/>
    <w:rsid w:val="00382145"/>
    <w:rPr>
      <w:color w:val="605E5C"/>
      <w:shd w:val="clear" w:color="auto" w:fill="E1DFDD"/>
    </w:rPr>
  </w:style>
  <w:style w:type="character" w:customStyle="1" w:styleId="UnresolvedMention3">
    <w:name w:val="Unresolved Mention3"/>
    <w:basedOn w:val="DefaultParagraphFont"/>
    <w:uiPriority w:val="99"/>
    <w:semiHidden/>
    <w:unhideWhenUsed/>
    <w:rsid w:val="00382145"/>
    <w:rPr>
      <w:color w:val="605E5C"/>
      <w:shd w:val="clear" w:color="auto" w:fill="E1DFDD"/>
    </w:rPr>
  </w:style>
  <w:style w:type="character" w:customStyle="1" w:styleId="UnresolvedMention4">
    <w:name w:val="Unresolved Mention4"/>
    <w:basedOn w:val="DefaultParagraphFont"/>
    <w:uiPriority w:val="99"/>
    <w:semiHidden/>
    <w:unhideWhenUsed/>
    <w:rsid w:val="00382145"/>
    <w:rPr>
      <w:color w:val="605E5C"/>
      <w:shd w:val="clear" w:color="auto" w:fill="E1DFDD"/>
    </w:rPr>
  </w:style>
  <w:style w:type="character" w:styleId="UnresolvedMention">
    <w:name w:val="Unresolved Mention"/>
    <w:basedOn w:val="DefaultParagraphFont"/>
    <w:uiPriority w:val="99"/>
    <w:semiHidden/>
    <w:unhideWhenUsed/>
    <w:rsid w:val="003821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healthy-kids.com.au/wp-content/uploads/2014/02/C-KGKC-Kids-Grow.pdf" TargetMode="External"/><Relationship Id="rId21" Type="http://schemas.openxmlformats.org/officeDocument/2006/relationships/hyperlink" Target="https://education.nsw.gov.au/inside-the-department/health-and-safety/risk-management/student-safety" TargetMode="External"/><Relationship Id="rId42" Type="http://schemas.openxmlformats.org/officeDocument/2006/relationships/image" Target="media/image7.jpeg"/><Relationship Id="rId63" Type="http://schemas.openxmlformats.org/officeDocument/2006/relationships/hyperlink" Target="https://craftulate.com/paper-plate-bugs/" TargetMode="External"/><Relationship Id="rId84" Type="http://schemas.openxmlformats.org/officeDocument/2006/relationships/hyperlink" Target="https://pxhere.com/en/photo/551300" TargetMode="External"/><Relationship Id="rId138" Type="http://schemas.openxmlformats.org/officeDocument/2006/relationships/hyperlink" Target="https://pixabay.com/photos/vegetable-skewer-vegetables-3317055/" TargetMode="External"/><Relationship Id="rId159" Type="http://schemas.openxmlformats.org/officeDocument/2006/relationships/hyperlink" Target="https://healthy-kids.com.au/banana-pancakes/" TargetMode="External"/><Relationship Id="rId170" Type="http://schemas.openxmlformats.org/officeDocument/2006/relationships/image" Target="media/image35.png"/><Relationship Id="rId191" Type="http://schemas.openxmlformats.org/officeDocument/2006/relationships/hyperlink" Target="http://www.potatoessa.com.au/consumers/potato-varieties.html" TargetMode="External"/><Relationship Id="rId205" Type="http://schemas.openxmlformats.org/officeDocument/2006/relationships/image" Target="media/image42.png"/><Relationship Id="rId226" Type="http://schemas.openxmlformats.org/officeDocument/2006/relationships/hyperlink" Target="https://www.organicschools.com.au" TargetMode="External"/><Relationship Id="rId247" Type="http://schemas.openxmlformats.org/officeDocument/2006/relationships/hyperlink" Target="https://education.nsw.gov.au/policy-library/policies/nutrition-in-schools-policy" TargetMode="External"/><Relationship Id="rId107" Type="http://schemas.openxmlformats.org/officeDocument/2006/relationships/hyperlink" Target="http://healthy-kids.com.au/wp-content/uploads/2014/02/C-KGKC-Kids-Grow.pdf" TargetMode="External"/><Relationship Id="rId11" Type="http://schemas.openxmlformats.org/officeDocument/2006/relationships/hyperlink" Target="http://educationstandards.nsw.edu.au/wps/portal/nesa/k-10/learning-areas/pdhpe/pdhpe-k-10-2018/!ut/p/z1/jZDLDoIwEEW_hS2bGRTKuirhEWMTsUK7MVWLElGJNCz4esHEpeDs5uacyeSChBzkQ7XlRZny-VBVvwtJDoRSEs0YJgypj_GeJzFxl3MMEbIPwJwoiFiKcbhZrHqAeHwb-A6iB_IfH38Mxf_8EUCOnxe97__00zmkIEHWL90ur_p0A1GoqtFD1hj1MpvnWYNw0P1S67IxIND2XHtIsyGfKGjqxfrOed7t9LEr6oBa1hvYz3JZ/dz/d5/L2dJQSEvUUt3QS80TmxFL1o2XzRJSDAwMzAyTDhRRDIwUTBUSzJLVkQ4S1I0/" TargetMode="External"/><Relationship Id="rId32" Type="http://schemas.openxmlformats.org/officeDocument/2006/relationships/hyperlink" Target="https://educationstandards.nsw.edu.au/wps/wcm/connect/c19a0ed2-4310-481d-ad6b-a6acadad42b3/k6_creative_arts_syl.pdf?MOD=AJPERES&amp;CACHEID=ROOTWORKSPACE-c19a0ed2-4310-481d-ad6b-a6acadad42b3-lzilpJk" TargetMode="External"/><Relationship Id="rId53" Type="http://schemas.openxmlformats.org/officeDocument/2006/relationships/hyperlink" Target="https://youtu.be/w77zPAtVTuI" TargetMode="External"/><Relationship Id="rId74" Type="http://schemas.openxmlformats.org/officeDocument/2006/relationships/hyperlink" Target="https://gardening4kids.com.au/do-you-know-adam/" TargetMode="External"/><Relationship Id="rId128" Type="http://schemas.openxmlformats.org/officeDocument/2006/relationships/hyperlink" Target="https://pxhere.com/en/photo/1539439" TargetMode="External"/><Relationship Id="rId149" Type="http://schemas.openxmlformats.org/officeDocument/2006/relationships/hyperlink" Target="https://www.yates.com.au/vegetables/tips/companion-planting/" TargetMode="External"/><Relationship Id="rId5" Type="http://schemas.openxmlformats.org/officeDocument/2006/relationships/webSettings" Target="webSettings.xml"/><Relationship Id="rId95" Type="http://schemas.openxmlformats.org/officeDocument/2006/relationships/hyperlink" Target="http://www.saps.org.uk/primary/teaching-resources/639-growing-seeds-in-a-plastic-bag" TargetMode="External"/><Relationship Id="rId160" Type="http://schemas.openxmlformats.org/officeDocument/2006/relationships/image" Target="media/image33.png"/><Relationship Id="rId181" Type="http://schemas.openxmlformats.org/officeDocument/2006/relationships/hyperlink" Target="http://www.anbg.gov.au/index.html" TargetMode="External"/><Relationship Id="rId216" Type="http://schemas.openxmlformats.org/officeDocument/2006/relationships/hyperlink" Target="http://healthy-kids.com.au/wp-content/uploads/2014/02/C-KGKC-Kids-Grow.pdf" TargetMode="External"/><Relationship Id="rId237" Type="http://schemas.openxmlformats.org/officeDocument/2006/relationships/hyperlink" Target="http://www.primezone.edu.au/home/?id=5" TargetMode="External"/><Relationship Id="rId258" Type="http://schemas.openxmlformats.org/officeDocument/2006/relationships/fontTable" Target="fontTable.xml"/><Relationship Id="rId22" Type="http://schemas.openxmlformats.org/officeDocument/2006/relationships/hyperlink" Target="https://education.nsw.gov.au/student-wellbeing/health-and-physical-care/health-care-procedures/conditions/anaphylaxis/minimising-the-risk-of-exposure-to-allergens" TargetMode="External"/><Relationship Id="rId43" Type="http://schemas.openxmlformats.org/officeDocument/2006/relationships/hyperlink" Target="https://www.ag.ndsu.edu/food/recipes/vegetables/veggie_hummus_cups" TargetMode="External"/><Relationship Id="rId64" Type="http://schemas.openxmlformats.org/officeDocument/2006/relationships/hyperlink" Target="http://healthy-kids.com.au/wp-content/uploads/2014/02/C-KGKC-Kids-Grow.pdf" TargetMode="External"/><Relationship Id="rId118" Type="http://schemas.openxmlformats.org/officeDocument/2006/relationships/image" Target="media/image24.png"/><Relationship Id="rId139" Type="http://schemas.openxmlformats.org/officeDocument/2006/relationships/hyperlink" Target="https://www.allrecipes.com/recipe/229166/grilled-veggie-skewers/" TargetMode="External"/><Relationship Id="rId85" Type="http://schemas.openxmlformats.org/officeDocument/2006/relationships/hyperlink" Target="http://healthy-kids.com.au/wp-content/uploads/2014/02/C-KGKC-Kids-Grow.pdf" TargetMode="External"/><Relationship Id="rId150" Type="http://schemas.openxmlformats.org/officeDocument/2006/relationships/hyperlink" Target="https://www.aussiebee.com.au/bee-hotel-introduction.html" TargetMode="External"/><Relationship Id="rId171" Type="http://schemas.microsoft.com/office/2007/relationships/hdphoto" Target="media/hdphoto3.wdp"/><Relationship Id="rId192" Type="http://schemas.openxmlformats.org/officeDocument/2006/relationships/hyperlink" Target="https://www.eatforhealth.gov.au/guidelines/australian-dietary-guidelines-1-5" TargetMode="External"/><Relationship Id="rId206" Type="http://schemas.microsoft.com/office/2007/relationships/hdphoto" Target="media/hdphoto5.wdp"/><Relationship Id="rId227" Type="http://schemas.openxmlformats.org/officeDocument/2006/relationships/hyperlink" Target="http://aco.net.au/Downloads/ACOS_2017_V1.pdf" TargetMode="External"/><Relationship Id="rId248" Type="http://schemas.openxmlformats.org/officeDocument/2006/relationships/hyperlink" Target="https://education.nsw.gov.au/teaching-and-learning/curriculum/learning-across-the-curriculum/sustainability/environmental-zoo-centres" TargetMode="External"/><Relationship Id="rId12" Type="http://schemas.openxmlformats.org/officeDocument/2006/relationships/hyperlink" Target="https://educationstandards.nsw.edu.au/wps/wcm/connect/5ab69646-f1d4-404b-9c16-b39dfb0986d3/science-and-technology-k-6-syllabus-2017.pdf?MOD=AJPERES&amp;CVID=" TargetMode="External"/><Relationship Id="rId33" Type="http://schemas.openxmlformats.org/officeDocument/2006/relationships/hyperlink" Target="https://syllabus.nesa.nsw.edu.au/english/english-k10/" TargetMode="External"/><Relationship Id="rId108" Type="http://schemas.openxmlformats.org/officeDocument/2006/relationships/hyperlink" Target="https://youtu.be/kNg8eUeydto" TargetMode="External"/><Relationship Id="rId129" Type="http://schemas.openxmlformats.org/officeDocument/2006/relationships/hyperlink" Target="https://www.healthyfoodguide.com.au/articles/2017/august/five-ways-make-even-healthier-smoothie" TargetMode="External"/><Relationship Id="rId54" Type="http://schemas.openxmlformats.org/officeDocument/2006/relationships/hyperlink" Target="http://healthy-kids.com.au/wp-content/uploads/2014/02/C-KGKC-Kids-Grow.pdf" TargetMode="External"/><Relationship Id="rId75" Type="http://schemas.openxmlformats.org/officeDocument/2006/relationships/image" Target="media/image14.png"/><Relationship Id="rId96" Type="http://schemas.openxmlformats.org/officeDocument/2006/relationships/image" Target="media/image19.jpeg"/><Relationship Id="rId140" Type="http://schemas.openxmlformats.org/officeDocument/2006/relationships/hyperlink" Target="https://healthy-kids.com.au/food-nutrition/5-food-groups/" TargetMode="External"/><Relationship Id="rId161" Type="http://schemas.openxmlformats.org/officeDocument/2006/relationships/hyperlink" Target="https://sydney.edu.au/engineering/our-research/robotics-and-intelligent-systems/centre-for-robotics-and-intelligent-systems.html" TargetMode="External"/><Relationship Id="rId182" Type="http://schemas.openxmlformats.org/officeDocument/2006/relationships/hyperlink" Target="http://www.anbg.gov.au/copyright.html" TargetMode="External"/><Relationship Id="rId217" Type="http://schemas.openxmlformats.org/officeDocument/2006/relationships/hyperlink" Target="http://healthy-kids.com.au/food-nutrition/guidelines-recommended-intakes/australian-guide-healthy-eating/" TargetMode="External"/><Relationship Id="rId6" Type="http://schemas.openxmlformats.org/officeDocument/2006/relationships/footnotes" Target="footnotes.xml"/><Relationship Id="rId238" Type="http://schemas.openxmlformats.org/officeDocument/2006/relationships/hyperlink" Target="https://educationstandards.nsw.edu.au/wps/wcm/connect/be00415a-1e13-4264-9a4b-70a97d90c710/Sample+unit+STEM+Stage+3+-+integrated+Greenhouse.DOCX?MOD=AJPERES&amp;CACHEID=ROOTWORKSPACE-be00415a-1e13-4264-9a4b-70a97d90c710-lXMdUQ6" TargetMode="External"/><Relationship Id="rId259" Type="http://schemas.openxmlformats.org/officeDocument/2006/relationships/theme" Target="theme/theme1.xml"/><Relationship Id="rId23" Type="http://schemas.openxmlformats.org/officeDocument/2006/relationships/hyperlink" Target="https://www.health.nsw.gov.au/Infectious/factsheets/Pages/rat-lung-worm.aspx" TargetMode="External"/><Relationship Id="rId119" Type="http://schemas.openxmlformats.org/officeDocument/2006/relationships/hyperlink" Target="https://pxhere.com/en/photo/1091372" TargetMode="External"/><Relationship Id="rId44" Type="http://schemas.openxmlformats.org/officeDocument/2006/relationships/hyperlink" Target="https://creativecommons.org/licenses/by-nc-sa/3.0/" TargetMode="External"/><Relationship Id="rId65" Type="http://schemas.openxmlformats.org/officeDocument/2006/relationships/hyperlink" Target="http://healthy-kids.com.au/wp-content/uploads/2014/02/C-KGKC-Kids-Grow.pdf" TargetMode="External"/><Relationship Id="rId86" Type="http://schemas.openxmlformats.org/officeDocument/2006/relationships/hyperlink" Target="https://www.abc.net.au/gardening/factsheets/know-your-soil/9437608" TargetMode="External"/><Relationship Id="rId130" Type="http://schemas.openxmlformats.org/officeDocument/2006/relationships/image" Target="media/image27.jpeg"/><Relationship Id="rId151" Type="http://schemas.openxmlformats.org/officeDocument/2006/relationships/hyperlink" Target="https://www.abc.net.au/gardening/factsheets/bring-in-the-bees/9440530" TargetMode="External"/><Relationship Id="rId172" Type="http://schemas.openxmlformats.org/officeDocument/2006/relationships/hyperlink" Target="https://simple-veganista.com/garden-salad-lettuce-wraps/" TargetMode="External"/><Relationship Id="rId193" Type="http://schemas.openxmlformats.org/officeDocument/2006/relationships/hyperlink" Target="http://healthy-kids.com.au/wp-content/uploads/2014/02/C-KGKC-Kids-Grow.pdf" TargetMode="External"/><Relationship Id="rId207" Type="http://schemas.openxmlformats.org/officeDocument/2006/relationships/hyperlink" Target="https://kitchen.nine.com.au/2016/05/17/17/32/gozleme" TargetMode="External"/><Relationship Id="rId228" Type="http://schemas.openxmlformats.org/officeDocument/2006/relationships/hyperlink" Target="https://gardening4kids.com.au/do-you-know-adam/" TargetMode="External"/><Relationship Id="rId249" Type="http://schemas.openxmlformats.org/officeDocument/2006/relationships/hyperlink" Target="https://www.australiancurriculum.edu.au/resources/curriculum-connections/portfolios/outdoor-learning/" TargetMode="External"/><Relationship Id="rId13" Type="http://schemas.openxmlformats.org/officeDocument/2006/relationships/hyperlink" Target="https://www.cese.nsw.gov.au//images/stories/PDF/kitchen_garden_final.pdf" TargetMode="External"/><Relationship Id="rId109" Type="http://schemas.openxmlformats.org/officeDocument/2006/relationships/hyperlink" Target="http://healthy-kids.com.au/wp-content/uploads/2014/02/C-KGKC-Kids-Grow.pdf" TargetMode="External"/><Relationship Id="rId34" Type="http://schemas.openxmlformats.org/officeDocument/2006/relationships/hyperlink" Target="https://syllabus.nesa.nsw.edu.au/hsie/geography-k10/" TargetMode="External"/><Relationship Id="rId55" Type="http://schemas.openxmlformats.org/officeDocument/2006/relationships/image" Target="media/image10.png"/><Relationship Id="rId76" Type="http://schemas.openxmlformats.org/officeDocument/2006/relationships/hyperlink" Target="https://pxhere.com/en/photo/1175122" TargetMode="External"/><Relationship Id="rId97" Type="http://schemas.openxmlformats.org/officeDocument/2006/relationships/hyperlink" Target="http://healthy-kids.com.au/wp-content/uploads/2014/02/C-KGKC-Kids-Grow.pdf" TargetMode="External"/><Relationship Id="rId120" Type="http://schemas.openxmlformats.org/officeDocument/2006/relationships/hyperlink" Target="http://healthy-kids.com.au/wp-content/uploads/2014/02/C-KGKC-Kids-Grow.pdf" TargetMode="External"/><Relationship Id="rId141" Type="http://schemas.openxmlformats.org/officeDocument/2006/relationships/image" Target="media/image29.jpeg"/><Relationship Id="rId7" Type="http://schemas.openxmlformats.org/officeDocument/2006/relationships/endnotes" Target="endnotes.xml"/><Relationship Id="rId162" Type="http://schemas.openxmlformats.org/officeDocument/2006/relationships/hyperlink" Target="https://sydney.edu.au/disclaimer.html" TargetMode="External"/><Relationship Id="rId183" Type="http://schemas.openxmlformats.org/officeDocument/2006/relationships/hyperlink" Target="https://www.anbg.gov.au/apu/plants/micrlanc.html" TargetMode="External"/><Relationship Id="rId218" Type="http://schemas.openxmlformats.org/officeDocument/2006/relationships/hyperlink" Target="https://www.healthyfoodguide.com.au/meals-and-occasions/salads" TargetMode="External"/><Relationship Id="rId239" Type="http://schemas.openxmlformats.org/officeDocument/2006/relationships/hyperlink" Target="https://schoolsequella.det.nsw.edu.au/file/f7a16909-183c-4e72-bb8e-41b4ef80fd45/1/KitGarPrimary.zip/index.htm" TargetMode="External"/><Relationship Id="rId250" Type="http://schemas.openxmlformats.org/officeDocument/2006/relationships/hyperlink" Target="https://education.nsw.gov.au/teaching-and-learning/curriculum/learning-across-the-curriculum/sustainability" TargetMode="External"/><Relationship Id="rId24" Type="http://schemas.openxmlformats.org/officeDocument/2006/relationships/image" Target="media/image5.jpg"/><Relationship Id="rId45" Type="http://schemas.openxmlformats.org/officeDocument/2006/relationships/hyperlink" Target="https://www.ag.ndsu.edu/food/recipes/vegetables/veggie_hummus_cups" TargetMode="External"/><Relationship Id="rId66" Type="http://schemas.openxmlformats.org/officeDocument/2006/relationships/image" Target="media/image12.jpeg"/><Relationship Id="rId87" Type="http://schemas.openxmlformats.org/officeDocument/2006/relationships/hyperlink" Target="http://healthy-kids.com.au/wp-content/uploads/2014/02/C-KGKC-Kids-Grow.pdf" TargetMode="External"/><Relationship Id="rId110" Type="http://schemas.openxmlformats.org/officeDocument/2006/relationships/image" Target="media/image22.jpeg"/><Relationship Id="rId131" Type="http://schemas.openxmlformats.org/officeDocument/2006/relationships/hyperlink" Target="https://pixabay.com/photos/seedlings-seed-children-s-hands-3448883/" TargetMode="External"/><Relationship Id="rId152" Type="http://schemas.openxmlformats.org/officeDocument/2006/relationships/image" Target="media/image31.jpeg"/><Relationship Id="rId173" Type="http://schemas.openxmlformats.org/officeDocument/2006/relationships/hyperlink" Target="https://www.gardenate.com/" TargetMode="External"/><Relationship Id="rId194" Type="http://schemas.openxmlformats.org/officeDocument/2006/relationships/image" Target="media/image39.jpeg"/><Relationship Id="rId208" Type="http://schemas.openxmlformats.org/officeDocument/2006/relationships/hyperlink" Target="http://healthy-kids.com.au/wp-content/uploads/2014/02/C-KGKC-Kids-Grow.pdf" TargetMode="External"/><Relationship Id="rId229" Type="http://schemas.openxmlformats.org/officeDocument/2006/relationships/hyperlink" Target="http://education.abc.net.au/res/teacher_res/3-paddock-plate.html" TargetMode="External"/><Relationship Id="rId240" Type="http://schemas.openxmlformats.org/officeDocument/2006/relationships/hyperlink" Target="https://www.kitchengardenfoundation.org.au" TargetMode="External"/><Relationship Id="rId14" Type="http://schemas.openxmlformats.org/officeDocument/2006/relationships/hyperlink" Target="https://educationstandards.nsw.edu.au/wps/wcm/connect/5ab69646-f1d4-404b-9c16-b39dfb0986d3/science-and-technology-k-6-syllabus-2017.pdf?MOD=AJPERES&amp;CVID=" TargetMode="External"/><Relationship Id="rId35" Type="http://schemas.openxmlformats.org/officeDocument/2006/relationships/hyperlink" Target="https://syllabus.nesa.nsw.edu.au/mathematics/mathematics-k10/" TargetMode="External"/><Relationship Id="rId56" Type="http://schemas.openxmlformats.org/officeDocument/2006/relationships/hyperlink" Target="https://pixabay.com/photos/fruits-fruit-skewer-fruit-sweet-74245/" TargetMode="External"/><Relationship Id="rId77" Type="http://schemas.openxmlformats.org/officeDocument/2006/relationships/hyperlink" Target="http://healthy-kids.com.au/wp-content/uploads/2014/02/C-KGKC-Kids-Grow.pdf" TargetMode="External"/><Relationship Id="rId100" Type="http://schemas.openxmlformats.org/officeDocument/2006/relationships/hyperlink" Target="http://healthy-kids.com.au/wp-content/uploads/2014/02/C-KGKC-Kids-Grow.pdf" TargetMode="External"/><Relationship Id="rId8" Type="http://schemas.openxmlformats.org/officeDocument/2006/relationships/image" Target="media/image1.jpg"/><Relationship Id="rId98" Type="http://schemas.openxmlformats.org/officeDocument/2006/relationships/hyperlink" Target="https://www.gardenate.com/zones/Australia+-+temperate" TargetMode="External"/><Relationship Id="rId121" Type="http://schemas.openxmlformats.org/officeDocument/2006/relationships/hyperlink" Target="https://childhood101.com/yoga-for-kids-a-walk-through-the-garden/" TargetMode="External"/><Relationship Id="rId142" Type="http://schemas.openxmlformats.org/officeDocument/2006/relationships/hyperlink" Target="http://healthy-kids.com.au/wp-content/uploads/2014/02/C-KGKC-Kids-Grow.pdf" TargetMode="External"/><Relationship Id="rId163" Type="http://schemas.openxmlformats.org/officeDocument/2006/relationships/hyperlink" Target="https://youtu.be/klTGHCTmCoY" TargetMode="External"/><Relationship Id="rId184" Type="http://schemas.openxmlformats.org/officeDocument/2006/relationships/hyperlink" Target="https://gardenate.com/plant/Potato?zone=2" TargetMode="External"/><Relationship Id="rId219" Type="http://schemas.openxmlformats.org/officeDocument/2006/relationships/hyperlink" Target="http://healthy-kids.com.au/wp-content/uploads/2014/02/C-KGKC-Kids-Grow.pdf" TargetMode="External"/><Relationship Id="rId230" Type="http://schemas.openxmlformats.org/officeDocument/2006/relationships/hyperlink" Target="https://www.abc.net.au/gardening/fruit-vegies-herbs/9451032" TargetMode="External"/><Relationship Id="rId251" Type="http://schemas.openxmlformats.org/officeDocument/2006/relationships/hyperlink" Target="https://www.kitchengardenfoundation.org.au/" TargetMode="External"/><Relationship Id="rId25" Type="http://schemas.openxmlformats.org/officeDocument/2006/relationships/hyperlink" Target="https://education.nsw.gov.au/inside-the-department/health-and-safety/risk-management/student-safety" TargetMode="External"/><Relationship Id="rId46" Type="http://schemas.openxmlformats.org/officeDocument/2006/relationships/hyperlink" Target="http://healthy-kids.com.au/wp-content/uploads/2014/02/C-KGKC-Kids-Grow.pdf" TargetMode="External"/><Relationship Id="rId67" Type="http://schemas.openxmlformats.org/officeDocument/2006/relationships/hyperlink" Target="http://healthy-kids.com.au/wp-content/uploads/2013/10/N_Flashcards.pdf" TargetMode="External"/><Relationship Id="rId88" Type="http://schemas.openxmlformats.org/officeDocument/2006/relationships/hyperlink" Target="https://www.gardenate.com/zones/Australia+-+temperate" TargetMode="External"/><Relationship Id="rId111" Type="http://schemas.openxmlformats.org/officeDocument/2006/relationships/hyperlink" Target="https://pixabay.com/photos/broad-beans-beans-favas-vegetable-1001279/" TargetMode="External"/><Relationship Id="rId132" Type="http://schemas.openxmlformats.org/officeDocument/2006/relationships/hyperlink" Target="https://gardenate.com/zones/" TargetMode="External"/><Relationship Id="rId153" Type="http://schemas.openxmlformats.org/officeDocument/2006/relationships/hyperlink" Target="http://healthy-kids.com.au/wp-content/uploads/2014/02/C-KGKC-Kids-Grow.pdf" TargetMode="External"/><Relationship Id="rId174" Type="http://schemas.openxmlformats.org/officeDocument/2006/relationships/hyperlink" Target="https://goo.gl/maps/jYBzrJvpftq" TargetMode="External"/><Relationship Id="rId195" Type="http://schemas.openxmlformats.org/officeDocument/2006/relationships/hyperlink" Target="https://youtu.be/FAdmTzD46Kg" TargetMode="External"/><Relationship Id="rId209" Type="http://schemas.openxmlformats.org/officeDocument/2006/relationships/image" Target="media/image43.jpeg"/><Relationship Id="rId220" Type="http://schemas.openxmlformats.org/officeDocument/2006/relationships/image" Target="media/image45.png"/><Relationship Id="rId241" Type="http://schemas.openxmlformats.org/officeDocument/2006/relationships/hyperlink" Target="https://www.eatforhealth.gov.au" TargetMode="External"/><Relationship Id="rId15" Type="http://schemas.openxmlformats.org/officeDocument/2006/relationships/hyperlink" Target="https://education.nsw.gov.au/teaching-and-learning/curriculum/learning-across-the-curriculum/sustainability/sustainability-action-process" TargetMode="External"/><Relationship Id="rId36" Type="http://schemas.openxmlformats.org/officeDocument/2006/relationships/hyperlink" Target="https://educationstandards.nsw.edu.au/wps/wcm/connect/2f657694-dc52-48ba-a440-9256e92c00e3/pdhpe-k-10-syllabus-2018-pdf.pdf?MOD=AJPERES&amp;CVID=" TargetMode="External"/><Relationship Id="rId57" Type="http://schemas.openxmlformats.org/officeDocument/2006/relationships/hyperlink" Target="http://healthy-kids.com.au/wp-content/uploads/2013/10/N_Flashcards.pdf" TargetMode="External"/><Relationship Id="rId78" Type="http://schemas.openxmlformats.org/officeDocument/2006/relationships/hyperlink" Target="http://healthy-kids.com.au/wp-content/uploads/2014/02/C-KGKC-Kids-Grow.pdf" TargetMode="External"/><Relationship Id="rId99" Type="http://schemas.openxmlformats.org/officeDocument/2006/relationships/hyperlink" Target="https://youtu.be/BYNEGWq9McQ" TargetMode="External"/><Relationship Id="rId101" Type="http://schemas.openxmlformats.org/officeDocument/2006/relationships/image" Target="media/image20.jpeg"/><Relationship Id="rId122" Type="http://schemas.openxmlformats.org/officeDocument/2006/relationships/hyperlink" Target="http://healthy-kids.com.au/wp-content/uploads/2014/02/C-KGKC-Kids-Grow.pdf" TargetMode="External"/><Relationship Id="rId143" Type="http://schemas.openxmlformats.org/officeDocument/2006/relationships/hyperlink" Target="https://youtu.be/txv2k7OoY7U" TargetMode="External"/><Relationship Id="rId164" Type="http://schemas.openxmlformats.org/officeDocument/2006/relationships/hyperlink" Target="https://youtu.be/XP7GoNKcTS4" TargetMode="External"/><Relationship Id="rId185" Type="http://schemas.openxmlformats.org/officeDocument/2006/relationships/hyperlink" Target="https://www.gardenate.com/" TargetMode="External"/><Relationship Id="rId9" Type="http://schemas.openxmlformats.org/officeDocument/2006/relationships/hyperlink" Target="https://education.nsw.gov.au/teaching-and-learning/curriculum/learning-across-the-curriculum/sustainability/environmental-zoo-centres" TargetMode="External"/><Relationship Id="rId210" Type="http://schemas.openxmlformats.org/officeDocument/2006/relationships/hyperlink" Target="https://pixabay.com/photos/greenhouse-organic-farming-2139526/" TargetMode="External"/><Relationship Id="rId26" Type="http://schemas.openxmlformats.org/officeDocument/2006/relationships/hyperlink" Target="https://education.nsw.gov.au/student-wellbeing/health-and-physical-care/health-care-procedures/conditions/anaphylaxis/minimising-the-risk-of-exposure-to-allergens" TargetMode="External"/><Relationship Id="rId231" Type="http://schemas.openxmlformats.org/officeDocument/2006/relationships/hyperlink" Target="https://app.education.nsw.gov.au/rap/resource/access/47f6a0ab-7c0b-4874-b50d-f2ed4a237029/1" TargetMode="External"/><Relationship Id="rId252" Type="http://schemas.openxmlformats.org/officeDocument/2006/relationships/hyperlink" Target="https://education.nsw.gov.au/teaching-and-learning/curriculum/learning-across-the-curriculum/sustainability/environmental-zoo-centres" TargetMode="External"/><Relationship Id="rId47" Type="http://schemas.openxmlformats.org/officeDocument/2006/relationships/hyperlink" Target="https://www.gardenate.com/zones/Australia+-+temperate" TargetMode="External"/><Relationship Id="rId68" Type="http://schemas.openxmlformats.org/officeDocument/2006/relationships/hyperlink" Target="https://healthy-kids.com.au/food-nutrition/5-food-groups/breads-cereals/" TargetMode="External"/><Relationship Id="rId89" Type="http://schemas.openxmlformats.org/officeDocument/2006/relationships/image" Target="media/image17.jpeg"/><Relationship Id="rId112" Type="http://schemas.openxmlformats.org/officeDocument/2006/relationships/hyperlink" Target="https://nadialim.com/recipe/broad-bean-mint-bruschetta/" TargetMode="External"/><Relationship Id="rId133" Type="http://schemas.openxmlformats.org/officeDocument/2006/relationships/hyperlink" Target="http://www.yourhome.gov.au/introduction/australian-climate-zones" TargetMode="External"/><Relationship Id="rId154" Type="http://schemas.openxmlformats.org/officeDocument/2006/relationships/hyperlink" Target="http://healthy-kids.com.au/wp-content/uploads/2014/02/C-KGKC-Kids-Grow.pdf" TargetMode="External"/><Relationship Id="rId175" Type="http://schemas.openxmlformats.org/officeDocument/2006/relationships/hyperlink" Target="http://www.agriculture.gov.au/ag-farm-food/crops/rice" TargetMode="External"/><Relationship Id="rId196" Type="http://schemas.openxmlformats.org/officeDocument/2006/relationships/hyperlink" Target="https://www.abc.net.au/gardening/factsheets/building-a-wicking-bed/9435452" TargetMode="External"/><Relationship Id="rId200" Type="http://schemas.openxmlformats.org/officeDocument/2006/relationships/hyperlink" Target="https://youtu.be/DWbqTyfOm60" TargetMode="External"/><Relationship Id="rId16" Type="http://schemas.openxmlformats.org/officeDocument/2006/relationships/image" Target="media/image2.png"/><Relationship Id="rId221" Type="http://schemas.microsoft.com/office/2007/relationships/hdphoto" Target="media/hdphoto6.wdp"/><Relationship Id="rId242" Type="http://schemas.openxmlformats.org/officeDocument/2006/relationships/hyperlink" Target="https://healthy-kids.com.au/wp-content/uploads/2013/10/AGTHE.png" TargetMode="External"/><Relationship Id="rId37" Type="http://schemas.openxmlformats.org/officeDocument/2006/relationships/hyperlink" Target="https://educationstandards.nsw.edu.au/wps/portal/nesa/k-10/learning-areas/science/science-and-technology-k-6-new-syllabus" TargetMode="External"/><Relationship Id="rId58" Type="http://schemas.openxmlformats.org/officeDocument/2006/relationships/hyperlink" Target="https://www.eatforhealth.gov.au/food-essentials/five-food-groups/fruit" TargetMode="External"/><Relationship Id="rId79" Type="http://schemas.openxmlformats.org/officeDocument/2006/relationships/image" Target="media/image15.png"/><Relationship Id="rId102" Type="http://schemas.openxmlformats.org/officeDocument/2006/relationships/hyperlink" Target="https://www.pexels.com/photo/bread-food-salad-sandwich-5506/" TargetMode="External"/><Relationship Id="rId123" Type="http://schemas.openxmlformats.org/officeDocument/2006/relationships/image" Target="media/image25.png"/><Relationship Id="rId144" Type="http://schemas.openxmlformats.org/officeDocument/2006/relationships/hyperlink" Target="https://www.thinglink.com/scene/1090936458908270594" TargetMode="External"/><Relationship Id="rId90" Type="http://schemas.openxmlformats.org/officeDocument/2006/relationships/hyperlink" Target="https://www.pexels.com/photo/infused-water-1225181/" TargetMode="External"/><Relationship Id="rId165" Type="http://schemas.openxmlformats.org/officeDocument/2006/relationships/hyperlink" Target="http://healthy-kids.com.au/wp-content/uploads/2014/02/C-KGKC-Kids-Grow.pdf" TargetMode="External"/><Relationship Id="rId186" Type="http://schemas.openxmlformats.org/officeDocument/2006/relationships/hyperlink" Target="https://youtu.be/fqgrSSz7Htw" TargetMode="External"/><Relationship Id="rId211" Type="http://schemas.openxmlformats.org/officeDocument/2006/relationships/hyperlink" Target="https://youtu.be/b2HIbbr7u8k" TargetMode="External"/><Relationship Id="rId232" Type="http://schemas.openxmlformats.org/officeDocument/2006/relationships/hyperlink" Target="https://healthy-kids.com.au/teachers/kitchen-garden/" TargetMode="External"/><Relationship Id="rId253" Type="http://schemas.openxmlformats.org/officeDocument/2006/relationships/image" Target="media/image47.png"/><Relationship Id="rId27" Type="http://schemas.openxmlformats.org/officeDocument/2006/relationships/hyperlink" Target="https://education.nsw.gov.au/student-wellbeing/health-and-physical-care/media/documents/anaphylaxis-procedures/anacurric.pdf" TargetMode="External"/><Relationship Id="rId48" Type="http://schemas.openxmlformats.org/officeDocument/2006/relationships/image" Target="media/image8.jpeg"/><Relationship Id="rId69" Type="http://schemas.openxmlformats.org/officeDocument/2006/relationships/hyperlink" Target="https://www.kidspot.com.au/kitchen/recipes/corn-fritters-4243" TargetMode="External"/><Relationship Id="rId113" Type="http://schemas.openxmlformats.org/officeDocument/2006/relationships/hyperlink" Target="https://healthy-kids.com.au/food-nutrition/5-food-groups/" TargetMode="External"/><Relationship Id="rId134" Type="http://schemas.openxmlformats.org/officeDocument/2006/relationships/hyperlink" Target="https://app.education.nsw.gov.au/rap/resource/access/47f6a0ab-7c0b-4874-b50d-f2ed4a237029/1" TargetMode="External"/><Relationship Id="rId80" Type="http://schemas.openxmlformats.org/officeDocument/2006/relationships/hyperlink" Target="https://pxhere.com/en/photo/941188" TargetMode="External"/><Relationship Id="rId155" Type="http://schemas.openxmlformats.org/officeDocument/2006/relationships/image" Target="media/image32.png"/><Relationship Id="rId176" Type="http://schemas.openxmlformats.org/officeDocument/2006/relationships/hyperlink" Target="http://www.rga.org.au/" TargetMode="External"/><Relationship Id="rId197" Type="http://schemas.openxmlformats.org/officeDocument/2006/relationships/hyperlink" Target="https://youtu.be/8pOJFGSvMi8" TargetMode="External"/><Relationship Id="rId201" Type="http://schemas.openxmlformats.org/officeDocument/2006/relationships/hyperlink" Target="https://youtu.be/x1sPKm7wdXc" TargetMode="External"/><Relationship Id="rId222" Type="http://schemas.openxmlformats.org/officeDocument/2006/relationships/hyperlink" Target="https://www.healthyfoodguide.com.au/recipes/2011/november/1-classic-recipe-9-variations-potato-salad" TargetMode="External"/><Relationship Id="rId243" Type="http://schemas.openxmlformats.org/officeDocument/2006/relationships/hyperlink" Target="http://www.nutritionaustralia.org/national/resource/eat-rainbow" TargetMode="External"/><Relationship Id="rId17" Type="http://schemas.openxmlformats.org/officeDocument/2006/relationships/image" Target="media/image3.png"/><Relationship Id="rId38" Type="http://schemas.openxmlformats.org/officeDocument/2006/relationships/image" Target="media/image6.jpeg"/><Relationship Id="rId59" Type="http://schemas.openxmlformats.org/officeDocument/2006/relationships/hyperlink" Target="http://www.nutritionaustralia.org/national/resource/eat-rainbow" TargetMode="External"/><Relationship Id="rId103" Type="http://schemas.openxmlformats.org/officeDocument/2006/relationships/hyperlink" Target="https://www.yates-kids-gardening.com/kids-gardening/how-to-grow-alfalfa-with-kids" TargetMode="External"/><Relationship Id="rId124" Type="http://schemas.microsoft.com/office/2007/relationships/hdphoto" Target="media/hdphoto1.wdp"/><Relationship Id="rId70" Type="http://schemas.openxmlformats.org/officeDocument/2006/relationships/image" Target="media/image13.jpeg"/><Relationship Id="rId91" Type="http://schemas.openxmlformats.org/officeDocument/2006/relationships/hyperlink" Target="https://www.eatforhealth.gov.au/food-essentials/five-food-groups" TargetMode="External"/><Relationship Id="rId145" Type="http://schemas.openxmlformats.org/officeDocument/2006/relationships/hyperlink" Target="https://www.thinglink.com/scene/853403885786628097" TargetMode="External"/><Relationship Id="rId166" Type="http://schemas.openxmlformats.org/officeDocument/2006/relationships/image" Target="media/image34.jpeg"/><Relationship Id="rId187" Type="http://schemas.openxmlformats.org/officeDocument/2006/relationships/hyperlink" Target="http://healthy-kids.com.au/wp-content/uploads/2014/02/C-KGKC-Kids-Grow.pdf" TargetMode="External"/><Relationship Id="rId1" Type="http://schemas.openxmlformats.org/officeDocument/2006/relationships/customXml" Target="../customXml/item1.xml"/><Relationship Id="rId212" Type="http://schemas.openxmlformats.org/officeDocument/2006/relationships/hyperlink" Target="https://youtu.be/OLhhWn632qw" TargetMode="External"/><Relationship Id="rId233" Type="http://schemas.openxmlformats.org/officeDocument/2006/relationships/hyperlink" Target="https://healthy-kids.com.au/teachers/teaching-resources/" TargetMode="External"/><Relationship Id="rId254" Type="http://schemas.openxmlformats.org/officeDocument/2006/relationships/footer" Target="footer1.xml"/><Relationship Id="rId28" Type="http://schemas.openxmlformats.org/officeDocument/2006/relationships/hyperlink" Target="https://www.health.nsw.gov.au/Infectious/factsheets/Pages/rat-lung-worm.aspx" TargetMode="External"/><Relationship Id="rId49" Type="http://schemas.openxmlformats.org/officeDocument/2006/relationships/hyperlink" Target="https://themicrogardener.com/20-creative-diy-plant-labels-markers/" TargetMode="External"/><Relationship Id="rId114" Type="http://schemas.openxmlformats.org/officeDocument/2006/relationships/image" Target="media/image23.jpeg"/><Relationship Id="rId60" Type="http://schemas.openxmlformats.org/officeDocument/2006/relationships/image" Target="media/image11.jpeg"/><Relationship Id="rId81" Type="http://schemas.openxmlformats.org/officeDocument/2006/relationships/hyperlink" Target="https://www.sbs.com.au/food/celebration/taste-harmony" TargetMode="External"/><Relationship Id="rId135" Type="http://schemas.openxmlformats.org/officeDocument/2006/relationships/hyperlink" Target="http://healthy-kids.com.au/wp-content/uploads/2014/02/C-KGKC-Kids-Grow.pdf" TargetMode="External"/><Relationship Id="rId156" Type="http://schemas.microsoft.com/office/2007/relationships/hdphoto" Target="media/hdphoto2.wdp"/><Relationship Id="rId177" Type="http://schemas.openxmlformats.org/officeDocument/2006/relationships/image" Target="media/image36.png"/><Relationship Id="rId198" Type="http://schemas.openxmlformats.org/officeDocument/2006/relationships/image" Target="media/image40.jpeg"/><Relationship Id="rId202" Type="http://schemas.openxmlformats.org/officeDocument/2006/relationships/image" Target="media/image41.jpeg"/><Relationship Id="rId223" Type="http://schemas.openxmlformats.org/officeDocument/2006/relationships/hyperlink" Target="http://healthy-kids.com.au/wp-content/uploads/2014/02/C-KGKC-Kids-Grow.pdf" TargetMode="External"/><Relationship Id="rId244" Type="http://schemas.openxmlformats.org/officeDocument/2006/relationships/hyperlink" Target="https://www.eatforhealth.gov.au/food-essentials" TargetMode="External"/><Relationship Id="rId18" Type="http://schemas.openxmlformats.org/officeDocument/2006/relationships/image" Target="media/image4.png"/><Relationship Id="rId39" Type="http://schemas.openxmlformats.org/officeDocument/2006/relationships/hyperlink" Target="http://healthy-kids.com.au/wp-content/uploads/2014/02/C-KGKC-Kids-Grow.pdf" TargetMode="External"/><Relationship Id="rId50" Type="http://schemas.openxmlformats.org/officeDocument/2006/relationships/hyperlink" Target="https://www.adventure-in-a-box.com/how-to-make-garden-markers-by-painting-stones-art-tuesday/" TargetMode="External"/><Relationship Id="rId104" Type="http://schemas.openxmlformats.org/officeDocument/2006/relationships/hyperlink" Target="https://healthy-kids.com.au/wp-content/uploads/2013/10/AGTHE.png" TargetMode="External"/><Relationship Id="rId125" Type="http://schemas.openxmlformats.org/officeDocument/2006/relationships/hyperlink" Target="https://youtu.be/EBTpd5GCTs4" TargetMode="External"/><Relationship Id="rId146" Type="http://schemas.openxmlformats.org/officeDocument/2006/relationships/hyperlink" Target="http://healthy-kids.com.au/wp-content/uploads/2014/02/C-KGKC-Kids-Grow.pdf" TargetMode="External"/><Relationship Id="rId167" Type="http://schemas.openxmlformats.org/officeDocument/2006/relationships/hyperlink" Target="https://pixabay.com/photos/the-person-view-stance-kids-book-2887609/" TargetMode="External"/><Relationship Id="rId188" Type="http://schemas.openxmlformats.org/officeDocument/2006/relationships/image" Target="media/image38.png"/><Relationship Id="rId71" Type="http://schemas.openxmlformats.org/officeDocument/2006/relationships/hyperlink" Target="https://commons.wikimedia.org/wiki/File:Compost_fut_1.JPG" TargetMode="External"/><Relationship Id="rId92" Type="http://schemas.openxmlformats.org/officeDocument/2006/relationships/hyperlink" Target="https://www.tasteofhome.com/collection/infused-water-ideas/" TargetMode="External"/><Relationship Id="rId213" Type="http://schemas.openxmlformats.org/officeDocument/2006/relationships/hyperlink" Target="https://www.hydroproduce.com.au/our-story/" TargetMode="External"/><Relationship Id="rId234" Type="http://schemas.openxmlformats.org/officeDocument/2006/relationships/hyperlink" Target="http://healthy-kids.com.au/wp-content/uploads/2014/02/C-KGKC-Kids-Grow.pdf" TargetMode="External"/><Relationship Id="rId2" Type="http://schemas.openxmlformats.org/officeDocument/2006/relationships/numbering" Target="numbering.xml"/><Relationship Id="rId29" Type="http://schemas.openxmlformats.org/officeDocument/2006/relationships/hyperlink" Target="http://www.foodauthority.nsw.gov.au/foodsafetyandyou" TargetMode="External"/><Relationship Id="rId255" Type="http://schemas.openxmlformats.org/officeDocument/2006/relationships/footer" Target="footer2.xml"/><Relationship Id="rId40" Type="http://schemas.openxmlformats.org/officeDocument/2006/relationships/hyperlink" Target="https://www.abc.net.au/gardening/factsheets/know-your-soil/9437608" TargetMode="External"/><Relationship Id="rId115" Type="http://schemas.openxmlformats.org/officeDocument/2006/relationships/hyperlink" Target="https://pixabay.com/photos/soil-hand-farm-garden-fertilizer-766281/" TargetMode="External"/><Relationship Id="rId136" Type="http://schemas.openxmlformats.org/officeDocument/2006/relationships/hyperlink" Target="http://healthy-kids.com.au/wp-content/uploads/2014/02/C-KGKC-Kids-Grow.pdf" TargetMode="External"/><Relationship Id="rId157" Type="http://schemas.openxmlformats.org/officeDocument/2006/relationships/hyperlink" Target="https://www.kidspot.com.au/kitchen/recipes/banana-pikelets-2392" TargetMode="External"/><Relationship Id="rId178" Type="http://schemas.openxmlformats.org/officeDocument/2006/relationships/hyperlink" Target="https://pxhere.com/en/photo/863938" TargetMode="External"/><Relationship Id="rId61" Type="http://schemas.openxmlformats.org/officeDocument/2006/relationships/hyperlink" Target="https://pixabay.com/photos/ladybug-beetle-garden-red-spotted-242152/" TargetMode="External"/><Relationship Id="rId82" Type="http://schemas.openxmlformats.org/officeDocument/2006/relationships/hyperlink" Target="https://www.healthykids.nsw.gov.au/recipes.aspx" TargetMode="External"/><Relationship Id="rId199" Type="http://schemas.openxmlformats.org/officeDocument/2006/relationships/hyperlink" Target="https://www.abc.net.au/gardening/factsheets/building-a-wicking-bed/9435452" TargetMode="External"/><Relationship Id="rId203" Type="http://schemas.openxmlformats.org/officeDocument/2006/relationships/hyperlink" Target="http://healthy-kids.com.au/wp-content/uploads/2014/02/C-KGKC-Kids-Grow.pdf" TargetMode="External"/><Relationship Id="rId19" Type="http://schemas.openxmlformats.org/officeDocument/2006/relationships/hyperlink" Target="https://www.smh.com.au/national/act/jackie-french-a-lesson-in-generosity-20180221-h0we62.html" TargetMode="External"/><Relationship Id="rId224" Type="http://schemas.openxmlformats.org/officeDocument/2006/relationships/image" Target="media/image46.png"/><Relationship Id="rId245" Type="http://schemas.openxmlformats.org/officeDocument/2006/relationships/hyperlink" Target="https://www.education.sa.gov.au/sites/g/files/net691/f/curriculum_kit_-_growing_food.pdf" TargetMode="External"/><Relationship Id="rId30" Type="http://schemas.openxmlformats.org/officeDocument/2006/relationships/hyperlink" Target="http://www.foodstandards.gov.au/consumer/safety/faqsafety/pages/foodsafetyfactsheets/charitiesandcommunityorganisationsfactsheets/healthandhygieneforf1482.aspx" TargetMode="External"/><Relationship Id="rId105" Type="http://schemas.openxmlformats.org/officeDocument/2006/relationships/image" Target="media/image21.png"/><Relationship Id="rId126" Type="http://schemas.openxmlformats.org/officeDocument/2006/relationships/hyperlink" Target="https://www.abc.net.au/gardening/factsheets/soil-preparation/9428622" TargetMode="External"/><Relationship Id="rId147" Type="http://schemas.openxmlformats.org/officeDocument/2006/relationships/image" Target="media/image30.jpeg"/><Relationship Id="rId168" Type="http://schemas.openxmlformats.org/officeDocument/2006/relationships/hyperlink" Target="http://healthy-kids.com.au/wp-content/uploads/2014/02/C-KGKC-Kids-Grow.pdf" TargetMode="External"/><Relationship Id="rId51" Type="http://schemas.openxmlformats.org/officeDocument/2006/relationships/hyperlink" Target="http://healthy-kids.com.au/wp-content/uploads/2014/02/C-KGKC-Kids-Grow.pdf" TargetMode="External"/><Relationship Id="rId72" Type="http://schemas.openxmlformats.org/officeDocument/2006/relationships/hyperlink" Target="http://healthy-kids.com.au/wp-content/uploads/2014/02/C-KGKC-Kids-Grow.pdf" TargetMode="External"/><Relationship Id="rId93" Type="http://schemas.openxmlformats.org/officeDocument/2006/relationships/hyperlink" Target="http://healthy-kids.com.au/wp-content/uploads/2014/02/C-KGKC-Kids-Grow.pdf" TargetMode="External"/><Relationship Id="rId189" Type="http://schemas.microsoft.com/office/2007/relationships/hdphoto" Target="media/hdphoto4.wdp"/><Relationship Id="rId3" Type="http://schemas.openxmlformats.org/officeDocument/2006/relationships/styles" Target="styles.xml"/><Relationship Id="rId214" Type="http://schemas.openxmlformats.org/officeDocument/2006/relationships/image" Target="media/image44.png"/><Relationship Id="rId235" Type="http://schemas.openxmlformats.org/officeDocument/2006/relationships/hyperlink" Target="https://www.cese.nsw.gov.au//images/stories/PDF/kitchen_garden_final.pdf" TargetMode="External"/><Relationship Id="rId256" Type="http://schemas.openxmlformats.org/officeDocument/2006/relationships/header" Target="header1.xml"/><Relationship Id="rId116" Type="http://schemas.openxmlformats.org/officeDocument/2006/relationships/hyperlink" Target="https://www.abc.net.au/gardening/factsheets/know-your-soil/9437608" TargetMode="External"/><Relationship Id="rId137" Type="http://schemas.openxmlformats.org/officeDocument/2006/relationships/image" Target="media/image28.jpeg"/><Relationship Id="rId158" Type="http://schemas.openxmlformats.org/officeDocument/2006/relationships/hyperlink" Target="https://www.healthyeatinghub.com.au/blueberry-pikelets/" TargetMode="External"/><Relationship Id="rId20" Type="http://schemas.openxmlformats.org/officeDocument/2006/relationships/hyperlink" Target="http://healthy-kids.com.au/wp-content/uploads/2014/02/C-KGKC-Kids-Grow.pdf" TargetMode="External"/><Relationship Id="rId41" Type="http://schemas.openxmlformats.org/officeDocument/2006/relationships/hyperlink" Target="http://healthy-kids.com.au/wp-content/uploads/2014/02/C-KGKC-Kids-Grow.pdf" TargetMode="External"/><Relationship Id="rId62" Type="http://schemas.openxmlformats.org/officeDocument/2006/relationships/hyperlink" Target="https://www.dltk-kids.com/crafts/insects/mbugs.htm" TargetMode="External"/><Relationship Id="rId83" Type="http://schemas.openxmlformats.org/officeDocument/2006/relationships/image" Target="media/image16.png"/><Relationship Id="rId179" Type="http://schemas.openxmlformats.org/officeDocument/2006/relationships/hyperlink" Target="https://youtu.be/tbaq5AZJuGc" TargetMode="External"/><Relationship Id="rId190" Type="http://schemas.openxmlformats.org/officeDocument/2006/relationships/hyperlink" Target="https://www.marthastewart.com/314410/grilled-potatoes-with-rosemary" TargetMode="External"/><Relationship Id="rId204" Type="http://schemas.openxmlformats.org/officeDocument/2006/relationships/hyperlink" Target="http://healthy-kids.com.au/wp-content/uploads/2014/02/C-KGKC-Kids-Grow.pdf" TargetMode="External"/><Relationship Id="rId225" Type="http://schemas.microsoft.com/office/2007/relationships/hdphoto" Target="media/hdphoto7.wdp"/><Relationship Id="rId246" Type="http://schemas.openxmlformats.org/officeDocument/2006/relationships/hyperlink" Target="https://www.healthykids.nsw.gov.au/teachers-childcare.aspx" TargetMode="External"/><Relationship Id="rId106" Type="http://schemas.openxmlformats.org/officeDocument/2006/relationships/hyperlink" Target="https://www.publicdomainpictures.net/en/view-image.php?image=2463&amp;picture=earthworms" TargetMode="External"/><Relationship Id="rId127" Type="http://schemas.openxmlformats.org/officeDocument/2006/relationships/image" Target="media/image26.png"/><Relationship Id="rId10" Type="http://schemas.openxmlformats.org/officeDocument/2006/relationships/hyperlink" Target="https://www.smh.com.au/national/act/jackie-french-a-lesson-in-generosity-20180221-h0we62.html" TargetMode="External"/><Relationship Id="rId31" Type="http://schemas.openxmlformats.org/officeDocument/2006/relationships/hyperlink" Target="https://www.kitchengardenfoundation.org.au/uploads/000_2014-file-uploader/free-resources/kitchen-activities/stephaniesideasforfirstkitchenclass.pdf" TargetMode="External"/><Relationship Id="rId52" Type="http://schemas.openxmlformats.org/officeDocument/2006/relationships/image" Target="media/image9.jpeg"/><Relationship Id="rId73" Type="http://schemas.openxmlformats.org/officeDocument/2006/relationships/hyperlink" Target="https://www.gardeningknowhow.com/special/children/composting-ideas-for-kids.htm" TargetMode="External"/><Relationship Id="rId94" Type="http://schemas.openxmlformats.org/officeDocument/2006/relationships/image" Target="media/image18.jpeg"/><Relationship Id="rId148" Type="http://schemas.openxmlformats.org/officeDocument/2006/relationships/hyperlink" Target="https://youtu.be/Fw4Y6N_b5yA" TargetMode="External"/><Relationship Id="rId169" Type="http://schemas.openxmlformats.org/officeDocument/2006/relationships/hyperlink" Target="http://healthy-kids.com.au/wp-content/uploads/2014/02/C-KGKC-Kids-Grow.pdf" TargetMode="External"/><Relationship Id="rId4" Type="http://schemas.openxmlformats.org/officeDocument/2006/relationships/settings" Target="settings.xml"/><Relationship Id="rId180" Type="http://schemas.openxmlformats.org/officeDocument/2006/relationships/image" Target="media/image37.png"/><Relationship Id="rId215" Type="http://schemas.openxmlformats.org/officeDocument/2006/relationships/hyperlink" Target="https://www.maxpixel.net/Vegetables-Oxalic-Acid-Rotstielig-Chard-2805809" TargetMode="External"/><Relationship Id="rId236" Type="http://schemas.openxmlformats.org/officeDocument/2006/relationships/hyperlink" Target="https://education.nsw.gov.au/teaching-and-learning/curriculum/learning-across-the-curriculum/sustainability/teaching-and-learning/kitchen-gardens" TargetMode="External"/><Relationship Id="rId257"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gayebraiding/Downloads/2019-doe-short-template-annotate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48A0A5-AC79-FC4F-B976-A59875345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2019-doe-short-template-annotated.dotx</Template>
  <TotalTime>0</TotalTime>
  <Pages>65</Pages>
  <Words>26206</Words>
  <Characters>149379</Characters>
  <Application>Microsoft Office Word</Application>
  <DocSecurity>0</DocSecurity>
  <Lines>1244</Lines>
  <Paragraphs>350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175235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Kitchen gardening for sustainability and wellbeing K-6</dc:title>
  <dc:subject/>
  <dc:creator/>
  <cp:keywords/>
  <dc:description/>
  <cp:lastModifiedBy/>
  <cp:revision>1</cp:revision>
  <dcterms:created xsi:type="dcterms:W3CDTF">2019-05-08T21:58:00Z</dcterms:created>
  <dcterms:modified xsi:type="dcterms:W3CDTF">2019-08-13T10:17:00Z</dcterms:modified>
  <cp:category/>
</cp:coreProperties>
</file>