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1522C1" w14:textId="3781CCA6" w:rsidR="00CA654A" w:rsidRDefault="005D7F5A" w:rsidP="00CA654A">
      <w:pPr>
        <w:pStyle w:val="Heading1"/>
      </w:pPr>
      <w:bookmarkStart w:id="0" w:name="_Toc32841148"/>
      <w:bookmarkStart w:id="1" w:name="_Toc32841708"/>
      <w:bookmarkStart w:id="2" w:name="_Toc32841147"/>
      <w:bookmarkStart w:id="3" w:name="_Toc40861299"/>
      <w:r>
        <w:t xml:space="preserve">Stage 5 </w:t>
      </w:r>
      <w:r w:rsidR="009B7AD1">
        <w:t>A</w:t>
      </w:r>
      <w:r>
        <w:t xml:space="preserve">gricultural </w:t>
      </w:r>
      <w:r w:rsidR="009B7AD1">
        <w:t>T</w:t>
      </w:r>
      <w:r>
        <w:t>echnology</w:t>
      </w:r>
      <w:bookmarkEnd w:id="0"/>
      <w:bookmarkEnd w:id="1"/>
      <w:r w:rsidR="006E0D6B">
        <w:t xml:space="preserve"> - </w:t>
      </w:r>
      <w:bookmarkStart w:id="4" w:name="_Toc32841709"/>
      <w:r w:rsidR="00CA654A">
        <w:t>Summer crop and tractor operation</w:t>
      </w:r>
      <w:bookmarkEnd w:id="2"/>
      <w:bookmarkEnd w:id="4"/>
      <w:bookmarkEnd w:id="3"/>
    </w:p>
    <w:p w14:paraId="06E32341" w14:textId="37F1A188" w:rsidR="00CA654A" w:rsidRDefault="00CA654A" w:rsidP="00CA654A">
      <w:r>
        <w:rPr>
          <w:noProof/>
          <w:lang w:eastAsia="en-AU"/>
        </w:rPr>
        <w:drawing>
          <wp:inline distT="0" distB="0" distL="0" distR="0" wp14:anchorId="6EEF8EE0" wp14:editId="4A20B3C7">
            <wp:extent cx="6000046" cy="4410075"/>
            <wp:effectExtent l="0" t="0" r="1270" b="0"/>
            <wp:docPr id="3" name="Picture 3" title="The Kubota teaching and learning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868.JPG"/>
                    <pic:cNvPicPr/>
                  </pic:nvPicPr>
                  <pic:blipFill>
                    <a:blip r:embed="rId11" cstate="print">
                      <a:extLst>
                        <a:ext uri="{28A0092B-C50C-407E-A947-70E740481C1C}">
                          <a14:useLocalDpi xmlns:a14="http://schemas.microsoft.com/office/drawing/2010/main"/>
                        </a:ext>
                      </a:extLst>
                    </a:blip>
                    <a:stretch>
                      <a:fillRect/>
                    </a:stretch>
                  </pic:blipFill>
                  <pic:spPr>
                    <a:xfrm>
                      <a:off x="0" y="0"/>
                      <a:ext cx="6007253" cy="4415372"/>
                    </a:xfrm>
                    <a:prstGeom prst="rect">
                      <a:avLst/>
                    </a:prstGeom>
                  </pic:spPr>
                </pic:pic>
              </a:graphicData>
            </a:graphic>
          </wp:inline>
        </w:drawing>
      </w:r>
    </w:p>
    <w:p w14:paraId="4BCEB39A" w14:textId="696AA0C2" w:rsidR="00C70458" w:rsidRDefault="00C70458" w:rsidP="00C70458">
      <w:pPr>
        <w:pStyle w:val="Caption"/>
      </w:pPr>
      <w:r>
        <w:t xml:space="preserve">© </w:t>
      </w:r>
      <w:r w:rsidRPr="00C70458">
        <w:t>NSW Department of Education</w:t>
      </w:r>
    </w:p>
    <w:p w14:paraId="52CC1F9F" w14:textId="77777777" w:rsidR="00CA654A" w:rsidRDefault="00CA654A" w:rsidP="005D7F5A">
      <w:pPr>
        <w:pStyle w:val="Heading2"/>
      </w:pPr>
      <w:bookmarkStart w:id="5" w:name="_Toc32841710"/>
      <w:bookmarkStart w:id="6" w:name="_Toc40861300"/>
      <w:r>
        <w:t>Student booklet</w:t>
      </w:r>
      <w:bookmarkEnd w:id="5"/>
      <w:bookmarkEnd w:id="6"/>
    </w:p>
    <w:p w14:paraId="7BE5FAA3" w14:textId="3D9321BC" w:rsidR="005D7F5A" w:rsidRDefault="005D7F5A" w:rsidP="006E0D6B">
      <w:pPr>
        <w:pStyle w:val="Signature"/>
        <w:rPr>
          <w:lang w:eastAsia="zh-CN"/>
        </w:rPr>
      </w:pPr>
      <w:r>
        <w:rPr>
          <w:lang w:eastAsia="zh-CN"/>
        </w:rPr>
        <w:t>Student name:</w:t>
      </w:r>
      <w:r w:rsidR="006E0D6B">
        <w:rPr>
          <w:lang w:eastAsia="zh-CN"/>
        </w:rPr>
        <w:tab/>
      </w:r>
    </w:p>
    <w:p w14:paraId="40CD444A" w14:textId="53B421FE" w:rsidR="005D7F5A" w:rsidRDefault="005D7F5A" w:rsidP="006E0D6B">
      <w:pPr>
        <w:pStyle w:val="Signature"/>
        <w:rPr>
          <w:lang w:eastAsia="zh-CN"/>
        </w:rPr>
      </w:pPr>
      <w:r>
        <w:rPr>
          <w:lang w:eastAsia="zh-CN"/>
        </w:rPr>
        <w:t>Class:</w:t>
      </w:r>
      <w:r w:rsidR="006E0D6B">
        <w:rPr>
          <w:lang w:eastAsia="zh-CN"/>
        </w:rPr>
        <w:tab/>
      </w:r>
    </w:p>
    <w:p w14:paraId="1DC19524" w14:textId="6CF8D3C3" w:rsidR="005D7F5A" w:rsidRPr="005D7F5A" w:rsidRDefault="005D7F5A" w:rsidP="006E0D6B">
      <w:pPr>
        <w:pStyle w:val="Signature"/>
        <w:rPr>
          <w:lang w:eastAsia="zh-CN"/>
        </w:rPr>
      </w:pPr>
      <w:r>
        <w:rPr>
          <w:lang w:eastAsia="zh-CN"/>
        </w:rPr>
        <w:t>Teacher:</w:t>
      </w:r>
      <w:r w:rsidR="006E0D6B">
        <w:rPr>
          <w:lang w:eastAsia="zh-CN"/>
        </w:rPr>
        <w:tab/>
      </w:r>
    </w:p>
    <w:p w14:paraId="268339C8" w14:textId="77777777" w:rsidR="00CA654A" w:rsidRDefault="00CA654A">
      <w:r>
        <w:br w:type="page"/>
      </w:r>
    </w:p>
    <w:sdt>
      <w:sdtPr>
        <w:rPr>
          <w:rFonts w:ascii="Arial" w:eastAsiaTheme="minorHAnsi" w:hAnsi="Arial" w:cstheme="minorBidi"/>
          <w:color w:val="auto"/>
          <w:sz w:val="24"/>
          <w:szCs w:val="24"/>
          <w:lang w:val="en-AU"/>
        </w:rPr>
        <w:id w:val="1537160171"/>
        <w:docPartObj>
          <w:docPartGallery w:val="Table of Contents"/>
          <w:docPartUnique/>
        </w:docPartObj>
      </w:sdtPr>
      <w:sdtEndPr>
        <w:rPr>
          <w:b/>
          <w:bCs/>
          <w:noProof/>
        </w:rPr>
      </w:sdtEndPr>
      <w:sdtContent>
        <w:p w14:paraId="2D724101" w14:textId="77777777" w:rsidR="005618C9" w:rsidRDefault="005D7F5A" w:rsidP="005D7F5A">
          <w:pPr>
            <w:pStyle w:val="TOCHeading"/>
            <w:rPr>
              <w:noProof/>
            </w:rPr>
          </w:pPr>
          <w:r>
            <w:rPr>
              <w:rStyle w:val="Heading2Char"/>
            </w:rPr>
            <w:t>Contents</w:t>
          </w:r>
          <w:r w:rsidR="00BC6283">
            <w:fldChar w:fldCharType="begin"/>
          </w:r>
          <w:r w:rsidR="00BC6283">
            <w:instrText xml:space="preserve"> TOC \o "1-3" \h \z \u </w:instrText>
          </w:r>
          <w:r w:rsidR="00BC6283">
            <w:fldChar w:fldCharType="separate"/>
          </w:r>
        </w:p>
        <w:p w14:paraId="53562939" w14:textId="0954FB7A" w:rsidR="005618C9" w:rsidRDefault="007A23AB">
          <w:pPr>
            <w:pStyle w:val="TOC2"/>
            <w:tabs>
              <w:tab w:val="right" w:leader="dot" w:pos="9622"/>
            </w:tabs>
            <w:rPr>
              <w:rFonts w:asciiTheme="minorHAnsi" w:eastAsiaTheme="minorEastAsia" w:hAnsiTheme="minorHAnsi" w:cstheme="minorBidi"/>
              <w:noProof/>
              <w:sz w:val="22"/>
              <w:szCs w:val="22"/>
              <w:lang w:eastAsia="en-AU"/>
            </w:rPr>
          </w:pPr>
          <w:hyperlink w:anchor="_Toc40861301" w:history="1">
            <w:r w:rsidR="005618C9" w:rsidRPr="00C678ED">
              <w:rPr>
                <w:rStyle w:val="Hyperlink"/>
                <w:noProof/>
              </w:rPr>
              <w:t>Farm safe</w:t>
            </w:r>
            <w:r w:rsidR="005618C9">
              <w:rPr>
                <w:noProof/>
                <w:webHidden/>
              </w:rPr>
              <w:tab/>
            </w:r>
            <w:r w:rsidR="005618C9">
              <w:rPr>
                <w:noProof/>
                <w:webHidden/>
              </w:rPr>
              <w:fldChar w:fldCharType="begin"/>
            </w:r>
            <w:r w:rsidR="005618C9">
              <w:rPr>
                <w:noProof/>
                <w:webHidden/>
              </w:rPr>
              <w:instrText xml:space="preserve"> PAGEREF _Toc40861301 \h </w:instrText>
            </w:r>
            <w:r w:rsidR="005618C9">
              <w:rPr>
                <w:noProof/>
                <w:webHidden/>
              </w:rPr>
            </w:r>
            <w:r w:rsidR="005618C9">
              <w:rPr>
                <w:noProof/>
                <w:webHidden/>
              </w:rPr>
              <w:fldChar w:fldCharType="separate"/>
            </w:r>
            <w:r w:rsidR="005618C9">
              <w:rPr>
                <w:noProof/>
                <w:webHidden/>
              </w:rPr>
              <w:t>2</w:t>
            </w:r>
            <w:r w:rsidR="005618C9">
              <w:rPr>
                <w:noProof/>
                <w:webHidden/>
              </w:rPr>
              <w:fldChar w:fldCharType="end"/>
            </w:r>
          </w:hyperlink>
        </w:p>
        <w:p w14:paraId="2B7863D9" w14:textId="4B0BFDBF" w:rsidR="005618C9" w:rsidRDefault="007A23AB">
          <w:pPr>
            <w:pStyle w:val="TOC3"/>
            <w:tabs>
              <w:tab w:val="right" w:leader="dot" w:pos="9622"/>
            </w:tabs>
            <w:rPr>
              <w:rFonts w:asciiTheme="minorHAnsi" w:eastAsiaTheme="minorEastAsia" w:hAnsiTheme="minorHAnsi" w:cstheme="minorBidi"/>
              <w:iCs w:val="0"/>
              <w:noProof/>
              <w:sz w:val="22"/>
              <w:szCs w:val="22"/>
              <w:lang w:eastAsia="en-AU"/>
            </w:rPr>
          </w:pPr>
          <w:hyperlink w:anchor="_Toc40861302" w:history="1">
            <w:r w:rsidR="005618C9" w:rsidRPr="00C678ED">
              <w:rPr>
                <w:rStyle w:val="Hyperlink"/>
                <w:noProof/>
              </w:rPr>
              <w:t>Safe tractor operations</w:t>
            </w:r>
            <w:r w:rsidR="005618C9">
              <w:rPr>
                <w:noProof/>
                <w:webHidden/>
              </w:rPr>
              <w:tab/>
            </w:r>
            <w:r w:rsidR="005618C9">
              <w:rPr>
                <w:noProof/>
                <w:webHidden/>
              </w:rPr>
              <w:fldChar w:fldCharType="begin"/>
            </w:r>
            <w:r w:rsidR="005618C9">
              <w:rPr>
                <w:noProof/>
                <w:webHidden/>
              </w:rPr>
              <w:instrText xml:space="preserve"> PAGEREF _Toc40861302 \h </w:instrText>
            </w:r>
            <w:r w:rsidR="005618C9">
              <w:rPr>
                <w:noProof/>
                <w:webHidden/>
              </w:rPr>
            </w:r>
            <w:r w:rsidR="005618C9">
              <w:rPr>
                <w:noProof/>
                <w:webHidden/>
              </w:rPr>
              <w:fldChar w:fldCharType="separate"/>
            </w:r>
            <w:r w:rsidR="005618C9">
              <w:rPr>
                <w:noProof/>
                <w:webHidden/>
              </w:rPr>
              <w:t>3</w:t>
            </w:r>
            <w:r w:rsidR="005618C9">
              <w:rPr>
                <w:noProof/>
                <w:webHidden/>
              </w:rPr>
              <w:fldChar w:fldCharType="end"/>
            </w:r>
          </w:hyperlink>
        </w:p>
        <w:p w14:paraId="449B4423" w14:textId="0C90CE52" w:rsidR="005618C9" w:rsidRDefault="007A23AB">
          <w:pPr>
            <w:pStyle w:val="TOC2"/>
            <w:tabs>
              <w:tab w:val="right" w:leader="dot" w:pos="9622"/>
            </w:tabs>
            <w:rPr>
              <w:rFonts w:asciiTheme="minorHAnsi" w:eastAsiaTheme="minorEastAsia" w:hAnsiTheme="minorHAnsi" w:cstheme="minorBidi"/>
              <w:noProof/>
              <w:sz w:val="22"/>
              <w:szCs w:val="22"/>
              <w:lang w:eastAsia="en-AU"/>
            </w:rPr>
          </w:pPr>
          <w:hyperlink w:anchor="_Toc40861303" w:history="1">
            <w:r w:rsidR="005618C9" w:rsidRPr="00C678ED">
              <w:rPr>
                <w:rStyle w:val="Hyperlink"/>
                <w:noProof/>
              </w:rPr>
              <w:t>Tractor operations</w:t>
            </w:r>
            <w:r w:rsidR="005618C9">
              <w:rPr>
                <w:noProof/>
                <w:webHidden/>
              </w:rPr>
              <w:tab/>
            </w:r>
            <w:r w:rsidR="005618C9">
              <w:rPr>
                <w:noProof/>
                <w:webHidden/>
              </w:rPr>
              <w:fldChar w:fldCharType="begin"/>
            </w:r>
            <w:r w:rsidR="005618C9">
              <w:rPr>
                <w:noProof/>
                <w:webHidden/>
              </w:rPr>
              <w:instrText xml:space="preserve"> PAGEREF _Toc40861303 \h </w:instrText>
            </w:r>
            <w:r w:rsidR="005618C9">
              <w:rPr>
                <w:noProof/>
                <w:webHidden/>
              </w:rPr>
            </w:r>
            <w:r w:rsidR="005618C9">
              <w:rPr>
                <w:noProof/>
                <w:webHidden/>
              </w:rPr>
              <w:fldChar w:fldCharType="separate"/>
            </w:r>
            <w:r w:rsidR="005618C9">
              <w:rPr>
                <w:noProof/>
                <w:webHidden/>
              </w:rPr>
              <w:t>9</w:t>
            </w:r>
            <w:r w:rsidR="005618C9">
              <w:rPr>
                <w:noProof/>
                <w:webHidden/>
              </w:rPr>
              <w:fldChar w:fldCharType="end"/>
            </w:r>
          </w:hyperlink>
        </w:p>
        <w:p w14:paraId="1391D76C" w14:textId="23206704" w:rsidR="005618C9" w:rsidRDefault="007A23AB">
          <w:pPr>
            <w:pStyle w:val="TOC3"/>
            <w:tabs>
              <w:tab w:val="right" w:leader="dot" w:pos="9622"/>
            </w:tabs>
            <w:rPr>
              <w:rFonts w:asciiTheme="minorHAnsi" w:eastAsiaTheme="minorEastAsia" w:hAnsiTheme="minorHAnsi" w:cstheme="minorBidi"/>
              <w:iCs w:val="0"/>
              <w:noProof/>
              <w:sz w:val="22"/>
              <w:szCs w:val="22"/>
              <w:lang w:eastAsia="en-AU"/>
            </w:rPr>
          </w:pPr>
          <w:hyperlink w:anchor="_Toc40861304" w:history="1">
            <w:r w:rsidR="005618C9" w:rsidRPr="00C678ED">
              <w:rPr>
                <w:rStyle w:val="Hyperlink"/>
                <w:noProof/>
              </w:rPr>
              <w:t>The school tractor</w:t>
            </w:r>
            <w:r w:rsidR="005618C9">
              <w:rPr>
                <w:noProof/>
                <w:webHidden/>
              </w:rPr>
              <w:tab/>
            </w:r>
            <w:r w:rsidR="005618C9">
              <w:rPr>
                <w:noProof/>
                <w:webHidden/>
              </w:rPr>
              <w:fldChar w:fldCharType="begin"/>
            </w:r>
            <w:r w:rsidR="005618C9">
              <w:rPr>
                <w:noProof/>
                <w:webHidden/>
              </w:rPr>
              <w:instrText xml:space="preserve"> PAGEREF _Toc40861304 \h </w:instrText>
            </w:r>
            <w:r w:rsidR="005618C9">
              <w:rPr>
                <w:noProof/>
                <w:webHidden/>
              </w:rPr>
            </w:r>
            <w:r w:rsidR="005618C9">
              <w:rPr>
                <w:noProof/>
                <w:webHidden/>
              </w:rPr>
              <w:fldChar w:fldCharType="separate"/>
            </w:r>
            <w:r w:rsidR="005618C9">
              <w:rPr>
                <w:noProof/>
                <w:webHidden/>
              </w:rPr>
              <w:t>9</w:t>
            </w:r>
            <w:r w:rsidR="005618C9">
              <w:rPr>
                <w:noProof/>
                <w:webHidden/>
              </w:rPr>
              <w:fldChar w:fldCharType="end"/>
            </w:r>
          </w:hyperlink>
        </w:p>
        <w:p w14:paraId="5D020281" w14:textId="27449BF6" w:rsidR="005618C9" w:rsidRDefault="007A23AB">
          <w:pPr>
            <w:pStyle w:val="TOC3"/>
            <w:tabs>
              <w:tab w:val="right" w:leader="dot" w:pos="9622"/>
            </w:tabs>
            <w:rPr>
              <w:rFonts w:asciiTheme="minorHAnsi" w:eastAsiaTheme="minorEastAsia" w:hAnsiTheme="minorHAnsi" w:cstheme="minorBidi"/>
              <w:iCs w:val="0"/>
              <w:noProof/>
              <w:sz w:val="22"/>
              <w:szCs w:val="22"/>
              <w:lang w:eastAsia="en-AU"/>
            </w:rPr>
          </w:pPr>
          <w:hyperlink w:anchor="_Toc40861305" w:history="1">
            <w:r w:rsidR="005618C9" w:rsidRPr="00C678ED">
              <w:rPr>
                <w:rStyle w:val="Hyperlink"/>
                <w:noProof/>
              </w:rPr>
              <w:t>Personal safety</w:t>
            </w:r>
            <w:r w:rsidR="005618C9">
              <w:rPr>
                <w:noProof/>
                <w:webHidden/>
              </w:rPr>
              <w:tab/>
            </w:r>
            <w:r w:rsidR="005618C9">
              <w:rPr>
                <w:noProof/>
                <w:webHidden/>
              </w:rPr>
              <w:fldChar w:fldCharType="begin"/>
            </w:r>
            <w:r w:rsidR="005618C9">
              <w:rPr>
                <w:noProof/>
                <w:webHidden/>
              </w:rPr>
              <w:instrText xml:space="preserve"> PAGEREF _Toc40861305 \h </w:instrText>
            </w:r>
            <w:r w:rsidR="005618C9">
              <w:rPr>
                <w:noProof/>
                <w:webHidden/>
              </w:rPr>
            </w:r>
            <w:r w:rsidR="005618C9">
              <w:rPr>
                <w:noProof/>
                <w:webHidden/>
              </w:rPr>
              <w:fldChar w:fldCharType="separate"/>
            </w:r>
            <w:r w:rsidR="005618C9">
              <w:rPr>
                <w:noProof/>
                <w:webHidden/>
              </w:rPr>
              <w:t>10</w:t>
            </w:r>
            <w:r w:rsidR="005618C9">
              <w:rPr>
                <w:noProof/>
                <w:webHidden/>
              </w:rPr>
              <w:fldChar w:fldCharType="end"/>
            </w:r>
          </w:hyperlink>
        </w:p>
        <w:p w14:paraId="3126F883" w14:textId="2663FC88" w:rsidR="005618C9" w:rsidRDefault="007A23AB">
          <w:pPr>
            <w:pStyle w:val="TOC3"/>
            <w:tabs>
              <w:tab w:val="right" w:leader="dot" w:pos="9622"/>
            </w:tabs>
            <w:rPr>
              <w:rFonts w:asciiTheme="minorHAnsi" w:eastAsiaTheme="minorEastAsia" w:hAnsiTheme="minorHAnsi" w:cstheme="minorBidi"/>
              <w:iCs w:val="0"/>
              <w:noProof/>
              <w:sz w:val="22"/>
              <w:szCs w:val="22"/>
              <w:lang w:eastAsia="en-AU"/>
            </w:rPr>
          </w:pPr>
          <w:hyperlink w:anchor="_Toc40861306" w:history="1">
            <w:r w:rsidR="005618C9" w:rsidRPr="00C678ED">
              <w:rPr>
                <w:rStyle w:val="Hyperlink"/>
                <w:noProof/>
              </w:rPr>
              <w:t>Safety decals</w:t>
            </w:r>
            <w:r w:rsidR="005618C9">
              <w:rPr>
                <w:noProof/>
                <w:webHidden/>
              </w:rPr>
              <w:tab/>
            </w:r>
            <w:r w:rsidR="005618C9">
              <w:rPr>
                <w:noProof/>
                <w:webHidden/>
              </w:rPr>
              <w:fldChar w:fldCharType="begin"/>
            </w:r>
            <w:r w:rsidR="005618C9">
              <w:rPr>
                <w:noProof/>
                <w:webHidden/>
              </w:rPr>
              <w:instrText xml:space="preserve"> PAGEREF _Toc40861306 \h </w:instrText>
            </w:r>
            <w:r w:rsidR="005618C9">
              <w:rPr>
                <w:noProof/>
                <w:webHidden/>
              </w:rPr>
            </w:r>
            <w:r w:rsidR="005618C9">
              <w:rPr>
                <w:noProof/>
                <w:webHidden/>
              </w:rPr>
              <w:fldChar w:fldCharType="separate"/>
            </w:r>
            <w:r w:rsidR="005618C9">
              <w:rPr>
                <w:noProof/>
                <w:webHidden/>
              </w:rPr>
              <w:t>11</w:t>
            </w:r>
            <w:r w:rsidR="005618C9">
              <w:rPr>
                <w:noProof/>
                <w:webHidden/>
              </w:rPr>
              <w:fldChar w:fldCharType="end"/>
            </w:r>
          </w:hyperlink>
        </w:p>
        <w:p w14:paraId="3F1897C6" w14:textId="3222919D" w:rsidR="005618C9" w:rsidRDefault="007A23AB">
          <w:pPr>
            <w:pStyle w:val="TOC3"/>
            <w:tabs>
              <w:tab w:val="right" w:leader="dot" w:pos="9622"/>
            </w:tabs>
            <w:rPr>
              <w:rFonts w:asciiTheme="minorHAnsi" w:eastAsiaTheme="minorEastAsia" w:hAnsiTheme="minorHAnsi" w:cstheme="minorBidi"/>
              <w:iCs w:val="0"/>
              <w:noProof/>
              <w:sz w:val="22"/>
              <w:szCs w:val="22"/>
              <w:lang w:eastAsia="en-AU"/>
            </w:rPr>
          </w:pPr>
          <w:hyperlink w:anchor="_Toc40861307" w:history="1">
            <w:r w:rsidR="005618C9" w:rsidRPr="00C678ED">
              <w:rPr>
                <w:rStyle w:val="Hyperlink"/>
                <w:noProof/>
              </w:rPr>
              <w:t>Safety features</w:t>
            </w:r>
            <w:r w:rsidR="005618C9">
              <w:rPr>
                <w:noProof/>
                <w:webHidden/>
              </w:rPr>
              <w:tab/>
            </w:r>
            <w:r w:rsidR="005618C9">
              <w:rPr>
                <w:noProof/>
                <w:webHidden/>
              </w:rPr>
              <w:fldChar w:fldCharType="begin"/>
            </w:r>
            <w:r w:rsidR="005618C9">
              <w:rPr>
                <w:noProof/>
                <w:webHidden/>
              </w:rPr>
              <w:instrText xml:space="preserve"> PAGEREF _Toc40861307 \h </w:instrText>
            </w:r>
            <w:r w:rsidR="005618C9">
              <w:rPr>
                <w:noProof/>
                <w:webHidden/>
              </w:rPr>
            </w:r>
            <w:r w:rsidR="005618C9">
              <w:rPr>
                <w:noProof/>
                <w:webHidden/>
              </w:rPr>
              <w:fldChar w:fldCharType="separate"/>
            </w:r>
            <w:r w:rsidR="005618C9">
              <w:rPr>
                <w:noProof/>
                <w:webHidden/>
              </w:rPr>
              <w:t>11</w:t>
            </w:r>
            <w:r w:rsidR="005618C9">
              <w:rPr>
                <w:noProof/>
                <w:webHidden/>
              </w:rPr>
              <w:fldChar w:fldCharType="end"/>
            </w:r>
          </w:hyperlink>
        </w:p>
        <w:p w14:paraId="2D836D22" w14:textId="35956196" w:rsidR="005618C9" w:rsidRDefault="007A23AB">
          <w:pPr>
            <w:pStyle w:val="TOC3"/>
            <w:tabs>
              <w:tab w:val="right" w:leader="dot" w:pos="9622"/>
            </w:tabs>
            <w:rPr>
              <w:rFonts w:asciiTheme="minorHAnsi" w:eastAsiaTheme="minorEastAsia" w:hAnsiTheme="minorHAnsi" w:cstheme="minorBidi"/>
              <w:iCs w:val="0"/>
              <w:noProof/>
              <w:sz w:val="22"/>
              <w:szCs w:val="22"/>
              <w:lang w:eastAsia="en-AU"/>
            </w:rPr>
          </w:pPr>
          <w:hyperlink w:anchor="_Toc40861308" w:history="1">
            <w:r w:rsidR="005618C9" w:rsidRPr="00C678ED">
              <w:rPr>
                <w:rStyle w:val="Hyperlink"/>
                <w:noProof/>
              </w:rPr>
              <w:t>Hydraulics</w:t>
            </w:r>
            <w:r w:rsidR="005618C9">
              <w:rPr>
                <w:noProof/>
                <w:webHidden/>
              </w:rPr>
              <w:tab/>
            </w:r>
            <w:r w:rsidR="005618C9">
              <w:rPr>
                <w:noProof/>
                <w:webHidden/>
              </w:rPr>
              <w:fldChar w:fldCharType="begin"/>
            </w:r>
            <w:r w:rsidR="005618C9">
              <w:rPr>
                <w:noProof/>
                <w:webHidden/>
              </w:rPr>
              <w:instrText xml:space="preserve"> PAGEREF _Toc40861308 \h </w:instrText>
            </w:r>
            <w:r w:rsidR="005618C9">
              <w:rPr>
                <w:noProof/>
                <w:webHidden/>
              </w:rPr>
            </w:r>
            <w:r w:rsidR="005618C9">
              <w:rPr>
                <w:noProof/>
                <w:webHidden/>
              </w:rPr>
              <w:fldChar w:fldCharType="separate"/>
            </w:r>
            <w:r w:rsidR="005618C9">
              <w:rPr>
                <w:noProof/>
                <w:webHidden/>
              </w:rPr>
              <w:t>13</w:t>
            </w:r>
            <w:r w:rsidR="005618C9">
              <w:rPr>
                <w:noProof/>
                <w:webHidden/>
              </w:rPr>
              <w:fldChar w:fldCharType="end"/>
            </w:r>
          </w:hyperlink>
        </w:p>
        <w:p w14:paraId="25FE81E7" w14:textId="06F6A205" w:rsidR="005618C9" w:rsidRDefault="007A23AB">
          <w:pPr>
            <w:pStyle w:val="TOC2"/>
            <w:tabs>
              <w:tab w:val="right" w:leader="dot" w:pos="9622"/>
            </w:tabs>
            <w:rPr>
              <w:rFonts w:asciiTheme="minorHAnsi" w:eastAsiaTheme="minorEastAsia" w:hAnsiTheme="minorHAnsi" w:cstheme="minorBidi"/>
              <w:noProof/>
              <w:sz w:val="22"/>
              <w:szCs w:val="22"/>
              <w:lang w:eastAsia="en-AU"/>
            </w:rPr>
          </w:pPr>
          <w:hyperlink w:anchor="_Toc40861309" w:history="1">
            <w:r w:rsidR="005618C9" w:rsidRPr="00C678ED">
              <w:rPr>
                <w:rStyle w:val="Hyperlink"/>
                <w:noProof/>
              </w:rPr>
              <w:t>Parts of the tractor</w:t>
            </w:r>
            <w:r w:rsidR="005618C9">
              <w:rPr>
                <w:noProof/>
                <w:webHidden/>
              </w:rPr>
              <w:tab/>
            </w:r>
            <w:r w:rsidR="005618C9">
              <w:rPr>
                <w:noProof/>
                <w:webHidden/>
              </w:rPr>
              <w:fldChar w:fldCharType="begin"/>
            </w:r>
            <w:r w:rsidR="005618C9">
              <w:rPr>
                <w:noProof/>
                <w:webHidden/>
              </w:rPr>
              <w:instrText xml:space="preserve"> PAGEREF _Toc40861309 \h </w:instrText>
            </w:r>
            <w:r w:rsidR="005618C9">
              <w:rPr>
                <w:noProof/>
                <w:webHidden/>
              </w:rPr>
            </w:r>
            <w:r w:rsidR="005618C9">
              <w:rPr>
                <w:noProof/>
                <w:webHidden/>
              </w:rPr>
              <w:fldChar w:fldCharType="separate"/>
            </w:r>
            <w:r w:rsidR="005618C9">
              <w:rPr>
                <w:noProof/>
                <w:webHidden/>
              </w:rPr>
              <w:t>14</w:t>
            </w:r>
            <w:r w:rsidR="005618C9">
              <w:rPr>
                <w:noProof/>
                <w:webHidden/>
              </w:rPr>
              <w:fldChar w:fldCharType="end"/>
            </w:r>
          </w:hyperlink>
        </w:p>
        <w:p w14:paraId="2FCA3883" w14:textId="2A470799" w:rsidR="005618C9" w:rsidRDefault="007A23AB">
          <w:pPr>
            <w:pStyle w:val="TOC3"/>
            <w:tabs>
              <w:tab w:val="right" w:leader="dot" w:pos="9622"/>
            </w:tabs>
            <w:rPr>
              <w:rFonts w:asciiTheme="minorHAnsi" w:eastAsiaTheme="minorEastAsia" w:hAnsiTheme="minorHAnsi" w:cstheme="minorBidi"/>
              <w:iCs w:val="0"/>
              <w:noProof/>
              <w:sz w:val="22"/>
              <w:szCs w:val="22"/>
              <w:lang w:eastAsia="en-AU"/>
            </w:rPr>
          </w:pPr>
          <w:hyperlink w:anchor="_Toc40861310" w:history="1">
            <w:r w:rsidR="005618C9" w:rsidRPr="00C678ED">
              <w:rPr>
                <w:rStyle w:val="Hyperlink"/>
                <w:noProof/>
              </w:rPr>
              <w:t>Main parts identification checklist</w:t>
            </w:r>
            <w:r w:rsidR="005618C9">
              <w:rPr>
                <w:noProof/>
                <w:webHidden/>
              </w:rPr>
              <w:tab/>
            </w:r>
            <w:r w:rsidR="005618C9">
              <w:rPr>
                <w:noProof/>
                <w:webHidden/>
              </w:rPr>
              <w:fldChar w:fldCharType="begin"/>
            </w:r>
            <w:r w:rsidR="005618C9">
              <w:rPr>
                <w:noProof/>
                <w:webHidden/>
              </w:rPr>
              <w:instrText xml:space="preserve"> PAGEREF _Toc40861310 \h </w:instrText>
            </w:r>
            <w:r w:rsidR="005618C9">
              <w:rPr>
                <w:noProof/>
                <w:webHidden/>
              </w:rPr>
            </w:r>
            <w:r w:rsidR="005618C9">
              <w:rPr>
                <w:noProof/>
                <w:webHidden/>
              </w:rPr>
              <w:fldChar w:fldCharType="separate"/>
            </w:r>
            <w:r w:rsidR="005618C9">
              <w:rPr>
                <w:noProof/>
                <w:webHidden/>
              </w:rPr>
              <w:t>14</w:t>
            </w:r>
            <w:r w:rsidR="005618C9">
              <w:rPr>
                <w:noProof/>
                <w:webHidden/>
              </w:rPr>
              <w:fldChar w:fldCharType="end"/>
            </w:r>
          </w:hyperlink>
        </w:p>
        <w:p w14:paraId="7BE6B8E7" w14:textId="3DF3B56F" w:rsidR="005618C9" w:rsidRDefault="007A23AB">
          <w:pPr>
            <w:pStyle w:val="TOC3"/>
            <w:tabs>
              <w:tab w:val="right" w:leader="dot" w:pos="9622"/>
            </w:tabs>
            <w:rPr>
              <w:rFonts w:asciiTheme="minorHAnsi" w:eastAsiaTheme="minorEastAsia" w:hAnsiTheme="minorHAnsi" w:cstheme="minorBidi"/>
              <w:iCs w:val="0"/>
              <w:noProof/>
              <w:sz w:val="22"/>
              <w:szCs w:val="22"/>
              <w:lang w:eastAsia="en-AU"/>
            </w:rPr>
          </w:pPr>
          <w:hyperlink w:anchor="_Toc40861311" w:history="1">
            <w:r w:rsidR="005618C9" w:rsidRPr="00C678ED">
              <w:rPr>
                <w:rStyle w:val="Hyperlink"/>
                <w:noProof/>
              </w:rPr>
              <w:t>Controls identification checklist</w:t>
            </w:r>
            <w:r w:rsidR="005618C9">
              <w:rPr>
                <w:noProof/>
                <w:webHidden/>
              </w:rPr>
              <w:tab/>
            </w:r>
            <w:r w:rsidR="005618C9">
              <w:rPr>
                <w:noProof/>
                <w:webHidden/>
              </w:rPr>
              <w:fldChar w:fldCharType="begin"/>
            </w:r>
            <w:r w:rsidR="005618C9">
              <w:rPr>
                <w:noProof/>
                <w:webHidden/>
              </w:rPr>
              <w:instrText xml:space="preserve"> PAGEREF _Toc40861311 \h </w:instrText>
            </w:r>
            <w:r w:rsidR="005618C9">
              <w:rPr>
                <w:noProof/>
                <w:webHidden/>
              </w:rPr>
            </w:r>
            <w:r w:rsidR="005618C9">
              <w:rPr>
                <w:noProof/>
                <w:webHidden/>
              </w:rPr>
              <w:fldChar w:fldCharType="separate"/>
            </w:r>
            <w:r w:rsidR="005618C9">
              <w:rPr>
                <w:noProof/>
                <w:webHidden/>
              </w:rPr>
              <w:t>14</w:t>
            </w:r>
            <w:r w:rsidR="005618C9">
              <w:rPr>
                <w:noProof/>
                <w:webHidden/>
              </w:rPr>
              <w:fldChar w:fldCharType="end"/>
            </w:r>
          </w:hyperlink>
        </w:p>
        <w:p w14:paraId="5D50626A" w14:textId="546DDE33" w:rsidR="005618C9" w:rsidRDefault="007A23AB">
          <w:pPr>
            <w:pStyle w:val="TOC2"/>
            <w:tabs>
              <w:tab w:val="right" w:leader="dot" w:pos="9622"/>
            </w:tabs>
            <w:rPr>
              <w:rFonts w:asciiTheme="minorHAnsi" w:eastAsiaTheme="minorEastAsia" w:hAnsiTheme="minorHAnsi" w:cstheme="minorBidi"/>
              <w:noProof/>
              <w:sz w:val="22"/>
              <w:szCs w:val="22"/>
              <w:lang w:eastAsia="en-AU"/>
            </w:rPr>
          </w:pPr>
          <w:hyperlink w:anchor="_Toc40861312" w:history="1">
            <w:r w:rsidR="005618C9" w:rsidRPr="00C678ED">
              <w:rPr>
                <w:rStyle w:val="Hyperlink"/>
                <w:noProof/>
              </w:rPr>
              <w:t>Tractor procedures and controls</w:t>
            </w:r>
            <w:r w:rsidR="005618C9">
              <w:rPr>
                <w:noProof/>
                <w:webHidden/>
              </w:rPr>
              <w:tab/>
            </w:r>
            <w:r w:rsidR="005618C9">
              <w:rPr>
                <w:noProof/>
                <w:webHidden/>
              </w:rPr>
              <w:fldChar w:fldCharType="begin"/>
            </w:r>
            <w:r w:rsidR="005618C9">
              <w:rPr>
                <w:noProof/>
                <w:webHidden/>
              </w:rPr>
              <w:instrText xml:space="preserve"> PAGEREF _Toc40861312 \h </w:instrText>
            </w:r>
            <w:r w:rsidR="005618C9">
              <w:rPr>
                <w:noProof/>
                <w:webHidden/>
              </w:rPr>
            </w:r>
            <w:r w:rsidR="005618C9">
              <w:rPr>
                <w:noProof/>
                <w:webHidden/>
              </w:rPr>
              <w:fldChar w:fldCharType="separate"/>
            </w:r>
            <w:r w:rsidR="005618C9">
              <w:rPr>
                <w:noProof/>
                <w:webHidden/>
              </w:rPr>
              <w:t>15</w:t>
            </w:r>
            <w:r w:rsidR="005618C9">
              <w:rPr>
                <w:noProof/>
                <w:webHidden/>
              </w:rPr>
              <w:fldChar w:fldCharType="end"/>
            </w:r>
          </w:hyperlink>
        </w:p>
        <w:p w14:paraId="6FDC56F2" w14:textId="17E79049" w:rsidR="005618C9" w:rsidRDefault="007A23AB">
          <w:pPr>
            <w:pStyle w:val="TOC3"/>
            <w:tabs>
              <w:tab w:val="right" w:leader="dot" w:pos="9622"/>
            </w:tabs>
            <w:rPr>
              <w:rFonts w:asciiTheme="minorHAnsi" w:eastAsiaTheme="minorEastAsia" w:hAnsiTheme="minorHAnsi" w:cstheme="minorBidi"/>
              <w:iCs w:val="0"/>
              <w:noProof/>
              <w:sz w:val="22"/>
              <w:szCs w:val="22"/>
              <w:lang w:eastAsia="en-AU"/>
            </w:rPr>
          </w:pPr>
          <w:hyperlink w:anchor="_Toc40861313" w:history="1">
            <w:r w:rsidR="005618C9" w:rsidRPr="00C678ED">
              <w:rPr>
                <w:rStyle w:val="Hyperlink"/>
                <w:noProof/>
              </w:rPr>
              <w:t>Pre-start procedures</w:t>
            </w:r>
            <w:r w:rsidR="005618C9">
              <w:rPr>
                <w:noProof/>
                <w:webHidden/>
              </w:rPr>
              <w:tab/>
            </w:r>
            <w:r w:rsidR="005618C9">
              <w:rPr>
                <w:noProof/>
                <w:webHidden/>
              </w:rPr>
              <w:fldChar w:fldCharType="begin"/>
            </w:r>
            <w:r w:rsidR="005618C9">
              <w:rPr>
                <w:noProof/>
                <w:webHidden/>
              </w:rPr>
              <w:instrText xml:space="preserve"> PAGEREF _Toc40861313 \h </w:instrText>
            </w:r>
            <w:r w:rsidR="005618C9">
              <w:rPr>
                <w:noProof/>
                <w:webHidden/>
              </w:rPr>
            </w:r>
            <w:r w:rsidR="005618C9">
              <w:rPr>
                <w:noProof/>
                <w:webHidden/>
              </w:rPr>
              <w:fldChar w:fldCharType="separate"/>
            </w:r>
            <w:r w:rsidR="005618C9">
              <w:rPr>
                <w:noProof/>
                <w:webHidden/>
              </w:rPr>
              <w:t>15</w:t>
            </w:r>
            <w:r w:rsidR="005618C9">
              <w:rPr>
                <w:noProof/>
                <w:webHidden/>
              </w:rPr>
              <w:fldChar w:fldCharType="end"/>
            </w:r>
          </w:hyperlink>
        </w:p>
        <w:p w14:paraId="730064F7" w14:textId="22BF5149" w:rsidR="005618C9" w:rsidRDefault="007A23AB">
          <w:pPr>
            <w:pStyle w:val="TOC3"/>
            <w:tabs>
              <w:tab w:val="right" w:leader="dot" w:pos="9622"/>
            </w:tabs>
            <w:rPr>
              <w:rFonts w:asciiTheme="minorHAnsi" w:eastAsiaTheme="minorEastAsia" w:hAnsiTheme="minorHAnsi" w:cstheme="minorBidi"/>
              <w:iCs w:val="0"/>
              <w:noProof/>
              <w:sz w:val="22"/>
              <w:szCs w:val="22"/>
              <w:lang w:eastAsia="en-AU"/>
            </w:rPr>
          </w:pPr>
          <w:hyperlink w:anchor="_Toc40861314" w:history="1">
            <w:r w:rsidR="005618C9" w:rsidRPr="00C678ED">
              <w:rPr>
                <w:rStyle w:val="Hyperlink"/>
                <w:noProof/>
              </w:rPr>
              <w:t>Start up and shut down tractor</w:t>
            </w:r>
            <w:r w:rsidR="005618C9">
              <w:rPr>
                <w:noProof/>
                <w:webHidden/>
              </w:rPr>
              <w:tab/>
            </w:r>
            <w:r w:rsidR="005618C9">
              <w:rPr>
                <w:noProof/>
                <w:webHidden/>
              </w:rPr>
              <w:fldChar w:fldCharType="begin"/>
            </w:r>
            <w:r w:rsidR="005618C9">
              <w:rPr>
                <w:noProof/>
                <w:webHidden/>
              </w:rPr>
              <w:instrText xml:space="preserve"> PAGEREF _Toc40861314 \h </w:instrText>
            </w:r>
            <w:r w:rsidR="005618C9">
              <w:rPr>
                <w:noProof/>
                <w:webHidden/>
              </w:rPr>
            </w:r>
            <w:r w:rsidR="005618C9">
              <w:rPr>
                <w:noProof/>
                <w:webHidden/>
              </w:rPr>
              <w:fldChar w:fldCharType="separate"/>
            </w:r>
            <w:r w:rsidR="005618C9">
              <w:rPr>
                <w:noProof/>
                <w:webHidden/>
              </w:rPr>
              <w:t>15</w:t>
            </w:r>
            <w:r w:rsidR="005618C9">
              <w:rPr>
                <w:noProof/>
                <w:webHidden/>
              </w:rPr>
              <w:fldChar w:fldCharType="end"/>
            </w:r>
          </w:hyperlink>
        </w:p>
        <w:p w14:paraId="712E5D06" w14:textId="4E250D40" w:rsidR="005618C9" w:rsidRDefault="007A23AB">
          <w:pPr>
            <w:pStyle w:val="TOC2"/>
            <w:tabs>
              <w:tab w:val="right" w:leader="dot" w:pos="9622"/>
            </w:tabs>
            <w:rPr>
              <w:rFonts w:asciiTheme="minorHAnsi" w:eastAsiaTheme="minorEastAsia" w:hAnsiTheme="minorHAnsi" w:cstheme="minorBidi"/>
              <w:noProof/>
              <w:sz w:val="22"/>
              <w:szCs w:val="22"/>
              <w:lang w:eastAsia="en-AU"/>
            </w:rPr>
          </w:pPr>
          <w:hyperlink w:anchor="_Toc40861315" w:history="1">
            <w:r w:rsidR="005618C9" w:rsidRPr="00C678ED">
              <w:rPr>
                <w:rStyle w:val="Hyperlink"/>
                <w:noProof/>
              </w:rPr>
              <w:t>Tractor operation controls</w:t>
            </w:r>
            <w:r w:rsidR="005618C9">
              <w:rPr>
                <w:noProof/>
                <w:webHidden/>
              </w:rPr>
              <w:tab/>
            </w:r>
            <w:r w:rsidR="005618C9">
              <w:rPr>
                <w:noProof/>
                <w:webHidden/>
              </w:rPr>
              <w:fldChar w:fldCharType="begin"/>
            </w:r>
            <w:r w:rsidR="005618C9">
              <w:rPr>
                <w:noProof/>
                <w:webHidden/>
              </w:rPr>
              <w:instrText xml:space="preserve"> PAGEREF _Toc40861315 \h </w:instrText>
            </w:r>
            <w:r w:rsidR="005618C9">
              <w:rPr>
                <w:noProof/>
                <w:webHidden/>
              </w:rPr>
            </w:r>
            <w:r w:rsidR="005618C9">
              <w:rPr>
                <w:noProof/>
                <w:webHidden/>
              </w:rPr>
              <w:fldChar w:fldCharType="separate"/>
            </w:r>
            <w:r w:rsidR="005618C9">
              <w:rPr>
                <w:noProof/>
                <w:webHidden/>
              </w:rPr>
              <w:t>17</w:t>
            </w:r>
            <w:r w:rsidR="005618C9">
              <w:rPr>
                <w:noProof/>
                <w:webHidden/>
              </w:rPr>
              <w:fldChar w:fldCharType="end"/>
            </w:r>
          </w:hyperlink>
        </w:p>
        <w:p w14:paraId="1AB3B4C8" w14:textId="217EA422" w:rsidR="005618C9" w:rsidRDefault="007A23AB">
          <w:pPr>
            <w:pStyle w:val="TOC3"/>
            <w:tabs>
              <w:tab w:val="right" w:leader="dot" w:pos="9622"/>
            </w:tabs>
            <w:rPr>
              <w:rFonts w:asciiTheme="minorHAnsi" w:eastAsiaTheme="minorEastAsia" w:hAnsiTheme="minorHAnsi" w:cstheme="minorBidi"/>
              <w:iCs w:val="0"/>
              <w:noProof/>
              <w:sz w:val="22"/>
              <w:szCs w:val="22"/>
              <w:lang w:eastAsia="en-AU"/>
            </w:rPr>
          </w:pPr>
          <w:hyperlink w:anchor="_Toc40861316" w:history="1">
            <w:r w:rsidR="005618C9" w:rsidRPr="00C678ED">
              <w:rPr>
                <w:rStyle w:val="Hyperlink"/>
                <w:noProof/>
              </w:rPr>
              <w:t>Floor panel controls</w:t>
            </w:r>
            <w:r w:rsidR="005618C9">
              <w:rPr>
                <w:noProof/>
                <w:webHidden/>
              </w:rPr>
              <w:tab/>
            </w:r>
            <w:r w:rsidR="005618C9">
              <w:rPr>
                <w:noProof/>
                <w:webHidden/>
              </w:rPr>
              <w:fldChar w:fldCharType="begin"/>
            </w:r>
            <w:r w:rsidR="005618C9">
              <w:rPr>
                <w:noProof/>
                <w:webHidden/>
              </w:rPr>
              <w:instrText xml:space="preserve"> PAGEREF _Toc40861316 \h </w:instrText>
            </w:r>
            <w:r w:rsidR="005618C9">
              <w:rPr>
                <w:noProof/>
                <w:webHidden/>
              </w:rPr>
            </w:r>
            <w:r w:rsidR="005618C9">
              <w:rPr>
                <w:noProof/>
                <w:webHidden/>
              </w:rPr>
              <w:fldChar w:fldCharType="separate"/>
            </w:r>
            <w:r w:rsidR="005618C9">
              <w:rPr>
                <w:noProof/>
                <w:webHidden/>
              </w:rPr>
              <w:t>18</w:t>
            </w:r>
            <w:r w:rsidR="005618C9">
              <w:rPr>
                <w:noProof/>
                <w:webHidden/>
              </w:rPr>
              <w:fldChar w:fldCharType="end"/>
            </w:r>
          </w:hyperlink>
        </w:p>
        <w:p w14:paraId="7B2B0B09" w14:textId="4AD66ED0" w:rsidR="005618C9" w:rsidRDefault="007A23AB">
          <w:pPr>
            <w:pStyle w:val="TOC3"/>
            <w:tabs>
              <w:tab w:val="right" w:leader="dot" w:pos="9622"/>
            </w:tabs>
            <w:rPr>
              <w:rFonts w:asciiTheme="minorHAnsi" w:eastAsiaTheme="minorEastAsia" w:hAnsiTheme="minorHAnsi" w:cstheme="minorBidi"/>
              <w:iCs w:val="0"/>
              <w:noProof/>
              <w:sz w:val="22"/>
              <w:szCs w:val="22"/>
              <w:lang w:eastAsia="en-AU"/>
            </w:rPr>
          </w:pPr>
          <w:hyperlink w:anchor="_Toc40861317" w:history="1">
            <w:r w:rsidR="005618C9" w:rsidRPr="00C678ED">
              <w:rPr>
                <w:rStyle w:val="Hyperlink"/>
                <w:noProof/>
              </w:rPr>
              <w:t>Light switch controls</w:t>
            </w:r>
            <w:r w:rsidR="005618C9">
              <w:rPr>
                <w:noProof/>
                <w:webHidden/>
              </w:rPr>
              <w:tab/>
            </w:r>
            <w:r w:rsidR="005618C9">
              <w:rPr>
                <w:noProof/>
                <w:webHidden/>
              </w:rPr>
              <w:fldChar w:fldCharType="begin"/>
            </w:r>
            <w:r w:rsidR="005618C9">
              <w:rPr>
                <w:noProof/>
                <w:webHidden/>
              </w:rPr>
              <w:instrText xml:space="preserve"> PAGEREF _Toc40861317 \h </w:instrText>
            </w:r>
            <w:r w:rsidR="005618C9">
              <w:rPr>
                <w:noProof/>
                <w:webHidden/>
              </w:rPr>
            </w:r>
            <w:r w:rsidR="005618C9">
              <w:rPr>
                <w:noProof/>
                <w:webHidden/>
              </w:rPr>
              <w:fldChar w:fldCharType="separate"/>
            </w:r>
            <w:r w:rsidR="005618C9">
              <w:rPr>
                <w:noProof/>
                <w:webHidden/>
              </w:rPr>
              <w:t>18</w:t>
            </w:r>
            <w:r w:rsidR="005618C9">
              <w:rPr>
                <w:noProof/>
                <w:webHidden/>
              </w:rPr>
              <w:fldChar w:fldCharType="end"/>
            </w:r>
          </w:hyperlink>
        </w:p>
        <w:p w14:paraId="3D5342D1" w14:textId="7D9B4017" w:rsidR="005618C9" w:rsidRDefault="007A23AB">
          <w:pPr>
            <w:pStyle w:val="TOC3"/>
            <w:tabs>
              <w:tab w:val="right" w:leader="dot" w:pos="9622"/>
            </w:tabs>
            <w:rPr>
              <w:rFonts w:asciiTheme="minorHAnsi" w:eastAsiaTheme="minorEastAsia" w:hAnsiTheme="minorHAnsi" w:cstheme="minorBidi"/>
              <w:iCs w:val="0"/>
              <w:noProof/>
              <w:sz w:val="22"/>
              <w:szCs w:val="22"/>
              <w:lang w:eastAsia="en-AU"/>
            </w:rPr>
          </w:pPr>
          <w:hyperlink w:anchor="_Toc40861318" w:history="1">
            <w:r w:rsidR="005618C9" w:rsidRPr="00C678ED">
              <w:rPr>
                <w:rStyle w:val="Hyperlink"/>
                <w:noProof/>
              </w:rPr>
              <w:t>Instrument control panel</w:t>
            </w:r>
            <w:r w:rsidR="005618C9">
              <w:rPr>
                <w:noProof/>
                <w:webHidden/>
              </w:rPr>
              <w:tab/>
            </w:r>
            <w:r w:rsidR="005618C9">
              <w:rPr>
                <w:noProof/>
                <w:webHidden/>
              </w:rPr>
              <w:fldChar w:fldCharType="begin"/>
            </w:r>
            <w:r w:rsidR="005618C9">
              <w:rPr>
                <w:noProof/>
                <w:webHidden/>
              </w:rPr>
              <w:instrText xml:space="preserve"> PAGEREF _Toc40861318 \h </w:instrText>
            </w:r>
            <w:r w:rsidR="005618C9">
              <w:rPr>
                <w:noProof/>
                <w:webHidden/>
              </w:rPr>
            </w:r>
            <w:r w:rsidR="005618C9">
              <w:rPr>
                <w:noProof/>
                <w:webHidden/>
              </w:rPr>
              <w:fldChar w:fldCharType="separate"/>
            </w:r>
            <w:r w:rsidR="005618C9">
              <w:rPr>
                <w:noProof/>
                <w:webHidden/>
              </w:rPr>
              <w:t>19</w:t>
            </w:r>
            <w:r w:rsidR="005618C9">
              <w:rPr>
                <w:noProof/>
                <w:webHidden/>
              </w:rPr>
              <w:fldChar w:fldCharType="end"/>
            </w:r>
          </w:hyperlink>
        </w:p>
        <w:p w14:paraId="3E373128" w14:textId="37655926" w:rsidR="005618C9" w:rsidRDefault="007A23AB">
          <w:pPr>
            <w:pStyle w:val="TOC2"/>
            <w:tabs>
              <w:tab w:val="right" w:leader="dot" w:pos="9622"/>
            </w:tabs>
            <w:rPr>
              <w:rFonts w:asciiTheme="minorHAnsi" w:eastAsiaTheme="minorEastAsia" w:hAnsiTheme="minorHAnsi" w:cstheme="minorBidi"/>
              <w:noProof/>
              <w:sz w:val="22"/>
              <w:szCs w:val="22"/>
              <w:lang w:eastAsia="en-AU"/>
            </w:rPr>
          </w:pPr>
          <w:hyperlink w:anchor="_Toc40861319" w:history="1">
            <w:r w:rsidR="005618C9" w:rsidRPr="00C678ED">
              <w:rPr>
                <w:rStyle w:val="Hyperlink"/>
                <w:noProof/>
              </w:rPr>
              <w:t>Tractor hand signals</w:t>
            </w:r>
            <w:r w:rsidR="005618C9">
              <w:rPr>
                <w:noProof/>
                <w:webHidden/>
              </w:rPr>
              <w:tab/>
            </w:r>
            <w:r w:rsidR="005618C9">
              <w:rPr>
                <w:noProof/>
                <w:webHidden/>
              </w:rPr>
              <w:fldChar w:fldCharType="begin"/>
            </w:r>
            <w:r w:rsidR="005618C9">
              <w:rPr>
                <w:noProof/>
                <w:webHidden/>
              </w:rPr>
              <w:instrText xml:space="preserve"> PAGEREF _Toc40861319 \h </w:instrText>
            </w:r>
            <w:r w:rsidR="005618C9">
              <w:rPr>
                <w:noProof/>
                <w:webHidden/>
              </w:rPr>
            </w:r>
            <w:r w:rsidR="005618C9">
              <w:rPr>
                <w:noProof/>
                <w:webHidden/>
              </w:rPr>
              <w:fldChar w:fldCharType="separate"/>
            </w:r>
            <w:r w:rsidR="005618C9">
              <w:rPr>
                <w:noProof/>
                <w:webHidden/>
              </w:rPr>
              <w:t>20</w:t>
            </w:r>
            <w:r w:rsidR="005618C9">
              <w:rPr>
                <w:noProof/>
                <w:webHidden/>
              </w:rPr>
              <w:fldChar w:fldCharType="end"/>
            </w:r>
          </w:hyperlink>
        </w:p>
        <w:p w14:paraId="66658E37" w14:textId="05C75E4D" w:rsidR="005618C9" w:rsidRDefault="007A23AB">
          <w:pPr>
            <w:pStyle w:val="TOC2"/>
            <w:tabs>
              <w:tab w:val="right" w:leader="dot" w:pos="9622"/>
            </w:tabs>
            <w:rPr>
              <w:rFonts w:asciiTheme="minorHAnsi" w:eastAsiaTheme="minorEastAsia" w:hAnsiTheme="minorHAnsi" w:cstheme="minorBidi"/>
              <w:noProof/>
              <w:sz w:val="22"/>
              <w:szCs w:val="22"/>
              <w:lang w:eastAsia="en-AU"/>
            </w:rPr>
          </w:pPr>
          <w:hyperlink w:anchor="_Toc40861320" w:history="1">
            <w:r w:rsidR="005618C9" w:rsidRPr="00C678ED">
              <w:rPr>
                <w:rStyle w:val="Hyperlink"/>
                <w:noProof/>
              </w:rPr>
              <w:t>Tractor operation sign off</w:t>
            </w:r>
            <w:r w:rsidR="005618C9">
              <w:rPr>
                <w:noProof/>
                <w:webHidden/>
              </w:rPr>
              <w:tab/>
            </w:r>
            <w:r w:rsidR="005618C9">
              <w:rPr>
                <w:noProof/>
                <w:webHidden/>
              </w:rPr>
              <w:fldChar w:fldCharType="begin"/>
            </w:r>
            <w:r w:rsidR="005618C9">
              <w:rPr>
                <w:noProof/>
                <w:webHidden/>
              </w:rPr>
              <w:instrText xml:space="preserve"> PAGEREF _Toc40861320 \h </w:instrText>
            </w:r>
            <w:r w:rsidR="005618C9">
              <w:rPr>
                <w:noProof/>
                <w:webHidden/>
              </w:rPr>
            </w:r>
            <w:r w:rsidR="005618C9">
              <w:rPr>
                <w:noProof/>
                <w:webHidden/>
              </w:rPr>
              <w:fldChar w:fldCharType="separate"/>
            </w:r>
            <w:r w:rsidR="005618C9">
              <w:rPr>
                <w:noProof/>
                <w:webHidden/>
              </w:rPr>
              <w:t>22</w:t>
            </w:r>
            <w:r w:rsidR="005618C9">
              <w:rPr>
                <w:noProof/>
                <w:webHidden/>
              </w:rPr>
              <w:fldChar w:fldCharType="end"/>
            </w:r>
          </w:hyperlink>
        </w:p>
        <w:p w14:paraId="610DC725" w14:textId="53135369" w:rsidR="005618C9" w:rsidRDefault="007A23AB">
          <w:pPr>
            <w:pStyle w:val="TOC2"/>
            <w:tabs>
              <w:tab w:val="right" w:leader="dot" w:pos="9622"/>
            </w:tabs>
            <w:rPr>
              <w:rFonts w:asciiTheme="minorHAnsi" w:eastAsiaTheme="minorEastAsia" w:hAnsiTheme="minorHAnsi" w:cstheme="minorBidi"/>
              <w:noProof/>
              <w:sz w:val="22"/>
              <w:szCs w:val="22"/>
              <w:lang w:eastAsia="en-AU"/>
            </w:rPr>
          </w:pPr>
          <w:hyperlink w:anchor="_Toc40861321" w:history="1">
            <w:r w:rsidR="005618C9" w:rsidRPr="00C678ED">
              <w:rPr>
                <w:rStyle w:val="Hyperlink"/>
                <w:noProof/>
              </w:rPr>
              <w:t>Tractor implements</w:t>
            </w:r>
            <w:r w:rsidR="005618C9">
              <w:rPr>
                <w:noProof/>
                <w:webHidden/>
              </w:rPr>
              <w:tab/>
            </w:r>
            <w:r w:rsidR="005618C9">
              <w:rPr>
                <w:noProof/>
                <w:webHidden/>
              </w:rPr>
              <w:fldChar w:fldCharType="begin"/>
            </w:r>
            <w:r w:rsidR="005618C9">
              <w:rPr>
                <w:noProof/>
                <w:webHidden/>
              </w:rPr>
              <w:instrText xml:space="preserve"> PAGEREF _Toc40861321 \h </w:instrText>
            </w:r>
            <w:r w:rsidR="005618C9">
              <w:rPr>
                <w:noProof/>
                <w:webHidden/>
              </w:rPr>
            </w:r>
            <w:r w:rsidR="005618C9">
              <w:rPr>
                <w:noProof/>
                <w:webHidden/>
              </w:rPr>
              <w:fldChar w:fldCharType="separate"/>
            </w:r>
            <w:r w:rsidR="005618C9">
              <w:rPr>
                <w:noProof/>
                <w:webHidden/>
              </w:rPr>
              <w:t>23</w:t>
            </w:r>
            <w:r w:rsidR="005618C9">
              <w:rPr>
                <w:noProof/>
                <w:webHidden/>
              </w:rPr>
              <w:fldChar w:fldCharType="end"/>
            </w:r>
          </w:hyperlink>
        </w:p>
        <w:p w14:paraId="689DB73F" w14:textId="165E5B4B" w:rsidR="005618C9" w:rsidRDefault="007A23AB">
          <w:pPr>
            <w:pStyle w:val="TOC2"/>
            <w:tabs>
              <w:tab w:val="right" w:leader="dot" w:pos="9622"/>
            </w:tabs>
            <w:rPr>
              <w:rFonts w:asciiTheme="minorHAnsi" w:eastAsiaTheme="minorEastAsia" w:hAnsiTheme="minorHAnsi" w:cstheme="minorBidi"/>
              <w:noProof/>
              <w:sz w:val="22"/>
              <w:szCs w:val="22"/>
              <w:lang w:eastAsia="en-AU"/>
            </w:rPr>
          </w:pPr>
          <w:hyperlink w:anchor="_Toc40861322" w:history="1">
            <w:r w:rsidR="005618C9" w:rsidRPr="00C678ED">
              <w:rPr>
                <w:rStyle w:val="Hyperlink"/>
                <w:noProof/>
              </w:rPr>
              <w:t>Working safely on and around tractors</w:t>
            </w:r>
            <w:r w:rsidR="005618C9">
              <w:rPr>
                <w:noProof/>
                <w:webHidden/>
              </w:rPr>
              <w:tab/>
            </w:r>
            <w:r w:rsidR="005618C9">
              <w:rPr>
                <w:noProof/>
                <w:webHidden/>
              </w:rPr>
              <w:fldChar w:fldCharType="begin"/>
            </w:r>
            <w:r w:rsidR="005618C9">
              <w:rPr>
                <w:noProof/>
                <w:webHidden/>
              </w:rPr>
              <w:instrText xml:space="preserve"> PAGEREF _Toc40861322 \h </w:instrText>
            </w:r>
            <w:r w:rsidR="005618C9">
              <w:rPr>
                <w:noProof/>
                <w:webHidden/>
              </w:rPr>
            </w:r>
            <w:r w:rsidR="005618C9">
              <w:rPr>
                <w:noProof/>
                <w:webHidden/>
              </w:rPr>
              <w:fldChar w:fldCharType="separate"/>
            </w:r>
            <w:r w:rsidR="005618C9">
              <w:rPr>
                <w:noProof/>
                <w:webHidden/>
              </w:rPr>
              <w:t>27</w:t>
            </w:r>
            <w:r w:rsidR="005618C9">
              <w:rPr>
                <w:noProof/>
                <w:webHidden/>
              </w:rPr>
              <w:fldChar w:fldCharType="end"/>
            </w:r>
          </w:hyperlink>
        </w:p>
        <w:p w14:paraId="058BDFCE" w14:textId="6296A91D" w:rsidR="005618C9" w:rsidRDefault="007A23AB">
          <w:pPr>
            <w:pStyle w:val="TOC2"/>
            <w:tabs>
              <w:tab w:val="right" w:leader="dot" w:pos="9622"/>
            </w:tabs>
            <w:rPr>
              <w:rFonts w:asciiTheme="minorHAnsi" w:eastAsiaTheme="minorEastAsia" w:hAnsiTheme="minorHAnsi" w:cstheme="minorBidi"/>
              <w:noProof/>
              <w:sz w:val="22"/>
              <w:szCs w:val="22"/>
              <w:lang w:eastAsia="en-AU"/>
            </w:rPr>
          </w:pPr>
          <w:hyperlink w:anchor="_Toc40861323" w:history="1">
            <w:r w:rsidR="005618C9" w:rsidRPr="00C678ED">
              <w:rPr>
                <w:rStyle w:val="Hyperlink"/>
                <w:noProof/>
              </w:rPr>
              <w:t>Summer crop enterprise – research</w:t>
            </w:r>
            <w:r w:rsidR="005618C9">
              <w:rPr>
                <w:noProof/>
                <w:webHidden/>
              </w:rPr>
              <w:tab/>
            </w:r>
            <w:r w:rsidR="005618C9">
              <w:rPr>
                <w:noProof/>
                <w:webHidden/>
              </w:rPr>
              <w:fldChar w:fldCharType="begin"/>
            </w:r>
            <w:r w:rsidR="005618C9">
              <w:rPr>
                <w:noProof/>
                <w:webHidden/>
              </w:rPr>
              <w:instrText xml:space="preserve"> PAGEREF _Toc40861323 \h </w:instrText>
            </w:r>
            <w:r w:rsidR="005618C9">
              <w:rPr>
                <w:noProof/>
                <w:webHidden/>
              </w:rPr>
            </w:r>
            <w:r w:rsidR="005618C9">
              <w:rPr>
                <w:noProof/>
                <w:webHidden/>
              </w:rPr>
              <w:fldChar w:fldCharType="separate"/>
            </w:r>
            <w:r w:rsidR="005618C9">
              <w:rPr>
                <w:noProof/>
                <w:webHidden/>
              </w:rPr>
              <w:t>31</w:t>
            </w:r>
            <w:r w:rsidR="005618C9">
              <w:rPr>
                <w:noProof/>
                <w:webHidden/>
              </w:rPr>
              <w:fldChar w:fldCharType="end"/>
            </w:r>
          </w:hyperlink>
        </w:p>
        <w:p w14:paraId="6215953C" w14:textId="773E6091" w:rsidR="005618C9" w:rsidRDefault="007A23AB">
          <w:pPr>
            <w:pStyle w:val="TOC3"/>
            <w:tabs>
              <w:tab w:val="right" w:leader="dot" w:pos="9622"/>
            </w:tabs>
            <w:rPr>
              <w:rFonts w:asciiTheme="minorHAnsi" w:eastAsiaTheme="minorEastAsia" w:hAnsiTheme="minorHAnsi" w:cstheme="minorBidi"/>
              <w:iCs w:val="0"/>
              <w:noProof/>
              <w:sz w:val="22"/>
              <w:szCs w:val="22"/>
              <w:lang w:eastAsia="en-AU"/>
            </w:rPr>
          </w:pPr>
          <w:hyperlink w:anchor="_Toc40861324" w:history="1">
            <w:r w:rsidR="005618C9" w:rsidRPr="00C678ED">
              <w:rPr>
                <w:rStyle w:val="Hyperlink"/>
                <w:noProof/>
              </w:rPr>
              <w:t>Soil preparation</w:t>
            </w:r>
            <w:r w:rsidR="005618C9">
              <w:rPr>
                <w:noProof/>
                <w:webHidden/>
              </w:rPr>
              <w:tab/>
            </w:r>
            <w:r w:rsidR="005618C9">
              <w:rPr>
                <w:noProof/>
                <w:webHidden/>
              </w:rPr>
              <w:fldChar w:fldCharType="begin"/>
            </w:r>
            <w:r w:rsidR="005618C9">
              <w:rPr>
                <w:noProof/>
                <w:webHidden/>
              </w:rPr>
              <w:instrText xml:space="preserve"> PAGEREF _Toc40861324 \h </w:instrText>
            </w:r>
            <w:r w:rsidR="005618C9">
              <w:rPr>
                <w:noProof/>
                <w:webHidden/>
              </w:rPr>
            </w:r>
            <w:r w:rsidR="005618C9">
              <w:rPr>
                <w:noProof/>
                <w:webHidden/>
              </w:rPr>
              <w:fldChar w:fldCharType="separate"/>
            </w:r>
            <w:r w:rsidR="005618C9">
              <w:rPr>
                <w:noProof/>
                <w:webHidden/>
              </w:rPr>
              <w:t>31</w:t>
            </w:r>
            <w:r w:rsidR="005618C9">
              <w:rPr>
                <w:noProof/>
                <w:webHidden/>
              </w:rPr>
              <w:fldChar w:fldCharType="end"/>
            </w:r>
          </w:hyperlink>
        </w:p>
        <w:p w14:paraId="710B0FDC" w14:textId="16114C18" w:rsidR="005618C9" w:rsidRDefault="007A23AB">
          <w:pPr>
            <w:pStyle w:val="TOC3"/>
            <w:tabs>
              <w:tab w:val="right" w:leader="dot" w:pos="9622"/>
            </w:tabs>
            <w:rPr>
              <w:rFonts w:asciiTheme="minorHAnsi" w:eastAsiaTheme="minorEastAsia" w:hAnsiTheme="minorHAnsi" w:cstheme="minorBidi"/>
              <w:iCs w:val="0"/>
              <w:noProof/>
              <w:sz w:val="22"/>
              <w:szCs w:val="22"/>
              <w:lang w:eastAsia="en-AU"/>
            </w:rPr>
          </w:pPr>
          <w:hyperlink w:anchor="_Toc40861325" w:history="1">
            <w:r w:rsidR="005618C9" w:rsidRPr="00C678ED">
              <w:rPr>
                <w:rStyle w:val="Hyperlink"/>
                <w:noProof/>
              </w:rPr>
              <w:t>Fertiliser application</w:t>
            </w:r>
            <w:r w:rsidR="005618C9">
              <w:rPr>
                <w:noProof/>
                <w:webHidden/>
              </w:rPr>
              <w:tab/>
            </w:r>
            <w:r w:rsidR="005618C9">
              <w:rPr>
                <w:noProof/>
                <w:webHidden/>
              </w:rPr>
              <w:fldChar w:fldCharType="begin"/>
            </w:r>
            <w:r w:rsidR="005618C9">
              <w:rPr>
                <w:noProof/>
                <w:webHidden/>
              </w:rPr>
              <w:instrText xml:space="preserve"> PAGEREF _Toc40861325 \h </w:instrText>
            </w:r>
            <w:r w:rsidR="005618C9">
              <w:rPr>
                <w:noProof/>
                <w:webHidden/>
              </w:rPr>
            </w:r>
            <w:r w:rsidR="005618C9">
              <w:rPr>
                <w:noProof/>
                <w:webHidden/>
              </w:rPr>
              <w:fldChar w:fldCharType="separate"/>
            </w:r>
            <w:r w:rsidR="005618C9">
              <w:rPr>
                <w:noProof/>
                <w:webHidden/>
              </w:rPr>
              <w:t>32</w:t>
            </w:r>
            <w:r w:rsidR="005618C9">
              <w:rPr>
                <w:noProof/>
                <w:webHidden/>
              </w:rPr>
              <w:fldChar w:fldCharType="end"/>
            </w:r>
          </w:hyperlink>
        </w:p>
        <w:p w14:paraId="506C6ECC" w14:textId="0AA3D920" w:rsidR="005618C9" w:rsidRDefault="007A23AB">
          <w:pPr>
            <w:pStyle w:val="TOC3"/>
            <w:tabs>
              <w:tab w:val="right" w:leader="dot" w:pos="9622"/>
            </w:tabs>
            <w:rPr>
              <w:rFonts w:asciiTheme="minorHAnsi" w:eastAsiaTheme="minorEastAsia" w:hAnsiTheme="minorHAnsi" w:cstheme="minorBidi"/>
              <w:iCs w:val="0"/>
              <w:noProof/>
              <w:sz w:val="22"/>
              <w:szCs w:val="22"/>
              <w:lang w:eastAsia="en-AU"/>
            </w:rPr>
          </w:pPr>
          <w:hyperlink w:anchor="_Toc40861326" w:history="1">
            <w:r w:rsidR="005618C9" w:rsidRPr="00C678ED">
              <w:rPr>
                <w:rStyle w:val="Hyperlink"/>
                <w:noProof/>
              </w:rPr>
              <w:t>Planting information</w:t>
            </w:r>
            <w:r w:rsidR="005618C9">
              <w:rPr>
                <w:noProof/>
                <w:webHidden/>
              </w:rPr>
              <w:tab/>
            </w:r>
            <w:r w:rsidR="005618C9">
              <w:rPr>
                <w:noProof/>
                <w:webHidden/>
              </w:rPr>
              <w:fldChar w:fldCharType="begin"/>
            </w:r>
            <w:r w:rsidR="005618C9">
              <w:rPr>
                <w:noProof/>
                <w:webHidden/>
              </w:rPr>
              <w:instrText xml:space="preserve"> PAGEREF _Toc40861326 \h </w:instrText>
            </w:r>
            <w:r w:rsidR="005618C9">
              <w:rPr>
                <w:noProof/>
                <w:webHidden/>
              </w:rPr>
            </w:r>
            <w:r w:rsidR="005618C9">
              <w:rPr>
                <w:noProof/>
                <w:webHidden/>
              </w:rPr>
              <w:fldChar w:fldCharType="separate"/>
            </w:r>
            <w:r w:rsidR="005618C9">
              <w:rPr>
                <w:noProof/>
                <w:webHidden/>
              </w:rPr>
              <w:t>33</w:t>
            </w:r>
            <w:r w:rsidR="005618C9">
              <w:rPr>
                <w:noProof/>
                <w:webHidden/>
              </w:rPr>
              <w:fldChar w:fldCharType="end"/>
            </w:r>
          </w:hyperlink>
        </w:p>
        <w:p w14:paraId="6AE355F5" w14:textId="05D6567D" w:rsidR="005618C9" w:rsidRDefault="007A23AB">
          <w:pPr>
            <w:pStyle w:val="TOC3"/>
            <w:tabs>
              <w:tab w:val="right" w:leader="dot" w:pos="9622"/>
            </w:tabs>
            <w:rPr>
              <w:rFonts w:asciiTheme="minorHAnsi" w:eastAsiaTheme="minorEastAsia" w:hAnsiTheme="minorHAnsi" w:cstheme="minorBidi"/>
              <w:iCs w:val="0"/>
              <w:noProof/>
              <w:sz w:val="22"/>
              <w:szCs w:val="22"/>
              <w:lang w:eastAsia="en-AU"/>
            </w:rPr>
          </w:pPr>
          <w:hyperlink w:anchor="_Toc40861327" w:history="1">
            <w:r w:rsidR="005618C9" w:rsidRPr="00C678ED">
              <w:rPr>
                <w:rStyle w:val="Hyperlink"/>
                <w:noProof/>
              </w:rPr>
              <w:t>Irrigation information</w:t>
            </w:r>
            <w:r w:rsidR="005618C9">
              <w:rPr>
                <w:noProof/>
                <w:webHidden/>
              </w:rPr>
              <w:tab/>
            </w:r>
            <w:r w:rsidR="005618C9">
              <w:rPr>
                <w:noProof/>
                <w:webHidden/>
              </w:rPr>
              <w:fldChar w:fldCharType="begin"/>
            </w:r>
            <w:r w:rsidR="005618C9">
              <w:rPr>
                <w:noProof/>
                <w:webHidden/>
              </w:rPr>
              <w:instrText xml:space="preserve"> PAGEREF _Toc40861327 \h </w:instrText>
            </w:r>
            <w:r w:rsidR="005618C9">
              <w:rPr>
                <w:noProof/>
                <w:webHidden/>
              </w:rPr>
            </w:r>
            <w:r w:rsidR="005618C9">
              <w:rPr>
                <w:noProof/>
                <w:webHidden/>
              </w:rPr>
              <w:fldChar w:fldCharType="separate"/>
            </w:r>
            <w:r w:rsidR="005618C9">
              <w:rPr>
                <w:noProof/>
                <w:webHidden/>
              </w:rPr>
              <w:t>33</w:t>
            </w:r>
            <w:r w:rsidR="005618C9">
              <w:rPr>
                <w:noProof/>
                <w:webHidden/>
              </w:rPr>
              <w:fldChar w:fldCharType="end"/>
            </w:r>
          </w:hyperlink>
        </w:p>
        <w:p w14:paraId="2E658DA5" w14:textId="36FD878C" w:rsidR="005618C9" w:rsidRDefault="007A23AB">
          <w:pPr>
            <w:pStyle w:val="TOC2"/>
            <w:tabs>
              <w:tab w:val="right" w:leader="dot" w:pos="9622"/>
            </w:tabs>
            <w:rPr>
              <w:rFonts w:asciiTheme="minorHAnsi" w:eastAsiaTheme="minorEastAsia" w:hAnsiTheme="minorHAnsi" w:cstheme="minorBidi"/>
              <w:noProof/>
              <w:sz w:val="22"/>
              <w:szCs w:val="22"/>
              <w:lang w:eastAsia="en-AU"/>
            </w:rPr>
          </w:pPr>
          <w:hyperlink w:anchor="_Toc40861328" w:history="1">
            <w:r w:rsidR="005618C9" w:rsidRPr="00C678ED">
              <w:rPr>
                <w:rStyle w:val="Hyperlink"/>
                <w:noProof/>
              </w:rPr>
              <w:t>Sweet corn reproductive system</w:t>
            </w:r>
            <w:r w:rsidR="005618C9">
              <w:rPr>
                <w:noProof/>
                <w:webHidden/>
              </w:rPr>
              <w:tab/>
            </w:r>
            <w:r w:rsidR="005618C9">
              <w:rPr>
                <w:noProof/>
                <w:webHidden/>
              </w:rPr>
              <w:fldChar w:fldCharType="begin"/>
            </w:r>
            <w:r w:rsidR="005618C9">
              <w:rPr>
                <w:noProof/>
                <w:webHidden/>
              </w:rPr>
              <w:instrText xml:space="preserve"> PAGEREF _Toc40861328 \h </w:instrText>
            </w:r>
            <w:r w:rsidR="005618C9">
              <w:rPr>
                <w:noProof/>
                <w:webHidden/>
              </w:rPr>
            </w:r>
            <w:r w:rsidR="005618C9">
              <w:rPr>
                <w:noProof/>
                <w:webHidden/>
              </w:rPr>
              <w:fldChar w:fldCharType="separate"/>
            </w:r>
            <w:r w:rsidR="005618C9">
              <w:rPr>
                <w:noProof/>
                <w:webHidden/>
              </w:rPr>
              <w:t>34</w:t>
            </w:r>
            <w:r w:rsidR="005618C9">
              <w:rPr>
                <w:noProof/>
                <w:webHidden/>
              </w:rPr>
              <w:fldChar w:fldCharType="end"/>
            </w:r>
          </w:hyperlink>
        </w:p>
        <w:p w14:paraId="08F7AD50" w14:textId="164134AA" w:rsidR="005618C9" w:rsidRDefault="007A23AB">
          <w:pPr>
            <w:pStyle w:val="TOC3"/>
            <w:tabs>
              <w:tab w:val="right" w:leader="dot" w:pos="9622"/>
            </w:tabs>
            <w:rPr>
              <w:rFonts w:asciiTheme="minorHAnsi" w:eastAsiaTheme="minorEastAsia" w:hAnsiTheme="minorHAnsi" w:cstheme="minorBidi"/>
              <w:iCs w:val="0"/>
              <w:noProof/>
              <w:sz w:val="22"/>
              <w:szCs w:val="22"/>
              <w:lang w:eastAsia="en-AU"/>
            </w:rPr>
          </w:pPr>
          <w:hyperlink w:anchor="_Toc40861329" w:history="1">
            <w:r w:rsidR="005618C9" w:rsidRPr="00C678ED">
              <w:rPr>
                <w:rStyle w:val="Hyperlink"/>
                <w:noProof/>
              </w:rPr>
              <w:t>Labelled sweet corn</w:t>
            </w:r>
            <w:r w:rsidR="005618C9">
              <w:rPr>
                <w:noProof/>
                <w:webHidden/>
              </w:rPr>
              <w:tab/>
            </w:r>
            <w:r w:rsidR="005618C9">
              <w:rPr>
                <w:noProof/>
                <w:webHidden/>
              </w:rPr>
              <w:fldChar w:fldCharType="begin"/>
            </w:r>
            <w:r w:rsidR="005618C9">
              <w:rPr>
                <w:noProof/>
                <w:webHidden/>
              </w:rPr>
              <w:instrText xml:space="preserve"> PAGEREF _Toc40861329 \h </w:instrText>
            </w:r>
            <w:r w:rsidR="005618C9">
              <w:rPr>
                <w:noProof/>
                <w:webHidden/>
              </w:rPr>
            </w:r>
            <w:r w:rsidR="005618C9">
              <w:rPr>
                <w:noProof/>
                <w:webHidden/>
              </w:rPr>
              <w:fldChar w:fldCharType="separate"/>
            </w:r>
            <w:r w:rsidR="005618C9">
              <w:rPr>
                <w:noProof/>
                <w:webHidden/>
              </w:rPr>
              <w:t>35</w:t>
            </w:r>
            <w:r w:rsidR="005618C9">
              <w:rPr>
                <w:noProof/>
                <w:webHidden/>
              </w:rPr>
              <w:fldChar w:fldCharType="end"/>
            </w:r>
          </w:hyperlink>
        </w:p>
        <w:p w14:paraId="20C09CA6" w14:textId="50FD068D" w:rsidR="005618C9" w:rsidRDefault="007A23AB">
          <w:pPr>
            <w:pStyle w:val="TOC2"/>
            <w:tabs>
              <w:tab w:val="right" w:leader="dot" w:pos="9622"/>
            </w:tabs>
            <w:rPr>
              <w:rFonts w:asciiTheme="minorHAnsi" w:eastAsiaTheme="minorEastAsia" w:hAnsiTheme="minorHAnsi" w:cstheme="minorBidi"/>
              <w:noProof/>
              <w:sz w:val="22"/>
              <w:szCs w:val="22"/>
              <w:lang w:eastAsia="en-AU"/>
            </w:rPr>
          </w:pPr>
          <w:hyperlink w:anchor="_Toc40861330" w:history="1">
            <w:r w:rsidR="005618C9" w:rsidRPr="00C678ED">
              <w:rPr>
                <w:rStyle w:val="Hyperlink"/>
                <w:noProof/>
              </w:rPr>
              <w:t>Summer crop enterprise – practical</w:t>
            </w:r>
            <w:r w:rsidR="005618C9">
              <w:rPr>
                <w:noProof/>
                <w:webHidden/>
              </w:rPr>
              <w:tab/>
            </w:r>
            <w:r w:rsidR="005618C9">
              <w:rPr>
                <w:noProof/>
                <w:webHidden/>
              </w:rPr>
              <w:fldChar w:fldCharType="begin"/>
            </w:r>
            <w:r w:rsidR="005618C9">
              <w:rPr>
                <w:noProof/>
                <w:webHidden/>
              </w:rPr>
              <w:instrText xml:space="preserve"> PAGEREF _Toc40861330 \h </w:instrText>
            </w:r>
            <w:r w:rsidR="005618C9">
              <w:rPr>
                <w:noProof/>
                <w:webHidden/>
              </w:rPr>
            </w:r>
            <w:r w:rsidR="005618C9">
              <w:rPr>
                <w:noProof/>
                <w:webHidden/>
              </w:rPr>
              <w:fldChar w:fldCharType="separate"/>
            </w:r>
            <w:r w:rsidR="005618C9">
              <w:rPr>
                <w:noProof/>
                <w:webHidden/>
              </w:rPr>
              <w:t>36</w:t>
            </w:r>
            <w:r w:rsidR="005618C9">
              <w:rPr>
                <w:noProof/>
                <w:webHidden/>
              </w:rPr>
              <w:fldChar w:fldCharType="end"/>
            </w:r>
          </w:hyperlink>
        </w:p>
        <w:p w14:paraId="184643D4" w14:textId="7C189F7A" w:rsidR="005618C9" w:rsidRDefault="007A23AB">
          <w:pPr>
            <w:pStyle w:val="TOC3"/>
            <w:tabs>
              <w:tab w:val="right" w:leader="dot" w:pos="9622"/>
            </w:tabs>
            <w:rPr>
              <w:rFonts w:asciiTheme="minorHAnsi" w:eastAsiaTheme="minorEastAsia" w:hAnsiTheme="minorHAnsi" w:cstheme="minorBidi"/>
              <w:iCs w:val="0"/>
              <w:noProof/>
              <w:sz w:val="22"/>
              <w:szCs w:val="22"/>
              <w:lang w:eastAsia="en-AU"/>
            </w:rPr>
          </w:pPr>
          <w:hyperlink w:anchor="_Toc40861331" w:history="1">
            <w:r w:rsidR="005618C9" w:rsidRPr="00C678ED">
              <w:rPr>
                <w:rStyle w:val="Hyperlink"/>
                <w:noProof/>
              </w:rPr>
              <w:t>Purpose</w:t>
            </w:r>
            <w:r w:rsidR="005618C9">
              <w:rPr>
                <w:noProof/>
                <w:webHidden/>
              </w:rPr>
              <w:tab/>
            </w:r>
            <w:r w:rsidR="005618C9">
              <w:rPr>
                <w:noProof/>
                <w:webHidden/>
              </w:rPr>
              <w:fldChar w:fldCharType="begin"/>
            </w:r>
            <w:r w:rsidR="005618C9">
              <w:rPr>
                <w:noProof/>
                <w:webHidden/>
              </w:rPr>
              <w:instrText xml:space="preserve"> PAGEREF _Toc40861331 \h </w:instrText>
            </w:r>
            <w:r w:rsidR="005618C9">
              <w:rPr>
                <w:noProof/>
                <w:webHidden/>
              </w:rPr>
            </w:r>
            <w:r w:rsidR="005618C9">
              <w:rPr>
                <w:noProof/>
                <w:webHidden/>
              </w:rPr>
              <w:fldChar w:fldCharType="separate"/>
            </w:r>
            <w:r w:rsidR="005618C9">
              <w:rPr>
                <w:noProof/>
                <w:webHidden/>
              </w:rPr>
              <w:t>36</w:t>
            </w:r>
            <w:r w:rsidR="005618C9">
              <w:rPr>
                <w:noProof/>
                <w:webHidden/>
              </w:rPr>
              <w:fldChar w:fldCharType="end"/>
            </w:r>
          </w:hyperlink>
        </w:p>
        <w:p w14:paraId="5AA4E658" w14:textId="0D24DA2E" w:rsidR="005618C9" w:rsidRDefault="007A23AB">
          <w:pPr>
            <w:pStyle w:val="TOC3"/>
            <w:tabs>
              <w:tab w:val="right" w:leader="dot" w:pos="9622"/>
            </w:tabs>
            <w:rPr>
              <w:rFonts w:asciiTheme="minorHAnsi" w:eastAsiaTheme="minorEastAsia" w:hAnsiTheme="minorHAnsi" w:cstheme="minorBidi"/>
              <w:iCs w:val="0"/>
              <w:noProof/>
              <w:sz w:val="22"/>
              <w:szCs w:val="22"/>
              <w:lang w:eastAsia="en-AU"/>
            </w:rPr>
          </w:pPr>
          <w:hyperlink w:anchor="_Toc40861332" w:history="1">
            <w:r w:rsidR="005618C9" w:rsidRPr="00C678ED">
              <w:rPr>
                <w:rStyle w:val="Hyperlink"/>
                <w:noProof/>
              </w:rPr>
              <w:t>Method</w:t>
            </w:r>
            <w:r w:rsidR="005618C9">
              <w:rPr>
                <w:noProof/>
                <w:webHidden/>
              </w:rPr>
              <w:tab/>
            </w:r>
            <w:r w:rsidR="005618C9">
              <w:rPr>
                <w:noProof/>
                <w:webHidden/>
              </w:rPr>
              <w:fldChar w:fldCharType="begin"/>
            </w:r>
            <w:r w:rsidR="005618C9">
              <w:rPr>
                <w:noProof/>
                <w:webHidden/>
              </w:rPr>
              <w:instrText xml:space="preserve"> PAGEREF _Toc40861332 \h </w:instrText>
            </w:r>
            <w:r w:rsidR="005618C9">
              <w:rPr>
                <w:noProof/>
                <w:webHidden/>
              </w:rPr>
            </w:r>
            <w:r w:rsidR="005618C9">
              <w:rPr>
                <w:noProof/>
                <w:webHidden/>
              </w:rPr>
              <w:fldChar w:fldCharType="separate"/>
            </w:r>
            <w:r w:rsidR="005618C9">
              <w:rPr>
                <w:noProof/>
                <w:webHidden/>
              </w:rPr>
              <w:t>36</w:t>
            </w:r>
            <w:r w:rsidR="005618C9">
              <w:rPr>
                <w:noProof/>
                <w:webHidden/>
              </w:rPr>
              <w:fldChar w:fldCharType="end"/>
            </w:r>
          </w:hyperlink>
        </w:p>
        <w:p w14:paraId="03259F01" w14:textId="61CEA866" w:rsidR="005618C9" w:rsidRDefault="007A23AB">
          <w:pPr>
            <w:pStyle w:val="TOC3"/>
            <w:tabs>
              <w:tab w:val="right" w:leader="dot" w:pos="9622"/>
            </w:tabs>
            <w:rPr>
              <w:rFonts w:asciiTheme="minorHAnsi" w:eastAsiaTheme="minorEastAsia" w:hAnsiTheme="minorHAnsi" w:cstheme="minorBidi"/>
              <w:iCs w:val="0"/>
              <w:noProof/>
              <w:sz w:val="22"/>
              <w:szCs w:val="22"/>
              <w:lang w:eastAsia="en-AU"/>
            </w:rPr>
          </w:pPr>
          <w:hyperlink w:anchor="_Toc40861333" w:history="1">
            <w:r w:rsidR="005618C9" w:rsidRPr="00C678ED">
              <w:rPr>
                <w:rStyle w:val="Hyperlink"/>
                <w:noProof/>
              </w:rPr>
              <w:t>Irrigation</w:t>
            </w:r>
            <w:r w:rsidR="005618C9">
              <w:rPr>
                <w:noProof/>
                <w:webHidden/>
              </w:rPr>
              <w:tab/>
            </w:r>
            <w:r w:rsidR="005618C9">
              <w:rPr>
                <w:noProof/>
                <w:webHidden/>
              </w:rPr>
              <w:fldChar w:fldCharType="begin"/>
            </w:r>
            <w:r w:rsidR="005618C9">
              <w:rPr>
                <w:noProof/>
                <w:webHidden/>
              </w:rPr>
              <w:instrText xml:space="preserve"> PAGEREF _Toc40861333 \h </w:instrText>
            </w:r>
            <w:r w:rsidR="005618C9">
              <w:rPr>
                <w:noProof/>
                <w:webHidden/>
              </w:rPr>
            </w:r>
            <w:r w:rsidR="005618C9">
              <w:rPr>
                <w:noProof/>
                <w:webHidden/>
              </w:rPr>
              <w:fldChar w:fldCharType="separate"/>
            </w:r>
            <w:r w:rsidR="005618C9">
              <w:rPr>
                <w:noProof/>
                <w:webHidden/>
              </w:rPr>
              <w:t>37</w:t>
            </w:r>
            <w:r w:rsidR="005618C9">
              <w:rPr>
                <w:noProof/>
                <w:webHidden/>
              </w:rPr>
              <w:fldChar w:fldCharType="end"/>
            </w:r>
          </w:hyperlink>
        </w:p>
        <w:p w14:paraId="5551A574" w14:textId="2EF68C15" w:rsidR="005618C9" w:rsidRDefault="007A23AB">
          <w:pPr>
            <w:pStyle w:val="TOC3"/>
            <w:tabs>
              <w:tab w:val="right" w:leader="dot" w:pos="9622"/>
            </w:tabs>
            <w:rPr>
              <w:rFonts w:asciiTheme="minorHAnsi" w:eastAsiaTheme="minorEastAsia" w:hAnsiTheme="minorHAnsi" w:cstheme="minorBidi"/>
              <w:iCs w:val="0"/>
              <w:noProof/>
              <w:sz w:val="22"/>
              <w:szCs w:val="22"/>
              <w:lang w:eastAsia="en-AU"/>
            </w:rPr>
          </w:pPr>
          <w:hyperlink w:anchor="_Toc40861334" w:history="1">
            <w:r w:rsidR="005618C9" w:rsidRPr="00C678ED">
              <w:rPr>
                <w:rStyle w:val="Hyperlink"/>
                <w:noProof/>
              </w:rPr>
              <w:t>Fertilizer</w:t>
            </w:r>
            <w:r w:rsidR="005618C9">
              <w:rPr>
                <w:noProof/>
                <w:webHidden/>
              </w:rPr>
              <w:tab/>
            </w:r>
            <w:r w:rsidR="005618C9">
              <w:rPr>
                <w:noProof/>
                <w:webHidden/>
              </w:rPr>
              <w:fldChar w:fldCharType="begin"/>
            </w:r>
            <w:r w:rsidR="005618C9">
              <w:rPr>
                <w:noProof/>
                <w:webHidden/>
              </w:rPr>
              <w:instrText xml:space="preserve"> PAGEREF _Toc40861334 \h </w:instrText>
            </w:r>
            <w:r w:rsidR="005618C9">
              <w:rPr>
                <w:noProof/>
                <w:webHidden/>
              </w:rPr>
            </w:r>
            <w:r w:rsidR="005618C9">
              <w:rPr>
                <w:noProof/>
                <w:webHidden/>
              </w:rPr>
              <w:fldChar w:fldCharType="separate"/>
            </w:r>
            <w:r w:rsidR="005618C9">
              <w:rPr>
                <w:noProof/>
                <w:webHidden/>
              </w:rPr>
              <w:t>37</w:t>
            </w:r>
            <w:r w:rsidR="005618C9">
              <w:rPr>
                <w:noProof/>
                <w:webHidden/>
              </w:rPr>
              <w:fldChar w:fldCharType="end"/>
            </w:r>
          </w:hyperlink>
        </w:p>
        <w:p w14:paraId="384546E8" w14:textId="00A1F7C7" w:rsidR="005618C9" w:rsidRDefault="007A23AB">
          <w:pPr>
            <w:pStyle w:val="TOC3"/>
            <w:tabs>
              <w:tab w:val="right" w:leader="dot" w:pos="9622"/>
            </w:tabs>
            <w:rPr>
              <w:rFonts w:asciiTheme="minorHAnsi" w:eastAsiaTheme="minorEastAsia" w:hAnsiTheme="minorHAnsi" w:cstheme="minorBidi"/>
              <w:iCs w:val="0"/>
              <w:noProof/>
              <w:sz w:val="22"/>
              <w:szCs w:val="22"/>
              <w:lang w:eastAsia="en-AU"/>
            </w:rPr>
          </w:pPr>
          <w:hyperlink w:anchor="_Toc40861335" w:history="1">
            <w:r w:rsidR="005618C9" w:rsidRPr="00C678ED">
              <w:rPr>
                <w:rStyle w:val="Hyperlink"/>
                <w:noProof/>
              </w:rPr>
              <w:t>Once cultivated</w:t>
            </w:r>
            <w:r w:rsidR="005618C9">
              <w:rPr>
                <w:noProof/>
                <w:webHidden/>
              </w:rPr>
              <w:tab/>
            </w:r>
            <w:r w:rsidR="005618C9">
              <w:rPr>
                <w:noProof/>
                <w:webHidden/>
              </w:rPr>
              <w:fldChar w:fldCharType="begin"/>
            </w:r>
            <w:r w:rsidR="005618C9">
              <w:rPr>
                <w:noProof/>
                <w:webHidden/>
              </w:rPr>
              <w:instrText xml:space="preserve"> PAGEREF _Toc40861335 \h </w:instrText>
            </w:r>
            <w:r w:rsidR="005618C9">
              <w:rPr>
                <w:noProof/>
                <w:webHidden/>
              </w:rPr>
            </w:r>
            <w:r w:rsidR="005618C9">
              <w:rPr>
                <w:noProof/>
                <w:webHidden/>
              </w:rPr>
              <w:fldChar w:fldCharType="separate"/>
            </w:r>
            <w:r w:rsidR="005618C9">
              <w:rPr>
                <w:noProof/>
                <w:webHidden/>
              </w:rPr>
              <w:t>37</w:t>
            </w:r>
            <w:r w:rsidR="005618C9">
              <w:rPr>
                <w:noProof/>
                <w:webHidden/>
              </w:rPr>
              <w:fldChar w:fldCharType="end"/>
            </w:r>
          </w:hyperlink>
        </w:p>
        <w:p w14:paraId="54BE151C" w14:textId="3303C786" w:rsidR="005618C9" w:rsidRDefault="007A23AB">
          <w:pPr>
            <w:pStyle w:val="TOC2"/>
            <w:tabs>
              <w:tab w:val="right" w:leader="dot" w:pos="9622"/>
            </w:tabs>
            <w:rPr>
              <w:rFonts w:asciiTheme="minorHAnsi" w:eastAsiaTheme="minorEastAsia" w:hAnsiTheme="minorHAnsi" w:cstheme="minorBidi"/>
              <w:noProof/>
              <w:sz w:val="22"/>
              <w:szCs w:val="22"/>
              <w:lang w:eastAsia="en-AU"/>
            </w:rPr>
          </w:pPr>
          <w:hyperlink w:anchor="_Toc40861336" w:history="1">
            <w:r w:rsidR="005618C9" w:rsidRPr="00C678ED">
              <w:rPr>
                <w:rStyle w:val="Hyperlink"/>
                <w:noProof/>
              </w:rPr>
              <w:t>Summer crop questions</w:t>
            </w:r>
            <w:r w:rsidR="005618C9">
              <w:rPr>
                <w:noProof/>
                <w:webHidden/>
              </w:rPr>
              <w:tab/>
            </w:r>
            <w:r w:rsidR="005618C9">
              <w:rPr>
                <w:noProof/>
                <w:webHidden/>
              </w:rPr>
              <w:fldChar w:fldCharType="begin"/>
            </w:r>
            <w:r w:rsidR="005618C9">
              <w:rPr>
                <w:noProof/>
                <w:webHidden/>
              </w:rPr>
              <w:instrText xml:space="preserve"> PAGEREF _Toc40861336 \h </w:instrText>
            </w:r>
            <w:r w:rsidR="005618C9">
              <w:rPr>
                <w:noProof/>
                <w:webHidden/>
              </w:rPr>
            </w:r>
            <w:r w:rsidR="005618C9">
              <w:rPr>
                <w:noProof/>
                <w:webHidden/>
              </w:rPr>
              <w:fldChar w:fldCharType="separate"/>
            </w:r>
            <w:r w:rsidR="005618C9">
              <w:rPr>
                <w:noProof/>
                <w:webHidden/>
              </w:rPr>
              <w:t>38</w:t>
            </w:r>
            <w:r w:rsidR="005618C9">
              <w:rPr>
                <w:noProof/>
                <w:webHidden/>
              </w:rPr>
              <w:fldChar w:fldCharType="end"/>
            </w:r>
          </w:hyperlink>
        </w:p>
        <w:p w14:paraId="1B3CC36B" w14:textId="56BF6D0D" w:rsidR="005618C9" w:rsidRDefault="007A23AB">
          <w:pPr>
            <w:pStyle w:val="TOC3"/>
            <w:tabs>
              <w:tab w:val="right" w:leader="dot" w:pos="9622"/>
            </w:tabs>
            <w:rPr>
              <w:rFonts w:asciiTheme="minorHAnsi" w:eastAsiaTheme="minorEastAsia" w:hAnsiTheme="minorHAnsi" w:cstheme="minorBidi"/>
              <w:iCs w:val="0"/>
              <w:noProof/>
              <w:sz w:val="22"/>
              <w:szCs w:val="22"/>
              <w:lang w:eastAsia="en-AU"/>
            </w:rPr>
          </w:pPr>
          <w:hyperlink w:anchor="_Toc40861337" w:history="1">
            <w:r w:rsidR="005618C9" w:rsidRPr="00C678ED">
              <w:rPr>
                <w:rStyle w:val="Hyperlink"/>
                <w:noProof/>
              </w:rPr>
              <w:t>Before planting</w:t>
            </w:r>
            <w:r w:rsidR="005618C9">
              <w:rPr>
                <w:noProof/>
                <w:webHidden/>
              </w:rPr>
              <w:tab/>
            </w:r>
            <w:r w:rsidR="005618C9">
              <w:rPr>
                <w:noProof/>
                <w:webHidden/>
              </w:rPr>
              <w:fldChar w:fldCharType="begin"/>
            </w:r>
            <w:r w:rsidR="005618C9">
              <w:rPr>
                <w:noProof/>
                <w:webHidden/>
              </w:rPr>
              <w:instrText xml:space="preserve"> PAGEREF _Toc40861337 \h </w:instrText>
            </w:r>
            <w:r w:rsidR="005618C9">
              <w:rPr>
                <w:noProof/>
                <w:webHidden/>
              </w:rPr>
            </w:r>
            <w:r w:rsidR="005618C9">
              <w:rPr>
                <w:noProof/>
                <w:webHidden/>
              </w:rPr>
              <w:fldChar w:fldCharType="separate"/>
            </w:r>
            <w:r w:rsidR="005618C9">
              <w:rPr>
                <w:noProof/>
                <w:webHidden/>
              </w:rPr>
              <w:t>38</w:t>
            </w:r>
            <w:r w:rsidR="005618C9">
              <w:rPr>
                <w:noProof/>
                <w:webHidden/>
              </w:rPr>
              <w:fldChar w:fldCharType="end"/>
            </w:r>
          </w:hyperlink>
        </w:p>
        <w:p w14:paraId="05219719" w14:textId="33B50DD5" w:rsidR="005618C9" w:rsidRDefault="007A23AB">
          <w:pPr>
            <w:pStyle w:val="TOC3"/>
            <w:tabs>
              <w:tab w:val="right" w:leader="dot" w:pos="9622"/>
            </w:tabs>
            <w:rPr>
              <w:rFonts w:asciiTheme="minorHAnsi" w:eastAsiaTheme="minorEastAsia" w:hAnsiTheme="minorHAnsi" w:cstheme="minorBidi"/>
              <w:iCs w:val="0"/>
              <w:noProof/>
              <w:sz w:val="22"/>
              <w:szCs w:val="22"/>
              <w:lang w:eastAsia="en-AU"/>
            </w:rPr>
          </w:pPr>
          <w:hyperlink w:anchor="_Toc40861338" w:history="1">
            <w:r w:rsidR="005618C9" w:rsidRPr="00C678ED">
              <w:rPr>
                <w:rStyle w:val="Hyperlink"/>
                <w:noProof/>
              </w:rPr>
              <w:t>After harvest:</w:t>
            </w:r>
            <w:r w:rsidR="005618C9">
              <w:rPr>
                <w:noProof/>
                <w:webHidden/>
              </w:rPr>
              <w:tab/>
            </w:r>
            <w:r w:rsidR="005618C9">
              <w:rPr>
                <w:noProof/>
                <w:webHidden/>
              </w:rPr>
              <w:fldChar w:fldCharType="begin"/>
            </w:r>
            <w:r w:rsidR="005618C9">
              <w:rPr>
                <w:noProof/>
                <w:webHidden/>
              </w:rPr>
              <w:instrText xml:space="preserve"> PAGEREF _Toc40861338 \h </w:instrText>
            </w:r>
            <w:r w:rsidR="005618C9">
              <w:rPr>
                <w:noProof/>
                <w:webHidden/>
              </w:rPr>
            </w:r>
            <w:r w:rsidR="005618C9">
              <w:rPr>
                <w:noProof/>
                <w:webHidden/>
              </w:rPr>
              <w:fldChar w:fldCharType="separate"/>
            </w:r>
            <w:r w:rsidR="005618C9">
              <w:rPr>
                <w:noProof/>
                <w:webHidden/>
              </w:rPr>
              <w:t>38</w:t>
            </w:r>
            <w:r w:rsidR="005618C9">
              <w:rPr>
                <w:noProof/>
                <w:webHidden/>
              </w:rPr>
              <w:fldChar w:fldCharType="end"/>
            </w:r>
          </w:hyperlink>
        </w:p>
        <w:p w14:paraId="47CD79FE" w14:textId="77777777" w:rsidR="00BC6283" w:rsidRDefault="00BC6283">
          <w:r>
            <w:rPr>
              <w:b/>
              <w:bCs/>
              <w:noProof/>
            </w:rPr>
            <w:fldChar w:fldCharType="end"/>
          </w:r>
        </w:p>
      </w:sdtContent>
    </w:sdt>
    <w:p w14:paraId="30CDCE4B" w14:textId="30FA31D2" w:rsidR="00CA654A" w:rsidRPr="00C70458" w:rsidRDefault="00C70458" w:rsidP="00C70458">
      <w:pPr>
        <w:pStyle w:val="FeatureBox2"/>
        <w:rPr>
          <w:rStyle w:val="Strong"/>
        </w:rPr>
      </w:pPr>
      <w:r w:rsidRPr="00C70458">
        <w:rPr>
          <w:rStyle w:val="Strong"/>
        </w:rPr>
        <w:t>Note:</w:t>
      </w:r>
      <w:r>
        <w:rPr>
          <w:rStyle w:val="Strong"/>
        </w:rPr>
        <w:t xml:space="preserve"> </w:t>
      </w:r>
      <w:r w:rsidRPr="00C70458">
        <w:rPr>
          <w:rStyle w:val="Strong"/>
          <w:b w:val="0"/>
        </w:rPr>
        <w:t>all images are © NSW Department of Education unless otherwise stated</w:t>
      </w:r>
      <w:r w:rsidR="00CA654A" w:rsidRPr="00C70458">
        <w:rPr>
          <w:rStyle w:val="Strong"/>
        </w:rPr>
        <w:br w:type="page"/>
      </w:r>
    </w:p>
    <w:p w14:paraId="626FDA47" w14:textId="77777777" w:rsidR="00CA654A" w:rsidRDefault="00CA654A" w:rsidP="00CA654A">
      <w:pPr>
        <w:pStyle w:val="Heading2"/>
      </w:pPr>
      <w:bookmarkStart w:id="7" w:name="_Toc40861301"/>
      <w:r>
        <w:lastRenderedPageBreak/>
        <w:t xml:space="preserve">Farm </w:t>
      </w:r>
      <w:r w:rsidR="006F12B6">
        <w:t>s</w:t>
      </w:r>
      <w:r>
        <w:t>afe</w:t>
      </w:r>
      <w:bookmarkEnd w:id="7"/>
    </w:p>
    <w:p w14:paraId="7815B71F" w14:textId="25E5E7CF" w:rsidR="00CA654A" w:rsidRDefault="006E0D6B" w:rsidP="006E0D6B">
      <w:pPr>
        <w:pStyle w:val="ListNumber"/>
      </w:pPr>
      <w:r>
        <w:t xml:space="preserve">Using information from </w:t>
      </w:r>
      <w:hyperlink r:id="rId12" w:history="1">
        <w:r>
          <w:rPr>
            <w:rStyle w:val="Hyperlink"/>
          </w:rPr>
          <w:t>farmsafe.org.au</w:t>
        </w:r>
      </w:hyperlink>
      <w:r>
        <w:t xml:space="preserve"> answer the following questions:</w:t>
      </w:r>
    </w:p>
    <w:p w14:paraId="741F1E97" w14:textId="77777777" w:rsidR="00CA654A" w:rsidRDefault="00CA654A" w:rsidP="006E0D6B">
      <w:pPr>
        <w:pStyle w:val="ListNumber2"/>
      </w:pPr>
      <w:r>
        <w:t>Farm machinery is involved in approximately 40% of deaths on farms. Identify two machines responsible for many of these deaths?</w:t>
      </w:r>
    </w:p>
    <w:tbl>
      <w:tblPr>
        <w:tblStyle w:val="Tableheader"/>
        <w:tblW w:w="0" w:type="auto"/>
        <w:tblLook w:val="0400" w:firstRow="0" w:lastRow="0" w:firstColumn="0" w:lastColumn="0" w:noHBand="0" w:noVBand="1"/>
        <w:tblCaption w:val="space for students to provide answer"/>
      </w:tblPr>
      <w:tblGrid>
        <w:gridCol w:w="9622"/>
      </w:tblGrid>
      <w:tr w:rsidR="00CA654A" w14:paraId="442B4DDB" w14:textId="77777777" w:rsidTr="00A74887">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8E56A48" w14:textId="77777777" w:rsidR="00CA654A" w:rsidRDefault="00CA654A" w:rsidP="006E0D6B">
            <w:pPr>
              <w:pStyle w:val="ListNumber2"/>
              <w:numPr>
                <w:ilvl w:val="0"/>
                <w:numId w:val="0"/>
              </w:numPr>
              <w:ind w:left="652"/>
            </w:pPr>
          </w:p>
        </w:tc>
      </w:tr>
    </w:tbl>
    <w:p w14:paraId="3557B2EC" w14:textId="77777777" w:rsidR="00CA654A" w:rsidRDefault="00CA654A" w:rsidP="006E0D6B">
      <w:pPr>
        <w:pStyle w:val="ListNumber2"/>
      </w:pPr>
      <w:r>
        <w:t>On average, how many deaths occur each year due to quad bikes?</w:t>
      </w:r>
    </w:p>
    <w:tbl>
      <w:tblPr>
        <w:tblStyle w:val="Tableheader"/>
        <w:tblW w:w="0" w:type="auto"/>
        <w:tblLook w:val="0400" w:firstRow="0" w:lastRow="0" w:firstColumn="0" w:lastColumn="0" w:noHBand="0" w:noVBand="1"/>
        <w:tblCaption w:val="space for students to provide answer"/>
      </w:tblPr>
      <w:tblGrid>
        <w:gridCol w:w="9622"/>
      </w:tblGrid>
      <w:tr w:rsidR="00CA654A" w14:paraId="11777D31" w14:textId="77777777" w:rsidTr="006E0D6B">
        <w:trPr>
          <w:cnfStyle w:val="000000010000" w:firstRow="0" w:lastRow="0" w:firstColumn="0" w:lastColumn="0" w:oddVBand="0" w:evenVBand="0" w:oddHBand="0" w:evenHBand="1" w:firstRowFirstColumn="0" w:firstRowLastColumn="0" w:lastRowFirstColumn="0" w:lastRowLastColumn="0"/>
          <w:trHeight w:val="20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077DD75" w14:textId="77777777" w:rsidR="00CA654A" w:rsidRDefault="00CA654A" w:rsidP="00A74887"/>
        </w:tc>
      </w:tr>
    </w:tbl>
    <w:p w14:paraId="1B834BD3" w14:textId="4F603C5D" w:rsidR="00CA654A" w:rsidRDefault="00CA654A" w:rsidP="006E0D6B">
      <w:pPr>
        <w:pStyle w:val="ListNumber"/>
      </w:pPr>
      <w:r>
        <w:t xml:space="preserve">Go to the pages labelled </w:t>
      </w:r>
      <w:hyperlink r:id="rId13" w:history="1">
        <w:r w:rsidRPr="00744FC1">
          <w:rPr>
            <w:rStyle w:val="Hyperlink"/>
          </w:rPr>
          <w:t>Staying safe on Australian farms</w:t>
        </w:r>
      </w:hyperlink>
      <w:r w:rsidR="00744FC1">
        <w:t xml:space="preserve"> </w:t>
      </w:r>
      <w:r>
        <w:t xml:space="preserve">and </w:t>
      </w:r>
      <w:hyperlink r:id="rId14" w:history="1">
        <w:r w:rsidRPr="00744FC1">
          <w:rPr>
            <w:rStyle w:val="Hyperlink"/>
          </w:rPr>
          <w:t>Tractor and machinery safety</w:t>
        </w:r>
      </w:hyperlink>
      <w:r w:rsidR="006E0D6B">
        <w:t>. A</w:t>
      </w:r>
      <w:r w:rsidR="00744FC1">
        <w:t>nswer the following questions in the spaces provided</w:t>
      </w:r>
    </w:p>
    <w:p w14:paraId="17009391" w14:textId="77777777" w:rsidR="00CA654A" w:rsidRDefault="00CA654A" w:rsidP="00B427F1">
      <w:pPr>
        <w:pStyle w:val="ListNumber2"/>
        <w:numPr>
          <w:ilvl w:val="1"/>
          <w:numId w:val="7"/>
        </w:numPr>
      </w:pPr>
      <w:r>
        <w:t>How many deaths involved tractors last year?</w:t>
      </w:r>
    </w:p>
    <w:tbl>
      <w:tblPr>
        <w:tblStyle w:val="Tableheader"/>
        <w:tblW w:w="0" w:type="auto"/>
        <w:tblLook w:val="0400" w:firstRow="0" w:lastRow="0" w:firstColumn="0" w:lastColumn="0" w:noHBand="0" w:noVBand="1"/>
        <w:tblCaption w:val="space for students to provide answer"/>
      </w:tblPr>
      <w:tblGrid>
        <w:gridCol w:w="9622"/>
      </w:tblGrid>
      <w:tr w:rsidR="00744FC1" w14:paraId="3CFB4E3B" w14:textId="77777777" w:rsidTr="006E0D6B">
        <w:trPr>
          <w:cnfStyle w:val="000000010000" w:firstRow="0" w:lastRow="0" w:firstColumn="0" w:lastColumn="0" w:oddVBand="0" w:evenVBand="0" w:oddHBand="0" w:evenHBand="1" w:firstRowFirstColumn="0" w:firstRowLastColumn="0" w:lastRowFirstColumn="0" w:lastRowLastColumn="0"/>
          <w:trHeight w:val="1613"/>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C29DC76" w14:textId="77777777" w:rsidR="00744FC1" w:rsidRDefault="00744FC1" w:rsidP="00A74887"/>
        </w:tc>
      </w:tr>
    </w:tbl>
    <w:p w14:paraId="463A692B" w14:textId="77777777" w:rsidR="00CA654A" w:rsidRDefault="00CA654A" w:rsidP="006E0D6B">
      <w:pPr>
        <w:pStyle w:val="ListNumber2"/>
      </w:pPr>
      <w:r>
        <w:t>How many people were seriously injured?</w:t>
      </w:r>
    </w:p>
    <w:tbl>
      <w:tblPr>
        <w:tblStyle w:val="Tableheader"/>
        <w:tblW w:w="0" w:type="auto"/>
        <w:tblLook w:val="0400" w:firstRow="0" w:lastRow="0" w:firstColumn="0" w:lastColumn="0" w:noHBand="0" w:noVBand="1"/>
        <w:tblCaption w:val="space for students to provide answer"/>
      </w:tblPr>
      <w:tblGrid>
        <w:gridCol w:w="9622"/>
      </w:tblGrid>
      <w:tr w:rsidR="00744FC1" w14:paraId="6A369E6E" w14:textId="77777777" w:rsidTr="006E0D6B">
        <w:trPr>
          <w:cnfStyle w:val="000000010000" w:firstRow="0" w:lastRow="0" w:firstColumn="0" w:lastColumn="0" w:oddVBand="0" w:evenVBand="0" w:oddHBand="0" w:evenHBand="1" w:firstRowFirstColumn="0" w:firstRowLastColumn="0" w:lastRowFirstColumn="0" w:lastRowLastColumn="0"/>
          <w:trHeight w:val="2136"/>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9E17AF3" w14:textId="77777777" w:rsidR="00744FC1" w:rsidRDefault="00744FC1" w:rsidP="00A74887"/>
        </w:tc>
      </w:tr>
    </w:tbl>
    <w:p w14:paraId="1F5660B2" w14:textId="77777777" w:rsidR="00CA654A" w:rsidRDefault="00CA654A" w:rsidP="006E0D6B">
      <w:pPr>
        <w:pStyle w:val="ListNumber2"/>
      </w:pPr>
      <w:r>
        <w:t>What is a hazard?</w:t>
      </w:r>
    </w:p>
    <w:tbl>
      <w:tblPr>
        <w:tblStyle w:val="Tableheader"/>
        <w:tblW w:w="0" w:type="auto"/>
        <w:tblLook w:val="0400" w:firstRow="0" w:lastRow="0" w:firstColumn="0" w:lastColumn="0" w:noHBand="0" w:noVBand="1"/>
        <w:tblCaption w:val="space for students to provide answer"/>
      </w:tblPr>
      <w:tblGrid>
        <w:gridCol w:w="9622"/>
      </w:tblGrid>
      <w:tr w:rsidR="00744FC1" w14:paraId="52E0D943" w14:textId="77777777" w:rsidTr="00A74887">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FC85139" w14:textId="77777777" w:rsidR="00744FC1" w:rsidRDefault="00744FC1" w:rsidP="00A74887"/>
        </w:tc>
      </w:tr>
    </w:tbl>
    <w:p w14:paraId="54D60A88" w14:textId="77777777" w:rsidR="00CA654A" w:rsidRDefault="00CA654A" w:rsidP="006E0D6B">
      <w:pPr>
        <w:pStyle w:val="ListNumber2"/>
      </w:pPr>
      <w:r>
        <w:lastRenderedPageBreak/>
        <w:t>List seven hazards associated with using tractors on farms:</w:t>
      </w:r>
    </w:p>
    <w:tbl>
      <w:tblPr>
        <w:tblStyle w:val="Tableheader"/>
        <w:tblW w:w="0" w:type="auto"/>
        <w:tblLook w:val="0400" w:firstRow="0" w:lastRow="0" w:firstColumn="0" w:lastColumn="0" w:noHBand="0" w:noVBand="1"/>
        <w:tblCaption w:val="space for students to provide answer"/>
      </w:tblPr>
      <w:tblGrid>
        <w:gridCol w:w="9622"/>
      </w:tblGrid>
      <w:tr w:rsidR="00744FC1" w14:paraId="00655D01" w14:textId="77777777" w:rsidTr="00744FC1">
        <w:trPr>
          <w:cnfStyle w:val="000000010000" w:firstRow="0" w:lastRow="0" w:firstColumn="0" w:lastColumn="0" w:oddVBand="0" w:evenVBand="0" w:oddHBand="0" w:evenHBand="1" w:firstRowFirstColumn="0" w:firstRowLastColumn="0" w:lastRowFirstColumn="0" w:lastRowLastColumn="0"/>
          <w:trHeight w:val="417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25EF838" w14:textId="77777777" w:rsidR="00744FC1" w:rsidRDefault="00744FC1" w:rsidP="00A74887"/>
        </w:tc>
      </w:tr>
    </w:tbl>
    <w:p w14:paraId="611E8ED4" w14:textId="77777777" w:rsidR="00CA654A" w:rsidRDefault="00CA654A" w:rsidP="006E0D6B">
      <w:pPr>
        <w:pStyle w:val="ListNumber2"/>
      </w:pPr>
      <w:r>
        <w:t>What injuries were reported from using grain augers?</w:t>
      </w:r>
    </w:p>
    <w:tbl>
      <w:tblPr>
        <w:tblStyle w:val="Tableheader"/>
        <w:tblW w:w="0" w:type="auto"/>
        <w:tblLook w:val="0400" w:firstRow="0" w:lastRow="0" w:firstColumn="0" w:lastColumn="0" w:noHBand="0" w:noVBand="1"/>
        <w:tblCaption w:val="space for students to provide answer"/>
      </w:tblPr>
      <w:tblGrid>
        <w:gridCol w:w="9622"/>
      </w:tblGrid>
      <w:tr w:rsidR="00744FC1" w14:paraId="5B7109D1" w14:textId="77777777" w:rsidTr="00A74887">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C5A335B" w14:textId="77777777" w:rsidR="00744FC1" w:rsidRDefault="00744FC1" w:rsidP="00A74887"/>
        </w:tc>
      </w:tr>
    </w:tbl>
    <w:p w14:paraId="4A1992E4" w14:textId="77777777" w:rsidR="00744FC1" w:rsidRDefault="00744FC1" w:rsidP="00744FC1">
      <w:pPr>
        <w:pStyle w:val="Heading3"/>
      </w:pPr>
      <w:bookmarkStart w:id="8" w:name="_Toc40861302"/>
      <w:r>
        <w:t>Safe tractor operations</w:t>
      </w:r>
      <w:bookmarkEnd w:id="8"/>
    </w:p>
    <w:p w14:paraId="52251E1A" w14:textId="330E93DF" w:rsidR="00CA654A" w:rsidRDefault="006E0D6B" w:rsidP="00CA654A">
      <w:r>
        <w:t xml:space="preserve">Using the Safe tractor operation guide from </w:t>
      </w:r>
      <w:hyperlink r:id="rId15" w:history="1">
        <w:r>
          <w:rPr>
            <w:rStyle w:val="Hyperlink"/>
          </w:rPr>
          <w:t>farmsafe.org.au</w:t>
        </w:r>
      </w:hyperlink>
      <w:r w:rsidR="00CA654A">
        <w:t>. Read the introduction on Page 2 and answer the following questions:</w:t>
      </w:r>
    </w:p>
    <w:p w14:paraId="7500AD26" w14:textId="77777777" w:rsidR="00CA654A" w:rsidRDefault="00CA654A" w:rsidP="00B427F1">
      <w:pPr>
        <w:pStyle w:val="ListNumber"/>
        <w:numPr>
          <w:ilvl w:val="0"/>
          <w:numId w:val="8"/>
        </w:numPr>
      </w:pPr>
      <w:r>
        <w:t>List four responsibilities of the employer:</w:t>
      </w:r>
    </w:p>
    <w:tbl>
      <w:tblPr>
        <w:tblStyle w:val="Tableheader"/>
        <w:tblW w:w="0" w:type="auto"/>
        <w:tblLook w:val="0400" w:firstRow="0" w:lastRow="0" w:firstColumn="0" w:lastColumn="0" w:noHBand="0" w:noVBand="1"/>
        <w:tblCaption w:val="space for students to provide answer"/>
      </w:tblPr>
      <w:tblGrid>
        <w:gridCol w:w="9622"/>
      </w:tblGrid>
      <w:tr w:rsidR="00744FC1" w14:paraId="26B5A6C9" w14:textId="77777777" w:rsidTr="006C6710">
        <w:trPr>
          <w:cnfStyle w:val="000000010000" w:firstRow="0" w:lastRow="0" w:firstColumn="0" w:lastColumn="0" w:oddVBand="0" w:evenVBand="0" w:oddHBand="0" w:evenHBand="1" w:firstRowFirstColumn="0" w:firstRowLastColumn="0" w:lastRowFirstColumn="0" w:lastRowLastColumn="0"/>
          <w:trHeight w:val="261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5FF859D" w14:textId="77777777" w:rsidR="00744FC1" w:rsidRDefault="00744FC1" w:rsidP="00A74887"/>
        </w:tc>
      </w:tr>
    </w:tbl>
    <w:p w14:paraId="343A5DEF" w14:textId="77777777" w:rsidR="00CA654A" w:rsidRDefault="00CA654A" w:rsidP="006E0D6B">
      <w:pPr>
        <w:pStyle w:val="ListNumber"/>
      </w:pPr>
      <w:r>
        <w:t>Identify one responsibility of the employee:</w:t>
      </w:r>
    </w:p>
    <w:tbl>
      <w:tblPr>
        <w:tblStyle w:val="Tableheader"/>
        <w:tblW w:w="0" w:type="auto"/>
        <w:tblLook w:val="0400" w:firstRow="0" w:lastRow="0" w:firstColumn="0" w:lastColumn="0" w:noHBand="0" w:noVBand="1"/>
        <w:tblCaption w:val="space for students to provide answer"/>
      </w:tblPr>
      <w:tblGrid>
        <w:gridCol w:w="9622"/>
      </w:tblGrid>
      <w:tr w:rsidR="00744FC1" w14:paraId="2C3F23F7" w14:textId="77777777" w:rsidTr="00A74887">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E3256F7" w14:textId="77777777" w:rsidR="00744FC1" w:rsidRDefault="00744FC1" w:rsidP="00A74887"/>
        </w:tc>
      </w:tr>
    </w:tbl>
    <w:p w14:paraId="55785043" w14:textId="77777777" w:rsidR="00CA654A" w:rsidRDefault="00CA654A" w:rsidP="006E0D6B">
      <w:pPr>
        <w:pStyle w:val="ListNumber"/>
      </w:pPr>
      <w:r>
        <w:lastRenderedPageBreak/>
        <w:t>List the four key processes that must be set in place to manage risk:</w:t>
      </w:r>
    </w:p>
    <w:tbl>
      <w:tblPr>
        <w:tblStyle w:val="Tableheader"/>
        <w:tblW w:w="0" w:type="auto"/>
        <w:tblLook w:val="0400" w:firstRow="0" w:lastRow="0" w:firstColumn="0" w:lastColumn="0" w:noHBand="0" w:noVBand="1"/>
        <w:tblCaption w:val="space for students to provide answer"/>
      </w:tblPr>
      <w:tblGrid>
        <w:gridCol w:w="9622"/>
      </w:tblGrid>
      <w:tr w:rsidR="00744FC1" w14:paraId="758FC838" w14:textId="77777777" w:rsidTr="006C6710">
        <w:trPr>
          <w:cnfStyle w:val="000000010000" w:firstRow="0" w:lastRow="0" w:firstColumn="0" w:lastColumn="0" w:oddVBand="0" w:evenVBand="0" w:oddHBand="0" w:evenHBand="1" w:firstRowFirstColumn="0" w:firstRowLastColumn="0" w:lastRowFirstColumn="0" w:lastRowLastColumn="0"/>
          <w:trHeight w:val="2502"/>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3ABEC2A" w14:textId="77777777" w:rsidR="00744FC1" w:rsidRDefault="00744FC1" w:rsidP="00A74887"/>
        </w:tc>
      </w:tr>
    </w:tbl>
    <w:p w14:paraId="7680E582" w14:textId="77777777" w:rsidR="00CA654A" w:rsidRDefault="00CA654A" w:rsidP="006E0D6B">
      <w:pPr>
        <w:pStyle w:val="ListNumber"/>
      </w:pPr>
      <w:r>
        <w:t>Identify two pieces of personal protective equipment (PPE) that should be supplied by the employer:</w:t>
      </w:r>
    </w:p>
    <w:tbl>
      <w:tblPr>
        <w:tblStyle w:val="Tableheader"/>
        <w:tblW w:w="0" w:type="auto"/>
        <w:tblLook w:val="0400" w:firstRow="0" w:lastRow="0" w:firstColumn="0" w:lastColumn="0" w:noHBand="0" w:noVBand="1"/>
        <w:tblCaption w:val="space for students to provide answer"/>
      </w:tblPr>
      <w:tblGrid>
        <w:gridCol w:w="9622"/>
      </w:tblGrid>
      <w:tr w:rsidR="00744FC1" w14:paraId="56D590B1" w14:textId="77777777" w:rsidTr="00A74887">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9F1A862" w14:textId="77777777" w:rsidR="00744FC1" w:rsidRDefault="00744FC1" w:rsidP="00A74887"/>
        </w:tc>
      </w:tr>
    </w:tbl>
    <w:p w14:paraId="197308B1" w14:textId="77777777" w:rsidR="00CA654A" w:rsidRDefault="00CA654A" w:rsidP="006E0D6B">
      <w:pPr>
        <w:pStyle w:val="ListNumber"/>
      </w:pPr>
      <w:r>
        <w:t>List five pieces of PPE required while operating a tractor:</w:t>
      </w:r>
    </w:p>
    <w:tbl>
      <w:tblPr>
        <w:tblStyle w:val="Tableheader"/>
        <w:tblW w:w="0" w:type="auto"/>
        <w:tblLook w:val="0400" w:firstRow="0" w:lastRow="0" w:firstColumn="0" w:lastColumn="0" w:noHBand="0" w:noVBand="1"/>
        <w:tblCaption w:val="space for students to provide answer"/>
      </w:tblPr>
      <w:tblGrid>
        <w:gridCol w:w="9622"/>
      </w:tblGrid>
      <w:tr w:rsidR="00744FC1" w14:paraId="2E8C1943" w14:textId="77777777" w:rsidTr="00744FC1">
        <w:trPr>
          <w:cnfStyle w:val="000000010000" w:firstRow="0" w:lastRow="0" w:firstColumn="0" w:lastColumn="0" w:oddVBand="0" w:evenVBand="0" w:oddHBand="0" w:evenHBand="1" w:firstRowFirstColumn="0" w:firstRowLastColumn="0" w:lastRowFirstColumn="0" w:lastRowLastColumn="0"/>
          <w:trHeight w:val="456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D2138C7" w14:textId="77777777" w:rsidR="00744FC1" w:rsidRDefault="00744FC1" w:rsidP="00A74887"/>
        </w:tc>
      </w:tr>
    </w:tbl>
    <w:p w14:paraId="79C26A9B" w14:textId="77777777" w:rsidR="00CA654A" w:rsidRDefault="00CA654A" w:rsidP="006E0D6B">
      <w:pPr>
        <w:pStyle w:val="ListNumber"/>
      </w:pPr>
      <w:r>
        <w:t>What does ROPS refer to?</w:t>
      </w:r>
    </w:p>
    <w:tbl>
      <w:tblPr>
        <w:tblStyle w:val="Tableheader"/>
        <w:tblW w:w="0" w:type="auto"/>
        <w:tblLook w:val="0400" w:firstRow="0" w:lastRow="0" w:firstColumn="0" w:lastColumn="0" w:noHBand="0" w:noVBand="1"/>
        <w:tblCaption w:val="space for students to provide answer"/>
      </w:tblPr>
      <w:tblGrid>
        <w:gridCol w:w="9622"/>
      </w:tblGrid>
      <w:tr w:rsidR="00744FC1" w14:paraId="0C06EACB" w14:textId="77777777" w:rsidTr="00744FC1">
        <w:trPr>
          <w:cnfStyle w:val="000000010000" w:firstRow="0" w:lastRow="0" w:firstColumn="0" w:lastColumn="0" w:oddVBand="0" w:evenVBand="0" w:oddHBand="0" w:evenHBand="1" w:firstRowFirstColumn="0" w:firstRowLastColumn="0" w:lastRowFirstColumn="0" w:lastRowLastColumn="0"/>
          <w:trHeight w:val="311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280A356" w14:textId="77777777" w:rsidR="00744FC1" w:rsidRDefault="00744FC1" w:rsidP="00A74887"/>
        </w:tc>
      </w:tr>
    </w:tbl>
    <w:p w14:paraId="11588EDF" w14:textId="1A6E5260" w:rsidR="00CA654A" w:rsidRDefault="00CA654A" w:rsidP="006C6710">
      <w:pPr>
        <w:pStyle w:val="ListNumber"/>
      </w:pPr>
      <w:r>
        <w:lastRenderedPageBreak/>
        <w:t>Label the following statements as true or false:</w:t>
      </w:r>
    </w:p>
    <w:tbl>
      <w:tblPr>
        <w:tblStyle w:val="Tableheader"/>
        <w:tblW w:w="9609" w:type="dxa"/>
        <w:tblLook w:val="0420" w:firstRow="1" w:lastRow="0" w:firstColumn="0" w:lastColumn="0" w:noHBand="0" w:noVBand="1"/>
        <w:tblCaption w:val="space for students to provide answer"/>
      </w:tblPr>
      <w:tblGrid>
        <w:gridCol w:w="7341"/>
        <w:gridCol w:w="2268"/>
      </w:tblGrid>
      <w:tr w:rsidR="006C6710" w14:paraId="787AFC87" w14:textId="77777777" w:rsidTr="006C6710">
        <w:trPr>
          <w:cnfStyle w:val="100000000000" w:firstRow="1" w:lastRow="0" w:firstColumn="0" w:lastColumn="0" w:oddVBand="0" w:evenVBand="0" w:oddHBand="0" w:evenHBand="0" w:firstRowFirstColumn="0" w:firstRowLastColumn="0" w:lastRowFirstColumn="0" w:lastRowLastColumn="0"/>
        </w:trPr>
        <w:tc>
          <w:tcPr>
            <w:tcW w:w="7341" w:type="dxa"/>
          </w:tcPr>
          <w:p w14:paraId="1140A28E" w14:textId="177E225D" w:rsidR="006C6710" w:rsidRDefault="006C6710" w:rsidP="00E90FF6">
            <w:pPr>
              <w:spacing w:before="192" w:after="192"/>
              <w:rPr>
                <w:lang w:eastAsia="zh-CN"/>
              </w:rPr>
            </w:pPr>
            <w:r>
              <w:rPr>
                <w:lang w:eastAsia="zh-CN"/>
              </w:rPr>
              <w:t>Statement</w:t>
            </w:r>
          </w:p>
        </w:tc>
        <w:tc>
          <w:tcPr>
            <w:tcW w:w="2268" w:type="dxa"/>
          </w:tcPr>
          <w:p w14:paraId="77A8D91B" w14:textId="10C04606" w:rsidR="006C6710" w:rsidRDefault="006C6710" w:rsidP="00E90FF6">
            <w:pPr>
              <w:rPr>
                <w:lang w:eastAsia="zh-CN"/>
              </w:rPr>
            </w:pPr>
            <w:r>
              <w:rPr>
                <w:lang w:eastAsia="zh-CN"/>
              </w:rPr>
              <w:t>True or false</w:t>
            </w:r>
          </w:p>
        </w:tc>
      </w:tr>
      <w:tr w:rsidR="006C6710" w14:paraId="4CAA32EE" w14:textId="77777777" w:rsidTr="006C6710">
        <w:trPr>
          <w:cnfStyle w:val="000000100000" w:firstRow="0" w:lastRow="0" w:firstColumn="0" w:lastColumn="0" w:oddVBand="0" w:evenVBand="0" w:oddHBand="1" w:evenHBand="0" w:firstRowFirstColumn="0" w:firstRowLastColumn="0" w:lastRowFirstColumn="0" w:lastRowLastColumn="0"/>
        </w:trPr>
        <w:tc>
          <w:tcPr>
            <w:tcW w:w="7341" w:type="dxa"/>
          </w:tcPr>
          <w:p w14:paraId="2136CFDD" w14:textId="1B70BA7D" w:rsidR="006C6710" w:rsidRDefault="006C6710" w:rsidP="006C6710">
            <w:pPr>
              <w:rPr>
                <w:lang w:eastAsia="zh-CN"/>
              </w:rPr>
            </w:pPr>
            <w:r>
              <w:rPr>
                <w:lang w:eastAsia="zh-CN"/>
              </w:rPr>
              <w:t xml:space="preserve">People who operate smaller tractors without a cabin are at risk of injury. </w:t>
            </w:r>
          </w:p>
        </w:tc>
        <w:tc>
          <w:tcPr>
            <w:tcW w:w="2268" w:type="dxa"/>
          </w:tcPr>
          <w:p w14:paraId="4ED11ED6" w14:textId="77777777" w:rsidR="006C6710" w:rsidRDefault="006C6710" w:rsidP="00E90FF6">
            <w:pPr>
              <w:rPr>
                <w:lang w:eastAsia="zh-CN"/>
              </w:rPr>
            </w:pPr>
          </w:p>
        </w:tc>
      </w:tr>
      <w:tr w:rsidR="006C6710" w14:paraId="5F9F250A" w14:textId="77777777" w:rsidTr="006C6710">
        <w:trPr>
          <w:cnfStyle w:val="000000010000" w:firstRow="0" w:lastRow="0" w:firstColumn="0" w:lastColumn="0" w:oddVBand="0" w:evenVBand="0" w:oddHBand="0" w:evenHBand="1" w:firstRowFirstColumn="0" w:firstRowLastColumn="0" w:lastRowFirstColumn="0" w:lastRowLastColumn="0"/>
        </w:trPr>
        <w:tc>
          <w:tcPr>
            <w:tcW w:w="7341" w:type="dxa"/>
          </w:tcPr>
          <w:p w14:paraId="3870B1F9" w14:textId="41650F2B" w:rsidR="006C6710" w:rsidRDefault="006C6710" w:rsidP="006C6710">
            <w:pPr>
              <w:rPr>
                <w:lang w:eastAsia="zh-CN"/>
              </w:rPr>
            </w:pPr>
            <w:r>
              <w:rPr>
                <w:lang w:eastAsia="zh-CN"/>
              </w:rPr>
              <w:t xml:space="preserve">Driving close to embankments is a risk of tractor roll over. </w:t>
            </w:r>
          </w:p>
        </w:tc>
        <w:tc>
          <w:tcPr>
            <w:tcW w:w="2268" w:type="dxa"/>
          </w:tcPr>
          <w:p w14:paraId="56686B4E" w14:textId="77777777" w:rsidR="006C6710" w:rsidRDefault="006C6710" w:rsidP="00E90FF6">
            <w:pPr>
              <w:rPr>
                <w:lang w:eastAsia="zh-CN"/>
              </w:rPr>
            </w:pPr>
          </w:p>
        </w:tc>
      </w:tr>
      <w:tr w:rsidR="006C6710" w14:paraId="2F9A48D3" w14:textId="77777777" w:rsidTr="006C6710">
        <w:trPr>
          <w:cnfStyle w:val="000000100000" w:firstRow="0" w:lastRow="0" w:firstColumn="0" w:lastColumn="0" w:oddVBand="0" w:evenVBand="0" w:oddHBand="1" w:evenHBand="0" w:firstRowFirstColumn="0" w:firstRowLastColumn="0" w:lastRowFirstColumn="0" w:lastRowLastColumn="0"/>
        </w:trPr>
        <w:tc>
          <w:tcPr>
            <w:tcW w:w="7341" w:type="dxa"/>
          </w:tcPr>
          <w:p w14:paraId="368E06A1" w14:textId="164925BC" w:rsidR="006C6710" w:rsidRDefault="006C6710" w:rsidP="006C6710">
            <w:pPr>
              <w:rPr>
                <w:lang w:eastAsia="zh-CN"/>
              </w:rPr>
            </w:pPr>
            <w:r>
              <w:rPr>
                <w:lang w:eastAsia="zh-CN"/>
              </w:rPr>
              <w:t>When driving a tractor with a ROPS, you need to wear a seat belt.</w:t>
            </w:r>
          </w:p>
        </w:tc>
        <w:tc>
          <w:tcPr>
            <w:tcW w:w="2268" w:type="dxa"/>
          </w:tcPr>
          <w:p w14:paraId="01A11EBE" w14:textId="77777777" w:rsidR="006C6710" w:rsidRDefault="006C6710" w:rsidP="00E90FF6">
            <w:pPr>
              <w:rPr>
                <w:lang w:eastAsia="zh-CN"/>
              </w:rPr>
            </w:pPr>
          </w:p>
        </w:tc>
      </w:tr>
      <w:tr w:rsidR="006C6710" w14:paraId="1E878AEF" w14:textId="77777777" w:rsidTr="006C6710">
        <w:trPr>
          <w:cnfStyle w:val="000000010000" w:firstRow="0" w:lastRow="0" w:firstColumn="0" w:lastColumn="0" w:oddVBand="0" w:evenVBand="0" w:oddHBand="0" w:evenHBand="1" w:firstRowFirstColumn="0" w:firstRowLastColumn="0" w:lastRowFirstColumn="0" w:lastRowLastColumn="0"/>
        </w:trPr>
        <w:tc>
          <w:tcPr>
            <w:tcW w:w="7341" w:type="dxa"/>
          </w:tcPr>
          <w:p w14:paraId="5BA676E5" w14:textId="7534A5D6" w:rsidR="006C6710" w:rsidRDefault="006C6710" w:rsidP="00E90FF6">
            <w:pPr>
              <w:rPr>
                <w:lang w:eastAsia="zh-CN"/>
              </w:rPr>
            </w:pPr>
            <w:r>
              <w:rPr>
                <w:lang w:eastAsia="zh-CN"/>
              </w:rPr>
              <w:t>When you are driving a tractor, passengers are allowed to be on the tractor.</w:t>
            </w:r>
          </w:p>
        </w:tc>
        <w:tc>
          <w:tcPr>
            <w:tcW w:w="2268" w:type="dxa"/>
          </w:tcPr>
          <w:p w14:paraId="1C2C1BB1" w14:textId="77777777" w:rsidR="006C6710" w:rsidRDefault="006C6710" w:rsidP="00E90FF6">
            <w:pPr>
              <w:rPr>
                <w:lang w:eastAsia="zh-CN"/>
              </w:rPr>
            </w:pPr>
          </w:p>
        </w:tc>
      </w:tr>
    </w:tbl>
    <w:p w14:paraId="2929ABC6" w14:textId="77777777" w:rsidR="00CA654A" w:rsidRDefault="00CA654A" w:rsidP="006C6710">
      <w:pPr>
        <w:pStyle w:val="ListNumber"/>
      </w:pPr>
      <w:r>
        <w:t>Why are 4 wheel drive tractors less likely to backflip than 2 wheel drive tractors?</w:t>
      </w:r>
    </w:p>
    <w:tbl>
      <w:tblPr>
        <w:tblStyle w:val="Tableheader"/>
        <w:tblW w:w="0" w:type="auto"/>
        <w:tblLook w:val="0400" w:firstRow="0" w:lastRow="0" w:firstColumn="0" w:lastColumn="0" w:noHBand="0" w:noVBand="1"/>
        <w:tblCaption w:val="space for students to provide answer"/>
      </w:tblPr>
      <w:tblGrid>
        <w:gridCol w:w="9622"/>
      </w:tblGrid>
      <w:tr w:rsidR="00744FC1" w14:paraId="7117C4D8" w14:textId="77777777" w:rsidTr="006C6710">
        <w:trPr>
          <w:cnfStyle w:val="000000010000" w:firstRow="0" w:lastRow="0" w:firstColumn="0" w:lastColumn="0" w:oddVBand="0" w:evenVBand="0" w:oddHBand="0" w:evenHBand="1" w:firstRowFirstColumn="0" w:firstRowLastColumn="0" w:lastRowFirstColumn="0" w:lastRowLastColumn="0"/>
          <w:trHeight w:val="324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EAF95EF" w14:textId="77777777" w:rsidR="00744FC1" w:rsidRDefault="00744FC1" w:rsidP="00A74887"/>
        </w:tc>
      </w:tr>
    </w:tbl>
    <w:p w14:paraId="45AE5360" w14:textId="77777777" w:rsidR="00CA654A" w:rsidRDefault="00CA654A" w:rsidP="006C6710">
      <w:pPr>
        <w:pStyle w:val="ListNumber"/>
      </w:pPr>
      <w:r>
        <w:t>Outline three scenarios in which a person could be run over by a tractor and either injured or killed.</w:t>
      </w:r>
    </w:p>
    <w:tbl>
      <w:tblPr>
        <w:tblStyle w:val="Tableheader"/>
        <w:tblW w:w="0" w:type="auto"/>
        <w:tblLook w:val="0400" w:firstRow="0" w:lastRow="0" w:firstColumn="0" w:lastColumn="0" w:noHBand="0" w:noVBand="1"/>
        <w:tblCaption w:val="space for students to provide answer"/>
      </w:tblPr>
      <w:tblGrid>
        <w:gridCol w:w="9622"/>
      </w:tblGrid>
      <w:tr w:rsidR="00744FC1" w14:paraId="550CD5CC" w14:textId="77777777" w:rsidTr="006C6710">
        <w:trPr>
          <w:cnfStyle w:val="000000010000" w:firstRow="0" w:lastRow="0" w:firstColumn="0" w:lastColumn="0" w:oddVBand="0" w:evenVBand="0" w:oddHBand="0" w:evenHBand="1" w:firstRowFirstColumn="0" w:firstRowLastColumn="0" w:lastRowFirstColumn="0" w:lastRowLastColumn="0"/>
          <w:trHeight w:val="2925"/>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BC16357" w14:textId="77777777" w:rsidR="00744FC1" w:rsidRDefault="00744FC1" w:rsidP="00A74887"/>
        </w:tc>
      </w:tr>
    </w:tbl>
    <w:p w14:paraId="1A32952A" w14:textId="57C6EA61" w:rsidR="00CA654A" w:rsidRDefault="00CA654A" w:rsidP="006C6710">
      <w:pPr>
        <w:pStyle w:val="ListNumber"/>
      </w:pPr>
      <w:r>
        <w:t>What does PTO refer to?</w:t>
      </w:r>
    </w:p>
    <w:tbl>
      <w:tblPr>
        <w:tblStyle w:val="Tableheader"/>
        <w:tblW w:w="0" w:type="auto"/>
        <w:tblLook w:val="0400" w:firstRow="0" w:lastRow="0" w:firstColumn="0" w:lastColumn="0" w:noHBand="0" w:noVBand="1"/>
        <w:tblCaption w:val="space for students to provide answer"/>
      </w:tblPr>
      <w:tblGrid>
        <w:gridCol w:w="9622"/>
      </w:tblGrid>
      <w:tr w:rsidR="00744FC1" w14:paraId="58025AE4" w14:textId="77777777" w:rsidTr="006C6710">
        <w:trPr>
          <w:cnfStyle w:val="000000010000" w:firstRow="0" w:lastRow="0" w:firstColumn="0" w:lastColumn="0" w:oddVBand="0" w:evenVBand="0" w:oddHBand="0" w:evenHBand="1" w:firstRowFirstColumn="0" w:firstRowLastColumn="0" w:lastRowFirstColumn="0" w:lastRowLastColumn="0"/>
          <w:trHeight w:val="3430"/>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1912342" w14:textId="77777777" w:rsidR="00744FC1" w:rsidRDefault="00744FC1" w:rsidP="00A74887"/>
        </w:tc>
      </w:tr>
    </w:tbl>
    <w:p w14:paraId="71C473CD" w14:textId="77777777" w:rsidR="00CA654A" w:rsidRDefault="00CA654A" w:rsidP="006C6710">
      <w:pPr>
        <w:pStyle w:val="ListNumber"/>
      </w:pPr>
      <w:r>
        <w:lastRenderedPageBreak/>
        <w:t>Outline three hazards or risks when working around the PTO.</w:t>
      </w:r>
    </w:p>
    <w:tbl>
      <w:tblPr>
        <w:tblStyle w:val="Tableheader"/>
        <w:tblW w:w="0" w:type="auto"/>
        <w:tblLook w:val="0400" w:firstRow="0" w:lastRow="0" w:firstColumn="0" w:lastColumn="0" w:noHBand="0" w:noVBand="1"/>
        <w:tblCaption w:val="space for students to provide answer"/>
      </w:tblPr>
      <w:tblGrid>
        <w:gridCol w:w="9622"/>
      </w:tblGrid>
      <w:tr w:rsidR="00744FC1" w14:paraId="1C958E9A" w14:textId="77777777" w:rsidTr="00744FC1">
        <w:trPr>
          <w:cnfStyle w:val="000000010000" w:firstRow="0" w:lastRow="0" w:firstColumn="0" w:lastColumn="0" w:oddVBand="0" w:evenVBand="0" w:oddHBand="0" w:evenHBand="1" w:firstRowFirstColumn="0" w:firstRowLastColumn="0" w:lastRowFirstColumn="0" w:lastRowLastColumn="0"/>
          <w:trHeight w:val="3043"/>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89B659A" w14:textId="77777777" w:rsidR="00744FC1" w:rsidRDefault="00744FC1" w:rsidP="00A74887"/>
        </w:tc>
      </w:tr>
    </w:tbl>
    <w:p w14:paraId="1716454F" w14:textId="77777777" w:rsidR="00CA654A" w:rsidRDefault="00CA654A" w:rsidP="006C6710">
      <w:pPr>
        <w:pStyle w:val="ListNumber"/>
      </w:pPr>
      <w:r>
        <w:t>Why is working with hydraulics a risk of injury to the operator?</w:t>
      </w:r>
    </w:p>
    <w:tbl>
      <w:tblPr>
        <w:tblStyle w:val="Tableheader"/>
        <w:tblW w:w="0" w:type="auto"/>
        <w:tblLook w:val="0400" w:firstRow="0" w:lastRow="0" w:firstColumn="0" w:lastColumn="0" w:noHBand="0" w:noVBand="1"/>
        <w:tblCaption w:val="space for students to provide answer"/>
      </w:tblPr>
      <w:tblGrid>
        <w:gridCol w:w="9622"/>
      </w:tblGrid>
      <w:tr w:rsidR="00744FC1" w14:paraId="27481818" w14:textId="77777777" w:rsidTr="006C6710">
        <w:trPr>
          <w:cnfStyle w:val="000000010000" w:firstRow="0" w:lastRow="0" w:firstColumn="0" w:lastColumn="0" w:oddVBand="0" w:evenVBand="0" w:oddHBand="0" w:evenHBand="1" w:firstRowFirstColumn="0" w:firstRowLastColumn="0" w:lastRowFirstColumn="0" w:lastRowLastColumn="0"/>
          <w:trHeight w:val="3160"/>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C6DB1BA" w14:textId="77777777" w:rsidR="00744FC1" w:rsidRDefault="00744FC1" w:rsidP="00A74887"/>
        </w:tc>
      </w:tr>
    </w:tbl>
    <w:p w14:paraId="585DB883" w14:textId="77777777" w:rsidR="00CA654A" w:rsidRDefault="00CA654A" w:rsidP="006C6710">
      <w:pPr>
        <w:pStyle w:val="ListNumber"/>
      </w:pPr>
      <w:r>
        <w:t>What does ergonomics refer to?</w:t>
      </w:r>
    </w:p>
    <w:tbl>
      <w:tblPr>
        <w:tblStyle w:val="Tableheader"/>
        <w:tblW w:w="0" w:type="auto"/>
        <w:tblLook w:val="0400" w:firstRow="0" w:lastRow="0" w:firstColumn="0" w:lastColumn="0" w:noHBand="0" w:noVBand="1"/>
        <w:tblCaption w:val="space for students to provide answer"/>
      </w:tblPr>
      <w:tblGrid>
        <w:gridCol w:w="9622"/>
      </w:tblGrid>
      <w:tr w:rsidR="00744FC1" w14:paraId="229C5481" w14:textId="77777777" w:rsidTr="00744FC1">
        <w:trPr>
          <w:cnfStyle w:val="000000010000" w:firstRow="0" w:lastRow="0" w:firstColumn="0" w:lastColumn="0" w:oddVBand="0" w:evenVBand="0" w:oddHBand="0" w:evenHBand="1" w:firstRowFirstColumn="0" w:firstRowLastColumn="0" w:lastRowFirstColumn="0" w:lastRowLastColumn="0"/>
          <w:trHeight w:val="255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E7C5382" w14:textId="77777777" w:rsidR="00744FC1" w:rsidRDefault="00744FC1" w:rsidP="00A74887"/>
        </w:tc>
      </w:tr>
    </w:tbl>
    <w:p w14:paraId="7EBF1CF3" w14:textId="77777777" w:rsidR="00CA654A" w:rsidRDefault="00CA654A" w:rsidP="006C6710">
      <w:pPr>
        <w:pStyle w:val="ListNumber"/>
      </w:pPr>
      <w:r>
        <w:t>Describe a typical injury that a tractor operator could suffer if they operate a machine for long periods.</w:t>
      </w:r>
    </w:p>
    <w:tbl>
      <w:tblPr>
        <w:tblStyle w:val="Tableheader"/>
        <w:tblW w:w="0" w:type="auto"/>
        <w:tblLook w:val="0400" w:firstRow="0" w:lastRow="0" w:firstColumn="0" w:lastColumn="0" w:noHBand="0" w:noVBand="1"/>
        <w:tblCaption w:val="space for students to provide answer"/>
      </w:tblPr>
      <w:tblGrid>
        <w:gridCol w:w="9622"/>
      </w:tblGrid>
      <w:tr w:rsidR="00744FC1" w14:paraId="4EE43CBF" w14:textId="77777777" w:rsidTr="006C6710">
        <w:trPr>
          <w:cnfStyle w:val="000000010000" w:firstRow="0" w:lastRow="0" w:firstColumn="0" w:lastColumn="0" w:oddVBand="0" w:evenVBand="0" w:oddHBand="0" w:evenHBand="1" w:firstRowFirstColumn="0" w:firstRowLastColumn="0" w:lastRowFirstColumn="0" w:lastRowLastColumn="0"/>
          <w:trHeight w:val="3372"/>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4C684E0" w14:textId="77777777" w:rsidR="00744FC1" w:rsidRDefault="00744FC1" w:rsidP="00A74887"/>
        </w:tc>
      </w:tr>
    </w:tbl>
    <w:p w14:paraId="57F1A45A" w14:textId="77777777" w:rsidR="00CA654A" w:rsidRDefault="00CA654A" w:rsidP="006C6710">
      <w:pPr>
        <w:pStyle w:val="ListNumber"/>
      </w:pPr>
      <w:r>
        <w:lastRenderedPageBreak/>
        <w:t>List two types of noises that can affect a tractor operator while driving a machine.</w:t>
      </w:r>
    </w:p>
    <w:tbl>
      <w:tblPr>
        <w:tblStyle w:val="Tableheader"/>
        <w:tblW w:w="0" w:type="auto"/>
        <w:tblLook w:val="0400" w:firstRow="0" w:lastRow="0" w:firstColumn="0" w:lastColumn="0" w:noHBand="0" w:noVBand="1"/>
        <w:tblCaption w:val="space for students to provide answer"/>
      </w:tblPr>
      <w:tblGrid>
        <w:gridCol w:w="9622"/>
      </w:tblGrid>
      <w:tr w:rsidR="00744FC1" w14:paraId="2C722DDD" w14:textId="77777777" w:rsidTr="00A74887">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C3AF266" w14:textId="77777777" w:rsidR="00744FC1" w:rsidRDefault="00744FC1" w:rsidP="00A74887"/>
        </w:tc>
      </w:tr>
    </w:tbl>
    <w:p w14:paraId="0FC99D71" w14:textId="77777777" w:rsidR="00CA654A" w:rsidRDefault="00CA654A" w:rsidP="006C6710">
      <w:pPr>
        <w:pStyle w:val="ListNumber"/>
      </w:pPr>
      <w:r>
        <w:t>What does WHS refer to?</w:t>
      </w:r>
    </w:p>
    <w:tbl>
      <w:tblPr>
        <w:tblStyle w:val="Tableheader"/>
        <w:tblW w:w="0" w:type="auto"/>
        <w:tblLook w:val="0400" w:firstRow="0" w:lastRow="0" w:firstColumn="0" w:lastColumn="0" w:noHBand="0" w:noVBand="1"/>
        <w:tblCaption w:val="space for students to provide answer"/>
      </w:tblPr>
      <w:tblGrid>
        <w:gridCol w:w="9622"/>
      </w:tblGrid>
      <w:tr w:rsidR="00744FC1" w14:paraId="3B7F7337" w14:textId="77777777" w:rsidTr="006C6710">
        <w:trPr>
          <w:cnfStyle w:val="000000010000" w:firstRow="0" w:lastRow="0" w:firstColumn="0" w:lastColumn="0" w:oddVBand="0" w:evenVBand="0" w:oddHBand="0" w:evenHBand="1" w:firstRowFirstColumn="0" w:firstRowLastColumn="0" w:lastRowFirstColumn="0" w:lastRowLastColumn="0"/>
          <w:trHeight w:val="262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4A9A72E" w14:textId="77777777" w:rsidR="00744FC1" w:rsidRDefault="00744FC1" w:rsidP="00A74887"/>
        </w:tc>
      </w:tr>
    </w:tbl>
    <w:p w14:paraId="3079E17A" w14:textId="77777777" w:rsidR="00CA654A" w:rsidRDefault="00CA654A" w:rsidP="006C6710">
      <w:pPr>
        <w:pStyle w:val="ListNumber"/>
      </w:pPr>
      <w:r>
        <w:t>Identify four groups of people most at risk of injury on a farm.</w:t>
      </w:r>
    </w:p>
    <w:tbl>
      <w:tblPr>
        <w:tblStyle w:val="Tableheader"/>
        <w:tblW w:w="0" w:type="auto"/>
        <w:tblLook w:val="0400" w:firstRow="0" w:lastRow="0" w:firstColumn="0" w:lastColumn="0" w:noHBand="0" w:noVBand="1"/>
        <w:tblCaption w:val="space for students to provide answer"/>
      </w:tblPr>
      <w:tblGrid>
        <w:gridCol w:w="9622"/>
      </w:tblGrid>
      <w:tr w:rsidR="00744FC1" w14:paraId="7DFDBC68" w14:textId="77777777" w:rsidTr="00744FC1">
        <w:trPr>
          <w:cnfStyle w:val="000000010000" w:firstRow="0" w:lastRow="0" w:firstColumn="0" w:lastColumn="0" w:oddVBand="0" w:evenVBand="0" w:oddHBand="0" w:evenHBand="1" w:firstRowFirstColumn="0" w:firstRowLastColumn="0" w:lastRowFirstColumn="0" w:lastRowLastColumn="0"/>
          <w:trHeight w:val="336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ECBDD83" w14:textId="77777777" w:rsidR="00744FC1" w:rsidRDefault="00744FC1" w:rsidP="00A74887"/>
        </w:tc>
      </w:tr>
    </w:tbl>
    <w:p w14:paraId="38BCBB04" w14:textId="03ABA62F" w:rsidR="00CA654A" w:rsidRDefault="00CA654A" w:rsidP="006C6710">
      <w:pPr>
        <w:pStyle w:val="ListNumber"/>
      </w:pPr>
      <w:r>
        <w:t xml:space="preserve">Why should farms be </w:t>
      </w:r>
      <w:r w:rsidR="00923117">
        <w:t>‘</w:t>
      </w:r>
      <w:r>
        <w:t>emergency ready</w:t>
      </w:r>
      <w:r w:rsidR="00923117">
        <w:t>’</w:t>
      </w:r>
      <w:r>
        <w:t>?</w:t>
      </w:r>
    </w:p>
    <w:tbl>
      <w:tblPr>
        <w:tblStyle w:val="Tableheader"/>
        <w:tblW w:w="0" w:type="auto"/>
        <w:tblLook w:val="0400" w:firstRow="0" w:lastRow="0" w:firstColumn="0" w:lastColumn="0" w:noHBand="0" w:noVBand="1"/>
        <w:tblCaption w:val="space for students to provide answer"/>
      </w:tblPr>
      <w:tblGrid>
        <w:gridCol w:w="9622"/>
      </w:tblGrid>
      <w:tr w:rsidR="00744FC1" w14:paraId="545653E9" w14:textId="77777777" w:rsidTr="00744FC1">
        <w:trPr>
          <w:cnfStyle w:val="000000010000" w:firstRow="0" w:lastRow="0" w:firstColumn="0" w:lastColumn="0" w:oddVBand="0" w:evenVBand="0" w:oddHBand="0" w:evenHBand="1" w:firstRowFirstColumn="0" w:firstRowLastColumn="0" w:lastRowFirstColumn="0" w:lastRowLastColumn="0"/>
          <w:trHeight w:val="3495"/>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B5F5BED" w14:textId="77777777" w:rsidR="00744FC1" w:rsidRDefault="00744FC1" w:rsidP="00A74887"/>
        </w:tc>
      </w:tr>
    </w:tbl>
    <w:p w14:paraId="7A0DC6E4" w14:textId="77777777" w:rsidR="006C6710" w:rsidRDefault="006C6710" w:rsidP="00CA654A"/>
    <w:p w14:paraId="37546546" w14:textId="77777777" w:rsidR="006C6710" w:rsidRDefault="006C6710">
      <w:r>
        <w:br w:type="page"/>
      </w:r>
    </w:p>
    <w:p w14:paraId="734F1DD4" w14:textId="66FDBF41" w:rsidR="00CA654A" w:rsidRDefault="00CA654A" w:rsidP="00CA654A">
      <w:r>
        <w:lastRenderedPageBreak/>
        <w:t xml:space="preserve">How can an employer ensure </w:t>
      </w:r>
      <w:r w:rsidR="006C6710">
        <w:t>they are</w:t>
      </w:r>
      <w:r>
        <w:t xml:space="preserve"> prepared for the following.</w:t>
      </w:r>
    </w:p>
    <w:tbl>
      <w:tblPr>
        <w:tblStyle w:val="Tableheader"/>
        <w:tblW w:w="0" w:type="auto"/>
        <w:tblLook w:val="0400" w:firstRow="0" w:lastRow="0" w:firstColumn="0" w:lastColumn="0" w:noHBand="0" w:noVBand="1"/>
        <w:tblCaption w:val="space for students to provide answer"/>
      </w:tblPr>
      <w:tblGrid>
        <w:gridCol w:w="9622"/>
      </w:tblGrid>
      <w:tr w:rsidR="00744FC1" w14:paraId="30DED18B" w14:textId="77777777" w:rsidTr="00A74887">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D383890" w14:textId="77777777" w:rsidR="00744FC1" w:rsidRPr="006C6710" w:rsidRDefault="00744FC1" w:rsidP="00A74887">
            <w:pPr>
              <w:rPr>
                <w:rStyle w:val="Strong"/>
              </w:rPr>
            </w:pPr>
            <w:r w:rsidRPr="006C6710">
              <w:rPr>
                <w:rStyle w:val="Strong"/>
              </w:rPr>
              <w:t>Needing first aid:</w:t>
            </w:r>
          </w:p>
        </w:tc>
      </w:tr>
    </w:tbl>
    <w:p w14:paraId="6F19842E" w14:textId="77777777" w:rsidR="00744FC1" w:rsidRDefault="00744FC1" w:rsidP="00744FC1"/>
    <w:tbl>
      <w:tblPr>
        <w:tblStyle w:val="Tableheader"/>
        <w:tblW w:w="0" w:type="auto"/>
        <w:tblLook w:val="0400" w:firstRow="0" w:lastRow="0" w:firstColumn="0" w:lastColumn="0" w:noHBand="0" w:noVBand="1"/>
        <w:tblCaption w:val="space for students to provide answer"/>
      </w:tblPr>
      <w:tblGrid>
        <w:gridCol w:w="9622"/>
      </w:tblGrid>
      <w:tr w:rsidR="00744FC1" w14:paraId="70CA3141" w14:textId="77777777" w:rsidTr="00A74887">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0F0CBE0" w14:textId="77777777" w:rsidR="00744FC1" w:rsidRPr="006C6710" w:rsidRDefault="00744FC1" w:rsidP="00A74887">
            <w:pPr>
              <w:rPr>
                <w:rStyle w:val="Strong"/>
              </w:rPr>
            </w:pPr>
            <w:r w:rsidRPr="006C6710">
              <w:rPr>
                <w:rStyle w:val="Strong"/>
              </w:rPr>
              <w:t>Fire:</w:t>
            </w:r>
          </w:p>
        </w:tc>
      </w:tr>
    </w:tbl>
    <w:p w14:paraId="17D08580" w14:textId="77777777" w:rsidR="00B45E11" w:rsidRDefault="00B45E11" w:rsidP="00744FC1"/>
    <w:p w14:paraId="44E1D08A" w14:textId="77777777" w:rsidR="006C6710" w:rsidRDefault="006C6710">
      <w:pPr>
        <w:rPr>
          <w:rFonts w:eastAsia="SimSun" w:cs="Arial"/>
          <w:b/>
          <w:color w:val="1C438B"/>
          <w:sz w:val="48"/>
          <w:szCs w:val="36"/>
          <w:lang w:eastAsia="zh-CN"/>
        </w:rPr>
      </w:pPr>
      <w:r>
        <w:br w:type="page"/>
      </w:r>
    </w:p>
    <w:p w14:paraId="107579BD" w14:textId="6CA9B06A" w:rsidR="00505805" w:rsidRDefault="00505805" w:rsidP="00505805">
      <w:pPr>
        <w:pStyle w:val="Heading2"/>
      </w:pPr>
      <w:bookmarkStart w:id="9" w:name="_Toc40861303"/>
      <w:r>
        <w:lastRenderedPageBreak/>
        <w:t>Tractor operations</w:t>
      </w:r>
      <w:bookmarkEnd w:id="9"/>
    </w:p>
    <w:p w14:paraId="05CBFB4A" w14:textId="77777777" w:rsidR="00505805" w:rsidRDefault="00505805" w:rsidP="00505805">
      <w:r>
        <w:t>There are six models of tractor approved for use by students in schools. These tractors are modified to ensure students can learn tractor operation safely as part of the Agriculture curriculum.</w:t>
      </w:r>
    </w:p>
    <w:p w14:paraId="7D73FF20" w14:textId="77777777" w:rsidR="00505805" w:rsidRDefault="00505805" w:rsidP="00505805">
      <w:pPr>
        <w:pStyle w:val="Heading3"/>
      </w:pPr>
      <w:bookmarkStart w:id="10" w:name="_Toc40861304"/>
      <w:r>
        <w:t>The school tractor</w:t>
      </w:r>
      <w:bookmarkEnd w:id="10"/>
    </w:p>
    <w:p w14:paraId="660F6622" w14:textId="77777777" w:rsidR="00505805" w:rsidRDefault="00505805" w:rsidP="00505805">
      <w:r>
        <w:t>Identify the tractor that is at your school. Use the tractor operator’s manual to assist.</w:t>
      </w:r>
    </w:p>
    <w:tbl>
      <w:tblPr>
        <w:tblStyle w:val="Tableheader"/>
        <w:tblW w:w="9622" w:type="dxa"/>
        <w:tblInd w:w="-30" w:type="dxa"/>
        <w:tblLook w:val="0420" w:firstRow="1" w:lastRow="0" w:firstColumn="0" w:lastColumn="0" w:noHBand="0" w:noVBand="1"/>
        <w:tblCaption w:val="space for student answers"/>
      </w:tblPr>
      <w:tblGrid>
        <w:gridCol w:w="3119"/>
        <w:gridCol w:w="6503"/>
      </w:tblGrid>
      <w:tr w:rsidR="00505805" w:rsidRPr="00505805" w14:paraId="1B7E1843" w14:textId="77777777" w:rsidTr="00BC6283">
        <w:trPr>
          <w:cnfStyle w:val="100000000000" w:firstRow="1" w:lastRow="0" w:firstColumn="0" w:lastColumn="0" w:oddVBand="0" w:evenVBand="0" w:oddHBand="0" w:evenHBand="0" w:firstRowFirstColumn="0" w:firstRowLastColumn="0" w:lastRowFirstColumn="0" w:lastRowLastColumn="0"/>
          <w:cantSplit w:val="0"/>
        </w:trPr>
        <w:tc>
          <w:tcPr>
            <w:tcW w:w="3119" w:type="dxa"/>
          </w:tcPr>
          <w:p w14:paraId="77CE1BC3" w14:textId="77777777" w:rsidR="00505805" w:rsidRPr="00505805" w:rsidRDefault="00505805" w:rsidP="00A74887">
            <w:pPr>
              <w:spacing w:before="192" w:after="192"/>
            </w:pPr>
            <w:r>
              <w:t>Item</w:t>
            </w:r>
          </w:p>
        </w:tc>
        <w:tc>
          <w:tcPr>
            <w:tcW w:w="6503" w:type="dxa"/>
          </w:tcPr>
          <w:p w14:paraId="390BF9E2" w14:textId="77777777" w:rsidR="00505805" w:rsidRPr="00505805" w:rsidRDefault="00505805" w:rsidP="00A74887">
            <w:r>
              <w:t>School tractor information</w:t>
            </w:r>
          </w:p>
        </w:tc>
      </w:tr>
      <w:tr w:rsidR="00505805" w:rsidRPr="00505805" w14:paraId="3B1CEC58" w14:textId="77777777" w:rsidTr="00BC6283">
        <w:trPr>
          <w:cnfStyle w:val="000000100000" w:firstRow="0" w:lastRow="0" w:firstColumn="0" w:lastColumn="0" w:oddVBand="0" w:evenVBand="0" w:oddHBand="1" w:evenHBand="0" w:firstRowFirstColumn="0" w:firstRowLastColumn="0" w:lastRowFirstColumn="0" w:lastRowLastColumn="0"/>
          <w:trHeight w:val="712"/>
        </w:trPr>
        <w:tc>
          <w:tcPr>
            <w:tcW w:w="3119" w:type="dxa"/>
          </w:tcPr>
          <w:p w14:paraId="4F758EEA" w14:textId="77777777" w:rsidR="00505805" w:rsidRPr="00505805" w:rsidRDefault="00505805" w:rsidP="00505805">
            <w:r w:rsidRPr="00505805">
              <w:t xml:space="preserve">Make: </w:t>
            </w:r>
          </w:p>
        </w:tc>
        <w:tc>
          <w:tcPr>
            <w:tcW w:w="6503" w:type="dxa"/>
          </w:tcPr>
          <w:p w14:paraId="6BF89945" w14:textId="77777777" w:rsidR="00505805" w:rsidRPr="00505805" w:rsidRDefault="00505805" w:rsidP="00A74887"/>
        </w:tc>
      </w:tr>
      <w:tr w:rsidR="00505805" w:rsidRPr="00505805" w14:paraId="127F1127" w14:textId="77777777" w:rsidTr="00BC6283">
        <w:trPr>
          <w:cnfStyle w:val="000000010000" w:firstRow="0" w:lastRow="0" w:firstColumn="0" w:lastColumn="0" w:oddVBand="0" w:evenVBand="0" w:oddHBand="0" w:evenHBand="1" w:firstRowFirstColumn="0" w:firstRowLastColumn="0" w:lastRowFirstColumn="0" w:lastRowLastColumn="0"/>
          <w:trHeight w:val="712"/>
        </w:trPr>
        <w:tc>
          <w:tcPr>
            <w:tcW w:w="3119" w:type="dxa"/>
          </w:tcPr>
          <w:p w14:paraId="5FA3C49B" w14:textId="77777777" w:rsidR="00505805" w:rsidRPr="00505805" w:rsidRDefault="00505805" w:rsidP="00505805">
            <w:r w:rsidRPr="00505805">
              <w:t xml:space="preserve">Model: </w:t>
            </w:r>
          </w:p>
        </w:tc>
        <w:tc>
          <w:tcPr>
            <w:tcW w:w="6503" w:type="dxa"/>
          </w:tcPr>
          <w:p w14:paraId="28BA69F1" w14:textId="77777777" w:rsidR="00505805" w:rsidRPr="00505805" w:rsidRDefault="00505805" w:rsidP="00A74887"/>
        </w:tc>
      </w:tr>
      <w:tr w:rsidR="00505805" w:rsidRPr="00505805" w14:paraId="288BEB24" w14:textId="77777777" w:rsidTr="00BC6283">
        <w:trPr>
          <w:cnfStyle w:val="000000100000" w:firstRow="0" w:lastRow="0" w:firstColumn="0" w:lastColumn="0" w:oddVBand="0" w:evenVBand="0" w:oddHBand="1" w:evenHBand="0" w:firstRowFirstColumn="0" w:firstRowLastColumn="0" w:lastRowFirstColumn="0" w:lastRowLastColumn="0"/>
          <w:trHeight w:val="712"/>
        </w:trPr>
        <w:tc>
          <w:tcPr>
            <w:tcW w:w="3119" w:type="dxa"/>
          </w:tcPr>
          <w:p w14:paraId="2FC1CD66" w14:textId="77777777" w:rsidR="00505805" w:rsidRPr="00505805" w:rsidRDefault="00505805" w:rsidP="00505805">
            <w:r w:rsidRPr="00505805">
              <w:t xml:space="preserve">Power: </w:t>
            </w:r>
          </w:p>
        </w:tc>
        <w:tc>
          <w:tcPr>
            <w:tcW w:w="6503" w:type="dxa"/>
          </w:tcPr>
          <w:p w14:paraId="38F19FCA" w14:textId="77777777" w:rsidR="00505805" w:rsidRPr="00505805" w:rsidRDefault="00505805" w:rsidP="00A74887"/>
        </w:tc>
      </w:tr>
      <w:tr w:rsidR="00505805" w:rsidRPr="00505805" w14:paraId="131976D8" w14:textId="77777777" w:rsidTr="00BC6283">
        <w:trPr>
          <w:cnfStyle w:val="000000010000" w:firstRow="0" w:lastRow="0" w:firstColumn="0" w:lastColumn="0" w:oddVBand="0" w:evenVBand="0" w:oddHBand="0" w:evenHBand="1" w:firstRowFirstColumn="0" w:firstRowLastColumn="0" w:lastRowFirstColumn="0" w:lastRowLastColumn="0"/>
          <w:trHeight w:val="712"/>
        </w:trPr>
        <w:tc>
          <w:tcPr>
            <w:tcW w:w="3119" w:type="dxa"/>
          </w:tcPr>
          <w:p w14:paraId="1AC886FE" w14:textId="77777777" w:rsidR="00505805" w:rsidRPr="00505805" w:rsidRDefault="00505805" w:rsidP="00505805">
            <w:r w:rsidRPr="00505805">
              <w:t xml:space="preserve">4WD or 2WD: </w:t>
            </w:r>
          </w:p>
        </w:tc>
        <w:tc>
          <w:tcPr>
            <w:tcW w:w="6503" w:type="dxa"/>
          </w:tcPr>
          <w:p w14:paraId="19EF799F" w14:textId="77777777" w:rsidR="00505805" w:rsidRPr="00505805" w:rsidRDefault="00505805" w:rsidP="00A74887"/>
        </w:tc>
      </w:tr>
      <w:tr w:rsidR="00505805" w:rsidRPr="00505805" w14:paraId="738CC231" w14:textId="77777777" w:rsidTr="00BC6283">
        <w:trPr>
          <w:cnfStyle w:val="000000100000" w:firstRow="0" w:lastRow="0" w:firstColumn="0" w:lastColumn="0" w:oddVBand="0" w:evenVBand="0" w:oddHBand="1" w:evenHBand="0" w:firstRowFirstColumn="0" w:firstRowLastColumn="0" w:lastRowFirstColumn="0" w:lastRowLastColumn="0"/>
          <w:trHeight w:val="712"/>
        </w:trPr>
        <w:tc>
          <w:tcPr>
            <w:tcW w:w="3119" w:type="dxa"/>
          </w:tcPr>
          <w:p w14:paraId="52F10B25" w14:textId="77777777" w:rsidR="00505805" w:rsidRPr="00505805" w:rsidRDefault="00505805" w:rsidP="00505805">
            <w:r w:rsidRPr="00505805">
              <w:t xml:space="preserve">Engine capacity: </w:t>
            </w:r>
          </w:p>
        </w:tc>
        <w:tc>
          <w:tcPr>
            <w:tcW w:w="6503" w:type="dxa"/>
          </w:tcPr>
          <w:p w14:paraId="044559A5" w14:textId="77777777" w:rsidR="00505805" w:rsidRPr="00505805" w:rsidRDefault="00505805" w:rsidP="00A74887"/>
        </w:tc>
      </w:tr>
      <w:tr w:rsidR="00505805" w:rsidRPr="00505805" w14:paraId="481F8F07" w14:textId="77777777" w:rsidTr="00BC6283">
        <w:trPr>
          <w:cnfStyle w:val="000000010000" w:firstRow="0" w:lastRow="0" w:firstColumn="0" w:lastColumn="0" w:oddVBand="0" w:evenVBand="0" w:oddHBand="0" w:evenHBand="1" w:firstRowFirstColumn="0" w:firstRowLastColumn="0" w:lastRowFirstColumn="0" w:lastRowLastColumn="0"/>
          <w:trHeight w:val="712"/>
        </w:trPr>
        <w:tc>
          <w:tcPr>
            <w:tcW w:w="3119" w:type="dxa"/>
          </w:tcPr>
          <w:p w14:paraId="7A02B4ED" w14:textId="77777777" w:rsidR="00505805" w:rsidRPr="00505805" w:rsidRDefault="00505805" w:rsidP="00505805">
            <w:r w:rsidRPr="00505805">
              <w:t xml:space="preserve">Fuel type: </w:t>
            </w:r>
          </w:p>
        </w:tc>
        <w:tc>
          <w:tcPr>
            <w:tcW w:w="6503" w:type="dxa"/>
          </w:tcPr>
          <w:p w14:paraId="54E3F44A" w14:textId="77777777" w:rsidR="00505805" w:rsidRPr="00505805" w:rsidRDefault="00505805" w:rsidP="00A74887"/>
        </w:tc>
      </w:tr>
      <w:tr w:rsidR="00505805" w:rsidRPr="00505805" w14:paraId="30CEDBE1" w14:textId="77777777" w:rsidTr="00BC6283">
        <w:trPr>
          <w:cnfStyle w:val="000000100000" w:firstRow="0" w:lastRow="0" w:firstColumn="0" w:lastColumn="0" w:oddVBand="0" w:evenVBand="0" w:oddHBand="1" w:evenHBand="0" w:firstRowFirstColumn="0" w:firstRowLastColumn="0" w:lastRowFirstColumn="0" w:lastRowLastColumn="0"/>
          <w:trHeight w:val="712"/>
        </w:trPr>
        <w:tc>
          <w:tcPr>
            <w:tcW w:w="3119" w:type="dxa"/>
          </w:tcPr>
          <w:p w14:paraId="7DBED8B4" w14:textId="77777777" w:rsidR="00505805" w:rsidRPr="00505805" w:rsidRDefault="00505805" w:rsidP="00505805">
            <w:r w:rsidRPr="00505805">
              <w:t xml:space="preserve">Hours: </w:t>
            </w:r>
          </w:p>
        </w:tc>
        <w:tc>
          <w:tcPr>
            <w:tcW w:w="6503" w:type="dxa"/>
          </w:tcPr>
          <w:p w14:paraId="1D8C7771" w14:textId="77777777" w:rsidR="00505805" w:rsidRPr="00505805" w:rsidRDefault="00505805" w:rsidP="00A74887"/>
        </w:tc>
      </w:tr>
      <w:tr w:rsidR="00505805" w:rsidRPr="00505805" w14:paraId="08FF22C8" w14:textId="77777777" w:rsidTr="00BC6283">
        <w:trPr>
          <w:cnfStyle w:val="000000010000" w:firstRow="0" w:lastRow="0" w:firstColumn="0" w:lastColumn="0" w:oddVBand="0" w:evenVBand="0" w:oddHBand="0" w:evenHBand="1" w:firstRowFirstColumn="0" w:firstRowLastColumn="0" w:lastRowFirstColumn="0" w:lastRowLastColumn="0"/>
          <w:trHeight w:val="1916"/>
        </w:trPr>
        <w:tc>
          <w:tcPr>
            <w:tcW w:w="3119" w:type="dxa"/>
          </w:tcPr>
          <w:p w14:paraId="0AD61890" w14:textId="77777777" w:rsidR="00505805" w:rsidRPr="00505805" w:rsidRDefault="00505805" w:rsidP="00505805">
            <w:r w:rsidRPr="00505805">
              <w:t xml:space="preserve">Features: </w:t>
            </w:r>
          </w:p>
        </w:tc>
        <w:tc>
          <w:tcPr>
            <w:tcW w:w="6503" w:type="dxa"/>
          </w:tcPr>
          <w:p w14:paraId="52790D46" w14:textId="77777777" w:rsidR="00505805" w:rsidRPr="00505805" w:rsidRDefault="00505805" w:rsidP="00A74887"/>
        </w:tc>
      </w:tr>
      <w:tr w:rsidR="00505805" w:rsidRPr="00505805" w14:paraId="1B5ED709" w14:textId="77777777" w:rsidTr="00BC6283">
        <w:trPr>
          <w:cnfStyle w:val="000000100000" w:firstRow="0" w:lastRow="0" w:firstColumn="0" w:lastColumn="0" w:oddVBand="0" w:evenVBand="0" w:oddHBand="1" w:evenHBand="0" w:firstRowFirstColumn="0" w:firstRowLastColumn="0" w:lastRowFirstColumn="0" w:lastRowLastColumn="0"/>
          <w:trHeight w:val="712"/>
        </w:trPr>
        <w:tc>
          <w:tcPr>
            <w:tcW w:w="3119" w:type="dxa"/>
          </w:tcPr>
          <w:p w14:paraId="3EE5F8CC" w14:textId="77777777" w:rsidR="00505805" w:rsidRPr="00505805" w:rsidRDefault="00505805" w:rsidP="00505805">
            <w:r w:rsidRPr="00505805">
              <w:t xml:space="preserve">Date of purchase: </w:t>
            </w:r>
          </w:p>
        </w:tc>
        <w:tc>
          <w:tcPr>
            <w:tcW w:w="6503" w:type="dxa"/>
          </w:tcPr>
          <w:p w14:paraId="17866F0C" w14:textId="77777777" w:rsidR="00505805" w:rsidRPr="00505805" w:rsidRDefault="00505805" w:rsidP="00A74887"/>
        </w:tc>
      </w:tr>
      <w:tr w:rsidR="00505805" w:rsidRPr="00505805" w14:paraId="7AD21522" w14:textId="77777777" w:rsidTr="00BC6283">
        <w:trPr>
          <w:cnfStyle w:val="000000010000" w:firstRow="0" w:lastRow="0" w:firstColumn="0" w:lastColumn="0" w:oddVBand="0" w:evenVBand="0" w:oddHBand="0" w:evenHBand="1" w:firstRowFirstColumn="0" w:firstRowLastColumn="0" w:lastRowFirstColumn="0" w:lastRowLastColumn="0"/>
          <w:trHeight w:val="712"/>
        </w:trPr>
        <w:tc>
          <w:tcPr>
            <w:tcW w:w="3119" w:type="dxa"/>
          </w:tcPr>
          <w:p w14:paraId="206C262D" w14:textId="77777777" w:rsidR="00505805" w:rsidRPr="00505805" w:rsidRDefault="00505805" w:rsidP="00505805">
            <w:r w:rsidRPr="00505805">
              <w:t xml:space="preserve">Product ID number: </w:t>
            </w:r>
          </w:p>
        </w:tc>
        <w:tc>
          <w:tcPr>
            <w:tcW w:w="6503" w:type="dxa"/>
          </w:tcPr>
          <w:p w14:paraId="70013EC6" w14:textId="77777777" w:rsidR="00505805" w:rsidRPr="00505805" w:rsidRDefault="00505805" w:rsidP="00A74887"/>
        </w:tc>
      </w:tr>
      <w:tr w:rsidR="00505805" w:rsidRPr="00505805" w14:paraId="611E67AA" w14:textId="77777777" w:rsidTr="00BC6283">
        <w:trPr>
          <w:cnfStyle w:val="000000100000" w:firstRow="0" w:lastRow="0" w:firstColumn="0" w:lastColumn="0" w:oddVBand="0" w:evenVBand="0" w:oddHBand="1" w:evenHBand="0" w:firstRowFirstColumn="0" w:firstRowLastColumn="0" w:lastRowFirstColumn="0" w:lastRowLastColumn="0"/>
          <w:trHeight w:val="712"/>
        </w:trPr>
        <w:tc>
          <w:tcPr>
            <w:tcW w:w="3119" w:type="dxa"/>
          </w:tcPr>
          <w:p w14:paraId="6881A612" w14:textId="77777777" w:rsidR="00505805" w:rsidRPr="00505805" w:rsidRDefault="00505805" w:rsidP="00505805">
            <w:r w:rsidRPr="00505805">
              <w:t xml:space="preserve">Engine Serial Number: </w:t>
            </w:r>
          </w:p>
        </w:tc>
        <w:tc>
          <w:tcPr>
            <w:tcW w:w="6503" w:type="dxa"/>
          </w:tcPr>
          <w:p w14:paraId="50CCEFF5" w14:textId="77777777" w:rsidR="00505805" w:rsidRPr="00505805" w:rsidRDefault="00505805" w:rsidP="00A74887"/>
        </w:tc>
      </w:tr>
      <w:tr w:rsidR="00505805" w:rsidRPr="00505805" w14:paraId="0D01E92A" w14:textId="77777777" w:rsidTr="00BC6283">
        <w:trPr>
          <w:cnfStyle w:val="000000010000" w:firstRow="0" w:lastRow="0" w:firstColumn="0" w:lastColumn="0" w:oddVBand="0" w:evenVBand="0" w:oddHBand="0" w:evenHBand="1" w:firstRowFirstColumn="0" w:firstRowLastColumn="0" w:lastRowFirstColumn="0" w:lastRowLastColumn="0"/>
          <w:trHeight w:val="712"/>
        </w:trPr>
        <w:tc>
          <w:tcPr>
            <w:tcW w:w="3119" w:type="dxa"/>
          </w:tcPr>
          <w:p w14:paraId="667BC08B" w14:textId="77777777" w:rsidR="00505805" w:rsidRPr="00505805" w:rsidRDefault="00505805" w:rsidP="00505805">
            <w:r w:rsidRPr="00505805">
              <w:t xml:space="preserve">Transmission Serial Number: </w:t>
            </w:r>
          </w:p>
        </w:tc>
        <w:tc>
          <w:tcPr>
            <w:tcW w:w="6503" w:type="dxa"/>
          </w:tcPr>
          <w:p w14:paraId="349681E4" w14:textId="77777777" w:rsidR="00505805" w:rsidRPr="00505805" w:rsidRDefault="00505805" w:rsidP="00A74887"/>
        </w:tc>
      </w:tr>
    </w:tbl>
    <w:p w14:paraId="1D5AA1DD" w14:textId="77777777" w:rsidR="00505805" w:rsidRDefault="00505805" w:rsidP="00505805">
      <w:r>
        <w:br w:type="page"/>
      </w:r>
    </w:p>
    <w:p w14:paraId="39005834" w14:textId="77777777" w:rsidR="00505805" w:rsidRDefault="00505805" w:rsidP="00505805">
      <w:pPr>
        <w:pStyle w:val="Heading3"/>
      </w:pPr>
      <w:bookmarkStart w:id="11" w:name="_Toc40861305"/>
      <w:r>
        <w:lastRenderedPageBreak/>
        <w:t>Personal safety</w:t>
      </w:r>
      <w:bookmarkEnd w:id="11"/>
    </w:p>
    <w:p w14:paraId="5D449037" w14:textId="77777777" w:rsidR="00505805" w:rsidRDefault="00505805" w:rsidP="00505805">
      <w:r>
        <w:t>Tractor operators must wear suitable PPE (</w:t>
      </w:r>
      <w:r w:rsidR="00506804">
        <w:t>personal protective equipment</w:t>
      </w:r>
      <w:r>
        <w:t>) when operating a tractor.</w:t>
      </w:r>
    </w:p>
    <w:p w14:paraId="2A5D7934" w14:textId="77777777" w:rsidR="00505805" w:rsidRDefault="00506804" w:rsidP="00505805">
      <w:r>
        <w:t>Identify the following PPE in the table below.</w:t>
      </w:r>
    </w:p>
    <w:tbl>
      <w:tblPr>
        <w:tblStyle w:val="Tableheader"/>
        <w:tblW w:w="9632" w:type="dxa"/>
        <w:tblInd w:w="-30" w:type="dxa"/>
        <w:tblLook w:val="0420" w:firstRow="1" w:lastRow="0" w:firstColumn="0" w:lastColumn="0" w:noHBand="0" w:noVBand="1"/>
        <w:tblDescription w:val="Identify each of the PPE in the images."/>
      </w:tblPr>
      <w:tblGrid>
        <w:gridCol w:w="1843"/>
        <w:gridCol w:w="7789"/>
      </w:tblGrid>
      <w:tr w:rsidR="00505805" w:rsidRPr="00505805" w14:paraId="0A5B01BF" w14:textId="77777777" w:rsidTr="00506804">
        <w:trPr>
          <w:cnfStyle w:val="100000000000" w:firstRow="1" w:lastRow="0" w:firstColumn="0" w:lastColumn="0" w:oddVBand="0" w:evenVBand="0" w:oddHBand="0" w:evenHBand="0" w:firstRowFirstColumn="0" w:firstRowLastColumn="0" w:lastRowFirstColumn="0" w:lastRowLastColumn="0"/>
        </w:trPr>
        <w:tc>
          <w:tcPr>
            <w:tcW w:w="1843" w:type="dxa"/>
          </w:tcPr>
          <w:p w14:paraId="5EFF96F5" w14:textId="77777777" w:rsidR="00505805" w:rsidRPr="00505805" w:rsidRDefault="00505805" w:rsidP="00505805">
            <w:pPr>
              <w:spacing w:before="192" w:after="192"/>
            </w:pPr>
            <w:r w:rsidRPr="00505805">
              <w:t>Image of PPE</w:t>
            </w:r>
          </w:p>
        </w:tc>
        <w:tc>
          <w:tcPr>
            <w:tcW w:w="7789" w:type="dxa"/>
          </w:tcPr>
          <w:p w14:paraId="0E4F1165" w14:textId="77777777" w:rsidR="00505805" w:rsidRPr="00505805" w:rsidRDefault="00505805" w:rsidP="00505805">
            <w:r w:rsidRPr="00505805">
              <w:t>Label the PPE</w:t>
            </w:r>
          </w:p>
        </w:tc>
      </w:tr>
      <w:tr w:rsidR="00505805" w:rsidRPr="00505805" w14:paraId="0634EF97" w14:textId="77777777" w:rsidTr="00506804">
        <w:trPr>
          <w:cnfStyle w:val="000000100000" w:firstRow="0" w:lastRow="0" w:firstColumn="0" w:lastColumn="0" w:oddVBand="0" w:evenVBand="0" w:oddHBand="1" w:evenHBand="0" w:firstRowFirstColumn="0" w:firstRowLastColumn="0" w:lastRowFirstColumn="0" w:lastRowLastColumn="0"/>
        </w:trPr>
        <w:tc>
          <w:tcPr>
            <w:tcW w:w="1843" w:type="dxa"/>
          </w:tcPr>
          <w:p w14:paraId="605EBCC0" w14:textId="77777777" w:rsidR="00505805" w:rsidRPr="00505805" w:rsidRDefault="00505805" w:rsidP="00505805">
            <w:r w:rsidRPr="00505805">
              <w:rPr>
                <w:noProof/>
                <w:lang w:eastAsia="en-AU"/>
              </w:rPr>
              <w:drawing>
                <wp:inline distT="0" distB="0" distL="0" distR="0" wp14:anchorId="4D019028" wp14:editId="50042D51">
                  <wp:extent cx="838200" cy="1149842"/>
                  <wp:effectExtent l="0" t="0" r="0" b="0"/>
                  <wp:docPr id="5" name="Picture 5" title="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k Boots.jpg"/>
                          <pic:cNvPicPr/>
                        </pic:nvPicPr>
                        <pic:blipFill>
                          <a:blip r:embed="rId16" cstate="print">
                            <a:extLst>
                              <a:ext uri="{28A0092B-C50C-407E-A947-70E740481C1C}">
                                <a14:useLocalDpi xmlns:a14="http://schemas.microsoft.com/office/drawing/2010/main"/>
                              </a:ext>
                            </a:extLst>
                          </a:blip>
                          <a:stretch>
                            <a:fillRect/>
                          </a:stretch>
                        </pic:blipFill>
                        <pic:spPr>
                          <a:xfrm>
                            <a:off x="0" y="0"/>
                            <a:ext cx="849874" cy="1165856"/>
                          </a:xfrm>
                          <a:prstGeom prst="rect">
                            <a:avLst/>
                          </a:prstGeom>
                        </pic:spPr>
                      </pic:pic>
                    </a:graphicData>
                  </a:graphic>
                </wp:inline>
              </w:drawing>
            </w:r>
          </w:p>
        </w:tc>
        <w:tc>
          <w:tcPr>
            <w:tcW w:w="7789" w:type="dxa"/>
          </w:tcPr>
          <w:p w14:paraId="2D7BECB7" w14:textId="77777777" w:rsidR="00505805" w:rsidRPr="00505805" w:rsidRDefault="00505805" w:rsidP="00505805">
            <w:pPr>
              <w:spacing w:before="192" w:after="192"/>
            </w:pPr>
          </w:p>
        </w:tc>
      </w:tr>
      <w:tr w:rsidR="00505805" w:rsidRPr="00505805" w14:paraId="68160482" w14:textId="77777777" w:rsidTr="00506804">
        <w:trPr>
          <w:cnfStyle w:val="000000010000" w:firstRow="0" w:lastRow="0" w:firstColumn="0" w:lastColumn="0" w:oddVBand="0" w:evenVBand="0" w:oddHBand="0" w:evenHBand="1" w:firstRowFirstColumn="0" w:firstRowLastColumn="0" w:lastRowFirstColumn="0" w:lastRowLastColumn="0"/>
        </w:trPr>
        <w:tc>
          <w:tcPr>
            <w:tcW w:w="1843" w:type="dxa"/>
          </w:tcPr>
          <w:p w14:paraId="37D835CB" w14:textId="77777777" w:rsidR="00505805" w:rsidRPr="00505805" w:rsidRDefault="00505805" w:rsidP="00505805">
            <w:r w:rsidRPr="00505805">
              <w:rPr>
                <w:noProof/>
                <w:lang w:eastAsia="en-AU"/>
              </w:rPr>
              <w:drawing>
                <wp:inline distT="0" distB="0" distL="0" distR="0" wp14:anchorId="4B4B4DA6" wp14:editId="22EEAF40">
                  <wp:extent cx="838200" cy="504321"/>
                  <wp:effectExtent l="0" t="0" r="0" b="0"/>
                  <wp:docPr id="10" name="Picture 10" title="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ytmeister\Pictures\Tractors\PPE\Safety Glasses.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846521" cy="509327"/>
                          </a:xfrm>
                          <a:prstGeom prst="rect">
                            <a:avLst/>
                          </a:prstGeom>
                          <a:noFill/>
                          <a:ln>
                            <a:noFill/>
                          </a:ln>
                        </pic:spPr>
                      </pic:pic>
                    </a:graphicData>
                  </a:graphic>
                </wp:inline>
              </w:drawing>
            </w:r>
          </w:p>
        </w:tc>
        <w:tc>
          <w:tcPr>
            <w:tcW w:w="7789" w:type="dxa"/>
          </w:tcPr>
          <w:p w14:paraId="7C948096" w14:textId="77777777" w:rsidR="00505805" w:rsidRPr="00505805" w:rsidRDefault="00505805" w:rsidP="00505805">
            <w:pPr>
              <w:spacing w:before="192" w:after="192"/>
            </w:pPr>
          </w:p>
        </w:tc>
      </w:tr>
      <w:tr w:rsidR="00505805" w:rsidRPr="00505805" w14:paraId="0FC60F6C" w14:textId="77777777" w:rsidTr="00506804">
        <w:trPr>
          <w:cnfStyle w:val="000000100000" w:firstRow="0" w:lastRow="0" w:firstColumn="0" w:lastColumn="0" w:oddVBand="0" w:evenVBand="0" w:oddHBand="1" w:evenHBand="0" w:firstRowFirstColumn="0" w:firstRowLastColumn="0" w:lastRowFirstColumn="0" w:lastRowLastColumn="0"/>
        </w:trPr>
        <w:tc>
          <w:tcPr>
            <w:tcW w:w="1843" w:type="dxa"/>
          </w:tcPr>
          <w:p w14:paraId="2FB7DF8C" w14:textId="77777777" w:rsidR="00505805" w:rsidRPr="00505805" w:rsidRDefault="00505805" w:rsidP="00505805">
            <w:r w:rsidRPr="00505805">
              <w:rPr>
                <w:noProof/>
                <w:lang w:eastAsia="en-AU"/>
              </w:rPr>
              <w:drawing>
                <wp:inline distT="0" distB="0" distL="0" distR="0" wp14:anchorId="39C5EAD7" wp14:editId="78CF039B">
                  <wp:extent cx="828675" cy="746616"/>
                  <wp:effectExtent l="0" t="0" r="0" b="0"/>
                  <wp:docPr id="6" name="Picture 6" title="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ytmeister\Pictures\Tractors\PPE\Hat.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841915" cy="758545"/>
                          </a:xfrm>
                          <a:prstGeom prst="rect">
                            <a:avLst/>
                          </a:prstGeom>
                          <a:noFill/>
                          <a:ln>
                            <a:noFill/>
                          </a:ln>
                        </pic:spPr>
                      </pic:pic>
                    </a:graphicData>
                  </a:graphic>
                </wp:inline>
              </w:drawing>
            </w:r>
          </w:p>
        </w:tc>
        <w:tc>
          <w:tcPr>
            <w:tcW w:w="7789" w:type="dxa"/>
          </w:tcPr>
          <w:p w14:paraId="3C07BC0D" w14:textId="77777777" w:rsidR="00505805" w:rsidRPr="00505805" w:rsidRDefault="00505805" w:rsidP="00505805">
            <w:pPr>
              <w:spacing w:before="192" w:after="192"/>
            </w:pPr>
          </w:p>
        </w:tc>
      </w:tr>
      <w:tr w:rsidR="00505805" w:rsidRPr="00505805" w14:paraId="548DFDAD" w14:textId="77777777" w:rsidTr="00506804">
        <w:trPr>
          <w:cnfStyle w:val="000000010000" w:firstRow="0" w:lastRow="0" w:firstColumn="0" w:lastColumn="0" w:oddVBand="0" w:evenVBand="0" w:oddHBand="0" w:evenHBand="1" w:firstRowFirstColumn="0" w:firstRowLastColumn="0" w:lastRowFirstColumn="0" w:lastRowLastColumn="0"/>
        </w:trPr>
        <w:tc>
          <w:tcPr>
            <w:tcW w:w="1843" w:type="dxa"/>
          </w:tcPr>
          <w:p w14:paraId="3C4A6DC3" w14:textId="77777777" w:rsidR="00505805" w:rsidRPr="00505805" w:rsidRDefault="00505805" w:rsidP="00505805">
            <w:r w:rsidRPr="00505805">
              <w:rPr>
                <w:noProof/>
                <w:lang w:eastAsia="en-AU"/>
              </w:rPr>
              <w:drawing>
                <wp:inline distT="0" distB="0" distL="0" distR="0" wp14:anchorId="38CA58C8" wp14:editId="45BCB3B8">
                  <wp:extent cx="828091" cy="847725"/>
                  <wp:effectExtent l="0" t="0" r="0" b="0"/>
                  <wp:docPr id="7" name="Picture 7" title="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ytmeister\Pictures\Tractors\PPE\Safety Vest.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840224" cy="860145"/>
                          </a:xfrm>
                          <a:prstGeom prst="rect">
                            <a:avLst/>
                          </a:prstGeom>
                          <a:noFill/>
                          <a:ln>
                            <a:noFill/>
                          </a:ln>
                        </pic:spPr>
                      </pic:pic>
                    </a:graphicData>
                  </a:graphic>
                </wp:inline>
              </w:drawing>
            </w:r>
          </w:p>
        </w:tc>
        <w:tc>
          <w:tcPr>
            <w:tcW w:w="7789" w:type="dxa"/>
          </w:tcPr>
          <w:p w14:paraId="0E61AF47" w14:textId="77777777" w:rsidR="00505805" w:rsidRPr="00505805" w:rsidRDefault="00505805" w:rsidP="00505805">
            <w:pPr>
              <w:spacing w:before="192" w:after="192"/>
            </w:pPr>
          </w:p>
        </w:tc>
      </w:tr>
      <w:tr w:rsidR="00505805" w:rsidRPr="00505805" w14:paraId="050CDB78" w14:textId="77777777" w:rsidTr="00506804">
        <w:trPr>
          <w:cnfStyle w:val="000000100000" w:firstRow="0" w:lastRow="0" w:firstColumn="0" w:lastColumn="0" w:oddVBand="0" w:evenVBand="0" w:oddHBand="1" w:evenHBand="0" w:firstRowFirstColumn="0" w:firstRowLastColumn="0" w:lastRowFirstColumn="0" w:lastRowLastColumn="0"/>
        </w:trPr>
        <w:tc>
          <w:tcPr>
            <w:tcW w:w="1843" w:type="dxa"/>
          </w:tcPr>
          <w:p w14:paraId="6649A93E" w14:textId="77777777" w:rsidR="00505805" w:rsidRPr="00505805" w:rsidRDefault="00505805" w:rsidP="00505805">
            <w:r w:rsidRPr="00505805">
              <w:rPr>
                <w:noProof/>
                <w:lang w:eastAsia="en-AU"/>
              </w:rPr>
              <w:drawing>
                <wp:inline distT="0" distB="0" distL="0" distR="0" wp14:anchorId="7347631F" wp14:editId="14B28ED4">
                  <wp:extent cx="893669" cy="1381125"/>
                  <wp:effectExtent l="0" t="0" r="1905" b="0"/>
                  <wp:docPr id="8" name="Picture 8" title="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ytmeister\Pictures\Tractors\PPE\Long sleeve shirt &amp; Long Pants.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915815" cy="1415350"/>
                          </a:xfrm>
                          <a:prstGeom prst="rect">
                            <a:avLst/>
                          </a:prstGeom>
                          <a:noFill/>
                          <a:ln>
                            <a:noFill/>
                          </a:ln>
                        </pic:spPr>
                      </pic:pic>
                    </a:graphicData>
                  </a:graphic>
                </wp:inline>
              </w:drawing>
            </w:r>
          </w:p>
        </w:tc>
        <w:tc>
          <w:tcPr>
            <w:tcW w:w="7789" w:type="dxa"/>
          </w:tcPr>
          <w:p w14:paraId="32EE8FBC" w14:textId="77777777" w:rsidR="00505805" w:rsidRPr="00505805" w:rsidRDefault="00505805" w:rsidP="00505805">
            <w:pPr>
              <w:spacing w:before="192" w:after="192"/>
            </w:pPr>
          </w:p>
        </w:tc>
      </w:tr>
      <w:tr w:rsidR="00505805" w:rsidRPr="00505805" w14:paraId="73DE60FC" w14:textId="77777777" w:rsidTr="00506804">
        <w:trPr>
          <w:cnfStyle w:val="000000010000" w:firstRow="0" w:lastRow="0" w:firstColumn="0" w:lastColumn="0" w:oddVBand="0" w:evenVBand="0" w:oddHBand="0" w:evenHBand="1" w:firstRowFirstColumn="0" w:firstRowLastColumn="0" w:lastRowFirstColumn="0" w:lastRowLastColumn="0"/>
        </w:trPr>
        <w:tc>
          <w:tcPr>
            <w:tcW w:w="1843" w:type="dxa"/>
          </w:tcPr>
          <w:p w14:paraId="594C3899" w14:textId="77777777" w:rsidR="00505805" w:rsidRPr="00505805" w:rsidRDefault="00505805" w:rsidP="00505805">
            <w:r w:rsidRPr="00505805">
              <w:rPr>
                <w:noProof/>
                <w:lang w:eastAsia="en-AU"/>
              </w:rPr>
              <w:drawing>
                <wp:inline distT="0" distB="0" distL="0" distR="0" wp14:anchorId="211E2A84" wp14:editId="1D51D914">
                  <wp:extent cx="901400" cy="809625"/>
                  <wp:effectExtent l="0" t="0" r="0" b="0"/>
                  <wp:docPr id="9" name="Picture 9" title="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ytmeister\Pictures\Tractors\PPE\Ear Muffs.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933297" cy="838274"/>
                          </a:xfrm>
                          <a:prstGeom prst="rect">
                            <a:avLst/>
                          </a:prstGeom>
                          <a:noFill/>
                          <a:ln>
                            <a:noFill/>
                          </a:ln>
                        </pic:spPr>
                      </pic:pic>
                    </a:graphicData>
                  </a:graphic>
                </wp:inline>
              </w:drawing>
            </w:r>
          </w:p>
        </w:tc>
        <w:tc>
          <w:tcPr>
            <w:tcW w:w="7789" w:type="dxa"/>
          </w:tcPr>
          <w:p w14:paraId="5C2433A6" w14:textId="77777777" w:rsidR="00505805" w:rsidRPr="00505805" w:rsidRDefault="00505805" w:rsidP="00505805">
            <w:pPr>
              <w:spacing w:before="192" w:after="192"/>
            </w:pPr>
          </w:p>
        </w:tc>
      </w:tr>
      <w:tr w:rsidR="00505805" w:rsidRPr="00505805" w14:paraId="239C6F5F" w14:textId="77777777" w:rsidTr="00506804">
        <w:trPr>
          <w:cnfStyle w:val="000000100000" w:firstRow="0" w:lastRow="0" w:firstColumn="0" w:lastColumn="0" w:oddVBand="0" w:evenVBand="0" w:oddHBand="1" w:evenHBand="0" w:firstRowFirstColumn="0" w:firstRowLastColumn="0" w:lastRowFirstColumn="0" w:lastRowLastColumn="0"/>
        </w:trPr>
        <w:tc>
          <w:tcPr>
            <w:tcW w:w="1843" w:type="dxa"/>
          </w:tcPr>
          <w:p w14:paraId="353BA327" w14:textId="77777777" w:rsidR="00505805" w:rsidRPr="00505805" w:rsidRDefault="00505805" w:rsidP="00505805">
            <w:r w:rsidRPr="00505805">
              <w:rPr>
                <w:noProof/>
                <w:lang w:eastAsia="en-AU"/>
              </w:rPr>
              <w:drawing>
                <wp:inline distT="0" distB="0" distL="0" distR="0" wp14:anchorId="6801A6E9" wp14:editId="226D1FE6">
                  <wp:extent cx="894173" cy="866775"/>
                  <wp:effectExtent l="0" t="0" r="1270" b="0"/>
                  <wp:docPr id="11" name="Picture 11" title="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ytmeister\Pictures\Tractors\PPE\Work Gloves.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902634" cy="874977"/>
                          </a:xfrm>
                          <a:prstGeom prst="rect">
                            <a:avLst/>
                          </a:prstGeom>
                          <a:noFill/>
                          <a:ln>
                            <a:noFill/>
                          </a:ln>
                        </pic:spPr>
                      </pic:pic>
                    </a:graphicData>
                  </a:graphic>
                </wp:inline>
              </w:drawing>
            </w:r>
          </w:p>
        </w:tc>
        <w:tc>
          <w:tcPr>
            <w:tcW w:w="7789" w:type="dxa"/>
          </w:tcPr>
          <w:p w14:paraId="4BEECF88" w14:textId="77777777" w:rsidR="00505805" w:rsidRPr="00505805" w:rsidRDefault="00505805" w:rsidP="00505805">
            <w:pPr>
              <w:spacing w:before="192" w:after="192"/>
            </w:pPr>
          </w:p>
        </w:tc>
      </w:tr>
    </w:tbl>
    <w:p w14:paraId="4369569E" w14:textId="77777777" w:rsidR="00505805" w:rsidRDefault="00505805">
      <w:r>
        <w:br w:type="page"/>
      </w:r>
    </w:p>
    <w:p w14:paraId="3B2CD3B3" w14:textId="77777777" w:rsidR="00505805" w:rsidRDefault="00505805" w:rsidP="00506804">
      <w:pPr>
        <w:pStyle w:val="Heading3"/>
      </w:pPr>
      <w:bookmarkStart w:id="12" w:name="_Toc40861306"/>
      <w:r>
        <w:lastRenderedPageBreak/>
        <w:t>Safety decals</w:t>
      </w:r>
      <w:bookmarkEnd w:id="12"/>
    </w:p>
    <w:p w14:paraId="41C24DDF" w14:textId="77777777" w:rsidR="00505805" w:rsidRDefault="00505805" w:rsidP="00505805">
      <w:r>
        <w:t>Safety decals are placed in important areas on the tractor to draw your attention to potential safety hazards. The three types of decal used are danger, warning and caution.</w:t>
      </w:r>
    </w:p>
    <w:p w14:paraId="563247AA" w14:textId="77777777" w:rsidR="00505805" w:rsidRDefault="00505805" w:rsidP="00505805">
      <w:r>
        <w:t>Danger labels identify the most serious hazards.</w:t>
      </w:r>
    </w:p>
    <w:p w14:paraId="61F434EC" w14:textId="10800619" w:rsidR="00505805" w:rsidRDefault="00506804" w:rsidP="00505805">
      <w:r>
        <w:t xml:space="preserve">In the table below, identify </w:t>
      </w:r>
      <w:r w:rsidR="00505805">
        <w:t>the safety lab</w:t>
      </w:r>
      <w:r w:rsidR="006C6710">
        <w:t xml:space="preserve">el </w:t>
      </w:r>
      <w:r w:rsidR="00505805">
        <w:t xml:space="preserve">on the tractor and </w:t>
      </w:r>
      <w:r>
        <w:t>outline</w:t>
      </w:r>
      <w:r w:rsidR="00505805">
        <w:t xml:space="preserve"> their purpose and location.</w:t>
      </w:r>
    </w:p>
    <w:tbl>
      <w:tblPr>
        <w:tblStyle w:val="Tableheader"/>
        <w:tblW w:w="0" w:type="auto"/>
        <w:tblLook w:val="04A0" w:firstRow="1" w:lastRow="0" w:firstColumn="1" w:lastColumn="0" w:noHBand="0" w:noVBand="1"/>
        <w:tblCaption w:val="Danger label answer space"/>
      </w:tblPr>
      <w:tblGrid>
        <w:gridCol w:w="1671"/>
        <w:gridCol w:w="1701"/>
        <w:gridCol w:w="3100"/>
        <w:gridCol w:w="3100"/>
      </w:tblGrid>
      <w:tr w:rsidR="006C6710" w14:paraId="0BB218B2" w14:textId="77777777" w:rsidTr="007A23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1" w:type="dxa"/>
          </w:tcPr>
          <w:p w14:paraId="1B65DB56" w14:textId="469BEF73" w:rsidR="006C6710" w:rsidRDefault="006C6710" w:rsidP="00505805">
            <w:pPr>
              <w:spacing w:before="192" w:after="192"/>
            </w:pPr>
            <w:r>
              <w:t>Label</w:t>
            </w:r>
          </w:p>
        </w:tc>
        <w:tc>
          <w:tcPr>
            <w:tcW w:w="1701" w:type="dxa"/>
          </w:tcPr>
          <w:p w14:paraId="2D9C4377" w14:textId="43CC7880" w:rsidR="006C6710" w:rsidRDefault="006C6710" w:rsidP="00505805">
            <w:pPr>
              <w:cnfStyle w:val="100000000000" w:firstRow="1" w:lastRow="0" w:firstColumn="0" w:lastColumn="0" w:oddVBand="0" w:evenVBand="0" w:oddHBand="0" w:evenHBand="0" w:firstRowFirstColumn="0" w:firstRowLastColumn="0" w:lastRowFirstColumn="0" w:lastRowLastColumn="0"/>
            </w:pPr>
            <w:r>
              <w:t>Colour</w:t>
            </w:r>
          </w:p>
        </w:tc>
        <w:tc>
          <w:tcPr>
            <w:tcW w:w="3100" w:type="dxa"/>
          </w:tcPr>
          <w:p w14:paraId="5ED5022C" w14:textId="71170827" w:rsidR="006C6710" w:rsidRDefault="006C6710" w:rsidP="00505805">
            <w:pPr>
              <w:cnfStyle w:val="100000000000" w:firstRow="1" w:lastRow="0" w:firstColumn="0" w:lastColumn="0" w:oddVBand="0" w:evenVBand="0" w:oddHBand="0" w:evenHBand="0" w:firstRowFirstColumn="0" w:firstRowLastColumn="0" w:lastRowFirstColumn="0" w:lastRowLastColumn="0"/>
            </w:pPr>
            <w:r>
              <w:t>Location</w:t>
            </w:r>
          </w:p>
        </w:tc>
        <w:tc>
          <w:tcPr>
            <w:tcW w:w="3100" w:type="dxa"/>
          </w:tcPr>
          <w:p w14:paraId="2CC138F0" w14:textId="33A523A2" w:rsidR="006C6710" w:rsidRDefault="006C6710" w:rsidP="00505805">
            <w:pPr>
              <w:cnfStyle w:val="100000000000" w:firstRow="1" w:lastRow="0" w:firstColumn="0" w:lastColumn="0" w:oddVBand="0" w:evenVBand="0" w:oddHBand="0" w:evenHBand="0" w:firstRowFirstColumn="0" w:firstRowLastColumn="0" w:lastRowFirstColumn="0" w:lastRowLastColumn="0"/>
            </w:pPr>
            <w:r>
              <w:t>Purpose</w:t>
            </w:r>
          </w:p>
        </w:tc>
      </w:tr>
      <w:tr w:rsidR="006C6710" w14:paraId="0A1A1AE2" w14:textId="77777777" w:rsidTr="007A23AB">
        <w:trPr>
          <w:cnfStyle w:val="000000100000" w:firstRow="0" w:lastRow="0" w:firstColumn="0" w:lastColumn="0" w:oddVBand="0" w:evenVBand="0" w:oddHBand="1" w:evenHBand="0" w:firstRowFirstColumn="0" w:firstRowLastColumn="0" w:lastRowFirstColumn="0" w:lastRowLastColumn="0"/>
          <w:trHeight w:val="1727"/>
        </w:trPr>
        <w:tc>
          <w:tcPr>
            <w:cnfStyle w:val="001000000000" w:firstRow="0" w:lastRow="0" w:firstColumn="1" w:lastColumn="0" w:oddVBand="0" w:evenVBand="0" w:oddHBand="0" w:evenHBand="0" w:firstRowFirstColumn="0" w:firstRowLastColumn="0" w:lastRowFirstColumn="0" w:lastRowLastColumn="0"/>
            <w:tcW w:w="1671" w:type="dxa"/>
          </w:tcPr>
          <w:p w14:paraId="4A6A1F68" w14:textId="662028FB" w:rsidR="006C6710" w:rsidRDefault="006C6710" w:rsidP="00505805">
            <w:r>
              <w:t>Caution</w:t>
            </w:r>
          </w:p>
        </w:tc>
        <w:tc>
          <w:tcPr>
            <w:tcW w:w="1701" w:type="dxa"/>
          </w:tcPr>
          <w:p w14:paraId="6443C234" w14:textId="77777777" w:rsidR="006C6710" w:rsidRDefault="006C6710" w:rsidP="00505805">
            <w:pPr>
              <w:cnfStyle w:val="000000100000" w:firstRow="0" w:lastRow="0" w:firstColumn="0" w:lastColumn="0" w:oddVBand="0" w:evenVBand="0" w:oddHBand="1" w:evenHBand="0" w:firstRowFirstColumn="0" w:firstRowLastColumn="0" w:lastRowFirstColumn="0" w:lastRowLastColumn="0"/>
            </w:pPr>
          </w:p>
        </w:tc>
        <w:tc>
          <w:tcPr>
            <w:tcW w:w="3100" w:type="dxa"/>
          </w:tcPr>
          <w:p w14:paraId="167E3489" w14:textId="77777777" w:rsidR="006C6710" w:rsidRDefault="006C6710" w:rsidP="00505805">
            <w:pPr>
              <w:cnfStyle w:val="000000100000" w:firstRow="0" w:lastRow="0" w:firstColumn="0" w:lastColumn="0" w:oddVBand="0" w:evenVBand="0" w:oddHBand="1" w:evenHBand="0" w:firstRowFirstColumn="0" w:firstRowLastColumn="0" w:lastRowFirstColumn="0" w:lastRowLastColumn="0"/>
            </w:pPr>
          </w:p>
        </w:tc>
        <w:tc>
          <w:tcPr>
            <w:tcW w:w="3100" w:type="dxa"/>
          </w:tcPr>
          <w:p w14:paraId="02B237FA" w14:textId="77777777" w:rsidR="006C6710" w:rsidRDefault="006C6710" w:rsidP="00505805">
            <w:pPr>
              <w:cnfStyle w:val="000000100000" w:firstRow="0" w:lastRow="0" w:firstColumn="0" w:lastColumn="0" w:oddVBand="0" w:evenVBand="0" w:oddHBand="1" w:evenHBand="0" w:firstRowFirstColumn="0" w:firstRowLastColumn="0" w:lastRowFirstColumn="0" w:lastRowLastColumn="0"/>
            </w:pPr>
          </w:p>
        </w:tc>
      </w:tr>
      <w:tr w:rsidR="006C6710" w14:paraId="72F97567" w14:textId="77777777" w:rsidTr="007A23AB">
        <w:trPr>
          <w:cnfStyle w:val="000000010000" w:firstRow="0" w:lastRow="0" w:firstColumn="0" w:lastColumn="0" w:oddVBand="0" w:evenVBand="0" w:oddHBand="0" w:evenHBand="1" w:firstRowFirstColumn="0" w:firstRowLastColumn="0" w:lastRowFirstColumn="0" w:lastRowLastColumn="0"/>
          <w:trHeight w:val="1727"/>
        </w:trPr>
        <w:tc>
          <w:tcPr>
            <w:cnfStyle w:val="001000000000" w:firstRow="0" w:lastRow="0" w:firstColumn="1" w:lastColumn="0" w:oddVBand="0" w:evenVBand="0" w:oddHBand="0" w:evenHBand="0" w:firstRowFirstColumn="0" w:firstRowLastColumn="0" w:lastRowFirstColumn="0" w:lastRowLastColumn="0"/>
            <w:tcW w:w="1671" w:type="dxa"/>
          </w:tcPr>
          <w:p w14:paraId="26861843" w14:textId="7430EEEE" w:rsidR="006C6710" w:rsidRDefault="006C6710" w:rsidP="00505805">
            <w:r>
              <w:t>Warning</w:t>
            </w:r>
          </w:p>
        </w:tc>
        <w:tc>
          <w:tcPr>
            <w:tcW w:w="1701" w:type="dxa"/>
          </w:tcPr>
          <w:p w14:paraId="015D89BE" w14:textId="77777777" w:rsidR="006C6710" w:rsidRDefault="006C6710" w:rsidP="00505805">
            <w:pPr>
              <w:cnfStyle w:val="000000010000" w:firstRow="0" w:lastRow="0" w:firstColumn="0" w:lastColumn="0" w:oddVBand="0" w:evenVBand="0" w:oddHBand="0" w:evenHBand="1" w:firstRowFirstColumn="0" w:firstRowLastColumn="0" w:lastRowFirstColumn="0" w:lastRowLastColumn="0"/>
            </w:pPr>
          </w:p>
        </w:tc>
        <w:tc>
          <w:tcPr>
            <w:tcW w:w="3100" w:type="dxa"/>
          </w:tcPr>
          <w:p w14:paraId="7C79E638" w14:textId="77777777" w:rsidR="006C6710" w:rsidRDefault="006C6710" w:rsidP="00505805">
            <w:pPr>
              <w:cnfStyle w:val="000000010000" w:firstRow="0" w:lastRow="0" w:firstColumn="0" w:lastColumn="0" w:oddVBand="0" w:evenVBand="0" w:oddHBand="0" w:evenHBand="1" w:firstRowFirstColumn="0" w:firstRowLastColumn="0" w:lastRowFirstColumn="0" w:lastRowLastColumn="0"/>
            </w:pPr>
          </w:p>
        </w:tc>
        <w:tc>
          <w:tcPr>
            <w:tcW w:w="3100" w:type="dxa"/>
          </w:tcPr>
          <w:p w14:paraId="6B81F0A2" w14:textId="77777777" w:rsidR="006C6710" w:rsidRDefault="006C6710" w:rsidP="00505805">
            <w:pPr>
              <w:cnfStyle w:val="000000010000" w:firstRow="0" w:lastRow="0" w:firstColumn="0" w:lastColumn="0" w:oddVBand="0" w:evenVBand="0" w:oddHBand="0" w:evenHBand="1" w:firstRowFirstColumn="0" w:firstRowLastColumn="0" w:lastRowFirstColumn="0" w:lastRowLastColumn="0"/>
            </w:pPr>
          </w:p>
        </w:tc>
      </w:tr>
      <w:tr w:rsidR="006C6710" w14:paraId="4B4AD23A" w14:textId="77777777" w:rsidTr="007A23AB">
        <w:trPr>
          <w:cnfStyle w:val="000000100000" w:firstRow="0" w:lastRow="0" w:firstColumn="0" w:lastColumn="0" w:oddVBand="0" w:evenVBand="0" w:oddHBand="1" w:evenHBand="0" w:firstRowFirstColumn="0" w:firstRowLastColumn="0" w:lastRowFirstColumn="0" w:lastRowLastColumn="0"/>
          <w:trHeight w:val="1727"/>
        </w:trPr>
        <w:tc>
          <w:tcPr>
            <w:cnfStyle w:val="001000000000" w:firstRow="0" w:lastRow="0" w:firstColumn="1" w:lastColumn="0" w:oddVBand="0" w:evenVBand="0" w:oddHBand="0" w:evenHBand="0" w:firstRowFirstColumn="0" w:firstRowLastColumn="0" w:lastRowFirstColumn="0" w:lastRowLastColumn="0"/>
            <w:tcW w:w="1671" w:type="dxa"/>
          </w:tcPr>
          <w:p w14:paraId="5702CFA5" w14:textId="53FFBE61" w:rsidR="006C6710" w:rsidRDefault="006C6710" w:rsidP="00505805">
            <w:r>
              <w:t>Danger</w:t>
            </w:r>
          </w:p>
        </w:tc>
        <w:tc>
          <w:tcPr>
            <w:tcW w:w="1701" w:type="dxa"/>
          </w:tcPr>
          <w:p w14:paraId="21E4DA44" w14:textId="77777777" w:rsidR="006C6710" w:rsidRDefault="006C6710" w:rsidP="00505805">
            <w:pPr>
              <w:cnfStyle w:val="000000100000" w:firstRow="0" w:lastRow="0" w:firstColumn="0" w:lastColumn="0" w:oddVBand="0" w:evenVBand="0" w:oddHBand="1" w:evenHBand="0" w:firstRowFirstColumn="0" w:firstRowLastColumn="0" w:lastRowFirstColumn="0" w:lastRowLastColumn="0"/>
            </w:pPr>
          </w:p>
        </w:tc>
        <w:tc>
          <w:tcPr>
            <w:tcW w:w="3100" w:type="dxa"/>
          </w:tcPr>
          <w:p w14:paraId="639616B4" w14:textId="77777777" w:rsidR="006C6710" w:rsidRDefault="006C6710" w:rsidP="00505805">
            <w:pPr>
              <w:cnfStyle w:val="000000100000" w:firstRow="0" w:lastRow="0" w:firstColumn="0" w:lastColumn="0" w:oddVBand="0" w:evenVBand="0" w:oddHBand="1" w:evenHBand="0" w:firstRowFirstColumn="0" w:firstRowLastColumn="0" w:lastRowFirstColumn="0" w:lastRowLastColumn="0"/>
            </w:pPr>
          </w:p>
        </w:tc>
        <w:tc>
          <w:tcPr>
            <w:tcW w:w="3100" w:type="dxa"/>
          </w:tcPr>
          <w:p w14:paraId="0FF1D37B" w14:textId="77777777" w:rsidR="006C6710" w:rsidRDefault="006C6710" w:rsidP="00505805">
            <w:pPr>
              <w:cnfStyle w:val="000000100000" w:firstRow="0" w:lastRow="0" w:firstColumn="0" w:lastColumn="0" w:oddVBand="0" w:evenVBand="0" w:oddHBand="1" w:evenHBand="0" w:firstRowFirstColumn="0" w:firstRowLastColumn="0" w:lastRowFirstColumn="0" w:lastRowLastColumn="0"/>
            </w:pPr>
          </w:p>
        </w:tc>
      </w:tr>
    </w:tbl>
    <w:p w14:paraId="446D63AB" w14:textId="77777777" w:rsidR="007A23AB" w:rsidRPr="007A23AB" w:rsidRDefault="007A23AB" w:rsidP="007A23AB">
      <w:bookmarkStart w:id="13" w:name="_Toc40861307"/>
    </w:p>
    <w:p w14:paraId="05861147" w14:textId="77777777" w:rsidR="007A23AB" w:rsidRDefault="007A23AB" w:rsidP="007A23AB">
      <w:pPr>
        <w:rPr>
          <w:rFonts w:eastAsia="SimSun" w:cs="Arial"/>
          <w:color w:val="1C438B"/>
          <w:sz w:val="40"/>
          <w:szCs w:val="40"/>
          <w:lang w:eastAsia="zh-CN"/>
        </w:rPr>
      </w:pPr>
      <w:r>
        <w:br w:type="page"/>
      </w:r>
    </w:p>
    <w:p w14:paraId="14AB376A" w14:textId="33956665" w:rsidR="00505805" w:rsidRDefault="00505805" w:rsidP="00506804">
      <w:pPr>
        <w:pStyle w:val="Heading3"/>
      </w:pPr>
      <w:r>
        <w:lastRenderedPageBreak/>
        <w:t>Safety features</w:t>
      </w:r>
      <w:bookmarkEnd w:id="13"/>
    </w:p>
    <w:p w14:paraId="0779A631" w14:textId="77777777" w:rsidR="00505805" w:rsidRDefault="00505805" w:rsidP="00505805">
      <w:r>
        <w:t>Identify and describe the purpose o</w:t>
      </w:r>
      <w:r w:rsidR="00506804">
        <w:t>f the following safety features in the space provided.</w:t>
      </w:r>
    </w:p>
    <w:tbl>
      <w:tblPr>
        <w:tblStyle w:val="Tableheader"/>
        <w:tblW w:w="0" w:type="auto"/>
        <w:tblLook w:val="0420" w:firstRow="1" w:lastRow="0" w:firstColumn="0" w:lastColumn="0" w:noHBand="0" w:noVBand="1"/>
        <w:tblCaption w:val="space for student answers"/>
      </w:tblPr>
      <w:tblGrid>
        <w:gridCol w:w="2097"/>
        <w:gridCol w:w="7475"/>
      </w:tblGrid>
      <w:tr w:rsidR="00506804" w:rsidRPr="00506804" w14:paraId="69E299E7" w14:textId="77777777" w:rsidTr="00BC6283">
        <w:trPr>
          <w:cnfStyle w:val="100000000000" w:firstRow="1" w:lastRow="0" w:firstColumn="0" w:lastColumn="0" w:oddVBand="0" w:evenVBand="0" w:oddHBand="0" w:evenHBand="0" w:firstRowFirstColumn="0" w:firstRowLastColumn="0" w:lastRowFirstColumn="0" w:lastRowLastColumn="0"/>
          <w:cantSplit w:val="0"/>
        </w:trPr>
        <w:tc>
          <w:tcPr>
            <w:tcW w:w="2097" w:type="dxa"/>
          </w:tcPr>
          <w:p w14:paraId="60E9609E" w14:textId="77777777" w:rsidR="00506804" w:rsidRPr="00506804" w:rsidRDefault="00506804" w:rsidP="00A74887">
            <w:pPr>
              <w:spacing w:before="192" w:after="192"/>
            </w:pPr>
            <w:r>
              <w:t>Safety feature</w:t>
            </w:r>
          </w:p>
        </w:tc>
        <w:tc>
          <w:tcPr>
            <w:tcW w:w="7475" w:type="dxa"/>
          </w:tcPr>
          <w:p w14:paraId="742C7DCA" w14:textId="77777777" w:rsidR="00506804" w:rsidRPr="00506804" w:rsidRDefault="00506804" w:rsidP="00A74887">
            <w:r>
              <w:t>Description</w:t>
            </w:r>
          </w:p>
        </w:tc>
      </w:tr>
      <w:tr w:rsidR="00506804" w:rsidRPr="00506804" w14:paraId="4DA1C675" w14:textId="77777777" w:rsidTr="00BC6283">
        <w:trPr>
          <w:cnfStyle w:val="000000100000" w:firstRow="0" w:lastRow="0" w:firstColumn="0" w:lastColumn="0" w:oddVBand="0" w:evenVBand="0" w:oddHBand="1" w:evenHBand="0" w:firstRowFirstColumn="0" w:firstRowLastColumn="0" w:lastRowFirstColumn="0" w:lastRowLastColumn="0"/>
          <w:trHeight w:val="1286"/>
        </w:trPr>
        <w:tc>
          <w:tcPr>
            <w:tcW w:w="2097" w:type="dxa"/>
          </w:tcPr>
          <w:p w14:paraId="353725EF" w14:textId="77777777" w:rsidR="00506804" w:rsidRPr="00506804" w:rsidRDefault="00506804" w:rsidP="00A74887">
            <w:r w:rsidRPr="00506804">
              <w:t xml:space="preserve">ROPS: </w:t>
            </w:r>
          </w:p>
        </w:tc>
        <w:tc>
          <w:tcPr>
            <w:tcW w:w="7475" w:type="dxa"/>
          </w:tcPr>
          <w:p w14:paraId="1FB714B2" w14:textId="77777777" w:rsidR="00506804" w:rsidRPr="00506804" w:rsidRDefault="00506804" w:rsidP="00A74887"/>
        </w:tc>
      </w:tr>
      <w:tr w:rsidR="00506804" w:rsidRPr="00506804" w14:paraId="02C50D2D" w14:textId="77777777" w:rsidTr="00BC6283">
        <w:trPr>
          <w:cnfStyle w:val="000000010000" w:firstRow="0" w:lastRow="0" w:firstColumn="0" w:lastColumn="0" w:oddVBand="0" w:evenVBand="0" w:oddHBand="0" w:evenHBand="1" w:firstRowFirstColumn="0" w:firstRowLastColumn="0" w:lastRowFirstColumn="0" w:lastRowLastColumn="0"/>
          <w:trHeight w:val="1286"/>
        </w:trPr>
        <w:tc>
          <w:tcPr>
            <w:tcW w:w="2097" w:type="dxa"/>
          </w:tcPr>
          <w:p w14:paraId="52474F85" w14:textId="77777777" w:rsidR="00506804" w:rsidRPr="00506804" w:rsidRDefault="00506804" w:rsidP="004945F7">
            <w:r w:rsidRPr="00506804">
              <w:t xml:space="preserve">Safety </w:t>
            </w:r>
            <w:r w:rsidR="004945F7">
              <w:t>t</w:t>
            </w:r>
            <w:r w:rsidRPr="00506804">
              <w:t xml:space="preserve">riangle: </w:t>
            </w:r>
          </w:p>
        </w:tc>
        <w:tc>
          <w:tcPr>
            <w:tcW w:w="7475" w:type="dxa"/>
          </w:tcPr>
          <w:p w14:paraId="14C27311" w14:textId="77777777" w:rsidR="00506804" w:rsidRPr="00506804" w:rsidRDefault="00506804" w:rsidP="00A74887"/>
        </w:tc>
      </w:tr>
      <w:tr w:rsidR="00506804" w:rsidRPr="00506804" w14:paraId="3FCD2D81" w14:textId="77777777" w:rsidTr="00BC6283">
        <w:trPr>
          <w:cnfStyle w:val="000000100000" w:firstRow="0" w:lastRow="0" w:firstColumn="0" w:lastColumn="0" w:oddVBand="0" w:evenVBand="0" w:oddHBand="1" w:evenHBand="0" w:firstRowFirstColumn="0" w:firstRowLastColumn="0" w:lastRowFirstColumn="0" w:lastRowLastColumn="0"/>
          <w:trHeight w:val="1286"/>
        </w:trPr>
        <w:tc>
          <w:tcPr>
            <w:tcW w:w="2097" w:type="dxa"/>
          </w:tcPr>
          <w:p w14:paraId="5C971B16" w14:textId="77777777" w:rsidR="00506804" w:rsidRPr="00506804" w:rsidRDefault="00506804" w:rsidP="00A74887">
            <w:r w:rsidRPr="00506804">
              <w:t xml:space="preserve">Audible alarms: </w:t>
            </w:r>
          </w:p>
        </w:tc>
        <w:tc>
          <w:tcPr>
            <w:tcW w:w="7475" w:type="dxa"/>
          </w:tcPr>
          <w:p w14:paraId="2BF70D7D" w14:textId="77777777" w:rsidR="00506804" w:rsidRPr="00506804" w:rsidRDefault="00506804" w:rsidP="00A74887"/>
        </w:tc>
      </w:tr>
      <w:tr w:rsidR="00506804" w:rsidRPr="00506804" w14:paraId="57CCDA3D" w14:textId="77777777" w:rsidTr="00BC6283">
        <w:trPr>
          <w:cnfStyle w:val="000000010000" w:firstRow="0" w:lastRow="0" w:firstColumn="0" w:lastColumn="0" w:oddVBand="0" w:evenVBand="0" w:oddHBand="0" w:evenHBand="1" w:firstRowFirstColumn="0" w:firstRowLastColumn="0" w:lastRowFirstColumn="0" w:lastRowLastColumn="0"/>
          <w:trHeight w:val="1286"/>
        </w:trPr>
        <w:tc>
          <w:tcPr>
            <w:tcW w:w="2097" w:type="dxa"/>
          </w:tcPr>
          <w:p w14:paraId="3D579770" w14:textId="77777777" w:rsidR="00506804" w:rsidRPr="00506804" w:rsidRDefault="00506804" w:rsidP="00A74887">
            <w:r w:rsidRPr="00506804">
              <w:t xml:space="preserve">Flashing light: </w:t>
            </w:r>
          </w:p>
        </w:tc>
        <w:tc>
          <w:tcPr>
            <w:tcW w:w="7475" w:type="dxa"/>
          </w:tcPr>
          <w:p w14:paraId="64597AE7" w14:textId="77777777" w:rsidR="00506804" w:rsidRPr="00506804" w:rsidRDefault="00506804" w:rsidP="00A74887"/>
        </w:tc>
      </w:tr>
      <w:tr w:rsidR="00506804" w:rsidRPr="00506804" w14:paraId="4347A8FF" w14:textId="77777777" w:rsidTr="00BC6283">
        <w:trPr>
          <w:cnfStyle w:val="000000100000" w:firstRow="0" w:lastRow="0" w:firstColumn="0" w:lastColumn="0" w:oddVBand="0" w:evenVBand="0" w:oddHBand="1" w:evenHBand="0" w:firstRowFirstColumn="0" w:firstRowLastColumn="0" w:lastRowFirstColumn="0" w:lastRowLastColumn="0"/>
          <w:trHeight w:val="1286"/>
        </w:trPr>
        <w:tc>
          <w:tcPr>
            <w:tcW w:w="2097" w:type="dxa"/>
          </w:tcPr>
          <w:p w14:paraId="68DD4CB2" w14:textId="77777777" w:rsidR="00506804" w:rsidRPr="00506804" w:rsidRDefault="00506804" w:rsidP="00A74887">
            <w:r w:rsidRPr="00506804">
              <w:t xml:space="preserve">Guards: </w:t>
            </w:r>
          </w:p>
        </w:tc>
        <w:tc>
          <w:tcPr>
            <w:tcW w:w="7475" w:type="dxa"/>
          </w:tcPr>
          <w:p w14:paraId="0CD43025" w14:textId="77777777" w:rsidR="00506804" w:rsidRPr="00506804" w:rsidRDefault="00506804" w:rsidP="00A74887"/>
        </w:tc>
      </w:tr>
      <w:tr w:rsidR="00506804" w:rsidRPr="00506804" w14:paraId="525F7E2C" w14:textId="77777777" w:rsidTr="00BC6283">
        <w:trPr>
          <w:cnfStyle w:val="000000010000" w:firstRow="0" w:lastRow="0" w:firstColumn="0" w:lastColumn="0" w:oddVBand="0" w:evenVBand="0" w:oddHBand="0" w:evenHBand="1" w:firstRowFirstColumn="0" w:firstRowLastColumn="0" w:lastRowFirstColumn="0" w:lastRowLastColumn="0"/>
          <w:trHeight w:val="1286"/>
        </w:trPr>
        <w:tc>
          <w:tcPr>
            <w:tcW w:w="2097" w:type="dxa"/>
          </w:tcPr>
          <w:p w14:paraId="2F2B2943" w14:textId="77777777" w:rsidR="00506804" w:rsidRPr="00506804" w:rsidRDefault="00506804" w:rsidP="00A74887">
            <w:r w:rsidRPr="00506804">
              <w:t xml:space="preserve">Mounting step: </w:t>
            </w:r>
          </w:p>
        </w:tc>
        <w:tc>
          <w:tcPr>
            <w:tcW w:w="7475" w:type="dxa"/>
          </w:tcPr>
          <w:p w14:paraId="25DAB506" w14:textId="77777777" w:rsidR="00506804" w:rsidRPr="00506804" w:rsidRDefault="00506804" w:rsidP="00A74887"/>
        </w:tc>
      </w:tr>
      <w:tr w:rsidR="00506804" w:rsidRPr="00506804" w14:paraId="24A1C0FF" w14:textId="77777777" w:rsidTr="00BC6283">
        <w:trPr>
          <w:cnfStyle w:val="000000100000" w:firstRow="0" w:lastRow="0" w:firstColumn="0" w:lastColumn="0" w:oddVBand="0" w:evenVBand="0" w:oddHBand="1" w:evenHBand="0" w:firstRowFirstColumn="0" w:firstRowLastColumn="0" w:lastRowFirstColumn="0" w:lastRowLastColumn="0"/>
          <w:trHeight w:val="1286"/>
        </w:trPr>
        <w:tc>
          <w:tcPr>
            <w:tcW w:w="2097" w:type="dxa"/>
          </w:tcPr>
          <w:p w14:paraId="34783367" w14:textId="77777777" w:rsidR="00506804" w:rsidRPr="00506804" w:rsidRDefault="00506804" w:rsidP="00A74887">
            <w:r w:rsidRPr="00506804">
              <w:t xml:space="preserve">Hand hold: </w:t>
            </w:r>
          </w:p>
        </w:tc>
        <w:tc>
          <w:tcPr>
            <w:tcW w:w="7475" w:type="dxa"/>
          </w:tcPr>
          <w:p w14:paraId="0258D2F5" w14:textId="77777777" w:rsidR="00506804" w:rsidRPr="00506804" w:rsidRDefault="00506804" w:rsidP="00A74887"/>
        </w:tc>
      </w:tr>
    </w:tbl>
    <w:p w14:paraId="6C75AEC2" w14:textId="77777777" w:rsidR="00506804" w:rsidRDefault="00506804">
      <w:r>
        <w:br w:type="page"/>
      </w:r>
    </w:p>
    <w:p w14:paraId="79BE3B30" w14:textId="77777777" w:rsidR="00505805" w:rsidRDefault="00505805" w:rsidP="00506804">
      <w:pPr>
        <w:pStyle w:val="Heading3"/>
      </w:pPr>
      <w:bookmarkStart w:id="14" w:name="_Toc40861308"/>
      <w:r>
        <w:lastRenderedPageBreak/>
        <w:t>Hydraulics</w:t>
      </w:r>
      <w:bookmarkEnd w:id="14"/>
    </w:p>
    <w:p w14:paraId="11F1A43D" w14:textId="77777777" w:rsidR="00505805" w:rsidRDefault="00505805" w:rsidP="00505805">
      <w:r>
        <w:t>Leaking hydraulic oil can be very dangerous. The hydraulic oil can be under high pressure (200 times atmospheric pressure) and can be 170 degrees Celsius. Leaking hydraulic fluid can penetrate the skin and inject you with oil causing significant health issues.</w:t>
      </w:r>
    </w:p>
    <w:p w14:paraId="7E367F1D" w14:textId="77777777" w:rsidR="00505805" w:rsidRDefault="00505805" w:rsidP="00B427F1">
      <w:pPr>
        <w:pStyle w:val="ListNumber"/>
        <w:numPr>
          <w:ilvl w:val="0"/>
          <w:numId w:val="9"/>
        </w:numPr>
      </w:pPr>
      <w:r>
        <w:t xml:space="preserve">Identify the places where there is </w:t>
      </w:r>
      <w:r w:rsidR="00506804">
        <w:t>hydraulic fluid under pressure.</w:t>
      </w:r>
    </w:p>
    <w:tbl>
      <w:tblPr>
        <w:tblStyle w:val="Tableheader"/>
        <w:tblW w:w="0" w:type="auto"/>
        <w:tblLook w:val="0400" w:firstRow="0" w:lastRow="0" w:firstColumn="0" w:lastColumn="0" w:noHBand="0" w:noVBand="1"/>
        <w:tblCaption w:val="space for students to provide answer"/>
      </w:tblPr>
      <w:tblGrid>
        <w:gridCol w:w="9622"/>
      </w:tblGrid>
      <w:tr w:rsidR="00506804" w14:paraId="1926F294" w14:textId="77777777" w:rsidTr="00506804">
        <w:trPr>
          <w:cnfStyle w:val="000000010000" w:firstRow="0" w:lastRow="0" w:firstColumn="0" w:lastColumn="0" w:oddVBand="0" w:evenVBand="0" w:oddHBand="0" w:evenHBand="1" w:firstRowFirstColumn="0" w:firstRowLastColumn="0" w:lastRowFirstColumn="0" w:lastRowLastColumn="0"/>
          <w:trHeight w:val="197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BB77C44" w14:textId="77777777" w:rsidR="00506804" w:rsidRDefault="00506804" w:rsidP="00A74887"/>
        </w:tc>
      </w:tr>
    </w:tbl>
    <w:p w14:paraId="35D8537E" w14:textId="77777777" w:rsidR="00505805" w:rsidRDefault="00505805" w:rsidP="00F61F2E">
      <w:pPr>
        <w:pStyle w:val="ListNumber"/>
      </w:pPr>
      <w:r>
        <w:t>What can happen if you are injected with hydraulic fluid?</w:t>
      </w:r>
    </w:p>
    <w:tbl>
      <w:tblPr>
        <w:tblStyle w:val="Tableheader"/>
        <w:tblW w:w="0" w:type="auto"/>
        <w:tblLook w:val="0400" w:firstRow="0" w:lastRow="0" w:firstColumn="0" w:lastColumn="0" w:noHBand="0" w:noVBand="1"/>
        <w:tblCaption w:val="space for students to provide answer"/>
      </w:tblPr>
      <w:tblGrid>
        <w:gridCol w:w="9622"/>
      </w:tblGrid>
      <w:tr w:rsidR="00506804" w14:paraId="149BD210" w14:textId="77777777" w:rsidTr="00506804">
        <w:trPr>
          <w:cnfStyle w:val="000000010000" w:firstRow="0" w:lastRow="0" w:firstColumn="0" w:lastColumn="0" w:oddVBand="0" w:evenVBand="0" w:oddHBand="0" w:evenHBand="1" w:firstRowFirstColumn="0" w:firstRowLastColumn="0" w:lastRowFirstColumn="0" w:lastRowLastColumn="0"/>
          <w:trHeight w:val="195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707E2FD" w14:textId="77777777" w:rsidR="00506804" w:rsidRDefault="00506804" w:rsidP="00A74887"/>
        </w:tc>
      </w:tr>
    </w:tbl>
    <w:p w14:paraId="1643E1AF" w14:textId="77777777" w:rsidR="00505805" w:rsidRDefault="00505805" w:rsidP="00F61F2E">
      <w:pPr>
        <w:pStyle w:val="ListNumber"/>
      </w:pPr>
      <w:r>
        <w:t>How can you test for leaking fluid?</w:t>
      </w:r>
    </w:p>
    <w:tbl>
      <w:tblPr>
        <w:tblStyle w:val="Tableheader"/>
        <w:tblW w:w="0" w:type="auto"/>
        <w:tblLook w:val="0400" w:firstRow="0" w:lastRow="0" w:firstColumn="0" w:lastColumn="0" w:noHBand="0" w:noVBand="1"/>
        <w:tblCaption w:val="space for students to provide answer"/>
      </w:tblPr>
      <w:tblGrid>
        <w:gridCol w:w="9622"/>
      </w:tblGrid>
      <w:tr w:rsidR="00506804" w14:paraId="37C95AE3" w14:textId="77777777" w:rsidTr="00506804">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535B0B8" w14:textId="77777777" w:rsidR="00506804" w:rsidRDefault="00506804" w:rsidP="00A74887"/>
        </w:tc>
      </w:tr>
    </w:tbl>
    <w:p w14:paraId="075297E7" w14:textId="77777777" w:rsidR="00505805" w:rsidRDefault="00505805" w:rsidP="00F61F2E">
      <w:pPr>
        <w:pStyle w:val="ListNumber"/>
      </w:pPr>
      <w:r>
        <w:t>What should you do if you have been injected with hydraulic fluid?</w:t>
      </w:r>
    </w:p>
    <w:tbl>
      <w:tblPr>
        <w:tblStyle w:val="Tableheader"/>
        <w:tblW w:w="0" w:type="auto"/>
        <w:tblLook w:val="0400" w:firstRow="0" w:lastRow="0" w:firstColumn="0" w:lastColumn="0" w:noHBand="0" w:noVBand="1"/>
        <w:tblCaption w:val="space for students to provide answer"/>
      </w:tblPr>
      <w:tblGrid>
        <w:gridCol w:w="9622"/>
      </w:tblGrid>
      <w:tr w:rsidR="00506804" w14:paraId="664F31B6" w14:textId="77777777" w:rsidTr="00506804">
        <w:trPr>
          <w:cnfStyle w:val="000000010000" w:firstRow="0" w:lastRow="0" w:firstColumn="0" w:lastColumn="0" w:oddVBand="0" w:evenVBand="0" w:oddHBand="0" w:evenHBand="1" w:firstRowFirstColumn="0" w:firstRowLastColumn="0" w:lastRowFirstColumn="0" w:lastRowLastColumn="0"/>
          <w:trHeight w:val="2126"/>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69A3E28" w14:textId="77777777" w:rsidR="00506804" w:rsidRDefault="00506804" w:rsidP="00A74887"/>
        </w:tc>
      </w:tr>
    </w:tbl>
    <w:p w14:paraId="07330144" w14:textId="77777777" w:rsidR="00506804" w:rsidRDefault="00506804">
      <w:r>
        <w:br w:type="page"/>
      </w:r>
    </w:p>
    <w:p w14:paraId="4AC441A1" w14:textId="77777777" w:rsidR="00505805" w:rsidRDefault="00505805" w:rsidP="00D8583B">
      <w:pPr>
        <w:pStyle w:val="Heading2"/>
      </w:pPr>
      <w:bookmarkStart w:id="15" w:name="_Toc40861309"/>
      <w:r>
        <w:lastRenderedPageBreak/>
        <w:t>Parts of the tractor</w:t>
      </w:r>
      <w:bookmarkEnd w:id="15"/>
    </w:p>
    <w:p w14:paraId="6616929B" w14:textId="77777777" w:rsidR="00505805" w:rsidRDefault="00505805" w:rsidP="00D8583B">
      <w:pPr>
        <w:pStyle w:val="Heading3"/>
      </w:pPr>
      <w:bookmarkStart w:id="16" w:name="_Toc40861310"/>
      <w:r>
        <w:t xml:space="preserve">Main </w:t>
      </w:r>
      <w:r w:rsidR="00506804">
        <w:t>parts identification checklist</w:t>
      </w:r>
      <w:bookmarkEnd w:id="16"/>
    </w:p>
    <w:p w14:paraId="0B032B57" w14:textId="77777777" w:rsidR="00505805" w:rsidRDefault="00505805" w:rsidP="00505805">
      <w:r>
        <w:t>Your teacher will check off the table below as you identify each part.</w:t>
      </w:r>
    </w:p>
    <w:tbl>
      <w:tblPr>
        <w:tblStyle w:val="Tableheader"/>
        <w:tblW w:w="0" w:type="auto"/>
        <w:tblLook w:val="0420" w:firstRow="1" w:lastRow="0" w:firstColumn="0" w:lastColumn="0" w:noHBand="0" w:noVBand="1"/>
        <w:tblCaption w:val="tractor parts identification checklist"/>
      </w:tblPr>
      <w:tblGrid>
        <w:gridCol w:w="3560"/>
        <w:gridCol w:w="1225"/>
        <w:gridCol w:w="3564"/>
        <w:gridCol w:w="1223"/>
      </w:tblGrid>
      <w:tr w:rsidR="00506804" w:rsidRPr="00506804" w14:paraId="4384C5B8" w14:textId="77777777" w:rsidTr="00BC6283">
        <w:trPr>
          <w:cnfStyle w:val="100000000000" w:firstRow="1" w:lastRow="0" w:firstColumn="0" w:lastColumn="0" w:oddVBand="0" w:evenVBand="0" w:oddHBand="0" w:evenHBand="0" w:firstRowFirstColumn="0" w:firstRowLastColumn="0" w:lastRowFirstColumn="0" w:lastRowLastColumn="0"/>
          <w:cantSplit w:val="0"/>
        </w:trPr>
        <w:tc>
          <w:tcPr>
            <w:tcW w:w="4146" w:type="dxa"/>
          </w:tcPr>
          <w:p w14:paraId="13A252B8" w14:textId="77777777" w:rsidR="00506804" w:rsidRPr="00506804" w:rsidRDefault="00506804" w:rsidP="00506804">
            <w:pPr>
              <w:spacing w:before="192" w:after="192"/>
            </w:pPr>
            <w:r w:rsidRPr="00506804">
              <w:t>Component</w:t>
            </w:r>
          </w:p>
        </w:tc>
        <w:tc>
          <w:tcPr>
            <w:tcW w:w="1234" w:type="dxa"/>
          </w:tcPr>
          <w:p w14:paraId="554C1377" w14:textId="77777777" w:rsidR="00506804" w:rsidRPr="00506804" w:rsidRDefault="00506804" w:rsidP="00506804">
            <w:r w:rsidRPr="00506804">
              <w:t>Identified</w:t>
            </w:r>
          </w:p>
        </w:tc>
        <w:tc>
          <w:tcPr>
            <w:tcW w:w="4151" w:type="dxa"/>
          </w:tcPr>
          <w:p w14:paraId="6293A607" w14:textId="77777777" w:rsidR="00506804" w:rsidRPr="00506804" w:rsidRDefault="00506804" w:rsidP="00506804">
            <w:r w:rsidRPr="00506804">
              <w:t>Component</w:t>
            </w:r>
          </w:p>
        </w:tc>
        <w:tc>
          <w:tcPr>
            <w:tcW w:w="1231" w:type="dxa"/>
          </w:tcPr>
          <w:p w14:paraId="555546AA" w14:textId="77777777" w:rsidR="00506804" w:rsidRPr="00506804" w:rsidRDefault="00506804" w:rsidP="00506804">
            <w:r w:rsidRPr="00506804">
              <w:t>Identified</w:t>
            </w:r>
          </w:p>
        </w:tc>
      </w:tr>
      <w:tr w:rsidR="00506804" w:rsidRPr="00506804" w14:paraId="5A68CB5F" w14:textId="77777777" w:rsidTr="00BC6283">
        <w:trPr>
          <w:cnfStyle w:val="000000100000" w:firstRow="0" w:lastRow="0" w:firstColumn="0" w:lastColumn="0" w:oddVBand="0" w:evenVBand="0" w:oddHBand="1" w:evenHBand="0" w:firstRowFirstColumn="0" w:firstRowLastColumn="0" w:lastRowFirstColumn="0" w:lastRowLastColumn="0"/>
        </w:trPr>
        <w:tc>
          <w:tcPr>
            <w:tcW w:w="4146" w:type="dxa"/>
          </w:tcPr>
          <w:p w14:paraId="57A1F524" w14:textId="77777777" w:rsidR="00506804" w:rsidRPr="00506804" w:rsidRDefault="00506804" w:rsidP="00506804">
            <w:r w:rsidRPr="00506804">
              <w:t>Radiator</w:t>
            </w:r>
          </w:p>
        </w:tc>
        <w:tc>
          <w:tcPr>
            <w:tcW w:w="1234" w:type="dxa"/>
          </w:tcPr>
          <w:p w14:paraId="7B4642FC" w14:textId="77777777" w:rsidR="00506804" w:rsidRPr="00506804" w:rsidRDefault="00506804" w:rsidP="00506804"/>
        </w:tc>
        <w:tc>
          <w:tcPr>
            <w:tcW w:w="4151" w:type="dxa"/>
          </w:tcPr>
          <w:p w14:paraId="5184C6BD" w14:textId="77777777" w:rsidR="00506804" w:rsidRPr="00506804" w:rsidRDefault="00506804" w:rsidP="00506804">
            <w:r w:rsidRPr="00506804">
              <w:t>ROPS</w:t>
            </w:r>
          </w:p>
        </w:tc>
        <w:tc>
          <w:tcPr>
            <w:tcW w:w="1231" w:type="dxa"/>
          </w:tcPr>
          <w:p w14:paraId="6DC930FA" w14:textId="77777777" w:rsidR="00506804" w:rsidRPr="00506804" w:rsidRDefault="00506804" w:rsidP="00506804"/>
        </w:tc>
      </w:tr>
      <w:tr w:rsidR="00506804" w:rsidRPr="00506804" w14:paraId="59C94808" w14:textId="77777777" w:rsidTr="00BC6283">
        <w:trPr>
          <w:cnfStyle w:val="000000010000" w:firstRow="0" w:lastRow="0" w:firstColumn="0" w:lastColumn="0" w:oddVBand="0" w:evenVBand="0" w:oddHBand="0" w:evenHBand="1" w:firstRowFirstColumn="0" w:firstRowLastColumn="0" w:lastRowFirstColumn="0" w:lastRowLastColumn="0"/>
        </w:trPr>
        <w:tc>
          <w:tcPr>
            <w:tcW w:w="4146" w:type="dxa"/>
          </w:tcPr>
          <w:p w14:paraId="014EF2BA" w14:textId="77777777" w:rsidR="00506804" w:rsidRPr="00506804" w:rsidRDefault="00506804" w:rsidP="00506804">
            <w:r w:rsidRPr="00506804">
              <w:t>Engine</w:t>
            </w:r>
          </w:p>
        </w:tc>
        <w:tc>
          <w:tcPr>
            <w:tcW w:w="1234" w:type="dxa"/>
          </w:tcPr>
          <w:p w14:paraId="4CC27CAC" w14:textId="77777777" w:rsidR="00506804" w:rsidRPr="00506804" w:rsidRDefault="00506804" w:rsidP="00506804"/>
        </w:tc>
        <w:tc>
          <w:tcPr>
            <w:tcW w:w="4151" w:type="dxa"/>
          </w:tcPr>
          <w:p w14:paraId="5C35A7AD" w14:textId="77777777" w:rsidR="00506804" w:rsidRPr="00506804" w:rsidRDefault="00506804" w:rsidP="00506804">
            <w:r w:rsidRPr="00506804">
              <w:t>Three point linkage</w:t>
            </w:r>
          </w:p>
        </w:tc>
        <w:tc>
          <w:tcPr>
            <w:tcW w:w="1231" w:type="dxa"/>
          </w:tcPr>
          <w:p w14:paraId="116E914F" w14:textId="77777777" w:rsidR="00506804" w:rsidRPr="00506804" w:rsidRDefault="00506804" w:rsidP="00506804"/>
        </w:tc>
      </w:tr>
      <w:tr w:rsidR="00506804" w:rsidRPr="00506804" w14:paraId="509FE39D" w14:textId="77777777" w:rsidTr="00BC6283">
        <w:trPr>
          <w:cnfStyle w:val="000000100000" w:firstRow="0" w:lastRow="0" w:firstColumn="0" w:lastColumn="0" w:oddVBand="0" w:evenVBand="0" w:oddHBand="1" w:evenHBand="0" w:firstRowFirstColumn="0" w:firstRowLastColumn="0" w:lastRowFirstColumn="0" w:lastRowLastColumn="0"/>
        </w:trPr>
        <w:tc>
          <w:tcPr>
            <w:tcW w:w="4146" w:type="dxa"/>
          </w:tcPr>
          <w:p w14:paraId="19DD4DED" w14:textId="77777777" w:rsidR="00506804" w:rsidRPr="00506804" w:rsidRDefault="00506804" w:rsidP="00506804">
            <w:r w:rsidRPr="00506804">
              <w:t>Exhaust</w:t>
            </w:r>
          </w:p>
        </w:tc>
        <w:tc>
          <w:tcPr>
            <w:tcW w:w="1234" w:type="dxa"/>
          </w:tcPr>
          <w:p w14:paraId="5A03299B" w14:textId="77777777" w:rsidR="00506804" w:rsidRPr="00506804" w:rsidRDefault="00506804" w:rsidP="00506804"/>
        </w:tc>
        <w:tc>
          <w:tcPr>
            <w:tcW w:w="4151" w:type="dxa"/>
          </w:tcPr>
          <w:p w14:paraId="465FF51A" w14:textId="77777777" w:rsidR="00506804" w:rsidRPr="00506804" w:rsidRDefault="00506804" w:rsidP="00506804">
            <w:r w:rsidRPr="00506804">
              <w:t>Slow moving vehicle signal</w:t>
            </w:r>
          </w:p>
        </w:tc>
        <w:tc>
          <w:tcPr>
            <w:tcW w:w="1231" w:type="dxa"/>
          </w:tcPr>
          <w:p w14:paraId="6A4ABF75" w14:textId="77777777" w:rsidR="00506804" w:rsidRPr="00506804" w:rsidRDefault="00506804" w:rsidP="00506804"/>
        </w:tc>
      </w:tr>
      <w:tr w:rsidR="00506804" w:rsidRPr="00506804" w14:paraId="1163DDAE" w14:textId="77777777" w:rsidTr="00BC6283">
        <w:trPr>
          <w:cnfStyle w:val="000000010000" w:firstRow="0" w:lastRow="0" w:firstColumn="0" w:lastColumn="0" w:oddVBand="0" w:evenVBand="0" w:oddHBand="0" w:evenHBand="1" w:firstRowFirstColumn="0" w:firstRowLastColumn="0" w:lastRowFirstColumn="0" w:lastRowLastColumn="0"/>
        </w:trPr>
        <w:tc>
          <w:tcPr>
            <w:tcW w:w="4146" w:type="dxa"/>
          </w:tcPr>
          <w:p w14:paraId="20EBDE65" w14:textId="77777777" w:rsidR="00506804" w:rsidRPr="00506804" w:rsidRDefault="00506804" w:rsidP="00506804">
            <w:r w:rsidRPr="00506804">
              <w:t>Engine air cleaner</w:t>
            </w:r>
          </w:p>
        </w:tc>
        <w:tc>
          <w:tcPr>
            <w:tcW w:w="1234" w:type="dxa"/>
          </w:tcPr>
          <w:p w14:paraId="13BF92CC" w14:textId="77777777" w:rsidR="00506804" w:rsidRPr="00506804" w:rsidRDefault="00506804" w:rsidP="00506804"/>
        </w:tc>
        <w:tc>
          <w:tcPr>
            <w:tcW w:w="4151" w:type="dxa"/>
          </w:tcPr>
          <w:p w14:paraId="376F683D" w14:textId="77777777" w:rsidR="00506804" w:rsidRPr="00506804" w:rsidRDefault="00506804" w:rsidP="00506804">
            <w:r w:rsidRPr="00506804">
              <w:t>Draw bar</w:t>
            </w:r>
          </w:p>
        </w:tc>
        <w:tc>
          <w:tcPr>
            <w:tcW w:w="1231" w:type="dxa"/>
          </w:tcPr>
          <w:p w14:paraId="47FEB49E" w14:textId="77777777" w:rsidR="00506804" w:rsidRPr="00506804" w:rsidRDefault="00506804" w:rsidP="00506804"/>
        </w:tc>
      </w:tr>
      <w:tr w:rsidR="00506804" w:rsidRPr="00506804" w14:paraId="07C91A49" w14:textId="77777777" w:rsidTr="00BC6283">
        <w:trPr>
          <w:cnfStyle w:val="000000100000" w:firstRow="0" w:lastRow="0" w:firstColumn="0" w:lastColumn="0" w:oddVBand="0" w:evenVBand="0" w:oddHBand="1" w:evenHBand="0" w:firstRowFirstColumn="0" w:firstRowLastColumn="0" w:lastRowFirstColumn="0" w:lastRowLastColumn="0"/>
        </w:trPr>
        <w:tc>
          <w:tcPr>
            <w:tcW w:w="4146" w:type="dxa"/>
          </w:tcPr>
          <w:p w14:paraId="3F3C0C3E" w14:textId="77777777" w:rsidR="00506804" w:rsidRPr="00506804" w:rsidRDefault="00506804" w:rsidP="00506804">
            <w:r w:rsidRPr="00506804">
              <w:t>Engine oil dipstick</w:t>
            </w:r>
          </w:p>
        </w:tc>
        <w:tc>
          <w:tcPr>
            <w:tcW w:w="1234" w:type="dxa"/>
          </w:tcPr>
          <w:p w14:paraId="7DAE6A8E" w14:textId="77777777" w:rsidR="00506804" w:rsidRPr="00506804" w:rsidRDefault="00506804" w:rsidP="00506804"/>
        </w:tc>
        <w:tc>
          <w:tcPr>
            <w:tcW w:w="4151" w:type="dxa"/>
          </w:tcPr>
          <w:p w14:paraId="273AC718" w14:textId="77777777" w:rsidR="00506804" w:rsidRPr="00506804" w:rsidRDefault="00506804" w:rsidP="00506804">
            <w:r w:rsidRPr="00506804">
              <w:t>Fuel tank/filler</w:t>
            </w:r>
          </w:p>
        </w:tc>
        <w:tc>
          <w:tcPr>
            <w:tcW w:w="1231" w:type="dxa"/>
          </w:tcPr>
          <w:p w14:paraId="14F4A0CA" w14:textId="77777777" w:rsidR="00506804" w:rsidRPr="00506804" w:rsidRDefault="00506804" w:rsidP="00506804"/>
        </w:tc>
      </w:tr>
      <w:tr w:rsidR="00506804" w:rsidRPr="00506804" w14:paraId="61EB5FC5" w14:textId="77777777" w:rsidTr="00BC6283">
        <w:trPr>
          <w:cnfStyle w:val="000000010000" w:firstRow="0" w:lastRow="0" w:firstColumn="0" w:lastColumn="0" w:oddVBand="0" w:evenVBand="0" w:oddHBand="0" w:evenHBand="1" w:firstRowFirstColumn="0" w:firstRowLastColumn="0" w:lastRowFirstColumn="0" w:lastRowLastColumn="0"/>
        </w:trPr>
        <w:tc>
          <w:tcPr>
            <w:tcW w:w="4146" w:type="dxa"/>
          </w:tcPr>
          <w:p w14:paraId="49021F23" w14:textId="77777777" w:rsidR="00506804" w:rsidRPr="00506804" w:rsidRDefault="00506804" w:rsidP="00506804">
            <w:r w:rsidRPr="00506804">
              <w:t>Tyre valves</w:t>
            </w:r>
          </w:p>
        </w:tc>
        <w:tc>
          <w:tcPr>
            <w:tcW w:w="1234" w:type="dxa"/>
          </w:tcPr>
          <w:p w14:paraId="71715987" w14:textId="77777777" w:rsidR="00506804" w:rsidRPr="00506804" w:rsidRDefault="00506804" w:rsidP="00506804"/>
        </w:tc>
        <w:tc>
          <w:tcPr>
            <w:tcW w:w="4151" w:type="dxa"/>
          </w:tcPr>
          <w:p w14:paraId="24848BC0" w14:textId="77777777" w:rsidR="00506804" w:rsidRPr="00506804" w:rsidRDefault="00506804" w:rsidP="00506804">
            <w:r w:rsidRPr="00506804">
              <w:t>Battery</w:t>
            </w:r>
          </w:p>
        </w:tc>
        <w:tc>
          <w:tcPr>
            <w:tcW w:w="1231" w:type="dxa"/>
          </w:tcPr>
          <w:p w14:paraId="0BF21A66" w14:textId="77777777" w:rsidR="00506804" w:rsidRPr="00506804" w:rsidRDefault="00506804" w:rsidP="00506804"/>
        </w:tc>
      </w:tr>
      <w:tr w:rsidR="00506804" w:rsidRPr="00506804" w14:paraId="5B3BAC57" w14:textId="77777777" w:rsidTr="00BC6283">
        <w:trPr>
          <w:cnfStyle w:val="000000100000" w:firstRow="0" w:lastRow="0" w:firstColumn="0" w:lastColumn="0" w:oddVBand="0" w:evenVBand="0" w:oddHBand="1" w:evenHBand="0" w:firstRowFirstColumn="0" w:firstRowLastColumn="0" w:lastRowFirstColumn="0" w:lastRowLastColumn="0"/>
        </w:trPr>
        <w:tc>
          <w:tcPr>
            <w:tcW w:w="4146" w:type="dxa"/>
          </w:tcPr>
          <w:p w14:paraId="1DC5E28F" w14:textId="77777777" w:rsidR="00506804" w:rsidRPr="00506804" w:rsidRDefault="00506804" w:rsidP="00506804">
            <w:r w:rsidRPr="00506804">
              <w:t>Power take off (PTO) shaft</w:t>
            </w:r>
          </w:p>
        </w:tc>
        <w:tc>
          <w:tcPr>
            <w:tcW w:w="1234" w:type="dxa"/>
          </w:tcPr>
          <w:p w14:paraId="4B914132" w14:textId="77777777" w:rsidR="00506804" w:rsidRPr="00506804" w:rsidRDefault="00506804" w:rsidP="00506804"/>
        </w:tc>
        <w:tc>
          <w:tcPr>
            <w:tcW w:w="4151" w:type="dxa"/>
          </w:tcPr>
          <w:p w14:paraId="1E7EEC50" w14:textId="77777777" w:rsidR="00506804" w:rsidRPr="00506804" w:rsidRDefault="00506804" w:rsidP="00506804">
            <w:r w:rsidRPr="00506804">
              <w:t>Oil filler cap</w:t>
            </w:r>
          </w:p>
        </w:tc>
        <w:tc>
          <w:tcPr>
            <w:tcW w:w="1231" w:type="dxa"/>
          </w:tcPr>
          <w:p w14:paraId="063C880A" w14:textId="77777777" w:rsidR="00506804" w:rsidRPr="00506804" w:rsidRDefault="00506804" w:rsidP="00506804"/>
        </w:tc>
      </w:tr>
      <w:tr w:rsidR="00506804" w:rsidRPr="00506804" w14:paraId="2E5B3A69" w14:textId="77777777" w:rsidTr="00BC6283">
        <w:trPr>
          <w:cnfStyle w:val="000000010000" w:firstRow="0" w:lastRow="0" w:firstColumn="0" w:lastColumn="0" w:oddVBand="0" w:evenVBand="0" w:oddHBand="0" w:evenHBand="1" w:firstRowFirstColumn="0" w:firstRowLastColumn="0" w:lastRowFirstColumn="0" w:lastRowLastColumn="0"/>
        </w:trPr>
        <w:tc>
          <w:tcPr>
            <w:tcW w:w="4146" w:type="dxa"/>
          </w:tcPr>
          <w:p w14:paraId="1B4F751A" w14:textId="77777777" w:rsidR="00506804" w:rsidRPr="00506804" w:rsidRDefault="00506804" w:rsidP="00506804">
            <w:r w:rsidRPr="00506804">
              <w:t>Greasing points</w:t>
            </w:r>
          </w:p>
        </w:tc>
        <w:tc>
          <w:tcPr>
            <w:tcW w:w="1234" w:type="dxa"/>
          </w:tcPr>
          <w:p w14:paraId="524C24B6" w14:textId="77777777" w:rsidR="00506804" w:rsidRPr="00506804" w:rsidRDefault="00506804" w:rsidP="00506804"/>
        </w:tc>
        <w:tc>
          <w:tcPr>
            <w:tcW w:w="4151" w:type="dxa"/>
          </w:tcPr>
          <w:p w14:paraId="4E2931C8" w14:textId="77777777" w:rsidR="00506804" w:rsidRPr="00506804" w:rsidRDefault="00506804" w:rsidP="00506804">
            <w:r w:rsidRPr="00506804">
              <w:t>Three point attachment</w:t>
            </w:r>
          </w:p>
        </w:tc>
        <w:tc>
          <w:tcPr>
            <w:tcW w:w="1231" w:type="dxa"/>
          </w:tcPr>
          <w:p w14:paraId="1D67B36E" w14:textId="77777777" w:rsidR="00506804" w:rsidRPr="00506804" w:rsidRDefault="00506804" w:rsidP="00506804"/>
        </w:tc>
      </w:tr>
    </w:tbl>
    <w:p w14:paraId="7CDC9180" w14:textId="77777777" w:rsidR="00505805" w:rsidRDefault="00505805" w:rsidP="00D8583B">
      <w:pPr>
        <w:pStyle w:val="Heading3"/>
      </w:pPr>
      <w:bookmarkStart w:id="17" w:name="_Toc40861311"/>
      <w:r>
        <w:t>Controls ident</w:t>
      </w:r>
      <w:r w:rsidR="00506804">
        <w:t>ification checklist</w:t>
      </w:r>
      <w:bookmarkEnd w:id="17"/>
    </w:p>
    <w:p w14:paraId="34C6E704" w14:textId="77777777" w:rsidR="00505805" w:rsidRDefault="00505805" w:rsidP="00505805">
      <w:r>
        <w:t>Your teacher will check off the table below as you identify each control.</w:t>
      </w:r>
    </w:p>
    <w:tbl>
      <w:tblPr>
        <w:tblStyle w:val="Tableheader"/>
        <w:tblW w:w="0" w:type="auto"/>
        <w:tblLook w:val="0420" w:firstRow="1" w:lastRow="0" w:firstColumn="0" w:lastColumn="0" w:noHBand="0" w:noVBand="1"/>
        <w:tblCaption w:val="tractor controls identification checklist"/>
        <w:tblDescription w:val="Identify each of the tractor controls listed to your teacher. Your teacher will check them off."/>
      </w:tblPr>
      <w:tblGrid>
        <w:gridCol w:w="3542"/>
        <w:gridCol w:w="1225"/>
        <w:gridCol w:w="3582"/>
        <w:gridCol w:w="1223"/>
      </w:tblGrid>
      <w:tr w:rsidR="00506804" w:rsidRPr="00506804" w14:paraId="0CB8B042" w14:textId="77777777" w:rsidTr="00506804">
        <w:trPr>
          <w:cnfStyle w:val="100000000000" w:firstRow="1" w:lastRow="0" w:firstColumn="0" w:lastColumn="0" w:oddVBand="0" w:evenVBand="0" w:oddHBand="0" w:evenHBand="0" w:firstRowFirstColumn="0" w:firstRowLastColumn="0" w:lastRowFirstColumn="0" w:lastRowLastColumn="0"/>
        </w:trPr>
        <w:tc>
          <w:tcPr>
            <w:tcW w:w="4146" w:type="dxa"/>
          </w:tcPr>
          <w:p w14:paraId="4D9966AF" w14:textId="77777777" w:rsidR="00506804" w:rsidRPr="00506804" w:rsidRDefault="00506804" w:rsidP="00506804">
            <w:pPr>
              <w:spacing w:before="192" w:after="192"/>
            </w:pPr>
            <w:r w:rsidRPr="00506804">
              <w:t>Controls</w:t>
            </w:r>
          </w:p>
        </w:tc>
        <w:tc>
          <w:tcPr>
            <w:tcW w:w="1234" w:type="dxa"/>
          </w:tcPr>
          <w:p w14:paraId="11052670" w14:textId="77777777" w:rsidR="00506804" w:rsidRPr="00506804" w:rsidRDefault="00506804" w:rsidP="00506804">
            <w:r w:rsidRPr="00506804">
              <w:t>Identified</w:t>
            </w:r>
          </w:p>
        </w:tc>
        <w:tc>
          <w:tcPr>
            <w:tcW w:w="4151" w:type="dxa"/>
          </w:tcPr>
          <w:p w14:paraId="0DA04885" w14:textId="77777777" w:rsidR="00506804" w:rsidRPr="00506804" w:rsidRDefault="00506804" w:rsidP="00506804">
            <w:r w:rsidRPr="00506804">
              <w:t>Controls</w:t>
            </w:r>
          </w:p>
        </w:tc>
        <w:tc>
          <w:tcPr>
            <w:tcW w:w="1231" w:type="dxa"/>
          </w:tcPr>
          <w:p w14:paraId="590AC1C6" w14:textId="77777777" w:rsidR="00506804" w:rsidRPr="00506804" w:rsidRDefault="00506804" w:rsidP="00506804">
            <w:r w:rsidRPr="00506804">
              <w:t>Identified</w:t>
            </w:r>
          </w:p>
        </w:tc>
      </w:tr>
      <w:tr w:rsidR="00506804" w:rsidRPr="00506804" w14:paraId="4AA05C8B" w14:textId="77777777" w:rsidTr="00506804">
        <w:trPr>
          <w:cnfStyle w:val="000000100000" w:firstRow="0" w:lastRow="0" w:firstColumn="0" w:lastColumn="0" w:oddVBand="0" w:evenVBand="0" w:oddHBand="1" w:evenHBand="0" w:firstRowFirstColumn="0" w:firstRowLastColumn="0" w:lastRowFirstColumn="0" w:lastRowLastColumn="0"/>
        </w:trPr>
        <w:tc>
          <w:tcPr>
            <w:tcW w:w="4146" w:type="dxa"/>
          </w:tcPr>
          <w:p w14:paraId="244E99F6" w14:textId="77777777" w:rsidR="00506804" w:rsidRPr="00506804" w:rsidRDefault="00506804" w:rsidP="00506804">
            <w:r w:rsidRPr="00506804">
              <w:t>Steering wheel</w:t>
            </w:r>
          </w:p>
        </w:tc>
        <w:tc>
          <w:tcPr>
            <w:tcW w:w="1234" w:type="dxa"/>
          </w:tcPr>
          <w:p w14:paraId="76753EDE" w14:textId="77777777" w:rsidR="00506804" w:rsidRPr="00506804" w:rsidRDefault="00506804" w:rsidP="00506804"/>
        </w:tc>
        <w:tc>
          <w:tcPr>
            <w:tcW w:w="4151" w:type="dxa"/>
          </w:tcPr>
          <w:p w14:paraId="0AF9B5F3" w14:textId="77777777" w:rsidR="00506804" w:rsidRPr="00506804" w:rsidRDefault="00506804" w:rsidP="00506804">
            <w:r w:rsidRPr="00506804">
              <w:t>Fuel gauge</w:t>
            </w:r>
          </w:p>
        </w:tc>
        <w:tc>
          <w:tcPr>
            <w:tcW w:w="1231" w:type="dxa"/>
          </w:tcPr>
          <w:p w14:paraId="28C5E2F3" w14:textId="77777777" w:rsidR="00506804" w:rsidRPr="00506804" w:rsidRDefault="00506804" w:rsidP="00506804"/>
        </w:tc>
      </w:tr>
      <w:tr w:rsidR="00506804" w:rsidRPr="00506804" w14:paraId="5EF1A1BE" w14:textId="77777777" w:rsidTr="00506804">
        <w:trPr>
          <w:cnfStyle w:val="000000010000" w:firstRow="0" w:lastRow="0" w:firstColumn="0" w:lastColumn="0" w:oddVBand="0" w:evenVBand="0" w:oddHBand="0" w:evenHBand="1" w:firstRowFirstColumn="0" w:firstRowLastColumn="0" w:lastRowFirstColumn="0" w:lastRowLastColumn="0"/>
        </w:trPr>
        <w:tc>
          <w:tcPr>
            <w:tcW w:w="4146" w:type="dxa"/>
          </w:tcPr>
          <w:p w14:paraId="050B194A" w14:textId="77777777" w:rsidR="00506804" w:rsidRPr="00506804" w:rsidRDefault="00506804" w:rsidP="00506804">
            <w:r w:rsidRPr="00506804">
              <w:t>Hand accelerator lever</w:t>
            </w:r>
          </w:p>
        </w:tc>
        <w:tc>
          <w:tcPr>
            <w:tcW w:w="1234" w:type="dxa"/>
          </w:tcPr>
          <w:p w14:paraId="15D5E8BA" w14:textId="77777777" w:rsidR="00506804" w:rsidRPr="00506804" w:rsidRDefault="00506804" w:rsidP="00506804"/>
        </w:tc>
        <w:tc>
          <w:tcPr>
            <w:tcW w:w="4151" w:type="dxa"/>
          </w:tcPr>
          <w:p w14:paraId="4A4DEDED" w14:textId="77777777" w:rsidR="00506804" w:rsidRPr="00506804" w:rsidRDefault="00506804" w:rsidP="00506804">
            <w:r w:rsidRPr="00506804">
              <w:t>Temperature gauge</w:t>
            </w:r>
          </w:p>
        </w:tc>
        <w:tc>
          <w:tcPr>
            <w:tcW w:w="1231" w:type="dxa"/>
          </w:tcPr>
          <w:p w14:paraId="2AAD8C71" w14:textId="77777777" w:rsidR="00506804" w:rsidRPr="00506804" w:rsidRDefault="00506804" w:rsidP="00506804"/>
        </w:tc>
      </w:tr>
      <w:tr w:rsidR="00506804" w:rsidRPr="00506804" w14:paraId="3CA07BE7" w14:textId="77777777" w:rsidTr="00506804">
        <w:trPr>
          <w:cnfStyle w:val="000000100000" w:firstRow="0" w:lastRow="0" w:firstColumn="0" w:lastColumn="0" w:oddVBand="0" w:evenVBand="0" w:oddHBand="1" w:evenHBand="0" w:firstRowFirstColumn="0" w:firstRowLastColumn="0" w:lastRowFirstColumn="0" w:lastRowLastColumn="0"/>
        </w:trPr>
        <w:tc>
          <w:tcPr>
            <w:tcW w:w="4146" w:type="dxa"/>
          </w:tcPr>
          <w:p w14:paraId="76D6D5EE" w14:textId="77777777" w:rsidR="00506804" w:rsidRPr="00506804" w:rsidRDefault="00506804" w:rsidP="00506804">
            <w:r w:rsidRPr="00506804">
              <w:t>Clutch</w:t>
            </w:r>
          </w:p>
        </w:tc>
        <w:tc>
          <w:tcPr>
            <w:tcW w:w="1234" w:type="dxa"/>
          </w:tcPr>
          <w:p w14:paraId="2AD9F87C" w14:textId="77777777" w:rsidR="00506804" w:rsidRPr="00506804" w:rsidRDefault="00506804" w:rsidP="00506804"/>
        </w:tc>
        <w:tc>
          <w:tcPr>
            <w:tcW w:w="4151" w:type="dxa"/>
          </w:tcPr>
          <w:p w14:paraId="071E6B9E" w14:textId="77777777" w:rsidR="00506804" w:rsidRPr="00506804" w:rsidRDefault="00506804" w:rsidP="00506804">
            <w:r w:rsidRPr="00506804">
              <w:t>Ignition switch</w:t>
            </w:r>
          </w:p>
        </w:tc>
        <w:tc>
          <w:tcPr>
            <w:tcW w:w="1231" w:type="dxa"/>
          </w:tcPr>
          <w:p w14:paraId="35133336" w14:textId="77777777" w:rsidR="00506804" w:rsidRPr="00506804" w:rsidRDefault="00506804" w:rsidP="00506804"/>
        </w:tc>
      </w:tr>
      <w:tr w:rsidR="00506804" w:rsidRPr="00506804" w14:paraId="5B8DD4E8" w14:textId="77777777" w:rsidTr="00506804">
        <w:trPr>
          <w:cnfStyle w:val="000000010000" w:firstRow="0" w:lastRow="0" w:firstColumn="0" w:lastColumn="0" w:oddVBand="0" w:evenVBand="0" w:oddHBand="0" w:evenHBand="1" w:firstRowFirstColumn="0" w:firstRowLastColumn="0" w:lastRowFirstColumn="0" w:lastRowLastColumn="0"/>
        </w:trPr>
        <w:tc>
          <w:tcPr>
            <w:tcW w:w="4146" w:type="dxa"/>
          </w:tcPr>
          <w:p w14:paraId="73BE2C39" w14:textId="77777777" w:rsidR="00506804" w:rsidRPr="00506804" w:rsidRDefault="00506804" w:rsidP="00506804">
            <w:r w:rsidRPr="00506804">
              <w:t>Foot brakes</w:t>
            </w:r>
          </w:p>
        </w:tc>
        <w:tc>
          <w:tcPr>
            <w:tcW w:w="1234" w:type="dxa"/>
          </w:tcPr>
          <w:p w14:paraId="61B388B5" w14:textId="77777777" w:rsidR="00506804" w:rsidRPr="00506804" w:rsidRDefault="00506804" w:rsidP="00506804"/>
        </w:tc>
        <w:tc>
          <w:tcPr>
            <w:tcW w:w="4151" w:type="dxa"/>
          </w:tcPr>
          <w:p w14:paraId="3F90674A" w14:textId="77777777" w:rsidR="00506804" w:rsidRPr="00506804" w:rsidRDefault="00506804" w:rsidP="00506804">
            <w:r w:rsidRPr="00506804">
              <w:t>Horn</w:t>
            </w:r>
          </w:p>
        </w:tc>
        <w:tc>
          <w:tcPr>
            <w:tcW w:w="1231" w:type="dxa"/>
          </w:tcPr>
          <w:p w14:paraId="21D74C10" w14:textId="77777777" w:rsidR="00506804" w:rsidRPr="00506804" w:rsidRDefault="00506804" w:rsidP="00506804"/>
        </w:tc>
      </w:tr>
      <w:tr w:rsidR="00506804" w:rsidRPr="00506804" w14:paraId="79D3D6EB" w14:textId="77777777" w:rsidTr="00506804">
        <w:trPr>
          <w:cnfStyle w:val="000000100000" w:firstRow="0" w:lastRow="0" w:firstColumn="0" w:lastColumn="0" w:oddVBand="0" w:evenVBand="0" w:oddHBand="1" w:evenHBand="0" w:firstRowFirstColumn="0" w:firstRowLastColumn="0" w:lastRowFirstColumn="0" w:lastRowLastColumn="0"/>
        </w:trPr>
        <w:tc>
          <w:tcPr>
            <w:tcW w:w="4146" w:type="dxa"/>
          </w:tcPr>
          <w:p w14:paraId="6B2DB2FA" w14:textId="77777777" w:rsidR="00506804" w:rsidRPr="00506804" w:rsidRDefault="00506804" w:rsidP="00506804">
            <w:r w:rsidRPr="00506804">
              <w:t>Gear lever</w:t>
            </w:r>
          </w:p>
        </w:tc>
        <w:tc>
          <w:tcPr>
            <w:tcW w:w="1234" w:type="dxa"/>
          </w:tcPr>
          <w:p w14:paraId="533813D6" w14:textId="77777777" w:rsidR="00506804" w:rsidRPr="00506804" w:rsidRDefault="00506804" w:rsidP="00506804"/>
        </w:tc>
        <w:tc>
          <w:tcPr>
            <w:tcW w:w="4151" w:type="dxa"/>
          </w:tcPr>
          <w:p w14:paraId="295DCBB1" w14:textId="77777777" w:rsidR="00506804" w:rsidRPr="00506804" w:rsidRDefault="00506804" w:rsidP="00506804">
            <w:r w:rsidRPr="00506804">
              <w:t>Choke</w:t>
            </w:r>
          </w:p>
        </w:tc>
        <w:tc>
          <w:tcPr>
            <w:tcW w:w="1231" w:type="dxa"/>
          </w:tcPr>
          <w:p w14:paraId="0E5BFBB4" w14:textId="77777777" w:rsidR="00506804" w:rsidRPr="00506804" w:rsidRDefault="00506804" w:rsidP="00506804"/>
        </w:tc>
      </w:tr>
      <w:tr w:rsidR="00506804" w:rsidRPr="00506804" w14:paraId="607C49B4" w14:textId="77777777" w:rsidTr="00506804">
        <w:trPr>
          <w:cnfStyle w:val="000000010000" w:firstRow="0" w:lastRow="0" w:firstColumn="0" w:lastColumn="0" w:oddVBand="0" w:evenVBand="0" w:oddHBand="0" w:evenHBand="1" w:firstRowFirstColumn="0" w:firstRowLastColumn="0" w:lastRowFirstColumn="0" w:lastRowLastColumn="0"/>
        </w:trPr>
        <w:tc>
          <w:tcPr>
            <w:tcW w:w="4146" w:type="dxa"/>
          </w:tcPr>
          <w:p w14:paraId="4EE8EDDB" w14:textId="77777777" w:rsidR="00506804" w:rsidRPr="00506804" w:rsidRDefault="00506804" w:rsidP="00506804">
            <w:r w:rsidRPr="00506804">
              <w:t>Range lever</w:t>
            </w:r>
          </w:p>
        </w:tc>
        <w:tc>
          <w:tcPr>
            <w:tcW w:w="1234" w:type="dxa"/>
          </w:tcPr>
          <w:p w14:paraId="58F9C765" w14:textId="77777777" w:rsidR="00506804" w:rsidRPr="00506804" w:rsidRDefault="00506804" w:rsidP="00506804"/>
        </w:tc>
        <w:tc>
          <w:tcPr>
            <w:tcW w:w="4151" w:type="dxa"/>
          </w:tcPr>
          <w:p w14:paraId="0163498F" w14:textId="77777777" w:rsidR="00506804" w:rsidRPr="00506804" w:rsidRDefault="00506804" w:rsidP="00506804">
            <w:r w:rsidRPr="00506804">
              <w:t>Power take off control</w:t>
            </w:r>
          </w:p>
        </w:tc>
        <w:tc>
          <w:tcPr>
            <w:tcW w:w="1231" w:type="dxa"/>
          </w:tcPr>
          <w:p w14:paraId="59099A96" w14:textId="77777777" w:rsidR="00506804" w:rsidRPr="00506804" w:rsidRDefault="00506804" w:rsidP="00506804"/>
        </w:tc>
      </w:tr>
      <w:tr w:rsidR="00506804" w:rsidRPr="00506804" w14:paraId="06EFF7F2" w14:textId="77777777" w:rsidTr="00506804">
        <w:trPr>
          <w:cnfStyle w:val="000000100000" w:firstRow="0" w:lastRow="0" w:firstColumn="0" w:lastColumn="0" w:oddVBand="0" w:evenVBand="0" w:oddHBand="1" w:evenHBand="0" w:firstRowFirstColumn="0" w:firstRowLastColumn="0" w:lastRowFirstColumn="0" w:lastRowLastColumn="0"/>
        </w:trPr>
        <w:tc>
          <w:tcPr>
            <w:tcW w:w="4146" w:type="dxa"/>
          </w:tcPr>
          <w:p w14:paraId="1B246233" w14:textId="77777777" w:rsidR="00506804" w:rsidRPr="00506804" w:rsidRDefault="00506804" w:rsidP="00506804">
            <w:r w:rsidRPr="00506804">
              <w:t>2 and 4 wheel drive lever</w:t>
            </w:r>
          </w:p>
        </w:tc>
        <w:tc>
          <w:tcPr>
            <w:tcW w:w="1234" w:type="dxa"/>
          </w:tcPr>
          <w:p w14:paraId="5DD7EFE7" w14:textId="77777777" w:rsidR="00506804" w:rsidRPr="00506804" w:rsidRDefault="00506804" w:rsidP="00506804"/>
        </w:tc>
        <w:tc>
          <w:tcPr>
            <w:tcW w:w="4151" w:type="dxa"/>
          </w:tcPr>
          <w:p w14:paraId="401B65A8" w14:textId="77777777" w:rsidR="00506804" w:rsidRPr="00506804" w:rsidRDefault="00506804" w:rsidP="00506804">
            <w:r w:rsidRPr="00506804">
              <w:t>Right and left indicator lever</w:t>
            </w:r>
          </w:p>
        </w:tc>
        <w:tc>
          <w:tcPr>
            <w:tcW w:w="1231" w:type="dxa"/>
          </w:tcPr>
          <w:p w14:paraId="7617B7B8" w14:textId="77777777" w:rsidR="00506804" w:rsidRPr="00506804" w:rsidRDefault="00506804" w:rsidP="00506804"/>
        </w:tc>
      </w:tr>
      <w:tr w:rsidR="00506804" w:rsidRPr="00506804" w14:paraId="3E3AACB7" w14:textId="77777777" w:rsidTr="00506804">
        <w:trPr>
          <w:cnfStyle w:val="000000010000" w:firstRow="0" w:lastRow="0" w:firstColumn="0" w:lastColumn="0" w:oddVBand="0" w:evenVBand="0" w:oddHBand="0" w:evenHBand="1" w:firstRowFirstColumn="0" w:firstRowLastColumn="0" w:lastRowFirstColumn="0" w:lastRowLastColumn="0"/>
        </w:trPr>
        <w:tc>
          <w:tcPr>
            <w:tcW w:w="4146" w:type="dxa"/>
          </w:tcPr>
          <w:p w14:paraId="3F07BA2F" w14:textId="77777777" w:rsidR="00506804" w:rsidRPr="00506804" w:rsidRDefault="00506804" w:rsidP="00506804">
            <w:r w:rsidRPr="00506804">
              <w:t>Light control switch</w:t>
            </w:r>
          </w:p>
        </w:tc>
        <w:tc>
          <w:tcPr>
            <w:tcW w:w="1234" w:type="dxa"/>
          </w:tcPr>
          <w:p w14:paraId="267E6A8D" w14:textId="77777777" w:rsidR="00506804" w:rsidRPr="00506804" w:rsidRDefault="00506804" w:rsidP="00506804"/>
        </w:tc>
        <w:tc>
          <w:tcPr>
            <w:tcW w:w="4151" w:type="dxa"/>
          </w:tcPr>
          <w:p w14:paraId="5ACA7604" w14:textId="77777777" w:rsidR="00506804" w:rsidRPr="00506804" w:rsidRDefault="00506804" w:rsidP="00506804">
            <w:r w:rsidRPr="00506804">
              <w:t>Hydraulic lever</w:t>
            </w:r>
          </w:p>
        </w:tc>
        <w:tc>
          <w:tcPr>
            <w:tcW w:w="1231" w:type="dxa"/>
          </w:tcPr>
          <w:p w14:paraId="241E6CA5" w14:textId="77777777" w:rsidR="00506804" w:rsidRPr="00506804" w:rsidRDefault="00506804" w:rsidP="00506804"/>
        </w:tc>
      </w:tr>
    </w:tbl>
    <w:p w14:paraId="6C00B9DA" w14:textId="77777777" w:rsidR="00505805" w:rsidRDefault="00506804" w:rsidP="00BD780E">
      <w:pPr>
        <w:pStyle w:val="Signature"/>
      </w:pPr>
      <w:r>
        <w:t>Student’s name</w:t>
      </w:r>
      <w:r w:rsidR="00BD780E">
        <w:tab/>
      </w:r>
    </w:p>
    <w:p w14:paraId="72E6C412" w14:textId="77777777" w:rsidR="00505805" w:rsidRDefault="00506804" w:rsidP="00BD780E">
      <w:pPr>
        <w:pStyle w:val="Signature"/>
      </w:pPr>
      <w:r>
        <w:t>Teacher signature</w:t>
      </w:r>
      <w:r w:rsidR="00BD780E">
        <w:tab/>
      </w:r>
    </w:p>
    <w:p w14:paraId="19FCEBB0" w14:textId="77777777" w:rsidR="00505805" w:rsidRDefault="00506804" w:rsidP="00BD780E">
      <w:pPr>
        <w:pStyle w:val="Signature"/>
      </w:pPr>
      <w:r>
        <w:t>Date</w:t>
      </w:r>
      <w:r w:rsidR="00BD780E">
        <w:tab/>
      </w:r>
    </w:p>
    <w:p w14:paraId="16EA903D" w14:textId="77777777" w:rsidR="00506804" w:rsidRDefault="00506804">
      <w:r>
        <w:br w:type="page"/>
      </w:r>
    </w:p>
    <w:p w14:paraId="3FAC2AB5" w14:textId="77777777" w:rsidR="004558EF" w:rsidRDefault="004558EF" w:rsidP="00D8583B">
      <w:pPr>
        <w:pStyle w:val="Heading2"/>
      </w:pPr>
      <w:bookmarkStart w:id="18" w:name="_Toc40861312"/>
      <w:r>
        <w:lastRenderedPageBreak/>
        <w:t>Tractor procedures and controls</w:t>
      </w:r>
      <w:bookmarkEnd w:id="18"/>
    </w:p>
    <w:p w14:paraId="4AEF4495" w14:textId="77777777" w:rsidR="00505805" w:rsidRDefault="00505805" w:rsidP="00D8583B">
      <w:pPr>
        <w:pStyle w:val="Heading3"/>
      </w:pPr>
      <w:bookmarkStart w:id="19" w:name="_Toc40861313"/>
      <w:r>
        <w:t>Pre</w:t>
      </w:r>
      <w:r w:rsidR="007574A2">
        <w:t>-</w:t>
      </w:r>
      <w:r>
        <w:t>start procedures</w:t>
      </w:r>
      <w:bookmarkEnd w:id="19"/>
    </w:p>
    <w:p w14:paraId="5826F85F" w14:textId="77777777" w:rsidR="00505805" w:rsidRDefault="00505805" w:rsidP="00BD780E">
      <w:pPr>
        <w:pStyle w:val="FeatureBox2"/>
      </w:pPr>
      <w:r>
        <w:t>Check the following before starting the tractor:</w:t>
      </w:r>
    </w:p>
    <w:p w14:paraId="6A133218" w14:textId="77777777" w:rsidR="00505805" w:rsidRPr="00BD780E" w:rsidRDefault="00505805" w:rsidP="00B427F1">
      <w:pPr>
        <w:pStyle w:val="ListNumber"/>
        <w:numPr>
          <w:ilvl w:val="0"/>
          <w:numId w:val="10"/>
        </w:numPr>
      </w:pPr>
      <w:r w:rsidRPr="00BD780E">
        <w:t>Power – Check fuel level</w:t>
      </w:r>
    </w:p>
    <w:p w14:paraId="7D75BDE6" w14:textId="77777777" w:rsidR="00505805" w:rsidRPr="00BD780E" w:rsidRDefault="00505805" w:rsidP="00B427F1">
      <w:pPr>
        <w:pStyle w:val="ListNumber"/>
        <w:numPr>
          <w:ilvl w:val="0"/>
          <w:numId w:val="10"/>
        </w:numPr>
      </w:pPr>
      <w:r w:rsidRPr="00BD780E">
        <w:t>Oil – Check dip stick and oil level windows</w:t>
      </w:r>
    </w:p>
    <w:p w14:paraId="29031213" w14:textId="77777777" w:rsidR="00505805" w:rsidRPr="00BD780E" w:rsidRDefault="00505805" w:rsidP="00B427F1">
      <w:pPr>
        <w:pStyle w:val="ListNumber"/>
        <w:numPr>
          <w:ilvl w:val="0"/>
          <w:numId w:val="10"/>
        </w:numPr>
      </w:pPr>
      <w:r w:rsidRPr="00BD780E">
        <w:t>Water – Check coolant level in the coolant reservoir tank</w:t>
      </w:r>
    </w:p>
    <w:p w14:paraId="75D91D91" w14:textId="77777777" w:rsidR="00505805" w:rsidRPr="00BD780E" w:rsidRDefault="00505805" w:rsidP="00B427F1">
      <w:pPr>
        <w:pStyle w:val="ListNumber"/>
        <w:numPr>
          <w:ilvl w:val="0"/>
          <w:numId w:val="10"/>
        </w:numPr>
      </w:pPr>
      <w:r w:rsidRPr="00BD780E">
        <w:t>Electrics – Test lights and check water level in the battery</w:t>
      </w:r>
    </w:p>
    <w:p w14:paraId="25504C7F" w14:textId="77777777" w:rsidR="00505805" w:rsidRPr="00BD780E" w:rsidRDefault="00505805" w:rsidP="00B427F1">
      <w:pPr>
        <w:pStyle w:val="ListNumber"/>
        <w:numPr>
          <w:ilvl w:val="0"/>
          <w:numId w:val="10"/>
        </w:numPr>
      </w:pPr>
      <w:r w:rsidRPr="00BD780E">
        <w:t>Rubber – Check tyres have no irregularities</w:t>
      </w:r>
    </w:p>
    <w:p w14:paraId="149371B1" w14:textId="77777777" w:rsidR="00505805" w:rsidRPr="00BD780E" w:rsidRDefault="00505805" w:rsidP="00B427F1">
      <w:pPr>
        <w:pStyle w:val="ListNumber"/>
        <w:numPr>
          <w:ilvl w:val="0"/>
          <w:numId w:val="10"/>
        </w:numPr>
      </w:pPr>
      <w:r w:rsidRPr="00BD780E">
        <w:t>Air – Clear air filter and ensure tyres are inflated to manufacturer’s specifications.</w:t>
      </w:r>
    </w:p>
    <w:p w14:paraId="777D46B3" w14:textId="77777777" w:rsidR="00505805" w:rsidRDefault="00505805" w:rsidP="00505805">
      <w:r>
        <w:t>If checks 1, 2 and 3 show low level then top up with correct fluids.</w:t>
      </w:r>
    </w:p>
    <w:p w14:paraId="1C0E3219" w14:textId="77777777" w:rsidR="00505805" w:rsidRDefault="00505805" w:rsidP="00F61F2E">
      <w:pPr>
        <w:pStyle w:val="ListBullet"/>
      </w:pPr>
      <w:r>
        <w:t>Generally</w:t>
      </w:r>
      <w:r w:rsidR="007574A2">
        <w:t>,</w:t>
      </w:r>
      <w:r>
        <w:t xml:space="preserve"> inspect tractor for unfamiliar items and remove build-up of materials such as grass.</w:t>
      </w:r>
    </w:p>
    <w:p w14:paraId="67A4A04D" w14:textId="77777777" w:rsidR="00505805" w:rsidRDefault="00505805" w:rsidP="00F61F2E">
      <w:pPr>
        <w:pStyle w:val="ListBullet"/>
      </w:pPr>
      <w:r>
        <w:t>Check for 3 point linkage implement attachments.</w:t>
      </w:r>
    </w:p>
    <w:p w14:paraId="31A6A528" w14:textId="77777777" w:rsidR="00505805" w:rsidRDefault="00505805" w:rsidP="00F61F2E">
      <w:pPr>
        <w:pStyle w:val="ListBullet"/>
      </w:pPr>
      <w:r>
        <w:t>Check shed and surrounding area for hazards.</w:t>
      </w:r>
    </w:p>
    <w:p w14:paraId="611ABAAF" w14:textId="77777777" w:rsidR="00505805" w:rsidRDefault="00BD780E" w:rsidP="00D8583B">
      <w:pPr>
        <w:pStyle w:val="Heading3"/>
      </w:pPr>
      <w:bookmarkStart w:id="20" w:name="_Toc40861314"/>
      <w:r>
        <w:t>Start up and shut down tractor</w:t>
      </w:r>
      <w:bookmarkEnd w:id="20"/>
    </w:p>
    <w:p w14:paraId="5978AC88" w14:textId="77777777" w:rsidR="00505805" w:rsidRPr="00BD780E" w:rsidRDefault="00505805" w:rsidP="00B427F1">
      <w:pPr>
        <w:pStyle w:val="ListNumber"/>
        <w:numPr>
          <w:ilvl w:val="0"/>
          <w:numId w:val="6"/>
        </w:numPr>
      </w:pPr>
      <w:r w:rsidRPr="00BD780E">
        <w:t>Mount the tractor using the foot</w:t>
      </w:r>
      <w:r w:rsidR="007574A2">
        <w:t xml:space="preserve"> </w:t>
      </w:r>
      <w:r w:rsidRPr="00BD780E">
        <w:t>step and grip handle. Maintain 3 points of contact at all times.</w:t>
      </w:r>
    </w:p>
    <w:p w14:paraId="057FB8E6" w14:textId="77777777" w:rsidR="00505805" w:rsidRPr="00BD780E" w:rsidRDefault="00505805" w:rsidP="00BD780E">
      <w:pPr>
        <w:pStyle w:val="ListNumber"/>
      </w:pPr>
      <w:r w:rsidRPr="00BD780E">
        <w:t xml:space="preserve">Sit in the tractor and adjust </w:t>
      </w:r>
      <w:r w:rsidR="007574A2">
        <w:t xml:space="preserve">the </w:t>
      </w:r>
      <w:r w:rsidRPr="00BD780E">
        <w:t>seat to ensure controls are within reach.</w:t>
      </w:r>
    </w:p>
    <w:p w14:paraId="0FE4FAB7" w14:textId="77777777" w:rsidR="00505805" w:rsidRPr="00BD780E" w:rsidRDefault="00505805" w:rsidP="00BD780E">
      <w:pPr>
        <w:pStyle w:val="ListNumber"/>
      </w:pPr>
      <w:r w:rsidRPr="00BD780E">
        <w:t>Fasten seat belt.</w:t>
      </w:r>
    </w:p>
    <w:p w14:paraId="5E7309EF" w14:textId="77777777" w:rsidR="00505805" w:rsidRPr="00BD780E" w:rsidRDefault="00505805" w:rsidP="00BD780E">
      <w:pPr>
        <w:pStyle w:val="ListNumber"/>
      </w:pPr>
      <w:r w:rsidRPr="00BD780E">
        <w:t>Put earmuffs on.</w:t>
      </w:r>
    </w:p>
    <w:p w14:paraId="7E50EC4A" w14:textId="77777777" w:rsidR="00505805" w:rsidRPr="00BD780E" w:rsidRDefault="00505805" w:rsidP="00BD780E">
      <w:pPr>
        <w:pStyle w:val="ListNumber"/>
      </w:pPr>
      <w:r w:rsidRPr="00BD780E">
        <w:t>Check people are clear of the tractor.</w:t>
      </w:r>
    </w:p>
    <w:p w14:paraId="0185C441" w14:textId="77777777" w:rsidR="00505805" w:rsidRPr="00BD780E" w:rsidRDefault="00505805" w:rsidP="00BD780E">
      <w:pPr>
        <w:pStyle w:val="ListNumber"/>
      </w:pPr>
      <w:r w:rsidRPr="00BD780E">
        <w:t>Check any attached implements are on the ground.</w:t>
      </w:r>
    </w:p>
    <w:p w14:paraId="03C69E59" w14:textId="77777777" w:rsidR="00505805" w:rsidRPr="00BD780E" w:rsidRDefault="00505805" w:rsidP="00BD780E">
      <w:pPr>
        <w:pStyle w:val="ListNumber"/>
      </w:pPr>
      <w:r w:rsidRPr="00BD780E">
        <w:t>Set the following controls:</w:t>
      </w:r>
    </w:p>
    <w:p w14:paraId="75B580AA" w14:textId="77777777" w:rsidR="00505805" w:rsidRPr="00BD780E" w:rsidRDefault="00505805" w:rsidP="00B427F1">
      <w:pPr>
        <w:pStyle w:val="ListNumber2"/>
        <w:numPr>
          <w:ilvl w:val="1"/>
          <w:numId w:val="11"/>
        </w:numPr>
      </w:pPr>
      <w:r w:rsidRPr="00BD780E">
        <w:t>Range lever to neutral</w:t>
      </w:r>
    </w:p>
    <w:p w14:paraId="4F15F845" w14:textId="77777777" w:rsidR="00505805" w:rsidRPr="00BD780E" w:rsidRDefault="00505805" w:rsidP="00BD780E">
      <w:pPr>
        <w:pStyle w:val="ListNumber2"/>
      </w:pPr>
      <w:r w:rsidRPr="00BD780E">
        <w:t>Gear lever to neutral</w:t>
      </w:r>
    </w:p>
    <w:p w14:paraId="18E2490F" w14:textId="77777777" w:rsidR="00505805" w:rsidRPr="00BD780E" w:rsidRDefault="00505805" w:rsidP="00BD780E">
      <w:pPr>
        <w:pStyle w:val="ListNumber2"/>
      </w:pPr>
      <w:r w:rsidRPr="00BD780E">
        <w:t>Throttle to medium level</w:t>
      </w:r>
    </w:p>
    <w:p w14:paraId="3C197DB2" w14:textId="77777777" w:rsidR="00505805" w:rsidRPr="00BD780E" w:rsidRDefault="00505805" w:rsidP="00BD780E">
      <w:pPr>
        <w:pStyle w:val="ListNumber2"/>
      </w:pPr>
      <w:r w:rsidRPr="00BD780E">
        <w:t>Clutch depressed</w:t>
      </w:r>
    </w:p>
    <w:p w14:paraId="38F7E6D0" w14:textId="77777777" w:rsidR="00505805" w:rsidRPr="00BD780E" w:rsidRDefault="00505805" w:rsidP="00BD780E">
      <w:pPr>
        <w:pStyle w:val="ListNumber"/>
      </w:pPr>
      <w:r w:rsidRPr="00BD780E">
        <w:t>Turn the ignition on using the key and engage the starter</w:t>
      </w:r>
    </w:p>
    <w:p w14:paraId="195E888A" w14:textId="77777777" w:rsidR="00505805" w:rsidRPr="00BD780E" w:rsidRDefault="00505805" w:rsidP="00BD780E">
      <w:pPr>
        <w:pStyle w:val="ListNumber"/>
      </w:pPr>
      <w:r w:rsidRPr="00BD780E">
        <w:t>Warm up engine by allowing it to idle</w:t>
      </w:r>
    </w:p>
    <w:p w14:paraId="5AA8DAD7" w14:textId="77777777" w:rsidR="00505805" w:rsidRDefault="00505805" w:rsidP="00BD780E">
      <w:pPr>
        <w:pStyle w:val="ListNumber"/>
      </w:pPr>
      <w:r w:rsidRPr="00BD780E">
        <w:t>Stop the engine by turning off the ignition.</w:t>
      </w:r>
    </w:p>
    <w:p w14:paraId="1AE0599A" w14:textId="77777777" w:rsidR="00BD780E" w:rsidRDefault="004558EF" w:rsidP="004558EF">
      <w:pPr>
        <w:pStyle w:val="Heading4"/>
      </w:pPr>
      <w:r>
        <w:lastRenderedPageBreak/>
        <w:t>Preservice checkpoints</w:t>
      </w:r>
    </w:p>
    <w:p w14:paraId="2BDA2736" w14:textId="77777777" w:rsidR="00BD780E" w:rsidRDefault="00BD780E" w:rsidP="00BD780E">
      <w:r>
        <w:t>The images below show the pre-service checkpoints for the John Deere and Kubota tractors.</w:t>
      </w:r>
    </w:p>
    <w:p w14:paraId="6B1F1A48" w14:textId="77777777" w:rsidR="00BD780E" w:rsidRDefault="00BD780E" w:rsidP="00BD780E">
      <w:pPr>
        <w:pStyle w:val="IOSbodytext2017"/>
        <w:rPr>
          <w:lang w:eastAsia="en-US"/>
        </w:rPr>
      </w:pPr>
      <w:r>
        <w:rPr>
          <w:noProof/>
          <w:lang w:eastAsia="en-AU"/>
        </w:rPr>
        <w:drawing>
          <wp:inline distT="0" distB="0" distL="0" distR="0" wp14:anchorId="4F6D7992" wp14:editId="35DDA6AA">
            <wp:extent cx="5147073" cy="6819051"/>
            <wp:effectExtent l="0" t="0" r="0" b="1270"/>
            <wp:docPr id="1" name="Picture 1" descr="Identify the checkpoits labelled on the Kubota and John Deere tractor in the table below." title="Kubota and John Deere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8826" cy="6834622"/>
                    </a:xfrm>
                    <a:prstGeom prst="rect">
                      <a:avLst/>
                    </a:prstGeom>
                  </pic:spPr>
                </pic:pic>
              </a:graphicData>
            </a:graphic>
          </wp:inline>
        </w:drawing>
      </w:r>
    </w:p>
    <w:p w14:paraId="234029EE" w14:textId="77777777" w:rsidR="00BD780E" w:rsidRDefault="00BD780E" w:rsidP="00BD780E">
      <w:r>
        <w:t>Complete the table below by identifying each of the labelled checkpoints.</w:t>
      </w:r>
    </w:p>
    <w:tbl>
      <w:tblPr>
        <w:tblStyle w:val="Tableheader"/>
        <w:tblW w:w="9622" w:type="dxa"/>
        <w:tblInd w:w="-30" w:type="dxa"/>
        <w:tblLook w:val="0420" w:firstRow="1" w:lastRow="0" w:firstColumn="0" w:lastColumn="0" w:noHBand="0" w:noVBand="1"/>
        <w:tblCaption w:val="space for students to provide answers"/>
      </w:tblPr>
      <w:tblGrid>
        <w:gridCol w:w="1603"/>
        <w:gridCol w:w="1603"/>
        <w:gridCol w:w="1604"/>
        <w:gridCol w:w="1604"/>
        <w:gridCol w:w="1604"/>
        <w:gridCol w:w="1604"/>
      </w:tblGrid>
      <w:tr w:rsidR="00BD780E" w:rsidRPr="00BD780E" w14:paraId="54DA1A06" w14:textId="77777777" w:rsidTr="00F90D0F">
        <w:trPr>
          <w:cnfStyle w:val="100000000000" w:firstRow="1" w:lastRow="0" w:firstColumn="0" w:lastColumn="0" w:oddVBand="0" w:evenVBand="0" w:oddHBand="0" w:evenHBand="0" w:firstRowFirstColumn="0" w:firstRowLastColumn="0" w:lastRowFirstColumn="0" w:lastRowLastColumn="0"/>
          <w:cantSplit w:val="0"/>
        </w:trPr>
        <w:tc>
          <w:tcPr>
            <w:tcW w:w="1603" w:type="dxa"/>
          </w:tcPr>
          <w:p w14:paraId="6F9546FB" w14:textId="77777777" w:rsidR="00BD780E" w:rsidRPr="00BD780E" w:rsidRDefault="00BD780E" w:rsidP="00A74887">
            <w:pPr>
              <w:spacing w:before="192" w:after="192"/>
            </w:pPr>
            <w:r w:rsidRPr="00BD780E">
              <w:t>P</w:t>
            </w:r>
          </w:p>
        </w:tc>
        <w:tc>
          <w:tcPr>
            <w:tcW w:w="1603" w:type="dxa"/>
          </w:tcPr>
          <w:p w14:paraId="4CD0FBE0" w14:textId="77777777" w:rsidR="00BD780E" w:rsidRPr="00BD780E" w:rsidRDefault="00BD780E" w:rsidP="00A74887">
            <w:r w:rsidRPr="00BD780E">
              <w:t>O</w:t>
            </w:r>
          </w:p>
        </w:tc>
        <w:tc>
          <w:tcPr>
            <w:tcW w:w="1604" w:type="dxa"/>
          </w:tcPr>
          <w:p w14:paraId="085BA169" w14:textId="77777777" w:rsidR="00BD780E" w:rsidRPr="00BD780E" w:rsidRDefault="00BD780E" w:rsidP="00A74887">
            <w:r w:rsidRPr="00BD780E">
              <w:t>W</w:t>
            </w:r>
          </w:p>
        </w:tc>
        <w:tc>
          <w:tcPr>
            <w:tcW w:w="1604" w:type="dxa"/>
          </w:tcPr>
          <w:p w14:paraId="3E4BF53D" w14:textId="77777777" w:rsidR="00BD780E" w:rsidRPr="00BD780E" w:rsidRDefault="00BD780E" w:rsidP="00A74887">
            <w:r w:rsidRPr="00BD780E">
              <w:t>E</w:t>
            </w:r>
          </w:p>
        </w:tc>
        <w:tc>
          <w:tcPr>
            <w:tcW w:w="1604" w:type="dxa"/>
          </w:tcPr>
          <w:p w14:paraId="030BF291" w14:textId="77777777" w:rsidR="00BD780E" w:rsidRPr="00BD780E" w:rsidRDefault="00BD780E" w:rsidP="00A74887">
            <w:r w:rsidRPr="00BD780E">
              <w:t>R</w:t>
            </w:r>
          </w:p>
        </w:tc>
        <w:tc>
          <w:tcPr>
            <w:tcW w:w="1604" w:type="dxa"/>
          </w:tcPr>
          <w:p w14:paraId="7C654A23" w14:textId="77777777" w:rsidR="00BD780E" w:rsidRPr="00BD780E" w:rsidRDefault="00BD780E" w:rsidP="00A74887">
            <w:r w:rsidRPr="00BD780E">
              <w:t>A</w:t>
            </w:r>
          </w:p>
        </w:tc>
      </w:tr>
      <w:tr w:rsidR="00BD780E" w:rsidRPr="00BD780E" w14:paraId="58BDB02D" w14:textId="77777777" w:rsidTr="00F90D0F">
        <w:trPr>
          <w:cnfStyle w:val="000000100000" w:firstRow="0" w:lastRow="0" w:firstColumn="0" w:lastColumn="0" w:oddVBand="0" w:evenVBand="0" w:oddHBand="1" w:evenHBand="0" w:firstRowFirstColumn="0" w:firstRowLastColumn="0" w:lastRowFirstColumn="0" w:lastRowLastColumn="0"/>
        </w:trPr>
        <w:tc>
          <w:tcPr>
            <w:tcW w:w="1603" w:type="dxa"/>
          </w:tcPr>
          <w:p w14:paraId="4E254BF1" w14:textId="77777777" w:rsidR="00BD780E" w:rsidRPr="00BD780E" w:rsidRDefault="00F90D0F" w:rsidP="00A74887">
            <w:r w:rsidRPr="00F90D0F">
              <w:rPr>
                <w:color w:val="FFFFFF" w:themeColor="background1"/>
              </w:rPr>
              <w:t>answer</w:t>
            </w:r>
          </w:p>
        </w:tc>
        <w:tc>
          <w:tcPr>
            <w:tcW w:w="1603" w:type="dxa"/>
          </w:tcPr>
          <w:p w14:paraId="07DF4EBF" w14:textId="77777777" w:rsidR="00BD780E" w:rsidRPr="00BD780E" w:rsidRDefault="00BD780E" w:rsidP="00A74887"/>
        </w:tc>
        <w:tc>
          <w:tcPr>
            <w:tcW w:w="1604" w:type="dxa"/>
          </w:tcPr>
          <w:p w14:paraId="1CDCA1F9" w14:textId="77777777" w:rsidR="00BD780E" w:rsidRPr="00BD780E" w:rsidRDefault="00BD780E" w:rsidP="00A74887"/>
        </w:tc>
        <w:tc>
          <w:tcPr>
            <w:tcW w:w="1604" w:type="dxa"/>
          </w:tcPr>
          <w:p w14:paraId="573E83DB" w14:textId="77777777" w:rsidR="00BD780E" w:rsidRPr="00BD780E" w:rsidRDefault="00BD780E" w:rsidP="00A74887"/>
        </w:tc>
        <w:tc>
          <w:tcPr>
            <w:tcW w:w="1604" w:type="dxa"/>
          </w:tcPr>
          <w:p w14:paraId="14553D75" w14:textId="77777777" w:rsidR="00BD780E" w:rsidRPr="00BD780E" w:rsidRDefault="00BD780E" w:rsidP="00A74887"/>
        </w:tc>
        <w:tc>
          <w:tcPr>
            <w:tcW w:w="1604" w:type="dxa"/>
          </w:tcPr>
          <w:p w14:paraId="25235D44" w14:textId="77777777" w:rsidR="00BD780E" w:rsidRPr="00BD780E" w:rsidRDefault="00BD780E" w:rsidP="00A74887"/>
        </w:tc>
      </w:tr>
    </w:tbl>
    <w:p w14:paraId="001C8A37" w14:textId="77777777" w:rsidR="00BD780E" w:rsidRDefault="00BD780E" w:rsidP="00D8583B">
      <w:pPr>
        <w:pStyle w:val="Heading2"/>
      </w:pPr>
      <w:bookmarkStart w:id="21" w:name="_Toc40861315"/>
      <w:r>
        <w:lastRenderedPageBreak/>
        <w:t>Tractor operation controls</w:t>
      </w:r>
      <w:bookmarkEnd w:id="21"/>
    </w:p>
    <w:p w14:paraId="61EF079E" w14:textId="77777777" w:rsidR="00BD780E" w:rsidRDefault="00BD780E" w:rsidP="00BD780E">
      <w:r>
        <w:t>The images below show the operation controls for the John Deere and Kubota tractors.</w:t>
      </w:r>
    </w:p>
    <w:p w14:paraId="2A04159D" w14:textId="77777777" w:rsidR="00BD780E" w:rsidRDefault="00BD780E" w:rsidP="00BD780E">
      <w:pPr>
        <w:pStyle w:val="IOSbodytext2017"/>
        <w:rPr>
          <w:lang w:eastAsia="en-US"/>
        </w:rPr>
      </w:pPr>
      <w:r>
        <w:rPr>
          <w:noProof/>
          <w:lang w:eastAsia="en-AU"/>
        </w:rPr>
        <w:drawing>
          <wp:inline distT="0" distB="0" distL="0" distR="0" wp14:anchorId="134F8C52" wp14:editId="6DC6E0FB">
            <wp:extent cx="3180513" cy="2600639"/>
            <wp:effectExtent l="0" t="0" r="1270" b="0"/>
            <wp:docPr id="477" name="Picture 477" descr="Image labels each of the John Deere tractor parts to be identified in the table below." title="John Deere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04131" cy="2619951"/>
                    </a:xfrm>
                    <a:prstGeom prst="rect">
                      <a:avLst/>
                    </a:prstGeom>
                  </pic:spPr>
                </pic:pic>
              </a:graphicData>
            </a:graphic>
          </wp:inline>
        </w:drawing>
      </w:r>
      <w:r>
        <w:rPr>
          <w:lang w:eastAsia="en-US"/>
        </w:rPr>
        <w:t xml:space="preserve"> </w:t>
      </w:r>
      <w:r>
        <w:rPr>
          <w:noProof/>
          <w:lang w:eastAsia="en-AU"/>
        </w:rPr>
        <w:drawing>
          <wp:inline distT="0" distB="0" distL="0" distR="0" wp14:anchorId="01B1EA0F" wp14:editId="216CF214">
            <wp:extent cx="2588821" cy="2607890"/>
            <wp:effectExtent l="0" t="0" r="2540" b="2540"/>
            <wp:docPr id="478" name="Picture 478" descr="Image labels each of the Kubota tractor parts to be identified in the table below." title="Kubota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7530" cy="2626737"/>
                    </a:xfrm>
                    <a:prstGeom prst="rect">
                      <a:avLst/>
                    </a:prstGeom>
                  </pic:spPr>
                </pic:pic>
              </a:graphicData>
            </a:graphic>
          </wp:inline>
        </w:drawing>
      </w:r>
    </w:p>
    <w:p w14:paraId="79BDE865" w14:textId="77777777" w:rsidR="00BD780E" w:rsidRDefault="00BD780E" w:rsidP="00BD780E">
      <w:r>
        <w:t>Use the images above to complete the tables by labelling each control.</w:t>
      </w:r>
    </w:p>
    <w:tbl>
      <w:tblPr>
        <w:tblStyle w:val="Tableheader"/>
        <w:tblW w:w="0" w:type="auto"/>
        <w:tblLook w:val="0420" w:firstRow="1" w:lastRow="0" w:firstColumn="0" w:lastColumn="0" w:noHBand="0" w:noVBand="1"/>
        <w:tblCaption w:val="space for students to provide answers"/>
      </w:tblPr>
      <w:tblGrid>
        <w:gridCol w:w="1598"/>
        <w:gridCol w:w="1594"/>
        <w:gridCol w:w="1595"/>
        <w:gridCol w:w="1595"/>
        <w:gridCol w:w="1595"/>
        <w:gridCol w:w="1595"/>
      </w:tblGrid>
      <w:tr w:rsidR="00BD780E" w:rsidRPr="00BD780E" w14:paraId="291550BE" w14:textId="77777777" w:rsidTr="00BC6283">
        <w:trPr>
          <w:cnfStyle w:val="100000000000" w:firstRow="1" w:lastRow="0" w:firstColumn="0" w:lastColumn="0" w:oddVBand="0" w:evenVBand="0" w:oddHBand="0" w:evenHBand="0" w:firstRowFirstColumn="0" w:firstRowLastColumn="0" w:lastRowFirstColumn="0" w:lastRowLastColumn="0"/>
          <w:cantSplit w:val="0"/>
        </w:trPr>
        <w:tc>
          <w:tcPr>
            <w:tcW w:w="1603" w:type="dxa"/>
          </w:tcPr>
          <w:p w14:paraId="05896C06" w14:textId="77777777" w:rsidR="00BD780E" w:rsidRPr="00BD780E" w:rsidRDefault="00BD780E" w:rsidP="00A74887">
            <w:pPr>
              <w:spacing w:before="192" w:after="192"/>
            </w:pPr>
            <w:r w:rsidRPr="00BD780E">
              <w:t>A</w:t>
            </w:r>
          </w:p>
        </w:tc>
        <w:tc>
          <w:tcPr>
            <w:tcW w:w="1603" w:type="dxa"/>
          </w:tcPr>
          <w:p w14:paraId="0401C314" w14:textId="77777777" w:rsidR="00BD780E" w:rsidRPr="00BD780E" w:rsidRDefault="00BD780E" w:rsidP="00A74887">
            <w:r w:rsidRPr="00BD780E">
              <w:t>B</w:t>
            </w:r>
          </w:p>
        </w:tc>
        <w:tc>
          <w:tcPr>
            <w:tcW w:w="1604" w:type="dxa"/>
          </w:tcPr>
          <w:p w14:paraId="52A57FC6" w14:textId="77777777" w:rsidR="00BD780E" w:rsidRPr="00BD780E" w:rsidRDefault="00BD780E" w:rsidP="00A74887">
            <w:r w:rsidRPr="00BD780E">
              <w:t>C</w:t>
            </w:r>
          </w:p>
        </w:tc>
        <w:tc>
          <w:tcPr>
            <w:tcW w:w="1604" w:type="dxa"/>
          </w:tcPr>
          <w:p w14:paraId="3223C0E6" w14:textId="77777777" w:rsidR="00BD780E" w:rsidRPr="00BD780E" w:rsidRDefault="00BD780E" w:rsidP="00A74887">
            <w:r w:rsidRPr="00BD780E">
              <w:t>D</w:t>
            </w:r>
          </w:p>
        </w:tc>
        <w:tc>
          <w:tcPr>
            <w:tcW w:w="1604" w:type="dxa"/>
          </w:tcPr>
          <w:p w14:paraId="20ABF599" w14:textId="77777777" w:rsidR="00BD780E" w:rsidRPr="00BD780E" w:rsidRDefault="00BD780E" w:rsidP="00A74887">
            <w:r w:rsidRPr="00BD780E">
              <w:t>E</w:t>
            </w:r>
          </w:p>
        </w:tc>
        <w:tc>
          <w:tcPr>
            <w:tcW w:w="1604" w:type="dxa"/>
          </w:tcPr>
          <w:p w14:paraId="7FF9B157" w14:textId="77777777" w:rsidR="00BD780E" w:rsidRPr="00BD780E" w:rsidRDefault="00BD780E" w:rsidP="00A74887">
            <w:r w:rsidRPr="00BD780E">
              <w:t>F</w:t>
            </w:r>
          </w:p>
        </w:tc>
      </w:tr>
      <w:tr w:rsidR="00BD780E" w:rsidRPr="00BD780E" w14:paraId="132DF6ED" w14:textId="77777777" w:rsidTr="00BC6283">
        <w:trPr>
          <w:cnfStyle w:val="000000100000" w:firstRow="0" w:lastRow="0" w:firstColumn="0" w:lastColumn="0" w:oddVBand="0" w:evenVBand="0" w:oddHBand="1" w:evenHBand="0" w:firstRowFirstColumn="0" w:firstRowLastColumn="0" w:lastRowFirstColumn="0" w:lastRowLastColumn="0"/>
        </w:trPr>
        <w:tc>
          <w:tcPr>
            <w:tcW w:w="1603" w:type="dxa"/>
          </w:tcPr>
          <w:p w14:paraId="31C73F7F" w14:textId="77777777" w:rsidR="00BD780E" w:rsidRPr="00BD780E" w:rsidRDefault="00F90D0F" w:rsidP="00A74887">
            <w:r w:rsidRPr="00F90D0F">
              <w:rPr>
                <w:color w:val="FFFFFF" w:themeColor="background1"/>
              </w:rPr>
              <w:t>answer</w:t>
            </w:r>
          </w:p>
        </w:tc>
        <w:tc>
          <w:tcPr>
            <w:tcW w:w="1603" w:type="dxa"/>
          </w:tcPr>
          <w:p w14:paraId="43DBC700" w14:textId="77777777" w:rsidR="00BD780E" w:rsidRPr="00BD780E" w:rsidRDefault="00BD780E" w:rsidP="00A74887"/>
        </w:tc>
        <w:tc>
          <w:tcPr>
            <w:tcW w:w="1604" w:type="dxa"/>
          </w:tcPr>
          <w:p w14:paraId="616E1900" w14:textId="77777777" w:rsidR="00BD780E" w:rsidRPr="00BD780E" w:rsidRDefault="00BD780E" w:rsidP="00A74887"/>
        </w:tc>
        <w:tc>
          <w:tcPr>
            <w:tcW w:w="1604" w:type="dxa"/>
          </w:tcPr>
          <w:p w14:paraId="57C1F236" w14:textId="77777777" w:rsidR="00BD780E" w:rsidRPr="00BD780E" w:rsidRDefault="00BD780E" w:rsidP="00A74887"/>
        </w:tc>
        <w:tc>
          <w:tcPr>
            <w:tcW w:w="1604" w:type="dxa"/>
          </w:tcPr>
          <w:p w14:paraId="4675D9F5" w14:textId="77777777" w:rsidR="00BD780E" w:rsidRPr="00BD780E" w:rsidRDefault="00BD780E" w:rsidP="00A74887"/>
        </w:tc>
        <w:tc>
          <w:tcPr>
            <w:tcW w:w="1604" w:type="dxa"/>
          </w:tcPr>
          <w:p w14:paraId="32376BC3" w14:textId="77777777" w:rsidR="00BD780E" w:rsidRPr="00BD780E" w:rsidRDefault="00BD780E" w:rsidP="00A74887"/>
        </w:tc>
      </w:tr>
    </w:tbl>
    <w:p w14:paraId="6566A8D4" w14:textId="77777777" w:rsidR="00BD780E" w:rsidRDefault="00BD780E" w:rsidP="00BD780E"/>
    <w:tbl>
      <w:tblPr>
        <w:tblStyle w:val="Tableheader"/>
        <w:tblW w:w="0" w:type="auto"/>
        <w:tblLook w:val="0420" w:firstRow="1" w:lastRow="0" w:firstColumn="0" w:lastColumn="0" w:noHBand="0" w:noVBand="1"/>
        <w:tblCaption w:val="space for students to provide answers"/>
      </w:tblPr>
      <w:tblGrid>
        <w:gridCol w:w="1599"/>
        <w:gridCol w:w="1594"/>
        <w:gridCol w:w="1594"/>
        <w:gridCol w:w="1595"/>
        <w:gridCol w:w="1595"/>
        <w:gridCol w:w="1595"/>
      </w:tblGrid>
      <w:tr w:rsidR="00BD780E" w:rsidRPr="00BD780E" w14:paraId="02BF68B5" w14:textId="77777777" w:rsidTr="00BD780E">
        <w:trPr>
          <w:cnfStyle w:val="100000000000" w:firstRow="1" w:lastRow="0" w:firstColumn="0" w:lastColumn="0" w:oddVBand="0" w:evenVBand="0" w:oddHBand="0" w:evenHBand="0" w:firstRowFirstColumn="0" w:firstRowLastColumn="0" w:lastRowFirstColumn="0" w:lastRowLastColumn="0"/>
        </w:trPr>
        <w:tc>
          <w:tcPr>
            <w:tcW w:w="1603" w:type="dxa"/>
          </w:tcPr>
          <w:p w14:paraId="2E67B8D7" w14:textId="77777777" w:rsidR="00BD780E" w:rsidRPr="00BD780E" w:rsidRDefault="00BD780E" w:rsidP="00A74887">
            <w:pPr>
              <w:spacing w:before="192" w:after="192"/>
            </w:pPr>
            <w:r w:rsidRPr="00BD780E">
              <w:t>G</w:t>
            </w:r>
          </w:p>
        </w:tc>
        <w:tc>
          <w:tcPr>
            <w:tcW w:w="1603" w:type="dxa"/>
          </w:tcPr>
          <w:p w14:paraId="5C2AD231" w14:textId="77777777" w:rsidR="00BD780E" w:rsidRPr="00BD780E" w:rsidRDefault="00BD780E" w:rsidP="00A74887">
            <w:r w:rsidRPr="00BD780E">
              <w:t>H</w:t>
            </w:r>
          </w:p>
        </w:tc>
        <w:tc>
          <w:tcPr>
            <w:tcW w:w="1604" w:type="dxa"/>
          </w:tcPr>
          <w:p w14:paraId="71CE8394" w14:textId="77777777" w:rsidR="00BD780E" w:rsidRPr="00BD780E" w:rsidRDefault="00BD780E" w:rsidP="00A74887">
            <w:r w:rsidRPr="00BD780E">
              <w:t>I</w:t>
            </w:r>
          </w:p>
        </w:tc>
        <w:tc>
          <w:tcPr>
            <w:tcW w:w="1604" w:type="dxa"/>
          </w:tcPr>
          <w:p w14:paraId="1A9AC68B" w14:textId="77777777" w:rsidR="00BD780E" w:rsidRPr="00BD780E" w:rsidRDefault="00BD780E" w:rsidP="00A74887">
            <w:r w:rsidRPr="00BD780E">
              <w:t>J</w:t>
            </w:r>
          </w:p>
        </w:tc>
        <w:tc>
          <w:tcPr>
            <w:tcW w:w="1604" w:type="dxa"/>
          </w:tcPr>
          <w:p w14:paraId="3EBF8D0D" w14:textId="77777777" w:rsidR="00BD780E" w:rsidRPr="00BD780E" w:rsidRDefault="00BD780E" w:rsidP="00A74887">
            <w:r w:rsidRPr="00BD780E">
              <w:t>K</w:t>
            </w:r>
          </w:p>
        </w:tc>
        <w:tc>
          <w:tcPr>
            <w:tcW w:w="1604" w:type="dxa"/>
          </w:tcPr>
          <w:p w14:paraId="5592FB4C" w14:textId="77777777" w:rsidR="00BD780E" w:rsidRPr="00BD780E" w:rsidRDefault="00BD780E" w:rsidP="00A74887">
            <w:r w:rsidRPr="00BD780E">
              <w:t>L</w:t>
            </w:r>
          </w:p>
        </w:tc>
      </w:tr>
      <w:tr w:rsidR="00BD780E" w:rsidRPr="00BD780E" w14:paraId="45A9A73F" w14:textId="77777777" w:rsidTr="00BD780E">
        <w:trPr>
          <w:cnfStyle w:val="000000100000" w:firstRow="0" w:lastRow="0" w:firstColumn="0" w:lastColumn="0" w:oddVBand="0" w:evenVBand="0" w:oddHBand="1" w:evenHBand="0" w:firstRowFirstColumn="0" w:firstRowLastColumn="0" w:lastRowFirstColumn="0" w:lastRowLastColumn="0"/>
        </w:trPr>
        <w:tc>
          <w:tcPr>
            <w:tcW w:w="1603" w:type="dxa"/>
          </w:tcPr>
          <w:p w14:paraId="04208FEB" w14:textId="77777777" w:rsidR="00BD780E" w:rsidRPr="00BD780E" w:rsidRDefault="00F90D0F" w:rsidP="00A74887">
            <w:r w:rsidRPr="00F90D0F">
              <w:rPr>
                <w:color w:val="FFFFFF" w:themeColor="background1"/>
              </w:rPr>
              <w:t>answer</w:t>
            </w:r>
          </w:p>
        </w:tc>
        <w:tc>
          <w:tcPr>
            <w:tcW w:w="1603" w:type="dxa"/>
          </w:tcPr>
          <w:p w14:paraId="703DEBA2" w14:textId="77777777" w:rsidR="00BD780E" w:rsidRPr="00BD780E" w:rsidRDefault="00BD780E" w:rsidP="00A74887"/>
        </w:tc>
        <w:tc>
          <w:tcPr>
            <w:tcW w:w="1604" w:type="dxa"/>
          </w:tcPr>
          <w:p w14:paraId="12859EB4" w14:textId="77777777" w:rsidR="00BD780E" w:rsidRPr="00BD780E" w:rsidRDefault="00BD780E" w:rsidP="00A74887"/>
        </w:tc>
        <w:tc>
          <w:tcPr>
            <w:tcW w:w="1604" w:type="dxa"/>
          </w:tcPr>
          <w:p w14:paraId="2B26297F" w14:textId="77777777" w:rsidR="00BD780E" w:rsidRPr="00BD780E" w:rsidRDefault="00BD780E" w:rsidP="00A74887"/>
        </w:tc>
        <w:tc>
          <w:tcPr>
            <w:tcW w:w="1604" w:type="dxa"/>
          </w:tcPr>
          <w:p w14:paraId="7212B943" w14:textId="77777777" w:rsidR="00BD780E" w:rsidRPr="00BD780E" w:rsidRDefault="00BD780E" w:rsidP="00A74887"/>
        </w:tc>
        <w:tc>
          <w:tcPr>
            <w:tcW w:w="1604" w:type="dxa"/>
          </w:tcPr>
          <w:p w14:paraId="535A2E28" w14:textId="77777777" w:rsidR="00BD780E" w:rsidRPr="00BD780E" w:rsidRDefault="00BD780E" w:rsidP="00A74887"/>
        </w:tc>
      </w:tr>
    </w:tbl>
    <w:p w14:paraId="1881F940" w14:textId="77777777" w:rsidR="00BD780E" w:rsidRDefault="00BD780E" w:rsidP="00BD780E"/>
    <w:tbl>
      <w:tblPr>
        <w:tblStyle w:val="Tableheader"/>
        <w:tblW w:w="0" w:type="auto"/>
        <w:tblLook w:val="0420" w:firstRow="1" w:lastRow="0" w:firstColumn="0" w:lastColumn="0" w:noHBand="0" w:noVBand="1"/>
        <w:tblCaption w:val="space for students to provide answers"/>
      </w:tblPr>
      <w:tblGrid>
        <w:gridCol w:w="1598"/>
        <w:gridCol w:w="1594"/>
        <w:gridCol w:w="1595"/>
        <w:gridCol w:w="1595"/>
        <w:gridCol w:w="1595"/>
        <w:gridCol w:w="1595"/>
      </w:tblGrid>
      <w:tr w:rsidR="00BD780E" w:rsidRPr="00BD780E" w14:paraId="664E7B0C" w14:textId="77777777" w:rsidTr="00BD780E">
        <w:trPr>
          <w:cnfStyle w:val="100000000000" w:firstRow="1" w:lastRow="0" w:firstColumn="0" w:lastColumn="0" w:oddVBand="0" w:evenVBand="0" w:oddHBand="0" w:evenHBand="0" w:firstRowFirstColumn="0" w:firstRowLastColumn="0" w:lastRowFirstColumn="0" w:lastRowLastColumn="0"/>
        </w:trPr>
        <w:tc>
          <w:tcPr>
            <w:tcW w:w="1603" w:type="dxa"/>
          </w:tcPr>
          <w:p w14:paraId="4D43CC2A" w14:textId="77777777" w:rsidR="00BD780E" w:rsidRPr="00BD780E" w:rsidRDefault="00BD780E" w:rsidP="00A74887">
            <w:pPr>
              <w:spacing w:before="192" w:after="192"/>
            </w:pPr>
            <w:r w:rsidRPr="00BD780E">
              <w:t>M</w:t>
            </w:r>
          </w:p>
        </w:tc>
        <w:tc>
          <w:tcPr>
            <w:tcW w:w="1603" w:type="dxa"/>
          </w:tcPr>
          <w:p w14:paraId="3CFC3EC6" w14:textId="77777777" w:rsidR="00BD780E" w:rsidRPr="00BD780E" w:rsidRDefault="00BD780E" w:rsidP="00A74887">
            <w:r w:rsidRPr="00BD780E">
              <w:t>N</w:t>
            </w:r>
          </w:p>
        </w:tc>
        <w:tc>
          <w:tcPr>
            <w:tcW w:w="1604" w:type="dxa"/>
          </w:tcPr>
          <w:p w14:paraId="340111C4" w14:textId="77777777" w:rsidR="00BD780E" w:rsidRPr="00BD780E" w:rsidRDefault="00BD780E" w:rsidP="00A74887">
            <w:r w:rsidRPr="00BD780E">
              <w:t>O</w:t>
            </w:r>
          </w:p>
        </w:tc>
        <w:tc>
          <w:tcPr>
            <w:tcW w:w="1604" w:type="dxa"/>
          </w:tcPr>
          <w:p w14:paraId="28134BE5" w14:textId="77777777" w:rsidR="00BD780E" w:rsidRPr="00BD780E" w:rsidRDefault="00BD780E" w:rsidP="00A74887">
            <w:r w:rsidRPr="00BD780E">
              <w:t>P</w:t>
            </w:r>
          </w:p>
        </w:tc>
        <w:tc>
          <w:tcPr>
            <w:tcW w:w="1604" w:type="dxa"/>
          </w:tcPr>
          <w:p w14:paraId="075352CE" w14:textId="77777777" w:rsidR="00BD780E" w:rsidRPr="00BD780E" w:rsidRDefault="00BD780E" w:rsidP="00A74887">
            <w:r w:rsidRPr="00BD780E">
              <w:t>Q</w:t>
            </w:r>
          </w:p>
        </w:tc>
        <w:tc>
          <w:tcPr>
            <w:tcW w:w="1604" w:type="dxa"/>
          </w:tcPr>
          <w:p w14:paraId="229C6EAC" w14:textId="77777777" w:rsidR="00BD780E" w:rsidRPr="00BD780E" w:rsidRDefault="00BD780E" w:rsidP="00A74887">
            <w:r w:rsidRPr="00BD780E">
              <w:t>R</w:t>
            </w:r>
          </w:p>
        </w:tc>
      </w:tr>
      <w:tr w:rsidR="00BD780E" w:rsidRPr="00BD780E" w14:paraId="3F9D1693" w14:textId="77777777" w:rsidTr="00BD780E">
        <w:trPr>
          <w:cnfStyle w:val="000000100000" w:firstRow="0" w:lastRow="0" w:firstColumn="0" w:lastColumn="0" w:oddVBand="0" w:evenVBand="0" w:oddHBand="1" w:evenHBand="0" w:firstRowFirstColumn="0" w:firstRowLastColumn="0" w:lastRowFirstColumn="0" w:lastRowLastColumn="0"/>
        </w:trPr>
        <w:tc>
          <w:tcPr>
            <w:tcW w:w="1603" w:type="dxa"/>
          </w:tcPr>
          <w:p w14:paraId="6BD36EE5" w14:textId="77777777" w:rsidR="00BD780E" w:rsidRPr="00BD780E" w:rsidRDefault="00F90D0F" w:rsidP="00A74887">
            <w:r w:rsidRPr="00F90D0F">
              <w:rPr>
                <w:color w:val="FFFFFF" w:themeColor="background1"/>
              </w:rPr>
              <w:t>answer</w:t>
            </w:r>
          </w:p>
        </w:tc>
        <w:tc>
          <w:tcPr>
            <w:tcW w:w="1603" w:type="dxa"/>
          </w:tcPr>
          <w:p w14:paraId="29524AD8" w14:textId="77777777" w:rsidR="00BD780E" w:rsidRPr="00BD780E" w:rsidRDefault="00BD780E" w:rsidP="00A74887"/>
        </w:tc>
        <w:tc>
          <w:tcPr>
            <w:tcW w:w="1604" w:type="dxa"/>
          </w:tcPr>
          <w:p w14:paraId="550DF97D" w14:textId="77777777" w:rsidR="00BD780E" w:rsidRPr="00BD780E" w:rsidRDefault="00BD780E" w:rsidP="00A74887"/>
        </w:tc>
        <w:tc>
          <w:tcPr>
            <w:tcW w:w="1604" w:type="dxa"/>
          </w:tcPr>
          <w:p w14:paraId="14291305" w14:textId="77777777" w:rsidR="00BD780E" w:rsidRPr="00BD780E" w:rsidRDefault="00BD780E" w:rsidP="00A74887"/>
        </w:tc>
        <w:tc>
          <w:tcPr>
            <w:tcW w:w="1604" w:type="dxa"/>
          </w:tcPr>
          <w:p w14:paraId="06CB5BCB" w14:textId="77777777" w:rsidR="00BD780E" w:rsidRPr="00BD780E" w:rsidRDefault="00BD780E" w:rsidP="00A74887"/>
        </w:tc>
        <w:tc>
          <w:tcPr>
            <w:tcW w:w="1604" w:type="dxa"/>
          </w:tcPr>
          <w:p w14:paraId="428D3E55" w14:textId="77777777" w:rsidR="00BD780E" w:rsidRPr="00BD780E" w:rsidRDefault="00BD780E" w:rsidP="00A74887"/>
        </w:tc>
      </w:tr>
    </w:tbl>
    <w:p w14:paraId="0877DB20" w14:textId="77777777" w:rsidR="00BD780E" w:rsidRDefault="00BD780E" w:rsidP="00BD780E"/>
    <w:p w14:paraId="791E064E" w14:textId="77777777" w:rsidR="00BD780E" w:rsidRDefault="00BD780E" w:rsidP="00BD780E">
      <w:r>
        <w:br w:type="page"/>
      </w:r>
    </w:p>
    <w:p w14:paraId="0FE4DA92" w14:textId="77777777" w:rsidR="00BD780E" w:rsidRDefault="000013D0" w:rsidP="00D8583B">
      <w:pPr>
        <w:pStyle w:val="Heading3"/>
      </w:pPr>
      <w:bookmarkStart w:id="22" w:name="_Toc40861316"/>
      <w:r>
        <w:lastRenderedPageBreak/>
        <w:t>Floor panel controls</w:t>
      </w:r>
      <w:bookmarkEnd w:id="22"/>
    </w:p>
    <w:p w14:paraId="59A1CCCF" w14:textId="77777777" w:rsidR="000013D0" w:rsidRDefault="000013D0" w:rsidP="000013D0">
      <w:r>
        <w:t>The images below show the floor panel controls for the John Deere and Kubota tractors.</w:t>
      </w:r>
    </w:p>
    <w:p w14:paraId="2F3AFCC3" w14:textId="77777777" w:rsidR="000013D0" w:rsidRDefault="000013D0" w:rsidP="000013D0">
      <w:pPr>
        <w:pStyle w:val="IOSbodytext2017"/>
        <w:rPr>
          <w:lang w:eastAsia="en-US"/>
        </w:rPr>
      </w:pPr>
      <w:r>
        <w:rPr>
          <w:noProof/>
          <w:lang w:eastAsia="en-AU"/>
        </w:rPr>
        <w:drawing>
          <wp:inline distT="0" distB="0" distL="0" distR="0" wp14:anchorId="6B8FBEAF" wp14:editId="0493331E">
            <wp:extent cx="1925052" cy="2559982"/>
            <wp:effectExtent l="0" t="0" r="0" b="0"/>
            <wp:docPr id="21" name="Picture 21" title="Floor panel controls on the John Deere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32332" cy="2569664"/>
                    </a:xfrm>
                    <a:prstGeom prst="rect">
                      <a:avLst/>
                    </a:prstGeom>
                  </pic:spPr>
                </pic:pic>
              </a:graphicData>
            </a:graphic>
          </wp:inline>
        </w:drawing>
      </w:r>
      <w:r>
        <w:rPr>
          <w:lang w:eastAsia="en-US"/>
        </w:rPr>
        <w:t xml:space="preserve"> </w:t>
      </w:r>
      <w:r>
        <w:rPr>
          <w:noProof/>
          <w:lang w:eastAsia="en-AU"/>
        </w:rPr>
        <w:drawing>
          <wp:inline distT="0" distB="0" distL="0" distR="0" wp14:anchorId="1E1CBCF9" wp14:editId="4F8A6357">
            <wp:extent cx="1900989" cy="2539129"/>
            <wp:effectExtent l="0" t="0" r="4445" b="0"/>
            <wp:docPr id="20" name="Picture 20" title="Floor panel controls on the Kubota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3720" cy="2542776"/>
                    </a:xfrm>
                    <a:prstGeom prst="rect">
                      <a:avLst/>
                    </a:prstGeom>
                  </pic:spPr>
                </pic:pic>
              </a:graphicData>
            </a:graphic>
          </wp:inline>
        </w:drawing>
      </w:r>
    </w:p>
    <w:p w14:paraId="04FF9D56" w14:textId="77777777" w:rsidR="000013D0" w:rsidRDefault="000013D0" w:rsidP="000013D0">
      <w:r>
        <w:t>Use the images above to complete the table below by labelling each control.</w:t>
      </w:r>
    </w:p>
    <w:tbl>
      <w:tblPr>
        <w:tblStyle w:val="Tableheader"/>
        <w:tblW w:w="0" w:type="auto"/>
        <w:tblLook w:val="0420" w:firstRow="1" w:lastRow="0" w:firstColumn="0" w:lastColumn="0" w:noHBand="0" w:noVBand="1"/>
        <w:tblCaption w:val="space for students to provide answers"/>
      </w:tblPr>
      <w:tblGrid>
        <w:gridCol w:w="1914"/>
        <w:gridCol w:w="1914"/>
        <w:gridCol w:w="1914"/>
        <w:gridCol w:w="1915"/>
        <w:gridCol w:w="1915"/>
      </w:tblGrid>
      <w:tr w:rsidR="000013D0" w:rsidRPr="000013D0" w14:paraId="4AA76475" w14:textId="77777777" w:rsidTr="00BC6283">
        <w:trPr>
          <w:cnfStyle w:val="100000000000" w:firstRow="1" w:lastRow="0" w:firstColumn="0" w:lastColumn="0" w:oddVBand="0" w:evenVBand="0" w:oddHBand="0" w:evenHBand="0" w:firstRowFirstColumn="0" w:firstRowLastColumn="0" w:lastRowFirstColumn="0" w:lastRowLastColumn="0"/>
          <w:cantSplit w:val="0"/>
        </w:trPr>
        <w:tc>
          <w:tcPr>
            <w:tcW w:w="1914" w:type="dxa"/>
          </w:tcPr>
          <w:p w14:paraId="5D438D36" w14:textId="77777777" w:rsidR="000013D0" w:rsidRPr="000013D0" w:rsidRDefault="000013D0" w:rsidP="00A74887">
            <w:pPr>
              <w:spacing w:before="192" w:after="192"/>
            </w:pPr>
            <w:r w:rsidRPr="000013D0">
              <w:t>A</w:t>
            </w:r>
          </w:p>
        </w:tc>
        <w:tc>
          <w:tcPr>
            <w:tcW w:w="1914" w:type="dxa"/>
          </w:tcPr>
          <w:p w14:paraId="038D2777" w14:textId="77777777" w:rsidR="000013D0" w:rsidRPr="000013D0" w:rsidRDefault="000013D0" w:rsidP="00A74887">
            <w:r w:rsidRPr="000013D0">
              <w:t>B</w:t>
            </w:r>
          </w:p>
        </w:tc>
        <w:tc>
          <w:tcPr>
            <w:tcW w:w="1914" w:type="dxa"/>
          </w:tcPr>
          <w:p w14:paraId="592FA159" w14:textId="77777777" w:rsidR="000013D0" w:rsidRPr="000013D0" w:rsidRDefault="000013D0" w:rsidP="00A74887">
            <w:r w:rsidRPr="000013D0">
              <w:t>C</w:t>
            </w:r>
          </w:p>
        </w:tc>
        <w:tc>
          <w:tcPr>
            <w:tcW w:w="1915" w:type="dxa"/>
          </w:tcPr>
          <w:p w14:paraId="134DB81D" w14:textId="77777777" w:rsidR="000013D0" w:rsidRPr="000013D0" w:rsidRDefault="000013D0" w:rsidP="00A74887">
            <w:r w:rsidRPr="000013D0">
              <w:t>D</w:t>
            </w:r>
          </w:p>
        </w:tc>
        <w:tc>
          <w:tcPr>
            <w:tcW w:w="1915" w:type="dxa"/>
          </w:tcPr>
          <w:p w14:paraId="279CEFC7" w14:textId="77777777" w:rsidR="000013D0" w:rsidRPr="000013D0" w:rsidRDefault="000013D0" w:rsidP="00A74887">
            <w:r w:rsidRPr="000013D0">
              <w:t>E</w:t>
            </w:r>
          </w:p>
        </w:tc>
      </w:tr>
      <w:tr w:rsidR="000013D0" w:rsidRPr="00BD780E" w14:paraId="094BBB74" w14:textId="77777777" w:rsidTr="00BC6283">
        <w:trPr>
          <w:cnfStyle w:val="000000100000" w:firstRow="0" w:lastRow="0" w:firstColumn="0" w:lastColumn="0" w:oddVBand="0" w:evenVBand="0" w:oddHBand="1" w:evenHBand="0" w:firstRowFirstColumn="0" w:firstRowLastColumn="0" w:lastRowFirstColumn="0" w:lastRowLastColumn="0"/>
        </w:trPr>
        <w:tc>
          <w:tcPr>
            <w:tcW w:w="1914" w:type="dxa"/>
          </w:tcPr>
          <w:p w14:paraId="12C5BB11" w14:textId="77777777" w:rsidR="000013D0" w:rsidRPr="000013D0" w:rsidRDefault="00F90D0F" w:rsidP="00A74887">
            <w:r w:rsidRPr="00F90D0F">
              <w:rPr>
                <w:color w:val="FFFFFF" w:themeColor="background1"/>
              </w:rPr>
              <w:t>answer</w:t>
            </w:r>
          </w:p>
        </w:tc>
        <w:tc>
          <w:tcPr>
            <w:tcW w:w="1914" w:type="dxa"/>
          </w:tcPr>
          <w:p w14:paraId="46A6377E" w14:textId="77777777" w:rsidR="000013D0" w:rsidRPr="000013D0" w:rsidRDefault="000013D0" w:rsidP="00A74887"/>
        </w:tc>
        <w:tc>
          <w:tcPr>
            <w:tcW w:w="1914" w:type="dxa"/>
          </w:tcPr>
          <w:p w14:paraId="71ABBF14" w14:textId="77777777" w:rsidR="000013D0" w:rsidRPr="000013D0" w:rsidRDefault="000013D0" w:rsidP="00A74887"/>
        </w:tc>
        <w:tc>
          <w:tcPr>
            <w:tcW w:w="1915" w:type="dxa"/>
          </w:tcPr>
          <w:p w14:paraId="64CE4817" w14:textId="77777777" w:rsidR="000013D0" w:rsidRPr="000013D0" w:rsidRDefault="000013D0" w:rsidP="00A74887"/>
        </w:tc>
        <w:tc>
          <w:tcPr>
            <w:tcW w:w="1915" w:type="dxa"/>
          </w:tcPr>
          <w:p w14:paraId="58B094DD" w14:textId="77777777" w:rsidR="000013D0" w:rsidRPr="00BD780E" w:rsidRDefault="000013D0" w:rsidP="00A74887"/>
        </w:tc>
      </w:tr>
    </w:tbl>
    <w:p w14:paraId="39630A76" w14:textId="77777777" w:rsidR="000013D0" w:rsidRDefault="000013D0" w:rsidP="00D8583B">
      <w:pPr>
        <w:pStyle w:val="Heading3"/>
      </w:pPr>
      <w:bookmarkStart w:id="23" w:name="_Toc40861317"/>
      <w:r>
        <w:t>Light switch controls</w:t>
      </w:r>
      <w:bookmarkEnd w:id="23"/>
    </w:p>
    <w:p w14:paraId="279528FC" w14:textId="77777777" w:rsidR="000013D0" w:rsidRDefault="000013D0" w:rsidP="000013D0">
      <w:r>
        <w:t>The images below show the light switch controls for the John Deere and Kubota tractors.</w:t>
      </w:r>
    </w:p>
    <w:p w14:paraId="20521667" w14:textId="77777777" w:rsidR="000013D0" w:rsidRDefault="000013D0" w:rsidP="000013D0">
      <w:pPr>
        <w:pStyle w:val="IOSbodytext2017"/>
        <w:rPr>
          <w:lang w:eastAsia="en-US"/>
        </w:rPr>
      </w:pPr>
      <w:r>
        <w:rPr>
          <w:noProof/>
          <w:lang w:eastAsia="en-AU"/>
        </w:rPr>
        <w:drawing>
          <wp:inline distT="0" distB="0" distL="0" distR="0" wp14:anchorId="0B11D401" wp14:editId="45FEE435">
            <wp:extent cx="1628838" cy="2165684"/>
            <wp:effectExtent l="0" t="0" r="0" b="6350"/>
            <wp:docPr id="23" name="Picture 23" title="Light switch controls on the John Deere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32811" cy="2170967"/>
                    </a:xfrm>
                    <a:prstGeom prst="rect">
                      <a:avLst/>
                    </a:prstGeom>
                  </pic:spPr>
                </pic:pic>
              </a:graphicData>
            </a:graphic>
          </wp:inline>
        </w:drawing>
      </w:r>
      <w:r>
        <w:rPr>
          <w:lang w:eastAsia="en-US"/>
        </w:rPr>
        <w:t xml:space="preserve"> </w:t>
      </w:r>
      <w:r>
        <w:rPr>
          <w:noProof/>
          <w:lang w:eastAsia="en-AU"/>
        </w:rPr>
        <w:drawing>
          <wp:inline distT="0" distB="0" distL="0" distR="0" wp14:anchorId="5E85A7C8" wp14:editId="48829E63">
            <wp:extent cx="2598821" cy="2114903"/>
            <wp:effectExtent l="0" t="0" r="0" b="0"/>
            <wp:docPr id="22" name="Picture 22" title="Light switch controls on the Kubota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16323" cy="2129146"/>
                    </a:xfrm>
                    <a:prstGeom prst="rect">
                      <a:avLst/>
                    </a:prstGeom>
                  </pic:spPr>
                </pic:pic>
              </a:graphicData>
            </a:graphic>
          </wp:inline>
        </w:drawing>
      </w:r>
    </w:p>
    <w:p w14:paraId="08323281" w14:textId="77777777" w:rsidR="000013D0" w:rsidRDefault="000013D0" w:rsidP="000013D0">
      <w:r>
        <w:t>Use the images above to complete the table below by labelling each control.</w:t>
      </w:r>
    </w:p>
    <w:tbl>
      <w:tblPr>
        <w:tblStyle w:val="Tableheader"/>
        <w:tblW w:w="0" w:type="auto"/>
        <w:tblLook w:val="0420" w:firstRow="1" w:lastRow="0" w:firstColumn="0" w:lastColumn="0" w:noHBand="0" w:noVBand="1"/>
        <w:tblCaption w:val="space for students to provide answers"/>
      </w:tblPr>
      <w:tblGrid>
        <w:gridCol w:w="2393"/>
        <w:gridCol w:w="2393"/>
        <w:gridCol w:w="2393"/>
        <w:gridCol w:w="2393"/>
      </w:tblGrid>
      <w:tr w:rsidR="000013D0" w:rsidRPr="000013D0" w14:paraId="3A720006" w14:textId="77777777" w:rsidTr="000013D0">
        <w:trPr>
          <w:cnfStyle w:val="100000000000" w:firstRow="1" w:lastRow="0" w:firstColumn="0" w:lastColumn="0" w:oddVBand="0" w:evenVBand="0" w:oddHBand="0" w:evenHBand="0" w:firstRowFirstColumn="0" w:firstRowLastColumn="0" w:lastRowFirstColumn="0" w:lastRowLastColumn="0"/>
        </w:trPr>
        <w:tc>
          <w:tcPr>
            <w:tcW w:w="2393" w:type="dxa"/>
          </w:tcPr>
          <w:p w14:paraId="08C8447A" w14:textId="77777777" w:rsidR="000013D0" w:rsidRPr="000013D0" w:rsidRDefault="000013D0" w:rsidP="00A74887">
            <w:pPr>
              <w:spacing w:before="192" w:after="192"/>
            </w:pPr>
            <w:r w:rsidRPr="000013D0">
              <w:t>A</w:t>
            </w:r>
          </w:p>
        </w:tc>
        <w:tc>
          <w:tcPr>
            <w:tcW w:w="2393" w:type="dxa"/>
          </w:tcPr>
          <w:p w14:paraId="05F7A5FC" w14:textId="77777777" w:rsidR="000013D0" w:rsidRPr="000013D0" w:rsidRDefault="000013D0" w:rsidP="00A74887">
            <w:r w:rsidRPr="000013D0">
              <w:t>B</w:t>
            </w:r>
          </w:p>
        </w:tc>
        <w:tc>
          <w:tcPr>
            <w:tcW w:w="2393" w:type="dxa"/>
          </w:tcPr>
          <w:p w14:paraId="08A767BA" w14:textId="77777777" w:rsidR="000013D0" w:rsidRPr="000013D0" w:rsidRDefault="000013D0" w:rsidP="00A74887">
            <w:r w:rsidRPr="000013D0">
              <w:t>C</w:t>
            </w:r>
          </w:p>
        </w:tc>
        <w:tc>
          <w:tcPr>
            <w:tcW w:w="2393" w:type="dxa"/>
          </w:tcPr>
          <w:p w14:paraId="1943005F" w14:textId="77777777" w:rsidR="000013D0" w:rsidRPr="000013D0" w:rsidRDefault="000013D0" w:rsidP="00A74887">
            <w:r w:rsidRPr="000013D0">
              <w:t>D</w:t>
            </w:r>
          </w:p>
        </w:tc>
      </w:tr>
      <w:tr w:rsidR="000013D0" w:rsidRPr="000013D0" w14:paraId="0586DC36" w14:textId="77777777" w:rsidTr="000013D0">
        <w:trPr>
          <w:cnfStyle w:val="000000100000" w:firstRow="0" w:lastRow="0" w:firstColumn="0" w:lastColumn="0" w:oddVBand="0" w:evenVBand="0" w:oddHBand="1" w:evenHBand="0" w:firstRowFirstColumn="0" w:firstRowLastColumn="0" w:lastRowFirstColumn="0" w:lastRowLastColumn="0"/>
        </w:trPr>
        <w:tc>
          <w:tcPr>
            <w:tcW w:w="2393" w:type="dxa"/>
          </w:tcPr>
          <w:p w14:paraId="4277B2E8" w14:textId="77777777" w:rsidR="000013D0" w:rsidRPr="000013D0" w:rsidRDefault="00F90D0F" w:rsidP="00A74887">
            <w:r w:rsidRPr="00F90D0F">
              <w:rPr>
                <w:color w:val="FFFFFF" w:themeColor="background1"/>
              </w:rPr>
              <w:t>answer</w:t>
            </w:r>
          </w:p>
        </w:tc>
        <w:tc>
          <w:tcPr>
            <w:tcW w:w="2393" w:type="dxa"/>
          </w:tcPr>
          <w:p w14:paraId="05174820" w14:textId="77777777" w:rsidR="000013D0" w:rsidRPr="000013D0" w:rsidRDefault="000013D0" w:rsidP="00A74887"/>
        </w:tc>
        <w:tc>
          <w:tcPr>
            <w:tcW w:w="2393" w:type="dxa"/>
          </w:tcPr>
          <w:p w14:paraId="69369EEE" w14:textId="77777777" w:rsidR="000013D0" w:rsidRPr="000013D0" w:rsidRDefault="000013D0" w:rsidP="00A74887"/>
        </w:tc>
        <w:tc>
          <w:tcPr>
            <w:tcW w:w="2393" w:type="dxa"/>
          </w:tcPr>
          <w:p w14:paraId="6F7C1036" w14:textId="77777777" w:rsidR="000013D0" w:rsidRPr="000013D0" w:rsidRDefault="000013D0" w:rsidP="00A74887"/>
        </w:tc>
      </w:tr>
    </w:tbl>
    <w:p w14:paraId="21BAA902" w14:textId="77777777" w:rsidR="000013D0" w:rsidRDefault="000013D0" w:rsidP="00D8583B">
      <w:pPr>
        <w:pStyle w:val="Heading3"/>
      </w:pPr>
      <w:bookmarkStart w:id="24" w:name="_Toc40861318"/>
      <w:r>
        <w:lastRenderedPageBreak/>
        <w:t>Instrument control panel</w:t>
      </w:r>
      <w:bookmarkEnd w:id="24"/>
    </w:p>
    <w:p w14:paraId="10F27DB5" w14:textId="77777777" w:rsidR="000013D0" w:rsidRDefault="000013D0" w:rsidP="000013D0">
      <w:r>
        <w:t>The images below show the instrument control panel for the John Deere and Kubota tractors.</w:t>
      </w:r>
    </w:p>
    <w:p w14:paraId="41CD4346" w14:textId="77777777" w:rsidR="000013D0" w:rsidRDefault="000013D0" w:rsidP="000013D0">
      <w:pPr>
        <w:pStyle w:val="IOSbodytext2017"/>
        <w:rPr>
          <w:lang w:eastAsia="en-US"/>
        </w:rPr>
      </w:pPr>
      <w:r>
        <w:rPr>
          <w:noProof/>
          <w:lang w:eastAsia="en-AU"/>
        </w:rPr>
        <w:drawing>
          <wp:inline distT="0" distB="0" distL="0" distR="0" wp14:anchorId="56032A09" wp14:editId="52706E97">
            <wp:extent cx="4702628" cy="2576357"/>
            <wp:effectExtent l="0" t="0" r="3175" b="0"/>
            <wp:docPr id="24" name="Picture 24" title="Instrument control panel for John Deere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35289" cy="2594251"/>
                    </a:xfrm>
                    <a:prstGeom prst="rect">
                      <a:avLst/>
                    </a:prstGeom>
                  </pic:spPr>
                </pic:pic>
              </a:graphicData>
            </a:graphic>
          </wp:inline>
        </w:drawing>
      </w:r>
    </w:p>
    <w:p w14:paraId="7A9AA8F2" w14:textId="77777777" w:rsidR="000013D0" w:rsidRDefault="000013D0" w:rsidP="000013D0">
      <w:pPr>
        <w:pStyle w:val="IOSbodytext2017"/>
        <w:rPr>
          <w:lang w:eastAsia="en-US"/>
        </w:rPr>
      </w:pPr>
      <w:r>
        <w:rPr>
          <w:noProof/>
          <w:lang w:eastAsia="en-AU"/>
        </w:rPr>
        <w:drawing>
          <wp:inline distT="0" distB="0" distL="0" distR="0" wp14:anchorId="3E4F7018" wp14:editId="088C2F60">
            <wp:extent cx="4726379" cy="2542574"/>
            <wp:effectExtent l="0" t="0" r="0" b="0"/>
            <wp:docPr id="25" name="Picture 25" title="Instrument control panel for Kubota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35851" cy="2547670"/>
                    </a:xfrm>
                    <a:prstGeom prst="rect">
                      <a:avLst/>
                    </a:prstGeom>
                  </pic:spPr>
                </pic:pic>
              </a:graphicData>
            </a:graphic>
          </wp:inline>
        </w:drawing>
      </w:r>
    </w:p>
    <w:p w14:paraId="1A5047EC" w14:textId="77777777" w:rsidR="000013D0" w:rsidRDefault="000013D0" w:rsidP="000013D0">
      <w:r>
        <w:t>Use the images above to complete the table below by labelling each control.</w:t>
      </w:r>
    </w:p>
    <w:tbl>
      <w:tblPr>
        <w:tblStyle w:val="Tableheader"/>
        <w:tblW w:w="9609" w:type="dxa"/>
        <w:tblLook w:val="0420" w:firstRow="1" w:lastRow="0" w:firstColumn="0" w:lastColumn="0" w:noHBand="0" w:noVBand="1"/>
        <w:tblCaption w:val="space for students to provide answers"/>
      </w:tblPr>
      <w:tblGrid>
        <w:gridCol w:w="1921"/>
        <w:gridCol w:w="1922"/>
        <w:gridCol w:w="1922"/>
        <w:gridCol w:w="1922"/>
        <w:gridCol w:w="1922"/>
      </w:tblGrid>
      <w:tr w:rsidR="00055036" w:rsidRPr="000013D0" w14:paraId="4AF5116F" w14:textId="77777777" w:rsidTr="009B7AD1">
        <w:trPr>
          <w:cnfStyle w:val="100000000000" w:firstRow="1" w:lastRow="0" w:firstColumn="0" w:lastColumn="0" w:oddVBand="0" w:evenVBand="0" w:oddHBand="0" w:evenHBand="0" w:firstRowFirstColumn="0" w:firstRowLastColumn="0" w:lastRowFirstColumn="0" w:lastRowLastColumn="0"/>
        </w:trPr>
        <w:tc>
          <w:tcPr>
            <w:tcW w:w="1921" w:type="dxa"/>
          </w:tcPr>
          <w:p w14:paraId="14E3F3E4" w14:textId="77777777" w:rsidR="00055036" w:rsidRPr="000013D0" w:rsidRDefault="00055036" w:rsidP="009B7AD1">
            <w:pPr>
              <w:spacing w:before="192" w:after="192"/>
            </w:pPr>
            <w:r w:rsidRPr="000013D0">
              <w:t>A</w:t>
            </w:r>
          </w:p>
        </w:tc>
        <w:tc>
          <w:tcPr>
            <w:tcW w:w="1922" w:type="dxa"/>
          </w:tcPr>
          <w:p w14:paraId="08102C6D" w14:textId="77777777" w:rsidR="00055036" w:rsidRPr="000013D0" w:rsidRDefault="00055036" w:rsidP="009B7AD1">
            <w:r w:rsidRPr="000013D0">
              <w:t>B</w:t>
            </w:r>
          </w:p>
        </w:tc>
        <w:tc>
          <w:tcPr>
            <w:tcW w:w="1922" w:type="dxa"/>
          </w:tcPr>
          <w:p w14:paraId="6F8506B8" w14:textId="77777777" w:rsidR="00055036" w:rsidRPr="000013D0" w:rsidRDefault="00055036" w:rsidP="009B7AD1">
            <w:r w:rsidRPr="000013D0">
              <w:t>C</w:t>
            </w:r>
          </w:p>
        </w:tc>
        <w:tc>
          <w:tcPr>
            <w:tcW w:w="1922" w:type="dxa"/>
          </w:tcPr>
          <w:p w14:paraId="5D5FB8BA" w14:textId="77777777" w:rsidR="00055036" w:rsidRPr="000013D0" w:rsidRDefault="00055036" w:rsidP="009B7AD1">
            <w:r w:rsidRPr="000013D0">
              <w:t>D</w:t>
            </w:r>
          </w:p>
        </w:tc>
        <w:tc>
          <w:tcPr>
            <w:tcW w:w="1922" w:type="dxa"/>
          </w:tcPr>
          <w:p w14:paraId="3C3EA963" w14:textId="77777777" w:rsidR="00055036" w:rsidRPr="000013D0" w:rsidRDefault="00055036" w:rsidP="009B7AD1">
            <w:r w:rsidRPr="000013D0">
              <w:t>E</w:t>
            </w:r>
          </w:p>
        </w:tc>
      </w:tr>
      <w:tr w:rsidR="00055036" w:rsidRPr="000013D0" w14:paraId="730F6927" w14:textId="77777777" w:rsidTr="00055036">
        <w:trPr>
          <w:cnfStyle w:val="000000100000" w:firstRow="0" w:lastRow="0" w:firstColumn="0" w:lastColumn="0" w:oddVBand="0" w:evenVBand="0" w:oddHBand="1" w:evenHBand="0" w:firstRowFirstColumn="0" w:firstRowLastColumn="0" w:lastRowFirstColumn="0" w:lastRowLastColumn="0"/>
          <w:trHeight w:val="797"/>
        </w:trPr>
        <w:tc>
          <w:tcPr>
            <w:tcW w:w="1921" w:type="dxa"/>
          </w:tcPr>
          <w:p w14:paraId="36AA9A54" w14:textId="77777777" w:rsidR="00055036" w:rsidRPr="000013D0" w:rsidRDefault="00FF48FD" w:rsidP="009B7AD1">
            <w:r w:rsidRPr="00FF48FD">
              <w:rPr>
                <w:color w:val="FFFFFF" w:themeColor="background1"/>
              </w:rPr>
              <w:t>answer</w:t>
            </w:r>
          </w:p>
        </w:tc>
        <w:tc>
          <w:tcPr>
            <w:tcW w:w="1922" w:type="dxa"/>
          </w:tcPr>
          <w:p w14:paraId="49EF5B89" w14:textId="77777777" w:rsidR="00055036" w:rsidRPr="000013D0" w:rsidRDefault="00055036" w:rsidP="009B7AD1"/>
        </w:tc>
        <w:tc>
          <w:tcPr>
            <w:tcW w:w="1922" w:type="dxa"/>
          </w:tcPr>
          <w:p w14:paraId="7E977A7F" w14:textId="77777777" w:rsidR="00055036" w:rsidRPr="000013D0" w:rsidRDefault="00055036" w:rsidP="009B7AD1"/>
        </w:tc>
        <w:tc>
          <w:tcPr>
            <w:tcW w:w="1922" w:type="dxa"/>
          </w:tcPr>
          <w:p w14:paraId="14435147" w14:textId="77777777" w:rsidR="00055036" w:rsidRPr="000013D0" w:rsidRDefault="00055036" w:rsidP="009B7AD1"/>
        </w:tc>
        <w:tc>
          <w:tcPr>
            <w:tcW w:w="1922" w:type="dxa"/>
          </w:tcPr>
          <w:p w14:paraId="7591BD13" w14:textId="77777777" w:rsidR="00055036" w:rsidRPr="000013D0" w:rsidRDefault="00055036" w:rsidP="009B7AD1"/>
        </w:tc>
      </w:tr>
    </w:tbl>
    <w:p w14:paraId="3141E2B2" w14:textId="77777777" w:rsidR="00055036" w:rsidRDefault="00055036" w:rsidP="00055036"/>
    <w:tbl>
      <w:tblPr>
        <w:tblStyle w:val="Tableheader"/>
        <w:tblW w:w="9639" w:type="dxa"/>
        <w:tblInd w:w="-30" w:type="dxa"/>
        <w:tblLook w:val="0420" w:firstRow="1" w:lastRow="0" w:firstColumn="0" w:lastColumn="0" w:noHBand="0" w:noVBand="1"/>
        <w:tblCaption w:val="space for students to provide answers"/>
      </w:tblPr>
      <w:tblGrid>
        <w:gridCol w:w="1927"/>
        <w:gridCol w:w="1928"/>
        <w:gridCol w:w="1928"/>
        <w:gridCol w:w="1928"/>
        <w:gridCol w:w="1928"/>
      </w:tblGrid>
      <w:tr w:rsidR="00055036" w:rsidRPr="000013D0" w14:paraId="0F080285" w14:textId="77777777" w:rsidTr="009B7AD1">
        <w:trPr>
          <w:cnfStyle w:val="100000000000" w:firstRow="1" w:lastRow="0" w:firstColumn="0" w:lastColumn="0" w:oddVBand="0" w:evenVBand="0" w:oddHBand="0" w:evenHBand="0" w:firstRowFirstColumn="0" w:firstRowLastColumn="0" w:lastRowFirstColumn="0" w:lastRowLastColumn="0"/>
        </w:trPr>
        <w:tc>
          <w:tcPr>
            <w:tcW w:w="1927" w:type="dxa"/>
          </w:tcPr>
          <w:p w14:paraId="47A2A54C" w14:textId="77777777" w:rsidR="00055036" w:rsidRPr="000013D0" w:rsidRDefault="00055036" w:rsidP="009B7AD1">
            <w:r w:rsidRPr="000013D0">
              <w:t>F</w:t>
            </w:r>
          </w:p>
        </w:tc>
        <w:tc>
          <w:tcPr>
            <w:tcW w:w="1928" w:type="dxa"/>
          </w:tcPr>
          <w:p w14:paraId="45AC3E42" w14:textId="77777777" w:rsidR="00055036" w:rsidRPr="000013D0" w:rsidRDefault="00055036" w:rsidP="009B7AD1">
            <w:r w:rsidRPr="000013D0">
              <w:t>G</w:t>
            </w:r>
          </w:p>
        </w:tc>
        <w:tc>
          <w:tcPr>
            <w:tcW w:w="1928" w:type="dxa"/>
          </w:tcPr>
          <w:p w14:paraId="7BDD4828" w14:textId="77777777" w:rsidR="00055036" w:rsidRPr="000013D0" w:rsidRDefault="00055036" w:rsidP="009B7AD1">
            <w:r w:rsidRPr="000013D0">
              <w:t>H</w:t>
            </w:r>
          </w:p>
        </w:tc>
        <w:tc>
          <w:tcPr>
            <w:tcW w:w="1928" w:type="dxa"/>
          </w:tcPr>
          <w:p w14:paraId="73263318" w14:textId="77777777" w:rsidR="00055036" w:rsidRPr="000013D0" w:rsidRDefault="00055036" w:rsidP="009B7AD1">
            <w:r w:rsidRPr="000013D0">
              <w:t>I</w:t>
            </w:r>
          </w:p>
        </w:tc>
        <w:tc>
          <w:tcPr>
            <w:tcW w:w="1928" w:type="dxa"/>
          </w:tcPr>
          <w:p w14:paraId="1B8316A2" w14:textId="77777777" w:rsidR="00055036" w:rsidRPr="000013D0" w:rsidRDefault="00055036" w:rsidP="009B7AD1">
            <w:r w:rsidRPr="000013D0">
              <w:t>J</w:t>
            </w:r>
          </w:p>
        </w:tc>
      </w:tr>
      <w:tr w:rsidR="00055036" w:rsidRPr="000013D0" w14:paraId="74089D74" w14:textId="77777777" w:rsidTr="00055036">
        <w:trPr>
          <w:cnfStyle w:val="000000100000" w:firstRow="0" w:lastRow="0" w:firstColumn="0" w:lastColumn="0" w:oddVBand="0" w:evenVBand="0" w:oddHBand="1" w:evenHBand="0" w:firstRowFirstColumn="0" w:firstRowLastColumn="0" w:lastRowFirstColumn="0" w:lastRowLastColumn="0"/>
          <w:trHeight w:val="739"/>
        </w:trPr>
        <w:tc>
          <w:tcPr>
            <w:tcW w:w="1927" w:type="dxa"/>
          </w:tcPr>
          <w:p w14:paraId="41556E99" w14:textId="77777777" w:rsidR="00055036" w:rsidRPr="000013D0" w:rsidRDefault="00FF48FD" w:rsidP="009B7AD1">
            <w:r w:rsidRPr="00FF48FD">
              <w:rPr>
                <w:color w:val="FFFFFF" w:themeColor="background1"/>
              </w:rPr>
              <w:t>answer</w:t>
            </w:r>
          </w:p>
        </w:tc>
        <w:tc>
          <w:tcPr>
            <w:tcW w:w="1928" w:type="dxa"/>
          </w:tcPr>
          <w:p w14:paraId="0580CBF6" w14:textId="77777777" w:rsidR="00055036" w:rsidRPr="000013D0" w:rsidRDefault="00055036" w:rsidP="009B7AD1"/>
        </w:tc>
        <w:tc>
          <w:tcPr>
            <w:tcW w:w="1928" w:type="dxa"/>
          </w:tcPr>
          <w:p w14:paraId="391D50D1" w14:textId="77777777" w:rsidR="00055036" w:rsidRPr="000013D0" w:rsidRDefault="00055036" w:rsidP="009B7AD1"/>
        </w:tc>
        <w:tc>
          <w:tcPr>
            <w:tcW w:w="1928" w:type="dxa"/>
          </w:tcPr>
          <w:p w14:paraId="34B24176" w14:textId="77777777" w:rsidR="00055036" w:rsidRPr="000013D0" w:rsidRDefault="00055036" w:rsidP="009B7AD1"/>
        </w:tc>
        <w:tc>
          <w:tcPr>
            <w:tcW w:w="1928" w:type="dxa"/>
          </w:tcPr>
          <w:p w14:paraId="3586160C" w14:textId="77777777" w:rsidR="00055036" w:rsidRPr="000013D0" w:rsidRDefault="00055036" w:rsidP="009B7AD1"/>
        </w:tc>
      </w:tr>
    </w:tbl>
    <w:p w14:paraId="098D55D8" w14:textId="77777777" w:rsidR="000013D0" w:rsidRDefault="000013D0" w:rsidP="000013D0">
      <w:r>
        <w:br w:type="page"/>
      </w:r>
    </w:p>
    <w:p w14:paraId="0E22E5C3" w14:textId="77777777" w:rsidR="00D8583B" w:rsidRDefault="00D8583B" w:rsidP="00D8583B">
      <w:pPr>
        <w:pStyle w:val="Heading2"/>
      </w:pPr>
      <w:bookmarkStart w:id="25" w:name="_Toc40861319"/>
      <w:r>
        <w:lastRenderedPageBreak/>
        <w:t>Tractor hand signals</w:t>
      </w:r>
      <w:bookmarkEnd w:id="25"/>
    </w:p>
    <w:p w14:paraId="6BD51658" w14:textId="77777777" w:rsidR="000013D0" w:rsidRDefault="00D8583B" w:rsidP="00D8583B">
      <w:r>
        <w:t>Identify what each signal means.</w:t>
      </w:r>
    </w:p>
    <w:tbl>
      <w:tblPr>
        <w:tblStyle w:val="Tableheader"/>
        <w:tblW w:w="0" w:type="auto"/>
        <w:tblLook w:val="04A0" w:firstRow="1" w:lastRow="0" w:firstColumn="1" w:lastColumn="0" w:noHBand="0" w:noVBand="1"/>
        <w:tblCaption w:val="answer space"/>
        <w:tblDescription w:val="space for students to identify tractor hand signals"/>
      </w:tblPr>
      <w:tblGrid>
        <w:gridCol w:w="2805"/>
        <w:gridCol w:w="6767"/>
      </w:tblGrid>
      <w:tr w:rsidR="00D8583B" w14:paraId="334AD332" w14:textId="77777777" w:rsidTr="00BC628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805" w:type="dxa"/>
          </w:tcPr>
          <w:p w14:paraId="68C72A1F" w14:textId="77777777" w:rsidR="00D8583B" w:rsidRDefault="00DD5934" w:rsidP="00D8583B">
            <w:pPr>
              <w:spacing w:before="192" w:after="192"/>
            </w:pPr>
            <w:r>
              <w:t>Hand signal</w:t>
            </w:r>
          </w:p>
        </w:tc>
        <w:tc>
          <w:tcPr>
            <w:tcW w:w="6767" w:type="dxa"/>
          </w:tcPr>
          <w:p w14:paraId="3BA7E6B7" w14:textId="77777777" w:rsidR="00D8583B" w:rsidRDefault="00DD5934" w:rsidP="00D8583B">
            <w:pPr>
              <w:cnfStyle w:val="100000000000" w:firstRow="1" w:lastRow="0" w:firstColumn="0" w:lastColumn="0" w:oddVBand="0" w:evenVBand="0" w:oddHBand="0" w:evenHBand="0" w:firstRowFirstColumn="0" w:firstRowLastColumn="0" w:lastRowFirstColumn="0" w:lastRowLastColumn="0"/>
            </w:pPr>
            <w:r>
              <w:t>Explanation</w:t>
            </w:r>
          </w:p>
        </w:tc>
      </w:tr>
      <w:tr w:rsidR="00D8583B" w14:paraId="72A0BE28" w14:textId="77777777" w:rsidTr="00BC6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58950166" w14:textId="77777777" w:rsidR="00D8583B" w:rsidRDefault="00DD5934" w:rsidP="00D8583B">
            <w:r>
              <w:rPr>
                <w:noProof/>
                <w:lang w:eastAsia="en-AU"/>
              </w:rPr>
              <mc:AlternateContent>
                <mc:Choice Requires="wpg">
                  <w:drawing>
                    <wp:inline distT="0" distB="0" distL="0" distR="0" wp14:anchorId="05022383" wp14:editId="3E18FD74">
                      <wp:extent cx="570127" cy="1260000"/>
                      <wp:effectExtent l="57150" t="0" r="0" b="16510"/>
                      <wp:docPr id="2" name="Group 2" descr="Hand signal: Stick figure - holding up one open hand." title="tractor hand signa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0127" cy="1260000"/>
                                <a:chOff x="0" y="0"/>
                                <a:chExt cx="789305" cy="1741170"/>
                              </a:xfrm>
                            </wpg:grpSpPr>
                            <wpg:grpSp>
                              <wpg:cNvPr id="12" name="Group 12"/>
                              <wpg:cNvGrpSpPr/>
                              <wpg:grpSpPr>
                                <a:xfrm>
                                  <a:off x="236220" y="83820"/>
                                  <a:ext cx="159385" cy="47015"/>
                                  <a:chOff x="0" y="0"/>
                                  <a:chExt cx="159385" cy="47015"/>
                                </a:xfrm>
                              </wpg:grpSpPr>
                              <wps:wsp>
                                <wps:cNvPr id="13" name="Oval 13"/>
                                <wps:cNvSpPr/>
                                <wps:spPr>
                                  <a:xfrm>
                                    <a:off x="0" y="1905"/>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114300" y="0"/>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 name="Group 15"/>
                              <wpg:cNvGrpSpPr/>
                              <wpg:grpSpPr>
                                <a:xfrm>
                                  <a:off x="0" y="0"/>
                                  <a:ext cx="789305" cy="1741170"/>
                                  <a:chOff x="160330" y="0"/>
                                  <a:chExt cx="789696" cy="1741220"/>
                                </a:xfrm>
                              </wpg:grpSpPr>
                              <wpg:grpSp>
                                <wpg:cNvPr id="16" name="Group 16"/>
                                <wpg:cNvGrpSpPr/>
                                <wpg:grpSpPr>
                                  <a:xfrm>
                                    <a:off x="290946" y="0"/>
                                    <a:ext cx="380505" cy="1741220"/>
                                    <a:chOff x="0" y="0"/>
                                    <a:chExt cx="380505" cy="1741220"/>
                                  </a:xfrm>
                                </wpg:grpSpPr>
                                <wps:wsp>
                                  <wps:cNvPr id="17" name="Oval 17"/>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9" name="Group 19"/>
                                  <wpg:cNvGrpSpPr/>
                                  <wpg:grpSpPr>
                                    <a:xfrm>
                                      <a:off x="0" y="1169720"/>
                                      <a:ext cx="380505" cy="571500"/>
                                      <a:chOff x="0" y="0"/>
                                      <a:chExt cx="380505" cy="571500"/>
                                    </a:xfrm>
                                  </wpg:grpSpPr>
                                  <wps:wsp>
                                    <wps:cNvPr id="26" name="Straight Connector 26"/>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8" name="Group 28"/>
                                <wpg:cNvGrpSpPr/>
                                <wpg:grpSpPr>
                                  <a:xfrm>
                                    <a:off x="160330" y="213762"/>
                                    <a:ext cx="789696" cy="385942"/>
                                    <a:chOff x="160330" y="-385942"/>
                                    <a:chExt cx="789696" cy="385942"/>
                                  </a:xfrm>
                                </wpg:grpSpPr>
                                <wps:wsp>
                                  <wps:cNvPr id="29" name="Straight Connector 29"/>
                                  <wps:cNvCnPr/>
                                  <wps:spPr>
                                    <a:xfrm>
                                      <a:off x="195943" y="-100940"/>
                                      <a:ext cx="279037" cy="10092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8" name="Straight Connector 448"/>
                                  <wps:cNvCnPr/>
                                  <wps:spPr>
                                    <a:xfrm>
                                      <a:off x="160330" y="-385942"/>
                                      <a:ext cx="35519" cy="285002"/>
                                    </a:xfrm>
                                    <a:prstGeom prst="line">
                                      <a:avLst/>
                                    </a:prstGeom>
                                    <a:ln w="25400">
                                      <a:solidFill>
                                        <a:schemeClr val="tx1"/>
                                      </a:solidFill>
                                      <a:headEnd type="diamond" w="lg" len="lg"/>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2D2A7949" id="Group 2" o:spid="_x0000_s1026" alt="Title: tractor hand signal - Description: Hand signal: Stick figure - holding up one open hand." style="width:44.9pt;height:99.2pt;mso-position-horizontal-relative:char;mso-position-vertical-relative:line" coordsize="7893,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">
                      <o:lock v:ext="edit" aspectratio="t"/>
                      <v:group id="Group 12" o:spid="_x0000_s1027" style="position:absolute;left:2362;top:838;width:1594;height:470" coordsize="159385,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13" o:spid="_x0000_s1028" style="position:absolute;top:1905;width:45538;height:45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" filled="f" strokecolor="black [3213]" strokeweight=".5pt">
                          <v:stroke joinstyle="miter"/>
                        </v:oval>
                        <v:oval id="Oval 14" o:spid="_x0000_s1029" style="position:absolute;left:1143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" filled="f" strokecolor="black [3213]" strokeweight=".5pt">
                          <v:stroke joinstyle="miter"/>
                        </v:oval>
                      </v:group>
                      <v:group id="Group 15" o:spid="_x0000_s1030" style="position:absolute;width:7893;height:17411" coordorigin="1603" coordsize="7896,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6" o:spid="_x0000_s1031" style="position:absolute;left:2909;width:3805;height:17412" coordsize="3805,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Oval 17" o:spid="_x0000_s1032" style="position:absolute;left:59;width:361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" filled="f" strokecolor="black [3213]" strokeweight="1.25pt">
                            <v:stroke joinstyle="miter"/>
                          </v:oval>
                          <v:line id="Straight Connector 18" o:spid="_x0000_s1033" style="position:absolute;visibility:visible;mso-wrap-style:square" from="1840,3740" to="1895,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" strokecolor="black [3213]" strokeweight="2pt">
                            <v:stroke joinstyle="miter"/>
                          </v:line>
                          <v:group id="Group 19" o:spid="_x0000_s1034" style="position:absolute;top:11697;width:3805;height:5715" coordsize="38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Straight Connector 26" o:spid="_x0000_s1035" style="position:absolute;visibility:visible;mso-wrap-style:square" from="1900,0" to="38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" strokecolor="black [3213]" strokeweight="2pt">
                              <v:stroke joinstyle="miter"/>
                            </v:line>
                            <v:line id="Straight Connector 27" o:spid="_x0000_s1036" style="position:absolute;flip:x;visibility:visible;mso-wrap-style:square" from="0,0" to="19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" strokecolor="black [3213]" strokeweight="2pt">
                              <v:stroke joinstyle="miter"/>
                            </v:line>
                          </v:group>
                        </v:group>
                        <v:group id="Group 28" o:spid="_x0000_s1037" style="position:absolute;left:1603;top:2137;width:7897;height:3860" coordorigin="1603,-3859" coordsize="7896,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Straight Connector 29" o:spid="_x0000_s1038" style="position:absolute;visibility:visible;mso-wrap-style:square" from="1959,-1009" to="47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" strokecolor="black [3213]" strokeweight="2pt">
                            <v:stroke joinstyle="miter"/>
                          </v:line>
                          <v:line id="Straight Connector 30" o:spid="_x0000_s1039" style="position:absolute;visibility:visible;mso-wrap-style:square" from="4750,0" to="7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" strokecolor="black [3213]" strokeweight="2pt">
                            <v:stroke joinstyle="miter"/>
                          </v:line>
                          <v:line id="Straight Connector 31" o:spid="_x0000_s1040" style="position:absolute;visibility:visible;mso-wrap-style:square" from="7125,0" to="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" strokecolor="black [3213]" strokeweight="2pt">
                            <v:stroke joinstyle="miter"/>
                          </v:line>
                          <v:line id="Straight Connector 448" o:spid="_x0000_s1041" style="position:absolute;visibility:visible;mso-wrap-style:square" from="1603,-3859" to="1958,-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" strokecolor="black [3213]" strokeweight="2pt">
                            <v:stroke startarrow="diamond" startarrowwidth="wide" startarrowlength="long" joinstyle="miter"/>
                          </v:line>
                        </v:group>
                      </v:group>
                      <w10:anchorlock/>
                    </v:group>
                  </w:pict>
                </mc:Fallback>
              </mc:AlternateContent>
            </w:r>
          </w:p>
        </w:tc>
        <w:tc>
          <w:tcPr>
            <w:tcW w:w="6767" w:type="dxa"/>
          </w:tcPr>
          <w:p w14:paraId="676396E5" w14:textId="77777777" w:rsidR="00D8583B" w:rsidRDefault="00D8583B" w:rsidP="00D8583B">
            <w:pPr>
              <w:cnfStyle w:val="000000100000" w:firstRow="0" w:lastRow="0" w:firstColumn="0" w:lastColumn="0" w:oddVBand="0" w:evenVBand="0" w:oddHBand="1" w:evenHBand="0" w:firstRowFirstColumn="0" w:firstRowLastColumn="0" w:lastRowFirstColumn="0" w:lastRowLastColumn="0"/>
            </w:pPr>
          </w:p>
        </w:tc>
      </w:tr>
      <w:tr w:rsidR="00D8583B" w14:paraId="6B0721EF" w14:textId="77777777" w:rsidTr="00BC62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1BAC051C" w14:textId="77777777" w:rsidR="00D8583B" w:rsidRDefault="00DD5934" w:rsidP="00D8583B">
            <w:r w:rsidRPr="00396B4E">
              <w:rPr>
                <w:noProof/>
                <w:lang w:eastAsia="en-AU"/>
              </w:rPr>
              <mc:AlternateContent>
                <mc:Choice Requires="wpg">
                  <w:drawing>
                    <wp:inline distT="0" distB="0" distL="0" distR="0" wp14:anchorId="5FC03311" wp14:editId="6B73EA8A">
                      <wp:extent cx="583149" cy="1279050"/>
                      <wp:effectExtent l="76200" t="38100" r="0" b="16510"/>
                      <wp:docPr id="395" name="Group 395" descr="Hand signal: Moving one closed hand up and down." title="tractor hand signa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3149" cy="1279050"/>
                                <a:chOff x="-13" y="-26325"/>
                                <a:chExt cx="807098" cy="1767495"/>
                              </a:xfrm>
                            </wpg:grpSpPr>
                            <wps:wsp>
                              <wps:cNvPr id="396" name="Oval 396"/>
                              <wps:cNvSpPr/>
                              <wps:spPr>
                                <a:xfrm>
                                  <a:off x="256529" y="86889"/>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Oval 397"/>
                              <wps:cNvSpPr/>
                              <wps:spPr>
                                <a:xfrm>
                                  <a:off x="372380" y="86889"/>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8" name="Group 398"/>
                              <wpg:cNvGrpSpPr/>
                              <wpg:grpSpPr>
                                <a:xfrm>
                                  <a:off x="-13" y="-26325"/>
                                  <a:ext cx="807098" cy="1767495"/>
                                  <a:chOff x="-13" y="-26326"/>
                                  <a:chExt cx="807536" cy="1767546"/>
                                </a:xfrm>
                              </wpg:grpSpPr>
                              <wpg:grpSp>
                                <wpg:cNvPr id="399" name="Group 399"/>
                                <wpg:cNvGrpSpPr/>
                                <wpg:grpSpPr>
                                  <a:xfrm>
                                    <a:off x="29689" y="0"/>
                                    <a:ext cx="777834" cy="1741220"/>
                                    <a:chOff x="172192" y="0"/>
                                    <a:chExt cx="777834" cy="1741220"/>
                                  </a:xfrm>
                                </wpg:grpSpPr>
                                <wpg:grpSp>
                                  <wpg:cNvPr id="400" name="Group 400"/>
                                  <wpg:cNvGrpSpPr/>
                                  <wpg:grpSpPr>
                                    <a:xfrm>
                                      <a:off x="290946" y="0"/>
                                      <a:ext cx="380505" cy="1741220"/>
                                      <a:chOff x="0" y="0"/>
                                      <a:chExt cx="380505" cy="1741220"/>
                                    </a:xfrm>
                                  </wpg:grpSpPr>
                                  <wps:wsp>
                                    <wps:cNvPr id="401" name="Oval 401"/>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Straight Connector 402"/>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03" name="Group 403"/>
                                    <wpg:cNvGrpSpPr/>
                                    <wpg:grpSpPr>
                                      <a:xfrm>
                                        <a:off x="0" y="1169720"/>
                                        <a:ext cx="380505" cy="571500"/>
                                        <a:chOff x="0" y="0"/>
                                        <a:chExt cx="380505" cy="571500"/>
                                      </a:xfrm>
                                    </wpg:grpSpPr>
                                    <wps:wsp>
                                      <wps:cNvPr id="404" name="Straight Connector 404"/>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5" name="Straight Connector 405"/>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406" name="Group 406"/>
                                  <wpg:cNvGrpSpPr/>
                                  <wpg:grpSpPr>
                                    <a:xfrm>
                                      <a:off x="172192" y="433426"/>
                                      <a:ext cx="777834" cy="320657"/>
                                      <a:chOff x="172192" y="-166278"/>
                                      <a:chExt cx="777834" cy="320657"/>
                                    </a:xfrm>
                                  </wpg:grpSpPr>
                                  <wps:wsp>
                                    <wps:cNvPr id="407" name="Straight Connector 407"/>
                                    <wps:cNvCnPr/>
                                    <wps:spPr>
                                      <a:xfrm flipV="1">
                                        <a:off x="219693" y="-34"/>
                                        <a:ext cx="255056" cy="15441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 name="Straight Connector 408"/>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9" name="Straight Connector 409"/>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0" name="Straight Connector 410"/>
                                    <wps:cNvCnPr/>
                                    <wps:spPr>
                                      <a:xfrm>
                                        <a:off x="172192" y="-166278"/>
                                        <a:ext cx="41563" cy="308760"/>
                                      </a:xfrm>
                                      <a:prstGeom prst="line">
                                        <a:avLst/>
                                      </a:prstGeom>
                                      <a:ln w="25400">
                                        <a:solidFill>
                                          <a:schemeClr val="tx1"/>
                                        </a:solidFill>
                                        <a:headEnd type="oval" w="lg" len="lg"/>
                                      </a:ln>
                                    </wps:spPr>
                                    <wps:style>
                                      <a:lnRef idx="1">
                                        <a:schemeClr val="accent1"/>
                                      </a:lnRef>
                                      <a:fillRef idx="0">
                                        <a:schemeClr val="accent1"/>
                                      </a:fillRef>
                                      <a:effectRef idx="0">
                                        <a:schemeClr val="accent1"/>
                                      </a:effectRef>
                                      <a:fontRef idx="minor">
                                        <a:schemeClr val="tx1"/>
                                      </a:fontRef>
                                    </wps:style>
                                    <wps:bodyPr/>
                                  </wps:wsp>
                                </wpg:grpSp>
                              </wpg:grpSp>
                              <wps:wsp>
                                <wps:cNvPr id="411" name="Straight Arrow Connector 411"/>
                                <wps:cNvCnPr/>
                                <wps:spPr>
                                  <a:xfrm flipH="1">
                                    <a:off x="-13" y="-26326"/>
                                    <a:ext cx="11692" cy="346876"/>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2DB87A62" id="Group 395" o:spid="_x0000_s1026" alt="Title: tractor hand signal - Description: Hand signal: Moving one closed hand up and down." style="width:45.9pt;height:100.7pt;mso-position-horizontal-relative:char;mso-position-vertical-relative:line" coordorigin=",-263" coordsize="8070,17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">
                      <o:lock v:ext="edit" aspectratio="t"/>
                      <v:oval id="Oval 396" o:spid="_x0000_s1027" style="position:absolute;left:2565;top:86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" filled="f" strokecolor="black [3213]" strokeweight=".5pt">
                        <v:stroke joinstyle="miter"/>
                      </v:oval>
                      <v:oval id="Oval 397" o:spid="_x0000_s1028" style="position:absolute;left:3723;top:868;width:45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" filled="f" strokecolor="black [3213]" strokeweight=".5pt">
                        <v:stroke joinstyle="miter"/>
                      </v:oval>
                      <v:group id="Group 398" o:spid="_x0000_s1029" style="position:absolute;top:-263;width:8070;height:17674" coordorigin=",-263" coordsize="8075,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group id="Group 399" o:spid="_x0000_s1030" style="position:absolute;left:296;width:7779;height:17412" coordorigin="1721" coordsize="7778,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group id="Group 400" o:spid="_x0000_s1031" style="position:absolute;left:2909;width:3805;height:17412" coordsize="3805,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oval id="Oval 401" o:spid="_x0000_s1032" style="position:absolute;left:59;width:361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" filled="f" strokecolor="black [3213]" strokeweight="1.25pt">
                              <v:stroke joinstyle="miter"/>
                            </v:oval>
                            <v:line id="Straight Connector 402" o:spid="_x0000_s1033" style="position:absolute;visibility:visible;mso-wrap-style:square" from="1840,3740" to="1895,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" strokecolor="black [3213]" strokeweight="2pt">
                              <v:stroke joinstyle="miter"/>
                            </v:line>
                            <v:group id="Group 403" o:spid="_x0000_s1034" style="position:absolute;top:11697;width:3805;height:5715" coordsize="38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line id="Straight Connector 404" o:spid="_x0000_s1035" style="position:absolute;visibility:visible;mso-wrap-style:square" from="1900,0" to="38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" strokecolor="black [3213]" strokeweight="2pt">
                                <v:stroke joinstyle="miter"/>
                              </v:line>
                              <v:line id="Straight Connector 405" o:spid="_x0000_s1036" style="position:absolute;flip:x;visibility:visible;mso-wrap-style:square" from="0,0" to="19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" strokecolor="black [3213]" strokeweight="2pt">
                                <v:stroke joinstyle="miter"/>
                              </v:line>
                            </v:group>
                          </v:group>
                          <v:group id="Group 406" o:spid="_x0000_s1037" style="position:absolute;left:1721;top:4334;width:7779;height:3206" coordorigin="1721,-1662" coordsize="7778,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line id="Straight Connector 407" o:spid="_x0000_s1038" style="position:absolute;flip:y;visibility:visible;mso-wrap-style:square" from="2196,0" to="4747,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" strokecolor="black [3213]" strokeweight="2pt">
                              <v:stroke joinstyle="miter"/>
                            </v:line>
                            <v:line id="Straight Connector 408" o:spid="_x0000_s1039" style="position:absolute;visibility:visible;mso-wrap-style:square" from="4750,0" to="7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" strokecolor="black [3213]" strokeweight="2pt">
                              <v:stroke joinstyle="miter"/>
                            </v:line>
                            <v:line id="Straight Connector 409" o:spid="_x0000_s1040" style="position:absolute;visibility:visible;mso-wrap-style:square" from="7125,0" to="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" strokecolor="black [3213]" strokeweight="2pt">
                              <v:stroke joinstyle="miter"/>
                            </v:line>
                            <v:line id="Straight Connector 410" o:spid="_x0000_s1041" style="position:absolute;visibility:visible;mso-wrap-style:square" from="1721,-1662" to="2137,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" strokecolor="black [3213]" strokeweight="2pt">
                              <v:stroke startarrow="oval" startarrowwidth="wide" startarrowlength="long" joinstyle="miter"/>
                            </v:line>
                          </v:group>
                        </v:group>
                        <v:shapetype id="_x0000_t32" coordsize="21600,21600" o:spt="32" o:oned="t" path="m,l21600,21600e" filled="f">
                          <v:path arrowok="t" fillok="f" o:connecttype="none"/>
                          <o:lock v:ext="edit" shapetype="t"/>
                        </v:shapetype>
                        <v:shape id="Straight Arrow Connector 411" o:spid="_x0000_s1042" type="#_x0000_t32" style="position:absolute;top:-263;width:116;height:34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" strokecolor="#4472c4 [3204]" strokeweight="1.5pt">
                          <v:stroke startarrow="block" endarrow="block" joinstyle="miter"/>
                        </v:shape>
                      </v:group>
                      <w10:anchorlock/>
                    </v:group>
                  </w:pict>
                </mc:Fallback>
              </mc:AlternateContent>
            </w:r>
          </w:p>
        </w:tc>
        <w:tc>
          <w:tcPr>
            <w:tcW w:w="6767" w:type="dxa"/>
          </w:tcPr>
          <w:p w14:paraId="314CD153" w14:textId="77777777" w:rsidR="00D8583B" w:rsidRDefault="00D8583B" w:rsidP="00D8583B">
            <w:pPr>
              <w:cnfStyle w:val="000000010000" w:firstRow="0" w:lastRow="0" w:firstColumn="0" w:lastColumn="0" w:oddVBand="0" w:evenVBand="0" w:oddHBand="0" w:evenHBand="1" w:firstRowFirstColumn="0" w:firstRowLastColumn="0" w:lastRowFirstColumn="0" w:lastRowLastColumn="0"/>
            </w:pPr>
          </w:p>
        </w:tc>
      </w:tr>
      <w:tr w:rsidR="00D8583B" w14:paraId="2CE09575" w14:textId="77777777" w:rsidTr="00BC6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0BADC44A" w14:textId="77777777" w:rsidR="00D8583B" w:rsidRDefault="00DD5934" w:rsidP="00D8583B">
            <w:r w:rsidRPr="00396B4E">
              <w:rPr>
                <w:noProof/>
                <w:lang w:eastAsia="en-AU"/>
              </w:rPr>
              <mc:AlternateContent>
                <mc:Choice Requires="wpg">
                  <w:drawing>
                    <wp:inline distT="0" distB="0" distL="0" distR="0" wp14:anchorId="58F9A864" wp14:editId="7CBDF2B2">
                      <wp:extent cx="588489" cy="1260000"/>
                      <wp:effectExtent l="0" t="57150" r="21590" b="35560"/>
                      <wp:docPr id="356" name="Group 356" descr="Hand signal: One open hand waving backwards and forwards" title="tractor hand signa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8489" cy="1260000"/>
                                <a:chOff x="0" y="0"/>
                                <a:chExt cx="821814" cy="1757045"/>
                              </a:xfrm>
                            </wpg:grpSpPr>
                            <wps:wsp>
                              <wps:cNvPr id="357" name="Oval 357"/>
                              <wps:cNvSpPr/>
                              <wps:spPr>
                                <a:xfrm>
                                  <a:off x="270510" y="10096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8" name="Group 358"/>
                              <wpg:cNvGrpSpPr/>
                              <wpg:grpSpPr>
                                <a:xfrm>
                                  <a:off x="0" y="0"/>
                                  <a:ext cx="821814" cy="1757045"/>
                                  <a:chOff x="0" y="0"/>
                                  <a:chExt cx="821814" cy="1757045"/>
                                </a:xfrm>
                              </wpg:grpSpPr>
                              <wpg:grpSp>
                                <wpg:cNvPr id="359" name="Group 359"/>
                                <wpg:cNvGrpSpPr/>
                                <wpg:grpSpPr>
                                  <a:xfrm>
                                    <a:off x="0" y="0"/>
                                    <a:ext cx="821814" cy="1757045"/>
                                    <a:chOff x="0" y="0"/>
                                    <a:chExt cx="822057" cy="1757045"/>
                                  </a:xfrm>
                                </wpg:grpSpPr>
                                <wpg:grpSp>
                                  <wpg:cNvPr id="360" name="Group 360"/>
                                  <wpg:cNvGrpSpPr/>
                                  <wpg:grpSpPr>
                                    <a:xfrm>
                                      <a:off x="0" y="0"/>
                                      <a:ext cx="629285" cy="1757045"/>
                                      <a:chOff x="296883" y="0"/>
                                      <a:chExt cx="629328" cy="1757599"/>
                                    </a:xfrm>
                                  </wpg:grpSpPr>
                                  <wpg:grpSp>
                                    <wpg:cNvPr id="361" name="Group 361"/>
                                    <wpg:cNvGrpSpPr/>
                                    <wpg:grpSpPr>
                                      <a:xfrm>
                                        <a:off x="296883" y="0"/>
                                        <a:ext cx="361950" cy="1757599"/>
                                        <a:chOff x="5937" y="0"/>
                                        <a:chExt cx="361950" cy="1757599"/>
                                      </a:xfrm>
                                    </wpg:grpSpPr>
                                    <wps:wsp>
                                      <wps:cNvPr id="366" name="Oval 366"/>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Straight Connector 367"/>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8" name="Straight Connector 368"/>
                                      <wps:cNvCnPr/>
                                      <wps:spPr>
                                        <a:xfrm>
                                          <a:off x="190005" y="1169720"/>
                                          <a:ext cx="17848" cy="58787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69" name="Group 369"/>
                                    <wpg:cNvGrpSpPr/>
                                    <wpg:grpSpPr>
                                      <a:xfrm>
                                        <a:off x="475013" y="172160"/>
                                        <a:ext cx="451198" cy="433499"/>
                                        <a:chOff x="475013" y="-427544"/>
                                        <a:chExt cx="451198" cy="433499"/>
                                      </a:xfrm>
                                    </wpg:grpSpPr>
                                    <wps:wsp>
                                      <wps:cNvPr id="371" name="Straight Connector 371"/>
                                      <wps:cNvCnPr/>
                                      <wps:spPr>
                                        <a:xfrm>
                                          <a:off x="475013" y="-344"/>
                                          <a:ext cx="350358"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Straight Connector 372"/>
                                      <wps:cNvCnPr/>
                                      <wps:spPr>
                                        <a:xfrm flipV="1">
                                          <a:off x="825371" y="-427544"/>
                                          <a:ext cx="100840" cy="43349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73" name="Straight Arrow Connector 373"/>
                                  <wps:cNvCnPr/>
                                  <wps:spPr>
                                    <a:xfrm flipH="1">
                                      <a:off x="447674" y="19665"/>
                                      <a:ext cx="374383" cy="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374" name="Straight Connector 374"/>
                                <wps:cNvCnPr/>
                                <wps:spPr>
                                  <a:xfrm flipH="1" flipV="1">
                                    <a:off x="624046" y="56338"/>
                                    <a:ext cx="5053" cy="10834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5D695E5C" id="Group 356" o:spid="_x0000_s1026" alt="Title: tractor hand signal - Description: Hand signal: One open hand waving backwards and forwards" style="width:46.35pt;height:99.2pt;mso-position-horizontal-relative:char;mso-position-vertical-relative:line" coordsize="8218,1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">
                      <o:lock v:ext="edit" aspectratio="t"/>
                      <v:oval id="Oval 357" o:spid="_x0000_s1027" style="position:absolute;left:2705;top:1009;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" filled="f" strokecolor="black [3213]" strokeweight=".5pt">
                        <v:stroke joinstyle="miter"/>
                      </v:oval>
                      <v:group id="Group 358" o:spid="_x0000_s1028" style="position:absolute;width:8218;height:17570" coordsize="8218,1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group id="Group 359" o:spid="_x0000_s1029" style="position:absolute;width:8218;height:17570" coordsize="8220,1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group id="Group 360" o:spid="_x0000_s1030" style="position:absolute;width:6292;height:17570" coordorigin="2968" coordsize="6293,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group id="Group 361" o:spid="_x0000_s1031" style="position:absolute;left:2968;width:3620;height:17575" coordorigin="59" coordsize="3619,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oval id="Oval 366" o:spid="_x0000_s1032" style="position:absolute;left:59;width:361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" filled="f" strokecolor="black [3213]" strokeweight="1.25pt">
                                <v:stroke joinstyle="miter"/>
                              </v:oval>
                              <v:line id="Straight Connector 367" o:spid="_x0000_s1033" style="position:absolute;visibility:visible;mso-wrap-style:square" from="1840,3740" to="1895,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" strokecolor="black [3213]" strokeweight="2pt">
                                <v:stroke joinstyle="miter"/>
                              </v:line>
                              <v:line id="Straight Connector 368" o:spid="_x0000_s1034" style="position:absolute;visibility:visible;mso-wrap-style:square" from="1900,11697" to="2078,1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" strokecolor="black [3213]" strokeweight="2pt">
                                <v:stroke joinstyle="miter"/>
                              </v:line>
                            </v:group>
                            <v:group id="Group 369" o:spid="_x0000_s1035" style="position:absolute;left:4750;top:1721;width:4512;height:4335" coordorigin="4750,-4275" coordsize="4511,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line id="Straight Connector 371" o:spid="_x0000_s1036" style="position:absolute;visibility:visible;mso-wrap-style:square" from="4750,-3" to="8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" strokecolor="black [3213]" strokeweight="2pt">
                                <v:stroke joinstyle="miter"/>
                              </v:line>
                              <v:line id="Straight Connector 372" o:spid="_x0000_s1037" style="position:absolute;flip:y;visibility:visible;mso-wrap-style:square" from="8253,-4275" to="92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" strokecolor="black [3213]" strokeweight="2pt">
                                <v:stroke joinstyle="miter"/>
                              </v:line>
                            </v:group>
                          </v:group>
                          <v:shape id="Straight Arrow Connector 373" o:spid="_x0000_s1038" type="#_x0000_t32" style="position:absolute;left:4476;top:196;width:37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" strokecolor="#4472c4 [3204]" strokeweight="1.5pt">
                            <v:stroke startarrow="block" endarrow="block" joinstyle="miter"/>
                          </v:shape>
                        </v:group>
                        <v:line id="Straight Connector 374" o:spid="_x0000_s1039" style="position:absolute;flip:x y;visibility:visible;mso-wrap-style:square" from="6240,563" to="6290,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" strokecolor="black [3213]" strokeweight="2pt">
                          <v:stroke joinstyle="miter"/>
                        </v:line>
                      </v:group>
                      <w10:anchorlock/>
                    </v:group>
                  </w:pict>
                </mc:Fallback>
              </mc:AlternateContent>
            </w:r>
          </w:p>
        </w:tc>
        <w:tc>
          <w:tcPr>
            <w:tcW w:w="6767" w:type="dxa"/>
          </w:tcPr>
          <w:p w14:paraId="2450051B" w14:textId="77777777" w:rsidR="00D8583B" w:rsidRDefault="00D8583B" w:rsidP="00D8583B">
            <w:pPr>
              <w:cnfStyle w:val="000000100000" w:firstRow="0" w:lastRow="0" w:firstColumn="0" w:lastColumn="0" w:oddVBand="0" w:evenVBand="0" w:oddHBand="1" w:evenHBand="0" w:firstRowFirstColumn="0" w:firstRowLastColumn="0" w:lastRowFirstColumn="0" w:lastRowLastColumn="0"/>
            </w:pPr>
          </w:p>
        </w:tc>
      </w:tr>
      <w:tr w:rsidR="00D8583B" w14:paraId="6305B304" w14:textId="77777777" w:rsidTr="00BC62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3ED26945" w14:textId="77777777" w:rsidR="00D8583B" w:rsidRDefault="00DD5934" w:rsidP="00D8583B">
            <w:r w:rsidRPr="00396B4E">
              <w:rPr>
                <w:noProof/>
                <w:lang w:eastAsia="en-AU"/>
              </w:rPr>
              <mc:AlternateContent>
                <mc:Choice Requires="wpg">
                  <w:drawing>
                    <wp:inline distT="0" distB="0" distL="0" distR="0" wp14:anchorId="1E1485DC" wp14:editId="146011AE">
                      <wp:extent cx="1207099" cy="1260000"/>
                      <wp:effectExtent l="0" t="57150" r="31750" b="35560"/>
                      <wp:docPr id="552" name="Group 552" descr="Hand signal: Open hand moving forwards over the soulder." title="tractor hand signa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07099" cy="1260000"/>
                                <a:chOff x="0" y="0"/>
                                <a:chExt cx="1807845" cy="1887220"/>
                              </a:xfrm>
                            </wpg:grpSpPr>
                            <wps:wsp>
                              <wps:cNvPr id="553" name="Oval 553"/>
                              <wps:cNvSpPr/>
                              <wps:spPr>
                                <a:xfrm>
                                  <a:off x="959913" y="227565"/>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4" name="Group 554"/>
                              <wpg:cNvGrpSpPr/>
                              <wpg:grpSpPr>
                                <a:xfrm>
                                  <a:off x="0" y="0"/>
                                  <a:ext cx="1807845" cy="1887220"/>
                                  <a:chOff x="0" y="0"/>
                                  <a:chExt cx="1808328" cy="1887673"/>
                                </a:xfrm>
                              </wpg:grpSpPr>
                              <wpg:grpSp>
                                <wpg:cNvPr id="555" name="Group 555"/>
                                <wpg:cNvGrpSpPr/>
                                <wpg:grpSpPr>
                                  <a:xfrm>
                                    <a:off x="712520" y="130628"/>
                                    <a:ext cx="1095808" cy="1757045"/>
                                    <a:chOff x="296883" y="0"/>
                                    <a:chExt cx="1095883" cy="1757599"/>
                                  </a:xfrm>
                                </wpg:grpSpPr>
                                <wpg:grpSp>
                                  <wpg:cNvPr id="556" name="Group 556"/>
                                  <wpg:cNvGrpSpPr/>
                                  <wpg:grpSpPr>
                                    <a:xfrm>
                                      <a:off x="296883" y="0"/>
                                      <a:ext cx="361950" cy="1757599"/>
                                      <a:chOff x="5937" y="0"/>
                                      <a:chExt cx="361950" cy="1757599"/>
                                    </a:xfrm>
                                  </wpg:grpSpPr>
                                  <wps:wsp>
                                    <wps:cNvPr id="557" name="Oval 557"/>
                                    <wps:cNvSpPr/>
                                    <wps:spPr>
                                      <a:xfrm>
                                        <a:off x="5937" y="0"/>
                                        <a:ext cx="361950" cy="371475"/>
                                      </a:xfrm>
                                      <a:prstGeom prst="ellipse">
                                        <a:avLst/>
                                      </a:prstGeom>
                                      <a:noFill/>
                                      <a:ln w="15875">
                                        <a:solidFill>
                                          <a:schemeClr val="tx1"/>
                                        </a:solidFill>
                                        <a:head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Straight Connector 558"/>
                                    <wps:cNvCnPr/>
                                    <wps:spPr>
                                      <a:xfrm>
                                        <a:off x="184067" y="374073"/>
                                        <a:ext cx="5443" cy="825335"/>
                                      </a:xfrm>
                                      <a:prstGeom prst="line">
                                        <a:avLst/>
                                      </a:prstGeom>
                                      <a:ln w="25400">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s:wsp>
                                    <wps:cNvPr id="559" name="Straight Connector 559"/>
                                    <wps:cNvCnPr/>
                                    <wps:spPr>
                                      <a:xfrm>
                                        <a:off x="190005" y="1169720"/>
                                        <a:ext cx="17848" cy="587879"/>
                                      </a:xfrm>
                                      <a:prstGeom prst="line">
                                        <a:avLst/>
                                      </a:prstGeom>
                                      <a:ln w="25400">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g:grpSp>
                                <wpg:grpSp>
                                  <wpg:cNvPr id="560" name="Group 560"/>
                                  <wpg:cNvGrpSpPr/>
                                  <wpg:grpSpPr>
                                    <a:xfrm>
                                      <a:off x="480668" y="278893"/>
                                      <a:ext cx="912098" cy="313821"/>
                                      <a:chOff x="480668" y="-320811"/>
                                      <a:chExt cx="912098" cy="313821"/>
                                    </a:xfrm>
                                  </wpg:grpSpPr>
                                  <wps:wsp>
                                    <wps:cNvPr id="561" name="Straight Connector 561"/>
                                    <wps:cNvCnPr/>
                                    <wps:spPr>
                                      <a:xfrm flipV="1">
                                        <a:off x="480668" y="-109332"/>
                                        <a:ext cx="433773" cy="102342"/>
                                      </a:xfrm>
                                      <a:prstGeom prst="line">
                                        <a:avLst/>
                                      </a:prstGeom>
                                      <a:ln w="25400">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s:wsp>
                                    <wps:cNvPr id="562" name="Straight Connector 562"/>
                                    <wps:cNvCnPr/>
                                    <wps:spPr>
                                      <a:xfrm flipV="1">
                                        <a:off x="901717" y="-293506"/>
                                        <a:ext cx="347739" cy="186477"/>
                                      </a:xfrm>
                                      <a:prstGeom prst="line">
                                        <a:avLst/>
                                      </a:prstGeom>
                                      <a:ln w="25400">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s:wsp>
                                    <wps:cNvPr id="563" name="Straight Connector 563"/>
                                    <wps:cNvCnPr/>
                                    <wps:spPr>
                                      <a:xfrm flipV="1">
                                        <a:off x="1248830" y="-320811"/>
                                        <a:ext cx="143936" cy="27180"/>
                                      </a:xfrm>
                                      <a:prstGeom prst="line">
                                        <a:avLst/>
                                      </a:prstGeom>
                                      <a:ln w="25400">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g:grpSp>
                              </wpg:grpSp>
                              <wps:wsp>
                                <wps:cNvPr id="564" name="Arc 564"/>
                                <wps:cNvSpPr/>
                                <wps:spPr>
                                  <a:xfrm rot="19188103">
                                    <a:off x="0" y="0"/>
                                    <a:ext cx="1766314" cy="1707128"/>
                                  </a:xfrm>
                                  <a:prstGeom prst="arc">
                                    <a:avLst/>
                                  </a:prstGeom>
                                  <a:ln w="19050">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EB53CC4" id="Group 552" o:spid="_x0000_s1026" alt="Title: tractor hand signal - Description: Hand signal: Open hand moving forwards over the soulder." style="width:95.05pt;height:99.2pt;mso-position-horizontal-relative:char;mso-position-vertical-relative:line" coordsize="18078,1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">
                      <o:lock v:ext="edit" aspectratio="t"/>
                      <v:oval id="Oval 553" o:spid="_x0000_s1027" style="position:absolute;left:9599;top:2275;width:45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" filled="f" strokecolor="black [3213]" strokeweight=".5pt">
                        <v:stroke joinstyle="miter"/>
                      </v:oval>
                      <v:group id="Group 554" o:spid="_x0000_s1028" style="position:absolute;width:18078;height:18872" coordsize="18083,18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group id="Group 555" o:spid="_x0000_s1029" style="position:absolute;left:7125;top:1306;width:10958;height:17570" coordorigin="2968" coordsize="10958,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group id="Group 556" o:spid="_x0000_s1030" style="position:absolute;left:2968;width:3620;height:17575" coordorigin="59" coordsize="3619,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oval id="Oval 557" o:spid="_x0000_s1031" style="position:absolute;left:59;width:361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" filled="f" strokecolor="black [3213]" strokeweight="1.25pt">
                              <v:stroke joinstyle="miter"/>
                            </v:oval>
                            <v:line id="Straight Connector 558" o:spid="_x0000_s1032" style="position:absolute;visibility:visible;mso-wrap-style:square" from="1840,3740" to="1895,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" strokecolor="black [3213]" strokeweight="2pt">
                              <v:stroke joinstyle="miter"/>
                            </v:line>
                            <v:line id="Straight Connector 559" o:spid="_x0000_s1033" style="position:absolute;visibility:visible;mso-wrap-style:square" from="1900,11697" to="2078,1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" strokecolor="black [3213]" strokeweight="2pt">
                              <v:stroke joinstyle="miter"/>
                            </v:line>
                          </v:group>
                          <v:group id="Group 560" o:spid="_x0000_s1034" style="position:absolute;left:4806;top:2788;width:9121;height:3139" coordorigin="4806,-3208" coordsize="9120,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line id="Straight Connector 561" o:spid="_x0000_s1035" style="position:absolute;flip:y;visibility:visible;mso-wrap-style:square" from="4806,-1093" to="91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" strokecolor="black [3213]" strokeweight="2pt">
                              <v:stroke joinstyle="miter"/>
                            </v:line>
                            <v:line id="Straight Connector 562" o:spid="_x0000_s1036" style="position:absolute;flip:y;visibility:visible;mso-wrap-style:square" from="9017,-2935" to="12494,-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" strokecolor="black [3213]" strokeweight="2pt">
                              <v:stroke joinstyle="miter"/>
                            </v:line>
                            <v:line id="Straight Connector 563" o:spid="_x0000_s1037" style="position:absolute;flip:y;visibility:visible;mso-wrap-style:square" from="12488,-3208" to="13927,-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" strokecolor="black [3213]" strokeweight="2pt">
                              <v:stroke joinstyle="miter"/>
                            </v:line>
                          </v:group>
                        </v:group>
                        <v:shape id="Arc 564" o:spid="_x0000_s1038" style="position:absolute;width:17663;height:17071;rotation:-2634435fd;visibility:visible;mso-wrap-style:square;v-text-anchor:middle" coordsize="1766314,170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" path="m883157,nsc1370911,,1766314,382154,1766314,853564r-883157,l883157,xem883157,nfc1370911,,1766314,382154,1766314,853564e" filled="f" strokecolor="#4472c4 [3204]" strokeweight="1.5pt">
                          <v:stroke endarrow="block" joinstyle="miter"/>
                          <v:path arrowok="t" o:connecttype="custom" o:connectlocs="883157,0;1766314,853564" o:connectangles="0,0"/>
                        </v:shape>
                      </v:group>
                      <w10:anchorlock/>
                    </v:group>
                  </w:pict>
                </mc:Fallback>
              </mc:AlternateContent>
            </w:r>
          </w:p>
        </w:tc>
        <w:tc>
          <w:tcPr>
            <w:tcW w:w="6767" w:type="dxa"/>
          </w:tcPr>
          <w:p w14:paraId="291D45A6" w14:textId="77777777" w:rsidR="00D8583B" w:rsidRDefault="00D8583B" w:rsidP="00D8583B">
            <w:pPr>
              <w:cnfStyle w:val="000000010000" w:firstRow="0" w:lastRow="0" w:firstColumn="0" w:lastColumn="0" w:oddVBand="0" w:evenVBand="0" w:oddHBand="0" w:evenHBand="1" w:firstRowFirstColumn="0" w:firstRowLastColumn="0" w:lastRowFirstColumn="0" w:lastRowLastColumn="0"/>
            </w:pPr>
          </w:p>
        </w:tc>
      </w:tr>
      <w:tr w:rsidR="00D8583B" w14:paraId="51813A1B" w14:textId="77777777" w:rsidTr="00BC6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6CB185C1" w14:textId="77777777" w:rsidR="00D8583B" w:rsidRDefault="00DD5934" w:rsidP="00D8583B">
            <w:r w:rsidRPr="00396B4E">
              <w:rPr>
                <w:noProof/>
                <w:lang w:eastAsia="en-AU"/>
              </w:rPr>
              <mc:AlternateContent>
                <mc:Choice Requires="wpg">
                  <w:drawing>
                    <wp:inline distT="0" distB="0" distL="0" distR="0" wp14:anchorId="449301FF" wp14:editId="56C07FE8">
                      <wp:extent cx="632603" cy="1260000"/>
                      <wp:effectExtent l="57150" t="0" r="0" b="16510"/>
                      <wp:docPr id="449" name="Group 449" descr="Hand signal: Closed hand rotating clockwise." title="tractor hand signa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603" cy="1259999"/>
                                <a:chOff x="0" y="1"/>
                                <a:chExt cx="876300" cy="1741169"/>
                              </a:xfrm>
                            </wpg:grpSpPr>
                            <wps:wsp>
                              <wps:cNvPr id="450" name="Oval 450"/>
                              <wps:cNvSpPr/>
                              <wps:spPr>
                                <a:xfrm>
                                  <a:off x="329565" y="7429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Oval 451"/>
                              <wps:cNvSpPr/>
                              <wps:spPr>
                                <a:xfrm>
                                  <a:off x="443865" y="72390"/>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2" name="Group 452"/>
                              <wpg:cNvGrpSpPr/>
                              <wpg:grpSpPr>
                                <a:xfrm>
                                  <a:off x="0" y="1"/>
                                  <a:ext cx="876300" cy="1741169"/>
                                  <a:chOff x="0" y="1"/>
                                  <a:chExt cx="876322" cy="1741169"/>
                                </a:xfrm>
                              </wpg:grpSpPr>
                              <wpg:grpSp>
                                <wpg:cNvPr id="453" name="Group 453"/>
                                <wpg:cNvGrpSpPr/>
                                <wpg:grpSpPr>
                                  <a:xfrm>
                                    <a:off x="163852" y="1"/>
                                    <a:ext cx="712470" cy="1741169"/>
                                    <a:chOff x="237490" y="1"/>
                                    <a:chExt cx="712536" cy="1741219"/>
                                  </a:xfrm>
                                </wpg:grpSpPr>
                                <wpg:grpSp>
                                  <wpg:cNvPr id="454" name="Group 454"/>
                                  <wpg:cNvGrpSpPr/>
                                  <wpg:grpSpPr>
                                    <a:xfrm>
                                      <a:off x="290946" y="1"/>
                                      <a:ext cx="380505" cy="1741219"/>
                                      <a:chOff x="0" y="1"/>
                                      <a:chExt cx="380505" cy="1741219"/>
                                    </a:xfrm>
                                  </wpg:grpSpPr>
                                  <wps:wsp>
                                    <wps:cNvPr id="455" name="Oval 455"/>
                                    <wps:cNvSpPr/>
                                    <wps:spPr>
                                      <a:xfrm>
                                        <a:off x="5936" y="1"/>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Straight Connector 456"/>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57" name="Group 457"/>
                                    <wpg:cNvGrpSpPr/>
                                    <wpg:grpSpPr>
                                      <a:xfrm>
                                        <a:off x="0" y="1169720"/>
                                        <a:ext cx="380505" cy="571500"/>
                                        <a:chOff x="0" y="0"/>
                                        <a:chExt cx="380505" cy="571500"/>
                                      </a:xfrm>
                                    </wpg:grpSpPr>
                                    <wps:wsp>
                                      <wps:cNvPr id="458" name="Straight Connector 458"/>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9" name="Straight Connector 459"/>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460" name="Group 460"/>
                                  <wpg:cNvGrpSpPr/>
                                  <wpg:grpSpPr>
                                    <a:xfrm>
                                      <a:off x="237490" y="599687"/>
                                      <a:ext cx="712536" cy="83144"/>
                                      <a:chOff x="237490" y="-17"/>
                                      <a:chExt cx="712536" cy="83144"/>
                                    </a:xfrm>
                                  </wpg:grpSpPr>
                                  <wps:wsp>
                                    <wps:cNvPr id="461" name="Straight Connector 461"/>
                                    <wps:cNvCnPr/>
                                    <wps:spPr>
                                      <a:xfrm>
                                        <a:off x="237507"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2" name="Straight Connector 462"/>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3" name="Straight Connector 463"/>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4" name="Straight Connector 464"/>
                                    <wps:cNvCnPr/>
                                    <wps:spPr>
                                      <a:xfrm flipV="1">
                                        <a:off x="237490" y="-17"/>
                                        <a:ext cx="0" cy="83144"/>
                                      </a:xfrm>
                                      <a:prstGeom prst="line">
                                        <a:avLst/>
                                      </a:prstGeom>
                                      <a:ln w="25400">
                                        <a:solidFill>
                                          <a:schemeClr val="tx1"/>
                                        </a:solidFill>
                                        <a:headEnd type="oval"/>
                                        <a:tailEnd type="none"/>
                                      </a:ln>
                                    </wps:spPr>
                                    <wps:style>
                                      <a:lnRef idx="1">
                                        <a:schemeClr val="accent1"/>
                                      </a:lnRef>
                                      <a:fillRef idx="0">
                                        <a:schemeClr val="accent1"/>
                                      </a:fillRef>
                                      <a:effectRef idx="0">
                                        <a:schemeClr val="accent1"/>
                                      </a:effectRef>
                                      <a:fontRef idx="minor">
                                        <a:schemeClr val="tx1"/>
                                      </a:fontRef>
                                    </wps:style>
                                    <wps:bodyPr/>
                                  </wps:wsp>
                                </wpg:grpSp>
                              </wpg:grpSp>
                              <wpg:grpSp>
                                <wpg:cNvPr id="465" name="Group 465"/>
                                <wpg:cNvGrpSpPr/>
                                <wpg:grpSpPr>
                                  <a:xfrm rot="19121950">
                                    <a:off x="0" y="502127"/>
                                    <a:ext cx="315130" cy="317139"/>
                                    <a:chOff x="0" y="0"/>
                                    <a:chExt cx="315130" cy="317139"/>
                                  </a:xfrm>
                                </wpg:grpSpPr>
                                <wps:wsp>
                                  <wps:cNvPr id="466" name="Arc 466"/>
                                  <wps:cNvSpPr/>
                                  <wps:spPr>
                                    <a:xfrm>
                                      <a:off x="0" y="0"/>
                                      <a:ext cx="314696"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Arc 467"/>
                                  <wps:cNvSpPr/>
                                  <wps:spPr>
                                    <a:xfrm rot="5400000">
                                      <a:off x="3403" y="3403"/>
                                      <a:ext cx="314696"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Arc 468"/>
                                  <wps:cNvSpPr/>
                                  <wps:spPr>
                                    <a:xfrm rot="16200000">
                                      <a:off x="1134" y="5672"/>
                                      <a:ext cx="314325" cy="308610"/>
                                    </a:xfrm>
                                    <a:prstGeom prst="arc">
                                      <a:avLst/>
                                    </a:prstGeom>
                                    <a:ln w="19050">
                                      <a:head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04BC76DE" id="Group 449" o:spid="_x0000_s1026" alt="Title: tractor hand signal - Description: Hand signal: Closed hand rotating clockwise." style="width:49.8pt;height:99.2pt;mso-position-horizontal-relative:char;mso-position-vertical-relative:line" coordorigin="" coordsize="8763,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">
                      <o:lock v:ext="edit" aspectratio="t"/>
                      <v:oval id="Oval 450" o:spid="_x0000_s1027" style="position:absolute;left:3295;top:74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" filled="f" strokecolor="black [3213]" strokeweight=".5pt">
                        <v:stroke joinstyle="miter"/>
                      </v:oval>
                      <v:oval id="Oval 451" o:spid="_x0000_s1028" style="position:absolute;left:4438;top:723;width:456;height: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" filled="f" strokecolor="black [3213]" strokeweight=".5pt">
                        <v:stroke joinstyle="miter"/>
                      </v:oval>
                      <v:group id="Group 452" o:spid="_x0000_s1029" style="position:absolute;width:8763;height:17411" coordorigin="" coordsize="8763,1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group id="Group 453" o:spid="_x0000_s1030" style="position:absolute;left:1638;width:7125;height:17411" coordorigin="2374" coordsize="7125,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group id="Group 454" o:spid="_x0000_s1031" style="position:absolute;left:2909;width:3805;height:17412" coordorigin="" coordsize="3805,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oval id="Oval 455" o:spid="_x0000_s1032" style="position:absolute;left:59;width:361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" filled="f" strokecolor="black [3213]" strokeweight="1.25pt">
                              <v:stroke joinstyle="miter"/>
                            </v:oval>
                            <v:line id="Straight Connector 456" o:spid="_x0000_s1033" style="position:absolute;visibility:visible;mso-wrap-style:square" from="1840,3740" to="1895,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" strokecolor="black [3213]" strokeweight="2pt">
                              <v:stroke joinstyle="miter"/>
                            </v:line>
                            <v:group id="Group 457" o:spid="_x0000_s1034" style="position:absolute;top:11697;width:3805;height:5715" coordsize="38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line id="Straight Connector 458" o:spid="_x0000_s1035" style="position:absolute;visibility:visible;mso-wrap-style:square" from="1900,0" to="38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" strokecolor="black [3213]" strokeweight="2pt">
                                <v:stroke joinstyle="miter"/>
                              </v:line>
                              <v:line id="Straight Connector 459" o:spid="_x0000_s1036" style="position:absolute;flip:x;visibility:visible;mso-wrap-style:square" from="0,0" to="19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" strokecolor="black [3213]" strokeweight="2pt">
                                <v:stroke joinstyle="miter"/>
                              </v:line>
                            </v:group>
                          </v:group>
                          <v:group id="Group 460" o:spid="_x0000_s1037" style="position:absolute;left:2374;top:5996;width:7126;height:832" coordorigin="2374" coordsize="712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line id="Straight Connector 461" o:spid="_x0000_s1038" style="position:absolute;visibility:visible;mso-wrap-style:square" from="2375,0" to="4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" strokecolor="black [3213]" strokeweight="2pt">
                              <v:stroke joinstyle="miter"/>
                            </v:line>
                            <v:line id="Straight Connector 462" o:spid="_x0000_s1039" style="position:absolute;visibility:visible;mso-wrap-style:square" from="4750,0" to="7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" strokecolor="black [3213]" strokeweight="2pt">
                              <v:stroke joinstyle="miter"/>
                            </v:line>
                            <v:line id="Straight Connector 463" o:spid="_x0000_s1040" style="position:absolute;visibility:visible;mso-wrap-style:square" from="7125,0" to="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" strokecolor="black [3213]" strokeweight="2pt">
                              <v:stroke joinstyle="miter"/>
                            </v:line>
                            <v:line id="Straight Connector 464" o:spid="_x0000_s1041" style="position:absolute;flip:y;visibility:visible;mso-wrap-style:square" from="2374,0" to="237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" strokecolor="black [3213]" strokeweight="2pt">
                              <v:stroke startarrow="oval" joinstyle="miter"/>
                            </v:line>
                          </v:group>
                        </v:group>
                        <v:group id="Group 465" o:spid="_x0000_s1042" style="position:absolute;top:5021;width:3151;height:3171;rotation:-2706691fd" coordsize="315130,31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">
                          <v:shape id="Arc 466" o:spid="_x0000_s1043" style="position:absolute;width:314696;height:308758;visibility:visible;mso-wrap-style:square;v-text-anchor:middle" coordsize="314696,30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" path="m157348,nsc244249,,314696,69118,314696,154379r-157348,l157348,xem157348,nfc244249,,314696,69118,314696,154379e" filled="f" strokecolor="#4472c4 [3204]" strokeweight="1.5pt">
                            <v:stroke joinstyle="miter"/>
                            <v:path arrowok="t" o:connecttype="custom" o:connectlocs="157348,0;314696,154379" o:connectangles="0,0"/>
                          </v:shape>
                          <v:shape id="Arc 467" o:spid="_x0000_s1044" style="position:absolute;left:3403;top:3403;width:314696;height:308758;rotation:90;visibility:visible;mso-wrap-style:square;v-text-anchor:middle" coordsize="314696,30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" path="m157348,nsc244249,,314696,69118,314696,154379r-157348,l157348,xem157348,nfc244249,,314696,69118,314696,154379e" filled="f" strokecolor="#4472c4 [3204]" strokeweight="1.5pt">
                            <v:stroke joinstyle="miter"/>
                            <v:path arrowok="t" o:connecttype="custom" o:connectlocs="157348,0;314696,154379" o:connectangles="0,0"/>
                          </v:shape>
                          <v:shape id="Arc 468" o:spid="_x0000_s1045" style="position:absolute;left:1134;top:5672;width:314325;height:308610;rotation:-90;visibility:visible;mso-wrap-style:square;v-text-anchor:middle" coordsize="31432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" path="m157162,nsc243961,,314325,69085,314325,154305r-157162,c157163,102870,157162,51435,157162,xem157162,nfc243961,,314325,69085,314325,154305e" filled="f" strokecolor="#4472c4 [3204]" strokeweight="1.5pt">
                            <v:stroke startarrow="block" joinstyle="miter"/>
                            <v:path arrowok="t" o:connecttype="custom" o:connectlocs="157162,0;314325,154305" o:connectangles="0,0"/>
                          </v:shape>
                        </v:group>
                      </v:group>
                      <w10:anchorlock/>
                    </v:group>
                  </w:pict>
                </mc:Fallback>
              </mc:AlternateContent>
            </w:r>
          </w:p>
        </w:tc>
        <w:tc>
          <w:tcPr>
            <w:tcW w:w="6767" w:type="dxa"/>
          </w:tcPr>
          <w:p w14:paraId="71652D21" w14:textId="77777777" w:rsidR="00D8583B" w:rsidRDefault="00D8583B" w:rsidP="00D8583B">
            <w:pPr>
              <w:cnfStyle w:val="000000100000" w:firstRow="0" w:lastRow="0" w:firstColumn="0" w:lastColumn="0" w:oddVBand="0" w:evenVBand="0" w:oddHBand="1" w:evenHBand="0" w:firstRowFirstColumn="0" w:firstRowLastColumn="0" w:lastRowFirstColumn="0" w:lastRowLastColumn="0"/>
            </w:pPr>
          </w:p>
        </w:tc>
      </w:tr>
      <w:tr w:rsidR="00D8583B" w14:paraId="3423F738" w14:textId="77777777" w:rsidTr="00BC62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659F0608" w14:textId="77777777" w:rsidR="00D8583B" w:rsidRDefault="00DD5934" w:rsidP="00D8583B">
            <w:r w:rsidRPr="00396B4E">
              <w:rPr>
                <w:noProof/>
                <w:lang w:eastAsia="en-AU"/>
              </w:rPr>
              <w:lastRenderedPageBreak/>
              <mc:AlternateContent>
                <mc:Choice Requires="wpg">
                  <w:drawing>
                    <wp:inline distT="0" distB="0" distL="0" distR="0" wp14:anchorId="31F7D32E" wp14:editId="0B6D54C5">
                      <wp:extent cx="564917" cy="1260000"/>
                      <wp:effectExtent l="0" t="0" r="45085" b="16510"/>
                      <wp:docPr id="375" name="Group 375" descr="Hand signal: Closed hand pointing downwards making a circular motion" title="tractor hand signa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4917" cy="1260000"/>
                                <a:chOff x="0" y="0"/>
                                <a:chExt cx="779780" cy="1741170"/>
                              </a:xfrm>
                            </wpg:grpSpPr>
                            <wps:wsp>
                              <wps:cNvPr id="376" name="Oval 376"/>
                              <wps:cNvSpPr/>
                              <wps:spPr>
                                <a:xfrm>
                                  <a:off x="230505" y="8953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Oval 377"/>
                              <wps:cNvSpPr/>
                              <wps:spPr>
                                <a:xfrm>
                                  <a:off x="344805" y="87630"/>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8" name="Group 378"/>
                              <wpg:cNvGrpSpPr/>
                              <wpg:grpSpPr>
                                <a:xfrm>
                                  <a:off x="0" y="0"/>
                                  <a:ext cx="779780" cy="1741170"/>
                                  <a:chOff x="0" y="0"/>
                                  <a:chExt cx="779958" cy="1741170"/>
                                </a:xfrm>
                              </wpg:grpSpPr>
                              <wpg:grpSp>
                                <wpg:cNvPr id="379" name="Group 379"/>
                                <wpg:cNvGrpSpPr/>
                                <wpg:grpSpPr>
                                  <a:xfrm rot="5400000" flipH="1">
                                    <a:off x="89211" y="1014825"/>
                                    <a:ext cx="105875" cy="284298"/>
                                    <a:chOff x="0" y="0"/>
                                    <a:chExt cx="315130" cy="317139"/>
                                  </a:xfrm>
                                </wpg:grpSpPr>
                                <wps:wsp>
                                  <wps:cNvPr id="380" name="Arc 380"/>
                                  <wps:cNvSpPr/>
                                  <wps:spPr>
                                    <a:xfrm>
                                      <a:off x="0" y="0"/>
                                      <a:ext cx="314696"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Arc 381"/>
                                  <wps:cNvSpPr/>
                                  <wps:spPr>
                                    <a:xfrm rot="5400000">
                                      <a:off x="3403" y="3403"/>
                                      <a:ext cx="314696"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Arc 382"/>
                                  <wps:cNvSpPr/>
                                  <wps:spPr>
                                    <a:xfrm rot="16200000">
                                      <a:off x="1134" y="5672"/>
                                      <a:ext cx="314325" cy="308610"/>
                                    </a:xfrm>
                                    <a:prstGeom prst="arc">
                                      <a:avLst/>
                                    </a:prstGeom>
                                    <a:ln w="19050">
                                      <a:head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3" name="Group 383"/>
                                <wpg:cNvGrpSpPr/>
                                <wpg:grpSpPr>
                                  <a:xfrm>
                                    <a:off x="120924" y="0"/>
                                    <a:ext cx="659034" cy="1741170"/>
                                    <a:chOff x="290946" y="0"/>
                                    <a:chExt cx="659080" cy="1741220"/>
                                  </a:xfrm>
                                </wpg:grpSpPr>
                                <wpg:grpSp>
                                  <wpg:cNvPr id="384" name="Group 384"/>
                                  <wpg:cNvGrpSpPr/>
                                  <wpg:grpSpPr>
                                    <a:xfrm>
                                      <a:off x="290946" y="0"/>
                                      <a:ext cx="380505" cy="1741220"/>
                                      <a:chOff x="0" y="0"/>
                                      <a:chExt cx="380505" cy="1741220"/>
                                    </a:xfrm>
                                  </wpg:grpSpPr>
                                  <wps:wsp>
                                    <wps:cNvPr id="385" name="Oval 385"/>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Straight Connector 386"/>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87" name="Group 387"/>
                                    <wpg:cNvGrpSpPr/>
                                    <wpg:grpSpPr>
                                      <a:xfrm>
                                        <a:off x="0" y="1169720"/>
                                        <a:ext cx="380505" cy="571500"/>
                                        <a:chOff x="0" y="0"/>
                                        <a:chExt cx="380505" cy="571500"/>
                                      </a:xfrm>
                                    </wpg:grpSpPr>
                                    <wps:wsp>
                                      <wps:cNvPr id="388" name="Straight Connector 388"/>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9" name="Straight Connector 389"/>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90" name="Group 390"/>
                                  <wpg:cNvGrpSpPr/>
                                  <wpg:grpSpPr>
                                    <a:xfrm>
                                      <a:off x="296874" y="599687"/>
                                      <a:ext cx="653152" cy="552594"/>
                                      <a:chOff x="296874" y="-17"/>
                                      <a:chExt cx="653152" cy="552594"/>
                                    </a:xfrm>
                                  </wpg:grpSpPr>
                                  <wps:wsp>
                                    <wps:cNvPr id="391" name="Straight Connector 391"/>
                                    <wps:cNvCnPr/>
                                    <wps:spPr>
                                      <a:xfrm flipV="1">
                                        <a:off x="332990" y="-17"/>
                                        <a:ext cx="141990" cy="20900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2" name="Straight Connector 392"/>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3" name="Straight Connector 393"/>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4" name="Straight Connector 394"/>
                                    <wps:cNvCnPr/>
                                    <wps:spPr>
                                      <a:xfrm flipV="1">
                                        <a:off x="296874" y="193151"/>
                                        <a:ext cx="41645" cy="359426"/>
                                      </a:xfrm>
                                      <a:prstGeom prst="line">
                                        <a:avLst/>
                                      </a:prstGeom>
                                      <a:ln w="25400">
                                        <a:solidFill>
                                          <a:schemeClr val="tx1"/>
                                        </a:solidFill>
                                        <a:headEnd type="oval"/>
                                        <a:tailEnd type="none"/>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inline>
                  </w:drawing>
                </mc:Choice>
                <mc:Fallback>
                  <w:pict>
                    <v:group w14:anchorId="1ACB1D9C" id="Group 375" o:spid="_x0000_s1026" alt="Title: tractor hand signal - Description: Hand signal: Closed hand pointing downwards making a circular motion" style="width:44.5pt;height:99.2pt;mso-position-horizontal-relative:char;mso-position-vertical-relative:line" coordsize="7797,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">
                      <o:lock v:ext="edit" aspectratio="t"/>
                      <v:oval id="Oval 376" o:spid="_x0000_s1027" style="position:absolute;left:2305;top:895;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" filled="f" strokecolor="black [3213]" strokeweight=".5pt">
                        <v:stroke joinstyle="miter"/>
                      </v:oval>
                      <v:oval id="Oval 377" o:spid="_x0000_s1028" style="position:absolute;left:3448;top:876;width:45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" filled="f" strokecolor="black [3213]" strokeweight=".5pt">
                        <v:stroke joinstyle="miter"/>
                      </v:oval>
                      <v:group id="Group 378" o:spid="_x0000_s1029" style="position:absolute;width:7797;height:17411" coordsize="7799,1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group id="Group 379" o:spid="_x0000_s1030" style="position:absolute;left:891;top:10149;width:1059;height:2842;rotation:-90;flip:x" coordsize="315130,31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">
                          <v:shape id="Arc 380" o:spid="_x0000_s1031" style="position:absolute;width:314696;height:308758;visibility:visible;mso-wrap-style:square;v-text-anchor:middle" coordsize="314696,30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" path="m157348,nsc244249,,314696,69118,314696,154379r-157348,l157348,xem157348,nfc244249,,314696,69118,314696,154379e" filled="f" strokecolor="#4472c4 [3204]" strokeweight="1.5pt">
                            <v:stroke joinstyle="miter"/>
                            <v:path arrowok="t" o:connecttype="custom" o:connectlocs="157348,0;314696,154379" o:connectangles="0,0"/>
                          </v:shape>
                          <v:shape id="Arc 381" o:spid="_x0000_s1032" style="position:absolute;left:3403;top:3403;width:314696;height:308758;rotation:90;visibility:visible;mso-wrap-style:square;v-text-anchor:middle" coordsize="314696,30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" path="m157348,nsc244249,,314696,69118,314696,154379r-157348,l157348,xem157348,nfc244249,,314696,69118,314696,154379e" filled="f" strokecolor="#4472c4 [3204]" strokeweight="1.5pt">
                            <v:stroke joinstyle="miter"/>
                            <v:path arrowok="t" o:connecttype="custom" o:connectlocs="157348,0;314696,154379" o:connectangles="0,0"/>
                          </v:shape>
                          <v:shape id="Arc 382" o:spid="_x0000_s1033" style="position:absolute;left:1134;top:5672;width:314325;height:308610;rotation:-90;visibility:visible;mso-wrap-style:square;v-text-anchor:middle" coordsize="31432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" path="m157162,nsc243961,,314325,69085,314325,154305r-157162,c157163,102870,157162,51435,157162,xem157162,nfc243961,,314325,69085,314325,154305e" filled="f" strokecolor="#4472c4 [3204]" strokeweight="1.5pt">
                            <v:stroke startarrow="block" joinstyle="miter"/>
                            <v:path arrowok="t" o:connecttype="custom" o:connectlocs="157162,0;314325,154305" o:connectangles="0,0"/>
                          </v:shape>
                        </v:group>
                        <v:group id="Group 383" o:spid="_x0000_s1034" style="position:absolute;left:1209;width:6590;height:17411" coordorigin="2909" coordsize="6590,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group id="Group 384" o:spid="_x0000_s1035" style="position:absolute;left:2909;width:3805;height:17412" coordsize="3805,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oval id="Oval 385" o:spid="_x0000_s1036" style="position:absolute;left:59;width:361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" filled="f" strokecolor="black [3213]" strokeweight="1.25pt">
                              <v:stroke joinstyle="miter"/>
                            </v:oval>
                            <v:line id="Straight Connector 386" o:spid="_x0000_s1037" style="position:absolute;visibility:visible;mso-wrap-style:square" from="1840,3740" to="1895,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" strokecolor="black [3213]" strokeweight="2pt">
                              <v:stroke joinstyle="miter"/>
                            </v:line>
                            <v:group id="Group 387" o:spid="_x0000_s1038" style="position:absolute;top:11697;width:3805;height:5715" coordsize="38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line id="Straight Connector 388" o:spid="_x0000_s1039" style="position:absolute;visibility:visible;mso-wrap-style:square" from="1900,0" to="38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" strokecolor="black [3213]" strokeweight="2pt">
                                <v:stroke joinstyle="miter"/>
                              </v:line>
                              <v:line id="Straight Connector 389" o:spid="_x0000_s1040" style="position:absolute;flip:x;visibility:visible;mso-wrap-style:square" from="0,0" to="19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" strokecolor="black [3213]" strokeweight="2pt">
                                <v:stroke joinstyle="miter"/>
                              </v:line>
                            </v:group>
                          </v:group>
                          <v:group id="Group 390" o:spid="_x0000_s1041" style="position:absolute;left:2968;top:5996;width:6532;height:5526" coordorigin="2968" coordsize="653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line id="Straight Connector 391" o:spid="_x0000_s1042" style="position:absolute;flip:y;visibility:visible;mso-wrap-style:square" from="3329,0" to="4749,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" strokecolor="black [3213]" strokeweight="2pt">
                              <v:stroke joinstyle="miter"/>
                            </v:line>
                            <v:line id="Straight Connector 392" o:spid="_x0000_s1043" style="position:absolute;visibility:visible;mso-wrap-style:square" from="4750,0" to="7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" strokecolor="black [3213]" strokeweight="2pt">
                              <v:stroke joinstyle="miter"/>
                            </v:line>
                            <v:line id="Straight Connector 393" o:spid="_x0000_s1044" style="position:absolute;visibility:visible;mso-wrap-style:square" from="7125,0" to="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" strokecolor="black [3213]" strokeweight="2pt">
                              <v:stroke joinstyle="miter"/>
                            </v:line>
                            <v:line id="Straight Connector 394" o:spid="_x0000_s1045" style="position:absolute;flip:y;visibility:visible;mso-wrap-style:square" from="2968,1931" to="3385,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" strokecolor="black [3213]" strokeweight="2pt">
                              <v:stroke startarrow="oval" joinstyle="miter"/>
                            </v:line>
                          </v:group>
                        </v:group>
                      </v:group>
                      <w10:anchorlock/>
                    </v:group>
                  </w:pict>
                </mc:Fallback>
              </mc:AlternateContent>
            </w:r>
          </w:p>
        </w:tc>
        <w:tc>
          <w:tcPr>
            <w:tcW w:w="6767" w:type="dxa"/>
          </w:tcPr>
          <w:p w14:paraId="20B75426" w14:textId="77777777" w:rsidR="00D8583B" w:rsidRDefault="00D8583B" w:rsidP="00D8583B">
            <w:pPr>
              <w:cnfStyle w:val="000000010000" w:firstRow="0" w:lastRow="0" w:firstColumn="0" w:lastColumn="0" w:oddVBand="0" w:evenVBand="0" w:oddHBand="0" w:evenHBand="1" w:firstRowFirstColumn="0" w:firstRowLastColumn="0" w:lastRowFirstColumn="0" w:lastRowLastColumn="0"/>
            </w:pPr>
          </w:p>
        </w:tc>
      </w:tr>
      <w:tr w:rsidR="00D8583B" w14:paraId="74EB4FB8" w14:textId="77777777" w:rsidTr="00BC6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62CFE8C6" w14:textId="77777777" w:rsidR="00D8583B" w:rsidRDefault="00DD5934" w:rsidP="00D8583B">
            <w:r>
              <w:rPr>
                <w:noProof/>
                <w:lang w:eastAsia="en-AU"/>
              </w:rPr>
              <mc:AlternateContent>
                <mc:Choice Requires="wpg">
                  <w:drawing>
                    <wp:inline distT="0" distB="0" distL="0" distR="0" wp14:anchorId="7C59C0DC" wp14:editId="1A48BA13">
                      <wp:extent cx="773182" cy="1260000"/>
                      <wp:effectExtent l="0" t="38100" r="46355" b="16510"/>
                      <wp:docPr id="469" name="Group 469" descr="Hand signal: Closed hand pointing upwards making a circular motion" title="tractor hand signa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3182" cy="1260000"/>
                                <a:chOff x="0" y="0"/>
                                <a:chExt cx="1068070" cy="1741170"/>
                              </a:xfrm>
                            </wpg:grpSpPr>
                            <wps:wsp>
                              <wps:cNvPr id="470" name="Oval 470"/>
                              <wps:cNvSpPr/>
                              <wps:spPr>
                                <a:xfrm>
                                  <a:off x="523875" y="83820"/>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Oval 471"/>
                              <wps:cNvSpPr/>
                              <wps:spPr>
                                <a:xfrm>
                                  <a:off x="638175" y="83820"/>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2" name="Group 472"/>
                              <wpg:cNvGrpSpPr/>
                              <wpg:grpSpPr>
                                <a:xfrm>
                                  <a:off x="0" y="0"/>
                                  <a:ext cx="1068070" cy="1741170"/>
                                  <a:chOff x="0" y="0"/>
                                  <a:chExt cx="1068554" cy="1741170"/>
                                </a:xfrm>
                              </wpg:grpSpPr>
                              <wpg:grpSp>
                                <wpg:cNvPr id="473" name="Group 473"/>
                                <wpg:cNvGrpSpPr/>
                                <wpg:grpSpPr>
                                  <a:xfrm>
                                    <a:off x="0" y="0"/>
                                    <a:ext cx="1068554" cy="1741170"/>
                                    <a:chOff x="1" y="0"/>
                                    <a:chExt cx="1068553" cy="1741170"/>
                                  </a:xfrm>
                                </wpg:grpSpPr>
                                <wpg:grpSp>
                                  <wpg:cNvPr id="474" name="Group 474"/>
                                  <wpg:cNvGrpSpPr/>
                                  <wpg:grpSpPr>
                                    <a:xfrm>
                                      <a:off x="157329" y="0"/>
                                      <a:ext cx="911225" cy="1741170"/>
                                      <a:chOff x="38435" y="0"/>
                                      <a:chExt cx="911591" cy="1741220"/>
                                    </a:xfrm>
                                  </wpg:grpSpPr>
                                  <wpg:grpSp>
                                    <wpg:cNvPr id="475" name="Group 475"/>
                                    <wpg:cNvGrpSpPr/>
                                    <wpg:grpSpPr>
                                      <a:xfrm>
                                        <a:off x="290946" y="0"/>
                                        <a:ext cx="380505" cy="1741220"/>
                                        <a:chOff x="0" y="0"/>
                                        <a:chExt cx="380505" cy="1741220"/>
                                      </a:xfrm>
                                    </wpg:grpSpPr>
                                    <wps:wsp>
                                      <wps:cNvPr id="476" name="Oval 476"/>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Straight Connector 479"/>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56" name="Group 256"/>
                                      <wpg:cNvGrpSpPr/>
                                      <wpg:grpSpPr>
                                        <a:xfrm>
                                          <a:off x="0" y="1169720"/>
                                          <a:ext cx="380505" cy="571500"/>
                                          <a:chOff x="0" y="0"/>
                                          <a:chExt cx="380505" cy="571500"/>
                                        </a:xfrm>
                                      </wpg:grpSpPr>
                                      <wps:wsp>
                                        <wps:cNvPr id="257" name="Straight Connector 257"/>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 name="Straight Connector 258"/>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59" name="Group 259"/>
                                    <wpg:cNvGrpSpPr/>
                                    <wpg:grpSpPr>
                                      <a:xfrm>
                                        <a:off x="38435" y="163852"/>
                                        <a:ext cx="911591" cy="435852"/>
                                        <a:chOff x="38435" y="-435852"/>
                                        <a:chExt cx="911591" cy="435852"/>
                                      </a:xfrm>
                                    </wpg:grpSpPr>
                                    <wps:wsp>
                                      <wps:cNvPr id="260" name="Straight Connector 260"/>
                                      <wps:cNvCnPr/>
                                      <wps:spPr>
                                        <a:xfrm>
                                          <a:off x="107175" y="-23562"/>
                                          <a:ext cx="367839" cy="2356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 name="Straight Connector 261"/>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 name="Straight Connector 262"/>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3" name="Straight Connector 263"/>
                                      <wps:cNvCnPr/>
                                      <wps:spPr>
                                        <a:xfrm>
                                          <a:off x="38435" y="-435852"/>
                                          <a:ext cx="68740" cy="412290"/>
                                        </a:xfrm>
                                        <a:prstGeom prst="line">
                                          <a:avLst/>
                                        </a:prstGeom>
                                        <a:ln w="25400">
                                          <a:solidFill>
                                            <a:schemeClr val="tx1"/>
                                          </a:solidFill>
                                          <a:headEnd type="oval" w="lg" len="lg"/>
                                        </a:ln>
                                      </wps:spPr>
                                      <wps:style>
                                        <a:lnRef idx="1">
                                          <a:schemeClr val="accent1"/>
                                        </a:lnRef>
                                        <a:fillRef idx="0">
                                          <a:schemeClr val="accent1"/>
                                        </a:fillRef>
                                        <a:effectRef idx="0">
                                          <a:schemeClr val="accent1"/>
                                        </a:effectRef>
                                        <a:fontRef idx="minor">
                                          <a:schemeClr val="tx1"/>
                                        </a:fontRef>
                                      </wps:style>
                                      <wps:bodyPr/>
                                    </wps:wsp>
                                  </wpg:grpSp>
                                </wpg:grpSp>
                                <wpg:grpSp>
                                  <wpg:cNvPr id="264" name="Group 264"/>
                                  <wpg:cNvGrpSpPr/>
                                  <wpg:grpSpPr>
                                    <a:xfrm rot="5400000" flipH="1">
                                      <a:off x="92324" y="-30337"/>
                                      <a:ext cx="173487" cy="358134"/>
                                      <a:chOff x="-1" y="0"/>
                                      <a:chExt cx="315131" cy="317140"/>
                                    </a:xfrm>
                                  </wpg:grpSpPr>
                                  <wps:wsp>
                                    <wps:cNvPr id="265" name="Arc 265"/>
                                    <wps:cNvSpPr/>
                                    <wps:spPr>
                                      <a:xfrm rot="10800000" flipV="1">
                                        <a:off x="-1" y="0"/>
                                        <a:ext cx="314695"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Arc 266"/>
                                    <wps:cNvSpPr/>
                                    <wps:spPr>
                                      <a:xfrm rot="5400000" flipV="1">
                                        <a:off x="3403" y="3402"/>
                                        <a:ext cx="314696" cy="308759"/>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Arc 267"/>
                                    <wps:cNvSpPr/>
                                    <wps:spPr>
                                      <a:xfrm rot="16200000" flipV="1">
                                        <a:off x="1134" y="5673"/>
                                        <a:ext cx="314325" cy="308610"/>
                                      </a:xfrm>
                                      <a:prstGeom prst="arc">
                                        <a:avLst/>
                                      </a:prstGeom>
                                      <a:ln w="19050">
                                        <a:head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69" name="Straight Connector 269"/>
                                <wps:cNvCnPr/>
                                <wps:spPr>
                                  <a:xfrm>
                                    <a:off x="186347" y="34670"/>
                                    <a:ext cx="0" cy="818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C5812B7" id="Group 469" o:spid="_x0000_s1026" alt="Title: tractor hand signal - Description: Hand signal: Closed hand pointing upwards making a circular motion" style="width:60.9pt;height:99.2pt;mso-position-horizontal-relative:char;mso-position-vertical-relative:line" coordsize="10680,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">
                      <o:lock v:ext="edit" aspectratio="t"/>
                      <v:oval id="Oval 470" o:spid="_x0000_s1027" style="position:absolute;left:5238;top:83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" filled="f" strokecolor="black [3213]" strokeweight=".5pt">
                        <v:stroke joinstyle="miter"/>
                      </v:oval>
                      <v:oval id="Oval 471" o:spid="_x0000_s1028" style="position:absolute;left:6381;top:838;width:45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" filled="f" strokecolor="black [3213]" strokeweight=".5pt">
                        <v:stroke joinstyle="miter"/>
                      </v:oval>
                      <v:group id="Group 472" o:spid="_x0000_s1029" style="position:absolute;width:10680;height:17411" coordsize="10685,1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group id="Group 473" o:spid="_x0000_s1030" style="position:absolute;width:10685;height:17411" coordorigin="" coordsize="10685,1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group id="Group 474" o:spid="_x0000_s1031" style="position:absolute;left:1573;width:9112;height:17411" coordorigin="384" coordsize="9115,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group id="Group 475" o:spid="_x0000_s1032" style="position:absolute;left:2909;width:3805;height:17412" coordsize="3805,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oval id="Oval 476" o:spid="_x0000_s1033" style="position:absolute;left:59;width:361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" filled="f" strokecolor="black [3213]" strokeweight="1.25pt">
                                <v:stroke joinstyle="miter"/>
                              </v:oval>
                              <v:line id="Straight Connector 479" o:spid="_x0000_s1034" style="position:absolute;visibility:visible;mso-wrap-style:square" from="1840,3740" to="1895,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" strokecolor="black [3213]" strokeweight="2pt">
                                <v:stroke joinstyle="miter"/>
                              </v:line>
                              <v:group id="Group 256" o:spid="_x0000_s1035" style="position:absolute;top:11697;width:3805;height:5715" coordsize="38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line id="Straight Connector 257" o:spid="_x0000_s1036" style="position:absolute;visibility:visible;mso-wrap-style:square" from="1900,0" to="38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" strokecolor="black [3213]" strokeweight="2pt">
                                  <v:stroke joinstyle="miter"/>
                                </v:line>
                                <v:line id="Straight Connector 258" o:spid="_x0000_s1037" style="position:absolute;flip:x;visibility:visible;mso-wrap-style:square" from="0,0" to="19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" strokecolor="black [3213]" strokeweight="2pt">
                                  <v:stroke joinstyle="miter"/>
                                </v:line>
                              </v:group>
                            </v:group>
                            <v:group id="Group 259" o:spid="_x0000_s1038" style="position:absolute;left:384;top:1638;width:9116;height:4359" coordorigin="384,-4358" coordsize="9115,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line id="Straight Connector 260" o:spid="_x0000_s1039" style="position:absolute;visibility:visible;mso-wrap-style:square" from="1071,-235" to="4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" strokecolor="black [3213]" strokeweight="2pt">
                                <v:stroke joinstyle="miter"/>
                              </v:line>
                              <v:line id="Straight Connector 261" o:spid="_x0000_s1040" style="position:absolute;visibility:visible;mso-wrap-style:square" from="4750,0" to="7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" strokecolor="black [3213]" strokeweight="2pt">
                                <v:stroke joinstyle="miter"/>
                              </v:line>
                              <v:line id="Straight Connector 262" o:spid="_x0000_s1041" style="position:absolute;visibility:visible;mso-wrap-style:square" from="7125,0" to="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" strokecolor="black [3213]" strokeweight="2pt">
                                <v:stroke joinstyle="miter"/>
                              </v:line>
                              <v:line id="Straight Connector 263" o:spid="_x0000_s1042" style="position:absolute;visibility:visible;mso-wrap-style:square" from="384,-4358" to="107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" strokecolor="black [3213]" strokeweight="2pt">
                                <v:stroke startarrow="oval" startarrowwidth="wide" startarrowlength="long" joinstyle="miter"/>
                              </v:line>
                            </v:group>
                          </v:group>
                          <v:group id="Group 264" o:spid="_x0000_s1043" style="position:absolute;left:923;top:-304;width:1735;height:3581;rotation:-90;flip:x" coordorigin="-1" coordsize="315131,31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">
                            <v:shape id="Arc 265" o:spid="_x0000_s1044" style="position:absolute;left:-1;width:314695;height:308758;rotation:180;flip:y;visibility:visible;mso-wrap-style:square;v-text-anchor:middle" coordsize="314695,30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" path="m157347,nsc244248,,314695,69118,314695,154379r-157347,c157348,102919,157347,51460,157347,xem157347,nfc244248,,314695,69118,314695,154379e" filled="f" strokecolor="#4472c4 [3204]" strokeweight="1.5pt">
                              <v:stroke joinstyle="miter"/>
                              <v:path arrowok="t" o:connecttype="custom" o:connectlocs="157347,0;314695,154379" o:connectangles="0,0"/>
                            </v:shape>
                            <v:shape id="Arc 266" o:spid="_x0000_s1045" style="position:absolute;left:3403;top:3402;width:314696;height:308759;rotation:-90;flip:y;visibility:visible;mso-wrap-style:square;v-text-anchor:middle" coordsize="314696,308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" path="m157348,nsc244249,,314696,69118,314696,154380r-157348,l157348,xem157348,nfc244249,,314696,69118,314696,154380e" filled="f" strokecolor="#4472c4 [3204]" strokeweight="1.5pt">
                              <v:stroke joinstyle="miter"/>
                              <v:path arrowok="t" o:connecttype="custom" o:connectlocs="157348,0;314696,154380" o:connectangles="0,0"/>
                            </v:shape>
                            <v:shape id="Arc 267" o:spid="_x0000_s1046" style="position:absolute;left:1134;top:5673;width:314325;height:308610;rotation:90;flip:y;visibility:visible;mso-wrap-style:square;v-text-anchor:middle" coordsize="31432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" path="m157162,nsc243961,,314325,69085,314325,154305r-157162,c157163,102870,157162,51435,157162,xem157162,nfc243961,,314325,69085,314325,154305e" filled="f" strokecolor="#4472c4 [3204]" strokeweight="1.5pt">
                              <v:stroke startarrow="block" joinstyle="miter"/>
                              <v:path arrowok="t" o:connecttype="custom" o:connectlocs="157162,0;314325,154305" o:connectangles="0,0"/>
                            </v:shape>
                          </v:group>
                        </v:group>
                        <v:line id="Straight Connector 269" o:spid="_x0000_s1047" style="position:absolute;visibility:visible;mso-wrap-style:square" from="1863,346" to="1863,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" strokecolor="black [3213]" strokeweight="1pt">
                          <v:stroke joinstyle="miter"/>
                        </v:line>
                      </v:group>
                      <w10:anchorlock/>
                    </v:group>
                  </w:pict>
                </mc:Fallback>
              </mc:AlternateContent>
            </w:r>
          </w:p>
        </w:tc>
        <w:tc>
          <w:tcPr>
            <w:tcW w:w="6767" w:type="dxa"/>
          </w:tcPr>
          <w:p w14:paraId="5D21CE11" w14:textId="77777777" w:rsidR="00D8583B" w:rsidRDefault="00D8583B" w:rsidP="00D8583B">
            <w:pPr>
              <w:cnfStyle w:val="000000100000" w:firstRow="0" w:lastRow="0" w:firstColumn="0" w:lastColumn="0" w:oddVBand="0" w:evenVBand="0" w:oddHBand="1" w:evenHBand="0" w:firstRowFirstColumn="0" w:firstRowLastColumn="0" w:lastRowFirstColumn="0" w:lastRowLastColumn="0"/>
            </w:pPr>
          </w:p>
        </w:tc>
      </w:tr>
      <w:tr w:rsidR="00DD5934" w14:paraId="705DCCE0" w14:textId="77777777" w:rsidTr="00BC62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025E351E" w14:textId="77777777" w:rsidR="00DD5934" w:rsidRDefault="00DD5934" w:rsidP="00D8583B">
            <w:pPr>
              <w:rPr>
                <w:noProof/>
                <w:lang w:eastAsia="en-AU"/>
              </w:rPr>
            </w:pPr>
            <w:r>
              <w:rPr>
                <w:noProof/>
                <w:lang w:eastAsia="en-AU"/>
              </w:rPr>
              <mc:AlternateContent>
                <mc:Choice Requires="wpg">
                  <w:drawing>
                    <wp:inline distT="0" distB="0" distL="0" distR="0" wp14:anchorId="73173202" wp14:editId="5BE65F06">
                      <wp:extent cx="622190" cy="1260000"/>
                      <wp:effectExtent l="0" t="0" r="26035" b="16510"/>
                      <wp:docPr id="270" name="Group 270" descr="Hand signal: moving hand across under chi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190" cy="1260000"/>
                                <a:chOff x="0" y="0"/>
                                <a:chExt cx="860425" cy="1741170"/>
                              </a:xfrm>
                            </wpg:grpSpPr>
                            <wpg:grpSp>
                              <wpg:cNvPr id="271" name="Group 271"/>
                              <wpg:cNvGrpSpPr/>
                              <wpg:grpSpPr>
                                <a:xfrm>
                                  <a:off x="308610" y="83820"/>
                                  <a:ext cx="159385" cy="46990"/>
                                  <a:chOff x="0" y="0"/>
                                  <a:chExt cx="160019" cy="47624"/>
                                </a:xfrm>
                              </wpg:grpSpPr>
                              <wps:wsp>
                                <wps:cNvPr id="272" name="Oval 272"/>
                                <wps:cNvSpPr/>
                                <wps:spPr>
                                  <a:xfrm>
                                    <a:off x="0" y="1905"/>
                                    <a:ext cx="45719" cy="45719"/>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Oval 273"/>
                                <wps:cNvSpPr/>
                                <wps:spPr>
                                  <a:xfrm>
                                    <a:off x="114300" y="0"/>
                                    <a:ext cx="45719" cy="45719"/>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4" name="Group 274"/>
                              <wpg:cNvGrpSpPr/>
                              <wpg:grpSpPr>
                                <a:xfrm>
                                  <a:off x="0" y="0"/>
                                  <a:ext cx="860425" cy="1741170"/>
                                  <a:chOff x="0" y="0"/>
                                  <a:chExt cx="860425" cy="1741170"/>
                                </a:xfrm>
                              </wpg:grpSpPr>
                              <wpg:grpSp>
                                <wpg:cNvPr id="275" name="Group 275"/>
                                <wpg:cNvGrpSpPr/>
                                <wpg:grpSpPr>
                                  <a:xfrm>
                                    <a:off x="0" y="0"/>
                                    <a:ext cx="860425" cy="1741170"/>
                                    <a:chOff x="88571" y="0"/>
                                    <a:chExt cx="861455" cy="1741220"/>
                                  </a:xfrm>
                                </wpg:grpSpPr>
                                <wpg:grpSp>
                                  <wpg:cNvPr id="276" name="Group 276"/>
                                  <wpg:cNvGrpSpPr/>
                                  <wpg:grpSpPr>
                                    <a:xfrm>
                                      <a:off x="290946" y="0"/>
                                      <a:ext cx="380505" cy="1741220"/>
                                      <a:chOff x="0" y="0"/>
                                      <a:chExt cx="380505" cy="1741220"/>
                                    </a:xfrm>
                                  </wpg:grpSpPr>
                                  <wps:wsp>
                                    <wps:cNvPr id="277" name="Oval 277"/>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Straight Connector 278"/>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79" name="Group 279"/>
                                    <wpg:cNvGrpSpPr/>
                                    <wpg:grpSpPr>
                                      <a:xfrm>
                                        <a:off x="0" y="1169720"/>
                                        <a:ext cx="380505" cy="571500"/>
                                        <a:chOff x="0" y="0"/>
                                        <a:chExt cx="380505" cy="571500"/>
                                      </a:xfrm>
                                    </wpg:grpSpPr>
                                    <wps:wsp>
                                      <wps:cNvPr id="280" name="Straight Connector 280"/>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1" name="Straight Connector 281"/>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82" name="Group 282"/>
                                  <wpg:cNvGrpSpPr/>
                                  <wpg:grpSpPr>
                                    <a:xfrm>
                                      <a:off x="88571" y="450493"/>
                                      <a:ext cx="861455" cy="149211"/>
                                      <a:chOff x="88571" y="-149211"/>
                                      <a:chExt cx="861455" cy="149211"/>
                                    </a:xfrm>
                                  </wpg:grpSpPr>
                                  <wps:wsp>
                                    <wps:cNvPr id="283" name="Straight Connector 283"/>
                                    <wps:cNvCnPr/>
                                    <wps:spPr>
                                      <a:xfrm>
                                        <a:off x="88571" y="-97563"/>
                                        <a:ext cx="386105" cy="9754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 name="Straight Connector 284"/>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 name="Straight Connector 285"/>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6" name="Straight Connector 286"/>
                                    <wps:cNvCnPr/>
                                    <wps:spPr>
                                      <a:xfrm flipV="1">
                                        <a:off x="120317" y="-149211"/>
                                        <a:ext cx="296166" cy="5164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 name="Straight Connector 287"/>
                                    <wps:cNvCnPr/>
                                    <wps:spPr>
                                      <a:xfrm>
                                        <a:off x="411214" y="-142717"/>
                                        <a:ext cx="117911"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544" name="Straight Arrow Connector 544"/>
                                <wps:cNvCnPr/>
                                <wps:spPr>
                                  <a:xfrm flipH="1" flipV="1">
                                    <a:off x="202200" y="523425"/>
                                    <a:ext cx="429878" cy="1"/>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0D62F5B4" id="Group 270" o:spid="_x0000_s1026" alt="Hand signal: moving hand across under chin" style="width:49pt;height:99.2pt;mso-position-horizontal-relative:char;mso-position-vertical-relative:line" coordsize="8604,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">
                      <o:lock v:ext="edit" aspectratio="t"/>
                      <v:group id="Group 271" o:spid="_x0000_s1027" style="position:absolute;left:3086;top:838;width:1593;height:470" coordsize="160019,47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oval id="Oval 272" o:spid="_x0000_s1028" style="position:absolute;top:1905;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" filled="f" strokecolor="black [3213]" strokeweight=".5pt">
                          <v:stroke joinstyle="miter"/>
                        </v:oval>
                        <v:oval id="Oval 273" o:spid="_x0000_s1029" style="position:absolute;left:114300;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" filled="f" strokecolor="black [3213]" strokeweight=".5pt">
                          <v:stroke joinstyle="miter"/>
                        </v:oval>
                      </v:group>
                      <v:group id="Group 274" o:spid="_x0000_s1030" style="position:absolute;width:8604;height:17411" coordsize="8604,1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group id="Group 275" o:spid="_x0000_s1031" style="position:absolute;width:8604;height:17411" coordorigin="885" coordsize="8614,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group id="Group 276" o:spid="_x0000_s1032" style="position:absolute;left:2909;width:3805;height:17412" coordsize="3805,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oval id="Oval 277" o:spid="_x0000_s1033" style="position:absolute;left:59;width:361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" filled="f" strokecolor="black [3213]" strokeweight="1.25pt">
                              <v:stroke joinstyle="miter"/>
                            </v:oval>
                            <v:line id="Straight Connector 278" o:spid="_x0000_s1034" style="position:absolute;visibility:visible;mso-wrap-style:square" from="1840,3740" to="1895,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" strokecolor="black [3213]" strokeweight="2pt">
                              <v:stroke joinstyle="miter"/>
                            </v:line>
                            <v:group id="Group 279" o:spid="_x0000_s1035" style="position:absolute;top:11697;width:3805;height:5715" coordsize="38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line id="Straight Connector 280" o:spid="_x0000_s1036" style="position:absolute;visibility:visible;mso-wrap-style:square" from="1900,0" to="38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" strokecolor="black [3213]" strokeweight="2pt">
                                <v:stroke joinstyle="miter"/>
                              </v:line>
                              <v:line id="Straight Connector 281" o:spid="_x0000_s1037" style="position:absolute;flip:x;visibility:visible;mso-wrap-style:square" from="0,0" to="19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" strokecolor="black [3213]" strokeweight="2pt">
                                <v:stroke joinstyle="miter"/>
                              </v:line>
                            </v:group>
                          </v:group>
                          <v:group id="Group 282" o:spid="_x0000_s1038" style="position:absolute;left:885;top:4504;width:8615;height:1493" coordorigin="885,-1492" coordsize="8614,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line id="Straight Connector 283" o:spid="_x0000_s1039" style="position:absolute;visibility:visible;mso-wrap-style:square" from="885,-975" to="47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" strokecolor="black [3213]" strokeweight="2pt">
                              <v:stroke joinstyle="miter"/>
                            </v:line>
                            <v:line id="Straight Connector 284" o:spid="_x0000_s1040" style="position:absolute;visibility:visible;mso-wrap-style:square" from="4750,0" to="7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" strokecolor="black [3213]" strokeweight="2pt">
                              <v:stroke joinstyle="miter"/>
                            </v:line>
                            <v:line id="Straight Connector 285" o:spid="_x0000_s1041" style="position:absolute;visibility:visible;mso-wrap-style:square" from="7125,0" to="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" strokecolor="black [3213]" strokeweight="2pt">
                              <v:stroke joinstyle="miter"/>
                            </v:line>
                            <v:line id="Straight Connector 286" o:spid="_x0000_s1042" style="position:absolute;flip:y;visibility:visible;mso-wrap-style:square" from="1203,-1492" to="416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" strokecolor="black [3213]" strokeweight="2pt">
                              <v:stroke joinstyle="miter"/>
                            </v:line>
                            <v:line id="Straight Connector 287" o:spid="_x0000_s1043" style="position:absolute;visibility:visible;mso-wrap-style:square" from="4112,-1427" to="5291,-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" strokecolor="black [3213]" strokeweight="2pt">
                              <v:stroke joinstyle="miter"/>
                            </v:line>
                          </v:group>
                        </v:group>
                        <v:shape id="Straight Arrow Connector 544" o:spid="_x0000_s1044" type="#_x0000_t32" style="position:absolute;left:2022;top:5234;width:4298;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" strokecolor="#4472c4 [3204]" strokeweight="1.5pt">
                          <v:stroke startarrow="block" endarrow="block" joinstyle="miter"/>
                        </v:shape>
                      </v:group>
                      <w10:anchorlock/>
                    </v:group>
                  </w:pict>
                </mc:Fallback>
              </mc:AlternateContent>
            </w:r>
          </w:p>
        </w:tc>
        <w:tc>
          <w:tcPr>
            <w:tcW w:w="6767" w:type="dxa"/>
          </w:tcPr>
          <w:p w14:paraId="73286955" w14:textId="77777777" w:rsidR="00DD5934" w:rsidRDefault="00DD5934" w:rsidP="00D8583B">
            <w:pPr>
              <w:cnfStyle w:val="000000010000" w:firstRow="0" w:lastRow="0" w:firstColumn="0" w:lastColumn="0" w:oddVBand="0" w:evenVBand="0" w:oddHBand="0" w:evenHBand="1" w:firstRowFirstColumn="0" w:firstRowLastColumn="0" w:lastRowFirstColumn="0" w:lastRowLastColumn="0"/>
            </w:pPr>
          </w:p>
        </w:tc>
      </w:tr>
      <w:tr w:rsidR="00DD5934" w14:paraId="3B4FAAD3" w14:textId="77777777" w:rsidTr="00BC6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5989ACFA" w14:textId="77777777" w:rsidR="00DD5934" w:rsidRDefault="00DD5934" w:rsidP="00D8583B">
            <w:pPr>
              <w:rPr>
                <w:noProof/>
                <w:lang w:eastAsia="en-AU"/>
              </w:rPr>
            </w:pPr>
            <w:r>
              <w:rPr>
                <w:noProof/>
                <w:lang w:eastAsia="en-AU"/>
              </w:rPr>
              <mc:AlternateContent>
                <mc:Choice Requires="wpg">
                  <w:drawing>
                    <wp:inline distT="0" distB="0" distL="0" distR="0" wp14:anchorId="2FD86364" wp14:editId="1B69B09F">
                      <wp:extent cx="773182" cy="1260000"/>
                      <wp:effectExtent l="0" t="0" r="46355" b="16510"/>
                      <wp:docPr id="545" name="Group 545" descr="Hand signal: open hand pointing upwards moving in a circular motion" title="tractor hand signa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3182" cy="1260000"/>
                                <a:chOff x="0" y="0"/>
                                <a:chExt cx="1068070" cy="1741170"/>
                              </a:xfrm>
                            </wpg:grpSpPr>
                            <wpg:grpSp>
                              <wpg:cNvPr id="546" name="Group 546"/>
                              <wpg:cNvGrpSpPr/>
                              <wpg:grpSpPr>
                                <a:xfrm>
                                  <a:off x="0" y="0"/>
                                  <a:ext cx="1068070" cy="1741170"/>
                                  <a:chOff x="0" y="0"/>
                                  <a:chExt cx="1068554" cy="1741170"/>
                                </a:xfrm>
                              </wpg:grpSpPr>
                              <wpg:grpSp>
                                <wpg:cNvPr id="547" name="Group 547"/>
                                <wpg:cNvGrpSpPr/>
                                <wpg:grpSpPr>
                                  <a:xfrm>
                                    <a:off x="157329" y="0"/>
                                    <a:ext cx="911225" cy="1741170"/>
                                    <a:chOff x="38435" y="0"/>
                                    <a:chExt cx="911591" cy="1741220"/>
                                  </a:xfrm>
                                </wpg:grpSpPr>
                                <wpg:grpSp>
                                  <wpg:cNvPr id="548" name="Group 548"/>
                                  <wpg:cNvGrpSpPr/>
                                  <wpg:grpSpPr>
                                    <a:xfrm>
                                      <a:off x="290946" y="0"/>
                                      <a:ext cx="380505" cy="1741220"/>
                                      <a:chOff x="0" y="0"/>
                                      <a:chExt cx="380505" cy="1741220"/>
                                    </a:xfrm>
                                  </wpg:grpSpPr>
                                  <wps:wsp>
                                    <wps:cNvPr id="549" name="Oval 549"/>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Straight Connector 550"/>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51" name="Group 551"/>
                                    <wpg:cNvGrpSpPr/>
                                    <wpg:grpSpPr>
                                      <a:xfrm>
                                        <a:off x="0" y="1169720"/>
                                        <a:ext cx="380505" cy="571500"/>
                                        <a:chOff x="0" y="0"/>
                                        <a:chExt cx="380505" cy="571500"/>
                                      </a:xfrm>
                                    </wpg:grpSpPr>
                                    <wps:wsp>
                                      <wps:cNvPr id="565" name="Straight Connector 565"/>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6" name="Straight Connector 566"/>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67" name="Group 567"/>
                                  <wpg:cNvGrpSpPr/>
                                  <wpg:grpSpPr>
                                    <a:xfrm>
                                      <a:off x="38435" y="163852"/>
                                      <a:ext cx="911591" cy="435852"/>
                                      <a:chOff x="38435" y="-435852"/>
                                      <a:chExt cx="911591" cy="435852"/>
                                    </a:xfrm>
                                  </wpg:grpSpPr>
                                  <wps:wsp>
                                    <wps:cNvPr id="568" name="Straight Connector 568"/>
                                    <wps:cNvCnPr/>
                                    <wps:spPr>
                                      <a:xfrm>
                                        <a:off x="107175" y="-23562"/>
                                        <a:ext cx="367839" cy="2356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9" name="Straight Connector 569"/>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0" name="Straight Connector 570"/>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1" name="Straight Connector 571"/>
                                    <wps:cNvCnPr/>
                                    <wps:spPr>
                                      <a:xfrm>
                                        <a:off x="38435" y="-435852"/>
                                        <a:ext cx="68740" cy="412290"/>
                                      </a:xfrm>
                                      <a:prstGeom prst="line">
                                        <a:avLst/>
                                      </a:prstGeom>
                                      <a:ln w="25400">
                                        <a:solidFill>
                                          <a:schemeClr val="tx1"/>
                                        </a:solidFill>
                                        <a:headEnd type="diamond" w="lg" len="lg"/>
                                      </a:ln>
                                    </wps:spPr>
                                    <wps:style>
                                      <a:lnRef idx="1">
                                        <a:schemeClr val="accent1"/>
                                      </a:lnRef>
                                      <a:fillRef idx="0">
                                        <a:schemeClr val="accent1"/>
                                      </a:fillRef>
                                      <a:effectRef idx="0">
                                        <a:schemeClr val="accent1"/>
                                      </a:effectRef>
                                      <a:fontRef idx="minor">
                                        <a:schemeClr val="tx1"/>
                                      </a:fontRef>
                                    </wps:style>
                                    <wps:bodyPr/>
                                  </wps:wsp>
                                </wpg:grpSp>
                              </wpg:grpSp>
                              <wpg:grpSp>
                                <wpg:cNvPr id="572" name="Group 572"/>
                                <wpg:cNvGrpSpPr/>
                                <wpg:grpSpPr>
                                  <a:xfrm rot="5400000" flipH="1">
                                    <a:off x="92324" y="-30336"/>
                                    <a:ext cx="173486" cy="358133"/>
                                    <a:chOff x="0" y="0"/>
                                    <a:chExt cx="315130" cy="317139"/>
                                  </a:xfrm>
                                </wpg:grpSpPr>
                                <wps:wsp>
                                  <wps:cNvPr id="573" name="Arc 573"/>
                                  <wps:cNvSpPr/>
                                  <wps:spPr>
                                    <a:xfrm>
                                      <a:off x="0" y="0"/>
                                      <a:ext cx="314696"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Arc 574"/>
                                  <wps:cNvSpPr/>
                                  <wps:spPr>
                                    <a:xfrm rot="5400000">
                                      <a:off x="3403" y="3403"/>
                                      <a:ext cx="314696"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Arc 575"/>
                                  <wps:cNvSpPr/>
                                  <wps:spPr>
                                    <a:xfrm rot="16200000">
                                      <a:off x="1134" y="5672"/>
                                      <a:ext cx="314325" cy="308610"/>
                                    </a:xfrm>
                                    <a:prstGeom prst="arc">
                                      <a:avLst/>
                                    </a:prstGeom>
                                    <a:ln w="19050">
                                      <a:head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52" name="Oval 352"/>
                              <wps:cNvSpPr/>
                              <wps:spPr>
                                <a:xfrm>
                                  <a:off x="521332" y="91027"/>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Oval 353"/>
                              <wps:cNvSpPr/>
                              <wps:spPr>
                                <a:xfrm>
                                  <a:off x="633046" y="91027"/>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B2031D6" id="Group 545" o:spid="_x0000_s1026" alt="Title: tractor hand signal - Description: Hand signal: open hand pointing upwards moving in a circular motion" style="width:60.9pt;height:99.2pt;mso-position-horizontal-relative:char;mso-position-vertical-relative:line" coordsize="10680,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">
                      <o:lock v:ext="edit" aspectratio="t"/>
                      <v:group id="Group 546" o:spid="_x0000_s1027" style="position:absolute;width:10680;height:17411" coordsize="10685,1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group id="Group 547" o:spid="_x0000_s1028" style="position:absolute;left:1573;width:9112;height:17411" coordorigin="384" coordsize="9115,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group id="Group 548" o:spid="_x0000_s1029" style="position:absolute;left:2909;width:3805;height:17412" coordsize="3805,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oval id="Oval 549" o:spid="_x0000_s1030" style="position:absolute;left:59;width:361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" filled="f" strokecolor="black [3213]" strokeweight="1.25pt">
                              <v:stroke joinstyle="miter"/>
                            </v:oval>
                            <v:line id="Straight Connector 550" o:spid="_x0000_s1031" style="position:absolute;visibility:visible;mso-wrap-style:square" from="1840,3740" to="1895,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" strokecolor="black [3213]" strokeweight="2pt">
                              <v:stroke joinstyle="miter"/>
                            </v:line>
                            <v:group id="Group 551" o:spid="_x0000_s1032" style="position:absolute;top:11697;width:3805;height:5715" coordsize="38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line id="Straight Connector 565" o:spid="_x0000_s1033" style="position:absolute;visibility:visible;mso-wrap-style:square" from="1900,0" to="38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" strokecolor="black [3213]" strokeweight="2pt">
                                <v:stroke joinstyle="miter"/>
                              </v:line>
                              <v:line id="Straight Connector 566" o:spid="_x0000_s1034" style="position:absolute;flip:x;visibility:visible;mso-wrap-style:square" from="0,0" to="19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" strokecolor="black [3213]" strokeweight="2pt">
                                <v:stroke joinstyle="miter"/>
                              </v:line>
                            </v:group>
                          </v:group>
                          <v:group id="Group 567" o:spid="_x0000_s1035" style="position:absolute;left:384;top:1638;width:9116;height:4359" coordorigin="384,-4358" coordsize="9115,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line id="Straight Connector 568" o:spid="_x0000_s1036" style="position:absolute;visibility:visible;mso-wrap-style:square" from="1071,-235" to="4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" strokecolor="black [3213]" strokeweight="2pt">
                              <v:stroke joinstyle="miter"/>
                            </v:line>
                            <v:line id="Straight Connector 569" o:spid="_x0000_s1037" style="position:absolute;visibility:visible;mso-wrap-style:square" from="4750,0" to="7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" strokecolor="black [3213]" strokeweight="2pt">
                              <v:stroke joinstyle="miter"/>
                            </v:line>
                            <v:line id="Straight Connector 570" o:spid="_x0000_s1038" style="position:absolute;visibility:visible;mso-wrap-style:square" from="7125,0" to="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" strokecolor="black [3213]" strokeweight="2pt">
                              <v:stroke joinstyle="miter"/>
                            </v:line>
                            <v:line id="Straight Connector 571" o:spid="_x0000_s1039" style="position:absolute;visibility:visible;mso-wrap-style:square" from="384,-4358" to="107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" strokecolor="black [3213]" strokeweight="2pt">
                              <v:stroke startarrow="diamond" startarrowwidth="wide" startarrowlength="long" joinstyle="miter"/>
                            </v:line>
                          </v:group>
                        </v:group>
                        <v:group id="Group 572" o:spid="_x0000_s1040" style="position:absolute;left:923;top:-304;width:1735;height:3581;rotation:-90;flip:x" coordsize="315130,31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">
                          <v:shape id="Arc 573" o:spid="_x0000_s1041" style="position:absolute;width:314696;height:308758;visibility:visible;mso-wrap-style:square;v-text-anchor:middle" coordsize="314696,30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" path="m157348,nsc244249,,314696,69118,314696,154379r-157348,l157348,xem157348,nfc244249,,314696,69118,314696,154379e" filled="f" strokecolor="#4472c4 [3204]" strokeweight="1.5pt">
                            <v:stroke joinstyle="miter"/>
                            <v:path arrowok="t" o:connecttype="custom" o:connectlocs="157348,0;314696,154379" o:connectangles="0,0"/>
                          </v:shape>
                          <v:shape id="Arc 574" o:spid="_x0000_s1042" style="position:absolute;left:3403;top:3403;width:314696;height:308758;rotation:90;visibility:visible;mso-wrap-style:square;v-text-anchor:middle" coordsize="314696,30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" path="m157348,nsc244249,,314696,69118,314696,154379r-157348,l157348,xem157348,nfc244249,,314696,69118,314696,154379e" filled="f" strokecolor="#4472c4 [3204]" strokeweight="1.5pt">
                            <v:stroke joinstyle="miter"/>
                            <v:path arrowok="t" o:connecttype="custom" o:connectlocs="157348,0;314696,154379" o:connectangles="0,0"/>
                          </v:shape>
                          <v:shape id="Arc 575" o:spid="_x0000_s1043" style="position:absolute;left:1134;top:5672;width:314325;height:308610;rotation:-90;visibility:visible;mso-wrap-style:square;v-text-anchor:middle" coordsize="31432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" path="m157162,nsc243961,,314325,69085,314325,154305r-157162,c157163,102870,157162,51435,157162,xem157162,nfc243961,,314325,69085,314325,154305e" filled="f" strokecolor="#4472c4 [3204]" strokeweight="1.5pt">
                            <v:stroke startarrow="block" joinstyle="miter"/>
                            <v:path arrowok="t" o:connecttype="custom" o:connectlocs="157162,0;314325,154305" o:connectangles="0,0"/>
                          </v:shape>
                        </v:group>
                      </v:group>
                      <v:oval id="Oval 352" o:spid="_x0000_s1044" style="position:absolute;left:5213;top:910;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" filled="f" strokecolor="black [3213]" strokeweight=".5pt">
                        <v:stroke joinstyle="miter"/>
                      </v:oval>
                      <v:oval id="Oval 353" o:spid="_x0000_s1045" style="position:absolute;left:6330;top:910;width:45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" filled="f" strokecolor="black [3213]" strokeweight=".5pt">
                        <v:stroke joinstyle="miter"/>
                      </v:oval>
                      <w10:anchorlock/>
                    </v:group>
                  </w:pict>
                </mc:Fallback>
              </mc:AlternateContent>
            </w:r>
          </w:p>
        </w:tc>
        <w:tc>
          <w:tcPr>
            <w:tcW w:w="6767" w:type="dxa"/>
          </w:tcPr>
          <w:p w14:paraId="11BDD98D" w14:textId="77777777" w:rsidR="00DD5934" w:rsidRDefault="00DD5934" w:rsidP="00D8583B">
            <w:pPr>
              <w:cnfStyle w:val="000000100000" w:firstRow="0" w:lastRow="0" w:firstColumn="0" w:lastColumn="0" w:oddVBand="0" w:evenVBand="0" w:oddHBand="1" w:evenHBand="0" w:firstRowFirstColumn="0" w:firstRowLastColumn="0" w:lastRowFirstColumn="0" w:lastRowLastColumn="0"/>
            </w:pPr>
          </w:p>
        </w:tc>
      </w:tr>
      <w:tr w:rsidR="00DD5934" w14:paraId="2F511724" w14:textId="77777777" w:rsidTr="00BC62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7A5927C2" w14:textId="77777777" w:rsidR="00DD5934" w:rsidRDefault="00DD5934" w:rsidP="00D8583B">
            <w:pPr>
              <w:rPr>
                <w:noProof/>
                <w:lang w:eastAsia="en-AU"/>
              </w:rPr>
            </w:pPr>
            <w:r>
              <w:rPr>
                <w:noProof/>
                <w:lang w:eastAsia="en-AU"/>
              </w:rPr>
              <mc:AlternateContent>
                <mc:Choice Requires="wpg">
                  <w:drawing>
                    <wp:inline distT="0" distB="0" distL="0" distR="0" wp14:anchorId="40A98D91" wp14:editId="43A8CA4B">
                      <wp:extent cx="929380" cy="1260000"/>
                      <wp:effectExtent l="0" t="0" r="23495" b="16510"/>
                      <wp:docPr id="354" name="Group 354" descr="Hand signal: Both hands raised to show a distance between palms" title="tractor hand signa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29380" cy="1260000"/>
                                <a:chOff x="0" y="0"/>
                                <a:chExt cx="1286510" cy="1741170"/>
                              </a:xfrm>
                            </wpg:grpSpPr>
                            <wps:wsp>
                              <wps:cNvPr id="355" name="Oval 355"/>
                              <wps:cNvSpPr/>
                              <wps:spPr>
                                <a:xfrm>
                                  <a:off x="561975" y="8191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Oval 362"/>
                              <wps:cNvSpPr/>
                              <wps:spPr>
                                <a:xfrm>
                                  <a:off x="676275" y="8191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3" name="Group 363"/>
                              <wpg:cNvGrpSpPr/>
                              <wpg:grpSpPr>
                                <a:xfrm>
                                  <a:off x="0" y="0"/>
                                  <a:ext cx="1286510" cy="1741170"/>
                                  <a:chOff x="0" y="0"/>
                                  <a:chExt cx="1286780" cy="1741170"/>
                                </a:xfrm>
                              </wpg:grpSpPr>
                              <wpg:grpSp>
                                <wpg:cNvPr id="364" name="Group 364"/>
                                <wpg:cNvGrpSpPr/>
                                <wpg:grpSpPr>
                                  <a:xfrm>
                                    <a:off x="225165" y="0"/>
                                    <a:ext cx="819778" cy="1741170"/>
                                    <a:chOff x="63648" y="0"/>
                                    <a:chExt cx="819797" cy="1741220"/>
                                  </a:xfrm>
                                </wpg:grpSpPr>
                                <wpg:grpSp>
                                  <wpg:cNvPr id="365" name="Group 365"/>
                                  <wpg:cNvGrpSpPr/>
                                  <wpg:grpSpPr>
                                    <a:xfrm>
                                      <a:off x="290946" y="0"/>
                                      <a:ext cx="380505" cy="1741220"/>
                                      <a:chOff x="0" y="0"/>
                                      <a:chExt cx="380505" cy="1741220"/>
                                    </a:xfrm>
                                  </wpg:grpSpPr>
                                  <wps:wsp>
                                    <wps:cNvPr id="370" name="Oval 370"/>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Straight Connector 412"/>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13" name="Group 413"/>
                                    <wpg:cNvGrpSpPr/>
                                    <wpg:grpSpPr>
                                      <a:xfrm>
                                        <a:off x="0" y="1169720"/>
                                        <a:ext cx="380505" cy="571500"/>
                                        <a:chOff x="0" y="0"/>
                                        <a:chExt cx="380505" cy="571500"/>
                                      </a:xfrm>
                                    </wpg:grpSpPr>
                                    <wps:wsp>
                                      <wps:cNvPr id="414" name="Straight Connector 414"/>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5" name="Straight Connector 415"/>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76" name="Group 576"/>
                                  <wpg:cNvGrpSpPr/>
                                  <wpg:grpSpPr>
                                    <a:xfrm>
                                      <a:off x="63648" y="160082"/>
                                      <a:ext cx="819797" cy="439622"/>
                                      <a:chOff x="63648" y="-439622"/>
                                      <a:chExt cx="819797" cy="439622"/>
                                    </a:xfrm>
                                  </wpg:grpSpPr>
                                  <wps:wsp>
                                    <wps:cNvPr id="577" name="Straight Connector 577"/>
                                    <wps:cNvCnPr/>
                                    <wps:spPr>
                                      <a:xfrm>
                                        <a:off x="237507"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8" name="Straight Connector 578"/>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9" name="Straight Connector 579"/>
                                    <wps:cNvCnPr/>
                                    <wps:spPr>
                                      <a:xfrm flipV="1">
                                        <a:off x="712520" y="-322351"/>
                                        <a:ext cx="165164" cy="32235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0" name="Straight Connector 580"/>
                                    <wps:cNvCnPr/>
                                    <wps:spPr>
                                      <a:xfrm>
                                        <a:off x="69339" y="-322351"/>
                                        <a:ext cx="168140" cy="322334"/>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1" name="Straight Connector 581"/>
                                    <wps:cNvCnPr/>
                                    <wps:spPr>
                                      <a:xfrm>
                                        <a:off x="63648" y="-439622"/>
                                        <a:ext cx="5691" cy="11702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2" name="Straight Connector 582"/>
                                    <wps:cNvCnPr/>
                                    <wps:spPr>
                                      <a:xfrm>
                                        <a:off x="877754" y="-439622"/>
                                        <a:ext cx="5691" cy="11702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583" name="Straight Arrow Connector 583"/>
                                <wps:cNvCnPr/>
                                <wps:spPr>
                                  <a:xfrm rot="5400000">
                                    <a:off x="103823" y="4333"/>
                                    <a:ext cx="0" cy="207645"/>
                                  </a:xfrm>
                                  <a:prstGeom prst="straightConnector1">
                                    <a:avLst/>
                                  </a:prstGeom>
                                  <a:ln w="19050">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84" name="Straight Arrow Connector 584"/>
                                <wps:cNvCnPr/>
                                <wps:spPr>
                                  <a:xfrm rot="5400000">
                                    <a:off x="1182902" y="4333"/>
                                    <a:ext cx="0" cy="207757"/>
                                  </a:xfrm>
                                  <a:prstGeom prst="straightConnector1">
                                    <a:avLst/>
                                  </a:prstGeom>
                                  <a:ln w="19050">
                                    <a:headEnd type="non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559FB107" id="Group 354" o:spid="_x0000_s1026" alt="Title: tractor hand signal - Description: Hand signal: Both hands raised to show a distance between palms" style="width:73.2pt;height:99.2pt;mso-position-horizontal-relative:char;mso-position-vertical-relative:line" coordsize="12865,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">
                      <o:lock v:ext="edit" aspectratio="t"/>
                      <v:oval id="Oval 355" o:spid="_x0000_s1027" style="position:absolute;left:5619;top:81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" filled="f" strokecolor="black [3213]" strokeweight=".5pt">
                        <v:stroke joinstyle="miter"/>
                      </v:oval>
                      <v:oval id="Oval 362" o:spid="_x0000_s1028" style="position:absolute;left:6762;top:81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" filled="f" strokecolor="black [3213]" strokeweight=".5pt">
                        <v:stroke joinstyle="miter"/>
                      </v:oval>
                      <v:group id="Group 363" o:spid="_x0000_s1029" style="position:absolute;width:12865;height:17411" coordsize="12867,1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group id="Group 364" o:spid="_x0000_s1030" style="position:absolute;left:2251;width:8198;height:17411" coordorigin="636" coordsize="8197,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group id="Group 365" o:spid="_x0000_s1031" style="position:absolute;left:2909;width:3805;height:17412" coordsize="3805,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oval id="Oval 370" o:spid="_x0000_s1032" style="position:absolute;left:59;width:361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" filled="f" strokecolor="black [3213]" strokeweight="1.25pt">
                              <v:stroke joinstyle="miter"/>
                            </v:oval>
                            <v:line id="Straight Connector 412" o:spid="_x0000_s1033" style="position:absolute;visibility:visible;mso-wrap-style:square" from="1840,3740" to="1895,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" strokecolor="black [3213]" strokeweight="2pt">
                              <v:stroke joinstyle="miter"/>
                            </v:line>
                            <v:group id="Group 413" o:spid="_x0000_s1034" style="position:absolute;top:11697;width:3805;height:5715" coordsize="38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line id="Straight Connector 414" o:spid="_x0000_s1035" style="position:absolute;visibility:visible;mso-wrap-style:square" from="1900,0" to="38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" strokecolor="black [3213]" strokeweight="2pt">
                                <v:stroke joinstyle="miter"/>
                              </v:line>
                              <v:line id="Straight Connector 415" o:spid="_x0000_s1036" style="position:absolute;flip:x;visibility:visible;mso-wrap-style:square" from="0,0" to="19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" strokecolor="black [3213]" strokeweight="2pt">
                                <v:stroke joinstyle="miter"/>
                              </v:line>
                            </v:group>
                          </v:group>
                          <v:group id="Group 576" o:spid="_x0000_s1037" style="position:absolute;left:636;top:1600;width:8198;height:4397" coordorigin="636,-4396" coordsize="8197,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line id="Straight Connector 577" o:spid="_x0000_s1038" style="position:absolute;visibility:visible;mso-wrap-style:square" from="2375,0" to="4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" strokecolor="black [3213]" strokeweight="2pt">
                              <v:stroke joinstyle="miter"/>
                            </v:line>
                            <v:line id="Straight Connector 578" o:spid="_x0000_s1039" style="position:absolute;visibility:visible;mso-wrap-style:square" from="4750,0" to="7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" strokecolor="black [3213]" strokeweight="2pt">
                              <v:stroke joinstyle="miter"/>
                            </v:line>
                            <v:line id="Straight Connector 579" o:spid="_x0000_s1040" style="position:absolute;flip:y;visibility:visible;mso-wrap-style:square" from="7125,-3223" to="8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" strokecolor="black [3213]" strokeweight="2pt">
                              <v:stroke joinstyle="miter"/>
                            </v:line>
                            <v:line id="Straight Connector 580" o:spid="_x0000_s1041" style="position:absolute;visibility:visible;mso-wrap-style:square" from="693,-3223" to="2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" strokecolor="black [3213]" strokeweight="2pt">
                              <v:stroke joinstyle="miter"/>
                            </v:line>
                            <v:line id="Straight Connector 581" o:spid="_x0000_s1042" style="position:absolute;visibility:visible;mso-wrap-style:square" from="636,-4396" to="693,-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" strokecolor="black [3213]" strokeweight="2pt">
                              <v:stroke joinstyle="miter"/>
                            </v:line>
                            <v:line id="Straight Connector 582" o:spid="_x0000_s1043" style="position:absolute;visibility:visible;mso-wrap-style:square" from="8777,-4396" to="8834,-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" strokecolor="black [3213]" strokeweight="2pt">
                              <v:stroke joinstyle="miter"/>
                            </v:line>
                          </v:group>
                        </v:group>
                        <v:shape id="Straight Arrow Connector 583" o:spid="_x0000_s1044" type="#_x0000_t32" style="position:absolute;left:1038;top:43;width:0;height:207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" strokecolor="#4472c4 [3204]" strokeweight="1.5pt">
                          <v:stroke startarrow="block" joinstyle="miter"/>
                        </v:shape>
                        <v:shape id="Straight Arrow Connector 584" o:spid="_x0000_s1045" type="#_x0000_t32" style="position:absolute;left:11829;top:43;width:0;height:207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" strokecolor="#4472c4 [3204]" strokeweight="1.5pt">
                          <v:stroke endarrow="block" joinstyle="miter"/>
                        </v:shape>
                      </v:group>
                      <w10:anchorlock/>
                    </v:group>
                  </w:pict>
                </mc:Fallback>
              </mc:AlternateContent>
            </w:r>
          </w:p>
        </w:tc>
        <w:tc>
          <w:tcPr>
            <w:tcW w:w="6767" w:type="dxa"/>
          </w:tcPr>
          <w:p w14:paraId="495725C7" w14:textId="77777777" w:rsidR="00DD5934" w:rsidRDefault="00DD5934" w:rsidP="00D8583B">
            <w:pPr>
              <w:cnfStyle w:val="000000010000" w:firstRow="0" w:lastRow="0" w:firstColumn="0" w:lastColumn="0" w:oddVBand="0" w:evenVBand="0" w:oddHBand="0" w:evenHBand="1" w:firstRowFirstColumn="0" w:firstRowLastColumn="0" w:lastRowFirstColumn="0" w:lastRowLastColumn="0"/>
            </w:pPr>
          </w:p>
        </w:tc>
      </w:tr>
      <w:tr w:rsidR="00DD5934" w14:paraId="34B24D0B" w14:textId="77777777" w:rsidTr="00BC6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54F17D5E" w14:textId="77777777" w:rsidR="00DD5934" w:rsidRDefault="00DD5934" w:rsidP="00D8583B">
            <w:pPr>
              <w:rPr>
                <w:noProof/>
                <w:lang w:eastAsia="en-AU"/>
              </w:rPr>
            </w:pPr>
            <w:r>
              <w:rPr>
                <w:noProof/>
                <w:lang w:eastAsia="en-AU"/>
              </w:rPr>
              <mc:AlternateContent>
                <mc:Choice Requires="wpg">
                  <w:drawing>
                    <wp:inline distT="0" distB="0" distL="0" distR="0" wp14:anchorId="3D657830" wp14:editId="78C09436">
                      <wp:extent cx="786198" cy="1260000"/>
                      <wp:effectExtent l="57150" t="0" r="0" b="16510"/>
                      <wp:docPr id="585" name="Group 585" descr="Hand signal: open hand face down waving up and down." title="tractor hand signa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86198" cy="1260000"/>
                                <a:chOff x="0" y="0"/>
                                <a:chExt cx="1087755" cy="1741170"/>
                              </a:xfrm>
                            </wpg:grpSpPr>
                            <wps:wsp>
                              <wps:cNvPr id="586" name="Oval 586"/>
                              <wps:cNvSpPr/>
                              <wps:spPr>
                                <a:xfrm>
                                  <a:off x="537210" y="9334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Oval 587"/>
                              <wps:cNvSpPr/>
                              <wps:spPr>
                                <a:xfrm>
                                  <a:off x="651510" y="9334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8" name="Group 588"/>
                              <wpg:cNvGrpSpPr/>
                              <wpg:grpSpPr>
                                <a:xfrm>
                                  <a:off x="0" y="0"/>
                                  <a:ext cx="1087755" cy="1741170"/>
                                  <a:chOff x="0" y="0"/>
                                  <a:chExt cx="1087886" cy="1741170"/>
                                </a:xfrm>
                              </wpg:grpSpPr>
                              <wpg:grpSp>
                                <wpg:cNvPr id="589" name="Group 589"/>
                                <wpg:cNvGrpSpPr/>
                                <wpg:grpSpPr>
                                  <a:xfrm>
                                    <a:off x="116336" y="0"/>
                                    <a:ext cx="971550" cy="1741170"/>
                                    <a:chOff x="-22164" y="0"/>
                                    <a:chExt cx="972190" cy="1741220"/>
                                  </a:xfrm>
                                </wpg:grpSpPr>
                                <wpg:grpSp>
                                  <wpg:cNvPr id="590" name="Group 590"/>
                                  <wpg:cNvGrpSpPr/>
                                  <wpg:grpSpPr>
                                    <a:xfrm>
                                      <a:off x="290946" y="0"/>
                                      <a:ext cx="380505" cy="1741220"/>
                                      <a:chOff x="0" y="0"/>
                                      <a:chExt cx="380505" cy="1741220"/>
                                    </a:xfrm>
                                  </wpg:grpSpPr>
                                  <wps:wsp>
                                    <wps:cNvPr id="591" name="Oval 591"/>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Straight Connector 592"/>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93" name="Group 593"/>
                                    <wpg:cNvGrpSpPr/>
                                    <wpg:grpSpPr>
                                      <a:xfrm>
                                        <a:off x="0" y="1169720"/>
                                        <a:ext cx="380505" cy="571500"/>
                                        <a:chOff x="0" y="0"/>
                                        <a:chExt cx="380505" cy="571500"/>
                                      </a:xfrm>
                                    </wpg:grpSpPr>
                                    <wps:wsp>
                                      <wps:cNvPr id="594" name="Straight Connector 594"/>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5" name="Straight Connector 595"/>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96" name="Group 596"/>
                                  <wpg:cNvGrpSpPr/>
                                  <wpg:grpSpPr>
                                    <a:xfrm>
                                      <a:off x="-22164" y="599704"/>
                                      <a:ext cx="972190" cy="41238"/>
                                      <a:chOff x="-22164" y="0"/>
                                      <a:chExt cx="972190" cy="41238"/>
                                    </a:xfrm>
                                  </wpg:grpSpPr>
                                  <wps:wsp>
                                    <wps:cNvPr id="597" name="Straight Connector 597"/>
                                    <wps:cNvCnPr/>
                                    <wps:spPr>
                                      <a:xfrm flipV="1">
                                        <a:off x="182027" y="0"/>
                                        <a:ext cx="292986" cy="3734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8" name="Straight Connector 598"/>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9" name="Straight Connector 599"/>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0" name="Straight Connector 600"/>
                                    <wps:cNvCnPr/>
                                    <wps:spPr>
                                      <a:xfrm flipV="1">
                                        <a:off x="-22164" y="37344"/>
                                        <a:ext cx="216826" cy="3894"/>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601" name="Straight Connector 601"/>
                                <wps:cNvCnPr/>
                                <wps:spPr>
                                  <a:xfrm rot="5400000">
                                    <a:off x="55665" y="585043"/>
                                    <a:ext cx="5687" cy="117017"/>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2" name="Straight Arrow Connector 602"/>
                                <wps:cNvCnPr/>
                                <wps:spPr>
                                  <a:xfrm>
                                    <a:off x="26357" y="480340"/>
                                    <a:ext cx="0" cy="348892"/>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6E19D4D5" id="Group 585" o:spid="_x0000_s1026" alt="Title: tractor hand signal - Description: Hand signal: open hand face down waving up and down." style="width:61.9pt;height:99.2pt;mso-position-horizontal-relative:char;mso-position-vertical-relative:line" coordsize="10877,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">
                      <o:lock v:ext="edit" aspectratio="t"/>
                      <v:oval id="Oval 586" o:spid="_x0000_s1027" style="position:absolute;left:5372;top:933;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" filled="f" strokecolor="black [3213]" strokeweight=".5pt">
                        <v:stroke joinstyle="miter"/>
                      </v:oval>
                      <v:oval id="Oval 587" o:spid="_x0000_s1028" style="position:absolute;left:6515;top:933;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" filled="f" strokecolor="black [3213]" strokeweight=".5pt">
                        <v:stroke joinstyle="miter"/>
                      </v:oval>
                      <v:group id="Group 588" o:spid="_x0000_s1029" style="position:absolute;width:10877;height:17411" coordsize="10878,1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group id="Group 589" o:spid="_x0000_s1030" style="position:absolute;left:1163;width:9715;height:17411" coordorigin="-221" coordsize="9721,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group id="Group 590" o:spid="_x0000_s1031" style="position:absolute;left:2909;width:3805;height:17412" coordsize="3805,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oval id="Oval 591" o:spid="_x0000_s1032" style="position:absolute;left:59;width:361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" filled="f" strokecolor="black [3213]" strokeweight="1.25pt">
                              <v:stroke joinstyle="miter"/>
                            </v:oval>
                            <v:line id="Straight Connector 592" o:spid="_x0000_s1033" style="position:absolute;visibility:visible;mso-wrap-style:square" from="1840,3740" to="1895,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" strokecolor="black [3213]" strokeweight="2pt">
                              <v:stroke joinstyle="miter"/>
                            </v:line>
                            <v:group id="Group 593" o:spid="_x0000_s1034" style="position:absolute;top:11697;width:3805;height:5715" coordsize="38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line id="Straight Connector 594" o:spid="_x0000_s1035" style="position:absolute;visibility:visible;mso-wrap-style:square" from="1900,0" to="38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" strokecolor="black [3213]" strokeweight="2pt">
                                <v:stroke joinstyle="miter"/>
                              </v:line>
                              <v:line id="Straight Connector 595" o:spid="_x0000_s1036" style="position:absolute;flip:x;visibility:visible;mso-wrap-style:square" from="0,0" to="190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" strokecolor="black [3213]" strokeweight="2pt">
                                <v:stroke joinstyle="miter"/>
                              </v:line>
                            </v:group>
                          </v:group>
                          <v:group id="Group 596" o:spid="_x0000_s1037" style="position:absolute;left:-221;top:5997;width:9721;height:412" coordorigin="-221" coordsize="97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line id="Straight Connector 597" o:spid="_x0000_s1038" style="position:absolute;flip:y;visibility:visible;mso-wrap-style:square" from="1820,0" to="4750,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" strokecolor="black [3213]" strokeweight="2pt">
                              <v:stroke joinstyle="miter"/>
                            </v:line>
                            <v:line id="Straight Connector 598" o:spid="_x0000_s1039" style="position:absolute;visibility:visible;mso-wrap-style:square" from="4750,0" to="7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" strokecolor="black [3213]" strokeweight="2pt">
                              <v:stroke joinstyle="miter"/>
                            </v:line>
                            <v:line id="Straight Connector 599" o:spid="_x0000_s1040" style="position:absolute;visibility:visible;mso-wrap-style:square" from="7125,0" to="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" strokecolor="black [3213]" strokeweight="2pt">
                              <v:stroke joinstyle="miter"/>
                            </v:line>
                            <v:line id="Straight Connector 600" o:spid="_x0000_s1041" style="position:absolute;flip:y;visibility:visible;mso-wrap-style:square" from="-221,373" to="194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" strokecolor="black [3213]" strokeweight="2pt">
                              <v:stroke joinstyle="miter"/>
                            </v:line>
                          </v:group>
                        </v:group>
                        <v:line id="Straight Connector 601" o:spid="_x0000_s1042" style="position:absolute;rotation:90;visibility:visible;mso-wrap-style:square" from="557,5850" to="613,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" strokecolor="black [3213]" strokeweight="2pt">
                          <v:stroke joinstyle="miter"/>
                        </v:line>
                        <v:shape id="Straight Arrow Connector 602" o:spid="_x0000_s1043" type="#_x0000_t32" style="position:absolute;left:263;top:4803;width:0;height:3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" strokecolor="#4472c4 [3204]" strokeweight="1.5pt">
                          <v:stroke startarrow="block" endarrow="block" joinstyle="miter"/>
                        </v:shape>
                      </v:group>
                      <w10:anchorlock/>
                    </v:group>
                  </w:pict>
                </mc:Fallback>
              </mc:AlternateContent>
            </w:r>
          </w:p>
        </w:tc>
        <w:tc>
          <w:tcPr>
            <w:tcW w:w="6767" w:type="dxa"/>
          </w:tcPr>
          <w:p w14:paraId="4F636F51" w14:textId="77777777" w:rsidR="00DD5934" w:rsidRDefault="00DD5934" w:rsidP="00D8583B">
            <w:pPr>
              <w:cnfStyle w:val="000000100000" w:firstRow="0" w:lastRow="0" w:firstColumn="0" w:lastColumn="0" w:oddVBand="0" w:evenVBand="0" w:oddHBand="1" w:evenHBand="0" w:firstRowFirstColumn="0" w:firstRowLastColumn="0" w:lastRowFirstColumn="0" w:lastRowLastColumn="0"/>
            </w:pPr>
          </w:p>
        </w:tc>
      </w:tr>
    </w:tbl>
    <w:p w14:paraId="374277F0" w14:textId="77777777" w:rsidR="005A5DEC" w:rsidRDefault="005A5DEC" w:rsidP="005A5DEC">
      <w:pPr>
        <w:pStyle w:val="Heading2"/>
      </w:pPr>
      <w:bookmarkStart w:id="26" w:name="_Toc40861320"/>
      <w:r>
        <w:lastRenderedPageBreak/>
        <w:t>Tractor operation sign off</w:t>
      </w:r>
      <w:bookmarkEnd w:id="26"/>
    </w:p>
    <w:p w14:paraId="0BFFFCF8" w14:textId="77777777" w:rsidR="00D8583B" w:rsidRDefault="005A5DEC" w:rsidP="005A5DEC">
      <w:r>
        <w:t>Your teacher will check off the table below as you complete each task.</w:t>
      </w:r>
    </w:p>
    <w:tbl>
      <w:tblPr>
        <w:tblStyle w:val="Tableheader"/>
        <w:tblW w:w="0" w:type="auto"/>
        <w:tblLook w:val="0420" w:firstRow="1" w:lastRow="0" w:firstColumn="0" w:lastColumn="0" w:noHBand="0" w:noVBand="1"/>
        <w:tblDescription w:val="The procedures to be followed when operating the tractor. Your teacher will observe you and check off each item in the table."/>
      </w:tblPr>
      <w:tblGrid>
        <w:gridCol w:w="7674"/>
        <w:gridCol w:w="1898"/>
      </w:tblGrid>
      <w:tr w:rsidR="005A5DEC" w:rsidRPr="005A5DEC" w14:paraId="426CF6FB" w14:textId="77777777" w:rsidTr="005A5DEC">
        <w:trPr>
          <w:cnfStyle w:val="100000000000" w:firstRow="1" w:lastRow="0" w:firstColumn="0" w:lastColumn="0" w:oddVBand="0" w:evenVBand="0" w:oddHBand="0" w:evenHBand="0" w:firstRowFirstColumn="0" w:firstRowLastColumn="0" w:lastRowFirstColumn="0" w:lastRowLastColumn="0"/>
        </w:trPr>
        <w:tc>
          <w:tcPr>
            <w:tcW w:w="7674" w:type="dxa"/>
          </w:tcPr>
          <w:p w14:paraId="76987435" w14:textId="77777777" w:rsidR="005A5DEC" w:rsidRPr="005A5DEC" w:rsidRDefault="005A5DEC" w:rsidP="005A5DEC">
            <w:pPr>
              <w:spacing w:before="192" w:after="192"/>
            </w:pPr>
            <w:r w:rsidRPr="005A5DEC">
              <w:t>Task</w:t>
            </w:r>
          </w:p>
        </w:tc>
        <w:tc>
          <w:tcPr>
            <w:tcW w:w="1898" w:type="dxa"/>
          </w:tcPr>
          <w:p w14:paraId="51AF0559" w14:textId="77777777" w:rsidR="005A5DEC" w:rsidRPr="005A5DEC" w:rsidRDefault="005A5DEC" w:rsidP="005A5DEC">
            <w:r w:rsidRPr="005A5DEC">
              <w:t>Completed</w:t>
            </w:r>
          </w:p>
        </w:tc>
      </w:tr>
      <w:tr w:rsidR="005A5DEC" w:rsidRPr="005A5DEC" w14:paraId="11F205E3" w14:textId="77777777" w:rsidTr="005A5DEC">
        <w:trPr>
          <w:cnfStyle w:val="000000100000" w:firstRow="0" w:lastRow="0" w:firstColumn="0" w:lastColumn="0" w:oddVBand="0" w:evenVBand="0" w:oddHBand="1" w:evenHBand="0" w:firstRowFirstColumn="0" w:firstRowLastColumn="0" w:lastRowFirstColumn="0" w:lastRowLastColumn="0"/>
        </w:trPr>
        <w:tc>
          <w:tcPr>
            <w:tcW w:w="7674" w:type="dxa"/>
          </w:tcPr>
          <w:p w14:paraId="694BD83E" w14:textId="77777777" w:rsidR="005A5DEC" w:rsidRPr="005A5DEC" w:rsidRDefault="005A5DEC" w:rsidP="005A5DEC">
            <w:r w:rsidRPr="005A5DEC">
              <w:t>Complete pre-start checks</w:t>
            </w:r>
          </w:p>
        </w:tc>
        <w:tc>
          <w:tcPr>
            <w:tcW w:w="1898" w:type="dxa"/>
          </w:tcPr>
          <w:p w14:paraId="1DB3B34B" w14:textId="77777777" w:rsidR="005A5DEC" w:rsidRPr="005A5DEC" w:rsidRDefault="005A5DEC" w:rsidP="005A5DEC"/>
        </w:tc>
      </w:tr>
      <w:tr w:rsidR="005A5DEC" w:rsidRPr="005A5DEC" w14:paraId="0241D08A" w14:textId="77777777" w:rsidTr="005A5DEC">
        <w:trPr>
          <w:cnfStyle w:val="000000010000" w:firstRow="0" w:lastRow="0" w:firstColumn="0" w:lastColumn="0" w:oddVBand="0" w:evenVBand="0" w:oddHBand="0" w:evenHBand="1" w:firstRowFirstColumn="0" w:firstRowLastColumn="0" w:lastRowFirstColumn="0" w:lastRowLastColumn="0"/>
        </w:trPr>
        <w:tc>
          <w:tcPr>
            <w:tcW w:w="7674" w:type="dxa"/>
          </w:tcPr>
          <w:p w14:paraId="0CD88D71" w14:textId="77777777" w:rsidR="005A5DEC" w:rsidRPr="005A5DEC" w:rsidRDefault="005A5DEC" w:rsidP="005A5DEC">
            <w:r w:rsidRPr="005A5DEC">
              <w:t>Mount tractor safely.</w:t>
            </w:r>
          </w:p>
        </w:tc>
        <w:tc>
          <w:tcPr>
            <w:tcW w:w="1898" w:type="dxa"/>
          </w:tcPr>
          <w:p w14:paraId="6AB6CF76" w14:textId="77777777" w:rsidR="005A5DEC" w:rsidRPr="005A5DEC" w:rsidRDefault="005A5DEC" w:rsidP="005A5DEC"/>
        </w:tc>
      </w:tr>
      <w:tr w:rsidR="005A5DEC" w:rsidRPr="005A5DEC" w14:paraId="03297D83" w14:textId="77777777" w:rsidTr="005A5DEC">
        <w:trPr>
          <w:cnfStyle w:val="000000100000" w:firstRow="0" w:lastRow="0" w:firstColumn="0" w:lastColumn="0" w:oddVBand="0" w:evenVBand="0" w:oddHBand="1" w:evenHBand="0" w:firstRowFirstColumn="0" w:firstRowLastColumn="0" w:lastRowFirstColumn="0" w:lastRowLastColumn="0"/>
        </w:trPr>
        <w:tc>
          <w:tcPr>
            <w:tcW w:w="7674" w:type="dxa"/>
          </w:tcPr>
          <w:p w14:paraId="31E9FC79" w14:textId="77777777" w:rsidR="005A5DEC" w:rsidRPr="005A5DEC" w:rsidRDefault="005A5DEC" w:rsidP="005A5DEC">
            <w:r w:rsidRPr="005A5DEC">
              <w:t>Check seat position, mirror and fasten seat belt.</w:t>
            </w:r>
          </w:p>
        </w:tc>
        <w:tc>
          <w:tcPr>
            <w:tcW w:w="1898" w:type="dxa"/>
          </w:tcPr>
          <w:p w14:paraId="78878C97" w14:textId="77777777" w:rsidR="005A5DEC" w:rsidRPr="005A5DEC" w:rsidRDefault="005A5DEC" w:rsidP="005A5DEC"/>
        </w:tc>
      </w:tr>
      <w:tr w:rsidR="005A5DEC" w:rsidRPr="005A5DEC" w14:paraId="191DC702" w14:textId="77777777" w:rsidTr="005A5DEC">
        <w:trPr>
          <w:cnfStyle w:val="000000010000" w:firstRow="0" w:lastRow="0" w:firstColumn="0" w:lastColumn="0" w:oddVBand="0" w:evenVBand="0" w:oddHBand="0" w:evenHBand="1" w:firstRowFirstColumn="0" w:firstRowLastColumn="0" w:lastRowFirstColumn="0" w:lastRowLastColumn="0"/>
        </w:trPr>
        <w:tc>
          <w:tcPr>
            <w:tcW w:w="7674" w:type="dxa"/>
          </w:tcPr>
          <w:p w14:paraId="69C0B96B" w14:textId="77777777" w:rsidR="005A5DEC" w:rsidRPr="005A5DEC" w:rsidRDefault="005A5DEC" w:rsidP="005A5DEC">
            <w:r w:rsidRPr="005A5DEC">
              <w:t>Ear muffs on.</w:t>
            </w:r>
          </w:p>
        </w:tc>
        <w:tc>
          <w:tcPr>
            <w:tcW w:w="1898" w:type="dxa"/>
          </w:tcPr>
          <w:p w14:paraId="21962BDF" w14:textId="77777777" w:rsidR="005A5DEC" w:rsidRPr="005A5DEC" w:rsidRDefault="005A5DEC" w:rsidP="005A5DEC"/>
        </w:tc>
      </w:tr>
      <w:tr w:rsidR="005A5DEC" w:rsidRPr="005A5DEC" w14:paraId="3CAE60CB" w14:textId="77777777" w:rsidTr="005A5DEC">
        <w:trPr>
          <w:cnfStyle w:val="000000100000" w:firstRow="0" w:lastRow="0" w:firstColumn="0" w:lastColumn="0" w:oddVBand="0" w:evenVBand="0" w:oddHBand="1" w:evenHBand="0" w:firstRowFirstColumn="0" w:firstRowLastColumn="0" w:lastRowFirstColumn="0" w:lastRowLastColumn="0"/>
        </w:trPr>
        <w:tc>
          <w:tcPr>
            <w:tcW w:w="7674" w:type="dxa"/>
          </w:tcPr>
          <w:p w14:paraId="266845A9" w14:textId="77777777" w:rsidR="005A5DEC" w:rsidRPr="005A5DEC" w:rsidRDefault="005A5DEC" w:rsidP="005A5DEC">
            <w:r w:rsidRPr="005A5DEC">
              <w:t>Start the tractor.</w:t>
            </w:r>
          </w:p>
        </w:tc>
        <w:tc>
          <w:tcPr>
            <w:tcW w:w="1898" w:type="dxa"/>
          </w:tcPr>
          <w:p w14:paraId="09452523" w14:textId="77777777" w:rsidR="005A5DEC" w:rsidRPr="005A5DEC" w:rsidRDefault="005A5DEC" w:rsidP="005A5DEC"/>
        </w:tc>
      </w:tr>
      <w:tr w:rsidR="005A5DEC" w:rsidRPr="005A5DEC" w14:paraId="66EC6D11" w14:textId="77777777" w:rsidTr="005A5DEC">
        <w:trPr>
          <w:cnfStyle w:val="000000010000" w:firstRow="0" w:lastRow="0" w:firstColumn="0" w:lastColumn="0" w:oddVBand="0" w:evenVBand="0" w:oddHBand="0" w:evenHBand="1" w:firstRowFirstColumn="0" w:firstRowLastColumn="0" w:lastRowFirstColumn="0" w:lastRowLastColumn="0"/>
        </w:trPr>
        <w:tc>
          <w:tcPr>
            <w:tcW w:w="7674" w:type="dxa"/>
          </w:tcPr>
          <w:p w14:paraId="08C4249D" w14:textId="77777777" w:rsidR="005A5DEC" w:rsidRPr="005A5DEC" w:rsidRDefault="005A5DEC" w:rsidP="005A5DEC">
            <w:r w:rsidRPr="005A5DEC">
              <w:t>Turn lights onto road position.</w:t>
            </w:r>
          </w:p>
        </w:tc>
        <w:tc>
          <w:tcPr>
            <w:tcW w:w="1898" w:type="dxa"/>
          </w:tcPr>
          <w:p w14:paraId="67BD5ED8" w14:textId="77777777" w:rsidR="005A5DEC" w:rsidRPr="005A5DEC" w:rsidRDefault="005A5DEC" w:rsidP="005A5DEC"/>
        </w:tc>
      </w:tr>
      <w:tr w:rsidR="005A5DEC" w:rsidRPr="005A5DEC" w14:paraId="7B4F8316" w14:textId="77777777" w:rsidTr="005A5DEC">
        <w:trPr>
          <w:cnfStyle w:val="000000100000" w:firstRow="0" w:lastRow="0" w:firstColumn="0" w:lastColumn="0" w:oddVBand="0" w:evenVBand="0" w:oddHBand="1" w:evenHBand="0" w:firstRowFirstColumn="0" w:firstRowLastColumn="0" w:lastRowFirstColumn="0" w:lastRowLastColumn="0"/>
        </w:trPr>
        <w:tc>
          <w:tcPr>
            <w:tcW w:w="7674" w:type="dxa"/>
          </w:tcPr>
          <w:p w14:paraId="172114E6" w14:textId="77777777" w:rsidR="005A5DEC" w:rsidRPr="005A5DEC" w:rsidRDefault="005A5DEC" w:rsidP="005A5DEC">
            <w:r w:rsidRPr="005A5DEC">
              <w:t>Ensure the area is clear of people. Survey the area for hazards.</w:t>
            </w:r>
          </w:p>
        </w:tc>
        <w:tc>
          <w:tcPr>
            <w:tcW w:w="1898" w:type="dxa"/>
          </w:tcPr>
          <w:p w14:paraId="6B2B685C" w14:textId="77777777" w:rsidR="005A5DEC" w:rsidRPr="005A5DEC" w:rsidRDefault="005A5DEC" w:rsidP="005A5DEC"/>
        </w:tc>
      </w:tr>
      <w:tr w:rsidR="005A5DEC" w:rsidRPr="005A5DEC" w14:paraId="5DD49626" w14:textId="77777777" w:rsidTr="005A5DEC">
        <w:trPr>
          <w:cnfStyle w:val="000000010000" w:firstRow="0" w:lastRow="0" w:firstColumn="0" w:lastColumn="0" w:oddVBand="0" w:evenVBand="0" w:oddHBand="0" w:evenHBand="1" w:firstRowFirstColumn="0" w:firstRowLastColumn="0" w:lastRowFirstColumn="0" w:lastRowLastColumn="0"/>
        </w:trPr>
        <w:tc>
          <w:tcPr>
            <w:tcW w:w="7674" w:type="dxa"/>
          </w:tcPr>
          <w:p w14:paraId="3464D1F6" w14:textId="77777777" w:rsidR="005A5DEC" w:rsidRPr="005A5DEC" w:rsidRDefault="005A5DEC" w:rsidP="005A5DEC">
            <w:r w:rsidRPr="005A5DEC">
              <w:t>Release handbrake.</w:t>
            </w:r>
          </w:p>
        </w:tc>
        <w:tc>
          <w:tcPr>
            <w:tcW w:w="1898" w:type="dxa"/>
          </w:tcPr>
          <w:p w14:paraId="1AD7A4A9" w14:textId="77777777" w:rsidR="005A5DEC" w:rsidRPr="005A5DEC" w:rsidRDefault="005A5DEC" w:rsidP="005A5DEC"/>
        </w:tc>
      </w:tr>
      <w:tr w:rsidR="005A5DEC" w:rsidRPr="005A5DEC" w14:paraId="0E57BD2F" w14:textId="77777777" w:rsidTr="005A5DEC">
        <w:trPr>
          <w:cnfStyle w:val="000000100000" w:firstRow="0" w:lastRow="0" w:firstColumn="0" w:lastColumn="0" w:oddVBand="0" w:evenVBand="0" w:oddHBand="1" w:evenHBand="0" w:firstRowFirstColumn="0" w:firstRowLastColumn="0" w:lastRowFirstColumn="0" w:lastRowLastColumn="0"/>
        </w:trPr>
        <w:tc>
          <w:tcPr>
            <w:tcW w:w="7674" w:type="dxa"/>
          </w:tcPr>
          <w:p w14:paraId="3F9116D5" w14:textId="77777777" w:rsidR="005A5DEC" w:rsidRPr="005A5DEC" w:rsidRDefault="005A5DEC" w:rsidP="005A5DEC">
            <w:r w:rsidRPr="005A5DEC">
              <w:t>Push the clutch down and select the gear and range.</w:t>
            </w:r>
          </w:p>
        </w:tc>
        <w:tc>
          <w:tcPr>
            <w:tcW w:w="1898" w:type="dxa"/>
          </w:tcPr>
          <w:p w14:paraId="3C25B9DA" w14:textId="77777777" w:rsidR="005A5DEC" w:rsidRPr="005A5DEC" w:rsidRDefault="005A5DEC" w:rsidP="005A5DEC"/>
        </w:tc>
      </w:tr>
      <w:tr w:rsidR="005A5DEC" w:rsidRPr="005A5DEC" w14:paraId="732B0E4A" w14:textId="77777777" w:rsidTr="005A5DEC">
        <w:trPr>
          <w:cnfStyle w:val="000000010000" w:firstRow="0" w:lastRow="0" w:firstColumn="0" w:lastColumn="0" w:oddVBand="0" w:evenVBand="0" w:oddHBand="0" w:evenHBand="1" w:firstRowFirstColumn="0" w:firstRowLastColumn="0" w:lastRowFirstColumn="0" w:lastRowLastColumn="0"/>
        </w:trPr>
        <w:tc>
          <w:tcPr>
            <w:tcW w:w="7674" w:type="dxa"/>
          </w:tcPr>
          <w:p w14:paraId="57017782" w14:textId="77777777" w:rsidR="005A5DEC" w:rsidRPr="005A5DEC" w:rsidRDefault="005A5DEC" w:rsidP="005A5DEC">
            <w:r w:rsidRPr="005A5DEC">
              <w:t>Let the clutch pedal out slowly.</w:t>
            </w:r>
          </w:p>
        </w:tc>
        <w:tc>
          <w:tcPr>
            <w:tcW w:w="1898" w:type="dxa"/>
          </w:tcPr>
          <w:p w14:paraId="6E52A258" w14:textId="77777777" w:rsidR="005A5DEC" w:rsidRPr="005A5DEC" w:rsidRDefault="005A5DEC" w:rsidP="005A5DEC"/>
        </w:tc>
      </w:tr>
      <w:tr w:rsidR="005A5DEC" w:rsidRPr="005A5DEC" w14:paraId="3A2FBD44" w14:textId="77777777" w:rsidTr="005A5DEC">
        <w:trPr>
          <w:cnfStyle w:val="000000100000" w:firstRow="0" w:lastRow="0" w:firstColumn="0" w:lastColumn="0" w:oddVBand="0" w:evenVBand="0" w:oddHBand="1" w:evenHBand="0" w:firstRowFirstColumn="0" w:firstRowLastColumn="0" w:lastRowFirstColumn="0" w:lastRowLastColumn="0"/>
        </w:trPr>
        <w:tc>
          <w:tcPr>
            <w:tcW w:w="7674" w:type="dxa"/>
          </w:tcPr>
          <w:p w14:paraId="55D024B1" w14:textId="77777777" w:rsidR="005A5DEC" w:rsidRPr="005A5DEC" w:rsidRDefault="005A5DEC" w:rsidP="005A5DEC">
            <w:r w:rsidRPr="005A5DEC">
              <w:t>Drive the tractor along the prescribed path.</w:t>
            </w:r>
          </w:p>
        </w:tc>
        <w:tc>
          <w:tcPr>
            <w:tcW w:w="1898" w:type="dxa"/>
          </w:tcPr>
          <w:p w14:paraId="2D1C853A" w14:textId="77777777" w:rsidR="005A5DEC" w:rsidRPr="005A5DEC" w:rsidRDefault="005A5DEC" w:rsidP="005A5DEC"/>
        </w:tc>
      </w:tr>
      <w:tr w:rsidR="005A5DEC" w:rsidRPr="005A5DEC" w14:paraId="45096C38" w14:textId="77777777" w:rsidTr="005A5DEC">
        <w:trPr>
          <w:cnfStyle w:val="000000010000" w:firstRow="0" w:lastRow="0" w:firstColumn="0" w:lastColumn="0" w:oddVBand="0" w:evenVBand="0" w:oddHBand="0" w:evenHBand="1" w:firstRowFirstColumn="0" w:firstRowLastColumn="0" w:lastRowFirstColumn="0" w:lastRowLastColumn="0"/>
        </w:trPr>
        <w:tc>
          <w:tcPr>
            <w:tcW w:w="7674" w:type="dxa"/>
          </w:tcPr>
          <w:p w14:paraId="547CA036" w14:textId="77777777" w:rsidR="005A5DEC" w:rsidRPr="005A5DEC" w:rsidRDefault="005A5DEC" w:rsidP="005A5DEC">
            <w:r w:rsidRPr="005A5DEC">
              <w:t>Stop the tractor by pushing the clutch pedal down and braking gently.</w:t>
            </w:r>
          </w:p>
        </w:tc>
        <w:tc>
          <w:tcPr>
            <w:tcW w:w="1898" w:type="dxa"/>
          </w:tcPr>
          <w:p w14:paraId="4C1B0E89" w14:textId="77777777" w:rsidR="005A5DEC" w:rsidRPr="005A5DEC" w:rsidRDefault="005A5DEC" w:rsidP="005A5DEC"/>
        </w:tc>
      </w:tr>
      <w:tr w:rsidR="005A5DEC" w:rsidRPr="005A5DEC" w14:paraId="0512D2D5" w14:textId="77777777" w:rsidTr="005A5DEC">
        <w:trPr>
          <w:cnfStyle w:val="000000100000" w:firstRow="0" w:lastRow="0" w:firstColumn="0" w:lastColumn="0" w:oddVBand="0" w:evenVBand="0" w:oddHBand="1" w:evenHBand="0" w:firstRowFirstColumn="0" w:firstRowLastColumn="0" w:lastRowFirstColumn="0" w:lastRowLastColumn="0"/>
        </w:trPr>
        <w:tc>
          <w:tcPr>
            <w:tcW w:w="7674" w:type="dxa"/>
          </w:tcPr>
          <w:p w14:paraId="15898101" w14:textId="77777777" w:rsidR="005A5DEC" w:rsidRPr="005A5DEC" w:rsidRDefault="005A5DEC" w:rsidP="005A5DEC">
            <w:r w:rsidRPr="005A5DEC">
              <w:t>Put the gear and range levers in neutral and release the clutch.</w:t>
            </w:r>
          </w:p>
        </w:tc>
        <w:tc>
          <w:tcPr>
            <w:tcW w:w="1898" w:type="dxa"/>
          </w:tcPr>
          <w:p w14:paraId="5726C2FA" w14:textId="77777777" w:rsidR="005A5DEC" w:rsidRPr="005A5DEC" w:rsidRDefault="005A5DEC" w:rsidP="005A5DEC"/>
        </w:tc>
      </w:tr>
      <w:tr w:rsidR="005A5DEC" w:rsidRPr="005A5DEC" w14:paraId="7AA85F00" w14:textId="77777777" w:rsidTr="005A5DEC">
        <w:trPr>
          <w:cnfStyle w:val="000000010000" w:firstRow="0" w:lastRow="0" w:firstColumn="0" w:lastColumn="0" w:oddVBand="0" w:evenVBand="0" w:oddHBand="0" w:evenHBand="1" w:firstRowFirstColumn="0" w:firstRowLastColumn="0" w:lastRowFirstColumn="0" w:lastRowLastColumn="0"/>
        </w:trPr>
        <w:tc>
          <w:tcPr>
            <w:tcW w:w="7674" w:type="dxa"/>
          </w:tcPr>
          <w:p w14:paraId="3E2ED8F8" w14:textId="77777777" w:rsidR="005A5DEC" w:rsidRPr="005A5DEC" w:rsidRDefault="005A5DEC" w:rsidP="005A5DEC">
            <w:r w:rsidRPr="005A5DEC">
              <w:t>Apply the park brake.</w:t>
            </w:r>
          </w:p>
        </w:tc>
        <w:tc>
          <w:tcPr>
            <w:tcW w:w="1898" w:type="dxa"/>
          </w:tcPr>
          <w:p w14:paraId="264686A6" w14:textId="77777777" w:rsidR="005A5DEC" w:rsidRPr="005A5DEC" w:rsidRDefault="005A5DEC" w:rsidP="005A5DEC"/>
        </w:tc>
      </w:tr>
      <w:tr w:rsidR="005A5DEC" w:rsidRPr="005A5DEC" w14:paraId="4CF4F396" w14:textId="77777777" w:rsidTr="005A5DEC">
        <w:trPr>
          <w:cnfStyle w:val="000000100000" w:firstRow="0" w:lastRow="0" w:firstColumn="0" w:lastColumn="0" w:oddVBand="0" w:evenVBand="0" w:oddHBand="1" w:evenHBand="0" w:firstRowFirstColumn="0" w:firstRowLastColumn="0" w:lastRowFirstColumn="0" w:lastRowLastColumn="0"/>
        </w:trPr>
        <w:tc>
          <w:tcPr>
            <w:tcW w:w="7674" w:type="dxa"/>
          </w:tcPr>
          <w:p w14:paraId="285174E5" w14:textId="77777777" w:rsidR="005A5DEC" w:rsidRPr="005A5DEC" w:rsidRDefault="005A5DEC" w:rsidP="005A5DEC">
            <w:r w:rsidRPr="005A5DEC">
              <w:t>Turn lights off.</w:t>
            </w:r>
          </w:p>
        </w:tc>
        <w:tc>
          <w:tcPr>
            <w:tcW w:w="1898" w:type="dxa"/>
          </w:tcPr>
          <w:p w14:paraId="57FE2C43" w14:textId="77777777" w:rsidR="005A5DEC" w:rsidRPr="005A5DEC" w:rsidRDefault="005A5DEC" w:rsidP="005A5DEC"/>
        </w:tc>
      </w:tr>
      <w:tr w:rsidR="005A5DEC" w:rsidRPr="005A5DEC" w14:paraId="6A38B103" w14:textId="77777777" w:rsidTr="005A5DEC">
        <w:trPr>
          <w:cnfStyle w:val="000000010000" w:firstRow="0" w:lastRow="0" w:firstColumn="0" w:lastColumn="0" w:oddVBand="0" w:evenVBand="0" w:oddHBand="0" w:evenHBand="1" w:firstRowFirstColumn="0" w:firstRowLastColumn="0" w:lastRowFirstColumn="0" w:lastRowLastColumn="0"/>
        </w:trPr>
        <w:tc>
          <w:tcPr>
            <w:tcW w:w="7674" w:type="dxa"/>
          </w:tcPr>
          <w:p w14:paraId="6C3194E3" w14:textId="77777777" w:rsidR="005A5DEC" w:rsidRPr="005A5DEC" w:rsidRDefault="005A5DEC" w:rsidP="005A5DEC">
            <w:r w:rsidRPr="005A5DEC">
              <w:t>Stop the tractor.</w:t>
            </w:r>
          </w:p>
        </w:tc>
        <w:tc>
          <w:tcPr>
            <w:tcW w:w="1898" w:type="dxa"/>
          </w:tcPr>
          <w:p w14:paraId="4529A8AC" w14:textId="77777777" w:rsidR="005A5DEC" w:rsidRPr="005A5DEC" w:rsidRDefault="005A5DEC" w:rsidP="005A5DEC"/>
        </w:tc>
      </w:tr>
      <w:tr w:rsidR="005A5DEC" w:rsidRPr="005A5DEC" w14:paraId="4BC6B4BE" w14:textId="77777777" w:rsidTr="005A5DEC">
        <w:trPr>
          <w:cnfStyle w:val="000000100000" w:firstRow="0" w:lastRow="0" w:firstColumn="0" w:lastColumn="0" w:oddVBand="0" w:evenVBand="0" w:oddHBand="1" w:evenHBand="0" w:firstRowFirstColumn="0" w:firstRowLastColumn="0" w:lastRowFirstColumn="0" w:lastRowLastColumn="0"/>
        </w:trPr>
        <w:tc>
          <w:tcPr>
            <w:tcW w:w="7674" w:type="dxa"/>
          </w:tcPr>
          <w:p w14:paraId="1BEBBAD3" w14:textId="77777777" w:rsidR="005A5DEC" w:rsidRPr="005A5DEC" w:rsidRDefault="005A5DEC" w:rsidP="005A5DEC">
            <w:r w:rsidRPr="005A5DEC">
              <w:t>Remove the key.</w:t>
            </w:r>
          </w:p>
        </w:tc>
        <w:tc>
          <w:tcPr>
            <w:tcW w:w="1898" w:type="dxa"/>
          </w:tcPr>
          <w:p w14:paraId="3D6AF85C" w14:textId="77777777" w:rsidR="005A5DEC" w:rsidRPr="005A5DEC" w:rsidRDefault="005A5DEC" w:rsidP="005A5DEC"/>
        </w:tc>
      </w:tr>
    </w:tbl>
    <w:p w14:paraId="2110B644" w14:textId="77777777" w:rsidR="005A5DEC" w:rsidRDefault="005A5DEC" w:rsidP="005A5DEC">
      <w:pPr>
        <w:pStyle w:val="Signature"/>
      </w:pPr>
      <w:r>
        <w:t>Student’s name</w:t>
      </w:r>
      <w:r>
        <w:tab/>
      </w:r>
    </w:p>
    <w:p w14:paraId="192D0EFF" w14:textId="77777777" w:rsidR="005A5DEC" w:rsidRDefault="005A5DEC" w:rsidP="005A5DEC">
      <w:pPr>
        <w:pStyle w:val="Signature"/>
      </w:pPr>
      <w:r>
        <w:t>Teacher signature</w:t>
      </w:r>
      <w:r>
        <w:tab/>
      </w:r>
    </w:p>
    <w:p w14:paraId="70A4FA44" w14:textId="77777777" w:rsidR="005A5DEC" w:rsidRDefault="005A5DEC" w:rsidP="005A5DEC">
      <w:pPr>
        <w:pStyle w:val="Signature"/>
      </w:pPr>
      <w:r>
        <w:t>Date</w:t>
      </w:r>
      <w:r>
        <w:tab/>
      </w:r>
    </w:p>
    <w:p w14:paraId="0421F44C" w14:textId="77777777" w:rsidR="005A5DEC" w:rsidRDefault="005A5DEC">
      <w:r>
        <w:br w:type="page"/>
      </w:r>
    </w:p>
    <w:p w14:paraId="25A5C92C" w14:textId="77777777" w:rsidR="005A5DEC" w:rsidRDefault="005A5DEC" w:rsidP="005A5DEC">
      <w:pPr>
        <w:pStyle w:val="Heading2"/>
      </w:pPr>
      <w:bookmarkStart w:id="27" w:name="_Toc40861321"/>
      <w:r>
        <w:lastRenderedPageBreak/>
        <w:t>Tractor implements</w:t>
      </w:r>
      <w:bookmarkEnd w:id="27"/>
    </w:p>
    <w:p w14:paraId="64237459" w14:textId="1A1C8FE6" w:rsidR="005A5DEC" w:rsidRDefault="00F61F2E" w:rsidP="005A5DEC">
      <w:r>
        <w:t>Identify each implement</w:t>
      </w:r>
      <w:r w:rsidR="005A5DEC">
        <w:t xml:space="preserve"> on the follow</w:t>
      </w:r>
      <w:r w:rsidR="007574A2">
        <w:t>ing</w:t>
      </w:r>
      <w:r w:rsidR="005A5DEC">
        <w:t xml:space="preserve"> pages. In the space provided, outline what it is used for, the risks and the safety requirements.</w:t>
      </w:r>
    </w:p>
    <w:p w14:paraId="3F337298" w14:textId="77777777" w:rsidR="005A5DEC" w:rsidRDefault="005A5DEC" w:rsidP="005A5DEC">
      <w:r>
        <w:rPr>
          <w:noProof/>
          <w:lang w:eastAsia="en-AU"/>
        </w:rPr>
        <w:drawing>
          <wp:inline distT="0" distB="0" distL="0" distR="0" wp14:anchorId="0F02E676" wp14:editId="7D5006AB">
            <wp:extent cx="3114675" cy="2485420"/>
            <wp:effectExtent l="0" t="0" r="0" b="0"/>
            <wp:docPr id="603" name="Picture 603" title="A common tractor 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196_Slasher.jpg"/>
                    <pic:cNvPicPr/>
                  </pic:nvPicPr>
                  <pic:blipFill>
                    <a:blip r:embed="rId32" cstate="print">
                      <a:extLst>
                        <a:ext uri="{28A0092B-C50C-407E-A947-70E740481C1C}">
                          <a14:useLocalDpi xmlns:a14="http://schemas.microsoft.com/office/drawing/2010/main"/>
                        </a:ext>
                      </a:extLst>
                    </a:blip>
                    <a:stretch>
                      <a:fillRect/>
                    </a:stretch>
                  </pic:blipFill>
                  <pic:spPr>
                    <a:xfrm>
                      <a:off x="0" y="0"/>
                      <a:ext cx="3121808" cy="2491112"/>
                    </a:xfrm>
                    <a:prstGeom prst="rect">
                      <a:avLst/>
                    </a:prstGeom>
                  </pic:spPr>
                </pic:pic>
              </a:graphicData>
            </a:graphic>
          </wp:inline>
        </w:drawing>
      </w:r>
    </w:p>
    <w:p w14:paraId="33BFF927" w14:textId="77777777" w:rsidR="005A5DEC" w:rsidRPr="005A5DEC" w:rsidRDefault="005A5DEC" w:rsidP="001A6B39">
      <w:pPr>
        <w:pStyle w:val="Caption"/>
        <w:rPr>
          <w:rStyle w:val="SubtleReference"/>
        </w:rPr>
      </w:pPr>
      <w:r w:rsidRPr="005A5DEC">
        <w:rPr>
          <w:rStyle w:val="SubtleReference"/>
        </w:rPr>
        <w:t>Image Courtesy of Australian Hammer Supplies: DOC18/65562</w:t>
      </w:r>
    </w:p>
    <w:p w14:paraId="66C60F07" w14:textId="77777777" w:rsidR="005A5DEC" w:rsidRDefault="005A5DEC" w:rsidP="00B427F1">
      <w:pPr>
        <w:pStyle w:val="ListNumber"/>
        <w:numPr>
          <w:ilvl w:val="0"/>
          <w:numId w:val="12"/>
        </w:numPr>
      </w:pPr>
      <w:r>
        <w:t>Implement name:</w:t>
      </w:r>
    </w:p>
    <w:tbl>
      <w:tblPr>
        <w:tblStyle w:val="Tableheader"/>
        <w:tblW w:w="0" w:type="auto"/>
        <w:tblLook w:val="0400" w:firstRow="0" w:lastRow="0" w:firstColumn="0" w:lastColumn="0" w:noHBand="0" w:noVBand="1"/>
        <w:tblCaption w:val="space for students to provide answer"/>
      </w:tblPr>
      <w:tblGrid>
        <w:gridCol w:w="9622"/>
      </w:tblGrid>
      <w:tr w:rsidR="005A5DEC" w14:paraId="1EAF4A6F" w14:textId="77777777" w:rsidTr="005A5DEC">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73B72C8" w14:textId="77777777" w:rsidR="005A5DEC" w:rsidRDefault="005A5DEC" w:rsidP="00A74887"/>
        </w:tc>
      </w:tr>
    </w:tbl>
    <w:p w14:paraId="45C74DC1" w14:textId="77777777" w:rsidR="005A5DEC" w:rsidRDefault="005A5DEC" w:rsidP="00F61F2E">
      <w:pPr>
        <w:pStyle w:val="ListNumber"/>
      </w:pPr>
      <w:r>
        <w:t>What this implement is used for:</w:t>
      </w:r>
    </w:p>
    <w:tbl>
      <w:tblPr>
        <w:tblStyle w:val="Tableheader"/>
        <w:tblW w:w="0" w:type="auto"/>
        <w:tblLook w:val="0400" w:firstRow="0" w:lastRow="0" w:firstColumn="0" w:lastColumn="0" w:noHBand="0" w:noVBand="1"/>
        <w:tblCaption w:val="space for students to provide answer"/>
      </w:tblPr>
      <w:tblGrid>
        <w:gridCol w:w="9622"/>
      </w:tblGrid>
      <w:tr w:rsidR="005A5DEC" w14:paraId="0CFBE7CC"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9FEBF41" w14:textId="77777777" w:rsidR="005A5DEC" w:rsidRDefault="005A5DEC" w:rsidP="00A74887"/>
        </w:tc>
      </w:tr>
    </w:tbl>
    <w:p w14:paraId="36F84604" w14:textId="77777777" w:rsidR="005A5DEC" w:rsidRDefault="005A5DEC" w:rsidP="00F61F2E">
      <w:pPr>
        <w:pStyle w:val="ListNumber"/>
      </w:pPr>
      <w:r>
        <w:t>What are the risks associated with this implement:</w:t>
      </w:r>
    </w:p>
    <w:tbl>
      <w:tblPr>
        <w:tblStyle w:val="Tableheader"/>
        <w:tblW w:w="0" w:type="auto"/>
        <w:tblLook w:val="0400" w:firstRow="0" w:lastRow="0" w:firstColumn="0" w:lastColumn="0" w:noHBand="0" w:noVBand="1"/>
        <w:tblCaption w:val="space for students to provide answer"/>
      </w:tblPr>
      <w:tblGrid>
        <w:gridCol w:w="9622"/>
      </w:tblGrid>
      <w:tr w:rsidR="005A5DEC" w14:paraId="1B25BD61"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DA2D72D" w14:textId="77777777" w:rsidR="005A5DEC" w:rsidRDefault="005A5DEC" w:rsidP="00A74887"/>
        </w:tc>
      </w:tr>
    </w:tbl>
    <w:p w14:paraId="11DEF899" w14:textId="77777777" w:rsidR="005A5DEC" w:rsidRDefault="005A5DEC" w:rsidP="00F61F2E">
      <w:pPr>
        <w:pStyle w:val="ListNumber"/>
      </w:pPr>
      <w:r>
        <w:t>What precautions must be taken when using this implement?</w:t>
      </w:r>
    </w:p>
    <w:tbl>
      <w:tblPr>
        <w:tblStyle w:val="Tableheader"/>
        <w:tblW w:w="0" w:type="auto"/>
        <w:tblLook w:val="0400" w:firstRow="0" w:lastRow="0" w:firstColumn="0" w:lastColumn="0" w:noHBand="0" w:noVBand="1"/>
        <w:tblCaption w:val="space for students to provide answer"/>
      </w:tblPr>
      <w:tblGrid>
        <w:gridCol w:w="9622"/>
      </w:tblGrid>
      <w:tr w:rsidR="005A5DEC" w14:paraId="71484100"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1F3CE90" w14:textId="77777777" w:rsidR="005A5DEC" w:rsidRDefault="005A5DEC" w:rsidP="00A74887"/>
        </w:tc>
      </w:tr>
    </w:tbl>
    <w:p w14:paraId="7BF2A345" w14:textId="77777777" w:rsidR="005A5DEC" w:rsidRDefault="005A5DEC" w:rsidP="00F61F2E">
      <w:pPr>
        <w:pStyle w:val="ListNumber"/>
      </w:pPr>
      <w:r>
        <w:t>Which year groups are permitted to use this implement?</w:t>
      </w:r>
    </w:p>
    <w:tbl>
      <w:tblPr>
        <w:tblStyle w:val="Tableheader"/>
        <w:tblW w:w="0" w:type="auto"/>
        <w:tblLook w:val="0400" w:firstRow="0" w:lastRow="0" w:firstColumn="0" w:lastColumn="0" w:noHBand="0" w:noVBand="1"/>
        <w:tblCaption w:val="space for students to provide answer"/>
      </w:tblPr>
      <w:tblGrid>
        <w:gridCol w:w="9622"/>
      </w:tblGrid>
      <w:tr w:rsidR="005A5DEC" w14:paraId="7774DFEB"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66E7B17" w14:textId="77777777" w:rsidR="005A5DEC" w:rsidRDefault="005A5DEC" w:rsidP="00A74887"/>
        </w:tc>
      </w:tr>
    </w:tbl>
    <w:p w14:paraId="59BF2DE9" w14:textId="77777777" w:rsidR="005A5DEC" w:rsidRDefault="005A5DEC" w:rsidP="005A5DEC"/>
    <w:p w14:paraId="16512115" w14:textId="77777777" w:rsidR="005A5DEC" w:rsidRDefault="005A5DEC" w:rsidP="005A5DEC">
      <w:r>
        <w:br w:type="page"/>
      </w:r>
    </w:p>
    <w:p w14:paraId="416EE983" w14:textId="77777777" w:rsidR="005A5DEC" w:rsidRDefault="005A5DEC" w:rsidP="005A5DEC">
      <w:r>
        <w:rPr>
          <w:noProof/>
          <w:lang w:eastAsia="en-AU"/>
        </w:rPr>
        <w:lastRenderedPageBreak/>
        <w:drawing>
          <wp:inline distT="0" distB="0" distL="0" distR="0" wp14:anchorId="021CCB1B" wp14:editId="25A87D63">
            <wp:extent cx="5648325" cy="3395183"/>
            <wp:effectExtent l="0" t="0" r="0" b="0"/>
            <wp:docPr id="520" name="Picture 520" title="A common tractor 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TO Rotary Tiller.jpg"/>
                    <pic:cNvPicPr/>
                  </pic:nvPicPr>
                  <pic:blipFill>
                    <a:blip r:embed="rId33">
                      <a:extLst>
                        <a:ext uri="{28A0092B-C50C-407E-A947-70E740481C1C}">
                          <a14:useLocalDpi xmlns:a14="http://schemas.microsoft.com/office/drawing/2010/main"/>
                        </a:ext>
                      </a:extLst>
                    </a:blip>
                    <a:stretch>
                      <a:fillRect/>
                    </a:stretch>
                  </pic:blipFill>
                  <pic:spPr>
                    <a:xfrm>
                      <a:off x="0" y="0"/>
                      <a:ext cx="5669539" cy="3407935"/>
                    </a:xfrm>
                    <a:prstGeom prst="rect">
                      <a:avLst/>
                    </a:prstGeom>
                  </pic:spPr>
                </pic:pic>
              </a:graphicData>
            </a:graphic>
          </wp:inline>
        </w:drawing>
      </w:r>
    </w:p>
    <w:p w14:paraId="570119FC" w14:textId="77777777" w:rsidR="005A5DEC" w:rsidRDefault="005A5DEC" w:rsidP="00B427F1">
      <w:pPr>
        <w:pStyle w:val="ListNumber"/>
        <w:numPr>
          <w:ilvl w:val="0"/>
          <w:numId w:val="13"/>
        </w:numPr>
      </w:pPr>
      <w:r>
        <w:t>Implement name:</w:t>
      </w:r>
    </w:p>
    <w:tbl>
      <w:tblPr>
        <w:tblStyle w:val="Tableheader"/>
        <w:tblW w:w="0" w:type="auto"/>
        <w:tblLook w:val="0400" w:firstRow="0" w:lastRow="0" w:firstColumn="0" w:lastColumn="0" w:noHBand="0" w:noVBand="1"/>
        <w:tblCaption w:val="space for students to provide answer"/>
      </w:tblPr>
      <w:tblGrid>
        <w:gridCol w:w="9622"/>
      </w:tblGrid>
      <w:tr w:rsidR="005A5DEC" w14:paraId="4712A6A5"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04EB8C1" w14:textId="77777777" w:rsidR="005A5DEC" w:rsidRDefault="005A5DEC" w:rsidP="00A74887"/>
        </w:tc>
      </w:tr>
    </w:tbl>
    <w:p w14:paraId="318FDC50" w14:textId="77777777" w:rsidR="005A5DEC" w:rsidRDefault="005A5DEC" w:rsidP="00F61F2E">
      <w:pPr>
        <w:pStyle w:val="ListNumber"/>
      </w:pPr>
      <w:r>
        <w:t>What this implement is used for:</w:t>
      </w:r>
    </w:p>
    <w:tbl>
      <w:tblPr>
        <w:tblStyle w:val="Tableheader"/>
        <w:tblW w:w="0" w:type="auto"/>
        <w:tblLook w:val="0400" w:firstRow="0" w:lastRow="0" w:firstColumn="0" w:lastColumn="0" w:noHBand="0" w:noVBand="1"/>
        <w:tblCaption w:val="space for students to provide answer"/>
      </w:tblPr>
      <w:tblGrid>
        <w:gridCol w:w="9622"/>
      </w:tblGrid>
      <w:tr w:rsidR="005A5DEC" w14:paraId="63A148E3"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703B0C4" w14:textId="77777777" w:rsidR="005A5DEC" w:rsidRDefault="005A5DEC" w:rsidP="00A74887"/>
        </w:tc>
      </w:tr>
    </w:tbl>
    <w:p w14:paraId="3D7605B4" w14:textId="77777777" w:rsidR="005A5DEC" w:rsidRDefault="005A5DEC" w:rsidP="00F61F2E">
      <w:pPr>
        <w:pStyle w:val="ListNumber"/>
      </w:pPr>
      <w:r>
        <w:t>What are the risks associated with this implement:</w:t>
      </w:r>
    </w:p>
    <w:tbl>
      <w:tblPr>
        <w:tblStyle w:val="Tableheader"/>
        <w:tblW w:w="0" w:type="auto"/>
        <w:tblLook w:val="0400" w:firstRow="0" w:lastRow="0" w:firstColumn="0" w:lastColumn="0" w:noHBand="0" w:noVBand="1"/>
        <w:tblCaption w:val="space for students to provide answer"/>
      </w:tblPr>
      <w:tblGrid>
        <w:gridCol w:w="9622"/>
      </w:tblGrid>
      <w:tr w:rsidR="005A5DEC" w14:paraId="0225C6FF"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3C5B10A" w14:textId="77777777" w:rsidR="005A5DEC" w:rsidRDefault="005A5DEC" w:rsidP="00A74887"/>
        </w:tc>
      </w:tr>
    </w:tbl>
    <w:p w14:paraId="7E4FC993" w14:textId="77777777" w:rsidR="005A5DEC" w:rsidRDefault="005A5DEC" w:rsidP="00F61F2E">
      <w:pPr>
        <w:pStyle w:val="ListNumber"/>
      </w:pPr>
      <w:r>
        <w:t>What precautions must be taken when using this implement?</w:t>
      </w:r>
    </w:p>
    <w:tbl>
      <w:tblPr>
        <w:tblStyle w:val="Tableheader"/>
        <w:tblW w:w="0" w:type="auto"/>
        <w:tblLook w:val="0400" w:firstRow="0" w:lastRow="0" w:firstColumn="0" w:lastColumn="0" w:noHBand="0" w:noVBand="1"/>
        <w:tblCaption w:val="space for students to provide answer"/>
      </w:tblPr>
      <w:tblGrid>
        <w:gridCol w:w="9622"/>
      </w:tblGrid>
      <w:tr w:rsidR="005A5DEC" w14:paraId="32597CEF"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5F4FB4C" w14:textId="77777777" w:rsidR="005A5DEC" w:rsidRDefault="005A5DEC" w:rsidP="00A74887"/>
        </w:tc>
      </w:tr>
    </w:tbl>
    <w:p w14:paraId="2E1AAD00" w14:textId="77777777" w:rsidR="005A5DEC" w:rsidRDefault="005A5DEC" w:rsidP="00F61F2E">
      <w:pPr>
        <w:pStyle w:val="ListNumber"/>
      </w:pPr>
      <w:r>
        <w:t>Which year groups are permitted to use this implement?</w:t>
      </w:r>
    </w:p>
    <w:tbl>
      <w:tblPr>
        <w:tblStyle w:val="Tableheader"/>
        <w:tblW w:w="0" w:type="auto"/>
        <w:tblLook w:val="0400" w:firstRow="0" w:lastRow="0" w:firstColumn="0" w:lastColumn="0" w:noHBand="0" w:noVBand="1"/>
        <w:tblCaption w:val="space for students to provide answer"/>
      </w:tblPr>
      <w:tblGrid>
        <w:gridCol w:w="9622"/>
      </w:tblGrid>
      <w:tr w:rsidR="005A5DEC" w14:paraId="4B041E74"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06B9A1D" w14:textId="77777777" w:rsidR="005A5DEC" w:rsidRDefault="005A5DEC" w:rsidP="00A74887"/>
        </w:tc>
      </w:tr>
    </w:tbl>
    <w:p w14:paraId="781132C3" w14:textId="77777777" w:rsidR="005A5DEC" w:rsidRDefault="005A5DEC" w:rsidP="005A5DEC"/>
    <w:p w14:paraId="46D54EE3" w14:textId="77777777" w:rsidR="005A5DEC" w:rsidRDefault="005A5DEC">
      <w:r>
        <w:br w:type="page"/>
      </w:r>
    </w:p>
    <w:p w14:paraId="0040319C" w14:textId="77777777" w:rsidR="005A5DEC" w:rsidRDefault="005A5DEC" w:rsidP="005A5DEC">
      <w:r>
        <w:rPr>
          <w:noProof/>
          <w:lang w:eastAsia="en-AU"/>
        </w:rPr>
        <w:lastRenderedPageBreak/>
        <w:drawing>
          <wp:inline distT="0" distB="0" distL="0" distR="0" wp14:anchorId="4BDF09BF" wp14:editId="4685B981">
            <wp:extent cx="2895600" cy="3860890"/>
            <wp:effectExtent l="0" t="0" r="0" b="6350"/>
            <wp:docPr id="521" name="Picture 521" title="A common tractor 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Silvan Boom Spray.jpg"/>
                    <pic:cNvPicPr/>
                  </pic:nvPicPr>
                  <pic:blipFill>
                    <a:blip r:embed="rId34">
                      <a:extLst>
                        <a:ext uri="{28A0092B-C50C-407E-A947-70E740481C1C}">
                          <a14:useLocalDpi xmlns:a14="http://schemas.microsoft.com/office/drawing/2010/main"/>
                        </a:ext>
                      </a:extLst>
                    </a:blip>
                    <a:stretch>
                      <a:fillRect/>
                    </a:stretch>
                  </pic:blipFill>
                  <pic:spPr>
                    <a:xfrm>
                      <a:off x="0" y="0"/>
                      <a:ext cx="2919064" cy="3892176"/>
                    </a:xfrm>
                    <a:prstGeom prst="rect">
                      <a:avLst/>
                    </a:prstGeom>
                  </pic:spPr>
                </pic:pic>
              </a:graphicData>
            </a:graphic>
          </wp:inline>
        </w:drawing>
      </w:r>
    </w:p>
    <w:p w14:paraId="39BBEAAA" w14:textId="77777777" w:rsidR="005A5DEC" w:rsidRDefault="005A5DEC" w:rsidP="00B427F1">
      <w:pPr>
        <w:pStyle w:val="ListNumber"/>
        <w:numPr>
          <w:ilvl w:val="0"/>
          <w:numId w:val="14"/>
        </w:numPr>
      </w:pPr>
      <w:r>
        <w:t>Implement name:</w:t>
      </w:r>
    </w:p>
    <w:tbl>
      <w:tblPr>
        <w:tblStyle w:val="Tableheader"/>
        <w:tblW w:w="0" w:type="auto"/>
        <w:tblLook w:val="0400" w:firstRow="0" w:lastRow="0" w:firstColumn="0" w:lastColumn="0" w:noHBand="0" w:noVBand="1"/>
        <w:tblCaption w:val="space for students to provide answer"/>
      </w:tblPr>
      <w:tblGrid>
        <w:gridCol w:w="9622"/>
      </w:tblGrid>
      <w:tr w:rsidR="005A5DEC" w14:paraId="4DD9F836"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926500D" w14:textId="77777777" w:rsidR="005A5DEC" w:rsidRDefault="005A5DEC" w:rsidP="00A74887"/>
        </w:tc>
      </w:tr>
    </w:tbl>
    <w:p w14:paraId="3E140243" w14:textId="77777777" w:rsidR="005A5DEC" w:rsidRDefault="005A5DEC" w:rsidP="00B427F1">
      <w:pPr>
        <w:pStyle w:val="ListNumber"/>
        <w:numPr>
          <w:ilvl w:val="0"/>
          <w:numId w:val="14"/>
        </w:numPr>
      </w:pPr>
      <w:r>
        <w:t>What this implement is used for:</w:t>
      </w:r>
    </w:p>
    <w:tbl>
      <w:tblPr>
        <w:tblStyle w:val="Tableheader"/>
        <w:tblW w:w="0" w:type="auto"/>
        <w:tblLook w:val="0400" w:firstRow="0" w:lastRow="0" w:firstColumn="0" w:lastColumn="0" w:noHBand="0" w:noVBand="1"/>
        <w:tblCaption w:val="space for students to provide answer"/>
      </w:tblPr>
      <w:tblGrid>
        <w:gridCol w:w="9622"/>
      </w:tblGrid>
      <w:tr w:rsidR="005A5DEC" w14:paraId="5B6EA53B"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0A7AB98" w14:textId="77777777" w:rsidR="005A5DEC" w:rsidRDefault="005A5DEC" w:rsidP="00A74887"/>
        </w:tc>
      </w:tr>
    </w:tbl>
    <w:p w14:paraId="3EC5BF6C" w14:textId="77777777" w:rsidR="005A5DEC" w:rsidRDefault="005A5DEC" w:rsidP="00B427F1">
      <w:pPr>
        <w:pStyle w:val="ListNumber"/>
        <w:numPr>
          <w:ilvl w:val="0"/>
          <w:numId w:val="14"/>
        </w:numPr>
      </w:pPr>
      <w:r>
        <w:t>What are the risks associated with this implement:</w:t>
      </w:r>
    </w:p>
    <w:tbl>
      <w:tblPr>
        <w:tblStyle w:val="Tableheader"/>
        <w:tblW w:w="0" w:type="auto"/>
        <w:tblLook w:val="0400" w:firstRow="0" w:lastRow="0" w:firstColumn="0" w:lastColumn="0" w:noHBand="0" w:noVBand="1"/>
        <w:tblCaption w:val="space for students to provide answer"/>
      </w:tblPr>
      <w:tblGrid>
        <w:gridCol w:w="9622"/>
      </w:tblGrid>
      <w:tr w:rsidR="005A5DEC" w14:paraId="09078B4E"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34D56CB" w14:textId="77777777" w:rsidR="005A5DEC" w:rsidRDefault="005A5DEC" w:rsidP="00A74887"/>
        </w:tc>
      </w:tr>
    </w:tbl>
    <w:p w14:paraId="0177F5D9" w14:textId="77777777" w:rsidR="005A5DEC" w:rsidRDefault="005A5DEC" w:rsidP="00B427F1">
      <w:pPr>
        <w:pStyle w:val="ListNumber"/>
        <w:numPr>
          <w:ilvl w:val="0"/>
          <w:numId w:val="14"/>
        </w:numPr>
      </w:pPr>
      <w:r>
        <w:t>What precautions must be taken when using this implement?</w:t>
      </w:r>
    </w:p>
    <w:tbl>
      <w:tblPr>
        <w:tblStyle w:val="Tableheader"/>
        <w:tblW w:w="0" w:type="auto"/>
        <w:tblLook w:val="0400" w:firstRow="0" w:lastRow="0" w:firstColumn="0" w:lastColumn="0" w:noHBand="0" w:noVBand="1"/>
        <w:tblCaption w:val="space for students to provide answer"/>
      </w:tblPr>
      <w:tblGrid>
        <w:gridCol w:w="9622"/>
      </w:tblGrid>
      <w:tr w:rsidR="005A5DEC" w14:paraId="3276426B"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21F3662" w14:textId="77777777" w:rsidR="005A5DEC" w:rsidRDefault="005A5DEC" w:rsidP="00A74887"/>
        </w:tc>
      </w:tr>
    </w:tbl>
    <w:p w14:paraId="7DDEC8C7" w14:textId="77777777" w:rsidR="005A5DEC" w:rsidRDefault="005A5DEC" w:rsidP="00B427F1">
      <w:pPr>
        <w:pStyle w:val="ListNumber"/>
        <w:numPr>
          <w:ilvl w:val="0"/>
          <w:numId w:val="14"/>
        </w:numPr>
      </w:pPr>
      <w:r>
        <w:t>Which year groups are permitted to use this implement?</w:t>
      </w:r>
    </w:p>
    <w:tbl>
      <w:tblPr>
        <w:tblStyle w:val="Tableheader"/>
        <w:tblW w:w="0" w:type="auto"/>
        <w:tblLook w:val="0400" w:firstRow="0" w:lastRow="0" w:firstColumn="0" w:lastColumn="0" w:noHBand="0" w:noVBand="1"/>
        <w:tblCaption w:val="space for students to provide answer"/>
      </w:tblPr>
      <w:tblGrid>
        <w:gridCol w:w="9622"/>
      </w:tblGrid>
      <w:tr w:rsidR="005A5DEC" w14:paraId="57622EDB"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6C96630" w14:textId="77777777" w:rsidR="005A5DEC" w:rsidRDefault="005A5DEC" w:rsidP="00A74887"/>
        </w:tc>
      </w:tr>
    </w:tbl>
    <w:p w14:paraId="6CAC6537" w14:textId="77777777" w:rsidR="005A5DEC" w:rsidRDefault="005A5DEC" w:rsidP="005A5DEC"/>
    <w:p w14:paraId="2CB3F122" w14:textId="77777777" w:rsidR="005A5DEC" w:rsidRDefault="005A5DEC" w:rsidP="005A5DEC">
      <w:r>
        <w:br w:type="page"/>
      </w:r>
    </w:p>
    <w:p w14:paraId="0E366C76" w14:textId="77777777" w:rsidR="005A5DEC" w:rsidRDefault="005A5DEC" w:rsidP="005A5DEC">
      <w:r>
        <w:rPr>
          <w:noProof/>
          <w:lang w:eastAsia="en-AU"/>
        </w:rPr>
        <w:lastRenderedPageBreak/>
        <w:drawing>
          <wp:inline distT="0" distB="0" distL="0" distR="0" wp14:anchorId="132A70E5" wp14:editId="5E39AB4D">
            <wp:extent cx="3799561" cy="3781425"/>
            <wp:effectExtent l="0" t="0" r="0" b="0"/>
            <wp:docPr id="517" name="Picture 517" title="A common tractor 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Fertiliser Spreader.jpg"/>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3826406" cy="380814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a:ext>
                    </a:extLst>
                  </pic:spPr>
                </pic:pic>
              </a:graphicData>
            </a:graphic>
          </wp:inline>
        </w:drawing>
      </w:r>
    </w:p>
    <w:p w14:paraId="58EBACCE" w14:textId="77777777" w:rsidR="005A5DEC" w:rsidRDefault="005A5DEC" w:rsidP="00B427F1">
      <w:pPr>
        <w:pStyle w:val="ListNumber"/>
        <w:numPr>
          <w:ilvl w:val="0"/>
          <w:numId w:val="15"/>
        </w:numPr>
      </w:pPr>
      <w:r>
        <w:t>Implement name:</w:t>
      </w:r>
    </w:p>
    <w:tbl>
      <w:tblPr>
        <w:tblStyle w:val="Tableheader"/>
        <w:tblW w:w="0" w:type="auto"/>
        <w:tblLook w:val="0400" w:firstRow="0" w:lastRow="0" w:firstColumn="0" w:lastColumn="0" w:noHBand="0" w:noVBand="1"/>
        <w:tblCaption w:val="space for students to provide answer"/>
      </w:tblPr>
      <w:tblGrid>
        <w:gridCol w:w="9622"/>
      </w:tblGrid>
      <w:tr w:rsidR="005A5DEC" w14:paraId="1978ACDE"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4512EAE" w14:textId="77777777" w:rsidR="005A5DEC" w:rsidRDefault="005A5DEC" w:rsidP="00A74887"/>
        </w:tc>
      </w:tr>
    </w:tbl>
    <w:p w14:paraId="458C8A74" w14:textId="77777777" w:rsidR="005A5DEC" w:rsidRDefault="005A5DEC" w:rsidP="00F61F2E">
      <w:pPr>
        <w:pStyle w:val="ListNumber"/>
      </w:pPr>
      <w:r>
        <w:t>What this implement is used for:</w:t>
      </w:r>
    </w:p>
    <w:tbl>
      <w:tblPr>
        <w:tblStyle w:val="Tableheader"/>
        <w:tblW w:w="0" w:type="auto"/>
        <w:tblLook w:val="0400" w:firstRow="0" w:lastRow="0" w:firstColumn="0" w:lastColumn="0" w:noHBand="0" w:noVBand="1"/>
        <w:tblCaption w:val="space for students to provide answer"/>
      </w:tblPr>
      <w:tblGrid>
        <w:gridCol w:w="9622"/>
      </w:tblGrid>
      <w:tr w:rsidR="005A5DEC" w14:paraId="44AE9D6B"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BA85AC2" w14:textId="77777777" w:rsidR="005A5DEC" w:rsidRDefault="005A5DEC" w:rsidP="00A74887"/>
        </w:tc>
      </w:tr>
    </w:tbl>
    <w:p w14:paraId="79D9DCA5" w14:textId="77777777" w:rsidR="005A5DEC" w:rsidRDefault="005A5DEC" w:rsidP="00F61F2E">
      <w:pPr>
        <w:pStyle w:val="ListNumber"/>
      </w:pPr>
      <w:r>
        <w:t>What are the risks associated with this implement:</w:t>
      </w:r>
    </w:p>
    <w:tbl>
      <w:tblPr>
        <w:tblStyle w:val="Tableheader"/>
        <w:tblW w:w="0" w:type="auto"/>
        <w:tblLook w:val="0400" w:firstRow="0" w:lastRow="0" w:firstColumn="0" w:lastColumn="0" w:noHBand="0" w:noVBand="1"/>
        <w:tblCaption w:val="space for students to provide answer"/>
      </w:tblPr>
      <w:tblGrid>
        <w:gridCol w:w="9622"/>
      </w:tblGrid>
      <w:tr w:rsidR="005A5DEC" w14:paraId="3A74D8D3"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5F2B0C9" w14:textId="77777777" w:rsidR="005A5DEC" w:rsidRDefault="005A5DEC" w:rsidP="00A74887"/>
        </w:tc>
      </w:tr>
    </w:tbl>
    <w:p w14:paraId="2FAEED45" w14:textId="77777777" w:rsidR="005A5DEC" w:rsidRDefault="005A5DEC" w:rsidP="00F61F2E">
      <w:pPr>
        <w:pStyle w:val="ListNumber"/>
      </w:pPr>
      <w:r>
        <w:t>What precautions must be taken when using this implement?</w:t>
      </w:r>
    </w:p>
    <w:tbl>
      <w:tblPr>
        <w:tblStyle w:val="Tableheader"/>
        <w:tblW w:w="0" w:type="auto"/>
        <w:tblLook w:val="0400" w:firstRow="0" w:lastRow="0" w:firstColumn="0" w:lastColumn="0" w:noHBand="0" w:noVBand="1"/>
        <w:tblCaption w:val="space for students to provide answer"/>
      </w:tblPr>
      <w:tblGrid>
        <w:gridCol w:w="9622"/>
      </w:tblGrid>
      <w:tr w:rsidR="005A5DEC" w14:paraId="4BEA9C81"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4D14901" w14:textId="77777777" w:rsidR="005A5DEC" w:rsidRDefault="005A5DEC" w:rsidP="00A74887"/>
        </w:tc>
      </w:tr>
    </w:tbl>
    <w:p w14:paraId="0282E559" w14:textId="77777777" w:rsidR="005A5DEC" w:rsidRDefault="005A5DEC" w:rsidP="00F61F2E">
      <w:pPr>
        <w:pStyle w:val="ListNumber"/>
      </w:pPr>
      <w:r>
        <w:t>Which year groups are permitted to use this implement?</w:t>
      </w:r>
    </w:p>
    <w:tbl>
      <w:tblPr>
        <w:tblStyle w:val="Tableheader"/>
        <w:tblW w:w="0" w:type="auto"/>
        <w:tblLook w:val="0400" w:firstRow="0" w:lastRow="0" w:firstColumn="0" w:lastColumn="0" w:noHBand="0" w:noVBand="1"/>
        <w:tblCaption w:val="space for students to provide answer"/>
      </w:tblPr>
      <w:tblGrid>
        <w:gridCol w:w="9622"/>
      </w:tblGrid>
      <w:tr w:rsidR="005A5DEC" w14:paraId="4563E4AE" w14:textId="77777777" w:rsidTr="00A74887">
        <w:trPr>
          <w:cnfStyle w:val="000000010000" w:firstRow="0" w:lastRow="0" w:firstColumn="0" w:lastColumn="0" w:oddVBand="0" w:evenVBand="0" w:oddHBand="0" w:evenHBand="1" w:firstRowFirstColumn="0" w:firstRowLastColumn="0" w:lastRowFirstColumn="0" w:lastRowLastColumn="0"/>
          <w:trHeight w:val="80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2A52AB2" w14:textId="77777777" w:rsidR="005A5DEC" w:rsidRDefault="005A5DEC" w:rsidP="00A74887"/>
        </w:tc>
      </w:tr>
    </w:tbl>
    <w:p w14:paraId="2448B4EA" w14:textId="77777777" w:rsidR="005A5DEC" w:rsidRDefault="005A5DEC" w:rsidP="005A5DEC"/>
    <w:p w14:paraId="14513659" w14:textId="77777777" w:rsidR="005A5DEC" w:rsidRDefault="005A5DEC" w:rsidP="005A5DEC">
      <w:r>
        <w:br w:type="page"/>
      </w:r>
    </w:p>
    <w:p w14:paraId="0A9EB6CC" w14:textId="77777777" w:rsidR="005A5DEC" w:rsidRDefault="005A5DEC" w:rsidP="005A5DEC">
      <w:pPr>
        <w:pStyle w:val="Heading2"/>
      </w:pPr>
      <w:bookmarkStart w:id="28" w:name="_Toc40861322"/>
      <w:r>
        <w:lastRenderedPageBreak/>
        <w:t>Working safely on and around tractors</w:t>
      </w:r>
      <w:bookmarkEnd w:id="28"/>
    </w:p>
    <w:p w14:paraId="05D76802" w14:textId="77777777" w:rsidR="005A5DEC" w:rsidRDefault="005A5DEC" w:rsidP="005A5DEC">
      <w:r>
        <w:t>Complete the following questions in the space provided.</w:t>
      </w:r>
    </w:p>
    <w:p w14:paraId="33BDDB89" w14:textId="77777777" w:rsidR="005A5DEC" w:rsidRDefault="005A5DEC" w:rsidP="00B427F1">
      <w:pPr>
        <w:pStyle w:val="ListNumber"/>
        <w:numPr>
          <w:ilvl w:val="0"/>
          <w:numId w:val="16"/>
        </w:numPr>
      </w:pPr>
      <w:r>
        <w:t>Identify two actions required to protect people when operating tractors.</w:t>
      </w:r>
    </w:p>
    <w:tbl>
      <w:tblPr>
        <w:tblStyle w:val="Tableheader"/>
        <w:tblW w:w="0" w:type="auto"/>
        <w:tblLook w:val="0400" w:firstRow="0" w:lastRow="0" w:firstColumn="0" w:lastColumn="0" w:noHBand="0" w:noVBand="1"/>
        <w:tblCaption w:val="space for students to provide answer"/>
      </w:tblPr>
      <w:tblGrid>
        <w:gridCol w:w="9622"/>
      </w:tblGrid>
      <w:tr w:rsidR="005A5DEC" w14:paraId="1867D97F"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59BE333" w14:textId="77777777" w:rsidR="005A5DEC" w:rsidRDefault="005A5DEC" w:rsidP="00A74887"/>
        </w:tc>
      </w:tr>
    </w:tbl>
    <w:p w14:paraId="686ABA5A" w14:textId="77777777" w:rsidR="005A5DEC" w:rsidRDefault="005A5DEC" w:rsidP="00F61F2E">
      <w:pPr>
        <w:pStyle w:val="ListNumber"/>
      </w:pPr>
      <w:r>
        <w:t>List two strategies needed to be implemented when driving tractors so that safety is not jeopardized or roll overs caused.</w:t>
      </w:r>
    </w:p>
    <w:tbl>
      <w:tblPr>
        <w:tblStyle w:val="Tableheader"/>
        <w:tblW w:w="0" w:type="auto"/>
        <w:tblLook w:val="0400" w:firstRow="0" w:lastRow="0" w:firstColumn="0" w:lastColumn="0" w:noHBand="0" w:noVBand="1"/>
        <w:tblCaption w:val="space for students to provide answer"/>
      </w:tblPr>
      <w:tblGrid>
        <w:gridCol w:w="9622"/>
      </w:tblGrid>
      <w:tr w:rsidR="005A5DEC" w14:paraId="69F37D2C"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17BEB01" w14:textId="77777777" w:rsidR="005A5DEC" w:rsidRDefault="005A5DEC" w:rsidP="00A74887"/>
        </w:tc>
      </w:tr>
    </w:tbl>
    <w:p w14:paraId="0D0524F8" w14:textId="77777777" w:rsidR="005A5DEC" w:rsidRDefault="005A5DEC" w:rsidP="00F61F2E">
      <w:pPr>
        <w:pStyle w:val="ListNumber"/>
      </w:pPr>
      <w:r>
        <w:t>What needs to be remembered about driving tractors near creek banks or irrigation ditches?</w:t>
      </w:r>
    </w:p>
    <w:tbl>
      <w:tblPr>
        <w:tblStyle w:val="Tableheader"/>
        <w:tblW w:w="0" w:type="auto"/>
        <w:tblLook w:val="0400" w:firstRow="0" w:lastRow="0" w:firstColumn="0" w:lastColumn="0" w:noHBand="0" w:noVBand="1"/>
        <w:tblCaption w:val="space for students to provide answer"/>
      </w:tblPr>
      <w:tblGrid>
        <w:gridCol w:w="9622"/>
      </w:tblGrid>
      <w:tr w:rsidR="005A5DEC" w14:paraId="472377C0"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96808BA" w14:textId="77777777" w:rsidR="005A5DEC" w:rsidRDefault="005A5DEC" w:rsidP="00A74887"/>
        </w:tc>
      </w:tr>
    </w:tbl>
    <w:p w14:paraId="7861D21A" w14:textId="07CAFC19" w:rsidR="005A5DEC" w:rsidRDefault="00F61F2E" w:rsidP="00F61F2E">
      <w:pPr>
        <w:pStyle w:val="ListNumber"/>
      </w:pPr>
      <w:r>
        <w:t>W</w:t>
      </w:r>
      <w:r w:rsidR="005A5DEC">
        <w:t>hen travelling uphill on a tractor, what gear needs to be selected?</w:t>
      </w:r>
    </w:p>
    <w:tbl>
      <w:tblPr>
        <w:tblStyle w:val="Tableheader"/>
        <w:tblW w:w="0" w:type="auto"/>
        <w:tblLook w:val="0400" w:firstRow="0" w:lastRow="0" w:firstColumn="0" w:lastColumn="0" w:noHBand="0" w:noVBand="1"/>
        <w:tblCaption w:val="space for students to provide answer"/>
      </w:tblPr>
      <w:tblGrid>
        <w:gridCol w:w="9622"/>
      </w:tblGrid>
      <w:tr w:rsidR="005A5DEC" w14:paraId="5EA89342"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BC639E9" w14:textId="77777777" w:rsidR="005A5DEC" w:rsidRDefault="005A5DEC" w:rsidP="00A74887"/>
        </w:tc>
      </w:tr>
    </w:tbl>
    <w:p w14:paraId="04262F3C" w14:textId="77777777" w:rsidR="005A5DEC" w:rsidRDefault="005A5DEC" w:rsidP="00F61F2E">
      <w:pPr>
        <w:pStyle w:val="ListNumber"/>
      </w:pPr>
      <w:r>
        <w:t>If the slope is too steep when driving a tractor, what other alternative can be adopted?</w:t>
      </w:r>
    </w:p>
    <w:tbl>
      <w:tblPr>
        <w:tblStyle w:val="Tableheader"/>
        <w:tblW w:w="0" w:type="auto"/>
        <w:tblLook w:val="0400" w:firstRow="0" w:lastRow="0" w:firstColumn="0" w:lastColumn="0" w:noHBand="0" w:noVBand="1"/>
        <w:tblCaption w:val="space for students to provide answer"/>
      </w:tblPr>
      <w:tblGrid>
        <w:gridCol w:w="9622"/>
      </w:tblGrid>
      <w:tr w:rsidR="005A5DEC" w14:paraId="2E2040C6"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7EEC59F" w14:textId="77777777" w:rsidR="005A5DEC" w:rsidRDefault="005A5DEC" w:rsidP="00A74887"/>
        </w:tc>
      </w:tr>
    </w:tbl>
    <w:p w14:paraId="103D649F" w14:textId="77777777" w:rsidR="005A5DEC" w:rsidRDefault="005A5DEC" w:rsidP="00F61F2E">
      <w:pPr>
        <w:pStyle w:val="ListNumber"/>
      </w:pPr>
      <w:r>
        <w:lastRenderedPageBreak/>
        <w:t>If your tractor gets stuck in a mud hole or swamp; what is the best solution to remove the tractor?</w:t>
      </w:r>
    </w:p>
    <w:tbl>
      <w:tblPr>
        <w:tblStyle w:val="Tableheader"/>
        <w:tblW w:w="0" w:type="auto"/>
        <w:tblLook w:val="0400" w:firstRow="0" w:lastRow="0" w:firstColumn="0" w:lastColumn="0" w:noHBand="0" w:noVBand="1"/>
        <w:tblCaption w:val="space for students to provide answer"/>
      </w:tblPr>
      <w:tblGrid>
        <w:gridCol w:w="9622"/>
      </w:tblGrid>
      <w:tr w:rsidR="005A5DEC" w14:paraId="124FC621" w14:textId="77777777" w:rsidTr="007A23AB">
        <w:trPr>
          <w:cnfStyle w:val="000000010000" w:firstRow="0" w:lastRow="0" w:firstColumn="0" w:lastColumn="0" w:oddVBand="0" w:evenVBand="0" w:oddHBand="0" w:evenHBand="1" w:firstRowFirstColumn="0" w:firstRowLastColumn="0" w:lastRowFirstColumn="0" w:lastRowLastColumn="0"/>
          <w:trHeight w:val="1756"/>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E49DA7E" w14:textId="77777777" w:rsidR="005A5DEC" w:rsidRDefault="005A5DEC" w:rsidP="00A74887"/>
        </w:tc>
      </w:tr>
    </w:tbl>
    <w:p w14:paraId="0F3209C4" w14:textId="77777777" w:rsidR="005A5DEC" w:rsidRDefault="005A5DEC" w:rsidP="00F61F2E">
      <w:pPr>
        <w:pStyle w:val="ListNumber"/>
      </w:pPr>
      <w:r>
        <w:t>What is the general reminder about passengers on tractors?</w:t>
      </w:r>
    </w:p>
    <w:tbl>
      <w:tblPr>
        <w:tblStyle w:val="Tableheader"/>
        <w:tblW w:w="0" w:type="auto"/>
        <w:tblLook w:val="0400" w:firstRow="0" w:lastRow="0" w:firstColumn="0" w:lastColumn="0" w:noHBand="0" w:noVBand="1"/>
        <w:tblCaption w:val="space for students to provide answer"/>
      </w:tblPr>
      <w:tblGrid>
        <w:gridCol w:w="9622"/>
      </w:tblGrid>
      <w:tr w:rsidR="005A5DEC" w14:paraId="51341B6A" w14:textId="77777777" w:rsidTr="007A23AB">
        <w:trPr>
          <w:cnfStyle w:val="000000010000" w:firstRow="0" w:lastRow="0" w:firstColumn="0" w:lastColumn="0" w:oddVBand="0" w:evenVBand="0" w:oddHBand="0" w:evenHBand="1" w:firstRowFirstColumn="0" w:firstRowLastColumn="0" w:lastRowFirstColumn="0" w:lastRowLastColumn="0"/>
          <w:trHeight w:val="1856"/>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DAD6CD0" w14:textId="77777777" w:rsidR="005A5DEC" w:rsidRDefault="005A5DEC" w:rsidP="00A74887"/>
        </w:tc>
      </w:tr>
    </w:tbl>
    <w:p w14:paraId="158A3B2E" w14:textId="77777777" w:rsidR="005A5DEC" w:rsidRDefault="005A5DEC" w:rsidP="00F61F2E">
      <w:pPr>
        <w:pStyle w:val="ListNumber"/>
      </w:pPr>
      <w:r>
        <w:t>How should loads be attached to the back of the tractor?</w:t>
      </w:r>
    </w:p>
    <w:tbl>
      <w:tblPr>
        <w:tblStyle w:val="Tableheader"/>
        <w:tblW w:w="0" w:type="auto"/>
        <w:tblLook w:val="0400" w:firstRow="0" w:lastRow="0" w:firstColumn="0" w:lastColumn="0" w:noHBand="0" w:noVBand="1"/>
        <w:tblCaption w:val="space for students to provide answer"/>
      </w:tblPr>
      <w:tblGrid>
        <w:gridCol w:w="9622"/>
      </w:tblGrid>
      <w:tr w:rsidR="005A5DEC" w14:paraId="5A239CB5" w14:textId="77777777" w:rsidTr="007A23AB">
        <w:trPr>
          <w:cnfStyle w:val="000000010000" w:firstRow="0" w:lastRow="0" w:firstColumn="0" w:lastColumn="0" w:oddVBand="0" w:evenVBand="0" w:oddHBand="0" w:evenHBand="1" w:firstRowFirstColumn="0" w:firstRowLastColumn="0" w:lastRowFirstColumn="0" w:lastRowLastColumn="0"/>
          <w:trHeight w:val="1718"/>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30D23CE" w14:textId="77777777" w:rsidR="005A5DEC" w:rsidRDefault="005A5DEC" w:rsidP="00A74887"/>
        </w:tc>
      </w:tr>
    </w:tbl>
    <w:p w14:paraId="2DDCDBD8" w14:textId="77777777" w:rsidR="005A5DEC" w:rsidRDefault="005A5DEC" w:rsidP="00F61F2E">
      <w:pPr>
        <w:pStyle w:val="ListNumber"/>
      </w:pPr>
      <w:r>
        <w:t>Where do we never hitch a load? Why?</w:t>
      </w:r>
    </w:p>
    <w:tbl>
      <w:tblPr>
        <w:tblStyle w:val="Tableheader"/>
        <w:tblW w:w="0" w:type="auto"/>
        <w:tblLook w:val="0400" w:firstRow="0" w:lastRow="0" w:firstColumn="0" w:lastColumn="0" w:noHBand="0" w:noVBand="1"/>
        <w:tblCaption w:val="space for students to provide answer"/>
      </w:tblPr>
      <w:tblGrid>
        <w:gridCol w:w="9622"/>
      </w:tblGrid>
      <w:tr w:rsidR="005A5DEC" w14:paraId="22D676F0"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CEAB2B5" w14:textId="77777777" w:rsidR="005A5DEC" w:rsidRDefault="005A5DEC" w:rsidP="00A74887"/>
        </w:tc>
      </w:tr>
    </w:tbl>
    <w:p w14:paraId="719BB061" w14:textId="77777777" w:rsidR="005A5DEC" w:rsidRDefault="005A5DEC" w:rsidP="00F61F2E">
      <w:pPr>
        <w:pStyle w:val="ListNumber"/>
      </w:pPr>
      <w:r>
        <w:t>How can an unbalanced tractor be weighted correctly?</w:t>
      </w:r>
    </w:p>
    <w:tbl>
      <w:tblPr>
        <w:tblStyle w:val="Tableheader"/>
        <w:tblW w:w="0" w:type="auto"/>
        <w:tblLook w:val="0400" w:firstRow="0" w:lastRow="0" w:firstColumn="0" w:lastColumn="0" w:noHBand="0" w:noVBand="1"/>
        <w:tblCaption w:val="space for students to provide answer"/>
      </w:tblPr>
      <w:tblGrid>
        <w:gridCol w:w="9622"/>
      </w:tblGrid>
      <w:tr w:rsidR="005A5DEC" w14:paraId="7DEC9DDE"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CCA74B7" w14:textId="77777777" w:rsidR="005A5DEC" w:rsidRDefault="005A5DEC" w:rsidP="00A74887"/>
        </w:tc>
      </w:tr>
    </w:tbl>
    <w:p w14:paraId="096005FB" w14:textId="61C98DA2" w:rsidR="005A5DEC" w:rsidRDefault="005A5DEC" w:rsidP="00F61F2E">
      <w:pPr>
        <w:pStyle w:val="ListNumber"/>
      </w:pPr>
      <w:r>
        <w:t>Why can tractors tip over easily?</w:t>
      </w:r>
    </w:p>
    <w:tbl>
      <w:tblPr>
        <w:tblStyle w:val="Tableheader"/>
        <w:tblW w:w="0" w:type="auto"/>
        <w:tblLook w:val="0400" w:firstRow="0" w:lastRow="0" w:firstColumn="0" w:lastColumn="0" w:noHBand="0" w:noVBand="1"/>
        <w:tblCaption w:val="space for students to provide answer"/>
      </w:tblPr>
      <w:tblGrid>
        <w:gridCol w:w="9622"/>
      </w:tblGrid>
      <w:tr w:rsidR="005A5DEC" w14:paraId="72368179"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3D2348B" w14:textId="77777777" w:rsidR="005A5DEC" w:rsidRDefault="005A5DEC" w:rsidP="00A74887"/>
        </w:tc>
      </w:tr>
    </w:tbl>
    <w:p w14:paraId="3CFDDF13" w14:textId="77777777" w:rsidR="005A5DEC" w:rsidRDefault="005A5DEC" w:rsidP="00F61F2E">
      <w:pPr>
        <w:pStyle w:val="ListNumber"/>
      </w:pPr>
      <w:r>
        <w:lastRenderedPageBreak/>
        <w:t>How can this be overcome?</w:t>
      </w:r>
    </w:p>
    <w:tbl>
      <w:tblPr>
        <w:tblStyle w:val="Tableheader"/>
        <w:tblW w:w="0" w:type="auto"/>
        <w:tblLook w:val="0400" w:firstRow="0" w:lastRow="0" w:firstColumn="0" w:lastColumn="0" w:noHBand="0" w:noVBand="1"/>
        <w:tblCaption w:val="space for students to provide answer"/>
      </w:tblPr>
      <w:tblGrid>
        <w:gridCol w:w="9622"/>
      </w:tblGrid>
      <w:tr w:rsidR="005A5DEC" w14:paraId="746B80C6"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263A986" w14:textId="77777777" w:rsidR="005A5DEC" w:rsidRDefault="005A5DEC" w:rsidP="00A74887"/>
        </w:tc>
      </w:tr>
    </w:tbl>
    <w:p w14:paraId="3E7B496E" w14:textId="77777777" w:rsidR="005A5DEC" w:rsidRDefault="005A5DEC" w:rsidP="00F61F2E">
      <w:pPr>
        <w:pStyle w:val="ListNumber"/>
      </w:pPr>
      <w:r>
        <w:t>List the four procedures that an operator needs to do before you carry out any adjustment to the tractor.</w:t>
      </w:r>
    </w:p>
    <w:tbl>
      <w:tblPr>
        <w:tblStyle w:val="Tableheader"/>
        <w:tblW w:w="0" w:type="auto"/>
        <w:tblLook w:val="0400" w:firstRow="0" w:lastRow="0" w:firstColumn="0" w:lastColumn="0" w:noHBand="0" w:noVBand="1"/>
        <w:tblCaption w:val="space for students to provide answer"/>
      </w:tblPr>
      <w:tblGrid>
        <w:gridCol w:w="9622"/>
      </w:tblGrid>
      <w:tr w:rsidR="005A5DEC" w14:paraId="5AA6F632" w14:textId="77777777" w:rsidTr="008004EA">
        <w:trPr>
          <w:cnfStyle w:val="000000010000" w:firstRow="0" w:lastRow="0" w:firstColumn="0" w:lastColumn="0" w:oddVBand="0" w:evenVBand="0" w:oddHBand="0" w:evenHBand="1" w:firstRowFirstColumn="0" w:firstRowLastColumn="0" w:lastRowFirstColumn="0" w:lastRowLastColumn="0"/>
          <w:trHeight w:val="2328"/>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ABCDE40" w14:textId="77777777" w:rsidR="005A5DEC" w:rsidRDefault="005A5DEC" w:rsidP="00A74887"/>
        </w:tc>
      </w:tr>
    </w:tbl>
    <w:p w14:paraId="717B12EE" w14:textId="77777777" w:rsidR="005A5DEC" w:rsidRDefault="005A5DEC" w:rsidP="00F61F2E">
      <w:pPr>
        <w:pStyle w:val="ListNumber"/>
      </w:pPr>
      <w:r>
        <w:t>What needs to be turned off when working around the PTO implements?</w:t>
      </w:r>
    </w:p>
    <w:tbl>
      <w:tblPr>
        <w:tblStyle w:val="Tableheader"/>
        <w:tblW w:w="0" w:type="auto"/>
        <w:tblLook w:val="0400" w:firstRow="0" w:lastRow="0" w:firstColumn="0" w:lastColumn="0" w:noHBand="0" w:noVBand="1"/>
        <w:tblCaption w:val="space for students to provide answer"/>
      </w:tblPr>
      <w:tblGrid>
        <w:gridCol w:w="9622"/>
      </w:tblGrid>
      <w:tr w:rsidR="005A5DEC" w14:paraId="15971690" w14:textId="77777777" w:rsidTr="008004EA">
        <w:trPr>
          <w:cnfStyle w:val="000000010000" w:firstRow="0" w:lastRow="0" w:firstColumn="0" w:lastColumn="0" w:oddVBand="0" w:evenVBand="0" w:oddHBand="0" w:evenHBand="1" w:firstRowFirstColumn="0" w:firstRowLastColumn="0" w:lastRowFirstColumn="0" w:lastRowLastColumn="0"/>
          <w:trHeight w:val="157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9921E0A" w14:textId="77777777" w:rsidR="005A5DEC" w:rsidRDefault="005A5DEC" w:rsidP="00A74887">
            <w:bookmarkStart w:id="29" w:name="_GoBack"/>
            <w:bookmarkEnd w:id="29"/>
          </w:p>
        </w:tc>
      </w:tr>
    </w:tbl>
    <w:p w14:paraId="798ADF93" w14:textId="77777777" w:rsidR="005A5DEC" w:rsidRDefault="005A5DEC" w:rsidP="00F61F2E">
      <w:pPr>
        <w:pStyle w:val="ListNumber"/>
      </w:pPr>
      <w:r>
        <w:t>What does the operator need to know about safety guards on tractors?</w:t>
      </w:r>
    </w:p>
    <w:tbl>
      <w:tblPr>
        <w:tblStyle w:val="Tableheader"/>
        <w:tblW w:w="0" w:type="auto"/>
        <w:tblLook w:val="0400" w:firstRow="0" w:lastRow="0" w:firstColumn="0" w:lastColumn="0" w:noHBand="0" w:noVBand="1"/>
        <w:tblCaption w:val="space for students to provide answer"/>
      </w:tblPr>
      <w:tblGrid>
        <w:gridCol w:w="9622"/>
      </w:tblGrid>
      <w:tr w:rsidR="005A5DEC" w14:paraId="7BED7828" w14:textId="77777777" w:rsidTr="008004EA">
        <w:trPr>
          <w:cnfStyle w:val="000000010000" w:firstRow="0" w:lastRow="0" w:firstColumn="0" w:lastColumn="0" w:oddVBand="0" w:evenVBand="0" w:oddHBand="0" w:evenHBand="1" w:firstRowFirstColumn="0" w:firstRowLastColumn="0" w:lastRowFirstColumn="0" w:lastRowLastColumn="0"/>
          <w:trHeight w:val="155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FAFF240" w14:textId="77777777" w:rsidR="005A5DEC" w:rsidRDefault="005A5DEC" w:rsidP="00A74887"/>
        </w:tc>
      </w:tr>
    </w:tbl>
    <w:p w14:paraId="6B528AA8" w14:textId="77777777" w:rsidR="005A5DEC" w:rsidRDefault="005A5DEC" w:rsidP="00F61F2E">
      <w:pPr>
        <w:pStyle w:val="ListNumber"/>
      </w:pPr>
      <w:r>
        <w:t>When using the public road to transfer the tractor and implements from one property to another; what are three aspects of tractors that need to be checked?</w:t>
      </w:r>
    </w:p>
    <w:tbl>
      <w:tblPr>
        <w:tblStyle w:val="Tableheader"/>
        <w:tblW w:w="0" w:type="auto"/>
        <w:tblLook w:val="0400" w:firstRow="0" w:lastRow="0" w:firstColumn="0" w:lastColumn="0" w:noHBand="0" w:noVBand="1"/>
        <w:tblCaption w:val="space for students to provide answer"/>
      </w:tblPr>
      <w:tblGrid>
        <w:gridCol w:w="9622"/>
      </w:tblGrid>
      <w:tr w:rsidR="005A5DEC" w14:paraId="4B752C94" w14:textId="77777777" w:rsidTr="008004EA">
        <w:trPr>
          <w:cnfStyle w:val="000000010000" w:firstRow="0" w:lastRow="0" w:firstColumn="0" w:lastColumn="0" w:oddVBand="0" w:evenVBand="0" w:oddHBand="0" w:evenHBand="1" w:firstRowFirstColumn="0" w:firstRowLastColumn="0" w:lastRowFirstColumn="0" w:lastRowLastColumn="0"/>
          <w:trHeight w:val="1663"/>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89E4977" w14:textId="77777777" w:rsidR="005A5DEC" w:rsidRDefault="005A5DEC" w:rsidP="00A74887"/>
        </w:tc>
      </w:tr>
    </w:tbl>
    <w:p w14:paraId="3C385BF1" w14:textId="77777777" w:rsidR="005A5DEC" w:rsidRDefault="005A5DEC" w:rsidP="00F61F2E">
      <w:pPr>
        <w:pStyle w:val="ListNumber"/>
      </w:pPr>
      <w:r>
        <w:t>List two other checks which need to be made on tractors before using them for work.</w:t>
      </w:r>
    </w:p>
    <w:tbl>
      <w:tblPr>
        <w:tblStyle w:val="Tableheader"/>
        <w:tblW w:w="0" w:type="auto"/>
        <w:tblLook w:val="0400" w:firstRow="0" w:lastRow="0" w:firstColumn="0" w:lastColumn="0" w:noHBand="0" w:noVBand="1"/>
        <w:tblCaption w:val="space for students to provide answer"/>
      </w:tblPr>
      <w:tblGrid>
        <w:gridCol w:w="9622"/>
      </w:tblGrid>
      <w:tr w:rsidR="005A5DEC" w14:paraId="0762EE7F"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92BFBAD" w14:textId="77777777" w:rsidR="005A5DEC" w:rsidRDefault="005A5DEC" w:rsidP="00A74887"/>
        </w:tc>
      </w:tr>
    </w:tbl>
    <w:p w14:paraId="15D2AE90" w14:textId="77777777" w:rsidR="005A5DEC" w:rsidRDefault="005A5DEC" w:rsidP="00F61F2E">
      <w:pPr>
        <w:pStyle w:val="ListNumber"/>
      </w:pPr>
      <w:r>
        <w:lastRenderedPageBreak/>
        <w:t>On public roads, what signage should be displayed on tractors?</w:t>
      </w:r>
    </w:p>
    <w:tbl>
      <w:tblPr>
        <w:tblStyle w:val="Tableheader"/>
        <w:tblW w:w="0" w:type="auto"/>
        <w:tblLook w:val="0400" w:firstRow="0" w:lastRow="0" w:firstColumn="0" w:lastColumn="0" w:noHBand="0" w:noVBand="1"/>
        <w:tblCaption w:val="space for students to provide answer"/>
      </w:tblPr>
      <w:tblGrid>
        <w:gridCol w:w="9622"/>
      </w:tblGrid>
      <w:tr w:rsidR="005A5DEC" w14:paraId="0AAACFD6"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E7F74A5" w14:textId="77777777" w:rsidR="005A5DEC" w:rsidRDefault="005A5DEC" w:rsidP="00A74887"/>
        </w:tc>
      </w:tr>
    </w:tbl>
    <w:p w14:paraId="0C1047D0" w14:textId="77777777" w:rsidR="005A5DEC" w:rsidRDefault="005A5DEC" w:rsidP="00F61F2E">
      <w:pPr>
        <w:pStyle w:val="ListNumber"/>
      </w:pPr>
      <w:r>
        <w:t>When dismounting or mounting a tractor what safety considerations need to be remembered?</w:t>
      </w:r>
    </w:p>
    <w:tbl>
      <w:tblPr>
        <w:tblStyle w:val="Tableheader"/>
        <w:tblW w:w="0" w:type="auto"/>
        <w:tblLook w:val="0400" w:firstRow="0" w:lastRow="0" w:firstColumn="0" w:lastColumn="0" w:noHBand="0" w:noVBand="1"/>
        <w:tblCaption w:val="space for students to provide answer"/>
      </w:tblPr>
      <w:tblGrid>
        <w:gridCol w:w="9622"/>
      </w:tblGrid>
      <w:tr w:rsidR="005A5DEC" w14:paraId="7253DE6D"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79FA398" w14:textId="77777777" w:rsidR="005A5DEC" w:rsidRDefault="005A5DEC" w:rsidP="00A74887"/>
        </w:tc>
      </w:tr>
    </w:tbl>
    <w:p w14:paraId="1BBE6C6F" w14:textId="77777777" w:rsidR="005A5DEC" w:rsidRDefault="005A5DEC" w:rsidP="00F61F2E">
      <w:pPr>
        <w:pStyle w:val="ListNumber"/>
      </w:pPr>
      <w:r>
        <w:t>What needs to be used when working with others?</w:t>
      </w:r>
    </w:p>
    <w:tbl>
      <w:tblPr>
        <w:tblStyle w:val="Tableheader"/>
        <w:tblW w:w="0" w:type="auto"/>
        <w:tblLook w:val="0400" w:firstRow="0" w:lastRow="0" w:firstColumn="0" w:lastColumn="0" w:noHBand="0" w:noVBand="1"/>
        <w:tblCaption w:val="space for students to provide answer"/>
      </w:tblPr>
      <w:tblGrid>
        <w:gridCol w:w="9622"/>
      </w:tblGrid>
      <w:tr w:rsidR="005A5DEC" w14:paraId="45C3A833"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352ACFF" w14:textId="77777777" w:rsidR="005A5DEC" w:rsidRDefault="005A5DEC" w:rsidP="00A74887"/>
        </w:tc>
      </w:tr>
    </w:tbl>
    <w:p w14:paraId="7E188637" w14:textId="77777777" w:rsidR="005A5DEC" w:rsidRDefault="005A5DEC" w:rsidP="005A5DEC"/>
    <w:p w14:paraId="0DE1D615" w14:textId="77777777" w:rsidR="005A5DEC" w:rsidRDefault="005A5DEC" w:rsidP="005A5DEC">
      <w:r>
        <w:br w:type="page"/>
      </w:r>
    </w:p>
    <w:p w14:paraId="2BDE9EE6" w14:textId="77777777" w:rsidR="005A5DEC" w:rsidRDefault="00EF0967" w:rsidP="00EF0967">
      <w:pPr>
        <w:pStyle w:val="Heading2"/>
      </w:pPr>
      <w:bookmarkStart w:id="30" w:name="_Toc40861323"/>
      <w:r w:rsidRPr="00EF0967">
        <w:lastRenderedPageBreak/>
        <w:t xml:space="preserve">Summer crop enterprise </w:t>
      </w:r>
      <w:r>
        <w:t>–</w:t>
      </w:r>
      <w:r w:rsidR="00753CEA">
        <w:t xml:space="preserve"> re</w:t>
      </w:r>
      <w:r w:rsidRPr="00EF0967">
        <w:t>search</w:t>
      </w:r>
      <w:bookmarkEnd w:id="30"/>
    </w:p>
    <w:p w14:paraId="1682AB09" w14:textId="77777777" w:rsidR="00EF0967" w:rsidRDefault="00EF0967" w:rsidP="00EF0967">
      <w:pPr>
        <w:pStyle w:val="IOSbodytext2017"/>
        <w:rPr>
          <w:lang w:eastAsia="en-US"/>
        </w:rPr>
      </w:pPr>
      <w:r>
        <w:rPr>
          <w:noProof/>
          <w:lang w:eastAsia="en-AU"/>
        </w:rPr>
        <w:drawing>
          <wp:inline distT="0" distB="0" distL="0" distR="0" wp14:anchorId="656D85F5" wp14:editId="35B8F1CE">
            <wp:extent cx="2752176" cy="4046855"/>
            <wp:effectExtent l="19050" t="19050" r="10160" b="10795"/>
            <wp:docPr id="604" name="Picture 604" descr="Front of sweet corn seed packet showing general information" title="Sweet corn seed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20122017091119-0001.jpg"/>
                    <pic:cNvPicPr/>
                  </pic:nvPicPr>
                  <pic:blipFill>
                    <a:blip r:embed="rId36" cstate="print">
                      <a:extLst>
                        <a:ext uri="{28A0092B-C50C-407E-A947-70E740481C1C}">
                          <a14:useLocalDpi xmlns:a14="http://schemas.microsoft.com/office/drawing/2010/main"/>
                        </a:ext>
                      </a:extLst>
                    </a:blip>
                    <a:stretch>
                      <a:fillRect/>
                    </a:stretch>
                  </pic:blipFill>
                  <pic:spPr>
                    <a:xfrm>
                      <a:off x="0" y="0"/>
                      <a:ext cx="2754947" cy="4050930"/>
                    </a:xfrm>
                    <a:prstGeom prst="rect">
                      <a:avLst/>
                    </a:prstGeom>
                    <a:ln w="12700">
                      <a:solidFill>
                        <a:sysClr val="windowText" lastClr="000000"/>
                      </a:solidFill>
                    </a:ln>
                  </pic:spPr>
                </pic:pic>
              </a:graphicData>
            </a:graphic>
          </wp:inline>
        </w:drawing>
      </w:r>
      <w:r>
        <w:rPr>
          <w:lang w:eastAsia="en-US"/>
        </w:rPr>
        <w:t xml:space="preserve"> </w:t>
      </w:r>
      <w:r>
        <w:rPr>
          <w:noProof/>
          <w:lang w:eastAsia="en-AU"/>
        </w:rPr>
        <w:drawing>
          <wp:inline distT="0" distB="0" distL="0" distR="0" wp14:anchorId="13213199" wp14:editId="7B78722D">
            <wp:extent cx="2785745" cy="4042745"/>
            <wp:effectExtent l="19050" t="19050" r="14605" b="15240"/>
            <wp:docPr id="605" name="Picture 605" descr="Back of sweet corn seed packet showing specific information" title="Sweet corn seed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20122017091058-0001.jpg"/>
                    <pic:cNvPicPr/>
                  </pic:nvPicPr>
                  <pic:blipFill>
                    <a:blip r:embed="rId37" cstate="print">
                      <a:extLst>
                        <a:ext uri="{28A0092B-C50C-407E-A947-70E740481C1C}">
                          <a14:useLocalDpi xmlns:a14="http://schemas.microsoft.com/office/drawing/2010/main"/>
                        </a:ext>
                      </a:extLst>
                    </a:blip>
                    <a:stretch>
                      <a:fillRect/>
                    </a:stretch>
                  </pic:blipFill>
                  <pic:spPr>
                    <a:xfrm>
                      <a:off x="0" y="0"/>
                      <a:ext cx="2794838" cy="4055941"/>
                    </a:xfrm>
                    <a:prstGeom prst="rect">
                      <a:avLst/>
                    </a:prstGeom>
                    <a:ln w="12700">
                      <a:solidFill>
                        <a:sysClr val="windowText" lastClr="000000"/>
                      </a:solidFill>
                    </a:ln>
                  </pic:spPr>
                </pic:pic>
              </a:graphicData>
            </a:graphic>
          </wp:inline>
        </w:drawing>
      </w:r>
    </w:p>
    <w:p w14:paraId="2DE824B4" w14:textId="77777777" w:rsidR="00EF0967" w:rsidRPr="00EF0967" w:rsidRDefault="00EF0967" w:rsidP="001A6B39">
      <w:pPr>
        <w:pStyle w:val="Caption"/>
        <w:rPr>
          <w:rStyle w:val="SubtleReference"/>
          <w:lang w:eastAsia="zh-CN"/>
        </w:rPr>
      </w:pPr>
      <w:r w:rsidRPr="00EF0967">
        <w:rPr>
          <w:rStyle w:val="SubtleReference"/>
          <w:lang w:eastAsia="zh-CN"/>
        </w:rPr>
        <w:t>Images Courtesy of Yates: DOC18/47291</w:t>
      </w:r>
    </w:p>
    <w:p w14:paraId="3DD4DC37" w14:textId="77777777" w:rsidR="00EF0967" w:rsidRDefault="00EF0967" w:rsidP="00EF0967">
      <w:pPr>
        <w:rPr>
          <w:lang w:eastAsia="zh-CN"/>
        </w:rPr>
      </w:pPr>
      <w:r>
        <w:rPr>
          <w:lang w:eastAsia="zh-CN"/>
        </w:rPr>
        <w:t>Use information from the seed packets above and the Internet to answer the following questions in the space provided.</w:t>
      </w:r>
    </w:p>
    <w:p w14:paraId="2A11071E" w14:textId="77777777" w:rsidR="00EF0967" w:rsidRDefault="00EF0967" w:rsidP="00EF0967">
      <w:pPr>
        <w:pStyle w:val="Heading3"/>
      </w:pPr>
      <w:bookmarkStart w:id="31" w:name="_Toc40861324"/>
      <w:r>
        <w:t>Soil preparation</w:t>
      </w:r>
      <w:bookmarkEnd w:id="31"/>
    </w:p>
    <w:p w14:paraId="6A4ADB45" w14:textId="77777777" w:rsidR="00EF0967" w:rsidRDefault="00EF0967" w:rsidP="00B427F1">
      <w:pPr>
        <w:pStyle w:val="ListNumber"/>
        <w:numPr>
          <w:ilvl w:val="0"/>
          <w:numId w:val="17"/>
        </w:numPr>
        <w:rPr>
          <w:lang w:eastAsia="zh-CN"/>
        </w:rPr>
      </w:pPr>
      <w:r>
        <w:rPr>
          <w:lang w:eastAsia="zh-CN"/>
        </w:rPr>
        <w:t>How is the soil prepared for planting a sweet corn crop?</w:t>
      </w:r>
    </w:p>
    <w:tbl>
      <w:tblPr>
        <w:tblStyle w:val="Tableheader"/>
        <w:tblW w:w="0" w:type="auto"/>
        <w:tblLook w:val="0400" w:firstRow="0" w:lastRow="0" w:firstColumn="0" w:lastColumn="0" w:noHBand="0" w:noVBand="1"/>
        <w:tblCaption w:val="space for students to provide answer"/>
      </w:tblPr>
      <w:tblGrid>
        <w:gridCol w:w="9622"/>
      </w:tblGrid>
      <w:tr w:rsidR="00EF0967" w14:paraId="02B227A1" w14:textId="77777777" w:rsidTr="00EF0967">
        <w:trPr>
          <w:cnfStyle w:val="000000010000" w:firstRow="0" w:lastRow="0" w:firstColumn="0" w:lastColumn="0" w:oddVBand="0" w:evenVBand="0" w:oddHBand="0" w:evenHBand="1" w:firstRowFirstColumn="0" w:firstRowLastColumn="0" w:lastRowFirstColumn="0" w:lastRowLastColumn="0"/>
          <w:trHeight w:val="112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4CAC9F2" w14:textId="77777777" w:rsidR="00EF0967" w:rsidRDefault="00EF0967" w:rsidP="00A74887"/>
        </w:tc>
      </w:tr>
    </w:tbl>
    <w:p w14:paraId="2A3A364E" w14:textId="77777777" w:rsidR="00EF0967" w:rsidRDefault="00EF0967" w:rsidP="00B427F1">
      <w:pPr>
        <w:pStyle w:val="ListNumber"/>
        <w:numPr>
          <w:ilvl w:val="0"/>
          <w:numId w:val="17"/>
        </w:numPr>
        <w:rPr>
          <w:lang w:eastAsia="zh-CN"/>
        </w:rPr>
      </w:pPr>
      <w:r>
        <w:rPr>
          <w:lang w:eastAsia="zh-CN"/>
        </w:rPr>
        <w:t>What machinery and implements are used in soil preparation?</w:t>
      </w:r>
    </w:p>
    <w:tbl>
      <w:tblPr>
        <w:tblStyle w:val="Tableheader"/>
        <w:tblW w:w="0" w:type="auto"/>
        <w:tblLook w:val="0400" w:firstRow="0" w:lastRow="0" w:firstColumn="0" w:lastColumn="0" w:noHBand="0" w:noVBand="1"/>
        <w:tblCaption w:val="space for students to provide answer"/>
      </w:tblPr>
      <w:tblGrid>
        <w:gridCol w:w="9622"/>
      </w:tblGrid>
      <w:tr w:rsidR="00EF0967" w14:paraId="02A72093" w14:textId="77777777" w:rsidTr="00EF0967">
        <w:trPr>
          <w:cnfStyle w:val="000000010000" w:firstRow="0" w:lastRow="0" w:firstColumn="0" w:lastColumn="0" w:oddVBand="0" w:evenVBand="0" w:oddHBand="0" w:evenHBand="1" w:firstRowFirstColumn="0" w:firstRowLastColumn="0" w:lastRowFirstColumn="0" w:lastRowLastColumn="0"/>
          <w:trHeight w:val="1265"/>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642258C" w14:textId="77777777" w:rsidR="00EF0967" w:rsidRDefault="00EF0967" w:rsidP="00A74887"/>
        </w:tc>
      </w:tr>
    </w:tbl>
    <w:p w14:paraId="609965C7" w14:textId="77777777" w:rsidR="00EF0967" w:rsidRDefault="00EF0967" w:rsidP="00EF0967">
      <w:r>
        <w:br w:type="page"/>
      </w:r>
    </w:p>
    <w:p w14:paraId="77E27898" w14:textId="77777777" w:rsidR="00EF0967" w:rsidRDefault="00EF0967" w:rsidP="00EF0967">
      <w:pPr>
        <w:pStyle w:val="Heading3"/>
        <w:numPr>
          <w:ilvl w:val="0"/>
          <w:numId w:val="0"/>
        </w:numPr>
      </w:pPr>
      <w:bookmarkStart w:id="32" w:name="_Toc40861325"/>
      <w:r>
        <w:lastRenderedPageBreak/>
        <w:t>Fertiliser application</w:t>
      </w:r>
      <w:bookmarkEnd w:id="32"/>
    </w:p>
    <w:p w14:paraId="46394A97" w14:textId="77777777" w:rsidR="00EF0967" w:rsidRDefault="00EF0967" w:rsidP="00B427F1">
      <w:pPr>
        <w:pStyle w:val="ListNumber"/>
        <w:numPr>
          <w:ilvl w:val="0"/>
          <w:numId w:val="18"/>
        </w:numPr>
        <w:rPr>
          <w:lang w:eastAsia="zh-CN"/>
        </w:rPr>
      </w:pPr>
      <w:r>
        <w:rPr>
          <w:lang w:eastAsia="zh-CN"/>
        </w:rPr>
        <w:t>Name the fertilisers that can be used in sweet corn production.</w:t>
      </w:r>
    </w:p>
    <w:tbl>
      <w:tblPr>
        <w:tblStyle w:val="Tableheader"/>
        <w:tblW w:w="0" w:type="auto"/>
        <w:tblLook w:val="0400" w:firstRow="0" w:lastRow="0" w:firstColumn="0" w:lastColumn="0" w:noHBand="0" w:noVBand="1"/>
        <w:tblCaption w:val="space for students to provide answer"/>
      </w:tblPr>
      <w:tblGrid>
        <w:gridCol w:w="9622"/>
      </w:tblGrid>
      <w:tr w:rsidR="00EF0967" w14:paraId="617316EF"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EEF67F0" w14:textId="77777777" w:rsidR="00EF0967" w:rsidRDefault="00EF0967" w:rsidP="00A74887"/>
        </w:tc>
      </w:tr>
    </w:tbl>
    <w:p w14:paraId="1EB2197E" w14:textId="77777777" w:rsidR="00EF0967" w:rsidRDefault="00EF0967" w:rsidP="00B427F1">
      <w:pPr>
        <w:pStyle w:val="ListNumber"/>
        <w:numPr>
          <w:ilvl w:val="0"/>
          <w:numId w:val="17"/>
        </w:numPr>
        <w:rPr>
          <w:lang w:eastAsia="zh-CN"/>
        </w:rPr>
      </w:pPr>
      <w:r>
        <w:rPr>
          <w:lang w:eastAsia="zh-CN"/>
        </w:rPr>
        <w:t>What are the nutrients supplied by these fertilisers?</w:t>
      </w:r>
    </w:p>
    <w:tbl>
      <w:tblPr>
        <w:tblStyle w:val="Tableheader"/>
        <w:tblW w:w="0" w:type="auto"/>
        <w:tblLook w:val="0400" w:firstRow="0" w:lastRow="0" w:firstColumn="0" w:lastColumn="0" w:noHBand="0" w:noVBand="1"/>
        <w:tblCaption w:val="space for students to provide answer"/>
      </w:tblPr>
      <w:tblGrid>
        <w:gridCol w:w="9622"/>
      </w:tblGrid>
      <w:tr w:rsidR="00EF0967" w14:paraId="67EEB1C2"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188CB5E" w14:textId="77777777" w:rsidR="00EF0967" w:rsidRDefault="00EF0967" w:rsidP="00A74887"/>
        </w:tc>
      </w:tr>
    </w:tbl>
    <w:p w14:paraId="175D087A" w14:textId="77777777" w:rsidR="00EF0967" w:rsidRDefault="00EF0967" w:rsidP="00F61F2E">
      <w:pPr>
        <w:pStyle w:val="ListNumber"/>
        <w:rPr>
          <w:lang w:eastAsia="zh-CN"/>
        </w:rPr>
      </w:pPr>
      <w:r>
        <w:rPr>
          <w:lang w:eastAsia="zh-CN"/>
        </w:rPr>
        <w:t>How is the fertiliser applied?</w:t>
      </w:r>
    </w:p>
    <w:tbl>
      <w:tblPr>
        <w:tblStyle w:val="Tableheader"/>
        <w:tblW w:w="0" w:type="auto"/>
        <w:tblLook w:val="0400" w:firstRow="0" w:lastRow="0" w:firstColumn="0" w:lastColumn="0" w:noHBand="0" w:noVBand="1"/>
        <w:tblCaption w:val="space for students to provide answer"/>
      </w:tblPr>
      <w:tblGrid>
        <w:gridCol w:w="9622"/>
      </w:tblGrid>
      <w:tr w:rsidR="00EF0967" w14:paraId="0DF816E8"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71AE60B" w14:textId="77777777" w:rsidR="00EF0967" w:rsidRDefault="00EF0967" w:rsidP="00A74887"/>
        </w:tc>
      </w:tr>
    </w:tbl>
    <w:p w14:paraId="0FC074AC" w14:textId="77777777" w:rsidR="00EF0967" w:rsidRDefault="00EF0967" w:rsidP="00F61F2E">
      <w:pPr>
        <w:pStyle w:val="ListNumber"/>
        <w:rPr>
          <w:lang w:eastAsia="zh-CN"/>
        </w:rPr>
      </w:pPr>
      <w:r>
        <w:rPr>
          <w:lang w:eastAsia="zh-CN"/>
        </w:rPr>
        <w:t>When is the fertiliser applied to the paddock?</w:t>
      </w:r>
    </w:p>
    <w:tbl>
      <w:tblPr>
        <w:tblStyle w:val="Tableheader"/>
        <w:tblW w:w="0" w:type="auto"/>
        <w:tblLook w:val="0400" w:firstRow="0" w:lastRow="0" w:firstColumn="0" w:lastColumn="0" w:noHBand="0" w:noVBand="1"/>
        <w:tblCaption w:val="space for students to provide answer"/>
      </w:tblPr>
      <w:tblGrid>
        <w:gridCol w:w="9622"/>
      </w:tblGrid>
      <w:tr w:rsidR="00EF0967" w14:paraId="2D2E8B8F"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5489950" w14:textId="77777777" w:rsidR="00EF0967" w:rsidRDefault="00EF0967" w:rsidP="00A74887"/>
        </w:tc>
      </w:tr>
    </w:tbl>
    <w:p w14:paraId="6DACC7E9" w14:textId="77777777" w:rsidR="00A74887" w:rsidRDefault="00A74887" w:rsidP="00EF0967"/>
    <w:p w14:paraId="187E231E" w14:textId="77777777" w:rsidR="00A74887" w:rsidRDefault="00A74887" w:rsidP="00A74887">
      <w:r>
        <w:br w:type="page"/>
      </w:r>
    </w:p>
    <w:p w14:paraId="3A15F7E9" w14:textId="77777777" w:rsidR="00EF0967" w:rsidRDefault="00EF0967" w:rsidP="00EF0967">
      <w:pPr>
        <w:pStyle w:val="Heading3"/>
      </w:pPr>
      <w:bookmarkStart w:id="33" w:name="_Toc40861326"/>
      <w:r>
        <w:lastRenderedPageBreak/>
        <w:t>Planting information</w:t>
      </w:r>
      <w:bookmarkEnd w:id="33"/>
    </w:p>
    <w:p w14:paraId="77D48074" w14:textId="77777777" w:rsidR="00EF0967" w:rsidRDefault="00EF0967" w:rsidP="00B427F1">
      <w:pPr>
        <w:pStyle w:val="ListNumber"/>
        <w:numPr>
          <w:ilvl w:val="0"/>
          <w:numId w:val="19"/>
        </w:numPr>
        <w:rPr>
          <w:lang w:eastAsia="zh-CN"/>
        </w:rPr>
      </w:pPr>
      <w:r>
        <w:rPr>
          <w:lang w:eastAsia="zh-CN"/>
        </w:rPr>
        <w:t>At what depth should the seed be sown?</w:t>
      </w:r>
    </w:p>
    <w:tbl>
      <w:tblPr>
        <w:tblStyle w:val="Tableheader"/>
        <w:tblW w:w="0" w:type="auto"/>
        <w:tblLook w:val="0400" w:firstRow="0" w:lastRow="0" w:firstColumn="0" w:lastColumn="0" w:noHBand="0" w:noVBand="1"/>
        <w:tblCaption w:val="space for students to provide answer"/>
      </w:tblPr>
      <w:tblGrid>
        <w:gridCol w:w="9622"/>
      </w:tblGrid>
      <w:tr w:rsidR="00EF0967" w14:paraId="70E291E2" w14:textId="77777777" w:rsidTr="003D2626">
        <w:trPr>
          <w:cnfStyle w:val="000000010000" w:firstRow="0" w:lastRow="0" w:firstColumn="0" w:lastColumn="0" w:oddVBand="0" w:evenVBand="0" w:oddHBand="0" w:evenHBand="1" w:firstRowFirstColumn="0" w:firstRowLastColumn="0" w:lastRowFirstColumn="0" w:lastRowLastColumn="0"/>
          <w:trHeight w:val="755"/>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E50E80A" w14:textId="77777777" w:rsidR="00EF0967" w:rsidRDefault="00EF0967" w:rsidP="00A74887"/>
        </w:tc>
      </w:tr>
    </w:tbl>
    <w:p w14:paraId="060CA0C6" w14:textId="77777777" w:rsidR="00EF0967" w:rsidRDefault="00EF0967" w:rsidP="00F61F2E">
      <w:pPr>
        <w:pStyle w:val="ListNumber"/>
        <w:rPr>
          <w:lang w:eastAsia="zh-CN"/>
        </w:rPr>
      </w:pPr>
      <w:r>
        <w:rPr>
          <w:lang w:eastAsia="zh-CN"/>
        </w:rPr>
        <w:t>What is the ideal distance between rows?</w:t>
      </w:r>
    </w:p>
    <w:tbl>
      <w:tblPr>
        <w:tblStyle w:val="Tableheader"/>
        <w:tblW w:w="0" w:type="auto"/>
        <w:tblLook w:val="0400" w:firstRow="0" w:lastRow="0" w:firstColumn="0" w:lastColumn="0" w:noHBand="0" w:noVBand="1"/>
        <w:tblCaption w:val="space for students to provide answer"/>
      </w:tblPr>
      <w:tblGrid>
        <w:gridCol w:w="9622"/>
      </w:tblGrid>
      <w:tr w:rsidR="00EF0967" w14:paraId="35CFA884" w14:textId="77777777" w:rsidTr="003D2626">
        <w:trPr>
          <w:cnfStyle w:val="000000010000" w:firstRow="0" w:lastRow="0" w:firstColumn="0" w:lastColumn="0" w:oddVBand="0" w:evenVBand="0" w:oddHBand="0" w:evenHBand="1" w:firstRowFirstColumn="0" w:firstRowLastColumn="0" w:lastRowFirstColumn="0" w:lastRowLastColumn="0"/>
          <w:trHeight w:val="853"/>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D808088" w14:textId="77777777" w:rsidR="00EF0967" w:rsidRDefault="00EF0967" w:rsidP="00A74887"/>
        </w:tc>
      </w:tr>
    </w:tbl>
    <w:p w14:paraId="3169ABAD" w14:textId="77777777" w:rsidR="00EF0967" w:rsidRDefault="00EF0967" w:rsidP="00F61F2E">
      <w:pPr>
        <w:pStyle w:val="ListNumber"/>
        <w:rPr>
          <w:lang w:eastAsia="zh-CN"/>
        </w:rPr>
      </w:pPr>
      <w:r>
        <w:rPr>
          <w:lang w:eastAsia="zh-CN"/>
        </w:rPr>
        <w:t>What is the ideal distance between plants in each row?</w:t>
      </w:r>
    </w:p>
    <w:tbl>
      <w:tblPr>
        <w:tblStyle w:val="Tableheader"/>
        <w:tblW w:w="0" w:type="auto"/>
        <w:tblLook w:val="0400" w:firstRow="0" w:lastRow="0" w:firstColumn="0" w:lastColumn="0" w:noHBand="0" w:noVBand="1"/>
        <w:tblCaption w:val="space for students to provide answer"/>
      </w:tblPr>
      <w:tblGrid>
        <w:gridCol w:w="9622"/>
      </w:tblGrid>
      <w:tr w:rsidR="00EF0967" w14:paraId="199313C1" w14:textId="77777777" w:rsidTr="003D2626">
        <w:trPr>
          <w:cnfStyle w:val="000000010000" w:firstRow="0" w:lastRow="0" w:firstColumn="0" w:lastColumn="0" w:oddVBand="0" w:evenVBand="0" w:oddHBand="0" w:evenHBand="1" w:firstRowFirstColumn="0" w:firstRowLastColumn="0" w:lastRowFirstColumn="0" w:lastRowLastColumn="0"/>
          <w:trHeight w:val="83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DEBC937" w14:textId="77777777" w:rsidR="00EF0967" w:rsidRDefault="00EF0967" w:rsidP="00A74887"/>
        </w:tc>
      </w:tr>
    </w:tbl>
    <w:p w14:paraId="02032AFE" w14:textId="77777777" w:rsidR="00EF0967" w:rsidRDefault="00EF0967" w:rsidP="00EF0967">
      <w:pPr>
        <w:pStyle w:val="Heading3"/>
      </w:pPr>
      <w:bookmarkStart w:id="34" w:name="_Toc40861327"/>
      <w:r>
        <w:t>Irrigation information</w:t>
      </w:r>
      <w:bookmarkEnd w:id="34"/>
    </w:p>
    <w:p w14:paraId="4E94F32B" w14:textId="77777777" w:rsidR="00EF0967" w:rsidRDefault="00EF0967" w:rsidP="00B427F1">
      <w:pPr>
        <w:pStyle w:val="ListNumber"/>
        <w:numPr>
          <w:ilvl w:val="0"/>
          <w:numId w:val="20"/>
        </w:numPr>
        <w:rPr>
          <w:lang w:eastAsia="zh-CN"/>
        </w:rPr>
      </w:pPr>
      <w:r>
        <w:rPr>
          <w:lang w:eastAsia="zh-CN"/>
        </w:rPr>
        <w:t>Identify the methods of irrigation suitable for watering the sweet corn crop.</w:t>
      </w:r>
    </w:p>
    <w:tbl>
      <w:tblPr>
        <w:tblStyle w:val="Tableheader"/>
        <w:tblW w:w="0" w:type="auto"/>
        <w:tblLook w:val="0400" w:firstRow="0" w:lastRow="0" w:firstColumn="0" w:lastColumn="0" w:noHBand="0" w:noVBand="1"/>
        <w:tblCaption w:val="space for students to provide answer"/>
      </w:tblPr>
      <w:tblGrid>
        <w:gridCol w:w="9622"/>
      </w:tblGrid>
      <w:tr w:rsidR="00EF0967" w14:paraId="441E52BE"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341887F" w14:textId="77777777" w:rsidR="00EF0967" w:rsidRDefault="00EF0967" w:rsidP="00A74887"/>
        </w:tc>
      </w:tr>
    </w:tbl>
    <w:p w14:paraId="27EE995F" w14:textId="77777777" w:rsidR="00EF0967" w:rsidRDefault="00EF0967" w:rsidP="00F61F2E">
      <w:pPr>
        <w:pStyle w:val="ListNumber"/>
        <w:rPr>
          <w:lang w:eastAsia="zh-CN"/>
        </w:rPr>
      </w:pPr>
      <w:r>
        <w:rPr>
          <w:lang w:eastAsia="zh-CN"/>
        </w:rPr>
        <w:t>When is the water applied?</w:t>
      </w:r>
    </w:p>
    <w:tbl>
      <w:tblPr>
        <w:tblStyle w:val="Tableheader"/>
        <w:tblW w:w="0" w:type="auto"/>
        <w:tblLook w:val="0400" w:firstRow="0" w:lastRow="0" w:firstColumn="0" w:lastColumn="0" w:noHBand="0" w:noVBand="1"/>
        <w:tblCaption w:val="space for students to provide answer"/>
      </w:tblPr>
      <w:tblGrid>
        <w:gridCol w:w="9622"/>
      </w:tblGrid>
      <w:tr w:rsidR="00EF0967" w14:paraId="2094B7F9" w14:textId="77777777" w:rsidTr="00A74887">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77EA536" w14:textId="77777777" w:rsidR="00EF0967" w:rsidRDefault="00EF0967" w:rsidP="00A74887"/>
        </w:tc>
      </w:tr>
    </w:tbl>
    <w:p w14:paraId="04629D82" w14:textId="77777777" w:rsidR="003D2626" w:rsidRDefault="003D2626" w:rsidP="00EF0967"/>
    <w:p w14:paraId="564133BB" w14:textId="77777777" w:rsidR="003D2626" w:rsidRDefault="003D2626" w:rsidP="003D2626">
      <w:r>
        <w:br w:type="page"/>
      </w:r>
    </w:p>
    <w:p w14:paraId="1E6A6CEB" w14:textId="77777777" w:rsidR="003D2626" w:rsidRDefault="003D2626" w:rsidP="003D2626">
      <w:pPr>
        <w:pStyle w:val="Heading2"/>
      </w:pPr>
      <w:bookmarkStart w:id="35" w:name="_Toc40861328"/>
      <w:r>
        <w:lastRenderedPageBreak/>
        <w:t>Sweet corn reproductive system</w:t>
      </w:r>
      <w:bookmarkEnd w:id="35"/>
    </w:p>
    <w:p w14:paraId="73E140FE" w14:textId="77777777" w:rsidR="003D2626" w:rsidRDefault="003D2626" w:rsidP="003D2626">
      <w:pPr>
        <w:pStyle w:val="IOSlines2017"/>
        <w:rPr>
          <w:lang w:eastAsia="en-US"/>
        </w:rPr>
      </w:pPr>
      <w:r>
        <w:rPr>
          <w:noProof/>
          <w:lang w:eastAsia="en-AU"/>
        </w:rPr>
        <w:drawing>
          <wp:inline distT="0" distB="0" distL="0" distR="0" wp14:anchorId="56C12002" wp14:editId="49F5C9B6">
            <wp:extent cx="6198775" cy="3711094"/>
            <wp:effectExtent l="0" t="0" r="0" b="3810"/>
            <wp:docPr id="606" name="Picture 606" descr="Reproductive parts of sweet corn plant" title="sweet cor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03951" cy="3714193"/>
                    </a:xfrm>
                    <a:prstGeom prst="rect">
                      <a:avLst/>
                    </a:prstGeom>
                  </pic:spPr>
                </pic:pic>
              </a:graphicData>
            </a:graphic>
          </wp:inline>
        </w:drawing>
      </w:r>
    </w:p>
    <w:p w14:paraId="2387575F" w14:textId="77777777" w:rsidR="003D2626" w:rsidRDefault="003D2626" w:rsidP="003D2626">
      <w:pPr>
        <w:rPr>
          <w:lang w:eastAsia="zh-CN"/>
        </w:rPr>
      </w:pPr>
      <w:r>
        <w:rPr>
          <w:lang w:eastAsia="zh-CN"/>
        </w:rPr>
        <w:t>Use the image above to help complete the table below.</w:t>
      </w:r>
    </w:p>
    <w:tbl>
      <w:tblPr>
        <w:tblStyle w:val="Tableheader"/>
        <w:tblW w:w="0" w:type="auto"/>
        <w:tblLook w:val="0420" w:firstRow="1" w:lastRow="0" w:firstColumn="0" w:lastColumn="0" w:noHBand="0" w:noVBand="1"/>
        <w:tblCaption w:val="space for students to provide answers"/>
      </w:tblPr>
      <w:tblGrid>
        <w:gridCol w:w="3194"/>
        <w:gridCol w:w="3187"/>
        <w:gridCol w:w="3191"/>
      </w:tblGrid>
      <w:tr w:rsidR="003D2626" w:rsidRPr="003D2626" w14:paraId="3487CE73" w14:textId="77777777" w:rsidTr="00BC6283">
        <w:trPr>
          <w:cnfStyle w:val="100000000000" w:firstRow="1" w:lastRow="0" w:firstColumn="0" w:lastColumn="0" w:oddVBand="0" w:evenVBand="0" w:oddHBand="0" w:evenHBand="0" w:firstRowFirstColumn="0" w:firstRowLastColumn="0" w:lastRowFirstColumn="0" w:lastRowLastColumn="0"/>
          <w:cantSplit w:val="0"/>
        </w:trPr>
        <w:tc>
          <w:tcPr>
            <w:tcW w:w="3207" w:type="dxa"/>
          </w:tcPr>
          <w:p w14:paraId="1A2F9E2C" w14:textId="77777777" w:rsidR="003D2626" w:rsidRPr="003D2626" w:rsidRDefault="003D2626" w:rsidP="00147110">
            <w:pPr>
              <w:spacing w:before="192" w:after="192"/>
              <w:rPr>
                <w:lang w:eastAsia="zh-CN"/>
              </w:rPr>
            </w:pPr>
            <w:r w:rsidRPr="003D2626">
              <w:rPr>
                <w:lang w:eastAsia="zh-CN"/>
              </w:rPr>
              <w:t>Reproductive system parts</w:t>
            </w:r>
          </w:p>
        </w:tc>
        <w:tc>
          <w:tcPr>
            <w:tcW w:w="3207" w:type="dxa"/>
          </w:tcPr>
          <w:p w14:paraId="2FD3BC7A" w14:textId="77777777" w:rsidR="003D2626" w:rsidRPr="003D2626" w:rsidRDefault="003D2626" w:rsidP="00147110">
            <w:pPr>
              <w:rPr>
                <w:lang w:eastAsia="zh-CN"/>
              </w:rPr>
            </w:pPr>
            <w:r w:rsidRPr="003D2626">
              <w:rPr>
                <w:lang w:eastAsia="zh-CN"/>
              </w:rPr>
              <w:t>Name of part</w:t>
            </w:r>
          </w:p>
        </w:tc>
        <w:tc>
          <w:tcPr>
            <w:tcW w:w="3208" w:type="dxa"/>
          </w:tcPr>
          <w:p w14:paraId="68F25A87" w14:textId="77777777" w:rsidR="003D2626" w:rsidRPr="003D2626" w:rsidRDefault="003D2626" w:rsidP="00147110">
            <w:pPr>
              <w:rPr>
                <w:lang w:eastAsia="zh-CN"/>
              </w:rPr>
            </w:pPr>
            <w:r w:rsidRPr="003D2626">
              <w:rPr>
                <w:lang w:eastAsia="zh-CN"/>
              </w:rPr>
              <w:t>Role or function</w:t>
            </w:r>
          </w:p>
        </w:tc>
      </w:tr>
      <w:tr w:rsidR="003D2626" w:rsidRPr="003D2626" w14:paraId="3EE79379" w14:textId="77777777" w:rsidTr="00BC6283">
        <w:trPr>
          <w:cnfStyle w:val="000000100000" w:firstRow="0" w:lastRow="0" w:firstColumn="0" w:lastColumn="0" w:oddVBand="0" w:evenVBand="0" w:oddHBand="1" w:evenHBand="0" w:firstRowFirstColumn="0" w:firstRowLastColumn="0" w:lastRowFirstColumn="0" w:lastRowLastColumn="0"/>
          <w:trHeight w:val="921"/>
        </w:trPr>
        <w:tc>
          <w:tcPr>
            <w:tcW w:w="3207" w:type="dxa"/>
          </w:tcPr>
          <w:p w14:paraId="5907F0B6" w14:textId="77777777" w:rsidR="003D2626" w:rsidRPr="003D2626" w:rsidRDefault="003D2626" w:rsidP="00147110">
            <w:pPr>
              <w:rPr>
                <w:lang w:eastAsia="zh-CN"/>
              </w:rPr>
            </w:pPr>
            <w:r w:rsidRPr="003D2626">
              <w:rPr>
                <w:lang w:eastAsia="zh-CN"/>
              </w:rPr>
              <w:t>Male reproductive system (Part A)</w:t>
            </w:r>
          </w:p>
        </w:tc>
        <w:tc>
          <w:tcPr>
            <w:tcW w:w="3207" w:type="dxa"/>
          </w:tcPr>
          <w:p w14:paraId="20AA5547" w14:textId="77777777" w:rsidR="003D2626" w:rsidRPr="003D2626" w:rsidRDefault="003D2626" w:rsidP="00147110">
            <w:pPr>
              <w:rPr>
                <w:lang w:eastAsia="zh-CN"/>
              </w:rPr>
            </w:pPr>
          </w:p>
        </w:tc>
        <w:tc>
          <w:tcPr>
            <w:tcW w:w="3208" w:type="dxa"/>
          </w:tcPr>
          <w:p w14:paraId="4196527E" w14:textId="77777777" w:rsidR="003D2626" w:rsidRPr="003D2626" w:rsidRDefault="003D2626" w:rsidP="00147110">
            <w:pPr>
              <w:rPr>
                <w:lang w:eastAsia="zh-CN"/>
              </w:rPr>
            </w:pPr>
          </w:p>
        </w:tc>
      </w:tr>
      <w:tr w:rsidR="003D2626" w:rsidRPr="003D2626" w14:paraId="26763224" w14:textId="77777777" w:rsidTr="00BC6283">
        <w:trPr>
          <w:cnfStyle w:val="000000010000" w:firstRow="0" w:lastRow="0" w:firstColumn="0" w:lastColumn="0" w:oddVBand="0" w:evenVBand="0" w:oddHBand="0" w:evenHBand="1" w:firstRowFirstColumn="0" w:firstRowLastColumn="0" w:lastRowFirstColumn="0" w:lastRowLastColumn="0"/>
          <w:trHeight w:val="921"/>
        </w:trPr>
        <w:tc>
          <w:tcPr>
            <w:tcW w:w="3207" w:type="dxa"/>
          </w:tcPr>
          <w:p w14:paraId="551171C8" w14:textId="77777777" w:rsidR="003D2626" w:rsidRPr="003D2626" w:rsidRDefault="003D2626" w:rsidP="00147110">
            <w:pPr>
              <w:rPr>
                <w:lang w:eastAsia="zh-CN"/>
              </w:rPr>
            </w:pPr>
            <w:r w:rsidRPr="003D2626">
              <w:rPr>
                <w:lang w:eastAsia="zh-CN"/>
              </w:rPr>
              <w:t>Female reproductive system (Part B)</w:t>
            </w:r>
          </w:p>
        </w:tc>
        <w:tc>
          <w:tcPr>
            <w:tcW w:w="3207" w:type="dxa"/>
          </w:tcPr>
          <w:p w14:paraId="1946E3EB" w14:textId="77777777" w:rsidR="003D2626" w:rsidRPr="003D2626" w:rsidRDefault="003D2626" w:rsidP="00147110">
            <w:pPr>
              <w:rPr>
                <w:lang w:eastAsia="zh-CN"/>
              </w:rPr>
            </w:pPr>
          </w:p>
        </w:tc>
        <w:tc>
          <w:tcPr>
            <w:tcW w:w="3208" w:type="dxa"/>
          </w:tcPr>
          <w:p w14:paraId="4FA2752D" w14:textId="77777777" w:rsidR="003D2626" w:rsidRPr="003D2626" w:rsidRDefault="003D2626" w:rsidP="00147110">
            <w:pPr>
              <w:rPr>
                <w:lang w:eastAsia="zh-CN"/>
              </w:rPr>
            </w:pPr>
          </w:p>
        </w:tc>
      </w:tr>
    </w:tbl>
    <w:p w14:paraId="1F6E4D0C" w14:textId="77777777" w:rsidR="003D2626" w:rsidRDefault="003D2626" w:rsidP="003D2626">
      <w:pPr>
        <w:rPr>
          <w:lang w:eastAsia="zh-CN"/>
        </w:rPr>
      </w:pPr>
    </w:p>
    <w:p w14:paraId="658E8126" w14:textId="77777777" w:rsidR="003D2626" w:rsidRDefault="003D2626" w:rsidP="003D2626">
      <w:pPr>
        <w:rPr>
          <w:lang w:eastAsia="zh-CN"/>
        </w:rPr>
      </w:pPr>
      <w:r>
        <w:rPr>
          <w:lang w:eastAsia="zh-CN"/>
        </w:rPr>
        <w:br w:type="page"/>
      </w:r>
    </w:p>
    <w:p w14:paraId="26FD8D10" w14:textId="77777777" w:rsidR="003D2626" w:rsidRDefault="003D2626" w:rsidP="003D2626">
      <w:pPr>
        <w:pStyle w:val="Heading3"/>
      </w:pPr>
      <w:bookmarkStart w:id="36" w:name="_Toc40861329"/>
      <w:r>
        <w:lastRenderedPageBreak/>
        <w:t>Labelled sweet</w:t>
      </w:r>
      <w:r w:rsidR="005D7F5A">
        <w:t xml:space="preserve"> </w:t>
      </w:r>
      <w:r>
        <w:t>corn</w:t>
      </w:r>
      <w:bookmarkEnd w:id="36"/>
    </w:p>
    <w:p w14:paraId="681954C2" w14:textId="77777777" w:rsidR="003D2626" w:rsidRDefault="003D2626" w:rsidP="003D2626">
      <w:pPr>
        <w:rPr>
          <w:lang w:eastAsia="zh-CN"/>
        </w:rPr>
      </w:pPr>
      <w:r>
        <w:rPr>
          <w:lang w:eastAsia="zh-CN"/>
        </w:rPr>
        <w:t>In the space below, draw a sweet corn plant and label each of the parts listed below.</w:t>
      </w:r>
    </w:p>
    <w:tbl>
      <w:tblPr>
        <w:tblStyle w:val="TableGrid"/>
        <w:tblW w:w="0" w:type="auto"/>
        <w:tblLook w:val="04A0" w:firstRow="1" w:lastRow="0" w:firstColumn="1" w:lastColumn="0" w:noHBand="0" w:noVBand="1"/>
        <w:tblCaption w:val="word bank for annoting image"/>
      </w:tblPr>
      <w:tblGrid>
        <w:gridCol w:w="2405"/>
        <w:gridCol w:w="2405"/>
        <w:gridCol w:w="2406"/>
        <w:gridCol w:w="2406"/>
      </w:tblGrid>
      <w:tr w:rsidR="003D2626" w14:paraId="62B61B6C" w14:textId="77777777" w:rsidTr="00BC6283">
        <w:trPr>
          <w:trHeight w:val="381"/>
          <w:tblHeader/>
        </w:trPr>
        <w:tc>
          <w:tcPr>
            <w:tcW w:w="2405" w:type="dxa"/>
          </w:tcPr>
          <w:p w14:paraId="2ED58E4A" w14:textId="77777777" w:rsidR="003D2626" w:rsidRDefault="003D2626" w:rsidP="003D2626">
            <w:pPr>
              <w:rPr>
                <w:lang w:eastAsia="zh-CN"/>
              </w:rPr>
            </w:pPr>
            <w:r>
              <w:rPr>
                <w:lang w:eastAsia="zh-CN"/>
              </w:rPr>
              <w:t>Leaf</w:t>
            </w:r>
          </w:p>
        </w:tc>
        <w:tc>
          <w:tcPr>
            <w:tcW w:w="2405" w:type="dxa"/>
          </w:tcPr>
          <w:p w14:paraId="51C0715E" w14:textId="77777777" w:rsidR="003D2626" w:rsidRDefault="003D2626" w:rsidP="003D2626">
            <w:pPr>
              <w:rPr>
                <w:lang w:eastAsia="zh-CN"/>
              </w:rPr>
            </w:pPr>
            <w:r>
              <w:rPr>
                <w:lang w:eastAsia="zh-CN"/>
              </w:rPr>
              <w:t>Silks</w:t>
            </w:r>
          </w:p>
        </w:tc>
        <w:tc>
          <w:tcPr>
            <w:tcW w:w="2406" w:type="dxa"/>
          </w:tcPr>
          <w:p w14:paraId="5EC9FDBC" w14:textId="77777777" w:rsidR="003D2626" w:rsidRDefault="003D2626" w:rsidP="003D2626">
            <w:pPr>
              <w:rPr>
                <w:lang w:eastAsia="zh-CN"/>
              </w:rPr>
            </w:pPr>
            <w:r>
              <w:rPr>
                <w:lang w:eastAsia="zh-CN"/>
              </w:rPr>
              <w:t xml:space="preserve">Blade leaf </w:t>
            </w:r>
          </w:p>
        </w:tc>
        <w:tc>
          <w:tcPr>
            <w:tcW w:w="2406" w:type="dxa"/>
          </w:tcPr>
          <w:p w14:paraId="0618064B" w14:textId="77777777" w:rsidR="003D2626" w:rsidRDefault="003D2626" w:rsidP="003D2626">
            <w:pPr>
              <w:rPr>
                <w:lang w:eastAsia="zh-CN"/>
              </w:rPr>
            </w:pPr>
            <w:r>
              <w:rPr>
                <w:lang w:eastAsia="zh-CN"/>
              </w:rPr>
              <w:t xml:space="preserve">Root system </w:t>
            </w:r>
          </w:p>
        </w:tc>
      </w:tr>
      <w:tr w:rsidR="003D2626" w14:paraId="55F72C48" w14:textId="77777777" w:rsidTr="003D2626">
        <w:trPr>
          <w:trHeight w:val="381"/>
        </w:trPr>
        <w:tc>
          <w:tcPr>
            <w:tcW w:w="2405" w:type="dxa"/>
          </w:tcPr>
          <w:p w14:paraId="7F46F691" w14:textId="77777777" w:rsidR="003D2626" w:rsidRDefault="003D2626" w:rsidP="003D2626">
            <w:pPr>
              <w:rPr>
                <w:lang w:eastAsia="zh-CN"/>
              </w:rPr>
            </w:pPr>
            <w:r>
              <w:rPr>
                <w:lang w:eastAsia="zh-CN"/>
              </w:rPr>
              <w:t>Tassel</w:t>
            </w:r>
          </w:p>
        </w:tc>
        <w:tc>
          <w:tcPr>
            <w:tcW w:w="2405" w:type="dxa"/>
          </w:tcPr>
          <w:p w14:paraId="606E0DF0" w14:textId="77777777" w:rsidR="003D2626" w:rsidRDefault="003D2626" w:rsidP="003D2626">
            <w:pPr>
              <w:rPr>
                <w:lang w:eastAsia="zh-CN"/>
              </w:rPr>
            </w:pPr>
            <w:r>
              <w:rPr>
                <w:lang w:eastAsia="zh-CN"/>
              </w:rPr>
              <w:t>Pollen</w:t>
            </w:r>
          </w:p>
        </w:tc>
        <w:tc>
          <w:tcPr>
            <w:tcW w:w="2406" w:type="dxa"/>
          </w:tcPr>
          <w:p w14:paraId="7919945D" w14:textId="77777777" w:rsidR="003D2626" w:rsidRDefault="003D2626" w:rsidP="003D2626">
            <w:pPr>
              <w:rPr>
                <w:lang w:eastAsia="zh-CN"/>
              </w:rPr>
            </w:pPr>
            <w:r>
              <w:rPr>
                <w:lang w:eastAsia="zh-CN"/>
              </w:rPr>
              <w:t xml:space="preserve">Fibrous roots </w:t>
            </w:r>
          </w:p>
        </w:tc>
        <w:tc>
          <w:tcPr>
            <w:tcW w:w="2406" w:type="dxa"/>
          </w:tcPr>
          <w:p w14:paraId="655DAE5E" w14:textId="77777777" w:rsidR="003D2626" w:rsidRDefault="003D2626" w:rsidP="003D2626">
            <w:pPr>
              <w:rPr>
                <w:lang w:eastAsia="zh-CN"/>
              </w:rPr>
            </w:pPr>
            <w:r>
              <w:rPr>
                <w:lang w:eastAsia="zh-CN"/>
              </w:rPr>
              <w:t xml:space="preserve">Ear of corn </w:t>
            </w:r>
          </w:p>
        </w:tc>
      </w:tr>
      <w:tr w:rsidR="003D2626" w14:paraId="4393E05E" w14:textId="77777777" w:rsidTr="003D2626">
        <w:trPr>
          <w:trHeight w:val="381"/>
        </w:trPr>
        <w:tc>
          <w:tcPr>
            <w:tcW w:w="2405" w:type="dxa"/>
          </w:tcPr>
          <w:p w14:paraId="066AA1B9" w14:textId="77777777" w:rsidR="003D2626" w:rsidRDefault="003D2626" w:rsidP="003D2626">
            <w:pPr>
              <w:rPr>
                <w:lang w:eastAsia="zh-CN"/>
              </w:rPr>
            </w:pPr>
            <w:r>
              <w:rPr>
                <w:lang w:eastAsia="zh-CN"/>
              </w:rPr>
              <w:t>Husk</w:t>
            </w:r>
          </w:p>
        </w:tc>
        <w:tc>
          <w:tcPr>
            <w:tcW w:w="2405" w:type="dxa"/>
          </w:tcPr>
          <w:p w14:paraId="43CAE856" w14:textId="77777777" w:rsidR="003D2626" w:rsidRDefault="003D2626" w:rsidP="003D2626">
            <w:pPr>
              <w:rPr>
                <w:lang w:eastAsia="zh-CN"/>
              </w:rPr>
            </w:pPr>
            <w:r>
              <w:rPr>
                <w:lang w:eastAsia="zh-CN"/>
              </w:rPr>
              <w:t>Shoot System</w:t>
            </w:r>
          </w:p>
        </w:tc>
        <w:tc>
          <w:tcPr>
            <w:tcW w:w="2406" w:type="dxa"/>
          </w:tcPr>
          <w:p w14:paraId="5A3FF293" w14:textId="77777777" w:rsidR="003D2626" w:rsidRDefault="003D2626" w:rsidP="003D2626">
            <w:pPr>
              <w:rPr>
                <w:lang w:eastAsia="zh-CN"/>
              </w:rPr>
            </w:pPr>
            <w:r>
              <w:rPr>
                <w:lang w:eastAsia="zh-CN"/>
              </w:rPr>
              <w:t xml:space="preserve">Stalk </w:t>
            </w:r>
          </w:p>
        </w:tc>
        <w:tc>
          <w:tcPr>
            <w:tcW w:w="2406" w:type="dxa"/>
          </w:tcPr>
          <w:p w14:paraId="6249C83E" w14:textId="77777777" w:rsidR="003D2626" w:rsidRDefault="003D2626" w:rsidP="003D2626">
            <w:pPr>
              <w:rPr>
                <w:lang w:eastAsia="zh-CN"/>
              </w:rPr>
            </w:pPr>
            <w:r>
              <w:rPr>
                <w:lang w:eastAsia="zh-CN"/>
              </w:rPr>
              <w:t>Node</w:t>
            </w:r>
          </w:p>
        </w:tc>
      </w:tr>
    </w:tbl>
    <w:p w14:paraId="1B135AEE" w14:textId="77777777" w:rsidR="003D2626" w:rsidRDefault="003D2626" w:rsidP="003D2626">
      <w:pPr>
        <w:rPr>
          <w:lang w:eastAsia="zh-CN"/>
        </w:rPr>
      </w:pPr>
    </w:p>
    <w:p w14:paraId="50941BB3" w14:textId="77777777" w:rsidR="003D2626" w:rsidRDefault="003D2626" w:rsidP="003D2626">
      <w:pPr>
        <w:rPr>
          <w:lang w:eastAsia="zh-CN"/>
        </w:rPr>
      </w:pPr>
      <w:r>
        <w:rPr>
          <w:lang w:eastAsia="zh-CN"/>
        </w:rPr>
        <w:br w:type="page"/>
      </w:r>
    </w:p>
    <w:p w14:paraId="5CF7878E" w14:textId="77777777" w:rsidR="003D2626" w:rsidRDefault="005D7F5A" w:rsidP="003D2626">
      <w:pPr>
        <w:pStyle w:val="Heading2"/>
      </w:pPr>
      <w:bookmarkStart w:id="37" w:name="_Toc40861330"/>
      <w:r>
        <w:lastRenderedPageBreak/>
        <w:t>Summer crop enterprise – p</w:t>
      </w:r>
      <w:r w:rsidR="003D2626">
        <w:t>ractical</w:t>
      </w:r>
      <w:bookmarkEnd w:id="37"/>
    </w:p>
    <w:p w14:paraId="1F183126" w14:textId="77777777" w:rsidR="003D2626" w:rsidRDefault="003D2626" w:rsidP="003D2626">
      <w:pPr>
        <w:pStyle w:val="Heading3"/>
      </w:pPr>
      <w:bookmarkStart w:id="38" w:name="_Toc40861331"/>
      <w:r>
        <w:t>Purpose</w:t>
      </w:r>
      <w:bookmarkEnd w:id="38"/>
    </w:p>
    <w:p w14:paraId="7E223B1E" w14:textId="77777777" w:rsidR="003D2626" w:rsidRDefault="003D2626" w:rsidP="003D2626">
      <w:pPr>
        <w:pStyle w:val="ListBullet"/>
        <w:rPr>
          <w:lang w:eastAsia="zh-CN"/>
        </w:rPr>
      </w:pPr>
      <w:r>
        <w:rPr>
          <w:lang w:eastAsia="zh-CN"/>
        </w:rPr>
        <w:t>Cultivate an area provided in the agriculture farm using the tractor and rotary tiller.</w:t>
      </w:r>
    </w:p>
    <w:p w14:paraId="0242F692" w14:textId="77777777" w:rsidR="003D2626" w:rsidRDefault="003D2626" w:rsidP="003D2626">
      <w:pPr>
        <w:pStyle w:val="ListBullet"/>
        <w:rPr>
          <w:lang w:eastAsia="zh-CN"/>
        </w:rPr>
      </w:pPr>
      <w:r>
        <w:rPr>
          <w:lang w:eastAsia="zh-CN"/>
        </w:rPr>
        <w:t>Use the machinery safely and your driving skills to complete the task</w:t>
      </w:r>
    </w:p>
    <w:p w14:paraId="5DF9FE80" w14:textId="77777777" w:rsidR="003D2626" w:rsidRDefault="003D2626" w:rsidP="003D2626">
      <w:pPr>
        <w:pStyle w:val="ListBullet"/>
        <w:rPr>
          <w:lang w:eastAsia="zh-CN"/>
        </w:rPr>
      </w:pPr>
      <w:r>
        <w:rPr>
          <w:lang w:eastAsia="zh-CN"/>
        </w:rPr>
        <w:t>Sweet corn has a growing period of approximately 3 months. By planting Sweet Corn in the middle of November, your crop will be ready to harvest about mid-February when you return to school in year 10 next year.</w:t>
      </w:r>
    </w:p>
    <w:p w14:paraId="5AA56EEF" w14:textId="77777777" w:rsidR="003D2626" w:rsidRDefault="003D2626" w:rsidP="003D2626">
      <w:pPr>
        <w:pStyle w:val="IOSbodytext2017"/>
        <w:rPr>
          <w:lang w:eastAsia="en-US"/>
        </w:rPr>
      </w:pPr>
      <w:r>
        <w:rPr>
          <w:noProof/>
          <w:lang w:eastAsia="en-AU"/>
        </w:rPr>
        <w:drawing>
          <wp:inline distT="0" distB="0" distL="0" distR="0" wp14:anchorId="754834EA" wp14:editId="6E22E120">
            <wp:extent cx="2752176" cy="4046855"/>
            <wp:effectExtent l="19050" t="19050" r="10160" b="10795"/>
            <wp:docPr id="515" name="Picture 515" descr="Front of sweet corn seed packet showing general information" title="Sweet corn seed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20122017091119-0001.jpg"/>
                    <pic:cNvPicPr/>
                  </pic:nvPicPr>
                  <pic:blipFill>
                    <a:blip r:embed="rId36" cstate="print">
                      <a:extLst>
                        <a:ext uri="{28A0092B-C50C-407E-A947-70E740481C1C}">
                          <a14:useLocalDpi xmlns:a14="http://schemas.microsoft.com/office/drawing/2010/main"/>
                        </a:ext>
                      </a:extLst>
                    </a:blip>
                    <a:stretch>
                      <a:fillRect/>
                    </a:stretch>
                  </pic:blipFill>
                  <pic:spPr>
                    <a:xfrm>
                      <a:off x="0" y="0"/>
                      <a:ext cx="2754947" cy="4050930"/>
                    </a:xfrm>
                    <a:prstGeom prst="rect">
                      <a:avLst/>
                    </a:prstGeom>
                    <a:ln w="12700">
                      <a:solidFill>
                        <a:sysClr val="windowText" lastClr="000000"/>
                      </a:solidFill>
                    </a:ln>
                  </pic:spPr>
                </pic:pic>
              </a:graphicData>
            </a:graphic>
          </wp:inline>
        </w:drawing>
      </w:r>
      <w:r>
        <w:rPr>
          <w:lang w:eastAsia="en-US"/>
        </w:rPr>
        <w:t xml:space="preserve"> </w:t>
      </w:r>
      <w:r>
        <w:rPr>
          <w:noProof/>
          <w:lang w:eastAsia="en-AU"/>
        </w:rPr>
        <w:drawing>
          <wp:inline distT="0" distB="0" distL="0" distR="0" wp14:anchorId="4B238D06" wp14:editId="2DE5F786">
            <wp:extent cx="2785745" cy="4042745"/>
            <wp:effectExtent l="19050" t="19050" r="14605" b="15240"/>
            <wp:docPr id="516" name="Picture 516" descr="Back of sweet corn seed packet showing specific information" title="Sweet corn seed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20122017091058-0001.jpg"/>
                    <pic:cNvPicPr/>
                  </pic:nvPicPr>
                  <pic:blipFill>
                    <a:blip r:embed="rId37" cstate="print">
                      <a:extLst>
                        <a:ext uri="{28A0092B-C50C-407E-A947-70E740481C1C}">
                          <a14:useLocalDpi xmlns:a14="http://schemas.microsoft.com/office/drawing/2010/main"/>
                        </a:ext>
                      </a:extLst>
                    </a:blip>
                    <a:stretch>
                      <a:fillRect/>
                    </a:stretch>
                  </pic:blipFill>
                  <pic:spPr>
                    <a:xfrm>
                      <a:off x="0" y="0"/>
                      <a:ext cx="2794838" cy="4055941"/>
                    </a:xfrm>
                    <a:prstGeom prst="rect">
                      <a:avLst/>
                    </a:prstGeom>
                    <a:ln w="12700">
                      <a:solidFill>
                        <a:sysClr val="windowText" lastClr="000000"/>
                      </a:solidFill>
                    </a:ln>
                  </pic:spPr>
                </pic:pic>
              </a:graphicData>
            </a:graphic>
          </wp:inline>
        </w:drawing>
      </w:r>
    </w:p>
    <w:p w14:paraId="179DB007" w14:textId="77777777" w:rsidR="003D2626" w:rsidRPr="003D2626" w:rsidRDefault="003D2626" w:rsidP="001A6B39">
      <w:pPr>
        <w:pStyle w:val="Caption"/>
        <w:rPr>
          <w:rStyle w:val="SubtleReference"/>
          <w:lang w:eastAsia="zh-CN"/>
        </w:rPr>
      </w:pPr>
      <w:r w:rsidRPr="003D2626">
        <w:rPr>
          <w:rStyle w:val="SubtleReference"/>
          <w:lang w:eastAsia="zh-CN"/>
        </w:rPr>
        <w:t>Images Courtesy of Yates: DOC18/47291</w:t>
      </w:r>
    </w:p>
    <w:p w14:paraId="3F6DFFF0" w14:textId="77777777" w:rsidR="003D2626" w:rsidRDefault="003D2626" w:rsidP="003D2626">
      <w:pPr>
        <w:pStyle w:val="Heading3"/>
      </w:pPr>
      <w:bookmarkStart w:id="39" w:name="_Toc40861332"/>
      <w:r>
        <w:t>Method</w:t>
      </w:r>
      <w:bookmarkEnd w:id="39"/>
    </w:p>
    <w:p w14:paraId="7A00687C" w14:textId="77777777" w:rsidR="003D2626" w:rsidRDefault="003D2626" w:rsidP="003D2626">
      <w:pPr>
        <w:rPr>
          <w:lang w:eastAsia="zh-CN"/>
        </w:rPr>
      </w:pPr>
      <w:r>
        <w:rPr>
          <w:lang w:eastAsia="zh-CN"/>
        </w:rPr>
        <w:t>Prepare Site:</w:t>
      </w:r>
    </w:p>
    <w:p w14:paraId="7CB55621" w14:textId="77777777" w:rsidR="003D2626" w:rsidRPr="003D2626" w:rsidRDefault="003D2626" w:rsidP="003D2626">
      <w:pPr>
        <w:pStyle w:val="ListBullet"/>
      </w:pPr>
      <w:r w:rsidRPr="003D2626">
        <w:t>Spray the area for weeds</w:t>
      </w:r>
    </w:p>
    <w:p w14:paraId="53B61E35" w14:textId="77777777" w:rsidR="003D2626" w:rsidRPr="003D2626" w:rsidRDefault="003D2626" w:rsidP="003D2626">
      <w:pPr>
        <w:pStyle w:val="ListBullet"/>
      </w:pPr>
      <w:r w:rsidRPr="003D2626">
        <w:t>Add Lime to the area before cultivating</w:t>
      </w:r>
    </w:p>
    <w:p w14:paraId="0CB1B897" w14:textId="77777777" w:rsidR="003D2626" w:rsidRDefault="003D2626" w:rsidP="003D2626">
      <w:pPr>
        <w:pStyle w:val="Heading3"/>
      </w:pPr>
      <w:bookmarkStart w:id="40" w:name="_Toc40861333"/>
      <w:r>
        <w:lastRenderedPageBreak/>
        <w:t>Irrigation</w:t>
      </w:r>
      <w:bookmarkEnd w:id="40"/>
    </w:p>
    <w:p w14:paraId="19032A76" w14:textId="77777777" w:rsidR="003D2626" w:rsidRDefault="003D2626" w:rsidP="003D2626">
      <w:pPr>
        <w:pStyle w:val="ListBullet"/>
        <w:rPr>
          <w:lang w:eastAsia="zh-CN"/>
        </w:rPr>
      </w:pPr>
      <w:r>
        <w:rPr>
          <w:lang w:eastAsia="zh-CN"/>
        </w:rPr>
        <w:t>Ensure the computerised irrigation system is programmed to water the sweet corn over the summer period</w:t>
      </w:r>
    </w:p>
    <w:p w14:paraId="2980ADC9" w14:textId="77777777" w:rsidR="003D2626" w:rsidRDefault="003D2626" w:rsidP="003D2626">
      <w:pPr>
        <w:pStyle w:val="Heading3"/>
      </w:pPr>
      <w:bookmarkStart w:id="41" w:name="_Toc40861334"/>
      <w:r>
        <w:t>Fertilizer</w:t>
      </w:r>
      <w:bookmarkEnd w:id="41"/>
    </w:p>
    <w:p w14:paraId="4897C558" w14:textId="77777777" w:rsidR="003D2626" w:rsidRDefault="003D2626" w:rsidP="003D2626">
      <w:pPr>
        <w:pStyle w:val="ListBullet"/>
        <w:rPr>
          <w:lang w:eastAsia="zh-CN"/>
        </w:rPr>
      </w:pPr>
      <w:r>
        <w:rPr>
          <w:lang w:eastAsia="zh-CN"/>
        </w:rPr>
        <w:t>Superphosphate</w:t>
      </w:r>
    </w:p>
    <w:p w14:paraId="017AAC32" w14:textId="77777777" w:rsidR="003D2626" w:rsidRDefault="003D2626" w:rsidP="003D2626">
      <w:pPr>
        <w:pStyle w:val="ListBullet"/>
        <w:rPr>
          <w:lang w:eastAsia="zh-CN"/>
        </w:rPr>
      </w:pPr>
      <w:r>
        <w:rPr>
          <w:lang w:eastAsia="zh-CN"/>
        </w:rPr>
        <w:t>Experiment with:</w:t>
      </w:r>
    </w:p>
    <w:p w14:paraId="5A2CAADE" w14:textId="77777777" w:rsidR="003D2626" w:rsidRDefault="003D2626" w:rsidP="003D2626">
      <w:pPr>
        <w:pStyle w:val="ListBullet2"/>
        <w:rPr>
          <w:lang w:eastAsia="zh-CN"/>
        </w:rPr>
      </w:pPr>
      <w:r>
        <w:rPr>
          <w:lang w:eastAsia="zh-CN"/>
        </w:rPr>
        <w:t>Blood &amp; Bone</w:t>
      </w:r>
    </w:p>
    <w:p w14:paraId="7EA3E308" w14:textId="77777777" w:rsidR="003D2626" w:rsidRDefault="003D2626" w:rsidP="003D2626">
      <w:pPr>
        <w:pStyle w:val="ListBullet2"/>
        <w:rPr>
          <w:lang w:eastAsia="zh-CN"/>
        </w:rPr>
      </w:pPr>
      <w:r>
        <w:rPr>
          <w:lang w:eastAsia="zh-CN"/>
        </w:rPr>
        <w:t>Multi Grow</w:t>
      </w:r>
    </w:p>
    <w:p w14:paraId="7049B425" w14:textId="77777777" w:rsidR="003D2626" w:rsidRDefault="003D2626" w:rsidP="003D2626">
      <w:pPr>
        <w:pStyle w:val="ListBullet2"/>
        <w:rPr>
          <w:lang w:eastAsia="zh-CN"/>
        </w:rPr>
      </w:pPr>
      <w:r>
        <w:rPr>
          <w:lang w:eastAsia="zh-CN"/>
        </w:rPr>
        <w:t>Other</w:t>
      </w:r>
    </w:p>
    <w:p w14:paraId="5690F497" w14:textId="77777777" w:rsidR="003D2626" w:rsidRDefault="003D2626" w:rsidP="003D2626">
      <w:pPr>
        <w:pStyle w:val="ListBullet"/>
        <w:rPr>
          <w:lang w:eastAsia="zh-CN"/>
        </w:rPr>
      </w:pPr>
      <w:r>
        <w:rPr>
          <w:lang w:eastAsia="zh-CN"/>
        </w:rPr>
        <w:t>You might trial the following:</w:t>
      </w:r>
    </w:p>
    <w:p w14:paraId="12041628" w14:textId="77777777" w:rsidR="003D2626" w:rsidRDefault="003D2626" w:rsidP="003D2626">
      <w:pPr>
        <w:pStyle w:val="ListBullet2"/>
        <w:rPr>
          <w:lang w:eastAsia="zh-CN"/>
        </w:rPr>
      </w:pPr>
      <w:r>
        <w:rPr>
          <w:lang w:eastAsia="zh-CN"/>
        </w:rPr>
        <w:t>one row of each fertiliser</w:t>
      </w:r>
    </w:p>
    <w:p w14:paraId="41D2B314" w14:textId="77777777" w:rsidR="003D2626" w:rsidRDefault="003D2626" w:rsidP="003D2626">
      <w:pPr>
        <w:pStyle w:val="ListBullet2"/>
        <w:rPr>
          <w:lang w:eastAsia="zh-CN"/>
        </w:rPr>
      </w:pPr>
      <w:r>
        <w:rPr>
          <w:lang w:eastAsia="zh-CN"/>
        </w:rPr>
        <w:t>combined row</w:t>
      </w:r>
    </w:p>
    <w:p w14:paraId="4B2CE918" w14:textId="77777777" w:rsidR="003D2626" w:rsidRDefault="003D2626" w:rsidP="003D2626">
      <w:pPr>
        <w:pStyle w:val="ListBullet2"/>
        <w:rPr>
          <w:lang w:eastAsia="zh-CN"/>
        </w:rPr>
      </w:pPr>
      <w:r>
        <w:rPr>
          <w:lang w:eastAsia="zh-CN"/>
        </w:rPr>
        <w:t>no fertilizer</w:t>
      </w:r>
    </w:p>
    <w:p w14:paraId="14F72DF7" w14:textId="77777777" w:rsidR="003D2626" w:rsidRDefault="003D2626" w:rsidP="003D2626">
      <w:pPr>
        <w:pStyle w:val="ListBullet"/>
        <w:rPr>
          <w:lang w:eastAsia="zh-CN"/>
        </w:rPr>
      </w:pPr>
      <w:r>
        <w:rPr>
          <w:lang w:eastAsia="zh-CN"/>
        </w:rPr>
        <w:t>Record the crop yield for each treatment. (Weight and number of cobs).</w:t>
      </w:r>
    </w:p>
    <w:p w14:paraId="69AB13F3" w14:textId="77777777" w:rsidR="003D2626" w:rsidRDefault="003D2626" w:rsidP="003D2626">
      <w:pPr>
        <w:pStyle w:val="Heading3"/>
      </w:pPr>
      <w:bookmarkStart w:id="42" w:name="_Toc40861335"/>
      <w:r>
        <w:t>Once cultivated</w:t>
      </w:r>
      <w:bookmarkEnd w:id="42"/>
    </w:p>
    <w:p w14:paraId="63294C75" w14:textId="77777777" w:rsidR="003D2626" w:rsidRDefault="003D2626" w:rsidP="003D2626">
      <w:pPr>
        <w:pStyle w:val="ListBullet"/>
        <w:rPr>
          <w:lang w:eastAsia="zh-CN"/>
        </w:rPr>
      </w:pPr>
      <w:r>
        <w:rPr>
          <w:lang w:eastAsia="zh-CN"/>
        </w:rPr>
        <w:t>Use twine to mark out the rows</w:t>
      </w:r>
    </w:p>
    <w:p w14:paraId="42671605" w14:textId="77777777" w:rsidR="003D2626" w:rsidRDefault="003D2626" w:rsidP="003D2626">
      <w:pPr>
        <w:pStyle w:val="ListBullet"/>
        <w:rPr>
          <w:lang w:eastAsia="zh-CN"/>
        </w:rPr>
      </w:pPr>
      <w:r>
        <w:rPr>
          <w:lang w:eastAsia="zh-CN"/>
        </w:rPr>
        <w:t>Use rakes and 'D' handle spades to form the rows</w:t>
      </w:r>
    </w:p>
    <w:p w14:paraId="07C49EC7" w14:textId="77777777" w:rsidR="003D2626" w:rsidRDefault="003D2626" w:rsidP="003D2626">
      <w:pPr>
        <w:pStyle w:val="ListBullet"/>
        <w:rPr>
          <w:lang w:eastAsia="zh-CN"/>
        </w:rPr>
      </w:pPr>
      <w:r>
        <w:rPr>
          <w:lang w:eastAsia="zh-CN"/>
        </w:rPr>
        <w:t>Construct rows approximately 0.8 metres apart and 0.3 metres high</w:t>
      </w:r>
    </w:p>
    <w:p w14:paraId="1D0BED6B" w14:textId="77777777" w:rsidR="003D2626" w:rsidRDefault="003D2626" w:rsidP="003D2626">
      <w:pPr>
        <w:pStyle w:val="ListBullet"/>
        <w:rPr>
          <w:lang w:eastAsia="zh-CN"/>
        </w:rPr>
      </w:pPr>
      <w:r>
        <w:rPr>
          <w:lang w:eastAsia="zh-CN"/>
        </w:rPr>
        <w:t>The number of ‘hills’ constructed will depend on the size of the area cultivated</w:t>
      </w:r>
    </w:p>
    <w:p w14:paraId="6D9FF364" w14:textId="77777777" w:rsidR="003D2626" w:rsidRDefault="003D2626" w:rsidP="003D2626">
      <w:pPr>
        <w:pStyle w:val="ListBullet"/>
        <w:rPr>
          <w:lang w:eastAsia="zh-CN"/>
        </w:rPr>
      </w:pPr>
      <w:r>
        <w:rPr>
          <w:lang w:eastAsia="zh-CN"/>
        </w:rPr>
        <w:t>Place the fertiliser approximately 100mm below the seed placing</w:t>
      </w:r>
    </w:p>
    <w:p w14:paraId="2C493525" w14:textId="77777777" w:rsidR="003D2626" w:rsidRDefault="003D2626" w:rsidP="003D2626">
      <w:pPr>
        <w:pStyle w:val="ListBullet"/>
        <w:rPr>
          <w:lang w:eastAsia="zh-CN"/>
        </w:rPr>
      </w:pPr>
      <w:r>
        <w:rPr>
          <w:lang w:eastAsia="zh-CN"/>
        </w:rPr>
        <w:t>Follow the directions of seed depth and seed placing within rows as per the packet</w:t>
      </w:r>
    </w:p>
    <w:p w14:paraId="0F88A2FD" w14:textId="77777777" w:rsidR="003D2626" w:rsidRDefault="003D2626" w:rsidP="003D2626">
      <w:pPr>
        <w:pStyle w:val="ListBullet"/>
        <w:rPr>
          <w:lang w:eastAsia="zh-CN"/>
        </w:rPr>
      </w:pPr>
      <w:r>
        <w:rPr>
          <w:lang w:eastAsia="zh-CN"/>
        </w:rPr>
        <w:t>You may place mulch or pea straw along the rows to prevent weeds and maintain the moisture</w:t>
      </w:r>
    </w:p>
    <w:p w14:paraId="07E16F86" w14:textId="77777777" w:rsidR="00EF0967" w:rsidRDefault="003D2626" w:rsidP="003D2626">
      <w:pPr>
        <w:pStyle w:val="ListBullet"/>
        <w:rPr>
          <w:lang w:eastAsia="zh-CN"/>
        </w:rPr>
      </w:pPr>
      <w:r>
        <w:rPr>
          <w:lang w:eastAsia="zh-CN"/>
        </w:rPr>
        <w:t>Use an electric fence to partition the area from the remainder of the gardens and animals over the holidays</w:t>
      </w:r>
    </w:p>
    <w:p w14:paraId="6E801037" w14:textId="77777777" w:rsidR="003D2626" w:rsidRDefault="003D2626">
      <w:pPr>
        <w:rPr>
          <w:lang w:eastAsia="zh-CN"/>
        </w:rPr>
      </w:pPr>
      <w:r>
        <w:rPr>
          <w:lang w:eastAsia="zh-CN"/>
        </w:rPr>
        <w:br w:type="page"/>
      </w:r>
    </w:p>
    <w:p w14:paraId="41FAF216" w14:textId="77777777" w:rsidR="0077217D" w:rsidRDefault="0077217D" w:rsidP="0077217D">
      <w:pPr>
        <w:pStyle w:val="Heading2"/>
      </w:pPr>
      <w:bookmarkStart w:id="43" w:name="_Toc40861336"/>
      <w:r>
        <w:lastRenderedPageBreak/>
        <w:t>Summer crop questions</w:t>
      </w:r>
      <w:bookmarkEnd w:id="43"/>
    </w:p>
    <w:p w14:paraId="5326033E" w14:textId="4575C344" w:rsidR="0077217D" w:rsidRDefault="0077217D" w:rsidP="0077217D">
      <w:pPr>
        <w:rPr>
          <w:lang w:eastAsia="zh-CN"/>
        </w:rPr>
      </w:pPr>
      <w:r>
        <w:rPr>
          <w:lang w:eastAsia="zh-CN"/>
        </w:rPr>
        <w:t>Answer the following questions in the space provided.</w:t>
      </w:r>
    </w:p>
    <w:p w14:paraId="51D0D8DA" w14:textId="5FB15F93" w:rsidR="00B427F1" w:rsidRDefault="00B427F1" w:rsidP="00B427F1">
      <w:pPr>
        <w:pStyle w:val="Heading3"/>
      </w:pPr>
      <w:bookmarkStart w:id="44" w:name="_Toc40861337"/>
      <w:r>
        <w:t>Before planting</w:t>
      </w:r>
      <w:bookmarkEnd w:id="44"/>
    </w:p>
    <w:p w14:paraId="745745C6" w14:textId="77777777" w:rsidR="0077217D" w:rsidRDefault="0077217D" w:rsidP="00B427F1">
      <w:pPr>
        <w:pStyle w:val="ListNumber"/>
        <w:numPr>
          <w:ilvl w:val="0"/>
          <w:numId w:val="21"/>
        </w:numPr>
        <w:rPr>
          <w:lang w:eastAsia="zh-CN"/>
        </w:rPr>
      </w:pPr>
      <w:r>
        <w:rPr>
          <w:lang w:eastAsia="zh-CN"/>
        </w:rPr>
        <w:t>Identify the seed company</w:t>
      </w:r>
    </w:p>
    <w:tbl>
      <w:tblPr>
        <w:tblStyle w:val="Tableheader"/>
        <w:tblW w:w="0" w:type="auto"/>
        <w:tblLook w:val="0400" w:firstRow="0" w:lastRow="0" w:firstColumn="0" w:lastColumn="0" w:noHBand="0" w:noVBand="1"/>
        <w:tblCaption w:val="space for students to provide answer"/>
      </w:tblPr>
      <w:tblGrid>
        <w:gridCol w:w="9622"/>
      </w:tblGrid>
      <w:tr w:rsidR="0077217D" w14:paraId="10C450C6" w14:textId="77777777" w:rsidTr="0077217D">
        <w:trPr>
          <w:cnfStyle w:val="000000010000" w:firstRow="0" w:lastRow="0" w:firstColumn="0" w:lastColumn="0" w:oddVBand="0" w:evenVBand="0" w:oddHBand="0" w:evenHBand="1" w:firstRowFirstColumn="0" w:firstRowLastColumn="0" w:lastRowFirstColumn="0" w:lastRowLastColumn="0"/>
          <w:trHeight w:val="75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31CBE7B" w14:textId="77777777" w:rsidR="0077217D" w:rsidRDefault="0077217D" w:rsidP="00147110"/>
        </w:tc>
      </w:tr>
    </w:tbl>
    <w:p w14:paraId="0E298ACF" w14:textId="77777777" w:rsidR="0077217D" w:rsidRDefault="0077217D" w:rsidP="00B427F1">
      <w:pPr>
        <w:pStyle w:val="ListNumber"/>
        <w:rPr>
          <w:lang w:eastAsia="zh-CN"/>
        </w:rPr>
      </w:pPr>
      <w:r>
        <w:rPr>
          <w:lang w:eastAsia="zh-CN"/>
        </w:rPr>
        <w:t>What is the variety of sweet corn?</w:t>
      </w:r>
    </w:p>
    <w:tbl>
      <w:tblPr>
        <w:tblStyle w:val="Tableheader"/>
        <w:tblW w:w="0" w:type="auto"/>
        <w:tblLook w:val="0400" w:firstRow="0" w:lastRow="0" w:firstColumn="0" w:lastColumn="0" w:noHBand="0" w:noVBand="1"/>
        <w:tblCaption w:val="space for students to provide answer"/>
      </w:tblPr>
      <w:tblGrid>
        <w:gridCol w:w="9622"/>
      </w:tblGrid>
      <w:tr w:rsidR="0077217D" w14:paraId="36C9912B" w14:textId="77777777" w:rsidTr="0077217D">
        <w:trPr>
          <w:cnfStyle w:val="000000010000" w:firstRow="0" w:lastRow="0" w:firstColumn="0" w:lastColumn="0" w:oddVBand="0" w:evenVBand="0" w:oddHBand="0" w:evenHBand="1" w:firstRowFirstColumn="0" w:firstRowLastColumn="0" w:lastRowFirstColumn="0" w:lastRowLastColumn="0"/>
          <w:trHeight w:val="84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ABEDA4C" w14:textId="77777777" w:rsidR="0077217D" w:rsidRDefault="0077217D" w:rsidP="00147110"/>
        </w:tc>
      </w:tr>
    </w:tbl>
    <w:p w14:paraId="4ED817F7" w14:textId="77777777" w:rsidR="0077217D" w:rsidRDefault="0077217D" w:rsidP="00B427F1">
      <w:pPr>
        <w:pStyle w:val="ListNumber"/>
        <w:rPr>
          <w:lang w:eastAsia="zh-CN"/>
        </w:rPr>
      </w:pPr>
      <w:r>
        <w:rPr>
          <w:lang w:eastAsia="zh-CN"/>
        </w:rPr>
        <w:t>Describe the care that is needed to grow sweet corn successfully:</w:t>
      </w:r>
    </w:p>
    <w:tbl>
      <w:tblPr>
        <w:tblStyle w:val="Tableheader"/>
        <w:tblW w:w="0" w:type="auto"/>
        <w:tblLook w:val="0400" w:firstRow="0" w:lastRow="0" w:firstColumn="0" w:lastColumn="0" w:noHBand="0" w:noVBand="1"/>
        <w:tblCaption w:val="space for students to provide answer"/>
      </w:tblPr>
      <w:tblGrid>
        <w:gridCol w:w="9622"/>
      </w:tblGrid>
      <w:tr w:rsidR="0077217D" w14:paraId="7D3D0480" w14:textId="77777777" w:rsidTr="00147110">
        <w:trPr>
          <w:cnfStyle w:val="000000010000" w:firstRow="0" w:lastRow="0" w:firstColumn="0" w:lastColumn="0" w:oddVBand="0" w:evenVBand="0" w:oddHBand="0" w:evenHBand="1" w:firstRowFirstColumn="0" w:firstRowLastColumn="0" w:lastRowFirstColumn="0" w:lastRowLastColumn="0"/>
          <w:trHeight w:val="19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31C3C2A" w14:textId="77777777" w:rsidR="0077217D" w:rsidRDefault="0077217D" w:rsidP="00147110"/>
        </w:tc>
      </w:tr>
    </w:tbl>
    <w:p w14:paraId="18917043" w14:textId="77777777" w:rsidR="0077217D" w:rsidRDefault="0077217D" w:rsidP="00B427F1">
      <w:pPr>
        <w:pStyle w:val="Heading3"/>
      </w:pPr>
      <w:bookmarkStart w:id="45" w:name="_Toc40861338"/>
      <w:r>
        <w:t>After harvest:</w:t>
      </w:r>
      <w:bookmarkEnd w:id="45"/>
    </w:p>
    <w:p w14:paraId="1E8C7D7A" w14:textId="063279B1" w:rsidR="0077217D" w:rsidRDefault="00B427F1" w:rsidP="00B427F1">
      <w:pPr>
        <w:pStyle w:val="ListNumber"/>
        <w:numPr>
          <w:ilvl w:val="0"/>
          <w:numId w:val="22"/>
        </w:numPr>
        <w:rPr>
          <w:lang w:eastAsia="zh-CN"/>
        </w:rPr>
      </w:pPr>
      <w:r>
        <w:rPr>
          <w:lang w:eastAsia="zh-CN"/>
        </w:rPr>
        <w:t>W</w:t>
      </w:r>
      <w:r w:rsidR="0077217D">
        <w:rPr>
          <w:lang w:eastAsia="zh-CN"/>
        </w:rPr>
        <w:t>ere there different yields from each row?</w:t>
      </w:r>
    </w:p>
    <w:tbl>
      <w:tblPr>
        <w:tblStyle w:val="Tableheader"/>
        <w:tblW w:w="0" w:type="auto"/>
        <w:tblLook w:val="0400" w:firstRow="0" w:lastRow="0" w:firstColumn="0" w:lastColumn="0" w:noHBand="0" w:noVBand="1"/>
        <w:tblCaption w:val="space for students to provide answer"/>
      </w:tblPr>
      <w:tblGrid>
        <w:gridCol w:w="9622"/>
      </w:tblGrid>
      <w:tr w:rsidR="0077217D" w14:paraId="0A958620" w14:textId="77777777" w:rsidTr="00B427F1">
        <w:trPr>
          <w:cnfStyle w:val="000000010000" w:firstRow="0" w:lastRow="0" w:firstColumn="0" w:lastColumn="0" w:oddVBand="0" w:evenVBand="0" w:oddHBand="0" w:evenHBand="1" w:firstRowFirstColumn="0" w:firstRowLastColumn="0" w:lastRowFirstColumn="0" w:lastRowLastColumn="0"/>
          <w:trHeight w:val="5195"/>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EB68192" w14:textId="77777777" w:rsidR="0077217D" w:rsidRDefault="0077217D" w:rsidP="00147110"/>
        </w:tc>
      </w:tr>
    </w:tbl>
    <w:p w14:paraId="3518E173" w14:textId="77777777" w:rsidR="0077217D" w:rsidRDefault="0077217D" w:rsidP="00B427F1">
      <w:pPr>
        <w:pStyle w:val="ListNumber"/>
        <w:rPr>
          <w:lang w:eastAsia="zh-CN"/>
        </w:rPr>
      </w:pPr>
      <w:r>
        <w:rPr>
          <w:lang w:eastAsia="zh-CN"/>
        </w:rPr>
        <w:lastRenderedPageBreak/>
        <w:t>What could have caused any variations in yield? Consider the use of fertilisers, the position of each row in the paddock, the amount of water used, exposure to sun and any weather variations.</w:t>
      </w:r>
    </w:p>
    <w:tbl>
      <w:tblPr>
        <w:tblStyle w:val="Tableheader"/>
        <w:tblW w:w="0" w:type="auto"/>
        <w:tblLook w:val="0400" w:firstRow="0" w:lastRow="0" w:firstColumn="0" w:lastColumn="0" w:noHBand="0" w:noVBand="1"/>
        <w:tblCaption w:val="space for students to provide answer"/>
      </w:tblPr>
      <w:tblGrid>
        <w:gridCol w:w="9622"/>
      </w:tblGrid>
      <w:tr w:rsidR="0077217D" w14:paraId="564971F0" w14:textId="77777777" w:rsidTr="00E525EB">
        <w:trPr>
          <w:cnfStyle w:val="000000010000" w:firstRow="0" w:lastRow="0" w:firstColumn="0" w:lastColumn="0" w:oddVBand="0" w:evenVBand="0" w:oddHBand="0" w:evenHBand="1" w:firstRowFirstColumn="0" w:firstRowLastColumn="0" w:lastRowFirstColumn="0" w:lastRowLastColumn="0"/>
          <w:trHeight w:val="3716"/>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68DBAF1" w14:textId="77777777" w:rsidR="0077217D" w:rsidRDefault="0077217D" w:rsidP="00147110"/>
        </w:tc>
      </w:tr>
    </w:tbl>
    <w:p w14:paraId="0184C89E" w14:textId="77777777" w:rsidR="0077217D" w:rsidRDefault="0077217D" w:rsidP="00B427F1">
      <w:pPr>
        <w:pStyle w:val="ListNumber"/>
        <w:rPr>
          <w:lang w:eastAsia="zh-CN"/>
        </w:rPr>
      </w:pPr>
      <w:r>
        <w:rPr>
          <w:lang w:eastAsia="zh-CN"/>
        </w:rPr>
        <w:t>Based on the results, how would you manage future sweet corn crops to maximise yield and minimise inputs?</w:t>
      </w:r>
    </w:p>
    <w:tbl>
      <w:tblPr>
        <w:tblStyle w:val="Tableheader"/>
        <w:tblW w:w="0" w:type="auto"/>
        <w:tblLook w:val="0400" w:firstRow="0" w:lastRow="0" w:firstColumn="0" w:lastColumn="0" w:noHBand="0" w:noVBand="1"/>
        <w:tblCaption w:val="space for students to provide answer"/>
      </w:tblPr>
      <w:tblGrid>
        <w:gridCol w:w="9622"/>
      </w:tblGrid>
      <w:tr w:rsidR="0077217D" w14:paraId="4C7D62D8" w14:textId="77777777" w:rsidTr="00E525EB">
        <w:trPr>
          <w:cnfStyle w:val="000000010000" w:firstRow="0" w:lastRow="0" w:firstColumn="0" w:lastColumn="0" w:oddVBand="0" w:evenVBand="0" w:oddHBand="0" w:evenHBand="1" w:firstRowFirstColumn="0" w:firstRowLastColumn="0" w:lastRowFirstColumn="0" w:lastRowLastColumn="0"/>
          <w:trHeight w:val="3949"/>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E10FB16" w14:textId="77777777" w:rsidR="0077217D" w:rsidRDefault="0077217D" w:rsidP="00147110"/>
        </w:tc>
      </w:tr>
    </w:tbl>
    <w:p w14:paraId="0145D456" w14:textId="77777777" w:rsidR="0077217D" w:rsidRDefault="0077217D" w:rsidP="0077217D"/>
    <w:sectPr w:rsidR="0077217D" w:rsidSect="00C70458">
      <w:footerReference w:type="even" r:id="rId39"/>
      <w:footerReference w:type="default" r:id="rId40"/>
      <w:headerReference w:type="first" r:id="rId41"/>
      <w:footerReference w:type="first" r:id="rId42"/>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58E9BD" w14:textId="77777777" w:rsidR="007A23AB" w:rsidRDefault="007A23AB">
      <w:r>
        <w:separator/>
      </w:r>
    </w:p>
    <w:p w14:paraId="160BD074" w14:textId="77777777" w:rsidR="007A23AB" w:rsidRDefault="007A23AB"/>
  </w:endnote>
  <w:endnote w:type="continuationSeparator" w:id="0">
    <w:p w14:paraId="256DBFE8" w14:textId="77777777" w:rsidR="007A23AB" w:rsidRDefault="007A23AB">
      <w:r>
        <w:continuationSeparator/>
      </w:r>
    </w:p>
    <w:p w14:paraId="7E67F042" w14:textId="77777777" w:rsidR="007A23AB" w:rsidRDefault="007A23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ED945" w14:textId="4758D64D" w:rsidR="007A23AB" w:rsidRPr="004D333E" w:rsidRDefault="007A23AB" w:rsidP="004D333E">
    <w:pPr>
      <w:pStyle w:val="Footer"/>
    </w:pPr>
    <w:r w:rsidRPr="002810D3">
      <w:fldChar w:fldCharType="begin"/>
    </w:r>
    <w:r w:rsidRPr="002810D3">
      <w:instrText xml:space="preserve"> PAGE </w:instrText>
    </w:r>
    <w:r w:rsidRPr="002810D3">
      <w:fldChar w:fldCharType="separate"/>
    </w:r>
    <w:r w:rsidR="008004EA">
      <w:rPr>
        <w:noProof/>
      </w:rPr>
      <w:t>40</w:t>
    </w:r>
    <w:r w:rsidRPr="002810D3">
      <w:fldChar w:fldCharType="end"/>
    </w:r>
    <w:r w:rsidRPr="002810D3">
      <w:tab/>
    </w:r>
    <w:r>
      <w:t>Agriculture – summer crop and tractor operations - -student booklet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60EF5" w14:textId="55B532C9" w:rsidR="007A23AB" w:rsidRPr="004D333E" w:rsidRDefault="007A23AB"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Pr>
        <w:noProof/>
      </w:rPr>
      <w:t>Jun-20</w:t>
    </w:r>
    <w:r w:rsidRPr="002810D3">
      <w:fldChar w:fldCharType="end"/>
    </w:r>
    <w:r>
      <w:t>20</w:t>
    </w:r>
    <w:r w:rsidRPr="002810D3">
      <w:tab/>
    </w:r>
    <w:r w:rsidRPr="002810D3">
      <w:fldChar w:fldCharType="begin"/>
    </w:r>
    <w:r w:rsidRPr="002810D3">
      <w:instrText xml:space="preserve"> PAGE </w:instrText>
    </w:r>
    <w:r w:rsidRPr="002810D3">
      <w:fldChar w:fldCharType="separate"/>
    </w:r>
    <w:r w:rsidR="008004EA">
      <w:rPr>
        <w:noProof/>
      </w:rPr>
      <w:t>39</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8F746" w14:textId="77777777" w:rsidR="007A23AB" w:rsidRDefault="007A23AB" w:rsidP="00493120">
    <w:pPr>
      <w:pStyle w:val="Logo"/>
    </w:pPr>
    <w:r w:rsidRPr="00913D40">
      <w:rPr>
        <w:sz w:val="24"/>
      </w:rPr>
      <w:t>education.nsw.gov.au</w:t>
    </w:r>
    <w:r w:rsidRPr="00791B72">
      <w:tab/>
    </w:r>
    <w:r w:rsidRPr="009C69B7">
      <w:rPr>
        <w:noProof/>
        <w:lang w:eastAsia="en-AU"/>
      </w:rPr>
      <w:drawing>
        <wp:inline distT="0" distB="0" distL="0" distR="0" wp14:anchorId="3204E9CB" wp14:editId="0189D0D0">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90483" w14:textId="77777777" w:rsidR="007A23AB" w:rsidRDefault="007A23AB">
      <w:r>
        <w:separator/>
      </w:r>
    </w:p>
    <w:p w14:paraId="33DED37B" w14:textId="77777777" w:rsidR="007A23AB" w:rsidRDefault="007A23AB"/>
  </w:footnote>
  <w:footnote w:type="continuationSeparator" w:id="0">
    <w:p w14:paraId="431C7706" w14:textId="77777777" w:rsidR="007A23AB" w:rsidRDefault="007A23AB">
      <w:r>
        <w:continuationSeparator/>
      </w:r>
    </w:p>
    <w:p w14:paraId="360EFD1E" w14:textId="77777777" w:rsidR="007A23AB" w:rsidRDefault="007A23A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040EE" w14:textId="77777777" w:rsidR="007A23AB" w:rsidRDefault="007A23AB">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0"/>
  </w:num>
  <w:num w:numId="2">
    <w:abstractNumId w:val="1"/>
  </w:num>
  <w:num w:numId="3">
    <w:abstractNumId w:val="4"/>
  </w:num>
  <w:num w:numId="4">
    <w:abstractNumId w:val="2"/>
  </w:num>
  <w:num w:numId="5">
    <w:abstractNumId w:val="3"/>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131078" w:nlCheck="1" w:checkStyle="1"/>
  <w:attachedTemplate r:id="rId1"/>
  <w:defaultTabStop w:val="720"/>
  <w:evenAndOddHeaders/>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M2N7AwNjK1MDS1MDJQ0lEKTi0uzszPAykwqwUANLM4kiwAAAA="/>
  </w:docVars>
  <w:rsids>
    <w:rsidRoot w:val="005D59DE"/>
    <w:rsid w:val="0000031A"/>
    <w:rsid w:val="000013D0"/>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503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63E0"/>
    <w:rsid w:val="000A7751"/>
    <w:rsid w:val="000A796C"/>
    <w:rsid w:val="000A7A61"/>
    <w:rsid w:val="000B09C8"/>
    <w:rsid w:val="000B1FC2"/>
    <w:rsid w:val="000B2886"/>
    <w:rsid w:val="000B30E1"/>
    <w:rsid w:val="000B4F65"/>
    <w:rsid w:val="000B653E"/>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53B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47110"/>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6B39"/>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37C4A"/>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4E4F"/>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626"/>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58EF"/>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5F7"/>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805"/>
    <w:rsid w:val="0050597B"/>
    <w:rsid w:val="00506804"/>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18C9"/>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DEC"/>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9DE"/>
    <w:rsid w:val="005D5A78"/>
    <w:rsid w:val="005D5DB0"/>
    <w:rsid w:val="005D7F5A"/>
    <w:rsid w:val="005E0B43"/>
    <w:rsid w:val="005E4742"/>
    <w:rsid w:val="005E6829"/>
    <w:rsid w:val="005F10D4"/>
    <w:rsid w:val="005F26E8"/>
    <w:rsid w:val="005F275A"/>
    <w:rsid w:val="005F2E08"/>
    <w:rsid w:val="005F4A03"/>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24EE"/>
    <w:rsid w:val="00623A9E"/>
    <w:rsid w:val="00624A20"/>
    <w:rsid w:val="00624C9B"/>
    <w:rsid w:val="00630BB3"/>
    <w:rsid w:val="00632182"/>
    <w:rsid w:val="006335DF"/>
    <w:rsid w:val="00634717"/>
    <w:rsid w:val="0063670E"/>
    <w:rsid w:val="00637181"/>
    <w:rsid w:val="00637AF8"/>
    <w:rsid w:val="00640039"/>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6710"/>
    <w:rsid w:val="006C7AB5"/>
    <w:rsid w:val="006D062E"/>
    <w:rsid w:val="006D0817"/>
    <w:rsid w:val="006D0996"/>
    <w:rsid w:val="006D2405"/>
    <w:rsid w:val="006D3A0E"/>
    <w:rsid w:val="006D4A39"/>
    <w:rsid w:val="006D53A4"/>
    <w:rsid w:val="006D6748"/>
    <w:rsid w:val="006E08A7"/>
    <w:rsid w:val="006E08C4"/>
    <w:rsid w:val="006E091B"/>
    <w:rsid w:val="006E0D6B"/>
    <w:rsid w:val="006E171A"/>
    <w:rsid w:val="006E2552"/>
    <w:rsid w:val="006E42C8"/>
    <w:rsid w:val="006E4800"/>
    <w:rsid w:val="006E560F"/>
    <w:rsid w:val="006E5B90"/>
    <w:rsid w:val="006E60D3"/>
    <w:rsid w:val="006E79B6"/>
    <w:rsid w:val="006F054E"/>
    <w:rsid w:val="006F12B6"/>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4FC1"/>
    <w:rsid w:val="00745C28"/>
    <w:rsid w:val="007460FF"/>
    <w:rsid w:val="007474D4"/>
    <w:rsid w:val="0075322D"/>
    <w:rsid w:val="00753CEA"/>
    <w:rsid w:val="00753D56"/>
    <w:rsid w:val="007564AE"/>
    <w:rsid w:val="007574A2"/>
    <w:rsid w:val="00757591"/>
    <w:rsid w:val="00757633"/>
    <w:rsid w:val="00757A59"/>
    <w:rsid w:val="00757DD5"/>
    <w:rsid w:val="007617A7"/>
    <w:rsid w:val="00762125"/>
    <w:rsid w:val="007635C3"/>
    <w:rsid w:val="00765E06"/>
    <w:rsid w:val="00765F79"/>
    <w:rsid w:val="007706FF"/>
    <w:rsid w:val="00770891"/>
    <w:rsid w:val="00770C61"/>
    <w:rsid w:val="0077217D"/>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3AB"/>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4EA"/>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3FA0"/>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117"/>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B7AD1"/>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2107"/>
    <w:rsid w:val="00A5427A"/>
    <w:rsid w:val="00A54C7B"/>
    <w:rsid w:val="00A54CFD"/>
    <w:rsid w:val="00A54E02"/>
    <w:rsid w:val="00A5639F"/>
    <w:rsid w:val="00A57040"/>
    <w:rsid w:val="00A60064"/>
    <w:rsid w:val="00A64F90"/>
    <w:rsid w:val="00A65A2B"/>
    <w:rsid w:val="00A70170"/>
    <w:rsid w:val="00A726C7"/>
    <w:rsid w:val="00A7409C"/>
    <w:rsid w:val="00A74887"/>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27F1"/>
    <w:rsid w:val="00B43107"/>
    <w:rsid w:val="00B45AC4"/>
    <w:rsid w:val="00B45E0A"/>
    <w:rsid w:val="00B45E11"/>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6283"/>
    <w:rsid w:val="00BD0186"/>
    <w:rsid w:val="00BD1661"/>
    <w:rsid w:val="00BD6178"/>
    <w:rsid w:val="00BD6348"/>
    <w:rsid w:val="00BD780E"/>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C0C"/>
    <w:rsid w:val="00C57EE8"/>
    <w:rsid w:val="00C61072"/>
    <w:rsid w:val="00C6243C"/>
    <w:rsid w:val="00C62F54"/>
    <w:rsid w:val="00C63AEA"/>
    <w:rsid w:val="00C67BBF"/>
    <w:rsid w:val="00C70168"/>
    <w:rsid w:val="00C7045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54A"/>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3BDE"/>
    <w:rsid w:val="00CD5A94"/>
    <w:rsid w:val="00CD6E8E"/>
    <w:rsid w:val="00CE161F"/>
    <w:rsid w:val="00CE2CC6"/>
    <w:rsid w:val="00CE3529"/>
    <w:rsid w:val="00CE4320"/>
    <w:rsid w:val="00CE5D9A"/>
    <w:rsid w:val="00CE76CD"/>
    <w:rsid w:val="00CF0B65"/>
    <w:rsid w:val="00CF1BB9"/>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250E"/>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8583B"/>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5934"/>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5EB"/>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0FF6"/>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967"/>
    <w:rsid w:val="00EF0EAD"/>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1F2E"/>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D0F"/>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8FD"/>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229A3043"/>
  <w14:defaultImageDpi w14:val="330"/>
  <w15:chartTrackingRefBased/>
  <w15:docId w15:val="{08396BB1-87F3-42B5-9D1B-6B50837C3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FollowedHyperlink">
    <w:name w:val="FollowedHyperlink"/>
    <w:basedOn w:val="DefaultParagraphFont"/>
    <w:uiPriority w:val="99"/>
    <w:semiHidden/>
    <w:unhideWhenUsed/>
    <w:rsid w:val="00744FC1"/>
    <w:rPr>
      <w:color w:val="954F72" w:themeColor="followedHyperlink"/>
      <w:u w:val="single"/>
    </w:rPr>
  </w:style>
  <w:style w:type="paragraph" w:customStyle="1" w:styleId="IOStabletext2017">
    <w:name w:val="IOS table text 2017"/>
    <w:basedOn w:val="Normal"/>
    <w:locked/>
    <w:rsid w:val="00505805"/>
    <w:pPr>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paragraph" w:customStyle="1" w:styleId="IOStableheading2017">
    <w:name w:val="IOS table heading 2017"/>
    <w:basedOn w:val="Normal"/>
    <w:next w:val="IOStabletext2017"/>
    <w:locked/>
    <w:rsid w:val="00505805"/>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 w:type="paragraph" w:customStyle="1" w:styleId="IOSbodytext2017">
    <w:name w:val="IOS body text 2017"/>
    <w:basedOn w:val="Normal"/>
    <w:rsid w:val="00BD780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300" w:lineRule="atLeast"/>
    </w:pPr>
    <w:rPr>
      <w:rFonts w:eastAsia="SimSun" w:cs="Times New Roman"/>
      <w:szCs w:val="22"/>
      <w:lang w:eastAsia="zh-CN"/>
    </w:rPr>
  </w:style>
  <w:style w:type="paragraph" w:customStyle="1" w:styleId="IOSlines2017">
    <w:name w:val="IOS lines 2017"/>
    <w:basedOn w:val="Normal"/>
    <w:rsid w:val="003D2626"/>
    <w:pPr>
      <w:tabs>
        <w:tab w:val="right" w:leader="underscore" w:pos="10773"/>
      </w:tabs>
      <w:spacing w:before="0" w:line="480" w:lineRule="atLeast"/>
      <w:ind w:left="-40" w:right="40"/>
    </w:pPr>
    <w:rPr>
      <w:rFonts w:eastAsia="SimSun" w:cs="Times New Roman"/>
      <w:lang w:eastAsia="zh-CN"/>
    </w:rPr>
  </w:style>
  <w:style w:type="paragraph" w:styleId="TOCHeading">
    <w:name w:val="TOC Heading"/>
    <w:basedOn w:val="Heading1"/>
    <w:next w:val="Normal"/>
    <w:uiPriority w:val="39"/>
    <w:unhideWhenUsed/>
    <w:qFormat/>
    <w:rsid w:val="00BC6283"/>
    <w:pPr>
      <w:keepNext/>
      <w:keepLines/>
      <w:spacing w:after="0" w:line="259" w:lineRule="auto"/>
      <w:outlineLvl w:val="9"/>
    </w:pPr>
    <w:rPr>
      <w:rFonts w:asciiTheme="majorHAnsi" w:hAnsiTheme="majorHAnsi"/>
      <w:b w:val="0"/>
      <w:color w:val="2F5496" w:themeColor="accent1" w:themeShade="BF"/>
      <w:sz w:val="32"/>
      <w:lang w:val="en-US"/>
    </w:rPr>
  </w:style>
  <w:style w:type="character" w:styleId="CommentReference">
    <w:name w:val="annotation reference"/>
    <w:basedOn w:val="DefaultParagraphFont"/>
    <w:uiPriority w:val="99"/>
    <w:semiHidden/>
    <w:rsid w:val="00F61F2E"/>
    <w:rPr>
      <w:sz w:val="16"/>
      <w:szCs w:val="16"/>
    </w:rPr>
  </w:style>
  <w:style w:type="paragraph" w:styleId="CommentText">
    <w:name w:val="annotation text"/>
    <w:basedOn w:val="Normal"/>
    <w:link w:val="CommentTextChar"/>
    <w:uiPriority w:val="99"/>
    <w:semiHidden/>
    <w:rsid w:val="00F61F2E"/>
    <w:pPr>
      <w:spacing w:line="240" w:lineRule="auto"/>
    </w:pPr>
    <w:rPr>
      <w:sz w:val="20"/>
      <w:szCs w:val="20"/>
    </w:rPr>
  </w:style>
  <w:style w:type="character" w:customStyle="1" w:styleId="CommentTextChar">
    <w:name w:val="Comment Text Char"/>
    <w:basedOn w:val="DefaultParagraphFont"/>
    <w:link w:val="CommentText"/>
    <w:uiPriority w:val="99"/>
    <w:semiHidden/>
    <w:rsid w:val="00F61F2E"/>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F61F2E"/>
    <w:rPr>
      <w:b/>
      <w:bCs/>
    </w:rPr>
  </w:style>
  <w:style w:type="character" w:customStyle="1" w:styleId="CommentSubjectChar">
    <w:name w:val="Comment Subject Char"/>
    <w:basedOn w:val="CommentTextChar"/>
    <w:link w:val="CommentSubject"/>
    <w:uiPriority w:val="99"/>
    <w:semiHidden/>
    <w:rsid w:val="00F61F2E"/>
    <w:rPr>
      <w:rFonts w:ascii="Arial" w:hAnsi="Arial"/>
      <w:b/>
      <w:bCs/>
      <w:sz w:val="20"/>
      <w:szCs w:val="20"/>
      <w:lang w:val="en-AU"/>
    </w:rPr>
  </w:style>
  <w:style w:type="paragraph" w:styleId="BalloonText">
    <w:name w:val="Balloon Text"/>
    <w:basedOn w:val="Normal"/>
    <w:link w:val="BalloonTextChar"/>
    <w:uiPriority w:val="99"/>
    <w:semiHidden/>
    <w:unhideWhenUsed/>
    <w:rsid w:val="00F61F2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F2E"/>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armsafe.org.au/Staying-Safe-On-Australian-Farms"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0.jpg"/><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farmsafe.org.au/"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jp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farmsafe.org.au/Resources-for-Farmer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armsafe.org.au/Tractor-and-Machinery-Safety"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powers\OneDrive%20-%20NSW%20Department%20of%20Education\Documents\20200115-DO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1E1A7819A3604197C09A278CE88602" ma:contentTypeVersion="12" ma:contentTypeDescription="Create a new document." ma:contentTypeScope="" ma:versionID="5ec3869c7e2c736a40ed8602a799f312">
  <xsd:schema xmlns:xsd="http://www.w3.org/2001/XMLSchema" xmlns:xs="http://www.w3.org/2001/XMLSchema" xmlns:p="http://schemas.microsoft.com/office/2006/metadata/properties" xmlns:ns2="a3893891-f0a0-41d0-9ee8-6d125d8ab872" xmlns:ns3="946db038-1dcd-4d2d-acc3-074dba562d2c" targetNamespace="http://schemas.microsoft.com/office/2006/metadata/properties" ma:root="true" ma:fieldsID="49dd4198bd1ed5d3279cfc0b50eb9eda" ns2:_="" ns3:_="">
    <xsd:import namespace="a3893891-f0a0-41d0-9ee8-6d125d8ab872"/>
    <xsd:import namespace="946db038-1dcd-4d2d-acc3-074dba562d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93891-f0a0-41d0-9ee8-6d125d8ab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db038-1dcd-4d2d-acc3-074dba562d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BDF95658-4D1C-4A87-8537-4259B5E99D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93891-f0a0-41d0-9ee8-6d125d8ab872"/>
    <ds:schemaRef ds:uri="946db038-1dcd-4d2d-acc3-074dba56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3A076-9CB4-4844-8A09-DF9E6D31F34D}">
  <ds:schemaRefs>
    <ds:schemaRef ds:uri="http://purl.org/dc/dcmitype/"/>
    <ds:schemaRef ds:uri="http://schemas.microsoft.com/office/infopath/2007/PartnerControls"/>
    <ds:schemaRef ds:uri="946db038-1dcd-4d2d-acc3-074dba562d2c"/>
    <ds:schemaRef ds:uri="http://purl.org/dc/elements/1.1/"/>
    <ds:schemaRef ds:uri="http://schemas.microsoft.com/office/2006/metadata/properties"/>
    <ds:schemaRef ds:uri="a3893891-f0a0-41d0-9ee8-6d125d8ab872"/>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0C49F387-2214-40F3-A314-DCE49F5CF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20200115-DOE-template.dotx</Template>
  <TotalTime>58</TotalTime>
  <Pages>40</Pages>
  <Words>2741</Words>
  <Characters>15630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Stage 5 AG Technology - Student workbook</vt:lpstr>
    </vt:vector>
  </TitlesOfParts>
  <Manager/>
  <Company>NSW Department of Education</Company>
  <LinksUpToDate>false</LinksUpToDate>
  <CharactersWithSpaces>18335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5 AG Technology - Student workbook</dc:title>
  <dc:subject/>
  <dc:creator>Laura Profilio</dc:creator>
  <cp:keywords/>
  <dc:description/>
  <cp:lastModifiedBy>Laura Profilio</cp:lastModifiedBy>
  <cp:revision>6</cp:revision>
  <cp:lastPrinted>2019-09-30T07:42:00Z</cp:lastPrinted>
  <dcterms:created xsi:type="dcterms:W3CDTF">2020-04-16T01:46:00Z</dcterms:created>
  <dcterms:modified xsi:type="dcterms:W3CDTF">2020-06-02T05:23:00Z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0x010100E31E1A7819A3604197C09A278CE88602</vt:lpwstr>
  </property>
</Properties>
</file>