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9AE05" w14:textId="7E3E1C22" w:rsidR="00086656" w:rsidRDefault="001D7332" w:rsidP="00086656">
      <w:pPr>
        <w:pStyle w:val="Title"/>
      </w:pPr>
      <w:r>
        <w:t xml:space="preserve">Stage </w:t>
      </w:r>
      <w:r w:rsidR="00826A65">
        <w:t>4</w:t>
      </w:r>
      <w:r>
        <w:t xml:space="preserve"> </w:t>
      </w:r>
      <w:r w:rsidR="00826A65">
        <w:t>STEM</w:t>
      </w:r>
    </w:p>
    <w:p w14:paraId="49E19CA7" w14:textId="77DB3A55" w:rsidR="001D7332" w:rsidRDefault="00826A65" w:rsidP="001D7332">
      <w:pPr>
        <w:pStyle w:val="Heading2"/>
      </w:pPr>
      <w:r>
        <w:t xml:space="preserve">The Braidwood Boulder </w:t>
      </w:r>
      <w:r w:rsidR="009170B3">
        <w:t>Challenge</w:t>
      </w:r>
    </w:p>
    <w:p w14:paraId="62086A29" w14:textId="72CE5EFB" w:rsidR="00185590" w:rsidRDefault="00185590" w:rsidP="00185590">
      <w:pPr>
        <w:rPr>
          <w:lang w:eastAsia="zh-CN"/>
        </w:rPr>
      </w:pPr>
    </w:p>
    <w:p w14:paraId="721EB6CC" w14:textId="7DE66EEA" w:rsidR="009C5D8F" w:rsidRPr="00185590" w:rsidRDefault="009C5D8F" w:rsidP="00185590">
      <w:pPr>
        <w:rPr>
          <w:lang w:eastAsia="zh-CN"/>
        </w:rPr>
      </w:pPr>
      <w:r>
        <w:rPr>
          <w:noProof/>
          <w:lang w:eastAsia="en-AU"/>
        </w:rPr>
        <w:drawing>
          <wp:inline distT="0" distB="0" distL="0" distR="0" wp14:anchorId="0C3A0C3C" wp14:editId="1AB49549">
            <wp:extent cx="6116320" cy="4077335"/>
            <wp:effectExtent l="0" t="0" r="0" b="0"/>
            <wp:docPr id="89" name="Picture 89" descr="Three toy race cars on 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hermo_centre.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28647DBF" w14:textId="32ED4006" w:rsidR="001D7332" w:rsidRDefault="00C0272E" w:rsidP="001D7332">
      <w:pPr>
        <w:rPr>
          <w:lang w:eastAsia="zh-CN"/>
        </w:rPr>
      </w:pPr>
      <w:r>
        <w:rPr>
          <w:lang w:eastAsia="zh-CN"/>
        </w:rPr>
        <w:t>Image copyright NSW Department 2019.</w:t>
      </w:r>
    </w:p>
    <w:p w14:paraId="271D8C84" w14:textId="2E812884" w:rsidR="001D7332" w:rsidRDefault="001D7332">
      <w:pPr>
        <w:rPr>
          <w:rFonts w:cs="Arial"/>
          <w:lang w:eastAsia="zh-CN"/>
        </w:rPr>
      </w:pPr>
    </w:p>
    <w:p w14:paraId="48554819" w14:textId="77777777" w:rsidR="001D7332" w:rsidRDefault="001D7332">
      <w:pPr>
        <w:rPr>
          <w:rFonts w:cs="Arial"/>
          <w:lang w:eastAsia="zh-CN"/>
        </w:rPr>
      </w:pPr>
      <w:r>
        <w:rPr>
          <w:rFonts w:cs="Arial"/>
          <w:lang w:eastAsia="zh-CN"/>
        </w:rPr>
        <w:br w:type="page"/>
      </w:r>
    </w:p>
    <w:p w14:paraId="7206C734" w14:textId="77F040BB" w:rsidR="001D7332" w:rsidRPr="001D7332" w:rsidRDefault="007C207F" w:rsidP="001D7332">
      <w:pPr>
        <w:pStyle w:val="Heading2"/>
      </w:pPr>
      <w:r>
        <w:lastRenderedPageBreak/>
        <w:t>The Braidwood Boulder Challenge</w:t>
      </w:r>
    </w:p>
    <w:p w14:paraId="09151A38" w14:textId="4407A051" w:rsidR="001D7332" w:rsidRDefault="00914890" w:rsidP="001D7332">
      <w:pPr>
        <w:rPr>
          <w:rFonts w:cs="Arial"/>
          <w:lang w:eastAsia="zh-CN"/>
        </w:rPr>
      </w:pPr>
      <w:r>
        <w:rPr>
          <w:rFonts w:cs="Arial"/>
          <w:lang w:eastAsia="zh-CN"/>
        </w:rPr>
        <w:t>Students examine a ficti</w:t>
      </w:r>
      <w:r w:rsidR="007038D4">
        <w:rPr>
          <w:rFonts w:cs="Arial"/>
          <w:lang w:eastAsia="zh-CN"/>
        </w:rPr>
        <w:t>ti</w:t>
      </w:r>
      <w:r>
        <w:rPr>
          <w:rFonts w:cs="Arial"/>
          <w:lang w:eastAsia="zh-CN"/>
        </w:rPr>
        <w:t xml:space="preserve">ous </w:t>
      </w:r>
      <w:r w:rsidR="007038D4">
        <w:rPr>
          <w:rFonts w:cs="Arial"/>
          <w:lang w:eastAsia="zh-CN"/>
        </w:rPr>
        <w:t xml:space="preserve">but authentic problem </w:t>
      </w:r>
      <w:r w:rsidR="00BA3FEC">
        <w:rPr>
          <w:rFonts w:cs="Arial"/>
          <w:lang w:eastAsia="zh-CN"/>
        </w:rPr>
        <w:t>and</w:t>
      </w:r>
      <w:r w:rsidR="005E2502">
        <w:rPr>
          <w:rFonts w:cs="Arial"/>
          <w:lang w:eastAsia="zh-CN"/>
        </w:rPr>
        <w:t xml:space="preserve"> develop </w:t>
      </w:r>
      <w:r>
        <w:rPr>
          <w:rFonts w:cs="Arial"/>
          <w:lang w:eastAsia="zh-CN"/>
        </w:rPr>
        <w:t>a range of</w:t>
      </w:r>
      <w:r w:rsidR="005E2502">
        <w:rPr>
          <w:rFonts w:cs="Arial"/>
          <w:lang w:eastAsia="zh-CN"/>
        </w:rPr>
        <w:t xml:space="preserve"> skills and understanding </w:t>
      </w:r>
      <w:r>
        <w:rPr>
          <w:rFonts w:cs="Arial"/>
          <w:lang w:eastAsia="zh-CN"/>
        </w:rPr>
        <w:t>in recording and analysing data</w:t>
      </w:r>
      <w:r w:rsidR="00BA3FEC">
        <w:rPr>
          <w:rFonts w:cs="Arial"/>
          <w:lang w:eastAsia="zh-CN"/>
        </w:rPr>
        <w:t xml:space="preserve"> to assist in designing a solution</w:t>
      </w:r>
      <w:r w:rsidR="001D7332" w:rsidRPr="001D7332">
        <w:rPr>
          <w:rFonts w:cs="Arial"/>
          <w:lang w:eastAsia="zh-CN"/>
        </w:rPr>
        <w:t>.</w:t>
      </w:r>
      <w:r w:rsidR="007038D4">
        <w:rPr>
          <w:rFonts w:cs="Arial"/>
          <w:lang w:eastAsia="zh-CN"/>
        </w:rPr>
        <w:t xml:space="preserve"> After calculating </w:t>
      </w:r>
      <w:r w:rsidR="00BA3FEC">
        <w:rPr>
          <w:rFonts w:cs="Arial"/>
          <w:lang w:eastAsia="zh-CN"/>
        </w:rPr>
        <w:t xml:space="preserve">values </w:t>
      </w:r>
      <w:r w:rsidR="007038D4">
        <w:rPr>
          <w:rFonts w:cs="Arial"/>
          <w:lang w:eastAsia="zh-CN"/>
        </w:rPr>
        <w:t>f</w:t>
      </w:r>
      <w:r w:rsidR="00177134">
        <w:rPr>
          <w:rFonts w:cs="Arial"/>
          <w:lang w:eastAsia="zh-CN"/>
        </w:rPr>
        <w:t xml:space="preserve">rom diagrams </w:t>
      </w:r>
      <w:r w:rsidR="00C31119">
        <w:rPr>
          <w:rFonts w:cs="Arial"/>
          <w:lang w:eastAsia="zh-CN"/>
        </w:rPr>
        <w:t xml:space="preserve">with either dimensions or scale, </w:t>
      </w:r>
      <w:r w:rsidR="00BA3FEC">
        <w:rPr>
          <w:rFonts w:cs="Arial"/>
          <w:lang w:eastAsia="zh-CN"/>
        </w:rPr>
        <w:t>students use a range of</w:t>
      </w:r>
      <w:r w:rsidR="00177134">
        <w:rPr>
          <w:rFonts w:cs="Arial"/>
          <w:lang w:eastAsia="zh-CN"/>
        </w:rPr>
        <w:t xml:space="preserve"> mathematical skills to </w:t>
      </w:r>
      <w:r w:rsidR="00C31119">
        <w:rPr>
          <w:rFonts w:cs="Arial"/>
          <w:lang w:eastAsia="zh-CN"/>
        </w:rPr>
        <w:t>observe</w:t>
      </w:r>
      <w:r w:rsidR="00177134">
        <w:rPr>
          <w:rFonts w:cs="Arial"/>
          <w:lang w:eastAsia="zh-CN"/>
        </w:rPr>
        <w:t xml:space="preserve"> </w:t>
      </w:r>
      <w:r w:rsidR="00BA3FEC">
        <w:rPr>
          <w:rFonts w:cs="Arial"/>
          <w:lang w:eastAsia="zh-CN"/>
        </w:rPr>
        <w:t xml:space="preserve">the effect </w:t>
      </w:r>
      <w:r w:rsidR="00A65ABE">
        <w:rPr>
          <w:rFonts w:cs="Arial"/>
          <w:lang w:eastAsia="zh-CN"/>
        </w:rPr>
        <w:t xml:space="preserve">of </w:t>
      </w:r>
      <w:r w:rsidR="00BA3FEC">
        <w:rPr>
          <w:rFonts w:cs="Arial"/>
          <w:lang w:eastAsia="zh-CN"/>
        </w:rPr>
        <w:t>r</w:t>
      </w:r>
      <w:r w:rsidR="004B694C">
        <w:rPr>
          <w:rFonts w:cs="Arial"/>
          <w:lang w:eastAsia="zh-CN"/>
        </w:rPr>
        <w:t>epeating multiple measurements.</w:t>
      </w:r>
    </w:p>
    <w:p w14:paraId="654E1A57" w14:textId="46FCB1FC" w:rsidR="005E2502" w:rsidRDefault="007038D4" w:rsidP="001D7332">
      <w:pPr>
        <w:rPr>
          <w:rFonts w:cs="Arial"/>
          <w:lang w:eastAsia="zh-CN"/>
        </w:rPr>
      </w:pPr>
      <w:r>
        <w:rPr>
          <w:rFonts w:cs="Arial"/>
          <w:lang w:eastAsia="zh-CN"/>
        </w:rPr>
        <w:t>Students</w:t>
      </w:r>
      <w:r w:rsidR="005E2502">
        <w:rPr>
          <w:rFonts w:cs="Arial"/>
          <w:lang w:eastAsia="zh-CN"/>
        </w:rPr>
        <w:t xml:space="preserve"> </w:t>
      </w:r>
      <w:r w:rsidR="00177134">
        <w:rPr>
          <w:rFonts w:cs="Arial"/>
          <w:lang w:eastAsia="zh-CN"/>
        </w:rPr>
        <w:t>us</w:t>
      </w:r>
      <w:r w:rsidR="00BA3FEC">
        <w:rPr>
          <w:rFonts w:cs="Arial"/>
          <w:lang w:eastAsia="zh-CN"/>
        </w:rPr>
        <w:t>e</w:t>
      </w:r>
      <w:r w:rsidR="00CE7752">
        <w:rPr>
          <w:rFonts w:cs="Arial"/>
          <w:lang w:eastAsia="zh-CN"/>
        </w:rPr>
        <w:t xml:space="preserve"> data sets, either collected or provided,</w:t>
      </w:r>
      <w:r w:rsidR="005E2502">
        <w:rPr>
          <w:rFonts w:cs="Arial"/>
          <w:lang w:eastAsia="zh-CN"/>
        </w:rPr>
        <w:t xml:space="preserve"> </w:t>
      </w:r>
      <w:r w:rsidR="00BA3FEC">
        <w:rPr>
          <w:rFonts w:cs="Arial"/>
          <w:lang w:eastAsia="zh-CN"/>
        </w:rPr>
        <w:t>to</w:t>
      </w:r>
      <w:r w:rsidR="00CE7752">
        <w:rPr>
          <w:rFonts w:cs="Arial"/>
          <w:lang w:eastAsia="zh-CN"/>
        </w:rPr>
        <w:t xml:space="preserve"> identify trends </w:t>
      </w:r>
      <w:r w:rsidR="00177134">
        <w:rPr>
          <w:rFonts w:cs="Arial"/>
          <w:lang w:eastAsia="zh-CN"/>
        </w:rPr>
        <w:t>or</w:t>
      </w:r>
      <w:r w:rsidR="00CE7752">
        <w:rPr>
          <w:rFonts w:cs="Arial"/>
          <w:lang w:eastAsia="zh-CN"/>
        </w:rPr>
        <w:t xml:space="preserve"> </w:t>
      </w:r>
      <w:r w:rsidR="00BA3FEC">
        <w:rPr>
          <w:rFonts w:cs="Arial"/>
          <w:lang w:eastAsia="zh-CN"/>
        </w:rPr>
        <w:t xml:space="preserve">possible </w:t>
      </w:r>
      <w:r w:rsidR="00CE7752">
        <w:rPr>
          <w:rFonts w:cs="Arial"/>
          <w:lang w:eastAsia="zh-CN"/>
        </w:rPr>
        <w:t>relationships</w:t>
      </w:r>
      <w:r w:rsidR="00BA3FEC">
        <w:rPr>
          <w:rFonts w:cs="Arial"/>
          <w:lang w:eastAsia="zh-CN"/>
        </w:rPr>
        <w:t xml:space="preserve"> and</w:t>
      </w:r>
      <w:r w:rsidR="00177134">
        <w:rPr>
          <w:rFonts w:cs="Arial"/>
          <w:lang w:eastAsia="zh-CN"/>
        </w:rPr>
        <w:t xml:space="preserve"> </w:t>
      </w:r>
      <w:r w:rsidR="00BA3FEC">
        <w:rPr>
          <w:rFonts w:cs="Arial"/>
          <w:lang w:eastAsia="zh-CN"/>
        </w:rPr>
        <w:t>make predictions by ex</w:t>
      </w:r>
      <w:r w:rsidR="004B694C">
        <w:rPr>
          <w:rFonts w:cs="Arial"/>
          <w:lang w:eastAsia="zh-CN"/>
        </w:rPr>
        <w:t>trapolating the available data.</w:t>
      </w:r>
    </w:p>
    <w:p w14:paraId="6861B487" w14:textId="40A99920" w:rsidR="00B55D84" w:rsidRDefault="007038D4" w:rsidP="00B55D84">
      <w:r>
        <w:t>Students design an</w:t>
      </w:r>
      <w:r w:rsidR="00C0272E">
        <w:t xml:space="preserve"> </w:t>
      </w:r>
      <w:r w:rsidR="005E2502">
        <w:t xml:space="preserve">algorithm </w:t>
      </w:r>
      <w:r w:rsidR="00914890">
        <w:t xml:space="preserve">against </w:t>
      </w:r>
      <w:r>
        <w:t>several</w:t>
      </w:r>
      <w:r w:rsidR="00914890">
        <w:t xml:space="preserve"> criteria to </w:t>
      </w:r>
      <w:r>
        <w:t xml:space="preserve">successfully navigate their programmable car past an obstacle. </w:t>
      </w:r>
      <w:r w:rsidR="00177134">
        <w:t>Using the</w:t>
      </w:r>
      <w:r>
        <w:t xml:space="preserve"> graphical language </w:t>
      </w:r>
      <w:r w:rsidR="00CE7752">
        <w:t>introduced and taught in</w:t>
      </w:r>
      <w:r>
        <w:t xml:space="preserve"> </w:t>
      </w:r>
      <w:r w:rsidR="00CE7752">
        <w:t>the Fast and Curious unit</w:t>
      </w:r>
      <w:r>
        <w:t xml:space="preserve">. </w:t>
      </w:r>
      <w:r w:rsidR="00CE7752">
        <w:t xml:space="preserve">To complete the coding activities, students need to have some </w:t>
      </w:r>
      <w:r w:rsidR="00036FD8">
        <w:t xml:space="preserve">prior </w:t>
      </w:r>
      <w:r w:rsidR="00CE7752">
        <w:t xml:space="preserve">experience using </w:t>
      </w:r>
      <w:r w:rsidR="00036FD8">
        <w:t xml:space="preserve">the TotalJS flow environment. </w:t>
      </w:r>
      <w:r>
        <w:t>The task could be modified to use a</w:t>
      </w:r>
      <w:r w:rsidR="00C0272E">
        <w:t xml:space="preserve"> </w:t>
      </w:r>
      <w:r w:rsidRPr="007038D4">
        <w:t>general-purpose</w:t>
      </w:r>
      <w:r w:rsidR="00C0272E" w:rsidRPr="007038D4">
        <w:t xml:space="preserve"> programming language</w:t>
      </w:r>
      <w:r w:rsidRPr="007038D4">
        <w:t>.</w:t>
      </w:r>
    </w:p>
    <w:p w14:paraId="51018558" w14:textId="624BC95B" w:rsidR="00163F42" w:rsidRPr="00B55D84" w:rsidRDefault="00163F42" w:rsidP="00B55D84">
      <w:r>
        <w:t xml:space="preserve">This resource </w:t>
      </w:r>
      <w:r w:rsidR="00883A17">
        <w:t xml:space="preserve">could be used </w:t>
      </w:r>
      <w:r w:rsidR="00C03526">
        <w:t>in a variety of contexts and t</w:t>
      </w:r>
      <w:r w:rsidR="00883A17">
        <w:t>he outcomes identified below re</w:t>
      </w:r>
      <w:r w:rsidR="00C03526">
        <w:t>flect</w:t>
      </w:r>
      <w:r w:rsidR="00883A17">
        <w:t xml:space="preserve"> </w:t>
      </w:r>
      <w:r w:rsidR="00C03526">
        <w:t>points of</w:t>
      </w:r>
      <w:r w:rsidR="00883A17">
        <w:t xml:space="preserve"> connecti</w:t>
      </w:r>
      <w:r w:rsidR="00C03526">
        <w:t>on</w:t>
      </w:r>
      <w:r w:rsidR="00883A17">
        <w:t xml:space="preserve"> to the </w:t>
      </w:r>
      <w:r w:rsidR="00C03526">
        <w:t>activities</w:t>
      </w:r>
      <w:r w:rsidR="00883A17">
        <w:t xml:space="preserve">. Teachers </w:t>
      </w:r>
      <w:r w:rsidR="00C03526">
        <w:t xml:space="preserve">are encouraged to </w:t>
      </w:r>
      <w:r w:rsidR="00883A17">
        <w:t>select</w:t>
      </w:r>
      <w:r>
        <w:t xml:space="preserve"> the </w:t>
      </w:r>
      <w:r w:rsidR="00C03526">
        <w:t>outcomes</w:t>
      </w:r>
      <w:r>
        <w:t xml:space="preserve"> </w:t>
      </w:r>
      <w:r w:rsidR="00883A17">
        <w:t xml:space="preserve">that </w:t>
      </w:r>
      <w:r>
        <w:t xml:space="preserve">are </w:t>
      </w:r>
      <w:r w:rsidR="00883A17">
        <w:t xml:space="preserve">most </w:t>
      </w:r>
      <w:r>
        <w:t>appropriate</w:t>
      </w:r>
      <w:r w:rsidR="00883A17">
        <w:t xml:space="preserve"> to their context.</w:t>
      </w:r>
    </w:p>
    <w:p w14:paraId="099B816E" w14:textId="1DD3FB70" w:rsidR="001D7332" w:rsidRPr="001D7332" w:rsidRDefault="001D7332" w:rsidP="001D7332">
      <w:pPr>
        <w:pStyle w:val="Heading2"/>
      </w:pPr>
      <w:r w:rsidRPr="001D7332">
        <w:t>Outcomes</w:t>
      </w:r>
    </w:p>
    <w:p w14:paraId="2DC11D72" w14:textId="283648B0" w:rsidR="001D7332" w:rsidRDefault="00826A65" w:rsidP="001D7332">
      <w:pPr>
        <w:pStyle w:val="ListBullet"/>
        <w:rPr>
          <w:rFonts w:cs="Arial"/>
          <w:lang w:eastAsia="zh-CN"/>
        </w:rPr>
      </w:pPr>
      <w:r>
        <w:rPr>
          <w:rStyle w:val="Strong"/>
          <w:lang w:eastAsia="zh-CN"/>
        </w:rPr>
        <w:t>TE4</w:t>
      </w:r>
      <w:r w:rsidR="00185590">
        <w:rPr>
          <w:rStyle w:val="Strong"/>
          <w:lang w:eastAsia="zh-CN"/>
        </w:rPr>
        <w:t>-1</w:t>
      </w:r>
      <w:r>
        <w:rPr>
          <w:rStyle w:val="Strong"/>
          <w:lang w:eastAsia="zh-CN"/>
        </w:rPr>
        <w:t>DP</w:t>
      </w:r>
      <w:r w:rsidR="001D7332" w:rsidRPr="001D7332">
        <w:rPr>
          <w:rFonts w:cs="Arial"/>
          <w:lang w:eastAsia="zh-CN"/>
        </w:rPr>
        <w:t xml:space="preserve"> </w:t>
      </w:r>
      <w:r>
        <w:rPr>
          <w:rFonts w:cs="Arial"/>
          <w:lang w:eastAsia="zh-CN"/>
        </w:rPr>
        <w:t>designs, communicates and evaluates innovative ideas and creative solutions to authentic problems or opportunities</w:t>
      </w:r>
    </w:p>
    <w:p w14:paraId="228043CD" w14:textId="30F8663B" w:rsidR="00826A65" w:rsidRPr="00826A65" w:rsidRDefault="00826A65" w:rsidP="001D7332">
      <w:pPr>
        <w:pStyle w:val="ListBullet"/>
        <w:rPr>
          <w:rStyle w:val="Strong"/>
          <w:rFonts w:cs="Arial"/>
          <w:b w:val="0"/>
          <w:bCs w:val="0"/>
          <w:lang w:eastAsia="zh-CN"/>
        </w:rPr>
      </w:pPr>
      <w:r>
        <w:rPr>
          <w:rStyle w:val="Strong"/>
          <w:lang w:eastAsia="zh-CN"/>
        </w:rPr>
        <w:t>TE4-8EN</w:t>
      </w:r>
      <w:r w:rsidRPr="00826A65">
        <w:t xml:space="preserve"> explains how force, motion and energy are used in engineered systems</w:t>
      </w:r>
    </w:p>
    <w:p w14:paraId="4236700F" w14:textId="509461C0" w:rsidR="001D7332" w:rsidRDefault="007A6853" w:rsidP="001D7332">
      <w:pPr>
        <w:rPr>
          <w:rFonts w:cs="Arial"/>
          <w:lang w:eastAsia="zh-CN"/>
        </w:rPr>
      </w:pPr>
      <w:hyperlink r:id="rId12" w:history="1">
        <w:r w:rsidR="00826A65" w:rsidRPr="00826A65">
          <w:rPr>
            <w:rStyle w:val="Hyperlink"/>
            <w:rFonts w:cs="Arial"/>
            <w:lang w:eastAsia="zh-CN"/>
          </w:rPr>
          <w:t>Technology Mandatory Years 7-8 Syllabus (2017)</w:t>
        </w:r>
      </w:hyperlink>
      <w:r w:rsidR="001D7332" w:rsidRPr="001D7332">
        <w:rPr>
          <w:rFonts w:cs="Arial"/>
          <w:lang w:eastAsia="zh-CN"/>
        </w:rPr>
        <w:t xml:space="preserve"> © NSW Education Standards Authority (NESA) for and on behalf of the Crown in right of the State of New South Wales, 20</w:t>
      </w:r>
      <w:r w:rsidR="00826A65">
        <w:rPr>
          <w:rFonts w:cs="Arial"/>
          <w:lang w:eastAsia="zh-CN"/>
        </w:rPr>
        <w:t>17</w:t>
      </w:r>
    </w:p>
    <w:p w14:paraId="5676ABA1" w14:textId="77777777" w:rsidR="00826A65" w:rsidRDefault="00826A65" w:rsidP="001D7332">
      <w:pPr>
        <w:rPr>
          <w:rFonts w:cs="Arial"/>
          <w:lang w:eastAsia="zh-CN"/>
        </w:rPr>
      </w:pPr>
    </w:p>
    <w:p w14:paraId="3DCF5A3B" w14:textId="63F15A63" w:rsidR="00826A65" w:rsidRDefault="006E38E4" w:rsidP="00903316">
      <w:pPr>
        <w:pStyle w:val="ListBullet"/>
        <w:rPr>
          <w:rFonts w:cs="Arial"/>
          <w:lang w:eastAsia="zh-CN"/>
        </w:rPr>
      </w:pPr>
      <w:r>
        <w:rPr>
          <w:rStyle w:val="Strong"/>
          <w:lang w:eastAsia="zh-CN"/>
        </w:rPr>
        <w:t>SC4-4WS</w:t>
      </w:r>
      <w:r w:rsidR="00826A65" w:rsidRPr="001D7332">
        <w:rPr>
          <w:rFonts w:cs="Arial"/>
          <w:lang w:eastAsia="zh-CN"/>
        </w:rPr>
        <w:t xml:space="preserve"> </w:t>
      </w:r>
      <w:r w:rsidR="00903316" w:rsidRPr="00903316">
        <w:rPr>
          <w:rFonts w:cs="Arial"/>
          <w:lang w:eastAsia="zh-CN"/>
        </w:rPr>
        <w:t>identifies questions and problems that can be tested or researched and makes predictions based on scientific knowledge</w:t>
      </w:r>
    </w:p>
    <w:p w14:paraId="4601C712" w14:textId="45A6CA4D" w:rsidR="006E38E4" w:rsidRDefault="006E38E4" w:rsidP="00826A65">
      <w:pPr>
        <w:pStyle w:val="ListBullet"/>
        <w:rPr>
          <w:rFonts w:cs="Arial"/>
          <w:lang w:eastAsia="zh-CN"/>
        </w:rPr>
      </w:pPr>
      <w:r>
        <w:rPr>
          <w:rStyle w:val="Strong"/>
          <w:lang w:eastAsia="zh-CN"/>
        </w:rPr>
        <w:t>SC4-6WS</w:t>
      </w:r>
      <w:r w:rsidRPr="006E38E4">
        <w:t xml:space="preserve"> follows a sequence of instructions to safely undertake a range of investigation types, collaboratively and individually</w:t>
      </w:r>
    </w:p>
    <w:p w14:paraId="56C5672B" w14:textId="04BD603D" w:rsidR="00826A65" w:rsidRPr="006E38E4" w:rsidRDefault="006E38E4" w:rsidP="006E38E4">
      <w:pPr>
        <w:pStyle w:val="ListBullet"/>
        <w:rPr>
          <w:rStyle w:val="Strong"/>
          <w:rFonts w:cs="Arial"/>
          <w:b w:val="0"/>
          <w:bCs w:val="0"/>
          <w:lang w:eastAsia="zh-CN"/>
        </w:rPr>
      </w:pPr>
      <w:r>
        <w:rPr>
          <w:rStyle w:val="Strong"/>
          <w:lang w:eastAsia="zh-CN"/>
        </w:rPr>
        <w:t>SC4</w:t>
      </w:r>
      <w:r w:rsidR="00826A65">
        <w:rPr>
          <w:rStyle w:val="Strong"/>
          <w:lang w:eastAsia="zh-CN"/>
        </w:rPr>
        <w:t>-</w:t>
      </w:r>
      <w:r>
        <w:rPr>
          <w:rStyle w:val="Strong"/>
          <w:lang w:eastAsia="zh-CN"/>
        </w:rPr>
        <w:t>7WS</w:t>
      </w:r>
      <w:r w:rsidR="00826A65" w:rsidRPr="006E38E4">
        <w:t xml:space="preserve"> </w:t>
      </w:r>
      <w:r w:rsidRPr="006E38E4">
        <w:rPr>
          <w:lang w:eastAsia="zh-CN"/>
        </w:rPr>
        <w:t>processes and analyses data from a first-hand investigation and secondary sources to identify trends, patterns and relationships, and draw conclusions</w:t>
      </w:r>
    </w:p>
    <w:p w14:paraId="6E13BF60" w14:textId="4D13B78B" w:rsidR="00826A65" w:rsidRDefault="007A6853" w:rsidP="00826A65">
      <w:pPr>
        <w:rPr>
          <w:rFonts w:cs="Arial"/>
          <w:lang w:eastAsia="zh-CN"/>
        </w:rPr>
      </w:pPr>
      <w:hyperlink r:id="rId13" w:history="1">
        <w:r w:rsidR="006E38E4" w:rsidRPr="006E38E4">
          <w:rPr>
            <w:rStyle w:val="Hyperlink"/>
            <w:rFonts w:cs="Arial"/>
            <w:lang w:eastAsia="zh-CN"/>
          </w:rPr>
          <w:t xml:space="preserve">Science Years 7-10 </w:t>
        </w:r>
        <w:r w:rsidR="00826A65" w:rsidRPr="006E38E4">
          <w:rPr>
            <w:rStyle w:val="Hyperlink"/>
            <w:rFonts w:cs="Arial"/>
            <w:lang w:eastAsia="zh-CN"/>
          </w:rPr>
          <w:t xml:space="preserve">Syllabus </w:t>
        </w:r>
        <w:r w:rsidR="006E38E4" w:rsidRPr="006E38E4">
          <w:rPr>
            <w:rStyle w:val="Hyperlink"/>
            <w:rFonts w:cs="Arial"/>
            <w:lang w:eastAsia="zh-CN"/>
          </w:rPr>
          <w:t>(2018)</w:t>
        </w:r>
      </w:hyperlink>
      <w:r w:rsidR="00826A65" w:rsidRPr="001D7332">
        <w:rPr>
          <w:rFonts w:cs="Arial"/>
          <w:lang w:eastAsia="zh-CN"/>
        </w:rPr>
        <w:t xml:space="preserve"> © NSW Education Standards Authority (NESA) for and on behalf of the Crown in right of the State of New South Wales, 20</w:t>
      </w:r>
      <w:r w:rsidR="006E38E4">
        <w:rPr>
          <w:rFonts w:cs="Arial"/>
          <w:lang w:eastAsia="zh-CN"/>
        </w:rPr>
        <w:t>18</w:t>
      </w:r>
    </w:p>
    <w:p w14:paraId="1ECC496F" w14:textId="77777777" w:rsidR="00826A65" w:rsidRPr="001D7332" w:rsidRDefault="00826A65" w:rsidP="00826A65">
      <w:pPr>
        <w:rPr>
          <w:rFonts w:cs="Arial"/>
          <w:lang w:eastAsia="zh-CN"/>
        </w:rPr>
      </w:pPr>
    </w:p>
    <w:p w14:paraId="53561753" w14:textId="05739F8F" w:rsidR="00826A65" w:rsidRDefault="006E38E4" w:rsidP="00903316">
      <w:pPr>
        <w:pStyle w:val="ListBullet"/>
        <w:rPr>
          <w:rFonts w:cs="Arial"/>
          <w:lang w:eastAsia="zh-CN"/>
        </w:rPr>
      </w:pPr>
      <w:r>
        <w:rPr>
          <w:rStyle w:val="Strong"/>
          <w:lang w:eastAsia="zh-CN"/>
        </w:rPr>
        <w:lastRenderedPageBreak/>
        <w:t>MA4-</w:t>
      </w:r>
      <w:r w:rsidR="00CF6A10">
        <w:rPr>
          <w:rStyle w:val="Strong"/>
          <w:lang w:eastAsia="zh-CN"/>
        </w:rPr>
        <w:t>1</w:t>
      </w:r>
      <w:r>
        <w:rPr>
          <w:rStyle w:val="Strong"/>
          <w:lang w:eastAsia="zh-CN"/>
        </w:rPr>
        <w:t>WM</w:t>
      </w:r>
      <w:r w:rsidR="00826A65" w:rsidRPr="001D7332">
        <w:rPr>
          <w:rFonts w:cs="Arial"/>
          <w:lang w:eastAsia="zh-CN"/>
        </w:rPr>
        <w:t xml:space="preserve"> </w:t>
      </w:r>
      <w:r w:rsidR="00903316" w:rsidRPr="00903316">
        <w:t>communicates and connects mathematical ideas using appropriate terminology, diagrams and symbols</w:t>
      </w:r>
    </w:p>
    <w:p w14:paraId="40B82C3A" w14:textId="73B136BA" w:rsidR="00CF6A10" w:rsidRDefault="00CF6A10" w:rsidP="00903316">
      <w:pPr>
        <w:pStyle w:val="ListBullet"/>
        <w:rPr>
          <w:rFonts w:cs="Arial"/>
          <w:lang w:eastAsia="zh-CN"/>
        </w:rPr>
      </w:pPr>
      <w:r>
        <w:rPr>
          <w:rStyle w:val="Strong"/>
          <w:lang w:eastAsia="zh-CN"/>
        </w:rPr>
        <w:t>MA4-2WM</w:t>
      </w:r>
      <w:r w:rsidRPr="001D7332">
        <w:rPr>
          <w:rFonts w:cs="Arial"/>
          <w:lang w:eastAsia="zh-CN"/>
        </w:rPr>
        <w:t xml:space="preserve"> </w:t>
      </w:r>
      <w:r w:rsidR="00903316" w:rsidRPr="00903316">
        <w:rPr>
          <w:rFonts w:cs="Arial"/>
          <w:lang w:eastAsia="zh-CN"/>
        </w:rPr>
        <w:t>applies appropriate mathematical techniques to solve problems</w:t>
      </w:r>
    </w:p>
    <w:p w14:paraId="143FA064" w14:textId="5F46F969" w:rsidR="00CF6A10" w:rsidRDefault="00CF6A10" w:rsidP="00903316">
      <w:pPr>
        <w:pStyle w:val="ListBullet"/>
        <w:rPr>
          <w:rFonts w:cs="Arial"/>
          <w:lang w:eastAsia="zh-CN"/>
        </w:rPr>
      </w:pPr>
      <w:r>
        <w:rPr>
          <w:rStyle w:val="Strong"/>
          <w:lang w:eastAsia="zh-CN"/>
        </w:rPr>
        <w:t>MA4-3WM</w:t>
      </w:r>
      <w:r w:rsidRPr="001D7332">
        <w:rPr>
          <w:rFonts w:cs="Arial"/>
          <w:lang w:eastAsia="zh-CN"/>
        </w:rPr>
        <w:t xml:space="preserve"> </w:t>
      </w:r>
      <w:r w:rsidR="00903316" w:rsidRPr="00903316">
        <w:rPr>
          <w:rFonts w:cs="Arial"/>
          <w:lang w:eastAsia="zh-CN"/>
        </w:rPr>
        <w:t>recognises and explains mathematical relationships using reasoning</w:t>
      </w:r>
    </w:p>
    <w:p w14:paraId="0A525451" w14:textId="594AC79A" w:rsidR="00CF6A10" w:rsidRDefault="00CF6A10" w:rsidP="00903316">
      <w:pPr>
        <w:pStyle w:val="ListBullet"/>
        <w:rPr>
          <w:rFonts w:cs="Arial"/>
          <w:lang w:eastAsia="zh-CN"/>
        </w:rPr>
      </w:pPr>
      <w:r>
        <w:rPr>
          <w:rStyle w:val="Strong"/>
          <w:lang w:eastAsia="zh-CN"/>
        </w:rPr>
        <w:t>MA4-4NA</w:t>
      </w:r>
      <w:r w:rsidRPr="001D7332">
        <w:rPr>
          <w:rFonts w:cs="Arial"/>
          <w:lang w:eastAsia="zh-CN"/>
        </w:rPr>
        <w:t xml:space="preserve"> </w:t>
      </w:r>
      <w:r w:rsidR="00903316" w:rsidRPr="00903316">
        <w:rPr>
          <w:rFonts w:cs="Arial"/>
          <w:lang w:eastAsia="zh-CN"/>
        </w:rPr>
        <w:t>compares, orders and calculates with integers, applying a range of strategies to aid computation</w:t>
      </w:r>
    </w:p>
    <w:p w14:paraId="5343621D" w14:textId="4B70EC48" w:rsidR="00CF6A10" w:rsidRDefault="00CF6A10" w:rsidP="00903316">
      <w:pPr>
        <w:pStyle w:val="ListBullet"/>
        <w:rPr>
          <w:rFonts w:cs="Arial"/>
          <w:lang w:eastAsia="zh-CN"/>
        </w:rPr>
      </w:pPr>
      <w:r>
        <w:rPr>
          <w:rStyle w:val="Strong"/>
          <w:lang w:eastAsia="zh-CN"/>
        </w:rPr>
        <w:t>MA4-5NA</w:t>
      </w:r>
      <w:r w:rsidRPr="001D7332">
        <w:rPr>
          <w:rFonts w:cs="Arial"/>
          <w:lang w:eastAsia="zh-CN"/>
        </w:rPr>
        <w:t xml:space="preserve"> </w:t>
      </w:r>
      <w:r w:rsidR="00903316" w:rsidRPr="00903316">
        <w:rPr>
          <w:rFonts w:cs="Arial"/>
          <w:lang w:eastAsia="zh-CN"/>
        </w:rPr>
        <w:t>operates with fractions, decimals and percentages</w:t>
      </w:r>
    </w:p>
    <w:p w14:paraId="28DEDAAE" w14:textId="1A4AAFA1" w:rsidR="00CF6A10" w:rsidRDefault="00CF6A10" w:rsidP="00903316">
      <w:pPr>
        <w:pStyle w:val="ListBullet"/>
        <w:rPr>
          <w:rFonts w:cs="Arial"/>
          <w:lang w:eastAsia="zh-CN"/>
        </w:rPr>
      </w:pPr>
      <w:r>
        <w:rPr>
          <w:rStyle w:val="Strong"/>
          <w:lang w:eastAsia="zh-CN"/>
        </w:rPr>
        <w:t>MA4-7NA</w:t>
      </w:r>
      <w:r w:rsidRPr="001D7332">
        <w:rPr>
          <w:rFonts w:cs="Arial"/>
          <w:lang w:eastAsia="zh-CN"/>
        </w:rPr>
        <w:t xml:space="preserve"> </w:t>
      </w:r>
      <w:r w:rsidR="00903316" w:rsidRPr="00903316">
        <w:rPr>
          <w:rFonts w:cs="Arial"/>
          <w:lang w:eastAsia="zh-CN"/>
        </w:rPr>
        <w:t>operates with ratios and rates, and explores their graphical representation</w:t>
      </w:r>
    </w:p>
    <w:p w14:paraId="5CDED32C" w14:textId="46FDAB83" w:rsidR="00CF6A10" w:rsidRDefault="00CF6A10" w:rsidP="00903316">
      <w:pPr>
        <w:pStyle w:val="ListBullet"/>
        <w:rPr>
          <w:rFonts w:cs="Arial"/>
          <w:lang w:eastAsia="zh-CN"/>
        </w:rPr>
      </w:pPr>
      <w:r>
        <w:rPr>
          <w:rStyle w:val="Strong"/>
          <w:lang w:eastAsia="zh-CN"/>
        </w:rPr>
        <w:t>MA4-</w:t>
      </w:r>
      <w:r w:rsidRPr="00B55D84">
        <w:rPr>
          <w:rStyle w:val="Strong"/>
        </w:rPr>
        <w:t>19SP</w:t>
      </w:r>
      <w:r w:rsidRPr="00B55D84">
        <w:t xml:space="preserve"> </w:t>
      </w:r>
      <w:r w:rsidR="00903316" w:rsidRPr="00B55D84">
        <w:rPr>
          <w:lang w:eastAsia="zh-CN"/>
        </w:rPr>
        <w:t>collects, represents and interprets single sets of data, using appropriate statistical displays</w:t>
      </w:r>
    </w:p>
    <w:p w14:paraId="5DD672E5" w14:textId="28C7335D" w:rsidR="00826A65" w:rsidRDefault="007A6853" w:rsidP="00826A65">
      <w:pPr>
        <w:rPr>
          <w:rFonts w:cs="Arial"/>
          <w:lang w:eastAsia="zh-CN"/>
        </w:rPr>
      </w:pPr>
      <w:hyperlink r:id="rId14" w:history="1">
        <w:r w:rsidR="006E38E4" w:rsidRPr="006E38E4">
          <w:rPr>
            <w:rStyle w:val="Hyperlink"/>
            <w:rFonts w:cs="Arial"/>
            <w:lang w:eastAsia="zh-CN"/>
          </w:rPr>
          <w:t xml:space="preserve">Mathematics K-10 </w:t>
        </w:r>
        <w:r w:rsidR="00826A65" w:rsidRPr="006E38E4">
          <w:rPr>
            <w:rStyle w:val="Hyperlink"/>
            <w:rFonts w:cs="Arial"/>
            <w:lang w:eastAsia="zh-CN"/>
          </w:rPr>
          <w:t xml:space="preserve">Syllabus </w:t>
        </w:r>
        <w:r w:rsidR="006E38E4" w:rsidRPr="006E38E4">
          <w:rPr>
            <w:rStyle w:val="Hyperlink"/>
            <w:rFonts w:cs="Arial"/>
            <w:lang w:eastAsia="zh-CN"/>
          </w:rPr>
          <w:t>(2012)</w:t>
        </w:r>
      </w:hyperlink>
      <w:r w:rsidR="00826A65" w:rsidRPr="001D7332">
        <w:rPr>
          <w:rFonts w:cs="Arial"/>
          <w:lang w:eastAsia="zh-CN"/>
        </w:rPr>
        <w:t xml:space="preserve"> © NSW Education Standards Authority (NESA) for and on behalf of the Crown in right of the State of New South Wales, 20</w:t>
      </w:r>
      <w:r w:rsidR="006E38E4">
        <w:rPr>
          <w:rFonts w:cs="Arial"/>
          <w:lang w:eastAsia="zh-CN"/>
        </w:rPr>
        <w:t>12</w:t>
      </w:r>
      <w:r w:rsidR="002B6F96">
        <w:rPr>
          <w:rFonts w:cs="Arial"/>
          <w:lang w:eastAsia="zh-CN"/>
        </w:rPr>
        <w:t>.</w:t>
      </w:r>
    </w:p>
    <w:p w14:paraId="7D0A49CD" w14:textId="7B771EF7" w:rsidR="002B6F96" w:rsidRDefault="002B6F96" w:rsidP="00826A65">
      <w:pPr>
        <w:rPr>
          <w:rFonts w:cs="Arial"/>
          <w:lang w:eastAsia="zh-CN"/>
        </w:rPr>
      </w:pPr>
    </w:p>
    <w:p w14:paraId="23EBD481" w14:textId="760A4D18" w:rsidR="00A65ABE" w:rsidRDefault="00A65ABE" w:rsidP="00C03526">
      <w:pPr>
        <w:pStyle w:val="Heading2"/>
      </w:pPr>
      <w:r>
        <w:t xml:space="preserve">Learning </w:t>
      </w:r>
      <w:r w:rsidR="00D84E9E">
        <w:t>a</w:t>
      </w:r>
      <w:r>
        <w:t>cross the Curriculum</w:t>
      </w:r>
    </w:p>
    <w:p w14:paraId="043C881C" w14:textId="0015E220" w:rsidR="00BA0E76" w:rsidRDefault="00BA0E76" w:rsidP="00826A65">
      <w:pPr>
        <w:rPr>
          <w:rFonts w:cs="Arial"/>
          <w:lang w:eastAsia="zh-CN"/>
        </w:rPr>
      </w:pPr>
      <w:r w:rsidRPr="00BA0E76">
        <w:rPr>
          <w:rFonts w:cs="Arial"/>
          <w:lang w:eastAsia="zh-CN"/>
        </w:rPr>
        <w:t>General capabilities encompass the knowledge, skills, attitudes and behaviours to assist students to live and work successfully in the 21st century.</w:t>
      </w:r>
      <w:r>
        <w:rPr>
          <w:rFonts w:cs="Arial"/>
          <w:lang w:eastAsia="zh-CN"/>
        </w:rPr>
        <w:t xml:space="preserve"> While there may be others, </w:t>
      </w:r>
      <w:r w:rsidR="00C03526">
        <w:rPr>
          <w:rFonts w:cs="Arial"/>
          <w:lang w:eastAsia="zh-CN"/>
        </w:rPr>
        <w:t xml:space="preserve">aspects of </w:t>
      </w:r>
      <w:r>
        <w:rPr>
          <w:rFonts w:cs="Arial"/>
          <w:lang w:eastAsia="zh-CN"/>
        </w:rPr>
        <w:t>these general capabilities have been identified in the following activities.</w:t>
      </w:r>
    </w:p>
    <w:p w14:paraId="3D8A71C9" w14:textId="6A9E891C" w:rsidR="00DA6E97" w:rsidRPr="00C03526" w:rsidRDefault="00A65ABE" w:rsidP="00C03526">
      <w:pPr>
        <w:pStyle w:val="ListBullet"/>
      </w:pPr>
      <w:r w:rsidRPr="00C03526">
        <w:rPr>
          <w:rStyle w:val="Strong"/>
        </w:rPr>
        <w:t>Critical and Creative thinking</w:t>
      </w:r>
      <w:r w:rsidR="00C03526" w:rsidRPr="00C03526">
        <w:t xml:space="preserve"> - </w:t>
      </w:r>
      <w:r w:rsidR="00DA6E97" w:rsidRPr="00C03526">
        <w:t>The skills and processes of Design and Production provide critical and creative thinking opportunities as students pose questions, make predictions, engage in first-hand investigations, design projects, solve problems and make evidence-based decisions.</w:t>
      </w:r>
    </w:p>
    <w:p w14:paraId="02643799" w14:textId="328334EF" w:rsidR="00DA6E97" w:rsidRPr="00C03526" w:rsidRDefault="00A65ABE" w:rsidP="00C03526">
      <w:pPr>
        <w:pStyle w:val="ListBullet"/>
      </w:pPr>
      <w:r w:rsidRPr="00C03526">
        <w:rPr>
          <w:rStyle w:val="Strong"/>
        </w:rPr>
        <w:t>Information and com</w:t>
      </w:r>
      <w:r w:rsidR="00D84E9E" w:rsidRPr="00C03526">
        <w:rPr>
          <w:rStyle w:val="Strong"/>
        </w:rPr>
        <w:t>munication technology</w:t>
      </w:r>
      <w:r w:rsidR="00C03526">
        <w:t xml:space="preserve"> - </w:t>
      </w:r>
      <w:r w:rsidR="009518E9" w:rsidRPr="00C03526">
        <w:t>Student</w:t>
      </w:r>
      <w:r w:rsidR="00983D1E">
        <w:t>s</w:t>
      </w:r>
      <w:r w:rsidR="009518E9" w:rsidRPr="00C03526">
        <w:t xml:space="preserve"> learn to access information, collect, analyse and represent data, model and interpret concepts and relationships, and communicate scientific and technological ideas, processes and information.</w:t>
      </w:r>
      <w:r w:rsidR="00DA6E97" w:rsidRPr="00C03526">
        <w:t xml:space="preserve"> ICT, through simulations, provides opportunities to view phenomena, test predictions and visualise designs that cannot be investigated or produced through practical experiences in the classroom,</w:t>
      </w:r>
    </w:p>
    <w:p w14:paraId="00E7EE97" w14:textId="12633F9E" w:rsidR="00DA6E97" w:rsidRDefault="00A65ABE" w:rsidP="00C03526">
      <w:pPr>
        <w:pStyle w:val="ListBullet"/>
        <w:rPr>
          <w:lang w:eastAsia="zh-CN"/>
        </w:rPr>
      </w:pPr>
      <w:r w:rsidRPr="00C03526">
        <w:rPr>
          <w:rStyle w:val="Strong"/>
        </w:rPr>
        <w:t>Numeracy</w:t>
      </w:r>
      <w:r w:rsidR="00C03526">
        <w:t xml:space="preserve"> - r</w:t>
      </w:r>
      <w:r w:rsidR="00DA6E97" w:rsidRPr="00C03526">
        <w:t>eal-world numeracy connections are formed when numerical data is collected and manipulated and numeracy concepts, such as size, proportion and measurement, are used by students as tools in the design and production process</w:t>
      </w:r>
      <w:r w:rsidR="00DA6E97" w:rsidRPr="00DA6E97">
        <w:rPr>
          <w:lang w:eastAsia="zh-CN"/>
        </w:rPr>
        <w:t>.</w:t>
      </w:r>
    </w:p>
    <w:p w14:paraId="2961E723" w14:textId="49747116" w:rsidR="00A65ABE" w:rsidRDefault="00485E3B" w:rsidP="00826A65">
      <w:pPr>
        <w:rPr>
          <w:rFonts w:cs="Arial"/>
          <w:lang w:eastAsia="zh-CN"/>
        </w:rPr>
      </w:pPr>
      <w:r>
        <w:rPr>
          <w:rFonts w:cs="Arial"/>
          <w:lang w:eastAsia="zh-CN"/>
        </w:rPr>
        <w:t xml:space="preserve">Wording adapted </w:t>
      </w:r>
      <w:r w:rsidR="00983D1E">
        <w:rPr>
          <w:rFonts w:cs="Arial"/>
          <w:lang w:eastAsia="zh-CN"/>
        </w:rPr>
        <w:t xml:space="preserve">and merged </w:t>
      </w:r>
      <w:r>
        <w:rPr>
          <w:rFonts w:cs="Arial"/>
          <w:lang w:eastAsia="zh-CN"/>
        </w:rPr>
        <w:t xml:space="preserve">from the </w:t>
      </w:r>
      <w:hyperlink r:id="rId15" w:history="1">
        <w:r w:rsidRPr="00983D1E">
          <w:rPr>
            <w:rStyle w:val="Hyperlink"/>
            <w:rFonts w:cs="Arial"/>
            <w:lang w:eastAsia="zh-CN"/>
          </w:rPr>
          <w:t>Science</w:t>
        </w:r>
      </w:hyperlink>
      <w:r>
        <w:rPr>
          <w:rFonts w:cs="Arial"/>
          <w:lang w:eastAsia="zh-CN"/>
        </w:rPr>
        <w:t xml:space="preserve">, </w:t>
      </w:r>
      <w:hyperlink r:id="rId16" w:history="1">
        <w:r w:rsidRPr="00983D1E">
          <w:rPr>
            <w:rStyle w:val="Hyperlink"/>
            <w:rFonts w:cs="Arial"/>
            <w:lang w:eastAsia="zh-CN"/>
          </w:rPr>
          <w:t>Technology Mandatory</w:t>
        </w:r>
      </w:hyperlink>
      <w:r>
        <w:rPr>
          <w:rFonts w:cs="Arial"/>
          <w:lang w:eastAsia="zh-CN"/>
        </w:rPr>
        <w:t xml:space="preserve"> </w:t>
      </w:r>
      <w:r w:rsidR="00163F42">
        <w:rPr>
          <w:rFonts w:cs="Arial"/>
          <w:lang w:eastAsia="zh-CN"/>
        </w:rPr>
        <w:t xml:space="preserve">and </w:t>
      </w:r>
      <w:hyperlink r:id="rId17" w:history="1">
        <w:r w:rsidR="00163F42" w:rsidRPr="00983D1E">
          <w:rPr>
            <w:rStyle w:val="Hyperlink"/>
            <w:rFonts w:cs="Arial"/>
            <w:lang w:eastAsia="zh-CN"/>
          </w:rPr>
          <w:t>Mathematics</w:t>
        </w:r>
      </w:hyperlink>
      <w:r w:rsidR="00163F42">
        <w:rPr>
          <w:rFonts w:cs="Arial"/>
          <w:lang w:eastAsia="zh-CN"/>
        </w:rPr>
        <w:t xml:space="preserve"> </w:t>
      </w:r>
      <w:r>
        <w:rPr>
          <w:rFonts w:cs="Arial"/>
          <w:lang w:eastAsia="zh-CN"/>
        </w:rPr>
        <w:t xml:space="preserve">syllabuses </w:t>
      </w:r>
      <w:r w:rsidR="00983D1E" w:rsidRPr="001D7332">
        <w:rPr>
          <w:rFonts w:cs="Arial"/>
          <w:lang w:eastAsia="zh-CN"/>
        </w:rPr>
        <w:t xml:space="preserve">© NSW Education Standards Authority (NESA) for and on behalf of the Crown in right of the State of New South Wales, </w:t>
      </w:r>
      <w:r w:rsidR="00983D1E">
        <w:rPr>
          <w:rFonts w:cs="Arial"/>
          <w:lang w:eastAsia="zh-CN"/>
        </w:rPr>
        <w:t xml:space="preserve">2018, 2017 and </w:t>
      </w:r>
      <w:r w:rsidR="00983D1E" w:rsidRPr="001D7332">
        <w:rPr>
          <w:rFonts w:cs="Arial"/>
          <w:lang w:eastAsia="zh-CN"/>
        </w:rPr>
        <w:t>20</w:t>
      </w:r>
      <w:r w:rsidR="00983D1E">
        <w:rPr>
          <w:rFonts w:cs="Arial"/>
          <w:lang w:eastAsia="zh-CN"/>
        </w:rPr>
        <w:t>12.</w:t>
      </w:r>
    </w:p>
    <w:p w14:paraId="534A5CA2" w14:textId="7C6A57BB" w:rsidR="002B6F96" w:rsidRPr="001D7332" w:rsidRDefault="002B6F96" w:rsidP="00826A65">
      <w:pPr>
        <w:rPr>
          <w:rFonts w:cs="Arial"/>
          <w:lang w:eastAsia="zh-CN"/>
        </w:rPr>
      </w:pPr>
      <w:r>
        <w:rPr>
          <w:rFonts w:cs="Arial"/>
          <w:lang w:eastAsia="zh-CN"/>
        </w:rPr>
        <w:t xml:space="preserve">Images representing </w:t>
      </w:r>
      <w:r w:rsidR="00914890">
        <w:rPr>
          <w:rFonts w:cs="Arial"/>
          <w:lang w:eastAsia="zh-CN"/>
        </w:rPr>
        <w:t xml:space="preserve">the car </w:t>
      </w:r>
      <w:r>
        <w:rPr>
          <w:rFonts w:cs="Arial"/>
          <w:lang w:eastAsia="zh-CN"/>
        </w:rPr>
        <w:t xml:space="preserve">race track </w:t>
      </w:r>
      <w:r w:rsidR="006A2255">
        <w:rPr>
          <w:rFonts w:cs="Arial"/>
          <w:lang w:eastAsia="zh-CN"/>
        </w:rPr>
        <w:t>used with permission. [T</w:t>
      </w:r>
      <w:r w:rsidR="00983D1E">
        <w:rPr>
          <w:rFonts w:cs="Arial"/>
          <w:lang w:eastAsia="zh-CN"/>
        </w:rPr>
        <w:t>RIM</w:t>
      </w:r>
      <w:r w:rsidR="006A2255">
        <w:rPr>
          <w:rFonts w:cs="Arial"/>
          <w:lang w:eastAsia="zh-CN"/>
        </w:rPr>
        <w:t xml:space="preserve"> record </w:t>
      </w:r>
      <w:r w:rsidR="007A6853">
        <w:rPr>
          <w:rFonts w:cs="Arial"/>
          <w:lang w:eastAsia="zh-CN"/>
        </w:rPr>
        <w:t>no</w:t>
      </w:r>
      <w:r w:rsidR="006A2255">
        <w:rPr>
          <w:rFonts w:cs="Arial"/>
          <w:lang w:eastAsia="zh-CN"/>
        </w:rPr>
        <w:t>.]</w:t>
      </w:r>
    </w:p>
    <w:p w14:paraId="3D75B49C" w14:textId="656347B1" w:rsidR="001D7332" w:rsidRDefault="001D7332">
      <w:pPr>
        <w:rPr>
          <w:rFonts w:cs="Arial"/>
          <w:lang w:eastAsia="zh-CN"/>
        </w:rPr>
      </w:pPr>
      <w:r>
        <w:rPr>
          <w:rFonts w:cs="Arial"/>
          <w:lang w:eastAsia="zh-CN"/>
        </w:rPr>
        <w:br w:type="page"/>
      </w:r>
    </w:p>
    <w:p w14:paraId="49371027" w14:textId="52892173" w:rsidR="001D7332" w:rsidRPr="001D7332" w:rsidRDefault="00185590" w:rsidP="001D7332">
      <w:pPr>
        <w:pStyle w:val="Heading2"/>
      </w:pPr>
      <w:r>
        <w:lastRenderedPageBreak/>
        <w:t>Content</w:t>
      </w:r>
    </w:p>
    <w:p w14:paraId="26275F22" w14:textId="16C3A2DD" w:rsidR="00B41276" w:rsidRDefault="00B41276" w:rsidP="001D7332">
      <w:pPr>
        <w:rPr>
          <w:rFonts w:cs="Arial"/>
          <w:lang w:eastAsia="zh-CN"/>
        </w:rPr>
      </w:pPr>
      <w:r w:rsidRPr="00B41276">
        <w:rPr>
          <w:rFonts w:cs="Arial"/>
          <w:lang w:eastAsia="zh-CN"/>
        </w:rPr>
        <w:t xml:space="preserve">After recent fires and floods, the famous Braidwood Boulder has been dislodged and rolled onto the road near Commonwealth Corner. At this time, our smart cars/vehicles do not have obstacle avoidance technology to automatically navigate around such </w:t>
      </w:r>
      <w:r w:rsidR="005E2502" w:rsidRPr="00B41276">
        <w:rPr>
          <w:rFonts w:cs="Arial"/>
          <w:lang w:eastAsia="zh-CN"/>
        </w:rPr>
        <w:t>obstacles,</w:t>
      </w:r>
      <w:r w:rsidRPr="00B41276">
        <w:rPr>
          <w:rFonts w:cs="Arial"/>
          <w:lang w:eastAsia="zh-CN"/>
        </w:rPr>
        <w:t xml:space="preserve"> so it is necessary to program them to avoid </w:t>
      </w:r>
      <w:r w:rsidR="006C4EC7">
        <w:rPr>
          <w:rFonts w:cs="Arial"/>
          <w:lang w:eastAsia="zh-CN"/>
        </w:rPr>
        <w:t xml:space="preserve">a </w:t>
      </w:r>
      <w:r w:rsidRPr="00B41276">
        <w:rPr>
          <w:rFonts w:cs="Arial"/>
          <w:lang w:eastAsia="zh-CN"/>
        </w:rPr>
        <w:t>colli</w:t>
      </w:r>
      <w:r w:rsidR="006C4EC7">
        <w:rPr>
          <w:rFonts w:cs="Arial"/>
          <w:lang w:eastAsia="zh-CN"/>
        </w:rPr>
        <w:t>s</w:t>
      </w:r>
      <w:r w:rsidRPr="00B41276">
        <w:rPr>
          <w:rFonts w:cs="Arial"/>
          <w:lang w:eastAsia="zh-CN"/>
        </w:rPr>
        <w:t>i</w:t>
      </w:r>
      <w:r w:rsidR="006C4EC7">
        <w:rPr>
          <w:rFonts w:cs="Arial"/>
          <w:lang w:eastAsia="zh-CN"/>
        </w:rPr>
        <w:t>on</w:t>
      </w:r>
      <w:r w:rsidRPr="00B41276">
        <w:rPr>
          <w:rFonts w:cs="Arial"/>
          <w:lang w:eastAsia="zh-CN"/>
        </w:rPr>
        <w:t xml:space="preserve"> with the boulder and any other (oncoming) traffic.</w:t>
      </w:r>
    </w:p>
    <w:p w14:paraId="0A81AF6B" w14:textId="0BF77914" w:rsidR="00C1144B" w:rsidRDefault="00FF3991" w:rsidP="001D7332">
      <w:pPr>
        <w:rPr>
          <w:rFonts w:cs="Arial"/>
          <w:lang w:eastAsia="zh-CN"/>
        </w:rPr>
      </w:pPr>
      <w:r>
        <w:rPr>
          <w:rFonts w:cs="Arial"/>
          <w:noProof/>
          <w:lang w:eastAsia="en-AU"/>
        </w:rPr>
        <w:drawing>
          <wp:inline distT="0" distB="0" distL="0" distR="0" wp14:anchorId="2FEC9DB4" wp14:editId="623FC270">
            <wp:extent cx="5363323" cy="2676899"/>
            <wp:effectExtent l="0" t="0" r="0" b="9525"/>
            <wp:docPr id="24" name="Picture 24" descr="The image is a representation of the Anki car racing track with a green background. It is in the shape of an oval made from eight tiles with two rows of four tiles. The tiles are not labelled but can be numbered 1 to 8 to help describe the image. Row 1 is tiles 1 to 4. Row 2 is tiles 5 to 8.&#10;Tile 1 is a curved track. Tile 2 is a straight track with the starting line. Tile 3 is straight track and there is also a white arrow pointing to the right indicating cars will travel in a clockwise direction. Tile 4 is a curved track.&#10;Tile 1 is a curved track. Tile 2 is a straight track with the starting line. Tile 3 is straight track and there is also a white arrow pointing to the right indicating cars will travel in a clockwise direction. Tile 4 is a curved track.&#10;Tile 5 is a curved track. Tile 6 is a straight track. Tile 7 is straight track. There is an image of a boulder covering part of the track between tiles 6 and 7 and there are two white arrows pointing to the left indicating how the cars need to move around the boulder to avoid hitting it. Tile 8 is a curved track.&#10;The track has four lanes, and these are labelled one to four. Lane 1 is the outside lane and lane 4 is the insid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llenge1-15x.PNG"/>
                    <pic:cNvPicPr/>
                  </pic:nvPicPr>
                  <pic:blipFill>
                    <a:blip r:embed="rId18">
                      <a:extLst>
                        <a:ext uri="{28A0092B-C50C-407E-A947-70E740481C1C}">
                          <a14:useLocalDpi xmlns:a14="http://schemas.microsoft.com/office/drawing/2010/main" val="0"/>
                        </a:ext>
                      </a:extLst>
                    </a:blip>
                    <a:stretch>
                      <a:fillRect/>
                    </a:stretch>
                  </pic:blipFill>
                  <pic:spPr>
                    <a:xfrm>
                      <a:off x="0" y="0"/>
                      <a:ext cx="5363323" cy="2676899"/>
                    </a:xfrm>
                    <a:prstGeom prst="rect">
                      <a:avLst/>
                    </a:prstGeom>
                  </pic:spPr>
                </pic:pic>
              </a:graphicData>
            </a:graphic>
          </wp:inline>
        </w:drawing>
      </w:r>
    </w:p>
    <w:p w14:paraId="21B3FE44" w14:textId="6744265E" w:rsidR="00C1144B" w:rsidRDefault="001F6A43" w:rsidP="00B41276">
      <w:pPr>
        <w:rPr>
          <w:rFonts w:cs="Arial"/>
          <w:lang w:eastAsia="zh-CN"/>
        </w:rPr>
      </w:pPr>
      <w:r>
        <w:rPr>
          <w:rFonts w:cs="Arial"/>
          <w:lang w:eastAsia="zh-CN"/>
        </w:rPr>
        <w:t>The challenge – to p</w:t>
      </w:r>
      <w:r w:rsidR="00C1144B">
        <w:rPr>
          <w:rFonts w:cs="Arial"/>
          <w:lang w:eastAsia="zh-CN"/>
        </w:rPr>
        <w:t>rogram your smart vehicle to avoid hitting the boulder.</w:t>
      </w:r>
    </w:p>
    <w:p w14:paraId="52500123" w14:textId="0B5269E7" w:rsidR="00B41276" w:rsidRPr="00B41276" w:rsidRDefault="00B41276" w:rsidP="00B41276">
      <w:pPr>
        <w:rPr>
          <w:rFonts w:cs="Arial"/>
          <w:lang w:eastAsia="zh-CN"/>
        </w:rPr>
      </w:pPr>
      <w:r w:rsidRPr="00B41276">
        <w:rPr>
          <w:rFonts w:cs="Arial"/>
          <w:lang w:eastAsia="zh-CN"/>
        </w:rPr>
        <w:t xml:space="preserve">Thermo has been clocked at </w:t>
      </w:r>
      <w:r w:rsidR="00DB5268">
        <w:rPr>
          <w:rFonts w:cs="Arial"/>
          <w:lang w:eastAsia="zh-CN"/>
        </w:rPr>
        <w:t>1</w:t>
      </w:r>
      <w:r w:rsidR="001D7022">
        <w:rPr>
          <w:rFonts w:cs="Arial"/>
          <w:lang w:eastAsia="zh-CN"/>
        </w:rPr>
        <w:t>.</w:t>
      </w:r>
      <w:r w:rsidR="00DB5268">
        <w:rPr>
          <w:rFonts w:cs="Arial"/>
          <w:lang w:eastAsia="zh-CN"/>
        </w:rPr>
        <w:t>2</w:t>
      </w:r>
      <w:r w:rsidRPr="00B41276">
        <w:rPr>
          <w:rFonts w:cs="Arial"/>
          <w:lang w:eastAsia="zh-CN"/>
        </w:rPr>
        <w:t xml:space="preserve"> m/s but this would be considered speeding on NSW roads and is too fast to negotiate the tight turns and avoid hitting the boulder. </w:t>
      </w:r>
      <w:r w:rsidR="001D7022">
        <w:rPr>
          <w:rFonts w:cs="Arial"/>
          <w:lang w:eastAsia="zh-CN"/>
        </w:rPr>
        <w:t>T</w:t>
      </w:r>
      <w:r w:rsidRPr="00B41276">
        <w:rPr>
          <w:rFonts w:cs="Arial"/>
          <w:lang w:eastAsia="zh-CN"/>
        </w:rPr>
        <w:t xml:space="preserve">he speed limit </w:t>
      </w:r>
      <w:r w:rsidR="001D7022" w:rsidRPr="001D7022">
        <w:rPr>
          <w:rStyle w:val="Strong"/>
        </w:rPr>
        <w:t>approaching</w:t>
      </w:r>
      <w:r w:rsidRPr="00B41276">
        <w:rPr>
          <w:rFonts w:cs="Arial"/>
          <w:lang w:eastAsia="zh-CN"/>
        </w:rPr>
        <w:t xml:space="preserve"> </w:t>
      </w:r>
      <w:r w:rsidR="001D7022">
        <w:rPr>
          <w:rFonts w:cs="Arial"/>
          <w:lang w:eastAsia="zh-CN"/>
        </w:rPr>
        <w:t xml:space="preserve">the hazard </w:t>
      </w:r>
      <w:r w:rsidRPr="00B41276">
        <w:rPr>
          <w:rFonts w:cs="Arial"/>
          <w:lang w:eastAsia="zh-CN"/>
        </w:rPr>
        <w:t xml:space="preserve">is now </w:t>
      </w:r>
      <w:r w:rsidR="001D7022">
        <w:rPr>
          <w:rFonts w:cs="Arial"/>
          <w:lang w:eastAsia="zh-CN"/>
        </w:rPr>
        <w:t>0.3</w:t>
      </w:r>
      <w:r w:rsidRPr="00B41276">
        <w:rPr>
          <w:rFonts w:cs="Arial"/>
          <w:lang w:eastAsia="zh-CN"/>
        </w:rPr>
        <w:t xml:space="preserve"> m/s. </w:t>
      </w:r>
      <w:r w:rsidR="00C23781">
        <w:rPr>
          <w:rFonts w:cs="Arial"/>
          <w:lang w:eastAsia="zh-CN"/>
        </w:rPr>
        <w:t>For the rest of the track i</w:t>
      </w:r>
      <w:r w:rsidRPr="00B41276">
        <w:rPr>
          <w:rFonts w:cs="Arial"/>
          <w:lang w:eastAsia="zh-CN"/>
        </w:rPr>
        <w:t xml:space="preserve">t is best to use a </w:t>
      </w:r>
      <w:r w:rsidRPr="001D7022">
        <w:rPr>
          <w:rStyle w:val="Strong"/>
        </w:rPr>
        <w:t>maximum</w:t>
      </w:r>
      <w:r w:rsidRPr="00B41276">
        <w:rPr>
          <w:rFonts w:cs="Arial"/>
          <w:lang w:eastAsia="zh-CN"/>
        </w:rPr>
        <w:t xml:space="preserve"> </w:t>
      </w:r>
      <w:r w:rsidR="00B40439">
        <w:rPr>
          <w:rFonts w:cs="Arial"/>
          <w:lang w:eastAsia="zh-CN"/>
        </w:rPr>
        <w:t>velocity</w:t>
      </w:r>
      <w:r w:rsidRPr="00B41276">
        <w:rPr>
          <w:rFonts w:cs="Arial"/>
          <w:lang w:eastAsia="zh-CN"/>
        </w:rPr>
        <w:t xml:space="preserve"> of </w:t>
      </w:r>
      <w:r w:rsidR="001D7022">
        <w:rPr>
          <w:rFonts w:cs="Arial"/>
          <w:lang w:eastAsia="zh-CN"/>
        </w:rPr>
        <w:t>0.9</w:t>
      </w:r>
      <w:r w:rsidR="001F6A43">
        <w:rPr>
          <w:rFonts w:cs="Arial"/>
          <w:lang w:eastAsia="zh-CN"/>
        </w:rPr>
        <w:t xml:space="preserve"> m/s.</w:t>
      </w:r>
      <w:r w:rsidR="00B40439">
        <w:rPr>
          <w:rFonts w:cs="Arial"/>
          <w:lang w:eastAsia="zh-CN"/>
        </w:rPr>
        <w:t xml:space="preserve"> Part of the challenge will be converting between average velocity and speed settings (see page 9).</w:t>
      </w:r>
    </w:p>
    <w:p w14:paraId="32F1ABFF" w14:textId="784F0501" w:rsidR="00B41276" w:rsidRDefault="00B41276" w:rsidP="00B41276">
      <w:pPr>
        <w:rPr>
          <w:rFonts w:cs="Arial"/>
          <w:lang w:eastAsia="zh-CN"/>
        </w:rPr>
      </w:pPr>
      <w:r w:rsidRPr="00B41276">
        <w:rPr>
          <w:rFonts w:cs="Arial"/>
          <w:lang w:eastAsia="zh-CN"/>
        </w:rPr>
        <w:t xml:space="preserve">The track for this challenge is shown above. It is approximately 4.5 m </w:t>
      </w:r>
      <w:r w:rsidR="00D164D0">
        <w:rPr>
          <w:rFonts w:cs="Arial"/>
          <w:lang w:eastAsia="zh-CN"/>
        </w:rPr>
        <w:t>long</w:t>
      </w:r>
      <w:r w:rsidRPr="00B41276">
        <w:rPr>
          <w:rFonts w:cs="Arial"/>
          <w:lang w:eastAsia="zh-CN"/>
        </w:rPr>
        <w:t xml:space="preserve"> on the outside lane </w:t>
      </w:r>
      <w:r w:rsidR="003F07E5">
        <w:rPr>
          <w:rFonts w:cs="Arial"/>
          <w:lang w:eastAsia="zh-CN"/>
        </w:rPr>
        <w:t>(lane 1)</w:t>
      </w:r>
      <w:r w:rsidRPr="00B41276">
        <w:rPr>
          <w:rFonts w:cs="Arial"/>
          <w:lang w:eastAsia="zh-CN"/>
        </w:rPr>
        <w:t>.</w:t>
      </w:r>
      <w:r w:rsidR="00D164D0">
        <w:rPr>
          <w:rFonts w:cs="Arial"/>
          <w:lang w:eastAsia="zh-CN"/>
        </w:rPr>
        <w:t xml:space="preserve"> Extra dimensions have been provided to assist yo</w:t>
      </w:r>
      <w:r w:rsidR="00D32575">
        <w:rPr>
          <w:rFonts w:cs="Arial"/>
          <w:lang w:eastAsia="zh-CN"/>
        </w:rPr>
        <w:t xml:space="preserve">u </w:t>
      </w:r>
      <w:r w:rsidR="00C26BBF">
        <w:rPr>
          <w:rFonts w:cs="Arial"/>
          <w:lang w:eastAsia="zh-CN"/>
        </w:rPr>
        <w:t xml:space="preserve">to </w:t>
      </w:r>
      <w:r w:rsidR="00D32575">
        <w:rPr>
          <w:rFonts w:cs="Arial"/>
          <w:lang w:eastAsia="zh-CN"/>
        </w:rPr>
        <w:t>calculate an accurate length.</w:t>
      </w:r>
    </w:p>
    <w:p w14:paraId="6D0C98A1" w14:textId="4F4A17E4" w:rsidR="003F07E5" w:rsidRPr="003F07E5" w:rsidRDefault="003F07E5" w:rsidP="007428F7">
      <w:pPr>
        <w:pStyle w:val="FeatureBox2"/>
      </w:pPr>
      <w:r>
        <w:rPr>
          <w:rStyle w:val="Strong"/>
        </w:rPr>
        <w:t>Teacher</w:t>
      </w:r>
      <w:r w:rsidR="00D65817">
        <w:rPr>
          <w:rStyle w:val="Strong"/>
        </w:rPr>
        <w:t xml:space="preserve"> note</w:t>
      </w:r>
      <w:r w:rsidRPr="003F07E5">
        <w:rPr>
          <w:rStyle w:val="Strong"/>
        </w:rPr>
        <w:t>:</w:t>
      </w:r>
      <w:r w:rsidRPr="003F07E5">
        <w:t xml:space="preserve"> The scale provided </w:t>
      </w:r>
      <w:r w:rsidR="00D32575">
        <w:t xml:space="preserve">is </w:t>
      </w:r>
      <w:r w:rsidR="00442916">
        <w:t xml:space="preserve">reasonably </w:t>
      </w:r>
      <w:r w:rsidR="00D32575">
        <w:t>correct if</w:t>
      </w:r>
      <w:r w:rsidRPr="003F07E5">
        <w:t xml:space="preserve"> </w:t>
      </w:r>
      <w:r w:rsidR="00D32575">
        <w:t>the document is printed in portrait layout on A4 paper</w:t>
      </w:r>
      <w:r w:rsidR="005E2502">
        <w:t xml:space="preserve">, however, </w:t>
      </w:r>
      <w:r w:rsidR="00442916">
        <w:t>it will be</w:t>
      </w:r>
      <w:r w:rsidR="005E2502">
        <w:t xml:space="preserve"> more accurate </w:t>
      </w:r>
      <w:r w:rsidR="00442916">
        <w:t>to</w:t>
      </w:r>
      <w:r w:rsidR="005E2502">
        <w:t xml:space="preserve"> </w:t>
      </w:r>
      <w:r w:rsidR="00442916">
        <w:t>calculate</w:t>
      </w:r>
      <w:r w:rsidR="005E2502">
        <w:t xml:space="preserve"> the track </w:t>
      </w:r>
      <w:r w:rsidR="00442916">
        <w:t xml:space="preserve">dimensions </w:t>
      </w:r>
      <w:r w:rsidR="005E2502">
        <w:t>using the labelled diagrams below.</w:t>
      </w:r>
    </w:p>
    <w:p w14:paraId="7983786C" w14:textId="7CF28580" w:rsidR="00B41276" w:rsidRDefault="00D164D0" w:rsidP="007428F7">
      <w:pPr>
        <w:pStyle w:val="FeatureBox2"/>
      </w:pPr>
      <w:r w:rsidRPr="007428F7">
        <w:rPr>
          <w:rStyle w:val="Strong"/>
        </w:rPr>
        <w:t>Students:</w:t>
      </w:r>
      <w:r>
        <w:t xml:space="preserve"> If there is access to the track in the classroom you could measure the track or think of other ways to determine its length.</w:t>
      </w:r>
      <w:r w:rsidR="00BA1604">
        <w:t xml:space="preserve"> Otherwise use </w:t>
      </w:r>
      <w:r w:rsidR="00C26BBF">
        <w:t xml:space="preserve">the </w:t>
      </w:r>
      <w:r w:rsidR="00BA1604">
        <w:t>information provided and the diagrams to calculate the necessary lengths.</w:t>
      </w:r>
    </w:p>
    <w:p w14:paraId="64D1EE06" w14:textId="60817CD1" w:rsidR="00BA1604" w:rsidRDefault="00BA1604" w:rsidP="003F07E5">
      <w:pPr>
        <w:pageBreakBefore/>
        <w:rPr>
          <w:lang w:eastAsia="zh-CN"/>
        </w:rPr>
      </w:pPr>
      <w:r>
        <w:rPr>
          <w:lang w:eastAsia="zh-CN"/>
        </w:rPr>
        <w:lastRenderedPageBreak/>
        <w:t>Use the following diagrams to calculate the length of the track in lane 1.</w:t>
      </w:r>
    </w:p>
    <w:p w14:paraId="28B75FF1" w14:textId="34596705" w:rsidR="00265411" w:rsidRDefault="00265411" w:rsidP="00B41276">
      <w:pPr>
        <w:rPr>
          <w:lang w:eastAsia="zh-CN"/>
        </w:rPr>
      </w:pPr>
      <w:r>
        <w:rPr>
          <w:noProof/>
          <w:lang w:eastAsia="en-AU"/>
        </w:rPr>
        <w:drawing>
          <wp:inline distT="0" distB="0" distL="0" distR="0" wp14:anchorId="348790B6" wp14:editId="078C5120">
            <wp:extent cx="2257200" cy="2250000"/>
            <wp:effectExtent l="0" t="0" r="0" b="0"/>
            <wp:docPr id="9" name="Picture 9" descr="The image shows a representation of a straight piece of racing track on a green background. The purpose of the diagram is to show the actual length of this piece of track to be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ight_length.PNG"/>
                    <pic:cNvPicPr/>
                  </pic:nvPicPr>
                  <pic:blipFill>
                    <a:blip r:embed="rId19">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16C3B5D9" w14:textId="1A03C74F" w:rsidR="00D164D0" w:rsidRDefault="00D164D0" w:rsidP="00B41276">
      <w:pPr>
        <w:rPr>
          <w:lang w:eastAsia="zh-CN"/>
        </w:rPr>
      </w:pPr>
      <w:r>
        <w:rPr>
          <w:lang w:eastAsia="zh-CN"/>
        </w:rPr>
        <w:t>Straight pieces of track are 56 cm long.</w:t>
      </w:r>
    </w:p>
    <w:p w14:paraId="14E88375" w14:textId="69C19813" w:rsidR="00B41276" w:rsidRDefault="00265411" w:rsidP="00B41276">
      <w:pPr>
        <w:rPr>
          <w:lang w:eastAsia="zh-CN"/>
        </w:rPr>
      </w:pPr>
      <w:r>
        <w:rPr>
          <w:noProof/>
          <w:lang w:eastAsia="en-AU"/>
        </w:rPr>
        <w:drawing>
          <wp:inline distT="0" distB="0" distL="0" distR="0" wp14:anchorId="42F40AE3" wp14:editId="4FB9719B">
            <wp:extent cx="2257200" cy="2250000"/>
            <wp:effectExtent l="0" t="0" r="0" b="0"/>
            <wp:docPr id="8" name="Picture 8" descr="The image shows a representation of a curved piece of racing track on a green background. The purpose of the diagram is to show the actual arc length of the outside lane of this piece of track to be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_length.PNG"/>
                    <pic:cNvPicPr/>
                  </pic:nvPicPr>
                  <pic:blipFill>
                    <a:blip r:embed="rId20">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03408910" w14:textId="620600B7" w:rsidR="00265411" w:rsidRDefault="00D164D0" w:rsidP="00B41276">
      <w:pPr>
        <w:rPr>
          <w:lang w:eastAsia="zh-CN"/>
        </w:rPr>
      </w:pPr>
      <w:r>
        <w:rPr>
          <w:lang w:eastAsia="zh-CN"/>
        </w:rPr>
        <w:t xml:space="preserve">The length of the arc on corner tracks </w:t>
      </w:r>
      <w:r w:rsidR="00EF331C">
        <w:rPr>
          <w:lang w:eastAsia="zh-CN"/>
        </w:rPr>
        <w:t xml:space="preserve">for </w:t>
      </w:r>
      <w:r w:rsidR="00EF331C" w:rsidRPr="00EF331C">
        <w:rPr>
          <w:rStyle w:val="Strong"/>
        </w:rPr>
        <w:t>lane 1</w:t>
      </w:r>
      <w:r w:rsidR="00EF331C">
        <w:rPr>
          <w:lang w:eastAsia="zh-CN"/>
        </w:rPr>
        <w:t xml:space="preserve"> </w:t>
      </w:r>
      <w:r>
        <w:rPr>
          <w:lang w:eastAsia="zh-CN"/>
        </w:rPr>
        <w:t>is 56 cm.</w:t>
      </w:r>
    </w:p>
    <w:p w14:paraId="0EC6E96E" w14:textId="57030AEF" w:rsidR="00265411" w:rsidRDefault="00A347FB" w:rsidP="00B41276">
      <w:pPr>
        <w:rPr>
          <w:lang w:eastAsia="zh-CN"/>
        </w:rPr>
      </w:pPr>
      <w:r>
        <w:rPr>
          <w:noProof/>
          <w:lang w:eastAsia="en-AU"/>
        </w:rPr>
        <w:drawing>
          <wp:inline distT="0" distB="0" distL="0" distR="0" wp14:anchorId="2EA55179" wp14:editId="286E3A91">
            <wp:extent cx="2257200" cy="2250000"/>
            <wp:effectExtent l="0" t="0" r="0" b="0"/>
            <wp:docPr id="1" name="Picture 1" descr="The image shows a representation of a curved piece of racing track on a green background. The purpose of the diagram is to show the actual radius of this piece of track. The radius for lane 1, labelled R1, is 35.5 cm. The radius for lane 4, labelled R4, is 20.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_radius.PNG"/>
                    <pic:cNvPicPr/>
                  </pic:nvPicPr>
                  <pic:blipFill>
                    <a:blip r:embed="rId21">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72B509C7" w14:textId="06214B11" w:rsidR="00265411" w:rsidRDefault="00D164D0">
      <w:pPr>
        <w:rPr>
          <w:lang w:eastAsia="zh-CN"/>
        </w:rPr>
      </w:pPr>
      <w:r>
        <w:rPr>
          <w:lang w:eastAsia="zh-CN"/>
        </w:rPr>
        <w:t xml:space="preserve">The radius for </w:t>
      </w:r>
      <w:r w:rsidRPr="00EF331C">
        <w:rPr>
          <w:rStyle w:val="Strong"/>
        </w:rPr>
        <w:t>lane 1</w:t>
      </w:r>
      <w:r>
        <w:rPr>
          <w:lang w:eastAsia="zh-CN"/>
        </w:rPr>
        <w:t xml:space="preserve"> is 35.5 cm and the radius for </w:t>
      </w:r>
      <w:r w:rsidRPr="00EF331C">
        <w:rPr>
          <w:rStyle w:val="Strong"/>
        </w:rPr>
        <w:t>lane 4</w:t>
      </w:r>
      <w:r>
        <w:rPr>
          <w:lang w:eastAsia="zh-CN"/>
        </w:rPr>
        <w:t xml:space="preserve"> is 20.5 cm.</w:t>
      </w:r>
    </w:p>
    <w:p w14:paraId="2BB16551" w14:textId="670FDDFB" w:rsidR="00B41276" w:rsidRDefault="00064AA7" w:rsidP="00644314">
      <w:pPr>
        <w:pageBreakBefore/>
        <w:rPr>
          <w:lang w:eastAsia="zh-CN"/>
        </w:rPr>
      </w:pPr>
      <w:r>
        <w:rPr>
          <w:lang w:eastAsia="zh-CN"/>
        </w:rPr>
        <w:lastRenderedPageBreak/>
        <w:t xml:space="preserve">What is the </w:t>
      </w:r>
      <w:r w:rsidR="00BE60C2">
        <w:rPr>
          <w:lang w:eastAsia="zh-CN"/>
        </w:rPr>
        <w:t xml:space="preserve">actual </w:t>
      </w:r>
      <w:r>
        <w:rPr>
          <w:lang w:eastAsia="zh-CN"/>
        </w:rPr>
        <w:t>length of the track for lane 1?</w:t>
      </w:r>
    </w:p>
    <w:tbl>
      <w:tblPr>
        <w:tblStyle w:val="Tableheader"/>
        <w:tblW w:w="0" w:type="auto"/>
        <w:tblLook w:val="0400" w:firstRow="0" w:lastRow="0" w:firstColumn="0" w:lastColumn="0" w:noHBand="0" w:noVBand="1"/>
        <w:tblCaption w:val="space for students to provide answer"/>
      </w:tblPr>
      <w:tblGrid>
        <w:gridCol w:w="9622"/>
      </w:tblGrid>
      <w:tr w:rsidR="00064AA7" w14:paraId="04316401" w14:textId="77777777" w:rsidTr="00D16AA9">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FD83335" w14:textId="290681AC" w:rsidR="00064AA7" w:rsidRDefault="00064AA7" w:rsidP="00A952B2"/>
        </w:tc>
      </w:tr>
    </w:tbl>
    <w:p w14:paraId="7E3B8EB1" w14:textId="10CC0BED" w:rsidR="00064AA7" w:rsidRDefault="00064AA7" w:rsidP="00B41276">
      <w:pPr>
        <w:rPr>
          <w:lang w:eastAsia="zh-CN"/>
        </w:rPr>
      </w:pPr>
      <w:r>
        <w:rPr>
          <w:lang w:eastAsia="zh-CN"/>
        </w:rPr>
        <w:t xml:space="preserve">What is the </w:t>
      </w:r>
      <w:r w:rsidR="00BE60C2">
        <w:rPr>
          <w:lang w:eastAsia="zh-CN"/>
        </w:rPr>
        <w:t xml:space="preserve">actual </w:t>
      </w:r>
      <w:r>
        <w:rPr>
          <w:lang w:eastAsia="zh-CN"/>
        </w:rPr>
        <w:t>length of the track for lane 4?</w:t>
      </w:r>
    </w:p>
    <w:tbl>
      <w:tblPr>
        <w:tblStyle w:val="Tableheader"/>
        <w:tblW w:w="0" w:type="auto"/>
        <w:tblLook w:val="0400" w:firstRow="0" w:lastRow="0" w:firstColumn="0" w:lastColumn="0" w:noHBand="0" w:noVBand="1"/>
        <w:tblCaption w:val="space for students to provide answer"/>
      </w:tblPr>
      <w:tblGrid>
        <w:gridCol w:w="9622"/>
      </w:tblGrid>
      <w:tr w:rsidR="00064AA7" w14:paraId="7B9EB46C" w14:textId="77777777" w:rsidTr="00D16AA9">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FA1906" w14:textId="77777777" w:rsidR="00064AA7" w:rsidRDefault="00064AA7" w:rsidP="00A952B2"/>
        </w:tc>
      </w:tr>
    </w:tbl>
    <w:p w14:paraId="590F228C" w14:textId="0BDDE925" w:rsidR="00064AA7" w:rsidRDefault="00064AA7" w:rsidP="00B41276">
      <w:pPr>
        <w:rPr>
          <w:lang w:eastAsia="zh-CN"/>
        </w:rPr>
      </w:pPr>
      <w:r>
        <w:rPr>
          <w:lang w:eastAsia="zh-CN"/>
        </w:rPr>
        <w:t xml:space="preserve">What is the </w:t>
      </w:r>
      <w:r w:rsidR="00BE60C2">
        <w:rPr>
          <w:lang w:eastAsia="zh-CN"/>
        </w:rPr>
        <w:t xml:space="preserve">actual </w:t>
      </w:r>
      <w:r>
        <w:rPr>
          <w:lang w:eastAsia="zh-CN"/>
        </w:rPr>
        <w:t>length of your Anki car?</w:t>
      </w:r>
    </w:p>
    <w:tbl>
      <w:tblPr>
        <w:tblStyle w:val="Tableheader"/>
        <w:tblW w:w="0" w:type="auto"/>
        <w:tblLook w:val="0400" w:firstRow="0" w:lastRow="0" w:firstColumn="0" w:lastColumn="0" w:noHBand="0" w:noVBand="1"/>
        <w:tblCaption w:val="space for students to provide answer"/>
      </w:tblPr>
      <w:tblGrid>
        <w:gridCol w:w="9622"/>
      </w:tblGrid>
      <w:tr w:rsidR="00064AA7" w14:paraId="56F09E72" w14:textId="77777777" w:rsidTr="00D16AA9">
        <w:trPr>
          <w:cnfStyle w:val="000000010000" w:firstRow="0" w:lastRow="0" w:firstColumn="0" w:lastColumn="0" w:oddVBand="0" w:evenVBand="0" w:oddHBand="0" w:evenHBand="1" w:firstRowFirstColumn="0" w:firstRowLastColumn="0" w:lastRowFirstColumn="0" w:lastRowLastColumn="0"/>
          <w:trHeight w:val="79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AB7D3F" w14:textId="77777777" w:rsidR="00064AA7" w:rsidRDefault="00064AA7" w:rsidP="00A952B2"/>
        </w:tc>
      </w:tr>
    </w:tbl>
    <w:p w14:paraId="76204A04" w14:textId="5083BD68" w:rsidR="00064AA7" w:rsidRDefault="00064AA7" w:rsidP="00B41276">
      <w:pPr>
        <w:rPr>
          <w:lang w:eastAsia="zh-CN"/>
        </w:rPr>
      </w:pPr>
      <w:r w:rsidRPr="00064AA7">
        <w:rPr>
          <w:lang w:eastAsia="zh-CN"/>
        </w:rPr>
        <w:t xml:space="preserve">If the cars are modelled on a scale of 1:50, calculate the length of </w:t>
      </w:r>
      <w:r w:rsidR="000F34D2">
        <w:rPr>
          <w:lang w:eastAsia="zh-CN"/>
        </w:rPr>
        <w:t xml:space="preserve">a </w:t>
      </w:r>
      <w:r w:rsidRPr="00064AA7">
        <w:rPr>
          <w:lang w:eastAsia="zh-CN"/>
        </w:rPr>
        <w:t>life size Thermo.</w:t>
      </w:r>
    </w:p>
    <w:tbl>
      <w:tblPr>
        <w:tblStyle w:val="Tableheader"/>
        <w:tblW w:w="0" w:type="auto"/>
        <w:tblLook w:val="0400" w:firstRow="0" w:lastRow="0" w:firstColumn="0" w:lastColumn="0" w:noHBand="0" w:noVBand="1"/>
        <w:tblCaption w:val="space for students to provide answer"/>
      </w:tblPr>
      <w:tblGrid>
        <w:gridCol w:w="9622"/>
      </w:tblGrid>
      <w:tr w:rsidR="00064AA7" w14:paraId="3A4FF534" w14:textId="77777777" w:rsidTr="00A952B2">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642C36D" w14:textId="77777777" w:rsidR="00064AA7" w:rsidRDefault="00064AA7" w:rsidP="00A952B2"/>
        </w:tc>
      </w:tr>
    </w:tbl>
    <w:p w14:paraId="440FB2B8" w14:textId="177BF5D6" w:rsidR="00064AA7" w:rsidRDefault="00064AA7" w:rsidP="00B41276">
      <w:pPr>
        <w:rPr>
          <w:lang w:eastAsia="zh-CN"/>
        </w:rPr>
      </w:pPr>
      <w:r w:rsidRPr="00064AA7">
        <w:rPr>
          <w:lang w:eastAsia="zh-CN"/>
        </w:rPr>
        <w:t xml:space="preserve">Using the same scale, what is the length of this track in </w:t>
      </w:r>
      <w:r w:rsidR="00A10DF8">
        <w:rPr>
          <w:lang w:eastAsia="zh-CN"/>
        </w:rPr>
        <w:t>life size dimensions</w:t>
      </w:r>
      <w:r w:rsidRPr="00064AA7">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064AA7" w14:paraId="66AC9848" w14:textId="77777777" w:rsidTr="00A952B2">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8B3D985" w14:textId="77777777" w:rsidR="00064AA7" w:rsidRDefault="00064AA7" w:rsidP="00A952B2"/>
        </w:tc>
      </w:tr>
    </w:tbl>
    <w:p w14:paraId="0F349C50" w14:textId="44D8C95F" w:rsidR="00064AA7" w:rsidRDefault="00064AA7" w:rsidP="00064AA7">
      <w:pPr>
        <w:rPr>
          <w:lang w:eastAsia="zh-CN"/>
        </w:rPr>
      </w:pPr>
      <w:r>
        <w:rPr>
          <w:lang w:eastAsia="zh-CN"/>
        </w:rPr>
        <w:t>In order to remove the boulder, engineers need to estimate the mass of the boulder to figure out what cranes or machines they could employ to lift it. If the boulder is mostly spherical, describe ways you could determine its mass?</w:t>
      </w:r>
    </w:p>
    <w:tbl>
      <w:tblPr>
        <w:tblStyle w:val="Tableheader"/>
        <w:tblW w:w="0" w:type="auto"/>
        <w:tblLook w:val="0400" w:firstRow="0" w:lastRow="0" w:firstColumn="0" w:lastColumn="0" w:noHBand="0" w:noVBand="1"/>
        <w:tblCaption w:val="space for students to provide answer"/>
      </w:tblPr>
      <w:tblGrid>
        <w:gridCol w:w="9622"/>
      </w:tblGrid>
      <w:tr w:rsidR="00064AA7" w14:paraId="48D38A62" w14:textId="77777777" w:rsidTr="00644314">
        <w:trPr>
          <w:cnfStyle w:val="000000010000" w:firstRow="0" w:lastRow="0" w:firstColumn="0" w:lastColumn="0" w:oddVBand="0" w:evenVBand="0" w:oddHBand="0" w:evenHBand="1" w:firstRowFirstColumn="0" w:firstRowLastColumn="0" w:lastRowFirstColumn="0" w:lastRowLastColumn="0"/>
          <w:trHeight w:val="476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05D5D5C" w14:textId="77777777" w:rsidR="00064AA7" w:rsidRDefault="00064AA7" w:rsidP="00A952B2"/>
        </w:tc>
      </w:tr>
    </w:tbl>
    <w:p w14:paraId="16BAFA41" w14:textId="0869B20D" w:rsidR="00064AA7" w:rsidRDefault="00064AA7" w:rsidP="00644314">
      <w:pPr>
        <w:pageBreakBefore/>
        <w:rPr>
          <w:lang w:eastAsia="zh-CN"/>
        </w:rPr>
      </w:pPr>
      <w:r w:rsidRPr="00BE60C2">
        <w:rPr>
          <w:rStyle w:val="Strong"/>
          <w:lang w:eastAsia="zh-CN"/>
        </w:rPr>
        <w:lastRenderedPageBreak/>
        <w:t>Extension:</w:t>
      </w:r>
      <w:r w:rsidRPr="00064AA7">
        <w:rPr>
          <w:lang w:eastAsia="zh-CN"/>
        </w:rPr>
        <w:t xml:space="preserve"> If the volume of the boulder has been approximated to </w:t>
      </w:r>
      <w:r w:rsidR="00F8450C">
        <w:rPr>
          <w:lang w:eastAsia="zh-CN"/>
        </w:rPr>
        <w:t>220</w:t>
      </w:r>
      <w:r w:rsidRPr="00064AA7">
        <w:rPr>
          <w:lang w:eastAsia="zh-CN"/>
        </w:rPr>
        <w:t xml:space="preserve"> m</w:t>
      </w:r>
      <w:r w:rsidRPr="00064AA7">
        <w:rPr>
          <w:vertAlign w:val="superscript"/>
          <w:lang w:eastAsia="zh-CN"/>
        </w:rPr>
        <w:t>3</w:t>
      </w:r>
      <w:r w:rsidRPr="00064AA7">
        <w:rPr>
          <w:lang w:eastAsia="zh-CN"/>
        </w:rPr>
        <w:t xml:space="preserve"> and it is largely composed of granite which has a density 2.70 g/cm</w:t>
      </w:r>
      <w:r w:rsidRPr="00064AA7">
        <w:rPr>
          <w:vertAlign w:val="superscript"/>
          <w:lang w:eastAsia="zh-CN"/>
        </w:rPr>
        <w:t>3</w:t>
      </w:r>
      <w:r w:rsidRPr="00064AA7">
        <w:rPr>
          <w:lang w:eastAsia="zh-CN"/>
        </w:rPr>
        <w:t>, calculate the mass of the boulder.</w:t>
      </w:r>
    </w:p>
    <w:tbl>
      <w:tblPr>
        <w:tblStyle w:val="Tableheader"/>
        <w:tblW w:w="0" w:type="auto"/>
        <w:tblLook w:val="0400" w:firstRow="0" w:lastRow="0" w:firstColumn="0" w:lastColumn="0" w:noHBand="0" w:noVBand="1"/>
        <w:tblCaption w:val="space for students to provide answer"/>
      </w:tblPr>
      <w:tblGrid>
        <w:gridCol w:w="9622"/>
      </w:tblGrid>
      <w:tr w:rsidR="00064AA7" w14:paraId="4F41DA4F" w14:textId="77777777" w:rsidTr="00644314">
        <w:trPr>
          <w:cnfStyle w:val="000000010000" w:firstRow="0" w:lastRow="0" w:firstColumn="0" w:lastColumn="0" w:oddVBand="0" w:evenVBand="0" w:oddHBand="0" w:evenHBand="1" w:firstRowFirstColumn="0" w:firstRowLastColumn="0" w:lastRowFirstColumn="0" w:lastRowLastColumn="0"/>
          <w:trHeight w:val="317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049189B" w14:textId="77777777" w:rsidR="00064AA7" w:rsidRDefault="00064AA7" w:rsidP="00A952B2"/>
        </w:tc>
      </w:tr>
    </w:tbl>
    <w:p w14:paraId="33C2F4D6" w14:textId="511D8D4C" w:rsidR="00BE60C2" w:rsidRDefault="00BE60C2" w:rsidP="00BE60C2">
      <w:pPr>
        <w:rPr>
          <w:lang w:eastAsia="zh-CN"/>
        </w:rPr>
      </w:pPr>
    </w:p>
    <w:p w14:paraId="52F8B12A" w14:textId="6A7B4BB8" w:rsidR="00B41276" w:rsidRDefault="00B41276" w:rsidP="00BE60C2">
      <w:pPr>
        <w:pStyle w:val="Heading3"/>
        <w:pageBreakBefore/>
      </w:pPr>
      <w:r>
        <w:lastRenderedPageBreak/>
        <w:t>Measuring</w:t>
      </w:r>
      <w:r w:rsidR="00BE60C2">
        <w:t xml:space="preserve"> and recording time</w:t>
      </w:r>
    </w:p>
    <w:p w14:paraId="1578A22C" w14:textId="2DACD4B0" w:rsidR="00BE60C2" w:rsidRDefault="00BE60C2" w:rsidP="00BE60C2">
      <w:pPr>
        <w:pStyle w:val="FeatureBox2"/>
      </w:pPr>
      <w:r w:rsidRPr="007A328C">
        <w:rPr>
          <w:rStyle w:val="Strong"/>
        </w:rPr>
        <w:t>Teacher note:</w:t>
      </w:r>
      <w:r w:rsidRPr="001D7332">
        <w:t xml:space="preserve"> </w:t>
      </w:r>
      <w:r w:rsidR="00D16AA9">
        <w:t>An option is to e</w:t>
      </w:r>
      <w:r>
        <w:t xml:space="preserve">ither supply students with times </w:t>
      </w:r>
      <w:r w:rsidR="00E6634D">
        <w:t>as in</w:t>
      </w:r>
      <w:r>
        <w:t xml:space="preserve"> table 1 </w:t>
      </w:r>
      <w:r w:rsidR="00A2572E">
        <w:t xml:space="preserve">and/or table 2 </w:t>
      </w:r>
      <w:r w:rsidR="00D16AA9">
        <w:t>to support an</w:t>
      </w:r>
      <w:r>
        <w:t xml:space="preserve"> offline exercise </w:t>
      </w:r>
      <w:r w:rsidR="00A2572E">
        <w:t>OR</w:t>
      </w:r>
      <w:r>
        <w:t xml:space="preserve"> students meas</w:t>
      </w:r>
      <w:r w:rsidR="00745CE0">
        <w:t xml:space="preserve">ure and record times </w:t>
      </w:r>
      <w:r w:rsidR="001F6A43">
        <w:t>in</w:t>
      </w:r>
      <w:r w:rsidR="00745CE0">
        <w:t xml:space="preserve"> these tables</w:t>
      </w:r>
      <w:r>
        <w:t>.</w:t>
      </w:r>
    </w:p>
    <w:p w14:paraId="177D2A07" w14:textId="0BDC4643" w:rsidR="00E36FAA" w:rsidRDefault="00B41276" w:rsidP="007E7D7B">
      <w:r>
        <w:t xml:space="preserve">Prior to the boulder falling onto the road </w:t>
      </w:r>
      <w:r w:rsidRPr="00B41276">
        <w:t>Thermo was measured going around this track at various speeds.</w:t>
      </w:r>
      <w:r w:rsidR="00D16AA9">
        <w:t xml:space="preserve"> </w:t>
      </w:r>
      <w:r w:rsidR="00E36FAA">
        <w:t xml:space="preserve">Your teacher may provide lap time data or ask you to </w:t>
      </w:r>
      <w:r w:rsidR="00EC0123">
        <w:t>record</w:t>
      </w:r>
      <w:r w:rsidR="00E36FAA">
        <w:t xml:space="preserve"> the lap times.</w:t>
      </w:r>
    </w:p>
    <w:p w14:paraId="2098CA22" w14:textId="5C8E3667" w:rsidR="00E36FAA" w:rsidRPr="00E36FAA" w:rsidRDefault="00E36FAA" w:rsidP="007E7D7B">
      <w:pPr>
        <w:rPr>
          <w:rStyle w:val="Strong"/>
        </w:rPr>
      </w:pPr>
      <w:r w:rsidRPr="00E36FAA">
        <w:rPr>
          <w:rStyle w:val="Strong"/>
        </w:rPr>
        <w:t>Method 1</w:t>
      </w:r>
    </w:p>
    <w:p w14:paraId="60424099" w14:textId="0DE1981F" w:rsidR="007E7D7B" w:rsidRDefault="00EC0123" w:rsidP="007E7D7B">
      <w:r>
        <w:t>Measure</w:t>
      </w:r>
      <w:r w:rsidR="007E7D7B" w:rsidRPr="007E7D7B">
        <w:t xml:space="preserve"> the time</w:t>
      </w:r>
      <w:r>
        <w:t xml:space="preserve"> a car takes</w:t>
      </w:r>
      <w:r w:rsidR="007E7D7B" w:rsidRPr="007E7D7B">
        <w:t xml:space="preserve"> to do 3, 5 and 10 laps.</w:t>
      </w:r>
      <w:r w:rsidR="000C70BF">
        <w:t xml:space="preserve"> </w:t>
      </w:r>
      <w:r w:rsidR="007E7D7B" w:rsidRPr="007E7D7B">
        <w:t>Calculate the</w:t>
      </w:r>
      <w:r w:rsidR="007E7D7B">
        <w:t xml:space="preserve"> average time by selecting a column and dividing the time by the number of laps recorded.</w:t>
      </w:r>
    </w:p>
    <w:tbl>
      <w:tblPr>
        <w:tblStyle w:val="Tableheader"/>
        <w:tblW w:w="0" w:type="auto"/>
        <w:tblInd w:w="-60" w:type="dxa"/>
        <w:tblLook w:val="0420" w:firstRow="1" w:lastRow="0" w:firstColumn="0" w:lastColumn="0" w:noHBand="0" w:noVBand="1"/>
        <w:tblDescription w:val="This table is used for students to collect multiple lap times and calculate the avereage lap time for various speed settings. It has 7 columns and 7 rows. Column 1 is speed setting and has the following values: 300, 400, 500, 700, 800 and 900. 600 has been omitted for a subsequent exercise.&#10;The second column is for students to record time for 3 laps. The third column is for students to calculate the average time of 3 laps. The fourth column is for students to record time for 3 laps. The fifth column is for students to calculate the average time of 5 laps.The sixth column is for students to record time for 10 laps. The seventh column is for students to calculate the average time of 10 laps.&#10;In the tables initial state sample times have been provided. Teachers may delete these and have students record their own times."/>
      </w:tblPr>
      <w:tblGrid>
        <w:gridCol w:w="1023"/>
        <w:gridCol w:w="1434"/>
        <w:gridCol w:w="1435"/>
        <w:gridCol w:w="1435"/>
        <w:gridCol w:w="1435"/>
        <w:gridCol w:w="1435"/>
        <w:gridCol w:w="1435"/>
      </w:tblGrid>
      <w:tr w:rsidR="00236570" w14:paraId="4D6EE178" w14:textId="77777777" w:rsidTr="00236570">
        <w:trPr>
          <w:cnfStyle w:val="100000000000" w:firstRow="1" w:lastRow="0" w:firstColumn="0" w:lastColumn="0" w:oddVBand="0" w:evenVBand="0" w:oddHBand="0" w:evenHBand="0" w:firstRowFirstColumn="0" w:firstRowLastColumn="0" w:lastRowFirstColumn="0" w:lastRowLastColumn="0"/>
          <w:trHeight w:val="1079"/>
        </w:trPr>
        <w:tc>
          <w:tcPr>
            <w:tcW w:w="1023" w:type="dxa"/>
          </w:tcPr>
          <w:p w14:paraId="65CB8F2D" w14:textId="77777777" w:rsidR="00236570" w:rsidRDefault="00236570" w:rsidP="00A952B2">
            <w:pPr>
              <w:spacing w:before="192" w:after="192"/>
            </w:pPr>
            <w:r>
              <w:t>Speed setting</w:t>
            </w:r>
          </w:p>
        </w:tc>
        <w:tc>
          <w:tcPr>
            <w:tcW w:w="1434" w:type="dxa"/>
          </w:tcPr>
          <w:p w14:paraId="4D4090BB" w14:textId="242D21D5" w:rsidR="00236570" w:rsidRPr="007E7D7B" w:rsidRDefault="00236570" w:rsidP="007E7D7B">
            <w:r w:rsidRPr="007E7D7B">
              <w:t>Time</w:t>
            </w:r>
            <w:r>
              <w:t xml:space="preserve"> 3 laps (seconds)</w:t>
            </w:r>
          </w:p>
        </w:tc>
        <w:tc>
          <w:tcPr>
            <w:tcW w:w="1435" w:type="dxa"/>
          </w:tcPr>
          <w:p w14:paraId="15362927" w14:textId="51ED254A" w:rsidR="00236570" w:rsidRDefault="00236570" w:rsidP="00236570">
            <w:pPr>
              <w:jc w:val="center"/>
            </w:pPr>
            <w:r>
              <w:t>Calculated average time</w:t>
            </w:r>
          </w:p>
        </w:tc>
        <w:tc>
          <w:tcPr>
            <w:tcW w:w="1435" w:type="dxa"/>
          </w:tcPr>
          <w:p w14:paraId="3EA738AB" w14:textId="7ED38F87" w:rsidR="00236570" w:rsidRPr="007E7D7B" w:rsidRDefault="00236570" w:rsidP="007E7D7B">
            <w:r>
              <w:t>Time 5 laps (seconds)</w:t>
            </w:r>
          </w:p>
        </w:tc>
        <w:tc>
          <w:tcPr>
            <w:tcW w:w="1435" w:type="dxa"/>
          </w:tcPr>
          <w:p w14:paraId="3035C72C" w14:textId="5EB7D955" w:rsidR="00236570" w:rsidRPr="007E7D7B" w:rsidRDefault="00236570" w:rsidP="00236570">
            <w:pPr>
              <w:jc w:val="center"/>
            </w:pPr>
            <w:r>
              <w:t>Calculated average time</w:t>
            </w:r>
          </w:p>
        </w:tc>
        <w:tc>
          <w:tcPr>
            <w:tcW w:w="1435" w:type="dxa"/>
          </w:tcPr>
          <w:p w14:paraId="1A26AEAA" w14:textId="4E1B5476" w:rsidR="00236570" w:rsidRPr="007E7D7B" w:rsidRDefault="00236570" w:rsidP="00236570">
            <w:pPr>
              <w:jc w:val="center"/>
            </w:pPr>
            <w:r>
              <w:t>Time 10 laps (seconds)</w:t>
            </w:r>
          </w:p>
        </w:tc>
        <w:tc>
          <w:tcPr>
            <w:tcW w:w="1435" w:type="dxa"/>
          </w:tcPr>
          <w:p w14:paraId="40FD388A" w14:textId="3BD4CF07" w:rsidR="00236570" w:rsidRDefault="00236570" w:rsidP="00236570">
            <w:pPr>
              <w:jc w:val="center"/>
            </w:pPr>
            <w:r>
              <w:t>Calculated average time</w:t>
            </w:r>
          </w:p>
        </w:tc>
      </w:tr>
      <w:tr w:rsidR="00236570" w14:paraId="4C272B5D" w14:textId="77777777" w:rsidTr="00236570">
        <w:trPr>
          <w:cnfStyle w:val="000000100000" w:firstRow="0" w:lastRow="0" w:firstColumn="0" w:lastColumn="0" w:oddVBand="0" w:evenVBand="0" w:oddHBand="1" w:evenHBand="0" w:firstRowFirstColumn="0" w:firstRowLastColumn="0" w:lastRowFirstColumn="0" w:lastRowLastColumn="0"/>
          <w:trHeight w:val="794"/>
        </w:trPr>
        <w:tc>
          <w:tcPr>
            <w:tcW w:w="1023" w:type="dxa"/>
          </w:tcPr>
          <w:p w14:paraId="31CCA28B" w14:textId="77777777" w:rsidR="00236570" w:rsidRPr="00831B03" w:rsidRDefault="00236570" w:rsidP="00236570">
            <w:pPr>
              <w:jc w:val="center"/>
            </w:pPr>
            <w:r>
              <w:t>300</w:t>
            </w:r>
          </w:p>
        </w:tc>
        <w:tc>
          <w:tcPr>
            <w:tcW w:w="1434" w:type="dxa"/>
          </w:tcPr>
          <w:p w14:paraId="12848232" w14:textId="7C29503A" w:rsidR="00236570" w:rsidRPr="00831B03" w:rsidRDefault="00236570" w:rsidP="00A952B2">
            <w:r>
              <w:t>43.31</w:t>
            </w:r>
          </w:p>
        </w:tc>
        <w:tc>
          <w:tcPr>
            <w:tcW w:w="1435" w:type="dxa"/>
          </w:tcPr>
          <w:p w14:paraId="4E1E8451" w14:textId="1E78A71A" w:rsidR="00236570" w:rsidRDefault="004B694C" w:rsidP="00A952B2">
            <w:r>
              <w:t>14.44</w:t>
            </w:r>
          </w:p>
        </w:tc>
        <w:tc>
          <w:tcPr>
            <w:tcW w:w="1435" w:type="dxa"/>
          </w:tcPr>
          <w:p w14:paraId="67441CBC" w14:textId="344B76EF" w:rsidR="00236570" w:rsidRDefault="00236570" w:rsidP="00A952B2">
            <w:r>
              <w:t>72.25</w:t>
            </w:r>
          </w:p>
          <w:p w14:paraId="33E282D0" w14:textId="5A807E7F" w:rsidR="00236570" w:rsidRPr="00831B03" w:rsidRDefault="00236570" w:rsidP="00D65817">
            <w:r>
              <w:t>(1</w:t>
            </w:r>
            <w:r w:rsidR="00D65817">
              <w:t xml:space="preserve">m </w:t>
            </w:r>
            <w:r>
              <w:t>12.25</w:t>
            </w:r>
            <w:r w:rsidR="00D65817">
              <w:t>s</w:t>
            </w:r>
            <w:r>
              <w:t>)</w:t>
            </w:r>
          </w:p>
        </w:tc>
        <w:tc>
          <w:tcPr>
            <w:tcW w:w="1435" w:type="dxa"/>
          </w:tcPr>
          <w:p w14:paraId="13C130A5" w14:textId="36C8485C" w:rsidR="00236570" w:rsidRPr="00831B03" w:rsidRDefault="004B694C" w:rsidP="00A952B2">
            <w:r>
              <w:t>14.45</w:t>
            </w:r>
          </w:p>
        </w:tc>
        <w:tc>
          <w:tcPr>
            <w:tcW w:w="1435" w:type="dxa"/>
          </w:tcPr>
          <w:p w14:paraId="04CD654F" w14:textId="77777777" w:rsidR="00236570" w:rsidRDefault="00236570" w:rsidP="00236570">
            <w:r>
              <w:t>144.48</w:t>
            </w:r>
          </w:p>
          <w:p w14:paraId="7573DD90" w14:textId="580F6A3B" w:rsidR="00236570" w:rsidRPr="00831B03" w:rsidRDefault="00D65817" w:rsidP="00236570">
            <w:r>
              <w:t>(2m 24.48s)</w:t>
            </w:r>
          </w:p>
        </w:tc>
        <w:tc>
          <w:tcPr>
            <w:tcW w:w="1435" w:type="dxa"/>
          </w:tcPr>
          <w:p w14:paraId="00836786" w14:textId="2D95A727" w:rsidR="00236570" w:rsidRPr="00831B03" w:rsidRDefault="004B694C" w:rsidP="00A952B2">
            <w:r>
              <w:t>14.448</w:t>
            </w:r>
          </w:p>
        </w:tc>
      </w:tr>
      <w:tr w:rsidR="00236570" w14:paraId="01A7F541" w14:textId="77777777" w:rsidTr="00236570">
        <w:trPr>
          <w:cnfStyle w:val="000000010000" w:firstRow="0" w:lastRow="0" w:firstColumn="0" w:lastColumn="0" w:oddVBand="0" w:evenVBand="0" w:oddHBand="0" w:evenHBand="1" w:firstRowFirstColumn="0" w:firstRowLastColumn="0" w:lastRowFirstColumn="0" w:lastRowLastColumn="0"/>
          <w:trHeight w:val="794"/>
        </w:trPr>
        <w:tc>
          <w:tcPr>
            <w:tcW w:w="1023" w:type="dxa"/>
          </w:tcPr>
          <w:p w14:paraId="15B764A8" w14:textId="77777777" w:rsidR="00236570" w:rsidRPr="00831B03" w:rsidRDefault="00236570" w:rsidP="00236570">
            <w:pPr>
              <w:jc w:val="center"/>
            </w:pPr>
            <w:r>
              <w:t>400</w:t>
            </w:r>
          </w:p>
        </w:tc>
        <w:tc>
          <w:tcPr>
            <w:tcW w:w="1434" w:type="dxa"/>
          </w:tcPr>
          <w:p w14:paraId="379D461E" w14:textId="161CF25E" w:rsidR="00236570" w:rsidRPr="00831B03" w:rsidRDefault="00236570" w:rsidP="00A952B2">
            <w:r>
              <w:t>32.58</w:t>
            </w:r>
          </w:p>
        </w:tc>
        <w:tc>
          <w:tcPr>
            <w:tcW w:w="1435" w:type="dxa"/>
          </w:tcPr>
          <w:p w14:paraId="0A0D7C17" w14:textId="77777777" w:rsidR="00236570" w:rsidRDefault="00236570" w:rsidP="00A952B2"/>
        </w:tc>
        <w:tc>
          <w:tcPr>
            <w:tcW w:w="1435" w:type="dxa"/>
          </w:tcPr>
          <w:p w14:paraId="600612A5" w14:textId="145E8B2A" w:rsidR="00236570" w:rsidRPr="00831B03" w:rsidRDefault="00236570" w:rsidP="00A952B2">
            <w:r>
              <w:t>54.21</w:t>
            </w:r>
          </w:p>
        </w:tc>
        <w:tc>
          <w:tcPr>
            <w:tcW w:w="1435" w:type="dxa"/>
          </w:tcPr>
          <w:p w14:paraId="64063648" w14:textId="5B1AD757" w:rsidR="00236570" w:rsidRPr="00831B03" w:rsidRDefault="00236570" w:rsidP="00A952B2"/>
        </w:tc>
        <w:tc>
          <w:tcPr>
            <w:tcW w:w="1435" w:type="dxa"/>
          </w:tcPr>
          <w:p w14:paraId="2FC41E4A" w14:textId="77777777" w:rsidR="00236570" w:rsidRDefault="00236570" w:rsidP="00236570">
            <w:r>
              <w:t>108.41</w:t>
            </w:r>
          </w:p>
          <w:p w14:paraId="5D5D4909" w14:textId="1F832A7B" w:rsidR="00236570" w:rsidRPr="00831B03" w:rsidRDefault="00236570" w:rsidP="00D65817">
            <w:r>
              <w:t>(1</w:t>
            </w:r>
            <w:r w:rsidR="00D65817">
              <w:t xml:space="preserve">m </w:t>
            </w:r>
            <w:r>
              <w:t>48.41</w:t>
            </w:r>
            <w:r w:rsidR="00D65817">
              <w:t>s</w:t>
            </w:r>
            <w:r>
              <w:t>)</w:t>
            </w:r>
          </w:p>
        </w:tc>
        <w:tc>
          <w:tcPr>
            <w:tcW w:w="1435" w:type="dxa"/>
          </w:tcPr>
          <w:p w14:paraId="2797B282" w14:textId="43098A29" w:rsidR="00236570" w:rsidRPr="00831B03" w:rsidRDefault="00236570" w:rsidP="00A952B2"/>
        </w:tc>
      </w:tr>
      <w:tr w:rsidR="00236570" w14:paraId="3226696D" w14:textId="77777777" w:rsidTr="00236570">
        <w:trPr>
          <w:cnfStyle w:val="000000100000" w:firstRow="0" w:lastRow="0" w:firstColumn="0" w:lastColumn="0" w:oddVBand="0" w:evenVBand="0" w:oddHBand="1" w:evenHBand="0" w:firstRowFirstColumn="0" w:firstRowLastColumn="0" w:lastRowFirstColumn="0" w:lastRowLastColumn="0"/>
          <w:trHeight w:val="794"/>
        </w:trPr>
        <w:tc>
          <w:tcPr>
            <w:tcW w:w="1023" w:type="dxa"/>
          </w:tcPr>
          <w:p w14:paraId="237871CB" w14:textId="77777777" w:rsidR="00236570" w:rsidRPr="00831B03" w:rsidRDefault="00236570" w:rsidP="00236570">
            <w:pPr>
              <w:jc w:val="center"/>
            </w:pPr>
            <w:r>
              <w:t>500</w:t>
            </w:r>
          </w:p>
        </w:tc>
        <w:tc>
          <w:tcPr>
            <w:tcW w:w="1434" w:type="dxa"/>
          </w:tcPr>
          <w:p w14:paraId="5EB22E8B" w14:textId="22A98DD3" w:rsidR="00236570" w:rsidRPr="00831B03" w:rsidRDefault="00D32575" w:rsidP="001F2FFB">
            <w:r>
              <w:t>26.1</w:t>
            </w:r>
            <w:r w:rsidR="001F2FFB">
              <w:t>0</w:t>
            </w:r>
          </w:p>
        </w:tc>
        <w:tc>
          <w:tcPr>
            <w:tcW w:w="1435" w:type="dxa"/>
          </w:tcPr>
          <w:p w14:paraId="669C1710" w14:textId="77777777" w:rsidR="00236570" w:rsidRDefault="00236570" w:rsidP="00A952B2"/>
        </w:tc>
        <w:tc>
          <w:tcPr>
            <w:tcW w:w="1435" w:type="dxa"/>
          </w:tcPr>
          <w:p w14:paraId="2EDF6483" w14:textId="3C10ABD0" w:rsidR="00236570" w:rsidRPr="00831B03" w:rsidRDefault="00236570" w:rsidP="00A952B2">
            <w:r>
              <w:t>43.30</w:t>
            </w:r>
          </w:p>
        </w:tc>
        <w:tc>
          <w:tcPr>
            <w:tcW w:w="1435" w:type="dxa"/>
          </w:tcPr>
          <w:p w14:paraId="4B1FC743" w14:textId="6E705FB8" w:rsidR="00236570" w:rsidRPr="00831B03" w:rsidRDefault="00236570" w:rsidP="00A952B2"/>
        </w:tc>
        <w:tc>
          <w:tcPr>
            <w:tcW w:w="1435" w:type="dxa"/>
          </w:tcPr>
          <w:p w14:paraId="68150B1B" w14:textId="77777777" w:rsidR="00236570" w:rsidRDefault="00236570" w:rsidP="00236570">
            <w:r>
              <w:t>86.75</w:t>
            </w:r>
          </w:p>
          <w:p w14:paraId="1D2C2EBB" w14:textId="50F3035F" w:rsidR="00236570" w:rsidRPr="00831B03" w:rsidRDefault="00236570" w:rsidP="00D65817">
            <w:r>
              <w:t>(1</w:t>
            </w:r>
            <w:r w:rsidR="00D65817">
              <w:t xml:space="preserve">m </w:t>
            </w:r>
            <w:r>
              <w:t>26.75</w:t>
            </w:r>
            <w:r w:rsidR="00D65817">
              <w:t>s</w:t>
            </w:r>
            <w:r>
              <w:t>)</w:t>
            </w:r>
          </w:p>
        </w:tc>
        <w:tc>
          <w:tcPr>
            <w:tcW w:w="1435" w:type="dxa"/>
          </w:tcPr>
          <w:p w14:paraId="74B07FDE" w14:textId="5F61329C" w:rsidR="00236570" w:rsidRPr="00831B03" w:rsidRDefault="00236570" w:rsidP="00A952B2"/>
        </w:tc>
      </w:tr>
      <w:tr w:rsidR="00236570" w14:paraId="68E9786C" w14:textId="77777777" w:rsidTr="00236570">
        <w:trPr>
          <w:cnfStyle w:val="000000010000" w:firstRow="0" w:lastRow="0" w:firstColumn="0" w:lastColumn="0" w:oddVBand="0" w:evenVBand="0" w:oddHBand="0" w:evenHBand="1" w:firstRowFirstColumn="0" w:firstRowLastColumn="0" w:lastRowFirstColumn="0" w:lastRowLastColumn="0"/>
          <w:trHeight w:val="794"/>
        </w:trPr>
        <w:tc>
          <w:tcPr>
            <w:tcW w:w="1023" w:type="dxa"/>
          </w:tcPr>
          <w:p w14:paraId="06A74528" w14:textId="77777777" w:rsidR="00236570" w:rsidRPr="00831B03" w:rsidRDefault="00236570" w:rsidP="00236570">
            <w:pPr>
              <w:jc w:val="center"/>
            </w:pPr>
            <w:r>
              <w:t>700</w:t>
            </w:r>
          </w:p>
        </w:tc>
        <w:tc>
          <w:tcPr>
            <w:tcW w:w="1434" w:type="dxa"/>
          </w:tcPr>
          <w:p w14:paraId="5A14B8BE" w14:textId="0ACA56B0" w:rsidR="00236570" w:rsidRPr="00831B03" w:rsidRDefault="00236570" w:rsidP="00A952B2">
            <w:r>
              <w:t>18.68</w:t>
            </w:r>
          </w:p>
        </w:tc>
        <w:tc>
          <w:tcPr>
            <w:tcW w:w="1435" w:type="dxa"/>
          </w:tcPr>
          <w:p w14:paraId="04FDB81C" w14:textId="77777777" w:rsidR="00236570" w:rsidRDefault="00236570" w:rsidP="00A952B2"/>
        </w:tc>
        <w:tc>
          <w:tcPr>
            <w:tcW w:w="1435" w:type="dxa"/>
          </w:tcPr>
          <w:p w14:paraId="6EF289ED" w14:textId="5D7FA585" w:rsidR="00236570" w:rsidRPr="00831B03" w:rsidRDefault="00236570" w:rsidP="00A952B2">
            <w:r>
              <w:t>31.19</w:t>
            </w:r>
          </w:p>
        </w:tc>
        <w:tc>
          <w:tcPr>
            <w:tcW w:w="1435" w:type="dxa"/>
          </w:tcPr>
          <w:p w14:paraId="69A24C72" w14:textId="3B2D5D4B" w:rsidR="00236570" w:rsidRPr="00831B03" w:rsidRDefault="00236570" w:rsidP="00A952B2"/>
        </w:tc>
        <w:tc>
          <w:tcPr>
            <w:tcW w:w="1435" w:type="dxa"/>
          </w:tcPr>
          <w:p w14:paraId="5660E016" w14:textId="77777777" w:rsidR="00236570" w:rsidRDefault="00236570" w:rsidP="00236570">
            <w:r>
              <w:t>62.24</w:t>
            </w:r>
          </w:p>
          <w:p w14:paraId="125B9B4A" w14:textId="508766A1" w:rsidR="00236570" w:rsidRPr="00831B03" w:rsidRDefault="00236570" w:rsidP="00D65817">
            <w:r>
              <w:t>(1</w:t>
            </w:r>
            <w:r w:rsidR="00D65817">
              <w:t xml:space="preserve">m </w:t>
            </w:r>
            <w:r>
              <w:t>2.24</w:t>
            </w:r>
            <w:r w:rsidR="00D65817">
              <w:t>s</w:t>
            </w:r>
            <w:r>
              <w:t>)</w:t>
            </w:r>
          </w:p>
        </w:tc>
        <w:tc>
          <w:tcPr>
            <w:tcW w:w="1435" w:type="dxa"/>
          </w:tcPr>
          <w:p w14:paraId="6800271D" w14:textId="0AC97DFA" w:rsidR="00236570" w:rsidRPr="00831B03" w:rsidRDefault="00236570" w:rsidP="00A952B2"/>
        </w:tc>
      </w:tr>
      <w:tr w:rsidR="00236570" w14:paraId="603ADE47" w14:textId="77777777" w:rsidTr="00236570">
        <w:trPr>
          <w:cnfStyle w:val="000000100000" w:firstRow="0" w:lastRow="0" w:firstColumn="0" w:lastColumn="0" w:oddVBand="0" w:evenVBand="0" w:oddHBand="1" w:evenHBand="0" w:firstRowFirstColumn="0" w:firstRowLastColumn="0" w:lastRowFirstColumn="0" w:lastRowLastColumn="0"/>
          <w:trHeight w:val="794"/>
        </w:trPr>
        <w:tc>
          <w:tcPr>
            <w:tcW w:w="1023" w:type="dxa"/>
          </w:tcPr>
          <w:p w14:paraId="5FBDAEDC" w14:textId="77777777" w:rsidR="00236570" w:rsidRDefault="00236570" w:rsidP="00236570">
            <w:pPr>
              <w:jc w:val="center"/>
            </w:pPr>
            <w:r>
              <w:t>800</w:t>
            </w:r>
          </w:p>
        </w:tc>
        <w:tc>
          <w:tcPr>
            <w:tcW w:w="1434" w:type="dxa"/>
          </w:tcPr>
          <w:p w14:paraId="0AEA0FC8" w14:textId="565E416E" w:rsidR="00236570" w:rsidRPr="00831B03" w:rsidRDefault="00236570" w:rsidP="00A952B2">
            <w:pPr>
              <w:rPr>
                <w:color w:val="000000" w:themeColor="text1"/>
              </w:rPr>
            </w:pPr>
            <w:r>
              <w:rPr>
                <w:color w:val="000000" w:themeColor="text1"/>
              </w:rPr>
              <w:t>16.49</w:t>
            </w:r>
          </w:p>
        </w:tc>
        <w:tc>
          <w:tcPr>
            <w:tcW w:w="1435" w:type="dxa"/>
          </w:tcPr>
          <w:p w14:paraId="652BC956" w14:textId="77777777" w:rsidR="00236570" w:rsidRDefault="00236570" w:rsidP="00A952B2"/>
        </w:tc>
        <w:tc>
          <w:tcPr>
            <w:tcW w:w="1435" w:type="dxa"/>
          </w:tcPr>
          <w:p w14:paraId="513FF241" w14:textId="7594B68A" w:rsidR="00236570" w:rsidRPr="00831B03" w:rsidRDefault="00236570" w:rsidP="00A952B2">
            <w:r>
              <w:t>27.45</w:t>
            </w:r>
          </w:p>
        </w:tc>
        <w:tc>
          <w:tcPr>
            <w:tcW w:w="1435" w:type="dxa"/>
          </w:tcPr>
          <w:p w14:paraId="1D3D94AD" w14:textId="5DD16267" w:rsidR="00236570" w:rsidRPr="00831B03" w:rsidRDefault="00236570" w:rsidP="00A952B2"/>
        </w:tc>
        <w:tc>
          <w:tcPr>
            <w:tcW w:w="1435" w:type="dxa"/>
          </w:tcPr>
          <w:p w14:paraId="5E7D5F9A" w14:textId="44B8E02F" w:rsidR="00236570" w:rsidRPr="00831B03" w:rsidRDefault="00236570" w:rsidP="00A952B2">
            <w:r>
              <w:t>54.80</w:t>
            </w:r>
          </w:p>
        </w:tc>
        <w:tc>
          <w:tcPr>
            <w:tcW w:w="1435" w:type="dxa"/>
          </w:tcPr>
          <w:p w14:paraId="506C27AC" w14:textId="1E201E87" w:rsidR="00236570" w:rsidRPr="00831B03" w:rsidRDefault="00236570" w:rsidP="00A952B2"/>
        </w:tc>
      </w:tr>
      <w:tr w:rsidR="00236570" w:rsidRPr="00831B03" w14:paraId="40F78AD1" w14:textId="77777777" w:rsidTr="00236570">
        <w:trPr>
          <w:cnfStyle w:val="000000010000" w:firstRow="0" w:lastRow="0" w:firstColumn="0" w:lastColumn="0" w:oddVBand="0" w:evenVBand="0" w:oddHBand="0" w:evenHBand="1" w:firstRowFirstColumn="0" w:firstRowLastColumn="0" w:lastRowFirstColumn="0" w:lastRowLastColumn="0"/>
          <w:trHeight w:val="794"/>
        </w:trPr>
        <w:tc>
          <w:tcPr>
            <w:tcW w:w="1023" w:type="dxa"/>
          </w:tcPr>
          <w:p w14:paraId="4D6E401B" w14:textId="77777777" w:rsidR="00236570" w:rsidRPr="00831B03" w:rsidRDefault="00236570" w:rsidP="00236570">
            <w:pPr>
              <w:jc w:val="center"/>
            </w:pPr>
            <w:r w:rsidRPr="00831B03">
              <w:t>900</w:t>
            </w:r>
          </w:p>
        </w:tc>
        <w:tc>
          <w:tcPr>
            <w:tcW w:w="1434" w:type="dxa"/>
          </w:tcPr>
          <w:p w14:paraId="199E1E62" w14:textId="508CB952" w:rsidR="00236570" w:rsidRPr="00831B03" w:rsidRDefault="00236570" w:rsidP="00A952B2">
            <w:r>
              <w:t>14.86</w:t>
            </w:r>
          </w:p>
        </w:tc>
        <w:tc>
          <w:tcPr>
            <w:tcW w:w="1435" w:type="dxa"/>
          </w:tcPr>
          <w:p w14:paraId="1837645B" w14:textId="77777777" w:rsidR="00236570" w:rsidRDefault="00236570" w:rsidP="00A952B2"/>
        </w:tc>
        <w:tc>
          <w:tcPr>
            <w:tcW w:w="1435" w:type="dxa"/>
          </w:tcPr>
          <w:p w14:paraId="41C01CD7" w14:textId="64E74B0F" w:rsidR="00236570" w:rsidRPr="00831B03" w:rsidRDefault="00236570" w:rsidP="00A952B2">
            <w:r>
              <w:t>24.72</w:t>
            </w:r>
          </w:p>
        </w:tc>
        <w:tc>
          <w:tcPr>
            <w:tcW w:w="1435" w:type="dxa"/>
          </w:tcPr>
          <w:p w14:paraId="021F419F" w14:textId="1E13765B" w:rsidR="00236570" w:rsidRPr="00831B03" w:rsidRDefault="00236570" w:rsidP="00A952B2"/>
        </w:tc>
        <w:tc>
          <w:tcPr>
            <w:tcW w:w="1435" w:type="dxa"/>
          </w:tcPr>
          <w:p w14:paraId="04251841" w14:textId="6BB03AC1" w:rsidR="00236570" w:rsidRPr="00831B03" w:rsidRDefault="00236570" w:rsidP="00A952B2">
            <w:r>
              <w:t>49.55</w:t>
            </w:r>
          </w:p>
        </w:tc>
        <w:tc>
          <w:tcPr>
            <w:tcW w:w="1435" w:type="dxa"/>
          </w:tcPr>
          <w:p w14:paraId="62004F85" w14:textId="6148D27E" w:rsidR="00236570" w:rsidRPr="00831B03" w:rsidRDefault="00236570" w:rsidP="00A952B2"/>
        </w:tc>
      </w:tr>
    </w:tbl>
    <w:p w14:paraId="144C9C92" w14:textId="608D4541" w:rsidR="00AB0090" w:rsidRDefault="00CE6BAF" w:rsidP="00AB0090">
      <w:r>
        <w:t xml:space="preserve">If you calculate the average times for 3, 5 and 10 laps </w:t>
      </w:r>
      <w:r w:rsidR="000C70BF">
        <w:t xml:space="preserve">using the same speed setting, </w:t>
      </w:r>
      <w:r>
        <w:t xml:space="preserve">there is a likelihood that the values will be different. </w:t>
      </w:r>
      <w:r w:rsidR="00AB0090">
        <w:t>What would account for the differences in the</w:t>
      </w:r>
      <w:r w:rsidR="000C70BF">
        <w:t>se</w:t>
      </w:r>
      <w:r w:rsidR="00AB0090">
        <w:t xml:space="preserve"> values?</w:t>
      </w:r>
    </w:p>
    <w:tbl>
      <w:tblPr>
        <w:tblStyle w:val="Tableheader"/>
        <w:tblW w:w="0" w:type="auto"/>
        <w:tblLook w:val="0400" w:firstRow="0" w:lastRow="0" w:firstColumn="0" w:lastColumn="0" w:noHBand="0" w:noVBand="1"/>
        <w:tblCaption w:val="space for students to provide answer"/>
      </w:tblPr>
      <w:tblGrid>
        <w:gridCol w:w="9622"/>
      </w:tblGrid>
      <w:tr w:rsidR="00AB0090" w14:paraId="7B2EC2CE" w14:textId="77777777" w:rsidTr="00A952B2">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A1F3B32" w14:textId="77777777" w:rsidR="00AB0090" w:rsidRDefault="00AB0090" w:rsidP="00A952B2"/>
        </w:tc>
      </w:tr>
    </w:tbl>
    <w:p w14:paraId="7831CAAC" w14:textId="05353884" w:rsidR="00CE6BAF" w:rsidRPr="00831B03" w:rsidRDefault="00CE6BAF" w:rsidP="00E36FAA">
      <w:pPr>
        <w:pageBreakBefore/>
      </w:pPr>
      <w:r w:rsidRPr="00EB5727">
        <w:lastRenderedPageBreak/>
        <w:t>Wh</w:t>
      </w:r>
      <w:r w:rsidR="00EB5727">
        <w:t>ich calculated average time (3, 5 or 10 laps) is more accurate?</w:t>
      </w:r>
      <w:r w:rsidR="003C7E95">
        <w:t xml:space="preserve"> Provide a reason for your choice.</w:t>
      </w:r>
    </w:p>
    <w:tbl>
      <w:tblPr>
        <w:tblStyle w:val="Tableheader"/>
        <w:tblW w:w="0" w:type="auto"/>
        <w:tblLook w:val="0400" w:firstRow="0" w:lastRow="0" w:firstColumn="0" w:lastColumn="0" w:noHBand="0" w:noVBand="1"/>
        <w:tblCaption w:val="space for students to provide answer"/>
      </w:tblPr>
      <w:tblGrid>
        <w:gridCol w:w="9622"/>
      </w:tblGrid>
      <w:tr w:rsidR="000C70BF" w14:paraId="41182F2B" w14:textId="77777777" w:rsidTr="007E0149">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E6A5A55" w14:textId="77777777" w:rsidR="000C70BF" w:rsidRDefault="000C70BF" w:rsidP="007E0149"/>
        </w:tc>
      </w:tr>
    </w:tbl>
    <w:p w14:paraId="0619B7BD" w14:textId="6697A419" w:rsidR="007E7D7B" w:rsidRDefault="007E7D7B" w:rsidP="00831B03"/>
    <w:p w14:paraId="6B497770" w14:textId="6A2D37D5" w:rsidR="00E36FAA" w:rsidRPr="00E36FAA" w:rsidRDefault="00E36FAA" w:rsidP="00AB0090">
      <w:pPr>
        <w:rPr>
          <w:rStyle w:val="Strong"/>
        </w:rPr>
      </w:pPr>
      <w:r w:rsidRPr="00E36FAA">
        <w:rPr>
          <w:rStyle w:val="Strong"/>
        </w:rPr>
        <w:t>Method 2</w:t>
      </w:r>
    </w:p>
    <w:p w14:paraId="1AA49665" w14:textId="6261A3ED" w:rsidR="00AB0090" w:rsidRDefault="00AB0090" w:rsidP="00AB0090">
      <w:r>
        <w:t xml:space="preserve">Measure the time it takes </w:t>
      </w:r>
      <w:r w:rsidR="00EC0123">
        <w:t xml:space="preserve">a </w:t>
      </w:r>
      <w:r>
        <w:t>car to travel 1 lap around the track 5 times.</w:t>
      </w:r>
      <w:r w:rsidR="00CE6BAF">
        <w:t xml:space="preserve"> Calculate the average time by adding the times in each row and dividing by 5.</w:t>
      </w:r>
    </w:p>
    <w:tbl>
      <w:tblPr>
        <w:tblStyle w:val="Tableheader"/>
        <w:tblW w:w="0" w:type="auto"/>
        <w:tblInd w:w="-30" w:type="dxa"/>
        <w:tblLook w:val="0420" w:firstRow="1" w:lastRow="0" w:firstColumn="0" w:lastColumn="0" w:noHBand="0" w:noVBand="1"/>
        <w:tblDescription w:val="This table is for students to record their calculated average lap time. It has seven columns. Column one is for speed setting with the following values: 300, 400, 500, 700, 800 and 900. 600 has been omitted for use in a subsequent exercise. Columns two to six are for students to record the time for one lap five separate times. Column seven is for students to record the calculated average time.&#10;In the tables initial state sample times have been provided. Teachers may delete these and have students record their own times."/>
      </w:tblPr>
      <w:tblGrid>
        <w:gridCol w:w="963"/>
        <w:gridCol w:w="1434"/>
        <w:gridCol w:w="1435"/>
        <w:gridCol w:w="1435"/>
        <w:gridCol w:w="1435"/>
        <w:gridCol w:w="1435"/>
        <w:gridCol w:w="1435"/>
      </w:tblGrid>
      <w:tr w:rsidR="000F34D2" w14:paraId="281D7ACC" w14:textId="3B2164DE" w:rsidTr="00E36EF1">
        <w:trPr>
          <w:cnfStyle w:val="100000000000" w:firstRow="1" w:lastRow="0" w:firstColumn="0" w:lastColumn="0" w:oddVBand="0" w:evenVBand="0" w:oddHBand="0" w:evenHBand="0" w:firstRowFirstColumn="0" w:firstRowLastColumn="0" w:lastRowFirstColumn="0" w:lastRowLastColumn="0"/>
          <w:trHeight w:val="1079"/>
        </w:trPr>
        <w:tc>
          <w:tcPr>
            <w:tcW w:w="963" w:type="dxa"/>
          </w:tcPr>
          <w:p w14:paraId="372A5930" w14:textId="77777777" w:rsidR="000F34D2" w:rsidRDefault="000F34D2" w:rsidP="00AB0090">
            <w:pPr>
              <w:spacing w:before="192" w:after="192"/>
            </w:pPr>
            <w:r>
              <w:t>Speed setting</w:t>
            </w:r>
          </w:p>
        </w:tc>
        <w:tc>
          <w:tcPr>
            <w:tcW w:w="1434" w:type="dxa"/>
          </w:tcPr>
          <w:p w14:paraId="6EAC5EA0" w14:textId="564FA20E" w:rsidR="000F34D2" w:rsidRPr="007E7D7B" w:rsidRDefault="000F34D2" w:rsidP="00AB0090">
            <w:r w:rsidRPr="007E7D7B">
              <w:t>Time</w:t>
            </w:r>
            <w:r>
              <w:t xml:space="preserve"> 1 lap (seconds)</w:t>
            </w:r>
          </w:p>
        </w:tc>
        <w:tc>
          <w:tcPr>
            <w:tcW w:w="1435" w:type="dxa"/>
          </w:tcPr>
          <w:p w14:paraId="65B7184F" w14:textId="43BE59D5" w:rsidR="000F34D2" w:rsidRPr="007E7D7B" w:rsidRDefault="000F34D2" w:rsidP="00AB0090">
            <w:r>
              <w:t>Time 1 lap (seconds)</w:t>
            </w:r>
          </w:p>
        </w:tc>
        <w:tc>
          <w:tcPr>
            <w:tcW w:w="1435" w:type="dxa"/>
          </w:tcPr>
          <w:p w14:paraId="3C2C7607" w14:textId="5B72B617" w:rsidR="000F34D2" w:rsidRPr="007E7D7B" w:rsidRDefault="000F34D2" w:rsidP="00AB0090">
            <w:r>
              <w:t>Time 1 lap (seconds)</w:t>
            </w:r>
          </w:p>
        </w:tc>
        <w:tc>
          <w:tcPr>
            <w:tcW w:w="1435" w:type="dxa"/>
          </w:tcPr>
          <w:p w14:paraId="10B8B087" w14:textId="70B50DA5" w:rsidR="000F34D2" w:rsidRPr="007E7D7B" w:rsidRDefault="000F34D2" w:rsidP="00AB0090">
            <w:r w:rsidRPr="007E7D7B">
              <w:t>Time</w:t>
            </w:r>
            <w:r>
              <w:t xml:space="preserve"> 1 lap (seconds)</w:t>
            </w:r>
          </w:p>
        </w:tc>
        <w:tc>
          <w:tcPr>
            <w:tcW w:w="1435" w:type="dxa"/>
          </w:tcPr>
          <w:p w14:paraId="1858F78C" w14:textId="013675DF" w:rsidR="000F34D2" w:rsidRDefault="000F34D2" w:rsidP="00AB0090">
            <w:r w:rsidRPr="007E7D7B">
              <w:t>Time</w:t>
            </w:r>
            <w:r>
              <w:t xml:space="preserve"> 1 lap (seconds)</w:t>
            </w:r>
          </w:p>
        </w:tc>
        <w:tc>
          <w:tcPr>
            <w:tcW w:w="1435" w:type="dxa"/>
          </w:tcPr>
          <w:p w14:paraId="0B2760BC" w14:textId="63A24BEF" w:rsidR="000F34D2" w:rsidRPr="007E7D7B" w:rsidRDefault="000F34D2" w:rsidP="000F34D2">
            <w:pPr>
              <w:jc w:val="center"/>
            </w:pPr>
            <w:r>
              <w:t>Calculated average time</w:t>
            </w:r>
          </w:p>
        </w:tc>
      </w:tr>
      <w:tr w:rsidR="000F34D2" w14:paraId="7A1FBEB1" w14:textId="0AC4DFFE" w:rsidTr="00E36EF1">
        <w:trPr>
          <w:cnfStyle w:val="000000100000" w:firstRow="0" w:lastRow="0" w:firstColumn="0" w:lastColumn="0" w:oddVBand="0" w:evenVBand="0" w:oddHBand="1" w:evenHBand="0" w:firstRowFirstColumn="0" w:firstRowLastColumn="0" w:lastRowFirstColumn="0" w:lastRowLastColumn="0"/>
          <w:trHeight w:val="794"/>
        </w:trPr>
        <w:tc>
          <w:tcPr>
            <w:tcW w:w="963" w:type="dxa"/>
          </w:tcPr>
          <w:p w14:paraId="0DFC9BC9" w14:textId="77777777" w:rsidR="000F34D2" w:rsidRPr="00831B03" w:rsidRDefault="000F34D2" w:rsidP="000F34D2">
            <w:pPr>
              <w:jc w:val="center"/>
            </w:pPr>
            <w:r>
              <w:t>300</w:t>
            </w:r>
          </w:p>
        </w:tc>
        <w:tc>
          <w:tcPr>
            <w:tcW w:w="1434" w:type="dxa"/>
          </w:tcPr>
          <w:p w14:paraId="2EF11FEC" w14:textId="365CA073" w:rsidR="000F34D2" w:rsidRPr="00831B03" w:rsidRDefault="000F34D2" w:rsidP="00AB0090">
            <w:r>
              <w:t>14.40</w:t>
            </w:r>
          </w:p>
        </w:tc>
        <w:tc>
          <w:tcPr>
            <w:tcW w:w="1435" w:type="dxa"/>
          </w:tcPr>
          <w:p w14:paraId="73627986" w14:textId="79406CAE" w:rsidR="000F34D2" w:rsidRPr="00831B03" w:rsidRDefault="000F34D2" w:rsidP="00AB0090">
            <w:r>
              <w:t>14.45</w:t>
            </w:r>
          </w:p>
        </w:tc>
        <w:tc>
          <w:tcPr>
            <w:tcW w:w="1435" w:type="dxa"/>
          </w:tcPr>
          <w:p w14:paraId="23DCECE3" w14:textId="4325B07E" w:rsidR="000F34D2" w:rsidRPr="00831B03" w:rsidRDefault="000F34D2" w:rsidP="00AB0090">
            <w:r>
              <w:t>14.46</w:t>
            </w:r>
          </w:p>
        </w:tc>
        <w:tc>
          <w:tcPr>
            <w:tcW w:w="1435" w:type="dxa"/>
          </w:tcPr>
          <w:p w14:paraId="6D7886D2" w14:textId="199BD32A" w:rsidR="000F34D2" w:rsidRPr="00831B03" w:rsidRDefault="000F34D2" w:rsidP="00AB0090">
            <w:r>
              <w:t>14.40</w:t>
            </w:r>
          </w:p>
        </w:tc>
        <w:tc>
          <w:tcPr>
            <w:tcW w:w="1435" w:type="dxa"/>
          </w:tcPr>
          <w:p w14:paraId="43D915A2" w14:textId="37EEACE1" w:rsidR="000F34D2" w:rsidRPr="00831B03" w:rsidRDefault="000F34D2" w:rsidP="00AB0090">
            <w:r>
              <w:t>14.53</w:t>
            </w:r>
          </w:p>
        </w:tc>
        <w:tc>
          <w:tcPr>
            <w:tcW w:w="1435" w:type="dxa"/>
          </w:tcPr>
          <w:p w14:paraId="3DD1BAE9" w14:textId="77777777" w:rsidR="000F34D2" w:rsidRDefault="000F34D2" w:rsidP="00AB0090"/>
        </w:tc>
      </w:tr>
      <w:tr w:rsidR="000F34D2" w14:paraId="21709AB5" w14:textId="35B29D50" w:rsidTr="00E36EF1">
        <w:trPr>
          <w:cnfStyle w:val="000000010000" w:firstRow="0" w:lastRow="0" w:firstColumn="0" w:lastColumn="0" w:oddVBand="0" w:evenVBand="0" w:oddHBand="0" w:evenHBand="1" w:firstRowFirstColumn="0" w:firstRowLastColumn="0" w:lastRowFirstColumn="0" w:lastRowLastColumn="0"/>
          <w:trHeight w:val="794"/>
        </w:trPr>
        <w:tc>
          <w:tcPr>
            <w:tcW w:w="963" w:type="dxa"/>
          </w:tcPr>
          <w:p w14:paraId="2EE37A26" w14:textId="77777777" w:rsidR="000F34D2" w:rsidRPr="00831B03" w:rsidRDefault="000F34D2" w:rsidP="000F34D2">
            <w:pPr>
              <w:jc w:val="center"/>
            </w:pPr>
            <w:r>
              <w:t>400</w:t>
            </w:r>
          </w:p>
        </w:tc>
        <w:tc>
          <w:tcPr>
            <w:tcW w:w="1434" w:type="dxa"/>
          </w:tcPr>
          <w:p w14:paraId="67D1C25E" w14:textId="67D2EC66" w:rsidR="000F34D2" w:rsidRPr="00831B03" w:rsidRDefault="000F34D2" w:rsidP="00AB0090">
            <w:r>
              <w:t>10.91</w:t>
            </w:r>
          </w:p>
        </w:tc>
        <w:tc>
          <w:tcPr>
            <w:tcW w:w="1435" w:type="dxa"/>
          </w:tcPr>
          <w:p w14:paraId="751A83AF" w14:textId="2E03EEA2" w:rsidR="000F34D2" w:rsidRPr="00831B03" w:rsidRDefault="000F34D2" w:rsidP="00AB0090">
            <w:r>
              <w:t>10.75</w:t>
            </w:r>
          </w:p>
        </w:tc>
        <w:tc>
          <w:tcPr>
            <w:tcW w:w="1435" w:type="dxa"/>
          </w:tcPr>
          <w:p w14:paraId="153AD43A" w14:textId="526E71D1" w:rsidR="000F34D2" w:rsidRPr="00831B03" w:rsidRDefault="000F34D2" w:rsidP="00AB0090">
            <w:r>
              <w:t>10.90</w:t>
            </w:r>
          </w:p>
        </w:tc>
        <w:tc>
          <w:tcPr>
            <w:tcW w:w="1435" w:type="dxa"/>
          </w:tcPr>
          <w:p w14:paraId="0CEC6E18" w14:textId="0361D219" w:rsidR="000F34D2" w:rsidRPr="00831B03" w:rsidRDefault="000F34D2" w:rsidP="00AB0090">
            <w:r>
              <w:t>10.81</w:t>
            </w:r>
          </w:p>
        </w:tc>
        <w:tc>
          <w:tcPr>
            <w:tcW w:w="1435" w:type="dxa"/>
          </w:tcPr>
          <w:p w14:paraId="65484AF6" w14:textId="27114A71" w:rsidR="000F34D2" w:rsidRPr="00831B03" w:rsidRDefault="000F34D2" w:rsidP="00AB0090">
            <w:r>
              <w:t>10.82</w:t>
            </w:r>
          </w:p>
        </w:tc>
        <w:tc>
          <w:tcPr>
            <w:tcW w:w="1435" w:type="dxa"/>
          </w:tcPr>
          <w:p w14:paraId="2049E526" w14:textId="77777777" w:rsidR="000F34D2" w:rsidRDefault="000F34D2" w:rsidP="00AB0090"/>
        </w:tc>
      </w:tr>
      <w:tr w:rsidR="000F34D2" w14:paraId="52D15374" w14:textId="74CE014D" w:rsidTr="00E36EF1">
        <w:trPr>
          <w:cnfStyle w:val="000000100000" w:firstRow="0" w:lastRow="0" w:firstColumn="0" w:lastColumn="0" w:oddVBand="0" w:evenVBand="0" w:oddHBand="1" w:evenHBand="0" w:firstRowFirstColumn="0" w:firstRowLastColumn="0" w:lastRowFirstColumn="0" w:lastRowLastColumn="0"/>
          <w:trHeight w:val="794"/>
        </w:trPr>
        <w:tc>
          <w:tcPr>
            <w:tcW w:w="963" w:type="dxa"/>
          </w:tcPr>
          <w:p w14:paraId="77EBD556" w14:textId="77777777" w:rsidR="000F34D2" w:rsidRPr="00831B03" w:rsidRDefault="000F34D2" w:rsidP="000F34D2">
            <w:pPr>
              <w:jc w:val="center"/>
            </w:pPr>
            <w:r>
              <w:t>500</w:t>
            </w:r>
          </w:p>
        </w:tc>
        <w:tc>
          <w:tcPr>
            <w:tcW w:w="1434" w:type="dxa"/>
          </w:tcPr>
          <w:p w14:paraId="2D643E4D" w14:textId="67B2A89B" w:rsidR="000F34D2" w:rsidRPr="00831B03" w:rsidRDefault="000F34D2" w:rsidP="00AB0090">
            <w:r>
              <w:t>8.60</w:t>
            </w:r>
          </w:p>
        </w:tc>
        <w:tc>
          <w:tcPr>
            <w:tcW w:w="1435" w:type="dxa"/>
          </w:tcPr>
          <w:p w14:paraId="79B6E5C3" w14:textId="1F3413F8" w:rsidR="000F34D2" w:rsidRPr="00831B03" w:rsidRDefault="000F34D2" w:rsidP="00AB0090">
            <w:r>
              <w:t>8.75</w:t>
            </w:r>
          </w:p>
        </w:tc>
        <w:tc>
          <w:tcPr>
            <w:tcW w:w="1435" w:type="dxa"/>
          </w:tcPr>
          <w:p w14:paraId="78996937" w14:textId="6912F0D4" w:rsidR="000F34D2" w:rsidRPr="00831B03" w:rsidRDefault="000F34D2" w:rsidP="00AB0090">
            <w:r>
              <w:t>8.69</w:t>
            </w:r>
          </w:p>
        </w:tc>
        <w:tc>
          <w:tcPr>
            <w:tcW w:w="1435" w:type="dxa"/>
          </w:tcPr>
          <w:p w14:paraId="30665B18" w14:textId="4DF09678" w:rsidR="000F34D2" w:rsidRPr="00831B03" w:rsidRDefault="000F34D2" w:rsidP="00AB0090">
            <w:r>
              <w:t>8.66</w:t>
            </w:r>
          </w:p>
        </w:tc>
        <w:tc>
          <w:tcPr>
            <w:tcW w:w="1435" w:type="dxa"/>
          </w:tcPr>
          <w:p w14:paraId="61C161C9" w14:textId="67A5AB6C" w:rsidR="000F34D2" w:rsidRPr="00831B03" w:rsidRDefault="000F34D2" w:rsidP="00AB0090">
            <w:r>
              <w:t>8.58</w:t>
            </w:r>
          </w:p>
        </w:tc>
        <w:tc>
          <w:tcPr>
            <w:tcW w:w="1435" w:type="dxa"/>
          </w:tcPr>
          <w:p w14:paraId="1E14EF45" w14:textId="77777777" w:rsidR="000F34D2" w:rsidRDefault="000F34D2" w:rsidP="00AB0090"/>
        </w:tc>
      </w:tr>
      <w:tr w:rsidR="000F34D2" w14:paraId="333A5D06" w14:textId="39C02745" w:rsidTr="00E36EF1">
        <w:trPr>
          <w:cnfStyle w:val="000000010000" w:firstRow="0" w:lastRow="0" w:firstColumn="0" w:lastColumn="0" w:oddVBand="0" w:evenVBand="0" w:oddHBand="0" w:evenHBand="1" w:firstRowFirstColumn="0" w:firstRowLastColumn="0" w:lastRowFirstColumn="0" w:lastRowLastColumn="0"/>
          <w:trHeight w:val="794"/>
        </w:trPr>
        <w:tc>
          <w:tcPr>
            <w:tcW w:w="963" w:type="dxa"/>
          </w:tcPr>
          <w:p w14:paraId="437B7783" w14:textId="77777777" w:rsidR="000F34D2" w:rsidRPr="00831B03" w:rsidRDefault="000F34D2" w:rsidP="000F34D2">
            <w:pPr>
              <w:jc w:val="center"/>
            </w:pPr>
            <w:r>
              <w:t>700</w:t>
            </w:r>
          </w:p>
        </w:tc>
        <w:tc>
          <w:tcPr>
            <w:tcW w:w="1434" w:type="dxa"/>
          </w:tcPr>
          <w:p w14:paraId="72A4A56B" w14:textId="1B4772C9" w:rsidR="000F34D2" w:rsidRPr="00831B03" w:rsidRDefault="000F34D2" w:rsidP="00AB0090">
            <w:r>
              <w:t>6.28</w:t>
            </w:r>
          </w:p>
        </w:tc>
        <w:tc>
          <w:tcPr>
            <w:tcW w:w="1435" w:type="dxa"/>
          </w:tcPr>
          <w:p w14:paraId="316AE8FE" w14:textId="511002B5" w:rsidR="000F34D2" w:rsidRPr="00831B03" w:rsidRDefault="000F34D2" w:rsidP="00AB0090">
            <w:r>
              <w:t>6.20</w:t>
            </w:r>
          </w:p>
        </w:tc>
        <w:tc>
          <w:tcPr>
            <w:tcW w:w="1435" w:type="dxa"/>
          </w:tcPr>
          <w:p w14:paraId="6D791A22" w14:textId="5ACF668A" w:rsidR="000F34D2" w:rsidRPr="00831B03" w:rsidRDefault="000F34D2" w:rsidP="00AB0090">
            <w:r>
              <w:t>6.15</w:t>
            </w:r>
          </w:p>
        </w:tc>
        <w:tc>
          <w:tcPr>
            <w:tcW w:w="1435" w:type="dxa"/>
          </w:tcPr>
          <w:p w14:paraId="59EC7D97" w14:textId="17DF58E9" w:rsidR="000F34D2" w:rsidRPr="00831B03" w:rsidRDefault="000F34D2" w:rsidP="00AB0090">
            <w:r>
              <w:t>6.31</w:t>
            </w:r>
          </w:p>
        </w:tc>
        <w:tc>
          <w:tcPr>
            <w:tcW w:w="1435" w:type="dxa"/>
          </w:tcPr>
          <w:p w14:paraId="609AF1C8" w14:textId="2ADC9F95" w:rsidR="000F34D2" w:rsidRPr="00831B03" w:rsidRDefault="000F34D2" w:rsidP="00AB0090">
            <w:r>
              <w:t>6.22</w:t>
            </w:r>
          </w:p>
        </w:tc>
        <w:tc>
          <w:tcPr>
            <w:tcW w:w="1435" w:type="dxa"/>
          </w:tcPr>
          <w:p w14:paraId="1BAF517E" w14:textId="77777777" w:rsidR="000F34D2" w:rsidRDefault="000F34D2" w:rsidP="00AB0090"/>
        </w:tc>
      </w:tr>
      <w:tr w:rsidR="000F34D2" w14:paraId="7AACE95C" w14:textId="362FBAF3" w:rsidTr="00E36EF1">
        <w:trPr>
          <w:cnfStyle w:val="000000100000" w:firstRow="0" w:lastRow="0" w:firstColumn="0" w:lastColumn="0" w:oddVBand="0" w:evenVBand="0" w:oddHBand="1" w:evenHBand="0" w:firstRowFirstColumn="0" w:firstRowLastColumn="0" w:lastRowFirstColumn="0" w:lastRowLastColumn="0"/>
          <w:trHeight w:val="794"/>
        </w:trPr>
        <w:tc>
          <w:tcPr>
            <w:tcW w:w="963" w:type="dxa"/>
          </w:tcPr>
          <w:p w14:paraId="610F8113" w14:textId="77777777" w:rsidR="000F34D2" w:rsidRDefault="000F34D2" w:rsidP="000F34D2">
            <w:pPr>
              <w:jc w:val="center"/>
            </w:pPr>
            <w:r>
              <w:t>800</w:t>
            </w:r>
          </w:p>
        </w:tc>
        <w:tc>
          <w:tcPr>
            <w:tcW w:w="1434" w:type="dxa"/>
          </w:tcPr>
          <w:p w14:paraId="2AD7A433" w14:textId="5C75028B" w:rsidR="000F34D2" w:rsidRPr="00831B03" w:rsidRDefault="000F34D2" w:rsidP="00AB0090">
            <w:pPr>
              <w:rPr>
                <w:color w:val="000000" w:themeColor="text1"/>
              </w:rPr>
            </w:pPr>
            <w:r>
              <w:rPr>
                <w:color w:val="000000" w:themeColor="text1"/>
              </w:rPr>
              <w:t>5.51</w:t>
            </w:r>
          </w:p>
        </w:tc>
        <w:tc>
          <w:tcPr>
            <w:tcW w:w="1435" w:type="dxa"/>
          </w:tcPr>
          <w:p w14:paraId="2DC2FA64" w14:textId="51C86A00" w:rsidR="000F34D2" w:rsidRPr="00831B03" w:rsidRDefault="000F34D2" w:rsidP="00AB0090">
            <w:r>
              <w:t>5.44</w:t>
            </w:r>
          </w:p>
        </w:tc>
        <w:tc>
          <w:tcPr>
            <w:tcW w:w="1435" w:type="dxa"/>
          </w:tcPr>
          <w:p w14:paraId="2C0C9B35" w14:textId="6E418EDE" w:rsidR="000F34D2" w:rsidRPr="00831B03" w:rsidRDefault="000F34D2" w:rsidP="00AB0090">
            <w:r>
              <w:t>5.46</w:t>
            </w:r>
          </w:p>
        </w:tc>
        <w:tc>
          <w:tcPr>
            <w:tcW w:w="1435" w:type="dxa"/>
          </w:tcPr>
          <w:p w14:paraId="7AAB01AA" w14:textId="651313E1" w:rsidR="000F34D2" w:rsidRPr="00831B03" w:rsidRDefault="000F34D2" w:rsidP="00AB0090">
            <w:r>
              <w:t>5.54</w:t>
            </w:r>
          </w:p>
        </w:tc>
        <w:tc>
          <w:tcPr>
            <w:tcW w:w="1435" w:type="dxa"/>
          </w:tcPr>
          <w:p w14:paraId="0D6BC68E" w14:textId="2BDF4CB5" w:rsidR="000F34D2" w:rsidRPr="00831B03" w:rsidRDefault="000F34D2" w:rsidP="00AB0090">
            <w:r>
              <w:t>5.50</w:t>
            </w:r>
          </w:p>
        </w:tc>
        <w:tc>
          <w:tcPr>
            <w:tcW w:w="1435" w:type="dxa"/>
          </w:tcPr>
          <w:p w14:paraId="6023BED0" w14:textId="77777777" w:rsidR="000F34D2" w:rsidRDefault="000F34D2" w:rsidP="00AB0090"/>
        </w:tc>
      </w:tr>
      <w:tr w:rsidR="000F34D2" w:rsidRPr="00831B03" w14:paraId="1B16753A" w14:textId="172C6B21" w:rsidTr="00E36EF1">
        <w:trPr>
          <w:cnfStyle w:val="000000010000" w:firstRow="0" w:lastRow="0" w:firstColumn="0" w:lastColumn="0" w:oddVBand="0" w:evenVBand="0" w:oddHBand="0" w:evenHBand="1" w:firstRowFirstColumn="0" w:firstRowLastColumn="0" w:lastRowFirstColumn="0" w:lastRowLastColumn="0"/>
          <w:trHeight w:val="794"/>
        </w:trPr>
        <w:tc>
          <w:tcPr>
            <w:tcW w:w="963" w:type="dxa"/>
          </w:tcPr>
          <w:p w14:paraId="56815BF7" w14:textId="77777777" w:rsidR="000F34D2" w:rsidRPr="00831B03" w:rsidRDefault="000F34D2" w:rsidP="000F34D2">
            <w:pPr>
              <w:jc w:val="center"/>
            </w:pPr>
            <w:r w:rsidRPr="00831B03">
              <w:t>900</w:t>
            </w:r>
          </w:p>
        </w:tc>
        <w:tc>
          <w:tcPr>
            <w:tcW w:w="1434" w:type="dxa"/>
          </w:tcPr>
          <w:p w14:paraId="3BB20226" w14:textId="1FA132C8" w:rsidR="000F34D2" w:rsidRPr="00831B03" w:rsidRDefault="000F34D2" w:rsidP="00AB0090">
            <w:r>
              <w:t>4.98</w:t>
            </w:r>
          </w:p>
        </w:tc>
        <w:tc>
          <w:tcPr>
            <w:tcW w:w="1435" w:type="dxa"/>
          </w:tcPr>
          <w:p w14:paraId="37094977" w14:textId="74F2B7A6" w:rsidR="000F34D2" w:rsidRPr="00831B03" w:rsidRDefault="000F34D2" w:rsidP="00AB0090">
            <w:r>
              <w:t>4.86</w:t>
            </w:r>
          </w:p>
        </w:tc>
        <w:tc>
          <w:tcPr>
            <w:tcW w:w="1435" w:type="dxa"/>
          </w:tcPr>
          <w:p w14:paraId="7A543604" w14:textId="2689931F" w:rsidR="000F34D2" w:rsidRPr="00831B03" w:rsidRDefault="000F34D2" w:rsidP="00AB0090">
            <w:r>
              <w:t>5.01</w:t>
            </w:r>
          </w:p>
        </w:tc>
        <w:tc>
          <w:tcPr>
            <w:tcW w:w="1435" w:type="dxa"/>
          </w:tcPr>
          <w:p w14:paraId="0BA924DA" w14:textId="0F882E76" w:rsidR="000F34D2" w:rsidRPr="00831B03" w:rsidRDefault="000F34D2" w:rsidP="00AB0090">
            <w:r>
              <w:t>4.97</w:t>
            </w:r>
          </w:p>
        </w:tc>
        <w:tc>
          <w:tcPr>
            <w:tcW w:w="1435" w:type="dxa"/>
          </w:tcPr>
          <w:p w14:paraId="72F77A29" w14:textId="70FE2520" w:rsidR="000F34D2" w:rsidRPr="00831B03" w:rsidRDefault="000F34D2" w:rsidP="00AB0090">
            <w:r>
              <w:t>4.89</w:t>
            </w:r>
          </w:p>
        </w:tc>
        <w:tc>
          <w:tcPr>
            <w:tcW w:w="1435" w:type="dxa"/>
          </w:tcPr>
          <w:p w14:paraId="1E168B6F" w14:textId="77777777" w:rsidR="000F34D2" w:rsidRDefault="000F34D2" w:rsidP="00AB0090"/>
        </w:tc>
      </w:tr>
    </w:tbl>
    <w:p w14:paraId="791DA777" w14:textId="77777777" w:rsidR="00E36EF1" w:rsidRPr="00831B03" w:rsidRDefault="00E36EF1" w:rsidP="00E36EF1"/>
    <w:p w14:paraId="01AE6D7B" w14:textId="77777777" w:rsidR="00E36EF1" w:rsidRDefault="00E36EF1" w:rsidP="00E36EF1">
      <w:r>
        <w:t>What do you expect the time would be for Thermo to travel at a speed setting of 600?</w:t>
      </w:r>
    </w:p>
    <w:tbl>
      <w:tblPr>
        <w:tblStyle w:val="Tableheader"/>
        <w:tblW w:w="0" w:type="auto"/>
        <w:tblLook w:val="0400" w:firstRow="0" w:lastRow="0" w:firstColumn="0" w:lastColumn="0" w:noHBand="0" w:noVBand="1"/>
        <w:tblCaption w:val="space for students to provide answer"/>
      </w:tblPr>
      <w:tblGrid>
        <w:gridCol w:w="9622"/>
      </w:tblGrid>
      <w:tr w:rsidR="00E36EF1" w14:paraId="7EE9706E" w14:textId="77777777" w:rsidTr="009A051F">
        <w:trPr>
          <w:cnfStyle w:val="000000010000" w:firstRow="0" w:lastRow="0" w:firstColumn="0" w:lastColumn="0" w:oddVBand="0" w:evenVBand="0" w:oddHBand="0" w:evenHBand="1" w:firstRowFirstColumn="0" w:firstRowLastColumn="0" w:lastRowFirstColumn="0" w:lastRowLastColumn="0"/>
          <w:trHeight w:val="79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BAAB4DE" w14:textId="77777777" w:rsidR="00E36EF1" w:rsidRDefault="00E36EF1" w:rsidP="007E0149"/>
        </w:tc>
      </w:tr>
    </w:tbl>
    <w:p w14:paraId="34EE7582" w14:textId="6114E7AD" w:rsidR="00AB0090" w:rsidRDefault="00FF4968" w:rsidP="00831B03">
      <w:r>
        <w:t>How can r</w:t>
      </w:r>
      <w:r w:rsidR="009A051F">
        <w:t xml:space="preserve">epeating measurements multiple times </w:t>
      </w:r>
      <w:r>
        <w:t>improve the accuracy of recording times?</w:t>
      </w:r>
    </w:p>
    <w:tbl>
      <w:tblPr>
        <w:tblStyle w:val="Tableheader"/>
        <w:tblW w:w="0" w:type="auto"/>
        <w:tblLook w:val="0400" w:firstRow="0" w:lastRow="0" w:firstColumn="0" w:lastColumn="0" w:noHBand="0" w:noVBand="1"/>
        <w:tblCaption w:val="space for students to provide answer"/>
      </w:tblPr>
      <w:tblGrid>
        <w:gridCol w:w="9622"/>
      </w:tblGrid>
      <w:tr w:rsidR="00AB0090" w14:paraId="1F86A4F1" w14:textId="77777777" w:rsidTr="00FF4968">
        <w:trPr>
          <w:cnfStyle w:val="000000010000" w:firstRow="0" w:lastRow="0" w:firstColumn="0" w:lastColumn="0" w:oddVBand="0" w:evenVBand="0" w:oddHBand="0" w:evenHBand="1" w:firstRowFirstColumn="0" w:firstRowLastColumn="0" w:lastRowFirstColumn="0" w:lastRowLastColumn="0"/>
          <w:trHeight w:val="158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AAB0FB6" w14:textId="77777777" w:rsidR="00AB0090" w:rsidRDefault="00AB0090" w:rsidP="00A952B2"/>
        </w:tc>
      </w:tr>
    </w:tbl>
    <w:p w14:paraId="5B2968F0" w14:textId="77777777" w:rsidR="009A051F" w:rsidRDefault="009A051F" w:rsidP="009A051F">
      <w:r>
        <w:lastRenderedPageBreak/>
        <w:t>Compare the two methods of measuring and recording time and decide if there is any benefit using one method over the other.</w:t>
      </w:r>
    </w:p>
    <w:tbl>
      <w:tblPr>
        <w:tblStyle w:val="Tableheader"/>
        <w:tblW w:w="0" w:type="auto"/>
        <w:tblLook w:val="0400" w:firstRow="0" w:lastRow="0" w:firstColumn="0" w:lastColumn="0" w:noHBand="0" w:noVBand="1"/>
        <w:tblCaption w:val="space for students to provide answer"/>
      </w:tblPr>
      <w:tblGrid>
        <w:gridCol w:w="9622"/>
      </w:tblGrid>
      <w:tr w:rsidR="009A051F" w14:paraId="7CD1BCE5" w14:textId="77777777" w:rsidTr="007E0149">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EABB87F" w14:textId="77777777" w:rsidR="009A051F" w:rsidRDefault="009A051F" w:rsidP="007E0149"/>
        </w:tc>
      </w:tr>
    </w:tbl>
    <w:p w14:paraId="050D2402" w14:textId="0123C09D" w:rsidR="003D25A9" w:rsidRDefault="003D25A9" w:rsidP="003D25A9">
      <w:r>
        <w:t>Propose a better method of recording the lap times</w:t>
      </w:r>
    </w:p>
    <w:tbl>
      <w:tblPr>
        <w:tblStyle w:val="Tableheader"/>
        <w:tblW w:w="0" w:type="auto"/>
        <w:tblLook w:val="0400" w:firstRow="0" w:lastRow="0" w:firstColumn="0" w:lastColumn="0" w:noHBand="0" w:noVBand="1"/>
        <w:tblCaption w:val="space for students to provide answer"/>
      </w:tblPr>
      <w:tblGrid>
        <w:gridCol w:w="9622"/>
      </w:tblGrid>
      <w:tr w:rsidR="003D25A9" w14:paraId="64429A18" w14:textId="77777777" w:rsidTr="003C7E95">
        <w:trPr>
          <w:cnfStyle w:val="000000010000" w:firstRow="0" w:lastRow="0" w:firstColumn="0" w:lastColumn="0" w:oddVBand="0" w:evenVBand="0" w:oddHBand="0" w:evenHBand="1" w:firstRowFirstColumn="0" w:firstRowLastColumn="0" w:lastRowFirstColumn="0" w:lastRowLastColumn="0"/>
          <w:trHeight w:val="23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42B17F2" w14:textId="77777777" w:rsidR="003D25A9" w:rsidRDefault="003D25A9" w:rsidP="007E0149"/>
        </w:tc>
      </w:tr>
    </w:tbl>
    <w:p w14:paraId="5FCBEE27" w14:textId="2253162F" w:rsidR="003C7E95" w:rsidRDefault="003C7E95" w:rsidP="00A2572E"/>
    <w:p w14:paraId="6886DC3E" w14:textId="40102B5F" w:rsidR="003C7E95" w:rsidRDefault="003C7E95" w:rsidP="00A2572E">
      <w:r>
        <w:t xml:space="preserve">The average velocity </w:t>
      </w:r>
      <w:r w:rsidR="009A051F">
        <w:t xml:space="preserve">of a car </w:t>
      </w:r>
      <w:r w:rsidR="00431D7B">
        <w:t>can be calculated by this formula</w:t>
      </w:r>
      <w:r w:rsidR="009A051F">
        <w:t>:</w:t>
      </w:r>
    </w:p>
    <w:p w14:paraId="2A0EA01B" w14:textId="76F4324E" w:rsidR="009A051F" w:rsidRDefault="009A051F" w:rsidP="00A2572E">
      <m:oMathPara>
        <m:oMath>
          <m:r>
            <w:rPr>
              <w:rFonts w:ascii="Cambria Math" w:hAnsi="Cambria Math"/>
            </w:rPr>
            <m:t xml:space="preserve">average velocity= </m:t>
          </m:r>
          <m:f>
            <m:fPr>
              <m:ctrlPr>
                <w:rPr>
                  <w:rFonts w:ascii="Cambria Math" w:hAnsi="Cambria Math"/>
                  <w:i/>
                </w:rPr>
              </m:ctrlPr>
            </m:fPr>
            <m:num>
              <m:r>
                <w:rPr>
                  <w:rFonts w:ascii="Cambria Math" w:hAnsi="Cambria Math"/>
                </w:rPr>
                <m:t>displacement (metres)</m:t>
              </m:r>
            </m:num>
            <m:den>
              <m:r>
                <w:rPr>
                  <w:rFonts w:ascii="Cambria Math" w:hAnsi="Cambria Math"/>
                </w:rPr>
                <m:t>average time (seconds)</m:t>
              </m:r>
            </m:den>
          </m:f>
        </m:oMath>
      </m:oMathPara>
    </w:p>
    <w:p w14:paraId="0B1EB1D0" w14:textId="785A8B6A" w:rsidR="00A2572E" w:rsidRPr="00A2572E" w:rsidRDefault="00A2572E" w:rsidP="00A2572E">
      <w:r w:rsidRPr="00A2572E">
        <w:t xml:space="preserve">In the </w:t>
      </w:r>
      <w:r w:rsidR="008D6656">
        <w:t>table</w:t>
      </w:r>
      <w:r w:rsidRPr="00A2572E">
        <w:t xml:space="preserve"> below, use the </w:t>
      </w:r>
      <w:r w:rsidR="009A051F">
        <w:t xml:space="preserve">average </w:t>
      </w:r>
      <w:r w:rsidRPr="00A2572E">
        <w:t xml:space="preserve">time and the length of the track from above to calculate the </w:t>
      </w:r>
      <w:r w:rsidR="00A10DF8">
        <w:t xml:space="preserve">average </w:t>
      </w:r>
      <w:r w:rsidRPr="00A2572E">
        <w:t xml:space="preserve">velocity in </w:t>
      </w:r>
      <w:r w:rsidRPr="00D16AA9">
        <w:rPr>
          <w:rStyle w:val="Strong"/>
        </w:rPr>
        <w:t>metres</w:t>
      </w:r>
      <w:r w:rsidRPr="00A2572E">
        <w:t xml:space="preserve"> per second.</w:t>
      </w:r>
    </w:p>
    <w:tbl>
      <w:tblPr>
        <w:tblStyle w:val="Tableheader"/>
        <w:tblW w:w="0" w:type="auto"/>
        <w:tblLook w:val="0420" w:firstRow="1" w:lastRow="0" w:firstColumn="0" w:lastColumn="0" w:noHBand="0" w:noVBand="1"/>
        <w:tblDescription w:val="This table is for students to record their calculated average lap time. It has three columns. Column one is for speed setting with the following values: 300, 400, 500, 700, 800 and 900. 600 has been omitted for use in a subsequent exercise. Column two is for students to record the average time for one lap calculated in the previous steps. Column three is for students to record the calculated average velocity in metres per second."/>
      </w:tblPr>
      <w:tblGrid>
        <w:gridCol w:w="3190"/>
        <w:gridCol w:w="3191"/>
        <w:gridCol w:w="3191"/>
      </w:tblGrid>
      <w:tr w:rsidR="00A2572E" w14:paraId="14017192" w14:textId="77777777" w:rsidTr="0034085B">
        <w:trPr>
          <w:cnfStyle w:val="100000000000" w:firstRow="1" w:lastRow="0" w:firstColumn="0" w:lastColumn="0" w:oddVBand="0" w:evenVBand="0" w:oddHBand="0" w:evenHBand="0" w:firstRowFirstColumn="0" w:firstRowLastColumn="0" w:lastRowFirstColumn="0" w:lastRowLastColumn="0"/>
          <w:trHeight w:val="1079"/>
        </w:trPr>
        <w:tc>
          <w:tcPr>
            <w:tcW w:w="3190" w:type="dxa"/>
          </w:tcPr>
          <w:p w14:paraId="339823CC" w14:textId="77777777" w:rsidR="00A2572E" w:rsidRDefault="00A2572E" w:rsidP="0034085B">
            <w:pPr>
              <w:spacing w:before="192" w:after="192"/>
            </w:pPr>
            <w:r>
              <w:t>Speed setting</w:t>
            </w:r>
          </w:p>
        </w:tc>
        <w:tc>
          <w:tcPr>
            <w:tcW w:w="3191" w:type="dxa"/>
          </w:tcPr>
          <w:p w14:paraId="6EA21B87" w14:textId="04FF56DF" w:rsidR="00A2572E" w:rsidRPr="00831B03" w:rsidRDefault="00D16AA9" w:rsidP="0034085B">
            <w:pPr>
              <w:rPr>
                <w:b w:val="0"/>
              </w:rPr>
            </w:pPr>
            <w:r>
              <w:t>Average t</w:t>
            </w:r>
            <w:r w:rsidR="00A2572E">
              <w:t>ime (seconds)</w:t>
            </w:r>
          </w:p>
        </w:tc>
        <w:tc>
          <w:tcPr>
            <w:tcW w:w="3191" w:type="dxa"/>
          </w:tcPr>
          <w:p w14:paraId="5C0702C0" w14:textId="7E43D7C6" w:rsidR="00A2572E" w:rsidRDefault="00D16AA9" w:rsidP="0034085B">
            <w:r>
              <w:t>Average v</w:t>
            </w:r>
            <w:r w:rsidR="00A2572E">
              <w:t>elocity (metres/second)</w:t>
            </w:r>
          </w:p>
        </w:tc>
      </w:tr>
      <w:tr w:rsidR="00A2572E" w14:paraId="6FE76A0D" w14:textId="77777777" w:rsidTr="0034085B">
        <w:trPr>
          <w:cnfStyle w:val="000000100000" w:firstRow="0" w:lastRow="0" w:firstColumn="0" w:lastColumn="0" w:oddVBand="0" w:evenVBand="0" w:oddHBand="1" w:evenHBand="0" w:firstRowFirstColumn="0" w:firstRowLastColumn="0" w:lastRowFirstColumn="0" w:lastRowLastColumn="0"/>
          <w:trHeight w:val="794"/>
        </w:trPr>
        <w:tc>
          <w:tcPr>
            <w:tcW w:w="3190" w:type="dxa"/>
          </w:tcPr>
          <w:p w14:paraId="166E9E25" w14:textId="77777777" w:rsidR="00A2572E" w:rsidRPr="00831B03" w:rsidRDefault="00A2572E" w:rsidP="0034085B">
            <w:r>
              <w:t>300</w:t>
            </w:r>
          </w:p>
        </w:tc>
        <w:tc>
          <w:tcPr>
            <w:tcW w:w="3191" w:type="dxa"/>
          </w:tcPr>
          <w:p w14:paraId="2CB5BC72" w14:textId="77777777" w:rsidR="00A2572E" w:rsidRPr="00831B03" w:rsidRDefault="00A2572E" w:rsidP="0034085B"/>
        </w:tc>
        <w:tc>
          <w:tcPr>
            <w:tcW w:w="3191" w:type="dxa"/>
          </w:tcPr>
          <w:p w14:paraId="530B346F" w14:textId="77777777" w:rsidR="00A2572E" w:rsidRPr="00831B03" w:rsidRDefault="00A2572E" w:rsidP="0034085B"/>
        </w:tc>
      </w:tr>
      <w:tr w:rsidR="00A2572E" w14:paraId="65A697A0" w14:textId="77777777" w:rsidTr="0034085B">
        <w:trPr>
          <w:cnfStyle w:val="000000010000" w:firstRow="0" w:lastRow="0" w:firstColumn="0" w:lastColumn="0" w:oddVBand="0" w:evenVBand="0" w:oddHBand="0" w:evenHBand="1" w:firstRowFirstColumn="0" w:firstRowLastColumn="0" w:lastRowFirstColumn="0" w:lastRowLastColumn="0"/>
          <w:trHeight w:val="794"/>
        </w:trPr>
        <w:tc>
          <w:tcPr>
            <w:tcW w:w="3190" w:type="dxa"/>
          </w:tcPr>
          <w:p w14:paraId="1BDC6BDC" w14:textId="77777777" w:rsidR="00A2572E" w:rsidRPr="00831B03" w:rsidRDefault="00A2572E" w:rsidP="0034085B">
            <w:r>
              <w:t>400</w:t>
            </w:r>
          </w:p>
        </w:tc>
        <w:tc>
          <w:tcPr>
            <w:tcW w:w="3191" w:type="dxa"/>
          </w:tcPr>
          <w:p w14:paraId="7222A991" w14:textId="77777777" w:rsidR="00A2572E" w:rsidRPr="00831B03" w:rsidRDefault="00A2572E" w:rsidP="0034085B"/>
        </w:tc>
        <w:tc>
          <w:tcPr>
            <w:tcW w:w="3191" w:type="dxa"/>
          </w:tcPr>
          <w:p w14:paraId="36D006EE" w14:textId="77777777" w:rsidR="00A2572E" w:rsidRPr="00831B03" w:rsidRDefault="00A2572E" w:rsidP="0034085B"/>
        </w:tc>
      </w:tr>
      <w:tr w:rsidR="00A2572E" w14:paraId="1F9D5B33" w14:textId="77777777" w:rsidTr="0034085B">
        <w:trPr>
          <w:cnfStyle w:val="000000100000" w:firstRow="0" w:lastRow="0" w:firstColumn="0" w:lastColumn="0" w:oddVBand="0" w:evenVBand="0" w:oddHBand="1" w:evenHBand="0" w:firstRowFirstColumn="0" w:firstRowLastColumn="0" w:lastRowFirstColumn="0" w:lastRowLastColumn="0"/>
          <w:trHeight w:val="794"/>
        </w:trPr>
        <w:tc>
          <w:tcPr>
            <w:tcW w:w="3190" w:type="dxa"/>
          </w:tcPr>
          <w:p w14:paraId="4313B3AF" w14:textId="77777777" w:rsidR="00A2572E" w:rsidRPr="00831B03" w:rsidRDefault="00A2572E" w:rsidP="0034085B">
            <w:r>
              <w:t>500</w:t>
            </w:r>
          </w:p>
        </w:tc>
        <w:tc>
          <w:tcPr>
            <w:tcW w:w="3191" w:type="dxa"/>
          </w:tcPr>
          <w:p w14:paraId="65E12341" w14:textId="77777777" w:rsidR="00A2572E" w:rsidRPr="00831B03" w:rsidRDefault="00A2572E" w:rsidP="0034085B"/>
        </w:tc>
        <w:tc>
          <w:tcPr>
            <w:tcW w:w="3191" w:type="dxa"/>
          </w:tcPr>
          <w:p w14:paraId="091256EC" w14:textId="77777777" w:rsidR="00A2572E" w:rsidRPr="00831B03" w:rsidRDefault="00A2572E" w:rsidP="0034085B"/>
        </w:tc>
      </w:tr>
      <w:tr w:rsidR="00A2572E" w14:paraId="70EA2EB1" w14:textId="77777777" w:rsidTr="0034085B">
        <w:trPr>
          <w:cnfStyle w:val="000000010000" w:firstRow="0" w:lastRow="0" w:firstColumn="0" w:lastColumn="0" w:oddVBand="0" w:evenVBand="0" w:oddHBand="0" w:evenHBand="1" w:firstRowFirstColumn="0" w:firstRowLastColumn="0" w:lastRowFirstColumn="0" w:lastRowLastColumn="0"/>
          <w:trHeight w:val="794"/>
        </w:trPr>
        <w:tc>
          <w:tcPr>
            <w:tcW w:w="3190" w:type="dxa"/>
          </w:tcPr>
          <w:p w14:paraId="72C08798" w14:textId="77777777" w:rsidR="00A2572E" w:rsidRPr="00831B03" w:rsidRDefault="00A2572E" w:rsidP="0034085B">
            <w:r>
              <w:t>700</w:t>
            </w:r>
          </w:p>
        </w:tc>
        <w:tc>
          <w:tcPr>
            <w:tcW w:w="3191" w:type="dxa"/>
          </w:tcPr>
          <w:p w14:paraId="5F1ECAC7" w14:textId="77777777" w:rsidR="00A2572E" w:rsidRPr="00831B03" w:rsidRDefault="00A2572E" w:rsidP="0034085B"/>
        </w:tc>
        <w:tc>
          <w:tcPr>
            <w:tcW w:w="3191" w:type="dxa"/>
          </w:tcPr>
          <w:p w14:paraId="3B56182C" w14:textId="77777777" w:rsidR="00A2572E" w:rsidRPr="00831B03" w:rsidRDefault="00A2572E" w:rsidP="0034085B"/>
        </w:tc>
      </w:tr>
      <w:tr w:rsidR="00A2572E" w14:paraId="0F5171D7" w14:textId="77777777" w:rsidTr="0034085B">
        <w:trPr>
          <w:cnfStyle w:val="000000100000" w:firstRow="0" w:lastRow="0" w:firstColumn="0" w:lastColumn="0" w:oddVBand="0" w:evenVBand="0" w:oddHBand="1" w:evenHBand="0" w:firstRowFirstColumn="0" w:firstRowLastColumn="0" w:lastRowFirstColumn="0" w:lastRowLastColumn="0"/>
          <w:trHeight w:val="794"/>
        </w:trPr>
        <w:tc>
          <w:tcPr>
            <w:tcW w:w="3190" w:type="dxa"/>
          </w:tcPr>
          <w:p w14:paraId="630E2CEB" w14:textId="77777777" w:rsidR="00A2572E" w:rsidRDefault="00A2572E" w:rsidP="0034085B">
            <w:r>
              <w:t>800</w:t>
            </w:r>
          </w:p>
        </w:tc>
        <w:tc>
          <w:tcPr>
            <w:tcW w:w="3191" w:type="dxa"/>
          </w:tcPr>
          <w:p w14:paraId="31DE0D83" w14:textId="77777777" w:rsidR="00A2572E" w:rsidRPr="00831B03" w:rsidRDefault="00A2572E" w:rsidP="0034085B">
            <w:pPr>
              <w:rPr>
                <w:color w:val="000000" w:themeColor="text1"/>
              </w:rPr>
            </w:pPr>
          </w:p>
        </w:tc>
        <w:tc>
          <w:tcPr>
            <w:tcW w:w="3191" w:type="dxa"/>
          </w:tcPr>
          <w:p w14:paraId="2EB921C6" w14:textId="77777777" w:rsidR="00A2572E" w:rsidRPr="00831B03" w:rsidRDefault="00A2572E" w:rsidP="0034085B"/>
        </w:tc>
      </w:tr>
      <w:tr w:rsidR="00A2572E" w:rsidRPr="00831B03" w14:paraId="469F3323" w14:textId="77777777" w:rsidTr="0034085B">
        <w:trPr>
          <w:cnfStyle w:val="000000010000" w:firstRow="0" w:lastRow="0" w:firstColumn="0" w:lastColumn="0" w:oddVBand="0" w:evenVBand="0" w:oddHBand="0" w:evenHBand="1" w:firstRowFirstColumn="0" w:firstRowLastColumn="0" w:lastRowFirstColumn="0" w:lastRowLastColumn="0"/>
          <w:trHeight w:val="794"/>
        </w:trPr>
        <w:tc>
          <w:tcPr>
            <w:tcW w:w="3190" w:type="dxa"/>
          </w:tcPr>
          <w:p w14:paraId="4288EE77" w14:textId="77777777" w:rsidR="00A2572E" w:rsidRPr="00831B03" w:rsidRDefault="00A2572E" w:rsidP="0034085B">
            <w:r w:rsidRPr="00831B03">
              <w:t>900</w:t>
            </w:r>
          </w:p>
        </w:tc>
        <w:tc>
          <w:tcPr>
            <w:tcW w:w="3191" w:type="dxa"/>
          </w:tcPr>
          <w:p w14:paraId="1A312F43" w14:textId="77777777" w:rsidR="00A2572E" w:rsidRPr="00831B03" w:rsidRDefault="00A2572E" w:rsidP="0034085B"/>
        </w:tc>
        <w:tc>
          <w:tcPr>
            <w:tcW w:w="3191" w:type="dxa"/>
          </w:tcPr>
          <w:p w14:paraId="6BEEE39F" w14:textId="77777777" w:rsidR="00A2572E" w:rsidRPr="00831B03" w:rsidRDefault="00A2572E" w:rsidP="0034085B"/>
        </w:tc>
      </w:tr>
    </w:tbl>
    <w:p w14:paraId="5B6AC731" w14:textId="5E4A687F" w:rsidR="00AB0090" w:rsidRDefault="00AB0090" w:rsidP="00831B03"/>
    <w:p w14:paraId="3E14964F" w14:textId="42A325B4" w:rsidR="007E7D7B" w:rsidRDefault="00AB0090" w:rsidP="00AB0090">
      <w:pPr>
        <w:pStyle w:val="Heading2"/>
        <w:pageBreakBefore/>
      </w:pPr>
      <w:r>
        <w:lastRenderedPageBreak/>
        <w:t>Visualise</w:t>
      </w:r>
    </w:p>
    <w:p w14:paraId="67ED2AD1" w14:textId="13D1AC15" w:rsidR="00AB0090" w:rsidRDefault="005521D6" w:rsidP="00AB0090">
      <w:r>
        <w:t xml:space="preserve">Usually time is plotted on the x-axis. However, in this activity time is the dependent variable and speed setting is the independent variable. </w:t>
      </w:r>
      <w:r w:rsidR="00AB0090">
        <w:t xml:space="preserve">Plot the values in the table with </w:t>
      </w:r>
      <w:r w:rsidR="00AB0090" w:rsidRPr="00026E0E">
        <w:rPr>
          <w:rStyle w:val="Emphasis"/>
        </w:rPr>
        <w:t>speed setting</w:t>
      </w:r>
      <w:r w:rsidR="00AB0090">
        <w:t xml:space="preserve"> on the X-axis and </w:t>
      </w:r>
      <w:r w:rsidR="00AB0090" w:rsidRPr="00026E0E">
        <w:rPr>
          <w:rStyle w:val="Emphasis"/>
        </w:rPr>
        <w:t>time</w:t>
      </w:r>
      <w:r w:rsidR="00AB0090">
        <w:t xml:space="preserve"> on the Y-axis.</w:t>
      </w:r>
    </w:p>
    <w:p w14:paraId="541F8DB6" w14:textId="4CBBBB44" w:rsidR="00A10DF8" w:rsidRDefault="005521D6" w:rsidP="00AB0090">
      <w:r>
        <w:rPr>
          <w:noProof/>
          <w:lang w:eastAsia="en-AU"/>
        </w:rPr>
        <w:drawing>
          <wp:inline distT="0" distB="0" distL="0" distR="0" wp14:anchorId="590C0741" wp14:editId="1D28D484">
            <wp:extent cx="5486400" cy="3800475"/>
            <wp:effectExtent l="0" t="0" r="0" b="9525"/>
            <wp:docPr id="3" name="Chart 3" descr="This is a blank chart for students to plot their time values against speed settings or use as a guide with other chart tools. The chart label is &quot;Thermo lap times&quot;. The x-axis is speed settings with values ranging from 0 to 1000 with increments of 100. The y-axis is for time in seconds, with values ranging from 0 to 14 with increments o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D9BA49" w14:textId="55254448" w:rsidR="00897011" w:rsidRDefault="00913027" w:rsidP="00897011">
      <w:r>
        <w:t>From this chart w</w:t>
      </w:r>
      <w:r w:rsidR="00AB0090">
        <w:t xml:space="preserve">hat </w:t>
      </w:r>
      <w:r>
        <w:t>is</w:t>
      </w:r>
      <w:r w:rsidR="00AB0090">
        <w:t xml:space="preserve"> the </w:t>
      </w:r>
      <w:r>
        <w:t xml:space="preserve">lap </w:t>
      </w:r>
      <w:r w:rsidR="00AB0090">
        <w:t xml:space="preserve">time </w:t>
      </w:r>
      <w:r>
        <w:t>for Thermo</w:t>
      </w:r>
      <w:r w:rsidR="00AB0090">
        <w:t xml:space="preserve"> travel</w:t>
      </w:r>
      <w:r>
        <w:t>ling</w:t>
      </w:r>
      <w:r w:rsidR="00AB0090">
        <w:t xml:space="preserve"> at a speed setting of 600?</w:t>
      </w:r>
    </w:p>
    <w:tbl>
      <w:tblPr>
        <w:tblStyle w:val="Tableheader"/>
        <w:tblW w:w="0" w:type="auto"/>
        <w:tblLook w:val="0400" w:firstRow="0" w:lastRow="0" w:firstColumn="0" w:lastColumn="0" w:noHBand="0" w:noVBand="1"/>
        <w:tblCaption w:val="space for students to provide answer"/>
      </w:tblPr>
      <w:tblGrid>
        <w:gridCol w:w="9622"/>
      </w:tblGrid>
      <w:tr w:rsidR="00897011" w14:paraId="32C99510" w14:textId="77777777" w:rsidTr="003D25A9">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DCC5444" w14:textId="77777777" w:rsidR="00897011" w:rsidRDefault="00897011" w:rsidP="00A952B2"/>
        </w:tc>
      </w:tr>
    </w:tbl>
    <w:p w14:paraId="5D0F8F47" w14:textId="34698C36" w:rsidR="00913027" w:rsidRDefault="00913027" w:rsidP="00913027">
      <w:r>
        <w:t>How is th</w:t>
      </w:r>
      <w:r w:rsidR="003D25A9">
        <w:t>is</w:t>
      </w:r>
      <w:r>
        <w:t xml:space="preserve"> value different from your earlier prediction?</w:t>
      </w:r>
      <w:r w:rsidRPr="00F13E80">
        <w:t xml:space="preserve"> </w:t>
      </w:r>
    </w:p>
    <w:tbl>
      <w:tblPr>
        <w:tblStyle w:val="Tableheader"/>
        <w:tblW w:w="0" w:type="auto"/>
        <w:tblLook w:val="0400" w:firstRow="0" w:lastRow="0" w:firstColumn="0" w:lastColumn="0" w:noHBand="0" w:noVBand="1"/>
        <w:tblCaption w:val="space for students to provide answer"/>
      </w:tblPr>
      <w:tblGrid>
        <w:gridCol w:w="9622"/>
      </w:tblGrid>
      <w:tr w:rsidR="00913027" w14:paraId="2EC0A01E" w14:textId="77777777" w:rsidTr="003D25A9">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8F87581" w14:textId="77777777" w:rsidR="00913027" w:rsidRDefault="00913027" w:rsidP="007E0149"/>
        </w:tc>
      </w:tr>
    </w:tbl>
    <w:p w14:paraId="7A2D7859" w14:textId="19778321" w:rsidR="00D16AA9" w:rsidRDefault="00EF331C" w:rsidP="003D25A9">
      <w:r>
        <w:t>Did your plotting of the above values produce a straight line? As it turns out, the relationship between speed setting and time is not linear. What are possible reasons for this result?</w:t>
      </w:r>
    </w:p>
    <w:tbl>
      <w:tblPr>
        <w:tblStyle w:val="Tableheader"/>
        <w:tblW w:w="0" w:type="auto"/>
        <w:tblLook w:val="0400" w:firstRow="0" w:lastRow="0" w:firstColumn="0" w:lastColumn="0" w:noHBand="0" w:noVBand="1"/>
        <w:tblCaption w:val="space for students to provide answer"/>
      </w:tblPr>
      <w:tblGrid>
        <w:gridCol w:w="9622"/>
      </w:tblGrid>
      <w:tr w:rsidR="00D16AA9" w14:paraId="61DC0572" w14:textId="77777777" w:rsidTr="003D25A9">
        <w:trPr>
          <w:cnfStyle w:val="000000010000" w:firstRow="0" w:lastRow="0" w:firstColumn="0" w:lastColumn="0" w:oddVBand="0" w:evenVBand="0" w:oddHBand="0" w:evenHBand="1" w:firstRowFirstColumn="0" w:firstRowLastColumn="0" w:lastRowFirstColumn="0" w:lastRowLastColumn="0"/>
          <w:trHeight w:val="23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D6EE1DF" w14:textId="77777777" w:rsidR="00D16AA9" w:rsidRPr="00D16AA9" w:rsidRDefault="00D16AA9" w:rsidP="00D95868"/>
        </w:tc>
      </w:tr>
    </w:tbl>
    <w:p w14:paraId="2F34EA60" w14:textId="7FFDD1CB" w:rsidR="00EF331C" w:rsidRDefault="00EF331C" w:rsidP="00897011">
      <w:r>
        <w:lastRenderedPageBreak/>
        <w:t>Predict and justify what the lap times could be for the speed settings of 1000, 1100 and 1200.</w:t>
      </w:r>
    </w:p>
    <w:tbl>
      <w:tblPr>
        <w:tblStyle w:val="Tableheader"/>
        <w:tblW w:w="0" w:type="auto"/>
        <w:tblLook w:val="0400" w:firstRow="0" w:lastRow="0" w:firstColumn="0" w:lastColumn="0" w:noHBand="0" w:noVBand="1"/>
        <w:tblCaption w:val="space for students to provide answer"/>
      </w:tblPr>
      <w:tblGrid>
        <w:gridCol w:w="9622"/>
      </w:tblGrid>
      <w:tr w:rsidR="00897011" w14:paraId="5AF05722" w14:textId="77777777" w:rsidTr="00F13E80">
        <w:trPr>
          <w:cnfStyle w:val="000000010000" w:firstRow="0" w:lastRow="0" w:firstColumn="0" w:lastColumn="0" w:oddVBand="0" w:evenVBand="0" w:oddHBand="0" w:evenHBand="1" w:firstRowFirstColumn="0" w:firstRowLastColumn="0" w:lastRowFirstColumn="0" w:lastRowLastColumn="0"/>
          <w:trHeight w:val="23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4E61CEC" w14:textId="77777777" w:rsidR="00897011" w:rsidRDefault="00897011" w:rsidP="00A952B2"/>
        </w:tc>
      </w:tr>
    </w:tbl>
    <w:p w14:paraId="78D6ABC4" w14:textId="301AC76A" w:rsidR="00F13E80" w:rsidRDefault="00D65817" w:rsidP="00F13E80">
      <w:pPr>
        <w:pStyle w:val="FeatureBox2"/>
      </w:pPr>
      <w:r>
        <w:rPr>
          <w:rStyle w:val="Strong"/>
        </w:rPr>
        <w:t>Teacher note:</w:t>
      </w:r>
      <w:r w:rsidR="00F13E80">
        <w:t xml:space="preserve"> this extension activity in connection with discussions on scale may prompt </w:t>
      </w:r>
      <w:r w:rsidR="003C7E95">
        <w:t>reflections</w:t>
      </w:r>
      <w:r w:rsidR="00F13E80">
        <w:t xml:space="preserve"> about apparent velocity.</w:t>
      </w:r>
    </w:p>
    <w:p w14:paraId="11818B9D" w14:textId="07993744" w:rsidR="00F13E80" w:rsidRDefault="00897011" w:rsidP="00F13E80">
      <w:r w:rsidRPr="00F13E80">
        <w:rPr>
          <w:rStyle w:val="Strong"/>
        </w:rPr>
        <w:t>(Extension):</w:t>
      </w:r>
      <w:r>
        <w:t xml:space="preserve"> Convert the </w:t>
      </w:r>
      <w:r w:rsidR="00F13E80">
        <w:t xml:space="preserve">average </w:t>
      </w:r>
      <w:r>
        <w:t xml:space="preserve">velocity (calculated from above) </w:t>
      </w:r>
      <w:r w:rsidR="00F13E80">
        <w:t>from metres/second to km/hour.</w:t>
      </w:r>
    </w:p>
    <w:tbl>
      <w:tblPr>
        <w:tblStyle w:val="Tableheader"/>
        <w:tblW w:w="0" w:type="auto"/>
        <w:tblLook w:val="04A0" w:firstRow="1" w:lastRow="0" w:firstColumn="1" w:lastColumn="0" w:noHBand="0" w:noVBand="1"/>
        <w:tblDescription w:val="This table is for students to write their calculated convserions in. It has three columns: speed settings, velocity (metres/second) and velocity (km/hour)."/>
      </w:tblPr>
      <w:tblGrid>
        <w:gridCol w:w="3187"/>
        <w:gridCol w:w="3195"/>
        <w:gridCol w:w="3190"/>
      </w:tblGrid>
      <w:tr w:rsidR="00897011" w14:paraId="29052DF7" w14:textId="77777777" w:rsidTr="008970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1290A3C8" w14:textId="4D6DCE95" w:rsidR="00897011" w:rsidRDefault="00897011" w:rsidP="00831B03">
            <w:pPr>
              <w:spacing w:before="192" w:after="192"/>
            </w:pPr>
            <w:r>
              <w:t>Speed setting</w:t>
            </w:r>
          </w:p>
        </w:tc>
        <w:tc>
          <w:tcPr>
            <w:tcW w:w="3207" w:type="dxa"/>
          </w:tcPr>
          <w:p w14:paraId="51E7E9B0" w14:textId="5E0BDD12" w:rsidR="00897011" w:rsidRDefault="00897011" w:rsidP="00831B03">
            <w:pPr>
              <w:cnfStyle w:val="100000000000" w:firstRow="1" w:lastRow="0" w:firstColumn="0" w:lastColumn="0" w:oddVBand="0" w:evenVBand="0" w:oddHBand="0" w:evenHBand="0" w:firstRowFirstColumn="0" w:firstRowLastColumn="0" w:lastRowFirstColumn="0" w:lastRowLastColumn="0"/>
            </w:pPr>
            <w:r>
              <w:t>Velocity (metres/second)</w:t>
            </w:r>
          </w:p>
        </w:tc>
        <w:tc>
          <w:tcPr>
            <w:tcW w:w="3208" w:type="dxa"/>
          </w:tcPr>
          <w:p w14:paraId="48FCE5B5" w14:textId="67D557C4" w:rsidR="00897011" w:rsidRDefault="00897011" w:rsidP="00831B03">
            <w:pPr>
              <w:cnfStyle w:val="100000000000" w:firstRow="1" w:lastRow="0" w:firstColumn="0" w:lastColumn="0" w:oddVBand="0" w:evenVBand="0" w:oddHBand="0" w:evenHBand="0" w:firstRowFirstColumn="0" w:firstRowLastColumn="0" w:lastRowFirstColumn="0" w:lastRowLastColumn="0"/>
            </w:pPr>
            <w:r>
              <w:t>Velocity (km/hour)</w:t>
            </w:r>
          </w:p>
        </w:tc>
      </w:tr>
      <w:tr w:rsidR="00897011" w14:paraId="3AF51879" w14:textId="77777777" w:rsidTr="0089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6C13512" w14:textId="52C33C54" w:rsidR="00897011" w:rsidRPr="00B6694D" w:rsidRDefault="00897011" w:rsidP="00897011">
            <w:pPr>
              <w:rPr>
                <w:b w:val="0"/>
              </w:rPr>
            </w:pPr>
            <w:r w:rsidRPr="00B6694D">
              <w:rPr>
                <w:b w:val="0"/>
              </w:rPr>
              <w:t>300</w:t>
            </w:r>
          </w:p>
        </w:tc>
        <w:tc>
          <w:tcPr>
            <w:tcW w:w="3207" w:type="dxa"/>
          </w:tcPr>
          <w:p w14:paraId="7D1DD34B"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c>
          <w:tcPr>
            <w:tcW w:w="3208" w:type="dxa"/>
          </w:tcPr>
          <w:p w14:paraId="7C3FE9B1"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r>
      <w:tr w:rsidR="00897011" w14:paraId="1F545A7F" w14:textId="77777777" w:rsidTr="0089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7B8A675" w14:textId="18496BE7" w:rsidR="00897011" w:rsidRPr="00B6694D" w:rsidRDefault="00B6694D" w:rsidP="00897011">
            <w:pPr>
              <w:rPr>
                <w:b w:val="0"/>
              </w:rPr>
            </w:pPr>
            <w:r w:rsidRPr="00B6694D">
              <w:rPr>
                <w:b w:val="0"/>
              </w:rPr>
              <w:t>400</w:t>
            </w:r>
          </w:p>
        </w:tc>
        <w:tc>
          <w:tcPr>
            <w:tcW w:w="3207" w:type="dxa"/>
          </w:tcPr>
          <w:p w14:paraId="31D6C1CD"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c>
          <w:tcPr>
            <w:tcW w:w="3208" w:type="dxa"/>
          </w:tcPr>
          <w:p w14:paraId="16D5B383"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r>
      <w:tr w:rsidR="00897011" w14:paraId="3CACBBD5" w14:textId="77777777" w:rsidTr="0089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2206C91" w14:textId="3DBFF203" w:rsidR="00897011" w:rsidRPr="00B6694D" w:rsidRDefault="00B6694D" w:rsidP="00897011">
            <w:pPr>
              <w:rPr>
                <w:b w:val="0"/>
              </w:rPr>
            </w:pPr>
            <w:r w:rsidRPr="00B6694D">
              <w:rPr>
                <w:b w:val="0"/>
              </w:rPr>
              <w:t>500</w:t>
            </w:r>
          </w:p>
        </w:tc>
        <w:tc>
          <w:tcPr>
            <w:tcW w:w="3207" w:type="dxa"/>
          </w:tcPr>
          <w:p w14:paraId="30F1B385"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c>
          <w:tcPr>
            <w:tcW w:w="3208" w:type="dxa"/>
          </w:tcPr>
          <w:p w14:paraId="4380BBAD"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r>
      <w:tr w:rsidR="00897011" w14:paraId="53F36FA4" w14:textId="77777777" w:rsidTr="0089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9AEA801" w14:textId="11068508" w:rsidR="00897011" w:rsidRPr="00B6694D" w:rsidRDefault="00B6694D" w:rsidP="00897011">
            <w:pPr>
              <w:rPr>
                <w:b w:val="0"/>
              </w:rPr>
            </w:pPr>
            <w:r w:rsidRPr="00B6694D">
              <w:rPr>
                <w:b w:val="0"/>
              </w:rPr>
              <w:t>600</w:t>
            </w:r>
          </w:p>
        </w:tc>
        <w:tc>
          <w:tcPr>
            <w:tcW w:w="3207" w:type="dxa"/>
          </w:tcPr>
          <w:p w14:paraId="4C700F18"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c>
          <w:tcPr>
            <w:tcW w:w="3208" w:type="dxa"/>
          </w:tcPr>
          <w:p w14:paraId="01FFF8AB"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r>
      <w:tr w:rsidR="00897011" w14:paraId="5658200B" w14:textId="77777777" w:rsidTr="0089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D0ED746" w14:textId="67150747" w:rsidR="00897011" w:rsidRPr="00B6694D" w:rsidRDefault="00B6694D" w:rsidP="00897011">
            <w:pPr>
              <w:rPr>
                <w:b w:val="0"/>
              </w:rPr>
            </w:pPr>
            <w:r w:rsidRPr="00B6694D">
              <w:rPr>
                <w:b w:val="0"/>
              </w:rPr>
              <w:t>700</w:t>
            </w:r>
          </w:p>
        </w:tc>
        <w:tc>
          <w:tcPr>
            <w:tcW w:w="3207" w:type="dxa"/>
          </w:tcPr>
          <w:p w14:paraId="7D656A19"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c>
          <w:tcPr>
            <w:tcW w:w="3208" w:type="dxa"/>
          </w:tcPr>
          <w:p w14:paraId="36A440D6" w14:textId="77777777" w:rsidR="00897011" w:rsidRDefault="00897011" w:rsidP="00831B03">
            <w:pPr>
              <w:cnfStyle w:val="000000100000" w:firstRow="0" w:lastRow="0" w:firstColumn="0" w:lastColumn="0" w:oddVBand="0" w:evenVBand="0" w:oddHBand="1" w:evenHBand="0" w:firstRowFirstColumn="0" w:firstRowLastColumn="0" w:lastRowFirstColumn="0" w:lastRowLastColumn="0"/>
            </w:pPr>
          </w:p>
        </w:tc>
      </w:tr>
      <w:tr w:rsidR="00897011" w14:paraId="50374784" w14:textId="77777777" w:rsidTr="0089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DD218B8" w14:textId="693AB84C" w:rsidR="00897011" w:rsidRPr="00B6694D" w:rsidRDefault="00B6694D" w:rsidP="00897011">
            <w:pPr>
              <w:rPr>
                <w:b w:val="0"/>
              </w:rPr>
            </w:pPr>
            <w:r w:rsidRPr="00B6694D">
              <w:rPr>
                <w:b w:val="0"/>
              </w:rPr>
              <w:t>800</w:t>
            </w:r>
          </w:p>
        </w:tc>
        <w:tc>
          <w:tcPr>
            <w:tcW w:w="3207" w:type="dxa"/>
          </w:tcPr>
          <w:p w14:paraId="500B12B3"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c>
          <w:tcPr>
            <w:tcW w:w="3208" w:type="dxa"/>
          </w:tcPr>
          <w:p w14:paraId="53D93E49" w14:textId="77777777" w:rsidR="00897011" w:rsidRDefault="00897011" w:rsidP="00831B03">
            <w:pPr>
              <w:cnfStyle w:val="000000010000" w:firstRow="0" w:lastRow="0" w:firstColumn="0" w:lastColumn="0" w:oddVBand="0" w:evenVBand="0" w:oddHBand="0" w:evenHBand="1" w:firstRowFirstColumn="0" w:firstRowLastColumn="0" w:lastRowFirstColumn="0" w:lastRowLastColumn="0"/>
            </w:pPr>
          </w:p>
        </w:tc>
      </w:tr>
    </w:tbl>
    <w:p w14:paraId="6DBCF042" w14:textId="00607EA4" w:rsidR="00D72DEE" w:rsidRPr="00B6694D" w:rsidRDefault="00F13E80" w:rsidP="00D72DEE">
      <w:r>
        <w:t xml:space="preserve">If the scale of Thermo and the track is taken into consideration, what would the </w:t>
      </w:r>
      <w:r w:rsidR="00D72DEE">
        <w:t>apparent velocity of Thermo be at a speed setting of 500?</w:t>
      </w:r>
    </w:p>
    <w:tbl>
      <w:tblPr>
        <w:tblStyle w:val="Tableheader"/>
        <w:tblW w:w="0" w:type="auto"/>
        <w:tblLook w:val="0400" w:firstRow="0" w:lastRow="0" w:firstColumn="0" w:lastColumn="0" w:noHBand="0" w:noVBand="1"/>
        <w:tblCaption w:val="space for students to provide answer"/>
      </w:tblPr>
      <w:tblGrid>
        <w:gridCol w:w="9622"/>
      </w:tblGrid>
      <w:tr w:rsidR="00D72DEE" w14:paraId="0ADF8743" w14:textId="77777777" w:rsidTr="00D72DEE">
        <w:trPr>
          <w:cnfStyle w:val="000000010000" w:firstRow="0" w:lastRow="0" w:firstColumn="0" w:lastColumn="0" w:oddVBand="0" w:evenVBand="0" w:oddHBand="0" w:evenHBand="1" w:firstRowFirstColumn="0" w:firstRowLastColumn="0" w:lastRowFirstColumn="0" w:lastRowLastColumn="0"/>
          <w:trHeight w:val="158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459FA2F" w14:textId="77777777" w:rsidR="00D72DEE" w:rsidRDefault="00D72DEE" w:rsidP="00D95868"/>
        </w:tc>
      </w:tr>
    </w:tbl>
    <w:p w14:paraId="767E5272" w14:textId="559E499E" w:rsidR="003D25A9" w:rsidRDefault="009E3F93" w:rsidP="003D25A9">
      <w:r>
        <w:t>In a 80km speed zone, at</w:t>
      </w:r>
      <w:r w:rsidR="003D25A9">
        <w:t xml:space="preserve"> what speed setting would Thermo be considered speeding?</w:t>
      </w:r>
    </w:p>
    <w:tbl>
      <w:tblPr>
        <w:tblStyle w:val="Tableheader"/>
        <w:tblW w:w="0" w:type="auto"/>
        <w:tblLook w:val="0400" w:firstRow="0" w:lastRow="0" w:firstColumn="0" w:lastColumn="0" w:noHBand="0" w:noVBand="1"/>
        <w:tblCaption w:val="space for students to provide answer"/>
      </w:tblPr>
      <w:tblGrid>
        <w:gridCol w:w="9622"/>
      </w:tblGrid>
      <w:tr w:rsidR="003D25A9" w14:paraId="65DD02A9" w14:textId="77777777" w:rsidTr="007E0149">
        <w:trPr>
          <w:cnfStyle w:val="000000010000" w:firstRow="0" w:lastRow="0" w:firstColumn="0" w:lastColumn="0" w:oddVBand="0" w:evenVBand="0" w:oddHBand="0" w:evenHBand="1" w:firstRowFirstColumn="0" w:firstRowLastColumn="0" w:lastRowFirstColumn="0" w:lastRowLastColumn="0"/>
          <w:trHeight w:val="119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72DDF51" w14:textId="77777777" w:rsidR="003D25A9" w:rsidRDefault="003D25A9" w:rsidP="007E0149"/>
        </w:tc>
      </w:tr>
    </w:tbl>
    <w:p w14:paraId="6BC6A1F1" w14:textId="0F1316B8" w:rsidR="003D25A9" w:rsidRPr="003D25A9" w:rsidRDefault="003D25A9" w:rsidP="003D25A9"/>
    <w:p w14:paraId="37B0E414" w14:textId="19F875A9" w:rsidR="00E372D3" w:rsidRDefault="00B6694D" w:rsidP="00F13E80">
      <w:pPr>
        <w:pStyle w:val="Heading2"/>
        <w:pageBreakBefore/>
      </w:pPr>
      <w:r>
        <w:lastRenderedPageBreak/>
        <w:t>Programming</w:t>
      </w:r>
    </w:p>
    <w:p w14:paraId="70CABFF0" w14:textId="5455D0D1" w:rsidR="00B6694D" w:rsidRDefault="00B6694D" w:rsidP="00B6363C">
      <w:pPr>
        <w:pStyle w:val="Heading3"/>
      </w:pPr>
      <w:r>
        <w:t>Criteria for success</w:t>
      </w:r>
    </w:p>
    <w:p w14:paraId="4FEC00ED" w14:textId="77777777" w:rsidR="00C23781" w:rsidRDefault="00B6694D" w:rsidP="00B6694D">
      <w:r>
        <w:t>Your vehicle must start and drive in lane 1 (outside lane) and then change into lane 4 (the inside lane) to avoid hitting the boulder. The maximum distance before and after the boulder where a lane change can occur is 30 cm.</w:t>
      </w:r>
    </w:p>
    <w:p w14:paraId="77635A4D" w14:textId="69EE3C91" w:rsidR="00C23781" w:rsidRDefault="00C23781" w:rsidP="00B6694D">
      <w:r>
        <w:rPr>
          <w:noProof/>
          <w:lang w:eastAsia="en-AU"/>
        </w:rPr>
        <w:drawing>
          <wp:inline distT="0" distB="0" distL="0" distR="0" wp14:anchorId="73967664" wp14:editId="30F332CA">
            <wp:extent cx="5363323" cy="267689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llenge1-15x.PNG"/>
                    <pic:cNvPicPr/>
                  </pic:nvPicPr>
                  <pic:blipFill>
                    <a:blip r:embed="rId18">
                      <a:extLst>
                        <a:ext uri="{28A0092B-C50C-407E-A947-70E740481C1C}">
                          <a14:useLocalDpi xmlns:a14="http://schemas.microsoft.com/office/drawing/2010/main" val="0"/>
                        </a:ext>
                      </a:extLst>
                    </a:blip>
                    <a:stretch>
                      <a:fillRect/>
                    </a:stretch>
                  </pic:blipFill>
                  <pic:spPr>
                    <a:xfrm>
                      <a:off x="0" y="0"/>
                      <a:ext cx="5363323" cy="2676899"/>
                    </a:xfrm>
                    <a:prstGeom prst="rect">
                      <a:avLst/>
                    </a:prstGeom>
                  </pic:spPr>
                </pic:pic>
              </a:graphicData>
            </a:graphic>
          </wp:inline>
        </w:drawing>
      </w:r>
    </w:p>
    <w:p w14:paraId="01E7AF30" w14:textId="20F52399" w:rsidR="00B6694D" w:rsidRDefault="00CA1B84" w:rsidP="00B6694D">
      <w:r>
        <w:t>The levels of achievement could be described as follows:</w:t>
      </w:r>
    </w:p>
    <w:p w14:paraId="30386BB4" w14:textId="2584E46D" w:rsidR="00B6694D" w:rsidRDefault="00B6694D" w:rsidP="00B6694D">
      <w:pPr>
        <w:pStyle w:val="ListNumber"/>
      </w:pPr>
      <w:r>
        <w:t>Car drives around track and does not hit the boulder</w:t>
      </w:r>
    </w:p>
    <w:p w14:paraId="7F8892C2" w14:textId="7E074083" w:rsidR="00B6694D" w:rsidRDefault="00B6694D" w:rsidP="00B6694D">
      <w:pPr>
        <w:pStyle w:val="ListNumber"/>
      </w:pPr>
      <w:r>
        <w:t>Car drives around the track in the designated lane and does not hit the boulder</w:t>
      </w:r>
    </w:p>
    <w:p w14:paraId="3573206D" w14:textId="0BA3AF0B" w:rsidR="00B6694D" w:rsidRDefault="00B6694D" w:rsidP="00B6694D">
      <w:pPr>
        <w:pStyle w:val="ListNumber"/>
      </w:pPr>
      <w:r>
        <w:t>Car drives around the track in the designated lane and successfully changes lanes within the distance limits specified and does not hit the boulder</w:t>
      </w:r>
    </w:p>
    <w:p w14:paraId="1CAFCA7E" w14:textId="044942E7" w:rsidR="00B6694D" w:rsidRDefault="00B6694D" w:rsidP="00B6694D">
      <w:pPr>
        <w:pStyle w:val="ListNumber"/>
      </w:pPr>
      <w:r>
        <w:t>Car drives around the track according to the above criteria repeatedly (at least 5 laps)</w:t>
      </w:r>
    </w:p>
    <w:p w14:paraId="1EF815E6" w14:textId="7FECDC2D" w:rsidR="00B6694D" w:rsidRDefault="00B6694D" w:rsidP="00B6694D">
      <w:pPr>
        <w:pStyle w:val="ListNumber"/>
      </w:pPr>
      <w:r>
        <w:t>Car drives around the track according to the above criteria and with the fastest time.</w:t>
      </w:r>
    </w:p>
    <w:p w14:paraId="2E6CCF07" w14:textId="19308A2D" w:rsidR="00B6694D" w:rsidRDefault="00B6694D" w:rsidP="00B6694D">
      <w:pPr>
        <w:pStyle w:val="ListNumber"/>
      </w:pPr>
      <w:r>
        <w:t>Car drives around the track according to the above criteria safely avoiding oncoming traffic (car travelling in lane 4, in an anti-clockwise direction at a constant speed)</w:t>
      </w:r>
    </w:p>
    <w:p w14:paraId="48A73E12" w14:textId="59934688" w:rsidR="00B6694D" w:rsidRPr="00B6694D" w:rsidRDefault="00B6694D" w:rsidP="00B6694D">
      <w:r w:rsidRPr="00B6363C">
        <w:rPr>
          <w:rStyle w:val="Strong"/>
        </w:rPr>
        <w:t>Student determined criteria:</w:t>
      </w:r>
      <w:r>
        <w:t xml:space="preserve"> Define a success criteria which deals with a scenario where multiple cars are driving and specific lanes are given priority over other lanes.</w:t>
      </w:r>
    </w:p>
    <w:tbl>
      <w:tblPr>
        <w:tblStyle w:val="Tableheader"/>
        <w:tblW w:w="0" w:type="auto"/>
        <w:tblLook w:val="0400" w:firstRow="0" w:lastRow="0" w:firstColumn="0" w:lastColumn="0" w:noHBand="0" w:noVBand="1"/>
        <w:tblCaption w:val="space for students to provide answer"/>
      </w:tblPr>
      <w:tblGrid>
        <w:gridCol w:w="9622"/>
      </w:tblGrid>
      <w:tr w:rsidR="00B6363C" w14:paraId="00FCDA69" w14:textId="77777777" w:rsidTr="00C23781">
        <w:trPr>
          <w:cnfStyle w:val="000000010000" w:firstRow="0" w:lastRow="0" w:firstColumn="0" w:lastColumn="0" w:oddVBand="0" w:evenVBand="0" w:oddHBand="0" w:evenHBand="1" w:firstRowFirstColumn="0" w:firstRowLastColumn="0" w:lastRowFirstColumn="0" w:lastRowLastColumn="0"/>
          <w:trHeight w:val="175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05A3DAC" w14:textId="77777777" w:rsidR="00B6363C" w:rsidRDefault="00B6363C" w:rsidP="00A952B2"/>
        </w:tc>
      </w:tr>
    </w:tbl>
    <w:p w14:paraId="6159F50E" w14:textId="2196F9F4" w:rsidR="00B6363C" w:rsidRDefault="00B6363C" w:rsidP="00B6363C"/>
    <w:p w14:paraId="634AD06D" w14:textId="70D97492" w:rsidR="00B6363C" w:rsidRDefault="00B6363C" w:rsidP="00B6363C">
      <w:pPr>
        <w:pStyle w:val="Heading3"/>
        <w:pageBreakBefore/>
      </w:pPr>
      <w:r>
        <w:lastRenderedPageBreak/>
        <w:t>Coding tools</w:t>
      </w:r>
    </w:p>
    <w:p w14:paraId="3737204E" w14:textId="05948109" w:rsidR="00B6694D" w:rsidRDefault="00B6363C" w:rsidP="00B6363C">
      <w:r>
        <w:t>In simple language</w:t>
      </w:r>
      <w:r w:rsidR="001F6A43">
        <w:t>, such as plain text/English</w:t>
      </w:r>
      <w:r>
        <w:t xml:space="preserve"> describe what the car needs to do to complete one lap according to the criteria and avoid hitting the boulder</w:t>
      </w:r>
      <w:r w:rsidR="001F6A43">
        <w:t xml:space="preserve"> in a set of chronological steps</w:t>
      </w:r>
      <w:r>
        <w:t>.</w:t>
      </w:r>
    </w:p>
    <w:tbl>
      <w:tblPr>
        <w:tblStyle w:val="Tableheader"/>
        <w:tblW w:w="0" w:type="auto"/>
        <w:tblLook w:val="04A0" w:firstRow="1" w:lastRow="0" w:firstColumn="1" w:lastColumn="0" w:noHBand="0" w:noVBand="1"/>
        <w:tblDescription w:val="This is a single column table for students to write their list of steps or processes needed to achieve the task"/>
      </w:tblPr>
      <w:tblGrid>
        <w:gridCol w:w="9572"/>
      </w:tblGrid>
      <w:tr w:rsidR="00B6363C" w14:paraId="1254E05C" w14:textId="77777777" w:rsidTr="00B636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48F24BDB" w14:textId="6E80FD96" w:rsidR="00B6363C" w:rsidRDefault="009A3EFE" w:rsidP="00B6363C">
            <w:pPr>
              <w:spacing w:before="192" w:after="192"/>
            </w:pPr>
            <w:r>
              <w:t>List the processes needed to achieve the task</w:t>
            </w:r>
          </w:p>
        </w:tc>
      </w:tr>
      <w:tr w:rsidR="00B6363C" w14:paraId="12CC779D" w14:textId="77777777" w:rsidTr="00EF331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5D2FEE0E" w14:textId="2439B1B4" w:rsidR="00B6363C" w:rsidRPr="00B6363C" w:rsidRDefault="00B6363C" w:rsidP="00B6363C">
            <w:pPr>
              <w:rPr>
                <w:b w:val="0"/>
              </w:rPr>
            </w:pPr>
          </w:p>
        </w:tc>
      </w:tr>
      <w:tr w:rsidR="00B6363C" w14:paraId="5985FA86" w14:textId="77777777" w:rsidTr="00EF331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4915846C" w14:textId="77777777" w:rsidR="00B6363C" w:rsidRPr="00B6363C" w:rsidRDefault="00B6363C" w:rsidP="00B6363C">
            <w:pPr>
              <w:rPr>
                <w:b w:val="0"/>
              </w:rPr>
            </w:pPr>
          </w:p>
        </w:tc>
      </w:tr>
      <w:tr w:rsidR="00B6363C" w14:paraId="16B23783" w14:textId="77777777" w:rsidTr="00EF331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03E8D7FA" w14:textId="77777777" w:rsidR="00B6363C" w:rsidRPr="00B6363C" w:rsidRDefault="00B6363C" w:rsidP="00B6363C">
            <w:pPr>
              <w:rPr>
                <w:b w:val="0"/>
              </w:rPr>
            </w:pPr>
          </w:p>
        </w:tc>
      </w:tr>
      <w:tr w:rsidR="00B6363C" w14:paraId="320DF5AA" w14:textId="77777777" w:rsidTr="00EF331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4E085E14" w14:textId="77777777" w:rsidR="00B6363C" w:rsidRPr="00B6363C" w:rsidRDefault="00B6363C" w:rsidP="00B6363C">
            <w:pPr>
              <w:rPr>
                <w:b w:val="0"/>
              </w:rPr>
            </w:pPr>
          </w:p>
        </w:tc>
      </w:tr>
      <w:tr w:rsidR="00B6363C" w14:paraId="0DA5A9DA" w14:textId="77777777" w:rsidTr="00EF331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5C9650C6" w14:textId="77777777" w:rsidR="00B6363C" w:rsidRPr="00B6363C" w:rsidRDefault="00B6363C" w:rsidP="00B6363C">
            <w:pPr>
              <w:rPr>
                <w:b w:val="0"/>
              </w:rPr>
            </w:pPr>
          </w:p>
        </w:tc>
      </w:tr>
      <w:tr w:rsidR="00B6363C" w14:paraId="551B703F" w14:textId="77777777" w:rsidTr="00EF331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2771D595" w14:textId="77777777" w:rsidR="00B6363C" w:rsidRPr="00B6363C" w:rsidRDefault="00B6363C" w:rsidP="00B6363C">
            <w:pPr>
              <w:rPr>
                <w:b w:val="0"/>
              </w:rPr>
            </w:pPr>
          </w:p>
        </w:tc>
      </w:tr>
      <w:tr w:rsidR="00B6363C" w14:paraId="67474E6B" w14:textId="77777777" w:rsidTr="00EF331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622" w:type="dxa"/>
          </w:tcPr>
          <w:p w14:paraId="18AE06CB" w14:textId="77777777" w:rsidR="00B6363C" w:rsidRPr="00B6363C" w:rsidRDefault="00B6363C" w:rsidP="00B6363C">
            <w:pPr>
              <w:rPr>
                <w:b w:val="0"/>
              </w:rPr>
            </w:pPr>
          </w:p>
        </w:tc>
      </w:tr>
    </w:tbl>
    <w:p w14:paraId="1FD73CA5" w14:textId="6D483CA8" w:rsidR="00B6363C" w:rsidRDefault="00B6363C" w:rsidP="00B6363C"/>
    <w:p w14:paraId="58F3EAE0" w14:textId="77777777" w:rsidR="00B6363C" w:rsidRDefault="00B6363C">
      <w:r>
        <w:br w:type="page"/>
      </w:r>
    </w:p>
    <w:p w14:paraId="55A90D6C" w14:textId="6BF97604" w:rsidR="00EF331C" w:rsidRDefault="00EF331C" w:rsidP="00C93557">
      <w:pPr>
        <w:pStyle w:val="FeatureBox2"/>
      </w:pPr>
      <w:r w:rsidRPr="00C93557">
        <w:rPr>
          <w:rStyle w:val="Strong"/>
        </w:rPr>
        <w:lastRenderedPageBreak/>
        <w:t>Teacher</w:t>
      </w:r>
      <w:r w:rsidR="00D65817">
        <w:rPr>
          <w:rStyle w:val="Strong"/>
        </w:rPr>
        <w:t xml:space="preserve"> note</w:t>
      </w:r>
      <w:r w:rsidRPr="00C93557">
        <w:rPr>
          <w:rStyle w:val="Strong"/>
        </w:rPr>
        <w:t>:</w:t>
      </w:r>
      <w:r>
        <w:t xml:space="preserve"> </w:t>
      </w:r>
      <w:r w:rsidR="00C93557">
        <w:t xml:space="preserve">Flowcharts can be drawn by hand, using templates or online tools like </w:t>
      </w:r>
      <w:hyperlink r:id="rId23" w:history="1">
        <w:r w:rsidR="00C93557" w:rsidRPr="006816F2">
          <w:rPr>
            <w:rStyle w:val="Hyperlink"/>
          </w:rPr>
          <w:t>Lucidchart</w:t>
        </w:r>
      </w:hyperlink>
      <w:r w:rsidR="00C93557">
        <w:t xml:space="preserve"> which is available through Google Apps for Education in the portal.</w:t>
      </w:r>
    </w:p>
    <w:p w14:paraId="0D9B9BD8" w14:textId="2000B193" w:rsidR="00B6363C" w:rsidRPr="00B6694D" w:rsidRDefault="00EF331C" w:rsidP="00B6363C">
      <w:r>
        <w:t>Create</w:t>
      </w:r>
      <w:r w:rsidR="00B6363C" w:rsidRPr="00B6363C">
        <w:t xml:space="preserve"> a flowchart </w:t>
      </w:r>
      <w:r>
        <w:t xml:space="preserve">to </w:t>
      </w:r>
      <w:r w:rsidR="00B6363C" w:rsidRPr="00B6363C">
        <w:t>describe what the car needs to do to complete multiple laps according to the criteria and avoid hitting the bolder.</w:t>
      </w:r>
    </w:p>
    <w:tbl>
      <w:tblPr>
        <w:tblStyle w:val="Tableheader"/>
        <w:tblW w:w="0" w:type="auto"/>
        <w:tblLook w:val="0400" w:firstRow="0" w:lastRow="0" w:firstColumn="0" w:lastColumn="0" w:noHBand="0" w:noVBand="1"/>
        <w:tblCaption w:val="space for students to provide answer"/>
      </w:tblPr>
      <w:tblGrid>
        <w:gridCol w:w="9622"/>
      </w:tblGrid>
      <w:tr w:rsidR="00B6363C" w14:paraId="5E8FCE28" w14:textId="77777777" w:rsidTr="00D72DEE">
        <w:trPr>
          <w:cnfStyle w:val="000000010000" w:firstRow="0" w:lastRow="0" w:firstColumn="0" w:lastColumn="0" w:oddVBand="0" w:evenVBand="0" w:oddHBand="0" w:evenHBand="1" w:firstRowFirstColumn="0" w:firstRowLastColumn="0" w:lastRowFirstColumn="0" w:lastRowLastColumn="0"/>
          <w:trHeight w:val="1043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5B652B6" w14:textId="77777777" w:rsidR="00B6363C" w:rsidRDefault="00B6363C" w:rsidP="00A952B2"/>
        </w:tc>
      </w:tr>
    </w:tbl>
    <w:p w14:paraId="1308E00E" w14:textId="77777777" w:rsidR="00D72DEE" w:rsidRDefault="00D72DEE"/>
    <w:p w14:paraId="1ECA3A28" w14:textId="6144449B" w:rsidR="00B6363C" w:rsidRDefault="00B6363C">
      <w:r>
        <w:br w:type="page"/>
      </w:r>
    </w:p>
    <w:p w14:paraId="1ABC1A25" w14:textId="70FD6DC2" w:rsidR="00C21A9F" w:rsidRDefault="00C21A9F" w:rsidP="00C21A9F">
      <w:r>
        <w:lastRenderedPageBreak/>
        <w:t xml:space="preserve">Tick the components required to </w:t>
      </w:r>
      <w:r w:rsidRPr="00C21A9F">
        <w:t>complete</w:t>
      </w:r>
      <w:r>
        <w:t xml:space="preserve"> the task.</w:t>
      </w:r>
    </w:p>
    <w:p w14:paraId="04049704" w14:textId="2DC5745A" w:rsidR="00C21A9F" w:rsidRDefault="00C21A9F">
      <w:r>
        <w:rPr>
          <w:noProof/>
          <w:lang w:eastAsia="en-AU"/>
        </w:rPr>
        <w:drawing>
          <wp:inline distT="0" distB="0" distL="0" distR="0" wp14:anchorId="073B6F94" wp14:editId="5611F156">
            <wp:extent cx="3886742" cy="8678486"/>
            <wp:effectExtent l="0" t="0" r="0" b="8890"/>
            <wp:docPr id="2" name="Picture 2" descr="Image shows 14 oracle-anki flow component symbols. A tick box is next to each symbol for students to select. This page is designed to be printed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ect_components.PNG"/>
                    <pic:cNvPicPr/>
                  </pic:nvPicPr>
                  <pic:blipFill>
                    <a:blip r:embed="rId24">
                      <a:extLst>
                        <a:ext uri="{28A0092B-C50C-407E-A947-70E740481C1C}">
                          <a14:useLocalDpi xmlns:a14="http://schemas.microsoft.com/office/drawing/2010/main" val="0"/>
                        </a:ext>
                      </a:extLst>
                    </a:blip>
                    <a:stretch>
                      <a:fillRect/>
                    </a:stretch>
                  </pic:blipFill>
                  <pic:spPr>
                    <a:xfrm>
                      <a:off x="0" y="0"/>
                      <a:ext cx="3886742" cy="8678486"/>
                    </a:xfrm>
                    <a:prstGeom prst="rect">
                      <a:avLst/>
                    </a:prstGeom>
                  </pic:spPr>
                </pic:pic>
              </a:graphicData>
            </a:graphic>
          </wp:inline>
        </w:drawing>
      </w:r>
      <w:r>
        <w:br w:type="page"/>
      </w:r>
    </w:p>
    <w:p w14:paraId="54383C24" w14:textId="4D30C5B1" w:rsidR="00A50F55" w:rsidRDefault="00A50F55" w:rsidP="00A50F55">
      <w:pPr>
        <w:pStyle w:val="FeatureBox2"/>
      </w:pPr>
      <w:r w:rsidRPr="00C93557">
        <w:rPr>
          <w:rStyle w:val="Strong"/>
        </w:rPr>
        <w:lastRenderedPageBreak/>
        <w:t>Teacher</w:t>
      </w:r>
      <w:r w:rsidR="007A6853">
        <w:rPr>
          <w:rStyle w:val="Strong"/>
        </w:rPr>
        <w:t xml:space="preserve"> note</w:t>
      </w:r>
      <w:r w:rsidRPr="00C93557">
        <w:rPr>
          <w:rStyle w:val="Strong"/>
        </w:rPr>
        <w:t>:</w:t>
      </w:r>
      <w:r>
        <w:t xml:space="preserve"> Flows can be drawn by hand, using the cut-out templates below or, if there is</w:t>
      </w:r>
      <w:r w:rsidRPr="00A50F55">
        <w:t xml:space="preserve"> </w:t>
      </w:r>
      <w:r>
        <w:t>access to the Raspberry Pi and Anki cars in the classroom, using a browser.</w:t>
      </w:r>
    </w:p>
    <w:p w14:paraId="0C680A3F" w14:textId="573C1DCD" w:rsidR="00A50F55" w:rsidRPr="00B6694D" w:rsidRDefault="00A50F55" w:rsidP="00A50F55">
      <w:r>
        <w:t>Create</w:t>
      </w:r>
      <w:r w:rsidRPr="00B6363C">
        <w:t xml:space="preserve"> a flow </w:t>
      </w:r>
      <w:r>
        <w:t>to program</w:t>
      </w:r>
      <w:r w:rsidRPr="00B6363C">
        <w:t xml:space="preserve"> the car to complete multiple laps according to the criteria and avoid hitting the bo</w:t>
      </w:r>
      <w:r w:rsidR="004B694C">
        <w:t>u</w:t>
      </w:r>
      <w:r w:rsidRPr="00B6363C">
        <w:t>lder.</w:t>
      </w:r>
    </w:p>
    <w:tbl>
      <w:tblPr>
        <w:tblStyle w:val="Tableheader"/>
        <w:tblW w:w="0" w:type="auto"/>
        <w:tblLook w:val="0400" w:firstRow="0" w:lastRow="0" w:firstColumn="0" w:lastColumn="0" w:noHBand="0" w:noVBand="1"/>
        <w:tblCaption w:val="space for students to provide answer"/>
      </w:tblPr>
      <w:tblGrid>
        <w:gridCol w:w="9622"/>
      </w:tblGrid>
      <w:tr w:rsidR="00A50F55" w14:paraId="3F6FE55F" w14:textId="77777777" w:rsidTr="00E33F4C">
        <w:trPr>
          <w:cnfStyle w:val="000000010000" w:firstRow="0" w:lastRow="0" w:firstColumn="0" w:lastColumn="0" w:oddVBand="0" w:evenVBand="0" w:oddHBand="0" w:evenHBand="1" w:firstRowFirstColumn="0" w:firstRowLastColumn="0" w:lastRowFirstColumn="0" w:lastRowLastColumn="0"/>
          <w:trHeight w:val="1043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E5DCC36" w14:textId="77777777" w:rsidR="00A50F55" w:rsidRDefault="00A50F55" w:rsidP="00E33F4C"/>
        </w:tc>
      </w:tr>
    </w:tbl>
    <w:p w14:paraId="42BF385E" w14:textId="77777777" w:rsidR="00A50F55" w:rsidRDefault="00A50F55" w:rsidP="00A50F55"/>
    <w:p w14:paraId="3CE2333C" w14:textId="77777777" w:rsidR="00A50F55" w:rsidRDefault="00A50F55" w:rsidP="00A50F55">
      <w:r>
        <w:br w:type="page"/>
      </w:r>
    </w:p>
    <w:p w14:paraId="7E851C56" w14:textId="35E8BB78" w:rsidR="00B9765C" w:rsidRDefault="00B9765C" w:rsidP="00B9765C">
      <w:pPr>
        <w:pStyle w:val="FeatureBox2"/>
      </w:pPr>
      <w:bookmarkStart w:id="0" w:name="_Hlk40036514"/>
      <w:bookmarkStart w:id="1" w:name="_GoBack"/>
      <w:bookmarkEnd w:id="1"/>
      <w:r w:rsidRPr="00027FD7">
        <w:rPr>
          <w:rStyle w:val="Strong"/>
        </w:rPr>
        <w:lastRenderedPageBreak/>
        <w:t>Teacher</w:t>
      </w:r>
      <w:r w:rsidR="00D65817">
        <w:rPr>
          <w:rStyle w:val="Strong"/>
        </w:rPr>
        <w:t xml:space="preserve"> note</w:t>
      </w:r>
      <w:r w:rsidRPr="00027FD7">
        <w:rPr>
          <w:rStyle w:val="Strong"/>
        </w:rPr>
        <w:t>:</w:t>
      </w:r>
      <w:r>
        <w:t xml:space="preserve"> Offline strategy - the flow component symbols can be printed for students to cut out and paste together to represent their program.</w:t>
      </w:r>
    </w:p>
    <w:p w14:paraId="539CFC7D" w14:textId="37CBEA1E" w:rsidR="00B9765C" w:rsidRPr="00027FD7" w:rsidRDefault="00B9765C" w:rsidP="00B9765C">
      <w:pPr>
        <w:rPr>
          <w:lang w:eastAsia="zh-CN"/>
        </w:rPr>
      </w:pPr>
      <w:r>
        <w:rPr>
          <w:noProof/>
          <w:lang w:eastAsia="en-AU"/>
        </w:rPr>
        <w:drawing>
          <wp:inline distT="0" distB="0" distL="0" distR="0" wp14:anchorId="24E146A9" wp14:editId="41C55D30">
            <wp:extent cx="5811061" cy="7725853"/>
            <wp:effectExtent l="0" t="0" r="0" b="8890"/>
            <wp:docPr id="88" name="Picture 88" descr="Image shows 14 oracle-anki flow component symbols in a two column grid. This page is designed to be printed for students to cut out the symbols needed to represent their program. Some symbols are represented multip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ge-cutout-components.PNG"/>
                    <pic:cNvPicPr/>
                  </pic:nvPicPr>
                  <pic:blipFill>
                    <a:blip r:embed="rId25">
                      <a:extLst>
                        <a:ext uri="{28A0092B-C50C-407E-A947-70E740481C1C}">
                          <a14:useLocalDpi xmlns:a14="http://schemas.microsoft.com/office/drawing/2010/main" val="0"/>
                        </a:ext>
                      </a:extLst>
                    </a:blip>
                    <a:stretch>
                      <a:fillRect/>
                    </a:stretch>
                  </pic:blipFill>
                  <pic:spPr>
                    <a:xfrm>
                      <a:off x="0" y="0"/>
                      <a:ext cx="5811061" cy="7725853"/>
                    </a:xfrm>
                    <a:prstGeom prst="rect">
                      <a:avLst/>
                    </a:prstGeom>
                  </pic:spPr>
                </pic:pic>
              </a:graphicData>
            </a:graphic>
          </wp:inline>
        </w:drawing>
      </w:r>
    </w:p>
    <w:p w14:paraId="488F1AF4" w14:textId="6592D6FA" w:rsidR="00B9765C" w:rsidRDefault="00B9765C" w:rsidP="00B9765C">
      <w:r>
        <w:br w:type="page"/>
      </w:r>
    </w:p>
    <w:bookmarkEnd w:id="0"/>
    <w:p w14:paraId="04CED4B3" w14:textId="22D943A3" w:rsidR="001E7802" w:rsidRDefault="00F66E21" w:rsidP="00D72DEE">
      <w:pPr>
        <w:pStyle w:val="Heading3"/>
      </w:pPr>
      <w:r>
        <w:lastRenderedPageBreak/>
        <w:t xml:space="preserve">Further challenges </w:t>
      </w:r>
      <w:r w:rsidR="00D72DEE">
        <w:t>for coding</w:t>
      </w:r>
    </w:p>
    <w:p w14:paraId="38E926C3" w14:textId="220ED066" w:rsidR="00F66E21" w:rsidRDefault="00F66E21" w:rsidP="00B6363C">
      <w:r>
        <w:t xml:space="preserve">These two diagrams provide additional </w:t>
      </w:r>
      <w:r w:rsidR="00D72DEE">
        <w:t>opportunity to practice coding by requiring a</w:t>
      </w:r>
      <w:r w:rsidR="004B694C">
        <w:t>n</w:t>
      </w:r>
      <w:r w:rsidR="00D72DEE">
        <w:t xml:space="preserve"> adjustment in timing to change lanes in a different location.</w:t>
      </w:r>
    </w:p>
    <w:p w14:paraId="5F0E4BF4" w14:textId="5C9E7F92" w:rsidR="00D72DEE" w:rsidRDefault="00D72DEE" w:rsidP="00B6363C">
      <w:r>
        <w:t>Challenge 2</w:t>
      </w:r>
    </w:p>
    <w:p w14:paraId="0F58DC00" w14:textId="5D822BAA" w:rsidR="00F66E21" w:rsidRDefault="00FF3991" w:rsidP="00B6363C">
      <w:r>
        <w:rPr>
          <w:noProof/>
          <w:lang w:eastAsia="en-AU"/>
        </w:rPr>
        <w:drawing>
          <wp:inline distT="0" distB="0" distL="0" distR="0" wp14:anchorId="65D1FE5C" wp14:editId="251F70F4">
            <wp:extent cx="5363323" cy="2686425"/>
            <wp:effectExtent l="0" t="0" r="0" b="0"/>
            <wp:docPr id="25" name="Picture 25" descr="The image is a representation of the Anki car racing track with a green background. It is in the shape of an oval made from eight tiles with two rows of four tiles. The tiles are not labelled but can be numbered 1 to 8 to help describe the image. Row 1 is tiles 1 to 4. Row 2 is tiles 5 to 8.&#10;Tile 1 is a curved track. Tile 2 is a straight track with the starting line. Tile 3 is straight track and there is also a white arrow pointing to the right indicating cars will travel in a clockwise direction. Tile 4 is a curved track.&#10;Tile 5 is a curved track. Tile 6 is a straight track. Tile 7 is straight track. Tile 8 is a curved track.&#10;There is an image of a boulder covering part of the track between tiles 5 and 6 and there are two white arrows pointing to the left indicating how the cars need to move around the boulder to avoid hitting it. The track has four lanes, and these are labelled one to four. Lane 1 is the outside lane and lane 4 is the insid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llenge2-15x.PNG"/>
                    <pic:cNvPicPr/>
                  </pic:nvPicPr>
                  <pic:blipFill>
                    <a:blip r:embed="rId26">
                      <a:extLst>
                        <a:ext uri="{28A0092B-C50C-407E-A947-70E740481C1C}">
                          <a14:useLocalDpi xmlns:a14="http://schemas.microsoft.com/office/drawing/2010/main" val="0"/>
                        </a:ext>
                      </a:extLst>
                    </a:blip>
                    <a:stretch>
                      <a:fillRect/>
                    </a:stretch>
                  </pic:blipFill>
                  <pic:spPr>
                    <a:xfrm>
                      <a:off x="0" y="0"/>
                      <a:ext cx="5363323" cy="2686425"/>
                    </a:xfrm>
                    <a:prstGeom prst="rect">
                      <a:avLst/>
                    </a:prstGeom>
                  </pic:spPr>
                </pic:pic>
              </a:graphicData>
            </a:graphic>
          </wp:inline>
        </w:drawing>
      </w:r>
    </w:p>
    <w:p w14:paraId="0D47382C" w14:textId="069F40A3" w:rsidR="00F66E21" w:rsidRDefault="00F66E21" w:rsidP="00B6363C"/>
    <w:p w14:paraId="267F4FD5" w14:textId="7F393DBA" w:rsidR="00F66E21" w:rsidRDefault="00D72DEE" w:rsidP="00B6363C">
      <w:r>
        <w:t>Challenge 3</w:t>
      </w:r>
    </w:p>
    <w:p w14:paraId="670FB572" w14:textId="088A473F" w:rsidR="00F66E21" w:rsidRDefault="00FF3991" w:rsidP="00B6363C">
      <w:r>
        <w:rPr>
          <w:noProof/>
          <w:lang w:eastAsia="en-AU"/>
        </w:rPr>
        <w:drawing>
          <wp:inline distT="0" distB="0" distL="0" distR="0" wp14:anchorId="3BDBF116" wp14:editId="351299E1">
            <wp:extent cx="5353797" cy="2667372"/>
            <wp:effectExtent l="0" t="0" r="0" b="0"/>
            <wp:docPr id="27" name="Picture 27" descr="The image is a representation of the Anki car racing track with a green background. It is in the shape of an oval made from eight tiles with two rows of four tiles. The tiles are not labelled but can be numbered 1 to 8 to help describe the image. Row 1 is tiles 1 to 4. Row 2 is tiles 5 to 8.&#10;Tile 1 is a curved track. Tile 2 is a straight track with the starting line. Tile 3 is straight track and there is also a white arrow pointing to the right indicating cars will travel in a clockwise direction. Tile 4 is a curved track.&#10;Tile 5 is a curved track. Tile 6 is a straight track. Tile 7 is straight track. Tile 8 is a curved track.&#10;There is an image of a boulder covering part of the track between tiles 1 and 5 and there are two white arrows pointing up indicating how the cars need to move around the boulder to avoid hitting it. The track has four lanes, and these are labelled one to four. Lane 1 is the outside lane and lane 4 is the insid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llenge3-15x.PNG"/>
                    <pic:cNvPicPr/>
                  </pic:nvPicPr>
                  <pic:blipFill>
                    <a:blip r:embed="rId27">
                      <a:extLst>
                        <a:ext uri="{28A0092B-C50C-407E-A947-70E740481C1C}">
                          <a14:useLocalDpi xmlns:a14="http://schemas.microsoft.com/office/drawing/2010/main" val="0"/>
                        </a:ext>
                      </a:extLst>
                    </a:blip>
                    <a:stretch>
                      <a:fillRect/>
                    </a:stretch>
                  </pic:blipFill>
                  <pic:spPr>
                    <a:xfrm>
                      <a:off x="0" y="0"/>
                      <a:ext cx="5353797" cy="2667372"/>
                    </a:xfrm>
                    <a:prstGeom prst="rect">
                      <a:avLst/>
                    </a:prstGeom>
                  </pic:spPr>
                </pic:pic>
              </a:graphicData>
            </a:graphic>
          </wp:inline>
        </w:drawing>
      </w:r>
    </w:p>
    <w:p w14:paraId="6BF07F98" w14:textId="7BB9B0C5" w:rsidR="00D72DEE" w:rsidRPr="00B6694D" w:rsidRDefault="00D72DEE" w:rsidP="00B6363C">
      <w:r>
        <w:t>Additionally</w:t>
      </w:r>
      <w:r w:rsidR="00FF4968">
        <w:t>,</w:t>
      </w:r>
      <w:r>
        <w:t xml:space="preserve"> having multiple obstacles to avoid will provide other opportunities to practise programming the cars.</w:t>
      </w:r>
    </w:p>
    <w:sectPr w:rsidR="00D72DEE" w:rsidRPr="00B6694D" w:rsidSect="00ED288C">
      <w:footerReference w:type="even" r:id="rId28"/>
      <w:footerReference w:type="default" r:id="rId29"/>
      <w:headerReference w:type="first" r:id="rId30"/>
      <w:footerReference w:type="first" r:id="rId3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A6D79" w14:textId="61351E9C" w:rsidR="00AA2A86" w:rsidRDefault="00AA2A86">
      <w:r>
        <w:separator/>
      </w:r>
    </w:p>
    <w:p w14:paraId="31B6B505" w14:textId="77777777" w:rsidR="00AA2A86" w:rsidRDefault="00AA2A86"/>
  </w:endnote>
  <w:endnote w:type="continuationSeparator" w:id="0">
    <w:p w14:paraId="6D202D57" w14:textId="42FFD480" w:rsidR="00AA2A86" w:rsidRDefault="00AA2A86">
      <w:r>
        <w:continuationSeparator/>
      </w:r>
    </w:p>
    <w:p w14:paraId="06784DD5" w14:textId="77777777" w:rsidR="00AA2A86" w:rsidRDefault="00AA2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02E2" w14:textId="6ABC6B05" w:rsidR="00AA2A86" w:rsidRPr="004D333E" w:rsidRDefault="00AA2A86" w:rsidP="004D333E">
    <w:pPr>
      <w:pStyle w:val="Footer"/>
    </w:pPr>
    <w:r w:rsidRPr="002810D3">
      <w:fldChar w:fldCharType="begin"/>
    </w:r>
    <w:r w:rsidRPr="002810D3">
      <w:instrText xml:space="preserve"> PAGE </w:instrText>
    </w:r>
    <w:r w:rsidRPr="002810D3">
      <w:fldChar w:fldCharType="separate"/>
    </w:r>
    <w:r w:rsidR="007A6853">
      <w:rPr>
        <w:noProof/>
      </w:rPr>
      <w:t>16</w:t>
    </w:r>
    <w:r w:rsidRPr="002810D3">
      <w:fldChar w:fldCharType="end"/>
    </w:r>
    <w:r w:rsidRPr="002810D3">
      <w:tab/>
    </w:r>
    <w:r w:rsidR="00BE60C2">
      <w:t>STEM</w:t>
    </w:r>
    <w:r>
      <w:t xml:space="preserve"> – </w:t>
    </w:r>
    <w:r w:rsidR="00BE60C2">
      <w:t>Braidwood boulder</w:t>
    </w:r>
    <w:r>
      <w:t xml:space="preserve"> – </w:t>
    </w:r>
    <w:r w:rsidR="00BE60C2">
      <w:t>student exercise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3A7" w14:textId="6260B98C" w:rsidR="00AA2A86" w:rsidRPr="004D333E" w:rsidRDefault="00AA2A8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A6853">
      <w:rPr>
        <w:noProof/>
      </w:rPr>
      <w:t>May-20</w:t>
    </w:r>
    <w:r w:rsidRPr="002810D3">
      <w:fldChar w:fldCharType="end"/>
    </w:r>
    <w:r>
      <w:t>20</w:t>
    </w:r>
    <w:r w:rsidRPr="002810D3">
      <w:tab/>
    </w:r>
    <w:r w:rsidRPr="002810D3">
      <w:fldChar w:fldCharType="begin"/>
    </w:r>
    <w:r w:rsidRPr="002810D3">
      <w:instrText xml:space="preserve"> PAGE </w:instrText>
    </w:r>
    <w:r w:rsidRPr="002810D3">
      <w:fldChar w:fldCharType="separate"/>
    </w:r>
    <w:r w:rsidR="007A6853">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0DC9" w14:textId="77777777" w:rsidR="00AA2A86" w:rsidRDefault="00AA2A86"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D98E0" w14:textId="7B5CFB15" w:rsidR="00AA2A86" w:rsidRDefault="00AA2A86">
      <w:r>
        <w:separator/>
      </w:r>
    </w:p>
    <w:p w14:paraId="5F7EAD41" w14:textId="77777777" w:rsidR="00AA2A86" w:rsidRDefault="00AA2A86"/>
  </w:footnote>
  <w:footnote w:type="continuationSeparator" w:id="0">
    <w:p w14:paraId="2CF36B0C" w14:textId="1A8FE331" w:rsidR="00AA2A86" w:rsidRDefault="00AA2A86">
      <w:r>
        <w:continuationSeparator/>
      </w:r>
    </w:p>
    <w:p w14:paraId="115E7877" w14:textId="77777777" w:rsidR="00AA2A86" w:rsidRDefault="00AA2A8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3FE0" w14:textId="77777777" w:rsidR="00AA2A86" w:rsidRDefault="00AA2A8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TM1MzI1MDMzMTBX0lEKTi0uzszPAykwqwUA1TgNdywAAAA="/>
  </w:docVars>
  <w:rsids>
    <w:rsidRoot w:val="00347BFB"/>
    <w:rsid w:val="0000031A"/>
    <w:rsid w:val="00001C08"/>
    <w:rsid w:val="00002BF1"/>
    <w:rsid w:val="0000568E"/>
    <w:rsid w:val="00006220"/>
    <w:rsid w:val="00006975"/>
    <w:rsid w:val="00006CD7"/>
    <w:rsid w:val="000103FC"/>
    <w:rsid w:val="00010746"/>
    <w:rsid w:val="000143DF"/>
    <w:rsid w:val="000151F8"/>
    <w:rsid w:val="00015D43"/>
    <w:rsid w:val="00016801"/>
    <w:rsid w:val="00021171"/>
    <w:rsid w:val="00023790"/>
    <w:rsid w:val="00023B37"/>
    <w:rsid w:val="00024602"/>
    <w:rsid w:val="000252FF"/>
    <w:rsid w:val="000253AE"/>
    <w:rsid w:val="00026E0E"/>
    <w:rsid w:val="00027FD7"/>
    <w:rsid w:val="00030EBC"/>
    <w:rsid w:val="000331B6"/>
    <w:rsid w:val="00034F5E"/>
    <w:rsid w:val="0003541F"/>
    <w:rsid w:val="00036FD8"/>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F44"/>
    <w:rsid w:val="00064AA7"/>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17B"/>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0BF"/>
    <w:rsid w:val="000C7D4F"/>
    <w:rsid w:val="000D2063"/>
    <w:rsid w:val="000D24EC"/>
    <w:rsid w:val="000D2C3A"/>
    <w:rsid w:val="000D48A8"/>
    <w:rsid w:val="000D4B5A"/>
    <w:rsid w:val="000D55B1"/>
    <w:rsid w:val="000D64D8"/>
    <w:rsid w:val="000E3C1C"/>
    <w:rsid w:val="000E41B7"/>
    <w:rsid w:val="000E6BA0"/>
    <w:rsid w:val="000F174A"/>
    <w:rsid w:val="000F34D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3ED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D05"/>
    <w:rsid w:val="0015712E"/>
    <w:rsid w:val="00162C3A"/>
    <w:rsid w:val="00163F42"/>
    <w:rsid w:val="00165134"/>
    <w:rsid w:val="00165FF0"/>
    <w:rsid w:val="0017075C"/>
    <w:rsid w:val="00170CB5"/>
    <w:rsid w:val="00171601"/>
    <w:rsid w:val="00174183"/>
    <w:rsid w:val="00175F0F"/>
    <w:rsid w:val="00176C65"/>
    <w:rsid w:val="00177134"/>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D7022"/>
    <w:rsid w:val="001D7332"/>
    <w:rsid w:val="001E0FFC"/>
    <w:rsid w:val="001E1F93"/>
    <w:rsid w:val="001E24CF"/>
    <w:rsid w:val="001E3097"/>
    <w:rsid w:val="001E4B06"/>
    <w:rsid w:val="001E5F98"/>
    <w:rsid w:val="001E7802"/>
    <w:rsid w:val="001F01F4"/>
    <w:rsid w:val="001F0F26"/>
    <w:rsid w:val="001F2232"/>
    <w:rsid w:val="001F2FFB"/>
    <w:rsid w:val="001F64BE"/>
    <w:rsid w:val="001F6A43"/>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57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5411"/>
    <w:rsid w:val="00266738"/>
    <w:rsid w:val="00266D0C"/>
    <w:rsid w:val="00273F94"/>
    <w:rsid w:val="002760B7"/>
    <w:rsid w:val="002810D3"/>
    <w:rsid w:val="002847AE"/>
    <w:rsid w:val="002870F2"/>
    <w:rsid w:val="00287650"/>
    <w:rsid w:val="0029008E"/>
    <w:rsid w:val="00290154"/>
    <w:rsid w:val="00293620"/>
    <w:rsid w:val="0029433F"/>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F96"/>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AD"/>
    <w:rsid w:val="00303813"/>
    <w:rsid w:val="003062D5"/>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CA8"/>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C7E95"/>
    <w:rsid w:val="003D0F7F"/>
    <w:rsid w:val="003D22E3"/>
    <w:rsid w:val="003D25A9"/>
    <w:rsid w:val="003D3CF0"/>
    <w:rsid w:val="003D53BF"/>
    <w:rsid w:val="003D6797"/>
    <w:rsid w:val="003D779D"/>
    <w:rsid w:val="003D7846"/>
    <w:rsid w:val="003D78A2"/>
    <w:rsid w:val="003E03FD"/>
    <w:rsid w:val="003E15EE"/>
    <w:rsid w:val="003E6AE0"/>
    <w:rsid w:val="003F07E5"/>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1BC"/>
    <w:rsid w:val="0042354D"/>
    <w:rsid w:val="004259A6"/>
    <w:rsid w:val="00425CCF"/>
    <w:rsid w:val="00430D80"/>
    <w:rsid w:val="004317B5"/>
    <w:rsid w:val="00431D7B"/>
    <w:rsid w:val="00431E3D"/>
    <w:rsid w:val="0043352A"/>
    <w:rsid w:val="00435259"/>
    <w:rsid w:val="00436B23"/>
    <w:rsid w:val="00436E88"/>
    <w:rsid w:val="00440977"/>
    <w:rsid w:val="0044175B"/>
    <w:rsid w:val="00441C88"/>
    <w:rsid w:val="00442026"/>
    <w:rsid w:val="00442448"/>
    <w:rsid w:val="00442916"/>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5E3B"/>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694C"/>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02F"/>
    <w:rsid w:val="004F4E1D"/>
    <w:rsid w:val="004F6257"/>
    <w:rsid w:val="004F6A25"/>
    <w:rsid w:val="004F6AB0"/>
    <w:rsid w:val="004F6B4D"/>
    <w:rsid w:val="004F6F40"/>
    <w:rsid w:val="005000BD"/>
    <w:rsid w:val="005000DD"/>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782C"/>
    <w:rsid w:val="00527A41"/>
    <w:rsid w:val="00530E46"/>
    <w:rsid w:val="00531E33"/>
    <w:rsid w:val="005324EF"/>
    <w:rsid w:val="0053286B"/>
    <w:rsid w:val="00532F30"/>
    <w:rsid w:val="00536369"/>
    <w:rsid w:val="005400FF"/>
    <w:rsid w:val="00540E99"/>
    <w:rsid w:val="00541130"/>
    <w:rsid w:val="00546A8B"/>
    <w:rsid w:val="00546D5E"/>
    <w:rsid w:val="00546F02"/>
    <w:rsid w:val="0054770B"/>
    <w:rsid w:val="00551073"/>
    <w:rsid w:val="00551DA4"/>
    <w:rsid w:val="0055213A"/>
    <w:rsid w:val="005521D6"/>
    <w:rsid w:val="0055249D"/>
    <w:rsid w:val="00554956"/>
    <w:rsid w:val="00557BE6"/>
    <w:rsid w:val="005600BC"/>
    <w:rsid w:val="00563104"/>
    <w:rsid w:val="00563F57"/>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0BDA"/>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D60"/>
    <w:rsid w:val="005B5E31"/>
    <w:rsid w:val="005B64AE"/>
    <w:rsid w:val="005B6E3D"/>
    <w:rsid w:val="005B7298"/>
    <w:rsid w:val="005C0708"/>
    <w:rsid w:val="005C1BFC"/>
    <w:rsid w:val="005C6277"/>
    <w:rsid w:val="005C7B55"/>
    <w:rsid w:val="005D0175"/>
    <w:rsid w:val="005D1CC4"/>
    <w:rsid w:val="005D2D62"/>
    <w:rsid w:val="005D5A78"/>
    <w:rsid w:val="005D5DB0"/>
    <w:rsid w:val="005E0B43"/>
    <w:rsid w:val="005E2502"/>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314"/>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6F2"/>
    <w:rsid w:val="00681F32"/>
    <w:rsid w:val="00683AEC"/>
    <w:rsid w:val="00684672"/>
    <w:rsid w:val="0068481E"/>
    <w:rsid w:val="0068666F"/>
    <w:rsid w:val="0068780A"/>
    <w:rsid w:val="00690267"/>
    <w:rsid w:val="006906E7"/>
    <w:rsid w:val="006954D4"/>
    <w:rsid w:val="0069598B"/>
    <w:rsid w:val="00695AF0"/>
    <w:rsid w:val="006A1A8E"/>
    <w:rsid w:val="006A1CF6"/>
    <w:rsid w:val="006A2099"/>
    <w:rsid w:val="006A2255"/>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EC7"/>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38E4"/>
    <w:rsid w:val="006E42C8"/>
    <w:rsid w:val="006E4800"/>
    <w:rsid w:val="006E560F"/>
    <w:rsid w:val="006E5B90"/>
    <w:rsid w:val="006E60D3"/>
    <w:rsid w:val="006E79B6"/>
    <w:rsid w:val="006F054E"/>
    <w:rsid w:val="006F15D8"/>
    <w:rsid w:val="006F1B19"/>
    <w:rsid w:val="006F3613"/>
    <w:rsid w:val="006F3839"/>
    <w:rsid w:val="006F4503"/>
    <w:rsid w:val="00701DAC"/>
    <w:rsid w:val="007038D4"/>
    <w:rsid w:val="00704694"/>
    <w:rsid w:val="007058CD"/>
    <w:rsid w:val="00705D75"/>
    <w:rsid w:val="0070723B"/>
    <w:rsid w:val="00712DA7"/>
    <w:rsid w:val="00714956"/>
    <w:rsid w:val="00715F89"/>
    <w:rsid w:val="00716FB7"/>
    <w:rsid w:val="00717C66"/>
    <w:rsid w:val="0072144B"/>
    <w:rsid w:val="00722A9A"/>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8F7"/>
    <w:rsid w:val="007448D2"/>
    <w:rsid w:val="00744A73"/>
    <w:rsid w:val="00744DB8"/>
    <w:rsid w:val="00745C28"/>
    <w:rsid w:val="00745CE0"/>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A6853"/>
    <w:rsid w:val="007B24C4"/>
    <w:rsid w:val="007B50E4"/>
    <w:rsid w:val="007B5236"/>
    <w:rsid w:val="007B6B2F"/>
    <w:rsid w:val="007C057B"/>
    <w:rsid w:val="007C1661"/>
    <w:rsid w:val="007C1A9E"/>
    <w:rsid w:val="007C207F"/>
    <w:rsid w:val="007C6E38"/>
    <w:rsid w:val="007D212E"/>
    <w:rsid w:val="007D458F"/>
    <w:rsid w:val="007D5655"/>
    <w:rsid w:val="007D5A52"/>
    <w:rsid w:val="007D7CF5"/>
    <w:rsid w:val="007D7E58"/>
    <w:rsid w:val="007E41AD"/>
    <w:rsid w:val="007E5E9E"/>
    <w:rsid w:val="007E7D7B"/>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48E7"/>
    <w:rsid w:val="00824F02"/>
    <w:rsid w:val="00825595"/>
    <w:rsid w:val="00826A65"/>
    <w:rsid w:val="00826BD1"/>
    <w:rsid w:val="00826C4F"/>
    <w:rsid w:val="00830A48"/>
    <w:rsid w:val="00831B03"/>
    <w:rsid w:val="00831C89"/>
    <w:rsid w:val="00832DA5"/>
    <w:rsid w:val="00832F4B"/>
    <w:rsid w:val="00833A2E"/>
    <w:rsid w:val="00833EDF"/>
    <w:rsid w:val="00834038"/>
    <w:rsid w:val="00836E38"/>
    <w:rsid w:val="008377AF"/>
    <w:rsid w:val="008404C4"/>
    <w:rsid w:val="0084056D"/>
    <w:rsid w:val="00841080"/>
    <w:rsid w:val="008412F7"/>
    <w:rsid w:val="008414BB"/>
    <w:rsid w:val="00841B54"/>
    <w:rsid w:val="008434A7"/>
    <w:rsid w:val="00843ED1"/>
    <w:rsid w:val="008455DA"/>
    <w:rsid w:val="008467D0"/>
    <w:rsid w:val="008470D0"/>
    <w:rsid w:val="00847679"/>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17"/>
    <w:rsid w:val="00883A53"/>
    <w:rsid w:val="00885C59"/>
    <w:rsid w:val="00890C47"/>
    <w:rsid w:val="0089148D"/>
    <w:rsid w:val="0089256F"/>
    <w:rsid w:val="00893CDB"/>
    <w:rsid w:val="00893D12"/>
    <w:rsid w:val="0089468F"/>
    <w:rsid w:val="00895105"/>
    <w:rsid w:val="00895316"/>
    <w:rsid w:val="00895861"/>
    <w:rsid w:val="0089701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10D"/>
    <w:rsid w:val="008D125E"/>
    <w:rsid w:val="008D5308"/>
    <w:rsid w:val="008D55BF"/>
    <w:rsid w:val="008D61E0"/>
    <w:rsid w:val="008D6656"/>
    <w:rsid w:val="008D6722"/>
    <w:rsid w:val="008D6E1D"/>
    <w:rsid w:val="008D7AB2"/>
    <w:rsid w:val="008E0259"/>
    <w:rsid w:val="008E43E0"/>
    <w:rsid w:val="008E4A0E"/>
    <w:rsid w:val="008E4E59"/>
    <w:rsid w:val="008E5523"/>
    <w:rsid w:val="008E7B56"/>
    <w:rsid w:val="008F0115"/>
    <w:rsid w:val="008F0383"/>
    <w:rsid w:val="008F1F6A"/>
    <w:rsid w:val="008F28E7"/>
    <w:rsid w:val="008F3EDF"/>
    <w:rsid w:val="008F56DB"/>
    <w:rsid w:val="0090053B"/>
    <w:rsid w:val="00900E59"/>
    <w:rsid w:val="00900FCF"/>
    <w:rsid w:val="00901298"/>
    <w:rsid w:val="009019BB"/>
    <w:rsid w:val="00902919"/>
    <w:rsid w:val="0090315B"/>
    <w:rsid w:val="00903316"/>
    <w:rsid w:val="009033B0"/>
    <w:rsid w:val="00904350"/>
    <w:rsid w:val="00905926"/>
    <w:rsid w:val="0090604A"/>
    <w:rsid w:val="009078AB"/>
    <w:rsid w:val="0091055E"/>
    <w:rsid w:val="00912C5D"/>
    <w:rsid w:val="00912EC7"/>
    <w:rsid w:val="00913027"/>
    <w:rsid w:val="00913D40"/>
    <w:rsid w:val="00914890"/>
    <w:rsid w:val="009153A2"/>
    <w:rsid w:val="0091571A"/>
    <w:rsid w:val="00915AC4"/>
    <w:rsid w:val="009170B3"/>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8E9"/>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3D1E"/>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51F"/>
    <w:rsid w:val="009A09AC"/>
    <w:rsid w:val="009A1BBC"/>
    <w:rsid w:val="009A2864"/>
    <w:rsid w:val="009A313E"/>
    <w:rsid w:val="009A3EAC"/>
    <w:rsid w:val="009A3EFE"/>
    <w:rsid w:val="009A40D9"/>
    <w:rsid w:val="009B08F7"/>
    <w:rsid w:val="009B165F"/>
    <w:rsid w:val="009B2B7F"/>
    <w:rsid w:val="009B2E67"/>
    <w:rsid w:val="009B417F"/>
    <w:rsid w:val="009B4483"/>
    <w:rsid w:val="009B5879"/>
    <w:rsid w:val="009B5A96"/>
    <w:rsid w:val="009B6030"/>
    <w:rsid w:val="009B693D"/>
    <w:rsid w:val="009C0698"/>
    <w:rsid w:val="009C098A"/>
    <w:rsid w:val="009C0DA0"/>
    <w:rsid w:val="009C1693"/>
    <w:rsid w:val="009C1AD9"/>
    <w:rsid w:val="009C1FCA"/>
    <w:rsid w:val="009C3001"/>
    <w:rsid w:val="009C44C9"/>
    <w:rsid w:val="009C575A"/>
    <w:rsid w:val="009C5D8F"/>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F93"/>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7569"/>
    <w:rsid w:val="00A07749"/>
    <w:rsid w:val="00A078FB"/>
    <w:rsid w:val="00A10CE1"/>
    <w:rsid w:val="00A10CED"/>
    <w:rsid w:val="00A10DF8"/>
    <w:rsid w:val="00A128C6"/>
    <w:rsid w:val="00A143CE"/>
    <w:rsid w:val="00A16D9B"/>
    <w:rsid w:val="00A21A49"/>
    <w:rsid w:val="00A231E9"/>
    <w:rsid w:val="00A2572E"/>
    <w:rsid w:val="00A307AE"/>
    <w:rsid w:val="00A347FB"/>
    <w:rsid w:val="00A35E8B"/>
    <w:rsid w:val="00A3669F"/>
    <w:rsid w:val="00A41A01"/>
    <w:rsid w:val="00A429A9"/>
    <w:rsid w:val="00A43CFF"/>
    <w:rsid w:val="00A47719"/>
    <w:rsid w:val="00A47EAB"/>
    <w:rsid w:val="00A5068D"/>
    <w:rsid w:val="00A509B4"/>
    <w:rsid w:val="00A50F55"/>
    <w:rsid w:val="00A5427A"/>
    <w:rsid w:val="00A54C7B"/>
    <w:rsid w:val="00A54CFD"/>
    <w:rsid w:val="00A5639F"/>
    <w:rsid w:val="00A57040"/>
    <w:rsid w:val="00A60064"/>
    <w:rsid w:val="00A64F90"/>
    <w:rsid w:val="00A65A2B"/>
    <w:rsid w:val="00A65ABE"/>
    <w:rsid w:val="00A70170"/>
    <w:rsid w:val="00A726C7"/>
    <w:rsid w:val="00A7409C"/>
    <w:rsid w:val="00A752B5"/>
    <w:rsid w:val="00A774B4"/>
    <w:rsid w:val="00A77927"/>
    <w:rsid w:val="00A80144"/>
    <w:rsid w:val="00A810F6"/>
    <w:rsid w:val="00A81734"/>
    <w:rsid w:val="00A81791"/>
    <w:rsid w:val="00A8195D"/>
    <w:rsid w:val="00A81DC9"/>
    <w:rsid w:val="00A82923"/>
    <w:rsid w:val="00A8372C"/>
    <w:rsid w:val="00A83E77"/>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090"/>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331"/>
    <w:rsid w:val="00AE6CD2"/>
    <w:rsid w:val="00AE776A"/>
    <w:rsid w:val="00AF1F68"/>
    <w:rsid w:val="00AF27B7"/>
    <w:rsid w:val="00AF2BB2"/>
    <w:rsid w:val="00AF3C5D"/>
    <w:rsid w:val="00AF6DE9"/>
    <w:rsid w:val="00AF726A"/>
    <w:rsid w:val="00AF7AB4"/>
    <w:rsid w:val="00AF7B91"/>
    <w:rsid w:val="00B00015"/>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5B87"/>
    <w:rsid w:val="00B40439"/>
    <w:rsid w:val="00B40556"/>
    <w:rsid w:val="00B41276"/>
    <w:rsid w:val="00B43107"/>
    <w:rsid w:val="00B45AC4"/>
    <w:rsid w:val="00B45E0A"/>
    <w:rsid w:val="00B47A18"/>
    <w:rsid w:val="00B51CD5"/>
    <w:rsid w:val="00B53824"/>
    <w:rsid w:val="00B53857"/>
    <w:rsid w:val="00B54009"/>
    <w:rsid w:val="00B54B6C"/>
    <w:rsid w:val="00B55D84"/>
    <w:rsid w:val="00B56FB1"/>
    <w:rsid w:val="00B6083F"/>
    <w:rsid w:val="00B61504"/>
    <w:rsid w:val="00B62E95"/>
    <w:rsid w:val="00B6363C"/>
    <w:rsid w:val="00B63ABC"/>
    <w:rsid w:val="00B64D3D"/>
    <w:rsid w:val="00B64F0A"/>
    <w:rsid w:val="00B6562C"/>
    <w:rsid w:val="00B6694D"/>
    <w:rsid w:val="00B6729E"/>
    <w:rsid w:val="00B720C9"/>
    <w:rsid w:val="00B7391B"/>
    <w:rsid w:val="00B73ACC"/>
    <w:rsid w:val="00B743E7"/>
    <w:rsid w:val="00B74B80"/>
    <w:rsid w:val="00B7639F"/>
    <w:rsid w:val="00B768A9"/>
    <w:rsid w:val="00B76E90"/>
    <w:rsid w:val="00B8005C"/>
    <w:rsid w:val="00B82E5F"/>
    <w:rsid w:val="00B8666B"/>
    <w:rsid w:val="00B904F4"/>
    <w:rsid w:val="00B90BD1"/>
    <w:rsid w:val="00B92536"/>
    <w:rsid w:val="00B9274D"/>
    <w:rsid w:val="00B94207"/>
    <w:rsid w:val="00B945D4"/>
    <w:rsid w:val="00B9506C"/>
    <w:rsid w:val="00B9765C"/>
    <w:rsid w:val="00B97B50"/>
    <w:rsid w:val="00BA0E76"/>
    <w:rsid w:val="00BA1604"/>
    <w:rsid w:val="00BA3959"/>
    <w:rsid w:val="00BA3FEC"/>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0C2"/>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C0161F"/>
    <w:rsid w:val="00C0272E"/>
    <w:rsid w:val="00C030BD"/>
    <w:rsid w:val="00C03526"/>
    <w:rsid w:val="00C036C3"/>
    <w:rsid w:val="00C03CCA"/>
    <w:rsid w:val="00C040E8"/>
    <w:rsid w:val="00C0499E"/>
    <w:rsid w:val="00C04F4A"/>
    <w:rsid w:val="00C06484"/>
    <w:rsid w:val="00C07776"/>
    <w:rsid w:val="00C07C0D"/>
    <w:rsid w:val="00C10210"/>
    <w:rsid w:val="00C1035C"/>
    <w:rsid w:val="00C1140E"/>
    <w:rsid w:val="00C1144B"/>
    <w:rsid w:val="00C1358F"/>
    <w:rsid w:val="00C13C2A"/>
    <w:rsid w:val="00C13CE8"/>
    <w:rsid w:val="00C14187"/>
    <w:rsid w:val="00C15151"/>
    <w:rsid w:val="00C179BC"/>
    <w:rsid w:val="00C17F8C"/>
    <w:rsid w:val="00C211E6"/>
    <w:rsid w:val="00C21A9F"/>
    <w:rsid w:val="00C22446"/>
    <w:rsid w:val="00C22681"/>
    <w:rsid w:val="00C22FB5"/>
    <w:rsid w:val="00C23781"/>
    <w:rsid w:val="00C24236"/>
    <w:rsid w:val="00C24CBF"/>
    <w:rsid w:val="00C25C66"/>
    <w:rsid w:val="00C26BBF"/>
    <w:rsid w:val="00C2710B"/>
    <w:rsid w:val="00C279C2"/>
    <w:rsid w:val="00C31119"/>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200"/>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5F6B"/>
    <w:rsid w:val="00C8667D"/>
    <w:rsid w:val="00C86967"/>
    <w:rsid w:val="00C928A8"/>
    <w:rsid w:val="00C93044"/>
    <w:rsid w:val="00C93557"/>
    <w:rsid w:val="00C95246"/>
    <w:rsid w:val="00C96358"/>
    <w:rsid w:val="00CA103E"/>
    <w:rsid w:val="00CA1B84"/>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3701"/>
    <w:rsid w:val="00CE4320"/>
    <w:rsid w:val="00CE5D9A"/>
    <w:rsid w:val="00CE6BAF"/>
    <w:rsid w:val="00CE76CD"/>
    <w:rsid w:val="00CE7752"/>
    <w:rsid w:val="00CF0B65"/>
    <w:rsid w:val="00CF1C1F"/>
    <w:rsid w:val="00CF3B5E"/>
    <w:rsid w:val="00CF3BA6"/>
    <w:rsid w:val="00CF4E8C"/>
    <w:rsid w:val="00CF6913"/>
    <w:rsid w:val="00CF6A1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4D0"/>
    <w:rsid w:val="00D16AA9"/>
    <w:rsid w:val="00D17C62"/>
    <w:rsid w:val="00D21586"/>
    <w:rsid w:val="00D21EA5"/>
    <w:rsid w:val="00D23A38"/>
    <w:rsid w:val="00D2574C"/>
    <w:rsid w:val="00D26D79"/>
    <w:rsid w:val="00D27C2B"/>
    <w:rsid w:val="00D32575"/>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31A"/>
    <w:rsid w:val="00D54AAC"/>
    <w:rsid w:val="00D54B32"/>
    <w:rsid w:val="00D55DF0"/>
    <w:rsid w:val="00D563E1"/>
    <w:rsid w:val="00D56BB6"/>
    <w:rsid w:val="00D6022B"/>
    <w:rsid w:val="00D60C40"/>
    <w:rsid w:val="00D6138D"/>
    <w:rsid w:val="00D6166E"/>
    <w:rsid w:val="00D63126"/>
    <w:rsid w:val="00D63A67"/>
    <w:rsid w:val="00D646C9"/>
    <w:rsid w:val="00D6492E"/>
    <w:rsid w:val="00D65817"/>
    <w:rsid w:val="00D65845"/>
    <w:rsid w:val="00D67F5C"/>
    <w:rsid w:val="00D70087"/>
    <w:rsid w:val="00D7079E"/>
    <w:rsid w:val="00D70823"/>
    <w:rsid w:val="00D70AB1"/>
    <w:rsid w:val="00D70F23"/>
    <w:rsid w:val="00D72DEE"/>
    <w:rsid w:val="00D73DD6"/>
    <w:rsid w:val="00D745F5"/>
    <w:rsid w:val="00D75392"/>
    <w:rsid w:val="00D7585E"/>
    <w:rsid w:val="00D759A3"/>
    <w:rsid w:val="00D82E32"/>
    <w:rsid w:val="00D83974"/>
    <w:rsid w:val="00D84133"/>
    <w:rsid w:val="00D8431C"/>
    <w:rsid w:val="00D84E9E"/>
    <w:rsid w:val="00D85133"/>
    <w:rsid w:val="00D8577E"/>
    <w:rsid w:val="00D91607"/>
    <w:rsid w:val="00D92C82"/>
    <w:rsid w:val="00D93336"/>
    <w:rsid w:val="00D94314"/>
    <w:rsid w:val="00D95BC7"/>
    <w:rsid w:val="00D95C17"/>
    <w:rsid w:val="00D96043"/>
    <w:rsid w:val="00D9636A"/>
    <w:rsid w:val="00D97779"/>
    <w:rsid w:val="00DA52F5"/>
    <w:rsid w:val="00DA6E97"/>
    <w:rsid w:val="00DA73A3"/>
    <w:rsid w:val="00DB1C93"/>
    <w:rsid w:val="00DB3080"/>
    <w:rsid w:val="00DB4E12"/>
    <w:rsid w:val="00DB5268"/>
    <w:rsid w:val="00DB5771"/>
    <w:rsid w:val="00DC0AB6"/>
    <w:rsid w:val="00DC21CF"/>
    <w:rsid w:val="00DC3395"/>
    <w:rsid w:val="00DC3664"/>
    <w:rsid w:val="00DC4B9B"/>
    <w:rsid w:val="00DC6EFC"/>
    <w:rsid w:val="00DC7669"/>
    <w:rsid w:val="00DC7CDE"/>
    <w:rsid w:val="00DD195B"/>
    <w:rsid w:val="00DD243F"/>
    <w:rsid w:val="00DD46E9"/>
    <w:rsid w:val="00DD4711"/>
    <w:rsid w:val="00DD4812"/>
    <w:rsid w:val="00DD4CA7"/>
    <w:rsid w:val="00DE0097"/>
    <w:rsid w:val="00DE02BF"/>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52B1"/>
    <w:rsid w:val="00E05886"/>
    <w:rsid w:val="00E104C6"/>
    <w:rsid w:val="00E10C02"/>
    <w:rsid w:val="00E137F4"/>
    <w:rsid w:val="00E13E1A"/>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6EF1"/>
    <w:rsid w:val="00E36FAA"/>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34D"/>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59F"/>
    <w:rsid w:val="00EB193D"/>
    <w:rsid w:val="00EB2A71"/>
    <w:rsid w:val="00EB32CF"/>
    <w:rsid w:val="00EB4DDA"/>
    <w:rsid w:val="00EB5727"/>
    <w:rsid w:val="00EB7598"/>
    <w:rsid w:val="00EB7885"/>
    <w:rsid w:val="00EC0123"/>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6DB5"/>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331C"/>
    <w:rsid w:val="00EF4CB1"/>
    <w:rsid w:val="00EF5798"/>
    <w:rsid w:val="00EF60A5"/>
    <w:rsid w:val="00EF60E5"/>
    <w:rsid w:val="00EF6A0C"/>
    <w:rsid w:val="00EF6E7F"/>
    <w:rsid w:val="00F01D8F"/>
    <w:rsid w:val="00F01D93"/>
    <w:rsid w:val="00F0316E"/>
    <w:rsid w:val="00F05A4D"/>
    <w:rsid w:val="00F064DC"/>
    <w:rsid w:val="00F06BB9"/>
    <w:rsid w:val="00F121C4"/>
    <w:rsid w:val="00F13777"/>
    <w:rsid w:val="00F13E80"/>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6E21"/>
    <w:rsid w:val="00F706AA"/>
    <w:rsid w:val="00F715D0"/>
    <w:rsid w:val="00F717E7"/>
    <w:rsid w:val="00F724A1"/>
    <w:rsid w:val="00F7288E"/>
    <w:rsid w:val="00F740FA"/>
    <w:rsid w:val="00F7632C"/>
    <w:rsid w:val="00F76FDC"/>
    <w:rsid w:val="00F771C6"/>
    <w:rsid w:val="00F77ED7"/>
    <w:rsid w:val="00F80F5D"/>
    <w:rsid w:val="00F83143"/>
    <w:rsid w:val="00F8450C"/>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A4B"/>
    <w:rsid w:val="00FE660C"/>
    <w:rsid w:val="00FF0F2A"/>
    <w:rsid w:val="00FF3991"/>
    <w:rsid w:val="00FF492B"/>
    <w:rsid w:val="00FF4968"/>
    <w:rsid w:val="00FF537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52DF4FD"/>
  <w14:defaultImageDpi w14:val="330"/>
  <w15:chartTrackingRefBased/>
  <w15:docId w15:val="{EE192BF3-9EE9-40E1-A9BD-EA9BDCFA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064AA7"/>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styleId="PlaceholderText">
    <w:name w:val="Placeholder Text"/>
    <w:basedOn w:val="DefaultParagraphFont"/>
    <w:uiPriority w:val="99"/>
    <w:semiHidden/>
    <w:rsid w:val="009A05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k-10/learning-areas/science/science-7-10-2018"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educationstandards.nsw.edu.au/wps/portal/nesa/k-10/learning-areas/technologies/technology-mandatory-7-8-new-syllabus" TargetMode="External"/><Relationship Id="rId17" Type="http://schemas.openxmlformats.org/officeDocument/2006/relationships/hyperlink" Target="https://educationstandards.nsw.edu.au/wps/portal/nesa/k-10/learning-areas/mathematics/mathematics-k-10"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standards.nsw.edu.au/wps/portal/nesa/k-10/learning-areas/technologies/technology-mandatory-7-8-new-syllabus"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standards.nsw.edu.au/wps/portal/nesa/k-10/learning-areas/science/science-7-10-2018" TargetMode="External"/><Relationship Id="rId23" Type="http://schemas.openxmlformats.org/officeDocument/2006/relationships/hyperlink" Target="https://www.lucidchart.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mathematics/mathematics-k-10" TargetMode="Externa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2_DoEBrandAsset.zip\DoE%20Word%20Template%202020\20200115-DOE-annotated-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Thermo lap times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0</c:v>
                </c:pt>
              </c:numCache>
            </c:numRef>
          </c:xVal>
          <c:yVal>
            <c:numRef>
              <c:f>Sheet1!$B$2:$B$4</c:f>
              <c:numCache>
                <c:formatCode>General</c:formatCode>
                <c:ptCount val="3"/>
                <c:pt idx="0">
                  <c:v>0</c:v>
                </c:pt>
              </c:numCache>
            </c:numRef>
          </c:yVal>
          <c:smooth val="0"/>
          <c:extLst>
            <c:ext xmlns:c16="http://schemas.microsoft.com/office/drawing/2014/chart" uri="{C3380CC4-5D6E-409C-BE32-E72D297353CC}">
              <c16:uniqueId val="{00000000-CBB0-4134-BCCD-27541C615CB1}"/>
            </c:ext>
          </c:extLst>
        </c:ser>
        <c:dLbls>
          <c:showLegendKey val="0"/>
          <c:showVal val="0"/>
          <c:showCatName val="0"/>
          <c:showSerName val="0"/>
          <c:showPercent val="0"/>
          <c:showBubbleSize val="0"/>
        </c:dLbls>
        <c:axId val="574358640"/>
        <c:axId val="574352080"/>
      </c:scatterChart>
      <c:valAx>
        <c:axId val="574358640"/>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Speed setting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352080"/>
        <c:crosses val="autoZero"/>
        <c:crossBetween val="midCat"/>
        <c:majorUnit val="100"/>
      </c:valAx>
      <c:valAx>
        <c:axId val="574352080"/>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358640"/>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8cef46db-c2dd-4219-b020-eea494deb90a" xsi:nil="true"/>
    <Invited_Members xmlns="8cef46db-c2dd-4219-b020-eea494deb90a" xsi:nil="true"/>
    <Invited_Teachers xmlns="8cef46db-c2dd-4219-b020-eea494deb90a" xsi:nil="true"/>
    <FolderType xmlns="8cef46db-c2dd-4219-b020-eea494deb90a" xsi:nil="true"/>
    <Owner xmlns="8cef46db-c2dd-4219-b020-eea494deb90a">
      <UserInfo>
        <DisplayName/>
        <AccountId xsi:nil="true"/>
        <AccountType/>
      </UserInfo>
    </Owner>
    <Students xmlns="8cef46db-c2dd-4219-b020-eea494deb90a">
      <UserInfo>
        <DisplayName/>
        <AccountId xsi:nil="true"/>
        <AccountType/>
      </UserInfo>
    </Students>
    <Student_Groups xmlns="8cef46db-c2dd-4219-b020-eea494deb90a">
      <UserInfo>
        <DisplayName/>
        <AccountId xsi:nil="true"/>
        <AccountType/>
      </UserInfo>
    </Student_Groups>
    <AppVersion xmlns="8cef46db-c2dd-4219-b020-eea494deb90a" xsi:nil="true"/>
    <NotebookType xmlns="8cef46db-c2dd-4219-b020-eea494deb90a" xsi:nil="true"/>
    <Has_Teacher_Only_SectionGroup xmlns="8cef46db-c2dd-4219-b020-eea494deb90a" xsi:nil="true"/>
    <Invited_Leaders xmlns="8cef46db-c2dd-4219-b020-eea494deb90a" xsi:nil="true"/>
    <Teachers xmlns="8cef46db-c2dd-4219-b020-eea494deb90a">
      <UserInfo>
        <DisplayName/>
        <AccountId xsi:nil="true"/>
        <AccountType/>
      </UserInfo>
    </Teachers>
    <Members xmlns="8cef46db-c2dd-4219-b020-eea494deb90a">
      <UserInfo>
        <DisplayName/>
        <AccountId xsi:nil="true"/>
        <AccountType/>
      </UserInfo>
    </Members>
    <Member_Groups xmlns="8cef46db-c2dd-4219-b020-eea494deb90a">
      <UserInfo>
        <DisplayName/>
        <AccountId xsi:nil="true"/>
        <AccountType/>
      </UserInfo>
    </Member_Groups>
    <Has_Leaders_Only_SectionGroup xmlns="8cef46db-c2dd-4219-b020-eea494deb90a" xsi:nil="true"/>
    <Is_Collaboration_Space_Locked xmlns="8cef46db-c2dd-4219-b020-eea494deb90a" xsi:nil="true"/>
    <Invited_Students xmlns="8cef46db-c2dd-4219-b020-eea494deb90a" xsi:nil="true"/>
    <CultureName xmlns="8cef46db-c2dd-4219-b020-eea494deb90a" xsi:nil="true"/>
    <Leaders xmlns="8cef46db-c2dd-4219-b020-eea494deb90a">
      <UserInfo>
        <DisplayName/>
        <AccountId xsi:nil="true"/>
        <AccountType/>
      </UserInfo>
    </Leaders>
    <Self_Registration_Enabled xmlns="8cef46db-c2dd-4219-b020-eea494deb9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3074186239DA479E350475DE630426" ma:contentTypeVersion="32" ma:contentTypeDescription="Create a new document." ma:contentTypeScope="" ma:versionID="423de6ef99eca7ed1d6abbe73478a1aa">
  <xsd:schema xmlns:xsd="http://www.w3.org/2001/XMLSchema" xmlns:xs="http://www.w3.org/2001/XMLSchema" xmlns:p="http://schemas.microsoft.com/office/2006/metadata/properties" xmlns:ns3="b094fdf6-eb39-4578-997a-ed9ca0461d9f" xmlns:ns4="8cef46db-c2dd-4219-b020-eea494deb90a" targetNamespace="http://schemas.microsoft.com/office/2006/metadata/properties" ma:root="true" ma:fieldsID="dc618aeb85c1ddcd887af3f756d16160" ns3:_="" ns4:_="">
    <xsd:import namespace="b094fdf6-eb39-4578-997a-ed9ca0461d9f"/>
    <xsd:import namespace="8cef46db-c2dd-4219-b020-eea494deb90a"/>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Teachers" minOccurs="0"/>
                <xsd:element ref="ns4:Students" minOccurs="0"/>
                <xsd:element ref="ns4:Student_Groups" minOccurs="0"/>
                <xsd:element ref="ns4:Invited_Teachers" minOccurs="0"/>
                <xsd:element ref="ns4:Invited_Students" minOccurs="0"/>
                <xsd:element ref="ns4:Has_Teacher_Only_SectionGroup"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4fdf6-eb39-4578-997a-ed9ca0461d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f46db-c2dd-4219-b020-eea494deb90a"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0" nillable="true" ma:displayName="Invited Leaders" ma:internalName="Invited_Leaders">
      <xsd:simpleType>
        <xsd:restriction base="dms:Note">
          <xsd:maxLength value="255"/>
        </xsd:restriction>
      </xsd:simpleType>
    </xsd:element>
    <xsd:element name="Invited_Members" ma:index="21" nillable="true" ma:displayName="Invited Members" ma:internalName="Invited_Member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Leaders_Only_SectionGroup" ma:index="23" nillable="true" ma:displayName="Has Leaders Only SectionGroup" ma:internalName="Has_Leaders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Has_Teacher_Only_SectionGroup" ma:index="30" nillable="true" ma:displayName="Has Teacher Only SectionGroup" ma:internalName="Has_Teacher_Only_SectionGroup">
      <xsd:simpleType>
        <xsd:restriction base="dms:Boolea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internalName="MediaServiceAutoTags" ma:readOnly="true">
      <xsd:simpleType>
        <xsd:restriction base="dms:Text"/>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purl.org/dc/elements/1.1/"/>
    <ds:schemaRef ds:uri="8cef46db-c2dd-4219-b020-eea494deb90a"/>
    <ds:schemaRef ds:uri="b094fdf6-eb39-4578-997a-ed9ca0461d9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BB4F7244-CD7B-48A5-AF20-E554A1219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4fdf6-eb39-4578-997a-ed9ca0461d9f"/>
    <ds:schemaRef ds:uri="8cef46db-c2dd-4219-b020-eea494deb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2C0C4B-F94E-4303-A4F4-75183A6F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19</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STEM-braidwood-boulder-s4</vt:lpstr>
    </vt:vector>
  </TitlesOfParts>
  <Manager/>
  <Company>NSW Department of Education</Company>
  <LinksUpToDate>false</LinksUpToDate>
  <CharactersWithSpaces>14009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STEM-braidwood-boulder-s4</dc:title>
  <dc:subject/>
  <dc:creator>Andrew O'Brien</dc:creator>
  <cp:keywords/>
  <dc:description/>
  <cp:lastModifiedBy>Andrew O'Brien</cp:lastModifiedBy>
  <cp:revision>2</cp:revision>
  <cp:lastPrinted>2019-09-30T07:42:00Z</cp:lastPrinted>
  <dcterms:created xsi:type="dcterms:W3CDTF">2020-05-11T03:32:00Z</dcterms:created>
  <dcterms:modified xsi:type="dcterms:W3CDTF">2020-05-11T03:32:00Z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0x010100FF3074186239DA479E350475DE630426</vt:lpwstr>
  </property>
</Properties>
</file>