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3B7CE1C1" w:rsidR="00086656" w:rsidRDefault="002D23E1" w:rsidP="000F107C">
      <w:pPr>
        <w:pStyle w:val="Title"/>
      </w:pPr>
      <w:r>
        <w:t>STEM</w:t>
      </w:r>
      <w:r w:rsidR="00E13D6C">
        <w:t xml:space="preserve"> </w:t>
      </w:r>
      <w:r w:rsidR="006A0D80">
        <w:t xml:space="preserve">S2 student </w:t>
      </w:r>
      <w:r w:rsidR="00E13D6C">
        <w:t>workbook</w:t>
      </w:r>
    </w:p>
    <w:p w14:paraId="05BD69AF" w14:textId="7F23EC95" w:rsidR="00E13D6C" w:rsidRPr="00E13D6C" w:rsidRDefault="006A0D80" w:rsidP="00E13D6C">
      <w:pPr>
        <w:pStyle w:val="FeatureBox2"/>
        <w:rPr>
          <w:sz w:val="32"/>
          <w:szCs w:val="32"/>
        </w:rPr>
      </w:pPr>
      <w:r>
        <w:rPr>
          <w:sz w:val="32"/>
          <w:szCs w:val="32"/>
        </w:rPr>
        <w:t>Name:</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Pr="0078037B" w:rsidRDefault="00E13D6C" w:rsidP="0078037B">
      <w:pPr>
        <w:pStyle w:val="Heading2"/>
      </w:pPr>
      <w:r w:rsidRPr="0078037B">
        <w:t xml:space="preserve">Overview </w:t>
      </w:r>
    </w:p>
    <w:p w14:paraId="2BCEE206" w14:textId="77777777" w:rsidR="009127C6" w:rsidRDefault="007F04BA" w:rsidP="009127C6">
      <w:pPr>
        <w:rPr>
          <w:sz w:val="32"/>
          <w:szCs w:val="32"/>
          <w:lang w:eastAsia="zh-CN"/>
        </w:rPr>
      </w:pPr>
      <w:r>
        <w:rPr>
          <w:sz w:val="32"/>
          <w:szCs w:val="32"/>
          <w:lang w:eastAsia="zh-CN"/>
        </w:rPr>
        <w:t xml:space="preserve">We need to protect our precious Australian animals. We need you to design an innovative solution to help them. </w:t>
      </w:r>
      <w:r w:rsidRPr="007F04BA">
        <w:rPr>
          <w:sz w:val="32"/>
          <w:szCs w:val="32"/>
          <w:lang w:eastAsia="zh-CN"/>
        </w:rPr>
        <w:t>You</w:t>
      </w:r>
      <w:r>
        <w:rPr>
          <w:sz w:val="32"/>
          <w:szCs w:val="32"/>
          <w:lang w:eastAsia="zh-CN"/>
        </w:rPr>
        <w:t xml:space="preserve"> will</w:t>
      </w:r>
      <w:r w:rsidRPr="007F04BA">
        <w:rPr>
          <w:sz w:val="32"/>
          <w:szCs w:val="32"/>
          <w:lang w:eastAsia="zh-CN"/>
        </w:rPr>
        <w:t xml:space="preserve"> </w:t>
      </w:r>
      <w:r>
        <w:rPr>
          <w:sz w:val="32"/>
          <w:szCs w:val="32"/>
          <w:lang w:eastAsia="zh-CN"/>
        </w:rPr>
        <w:t xml:space="preserve">learn about contact and non-contact forces and how to use these to create a product. </w:t>
      </w:r>
      <w:r w:rsidRPr="007F04BA">
        <w:rPr>
          <w:sz w:val="32"/>
          <w:szCs w:val="32"/>
          <w:lang w:eastAsia="zh-CN"/>
        </w:rPr>
        <w:t>Your study will involve you</w:t>
      </w:r>
      <w:r w:rsidR="009127C6">
        <w:rPr>
          <w:sz w:val="32"/>
          <w:szCs w:val="32"/>
          <w:lang w:eastAsia="zh-CN"/>
        </w:rPr>
        <w:t xml:space="preserve"> thinking about the materials that you will need to use, as well as understanding the needs of the animals.</w:t>
      </w:r>
      <w:r w:rsidRPr="007F04BA">
        <w:rPr>
          <w:sz w:val="32"/>
          <w:szCs w:val="32"/>
          <w:lang w:eastAsia="zh-CN"/>
        </w:rPr>
        <w:t xml:space="preserve"> </w:t>
      </w:r>
    </w:p>
    <w:p w14:paraId="3E6CE8BF" w14:textId="77777777" w:rsidR="009127C6" w:rsidRDefault="00B958F7" w:rsidP="009127C6">
      <w:pPr>
        <w:pStyle w:val="Heading2"/>
      </w:pPr>
      <w:r>
        <w:t>Activity 1.1</w:t>
      </w:r>
      <w:r w:rsidR="4D5C295A">
        <w:t xml:space="preserve"> </w:t>
      </w:r>
    </w:p>
    <w:p w14:paraId="5AEDF1EF" w14:textId="507BF4D8" w:rsidR="00B958F7" w:rsidRDefault="7C0A7574" w:rsidP="009127C6">
      <w:pPr>
        <w:pStyle w:val="Heading3"/>
      </w:pPr>
      <w:r>
        <w:t xml:space="preserve">Why should we </w:t>
      </w:r>
      <w:r w:rsidR="4D5C295A">
        <w:t>protect</w:t>
      </w:r>
      <w:r w:rsidR="14CBE684">
        <w:t xml:space="preserve"> animals</w:t>
      </w:r>
      <w:r w:rsidR="3DBE7200">
        <w:t>?</w:t>
      </w:r>
    </w:p>
    <w:p w14:paraId="3ECF5B6C" w14:textId="54737E4C" w:rsidR="00273EB3" w:rsidRDefault="7DA100E2" w:rsidP="616C6775">
      <w:pPr>
        <w:rPr>
          <w:rFonts w:eastAsia="Arial" w:cs="Arial"/>
          <w:lang w:val="en-US"/>
        </w:rPr>
      </w:pPr>
      <w:r>
        <w:rPr>
          <w:noProof/>
        </w:rPr>
        <w:drawing>
          <wp:inline distT="0" distB="0" distL="0" distR="0" wp14:anchorId="03167769" wp14:editId="32129179">
            <wp:extent cx="647700" cy="647700"/>
            <wp:effectExtent l="0" t="0" r="0" b="0"/>
            <wp:docPr id="1210527792" name="Picture 1210527792" descr="Read&#10;You will read in thi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527792"/>
                    <pic:cNvPicPr/>
                  </pic:nvPicPr>
                  <pic:blipFill>
                    <a:blip r:embed="rId1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Pr="4B0E61BE">
        <w:rPr>
          <w:rFonts w:eastAsia="Arial" w:cs="Arial"/>
        </w:rPr>
        <w:t>Read</w:t>
      </w:r>
    </w:p>
    <w:p w14:paraId="71D8C432" w14:textId="6C048000" w:rsidR="00273EB3" w:rsidRDefault="00273EB3" w:rsidP="58B48D1A">
      <w:pPr>
        <w:rPr>
          <w:lang w:eastAsia="zh-CN"/>
        </w:rPr>
      </w:pPr>
      <w:r w:rsidRPr="616C6775">
        <w:rPr>
          <w:lang w:eastAsia="zh-CN"/>
        </w:rPr>
        <w:t xml:space="preserve">Read, or view </w:t>
      </w:r>
      <w:r w:rsidR="0EF2E92A" w:rsidRPr="616C6775">
        <w:rPr>
          <w:lang w:eastAsia="zh-CN"/>
        </w:rPr>
        <w:t>a story or picture book about protecting animals chosen by your teacher or one of these suggestions.</w:t>
      </w:r>
    </w:p>
    <w:p w14:paraId="79130412" w14:textId="72CC17AD" w:rsidR="0EF2E92A" w:rsidRDefault="0EF2E92A" w:rsidP="58B48D1A">
      <w:pPr>
        <w:rPr>
          <w:lang w:eastAsia="zh-CN"/>
        </w:rPr>
      </w:pPr>
      <w:r w:rsidRPr="58B48D1A">
        <w:rPr>
          <w:lang w:eastAsia="zh-CN"/>
        </w:rPr>
        <w:t>‘Where the Forest Meets the Sea’ by Jeannie Baker</w:t>
      </w:r>
    </w:p>
    <w:p w14:paraId="36481B5A" w14:textId="7BF49D99" w:rsidR="0EF2E92A" w:rsidRDefault="0EF2E92A">
      <w:r>
        <w:t>‘Fox’ by Margaret Wild and Ron Brooks</w:t>
      </w:r>
    </w:p>
    <w:p w14:paraId="23C86AC5" w14:textId="1E46553F" w:rsidR="00D233C9" w:rsidRDefault="0EF2E92A" w:rsidP="58B48D1A">
      <w:r>
        <w:t>‘</w:t>
      </w:r>
      <w:r w:rsidR="00D233C9">
        <w:t>Hunwick’s Egg’ by Mem Fox.</w:t>
      </w:r>
    </w:p>
    <w:p w14:paraId="6172544E" w14:textId="141F0ABF" w:rsidR="003E219B" w:rsidRDefault="000F65A6" w:rsidP="616C6775">
      <w:pPr>
        <w:pStyle w:val="ListNumber"/>
        <w:numPr>
          <w:ilvl w:val="0"/>
          <w:numId w:val="0"/>
        </w:numPr>
        <w:rPr>
          <w:lang w:eastAsia="zh-CN"/>
        </w:rPr>
      </w:pPr>
      <w:r>
        <w:rPr>
          <w:noProof/>
        </w:rPr>
        <w:drawing>
          <wp:inline distT="0" distB="0" distL="0" distR="0" wp14:anchorId="4F1FCA26" wp14:editId="57C21850">
            <wp:extent cx="635027" cy="635027"/>
            <wp:effectExtent l="0" t="0" r="0" b="0"/>
            <wp:docPr id="1907959680"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29F42151" w:rsidRPr="4B0E61BE">
        <w:rPr>
          <w:lang w:eastAsia="zh-CN"/>
        </w:rPr>
        <w:t>Think</w:t>
      </w:r>
      <w:r w:rsidR="00F34B80" w:rsidRPr="4B0E61BE">
        <w:rPr>
          <w:lang w:eastAsia="zh-CN"/>
        </w:rPr>
        <w:t xml:space="preserve"> and write</w:t>
      </w:r>
    </w:p>
    <w:p w14:paraId="01CC829D" w14:textId="7BFFF1BE" w:rsidR="003E219B" w:rsidRDefault="004F0621" w:rsidP="000F65A6">
      <w:pPr>
        <w:pStyle w:val="ListNumber"/>
        <w:numPr>
          <w:ilvl w:val="0"/>
          <w:numId w:val="0"/>
        </w:numPr>
        <w:rPr>
          <w:lang w:eastAsia="zh-CN"/>
        </w:rPr>
      </w:pPr>
      <w:r w:rsidRPr="616C6775">
        <w:rPr>
          <w:lang w:eastAsia="zh-CN"/>
        </w:rPr>
        <w:lastRenderedPageBreak/>
        <w:t>Imagine</w:t>
      </w:r>
      <w:r w:rsidR="00273EB3" w:rsidRPr="616C6775">
        <w:rPr>
          <w:lang w:eastAsia="zh-CN"/>
        </w:rPr>
        <w:t xml:space="preserve"> you are </w:t>
      </w:r>
      <w:r w:rsidR="2D08BF68" w:rsidRPr="616C6775">
        <w:rPr>
          <w:lang w:eastAsia="zh-CN"/>
        </w:rPr>
        <w:t>a character in the story</w:t>
      </w:r>
      <w:r w:rsidR="00273EB3" w:rsidRPr="616C6775">
        <w:rPr>
          <w:lang w:eastAsia="zh-CN"/>
        </w:rPr>
        <w:t>. Think about what you might see, hear, feel, smell and taste.</w:t>
      </w:r>
      <w:r w:rsidR="0F959E3B" w:rsidRPr="616C6775">
        <w:rPr>
          <w:lang w:eastAsia="zh-CN"/>
        </w:rPr>
        <w:t xml:space="preserve"> Record your ideas in the table.</w:t>
      </w:r>
    </w:p>
    <w:p w14:paraId="5CC0AF37" w14:textId="71C82E9C" w:rsidR="24E96F31" w:rsidRDefault="24E96F31" w:rsidP="616C6775">
      <w:r>
        <w:t>Write down what you see, hear, feel, smell and taste.</w:t>
      </w:r>
    </w:p>
    <w:tbl>
      <w:tblPr>
        <w:tblStyle w:val="Tableheader"/>
        <w:tblW w:w="5000" w:type="pct"/>
        <w:tblLook w:val="0420" w:firstRow="1" w:lastRow="0" w:firstColumn="0" w:lastColumn="0" w:noHBand="0" w:noVBand="1"/>
        <w:tblDescription w:val="The five senses used to organise imagined ideas."/>
      </w:tblPr>
      <w:tblGrid>
        <w:gridCol w:w="9632"/>
      </w:tblGrid>
      <w:tr w:rsidR="00273EB3" w14:paraId="6C60E9DF" w14:textId="77777777" w:rsidTr="4B0E61BE">
        <w:trPr>
          <w:cnfStyle w:val="100000000000" w:firstRow="1" w:lastRow="0" w:firstColumn="0" w:lastColumn="0" w:oddVBand="0" w:evenVBand="0" w:oddHBand="0" w:evenHBand="0" w:firstRowFirstColumn="0" w:firstRowLastColumn="0" w:lastRowFirstColumn="0" w:lastRowLastColumn="0"/>
        </w:trPr>
        <w:tc>
          <w:tcPr>
            <w:tcW w:w="5000" w:type="pct"/>
          </w:tcPr>
          <w:p w14:paraId="36E4DCD0" w14:textId="1B22DA51" w:rsidR="00273EB3" w:rsidRDefault="00B93804" w:rsidP="006569DF">
            <w:pPr>
              <w:spacing w:before="192" w:after="192"/>
              <w:rPr>
                <w:lang w:eastAsia="zh-CN"/>
              </w:rPr>
            </w:pPr>
            <w:r>
              <w:rPr>
                <w:lang w:eastAsia="zh-CN"/>
              </w:rPr>
              <w:t>Organise your ideas</w:t>
            </w:r>
          </w:p>
        </w:tc>
      </w:tr>
      <w:tr w:rsidR="00273EB3" w14:paraId="23AB8887" w14:textId="77777777" w:rsidTr="4B0E61BE">
        <w:trPr>
          <w:cnfStyle w:val="000000100000" w:firstRow="0" w:lastRow="0" w:firstColumn="0" w:lastColumn="0" w:oddVBand="0" w:evenVBand="0" w:oddHBand="1" w:evenHBand="0" w:firstRowFirstColumn="0" w:firstRowLastColumn="0" w:lastRowFirstColumn="0" w:lastRowLastColumn="0"/>
          <w:trHeight w:hRule="exact" w:val="1985"/>
        </w:trPr>
        <w:tc>
          <w:tcPr>
            <w:tcW w:w="5000" w:type="pct"/>
          </w:tcPr>
          <w:p w14:paraId="5CF8F936" w14:textId="085F2CFE" w:rsidR="00273EB3" w:rsidRDefault="0F067F68" w:rsidP="58B48D1A">
            <w:pPr>
              <w:rPr>
                <w:lang w:eastAsia="zh-CN"/>
              </w:rPr>
            </w:pPr>
            <w:r>
              <w:rPr>
                <w:noProof/>
              </w:rPr>
              <w:drawing>
                <wp:inline distT="0" distB="0" distL="0" distR="0" wp14:anchorId="48CBFEA2" wp14:editId="39D9DE17">
                  <wp:extent cx="466725" cy="466725"/>
                  <wp:effectExtent l="0" t="0" r="9525" b="9525"/>
                  <wp:docPr id="1866590079" name="Picture 222501492" descr="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01492"/>
                          <pic:cNvPicPr/>
                        </pic:nvPicPr>
                        <pic:blipFill>
                          <a:blip r:embed="rId13">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r w:rsidR="00273EB3" w:rsidRPr="4B0E61BE">
              <w:rPr>
                <w:lang w:eastAsia="zh-CN"/>
              </w:rPr>
              <w:t>see</w:t>
            </w:r>
          </w:p>
          <w:p w14:paraId="0C80376C" w14:textId="7D99519B" w:rsidR="00273EB3" w:rsidRDefault="00273EB3" w:rsidP="006569DF">
            <w:pPr>
              <w:rPr>
                <w:lang w:eastAsia="zh-CN"/>
              </w:rPr>
            </w:pPr>
          </w:p>
          <w:p w14:paraId="111A7DCC" w14:textId="77777777" w:rsidR="00273EB3" w:rsidRDefault="00273EB3" w:rsidP="006569DF">
            <w:pPr>
              <w:rPr>
                <w:lang w:eastAsia="zh-CN"/>
              </w:rPr>
            </w:pPr>
          </w:p>
        </w:tc>
      </w:tr>
      <w:tr w:rsidR="00273EB3" w14:paraId="2F99D0D6" w14:textId="77777777" w:rsidTr="4B0E61BE">
        <w:trPr>
          <w:cnfStyle w:val="000000010000" w:firstRow="0" w:lastRow="0" w:firstColumn="0" w:lastColumn="0" w:oddVBand="0" w:evenVBand="0" w:oddHBand="0" w:evenHBand="1" w:firstRowFirstColumn="0" w:firstRowLastColumn="0" w:lastRowFirstColumn="0" w:lastRowLastColumn="0"/>
          <w:trHeight w:hRule="exact" w:val="1985"/>
        </w:trPr>
        <w:tc>
          <w:tcPr>
            <w:tcW w:w="5000" w:type="pct"/>
          </w:tcPr>
          <w:p w14:paraId="7040AD02" w14:textId="6378C517" w:rsidR="00273EB3" w:rsidRDefault="62DBC281" w:rsidP="58B48D1A">
            <w:pPr>
              <w:rPr>
                <w:lang w:eastAsia="zh-CN"/>
              </w:rPr>
            </w:pPr>
            <w:r>
              <w:rPr>
                <w:noProof/>
              </w:rPr>
              <w:drawing>
                <wp:inline distT="0" distB="0" distL="0" distR="0" wp14:anchorId="15AD4CC9" wp14:editId="07FA6D9D">
                  <wp:extent cx="425896" cy="447675"/>
                  <wp:effectExtent l="0" t="0" r="0" b="0"/>
                  <wp:docPr id="1095034954" name="Picture 1118355020" descr="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355020"/>
                          <pic:cNvPicPr/>
                        </pic:nvPicPr>
                        <pic:blipFill>
                          <a:blip r:embed="rId14">
                            <a:extLst>
                              <a:ext uri="{28A0092B-C50C-407E-A947-70E740481C1C}">
                                <a14:useLocalDpi xmlns:a14="http://schemas.microsoft.com/office/drawing/2010/main" val="0"/>
                              </a:ext>
                            </a:extLst>
                          </a:blip>
                          <a:stretch>
                            <a:fillRect/>
                          </a:stretch>
                        </pic:blipFill>
                        <pic:spPr>
                          <a:xfrm>
                            <a:off x="0" y="0"/>
                            <a:ext cx="425896" cy="447675"/>
                          </a:xfrm>
                          <a:prstGeom prst="rect">
                            <a:avLst/>
                          </a:prstGeom>
                        </pic:spPr>
                      </pic:pic>
                    </a:graphicData>
                  </a:graphic>
                </wp:inline>
              </w:drawing>
            </w:r>
            <w:r w:rsidR="00273EB3" w:rsidRPr="4B0E61BE">
              <w:rPr>
                <w:lang w:eastAsia="zh-CN"/>
              </w:rPr>
              <w:t>hear</w:t>
            </w:r>
          </w:p>
          <w:p w14:paraId="0B702E5B" w14:textId="77777777" w:rsidR="00273EB3" w:rsidRDefault="00273EB3" w:rsidP="006569DF">
            <w:pPr>
              <w:rPr>
                <w:lang w:eastAsia="zh-CN"/>
              </w:rPr>
            </w:pPr>
          </w:p>
          <w:p w14:paraId="0A21C659" w14:textId="67222009" w:rsidR="00273EB3" w:rsidRDefault="00273EB3" w:rsidP="006569DF">
            <w:pPr>
              <w:rPr>
                <w:lang w:eastAsia="zh-CN"/>
              </w:rPr>
            </w:pPr>
          </w:p>
        </w:tc>
      </w:tr>
      <w:tr w:rsidR="00273EB3" w14:paraId="31FA6D7F" w14:textId="77777777" w:rsidTr="4B0E61BE">
        <w:trPr>
          <w:cnfStyle w:val="000000100000" w:firstRow="0" w:lastRow="0" w:firstColumn="0" w:lastColumn="0" w:oddVBand="0" w:evenVBand="0" w:oddHBand="1" w:evenHBand="0" w:firstRowFirstColumn="0" w:firstRowLastColumn="0" w:lastRowFirstColumn="0" w:lastRowLastColumn="0"/>
          <w:trHeight w:hRule="exact" w:val="1985"/>
        </w:trPr>
        <w:tc>
          <w:tcPr>
            <w:tcW w:w="5000" w:type="pct"/>
          </w:tcPr>
          <w:p w14:paraId="25394792" w14:textId="08E4D99A" w:rsidR="00273EB3" w:rsidRDefault="604F4FBE" w:rsidP="58B48D1A">
            <w:pPr>
              <w:rPr>
                <w:lang w:eastAsia="zh-CN"/>
              </w:rPr>
            </w:pPr>
            <w:r>
              <w:rPr>
                <w:noProof/>
              </w:rPr>
              <w:drawing>
                <wp:inline distT="0" distB="0" distL="0" distR="0" wp14:anchorId="2B8A6F42" wp14:editId="5D5F25D2">
                  <wp:extent cx="473796" cy="473796"/>
                  <wp:effectExtent l="0" t="0" r="2540" b="2540"/>
                  <wp:docPr id="1567362339" name="Picture 1757622035" descr="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622035"/>
                          <pic:cNvPicPr/>
                        </pic:nvPicPr>
                        <pic:blipFill>
                          <a:blip r:embed="rId15">
                            <a:extLst>
                              <a:ext uri="{28A0092B-C50C-407E-A947-70E740481C1C}">
                                <a14:useLocalDpi xmlns:a14="http://schemas.microsoft.com/office/drawing/2010/main" val="0"/>
                              </a:ext>
                            </a:extLst>
                          </a:blip>
                          <a:stretch>
                            <a:fillRect/>
                          </a:stretch>
                        </pic:blipFill>
                        <pic:spPr>
                          <a:xfrm>
                            <a:off x="0" y="0"/>
                            <a:ext cx="473796" cy="473796"/>
                          </a:xfrm>
                          <a:prstGeom prst="rect">
                            <a:avLst/>
                          </a:prstGeom>
                        </pic:spPr>
                      </pic:pic>
                    </a:graphicData>
                  </a:graphic>
                </wp:inline>
              </w:drawing>
            </w:r>
            <w:r w:rsidR="00273EB3" w:rsidRPr="4B0E61BE">
              <w:rPr>
                <w:lang w:eastAsia="zh-CN"/>
              </w:rPr>
              <w:t>feel</w:t>
            </w:r>
          </w:p>
          <w:p w14:paraId="7F010DFD" w14:textId="7D92D036" w:rsidR="00273EB3" w:rsidRDefault="00273EB3" w:rsidP="006569DF">
            <w:pPr>
              <w:rPr>
                <w:lang w:eastAsia="zh-CN"/>
              </w:rPr>
            </w:pPr>
          </w:p>
          <w:p w14:paraId="3688F4AC" w14:textId="50203794" w:rsidR="00273EB3" w:rsidRDefault="00273EB3" w:rsidP="006569DF">
            <w:pPr>
              <w:rPr>
                <w:lang w:eastAsia="zh-CN"/>
              </w:rPr>
            </w:pPr>
          </w:p>
        </w:tc>
      </w:tr>
      <w:tr w:rsidR="00273EB3" w14:paraId="05ACEB76" w14:textId="77777777" w:rsidTr="4B0E61BE">
        <w:trPr>
          <w:cnfStyle w:val="000000010000" w:firstRow="0" w:lastRow="0" w:firstColumn="0" w:lastColumn="0" w:oddVBand="0" w:evenVBand="0" w:oddHBand="0" w:evenHBand="1" w:firstRowFirstColumn="0" w:firstRowLastColumn="0" w:lastRowFirstColumn="0" w:lastRowLastColumn="0"/>
          <w:trHeight w:hRule="exact" w:val="1985"/>
        </w:trPr>
        <w:tc>
          <w:tcPr>
            <w:tcW w:w="5000" w:type="pct"/>
          </w:tcPr>
          <w:p w14:paraId="2A7C6816" w14:textId="06A875AB" w:rsidR="00273EB3" w:rsidRDefault="1AEEE9C3" w:rsidP="58B48D1A">
            <w:pPr>
              <w:rPr>
                <w:lang w:eastAsia="zh-CN"/>
              </w:rPr>
            </w:pPr>
            <w:r>
              <w:rPr>
                <w:noProof/>
              </w:rPr>
              <w:drawing>
                <wp:inline distT="0" distB="0" distL="0" distR="0" wp14:anchorId="416B8589" wp14:editId="2EBFC7D3">
                  <wp:extent cx="406774" cy="392906"/>
                  <wp:effectExtent l="0" t="0" r="0" b="7620"/>
                  <wp:docPr id="1722115184" name="Picture 1128533518" descr="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533518"/>
                          <pic:cNvPicPr/>
                        </pic:nvPicPr>
                        <pic:blipFill>
                          <a:blip r:embed="rId16">
                            <a:extLst>
                              <a:ext uri="{28A0092B-C50C-407E-A947-70E740481C1C}">
                                <a14:useLocalDpi xmlns:a14="http://schemas.microsoft.com/office/drawing/2010/main" val="0"/>
                              </a:ext>
                            </a:extLst>
                          </a:blip>
                          <a:stretch>
                            <a:fillRect/>
                          </a:stretch>
                        </pic:blipFill>
                        <pic:spPr>
                          <a:xfrm>
                            <a:off x="0" y="0"/>
                            <a:ext cx="406774" cy="392906"/>
                          </a:xfrm>
                          <a:prstGeom prst="rect">
                            <a:avLst/>
                          </a:prstGeom>
                        </pic:spPr>
                      </pic:pic>
                    </a:graphicData>
                  </a:graphic>
                </wp:inline>
              </w:drawing>
            </w:r>
            <w:r w:rsidR="00273EB3" w:rsidRPr="4B0E61BE">
              <w:rPr>
                <w:lang w:eastAsia="zh-CN"/>
              </w:rPr>
              <w:t>smell</w:t>
            </w:r>
          </w:p>
          <w:p w14:paraId="7968E321" w14:textId="71B53331" w:rsidR="00273EB3" w:rsidRDefault="00273EB3" w:rsidP="006569DF">
            <w:pPr>
              <w:rPr>
                <w:lang w:eastAsia="zh-CN"/>
              </w:rPr>
            </w:pPr>
          </w:p>
        </w:tc>
      </w:tr>
      <w:tr w:rsidR="00273EB3" w14:paraId="043E81D7" w14:textId="77777777" w:rsidTr="4B0E61BE">
        <w:trPr>
          <w:cnfStyle w:val="000000100000" w:firstRow="0" w:lastRow="0" w:firstColumn="0" w:lastColumn="0" w:oddVBand="0" w:evenVBand="0" w:oddHBand="1" w:evenHBand="0" w:firstRowFirstColumn="0" w:firstRowLastColumn="0" w:lastRowFirstColumn="0" w:lastRowLastColumn="0"/>
          <w:trHeight w:hRule="exact" w:val="1985"/>
        </w:trPr>
        <w:tc>
          <w:tcPr>
            <w:tcW w:w="5000" w:type="pct"/>
          </w:tcPr>
          <w:p w14:paraId="627EAE73" w14:textId="43808249" w:rsidR="00273EB3" w:rsidRDefault="565761A4" w:rsidP="58B48D1A">
            <w:pPr>
              <w:rPr>
                <w:rFonts w:ascii="Times New Roman" w:eastAsia="Times New Roman" w:hAnsi="Times New Roman" w:cs="Times New Roman"/>
                <w:color w:val="000000" w:themeColor="text1"/>
                <w:sz w:val="24"/>
              </w:rPr>
            </w:pPr>
            <w:r w:rsidRPr="4B0E61BE">
              <w:rPr>
                <w:lang w:eastAsia="zh-CN"/>
              </w:rPr>
              <w:t xml:space="preserve"> </w:t>
            </w:r>
            <w:r>
              <w:rPr>
                <w:noProof/>
              </w:rPr>
              <w:drawing>
                <wp:inline distT="0" distB="0" distL="0" distR="0" wp14:anchorId="5D548C3F" wp14:editId="1210199F">
                  <wp:extent cx="435769" cy="381000"/>
                  <wp:effectExtent l="0" t="0" r="2540" b="0"/>
                  <wp:docPr id="1355163423" name="Picture 2811846" desc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846"/>
                          <pic:cNvPicPr/>
                        </pic:nvPicPr>
                        <pic:blipFill>
                          <a:blip r:embed="rId17">
                            <a:extLst>
                              <a:ext uri="{28A0092B-C50C-407E-A947-70E740481C1C}">
                                <a14:useLocalDpi xmlns:a14="http://schemas.microsoft.com/office/drawing/2010/main" val="0"/>
                              </a:ext>
                            </a:extLst>
                          </a:blip>
                          <a:stretch>
                            <a:fillRect/>
                          </a:stretch>
                        </pic:blipFill>
                        <pic:spPr>
                          <a:xfrm>
                            <a:off x="0" y="0"/>
                            <a:ext cx="435769" cy="381000"/>
                          </a:xfrm>
                          <a:prstGeom prst="rect">
                            <a:avLst/>
                          </a:prstGeom>
                        </pic:spPr>
                      </pic:pic>
                    </a:graphicData>
                  </a:graphic>
                </wp:inline>
              </w:drawing>
            </w:r>
            <w:r w:rsidR="25C80977" w:rsidRPr="4B0E61BE">
              <w:rPr>
                <w:lang w:eastAsia="zh-CN"/>
              </w:rPr>
              <w:t>taste</w:t>
            </w:r>
          </w:p>
          <w:p w14:paraId="160E565F" w14:textId="77777777" w:rsidR="00273EB3" w:rsidRDefault="00273EB3" w:rsidP="006569DF">
            <w:pPr>
              <w:rPr>
                <w:lang w:eastAsia="zh-CN"/>
              </w:rPr>
            </w:pPr>
          </w:p>
          <w:p w14:paraId="3AB9B62B" w14:textId="5C844BEC" w:rsidR="00273EB3" w:rsidRDefault="00273EB3" w:rsidP="006569DF">
            <w:pPr>
              <w:rPr>
                <w:lang w:eastAsia="zh-CN"/>
              </w:rPr>
            </w:pPr>
          </w:p>
        </w:tc>
      </w:tr>
    </w:tbl>
    <w:p w14:paraId="2507284D" w14:textId="77777777" w:rsidR="00CE36E3" w:rsidRDefault="00CE36E3" w:rsidP="58B48D1A"/>
    <w:p w14:paraId="4073CF30" w14:textId="77777777" w:rsidR="00CE36E3" w:rsidRDefault="00CE36E3">
      <w:r>
        <w:br w:type="page"/>
      </w:r>
    </w:p>
    <w:p w14:paraId="3FE07347" w14:textId="1EA1CE4B" w:rsidR="00F34E29" w:rsidRDefault="17859B7A" w:rsidP="58B48D1A">
      <w:r>
        <w:rPr>
          <w:noProof/>
        </w:rPr>
        <w:lastRenderedPageBreak/>
        <w:drawing>
          <wp:inline distT="0" distB="0" distL="0" distR="0" wp14:anchorId="40A154C5" wp14:editId="01C8AF4F">
            <wp:extent cx="640081" cy="640081"/>
            <wp:effectExtent l="0" t="0" r="7620" b="7620"/>
            <wp:docPr id="463239407" name="Picture 1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7012F">
        <w:t>Think</w:t>
      </w:r>
      <w:r w:rsidR="00D233C9">
        <w:t xml:space="preserve"> and write</w:t>
      </w:r>
    </w:p>
    <w:p w14:paraId="683A1B22" w14:textId="77777777" w:rsidR="00D233C9" w:rsidRDefault="1DAD34B2" w:rsidP="58B48D1A">
      <w:r>
        <w:t xml:space="preserve">Think </w:t>
      </w:r>
      <w:r w:rsidR="45783CE5">
        <w:t>about</w:t>
      </w:r>
      <w:r w:rsidR="691AF13D">
        <w:t xml:space="preserve"> the animals in the story </w:t>
      </w:r>
      <w:r w:rsidR="32ED4F58">
        <w:t>you re</w:t>
      </w:r>
      <w:r w:rsidR="210BB294">
        <w:t xml:space="preserve">ad. </w:t>
      </w:r>
    </w:p>
    <w:p w14:paraId="2EE72D28" w14:textId="55ACEF71" w:rsidR="00F34E29" w:rsidRDefault="00D233C9" w:rsidP="58B48D1A">
      <w:r>
        <w:t>How do they protect themselves? What do they protect themselves from? Do they</w:t>
      </w:r>
      <w:r w:rsidR="210BB294">
        <w:t xml:space="preserve"> </w:t>
      </w:r>
      <w:r w:rsidR="691AF13D">
        <w:t xml:space="preserve">need </w:t>
      </w:r>
      <w:r>
        <w:t>our help to be protected</w:t>
      </w:r>
      <w:r w:rsidR="691AF13D">
        <w:t xml:space="preserve">? </w:t>
      </w:r>
    </w:p>
    <w:p w14:paraId="01651F78" w14:textId="5261A36F" w:rsidR="00F34E29" w:rsidRDefault="691AF13D" w:rsidP="00D54CBF">
      <w:pPr>
        <w:spacing w:line="480" w:lineRule="auto"/>
      </w:pPr>
      <w:r>
        <w:t>______________________________________________________________________</w:t>
      </w:r>
      <w:r w:rsidR="172BFD91">
        <w:t>_</w:t>
      </w:r>
      <w:r w:rsidR="7CE87FE0">
        <w:t>_</w:t>
      </w:r>
      <w:r>
        <w:t>______________________________________________________________________</w:t>
      </w:r>
      <w:r w:rsidR="36223FFB">
        <w:t>__</w:t>
      </w:r>
    </w:p>
    <w:p w14:paraId="63CA0E15" w14:textId="298958F7" w:rsidR="00F34E29" w:rsidRDefault="691AF13D" w:rsidP="00D54CBF">
      <w:pPr>
        <w:spacing w:line="480" w:lineRule="auto"/>
      </w:pPr>
      <w:r>
        <w:t>_______________________________________________________________________</w:t>
      </w:r>
      <w:r w:rsidR="038343F6">
        <w:t>_</w:t>
      </w:r>
    </w:p>
    <w:p w14:paraId="7E215020" w14:textId="737AB5B5" w:rsidR="00F34E29" w:rsidRDefault="691AF13D" w:rsidP="58B48D1A">
      <w:pPr>
        <w:rPr>
          <w:lang w:eastAsia="zh-CN"/>
        </w:rPr>
      </w:pPr>
      <w:r>
        <w:t>Why do you think we need to protect small</w:t>
      </w:r>
      <w:r w:rsidR="75999E21">
        <w:t xml:space="preserve"> </w:t>
      </w:r>
      <w:r>
        <w:t>Australian</w:t>
      </w:r>
      <w:r w:rsidR="2F4E54D0">
        <w:t xml:space="preserve"> native</w:t>
      </w:r>
      <w:r w:rsidR="071BB47F">
        <w:t xml:space="preserve"> </w:t>
      </w:r>
      <w:r>
        <w:t>animals from threats such as loss of their environment (food and shelter) and predators</w:t>
      </w:r>
      <w:r w:rsidR="330D78DD">
        <w:t xml:space="preserve"> (foxes and cats)</w:t>
      </w:r>
      <w:r w:rsidR="5E35EC10">
        <w:t>?</w:t>
      </w:r>
      <w:r w:rsidR="00FF10DE">
        <w:t xml:space="preserve"> </w:t>
      </w:r>
      <w:r w:rsidR="008C331F">
        <w:rPr>
          <w:lang w:eastAsia="zh-CN"/>
        </w:rPr>
        <w:t>__</w:t>
      </w:r>
      <w:r w:rsidR="00F34E29" w:rsidRPr="616C6775">
        <w:rPr>
          <w:lang w:eastAsia="zh-CN"/>
        </w:rPr>
        <w:t>_________________________________________________________________</w:t>
      </w:r>
    </w:p>
    <w:p w14:paraId="359F0F3A" w14:textId="3776DF8B" w:rsidR="00F34E29" w:rsidRDefault="71C302F3" w:rsidP="58B48D1A">
      <w:pPr>
        <w:rPr>
          <w:lang w:eastAsia="zh-CN"/>
        </w:rPr>
      </w:pPr>
      <w:r w:rsidRPr="616C6775">
        <w:rPr>
          <w:lang w:eastAsia="zh-CN"/>
        </w:rPr>
        <w:t>______________________________________________________________________</w:t>
      </w:r>
      <w:r w:rsidR="0A168899" w:rsidRPr="616C6775">
        <w:rPr>
          <w:lang w:eastAsia="zh-CN"/>
        </w:rPr>
        <w:t>_</w:t>
      </w:r>
      <w:r w:rsidR="65F7119D" w:rsidRPr="616C6775">
        <w:rPr>
          <w:lang w:eastAsia="zh-CN"/>
        </w:rPr>
        <w:t>_</w:t>
      </w:r>
    </w:p>
    <w:p w14:paraId="6C469DF8" w14:textId="73CE2A13" w:rsidR="00F34E29" w:rsidRDefault="71C302F3" w:rsidP="58B48D1A">
      <w:pPr>
        <w:rPr>
          <w:lang w:eastAsia="zh-CN"/>
        </w:rPr>
      </w:pPr>
      <w:r w:rsidRPr="616C6775">
        <w:rPr>
          <w:lang w:eastAsia="zh-CN"/>
        </w:rPr>
        <w:t>_</w:t>
      </w:r>
      <w:r w:rsidR="00F34E29" w:rsidRPr="616C6775">
        <w:rPr>
          <w:lang w:eastAsia="zh-CN"/>
        </w:rPr>
        <w:t>_</w:t>
      </w:r>
      <w:r w:rsidR="215025A1" w:rsidRPr="616C6775">
        <w:rPr>
          <w:lang w:eastAsia="zh-CN"/>
        </w:rPr>
        <w:t>____________________________________________________________________</w:t>
      </w:r>
      <w:r w:rsidR="2470A9A8" w:rsidRPr="616C6775">
        <w:rPr>
          <w:lang w:eastAsia="zh-CN"/>
        </w:rPr>
        <w:t>__</w:t>
      </w:r>
    </w:p>
    <w:p w14:paraId="4F29EBEC" w14:textId="7BCC5226" w:rsidR="00B840D6" w:rsidRDefault="00F34E29" w:rsidP="616C6775">
      <w:pPr>
        <w:rPr>
          <w:lang w:eastAsia="zh-CN"/>
        </w:rPr>
      </w:pPr>
      <w:r>
        <w:rPr>
          <w:noProof/>
        </w:rPr>
        <w:drawing>
          <wp:inline distT="0" distB="0" distL="0" distR="0" wp14:anchorId="49C461DC" wp14:editId="7440600B">
            <wp:extent cx="635027" cy="635027"/>
            <wp:effectExtent l="0" t="0" r="0" b="0"/>
            <wp:docPr id="392031478" name="Picture 14"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E7012F" w:rsidRPr="4B0E61BE">
        <w:rPr>
          <w:lang w:eastAsia="zh-CN"/>
        </w:rPr>
        <w:t>Think</w:t>
      </w:r>
      <w:r w:rsidR="00874D2C" w:rsidRPr="4B0E61BE">
        <w:rPr>
          <w:lang w:eastAsia="zh-CN"/>
        </w:rPr>
        <w:t xml:space="preserve"> and write</w:t>
      </w:r>
    </w:p>
    <w:p w14:paraId="5B6B853F" w14:textId="7D03DED3" w:rsidR="00D233C9" w:rsidRDefault="4D224548" w:rsidP="00D61367">
      <w:pPr>
        <w:rPr>
          <w:lang w:eastAsia="zh-CN"/>
        </w:rPr>
      </w:pPr>
      <w:r w:rsidRPr="616C6775">
        <w:rPr>
          <w:lang w:eastAsia="zh-CN"/>
        </w:rPr>
        <w:t xml:space="preserve">Think </w:t>
      </w:r>
      <w:r w:rsidR="00F34E29" w:rsidRPr="616C6775">
        <w:rPr>
          <w:lang w:eastAsia="zh-CN"/>
        </w:rPr>
        <w:t>about</w:t>
      </w:r>
      <w:r w:rsidR="00D233C9">
        <w:rPr>
          <w:lang w:eastAsia="zh-CN"/>
        </w:rPr>
        <w:t xml:space="preserve"> how the </w:t>
      </w:r>
      <w:r w:rsidR="00D233C9" w:rsidRPr="00874D2C">
        <w:rPr>
          <w:rStyle w:val="Strong"/>
        </w:rPr>
        <w:t>environment</w:t>
      </w:r>
      <w:r w:rsidR="00D233C9">
        <w:rPr>
          <w:lang w:eastAsia="zh-CN"/>
        </w:rPr>
        <w:t xml:space="preserve"> that the animals live in may have changed. </w:t>
      </w:r>
      <w:r w:rsidR="00874D2C">
        <w:rPr>
          <w:lang w:eastAsia="zh-CN"/>
        </w:rPr>
        <w:t>Has it changed?</w:t>
      </w:r>
    </w:p>
    <w:p w14:paraId="349B4BFE" w14:textId="67A35E8D" w:rsidR="30648674" w:rsidRDefault="30648674" w:rsidP="58B48D1A">
      <w:pPr>
        <w:rPr>
          <w:lang w:eastAsia="zh-CN"/>
        </w:rPr>
      </w:pPr>
      <w:r w:rsidRPr="616C6775">
        <w:rPr>
          <w:lang w:eastAsia="zh-CN"/>
        </w:rPr>
        <w:t>What</w:t>
      </w:r>
      <w:r w:rsidR="00D233C9">
        <w:rPr>
          <w:lang w:eastAsia="zh-CN"/>
        </w:rPr>
        <w:t xml:space="preserve"> might be the</w:t>
      </w:r>
      <w:r w:rsidRPr="616C6775">
        <w:rPr>
          <w:lang w:eastAsia="zh-CN"/>
        </w:rPr>
        <w:t xml:space="preserve"> effect of more</w:t>
      </w:r>
      <w:r w:rsidRPr="00874D2C">
        <w:rPr>
          <w:rStyle w:val="Strong"/>
        </w:rPr>
        <w:t xml:space="preserve"> predators</w:t>
      </w:r>
      <w:r w:rsidRPr="616C6775">
        <w:rPr>
          <w:lang w:eastAsia="zh-CN"/>
        </w:rPr>
        <w:t xml:space="preserve"> have on the population of</w:t>
      </w:r>
      <w:r w:rsidR="7ED5F524" w:rsidRPr="616C6775">
        <w:rPr>
          <w:lang w:eastAsia="zh-CN"/>
        </w:rPr>
        <w:t xml:space="preserve"> small</w:t>
      </w:r>
      <w:r w:rsidRPr="616C6775">
        <w:rPr>
          <w:lang w:eastAsia="zh-CN"/>
        </w:rPr>
        <w:t xml:space="preserve"> Australian</w:t>
      </w:r>
      <w:r w:rsidR="35EFBE10" w:rsidRPr="616C6775">
        <w:rPr>
          <w:lang w:eastAsia="zh-CN"/>
        </w:rPr>
        <w:t xml:space="preserve"> native</w:t>
      </w:r>
      <w:r w:rsidRPr="616C6775">
        <w:rPr>
          <w:lang w:eastAsia="zh-CN"/>
        </w:rPr>
        <w:t xml:space="preserve"> animals in a specific environment?</w:t>
      </w:r>
      <w:r w:rsidR="139FD937" w:rsidRPr="616C6775">
        <w:rPr>
          <w:lang w:eastAsia="zh-CN"/>
        </w:rPr>
        <w:t xml:space="preserve"> Discuss your thoughts with </w:t>
      </w:r>
      <w:r w:rsidR="009C476E">
        <w:rPr>
          <w:lang w:eastAsia="zh-CN"/>
        </w:rPr>
        <w:t xml:space="preserve">your teacher or </w:t>
      </w:r>
      <w:r w:rsidR="139FD937" w:rsidRPr="616C6775">
        <w:rPr>
          <w:lang w:eastAsia="zh-CN"/>
        </w:rPr>
        <w:t>a family member.</w:t>
      </w:r>
    </w:p>
    <w:p w14:paraId="065963FF" w14:textId="52C17D5F" w:rsidR="30648674" w:rsidRDefault="30648674">
      <w:r>
        <w:t>_______________________________________________________________________</w:t>
      </w:r>
      <w:r w:rsidR="552A5BCC">
        <w:t>_</w:t>
      </w:r>
    </w:p>
    <w:p w14:paraId="5EEE6630" w14:textId="226789E6" w:rsidR="30648674" w:rsidRDefault="30648674" w:rsidP="58B48D1A">
      <w:r>
        <w:t>_______________________________________________________________________</w:t>
      </w:r>
      <w:r w:rsidR="5A05D866">
        <w:t>_</w:t>
      </w:r>
    </w:p>
    <w:p w14:paraId="765876A3" w14:textId="67542DD0" w:rsidR="6521B1CD" w:rsidRDefault="6521B1CD" w:rsidP="58B48D1A">
      <w:r>
        <w:t>______________________________________________________________________</w:t>
      </w:r>
      <w:r w:rsidR="5C3BA135">
        <w:t>__</w:t>
      </w:r>
    </w:p>
    <w:p w14:paraId="0A97C0A7" w14:textId="0E37C2E2" w:rsidR="00D54CBF" w:rsidRDefault="00B840D6" w:rsidP="00D61367">
      <w:pPr>
        <w:rPr>
          <w:lang w:eastAsia="zh-CN"/>
        </w:rPr>
      </w:pPr>
      <w:r>
        <w:rPr>
          <w:lang w:eastAsia="zh-CN"/>
        </w:rPr>
        <w:t>Create</w:t>
      </w:r>
      <w:r w:rsidR="00F34E29">
        <w:rPr>
          <w:lang w:eastAsia="zh-CN"/>
        </w:rPr>
        <w:t xml:space="preserve"> an ‘I wonder…’ question</w:t>
      </w:r>
      <w:r w:rsidR="00874D2C">
        <w:rPr>
          <w:lang w:eastAsia="zh-CN"/>
        </w:rPr>
        <w:t xml:space="preserve"> about </w:t>
      </w:r>
      <w:r w:rsidR="009C476E">
        <w:rPr>
          <w:lang w:eastAsia="zh-CN"/>
        </w:rPr>
        <w:t>the survival and protection of</w:t>
      </w:r>
      <w:r w:rsidR="00874D2C">
        <w:rPr>
          <w:lang w:eastAsia="zh-CN"/>
        </w:rPr>
        <w:t xml:space="preserve"> these animals.</w:t>
      </w:r>
    </w:p>
    <w:p w14:paraId="3FE264E1" w14:textId="329D3A35" w:rsidR="00F34E29" w:rsidRDefault="00D54CBF" w:rsidP="00D54CBF">
      <w:pPr>
        <w:spacing w:line="480" w:lineRule="auto"/>
        <w:rPr>
          <w:lang w:eastAsia="zh-CN"/>
        </w:rPr>
      </w:pPr>
      <w:r>
        <w:rPr>
          <w:lang w:eastAsia="zh-CN"/>
        </w:rPr>
        <w:t xml:space="preserve">I </w:t>
      </w:r>
      <w:proofErr w:type="gramStart"/>
      <w:r w:rsidR="00F34E29" w:rsidRPr="616C6775">
        <w:rPr>
          <w:lang w:eastAsia="zh-CN"/>
        </w:rPr>
        <w:t>wonder</w:t>
      </w:r>
      <w:r>
        <w:rPr>
          <w:lang w:eastAsia="zh-CN"/>
        </w:rPr>
        <w:t xml:space="preserve">  </w:t>
      </w:r>
      <w:r w:rsidR="00F34E29" w:rsidRPr="616C6775">
        <w:rPr>
          <w:lang w:eastAsia="zh-CN"/>
        </w:rPr>
        <w:t>_</w:t>
      </w:r>
      <w:proofErr w:type="gramEnd"/>
      <w:r w:rsidR="00F34E29" w:rsidRPr="616C6775">
        <w:rPr>
          <w:lang w:eastAsia="zh-CN"/>
        </w:rPr>
        <w:t>_</w:t>
      </w:r>
      <w:r>
        <w:rPr>
          <w:lang w:eastAsia="zh-CN"/>
        </w:rPr>
        <w:t>_____</w:t>
      </w:r>
      <w:r w:rsidR="00F34E29" w:rsidRPr="616C6775">
        <w:rPr>
          <w:lang w:eastAsia="zh-CN"/>
        </w:rPr>
        <w:t>____________________________________________________</w:t>
      </w:r>
      <w:r>
        <w:rPr>
          <w:lang w:eastAsia="zh-CN"/>
        </w:rPr>
        <w:t>____</w:t>
      </w:r>
    </w:p>
    <w:p w14:paraId="573CA6FA" w14:textId="4BD77D58" w:rsidR="00F34E29" w:rsidRDefault="00F34E29" w:rsidP="00D54CBF">
      <w:pPr>
        <w:spacing w:line="480" w:lineRule="auto"/>
        <w:rPr>
          <w:lang w:eastAsia="zh-CN"/>
        </w:rPr>
      </w:pPr>
      <w:r w:rsidRPr="616C6775">
        <w:rPr>
          <w:lang w:eastAsia="zh-CN"/>
        </w:rPr>
        <w:t>_______________________________________________________________________</w:t>
      </w:r>
      <w:r w:rsidR="0075FE62" w:rsidRPr="616C6775">
        <w:rPr>
          <w:lang w:eastAsia="zh-CN"/>
        </w:rPr>
        <w:t>_</w:t>
      </w:r>
    </w:p>
    <w:p w14:paraId="769DA634" w14:textId="77777777" w:rsidR="009127C6" w:rsidRDefault="6AAD3DF3" w:rsidP="009127C6">
      <w:pPr>
        <w:pStyle w:val="Heading2"/>
      </w:pPr>
      <w:r w:rsidRPr="616C6775">
        <w:lastRenderedPageBreak/>
        <w:t xml:space="preserve">Activity 2.1 </w:t>
      </w:r>
    </w:p>
    <w:p w14:paraId="4C4523ED" w14:textId="75EBEADA" w:rsidR="6AAD3DF3" w:rsidRDefault="6AAD3DF3" w:rsidP="009127C6">
      <w:pPr>
        <w:pStyle w:val="Heading3"/>
      </w:pPr>
      <w:r w:rsidRPr="616C6775">
        <w:t>STEM: Design thinking – Empathise</w:t>
      </w:r>
    </w:p>
    <w:p w14:paraId="25BA0BF7" w14:textId="5910AACA" w:rsidR="3A9ECC76" w:rsidRDefault="2116FAFD" w:rsidP="694D872C">
      <w:r>
        <w:t xml:space="preserve">During this activity you will explore ways to </w:t>
      </w:r>
      <w:r w:rsidR="1EF284FF">
        <w:t xml:space="preserve">build empathy to help </w:t>
      </w:r>
      <w:r>
        <w:t>define a need.</w:t>
      </w:r>
      <w:r w:rsidR="1B673235">
        <w:t xml:space="preserve"> You will also explore the viewpoints other people may hav</w:t>
      </w:r>
      <w:r w:rsidR="36B504EE">
        <w:t>e about the issue/problem.</w:t>
      </w:r>
    </w:p>
    <w:p w14:paraId="170B04E3" w14:textId="2019AC84" w:rsidR="3A9ECC76" w:rsidRDefault="2116FAFD" w:rsidP="694D872C">
      <w:r>
        <w:rPr>
          <w:noProof/>
        </w:rPr>
        <w:drawing>
          <wp:inline distT="0" distB="0" distL="0" distR="0" wp14:anchorId="7D1086D2" wp14:editId="5C20D4A6">
            <wp:extent cx="638175" cy="638175"/>
            <wp:effectExtent l="0" t="0" r="9525" b="9525"/>
            <wp:docPr id="1068121209" name="Picture 1068121209" descr="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21209"/>
                    <pic:cNvPicPr/>
                  </pic:nvPicPr>
                  <pic:blipFill>
                    <a:blip r:embed="rId1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3A9ECC76" w:rsidRPr="4B0E61BE">
        <w:rPr>
          <w:rFonts w:eastAsia="Arial" w:cs="Arial"/>
        </w:rPr>
        <w:t xml:space="preserve">An empathy map </w:t>
      </w:r>
      <w:r w:rsidR="00F866B6" w:rsidRPr="4B0E61BE">
        <w:rPr>
          <w:rFonts w:eastAsia="Arial" w:cs="Arial"/>
        </w:rPr>
        <w:t xml:space="preserve">helps you to record what </w:t>
      </w:r>
      <w:r w:rsidR="3A9ECC76" w:rsidRPr="4B0E61BE">
        <w:rPr>
          <w:rFonts w:eastAsia="Arial" w:cs="Arial"/>
        </w:rPr>
        <w:t>other people are thinking, feeling, say</w:t>
      </w:r>
      <w:r w:rsidR="00F866B6" w:rsidRPr="4B0E61BE">
        <w:rPr>
          <w:rFonts w:eastAsia="Arial" w:cs="Arial"/>
        </w:rPr>
        <w:t>ing or doing about a topic. Y</w:t>
      </w:r>
      <w:r w:rsidR="3A9ECC76" w:rsidRPr="4B0E61BE">
        <w:rPr>
          <w:rFonts w:eastAsia="Arial" w:cs="Arial"/>
        </w:rPr>
        <w:t>ou are developing empathy for other people</w:t>
      </w:r>
      <w:r w:rsidR="00F34B80" w:rsidRPr="4B0E61BE">
        <w:rPr>
          <w:rFonts w:eastAsia="Arial" w:cs="Arial"/>
        </w:rPr>
        <w:t>.</w:t>
      </w:r>
      <w:r w:rsidR="00F866B6" w:rsidRPr="4B0E61BE">
        <w:rPr>
          <w:rFonts w:eastAsia="Arial" w:cs="Arial"/>
        </w:rPr>
        <w:t xml:space="preserve"> Complete this empathy map</w:t>
      </w:r>
    </w:p>
    <w:p w14:paraId="713FB60D" w14:textId="1053061F" w:rsidR="3A9ECC76" w:rsidRDefault="3A9ECC76" w:rsidP="00685DEB">
      <w:pPr>
        <w:pStyle w:val="ListBullet"/>
      </w:pPr>
      <w:r w:rsidRPr="616C6775">
        <w:t xml:space="preserve">Think </w:t>
      </w:r>
      <w:r w:rsidR="708EBC51" w:rsidRPr="616C6775">
        <w:t>–</w:t>
      </w:r>
      <w:r w:rsidR="00F34B80">
        <w:t xml:space="preserve"> what do people think when they are protecting small Australian animals. I think </w:t>
      </w:r>
      <w:proofErr w:type="gramStart"/>
      <w:r w:rsidR="00F34B80">
        <w:t>…..</w:t>
      </w:r>
      <w:proofErr w:type="gramEnd"/>
    </w:p>
    <w:p w14:paraId="4EDDC3BB" w14:textId="6448DE3B" w:rsidR="3A9ECC76" w:rsidRDefault="3A9ECC76" w:rsidP="00685DEB">
      <w:pPr>
        <w:pStyle w:val="ListBullet"/>
      </w:pPr>
      <w:r w:rsidRPr="616C6775">
        <w:rPr>
          <w:rFonts w:eastAsia="Arial" w:cs="Arial"/>
        </w:rPr>
        <w:t xml:space="preserve">Feel – </w:t>
      </w:r>
      <w:r w:rsidR="00F34B80">
        <w:rPr>
          <w:rFonts w:eastAsia="Arial" w:cs="Arial"/>
        </w:rPr>
        <w:t xml:space="preserve">what do people feel about the way we protect Australian animals? I feel </w:t>
      </w:r>
      <w:proofErr w:type="gramStart"/>
      <w:r w:rsidR="00F34B80">
        <w:rPr>
          <w:rFonts w:eastAsia="Arial" w:cs="Arial"/>
        </w:rPr>
        <w:t>…..</w:t>
      </w:r>
      <w:proofErr w:type="gramEnd"/>
    </w:p>
    <w:p w14:paraId="06582318" w14:textId="66B02BD6" w:rsidR="3A9ECC76" w:rsidRDefault="3A9ECC76" w:rsidP="00685DEB">
      <w:pPr>
        <w:pStyle w:val="ListBullet"/>
      </w:pPr>
      <w:r w:rsidRPr="616C6775">
        <w:rPr>
          <w:rFonts w:eastAsia="Arial" w:cs="Arial"/>
        </w:rPr>
        <w:t xml:space="preserve">Do – </w:t>
      </w:r>
      <w:r w:rsidR="00F34B80">
        <w:rPr>
          <w:rFonts w:eastAsia="Arial" w:cs="Arial"/>
        </w:rPr>
        <w:t xml:space="preserve">what do people do </w:t>
      </w:r>
      <w:r w:rsidR="00F866B6">
        <w:rPr>
          <w:rFonts w:eastAsia="Arial" w:cs="Arial"/>
        </w:rPr>
        <w:t xml:space="preserve">to protect Australian animals? Consider the verb – I donate …, I provide …, I visit </w:t>
      </w:r>
      <w:proofErr w:type="gramStart"/>
      <w:r w:rsidR="00F866B6">
        <w:rPr>
          <w:rFonts w:eastAsia="Arial" w:cs="Arial"/>
        </w:rPr>
        <w:t>…..</w:t>
      </w:r>
      <w:proofErr w:type="gramEnd"/>
      <w:r w:rsidR="00F866B6">
        <w:rPr>
          <w:rFonts w:eastAsia="Arial" w:cs="Arial"/>
        </w:rPr>
        <w:t>, I work  …….</w:t>
      </w:r>
    </w:p>
    <w:p w14:paraId="135ED86A" w14:textId="2CFDF4D8" w:rsidR="3A9ECC76" w:rsidRDefault="3A9ECC76" w:rsidP="00685DEB">
      <w:pPr>
        <w:pStyle w:val="ListBullet"/>
      </w:pPr>
      <w:r w:rsidRPr="616C6775">
        <w:rPr>
          <w:rFonts w:eastAsia="Arial" w:cs="Arial"/>
        </w:rPr>
        <w:t xml:space="preserve">Say – </w:t>
      </w:r>
      <w:r w:rsidR="00F866B6">
        <w:rPr>
          <w:rFonts w:eastAsia="Arial" w:cs="Arial"/>
        </w:rPr>
        <w:t>what do people say about caring and protecting Australian animals? I feel ….</w:t>
      </w:r>
    </w:p>
    <w:p w14:paraId="05434105" w14:textId="4D7698B1" w:rsidR="008C331F" w:rsidRPr="008C331F" w:rsidRDefault="3A9ECC76" w:rsidP="00685DEB">
      <w:pPr>
        <w:pStyle w:val="ListBullet"/>
        <w:rPr>
          <w:rFonts w:eastAsia="Arial" w:cs="Arial"/>
        </w:rPr>
      </w:pPr>
      <w:r>
        <w:br w:type="page"/>
      </w:r>
      <w:r w:rsidR="4A022596">
        <w:rPr>
          <w:noProof/>
        </w:rPr>
        <w:lastRenderedPageBreak/>
        <w:drawing>
          <wp:inline distT="0" distB="0" distL="0" distR="0" wp14:anchorId="6D72FB0D" wp14:editId="3F3D0538">
            <wp:extent cx="628650" cy="628650"/>
            <wp:effectExtent l="0" t="0" r="0" b="0"/>
            <wp:docPr id="230385739" name="Picture 230385739" descr="Think&#10;Think or brainstorm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85739"/>
                    <pic:cNvPicPr/>
                  </pic:nvPicPr>
                  <pic:blipFill>
                    <a:blip r:embed="rId20">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008C331F" w:rsidRPr="4B0E61BE">
        <w:rPr>
          <w:rFonts w:eastAsia="Arial" w:cs="Arial"/>
          <w:lang w:val="en-US"/>
        </w:rPr>
        <w:t>Use the space below to brainstorm and create an empathy map by writing words in each section based on your reflection.</w:t>
      </w:r>
    </w:p>
    <w:p w14:paraId="5B82D75B" w14:textId="1BBAFE11" w:rsidR="008C331F" w:rsidRDefault="008C331F" w:rsidP="694D872C"/>
    <w:tbl>
      <w:tblPr>
        <w:tblStyle w:val="Tableheader"/>
        <w:tblW w:w="0" w:type="auto"/>
        <w:tblLook w:val="04A0" w:firstRow="1" w:lastRow="0" w:firstColumn="1" w:lastColumn="0" w:noHBand="0" w:noVBand="1"/>
        <w:tblCaption w:val="Empathy map"/>
        <w:tblDescription w:val="A 4x2 table where students record information that people Think about, Feel, Say or Do as an action concerning protecting Australian native animals."/>
      </w:tblPr>
      <w:tblGrid>
        <w:gridCol w:w="2491"/>
        <w:gridCol w:w="2421"/>
        <w:gridCol w:w="2391"/>
        <w:gridCol w:w="2329"/>
      </w:tblGrid>
      <w:tr w:rsidR="00F34B80" w:rsidRPr="00F34B80" w14:paraId="3403AA64" w14:textId="77777777" w:rsidTr="00EF25D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640" w:type="dxa"/>
          </w:tcPr>
          <w:p w14:paraId="30E63B3D" w14:textId="6E77B19C" w:rsidR="00F34B80" w:rsidRPr="00F34B80" w:rsidRDefault="00F34B80" w:rsidP="694D872C">
            <w:pPr>
              <w:spacing w:before="192" w:after="192"/>
              <w:rPr>
                <w:rStyle w:val="Strong"/>
                <w:sz w:val="32"/>
                <w:szCs w:val="32"/>
              </w:rPr>
            </w:pPr>
            <w:r w:rsidRPr="00F34B80">
              <w:rPr>
                <w:rStyle w:val="Strong"/>
                <w:sz w:val="32"/>
                <w:szCs w:val="32"/>
              </w:rPr>
              <w:t>Think</w:t>
            </w:r>
          </w:p>
        </w:tc>
        <w:tc>
          <w:tcPr>
            <w:tcW w:w="3640" w:type="dxa"/>
          </w:tcPr>
          <w:p w14:paraId="0B7B7219" w14:textId="25A83396" w:rsidR="00F34B80" w:rsidRPr="00F34B80" w:rsidRDefault="00F34B80" w:rsidP="694D872C">
            <w:pPr>
              <w:cnfStyle w:val="100000000000" w:firstRow="1" w:lastRow="0" w:firstColumn="0" w:lastColumn="0" w:oddVBand="0" w:evenVBand="0" w:oddHBand="0" w:evenHBand="0" w:firstRowFirstColumn="0" w:firstRowLastColumn="0" w:lastRowFirstColumn="0" w:lastRowLastColumn="0"/>
              <w:rPr>
                <w:rStyle w:val="Strong"/>
                <w:sz w:val="32"/>
                <w:szCs w:val="32"/>
              </w:rPr>
            </w:pPr>
            <w:r w:rsidRPr="00F34B80">
              <w:rPr>
                <w:rStyle w:val="Strong"/>
                <w:sz w:val="32"/>
                <w:szCs w:val="32"/>
              </w:rPr>
              <w:t>Feel</w:t>
            </w:r>
          </w:p>
        </w:tc>
        <w:tc>
          <w:tcPr>
            <w:tcW w:w="3641" w:type="dxa"/>
          </w:tcPr>
          <w:p w14:paraId="19D4E1E1" w14:textId="598FD5E3" w:rsidR="00F34B80" w:rsidRPr="00F34B80" w:rsidRDefault="00F34B80" w:rsidP="694D872C">
            <w:pPr>
              <w:cnfStyle w:val="100000000000" w:firstRow="1" w:lastRow="0" w:firstColumn="0" w:lastColumn="0" w:oddVBand="0" w:evenVBand="0" w:oddHBand="0" w:evenHBand="0" w:firstRowFirstColumn="0" w:firstRowLastColumn="0" w:lastRowFirstColumn="0" w:lastRowLastColumn="0"/>
              <w:rPr>
                <w:rStyle w:val="Strong"/>
                <w:sz w:val="32"/>
                <w:szCs w:val="32"/>
              </w:rPr>
            </w:pPr>
            <w:r w:rsidRPr="00F34B80">
              <w:rPr>
                <w:rStyle w:val="Strong"/>
                <w:sz w:val="32"/>
                <w:szCs w:val="32"/>
              </w:rPr>
              <w:t>Say</w:t>
            </w:r>
          </w:p>
        </w:tc>
        <w:tc>
          <w:tcPr>
            <w:tcW w:w="3641" w:type="dxa"/>
          </w:tcPr>
          <w:p w14:paraId="16EA4271" w14:textId="5D58DC87" w:rsidR="00F34B80" w:rsidRPr="00F34B80" w:rsidRDefault="00F34B80" w:rsidP="694D872C">
            <w:pPr>
              <w:cnfStyle w:val="100000000000" w:firstRow="1" w:lastRow="0" w:firstColumn="0" w:lastColumn="0" w:oddVBand="0" w:evenVBand="0" w:oddHBand="0" w:evenHBand="0" w:firstRowFirstColumn="0" w:firstRowLastColumn="0" w:lastRowFirstColumn="0" w:lastRowLastColumn="0"/>
              <w:rPr>
                <w:rStyle w:val="Strong"/>
                <w:sz w:val="32"/>
                <w:szCs w:val="32"/>
              </w:rPr>
            </w:pPr>
            <w:r w:rsidRPr="00F34B80">
              <w:rPr>
                <w:rStyle w:val="Strong"/>
                <w:sz w:val="32"/>
                <w:szCs w:val="32"/>
              </w:rPr>
              <w:t>Do</w:t>
            </w:r>
          </w:p>
        </w:tc>
      </w:tr>
      <w:tr w:rsidR="00F34B80" w14:paraId="28523B8D" w14:textId="77777777" w:rsidTr="00EF25DB">
        <w:trPr>
          <w:cnfStyle w:val="000000100000" w:firstRow="0" w:lastRow="0" w:firstColumn="0" w:lastColumn="0" w:oddVBand="0" w:evenVBand="0" w:oddHBand="1" w:evenHBand="0" w:firstRowFirstColumn="0" w:firstRowLastColumn="0" w:lastRowFirstColumn="0" w:lastRowLastColumn="0"/>
          <w:trHeight w:val="6804"/>
        </w:trPr>
        <w:tc>
          <w:tcPr>
            <w:cnfStyle w:val="001000000000" w:firstRow="0" w:lastRow="0" w:firstColumn="1" w:lastColumn="0" w:oddVBand="0" w:evenVBand="0" w:oddHBand="0" w:evenHBand="0" w:firstRowFirstColumn="0" w:firstRowLastColumn="0" w:lastRowFirstColumn="0" w:lastRowLastColumn="0"/>
            <w:tcW w:w="3640" w:type="dxa"/>
          </w:tcPr>
          <w:p w14:paraId="0BAC80CB" w14:textId="77777777" w:rsidR="00F34B80" w:rsidRDefault="00F34B80" w:rsidP="694D872C"/>
        </w:tc>
        <w:tc>
          <w:tcPr>
            <w:tcW w:w="3640" w:type="dxa"/>
          </w:tcPr>
          <w:p w14:paraId="73D5A3A4" w14:textId="77777777" w:rsidR="00F34B80" w:rsidRDefault="00F34B80" w:rsidP="694D872C">
            <w:pPr>
              <w:cnfStyle w:val="000000100000" w:firstRow="0" w:lastRow="0" w:firstColumn="0" w:lastColumn="0" w:oddVBand="0" w:evenVBand="0" w:oddHBand="1" w:evenHBand="0" w:firstRowFirstColumn="0" w:firstRowLastColumn="0" w:lastRowFirstColumn="0" w:lastRowLastColumn="0"/>
            </w:pPr>
          </w:p>
        </w:tc>
        <w:tc>
          <w:tcPr>
            <w:tcW w:w="3641" w:type="dxa"/>
          </w:tcPr>
          <w:p w14:paraId="65F3B7BF" w14:textId="77777777" w:rsidR="00F34B80" w:rsidRDefault="00F34B80" w:rsidP="694D872C">
            <w:pPr>
              <w:cnfStyle w:val="000000100000" w:firstRow="0" w:lastRow="0" w:firstColumn="0" w:lastColumn="0" w:oddVBand="0" w:evenVBand="0" w:oddHBand="1" w:evenHBand="0" w:firstRowFirstColumn="0" w:firstRowLastColumn="0" w:lastRowFirstColumn="0" w:lastRowLastColumn="0"/>
            </w:pPr>
          </w:p>
        </w:tc>
        <w:tc>
          <w:tcPr>
            <w:tcW w:w="3641" w:type="dxa"/>
          </w:tcPr>
          <w:p w14:paraId="51DD0D40" w14:textId="231E31E0" w:rsidR="00F34B80" w:rsidRDefault="00F34B80" w:rsidP="694D872C">
            <w:pPr>
              <w:cnfStyle w:val="000000100000" w:firstRow="0" w:lastRow="0" w:firstColumn="0" w:lastColumn="0" w:oddVBand="0" w:evenVBand="0" w:oddHBand="1" w:evenHBand="0" w:firstRowFirstColumn="0" w:firstRowLastColumn="0" w:lastRowFirstColumn="0" w:lastRowLastColumn="0"/>
            </w:pPr>
          </w:p>
        </w:tc>
      </w:tr>
    </w:tbl>
    <w:p w14:paraId="49F0B477" w14:textId="0C2FB446" w:rsidR="2420925C" w:rsidRDefault="2420925C" w:rsidP="694D872C">
      <w:pPr>
        <w:rPr>
          <w:rFonts w:eastAsia="Arial" w:cs="Arial"/>
          <w:lang w:val="en-US"/>
        </w:rPr>
      </w:pPr>
      <w:r>
        <w:br w:type="page"/>
      </w:r>
      <w:r w:rsidR="008C331F">
        <w:rPr>
          <w:noProof/>
        </w:rPr>
        <w:lastRenderedPageBreak/>
        <w:drawing>
          <wp:inline distT="0" distB="0" distL="0" distR="0" wp14:anchorId="671857C3" wp14:editId="34874D03">
            <wp:extent cx="640080" cy="640080"/>
            <wp:effectExtent l="0" t="0" r="7620" b="7620"/>
            <wp:docPr id="36" name="Picture 36" descr="Find someone to discuss your learning with." title="Discu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sidR="008C331F">
        <w:t>Discuss</w:t>
      </w:r>
    </w:p>
    <w:p w14:paraId="1F79F673" w14:textId="77777777" w:rsidR="00276B9C" w:rsidRDefault="2420925C" w:rsidP="616C6775">
      <w:pPr>
        <w:rPr>
          <w:rFonts w:eastAsia="Arial" w:cs="Arial"/>
        </w:rPr>
      </w:pPr>
      <w:r w:rsidRPr="616C6775">
        <w:rPr>
          <w:rFonts w:eastAsia="Arial" w:cs="Arial"/>
        </w:rPr>
        <w:t xml:space="preserve">Plan four interviews about caring for </w:t>
      </w:r>
      <w:r w:rsidR="376F93F5" w:rsidRPr="616C6775">
        <w:rPr>
          <w:rFonts w:eastAsia="Arial" w:cs="Arial"/>
        </w:rPr>
        <w:t>small Australian native animals</w:t>
      </w:r>
      <w:r w:rsidRPr="616C6775">
        <w:rPr>
          <w:rFonts w:eastAsia="Arial" w:cs="Arial"/>
        </w:rPr>
        <w:t xml:space="preserve"> and their environments.</w:t>
      </w:r>
      <w:r w:rsidR="00276B9C">
        <w:rPr>
          <w:rFonts w:eastAsia="Arial" w:cs="Arial"/>
        </w:rPr>
        <w:t xml:space="preserve"> Think about chatting to your family or </w:t>
      </w:r>
      <w:r w:rsidR="00874D2C">
        <w:rPr>
          <w:rFonts w:eastAsia="Arial" w:cs="Arial"/>
        </w:rPr>
        <w:t xml:space="preserve">neighbours or </w:t>
      </w:r>
      <w:r w:rsidR="00276B9C">
        <w:rPr>
          <w:rFonts w:eastAsia="Arial" w:cs="Arial"/>
        </w:rPr>
        <w:t>perhaps even someone</w:t>
      </w:r>
      <w:r w:rsidR="00874D2C">
        <w:rPr>
          <w:rFonts w:eastAsia="Arial" w:cs="Arial"/>
        </w:rPr>
        <w:t xml:space="preserve"> who doesn’t live near you – can you call them?</w:t>
      </w:r>
      <w:r w:rsidRPr="616C6775">
        <w:rPr>
          <w:rFonts w:eastAsia="Arial" w:cs="Arial"/>
        </w:rPr>
        <w:t xml:space="preserve"> </w:t>
      </w:r>
    </w:p>
    <w:p w14:paraId="341709F6" w14:textId="10B79192" w:rsidR="2420925C" w:rsidRDefault="5142500E" w:rsidP="616C6775">
      <w:pPr>
        <w:rPr>
          <w:rFonts w:eastAsia="Arial" w:cs="Arial"/>
        </w:rPr>
      </w:pPr>
      <w:r w:rsidRPr="616C6775">
        <w:rPr>
          <w:rFonts w:eastAsia="Arial" w:cs="Arial"/>
        </w:rPr>
        <w:t>You</w:t>
      </w:r>
      <w:r w:rsidR="2420925C" w:rsidRPr="616C6775">
        <w:rPr>
          <w:rFonts w:eastAsia="Arial" w:cs="Arial"/>
        </w:rPr>
        <w:t xml:space="preserve"> c</w:t>
      </w:r>
      <w:r w:rsidR="1FE1B845" w:rsidRPr="616C6775">
        <w:rPr>
          <w:rFonts w:eastAsia="Arial" w:cs="Arial"/>
        </w:rPr>
        <w:t>ould</w:t>
      </w:r>
      <w:r w:rsidR="2420925C" w:rsidRPr="616C6775">
        <w:rPr>
          <w:rFonts w:eastAsia="Arial" w:cs="Arial"/>
        </w:rPr>
        <w:t xml:space="preserve"> </w:t>
      </w:r>
      <w:r w:rsidR="6DBACE1A" w:rsidRPr="616C6775">
        <w:rPr>
          <w:rFonts w:eastAsia="Arial" w:cs="Arial"/>
        </w:rPr>
        <w:t>us</w:t>
      </w:r>
      <w:r w:rsidR="2420925C" w:rsidRPr="616C6775">
        <w:rPr>
          <w:rFonts w:eastAsia="Arial" w:cs="Arial"/>
        </w:rPr>
        <w:t xml:space="preserve">e the following questions in </w:t>
      </w:r>
      <w:r w:rsidR="1C570CA6" w:rsidRPr="616C6775">
        <w:rPr>
          <w:rFonts w:eastAsia="Arial" w:cs="Arial"/>
        </w:rPr>
        <w:t>your</w:t>
      </w:r>
      <w:r w:rsidR="2420925C" w:rsidRPr="616C6775">
        <w:rPr>
          <w:rFonts w:eastAsia="Arial" w:cs="Arial"/>
        </w:rPr>
        <w:t xml:space="preserve"> interviews</w:t>
      </w:r>
      <w:r w:rsidR="003D6964">
        <w:rPr>
          <w:rFonts w:eastAsia="Arial" w:cs="Arial"/>
        </w:rPr>
        <w:t xml:space="preserve"> and </w:t>
      </w:r>
      <w:r w:rsidR="00276B9C">
        <w:rPr>
          <w:rFonts w:eastAsia="Arial" w:cs="Arial"/>
        </w:rPr>
        <w:t>make up your own</w:t>
      </w:r>
      <w:r w:rsidR="2420925C" w:rsidRPr="616C6775">
        <w:rPr>
          <w:rFonts w:eastAsia="Arial" w:cs="Arial"/>
        </w:rPr>
        <w:t>:</w:t>
      </w:r>
    </w:p>
    <w:p w14:paraId="1ACFC1F2" w14:textId="4F4B2AC2" w:rsidR="2420925C" w:rsidRDefault="2420925C" w:rsidP="694D872C">
      <w:pPr>
        <w:pStyle w:val="ListBullet"/>
      </w:pPr>
      <w:r w:rsidRPr="616C6775">
        <w:t xml:space="preserve">Who </w:t>
      </w:r>
      <w:r w:rsidR="00276B9C">
        <w:t xml:space="preserve">do you think </w:t>
      </w:r>
      <w:r w:rsidRPr="616C6775">
        <w:t xml:space="preserve">is responsible for protecting </w:t>
      </w:r>
      <w:r w:rsidR="0A98DDB7" w:rsidRPr="616C6775">
        <w:t>small</w:t>
      </w:r>
      <w:r w:rsidR="46709AFA" w:rsidRPr="616C6775">
        <w:t xml:space="preserve"> </w:t>
      </w:r>
      <w:r w:rsidRPr="616C6775">
        <w:t>Australian</w:t>
      </w:r>
      <w:r w:rsidR="0998B054" w:rsidRPr="616C6775">
        <w:t xml:space="preserve"> native</w:t>
      </w:r>
      <w:r w:rsidRPr="616C6775">
        <w:t xml:space="preserve"> animals?</w:t>
      </w:r>
    </w:p>
    <w:p w14:paraId="5129AF00" w14:textId="2DD03F6A" w:rsidR="2420925C" w:rsidRPr="00276B9C" w:rsidRDefault="2420925C" w:rsidP="694D872C">
      <w:pPr>
        <w:pStyle w:val="ListBullet"/>
      </w:pPr>
      <w:r w:rsidRPr="616C6775">
        <w:rPr>
          <w:rFonts w:eastAsia="Arial" w:cs="Arial"/>
        </w:rPr>
        <w:t xml:space="preserve">Why do we need to protect </w:t>
      </w:r>
      <w:r w:rsidR="00276B9C">
        <w:rPr>
          <w:rFonts w:eastAsia="Arial" w:cs="Arial"/>
        </w:rPr>
        <w:t>them</w:t>
      </w:r>
      <w:r w:rsidRPr="616C6775">
        <w:rPr>
          <w:rFonts w:eastAsia="Arial" w:cs="Arial"/>
        </w:rPr>
        <w:t>?</w:t>
      </w:r>
    </w:p>
    <w:p w14:paraId="291D8B31" w14:textId="77C9B2B2" w:rsidR="00276B9C" w:rsidRPr="003D6964" w:rsidRDefault="00276B9C" w:rsidP="694D872C">
      <w:pPr>
        <w:pStyle w:val="ListBullet"/>
      </w:pPr>
      <w:r>
        <w:rPr>
          <w:rFonts w:eastAsia="Arial" w:cs="Arial"/>
        </w:rPr>
        <w:t>Have you ever helped to protect a small Australian animal? Can you tell me about it?</w:t>
      </w:r>
    </w:p>
    <w:p w14:paraId="0FD95539" w14:textId="348284B9" w:rsidR="003D6964" w:rsidRDefault="003D6964" w:rsidP="003D6964">
      <w:r>
        <w:t xml:space="preserve">My extra questions: </w:t>
      </w:r>
    </w:p>
    <w:p w14:paraId="198754FA" w14:textId="18C35C11" w:rsidR="003D6964" w:rsidRDefault="003D6964" w:rsidP="003D6964">
      <w:pPr>
        <w:spacing w:line="480" w:lineRule="auto"/>
      </w:pPr>
      <w:r>
        <w:t>________________________________________________________________________</w:t>
      </w:r>
    </w:p>
    <w:p w14:paraId="012165B8" w14:textId="37E841EB" w:rsidR="003D6964" w:rsidRDefault="003D6964" w:rsidP="003D6964">
      <w:pPr>
        <w:spacing w:line="480" w:lineRule="auto"/>
      </w:pPr>
      <w:r>
        <w:t>________________________________________________________________________</w:t>
      </w:r>
    </w:p>
    <w:p w14:paraId="06CB8E3F" w14:textId="15B1AAD8" w:rsidR="003D6964" w:rsidRPr="00F866B6" w:rsidRDefault="003D6964" w:rsidP="003D6964">
      <w:pPr>
        <w:spacing w:line="480" w:lineRule="auto"/>
      </w:pPr>
      <w:r>
        <w:t>________________________________________________________________________</w:t>
      </w:r>
    </w:p>
    <w:p w14:paraId="42DBC6F8" w14:textId="70C5B690" w:rsidR="003D6964" w:rsidRPr="00F866B6" w:rsidRDefault="003D6964" w:rsidP="003D6964">
      <w:pPr>
        <w:pStyle w:val="FeatureBox"/>
      </w:pPr>
      <w:r w:rsidRPr="003D6964">
        <w:rPr>
          <w:rStyle w:val="Strong"/>
        </w:rPr>
        <w:t xml:space="preserve">Write </w:t>
      </w:r>
      <w:r>
        <w:t>the responses from your questions on the next page.</w:t>
      </w:r>
    </w:p>
    <w:p w14:paraId="01FF22C3" w14:textId="21A9EB6D" w:rsidR="00F866B6" w:rsidRPr="00F866B6" w:rsidRDefault="00F866B6" w:rsidP="00F866B6"/>
    <w:p w14:paraId="0028C7B0" w14:textId="77777777" w:rsidR="00F866B6" w:rsidRDefault="00F866B6">
      <w:pPr>
        <w:rPr>
          <w:rFonts w:eastAsia="Arial" w:cs="Arial"/>
        </w:rPr>
      </w:pPr>
      <w:r>
        <w:rPr>
          <w:rFonts w:eastAsia="Arial" w:cs="Arial"/>
        </w:rPr>
        <w:br w:type="page"/>
      </w:r>
    </w:p>
    <w:tbl>
      <w:tblPr>
        <w:tblStyle w:val="TableGrid1"/>
        <w:tblW w:w="9356" w:type="dxa"/>
        <w:tblLayout w:type="fixed"/>
        <w:tblLook w:val="06A0" w:firstRow="1" w:lastRow="0" w:firstColumn="1" w:lastColumn="0" w:noHBand="1" w:noVBand="1"/>
        <w:tblCaption w:val="Interview questions and responses."/>
      </w:tblPr>
      <w:tblGrid>
        <w:gridCol w:w="2942"/>
        <w:gridCol w:w="6414"/>
      </w:tblGrid>
      <w:tr w:rsidR="694D872C" w14:paraId="45D85032" w14:textId="77777777" w:rsidTr="00D54CBF">
        <w:trPr>
          <w:cnfStyle w:val="100000000000" w:firstRow="1" w:lastRow="0" w:firstColumn="0" w:lastColumn="0" w:oddVBand="0" w:evenVBand="0" w:oddHBand="0" w:evenHBand="0" w:firstRowFirstColumn="0" w:firstRowLastColumn="0" w:lastRowFirstColumn="0" w:lastRowLastColumn="0"/>
        </w:trPr>
        <w:tc>
          <w:tcPr>
            <w:tcW w:w="2211" w:type="dxa"/>
          </w:tcPr>
          <w:p w14:paraId="3BA99BED" w14:textId="3EF96185" w:rsidR="2420925C" w:rsidRDefault="00874D2C" w:rsidP="694D872C">
            <w:pPr>
              <w:rPr>
                <w:rFonts w:eastAsia="Arial" w:cs="Arial"/>
                <w:sz w:val="24"/>
              </w:rPr>
            </w:pPr>
            <w:r>
              <w:rPr>
                <w:rFonts w:eastAsia="Arial" w:cs="Arial"/>
                <w:sz w:val="24"/>
              </w:rPr>
              <w:lastRenderedPageBreak/>
              <w:t>Interview</w:t>
            </w:r>
            <w:r w:rsidR="00276B9C">
              <w:rPr>
                <w:rFonts w:eastAsia="Arial" w:cs="Arial"/>
                <w:sz w:val="24"/>
              </w:rPr>
              <w:t xml:space="preserve"> –who did you chat with?</w:t>
            </w:r>
          </w:p>
        </w:tc>
        <w:tc>
          <w:tcPr>
            <w:tcW w:w="4820" w:type="dxa"/>
          </w:tcPr>
          <w:p w14:paraId="21203F40" w14:textId="3361396E" w:rsidR="2420925C" w:rsidRDefault="2420925C" w:rsidP="694D872C">
            <w:pPr>
              <w:rPr>
                <w:rFonts w:eastAsia="Arial" w:cs="Arial"/>
                <w:sz w:val="24"/>
              </w:rPr>
            </w:pPr>
            <w:r w:rsidRPr="694D872C">
              <w:rPr>
                <w:rFonts w:eastAsia="Arial" w:cs="Arial"/>
                <w:sz w:val="24"/>
              </w:rPr>
              <w:t>Response</w:t>
            </w:r>
            <w:r w:rsidR="00276B9C">
              <w:rPr>
                <w:rFonts w:eastAsia="Arial" w:cs="Arial"/>
                <w:sz w:val="24"/>
              </w:rPr>
              <w:t xml:space="preserve"> – what did they say?</w:t>
            </w:r>
          </w:p>
        </w:tc>
      </w:tr>
      <w:tr w:rsidR="694D872C" w14:paraId="21C6FF32" w14:textId="77777777" w:rsidTr="00D54CBF">
        <w:trPr>
          <w:trHeight w:hRule="exact" w:val="2268"/>
        </w:trPr>
        <w:tc>
          <w:tcPr>
            <w:tcW w:w="2211" w:type="dxa"/>
          </w:tcPr>
          <w:p w14:paraId="34A37EE8" w14:textId="77777777" w:rsidR="694D872C" w:rsidRPr="00276B9C" w:rsidRDefault="694D872C" w:rsidP="00276B9C">
            <w:pPr>
              <w:pStyle w:val="ListNumber"/>
            </w:pPr>
          </w:p>
          <w:p w14:paraId="47929C14" w14:textId="21F7A5E1" w:rsidR="008C331F" w:rsidRPr="00276B9C" w:rsidRDefault="008C331F" w:rsidP="00276B9C">
            <w:pPr>
              <w:pStyle w:val="ListNumber"/>
              <w:numPr>
                <w:ilvl w:val="0"/>
                <w:numId w:val="0"/>
              </w:numPr>
              <w:ind w:left="284"/>
            </w:pPr>
          </w:p>
        </w:tc>
        <w:tc>
          <w:tcPr>
            <w:tcW w:w="4820" w:type="dxa"/>
          </w:tcPr>
          <w:p w14:paraId="02DE45D8" w14:textId="60D5E491" w:rsidR="694D872C" w:rsidRDefault="694D872C" w:rsidP="694D872C">
            <w:pPr>
              <w:rPr>
                <w:rFonts w:eastAsia="Arial" w:cs="Arial"/>
                <w:sz w:val="24"/>
              </w:rPr>
            </w:pPr>
          </w:p>
        </w:tc>
      </w:tr>
      <w:tr w:rsidR="694D872C" w14:paraId="3CF696B2" w14:textId="77777777" w:rsidTr="00D54CBF">
        <w:trPr>
          <w:trHeight w:hRule="exact" w:val="2268"/>
        </w:trPr>
        <w:tc>
          <w:tcPr>
            <w:tcW w:w="2211" w:type="dxa"/>
          </w:tcPr>
          <w:p w14:paraId="35E45DF2" w14:textId="77777777" w:rsidR="694D872C" w:rsidRPr="00276B9C" w:rsidRDefault="694D872C" w:rsidP="00276B9C">
            <w:pPr>
              <w:pStyle w:val="ListNumber"/>
            </w:pPr>
          </w:p>
          <w:p w14:paraId="0D6A1991" w14:textId="1751BDA0" w:rsidR="008C331F" w:rsidRPr="00276B9C" w:rsidRDefault="008C331F" w:rsidP="00276B9C">
            <w:pPr>
              <w:pStyle w:val="ListNumber"/>
              <w:numPr>
                <w:ilvl w:val="0"/>
                <w:numId w:val="0"/>
              </w:numPr>
              <w:ind w:left="284"/>
            </w:pPr>
          </w:p>
        </w:tc>
        <w:tc>
          <w:tcPr>
            <w:tcW w:w="4820" w:type="dxa"/>
          </w:tcPr>
          <w:p w14:paraId="35E59A75" w14:textId="60D5E491" w:rsidR="694D872C" w:rsidRDefault="694D872C" w:rsidP="694D872C">
            <w:pPr>
              <w:rPr>
                <w:rFonts w:eastAsia="Arial" w:cs="Arial"/>
                <w:sz w:val="24"/>
              </w:rPr>
            </w:pPr>
          </w:p>
        </w:tc>
      </w:tr>
      <w:tr w:rsidR="694D872C" w14:paraId="28A3D26B" w14:textId="77777777" w:rsidTr="00D54CBF">
        <w:trPr>
          <w:trHeight w:hRule="exact" w:val="2268"/>
        </w:trPr>
        <w:tc>
          <w:tcPr>
            <w:tcW w:w="2211" w:type="dxa"/>
          </w:tcPr>
          <w:p w14:paraId="74795771" w14:textId="77777777" w:rsidR="694D872C" w:rsidRPr="00276B9C" w:rsidRDefault="694D872C" w:rsidP="00276B9C">
            <w:pPr>
              <w:pStyle w:val="ListNumber"/>
            </w:pPr>
          </w:p>
          <w:p w14:paraId="0F90246F" w14:textId="21813274" w:rsidR="008C331F" w:rsidRPr="00276B9C" w:rsidRDefault="008C331F" w:rsidP="00276B9C">
            <w:pPr>
              <w:pStyle w:val="ListNumber"/>
              <w:numPr>
                <w:ilvl w:val="0"/>
                <w:numId w:val="0"/>
              </w:numPr>
              <w:ind w:left="284"/>
            </w:pPr>
          </w:p>
        </w:tc>
        <w:tc>
          <w:tcPr>
            <w:tcW w:w="4820" w:type="dxa"/>
          </w:tcPr>
          <w:p w14:paraId="0D73F56E" w14:textId="60D5E491" w:rsidR="694D872C" w:rsidRDefault="694D872C" w:rsidP="694D872C">
            <w:pPr>
              <w:rPr>
                <w:rFonts w:eastAsia="Arial" w:cs="Arial"/>
                <w:sz w:val="24"/>
              </w:rPr>
            </w:pPr>
          </w:p>
        </w:tc>
      </w:tr>
      <w:tr w:rsidR="694D872C" w14:paraId="65B094E4" w14:textId="77777777" w:rsidTr="00D54CBF">
        <w:trPr>
          <w:trHeight w:hRule="exact" w:val="2268"/>
        </w:trPr>
        <w:tc>
          <w:tcPr>
            <w:tcW w:w="2211" w:type="dxa"/>
          </w:tcPr>
          <w:p w14:paraId="7F88548C" w14:textId="77777777" w:rsidR="694D872C" w:rsidRPr="00276B9C" w:rsidRDefault="694D872C" w:rsidP="00276B9C">
            <w:pPr>
              <w:pStyle w:val="ListNumber"/>
            </w:pPr>
          </w:p>
          <w:p w14:paraId="7B425FF3" w14:textId="1C2CD8DD" w:rsidR="008C331F" w:rsidRPr="00276B9C" w:rsidRDefault="008C331F" w:rsidP="00276B9C">
            <w:pPr>
              <w:pStyle w:val="ListNumber"/>
              <w:numPr>
                <w:ilvl w:val="0"/>
                <w:numId w:val="0"/>
              </w:numPr>
              <w:ind w:left="652"/>
            </w:pPr>
          </w:p>
        </w:tc>
        <w:tc>
          <w:tcPr>
            <w:tcW w:w="4820" w:type="dxa"/>
          </w:tcPr>
          <w:p w14:paraId="4863857D" w14:textId="60D5E491" w:rsidR="694D872C" w:rsidRDefault="694D872C" w:rsidP="694D872C">
            <w:pPr>
              <w:rPr>
                <w:rFonts w:eastAsia="Arial" w:cs="Arial"/>
                <w:sz w:val="24"/>
              </w:rPr>
            </w:pPr>
          </w:p>
        </w:tc>
      </w:tr>
    </w:tbl>
    <w:p w14:paraId="75BD49D6" w14:textId="77777777" w:rsidR="003D6964" w:rsidRDefault="003D6964" w:rsidP="694D872C">
      <w:pPr>
        <w:pStyle w:val="ListBullet"/>
        <w:numPr>
          <w:ilvl w:val="0"/>
          <w:numId w:val="0"/>
        </w:numPr>
        <w:rPr>
          <w:rFonts w:eastAsia="Arial" w:cs="Arial"/>
        </w:rPr>
      </w:pPr>
    </w:p>
    <w:p w14:paraId="1CAB3310" w14:textId="2BE7C6AB" w:rsidR="51B3EA34" w:rsidRDefault="00F34B80" w:rsidP="003D6964">
      <w:pPr>
        <w:pStyle w:val="FeatureBox"/>
      </w:pPr>
      <w:r w:rsidRPr="003D6964">
        <w:rPr>
          <w:rStyle w:val="Strong"/>
        </w:rPr>
        <w:t>R</w:t>
      </w:r>
      <w:r w:rsidR="51B3EA34" w:rsidRPr="003D6964">
        <w:rPr>
          <w:rStyle w:val="Strong"/>
        </w:rPr>
        <w:t xml:space="preserve">eview </w:t>
      </w:r>
      <w:r w:rsidR="51B3EA34" w:rsidRPr="616C6775">
        <w:t xml:space="preserve">your empathy map and </w:t>
      </w:r>
      <w:r w:rsidR="51B3EA34" w:rsidRPr="003D6964">
        <w:rPr>
          <w:rStyle w:val="Strong"/>
        </w:rPr>
        <w:t xml:space="preserve">add </w:t>
      </w:r>
      <w:r w:rsidR="51B3EA34" w:rsidRPr="616C6775">
        <w:t>additional or new information</w:t>
      </w:r>
      <w:r w:rsidR="2C691BDD" w:rsidRPr="616C6775">
        <w:t xml:space="preserve"> you have discovered</w:t>
      </w:r>
      <w:r w:rsidR="51B3EA34" w:rsidRPr="616C6775">
        <w:t>.</w:t>
      </w:r>
    </w:p>
    <w:p w14:paraId="6042EDC5" w14:textId="067064C8" w:rsidR="694D872C" w:rsidRDefault="694D872C">
      <w:r>
        <w:br w:type="page"/>
      </w:r>
    </w:p>
    <w:p w14:paraId="6450D02E" w14:textId="77777777" w:rsidR="009127C6" w:rsidRPr="00685DEB" w:rsidRDefault="40BA7044" w:rsidP="00685DEB">
      <w:pPr>
        <w:pStyle w:val="Heading2"/>
      </w:pPr>
      <w:r w:rsidRPr="00685DEB">
        <w:lastRenderedPageBreak/>
        <w:t xml:space="preserve">Activity </w:t>
      </w:r>
      <w:r w:rsidR="7139D403" w:rsidRPr="00685DEB">
        <w:t>3</w:t>
      </w:r>
      <w:r w:rsidRPr="00685DEB">
        <w:t xml:space="preserve">.1 </w:t>
      </w:r>
    </w:p>
    <w:p w14:paraId="0804ADB7" w14:textId="2C8E25E7" w:rsidR="40BA7044" w:rsidRDefault="40BA7044" w:rsidP="694D872C">
      <w:pPr>
        <w:pStyle w:val="Heading3"/>
      </w:pPr>
      <w:r w:rsidRPr="616C6775">
        <w:t>STEM: Design thinking – Define</w:t>
      </w:r>
    </w:p>
    <w:p w14:paraId="02A2A819" w14:textId="15FD1C55" w:rsidR="6F62A0E9" w:rsidRDefault="6F62A0E9" w:rsidP="616C6775">
      <w:r>
        <w:t xml:space="preserve">During this activity you will </w:t>
      </w:r>
      <w:r w:rsidR="2525EC60">
        <w:t>clearly d</w:t>
      </w:r>
      <w:r>
        <w:t xml:space="preserve">efine </w:t>
      </w:r>
      <w:r w:rsidR="0CD067C2">
        <w:t>the</w:t>
      </w:r>
      <w:r w:rsidR="45B722D6">
        <w:t xml:space="preserve"> need and</w:t>
      </w:r>
      <w:r w:rsidR="0CD067C2">
        <w:t xml:space="preserve"> problem you are trying to solve.</w:t>
      </w:r>
    </w:p>
    <w:p w14:paraId="33F51C4C" w14:textId="77777777" w:rsidR="003D6964" w:rsidRPr="0079762C" w:rsidRDefault="003D6964" w:rsidP="003D6964">
      <w:pPr>
        <w:pStyle w:val="FeatureBox2"/>
        <w:rPr>
          <w:rStyle w:val="Strong"/>
        </w:rPr>
      </w:pPr>
      <w:r w:rsidRPr="0079762C">
        <w:rPr>
          <w:rStyle w:val="Strong"/>
        </w:rPr>
        <w:t>Driving question</w:t>
      </w:r>
    </w:p>
    <w:p w14:paraId="2A3499A9" w14:textId="544C39A4" w:rsidR="003D6964" w:rsidRDefault="003D6964" w:rsidP="003D6964">
      <w:pPr>
        <w:pStyle w:val="FeatureBox2"/>
      </w:pPr>
      <w:r>
        <w:t xml:space="preserve">How can I design a </w:t>
      </w:r>
      <w:r w:rsidR="009C476E">
        <w:t xml:space="preserve">product or </w:t>
      </w:r>
      <w:r>
        <w:t>system to monitor and protect a small Australian native animal?</w:t>
      </w:r>
    </w:p>
    <w:p w14:paraId="7999355F" w14:textId="5EA8F272" w:rsidR="2F8873E8" w:rsidRDefault="2F8873E8" w:rsidP="694D872C">
      <w:pPr>
        <w:rPr>
          <w:rFonts w:eastAsia="Arial" w:cs="Arial"/>
        </w:rPr>
      </w:pPr>
      <w:r w:rsidRPr="694D872C">
        <w:rPr>
          <w:rFonts w:eastAsia="Arial" w:cs="Arial"/>
        </w:rPr>
        <w:t>A driving question helps us to:</w:t>
      </w:r>
    </w:p>
    <w:p w14:paraId="56F11E10" w14:textId="160075A0" w:rsidR="2F8873E8" w:rsidRDefault="2F8873E8" w:rsidP="694D872C">
      <w:pPr>
        <w:pStyle w:val="ListBullet"/>
      </w:pPr>
      <w:r w:rsidRPr="616C6775">
        <w:t>focus our task</w:t>
      </w:r>
    </w:p>
    <w:p w14:paraId="6178FB05" w14:textId="0C415605" w:rsidR="2F8873E8" w:rsidRDefault="2F8873E8" w:rsidP="694D872C">
      <w:pPr>
        <w:pStyle w:val="ListBullet"/>
      </w:pPr>
      <w:r w:rsidRPr="616C6775">
        <w:rPr>
          <w:rFonts w:eastAsia="Arial" w:cs="Arial"/>
        </w:rPr>
        <w:t>challenge our thinking</w:t>
      </w:r>
    </w:p>
    <w:p w14:paraId="0CCC0836" w14:textId="2EBC9BDA" w:rsidR="2F8873E8" w:rsidRDefault="2F8873E8" w:rsidP="00234BB0">
      <w:pPr>
        <w:pStyle w:val="ListBullet"/>
        <w:tabs>
          <w:tab w:val="num" w:pos="652"/>
        </w:tabs>
        <w:ind w:left="652"/>
      </w:pPr>
      <w:r w:rsidRPr="616C6775">
        <w:rPr>
          <w:rFonts w:eastAsia="Arial" w:cs="Arial"/>
        </w:rPr>
        <w:t>give us direction</w:t>
      </w:r>
    </w:p>
    <w:p w14:paraId="2A9B948A" w14:textId="5B24AF9F" w:rsidR="003D6964" w:rsidRDefault="003D6964" w:rsidP="003D6964">
      <w:r>
        <w:rPr>
          <w:noProof/>
        </w:rPr>
        <w:drawing>
          <wp:inline distT="0" distB="0" distL="0" distR="0" wp14:anchorId="20E897C1" wp14:editId="32959D2D">
            <wp:extent cx="640080" cy="640080"/>
            <wp:effectExtent l="0" t="0" r="7620" b="7620"/>
            <wp:docPr id="2" name="Picture 2" descr="Pencil icon - write" title="Pencil icon - 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t>Use a dictionary to help you define the key words:</w:t>
      </w:r>
    </w:p>
    <w:p w14:paraId="04D03BD5" w14:textId="6C47FF1B" w:rsidR="00B22EE7" w:rsidRPr="00B22EE7" w:rsidRDefault="00B22EE7" w:rsidP="00B22EE7">
      <w:pPr>
        <w:pStyle w:val="ListBullet"/>
        <w:spacing w:line="480" w:lineRule="auto"/>
      </w:pPr>
      <w:proofErr w:type="gramStart"/>
      <w:r w:rsidRPr="00B22EE7">
        <w:t>monitor</w:t>
      </w:r>
      <w:r w:rsidR="00D54CBF">
        <w:t>:</w:t>
      </w:r>
      <w:r w:rsidRPr="00B22EE7">
        <w:t>_</w:t>
      </w:r>
      <w:proofErr w:type="gramEnd"/>
      <w:r w:rsidRPr="00B22EE7">
        <w:t>__________________________________</w:t>
      </w:r>
      <w:r w:rsidR="00D54CBF">
        <w:t xml:space="preserve">_________________________ </w:t>
      </w:r>
    </w:p>
    <w:p w14:paraId="439419C5" w14:textId="5EB57BD6" w:rsidR="00B22EE7" w:rsidRPr="00B22EE7" w:rsidRDefault="00B22EE7" w:rsidP="00B22EE7">
      <w:pPr>
        <w:pStyle w:val="ListBullet"/>
        <w:numPr>
          <w:ilvl w:val="0"/>
          <w:numId w:val="0"/>
        </w:numPr>
        <w:spacing w:line="480" w:lineRule="auto"/>
        <w:ind w:left="284"/>
      </w:pPr>
      <w:r w:rsidRPr="00B22EE7">
        <w:t>______________________________________________________________________</w:t>
      </w:r>
    </w:p>
    <w:p w14:paraId="5010ACC0" w14:textId="46908463" w:rsidR="00B22EE7" w:rsidRPr="00B22EE7" w:rsidRDefault="00B22EE7" w:rsidP="00B22EE7">
      <w:pPr>
        <w:pStyle w:val="ListBullet"/>
        <w:spacing w:line="480" w:lineRule="auto"/>
      </w:pPr>
      <w:r w:rsidRPr="00B22EE7">
        <w:t>protect</w:t>
      </w:r>
      <w:proofErr w:type="gramStart"/>
      <w:r w:rsidR="003D6964" w:rsidRPr="00B22EE7">
        <w:t xml:space="preserve">: </w:t>
      </w:r>
      <w:r w:rsidR="00D54CBF">
        <w:t>:</w:t>
      </w:r>
      <w:proofErr w:type="gramEnd"/>
      <w:r w:rsidRPr="00B22EE7">
        <w:t>____________________________</w:t>
      </w:r>
      <w:r w:rsidR="00D54CBF" w:rsidRPr="00B22EE7">
        <w:t xml:space="preserve"> </w:t>
      </w:r>
      <w:r w:rsidRPr="00B22EE7">
        <w:t>_____________________</w:t>
      </w:r>
      <w:r w:rsidR="00234BB0">
        <w:t>_________</w:t>
      </w:r>
    </w:p>
    <w:p w14:paraId="0A0533F7" w14:textId="760C36E0" w:rsidR="00B22EE7" w:rsidRDefault="00B22EE7" w:rsidP="00B22EE7">
      <w:pPr>
        <w:pStyle w:val="ListBullet"/>
        <w:numPr>
          <w:ilvl w:val="0"/>
          <w:numId w:val="0"/>
        </w:numPr>
        <w:spacing w:line="480" w:lineRule="auto"/>
        <w:ind w:left="284"/>
      </w:pPr>
      <w:r w:rsidRPr="00B22EE7">
        <w:t>______________________________________________________________________</w:t>
      </w:r>
    </w:p>
    <w:p w14:paraId="306B4BEA" w14:textId="2D115EDF" w:rsidR="00B22EE7" w:rsidRPr="00B22EE7" w:rsidRDefault="00B22EE7" w:rsidP="00FF10DE">
      <w:pPr>
        <w:pStyle w:val="ListBullet"/>
      </w:pPr>
      <w:r w:rsidRPr="00B22EE7">
        <w:t>small</w:t>
      </w:r>
      <w:proofErr w:type="gramStart"/>
      <w:r w:rsidRPr="00B22EE7">
        <w:t>: :</w:t>
      </w:r>
      <w:proofErr w:type="gramEnd"/>
      <w:r w:rsidRPr="00B22EE7">
        <w:t xml:space="preserve"> </w:t>
      </w:r>
      <w:r w:rsidR="00234BB0" w:rsidRPr="00B22EE7">
        <w:t>__</w:t>
      </w:r>
      <w:r w:rsidRPr="00B22EE7">
        <w:t>______________________________________</w:t>
      </w:r>
      <w:r w:rsidR="00234BB0">
        <w:t>___________________</w:t>
      </w:r>
      <w:r w:rsidRPr="00B22EE7">
        <w:t>_</w:t>
      </w:r>
    </w:p>
    <w:p w14:paraId="5FA2DC9A" w14:textId="35A7BE13" w:rsidR="00B22EE7" w:rsidRPr="00B22EE7" w:rsidRDefault="00B22EE7" w:rsidP="00234BB0">
      <w:pPr>
        <w:pStyle w:val="ListBullet"/>
        <w:numPr>
          <w:ilvl w:val="0"/>
          <w:numId w:val="0"/>
        </w:numPr>
        <w:spacing w:line="480" w:lineRule="auto"/>
        <w:ind w:left="284"/>
      </w:pPr>
      <w:r w:rsidRPr="00B22EE7">
        <w:t>______________________________________________________________________</w:t>
      </w:r>
    </w:p>
    <w:p w14:paraId="46495236" w14:textId="5EE909C0" w:rsidR="00234BB0" w:rsidRDefault="00B22EE7" w:rsidP="00234BB0">
      <w:pPr>
        <w:pStyle w:val="ListBullet"/>
        <w:spacing w:line="480" w:lineRule="auto"/>
      </w:pPr>
      <w:r w:rsidRPr="00B22EE7">
        <w:t>Australian animal: ________________</w:t>
      </w:r>
      <w:r>
        <w:t>____</w:t>
      </w:r>
      <w:r w:rsidRPr="00B22EE7">
        <w:t>________________________________</w:t>
      </w:r>
    </w:p>
    <w:p w14:paraId="2D27FD77" w14:textId="3FC0268F" w:rsidR="00234BB0" w:rsidRPr="00B22EE7" w:rsidRDefault="00234BB0" w:rsidP="00234BB0">
      <w:pPr>
        <w:spacing w:line="480" w:lineRule="auto"/>
      </w:pPr>
      <w:r>
        <w:t>________________________________________________________________________</w:t>
      </w:r>
    </w:p>
    <w:p w14:paraId="3B2D82C8" w14:textId="583FE2C5" w:rsidR="2F8873E8" w:rsidRDefault="2F8873E8" w:rsidP="694D872C">
      <w:pPr>
        <w:rPr>
          <w:rFonts w:eastAsia="Arial" w:cs="Arial"/>
          <w:lang w:val="en-US"/>
        </w:rPr>
      </w:pPr>
      <w:r>
        <w:rPr>
          <w:noProof/>
        </w:rPr>
        <w:drawing>
          <wp:inline distT="0" distB="0" distL="0" distR="0" wp14:anchorId="18FB6F18" wp14:editId="7F4E0097">
            <wp:extent cx="628650" cy="628650"/>
            <wp:effectExtent l="0" t="0" r="0" b="0"/>
            <wp:docPr id="95758690" name="Picture 95758690" descr="Adult support&#10;You will need adul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58690"/>
                    <pic:cNvPicPr/>
                  </pic:nvPicPr>
                  <pic:blipFill>
                    <a:blip r:embed="rId23">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4B0E61BE">
        <w:rPr>
          <w:rFonts w:eastAsia="Arial" w:cs="Arial"/>
        </w:rPr>
        <w:t>Adult support</w:t>
      </w:r>
    </w:p>
    <w:p w14:paraId="76D3A237" w14:textId="4879EC3F" w:rsidR="770FE4EB" w:rsidRDefault="2F8873E8" w:rsidP="616C6775">
      <w:pPr>
        <w:rPr>
          <w:rFonts w:eastAsia="Arial" w:cs="Arial"/>
        </w:rPr>
      </w:pPr>
      <w:r w:rsidRPr="616C6775">
        <w:rPr>
          <w:rFonts w:eastAsia="Arial" w:cs="Arial"/>
        </w:rPr>
        <w:lastRenderedPageBreak/>
        <w:t>Share th</w:t>
      </w:r>
      <w:r w:rsidR="7A8F5415" w:rsidRPr="616C6775">
        <w:rPr>
          <w:rFonts w:eastAsia="Arial" w:cs="Arial"/>
        </w:rPr>
        <w:t>e</w:t>
      </w:r>
      <w:r w:rsidRPr="616C6775">
        <w:rPr>
          <w:rFonts w:eastAsia="Arial" w:cs="Arial"/>
        </w:rPr>
        <w:t xml:space="preserve"> driving question with a parent or caregiver</w:t>
      </w:r>
      <w:r w:rsidR="00B25F47">
        <w:rPr>
          <w:rFonts w:eastAsia="Arial" w:cs="Arial"/>
        </w:rPr>
        <w:t xml:space="preserve">, or your teacher, </w:t>
      </w:r>
      <w:r w:rsidRPr="616C6775">
        <w:rPr>
          <w:rFonts w:eastAsia="Arial" w:cs="Arial"/>
        </w:rPr>
        <w:t>and discuss wit</w:t>
      </w:r>
      <w:r w:rsidR="00B25F47">
        <w:rPr>
          <w:rFonts w:eastAsia="Arial" w:cs="Arial"/>
        </w:rPr>
        <w:t>h them:</w:t>
      </w:r>
    </w:p>
    <w:p w14:paraId="4660D931" w14:textId="32BA0A3E" w:rsidR="00B25F47" w:rsidRPr="00B25F47" w:rsidRDefault="00B25F47" w:rsidP="00B25F47">
      <w:pPr>
        <w:pStyle w:val="ListBullet"/>
        <w:rPr>
          <w:rFonts w:eastAsia="Arial" w:cs="Arial"/>
        </w:rPr>
      </w:pPr>
      <w:r>
        <w:rPr>
          <w:rFonts w:eastAsia="Arial" w:cs="Arial"/>
        </w:rPr>
        <w:t>what is different about caring for something and</w:t>
      </w:r>
      <w:r w:rsidR="52D0B33B">
        <w:t xml:space="preserve"> protect</w:t>
      </w:r>
      <w:r>
        <w:t>ing</w:t>
      </w:r>
      <w:r w:rsidR="52D0B33B">
        <w:t xml:space="preserve"> something</w:t>
      </w:r>
      <w:r>
        <w:t>?</w:t>
      </w:r>
    </w:p>
    <w:p w14:paraId="044485DF" w14:textId="34BC6228" w:rsidR="00B25F47" w:rsidRPr="00B25F47" w:rsidRDefault="4B37178A" w:rsidP="00B25F47">
      <w:pPr>
        <w:pStyle w:val="ListBullet"/>
        <w:rPr>
          <w:rFonts w:eastAsia="Arial" w:cs="Arial"/>
        </w:rPr>
      </w:pPr>
      <w:r>
        <w:t>how you might decide if an animal is</w:t>
      </w:r>
      <w:r w:rsidR="52D0B33B">
        <w:t xml:space="preserve"> a small</w:t>
      </w:r>
      <w:r w:rsidR="7934F730">
        <w:t xml:space="preserve"> or large</w:t>
      </w:r>
      <w:r w:rsidR="52D0B33B">
        <w:t xml:space="preserve"> Australian</w:t>
      </w:r>
      <w:r w:rsidR="5DB17173">
        <w:t xml:space="preserve"> native</w:t>
      </w:r>
      <w:r w:rsidR="52D0B33B">
        <w:t xml:space="preserve"> animal</w:t>
      </w:r>
      <w:r w:rsidR="00B25F47">
        <w:t xml:space="preserve"> (we will be working on this in the next task)?</w:t>
      </w:r>
    </w:p>
    <w:p w14:paraId="6A9D14E8" w14:textId="336D2E1E" w:rsidR="00B25F47" w:rsidRPr="00B25F47" w:rsidRDefault="009C476E" w:rsidP="00B25F47">
      <w:pPr>
        <w:pStyle w:val="ListBullet"/>
        <w:rPr>
          <w:rFonts w:eastAsia="Arial" w:cs="Arial"/>
        </w:rPr>
      </w:pPr>
      <w:r>
        <w:t xml:space="preserve">name </w:t>
      </w:r>
      <w:r w:rsidR="2805C6DF">
        <w:t>some</w:t>
      </w:r>
      <w:r w:rsidR="770FE4EB">
        <w:t xml:space="preserve"> </w:t>
      </w:r>
      <w:r w:rsidR="00B25F47">
        <w:t>small Australian native animals in your local area or school.</w:t>
      </w:r>
    </w:p>
    <w:p w14:paraId="2ADA9DCA" w14:textId="26378E95" w:rsidR="00B25F47" w:rsidRPr="00B25F47" w:rsidRDefault="009C476E" w:rsidP="00B25F47">
      <w:pPr>
        <w:pStyle w:val="ListBullet"/>
        <w:rPr>
          <w:rFonts w:eastAsia="Arial" w:cs="Arial"/>
        </w:rPr>
      </w:pPr>
      <w:r>
        <w:t xml:space="preserve">are there </w:t>
      </w:r>
      <w:r w:rsidR="00B25F47">
        <w:t xml:space="preserve">any </w:t>
      </w:r>
      <w:r w:rsidR="770FE4EB">
        <w:t xml:space="preserve">dangers or threats </w:t>
      </w:r>
      <w:r w:rsidR="00B25F47">
        <w:t xml:space="preserve">to </w:t>
      </w:r>
      <w:r>
        <w:t>the animals that you know about?</w:t>
      </w:r>
    </w:p>
    <w:p w14:paraId="0FEB1D8E" w14:textId="247F67EC" w:rsidR="00B25F47" w:rsidRPr="00B25F47" w:rsidRDefault="00B25F47" w:rsidP="00B25F47">
      <w:pPr>
        <w:pStyle w:val="ListBullet"/>
        <w:rPr>
          <w:rFonts w:eastAsia="Arial" w:cs="Arial"/>
        </w:rPr>
      </w:pPr>
      <w:r>
        <w:t>who might be involved in caring for or protecting these animals in your area?</w:t>
      </w:r>
    </w:p>
    <w:p w14:paraId="5BF474E3" w14:textId="576B0CE4" w:rsidR="770FE4EB" w:rsidRDefault="770FE4EB" w:rsidP="00B25F47">
      <w:pPr>
        <w:rPr>
          <w:rFonts w:eastAsia="Arial" w:cs="Arial"/>
        </w:rPr>
      </w:pPr>
      <w:r>
        <w:t xml:space="preserve">If you have access to internet, </w:t>
      </w:r>
      <w:r w:rsidR="6F4EB687">
        <w:t xml:space="preserve">you could </w:t>
      </w:r>
      <w:r>
        <w:t xml:space="preserve">watch this </w:t>
      </w:r>
      <w:hyperlink r:id="rId24">
        <w:r w:rsidRPr="616C6775">
          <w:rPr>
            <w:rStyle w:val="Hyperlink"/>
          </w:rPr>
          <w:t>BTN video about protecting desert animals</w:t>
        </w:r>
      </w:hyperlink>
      <w:r>
        <w:t xml:space="preserve"> to help with your discussion.</w:t>
      </w:r>
    </w:p>
    <w:p w14:paraId="09D3D377" w14:textId="4BA0D5C3" w:rsidR="2DC7DD35" w:rsidRDefault="2DC7DD35" w:rsidP="616C6775">
      <w:pPr>
        <w:rPr>
          <w:lang w:eastAsia="zh-CN"/>
        </w:rPr>
      </w:pPr>
      <w:r>
        <w:rPr>
          <w:noProof/>
        </w:rPr>
        <w:drawing>
          <wp:inline distT="0" distB="0" distL="0" distR="0" wp14:anchorId="70BB907E" wp14:editId="05AD66F0">
            <wp:extent cx="640081" cy="640081"/>
            <wp:effectExtent l="0" t="0" r="7620" b="7620"/>
            <wp:docPr id="882559750" name="Picture 1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B25F47">
        <w:t>Write about your thinking:</w:t>
      </w:r>
    </w:p>
    <w:p w14:paraId="4852AAB2" w14:textId="343E078D" w:rsidR="2DC7DD35" w:rsidRDefault="2DC7DD35">
      <w:r>
        <w:t xml:space="preserve">________________________________________________________________________ </w:t>
      </w:r>
    </w:p>
    <w:p w14:paraId="1B5DB00D" w14:textId="469126D6" w:rsidR="2DC7DD35" w:rsidRDefault="2DC7DD35">
      <w:r>
        <w:t xml:space="preserve">________________________________________________________________________ </w:t>
      </w:r>
    </w:p>
    <w:p w14:paraId="5578579D" w14:textId="13BA6CC7" w:rsidR="008C331F" w:rsidRDefault="008C331F">
      <w:r>
        <w:t>________________________________________________________________________</w:t>
      </w:r>
    </w:p>
    <w:p w14:paraId="265425B1" w14:textId="635427AC" w:rsidR="008C331F" w:rsidRDefault="008C331F">
      <w:r>
        <w:t>________________________________________________________________________</w:t>
      </w:r>
    </w:p>
    <w:p w14:paraId="1DCBDB5A" w14:textId="77777777" w:rsidR="00234BB0" w:rsidRDefault="008C331F" w:rsidP="00234BB0">
      <w:r>
        <w:t>________________________________________________________________________</w:t>
      </w:r>
    </w:p>
    <w:p w14:paraId="0F7959C9" w14:textId="77777777" w:rsidR="009127C6" w:rsidRPr="00685DEB" w:rsidRDefault="00DF768E" w:rsidP="00685DEB">
      <w:pPr>
        <w:pStyle w:val="Heading2"/>
      </w:pPr>
      <w:r w:rsidRPr="00685DEB">
        <w:t xml:space="preserve">Activity 3.2 </w:t>
      </w:r>
    </w:p>
    <w:p w14:paraId="690336A5" w14:textId="51CBB8B2" w:rsidR="00DF768E" w:rsidRDefault="00DF768E" w:rsidP="00234BB0">
      <w:pPr>
        <w:pStyle w:val="Heading3"/>
      </w:pPr>
      <w:r w:rsidRPr="616C6775">
        <w:t>Mathematics: How big is a small Australian native animal?</w:t>
      </w:r>
    </w:p>
    <w:p w14:paraId="4F74DDF0" w14:textId="595F5FB0" w:rsidR="00EA160C" w:rsidRDefault="00EA160C" w:rsidP="00EA160C">
      <w:r>
        <w:t xml:space="preserve">During this activity you will practice measuring and recording length and mass of objects. You will then identify some of the measurable features of Australian native animals. </w:t>
      </w:r>
    </w:p>
    <w:p w14:paraId="49CDE8C3" w14:textId="00E9A62B" w:rsidR="00EA160C" w:rsidRDefault="00EA160C" w:rsidP="00D54CBF">
      <w:pPr>
        <w:pStyle w:val="Heading4"/>
      </w:pPr>
      <w:r>
        <w:t xml:space="preserve"> Let’</w:t>
      </w:r>
      <w:r w:rsidR="00D54CBF">
        <w:t>s talk about measuring</w:t>
      </w:r>
    </w:p>
    <w:p w14:paraId="15E11B8E" w14:textId="7CE2E82C" w:rsidR="00DF768E" w:rsidRDefault="00DF768E" w:rsidP="00DF768E">
      <w:r>
        <w:rPr>
          <w:noProof/>
        </w:rPr>
        <w:drawing>
          <wp:inline distT="0" distB="0" distL="0" distR="0" wp14:anchorId="29C5A65A" wp14:editId="693210F8">
            <wp:extent cx="638175" cy="638175"/>
            <wp:effectExtent l="0" t="0" r="9525" b="9525"/>
            <wp:docPr id="1167592660" name="Picture 1167592660"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592660"/>
                    <pic:cNvPicPr/>
                  </pic:nvPicPr>
                  <pic:blipFill>
                    <a:blip r:embed="rId1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 xml:space="preserve">You will need </w:t>
      </w:r>
      <w:r w:rsidR="00EA160C">
        <w:t>a ruler and a product from the pantry that has a mass of 1 kilogram (perhaps a packet of flour or sugar</w:t>
      </w:r>
      <w:r w:rsidR="00DB2848">
        <w:t>, or 2x 500g cans of tomatoes).</w:t>
      </w:r>
    </w:p>
    <w:p w14:paraId="1E823D32" w14:textId="769A7BAD" w:rsidR="00EA160C" w:rsidRDefault="00EA160C" w:rsidP="00DF768E">
      <w:r>
        <w:lastRenderedPageBreak/>
        <w:t>Choose 5 small and 5</w:t>
      </w:r>
      <w:r w:rsidR="00DF768E">
        <w:t xml:space="preserve"> medium sized objects from around your home. </w:t>
      </w:r>
      <w:r>
        <w:t>How did you decide what to collect?</w:t>
      </w:r>
    </w:p>
    <w:p w14:paraId="77EADCB7" w14:textId="57B4F4D4" w:rsidR="00DF768E" w:rsidRDefault="00DF768E" w:rsidP="00DF768E">
      <w:r>
        <w:t xml:space="preserve">Estimate the </w:t>
      </w:r>
      <w:r w:rsidRPr="00EA160C">
        <w:rPr>
          <w:rStyle w:val="Strong"/>
        </w:rPr>
        <w:t>length</w:t>
      </w:r>
      <w:r w:rsidR="00EA160C">
        <w:t xml:space="preserve"> of each object, then o</w:t>
      </w:r>
      <w:r>
        <w:t>rder the objects from shortest to longest. Check</w:t>
      </w:r>
      <w:r w:rsidR="00EA160C">
        <w:t xml:space="preserve"> your estimates by measuring</w:t>
      </w:r>
      <w:r>
        <w:t xml:space="preserve"> the length of each object using a piece of string.</w:t>
      </w:r>
    </w:p>
    <w:p w14:paraId="3261C412" w14:textId="6B3F0DD0" w:rsidR="00DB2848" w:rsidRDefault="00EA160C" w:rsidP="00DF768E">
      <w:r>
        <w:t>Now, e</w:t>
      </w:r>
      <w:r w:rsidR="00DF768E">
        <w:t xml:space="preserve">stimate the </w:t>
      </w:r>
      <w:r w:rsidR="00DF768E" w:rsidRPr="00DB2848">
        <w:rPr>
          <w:rStyle w:val="Strong"/>
        </w:rPr>
        <w:t>mass</w:t>
      </w:r>
      <w:r w:rsidR="00DF768E">
        <w:t xml:space="preserve"> of each obje</w:t>
      </w:r>
      <w:r>
        <w:t>ct by comparing it with</w:t>
      </w:r>
      <w:r w:rsidR="00DB2848">
        <w:t xml:space="preserve"> another object.</w:t>
      </w:r>
      <w:r>
        <w:t xml:space="preserve"> Is it heavier? Is it the same? Is it</w:t>
      </w:r>
      <w:r w:rsidR="00DF768E">
        <w:t xml:space="preserve"> lighter than the other object? Order the objects from lightest to heaviest. </w:t>
      </w:r>
      <w:r w:rsidR="00DB2848">
        <w:t xml:space="preserve">Check your estimates by comparing it to the </w:t>
      </w:r>
      <w:proofErr w:type="gramStart"/>
      <w:r w:rsidR="00DB2848">
        <w:t>1 kilogram</w:t>
      </w:r>
      <w:proofErr w:type="gramEnd"/>
      <w:r w:rsidR="00DB2848">
        <w:t xml:space="preserve"> product</w:t>
      </w:r>
    </w:p>
    <w:p w14:paraId="28C8024A" w14:textId="77777777" w:rsidR="00DF768E" w:rsidRDefault="00DF768E" w:rsidP="00DF768E">
      <w:r>
        <w:t>Have a family member check your answers for these two tasks.</w:t>
      </w:r>
    </w:p>
    <w:p w14:paraId="1C0C9046" w14:textId="550037D9" w:rsidR="00DF768E" w:rsidRDefault="00DF768E" w:rsidP="00DF768E">
      <w:r>
        <w:rPr>
          <w:noProof/>
        </w:rPr>
        <w:drawing>
          <wp:inline distT="0" distB="0" distL="0" distR="0" wp14:anchorId="6A03BDAD" wp14:editId="5EE8029B">
            <wp:extent cx="640081" cy="640081"/>
            <wp:effectExtent l="0" t="0" r="7620" b="7620"/>
            <wp:docPr id="1601218100"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D54CBF">
        <w:t xml:space="preserve">Confirm </w:t>
      </w:r>
      <w:r>
        <w:t>your estimates by measuring the length of each object with a ruler. If you have a set of scales, see if you can use them to check your estimates for the mass of each object. Record your measurements in the table. Record the length of each object using centimetres. Record the mass of each object using kilograms and grams.</w:t>
      </w:r>
    </w:p>
    <w:tbl>
      <w:tblPr>
        <w:tblStyle w:val="Tableheader"/>
        <w:tblW w:w="9412" w:type="dxa"/>
        <w:tblLook w:val="0420" w:firstRow="1" w:lastRow="0" w:firstColumn="0" w:lastColumn="0" w:noHBand="0" w:noVBand="1"/>
        <w:tblDescription w:val="Record length and mass of objects"/>
      </w:tblPr>
      <w:tblGrid>
        <w:gridCol w:w="3139"/>
        <w:gridCol w:w="3153"/>
        <w:gridCol w:w="3120"/>
      </w:tblGrid>
      <w:tr w:rsidR="00DF768E" w14:paraId="0733257B" w14:textId="77777777" w:rsidTr="00234BB0">
        <w:trPr>
          <w:cnfStyle w:val="100000000000" w:firstRow="1" w:lastRow="0" w:firstColumn="0" w:lastColumn="0" w:oddVBand="0" w:evenVBand="0" w:oddHBand="0" w:evenHBand="0" w:firstRowFirstColumn="0" w:firstRowLastColumn="0" w:lastRowFirstColumn="0" w:lastRowLastColumn="0"/>
          <w:cantSplit w:val="0"/>
          <w:trHeight w:val="769"/>
        </w:trPr>
        <w:tc>
          <w:tcPr>
            <w:tcW w:w="3864" w:type="dxa"/>
          </w:tcPr>
          <w:p w14:paraId="29079A88" w14:textId="77777777" w:rsidR="00DF768E" w:rsidRDefault="00DF768E" w:rsidP="007E2081">
            <w:pPr>
              <w:spacing w:before="192" w:after="192"/>
              <w:rPr>
                <w:lang w:eastAsia="zh-CN"/>
              </w:rPr>
            </w:pPr>
            <w:r w:rsidRPr="694D872C">
              <w:rPr>
                <w:lang w:eastAsia="zh-CN"/>
              </w:rPr>
              <w:t>Object</w:t>
            </w:r>
          </w:p>
        </w:tc>
        <w:tc>
          <w:tcPr>
            <w:tcW w:w="3865" w:type="dxa"/>
          </w:tcPr>
          <w:p w14:paraId="23C029BA" w14:textId="77777777" w:rsidR="00DF768E" w:rsidRDefault="00DF768E" w:rsidP="007E2081">
            <w:pPr>
              <w:rPr>
                <w:lang w:eastAsia="zh-CN"/>
              </w:rPr>
            </w:pPr>
            <w:r w:rsidRPr="694D872C">
              <w:rPr>
                <w:lang w:eastAsia="zh-CN"/>
              </w:rPr>
              <w:t>Length (cm)</w:t>
            </w:r>
          </w:p>
        </w:tc>
        <w:tc>
          <w:tcPr>
            <w:tcW w:w="3865" w:type="dxa"/>
          </w:tcPr>
          <w:p w14:paraId="1E0D81A4" w14:textId="77777777" w:rsidR="00DF768E" w:rsidRDefault="00DF768E" w:rsidP="007E2081">
            <w:pPr>
              <w:rPr>
                <w:lang w:eastAsia="zh-CN"/>
              </w:rPr>
            </w:pPr>
            <w:r w:rsidRPr="694D872C">
              <w:rPr>
                <w:lang w:eastAsia="zh-CN"/>
              </w:rPr>
              <w:t>Mass (kg/g)</w:t>
            </w:r>
          </w:p>
        </w:tc>
      </w:tr>
      <w:tr w:rsidR="00DF768E" w14:paraId="05499531" w14:textId="77777777" w:rsidTr="00234BB0">
        <w:trPr>
          <w:cnfStyle w:val="000000100000" w:firstRow="0" w:lastRow="0" w:firstColumn="0" w:lastColumn="0" w:oddVBand="0" w:evenVBand="0" w:oddHBand="1" w:evenHBand="0" w:firstRowFirstColumn="0" w:firstRowLastColumn="0" w:lastRowFirstColumn="0" w:lastRowLastColumn="0"/>
          <w:trHeight w:val="769"/>
        </w:trPr>
        <w:tc>
          <w:tcPr>
            <w:tcW w:w="3864" w:type="dxa"/>
          </w:tcPr>
          <w:p w14:paraId="50319C4D" w14:textId="77777777" w:rsidR="00DF768E" w:rsidRDefault="00DF768E" w:rsidP="007E2081">
            <w:pPr>
              <w:rPr>
                <w:lang w:eastAsia="zh-CN"/>
              </w:rPr>
            </w:pPr>
          </w:p>
          <w:p w14:paraId="1A460DCB" w14:textId="77777777" w:rsidR="00DF768E" w:rsidRDefault="00DF768E" w:rsidP="007E2081">
            <w:pPr>
              <w:rPr>
                <w:lang w:eastAsia="zh-CN"/>
              </w:rPr>
            </w:pPr>
          </w:p>
        </w:tc>
        <w:tc>
          <w:tcPr>
            <w:tcW w:w="3865" w:type="dxa"/>
          </w:tcPr>
          <w:p w14:paraId="0C8BD3BB" w14:textId="77777777" w:rsidR="00DF768E" w:rsidRDefault="00DF768E" w:rsidP="007E2081">
            <w:pPr>
              <w:rPr>
                <w:lang w:eastAsia="zh-CN"/>
              </w:rPr>
            </w:pPr>
          </w:p>
        </w:tc>
        <w:tc>
          <w:tcPr>
            <w:tcW w:w="3865" w:type="dxa"/>
          </w:tcPr>
          <w:p w14:paraId="6B465C23" w14:textId="77777777" w:rsidR="00DF768E" w:rsidRDefault="00DF768E" w:rsidP="007E2081">
            <w:pPr>
              <w:rPr>
                <w:lang w:eastAsia="zh-CN"/>
              </w:rPr>
            </w:pPr>
          </w:p>
        </w:tc>
      </w:tr>
      <w:tr w:rsidR="00DF768E" w14:paraId="3596D111" w14:textId="77777777" w:rsidTr="00234BB0">
        <w:trPr>
          <w:cnfStyle w:val="000000010000" w:firstRow="0" w:lastRow="0" w:firstColumn="0" w:lastColumn="0" w:oddVBand="0" w:evenVBand="0" w:oddHBand="0" w:evenHBand="1" w:firstRowFirstColumn="0" w:firstRowLastColumn="0" w:lastRowFirstColumn="0" w:lastRowLastColumn="0"/>
          <w:trHeight w:val="769"/>
        </w:trPr>
        <w:tc>
          <w:tcPr>
            <w:tcW w:w="3864" w:type="dxa"/>
          </w:tcPr>
          <w:p w14:paraId="72ED309F" w14:textId="77777777" w:rsidR="00DF768E" w:rsidRDefault="00DF768E" w:rsidP="007E2081">
            <w:pPr>
              <w:rPr>
                <w:lang w:eastAsia="zh-CN"/>
              </w:rPr>
            </w:pPr>
          </w:p>
          <w:p w14:paraId="106F29F8" w14:textId="77777777" w:rsidR="00DF768E" w:rsidRDefault="00DF768E" w:rsidP="007E2081">
            <w:pPr>
              <w:rPr>
                <w:lang w:eastAsia="zh-CN"/>
              </w:rPr>
            </w:pPr>
          </w:p>
        </w:tc>
        <w:tc>
          <w:tcPr>
            <w:tcW w:w="3865" w:type="dxa"/>
          </w:tcPr>
          <w:p w14:paraId="13A9B948" w14:textId="77777777" w:rsidR="00DF768E" w:rsidRDefault="00DF768E" w:rsidP="007E2081">
            <w:pPr>
              <w:rPr>
                <w:lang w:eastAsia="zh-CN"/>
              </w:rPr>
            </w:pPr>
          </w:p>
        </w:tc>
        <w:tc>
          <w:tcPr>
            <w:tcW w:w="3865" w:type="dxa"/>
          </w:tcPr>
          <w:p w14:paraId="7135BCBF" w14:textId="77777777" w:rsidR="00DF768E" w:rsidRDefault="00DF768E" w:rsidP="007E2081">
            <w:pPr>
              <w:rPr>
                <w:lang w:eastAsia="zh-CN"/>
              </w:rPr>
            </w:pPr>
          </w:p>
        </w:tc>
      </w:tr>
      <w:tr w:rsidR="00DF768E" w14:paraId="2FF1464A" w14:textId="77777777" w:rsidTr="00234BB0">
        <w:trPr>
          <w:cnfStyle w:val="000000100000" w:firstRow="0" w:lastRow="0" w:firstColumn="0" w:lastColumn="0" w:oddVBand="0" w:evenVBand="0" w:oddHBand="1" w:evenHBand="0" w:firstRowFirstColumn="0" w:firstRowLastColumn="0" w:lastRowFirstColumn="0" w:lastRowLastColumn="0"/>
          <w:trHeight w:val="769"/>
        </w:trPr>
        <w:tc>
          <w:tcPr>
            <w:tcW w:w="3864" w:type="dxa"/>
          </w:tcPr>
          <w:p w14:paraId="75DF3F61" w14:textId="77777777" w:rsidR="00DF768E" w:rsidRDefault="00DF768E" w:rsidP="007E2081">
            <w:pPr>
              <w:rPr>
                <w:lang w:eastAsia="zh-CN"/>
              </w:rPr>
            </w:pPr>
          </w:p>
          <w:p w14:paraId="108F7403" w14:textId="77777777" w:rsidR="00DF768E" w:rsidRDefault="00DF768E" w:rsidP="007E2081">
            <w:pPr>
              <w:rPr>
                <w:lang w:eastAsia="zh-CN"/>
              </w:rPr>
            </w:pPr>
          </w:p>
        </w:tc>
        <w:tc>
          <w:tcPr>
            <w:tcW w:w="3865" w:type="dxa"/>
          </w:tcPr>
          <w:p w14:paraId="6A624FA9" w14:textId="77777777" w:rsidR="00DF768E" w:rsidRDefault="00DF768E" w:rsidP="007E2081">
            <w:pPr>
              <w:rPr>
                <w:lang w:eastAsia="zh-CN"/>
              </w:rPr>
            </w:pPr>
          </w:p>
        </w:tc>
        <w:tc>
          <w:tcPr>
            <w:tcW w:w="3865" w:type="dxa"/>
          </w:tcPr>
          <w:p w14:paraId="5896E58D" w14:textId="77777777" w:rsidR="00DF768E" w:rsidRDefault="00DF768E" w:rsidP="007E2081">
            <w:pPr>
              <w:rPr>
                <w:lang w:eastAsia="zh-CN"/>
              </w:rPr>
            </w:pPr>
          </w:p>
        </w:tc>
      </w:tr>
      <w:tr w:rsidR="00DF768E" w14:paraId="5AB2B8D0" w14:textId="77777777" w:rsidTr="00234BB0">
        <w:trPr>
          <w:cnfStyle w:val="000000010000" w:firstRow="0" w:lastRow="0" w:firstColumn="0" w:lastColumn="0" w:oddVBand="0" w:evenVBand="0" w:oddHBand="0" w:evenHBand="1" w:firstRowFirstColumn="0" w:firstRowLastColumn="0" w:lastRowFirstColumn="0" w:lastRowLastColumn="0"/>
          <w:trHeight w:val="769"/>
        </w:trPr>
        <w:tc>
          <w:tcPr>
            <w:tcW w:w="3864" w:type="dxa"/>
          </w:tcPr>
          <w:p w14:paraId="56224638" w14:textId="77777777" w:rsidR="00DF768E" w:rsidRDefault="00DF768E" w:rsidP="007E2081">
            <w:pPr>
              <w:rPr>
                <w:lang w:eastAsia="zh-CN"/>
              </w:rPr>
            </w:pPr>
          </w:p>
          <w:p w14:paraId="7BECBB2A" w14:textId="77777777" w:rsidR="00DF768E" w:rsidRDefault="00DF768E" w:rsidP="007E2081">
            <w:pPr>
              <w:rPr>
                <w:lang w:eastAsia="zh-CN"/>
              </w:rPr>
            </w:pPr>
          </w:p>
        </w:tc>
        <w:tc>
          <w:tcPr>
            <w:tcW w:w="3865" w:type="dxa"/>
          </w:tcPr>
          <w:p w14:paraId="43D53EE2" w14:textId="77777777" w:rsidR="00DF768E" w:rsidRDefault="00DF768E" w:rsidP="007E2081">
            <w:pPr>
              <w:rPr>
                <w:lang w:eastAsia="zh-CN"/>
              </w:rPr>
            </w:pPr>
          </w:p>
        </w:tc>
        <w:tc>
          <w:tcPr>
            <w:tcW w:w="3865" w:type="dxa"/>
          </w:tcPr>
          <w:p w14:paraId="66DA2B0E" w14:textId="77777777" w:rsidR="00DF768E" w:rsidRDefault="00DF768E" w:rsidP="007E2081">
            <w:pPr>
              <w:rPr>
                <w:lang w:eastAsia="zh-CN"/>
              </w:rPr>
            </w:pPr>
          </w:p>
        </w:tc>
      </w:tr>
      <w:tr w:rsidR="00DF768E" w14:paraId="1B419DBB" w14:textId="77777777" w:rsidTr="00234BB0">
        <w:trPr>
          <w:cnfStyle w:val="000000100000" w:firstRow="0" w:lastRow="0" w:firstColumn="0" w:lastColumn="0" w:oddVBand="0" w:evenVBand="0" w:oddHBand="1" w:evenHBand="0" w:firstRowFirstColumn="0" w:firstRowLastColumn="0" w:lastRowFirstColumn="0" w:lastRowLastColumn="0"/>
          <w:trHeight w:val="769"/>
        </w:trPr>
        <w:tc>
          <w:tcPr>
            <w:tcW w:w="3864" w:type="dxa"/>
          </w:tcPr>
          <w:p w14:paraId="1568DFA7" w14:textId="77777777" w:rsidR="00DF768E" w:rsidRDefault="00DF768E" w:rsidP="007E2081">
            <w:pPr>
              <w:rPr>
                <w:lang w:eastAsia="zh-CN"/>
              </w:rPr>
            </w:pPr>
            <w:r w:rsidRPr="694D872C">
              <w:rPr>
                <w:lang w:eastAsia="zh-CN"/>
              </w:rPr>
              <w:t xml:space="preserve"> </w:t>
            </w:r>
          </w:p>
          <w:p w14:paraId="7358C635" w14:textId="77777777" w:rsidR="00DF768E" w:rsidRDefault="00DF768E" w:rsidP="007E2081">
            <w:pPr>
              <w:rPr>
                <w:rFonts w:ascii="Times New Roman" w:eastAsia="Times New Roman" w:hAnsi="Times New Roman" w:cs="Times New Roman"/>
                <w:color w:val="000000" w:themeColor="text1"/>
                <w:sz w:val="24"/>
                <w:lang w:eastAsia="zh-CN"/>
              </w:rPr>
            </w:pPr>
          </w:p>
        </w:tc>
        <w:tc>
          <w:tcPr>
            <w:tcW w:w="3865" w:type="dxa"/>
          </w:tcPr>
          <w:p w14:paraId="2FB8D677" w14:textId="77777777" w:rsidR="00DF768E" w:rsidRDefault="00DF768E" w:rsidP="007E2081">
            <w:pPr>
              <w:rPr>
                <w:lang w:eastAsia="zh-CN"/>
              </w:rPr>
            </w:pPr>
          </w:p>
        </w:tc>
        <w:tc>
          <w:tcPr>
            <w:tcW w:w="3865" w:type="dxa"/>
          </w:tcPr>
          <w:p w14:paraId="61086CC5" w14:textId="77777777" w:rsidR="00DF768E" w:rsidRDefault="00DF768E" w:rsidP="007E2081">
            <w:pPr>
              <w:rPr>
                <w:lang w:eastAsia="zh-CN"/>
              </w:rPr>
            </w:pPr>
          </w:p>
        </w:tc>
      </w:tr>
    </w:tbl>
    <w:p w14:paraId="552DB251" w14:textId="0D54409F" w:rsidR="00D54CBF" w:rsidRDefault="00D54CBF" w:rsidP="00D54CBF">
      <w:pPr>
        <w:pStyle w:val="Heading4"/>
      </w:pPr>
      <w:r>
        <w:t>Let’s consider the size of Australian native animals</w:t>
      </w:r>
    </w:p>
    <w:p w14:paraId="1641F858" w14:textId="71B60EAF" w:rsidR="00234BB0" w:rsidRDefault="00234BB0" w:rsidP="00234BB0">
      <w:r>
        <w:rPr>
          <w:noProof/>
        </w:rPr>
        <w:drawing>
          <wp:inline distT="0" distB="0" distL="0" distR="0" wp14:anchorId="6E944D81" wp14:editId="384E71F1">
            <wp:extent cx="635027" cy="635027"/>
            <wp:effectExtent l="0" t="0" r="0" b="0"/>
            <wp:docPr id="1149071573" name="Picture 1"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What problems might there be in trying to measure the length and mass of small Australian native animals. Think about these questions. Can you think of any solutions to the problems? Discuss your ideas with a family member.</w:t>
      </w:r>
    </w:p>
    <w:p w14:paraId="7BE10269" w14:textId="77777777" w:rsidR="00234BB0" w:rsidRDefault="00234BB0" w:rsidP="00234BB0">
      <w:pPr>
        <w:pStyle w:val="ListBullet"/>
      </w:pPr>
      <w:r>
        <w:t>What if the animal lived a long way away from your house?</w:t>
      </w:r>
    </w:p>
    <w:p w14:paraId="02266A10" w14:textId="77777777" w:rsidR="00234BB0" w:rsidRDefault="00234BB0" w:rsidP="00234BB0">
      <w:pPr>
        <w:pStyle w:val="ListBullet"/>
      </w:pPr>
      <w:r>
        <w:t>What if the animal lived in water and kept swimming around?</w:t>
      </w:r>
    </w:p>
    <w:p w14:paraId="16BF9B4B" w14:textId="77777777" w:rsidR="00234BB0" w:rsidRDefault="00234BB0" w:rsidP="00234BB0">
      <w:pPr>
        <w:pStyle w:val="ListBullet"/>
      </w:pPr>
      <w:r>
        <w:t>What if the animal climbed a tree or flew away and was hard to catch?</w:t>
      </w:r>
    </w:p>
    <w:p w14:paraId="4FB5378E" w14:textId="730AC6F9" w:rsidR="00234BB0" w:rsidRDefault="00234BB0" w:rsidP="00234BB0">
      <w:pPr>
        <w:pStyle w:val="ListBullet"/>
      </w:pPr>
      <w:r>
        <w:lastRenderedPageBreak/>
        <w:t>What if the animal was poisonous or had sharp teeth?</w:t>
      </w:r>
    </w:p>
    <w:p w14:paraId="7F8035E4" w14:textId="77777777" w:rsidR="00234BB0" w:rsidRDefault="00234BB0" w:rsidP="00234BB0">
      <w:pPr>
        <w:pStyle w:val="ListBullet"/>
        <w:numPr>
          <w:ilvl w:val="0"/>
          <w:numId w:val="0"/>
        </w:numPr>
        <w:ind w:left="652"/>
      </w:pPr>
    </w:p>
    <w:p w14:paraId="7FE86FCD" w14:textId="3EAF75EF" w:rsidR="00EA160C" w:rsidRDefault="00234BB0" w:rsidP="00EA160C">
      <w:r>
        <w:rPr>
          <w:noProof/>
        </w:rPr>
        <w:drawing>
          <wp:inline distT="0" distB="0" distL="0" distR="0" wp14:anchorId="39C713C9" wp14:editId="2DE6FD51">
            <wp:extent cx="640081" cy="640081"/>
            <wp:effectExtent l="0" t="0" r="7620" b="7620"/>
            <wp:docPr id="1363569267" name="Picture 3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A160C">
        <w:t xml:space="preserve">Create a list of 10 Australian native animals showing the size and weight for each animal. You could use the </w:t>
      </w:r>
      <w:hyperlink r:id="rId26">
        <w:r w:rsidR="00EA160C" w:rsidRPr="4B0E61BE">
          <w:rPr>
            <w:rStyle w:val="Hyperlink"/>
          </w:rPr>
          <w:t>Australian Museum animal factsheets.</w:t>
        </w:r>
      </w:hyperlink>
      <w:r w:rsidR="00EA160C">
        <w:t xml:space="preserve"> </w:t>
      </w:r>
      <w:r>
        <w:t xml:space="preserve">The first one is done for you. </w:t>
      </w:r>
      <w:proofErr w:type="gramStart"/>
      <w:r>
        <w:t>Make a decision</w:t>
      </w:r>
      <w:proofErr w:type="gramEnd"/>
      <w:r>
        <w:t xml:space="preserve"> is the animal is small or large. How did you decide?</w:t>
      </w:r>
    </w:p>
    <w:tbl>
      <w:tblPr>
        <w:tblStyle w:val="Tableheader"/>
        <w:tblW w:w="0" w:type="auto"/>
        <w:tblLook w:val="0420" w:firstRow="1" w:lastRow="0" w:firstColumn="0" w:lastColumn="0" w:noHBand="0" w:noVBand="1"/>
        <w:tblDescription w:val="properties of materials"/>
      </w:tblPr>
      <w:tblGrid>
        <w:gridCol w:w="2282"/>
        <w:gridCol w:w="2450"/>
        <w:gridCol w:w="2450"/>
        <w:gridCol w:w="2450"/>
      </w:tblGrid>
      <w:tr w:rsidR="00EA160C" w14:paraId="0CDEB133" w14:textId="77777777" w:rsidTr="0078037B">
        <w:trPr>
          <w:cnfStyle w:val="100000000000" w:firstRow="1" w:lastRow="0" w:firstColumn="0" w:lastColumn="0" w:oddVBand="0" w:evenVBand="0" w:oddHBand="0" w:evenHBand="0" w:firstRowFirstColumn="0" w:firstRowLastColumn="0" w:lastRowFirstColumn="0" w:lastRowLastColumn="0"/>
        </w:trPr>
        <w:tc>
          <w:tcPr>
            <w:tcW w:w="2282" w:type="dxa"/>
            <w:vAlign w:val="top"/>
          </w:tcPr>
          <w:p w14:paraId="1315FE7E" w14:textId="77777777" w:rsidR="00EA160C" w:rsidRDefault="00EA160C" w:rsidP="0078037B">
            <w:pPr>
              <w:spacing w:before="192" w:after="192" w:line="276" w:lineRule="auto"/>
            </w:pPr>
            <w:r w:rsidRPr="694D872C">
              <w:rPr>
                <w:lang w:eastAsia="zh-CN"/>
              </w:rPr>
              <w:t>Name</w:t>
            </w:r>
          </w:p>
        </w:tc>
        <w:tc>
          <w:tcPr>
            <w:tcW w:w="2450" w:type="dxa"/>
            <w:vAlign w:val="top"/>
          </w:tcPr>
          <w:p w14:paraId="4DD0D45B" w14:textId="77777777" w:rsidR="00EA160C" w:rsidRDefault="00EA160C" w:rsidP="0078037B">
            <w:pPr>
              <w:spacing w:before="192" w:after="192"/>
              <w:rPr>
                <w:lang w:eastAsia="zh-CN"/>
              </w:rPr>
            </w:pPr>
            <w:r w:rsidRPr="694D872C">
              <w:rPr>
                <w:lang w:eastAsia="zh-CN"/>
              </w:rPr>
              <w:t>Size</w:t>
            </w:r>
          </w:p>
        </w:tc>
        <w:tc>
          <w:tcPr>
            <w:tcW w:w="2450" w:type="dxa"/>
          </w:tcPr>
          <w:p w14:paraId="5F6F83D1" w14:textId="77777777" w:rsidR="00EA160C" w:rsidRDefault="00EA160C" w:rsidP="0078037B">
            <w:pPr>
              <w:rPr>
                <w:lang w:eastAsia="zh-CN"/>
              </w:rPr>
            </w:pPr>
            <w:r w:rsidRPr="694D872C">
              <w:rPr>
                <w:lang w:eastAsia="zh-CN"/>
              </w:rPr>
              <w:t>Weight</w:t>
            </w:r>
          </w:p>
        </w:tc>
        <w:tc>
          <w:tcPr>
            <w:tcW w:w="2450" w:type="dxa"/>
          </w:tcPr>
          <w:p w14:paraId="5420E42F" w14:textId="77777777" w:rsidR="00EA160C" w:rsidRDefault="00EA160C" w:rsidP="0078037B">
            <w:pPr>
              <w:rPr>
                <w:lang w:eastAsia="zh-CN"/>
              </w:rPr>
            </w:pPr>
            <w:r w:rsidRPr="694D872C">
              <w:rPr>
                <w:lang w:eastAsia="zh-CN"/>
              </w:rPr>
              <w:t>Small/large</w:t>
            </w:r>
          </w:p>
        </w:tc>
      </w:tr>
      <w:tr w:rsidR="00EA160C" w14:paraId="4F401246" w14:textId="77777777" w:rsidTr="00234BB0">
        <w:trPr>
          <w:cnfStyle w:val="000000100000" w:firstRow="0" w:lastRow="0" w:firstColumn="0" w:lastColumn="0" w:oddVBand="0" w:evenVBand="0" w:oddHBand="1" w:evenHBand="0" w:firstRowFirstColumn="0" w:firstRowLastColumn="0" w:lastRowFirstColumn="0" w:lastRowLastColumn="0"/>
          <w:trHeight w:hRule="exact" w:val="680"/>
        </w:trPr>
        <w:tc>
          <w:tcPr>
            <w:tcW w:w="2282" w:type="dxa"/>
          </w:tcPr>
          <w:p w14:paraId="5640A800" w14:textId="075C445B" w:rsidR="00EA160C" w:rsidRDefault="00234BB0" w:rsidP="0078037B">
            <w:pPr>
              <w:rPr>
                <w:lang w:eastAsia="zh-CN"/>
              </w:rPr>
            </w:pPr>
            <w:r>
              <w:rPr>
                <w:lang w:eastAsia="zh-CN"/>
              </w:rPr>
              <w:t>Feathertail Glider</w:t>
            </w:r>
          </w:p>
        </w:tc>
        <w:tc>
          <w:tcPr>
            <w:tcW w:w="2450" w:type="dxa"/>
            <w:vAlign w:val="top"/>
          </w:tcPr>
          <w:p w14:paraId="0979E3DE" w14:textId="5A468085" w:rsidR="00EA160C" w:rsidRDefault="00234BB0" w:rsidP="0078037B">
            <w:pPr>
              <w:rPr>
                <w:lang w:eastAsia="zh-CN"/>
              </w:rPr>
            </w:pPr>
            <w:r>
              <w:rPr>
                <w:lang w:eastAsia="zh-CN"/>
              </w:rPr>
              <w:t>6-8 cm</w:t>
            </w:r>
          </w:p>
        </w:tc>
        <w:tc>
          <w:tcPr>
            <w:tcW w:w="2450" w:type="dxa"/>
            <w:vAlign w:val="top"/>
          </w:tcPr>
          <w:p w14:paraId="2427634A" w14:textId="72D0937D" w:rsidR="00EA160C" w:rsidRDefault="00234BB0" w:rsidP="0078037B">
            <w:pPr>
              <w:rPr>
                <w:lang w:eastAsia="zh-CN"/>
              </w:rPr>
            </w:pPr>
            <w:r>
              <w:rPr>
                <w:lang w:eastAsia="zh-CN"/>
              </w:rPr>
              <w:t>12g</w:t>
            </w:r>
          </w:p>
        </w:tc>
        <w:tc>
          <w:tcPr>
            <w:tcW w:w="2450" w:type="dxa"/>
            <w:vAlign w:val="top"/>
          </w:tcPr>
          <w:p w14:paraId="1618C4BC" w14:textId="77777777" w:rsidR="00EA160C" w:rsidRDefault="00EA160C" w:rsidP="0078037B">
            <w:pPr>
              <w:rPr>
                <w:lang w:eastAsia="zh-CN"/>
              </w:rPr>
            </w:pPr>
          </w:p>
        </w:tc>
      </w:tr>
      <w:tr w:rsidR="00EA160C" w14:paraId="58CA712E" w14:textId="77777777" w:rsidTr="00234BB0">
        <w:trPr>
          <w:cnfStyle w:val="000000010000" w:firstRow="0" w:lastRow="0" w:firstColumn="0" w:lastColumn="0" w:oddVBand="0" w:evenVBand="0" w:oddHBand="0" w:evenHBand="1" w:firstRowFirstColumn="0" w:firstRowLastColumn="0" w:lastRowFirstColumn="0" w:lastRowLastColumn="0"/>
          <w:trHeight w:hRule="exact" w:val="680"/>
        </w:trPr>
        <w:tc>
          <w:tcPr>
            <w:tcW w:w="2282" w:type="dxa"/>
          </w:tcPr>
          <w:p w14:paraId="6809E730" w14:textId="77777777" w:rsidR="00EA160C" w:rsidRDefault="00EA160C" w:rsidP="0078037B">
            <w:pPr>
              <w:rPr>
                <w:lang w:eastAsia="zh-CN"/>
              </w:rPr>
            </w:pPr>
          </w:p>
        </w:tc>
        <w:tc>
          <w:tcPr>
            <w:tcW w:w="2450" w:type="dxa"/>
            <w:vAlign w:val="top"/>
          </w:tcPr>
          <w:p w14:paraId="5EF6FB85" w14:textId="77777777" w:rsidR="00EA160C" w:rsidRDefault="00EA160C" w:rsidP="0078037B">
            <w:pPr>
              <w:rPr>
                <w:lang w:eastAsia="zh-CN"/>
              </w:rPr>
            </w:pPr>
          </w:p>
        </w:tc>
        <w:tc>
          <w:tcPr>
            <w:tcW w:w="2450" w:type="dxa"/>
            <w:vAlign w:val="top"/>
          </w:tcPr>
          <w:p w14:paraId="441C0A69" w14:textId="77777777" w:rsidR="00EA160C" w:rsidRDefault="00EA160C" w:rsidP="0078037B">
            <w:pPr>
              <w:rPr>
                <w:lang w:eastAsia="zh-CN"/>
              </w:rPr>
            </w:pPr>
          </w:p>
        </w:tc>
        <w:tc>
          <w:tcPr>
            <w:tcW w:w="2450" w:type="dxa"/>
            <w:vAlign w:val="top"/>
          </w:tcPr>
          <w:p w14:paraId="02C849F8" w14:textId="77777777" w:rsidR="00EA160C" w:rsidRDefault="00EA160C" w:rsidP="0078037B">
            <w:pPr>
              <w:rPr>
                <w:lang w:eastAsia="zh-CN"/>
              </w:rPr>
            </w:pPr>
          </w:p>
        </w:tc>
      </w:tr>
      <w:tr w:rsidR="00EA160C" w14:paraId="5CC1932C" w14:textId="77777777" w:rsidTr="00234BB0">
        <w:trPr>
          <w:cnfStyle w:val="000000100000" w:firstRow="0" w:lastRow="0" w:firstColumn="0" w:lastColumn="0" w:oddVBand="0" w:evenVBand="0" w:oddHBand="1" w:evenHBand="0" w:firstRowFirstColumn="0" w:firstRowLastColumn="0" w:lastRowFirstColumn="0" w:lastRowLastColumn="0"/>
          <w:trHeight w:hRule="exact" w:val="680"/>
        </w:trPr>
        <w:tc>
          <w:tcPr>
            <w:tcW w:w="2282" w:type="dxa"/>
          </w:tcPr>
          <w:p w14:paraId="6964D37E" w14:textId="77777777" w:rsidR="00EA160C" w:rsidRDefault="00EA160C" w:rsidP="0078037B">
            <w:pPr>
              <w:rPr>
                <w:lang w:eastAsia="zh-CN"/>
              </w:rPr>
            </w:pPr>
          </w:p>
        </w:tc>
        <w:tc>
          <w:tcPr>
            <w:tcW w:w="2450" w:type="dxa"/>
            <w:vAlign w:val="top"/>
          </w:tcPr>
          <w:p w14:paraId="5C127B30" w14:textId="77777777" w:rsidR="00EA160C" w:rsidRDefault="00EA160C" w:rsidP="0078037B">
            <w:pPr>
              <w:rPr>
                <w:lang w:eastAsia="zh-CN"/>
              </w:rPr>
            </w:pPr>
          </w:p>
        </w:tc>
        <w:tc>
          <w:tcPr>
            <w:tcW w:w="2450" w:type="dxa"/>
            <w:vAlign w:val="top"/>
          </w:tcPr>
          <w:p w14:paraId="4C0CC84A" w14:textId="77777777" w:rsidR="00EA160C" w:rsidRDefault="00EA160C" w:rsidP="0078037B">
            <w:pPr>
              <w:rPr>
                <w:lang w:eastAsia="zh-CN"/>
              </w:rPr>
            </w:pPr>
          </w:p>
        </w:tc>
        <w:tc>
          <w:tcPr>
            <w:tcW w:w="2450" w:type="dxa"/>
            <w:vAlign w:val="top"/>
          </w:tcPr>
          <w:p w14:paraId="216C8F48" w14:textId="77777777" w:rsidR="00EA160C" w:rsidRDefault="00EA160C" w:rsidP="0078037B">
            <w:pPr>
              <w:rPr>
                <w:lang w:eastAsia="zh-CN"/>
              </w:rPr>
            </w:pPr>
          </w:p>
        </w:tc>
      </w:tr>
      <w:tr w:rsidR="00EA160C" w14:paraId="5B6AAED9" w14:textId="77777777" w:rsidTr="00234BB0">
        <w:trPr>
          <w:cnfStyle w:val="000000010000" w:firstRow="0" w:lastRow="0" w:firstColumn="0" w:lastColumn="0" w:oddVBand="0" w:evenVBand="0" w:oddHBand="0" w:evenHBand="1" w:firstRowFirstColumn="0" w:firstRowLastColumn="0" w:lastRowFirstColumn="0" w:lastRowLastColumn="0"/>
          <w:trHeight w:hRule="exact" w:val="680"/>
        </w:trPr>
        <w:tc>
          <w:tcPr>
            <w:tcW w:w="2282" w:type="dxa"/>
          </w:tcPr>
          <w:p w14:paraId="0937ECE8" w14:textId="77777777" w:rsidR="00EA160C" w:rsidRDefault="00EA160C" w:rsidP="0078037B">
            <w:pPr>
              <w:rPr>
                <w:lang w:eastAsia="zh-CN"/>
              </w:rPr>
            </w:pPr>
          </w:p>
        </w:tc>
        <w:tc>
          <w:tcPr>
            <w:tcW w:w="2450" w:type="dxa"/>
            <w:vAlign w:val="top"/>
          </w:tcPr>
          <w:p w14:paraId="418845AA" w14:textId="77777777" w:rsidR="00EA160C" w:rsidRDefault="00EA160C" w:rsidP="0078037B">
            <w:pPr>
              <w:rPr>
                <w:lang w:eastAsia="zh-CN"/>
              </w:rPr>
            </w:pPr>
          </w:p>
        </w:tc>
        <w:tc>
          <w:tcPr>
            <w:tcW w:w="2450" w:type="dxa"/>
            <w:vAlign w:val="top"/>
          </w:tcPr>
          <w:p w14:paraId="23E56C3E" w14:textId="77777777" w:rsidR="00EA160C" w:rsidRDefault="00EA160C" w:rsidP="0078037B">
            <w:pPr>
              <w:rPr>
                <w:lang w:eastAsia="zh-CN"/>
              </w:rPr>
            </w:pPr>
          </w:p>
        </w:tc>
        <w:tc>
          <w:tcPr>
            <w:tcW w:w="2450" w:type="dxa"/>
            <w:vAlign w:val="top"/>
          </w:tcPr>
          <w:p w14:paraId="33764610" w14:textId="77777777" w:rsidR="00EA160C" w:rsidRDefault="00EA160C" w:rsidP="0078037B">
            <w:pPr>
              <w:rPr>
                <w:lang w:eastAsia="zh-CN"/>
              </w:rPr>
            </w:pPr>
          </w:p>
        </w:tc>
      </w:tr>
      <w:tr w:rsidR="00EA160C" w14:paraId="4B8B8B1D" w14:textId="77777777" w:rsidTr="00234BB0">
        <w:trPr>
          <w:cnfStyle w:val="000000100000" w:firstRow="0" w:lastRow="0" w:firstColumn="0" w:lastColumn="0" w:oddVBand="0" w:evenVBand="0" w:oddHBand="1" w:evenHBand="0" w:firstRowFirstColumn="0" w:firstRowLastColumn="0" w:lastRowFirstColumn="0" w:lastRowLastColumn="0"/>
          <w:trHeight w:hRule="exact" w:val="680"/>
        </w:trPr>
        <w:tc>
          <w:tcPr>
            <w:tcW w:w="2282" w:type="dxa"/>
          </w:tcPr>
          <w:p w14:paraId="26C2AF46" w14:textId="77777777" w:rsidR="00EA160C" w:rsidRDefault="00EA160C" w:rsidP="0078037B">
            <w:pPr>
              <w:rPr>
                <w:lang w:eastAsia="zh-CN"/>
              </w:rPr>
            </w:pPr>
          </w:p>
        </w:tc>
        <w:tc>
          <w:tcPr>
            <w:tcW w:w="2450" w:type="dxa"/>
            <w:vAlign w:val="top"/>
          </w:tcPr>
          <w:p w14:paraId="15CACE40" w14:textId="77777777" w:rsidR="00EA160C" w:rsidRDefault="00EA160C" w:rsidP="0078037B">
            <w:pPr>
              <w:rPr>
                <w:lang w:eastAsia="zh-CN"/>
              </w:rPr>
            </w:pPr>
          </w:p>
        </w:tc>
        <w:tc>
          <w:tcPr>
            <w:tcW w:w="2450" w:type="dxa"/>
            <w:vAlign w:val="top"/>
          </w:tcPr>
          <w:p w14:paraId="20571B1C" w14:textId="77777777" w:rsidR="00EA160C" w:rsidRDefault="00EA160C" w:rsidP="0078037B">
            <w:pPr>
              <w:rPr>
                <w:lang w:eastAsia="zh-CN"/>
              </w:rPr>
            </w:pPr>
          </w:p>
        </w:tc>
        <w:tc>
          <w:tcPr>
            <w:tcW w:w="2450" w:type="dxa"/>
            <w:vAlign w:val="top"/>
          </w:tcPr>
          <w:p w14:paraId="48B7BAF1" w14:textId="77777777" w:rsidR="00EA160C" w:rsidRDefault="00EA160C" w:rsidP="0078037B">
            <w:pPr>
              <w:rPr>
                <w:lang w:eastAsia="zh-CN"/>
              </w:rPr>
            </w:pPr>
          </w:p>
        </w:tc>
      </w:tr>
      <w:tr w:rsidR="00EA160C" w14:paraId="0D97996F" w14:textId="77777777" w:rsidTr="00234BB0">
        <w:trPr>
          <w:cnfStyle w:val="000000010000" w:firstRow="0" w:lastRow="0" w:firstColumn="0" w:lastColumn="0" w:oddVBand="0" w:evenVBand="0" w:oddHBand="0" w:evenHBand="1" w:firstRowFirstColumn="0" w:firstRowLastColumn="0" w:lastRowFirstColumn="0" w:lastRowLastColumn="0"/>
          <w:trHeight w:hRule="exact" w:val="680"/>
        </w:trPr>
        <w:tc>
          <w:tcPr>
            <w:tcW w:w="2282" w:type="dxa"/>
          </w:tcPr>
          <w:p w14:paraId="4364B007" w14:textId="77777777" w:rsidR="00EA160C" w:rsidRDefault="00EA160C" w:rsidP="0078037B">
            <w:pPr>
              <w:rPr>
                <w:lang w:eastAsia="zh-CN"/>
              </w:rPr>
            </w:pPr>
          </w:p>
        </w:tc>
        <w:tc>
          <w:tcPr>
            <w:tcW w:w="2450" w:type="dxa"/>
            <w:vAlign w:val="top"/>
          </w:tcPr>
          <w:p w14:paraId="08C1C3E1" w14:textId="77777777" w:rsidR="00EA160C" w:rsidRDefault="00EA160C" w:rsidP="0078037B">
            <w:pPr>
              <w:rPr>
                <w:lang w:eastAsia="zh-CN"/>
              </w:rPr>
            </w:pPr>
          </w:p>
        </w:tc>
        <w:tc>
          <w:tcPr>
            <w:tcW w:w="2450" w:type="dxa"/>
            <w:vAlign w:val="top"/>
          </w:tcPr>
          <w:p w14:paraId="0C843F38" w14:textId="77777777" w:rsidR="00EA160C" w:rsidRDefault="00EA160C" w:rsidP="0078037B">
            <w:pPr>
              <w:rPr>
                <w:lang w:eastAsia="zh-CN"/>
              </w:rPr>
            </w:pPr>
          </w:p>
        </w:tc>
        <w:tc>
          <w:tcPr>
            <w:tcW w:w="2450" w:type="dxa"/>
            <w:vAlign w:val="top"/>
          </w:tcPr>
          <w:p w14:paraId="487A0ED3" w14:textId="77777777" w:rsidR="00EA160C" w:rsidRDefault="00EA160C" w:rsidP="0078037B">
            <w:pPr>
              <w:rPr>
                <w:lang w:eastAsia="zh-CN"/>
              </w:rPr>
            </w:pPr>
          </w:p>
        </w:tc>
      </w:tr>
      <w:tr w:rsidR="00EA160C" w14:paraId="61458FFE" w14:textId="77777777" w:rsidTr="00234BB0">
        <w:trPr>
          <w:cnfStyle w:val="000000100000" w:firstRow="0" w:lastRow="0" w:firstColumn="0" w:lastColumn="0" w:oddVBand="0" w:evenVBand="0" w:oddHBand="1" w:evenHBand="0" w:firstRowFirstColumn="0" w:firstRowLastColumn="0" w:lastRowFirstColumn="0" w:lastRowLastColumn="0"/>
          <w:trHeight w:hRule="exact" w:val="680"/>
        </w:trPr>
        <w:tc>
          <w:tcPr>
            <w:tcW w:w="2282" w:type="dxa"/>
          </w:tcPr>
          <w:p w14:paraId="0BE5F691" w14:textId="77777777" w:rsidR="00EA160C" w:rsidRDefault="00EA160C" w:rsidP="0078037B">
            <w:pPr>
              <w:rPr>
                <w:lang w:eastAsia="zh-CN"/>
              </w:rPr>
            </w:pPr>
          </w:p>
        </w:tc>
        <w:tc>
          <w:tcPr>
            <w:tcW w:w="2450" w:type="dxa"/>
            <w:vAlign w:val="top"/>
          </w:tcPr>
          <w:p w14:paraId="1030D7D8" w14:textId="77777777" w:rsidR="00EA160C" w:rsidRDefault="00EA160C" w:rsidP="0078037B">
            <w:pPr>
              <w:rPr>
                <w:lang w:eastAsia="zh-CN"/>
              </w:rPr>
            </w:pPr>
          </w:p>
        </w:tc>
        <w:tc>
          <w:tcPr>
            <w:tcW w:w="2450" w:type="dxa"/>
            <w:vAlign w:val="top"/>
          </w:tcPr>
          <w:p w14:paraId="3CD531AA" w14:textId="77777777" w:rsidR="00EA160C" w:rsidRDefault="00EA160C" w:rsidP="0078037B">
            <w:pPr>
              <w:rPr>
                <w:lang w:eastAsia="zh-CN"/>
              </w:rPr>
            </w:pPr>
          </w:p>
        </w:tc>
        <w:tc>
          <w:tcPr>
            <w:tcW w:w="2450" w:type="dxa"/>
            <w:vAlign w:val="top"/>
          </w:tcPr>
          <w:p w14:paraId="59DF2970" w14:textId="77777777" w:rsidR="00EA160C" w:rsidRDefault="00EA160C" w:rsidP="0078037B">
            <w:pPr>
              <w:rPr>
                <w:lang w:eastAsia="zh-CN"/>
              </w:rPr>
            </w:pPr>
          </w:p>
        </w:tc>
      </w:tr>
      <w:tr w:rsidR="00EA160C" w14:paraId="5429F948" w14:textId="77777777" w:rsidTr="00234BB0">
        <w:trPr>
          <w:cnfStyle w:val="000000010000" w:firstRow="0" w:lastRow="0" w:firstColumn="0" w:lastColumn="0" w:oddVBand="0" w:evenVBand="0" w:oddHBand="0" w:evenHBand="1" w:firstRowFirstColumn="0" w:firstRowLastColumn="0" w:lastRowFirstColumn="0" w:lastRowLastColumn="0"/>
          <w:trHeight w:hRule="exact" w:val="680"/>
        </w:trPr>
        <w:tc>
          <w:tcPr>
            <w:tcW w:w="2282" w:type="dxa"/>
          </w:tcPr>
          <w:p w14:paraId="44B1E91A" w14:textId="77777777" w:rsidR="00EA160C" w:rsidRDefault="00EA160C" w:rsidP="0078037B">
            <w:pPr>
              <w:rPr>
                <w:lang w:eastAsia="zh-CN"/>
              </w:rPr>
            </w:pPr>
          </w:p>
        </w:tc>
        <w:tc>
          <w:tcPr>
            <w:tcW w:w="2450" w:type="dxa"/>
            <w:vAlign w:val="top"/>
          </w:tcPr>
          <w:p w14:paraId="78485E83" w14:textId="77777777" w:rsidR="00EA160C" w:rsidRDefault="00EA160C" w:rsidP="0078037B">
            <w:pPr>
              <w:rPr>
                <w:lang w:eastAsia="zh-CN"/>
              </w:rPr>
            </w:pPr>
          </w:p>
        </w:tc>
        <w:tc>
          <w:tcPr>
            <w:tcW w:w="2450" w:type="dxa"/>
            <w:vAlign w:val="top"/>
          </w:tcPr>
          <w:p w14:paraId="0B5EC027" w14:textId="77777777" w:rsidR="00EA160C" w:rsidRDefault="00EA160C" w:rsidP="0078037B">
            <w:pPr>
              <w:rPr>
                <w:lang w:eastAsia="zh-CN"/>
              </w:rPr>
            </w:pPr>
          </w:p>
        </w:tc>
        <w:tc>
          <w:tcPr>
            <w:tcW w:w="2450" w:type="dxa"/>
            <w:vAlign w:val="top"/>
          </w:tcPr>
          <w:p w14:paraId="4CFE55AF" w14:textId="77777777" w:rsidR="00EA160C" w:rsidRDefault="00EA160C" w:rsidP="0078037B">
            <w:pPr>
              <w:rPr>
                <w:lang w:eastAsia="zh-CN"/>
              </w:rPr>
            </w:pPr>
          </w:p>
        </w:tc>
      </w:tr>
      <w:tr w:rsidR="00EA160C" w14:paraId="03B4100F" w14:textId="77777777" w:rsidTr="00234BB0">
        <w:trPr>
          <w:cnfStyle w:val="000000100000" w:firstRow="0" w:lastRow="0" w:firstColumn="0" w:lastColumn="0" w:oddVBand="0" w:evenVBand="0" w:oddHBand="1" w:evenHBand="0" w:firstRowFirstColumn="0" w:firstRowLastColumn="0" w:lastRowFirstColumn="0" w:lastRowLastColumn="0"/>
          <w:trHeight w:hRule="exact" w:val="680"/>
        </w:trPr>
        <w:tc>
          <w:tcPr>
            <w:tcW w:w="2282" w:type="dxa"/>
          </w:tcPr>
          <w:p w14:paraId="694D2FC5" w14:textId="77777777" w:rsidR="00EA160C" w:rsidRDefault="00EA160C" w:rsidP="0078037B">
            <w:pPr>
              <w:rPr>
                <w:lang w:eastAsia="zh-CN"/>
              </w:rPr>
            </w:pPr>
          </w:p>
        </w:tc>
        <w:tc>
          <w:tcPr>
            <w:tcW w:w="2450" w:type="dxa"/>
            <w:vAlign w:val="top"/>
          </w:tcPr>
          <w:p w14:paraId="512E98FE" w14:textId="77777777" w:rsidR="00EA160C" w:rsidRDefault="00EA160C" w:rsidP="0078037B">
            <w:pPr>
              <w:rPr>
                <w:lang w:eastAsia="zh-CN"/>
              </w:rPr>
            </w:pPr>
          </w:p>
        </w:tc>
        <w:tc>
          <w:tcPr>
            <w:tcW w:w="2450" w:type="dxa"/>
            <w:vAlign w:val="top"/>
          </w:tcPr>
          <w:p w14:paraId="03B02EDB" w14:textId="77777777" w:rsidR="00EA160C" w:rsidRDefault="00EA160C" w:rsidP="0078037B">
            <w:pPr>
              <w:rPr>
                <w:lang w:eastAsia="zh-CN"/>
              </w:rPr>
            </w:pPr>
          </w:p>
        </w:tc>
        <w:tc>
          <w:tcPr>
            <w:tcW w:w="2450" w:type="dxa"/>
            <w:vAlign w:val="top"/>
          </w:tcPr>
          <w:p w14:paraId="19022E39" w14:textId="77777777" w:rsidR="00EA160C" w:rsidRDefault="00EA160C" w:rsidP="0078037B">
            <w:pPr>
              <w:rPr>
                <w:lang w:eastAsia="zh-CN"/>
              </w:rPr>
            </w:pPr>
          </w:p>
        </w:tc>
      </w:tr>
      <w:tr w:rsidR="00EA160C" w14:paraId="0DD2C1B7" w14:textId="77777777" w:rsidTr="00234BB0">
        <w:trPr>
          <w:cnfStyle w:val="000000010000" w:firstRow="0" w:lastRow="0" w:firstColumn="0" w:lastColumn="0" w:oddVBand="0" w:evenVBand="0" w:oddHBand="0" w:evenHBand="1" w:firstRowFirstColumn="0" w:firstRowLastColumn="0" w:lastRowFirstColumn="0" w:lastRowLastColumn="0"/>
          <w:trHeight w:hRule="exact" w:val="680"/>
        </w:trPr>
        <w:tc>
          <w:tcPr>
            <w:tcW w:w="2282" w:type="dxa"/>
          </w:tcPr>
          <w:p w14:paraId="2DD8D0A3" w14:textId="77777777" w:rsidR="00EA160C" w:rsidRDefault="00EA160C" w:rsidP="0078037B">
            <w:pPr>
              <w:rPr>
                <w:lang w:eastAsia="zh-CN"/>
              </w:rPr>
            </w:pPr>
          </w:p>
        </w:tc>
        <w:tc>
          <w:tcPr>
            <w:tcW w:w="2450" w:type="dxa"/>
            <w:vAlign w:val="top"/>
          </w:tcPr>
          <w:p w14:paraId="71C8D81A" w14:textId="77777777" w:rsidR="00EA160C" w:rsidRDefault="00EA160C" w:rsidP="0078037B">
            <w:pPr>
              <w:rPr>
                <w:lang w:eastAsia="zh-CN"/>
              </w:rPr>
            </w:pPr>
          </w:p>
        </w:tc>
        <w:tc>
          <w:tcPr>
            <w:tcW w:w="2450" w:type="dxa"/>
            <w:vAlign w:val="top"/>
          </w:tcPr>
          <w:p w14:paraId="411743F3" w14:textId="77777777" w:rsidR="00EA160C" w:rsidRDefault="00EA160C" w:rsidP="0078037B">
            <w:pPr>
              <w:rPr>
                <w:lang w:eastAsia="zh-CN"/>
              </w:rPr>
            </w:pPr>
          </w:p>
        </w:tc>
        <w:tc>
          <w:tcPr>
            <w:tcW w:w="2450" w:type="dxa"/>
            <w:vAlign w:val="top"/>
          </w:tcPr>
          <w:p w14:paraId="34968756" w14:textId="77777777" w:rsidR="00EA160C" w:rsidRDefault="00EA160C" w:rsidP="0078037B">
            <w:pPr>
              <w:rPr>
                <w:lang w:eastAsia="zh-CN"/>
              </w:rPr>
            </w:pPr>
          </w:p>
        </w:tc>
      </w:tr>
    </w:tbl>
    <w:p w14:paraId="21551E73" w14:textId="77777777" w:rsidR="009127C6" w:rsidRPr="00685DEB" w:rsidRDefault="00F16C57" w:rsidP="00685DEB">
      <w:pPr>
        <w:pStyle w:val="Heading2"/>
      </w:pPr>
      <w:r w:rsidRPr="00685DEB">
        <w:t>Activity 3.3</w:t>
      </w:r>
    </w:p>
    <w:p w14:paraId="71FCF93E" w14:textId="790A2354" w:rsidR="00EA160C" w:rsidRDefault="009127C6" w:rsidP="00F16C57">
      <w:pPr>
        <w:pStyle w:val="Heading3"/>
      </w:pPr>
      <w:r>
        <w:t>Focus on an Australian animal</w:t>
      </w:r>
    </w:p>
    <w:p w14:paraId="14F66D73" w14:textId="6F983615" w:rsidR="00F16C57" w:rsidRDefault="00F16C57" w:rsidP="00F16C57">
      <w:pPr>
        <w:rPr>
          <w:rFonts w:eastAsia="Arial" w:cs="Arial"/>
          <w:lang w:val="en-US"/>
        </w:rPr>
      </w:pPr>
      <w:r>
        <w:rPr>
          <w:rFonts w:eastAsia="Arial" w:cs="Arial"/>
        </w:rPr>
        <w:t xml:space="preserve">To make your study easier, you are now need to </w:t>
      </w:r>
      <w:r w:rsidRPr="00545879">
        <w:rPr>
          <w:rStyle w:val="Strong"/>
        </w:rPr>
        <w:t>select</w:t>
      </w:r>
      <w:r>
        <w:rPr>
          <w:rFonts w:eastAsia="Arial" w:cs="Arial"/>
        </w:rPr>
        <w:t xml:space="preserve"> </w:t>
      </w:r>
      <w:r w:rsidRPr="616C6775">
        <w:rPr>
          <w:rFonts w:eastAsia="Arial" w:cs="Arial"/>
        </w:rPr>
        <w:t xml:space="preserve">a small Australian native animal from the list below and </w:t>
      </w:r>
      <w:r w:rsidRPr="00545879">
        <w:rPr>
          <w:rStyle w:val="Strong"/>
        </w:rPr>
        <w:t>read</w:t>
      </w:r>
      <w:r w:rsidRPr="616C6775">
        <w:rPr>
          <w:rFonts w:eastAsia="Arial" w:cs="Arial"/>
        </w:rPr>
        <w:t xml:space="preserve"> about it in the factsheet provided.</w:t>
      </w:r>
    </w:p>
    <w:p w14:paraId="4CD19464" w14:textId="77777777" w:rsidR="00F16C57" w:rsidRDefault="005F5F8D" w:rsidP="00F16C57">
      <w:pPr>
        <w:pStyle w:val="ListBullet"/>
      </w:pPr>
      <w:hyperlink r:id="rId27">
        <w:r w:rsidR="00F16C57" w:rsidRPr="616C6775">
          <w:rPr>
            <w:rStyle w:val="Hyperlink"/>
          </w:rPr>
          <w:t>Brown antechinus</w:t>
        </w:r>
      </w:hyperlink>
    </w:p>
    <w:p w14:paraId="1F36A256" w14:textId="77777777" w:rsidR="00F16C57" w:rsidRDefault="005F5F8D" w:rsidP="00F16C57">
      <w:pPr>
        <w:pStyle w:val="ListBullet"/>
      </w:pPr>
      <w:hyperlink r:id="rId28">
        <w:r w:rsidR="00F16C57" w:rsidRPr="616C6775">
          <w:rPr>
            <w:rStyle w:val="Hyperlink"/>
          </w:rPr>
          <w:t>Eastern pigmy possum</w:t>
        </w:r>
      </w:hyperlink>
    </w:p>
    <w:p w14:paraId="0DFE8733" w14:textId="77777777" w:rsidR="00F16C57" w:rsidRDefault="005F5F8D" w:rsidP="00F16C57">
      <w:pPr>
        <w:pStyle w:val="ListBullet"/>
      </w:pPr>
      <w:hyperlink r:id="rId29">
        <w:r w:rsidR="00F16C57" w:rsidRPr="616C6775">
          <w:rPr>
            <w:rStyle w:val="Hyperlink"/>
          </w:rPr>
          <w:t>Black flying fox</w:t>
        </w:r>
      </w:hyperlink>
    </w:p>
    <w:p w14:paraId="4BD3FA64" w14:textId="57E98EB7" w:rsidR="00F16C57" w:rsidRPr="00F16C57" w:rsidRDefault="005F5F8D" w:rsidP="00F16C57">
      <w:pPr>
        <w:pStyle w:val="ListBullet"/>
      </w:pPr>
      <w:hyperlink r:id="rId30">
        <w:r w:rsidR="00F16C57" w:rsidRPr="616C6775">
          <w:rPr>
            <w:rStyle w:val="Hyperlink"/>
          </w:rPr>
          <w:t>Feather-tail glider</w:t>
        </w:r>
      </w:hyperlink>
    </w:p>
    <w:p w14:paraId="3919A1E3" w14:textId="77777777" w:rsidR="009127C6" w:rsidRPr="00685DEB" w:rsidRDefault="5B8F665A" w:rsidP="00685DEB">
      <w:pPr>
        <w:pStyle w:val="Heading2"/>
      </w:pPr>
      <w:r w:rsidRPr="00685DEB">
        <w:t xml:space="preserve">Activity </w:t>
      </w:r>
      <w:r w:rsidR="6B7AFCD2" w:rsidRPr="00685DEB">
        <w:t>4</w:t>
      </w:r>
      <w:r w:rsidRPr="00685DEB">
        <w:t xml:space="preserve">.1 </w:t>
      </w:r>
    </w:p>
    <w:p w14:paraId="3D443AE0" w14:textId="468A0CCB" w:rsidR="5B8F665A" w:rsidRDefault="5B8F665A" w:rsidP="694D872C">
      <w:pPr>
        <w:pStyle w:val="Heading3"/>
      </w:pPr>
      <w:r w:rsidRPr="616C6775">
        <w:t xml:space="preserve">STEM: Design thinking – </w:t>
      </w:r>
      <w:r w:rsidR="52F951E3" w:rsidRPr="616C6775">
        <w:t>Ideate</w:t>
      </w:r>
    </w:p>
    <w:p w14:paraId="15CDCE34" w14:textId="7ACFE1F7" w:rsidR="7FC52654" w:rsidRPr="00BE3658" w:rsidRDefault="7E04EFE7" w:rsidP="694D872C">
      <w:r>
        <w:t xml:space="preserve">During this activity you will </w:t>
      </w:r>
      <w:r w:rsidR="7D9852E3">
        <w:t xml:space="preserve">think of some </w:t>
      </w:r>
      <w:r w:rsidR="30F42972">
        <w:t xml:space="preserve">possible </w:t>
      </w:r>
      <w:r w:rsidR="7D9852E3">
        <w:t xml:space="preserve">solutions to the </w:t>
      </w:r>
      <w:r w:rsidR="64EB298E">
        <w:t>problem</w:t>
      </w:r>
      <w:r w:rsidR="00BE3658">
        <w:t>.</w:t>
      </w:r>
    </w:p>
    <w:p w14:paraId="72238928" w14:textId="130FA319" w:rsidR="7FC52654" w:rsidRDefault="00F16C57" w:rsidP="616C6775">
      <w:pPr>
        <w:rPr>
          <w:rFonts w:eastAsia="Arial" w:cs="Arial"/>
          <w:lang w:val="en-US"/>
        </w:rPr>
      </w:pPr>
      <w:r w:rsidRPr="006D785A">
        <w:t>The ideate stage is where we imagine, create and express ideas about solutions to the problem we just defined</w:t>
      </w:r>
      <w:r>
        <w:t xml:space="preserve"> from</w:t>
      </w:r>
      <w:r w:rsidR="7136CD31">
        <w:t xml:space="preserve"> the driving question</w:t>
      </w:r>
      <w:r w:rsidR="00B014F7">
        <w:t>.</w:t>
      </w:r>
    </w:p>
    <w:p w14:paraId="0677D31E" w14:textId="2AC12453" w:rsidR="13D92B01" w:rsidRDefault="13D92B01" w:rsidP="694D872C">
      <w:pPr>
        <w:rPr>
          <w:rFonts w:eastAsia="Arial" w:cs="Arial"/>
          <w:lang w:val="en-US"/>
        </w:rPr>
      </w:pPr>
      <w:r>
        <w:rPr>
          <w:noProof/>
        </w:rPr>
        <w:drawing>
          <wp:inline distT="0" distB="0" distL="0" distR="0" wp14:anchorId="6D75B6F8" wp14:editId="71C16F0D">
            <wp:extent cx="628650" cy="628650"/>
            <wp:effectExtent l="0" t="0" r="0" b="0"/>
            <wp:docPr id="1011652688" name="Picture 1011652688" descr="Think&#10;Think or brainstorm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652688"/>
                    <pic:cNvPicPr/>
                  </pic:nvPicPr>
                  <pic:blipFill>
                    <a:blip r:embed="rId20">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4B0E61BE">
        <w:rPr>
          <w:rFonts w:eastAsia="Arial" w:cs="Arial"/>
        </w:rPr>
        <w:t xml:space="preserve"> Brainstorm/think</w:t>
      </w:r>
    </w:p>
    <w:p w14:paraId="1ACF1602" w14:textId="1A40BAF6" w:rsidR="13D92B01" w:rsidRDefault="13D92B01" w:rsidP="694D872C">
      <w:pPr>
        <w:pStyle w:val="ListBullet"/>
        <w:numPr>
          <w:ilvl w:val="0"/>
          <w:numId w:val="0"/>
        </w:numPr>
        <w:ind w:left="284"/>
      </w:pPr>
      <w:r w:rsidRPr="694D872C">
        <w:t>Think about these guiding questions.</w:t>
      </w:r>
    </w:p>
    <w:p w14:paraId="2332934D" w14:textId="4B30D221" w:rsidR="13D92B01" w:rsidRDefault="13D92B01" w:rsidP="694D872C">
      <w:pPr>
        <w:pStyle w:val="ListBullet"/>
      </w:pPr>
      <w:r w:rsidRPr="616C6775">
        <w:t xml:space="preserve">How </w:t>
      </w:r>
      <w:r w:rsidR="00BE3658">
        <w:t>can we help the people who help the animals?</w:t>
      </w:r>
    </w:p>
    <w:p w14:paraId="7C01F87A" w14:textId="1E4A43F8" w:rsidR="13D92B01" w:rsidRDefault="13D92B01" w:rsidP="694D872C">
      <w:pPr>
        <w:pStyle w:val="ListBullet"/>
      </w:pPr>
      <w:r w:rsidRPr="616C6775">
        <w:t xml:space="preserve">What new ideas do you have that will help protect </w:t>
      </w:r>
      <w:r w:rsidR="00BE3658">
        <w:t xml:space="preserve">or monitor </w:t>
      </w:r>
      <w:r w:rsidRPr="616C6775">
        <w:t>your small Australian animal?</w:t>
      </w:r>
    </w:p>
    <w:p w14:paraId="7AFF72BB" w14:textId="082D5DA9" w:rsidR="13D92B01" w:rsidRDefault="13D92B01" w:rsidP="694D872C">
      <w:pPr>
        <w:pStyle w:val="ListBullet"/>
        <w:rPr>
          <w:rFonts w:asciiTheme="minorHAnsi" w:eastAsiaTheme="minorEastAsia" w:hAnsiTheme="minorHAnsi"/>
        </w:rPr>
      </w:pPr>
      <w:r w:rsidRPr="616C6775">
        <w:t>What are the existing ways that people help to</w:t>
      </w:r>
      <w:r w:rsidR="00BE3658">
        <w:t xml:space="preserve"> monitor or</w:t>
      </w:r>
      <w:r w:rsidRPr="616C6775">
        <w:t xml:space="preserve"> protect small Australian animals?</w:t>
      </w:r>
    </w:p>
    <w:p w14:paraId="619B353C" w14:textId="77777777" w:rsidR="00BE3658" w:rsidRDefault="29A39F87" w:rsidP="00B014F7">
      <w:pPr>
        <w:pStyle w:val="ListBullet"/>
        <w:numPr>
          <w:ilvl w:val="0"/>
          <w:numId w:val="0"/>
        </w:numPr>
        <w:ind w:left="-84"/>
        <w:sectPr w:rsidR="00BE3658" w:rsidSect="00D54CBF">
          <w:footerReference w:type="even" r:id="rId31"/>
          <w:footerReference w:type="default" r:id="rId32"/>
          <w:headerReference w:type="first" r:id="rId33"/>
          <w:footerReference w:type="first" r:id="rId34"/>
          <w:pgSz w:w="11900" w:h="16840"/>
          <w:pgMar w:top="1134" w:right="1134" w:bottom="1134" w:left="1134" w:header="709" w:footer="709" w:gutter="0"/>
          <w:pgNumType w:start="1"/>
          <w:cols w:space="708"/>
          <w:titlePg/>
          <w:docGrid w:linePitch="360"/>
        </w:sectPr>
      </w:pPr>
      <w:r w:rsidRPr="616C6775">
        <w:t>Discuss your answers with</w:t>
      </w:r>
      <w:r w:rsidR="00BE3658">
        <w:t xml:space="preserve"> your teacher or</w:t>
      </w:r>
      <w:r w:rsidRPr="616C6775">
        <w:t xml:space="preserve"> a family member.</w:t>
      </w:r>
    </w:p>
    <w:p w14:paraId="3C936E36" w14:textId="6A929C98" w:rsidR="00BE3658" w:rsidRPr="002C654F" w:rsidRDefault="002C654F" w:rsidP="694D872C">
      <w:pPr>
        <w:rPr>
          <w:rFonts w:eastAsia="Arial" w:cs="Arial"/>
          <w:lang w:val="en-US"/>
        </w:rPr>
        <w:sectPr w:rsidR="00BE3658" w:rsidRPr="002C654F" w:rsidSect="00BE3658">
          <w:pgSz w:w="16840" w:h="11900" w:orient="landscape"/>
          <w:pgMar w:top="1134" w:right="1134" w:bottom="1134" w:left="1134" w:header="709" w:footer="709" w:gutter="0"/>
          <w:pgNumType w:start="1"/>
          <w:cols w:space="708"/>
          <w:titlePg/>
          <w:docGrid w:linePitch="360"/>
        </w:sectPr>
      </w:pPr>
      <w:r>
        <w:rPr>
          <w:noProof/>
          <w:lang w:eastAsia="en-AU"/>
        </w:rPr>
        <w:lastRenderedPageBreak/>
        <w:drawing>
          <wp:anchor distT="0" distB="0" distL="114300" distR="114300" simplePos="0" relativeHeight="251656704" behindDoc="1" locked="0" layoutInCell="1" allowOverlap="1" wp14:anchorId="288A1D10" wp14:editId="1F72D665">
            <wp:simplePos x="0" y="0"/>
            <wp:positionH relativeFrom="margin">
              <wp:align>right</wp:align>
            </wp:positionH>
            <wp:positionV relativeFrom="paragraph">
              <wp:posOffset>1207226</wp:posOffset>
            </wp:positionV>
            <wp:extent cx="9274175" cy="3872865"/>
            <wp:effectExtent l="0" t="0" r="3175" b="0"/>
            <wp:wrapTight wrapText="bothSides">
              <wp:wrapPolygon edited="0">
                <wp:start x="0" y="0"/>
                <wp:lineTo x="0" y="21462"/>
                <wp:lineTo x="21563" y="21462"/>
                <wp:lineTo x="21563" y="0"/>
                <wp:lineTo x="0" y="0"/>
              </wp:wrapPolygon>
            </wp:wrapTight>
            <wp:docPr id="8" name="Picture 8" title="Moonsho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274175" cy="3872865"/>
                    </a:xfrm>
                    <a:prstGeom prst="rect">
                      <a:avLst/>
                    </a:prstGeom>
                  </pic:spPr>
                </pic:pic>
              </a:graphicData>
            </a:graphic>
            <wp14:sizeRelH relativeFrom="margin">
              <wp14:pctWidth>0</wp14:pctWidth>
            </wp14:sizeRelH>
            <wp14:sizeRelV relativeFrom="margin">
              <wp14:pctHeight>0</wp14:pctHeight>
            </wp14:sizeRelV>
          </wp:anchor>
        </w:drawing>
      </w:r>
      <w:r w:rsidR="13D92B01" w:rsidRPr="616C6775">
        <w:rPr>
          <w:rFonts w:eastAsia="Arial" w:cs="Arial"/>
        </w:rPr>
        <w:t xml:space="preserve"> </w:t>
      </w:r>
      <w:r w:rsidR="00BE3658">
        <w:rPr>
          <w:rFonts w:eastAsia="Arial" w:cs="Arial"/>
        </w:rPr>
        <w:t>Ideate</w:t>
      </w:r>
      <w:r w:rsidR="00BE3658">
        <w:rPr>
          <w:noProof/>
          <w:lang w:eastAsia="en-AU"/>
        </w:rPr>
        <w:drawing>
          <wp:anchor distT="0" distB="0" distL="114300" distR="114300" simplePos="0" relativeHeight="251657728" behindDoc="1" locked="0" layoutInCell="1" allowOverlap="1" wp14:anchorId="74A5DA1C" wp14:editId="1F72D665">
            <wp:simplePos x="0" y="0"/>
            <wp:positionH relativeFrom="margin">
              <wp:align>right</wp:align>
            </wp:positionH>
            <wp:positionV relativeFrom="paragraph">
              <wp:posOffset>1207226</wp:posOffset>
            </wp:positionV>
            <wp:extent cx="9274175" cy="3872865"/>
            <wp:effectExtent l="0" t="0" r="3175" b="0"/>
            <wp:wrapTight wrapText="bothSides">
              <wp:wrapPolygon edited="0">
                <wp:start x="0" y="0"/>
                <wp:lineTo x="0" y="21462"/>
                <wp:lineTo x="21563" y="21462"/>
                <wp:lineTo x="21563" y="0"/>
                <wp:lineTo x="0" y="0"/>
              </wp:wrapPolygon>
            </wp:wrapTight>
            <wp:docPr id="1" name="Picture 1" title="Moonsho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274175" cy="3872865"/>
                    </a:xfrm>
                    <a:prstGeom prst="rect">
                      <a:avLst/>
                    </a:prstGeom>
                  </pic:spPr>
                </pic:pic>
              </a:graphicData>
            </a:graphic>
            <wp14:sizeRelH relativeFrom="margin">
              <wp14:pctWidth>0</wp14:pctWidth>
            </wp14:sizeRelH>
            <wp14:sizeRelV relativeFrom="margin">
              <wp14:pctHeight>0</wp14:pctHeight>
            </wp14:sizeRelV>
          </wp:anchor>
        </w:drawing>
      </w:r>
      <w:r w:rsidR="00BE3658">
        <w:rPr>
          <w:noProof/>
          <w:lang w:eastAsia="en-AU"/>
        </w:rPr>
        <w:drawing>
          <wp:anchor distT="0" distB="0" distL="114300" distR="114300" simplePos="0" relativeHeight="251658752" behindDoc="1" locked="0" layoutInCell="1" allowOverlap="1" wp14:anchorId="7A262025" wp14:editId="1F72D665">
            <wp:simplePos x="0" y="0"/>
            <wp:positionH relativeFrom="margin">
              <wp:align>right</wp:align>
            </wp:positionH>
            <wp:positionV relativeFrom="paragraph">
              <wp:posOffset>1207226</wp:posOffset>
            </wp:positionV>
            <wp:extent cx="9274175" cy="3872865"/>
            <wp:effectExtent l="0" t="0" r="3175" b="0"/>
            <wp:wrapTight wrapText="bothSides">
              <wp:wrapPolygon edited="0">
                <wp:start x="0" y="0"/>
                <wp:lineTo x="0" y="21462"/>
                <wp:lineTo x="21563" y="21462"/>
                <wp:lineTo x="21563" y="0"/>
                <wp:lineTo x="0" y="0"/>
              </wp:wrapPolygon>
            </wp:wrapTight>
            <wp:docPr id="4" name="Picture 4" title="Moonsho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274175" cy="3872865"/>
                    </a:xfrm>
                    <a:prstGeom prst="rect">
                      <a:avLst/>
                    </a:prstGeom>
                  </pic:spPr>
                </pic:pic>
              </a:graphicData>
            </a:graphic>
            <wp14:sizeRelH relativeFrom="margin">
              <wp14:pctWidth>0</wp14:pctWidth>
            </wp14:sizeRelH>
            <wp14:sizeRelV relativeFrom="margin">
              <wp14:pctHeight>0</wp14:pctHeight>
            </wp14:sizeRelV>
          </wp:anchor>
        </w:drawing>
      </w:r>
      <w:r>
        <w:rPr>
          <w:rFonts w:eastAsia="Arial" w:cs="Arial"/>
        </w:rPr>
        <w:t xml:space="preserve">: </w:t>
      </w:r>
      <w:r w:rsidR="13D92B01" w:rsidRPr="616C6775">
        <w:rPr>
          <w:rFonts w:eastAsia="Arial" w:cs="Arial"/>
        </w:rPr>
        <w:t>A ‘</w:t>
      </w:r>
      <w:proofErr w:type="spellStart"/>
      <w:r w:rsidR="41FE955C" w:rsidRPr="616C6775">
        <w:rPr>
          <w:rFonts w:eastAsia="Arial" w:cs="Arial"/>
        </w:rPr>
        <w:t>m</w:t>
      </w:r>
      <w:r w:rsidR="13D92B01" w:rsidRPr="616C6775">
        <w:rPr>
          <w:rFonts w:eastAsia="Arial" w:cs="Arial"/>
        </w:rPr>
        <w:t>oonshot</w:t>
      </w:r>
      <w:proofErr w:type="spellEnd"/>
      <w:r w:rsidR="13D92B01" w:rsidRPr="616C6775">
        <w:rPr>
          <w:rFonts w:eastAsia="Arial" w:cs="Arial"/>
        </w:rPr>
        <w:t xml:space="preserve">’ is a big picture idea or plan that is almost like a wildest dream. In a </w:t>
      </w:r>
      <w:proofErr w:type="spellStart"/>
      <w:r w:rsidR="11E9C32B" w:rsidRPr="616C6775">
        <w:rPr>
          <w:rFonts w:eastAsia="Arial" w:cs="Arial"/>
        </w:rPr>
        <w:t>m</w:t>
      </w:r>
      <w:r w:rsidR="13D92B01" w:rsidRPr="616C6775">
        <w:rPr>
          <w:rFonts w:eastAsia="Arial" w:cs="Arial"/>
        </w:rPr>
        <w:t>oonshot</w:t>
      </w:r>
      <w:proofErr w:type="spellEnd"/>
      <w:r w:rsidR="13D92B01" w:rsidRPr="616C6775">
        <w:rPr>
          <w:rFonts w:eastAsia="Arial" w:cs="Arial"/>
        </w:rPr>
        <w:t>, there is no limit to the amount of money that is avail</w:t>
      </w:r>
      <w:r w:rsidR="43151AE8" w:rsidRPr="616C6775">
        <w:rPr>
          <w:rFonts w:eastAsia="Arial" w:cs="Arial"/>
        </w:rPr>
        <w:t>able, and no limit on the technology and equipment or resources that you can use to design and build a solution to a problem.</w:t>
      </w:r>
      <w:r w:rsidR="0033E912" w:rsidRPr="616C6775">
        <w:rPr>
          <w:rFonts w:eastAsia="Arial" w:cs="Arial"/>
        </w:rPr>
        <w:t xml:space="preserve"> </w:t>
      </w:r>
      <w:proofErr w:type="spellStart"/>
      <w:r w:rsidR="0033E912" w:rsidRPr="616C6775">
        <w:rPr>
          <w:rFonts w:eastAsia="Arial" w:cs="Arial"/>
        </w:rPr>
        <w:t>Moonshots</w:t>
      </w:r>
      <w:proofErr w:type="spellEnd"/>
      <w:r w:rsidR="0033E912" w:rsidRPr="616C6775">
        <w:rPr>
          <w:rFonts w:eastAsia="Arial" w:cs="Arial"/>
        </w:rPr>
        <w:t xml:space="preserve"> are crazy, innovative, creative and quick </w:t>
      </w:r>
      <w:proofErr w:type="spellStart"/>
      <w:proofErr w:type="gramStart"/>
      <w:r w:rsidR="0033E912" w:rsidRPr="616C6775">
        <w:rPr>
          <w:rFonts w:eastAsia="Arial" w:cs="Arial"/>
        </w:rPr>
        <w:t>ideas.</w:t>
      </w:r>
      <w:r w:rsidR="43151AE8" w:rsidRPr="616C6775">
        <w:rPr>
          <w:rFonts w:eastAsia="Arial" w:cs="Arial"/>
        </w:rPr>
        <w:t>In</w:t>
      </w:r>
      <w:proofErr w:type="spellEnd"/>
      <w:proofErr w:type="gramEnd"/>
      <w:r w:rsidR="43151AE8" w:rsidRPr="616C6775">
        <w:rPr>
          <w:rFonts w:eastAsia="Arial" w:cs="Arial"/>
        </w:rPr>
        <w:t xml:space="preserve"> the space below, draw four </w:t>
      </w:r>
      <w:proofErr w:type="spellStart"/>
      <w:r w:rsidR="78453F71" w:rsidRPr="616C6775">
        <w:rPr>
          <w:rFonts w:eastAsia="Arial" w:cs="Arial"/>
        </w:rPr>
        <w:t>m</w:t>
      </w:r>
      <w:r w:rsidR="43151AE8" w:rsidRPr="616C6775">
        <w:rPr>
          <w:rFonts w:eastAsia="Arial" w:cs="Arial"/>
        </w:rPr>
        <w:t>oonshot</w:t>
      </w:r>
      <w:proofErr w:type="spellEnd"/>
      <w:r w:rsidR="43151AE8" w:rsidRPr="616C6775">
        <w:rPr>
          <w:rFonts w:eastAsia="Arial" w:cs="Arial"/>
        </w:rPr>
        <w:t xml:space="preserve"> ideas you have about how you can design a system to monitor and protect the small Australian </w:t>
      </w:r>
      <w:r w:rsidR="07EDDC48" w:rsidRPr="616C6775">
        <w:rPr>
          <w:rFonts w:eastAsia="Arial" w:cs="Arial"/>
        </w:rPr>
        <w:t xml:space="preserve">native </w:t>
      </w:r>
      <w:r w:rsidR="43151AE8" w:rsidRPr="616C6775">
        <w:rPr>
          <w:rFonts w:eastAsia="Arial" w:cs="Arial"/>
        </w:rPr>
        <w:t>animal you have chosen.</w:t>
      </w:r>
    </w:p>
    <w:p w14:paraId="16254277" w14:textId="5EFA1F66" w:rsidR="424853A4" w:rsidRPr="00BE3658" w:rsidRDefault="424853A4" w:rsidP="694D872C">
      <w:r>
        <w:rPr>
          <w:noProof/>
        </w:rPr>
        <w:lastRenderedPageBreak/>
        <w:drawing>
          <wp:inline distT="0" distB="0" distL="0" distR="0" wp14:anchorId="4E090A24" wp14:editId="7751D387">
            <wp:extent cx="647700" cy="647700"/>
            <wp:effectExtent l="0" t="0" r="0" b="0"/>
            <wp:docPr id="1986144869" name="Picture 1986144869" descr="Share&#10;Follow the instructions to share you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144869"/>
                    <pic:cNvPicPr/>
                  </pic:nvPicPr>
                  <pic:blipFill>
                    <a:blip r:embed="rId36">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Pr="4B0E61BE">
        <w:rPr>
          <w:rFonts w:eastAsia="Arial" w:cs="Arial"/>
        </w:rPr>
        <w:t>Share/submit</w:t>
      </w:r>
    </w:p>
    <w:p w14:paraId="1E5FC256" w14:textId="015A8BA2" w:rsidR="1296F22D" w:rsidRPr="00BE3658" w:rsidRDefault="424853A4" w:rsidP="694D872C">
      <w:r>
        <w:t xml:space="preserve">Share your </w:t>
      </w:r>
      <w:proofErr w:type="spellStart"/>
      <w:r w:rsidR="23F27910">
        <w:t>m</w:t>
      </w:r>
      <w:r>
        <w:t>oonshot</w:t>
      </w:r>
      <w:proofErr w:type="spellEnd"/>
      <w:r>
        <w:t xml:space="preserve"> </w:t>
      </w:r>
      <w:r w:rsidR="00FF10DE">
        <w:t xml:space="preserve">ideas </w:t>
      </w:r>
      <w:r w:rsidR="00BE3658">
        <w:t>and p</w:t>
      </w:r>
      <w:r w:rsidR="00BE3658">
        <w:rPr>
          <w:rFonts w:eastAsia="Arial" w:cs="Arial"/>
        </w:rPr>
        <w:t>itch your idea</w:t>
      </w:r>
      <w:r w:rsidR="00BE3658">
        <w:t xml:space="preserve"> </w:t>
      </w:r>
      <w:r>
        <w:t>with a family member</w:t>
      </w:r>
      <w:r w:rsidR="00BE3658">
        <w:t xml:space="preserve"> or teacher</w:t>
      </w:r>
      <w:r>
        <w:t>. Then choose the best idea to take to the prototype phase.</w:t>
      </w:r>
      <w:r w:rsidR="00BE3658" w:rsidRPr="00BE3658">
        <w:rPr>
          <w:rFonts w:eastAsia="Arial" w:cs="Arial"/>
        </w:rPr>
        <w:t xml:space="preserve"> </w:t>
      </w:r>
    </w:p>
    <w:p w14:paraId="70B41DEE" w14:textId="159B1290" w:rsidR="1296F22D" w:rsidRDefault="1296F22D" w:rsidP="694D872C">
      <w:r>
        <w:t xml:space="preserve">Thinking about your best </w:t>
      </w:r>
      <w:proofErr w:type="spellStart"/>
      <w:r w:rsidR="1EAD3063">
        <w:t>m</w:t>
      </w:r>
      <w:r>
        <w:t>oonshot</w:t>
      </w:r>
      <w:proofErr w:type="spellEnd"/>
      <w:r>
        <w:t xml:space="preserve"> idea, take some time to think about:</w:t>
      </w:r>
    </w:p>
    <w:p w14:paraId="39646A14" w14:textId="47519FF5" w:rsidR="249EC257" w:rsidRDefault="249EC257" w:rsidP="694D872C">
      <w:pPr>
        <w:pStyle w:val="ListBullet"/>
      </w:pPr>
      <w:r>
        <w:t>what will it be made from?</w:t>
      </w:r>
    </w:p>
    <w:p w14:paraId="17D57CC5" w14:textId="3466AAA6" w:rsidR="249EC257" w:rsidRDefault="249EC257" w:rsidP="694D872C">
      <w:pPr>
        <w:pStyle w:val="ListBullet"/>
      </w:pPr>
      <w:r>
        <w:t>what tools will I need?</w:t>
      </w:r>
    </w:p>
    <w:p w14:paraId="25F09052" w14:textId="46D24DA1" w:rsidR="249EC257" w:rsidRDefault="249EC257" w:rsidP="694D872C">
      <w:pPr>
        <w:pStyle w:val="ListBullet"/>
      </w:pPr>
      <w:r>
        <w:t>how will it be powered?</w:t>
      </w:r>
    </w:p>
    <w:p w14:paraId="70E0255F" w14:textId="1C597C76" w:rsidR="249EC257" w:rsidRDefault="249EC257" w:rsidP="694D872C">
      <w:pPr>
        <w:pStyle w:val="ListBullet"/>
      </w:pPr>
      <w:r>
        <w:t>does it have any moving parts?</w:t>
      </w:r>
    </w:p>
    <w:p w14:paraId="79022761" w14:textId="0A2B3159" w:rsidR="249EC257" w:rsidRDefault="249EC257" w:rsidP="694D872C">
      <w:pPr>
        <w:pStyle w:val="ListBullet"/>
      </w:pPr>
      <w:r>
        <w:t>how will the parts move?</w:t>
      </w:r>
    </w:p>
    <w:p w14:paraId="301102B8" w14:textId="60BA1678" w:rsidR="21F2B40B" w:rsidRDefault="453DFA26" w:rsidP="616C6775">
      <w:pPr>
        <w:ind w:left="284"/>
      </w:pPr>
      <w:r>
        <w:rPr>
          <w:noProof/>
        </w:rPr>
        <w:drawing>
          <wp:inline distT="0" distB="0" distL="0" distR="0" wp14:anchorId="14AB0225" wp14:editId="19D77BFA">
            <wp:extent cx="640081" cy="640081"/>
            <wp:effectExtent l="0" t="0" r="7620" b="7620"/>
            <wp:docPr id="1913439790"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Summarise your ideas.</w:t>
      </w:r>
    </w:p>
    <w:p w14:paraId="789DA586" w14:textId="14D9651B" w:rsidR="21F2B40B" w:rsidRDefault="453DFA26" w:rsidP="00BE3658">
      <w:pPr>
        <w:spacing w:line="480" w:lineRule="auto"/>
        <w:ind w:left="284"/>
      </w:pPr>
      <w:r>
        <w:t>______________________________________________________________________</w:t>
      </w:r>
    </w:p>
    <w:p w14:paraId="4C7610E9" w14:textId="73ADD198" w:rsidR="21F2B40B" w:rsidRDefault="453DFA26" w:rsidP="00BE3658">
      <w:pPr>
        <w:spacing w:line="480" w:lineRule="auto"/>
        <w:ind w:left="284"/>
      </w:pPr>
      <w:r>
        <w:t>______________________________________________________________________</w:t>
      </w:r>
    </w:p>
    <w:p w14:paraId="33EB7B9E" w14:textId="607DE180" w:rsidR="21F2B40B" w:rsidRDefault="453DFA26" w:rsidP="00BE3658">
      <w:pPr>
        <w:spacing w:line="480" w:lineRule="auto"/>
        <w:ind w:left="284"/>
      </w:pPr>
      <w:r>
        <w:t>______________________________________________________________________</w:t>
      </w:r>
    </w:p>
    <w:p w14:paraId="02D99CF2" w14:textId="7CDFCB07" w:rsidR="21F2B40B" w:rsidRDefault="453DFA26" w:rsidP="00BE3658">
      <w:pPr>
        <w:spacing w:line="480" w:lineRule="auto"/>
        <w:ind w:left="284"/>
      </w:pPr>
      <w:r>
        <w:t>______________________________________________________________________</w:t>
      </w:r>
    </w:p>
    <w:p w14:paraId="4BB6DAAB" w14:textId="77777777" w:rsidR="00A63D95" w:rsidRDefault="00A63D95">
      <w:pPr>
        <w:rPr>
          <w:rFonts w:eastAsia="SimSun" w:cs="Arial"/>
          <w:color w:val="1C438B"/>
          <w:sz w:val="40"/>
          <w:szCs w:val="40"/>
          <w:lang w:eastAsia="zh-CN"/>
        </w:rPr>
      </w:pPr>
      <w:r>
        <w:br w:type="page"/>
      </w:r>
    </w:p>
    <w:p w14:paraId="1C9D0609" w14:textId="77777777" w:rsidR="00545879" w:rsidRPr="00685DEB" w:rsidRDefault="6BFE3E9E" w:rsidP="00685DEB">
      <w:pPr>
        <w:pStyle w:val="Heading2"/>
      </w:pPr>
      <w:r w:rsidRPr="00685DEB">
        <w:lastRenderedPageBreak/>
        <w:t xml:space="preserve">Activity 4.2 </w:t>
      </w:r>
    </w:p>
    <w:p w14:paraId="2CA738B7" w14:textId="7F19D212" w:rsidR="21F2B40B" w:rsidRDefault="6BFE3E9E" w:rsidP="616C6775">
      <w:pPr>
        <w:pStyle w:val="Heading3"/>
      </w:pPr>
      <w:r w:rsidRPr="616C6775">
        <w:t xml:space="preserve">Science and technology: What will I need </w:t>
      </w:r>
      <w:r w:rsidR="5C51BAAB" w:rsidRPr="616C6775">
        <w:t>to make</w:t>
      </w:r>
      <w:r w:rsidRPr="616C6775">
        <w:t xml:space="preserve"> my design?</w:t>
      </w:r>
    </w:p>
    <w:p w14:paraId="07C1E10F" w14:textId="07B5EEA7" w:rsidR="21F2B40B" w:rsidRDefault="6BFE3E9E" w:rsidP="616C6775">
      <w:r>
        <w:t xml:space="preserve">During this activity you will explore the properties of materials to help you decide which materials you will use to build your </w:t>
      </w:r>
      <w:proofErr w:type="spellStart"/>
      <w:r>
        <w:t>moonshot</w:t>
      </w:r>
      <w:proofErr w:type="spellEnd"/>
      <w:r>
        <w:t xml:space="preserve"> idea.</w:t>
      </w:r>
    </w:p>
    <w:p w14:paraId="31F9922E" w14:textId="16BFA7E9" w:rsidR="21F2B40B" w:rsidRDefault="6DA0D3D0" w:rsidP="616C6775">
      <w:pPr>
        <w:rPr>
          <w:rFonts w:eastAsia="Arial" w:cs="Arial"/>
          <w:lang w:val="en-US"/>
        </w:rPr>
      </w:pPr>
      <w:r>
        <w:rPr>
          <w:noProof/>
        </w:rPr>
        <w:drawing>
          <wp:inline distT="0" distB="0" distL="0" distR="0" wp14:anchorId="37F8C314" wp14:editId="2F0E769E">
            <wp:extent cx="628650" cy="628650"/>
            <wp:effectExtent l="0" t="0" r="0" b="0"/>
            <wp:docPr id="1132444977" name="Picture 1132444977" descr="Think&#10;Think or brainstorm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444977"/>
                    <pic:cNvPicPr/>
                  </pic:nvPicPr>
                  <pic:blipFill>
                    <a:blip r:embed="rId20">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4B0E61BE">
        <w:rPr>
          <w:rFonts w:eastAsia="Arial" w:cs="Arial"/>
        </w:rPr>
        <w:t>Brainstorm/think</w:t>
      </w:r>
    </w:p>
    <w:p w14:paraId="5A77D8DB" w14:textId="3C795F2D" w:rsidR="21F2B40B" w:rsidRDefault="21F2B40B" w:rsidP="616C6775">
      <w:r>
        <w:t>What m</w:t>
      </w:r>
      <w:r w:rsidR="6E88172D">
        <w:t xml:space="preserve">aterials could I use to build my </w:t>
      </w:r>
      <w:proofErr w:type="spellStart"/>
      <w:r w:rsidR="6E88172D">
        <w:t>moonshot</w:t>
      </w:r>
      <w:proofErr w:type="spellEnd"/>
      <w:r w:rsidR="3F2BADC3">
        <w:t xml:space="preserve"> idea</w:t>
      </w:r>
      <w:r>
        <w:t>?</w:t>
      </w:r>
      <w:r w:rsidR="270D560D">
        <w:t xml:space="preserve"> </w:t>
      </w:r>
      <w:r>
        <w:t>Think about the properties of materials and how you mi</w:t>
      </w:r>
      <w:r w:rsidR="00FF10DE">
        <w:t>ght be able to use them</w:t>
      </w:r>
      <w:r>
        <w:t>.</w:t>
      </w:r>
    </w:p>
    <w:p w14:paraId="1E1EF570" w14:textId="5E7562B4" w:rsidR="047342FE" w:rsidRDefault="00D30B22" w:rsidP="694D872C">
      <w:r w:rsidRPr="00D30B22">
        <w:t>Make a list of the materials that you would use</w:t>
      </w:r>
      <w:r>
        <w:t xml:space="preserve"> then note their properties. For example, if you were having tyres, these would be made from rubber. We know that rubber tyres are tough yet flexible and can be shaped</w:t>
      </w:r>
    </w:p>
    <w:tbl>
      <w:tblPr>
        <w:tblStyle w:val="Tableheader"/>
        <w:tblW w:w="0" w:type="auto"/>
        <w:tblLook w:val="0420" w:firstRow="1" w:lastRow="0" w:firstColumn="0" w:lastColumn="0" w:noHBand="0" w:noVBand="1"/>
        <w:tblDescription w:val="properties of materials"/>
      </w:tblPr>
      <w:tblGrid>
        <w:gridCol w:w="3089"/>
        <w:gridCol w:w="6331"/>
      </w:tblGrid>
      <w:tr w:rsidR="694D872C" w14:paraId="0F3E9A23" w14:textId="77777777" w:rsidTr="00D30B22">
        <w:trPr>
          <w:cnfStyle w:val="100000000000" w:firstRow="1" w:lastRow="0" w:firstColumn="0" w:lastColumn="0" w:oddVBand="0" w:evenVBand="0" w:oddHBand="0" w:evenHBand="0" w:firstRowFirstColumn="0" w:firstRowLastColumn="0" w:lastRowFirstColumn="0" w:lastRowLastColumn="0"/>
        </w:trPr>
        <w:tc>
          <w:tcPr>
            <w:tcW w:w="3089" w:type="dxa"/>
          </w:tcPr>
          <w:p w14:paraId="2FAA2D10" w14:textId="7D69949B" w:rsidR="694D872C" w:rsidRDefault="694D872C" w:rsidP="694D872C">
            <w:pPr>
              <w:spacing w:before="192" w:after="192"/>
              <w:rPr>
                <w:lang w:eastAsia="zh-CN"/>
              </w:rPr>
            </w:pPr>
            <w:r w:rsidRPr="694D872C">
              <w:rPr>
                <w:lang w:eastAsia="zh-CN"/>
              </w:rPr>
              <w:t>Object/material</w:t>
            </w:r>
          </w:p>
        </w:tc>
        <w:tc>
          <w:tcPr>
            <w:tcW w:w="6331" w:type="dxa"/>
          </w:tcPr>
          <w:p w14:paraId="0103BAEC" w14:textId="0E38E6C7" w:rsidR="694D872C" w:rsidRDefault="694D872C" w:rsidP="694D872C">
            <w:pPr>
              <w:spacing w:before="192" w:after="192"/>
              <w:rPr>
                <w:lang w:eastAsia="zh-CN"/>
              </w:rPr>
            </w:pPr>
            <w:r w:rsidRPr="694D872C">
              <w:rPr>
                <w:lang w:eastAsia="zh-CN"/>
              </w:rPr>
              <w:t>Properties</w:t>
            </w:r>
          </w:p>
        </w:tc>
      </w:tr>
      <w:tr w:rsidR="00D30B22" w14:paraId="2B1CBAFA" w14:textId="77777777" w:rsidTr="00D30B22">
        <w:trPr>
          <w:cnfStyle w:val="000000100000" w:firstRow="0" w:lastRow="0" w:firstColumn="0" w:lastColumn="0" w:oddVBand="0" w:evenVBand="0" w:oddHBand="1" w:evenHBand="0" w:firstRowFirstColumn="0" w:firstRowLastColumn="0" w:lastRowFirstColumn="0" w:lastRowLastColumn="0"/>
        </w:trPr>
        <w:tc>
          <w:tcPr>
            <w:tcW w:w="3089" w:type="dxa"/>
          </w:tcPr>
          <w:p w14:paraId="3D97577E" w14:textId="11471D2F" w:rsidR="00D30B22" w:rsidRPr="694D872C" w:rsidRDefault="00D30B22" w:rsidP="694D872C">
            <w:pPr>
              <w:spacing w:before="192" w:after="192"/>
              <w:rPr>
                <w:lang w:eastAsia="zh-CN"/>
              </w:rPr>
            </w:pPr>
            <w:r>
              <w:rPr>
                <w:lang w:eastAsia="zh-CN"/>
              </w:rPr>
              <w:t>Tyres – made from rubber</w:t>
            </w:r>
          </w:p>
        </w:tc>
        <w:tc>
          <w:tcPr>
            <w:tcW w:w="6331" w:type="dxa"/>
          </w:tcPr>
          <w:p w14:paraId="72045423" w14:textId="65767A68" w:rsidR="00D30B22" w:rsidRPr="694D872C" w:rsidRDefault="00D30B22" w:rsidP="694D872C">
            <w:pPr>
              <w:spacing w:before="192" w:after="192"/>
              <w:rPr>
                <w:lang w:eastAsia="zh-CN"/>
              </w:rPr>
            </w:pPr>
            <w:r>
              <w:rPr>
                <w:lang w:eastAsia="zh-CN"/>
              </w:rPr>
              <w:t>Tough, flexible, can be shaped</w:t>
            </w:r>
          </w:p>
        </w:tc>
      </w:tr>
      <w:tr w:rsidR="00D30B22" w14:paraId="06B36C24" w14:textId="77777777" w:rsidTr="00D30B22">
        <w:trPr>
          <w:cnfStyle w:val="000000010000" w:firstRow="0" w:lastRow="0" w:firstColumn="0" w:lastColumn="0" w:oddVBand="0" w:evenVBand="0" w:oddHBand="0" w:evenHBand="1" w:firstRowFirstColumn="0" w:firstRowLastColumn="0" w:lastRowFirstColumn="0" w:lastRowLastColumn="0"/>
        </w:trPr>
        <w:tc>
          <w:tcPr>
            <w:tcW w:w="3089" w:type="dxa"/>
          </w:tcPr>
          <w:p w14:paraId="774BF732" w14:textId="77777777" w:rsidR="00D30B22" w:rsidRDefault="00D30B22" w:rsidP="694D872C">
            <w:pPr>
              <w:spacing w:before="192" w:after="192"/>
              <w:rPr>
                <w:lang w:eastAsia="zh-CN"/>
              </w:rPr>
            </w:pPr>
          </w:p>
        </w:tc>
        <w:tc>
          <w:tcPr>
            <w:tcW w:w="6331" w:type="dxa"/>
          </w:tcPr>
          <w:p w14:paraId="38574308" w14:textId="77777777" w:rsidR="00D30B22" w:rsidRDefault="00D30B22" w:rsidP="694D872C">
            <w:pPr>
              <w:spacing w:before="192" w:after="192"/>
              <w:rPr>
                <w:lang w:eastAsia="zh-CN"/>
              </w:rPr>
            </w:pPr>
          </w:p>
        </w:tc>
      </w:tr>
      <w:tr w:rsidR="00D30B22" w14:paraId="20EF3990" w14:textId="77777777" w:rsidTr="00D30B22">
        <w:trPr>
          <w:cnfStyle w:val="000000100000" w:firstRow="0" w:lastRow="0" w:firstColumn="0" w:lastColumn="0" w:oddVBand="0" w:evenVBand="0" w:oddHBand="1" w:evenHBand="0" w:firstRowFirstColumn="0" w:firstRowLastColumn="0" w:lastRowFirstColumn="0" w:lastRowLastColumn="0"/>
        </w:trPr>
        <w:tc>
          <w:tcPr>
            <w:tcW w:w="3089" w:type="dxa"/>
          </w:tcPr>
          <w:p w14:paraId="7767C6FD" w14:textId="77777777" w:rsidR="00D30B22" w:rsidRDefault="00D30B22" w:rsidP="694D872C">
            <w:pPr>
              <w:spacing w:before="192" w:after="192"/>
              <w:rPr>
                <w:lang w:eastAsia="zh-CN"/>
              </w:rPr>
            </w:pPr>
          </w:p>
        </w:tc>
        <w:tc>
          <w:tcPr>
            <w:tcW w:w="6331" w:type="dxa"/>
          </w:tcPr>
          <w:p w14:paraId="6349CAA0" w14:textId="77777777" w:rsidR="00D30B22" w:rsidRDefault="00D30B22" w:rsidP="694D872C">
            <w:pPr>
              <w:spacing w:before="192" w:after="192"/>
              <w:rPr>
                <w:lang w:eastAsia="zh-CN"/>
              </w:rPr>
            </w:pPr>
          </w:p>
        </w:tc>
      </w:tr>
      <w:tr w:rsidR="00D30B22" w14:paraId="419E2B9A" w14:textId="77777777" w:rsidTr="00D30B22">
        <w:trPr>
          <w:cnfStyle w:val="000000010000" w:firstRow="0" w:lastRow="0" w:firstColumn="0" w:lastColumn="0" w:oddVBand="0" w:evenVBand="0" w:oddHBand="0" w:evenHBand="1" w:firstRowFirstColumn="0" w:firstRowLastColumn="0" w:lastRowFirstColumn="0" w:lastRowLastColumn="0"/>
        </w:trPr>
        <w:tc>
          <w:tcPr>
            <w:tcW w:w="3089" w:type="dxa"/>
          </w:tcPr>
          <w:p w14:paraId="2AADEF8E" w14:textId="77777777" w:rsidR="00D30B22" w:rsidRDefault="00D30B22" w:rsidP="694D872C">
            <w:pPr>
              <w:spacing w:before="192" w:after="192"/>
              <w:rPr>
                <w:lang w:eastAsia="zh-CN"/>
              </w:rPr>
            </w:pPr>
          </w:p>
        </w:tc>
        <w:tc>
          <w:tcPr>
            <w:tcW w:w="6331" w:type="dxa"/>
          </w:tcPr>
          <w:p w14:paraId="6DCBE1B1" w14:textId="77777777" w:rsidR="00D30B22" w:rsidRDefault="00D30B22" w:rsidP="694D872C">
            <w:pPr>
              <w:spacing w:before="192" w:after="192"/>
              <w:rPr>
                <w:lang w:eastAsia="zh-CN"/>
              </w:rPr>
            </w:pPr>
          </w:p>
        </w:tc>
      </w:tr>
      <w:tr w:rsidR="00D30B22" w14:paraId="0662DA72" w14:textId="77777777" w:rsidTr="00D30B22">
        <w:trPr>
          <w:cnfStyle w:val="000000100000" w:firstRow="0" w:lastRow="0" w:firstColumn="0" w:lastColumn="0" w:oddVBand="0" w:evenVBand="0" w:oddHBand="1" w:evenHBand="0" w:firstRowFirstColumn="0" w:firstRowLastColumn="0" w:lastRowFirstColumn="0" w:lastRowLastColumn="0"/>
        </w:trPr>
        <w:tc>
          <w:tcPr>
            <w:tcW w:w="3089" w:type="dxa"/>
          </w:tcPr>
          <w:p w14:paraId="6CC62111" w14:textId="77777777" w:rsidR="00D30B22" w:rsidRDefault="00D30B22" w:rsidP="694D872C">
            <w:pPr>
              <w:spacing w:before="192" w:after="192"/>
              <w:rPr>
                <w:lang w:eastAsia="zh-CN"/>
              </w:rPr>
            </w:pPr>
          </w:p>
        </w:tc>
        <w:tc>
          <w:tcPr>
            <w:tcW w:w="6331" w:type="dxa"/>
          </w:tcPr>
          <w:p w14:paraId="07EF6784" w14:textId="77777777" w:rsidR="00D30B22" w:rsidRDefault="00D30B22" w:rsidP="694D872C">
            <w:pPr>
              <w:spacing w:before="192" w:after="192"/>
              <w:rPr>
                <w:lang w:eastAsia="zh-CN"/>
              </w:rPr>
            </w:pPr>
          </w:p>
        </w:tc>
      </w:tr>
      <w:tr w:rsidR="00D30B22" w14:paraId="0A9F7390" w14:textId="77777777" w:rsidTr="00D30B22">
        <w:trPr>
          <w:cnfStyle w:val="000000010000" w:firstRow="0" w:lastRow="0" w:firstColumn="0" w:lastColumn="0" w:oddVBand="0" w:evenVBand="0" w:oddHBand="0" w:evenHBand="1" w:firstRowFirstColumn="0" w:firstRowLastColumn="0" w:lastRowFirstColumn="0" w:lastRowLastColumn="0"/>
        </w:trPr>
        <w:tc>
          <w:tcPr>
            <w:tcW w:w="3089" w:type="dxa"/>
          </w:tcPr>
          <w:p w14:paraId="41D5DAB1" w14:textId="77777777" w:rsidR="00D30B22" w:rsidRDefault="00D30B22" w:rsidP="694D872C">
            <w:pPr>
              <w:spacing w:before="192" w:after="192"/>
              <w:rPr>
                <w:lang w:eastAsia="zh-CN"/>
              </w:rPr>
            </w:pPr>
          </w:p>
        </w:tc>
        <w:tc>
          <w:tcPr>
            <w:tcW w:w="6331" w:type="dxa"/>
          </w:tcPr>
          <w:p w14:paraId="443399C8" w14:textId="77777777" w:rsidR="00D30B22" w:rsidRDefault="00D30B22" w:rsidP="694D872C">
            <w:pPr>
              <w:spacing w:before="192" w:after="192"/>
              <w:rPr>
                <w:lang w:eastAsia="zh-CN"/>
              </w:rPr>
            </w:pPr>
          </w:p>
        </w:tc>
      </w:tr>
    </w:tbl>
    <w:p w14:paraId="69794E52" w14:textId="254C5433" w:rsidR="00D30B22" w:rsidRDefault="00D30B22">
      <w:r w:rsidRPr="00FF10DE">
        <w:rPr>
          <w:rStyle w:val="Strong"/>
        </w:rPr>
        <w:t>Hints</w:t>
      </w:r>
      <w:r>
        <w:t>:</w:t>
      </w:r>
    </w:p>
    <w:tbl>
      <w:tblPr>
        <w:tblStyle w:val="Tableheader"/>
        <w:tblW w:w="0" w:type="auto"/>
        <w:tblInd w:w="25" w:type="dxa"/>
        <w:tblLook w:val="0420" w:firstRow="1" w:lastRow="0" w:firstColumn="0" w:lastColumn="0" w:noHBand="0" w:noVBand="1"/>
        <w:tblDescription w:val="properties of materials"/>
      </w:tblPr>
      <w:tblGrid>
        <w:gridCol w:w="3089"/>
        <w:gridCol w:w="6331"/>
      </w:tblGrid>
      <w:tr w:rsidR="694D872C" w14:paraId="4654DBAD" w14:textId="77777777" w:rsidTr="00D30B22">
        <w:trPr>
          <w:cnfStyle w:val="100000000000" w:firstRow="1" w:lastRow="0" w:firstColumn="0" w:lastColumn="0" w:oddVBand="0" w:evenVBand="0" w:oddHBand="0" w:evenHBand="0" w:firstRowFirstColumn="0" w:firstRowLastColumn="0" w:lastRowFirstColumn="0" w:lastRowLastColumn="0"/>
        </w:trPr>
        <w:tc>
          <w:tcPr>
            <w:tcW w:w="3089" w:type="dxa"/>
          </w:tcPr>
          <w:p w14:paraId="3429E590" w14:textId="62AEC55C" w:rsidR="694D872C" w:rsidRDefault="00D30B22" w:rsidP="00D30B22">
            <w:pPr>
              <w:rPr>
                <w:lang w:eastAsia="zh-CN"/>
              </w:rPr>
            </w:pPr>
            <w:r>
              <w:rPr>
                <w:lang w:eastAsia="zh-CN"/>
              </w:rPr>
              <w:t>Material</w:t>
            </w:r>
          </w:p>
        </w:tc>
        <w:tc>
          <w:tcPr>
            <w:tcW w:w="6331" w:type="dxa"/>
          </w:tcPr>
          <w:p w14:paraId="490D0F19" w14:textId="133C90FB" w:rsidR="694D872C" w:rsidRDefault="00FF10DE" w:rsidP="694D872C">
            <w:pPr>
              <w:rPr>
                <w:lang w:eastAsia="zh-CN"/>
              </w:rPr>
            </w:pPr>
            <w:r>
              <w:rPr>
                <w:lang w:eastAsia="zh-CN"/>
              </w:rPr>
              <w:t>property</w:t>
            </w:r>
          </w:p>
        </w:tc>
      </w:tr>
      <w:tr w:rsidR="694D872C" w14:paraId="5A48B343" w14:textId="77777777" w:rsidTr="00D30B22">
        <w:trPr>
          <w:cnfStyle w:val="000000100000" w:firstRow="0" w:lastRow="0" w:firstColumn="0" w:lastColumn="0" w:oddVBand="0" w:evenVBand="0" w:oddHBand="1" w:evenHBand="0" w:firstRowFirstColumn="0" w:firstRowLastColumn="0" w:lastRowFirstColumn="0" w:lastRowLastColumn="0"/>
        </w:trPr>
        <w:tc>
          <w:tcPr>
            <w:tcW w:w="3089" w:type="dxa"/>
          </w:tcPr>
          <w:p w14:paraId="1E6C09B5" w14:textId="3DAC9782" w:rsidR="694D872C" w:rsidRDefault="694D872C" w:rsidP="694D872C">
            <w:pPr>
              <w:rPr>
                <w:lang w:eastAsia="zh-CN"/>
              </w:rPr>
            </w:pPr>
            <w:r w:rsidRPr="694D872C">
              <w:rPr>
                <w:lang w:eastAsia="zh-CN"/>
              </w:rPr>
              <w:t>raincoat/plastic</w:t>
            </w:r>
          </w:p>
        </w:tc>
        <w:tc>
          <w:tcPr>
            <w:tcW w:w="6331" w:type="dxa"/>
          </w:tcPr>
          <w:p w14:paraId="41F08A14" w14:textId="31CDE8BA" w:rsidR="694D872C" w:rsidRDefault="00FF10DE" w:rsidP="694D872C">
            <w:pPr>
              <w:rPr>
                <w:lang w:eastAsia="zh-CN"/>
              </w:rPr>
            </w:pPr>
            <w:r>
              <w:rPr>
                <w:lang w:eastAsia="zh-CN"/>
              </w:rPr>
              <w:t>w</w:t>
            </w:r>
            <w:r w:rsidR="00A63D95" w:rsidRPr="694D872C">
              <w:rPr>
                <w:lang w:eastAsia="zh-CN"/>
              </w:rPr>
              <w:t>aterproof</w:t>
            </w:r>
            <w:r>
              <w:rPr>
                <w:lang w:eastAsia="zh-CN"/>
              </w:rPr>
              <w:t>, smooth, often shiny</w:t>
            </w:r>
          </w:p>
        </w:tc>
      </w:tr>
      <w:tr w:rsidR="694D872C" w14:paraId="3423E9DE" w14:textId="77777777" w:rsidTr="00D30B22">
        <w:trPr>
          <w:cnfStyle w:val="000000010000" w:firstRow="0" w:lastRow="0" w:firstColumn="0" w:lastColumn="0" w:oddVBand="0" w:evenVBand="0" w:oddHBand="0" w:evenHBand="1" w:firstRowFirstColumn="0" w:firstRowLastColumn="0" w:lastRowFirstColumn="0" w:lastRowLastColumn="0"/>
        </w:trPr>
        <w:tc>
          <w:tcPr>
            <w:tcW w:w="3089" w:type="dxa"/>
          </w:tcPr>
          <w:p w14:paraId="61994422" w14:textId="0F3424B5" w:rsidR="694D872C" w:rsidRDefault="694D872C" w:rsidP="694D872C">
            <w:pPr>
              <w:rPr>
                <w:lang w:eastAsia="zh-CN"/>
              </w:rPr>
            </w:pPr>
            <w:r w:rsidRPr="694D872C">
              <w:rPr>
                <w:lang w:eastAsia="zh-CN"/>
              </w:rPr>
              <w:t>wash cloth/fabric</w:t>
            </w:r>
          </w:p>
        </w:tc>
        <w:tc>
          <w:tcPr>
            <w:tcW w:w="6331" w:type="dxa"/>
          </w:tcPr>
          <w:p w14:paraId="15389A5E" w14:textId="008E3349" w:rsidR="694D872C" w:rsidRDefault="00FF10DE" w:rsidP="694D872C">
            <w:pPr>
              <w:rPr>
                <w:lang w:eastAsia="zh-CN"/>
              </w:rPr>
            </w:pPr>
            <w:r>
              <w:rPr>
                <w:lang w:eastAsia="zh-CN"/>
              </w:rPr>
              <w:t>a</w:t>
            </w:r>
            <w:r w:rsidR="00A63D95">
              <w:rPr>
                <w:lang w:eastAsia="zh-CN"/>
              </w:rPr>
              <w:t>bsorbent</w:t>
            </w:r>
          </w:p>
        </w:tc>
      </w:tr>
      <w:tr w:rsidR="694D872C" w14:paraId="2EBFAD26" w14:textId="77777777" w:rsidTr="00D30B22">
        <w:trPr>
          <w:cnfStyle w:val="000000100000" w:firstRow="0" w:lastRow="0" w:firstColumn="0" w:lastColumn="0" w:oddVBand="0" w:evenVBand="0" w:oddHBand="1" w:evenHBand="0" w:firstRowFirstColumn="0" w:firstRowLastColumn="0" w:lastRowFirstColumn="0" w:lastRowLastColumn="0"/>
        </w:trPr>
        <w:tc>
          <w:tcPr>
            <w:tcW w:w="3089" w:type="dxa"/>
          </w:tcPr>
          <w:p w14:paraId="699EA96A" w14:textId="54DECD39" w:rsidR="694D872C" w:rsidRDefault="694D872C" w:rsidP="694D872C">
            <w:pPr>
              <w:rPr>
                <w:lang w:eastAsia="zh-CN"/>
              </w:rPr>
            </w:pPr>
            <w:r w:rsidRPr="694D872C">
              <w:rPr>
                <w:lang w:eastAsia="zh-CN"/>
              </w:rPr>
              <w:t>plate/ceramic</w:t>
            </w:r>
          </w:p>
        </w:tc>
        <w:tc>
          <w:tcPr>
            <w:tcW w:w="6331" w:type="dxa"/>
          </w:tcPr>
          <w:p w14:paraId="01C0806E" w14:textId="30A0AFED" w:rsidR="694D872C" w:rsidRDefault="00A63D95" w:rsidP="694D872C">
            <w:pPr>
              <w:rPr>
                <w:lang w:eastAsia="zh-CN"/>
              </w:rPr>
            </w:pPr>
            <w:r w:rsidRPr="616C6775">
              <w:rPr>
                <w:lang w:eastAsia="zh-CN"/>
              </w:rPr>
              <w:t>rigid/not bendable</w:t>
            </w:r>
            <w:r w:rsidR="00FF10DE">
              <w:rPr>
                <w:lang w:eastAsia="zh-CN"/>
              </w:rPr>
              <w:t>, fragile</w:t>
            </w:r>
          </w:p>
        </w:tc>
      </w:tr>
      <w:tr w:rsidR="694D872C" w14:paraId="05ADBCE0" w14:textId="77777777" w:rsidTr="00D30B22">
        <w:trPr>
          <w:cnfStyle w:val="000000010000" w:firstRow="0" w:lastRow="0" w:firstColumn="0" w:lastColumn="0" w:oddVBand="0" w:evenVBand="0" w:oddHBand="0" w:evenHBand="1" w:firstRowFirstColumn="0" w:firstRowLastColumn="0" w:lastRowFirstColumn="0" w:lastRowLastColumn="0"/>
        </w:trPr>
        <w:tc>
          <w:tcPr>
            <w:tcW w:w="3089" w:type="dxa"/>
          </w:tcPr>
          <w:p w14:paraId="5A33A2AE" w14:textId="16810B46" w:rsidR="694D872C" w:rsidRDefault="694D872C" w:rsidP="694D872C">
            <w:pPr>
              <w:rPr>
                <w:lang w:eastAsia="zh-CN"/>
              </w:rPr>
            </w:pPr>
            <w:r w:rsidRPr="616C6775">
              <w:rPr>
                <w:lang w:eastAsia="zh-CN"/>
              </w:rPr>
              <w:t>window</w:t>
            </w:r>
            <w:r w:rsidR="16D1F5C8" w:rsidRPr="616C6775">
              <w:rPr>
                <w:lang w:eastAsia="zh-CN"/>
              </w:rPr>
              <w:t>/glass</w:t>
            </w:r>
          </w:p>
        </w:tc>
        <w:tc>
          <w:tcPr>
            <w:tcW w:w="6331" w:type="dxa"/>
          </w:tcPr>
          <w:p w14:paraId="50AF4B2C" w14:textId="4D8300A5" w:rsidR="694D872C" w:rsidRDefault="00FF10DE" w:rsidP="694D872C">
            <w:pPr>
              <w:rPr>
                <w:lang w:eastAsia="zh-CN"/>
              </w:rPr>
            </w:pPr>
            <w:r>
              <w:rPr>
                <w:lang w:eastAsia="zh-CN"/>
              </w:rPr>
              <w:t>transparent, smooth</w:t>
            </w:r>
          </w:p>
        </w:tc>
      </w:tr>
      <w:tr w:rsidR="694D872C" w14:paraId="6460542E" w14:textId="77777777" w:rsidTr="00D30B22">
        <w:trPr>
          <w:cnfStyle w:val="000000100000" w:firstRow="0" w:lastRow="0" w:firstColumn="0" w:lastColumn="0" w:oddVBand="0" w:evenVBand="0" w:oddHBand="1" w:evenHBand="0" w:firstRowFirstColumn="0" w:firstRowLastColumn="0" w:lastRowFirstColumn="0" w:lastRowLastColumn="0"/>
        </w:trPr>
        <w:tc>
          <w:tcPr>
            <w:tcW w:w="3089" w:type="dxa"/>
          </w:tcPr>
          <w:p w14:paraId="2AC491A6" w14:textId="6CDB88BD" w:rsidR="694D872C" w:rsidRDefault="694D872C" w:rsidP="694D872C">
            <w:pPr>
              <w:rPr>
                <w:lang w:eastAsia="zh-CN"/>
              </w:rPr>
            </w:pPr>
            <w:r w:rsidRPr="694D872C">
              <w:rPr>
                <w:lang w:eastAsia="zh-CN"/>
              </w:rPr>
              <w:t>brick/clay</w:t>
            </w:r>
          </w:p>
        </w:tc>
        <w:tc>
          <w:tcPr>
            <w:tcW w:w="6331" w:type="dxa"/>
          </w:tcPr>
          <w:p w14:paraId="7DDEC9EA" w14:textId="01A53C7D" w:rsidR="694D872C" w:rsidRDefault="00FF10DE" w:rsidP="694D872C">
            <w:pPr>
              <w:rPr>
                <w:lang w:eastAsia="zh-CN"/>
              </w:rPr>
            </w:pPr>
            <w:r>
              <w:rPr>
                <w:lang w:eastAsia="zh-CN"/>
              </w:rPr>
              <w:t>r</w:t>
            </w:r>
            <w:r w:rsidR="00A63D95" w:rsidRPr="694D872C">
              <w:rPr>
                <w:lang w:eastAsia="zh-CN"/>
              </w:rPr>
              <w:t>ough</w:t>
            </w:r>
            <w:r>
              <w:rPr>
                <w:lang w:eastAsia="zh-CN"/>
              </w:rPr>
              <w:t>, tough, strong</w:t>
            </w:r>
          </w:p>
        </w:tc>
      </w:tr>
      <w:tr w:rsidR="694D872C" w14:paraId="2814B06A" w14:textId="77777777" w:rsidTr="00D30B22">
        <w:trPr>
          <w:cnfStyle w:val="000000010000" w:firstRow="0" w:lastRow="0" w:firstColumn="0" w:lastColumn="0" w:oddVBand="0" w:evenVBand="0" w:oddHBand="0" w:evenHBand="1" w:firstRowFirstColumn="0" w:firstRowLastColumn="0" w:lastRowFirstColumn="0" w:lastRowLastColumn="0"/>
        </w:trPr>
        <w:tc>
          <w:tcPr>
            <w:tcW w:w="3089" w:type="dxa"/>
          </w:tcPr>
          <w:p w14:paraId="392B0FD8" w14:textId="378534F7" w:rsidR="694D872C" w:rsidRDefault="00FF10DE" w:rsidP="694D872C">
            <w:pPr>
              <w:rPr>
                <w:lang w:eastAsia="zh-CN"/>
              </w:rPr>
            </w:pPr>
            <w:r>
              <w:rPr>
                <w:lang w:eastAsia="zh-CN"/>
              </w:rPr>
              <w:lastRenderedPageBreak/>
              <w:t xml:space="preserve">drinking </w:t>
            </w:r>
            <w:r w:rsidR="694D872C" w:rsidRPr="694D872C">
              <w:rPr>
                <w:lang w:eastAsia="zh-CN"/>
              </w:rPr>
              <w:t>straw/plastic</w:t>
            </w:r>
          </w:p>
        </w:tc>
        <w:tc>
          <w:tcPr>
            <w:tcW w:w="6331" w:type="dxa"/>
          </w:tcPr>
          <w:p w14:paraId="36E12567" w14:textId="58CCDCF9" w:rsidR="694D872C" w:rsidRDefault="00A63D95" w:rsidP="694D872C">
            <w:pPr>
              <w:rPr>
                <w:lang w:eastAsia="zh-CN"/>
              </w:rPr>
            </w:pPr>
            <w:r w:rsidRPr="694D872C">
              <w:rPr>
                <w:lang w:eastAsia="zh-CN"/>
              </w:rPr>
              <w:t>flexible/bendable</w:t>
            </w:r>
            <w:r w:rsidR="00FF10DE">
              <w:rPr>
                <w:lang w:eastAsia="zh-CN"/>
              </w:rPr>
              <w:t>, non-absorbent</w:t>
            </w:r>
          </w:p>
        </w:tc>
      </w:tr>
      <w:tr w:rsidR="00D30B22" w14:paraId="349C5BAE" w14:textId="77777777" w:rsidTr="00D30B22">
        <w:trPr>
          <w:cnfStyle w:val="000000100000" w:firstRow="0" w:lastRow="0" w:firstColumn="0" w:lastColumn="0" w:oddVBand="0" w:evenVBand="0" w:oddHBand="1" w:evenHBand="0" w:firstRowFirstColumn="0" w:firstRowLastColumn="0" w:lastRowFirstColumn="0" w:lastRowLastColumn="0"/>
        </w:trPr>
        <w:tc>
          <w:tcPr>
            <w:tcW w:w="3089" w:type="dxa"/>
          </w:tcPr>
          <w:p w14:paraId="17659E48" w14:textId="2CDF66F9" w:rsidR="00D30B22" w:rsidRPr="694D872C" w:rsidRDefault="00FF10DE" w:rsidP="00FF10DE">
            <w:pPr>
              <w:rPr>
                <w:lang w:eastAsia="zh-CN"/>
              </w:rPr>
            </w:pPr>
            <w:r>
              <w:rPr>
                <w:lang w:eastAsia="zh-CN"/>
              </w:rPr>
              <w:t>r</w:t>
            </w:r>
            <w:r w:rsidR="00D30B22">
              <w:rPr>
                <w:lang w:eastAsia="zh-CN"/>
              </w:rPr>
              <w:t>ubber</w:t>
            </w:r>
            <w:r>
              <w:rPr>
                <w:lang w:eastAsia="zh-CN"/>
              </w:rPr>
              <w:t xml:space="preserve"> bands</w:t>
            </w:r>
            <w:r w:rsidR="00D30B22">
              <w:rPr>
                <w:lang w:eastAsia="zh-CN"/>
              </w:rPr>
              <w:t>/rubber</w:t>
            </w:r>
          </w:p>
        </w:tc>
        <w:tc>
          <w:tcPr>
            <w:tcW w:w="6331" w:type="dxa"/>
          </w:tcPr>
          <w:p w14:paraId="3075DC97" w14:textId="3C9E8828" w:rsidR="00D30B22" w:rsidRPr="616C6775" w:rsidRDefault="00A63D95" w:rsidP="694D872C">
            <w:pPr>
              <w:rPr>
                <w:lang w:eastAsia="zh-CN"/>
              </w:rPr>
            </w:pPr>
            <w:r w:rsidRPr="694D872C">
              <w:rPr>
                <w:lang w:eastAsia="zh-CN"/>
              </w:rPr>
              <w:t>elastic/stretchy</w:t>
            </w:r>
          </w:p>
        </w:tc>
      </w:tr>
    </w:tbl>
    <w:p w14:paraId="1E2B4912" w14:textId="77777777" w:rsidR="00545879" w:rsidRPr="00685DEB" w:rsidRDefault="38B163F6" w:rsidP="00685DEB">
      <w:pPr>
        <w:pStyle w:val="Heading2"/>
      </w:pPr>
      <w:r w:rsidRPr="00685DEB">
        <w:t xml:space="preserve">Activity 4.3 </w:t>
      </w:r>
    </w:p>
    <w:p w14:paraId="37219103" w14:textId="0E0CDA9C" w:rsidR="27847EDC" w:rsidRDefault="38B163F6" w:rsidP="616C6775">
      <w:pPr>
        <w:pStyle w:val="Heading3"/>
      </w:pPr>
      <w:r>
        <w:t>Science and technology: How will my design work?</w:t>
      </w:r>
    </w:p>
    <w:p w14:paraId="62CB561E" w14:textId="103B407C" w:rsidR="27847EDC" w:rsidRDefault="11498DCF" w:rsidP="616C6775">
      <w:r>
        <w:t>During this activity you will explore different types of forces to help you decide what</w:t>
      </w:r>
      <w:r w:rsidR="4C96990B">
        <w:t xml:space="preserve"> forces</w:t>
      </w:r>
      <w:r>
        <w:t xml:space="preserve"> will</w:t>
      </w:r>
      <w:r w:rsidR="58E85235">
        <w:t xml:space="preserve"> be used</w:t>
      </w:r>
      <w:r w:rsidR="1CA6F7C3">
        <w:t xml:space="preserve"> in your </w:t>
      </w:r>
      <w:proofErr w:type="spellStart"/>
      <w:r w:rsidR="1CA6F7C3">
        <w:t>moonshot</w:t>
      </w:r>
      <w:proofErr w:type="spellEnd"/>
      <w:r w:rsidR="1CA6F7C3">
        <w:t xml:space="preserve"> idea.</w:t>
      </w:r>
    </w:p>
    <w:p w14:paraId="657931F9" w14:textId="729B0A54" w:rsidR="27847EDC" w:rsidRDefault="1A1A4F65" w:rsidP="616C6775">
      <w:pPr>
        <w:rPr>
          <w:rFonts w:eastAsia="Arial" w:cs="Arial"/>
          <w:lang w:val="en-US"/>
        </w:rPr>
      </w:pPr>
      <w:r>
        <w:rPr>
          <w:noProof/>
        </w:rPr>
        <w:drawing>
          <wp:inline distT="0" distB="0" distL="0" distR="0" wp14:anchorId="356A33AD" wp14:editId="64C66B98">
            <wp:extent cx="628650" cy="628650"/>
            <wp:effectExtent l="0" t="0" r="0" b="0"/>
            <wp:docPr id="1894711740" name="Picture 1894711740" descr="Think&#10;Think or brainstorm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711740"/>
                    <pic:cNvPicPr/>
                  </pic:nvPicPr>
                  <pic:blipFill>
                    <a:blip r:embed="rId20">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4B0E61BE">
        <w:rPr>
          <w:rFonts w:eastAsia="Arial" w:cs="Arial"/>
        </w:rPr>
        <w:t xml:space="preserve"> Brainstorm/think</w:t>
      </w:r>
      <w:r>
        <w:t xml:space="preserve"> </w:t>
      </w:r>
    </w:p>
    <w:p w14:paraId="535EDC78" w14:textId="274F104E" w:rsidR="083BF0E0" w:rsidRPr="002044E9" w:rsidRDefault="52037FE9" w:rsidP="694D872C">
      <w:pPr>
        <w:rPr>
          <w:b/>
          <w:bCs/>
        </w:rPr>
      </w:pPr>
      <w:r w:rsidRPr="616C6775">
        <w:t xml:space="preserve">What moving parts could </w:t>
      </w:r>
      <w:r w:rsidR="5CCF1C1F" w:rsidRPr="616C6775">
        <w:t xml:space="preserve">I use </w:t>
      </w:r>
      <w:r w:rsidRPr="616C6775">
        <w:t xml:space="preserve">in my </w:t>
      </w:r>
      <w:proofErr w:type="spellStart"/>
      <w:r w:rsidR="557EF295" w:rsidRPr="616C6775">
        <w:t>moonshot</w:t>
      </w:r>
      <w:proofErr w:type="spellEnd"/>
      <w:r w:rsidR="1718F22A" w:rsidRPr="616C6775">
        <w:t>?</w:t>
      </w:r>
      <w:r w:rsidR="040C7D62" w:rsidRPr="616C6775">
        <w:t xml:space="preserve"> </w:t>
      </w:r>
      <w:r w:rsidR="27847EDC" w:rsidRPr="616C6775">
        <w:t xml:space="preserve">See if you can identify the push and pull forces in some everyday activities. This will help you to identify the push and pull forces that you could use in your </w:t>
      </w:r>
      <w:proofErr w:type="spellStart"/>
      <w:r w:rsidR="27847EDC" w:rsidRPr="616C6775">
        <w:t>moonshot</w:t>
      </w:r>
      <w:proofErr w:type="spellEnd"/>
      <w:r w:rsidR="27847EDC" w:rsidRPr="616C6775">
        <w:t>.</w:t>
      </w:r>
      <w:r w:rsidR="002044E9">
        <w:rPr>
          <w:rStyle w:val="Strong"/>
        </w:rPr>
        <w:t xml:space="preserve"> </w:t>
      </w:r>
      <w:r w:rsidR="083BF0E0" w:rsidRPr="694D872C">
        <w:t>Write the word ‘push’ or ‘pull’ in the space for each activity below.</w:t>
      </w:r>
    </w:p>
    <w:p w14:paraId="7ECF5308" w14:textId="77777777" w:rsidR="002044E9" w:rsidRDefault="083BF0E0">
      <w:r>
        <w:rPr>
          <w:noProof/>
        </w:rPr>
        <w:drawing>
          <wp:inline distT="0" distB="0" distL="0" distR="0" wp14:anchorId="53614D93" wp14:editId="4E8B7575">
            <wp:extent cx="6550661" cy="3176587"/>
            <wp:effectExtent l="0" t="0" r="2540" b="5080"/>
            <wp:docPr id="1940645101" name="Picture 1940645101" descr="write the word push or pull in the spaces for each activity" title="push and pul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645101"/>
                    <pic:cNvPicPr/>
                  </pic:nvPicPr>
                  <pic:blipFill>
                    <a:blip r:embed="rId37">
                      <a:extLst>
                        <a:ext uri="{28A0092B-C50C-407E-A947-70E740481C1C}">
                          <a14:useLocalDpi xmlns:a14="http://schemas.microsoft.com/office/drawing/2010/main" val="0"/>
                        </a:ext>
                      </a:extLst>
                    </a:blip>
                    <a:stretch>
                      <a:fillRect/>
                    </a:stretch>
                  </pic:blipFill>
                  <pic:spPr>
                    <a:xfrm>
                      <a:off x="0" y="0"/>
                      <a:ext cx="6550661" cy="3176587"/>
                    </a:xfrm>
                    <a:prstGeom prst="rect">
                      <a:avLst/>
                    </a:prstGeom>
                  </pic:spPr>
                </pic:pic>
              </a:graphicData>
            </a:graphic>
          </wp:inline>
        </w:drawing>
      </w:r>
    </w:p>
    <w:p w14:paraId="749733AE" w14:textId="27804477" w:rsidR="616C6775" w:rsidRDefault="616C6775">
      <w:r>
        <w:br w:type="page"/>
      </w:r>
    </w:p>
    <w:p w14:paraId="7ACB5E91" w14:textId="5FF578E7" w:rsidR="7382365F" w:rsidRPr="002044E9" w:rsidRDefault="0BAFFCA7" w:rsidP="694D872C">
      <w:pPr>
        <w:rPr>
          <w:rFonts w:eastAsia="Arial" w:cs="Arial"/>
          <w:lang w:val="en-US"/>
        </w:rPr>
      </w:pPr>
      <w:r>
        <w:rPr>
          <w:noProof/>
        </w:rPr>
        <w:lastRenderedPageBreak/>
        <w:drawing>
          <wp:inline distT="0" distB="0" distL="0" distR="0" wp14:anchorId="7B632039" wp14:editId="62A05FA9">
            <wp:extent cx="647700" cy="647700"/>
            <wp:effectExtent l="0" t="0" r="0" b="0"/>
            <wp:docPr id="2021272382" name="Picture 2021272382" descr="Draw&#10;This activity involv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272382"/>
                    <pic:cNvPicPr/>
                  </pic:nvPicPr>
                  <pic:blipFill>
                    <a:blip r:embed="rId3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7382365F" w:rsidRPr="4B0E61BE">
        <w:rPr>
          <w:rFonts w:eastAsia="Arial" w:cs="Arial"/>
        </w:rPr>
        <w:t>Draw an annotated d</w:t>
      </w:r>
      <w:r w:rsidR="00FF10DE" w:rsidRPr="4B0E61BE">
        <w:rPr>
          <w:rFonts w:eastAsia="Arial" w:cs="Arial"/>
        </w:rPr>
        <w:t>rawing</w:t>
      </w:r>
      <w:r w:rsidR="7382365F" w:rsidRPr="4B0E61BE">
        <w:rPr>
          <w:rFonts w:eastAsia="Arial" w:cs="Arial"/>
        </w:rPr>
        <w:t xml:space="preserve"> of </w:t>
      </w:r>
      <w:r w:rsidR="64D6CE3E" w:rsidRPr="4B0E61BE">
        <w:rPr>
          <w:rFonts w:eastAsia="Arial" w:cs="Arial"/>
        </w:rPr>
        <w:t xml:space="preserve">your </w:t>
      </w:r>
      <w:r w:rsidR="002C654F" w:rsidRPr="4B0E61BE">
        <w:rPr>
          <w:rFonts w:eastAsia="Arial" w:cs="Arial"/>
        </w:rPr>
        <w:t>best idea</w:t>
      </w:r>
      <w:r w:rsidR="64D6CE3E" w:rsidRPr="4B0E61BE">
        <w:rPr>
          <w:rFonts w:eastAsia="Arial" w:cs="Arial"/>
        </w:rPr>
        <w:t xml:space="preserve">. On your </w:t>
      </w:r>
      <w:r w:rsidR="00FF10DE" w:rsidRPr="4B0E61BE">
        <w:rPr>
          <w:rFonts w:eastAsia="Arial" w:cs="Arial"/>
        </w:rPr>
        <w:t>drawing</w:t>
      </w:r>
      <w:r w:rsidR="64D6CE3E" w:rsidRPr="4B0E61BE">
        <w:rPr>
          <w:rFonts w:eastAsia="Arial" w:cs="Arial"/>
        </w:rPr>
        <w:t>, write the words push and pull, and use arrows to identify which direction the push and pull f</w:t>
      </w:r>
      <w:r w:rsidR="2292F76D" w:rsidRPr="4B0E61BE">
        <w:rPr>
          <w:rFonts w:eastAsia="Arial" w:cs="Arial"/>
        </w:rPr>
        <w:t>orces are moving.</w:t>
      </w:r>
    </w:p>
    <w:p w14:paraId="358AFA7F" w14:textId="12C6E89F" w:rsidR="6552D1E8" w:rsidRDefault="6552D1E8" w:rsidP="694D872C">
      <w:pPr>
        <w:rPr>
          <w:rFonts w:eastAsia="Arial" w:cs="Arial"/>
        </w:rPr>
      </w:pPr>
      <w:r>
        <w:rPr>
          <w:noProof/>
        </w:rPr>
        <w:drawing>
          <wp:inline distT="0" distB="0" distL="0" distR="0" wp14:anchorId="3770F600" wp14:editId="00BB8B5C">
            <wp:extent cx="6459582" cy="7687310"/>
            <wp:effectExtent l="0" t="0" r="0" b="8890"/>
            <wp:docPr id="1953975016" name="Picture 1953975016" title="Space for annotated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975016"/>
                    <pic:cNvPicPr/>
                  </pic:nvPicPr>
                  <pic:blipFill>
                    <a:blip r:embed="rId39">
                      <a:extLst>
                        <a:ext uri="{28A0092B-C50C-407E-A947-70E740481C1C}">
                          <a14:useLocalDpi xmlns:a14="http://schemas.microsoft.com/office/drawing/2010/main" val="0"/>
                        </a:ext>
                      </a:extLst>
                    </a:blip>
                    <a:stretch>
                      <a:fillRect/>
                    </a:stretch>
                  </pic:blipFill>
                  <pic:spPr>
                    <a:xfrm>
                      <a:off x="0" y="0"/>
                      <a:ext cx="6459582" cy="7687310"/>
                    </a:xfrm>
                    <a:prstGeom prst="rect">
                      <a:avLst/>
                    </a:prstGeom>
                  </pic:spPr>
                </pic:pic>
              </a:graphicData>
            </a:graphic>
          </wp:inline>
        </w:drawing>
      </w:r>
    </w:p>
    <w:p w14:paraId="168FC370" w14:textId="60BF287E" w:rsidR="6B726B0B" w:rsidRPr="00D22B08" w:rsidRDefault="017FAFF3" w:rsidP="00D22B08">
      <w:pPr>
        <w:pStyle w:val="Heading4"/>
        <w:rPr>
          <w:rFonts w:eastAsia="Arial" w:cs="Arial"/>
        </w:rPr>
      </w:pPr>
      <w:r>
        <w:br w:type="page"/>
      </w:r>
      <w:r w:rsidR="00D22B08">
        <w:lastRenderedPageBreak/>
        <w:t xml:space="preserve">Contact force: </w:t>
      </w:r>
      <w:r w:rsidR="00D22B08">
        <w:rPr>
          <w:noProof/>
          <w:lang w:eastAsia="en-AU"/>
        </w:rPr>
        <w:t>Ping-pong soccer</w:t>
      </w:r>
    </w:p>
    <w:p w14:paraId="4C06F505" w14:textId="77777777" w:rsidR="00D22B08" w:rsidRDefault="00E5361D" w:rsidP="694D872C">
      <w:pPr>
        <w:rPr>
          <w:rFonts w:eastAsia="Arial" w:cs="Arial"/>
        </w:rPr>
      </w:pPr>
      <w:r w:rsidRPr="00E5361D">
        <w:rPr>
          <w:rFonts w:eastAsia="Arial" w:cs="Arial"/>
        </w:rPr>
        <w:t xml:space="preserve">What is a contact force? A contact force happens when </w:t>
      </w:r>
      <w:r w:rsidR="00D22B08">
        <w:rPr>
          <w:rFonts w:eastAsia="Arial" w:cs="Arial"/>
        </w:rPr>
        <w:t>objects</w:t>
      </w:r>
      <w:r w:rsidRPr="00E5361D">
        <w:rPr>
          <w:rFonts w:eastAsia="Arial" w:cs="Arial"/>
        </w:rPr>
        <w:t xml:space="preserve"> physically touch each other. </w:t>
      </w:r>
      <w:r w:rsidR="00D22B08">
        <w:rPr>
          <w:rFonts w:eastAsia="Arial" w:cs="Arial"/>
        </w:rPr>
        <w:t>This happens</w:t>
      </w:r>
      <w:r w:rsidRPr="00E5361D">
        <w:rPr>
          <w:rFonts w:eastAsia="Arial" w:cs="Arial"/>
        </w:rPr>
        <w:t xml:space="preserve"> when players accidently bump into each other in netball, basketball or football.</w:t>
      </w:r>
      <w:r>
        <w:rPr>
          <w:rFonts w:eastAsia="Arial" w:cs="Arial"/>
        </w:rPr>
        <w:t xml:space="preserve"> </w:t>
      </w:r>
    </w:p>
    <w:p w14:paraId="5852BBA5" w14:textId="1D3D650D" w:rsidR="00D22B08" w:rsidRDefault="00D22B08" w:rsidP="694D872C">
      <w:pPr>
        <w:rPr>
          <w:rFonts w:eastAsia="Arial" w:cs="Arial"/>
        </w:rPr>
      </w:pPr>
      <w:proofErr w:type="gramStart"/>
      <w:r>
        <w:rPr>
          <w:rFonts w:eastAsia="Arial" w:cs="Arial"/>
        </w:rPr>
        <w:t>So</w:t>
      </w:r>
      <w:proofErr w:type="gramEnd"/>
      <w:r>
        <w:rPr>
          <w:rFonts w:eastAsia="Arial" w:cs="Arial"/>
        </w:rPr>
        <w:t xml:space="preserve"> let’s play ping-pong soccer:</w:t>
      </w:r>
    </w:p>
    <w:p w14:paraId="7A482F7B" w14:textId="77777777" w:rsidR="00D22B08" w:rsidRDefault="00D22B08" w:rsidP="00D22B08">
      <w:r>
        <w:t>You will need:</w:t>
      </w:r>
    </w:p>
    <w:p w14:paraId="5BE4A5C9" w14:textId="147EF7B5" w:rsidR="00D22B08" w:rsidRDefault="7382365F" w:rsidP="00D22B08">
      <w:pPr>
        <w:pStyle w:val="ListBullet"/>
      </w:pPr>
      <w:r w:rsidRPr="616C6775">
        <w:t>a</w:t>
      </w:r>
      <w:r w:rsidR="00D22B08">
        <w:t xml:space="preserve"> straw or a paper fan</w:t>
      </w:r>
    </w:p>
    <w:p w14:paraId="0DAAEF3C" w14:textId="77777777" w:rsidR="00D22B08" w:rsidRDefault="7382365F" w:rsidP="00D22B08">
      <w:pPr>
        <w:pStyle w:val="ListBullet"/>
      </w:pPr>
      <w:r w:rsidRPr="616C6775">
        <w:t>a ping-pong ball</w:t>
      </w:r>
      <w:r w:rsidR="00D22B08">
        <w:t xml:space="preserve"> or a</w:t>
      </w:r>
      <w:r w:rsidR="4444F5A4" w:rsidRPr="616C6775">
        <w:t xml:space="preserve"> balloon</w:t>
      </w:r>
      <w:r w:rsidR="5401B3DB" w:rsidRPr="616C6775">
        <w:t xml:space="preserve"> or polystyrene ball</w:t>
      </w:r>
      <w:r w:rsidRPr="616C6775">
        <w:t xml:space="preserve"> </w:t>
      </w:r>
    </w:p>
    <w:p w14:paraId="2847780E" w14:textId="77777777" w:rsidR="00D22B08" w:rsidRDefault="7382365F" w:rsidP="00D22B08">
      <w:pPr>
        <w:pStyle w:val="ListBullet"/>
      </w:pPr>
      <w:r w:rsidRPr="616C6775">
        <w:t>a table</w:t>
      </w:r>
      <w:r w:rsidR="00D22B08">
        <w:t xml:space="preserve"> </w:t>
      </w:r>
    </w:p>
    <w:p w14:paraId="202C2073" w14:textId="77777777" w:rsidR="00D22B08" w:rsidRDefault="71CA7986" w:rsidP="00D22B08">
      <w:pPr>
        <w:pStyle w:val="ListBullet"/>
      </w:pPr>
      <w:r w:rsidRPr="616C6775">
        <w:t>a goal against an opponent</w:t>
      </w:r>
      <w:r w:rsidR="7382365F" w:rsidRPr="616C6775">
        <w:t>.</w:t>
      </w:r>
      <w:r w:rsidR="2497A31E" w:rsidRPr="616C6775">
        <w:t xml:space="preserve"> </w:t>
      </w:r>
    </w:p>
    <w:p w14:paraId="0DF8C82D" w14:textId="7FB2EB09" w:rsidR="00D22B08" w:rsidRDefault="00D22B08" w:rsidP="00D22B08">
      <w:r>
        <w:t>To play soccer: blow through the straw (or wave the fan) to move the ball into your opponent’s goal.</w:t>
      </w:r>
    </w:p>
    <w:p w14:paraId="3229E5C4" w14:textId="26707677" w:rsidR="3E2D88DD" w:rsidRDefault="00D22B08" w:rsidP="00D22B08">
      <w:r>
        <w:t>To play tennis: push the table against a wall and try to strike the ball with the straw</w:t>
      </w:r>
    </w:p>
    <w:p w14:paraId="4C141332" w14:textId="192C0979" w:rsidR="3E1912E2" w:rsidRDefault="3E1912E2" w:rsidP="694D872C">
      <w:pPr>
        <w:rPr>
          <w:rFonts w:eastAsia="Arial" w:cs="Arial"/>
          <w:lang w:val="en-US"/>
        </w:rPr>
      </w:pPr>
      <w:r>
        <w:rPr>
          <w:noProof/>
        </w:rPr>
        <w:drawing>
          <wp:inline distT="0" distB="0" distL="0" distR="0" wp14:anchorId="5F3F83B7" wp14:editId="42F4A3D6">
            <wp:extent cx="628650" cy="628650"/>
            <wp:effectExtent l="0" t="0" r="0" b="0"/>
            <wp:docPr id="1561394143" name="Picture 1561394143" descr="Think&#10;Think or brainstorm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394143"/>
                    <pic:cNvPicPr/>
                  </pic:nvPicPr>
                  <pic:blipFill>
                    <a:blip r:embed="rId20">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4B0E61BE">
        <w:rPr>
          <w:rFonts w:eastAsia="Arial" w:cs="Arial"/>
        </w:rPr>
        <w:t>Brainstorm/think</w:t>
      </w:r>
    </w:p>
    <w:p w14:paraId="2C443105" w14:textId="6C2B3963" w:rsidR="486214E4" w:rsidRDefault="69E84253" w:rsidP="694D872C">
      <w:pPr>
        <w:rPr>
          <w:rFonts w:eastAsia="Arial" w:cs="Arial"/>
        </w:rPr>
      </w:pPr>
      <w:r w:rsidRPr="694D872C">
        <w:rPr>
          <w:rFonts w:eastAsia="Arial" w:cs="Arial"/>
        </w:rPr>
        <w:t xml:space="preserve">Think about how </w:t>
      </w:r>
      <w:r w:rsidR="7E840B4A" w:rsidRPr="694D872C">
        <w:rPr>
          <w:rFonts w:eastAsia="Arial" w:cs="Arial"/>
        </w:rPr>
        <w:t xml:space="preserve">different push and/or pull </w:t>
      </w:r>
      <w:r w:rsidRPr="694D872C">
        <w:rPr>
          <w:rFonts w:eastAsia="Arial" w:cs="Arial"/>
        </w:rPr>
        <w:t>contact forces are working in your ping-pong soccer</w:t>
      </w:r>
      <w:r w:rsidR="002C654F">
        <w:rPr>
          <w:rFonts w:eastAsia="Arial" w:cs="Arial"/>
        </w:rPr>
        <w:t xml:space="preserve"> or tennis</w:t>
      </w:r>
      <w:r w:rsidRPr="694D872C">
        <w:rPr>
          <w:rFonts w:eastAsia="Arial" w:cs="Arial"/>
        </w:rPr>
        <w:t xml:space="preserve"> game</w:t>
      </w:r>
      <w:r w:rsidR="002C654F">
        <w:rPr>
          <w:rFonts w:eastAsia="Arial" w:cs="Arial"/>
        </w:rPr>
        <w:t xml:space="preserve">s. </w:t>
      </w:r>
      <w:r w:rsidR="486214E4" w:rsidRPr="694D872C">
        <w:rPr>
          <w:rFonts w:eastAsia="Arial" w:cs="Arial"/>
        </w:rPr>
        <w:t>Does your idea involve any contact forces?</w:t>
      </w:r>
      <w:r w:rsidR="7382365F" w:rsidRPr="694D872C">
        <w:rPr>
          <w:rFonts w:eastAsia="Arial" w:cs="Arial"/>
        </w:rPr>
        <w:t xml:space="preserve"> </w:t>
      </w:r>
      <w:r w:rsidR="1A999185" w:rsidRPr="694D872C">
        <w:rPr>
          <w:rFonts w:eastAsia="Arial" w:cs="Arial"/>
        </w:rPr>
        <w:t>Add labels to your diagram to show these.</w:t>
      </w:r>
    </w:p>
    <w:p w14:paraId="6DCBA83F" w14:textId="4DA94DD2" w:rsidR="002C654F" w:rsidRDefault="00130191" w:rsidP="002C654F">
      <w:pPr>
        <w:pStyle w:val="Heading4"/>
        <w:rPr>
          <w:rFonts w:eastAsia="Arial" w:cs="Arial"/>
        </w:rPr>
      </w:pPr>
      <w:r>
        <w:t>Non-c</w:t>
      </w:r>
      <w:r w:rsidR="002C654F">
        <w:t xml:space="preserve">ontact force: </w:t>
      </w:r>
      <w:r w:rsidR="002C654F">
        <w:rPr>
          <w:noProof/>
          <w:lang w:eastAsia="en-AU"/>
        </w:rPr>
        <w:t>Confetti Rain</w:t>
      </w:r>
    </w:p>
    <w:p w14:paraId="7779FD3A" w14:textId="0C12C1A1" w:rsidR="00E5361D" w:rsidRDefault="00E5361D" w:rsidP="616C6775">
      <w:pPr>
        <w:rPr>
          <w:rFonts w:eastAsia="Arial" w:cs="Arial"/>
        </w:rPr>
      </w:pPr>
      <w:r w:rsidRPr="00E5361D">
        <w:rPr>
          <w:rFonts w:eastAsia="Arial" w:cs="Arial"/>
        </w:rPr>
        <w:t xml:space="preserve">What is a non-contact force? Non-contact forces act on objects from a distance. (They do not physically touch). </w:t>
      </w:r>
    </w:p>
    <w:p w14:paraId="694CFAA8" w14:textId="5AB95AF3" w:rsidR="7382365F" w:rsidRDefault="7382365F" w:rsidP="694D872C">
      <w:pPr>
        <w:rPr>
          <w:rFonts w:eastAsia="Arial" w:cs="Arial"/>
        </w:rPr>
      </w:pPr>
      <w:r w:rsidRPr="616C6775">
        <w:rPr>
          <w:rFonts w:eastAsia="Arial" w:cs="Arial"/>
        </w:rPr>
        <w:t>Electrostatic force</w:t>
      </w:r>
    </w:p>
    <w:p w14:paraId="13E312F7" w14:textId="0287609C" w:rsidR="002C654F" w:rsidRDefault="002C654F" w:rsidP="694D872C">
      <w:pPr>
        <w:rPr>
          <w:rFonts w:eastAsia="Arial" w:cs="Arial"/>
        </w:rPr>
      </w:pPr>
      <w:r>
        <w:rPr>
          <w:rFonts w:eastAsia="Arial" w:cs="Arial"/>
        </w:rPr>
        <w:t>You will need</w:t>
      </w:r>
    </w:p>
    <w:p w14:paraId="1E91FAAB" w14:textId="4D0B9718" w:rsidR="002C654F" w:rsidRDefault="002C654F" w:rsidP="002C654F">
      <w:pPr>
        <w:pStyle w:val="ListBullet"/>
        <w:ind w:left="284"/>
      </w:pPr>
      <w:r>
        <w:t>A balloon</w:t>
      </w:r>
    </w:p>
    <w:p w14:paraId="50B0404B" w14:textId="1234547D" w:rsidR="002C654F" w:rsidRDefault="002C654F" w:rsidP="002C654F">
      <w:pPr>
        <w:pStyle w:val="ListBullet"/>
        <w:ind w:left="284"/>
      </w:pPr>
      <w:r>
        <w:t>Carpet o</w:t>
      </w:r>
      <w:r w:rsidR="46E94370">
        <w:t xml:space="preserve">r </w:t>
      </w:r>
      <w:r>
        <w:t>a woollen jum</w:t>
      </w:r>
      <w:r w:rsidR="2D57B007">
        <w:t>p</w:t>
      </w:r>
      <w:r>
        <w:t>er</w:t>
      </w:r>
    </w:p>
    <w:p w14:paraId="549C40E8" w14:textId="1D5067E7" w:rsidR="002C654F" w:rsidRDefault="002C654F" w:rsidP="002C654F">
      <w:pPr>
        <w:pStyle w:val="ListBullet"/>
        <w:ind w:left="284"/>
      </w:pPr>
      <w:r>
        <w:t>Light-weight coloured paper – tissue paper is good</w:t>
      </w:r>
    </w:p>
    <w:p w14:paraId="42AB92BF" w14:textId="4A8D0FE7" w:rsidR="1F0241B5" w:rsidRDefault="1F0241B5" w:rsidP="002C654F">
      <w:r w:rsidRPr="616C6775">
        <w:t xml:space="preserve">Make some confetti by tearing very small pieces of toilet paper or </w:t>
      </w:r>
      <w:r w:rsidR="002C654F">
        <w:t xml:space="preserve">coloured </w:t>
      </w:r>
      <w:r w:rsidRPr="616C6775">
        <w:t>tissue</w:t>
      </w:r>
      <w:r w:rsidR="002C654F">
        <w:t xml:space="preserve"> paper</w:t>
      </w:r>
      <w:r w:rsidRPr="616C6775">
        <w:t xml:space="preserve">. Rub a balloon on some carpet or a </w:t>
      </w:r>
      <w:r w:rsidR="72676AB8" w:rsidRPr="616C6775">
        <w:t>woollen</w:t>
      </w:r>
      <w:r w:rsidRPr="616C6775">
        <w:t xml:space="preserve"> jumper, then use the balloon to pick up the confetti without touching it.</w:t>
      </w:r>
    </w:p>
    <w:p w14:paraId="1217D510" w14:textId="73085987" w:rsidR="7382365F" w:rsidRDefault="7382365F" w:rsidP="616C6775">
      <w:pPr>
        <w:pStyle w:val="ListBullet"/>
      </w:pPr>
      <w:r w:rsidRPr="616C6775">
        <w:rPr>
          <w:rFonts w:eastAsia="Arial" w:cs="Arial"/>
        </w:rPr>
        <w:t xml:space="preserve">Cut out a small </w:t>
      </w:r>
      <w:r w:rsidR="14091DAD" w:rsidRPr="616C6775">
        <w:rPr>
          <w:rFonts w:eastAsia="Arial" w:cs="Arial"/>
        </w:rPr>
        <w:t>shape</w:t>
      </w:r>
      <w:r w:rsidRPr="616C6775">
        <w:rPr>
          <w:rFonts w:eastAsia="Arial" w:cs="Arial"/>
        </w:rPr>
        <w:t xml:space="preserve"> from a piece of tissue and use a balloon to make it “magically” hover.</w:t>
      </w:r>
    </w:p>
    <w:p w14:paraId="3084162E" w14:textId="1ECEF7FA" w:rsidR="7382365F" w:rsidRPr="007B3223" w:rsidRDefault="007B3223" w:rsidP="007B3223">
      <w:pPr>
        <w:pStyle w:val="Heading4"/>
        <w:rPr>
          <w:rFonts w:eastAsia="Arial" w:cs="Arial"/>
        </w:rPr>
      </w:pPr>
      <w:r>
        <w:lastRenderedPageBreak/>
        <w:t xml:space="preserve">Non-contact force: </w:t>
      </w:r>
      <w:r>
        <w:rPr>
          <w:noProof/>
          <w:lang w:eastAsia="en-AU"/>
        </w:rPr>
        <w:t>Compass(magnetic force)</w:t>
      </w:r>
    </w:p>
    <w:p w14:paraId="1C033448" w14:textId="4AFCEEF8" w:rsidR="0078037B" w:rsidRDefault="0078037B" w:rsidP="694D872C">
      <w:pPr>
        <w:rPr>
          <w:rFonts w:eastAsia="Arial" w:cs="Arial"/>
        </w:rPr>
      </w:pPr>
      <w:r>
        <w:rPr>
          <w:rFonts w:eastAsia="Arial" w:cs="Arial"/>
        </w:rPr>
        <w:t>You will need:</w:t>
      </w:r>
    </w:p>
    <w:p w14:paraId="64686B18" w14:textId="3D4E4B68" w:rsidR="0078037B" w:rsidRDefault="0078037B" w:rsidP="0078037B">
      <w:pPr>
        <w:pStyle w:val="ListBullet"/>
      </w:pPr>
      <w:r>
        <w:t xml:space="preserve">A fridge magnet </w:t>
      </w:r>
    </w:p>
    <w:p w14:paraId="7FAFADA5" w14:textId="0162640C" w:rsidR="0078037B" w:rsidRDefault="0078037B" w:rsidP="0078037B">
      <w:pPr>
        <w:pStyle w:val="ListBullet"/>
      </w:pPr>
      <w:r>
        <w:t xml:space="preserve">A paper </w:t>
      </w:r>
      <w:proofErr w:type="gramStart"/>
      <w:r>
        <w:t>clip</w:t>
      </w:r>
      <w:proofErr w:type="gramEnd"/>
    </w:p>
    <w:p w14:paraId="36A4DC61" w14:textId="6CF48959" w:rsidR="0078037B" w:rsidRDefault="0078037B" w:rsidP="0078037B">
      <w:pPr>
        <w:pStyle w:val="ListBullet"/>
      </w:pPr>
      <w:r>
        <w:t>A small piece of Styrofoam</w:t>
      </w:r>
    </w:p>
    <w:p w14:paraId="7AC2DBE9" w14:textId="1D5ED70F" w:rsidR="0078037B" w:rsidRDefault="0078037B" w:rsidP="0078037B">
      <w:pPr>
        <w:pStyle w:val="ListBullet"/>
      </w:pPr>
      <w:r>
        <w:t>Cup of water</w:t>
      </w:r>
    </w:p>
    <w:p w14:paraId="3B04FF5F" w14:textId="3597CBE5" w:rsidR="7382365F" w:rsidRDefault="7382365F" w:rsidP="0078037B">
      <w:r w:rsidRPr="616C6775">
        <w:t>Investigate which materials will attract a magnet.</w:t>
      </w:r>
      <w:r w:rsidR="694C33F4" w:rsidRPr="616C6775">
        <w:t xml:space="preserve"> Record your findings in the table.</w:t>
      </w:r>
    </w:p>
    <w:tbl>
      <w:tblPr>
        <w:tblStyle w:val="TableGrid1"/>
        <w:tblW w:w="0" w:type="auto"/>
        <w:tblLayout w:type="fixed"/>
        <w:tblLook w:val="06A0" w:firstRow="1" w:lastRow="0" w:firstColumn="1" w:lastColumn="0" w:noHBand="1" w:noVBand="1"/>
        <w:tblCaption w:val="Data table for magnet investigation"/>
      </w:tblPr>
      <w:tblGrid>
        <w:gridCol w:w="4816"/>
        <w:gridCol w:w="4816"/>
      </w:tblGrid>
      <w:tr w:rsidR="694D872C" w14:paraId="4BB811E5" w14:textId="77777777" w:rsidTr="694D872C">
        <w:trPr>
          <w:cnfStyle w:val="100000000000" w:firstRow="1" w:lastRow="0" w:firstColumn="0" w:lastColumn="0" w:oddVBand="0" w:evenVBand="0" w:oddHBand="0" w:evenHBand="0" w:firstRowFirstColumn="0" w:firstRowLastColumn="0" w:lastRowFirstColumn="0" w:lastRowLastColumn="0"/>
        </w:trPr>
        <w:tc>
          <w:tcPr>
            <w:tcW w:w="4816" w:type="dxa"/>
          </w:tcPr>
          <w:p w14:paraId="5A4D19AF" w14:textId="4872F3CA" w:rsidR="694C33F4" w:rsidRDefault="694C33F4" w:rsidP="694D872C">
            <w:r w:rsidRPr="694D872C">
              <w:t>Name of object</w:t>
            </w:r>
          </w:p>
        </w:tc>
        <w:tc>
          <w:tcPr>
            <w:tcW w:w="4816" w:type="dxa"/>
          </w:tcPr>
          <w:p w14:paraId="4FF9C7D0" w14:textId="5A59FC79" w:rsidR="694C33F4" w:rsidRDefault="694C33F4" w:rsidP="694D872C">
            <w:r w:rsidRPr="694D872C">
              <w:t>Does a magnet stick to it? (yes/no)</w:t>
            </w:r>
          </w:p>
        </w:tc>
      </w:tr>
      <w:tr w:rsidR="694D872C" w14:paraId="53A51679" w14:textId="77777777" w:rsidTr="694D872C">
        <w:tc>
          <w:tcPr>
            <w:tcW w:w="4816" w:type="dxa"/>
          </w:tcPr>
          <w:p w14:paraId="341107C9" w14:textId="44BF2789" w:rsidR="694D872C" w:rsidRDefault="694D872C" w:rsidP="694D872C"/>
        </w:tc>
        <w:tc>
          <w:tcPr>
            <w:tcW w:w="4816" w:type="dxa"/>
          </w:tcPr>
          <w:p w14:paraId="6D51839B" w14:textId="44BF2789" w:rsidR="694D872C" w:rsidRDefault="694D872C" w:rsidP="694D872C"/>
        </w:tc>
      </w:tr>
      <w:tr w:rsidR="694D872C" w14:paraId="4185BEB3" w14:textId="77777777" w:rsidTr="694D872C">
        <w:tc>
          <w:tcPr>
            <w:tcW w:w="4816" w:type="dxa"/>
          </w:tcPr>
          <w:p w14:paraId="29419EE0" w14:textId="44BF2789" w:rsidR="694D872C" w:rsidRDefault="694D872C" w:rsidP="694D872C"/>
        </w:tc>
        <w:tc>
          <w:tcPr>
            <w:tcW w:w="4816" w:type="dxa"/>
          </w:tcPr>
          <w:p w14:paraId="3FE5AFF8" w14:textId="44BF2789" w:rsidR="694D872C" w:rsidRDefault="694D872C" w:rsidP="694D872C"/>
        </w:tc>
      </w:tr>
      <w:tr w:rsidR="694D872C" w14:paraId="73344EC2" w14:textId="77777777" w:rsidTr="694D872C">
        <w:tc>
          <w:tcPr>
            <w:tcW w:w="4816" w:type="dxa"/>
          </w:tcPr>
          <w:p w14:paraId="4E57BBB2" w14:textId="44BF2789" w:rsidR="694D872C" w:rsidRDefault="694D872C" w:rsidP="694D872C"/>
        </w:tc>
        <w:tc>
          <w:tcPr>
            <w:tcW w:w="4816" w:type="dxa"/>
          </w:tcPr>
          <w:p w14:paraId="27ABA9AC" w14:textId="44BF2789" w:rsidR="694D872C" w:rsidRDefault="694D872C" w:rsidP="694D872C"/>
        </w:tc>
      </w:tr>
      <w:tr w:rsidR="694D872C" w14:paraId="7EB4B798" w14:textId="77777777" w:rsidTr="694D872C">
        <w:tc>
          <w:tcPr>
            <w:tcW w:w="4816" w:type="dxa"/>
          </w:tcPr>
          <w:p w14:paraId="2E304D90" w14:textId="44BF2789" w:rsidR="694D872C" w:rsidRDefault="694D872C" w:rsidP="694D872C"/>
        </w:tc>
        <w:tc>
          <w:tcPr>
            <w:tcW w:w="4816" w:type="dxa"/>
          </w:tcPr>
          <w:p w14:paraId="3BFAFE65" w14:textId="44BF2789" w:rsidR="694D872C" w:rsidRDefault="694D872C" w:rsidP="694D872C"/>
        </w:tc>
      </w:tr>
    </w:tbl>
    <w:p w14:paraId="2BA0A745" w14:textId="53C313C1" w:rsidR="7382365F" w:rsidRDefault="7382365F" w:rsidP="003A3FDF">
      <w:pPr>
        <w:rPr>
          <w:rFonts w:asciiTheme="minorHAnsi" w:eastAsiaTheme="minorEastAsia" w:hAnsiTheme="minorHAnsi"/>
        </w:rPr>
      </w:pPr>
      <w:r w:rsidRPr="616C6775">
        <w:t>Make a compass using a paperclip and a piece o</w:t>
      </w:r>
      <w:r w:rsidR="76BE16B7" w:rsidRPr="616C6775">
        <w:t>f</w:t>
      </w:r>
      <w:r w:rsidRPr="616C6775">
        <w:t xml:space="preserve"> polystyrene.</w:t>
      </w:r>
      <w:r w:rsidR="5E7208DA" w:rsidRPr="616C6775">
        <w:t xml:space="preserve"> </w:t>
      </w:r>
      <w:r w:rsidR="1E7F66E8" w:rsidRPr="616C6775">
        <w:t>With the help of a</w:t>
      </w:r>
      <w:r w:rsidR="00E5361D">
        <w:t>n adult</w:t>
      </w:r>
      <w:r w:rsidR="1E7F66E8" w:rsidRPr="616C6775">
        <w:t xml:space="preserve">, magnetise a </w:t>
      </w:r>
      <w:r w:rsidR="2AA896B0" w:rsidRPr="616C6775">
        <w:t xml:space="preserve">paperclip </w:t>
      </w:r>
      <w:r w:rsidR="1E7F66E8" w:rsidRPr="616C6775">
        <w:t xml:space="preserve">by </w:t>
      </w:r>
      <w:r w:rsidR="7AF39936" w:rsidRPr="616C6775">
        <w:t xml:space="preserve">straightening it out </w:t>
      </w:r>
      <w:r w:rsidR="00E5361D">
        <w:t>and</w:t>
      </w:r>
      <w:r w:rsidR="7AF39936" w:rsidRPr="616C6775">
        <w:t xml:space="preserve"> </w:t>
      </w:r>
      <w:r w:rsidR="1E7F66E8" w:rsidRPr="616C6775">
        <w:t>stroking it in one direction with a magnet. Make sure that you only stroke in one dir</w:t>
      </w:r>
      <w:r w:rsidR="00E5361D">
        <w:t xml:space="preserve">ection, then lift the magnet off </w:t>
      </w:r>
      <w:r w:rsidR="1E7F66E8" w:rsidRPr="616C6775">
        <w:t xml:space="preserve">and repeat several times. </w:t>
      </w:r>
      <w:r w:rsidR="0517A1D2" w:rsidRPr="616C6775">
        <w:t xml:space="preserve">Push the magnetised </w:t>
      </w:r>
      <w:r w:rsidR="64AF8348" w:rsidRPr="616C6775">
        <w:t>paperclip</w:t>
      </w:r>
      <w:r w:rsidR="0517A1D2" w:rsidRPr="616C6775">
        <w:t xml:space="preserve"> into a piece of </w:t>
      </w:r>
      <w:r w:rsidR="53585FA1" w:rsidRPr="616C6775">
        <w:t>Styrofoam</w:t>
      </w:r>
      <w:r w:rsidR="0517A1D2" w:rsidRPr="616C6775">
        <w:t xml:space="preserve"> or a pencil rubber (or some other soft object that floats). </w:t>
      </w:r>
      <w:r w:rsidR="773613CE" w:rsidRPr="616C6775">
        <w:t xml:space="preserve">Carefully float your magnet in a cup or bowl filled with water. </w:t>
      </w:r>
      <w:r w:rsidR="0517A1D2" w:rsidRPr="616C6775">
        <w:t xml:space="preserve">Does your compass tend to point in one direction? </w:t>
      </w:r>
      <w:r w:rsidR="44B4896D" w:rsidRPr="616C6775">
        <w:t>You should notice that it stops moving when it is pointing in a north/south direction. Do you know which way is north?</w:t>
      </w:r>
      <w:r w:rsidR="1E7F66E8" w:rsidRPr="616C6775">
        <w:t xml:space="preserve"> </w:t>
      </w:r>
    </w:p>
    <w:p w14:paraId="391854EF" w14:textId="48B6D356" w:rsidR="397D46DA" w:rsidRDefault="397D46DA" w:rsidP="694D872C">
      <w:pPr>
        <w:rPr>
          <w:rFonts w:eastAsia="Arial" w:cs="Arial"/>
          <w:lang w:val="en-US"/>
        </w:rPr>
      </w:pPr>
      <w:r>
        <w:rPr>
          <w:noProof/>
        </w:rPr>
        <w:drawing>
          <wp:inline distT="0" distB="0" distL="0" distR="0" wp14:anchorId="0903C6DA" wp14:editId="0618FBC7">
            <wp:extent cx="628650" cy="628650"/>
            <wp:effectExtent l="0" t="0" r="0" b="0"/>
            <wp:docPr id="768399838" name="Picture 768399838" descr="Think&#10;Think or brainstorm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399838"/>
                    <pic:cNvPicPr/>
                  </pic:nvPicPr>
                  <pic:blipFill>
                    <a:blip r:embed="rId20">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4B0E61BE">
        <w:rPr>
          <w:rFonts w:eastAsia="Arial" w:cs="Arial"/>
        </w:rPr>
        <w:t xml:space="preserve"> Brainstorm/think</w:t>
      </w:r>
    </w:p>
    <w:p w14:paraId="63E9B7E3" w14:textId="5C74E351" w:rsidR="397D46DA" w:rsidRDefault="397D46DA" w:rsidP="694D872C">
      <w:pPr>
        <w:rPr>
          <w:rFonts w:eastAsia="Arial" w:cs="Arial"/>
        </w:rPr>
      </w:pPr>
      <w:r w:rsidRPr="616C6775">
        <w:rPr>
          <w:rFonts w:eastAsia="Arial" w:cs="Arial"/>
        </w:rPr>
        <w:t xml:space="preserve">Think about whether your idea could use non-contact forces. Add labels to your </w:t>
      </w:r>
      <w:r w:rsidR="03A379D6" w:rsidRPr="616C6775">
        <w:rPr>
          <w:rFonts w:eastAsia="Arial" w:cs="Arial"/>
        </w:rPr>
        <w:t>a</w:t>
      </w:r>
      <w:r w:rsidRPr="616C6775">
        <w:rPr>
          <w:rFonts w:eastAsia="Arial" w:cs="Arial"/>
        </w:rPr>
        <w:t>nnotated diagram to</w:t>
      </w:r>
      <w:r w:rsidR="11C7F01B" w:rsidRPr="616C6775">
        <w:rPr>
          <w:rFonts w:eastAsia="Arial" w:cs="Arial"/>
        </w:rPr>
        <w:t xml:space="preserve"> show these.</w:t>
      </w:r>
    </w:p>
    <w:p w14:paraId="135FFEBD" w14:textId="4D0D7644" w:rsidR="00E5361D" w:rsidRDefault="00E5361D">
      <w:pPr>
        <w:rPr>
          <w:rFonts w:eastAsia="Arial" w:cs="Arial"/>
        </w:rPr>
      </w:pPr>
      <w:r>
        <w:rPr>
          <w:rFonts w:eastAsia="Arial" w:cs="Arial"/>
        </w:rPr>
        <w:br w:type="page"/>
      </w:r>
    </w:p>
    <w:p w14:paraId="0A0C7F36" w14:textId="77777777" w:rsidR="00545879" w:rsidRPr="00685DEB" w:rsidRDefault="067EA385" w:rsidP="00685DEB">
      <w:pPr>
        <w:pStyle w:val="Heading2"/>
      </w:pPr>
      <w:r w:rsidRPr="00685DEB">
        <w:lastRenderedPageBreak/>
        <w:t>Activity 4.</w:t>
      </w:r>
      <w:r w:rsidR="49A9ADCA" w:rsidRPr="00685DEB">
        <w:t>4</w:t>
      </w:r>
      <w:r w:rsidRPr="00685DEB">
        <w:t xml:space="preserve"> </w:t>
      </w:r>
    </w:p>
    <w:p w14:paraId="7EC030B6" w14:textId="7CF2CF6D" w:rsidR="067EA385" w:rsidRDefault="067EA385" w:rsidP="00E5361D">
      <w:pPr>
        <w:pStyle w:val="Heading3"/>
        <w:numPr>
          <w:ilvl w:val="0"/>
          <w:numId w:val="0"/>
        </w:numPr>
      </w:pPr>
      <w:r w:rsidRPr="616C6775">
        <w:t>Science and technology: How do I develop a product or a system?</w:t>
      </w:r>
    </w:p>
    <w:p w14:paraId="0C003561" w14:textId="6D73AE5B" w:rsidR="067EA385" w:rsidRDefault="067EA385" w:rsidP="694D872C">
      <w:r w:rsidRPr="616C6775">
        <w:rPr>
          <w:rFonts w:eastAsia="Arial" w:cs="Arial"/>
        </w:rPr>
        <w:t>In this activity you will investigat</w:t>
      </w:r>
      <w:r w:rsidR="1CADFD1D" w:rsidRPr="616C6775">
        <w:rPr>
          <w:rFonts w:eastAsia="Arial" w:cs="Arial"/>
        </w:rPr>
        <w:t>e</w:t>
      </w:r>
      <w:r w:rsidRPr="616C6775">
        <w:rPr>
          <w:rFonts w:eastAsia="Arial" w:cs="Arial"/>
        </w:rPr>
        <w:t xml:space="preserve"> how technology is used in products and systems. This will help you to develop your own product or system to help protect your chosen small Australian</w:t>
      </w:r>
      <w:r w:rsidR="5857CDB5" w:rsidRPr="616C6775">
        <w:rPr>
          <w:rFonts w:eastAsia="Arial" w:cs="Arial"/>
        </w:rPr>
        <w:t xml:space="preserve"> native</w:t>
      </w:r>
      <w:r w:rsidRPr="616C6775">
        <w:rPr>
          <w:rFonts w:eastAsia="Arial" w:cs="Arial"/>
        </w:rPr>
        <w:t xml:space="preserve"> animal.</w:t>
      </w:r>
    </w:p>
    <w:p w14:paraId="481A8950" w14:textId="2DC555EF" w:rsidR="4E5DA7D1" w:rsidRPr="00E5361D" w:rsidRDefault="00E5361D" w:rsidP="694D872C">
      <w:r>
        <w:rPr>
          <w:noProof/>
        </w:rPr>
        <w:drawing>
          <wp:inline distT="0" distB="0" distL="0" distR="0" wp14:anchorId="5F1815D2" wp14:editId="661A31F0">
            <wp:extent cx="640080" cy="640080"/>
            <wp:effectExtent l="0" t="0" r="7620" b="7620"/>
            <wp:docPr id="38" name="Picture 38" descr="You will read in this activity." title="R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0">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sidR="002208CF" w:rsidRPr="4B0E61BE">
        <w:rPr>
          <w:rFonts w:eastAsia="Arial" w:cs="Arial"/>
        </w:rPr>
        <w:t>Technology refers to tools and machines that may be used to solve real world problems.</w:t>
      </w:r>
      <w:r>
        <w:t xml:space="preserve"> </w:t>
      </w:r>
      <w:r w:rsidR="002208CF" w:rsidRPr="4B0E61BE">
        <w:rPr>
          <w:rFonts w:eastAsia="Arial" w:cs="Arial"/>
        </w:rPr>
        <w:t xml:space="preserve">Look at this </w:t>
      </w:r>
      <w:r w:rsidR="001041F6" w:rsidRPr="4B0E61BE">
        <w:rPr>
          <w:rFonts w:eastAsia="Arial" w:cs="Arial"/>
        </w:rPr>
        <w:t xml:space="preserve">possum crossing </w:t>
      </w:r>
      <w:r w:rsidR="00C445AD" w:rsidRPr="4B0E61BE">
        <w:rPr>
          <w:rFonts w:eastAsia="Arial" w:cs="Arial"/>
        </w:rPr>
        <w:t>over</w:t>
      </w:r>
      <w:r w:rsidR="001041F6" w:rsidRPr="4B0E61BE">
        <w:rPr>
          <w:rFonts w:eastAsia="Arial" w:cs="Arial"/>
        </w:rPr>
        <w:t xml:space="preserve"> a highway as a good example of a product as part of a transport system. This </w:t>
      </w:r>
      <w:r w:rsidR="6993899F" w:rsidRPr="4B0E61BE">
        <w:rPr>
          <w:rFonts w:eastAsia="Arial" w:cs="Arial"/>
        </w:rPr>
        <w:t xml:space="preserve">uses </w:t>
      </w:r>
      <w:r w:rsidR="4E5DA7D1" w:rsidRPr="4B0E61BE">
        <w:rPr>
          <w:rFonts w:eastAsia="Arial" w:cs="Arial"/>
        </w:rPr>
        <w:t>technology t</w:t>
      </w:r>
      <w:r w:rsidR="124F8875" w:rsidRPr="4B0E61BE">
        <w:rPr>
          <w:rFonts w:eastAsia="Arial" w:cs="Arial"/>
        </w:rPr>
        <w:t xml:space="preserve">o </w:t>
      </w:r>
      <w:r w:rsidR="001041F6" w:rsidRPr="4B0E61BE">
        <w:rPr>
          <w:rFonts w:eastAsia="Arial" w:cs="Arial"/>
        </w:rPr>
        <w:t xml:space="preserve">solve an environmental </w:t>
      </w:r>
      <w:r w:rsidR="28BB3C55" w:rsidRPr="4B0E61BE">
        <w:rPr>
          <w:rFonts w:eastAsia="Arial" w:cs="Arial"/>
        </w:rPr>
        <w:t xml:space="preserve">problem by </w:t>
      </w:r>
      <w:r w:rsidR="4E5DA7D1" w:rsidRPr="4B0E61BE">
        <w:rPr>
          <w:rFonts w:eastAsia="Arial" w:cs="Arial"/>
        </w:rPr>
        <w:t>help</w:t>
      </w:r>
      <w:r w:rsidR="103B7754" w:rsidRPr="4B0E61BE">
        <w:rPr>
          <w:rFonts w:eastAsia="Arial" w:cs="Arial"/>
        </w:rPr>
        <w:t>ing</w:t>
      </w:r>
      <w:r w:rsidR="4E5DA7D1" w:rsidRPr="4B0E61BE">
        <w:rPr>
          <w:rFonts w:eastAsia="Arial" w:cs="Arial"/>
        </w:rPr>
        <w:t xml:space="preserve"> </w:t>
      </w:r>
      <w:r w:rsidR="001041F6" w:rsidRPr="4B0E61BE">
        <w:rPr>
          <w:rFonts w:eastAsia="Arial" w:cs="Arial"/>
        </w:rPr>
        <w:t xml:space="preserve">possums </w:t>
      </w:r>
      <w:r w:rsidR="4E5DA7D1" w:rsidRPr="4B0E61BE">
        <w:rPr>
          <w:rFonts w:eastAsia="Arial" w:cs="Arial"/>
        </w:rPr>
        <w:t xml:space="preserve">get to </w:t>
      </w:r>
      <w:r w:rsidR="4D1A2EA8" w:rsidRPr="4B0E61BE">
        <w:rPr>
          <w:rFonts w:eastAsia="Arial" w:cs="Arial"/>
        </w:rPr>
        <w:t xml:space="preserve">and from </w:t>
      </w:r>
      <w:r w:rsidR="001041F6" w:rsidRPr="4B0E61BE">
        <w:rPr>
          <w:rFonts w:eastAsia="Arial" w:cs="Arial"/>
        </w:rPr>
        <w:t>their nests</w:t>
      </w:r>
      <w:r w:rsidR="4E5DA7D1" w:rsidRPr="4B0E61BE">
        <w:rPr>
          <w:rFonts w:eastAsia="Arial" w:cs="Arial"/>
        </w:rPr>
        <w:t xml:space="preserve"> more </w:t>
      </w:r>
      <w:r w:rsidR="001041F6" w:rsidRPr="4B0E61BE">
        <w:rPr>
          <w:rFonts w:eastAsia="Arial" w:cs="Arial"/>
        </w:rPr>
        <w:t>safely</w:t>
      </w:r>
      <w:r w:rsidR="35D1111B" w:rsidRPr="4B0E61BE">
        <w:rPr>
          <w:rFonts w:eastAsia="Arial" w:cs="Arial"/>
        </w:rPr>
        <w:t xml:space="preserve">. </w:t>
      </w:r>
    </w:p>
    <w:p w14:paraId="4A89D1B5" w14:textId="283EF84D" w:rsidR="4311FC48" w:rsidRDefault="001041F6" w:rsidP="694D872C">
      <w:bookmarkStart w:id="0" w:name="_GoBack"/>
      <w:r>
        <w:rPr>
          <w:noProof/>
          <w:lang w:eastAsia="en-AU"/>
        </w:rPr>
        <w:drawing>
          <wp:inline distT="0" distB="0" distL="0" distR="0" wp14:anchorId="2912D40E" wp14:editId="2F1AA725">
            <wp:extent cx="6116320" cy="4587240"/>
            <wp:effectExtent l="0" t="0" r="0" b="3810"/>
            <wp:docPr id="9" name="Picture 9" descr="A narow, light weight net bridge that spans a wide highway" title="Faun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00px-fauna_bridge_3.jpg"/>
                    <pic:cNvPicPr/>
                  </pic:nvPicPr>
                  <pic:blipFill>
                    <a:blip r:embed="rId41">
                      <a:extLst>
                        <a:ext uri="{28A0092B-C50C-407E-A947-70E740481C1C}">
                          <a14:useLocalDpi xmlns:a14="http://schemas.microsoft.com/office/drawing/2010/main" val="0"/>
                        </a:ext>
                      </a:extLst>
                    </a:blip>
                    <a:stretch>
                      <a:fillRect/>
                    </a:stretch>
                  </pic:blipFill>
                  <pic:spPr>
                    <a:xfrm>
                      <a:off x="0" y="0"/>
                      <a:ext cx="6116320" cy="4587240"/>
                    </a:xfrm>
                    <a:prstGeom prst="rect">
                      <a:avLst/>
                    </a:prstGeom>
                  </pic:spPr>
                </pic:pic>
              </a:graphicData>
            </a:graphic>
          </wp:inline>
        </w:drawing>
      </w:r>
      <w:bookmarkEnd w:id="0"/>
      <w:r w:rsidR="00621214">
        <w:rPr>
          <w:sz w:val="20"/>
          <w:szCs w:val="20"/>
        </w:rPr>
        <w:t>Photograph</w:t>
      </w:r>
      <w:r w:rsidR="0019293E">
        <w:rPr>
          <w:sz w:val="20"/>
          <w:szCs w:val="20"/>
        </w:rPr>
        <w:t>:</w:t>
      </w:r>
      <w:r w:rsidR="00621214">
        <w:rPr>
          <w:sz w:val="20"/>
          <w:szCs w:val="20"/>
        </w:rPr>
        <w:t xml:space="preserve"> ‘Fauna bridge’ from </w:t>
      </w:r>
      <w:hyperlink r:id="rId42" w:history="1">
        <w:r w:rsidR="00621214" w:rsidRPr="00621214">
          <w:rPr>
            <w:rStyle w:val="Hyperlink"/>
            <w:sz w:val="20"/>
            <w:szCs w:val="20"/>
          </w:rPr>
          <w:t>https://strathbogierangesnatureview.wordpress.com/links/research/assorted-projects/fauna-bridges-on-the-hume-freeway/</w:t>
        </w:r>
      </w:hyperlink>
      <w:r w:rsidR="00621214">
        <w:rPr>
          <w:sz w:val="20"/>
          <w:szCs w:val="20"/>
        </w:rPr>
        <w:t xml:space="preserve"> licensed under </w:t>
      </w:r>
      <w:hyperlink r:id="rId43" w:history="1">
        <w:r w:rsidR="00621214" w:rsidRPr="00621214">
          <w:rPr>
            <w:rStyle w:val="Hyperlink"/>
            <w:sz w:val="20"/>
            <w:szCs w:val="20"/>
          </w:rPr>
          <w:t>CC by 4.0</w:t>
        </w:r>
      </w:hyperlink>
    </w:p>
    <w:p w14:paraId="729D4404" w14:textId="30871EFB" w:rsidR="23FBF95D" w:rsidRDefault="23FBF95D" w:rsidP="694D872C">
      <w:pPr>
        <w:rPr>
          <w:rFonts w:eastAsia="Arial" w:cs="Arial"/>
        </w:rPr>
      </w:pPr>
      <w:r>
        <w:br w:type="page"/>
      </w:r>
      <w:r w:rsidRPr="616C6775">
        <w:rPr>
          <w:rFonts w:eastAsia="Arial" w:cs="Arial"/>
        </w:rPr>
        <w:lastRenderedPageBreak/>
        <w:t>Think about and identify a product</w:t>
      </w:r>
      <w:r w:rsidR="001041F6">
        <w:rPr>
          <w:rFonts w:eastAsia="Arial" w:cs="Arial"/>
        </w:rPr>
        <w:t xml:space="preserve"> that is part of a system</w:t>
      </w:r>
      <w:r w:rsidRPr="616C6775">
        <w:rPr>
          <w:rFonts w:eastAsia="Arial" w:cs="Arial"/>
        </w:rPr>
        <w:t xml:space="preserve"> </w:t>
      </w:r>
      <w:r w:rsidR="001041F6">
        <w:rPr>
          <w:rFonts w:eastAsia="Arial" w:cs="Arial"/>
        </w:rPr>
        <w:t>that helps</w:t>
      </w:r>
      <w:r w:rsidRPr="616C6775">
        <w:rPr>
          <w:rFonts w:eastAsia="Arial" w:cs="Arial"/>
        </w:rPr>
        <w:t xml:space="preserve"> a </w:t>
      </w:r>
      <w:r w:rsidR="001041F6">
        <w:rPr>
          <w:rFonts w:eastAsia="Arial" w:cs="Arial"/>
        </w:rPr>
        <w:t>local animal move around more safely</w:t>
      </w:r>
      <w:r w:rsidRPr="616C6775">
        <w:rPr>
          <w:rFonts w:eastAsia="Arial" w:cs="Arial"/>
        </w:rPr>
        <w:t xml:space="preserve">. </w:t>
      </w:r>
      <w:r w:rsidR="001041F6">
        <w:rPr>
          <w:rFonts w:eastAsia="Arial" w:cs="Arial"/>
        </w:rPr>
        <w:t xml:space="preserve">Draw the product here with labels to explain its function. </w:t>
      </w:r>
      <w:r w:rsidR="001041F6" w:rsidRPr="001041F6">
        <w:rPr>
          <w:rStyle w:val="Strong"/>
        </w:rPr>
        <w:t>Hint</w:t>
      </w:r>
      <w:r w:rsidR="001041F6">
        <w:rPr>
          <w:rFonts w:eastAsia="Arial" w:cs="Arial"/>
        </w:rPr>
        <w:t>: think about signs or tunnels</w:t>
      </w:r>
    </w:p>
    <w:p w14:paraId="205C82F4" w14:textId="0A817C55" w:rsidR="59BD21DF" w:rsidRDefault="59BD21DF" w:rsidP="694D872C">
      <w:r>
        <w:rPr>
          <w:noProof/>
        </w:rPr>
        <w:drawing>
          <wp:inline distT="0" distB="0" distL="0" distR="0" wp14:anchorId="0CE4F61B" wp14:editId="3104F061">
            <wp:extent cx="6355080" cy="5176519"/>
            <wp:effectExtent l="0" t="0" r="7620" b="5080"/>
            <wp:docPr id="1314787489" name="Picture 1314787489" title="Space for annotated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787489"/>
                    <pic:cNvPicPr/>
                  </pic:nvPicPr>
                  <pic:blipFill>
                    <a:blip r:embed="rId39">
                      <a:extLst>
                        <a:ext uri="{28A0092B-C50C-407E-A947-70E740481C1C}">
                          <a14:useLocalDpi xmlns:a14="http://schemas.microsoft.com/office/drawing/2010/main" val="0"/>
                        </a:ext>
                      </a:extLst>
                    </a:blip>
                    <a:stretch>
                      <a:fillRect/>
                    </a:stretch>
                  </pic:blipFill>
                  <pic:spPr>
                    <a:xfrm>
                      <a:off x="0" y="0"/>
                      <a:ext cx="6355080" cy="5176519"/>
                    </a:xfrm>
                    <a:prstGeom prst="rect">
                      <a:avLst/>
                    </a:prstGeom>
                  </pic:spPr>
                </pic:pic>
              </a:graphicData>
            </a:graphic>
          </wp:inline>
        </w:drawing>
      </w:r>
    </w:p>
    <w:p w14:paraId="0753DAD6" w14:textId="0B9236BA" w:rsidR="00A852E9" w:rsidRDefault="59BD21DF" w:rsidP="0019293E">
      <w:r>
        <w:br w:type="page"/>
      </w:r>
      <w:r w:rsidR="00A852E9">
        <w:lastRenderedPageBreak/>
        <w:t>Reflection</w:t>
      </w:r>
    </w:p>
    <w:p w14:paraId="13D6D812" w14:textId="6BDBE475" w:rsidR="00A852E9" w:rsidRDefault="4A457839" w:rsidP="694D872C">
      <w:r>
        <w:rPr>
          <w:noProof/>
        </w:rPr>
        <w:drawing>
          <wp:inline distT="0" distB="0" distL="0" distR="0" wp14:anchorId="3E0631EC" wp14:editId="1838892A">
            <wp:extent cx="628650" cy="628650"/>
            <wp:effectExtent l="0" t="0" r="0" b="0"/>
            <wp:docPr id="525218089" name="Picture 525218089" descr="Reflection&#10;Reflect on you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218089"/>
                    <pic:cNvPicPr/>
                  </pic:nvPicPr>
                  <pic:blipFill>
                    <a:blip r:embed="rId44">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t xml:space="preserve">Think about whether your </w:t>
      </w:r>
      <w:proofErr w:type="spellStart"/>
      <w:r>
        <w:t>moonshot</w:t>
      </w:r>
      <w:proofErr w:type="spellEnd"/>
      <w:r>
        <w:t xml:space="preserve"> </w:t>
      </w:r>
      <w:r w:rsidR="00726D07">
        <w:t xml:space="preserve">idea </w:t>
      </w:r>
      <w:r>
        <w:t>is going to be a pro</w:t>
      </w:r>
      <w:r w:rsidR="00A852E9">
        <w:t>duct or if it will be a system.</w:t>
      </w:r>
    </w:p>
    <w:p w14:paraId="36F0EE7E" w14:textId="36EA5956" w:rsidR="00A852E9" w:rsidRDefault="4A457839" w:rsidP="694D872C">
      <w:r>
        <w:t xml:space="preserve">If it is a product, </w:t>
      </w:r>
      <w:r w:rsidR="00A852E9">
        <w:t>what technology will it use?</w:t>
      </w:r>
    </w:p>
    <w:p w14:paraId="23DB7D4D" w14:textId="2AD7E174" w:rsidR="4A457839" w:rsidRPr="00A852E9" w:rsidRDefault="475DD7E9" w:rsidP="694D872C">
      <w:pPr>
        <w:rPr>
          <w:rFonts w:eastAsia="Arial" w:cs="Arial"/>
          <w:lang w:val="en-US"/>
        </w:rPr>
      </w:pPr>
      <w:r>
        <w:t>If it is a system, how do the different parts work together to perform a single function?</w:t>
      </w:r>
    </w:p>
    <w:p w14:paraId="44058466" w14:textId="7870957D" w:rsidR="3AC356DB" w:rsidRDefault="3AC356DB" w:rsidP="616C6775">
      <w:r>
        <w:rPr>
          <w:noProof/>
        </w:rPr>
        <w:drawing>
          <wp:inline distT="0" distB="0" distL="0" distR="0" wp14:anchorId="5CCF2999" wp14:editId="38A23A1A">
            <wp:extent cx="638175" cy="638175"/>
            <wp:effectExtent l="0" t="0" r="9525" b="9525"/>
            <wp:docPr id="229573840" name="Picture 229573840" descr="wr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73840"/>
                    <pic:cNvPicPr/>
                  </pic:nvPicPr>
                  <pic:blipFill>
                    <a:blip r:embed="rId4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Summarise your ideas.</w:t>
      </w:r>
    </w:p>
    <w:p w14:paraId="497C6AE3" w14:textId="2EA49773" w:rsidR="00726D07" w:rsidRDefault="3AC356DB" w:rsidP="00726D07">
      <w:pPr>
        <w:spacing w:line="480" w:lineRule="auto"/>
      </w:pPr>
      <w:r>
        <w:t xml:space="preserve">My </w:t>
      </w:r>
      <w:proofErr w:type="spellStart"/>
      <w:r>
        <w:t>moonshot</w:t>
      </w:r>
      <w:proofErr w:type="spellEnd"/>
      <w:r>
        <w:t xml:space="preserve"> idea is a __________________________________</w:t>
      </w:r>
      <w:r w:rsidR="00726D07">
        <w:t>________________</w:t>
      </w:r>
    </w:p>
    <w:p w14:paraId="64BC38FC" w14:textId="170070A4" w:rsidR="3AC356DB" w:rsidRDefault="00726D07" w:rsidP="00726D07">
      <w:pPr>
        <w:spacing w:line="480" w:lineRule="auto"/>
      </w:pPr>
      <w:r>
        <w:t>___________________________________________________________________</w:t>
      </w:r>
      <w:r w:rsidR="3AC356DB">
        <w:t>__</w:t>
      </w:r>
    </w:p>
    <w:p w14:paraId="1127FB8B" w14:textId="77777777" w:rsidR="00726D07" w:rsidRDefault="00726D07" w:rsidP="00726D07">
      <w:pPr>
        <w:spacing w:line="480" w:lineRule="auto"/>
      </w:pPr>
      <w:r>
        <w:t>_____________________________________________________________________</w:t>
      </w:r>
    </w:p>
    <w:p w14:paraId="63BFEAC0" w14:textId="45921519" w:rsidR="00726D07" w:rsidRDefault="00726D07" w:rsidP="00726D07">
      <w:pPr>
        <w:spacing w:line="480" w:lineRule="auto"/>
      </w:pPr>
      <w:r>
        <w:t>_____________________________________________________________________</w:t>
      </w:r>
    </w:p>
    <w:p w14:paraId="790325EA" w14:textId="77777777" w:rsidR="00726D07" w:rsidRDefault="00726D07" w:rsidP="00726D07">
      <w:r>
        <w:t>_____________________________________________________________________</w:t>
      </w:r>
    </w:p>
    <w:p w14:paraId="10404563" w14:textId="77777777" w:rsidR="00726D07" w:rsidRDefault="00726D07" w:rsidP="00726D07">
      <w:pPr>
        <w:spacing w:line="480" w:lineRule="auto"/>
      </w:pPr>
    </w:p>
    <w:p w14:paraId="353FA050" w14:textId="79031BFB" w:rsidR="00726D07" w:rsidRDefault="00726D07" w:rsidP="00726D07"/>
    <w:p w14:paraId="1405DF4B" w14:textId="77777777" w:rsidR="00726D07" w:rsidRDefault="00726D07">
      <w:r>
        <w:br w:type="page"/>
      </w:r>
    </w:p>
    <w:p w14:paraId="5B38BB61" w14:textId="0DF1E5B4" w:rsidR="00726D07" w:rsidRDefault="00726D07" w:rsidP="616C6775"/>
    <w:p w14:paraId="44A2C68F" w14:textId="77777777" w:rsidR="00545879" w:rsidRPr="00685DEB" w:rsidRDefault="7A591813" w:rsidP="00685DEB">
      <w:pPr>
        <w:pStyle w:val="Heading2"/>
      </w:pPr>
      <w:r w:rsidRPr="00685DEB">
        <w:t xml:space="preserve">Activity 5.1 </w:t>
      </w:r>
    </w:p>
    <w:p w14:paraId="31E1F560" w14:textId="12B85508" w:rsidR="7A591813" w:rsidRDefault="7A591813" w:rsidP="616C6775">
      <w:pPr>
        <w:pStyle w:val="Heading3"/>
        <w:rPr>
          <w:rFonts w:asciiTheme="minorHAnsi" w:eastAsiaTheme="minorEastAsia" w:hAnsiTheme="minorHAnsi" w:cstheme="minorBidi"/>
        </w:rPr>
      </w:pPr>
      <w:r w:rsidRPr="616C6775">
        <w:t>STEM Design thinking – Prototype</w:t>
      </w:r>
    </w:p>
    <w:p w14:paraId="26DE1A90" w14:textId="6C47930F" w:rsidR="4F0703E6" w:rsidRDefault="4F0703E6" w:rsidP="694D872C">
      <w:r w:rsidRPr="616C6775">
        <w:t>During this activity</w:t>
      </w:r>
      <w:r w:rsidR="12524242" w:rsidRPr="616C6775">
        <w:t xml:space="preserve"> </w:t>
      </w:r>
      <w:r w:rsidR="1C43CED5" w:rsidRPr="616C6775">
        <w:t>you will</w:t>
      </w:r>
      <w:r w:rsidR="1D2E452F" w:rsidRPr="616C6775">
        <w:t xml:space="preserve"> </w:t>
      </w:r>
      <w:r w:rsidR="1C43CED5" w:rsidRPr="616C6775">
        <w:t>build a prototype of your best idea.</w:t>
      </w:r>
    </w:p>
    <w:p w14:paraId="7AA04E12" w14:textId="4DA8F78F" w:rsidR="047A4E76" w:rsidRDefault="047A4E76" w:rsidP="694D872C">
      <w:r>
        <w:rPr>
          <w:noProof/>
        </w:rPr>
        <w:drawing>
          <wp:inline distT="0" distB="0" distL="0" distR="0" wp14:anchorId="0666D503" wp14:editId="39F01FAD">
            <wp:extent cx="638175" cy="638175"/>
            <wp:effectExtent l="0" t="0" r="9525" b="9525"/>
            <wp:docPr id="301548677" name="Picture 301548677" descr="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48677"/>
                    <pic:cNvPicPr/>
                  </pic:nvPicPr>
                  <pic:blipFill>
                    <a:blip r:embed="rId1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12524242" w:rsidRPr="4B0E61BE">
        <w:rPr>
          <w:rFonts w:eastAsia="Arial" w:cs="Arial"/>
        </w:rPr>
        <w:t xml:space="preserve">Steps to </w:t>
      </w:r>
      <w:r w:rsidR="6F7ECED6" w:rsidRPr="4B0E61BE">
        <w:rPr>
          <w:rFonts w:eastAsia="Arial" w:cs="Arial"/>
        </w:rPr>
        <w:t>creating (engineering)</w:t>
      </w:r>
      <w:r w:rsidR="12524242" w:rsidRPr="4B0E61BE">
        <w:rPr>
          <w:rFonts w:eastAsia="Arial" w:cs="Arial"/>
        </w:rPr>
        <w:t xml:space="preserve"> a prototype</w:t>
      </w:r>
      <w:r w:rsidR="46F96D62" w:rsidRPr="4B0E61BE">
        <w:rPr>
          <w:rFonts w:eastAsia="Arial" w:cs="Arial"/>
        </w:rPr>
        <w:t>.</w:t>
      </w:r>
    </w:p>
    <w:p w14:paraId="227D15BB" w14:textId="1A1B5B65" w:rsidR="12524242" w:rsidRPr="00726D07" w:rsidRDefault="12524242" w:rsidP="00726D07">
      <w:pPr>
        <w:pStyle w:val="ListNumber"/>
        <w:numPr>
          <w:ilvl w:val="0"/>
          <w:numId w:val="46"/>
        </w:numPr>
        <w:rPr>
          <w:rFonts w:asciiTheme="minorHAnsi" w:eastAsiaTheme="minorEastAsia" w:hAnsiTheme="minorHAnsi"/>
        </w:rPr>
      </w:pPr>
      <w:r w:rsidRPr="616C6775">
        <w:t xml:space="preserve">Draw a </w:t>
      </w:r>
      <w:r w:rsidR="42EABF76" w:rsidRPr="616C6775">
        <w:t>labelled</w:t>
      </w:r>
      <w:r w:rsidRPr="616C6775">
        <w:t xml:space="preserve"> </w:t>
      </w:r>
      <w:r w:rsidR="17A3B7FE" w:rsidRPr="616C6775">
        <w:t>diagram</w:t>
      </w:r>
      <w:r w:rsidR="00726D07">
        <w:t xml:space="preserve">: </w:t>
      </w:r>
      <w:r w:rsidRPr="616C6775">
        <w:t xml:space="preserve">sketching your idea is </w:t>
      </w:r>
      <w:r w:rsidR="58D2A242" w:rsidRPr="616C6775">
        <w:t>useful as it helps you</w:t>
      </w:r>
      <w:r w:rsidRPr="616C6775">
        <w:t xml:space="preserve"> </w:t>
      </w:r>
      <w:r w:rsidR="5AB67EBD" w:rsidRPr="616C6775">
        <w:t>visualis</w:t>
      </w:r>
      <w:r w:rsidR="0731B719" w:rsidRPr="616C6775">
        <w:t>e</w:t>
      </w:r>
      <w:r w:rsidRPr="616C6775">
        <w:t xml:space="preserve"> your ide</w:t>
      </w:r>
      <w:r w:rsidR="46591F78" w:rsidRPr="616C6775">
        <w:t>a</w:t>
      </w:r>
      <w:r w:rsidRPr="616C6775">
        <w:t xml:space="preserve">. Drawing is a great way to capture and explain the </w:t>
      </w:r>
      <w:r w:rsidR="24B9E371" w:rsidRPr="616C6775">
        <w:t>heart</w:t>
      </w:r>
      <w:r w:rsidRPr="616C6775">
        <w:t xml:space="preserve"> of your idea.</w:t>
      </w:r>
    </w:p>
    <w:p w14:paraId="24E0E6BF" w14:textId="6A7AD59F" w:rsidR="41B43F03" w:rsidRDefault="41B43F03" w:rsidP="616C6775">
      <w:pPr>
        <w:pStyle w:val="ListNumber"/>
        <w:numPr>
          <w:ilvl w:val="0"/>
          <w:numId w:val="0"/>
        </w:numPr>
        <w:ind w:left="284"/>
      </w:pPr>
      <w:r>
        <w:rPr>
          <w:noProof/>
        </w:rPr>
        <w:drawing>
          <wp:inline distT="0" distB="0" distL="0" distR="0" wp14:anchorId="12D005B0" wp14:editId="5E693DDB">
            <wp:extent cx="6459582" cy="5618480"/>
            <wp:effectExtent l="0" t="0" r="0" b="1270"/>
            <wp:docPr id="1845443465" name="Picture 1845443465" title="Labell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443465"/>
                    <pic:cNvPicPr/>
                  </pic:nvPicPr>
                  <pic:blipFill>
                    <a:blip r:embed="rId46">
                      <a:extLst>
                        <a:ext uri="{28A0092B-C50C-407E-A947-70E740481C1C}">
                          <a14:useLocalDpi xmlns:a14="http://schemas.microsoft.com/office/drawing/2010/main" val="0"/>
                        </a:ext>
                      </a:extLst>
                    </a:blip>
                    <a:stretch>
                      <a:fillRect/>
                    </a:stretch>
                  </pic:blipFill>
                  <pic:spPr>
                    <a:xfrm>
                      <a:off x="0" y="0"/>
                      <a:ext cx="6459582" cy="5618480"/>
                    </a:xfrm>
                    <a:prstGeom prst="rect">
                      <a:avLst/>
                    </a:prstGeom>
                  </pic:spPr>
                </pic:pic>
              </a:graphicData>
            </a:graphic>
          </wp:inline>
        </w:drawing>
      </w:r>
      <w:r w:rsidR="12524242">
        <w:t xml:space="preserve"> </w:t>
      </w:r>
    </w:p>
    <w:p w14:paraId="39424FBE" w14:textId="793AA0CC" w:rsidR="616C6775" w:rsidRDefault="616C6775">
      <w:r>
        <w:br w:type="page"/>
      </w:r>
    </w:p>
    <w:p w14:paraId="67BE338B" w14:textId="58165268" w:rsidR="6E2E6B81" w:rsidRDefault="6E2E6B81" w:rsidP="694D872C">
      <w:pPr>
        <w:pStyle w:val="ListNumber"/>
        <w:rPr>
          <w:rFonts w:asciiTheme="minorHAnsi" w:eastAsiaTheme="minorEastAsia" w:hAnsiTheme="minorHAnsi"/>
        </w:rPr>
      </w:pPr>
      <w:r w:rsidRPr="616C6775">
        <w:rPr>
          <w:rFonts w:eastAsia="Arial" w:cs="Arial"/>
        </w:rPr>
        <w:lastRenderedPageBreak/>
        <w:t xml:space="preserve">Identify the materials – write a list of the materials you will need to build a prototype of your idea. </w:t>
      </w:r>
    </w:p>
    <w:p w14:paraId="5054949D" w14:textId="78F3223B" w:rsidR="7FA21994" w:rsidRDefault="7FA21994" w:rsidP="694D872C">
      <w:pPr>
        <w:pStyle w:val="ListNumber"/>
        <w:numPr>
          <w:ilvl w:val="0"/>
          <w:numId w:val="0"/>
        </w:numPr>
        <w:ind w:left="284"/>
        <w:rPr>
          <w:rFonts w:eastAsia="Arial" w:cs="Arial"/>
        </w:rPr>
      </w:pPr>
      <w:r>
        <w:rPr>
          <w:noProof/>
        </w:rPr>
        <w:drawing>
          <wp:inline distT="0" distB="0" distL="0" distR="0" wp14:anchorId="1C202D3F" wp14:editId="01AE4D8E">
            <wp:extent cx="6355080" cy="5163187"/>
            <wp:effectExtent l="0" t="0" r="7620" b="0"/>
            <wp:docPr id="1778656102" name="Picture 1778656102" title="Material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656102"/>
                    <pic:cNvPicPr/>
                  </pic:nvPicPr>
                  <pic:blipFill>
                    <a:blip r:embed="rId47">
                      <a:extLst>
                        <a:ext uri="{28A0092B-C50C-407E-A947-70E740481C1C}">
                          <a14:useLocalDpi xmlns:a14="http://schemas.microsoft.com/office/drawing/2010/main" val="0"/>
                        </a:ext>
                      </a:extLst>
                    </a:blip>
                    <a:stretch>
                      <a:fillRect/>
                    </a:stretch>
                  </pic:blipFill>
                  <pic:spPr>
                    <a:xfrm>
                      <a:off x="0" y="0"/>
                      <a:ext cx="6355080" cy="5163187"/>
                    </a:xfrm>
                    <a:prstGeom prst="rect">
                      <a:avLst/>
                    </a:prstGeom>
                  </pic:spPr>
                </pic:pic>
              </a:graphicData>
            </a:graphic>
          </wp:inline>
        </w:drawing>
      </w:r>
    </w:p>
    <w:p w14:paraId="62A3443B" w14:textId="11742855" w:rsidR="616C6775" w:rsidRDefault="616C6775">
      <w:r>
        <w:br w:type="page"/>
      </w:r>
    </w:p>
    <w:p w14:paraId="2893991C" w14:textId="7BE78AC9" w:rsidR="00A852E9" w:rsidRPr="00A852E9" w:rsidRDefault="3ECF732A" w:rsidP="00A852E9">
      <w:pPr>
        <w:pStyle w:val="ListNumber"/>
        <w:rPr>
          <w:rFonts w:asciiTheme="minorHAnsi" w:eastAsiaTheme="minorEastAsia" w:hAnsiTheme="minorHAnsi"/>
        </w:rPr>
      </w:pPr>
      <w:r w:rsidRPr="616C6775">
        <w:rPr>
          <w:rFonts w:eastAsia="Arial" w:cs="Arial"/>
        </w:rPr>
        <w:lastRenderedPageBreak/>
        <w:t xml:space="preserve">Identify the tools – write a list of the </w:t>
      </w:r>
      <w:r w:rsidR="2A891C42" w:rsidRPr="616C6775">
        <w:rPr>
          <w:rFonts w:eastAsia="Arial" w:cs="Arial"/>
        </w:rPr>
        <w:t>tools</w:t>
      </w:r>
      <w:r w:rsidR="62AE3886" w:rsidRPr="616C6775">
        <w:rPr>
          <w:rFonts w:eastAsia="Arial" w:cs="Arial"/>
        </w:rPr>
        <w:t>/equipment</w:t>
      </w:r>
      <w:r w:rsidRPr="616C6775">
        <w:rPr>
          <w:rFonts w:eastAsia="Arial" w:cs="Arial"/>
        </w:rPr>
        <w:t xml:space="preserve"> you will need to build a prototype of your idea.</w:t>
      </w:r>
    </w:p>
    <w:p w14:paraId="1175AA51" w14:textId="15339662" w:rsidR="1D51BB2B" w:rsidRDefault="1D51BB2B" w:rsidP="616C6775">
      <w:pPr>
        <w:pStyle w:val="ListNumber"/>
        <w:numPr>
          <w:ilvl w:val="0"/>
          <w:numId w:val="0"/>
        </w:numPr>
        <w:ind w:left="284"/>
        <w:rPr>
          <w:rFonts w:eastAsia="Arial" w:cs="Arial"/>
        </w:rPr>
      </w:pPr>
      <w:r>
        <w:rPr>
          <w:noProof/>
        </w:rPr>
        <w:drawing>
          <wp:inline distT="0" distB="0" distL="0" distR="0" wp14:anchorId="40A954F7" wp14:editId="628F3AD6">
            <wp:extent cx="6420396" cy="5414647"/>
            <wp:effectExtent l="0" t="0" r="0" b="0"/>
            <wp:docPr id="1453841545" name="Picture 1453841545" title="Tools/equip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841545"/>
                    <pic:cNvPicPr/>
                  </pic:nvPicPr>
                  <pic:blipFill>
                    <a:blip r:embed="rId48">
                      <a:extLst>
                        <a:ext uri="{28A0092B-C50C-407E-A947-70E740481C1C}">
                          <a14:useLocalDpi xmlns:a14="http://schemas.microsoft.com/office/drawing/2010/main" val="0"/>
                        </a:ext>
                      </a:extLst>
                    </a:blip>
                    <a:stretch>
                      <a:fillRect/>
                    </a:stretch>
                  </pic:blipFill>
                  <pic:spPr>
                    <a:xfrm>
                      <a:off x="0" y="0"/>
                      <a:ext cx="6420396" cy="5414647"/>
                    </a:xfrm>
                    <a:prstGeom prst="rect">
                      <a:avLst/>
                    </a:prstGeom>
                  </pic:spPr>
                </pic:pic>
              </a:graphicData>
            </a:graphic>
          </wp:inline>
        </w:drawing>
      </w:r>
    </w:p>
    <w:p w14:paraId="341D35DE" w14:textId="735036EB" w:rsidR="00A852E9" w:rsidRDefault="00A852E9" w:rsidP="00A852E9">
      <w:pPr>
        <w:rPr>
          <w:rFonts w:eastAsia="Arial" w:cs="Arial"/>
        </w:rPr>
      </w:pPr>
      <w:r>
        <w:rPr>
          <w:rFonts w:eastAsia="Arial" w:cs="Arial"/>
        </w:rPr>
        <w:br w:type="page"/>
      </w:r>
    </w:p>
    <w:p w14:paraId="2DA82D8E" w14:textId="33E5776B" w:rsidR="009F65FD" w:rsidRPr="0019293E" w:rsidRDefault="12524242" w:rsidP="0019293E">
      <w:pPr>
        <w:rPr>
          <w:rFonts w:asciiTheme="minorHAnsi" w:eastAsiaTheme="minorEastAsia" w:hAnsiTheme="minorHAnsi"/>
        </w:rPr>
      </w:pPr>
      <w:r w:rsidRPr="0019293E">
        <w:lastRenderedPageBreak/>
        <w:t>Develop</w:t>
      </w:r>
      <w:r w:rsidR="691617C3" w:rsidRPr="0019293E">
        <w:t xml:space="preserve"> (engineer)</w:t>
      </w:r>
      <w:r w:rsidRPr="0019293E">
        <w:t xml:space="preserve"> a working prototype</w:t>
      </w:r>
      <w:r w:rsidR="691F326E" w:rsidRPr="0019293E">
        <w:t xml:space="preserve"> – </w:t>
      </w:r>
      <w:r w:rsidR="233EEDB0" w:rsidRPr="0019293E">
        <w:t xml:space="preserve">build </w:t>
      </w:r>
      <w:r w:rsidRPr="0019293E">
        <w:t xml:space="preserve">a working </w:t>
      </w:r>
      <w:r w:rsidR="0861AEB8" w:rsidRPr="0019293E">
        <w:t xml:space="preserve">product </w:t>
      </w:r>
      <w:r w:rsidRPr="0019293E">
        <w:t>or re</w:t>
      </w:r>
      <w:r w:rsidR="65F14FDD" w:rsidRPr="0019293E">
        <w:t>alistic model</w:t>
      </w:r>
      <w:r w:rsidRPr="0019293E">
        <w:t xml:space="preserve">. </w:t>
      </w:r>
      <w:r w:rsidR="51DFCD2F" w:rsidRPr="0019293E">
        <w:t>This</w:t>
      </w:r>
      <w:r w:rsidRPr="0019293E">
        <w:t xml:space="preserve"> should include some of the working parts of your </w:t>
      </w:r>
      <w:r w:rsidR="62222D86" w:rsidRPr="0019293E">
        <w:t xml:space="preserve">planned final </w:t>
      </w:r>
      <w:r w:rsidRPr="0019293E">
        <w:t>product. For example, a working arm, wheels that spin, net that shoots out</w:t>
      </w:r>
      <w:r w:rsidR="709BCD0A" w:rsidRPr="0019293E">
        <w:t>,</w:t>
      </w:r>
      <w:r w:rsidR="4CBD0884" w:rsidRPr="0019293E">
        <w:t xml:space="preserve"> a site map </w:t>
      </w:r>
      <w:r w:rsidR="6550C44F" w:rsidRPr="0019293E">
        <w:t>to</w:t>
      </w:r>
      <w:r w:rsidRPr="0019293E">
        <w:t xml:space="preserve"> navigate </w:t>
      </w:r>
      <w:r w:rsidR="36BCDA8C" w:rsidRPr="0019293E">
        <w:t>a website</w:t>
      </w:r>
      <w:r w:rsidR="0064DFC3" w:rsidRPr="0019293E">
        <w:t>,</w:t>
      </w:r>
      <w:r w:rsidR="51291466" w:rsidRPr="0019293E">
        <w:t xml:space="preserve"> a </w:t>
      </w:r>
      <w:r w:rsidRPr="0019293E">
        <w:t>mind map of your social media platform</w:t>
      </w:r>
      <w:r w:rsidR="58876733" w:rsidRPr="0019293E">
        <w:t xml:space="preserve"> or</w:t>
      </w:r>
      <w:r w:rsidRPr="0019293E">
        <w:t xml:space="preserve"> </w:t>
      </w:r>
      <w:r w:rsidR="776D9BCE" w:rsidRPr="0019293E">
        <w:t xml:space="preserve">a </w:t>
      </w:r>
      <w:r w:rsidR="532F7218" w:rsidRPr="0019293E">
        <w:t xml:space="preserve">brochure describing a </w:t>
      </w:r>
      <w:r w:rsidRPr="0019293E">
        <w:t xml:space="preserve">marketing </w:t>
      </w:r>
      <w:r w:rsidR="433CDA3C" w:rsidRPr="0019293E">
        <w:t>campaign</w:t>
      </w:r>
      <w:r w:rsidRPr="0019293E">
        <w:t xml:space="preserve">. </w:t>
      </w:r>
    </w:p>
    <w:p w14:paraId="6D74D47C" w14:textId="77777777" w:rsidR="009F65FD" w:rsidRPr="009F65FD" w:rsidRDefault="55D0F811" w:rsidP="0019293E">
      <w:pPr>
        <w:rPr>
          <w:rFonts w:asciiTheme="minorHAnsi" w:eastAsiaTheme="minorEastAsia" w:hAnsiTheme="minorHAnsi"/>
        </w:rPr>
      </w:pPr>
      <w:r w:rsidRPr="616C6775">
        <w:t>You will need to collect the materials and tools you need to build your prototype</w:t>
      </w:r>
    </w:p>
    <w:p w14:paraId="3EAFDB2D" w14:textId="1D741617" w:rsidR="12524242" w:rsidRDefault="7934F780" w:rsidP="0019293E">
      <w:pPr>
        <w:rPr>
          <w:rFonts w:asciiTheme="minorHAnsi" w:eastAsiaTheme="minorEastAsia" w:hAnsiTheme="minorHAnsi"/>
        </w:rPr>
      </w:pPr>
      <w:r w:rsidRPr="616C6775">
        <w:t xml:space="preserve">Draw or take a photograph of your working prototype and </w:t>
      </w:r>
      <w:r w:rsidR="757E3CA0" w:rsidRPr="616C6775">
        <w:t>add it to your workbook.</w:t>
      </w:r>
    </w:p>
    <w:p w14:paraId="0307811A" w14:textId="1F551BE3" w:rsidR="64E94938" w:rsidRDefault="64E94938" w:rsidP="00545879">
      <w:pPr>
        <w:pStyle w:val="Heading3"/>
      </w:pPr>
      <w:r w:rsidRPr="616C6775">
        <w:t>Reflection</w:t>
      </w:r>
    </w:p>
    <w:p w14:paraId="167E9892" w14:textId="00D6E5CA" w:rsidR="46DE4642" w:rsidRDefault="46DE4642" w:rsidP="694D872C">
      <w:r>
        <w:rPr>
          <w:noProof/>
        </w:rPr>
        <w:drawing>
          <wp:inline distT="0" distB="0" distL="0" distR="0" wp14:anchorId="1EA7717E" wp14:editId="34AAAC72">
            <wp:extent cx="638175" cy="638175"/>
            <wp:effectExtent l="0" t="0" r="9525" b="9525"/>
            <wp:docPr id="150899459" name="Picture 150899459" descr="thought bubb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99459"/>
                    <pic:cNvPicPr/>
                  </pic:nvPicPr>
                  <pic:blipFill>
                    <a:blip r:embed="rId4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12524242" w:rsidRPr="4B0E61BE">
        <w:rPr>
          <w:rFonts w:eastAsia="Arial" w:cs="Arial"/>
        </w:rPr>
        <w:t>Think about your action</w:t>
      </w:r>
      <w:r w:rsidR="5872E8BC" w:rsidRPr="4B0E61BE">
        <w:rPr>
          <w:rFonts w:eastAsia="Arial" w:cs="Arial"/>
        </w:rPr>
        <w:t xml:space="preserve">s, </w:t>
      </w:r>
      <w:r w:rsidR="12524242" w:rsidRPr="4B0E61BE">
        <w:rPr>
          <w:rFonts w:eastAsia="Arial" w:cs="Arial"/>
        </w:rPr>
        <w:t>processes and thinkin</w:t>
      </w:r>
      <w:r w:rsidR="2C0D87D6" w:rsidRPr="4B0E61BE">
        <w:rPr>
          <w:rFonts w:eastAsia="Arial" w:cs="Arial"/>
        </w:rPr>
        <w:t>g.</w:t>
      </w:r>
    </w:p>
    <w:p w14:paraId="78D63518" w14:textId="2E0B3EF2" w:rsidR="12524242" w:rsidRDefault="12524242">
      <w:r w:rsidRPr="616C6775">
        <w:rPr>
          <w:rFonts w:eastAsia="Arial" w:cs="Arial"/>
        </w:rPr>
        <w:t xml:space="preserve">Describe two actions you took during the process which you are most proud of. </w:t>
      </w:r>
    </w:p>
    <w:p w14:paraId="093FA1D2" w14:textId="2DBCCF79" w:rsidR="7A954D64" w:rsidRDefault="2553D603" w:rsidP="616C6775">
      <w:r>
        <w:t xml:space="preserve">________________________________________________________________________ </w:t>
      </w:r>
    </w:p>
    <w:p w14:paraId="5F07B230" w14:textId="4EA9A7ED" w:rsidR="00623BB7" w:rsidRDefault="00623BB7">
      <w:r>
        <w:t>________________________________________________________________________</w:t>
      </w:r>
    </w:p>
    <w:p w14:paraId="6DBC7779" w14:textId="4C9E732C" w:rsidR="00623BB7" w:rsidRDefault="00623BB7" w:rsidP="00623BB7">
      <w:r>
        <w:t>________________________________________________________________________</w:t>
      </w:r>
    </w:p>
    <w:p w14:paraId="2A6FA008" w14:textId="68A5CFE6" w:rsidR="12524242" w:rsidRDefault="12524242">
      <w:r w:rsidRPr="616C6775">
        <w:rPr>
          <w:rFonts w:eastAsia="Arial" w:cs="Arial"/>
        </w:rPr>
        <w:t xml:space="preserve">Identify two actions in the process which you now think you could have done better. </w:t>
      </w:r>
    </w:p>
    <w:p w14:paraId="10AC4FED" w14:textId="61CE1CAE" w:rsidR="11BE3391" w:rsidRDefault="1917F24A" w:rsidP="616C6775">
      <w:r>
        <w:t>________________________________________________________________________</w:t>
      </w:r>
    </w:p>
    <w:p w14:paraId="4C0CCD8C" w14:textId="6826F80E" w:rsidR="11BE3391" w:rsidRDefault="1917F24A" w:rsidP="616C6775">
      <w:r>
        <w:t>________________________________________________________________________</w:t>
      </w:r>
    </w:p>
    <w:p w14:paraId="2E3C31EB" w14:textId="799FB984" w:rsidR="11BE3391" w:rsidRDefault="1917F24A" w:rsidP="616C6775">
      <w:r>
        <w:t>________________________________________________________________________</w:t>
      </w:r>
    </w:p>
    <w:p w14:paraId="6E560793" w14:textId="23C57FAF" w:rsidR="11BE3391" w:rsidRDefault="11BE3391" w:rsidP="616C6775">
      <w:pPr>
        <w:rPr>
          <w:rFonts w:asciiTheme="minorHAnsi" w:eastAsiaTheme="minorEastAsia" w:hAnsiTheme="minorHAnsi"/>
        </w:rPr>
      </w:pPr>
      <w:r w:rsidRPr="616C6775">
        <w:t>W</w:t>
      </w:r>
      <w:r w:rsidR="12524242" w:rsidRPr="616C6775">
        <w:t xml:space="preserve">hat would you do differently if there was a ‘next time’? </w:t>
      </w:r>
    </w:p>
    <w:p w14:paraId="5E2519A0" w14:textId="6E345F4F" w:rsidR="00623BB7" w:rsidRDefault="00623BB7">
      <w:r>
        <w:t>________________________________________________________________________</w:t>
      </w:r>
    </w:p>
    <w:p w14:paraId="22C79E2A" w14:textId="55F0E846" w:rsidR="00623BB7" w:rsidRDefault="00623BB7">
      <w:r>
        <w:t>________________________________________________________________________</w:t>
      </w:r>
    </w:p>
    <w:p w14:paraId="5B2AFD47" w14:textId="6B7AE5BC" w:rsidR="00623BB7" w:rsidRDefault="00623BB7">
      <w:r>
        <w:t>________________________________________________________________________</w:t>
      </w:r>
    </w:p>
    <w:p w14:paraId="0CF3BA4F" w14:textId="228E658E" w:rsidR="4EBBF7AC" w:rsidRDefault="00623BB7">
      <w:r>
        <w:t>________________________________________________________________________</w:t>
      </w:r>
    </w:p>
    <w:p w14:paraId="368676CB" w14:textId="0F2FB69B" w:rsidR="4EBBF7AC" w:rsidRDefault="4EBBF7AC" w:rsidP="00623BB7">
      <w:pPr>
        <w:pBdr>
          <w:bottom w:val="single" w:sz="12" w:space="1" w:color="auto"/>
        </w:pBdr>
      </w:pPr>
      <w:r>
        <w:br w:type="page"/>
      </w:r>
    </w:p>
    <w:p w14:paraId="0BA7DDF2" w14:textId="77777777" w:rsidR="00545879" w:rsidRDefault="445591EF" w:rsidP="00545879">
      <w:pPr>
        <w:pStyle w:val="Heading2"/>
      </w:pPr>
      <w:r w:rsidRPr="616C6775">
        <w:lastRenderedPageBreak/>
        <w:t>Activity 6</w:t>
      </w:r>
      <w:r w:rsidR="118BBA40" w:rsidRPr="616C6775">
        <w:t>.1</w:t>
      </w:r>
      <w:r w:rsidRPr="616C6775">
        <w:t xml:space="preserve"> </w:t>
      </w:r>
    </w:p>
    <w:p w14:paraId="6A6C0E5C" w14:textId="5EEED680" w:rsidR="445591EF" w:rsidRDefault="445591EF" w:rsidP="616C6775">
      <w:pPr>
        <w:pStyle w:val="Heading3"/>
      </w:pPr>
      <w:r w:rsidRPr="616C6775">
        <w:t xml:space="preserve">STEM – </w:t>
      </w:r>
      <w:r w:rsidR="45072429" w:rsidRPr="616C6775">
        <w:t>T</w:t>
      </w:r>
      <w:r w:rsidRPr="616C6775">
        <w:t>est</w:t>
      </w:r>
    </w:p>
    <w:p w14:paraId="71AB8D13" w14:textId="22F73ED0" w:rsidR="0ABC6A59" w:rsidRDefault="0ABC6A59" w:rsidP="616C6775">
      <w:r>
        <w:t xml:space="preserve">During this activity you will test your </w:t>
      </w:r>
      <w:r w:rsidR="400B2AC8">
        <w:t>prototype design</w:t>
      </w:r>
      <w:r>
        <w:t>.</w:t>
      </w:r>
    </w:p>
    <w:p w14:paraId="3363FD74" w14:textId="371C798F" w:rsidR="00B114A3" w:rsidRDefault="384DE001" w:rsidP="00B114A3">
      <w:r>
        <w:t xml:space="preserve">You </w:t>
      </w:r>
      <w:r w:rsidR="1D5A3214">
        <w:t xml:space="preserve">may wish to modify </w:t>
      </w:r>
      <w:r w:rsidR="0C8514ED">
        <w:t>your</w:t>
      </w:r>
      <w:r w:rsidR="1D5A3214">
        <w:t xml:space="preserve"> design to make it work better. </w:t>
      </w:r>
      <w:r w:rsidR="08622DAE">
        <w:t>This might mean you need to go back to</w:t>
      </w:r>
      <w:r w:rsidR="1D5A3214">
        <w:t xml:space="preserve"> the design phase</w:t>
      </w:r>
      <w:r w:rsidR="610B25CD">
        <w:t xml:space="preserve"> to improve your design. Th</w:t>
      </w:r>
      <w:r w:rsidR="1D5A3214">
        <w:t xml:space="preserve">en </w:t>
      </w:r>
      <w:r w:rsidR="1D995601">
        <w:t xml:space="preserve">modify (or </w:t>
      </w:r>
      <w:r w:rsidR="1D5A3214">
        <w:t xml:space="preserve">make </w:t>
      </w:r>
      <w:r w:rsidR="1E1832C8">
        <w:t>a new</w:t>
      </w:r>
      <w:r w:rsidR="0408A5E6">
        <w:t>)</w:t>
      </w:r>
      <w:r w:rsidR="13003368">
        <w:t xml:space="preserve"> </w:t>
      </w:r>
      <w:r w:rsidR="1E1832C8">
        <w:t>prototype</w:t>
      </w:r>
      <w:r w:rsidR="495F2959">
        <w:t>.</w:t>
      </w:r>
      <w:r w:rsidR="1E1832C8">
        <w:t xml:space="preserve"> </w:t>
      </w:r>
      <w:r w:rsidR="56CF3AE8">
        <w:t>T</w:t>
      </w:r>
      <w:r w:rsidR="1D5A3214">
        <w:t xml:space="preserve">est </w:t>
      </w:r>
      <w:r w:rsidR="7CCB1326">
        <w:t xml:space="preserve">the </w:t>
      </w:r>
      <w:r w:rsidR="1D5A3214">
        <w:t>modifications</w:t>
      </w:r>
      <w:r w:rsidR="424467E8">
        <w:t xml:space="preserve"> you made to your</w:t>
      </w:r>
      <w:r w:rsidR="1D5A3214">
        <w:t xml:space="preserve"> design solution.</w:t>
      </w:r>
      <w:r w:rsidR="1E6C6BA6">
        <w:t xml:space="preserve"> Is it an improvement? Describe how the modifications you made improved your product.</w:t>
      </w:r>
    </w:p>
    <w:p w14:paraId="5C0D32F7" w14:textId="78733D93" w:rsidR="00B114A3" w:rsidRDefault="00B114A3" w:rsidP="00B114A3">
      <w:r>
        <w:t xml:space="preserve">Make a list of 4 possible ways to test the suitability of your design. </w:t>
      </w:r>
      <w:r w:rsidRPr="00B114A3">
        <w:rPr>
          <w:rStyle w:val="Strong"/>
        </w:rPr>
        <w:t>Hint:</w:t>
      </w:r>
      <w:r>
        <w:t xml:space="preserve"> refine your design after feedback from an audience</w:t>
      </w:r>
    </w:p>
    <w:p w14:paraId="35098113" w14:textId="59D0F880" w:rsidR="00B114A3" w:rsidRDefault="00B114A3" w:rsidP="00B114A3">
      <w:r>
        <w:t>1.</w:t>
      </w:r>
    </w:p>
    <w:p w14:paraId="2ABA57AF" w14:textId="41CBACFD" w:rsidR="00B114A3" w:rsidRDefault="00B114A3" w:rsidP="00B114A3">
      <w:r>
        <w:t>2.</w:t>
      </w:r>
    </w:p>
    <w:p w14:paraId="49C29769" w14:textId="77777777" w:rsidR="00B114A3" w:rsidRDefault="00B114A3" w:rsidP="00B114A3">
      <w:r>
        <w:t>3.</w:t>
      </w:r>
    </w:p>
    <w:p w14:paraId="6F18C3AA" w14:textId="1951AE14" w:rsidR="00B114A3" w:rsidRDefault="00B114A3" w:rsidP="00B114A3">
      <w:pPr>
        <w:spacing w:line="600" w:lineRule="auto"/>
      </w:pPr>
      <w:r>
        <w:t>4.</w:t>
      </w:r>
    </w:p>
    <w:p w14:paraId="2CD27C64" w14:textId="3796447E" w:rsidR="445591EF" w:rsidRPr="00B114A3" w:rsidRDefault="719FEFE1" w:rsidP="00B114A3">
      <w:pPr>
        <w:spacing w:line="600" w:lineRule="auto"/>
        <w:rPr>
          <w:rFonts w:asciiTheme="minorHAnsi" w:eastAsiaTheme="minorEastAsia" w:hAnsiTheme="minorHAnsi"/>
          <w:b/>
          <w:bCs/>
          <w:color w:val="1C438B"/>
        </w:rPr>
      </w:pPr>
      <w:r>
        <w:rPr>
          <w:noProof/>
        </w:rPr>
        <w:drawing>
          <wp:inline distT="0" distB="0" distL="0" distR="0" wp14:anchorId="6AB55075" wp14:editId="57BE4498">
            <wp:extent cx="638175" cy="638175"/>
            <wp:effectExtent l="0" t="0" r="9525" b="9525"/>
            <wp:docPr id="1089230617" name="Picture 1089230617" descr="adult sup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230617"/>
                    <pic:cNvPicPr/>
                  </pic:nvPicPr>
                  <pic:blipFill>
                    <a:blip r:embed="rId5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Adult support</w:t>
      </w:r>
    </w:p>
    <w:p w14:paraId="0FCA99E2" w14:textId="77777777" w:rsidR="00A852E9" w:rsidRDefault="719FEFE1" w:rsidP="00B114A3">
      <w:pPr>
        <w:spacing w:line="600" w:lineRule="auto"/>
      </w:pPr>
      <w:r>
        <w:t>Ask a family member to give you some feedback on ways you could further improve your design.</w:t>
      </w:r>
    </w:p>
    <w:p w14:paraId="6E848433" w14:textId="79D587E0" w:rsidR="445591EF" w:rsidRPr="00A852E9" w:rsidRDefault="445591EF" w:rsidP="00A852E9">
      <w:pPr>
        <w:pStyle w:val="ListParagraph"/>
        <w:spacing w:line="600" w:lineRule="auto"/>
        <w:rPr>
          <w:b/>
          <w:bCs/>
          <w:color w:val="1C438B"/>
        </w:rPr>
      </w:pPr>
      <w:r>
        <w:br w:type="page"/>
      </w:r>
    </w:p>
    <w:p w14:paraId="614BA435" w14:textId="50586B34" w:rsidR="00545879" w:rsidRDefault="5631986D" w:rsidP="00545879">
      <w:pPr>
        <w:pStyle w:val="Heading2"/>
      </w:pPr>
      <w:r w:rsidRPr="616C6775">
        <w:lastRenderedPageBreak/>
        <w:t>Activity 7</w:t>
      </w:r>
      <w:r w:rsidR="5F837899" w:rsidRPr="616C6775">
        <w:t>.1</w:t>
      </w:r>
      <w:r w:rsidRPr="616C6775">
        <w:t xml:space="preserve"> </w:t>
      </w:r>
    </w:p>
    <w:p w14:paraId="38646DD1" w14:textId="640CFCD0" w:rsidR="445591EF" w:rsidRDefault="5631986D" w:rsidP="616C6775">
      <w:pPr>
        <w:pStyle w:val="Heading3"/>
      </w:pPr>
      <w:r w:rsidRPr="616C6775">
        <w:t xml:space="preserve">STEM – </w:t>
      </w:r>
      <w:r w:rsidR="309B796E" w:rsidRPr="616C6775">
        <w:t>S</w:t>
      </w:r>
      <w:r w:rsidRPr="616C6775">
        <w:t>hare</w:t>
      </w:r>
    </w:p>
    <w:p w14:paraId="01D2D106" w14:textId="2194FA47" w:rsidR="445591EF" w:rsidRDefault="445591EF" w:rsidP="616C6775">
      <w:r>
        <w:t xml:space="preserve"> </w:t>
      </w:r>
      <w:r w:rsidR="779E754D">
        <w:rPr>
          <w:noProof/>
        </w:rPr>
        <w:drawing>
          <wp:inline distT="0" distB="0" distL="0" distR="0" wp14:anchorId="4A28073A" wp14:editId="2231EF77">
            <wp:extent cx="638175" cy="638175"/>
            <wp:effectExtent l="0" t="0" r="9525" b="9525"/>
            <wp:docPr id="1080350844" name="Picture 1080350844" descr="share/subm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350844"/>
                    <pic:cNvPicPr/>
                  </pic:nvPicPr>
                  <pic:blipFill>
                    <a:blip r:embed="rId5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779E754D">
        <w:t>Share/submit</w:t>
      </w:r>
    </w:p>
    <w:p w14:paraId="798B2B87" w14:textId="74D5C11E" w:rsidR="445591EF" w:rsidRDefault="14E5BF65" w:rsidP="616C6775">
      <w:r w:rsidRPr="616C6775">
        <w:t xml:space="preserve">Tell us about your </w:t>
      </w:r>
      <w:r w:rsidR="1B3FD6D7" w:rsidRPr="616C6775">
        <w:t>design solution. You could:</w:t>
      </w:r>
    </w:p>
    <w:p w14:paraId="7354E45A" w14:textId="4E30A6EF" w:rsidR="14E5BF65" w:rsidRDefault="14E5BF65" w:rsidP="694D872C">
      <w:pPr>
        <w:pStyle w:val="ListBullet"/>
      </w:pPr>
      <w:r w:rsidRPr="616C6775">
        <w:t>Organise a showcase display of your STEM innovation in your outside exercise space (perhaps you might like to make invitations and set up a special STEM display space).</w:t>
      </w:r>
    </w:p>
    <w:p w14:paraId="3BFAB93D" w14:textId="6E784BD9" w:rsidR="14E5BF65" w:rsidRDefault="14E5BF65" w:rsidP="694D872C">
      <w:pPr>
        <w:pStyle w:val="ListBullet"/>
      </w:pPr>
      <w:r w:rsidRPr="616C6775">
        <w:t>Invite your family to the showcase.</w:t>
      </w:r>
    </w:p>
    <w:p w14:paraId="53122FDD" w14:textId="77777777" w:rsidR="00A852E9" w:rsidRDefault="00A852E9" w:rsidP="00A852E9">
      <w:pPr>
        <w:pStyle w:val="ListBullet"/>
      </w:pPr>
      <w:r>
        <w:t>Ask a family member to take some photos for you.</w:t>
      </w:r>
    </w:p>
    <w:p w14:paraId="7BC31696" w14:textId="77777777" w:rsidR="00A852E9" w:rsidRDefault="00A852E9" w:rsidP="00A852E9">
      <w:pPr>
        <w:pStyle w:val="ListBullet"/>
      </w:pPr>
      <w:r>
        <w:t>Print and staple the photos to this page and write a sentence about your success.</w:t>
      </w:r>
    </w:p>
    <w:p w14:paraId="24EC4554" w14:textId="06466884" w:rsidR="00A852E9" w:rsidRDefault="00A852E9" w:rsidP="00A852E9">
      <w:pPr>
        <w:pStyle w:val="ListBullet"/>
      </w:pPr>
      <w:r>
        <w:t>Share it with your teacher.</w:t>
      </w:r>
    </w:p>
    <w:p w14:paraId="1E109BFF" w14:textId="508333A1" w:rsidR="2CD0F287" w:rsidRDefault="2CD0F287" w:rsidP="00545879">
      <w:pPr>
        <w:pStyle w:val="Heading3"/>
      </w:pPr>
      <w:r>
        <w:t>Reflection</w:t>
      </w:r>
    </w:p>
    <w:p w14:paraId="0DD8CA65" w14:textId="3F312BD8" w:rsidR="12524242" w:rsidRPr="00A852E9" w:rsidRDefault="51F038C2">
      <w:pPr>
        <w:rPr>
          <w:rFonts w:eastAsia="Arial" w:cs="Arial"/>
        </w:rPr>
      </w:pPr>
      <w:r>
        <w:rPr>
          <w:noProof/>
        </w:rPr>
        <w:drawing>
          <wp:inline distT="0" distB="0" distL="0" distR="0" wp14:anchorId="69B4DE85" wp14:editId="3E4EFD77">
            <wp:extent cx="628650" cy="628650"/>
            <wp:effectExtent l="0" t="0" r="0" b="0"/>
            <wp:docPr id="581451395" name="Picture 581451395" descr="Reflection&#10;Reflect on you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451395"/>
                    <pic:cNvPicPr/>
                  </pic:nvPicPr>
                  <pic:blipFill>
                    <a:blip r:embed="rId44">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12524242" w:rsidRPr="4B0E61BE">
        <w:rPr>
          <w:rFonts w:eastAsia="Arial" w:cs="Arial"/>
        </w:rPr>
        <w:t xml:space="preserve">What do you now know that you didn’t </w:t>
      </w:r>
      <w:r w:rsidR="00A852E9" w:rsidRPr="4B0E61BE">
        <w:rPr>
          <w:rFonts w:eastAsia="Arial" w:cs="Arial"/>
        </w:rPr>
        <w:t>know before this project began?</w:t>
      </w:r>
    </w:p>
    <w:p w14:paraId="25758EB2" w14:textId="64E4ACC0" w:rsidR="12524242" w:rsidRDefault="12524242">
      <w:pPr>
        <w:rPr>
          <w:rFonts w:eastAsia="Arial" w:cs="Arial"/>
        </w:rPr>
      </w:pPr>
      <w:r w:rsidRPr="694D872C">
        <w:rPr>
          <w:rFonts w:eastAsia="Arial" w:cs="Arial"/>
        </w:rPr>
        <w:t xml:space="preserve"> Use the two stars and a wish str</w:t>
      </w:r>
      <w:r w:rsidR="00A852E9">
        <w:rPr>
          <w:rFonts w:eastAsia="Arial" w:cs="Arial"/>
        </w:rPr>
        <w:t>ucture to guide your reflection.</w:t>
      </w:r>
    </w:p>
    <w:tbl>
      <w:tblPr>
        <w:tblStyle w:val="Tableheader"/>
        <w:tblW w:w="0" w:type="auto"/>
        <w:tblLook w:val="0420" w:firstRow="1" w:lastRow="0" w:firstColumn="0" w:lastColumn="0" w:noHBand="0" w:noVBand="1"/>
        <w:tblCaption w:val="2 stars and a wish"/>
        <w:tblDescription w:val="3 colum table where students note 2 things that went well and 1 thing they would like to improve"/>
      </w:tblPr>
      <w:tblGrid>
        <w:gridCol w:w="3191"/>
        <w:gridCol w:w="3192"/>
        <w:gridCol w:w="3189"/>
      </w:tblGrid>
      <w:tr w:rsidR="00B114A3" w14:paraId="40D4A9F3" w14:textId="77777777" w:rsidTr="00B114A3">
        <w:trPr>
          <w:cnfStyle w:val="100000000000" w:firstRow="1" w:lastRow="0" w:firstColumn="0" w:lastColumn="0" w:oddVBand="0" w:evenVBand="0" w:oddHBand="0" w:evenHBand="0" w:firstRowFirstColumn="0" w:firstRowLastColumn="0" w:lastRowFirstColumn="0" w:lastRowLastColumn="0"/>
        </w:trPr>
        <w:tc>
          <w:tcPr>
            <w:tcW w:w="3191" w:type="dxa"/>
            <w:tcBorders>
              <w:bottom w:val="single" w:sz="24" w:space="0" w:color="1F3864" w:themeColor="accent1" w:themeShade="80"/>
            </w:tcBorders>
            <w:hideMark/>
          </w:tcPr>
          <w:p w14:paraId="2B2146F9" w14:textId="77777777" w:rsidR="00B114A3" w:rsidRDefault="00B114A3">
            <w:pPr>
              <w:spacing w:before="192" w:after="192"/>
              <w:rPr>
                <w:lang w:val="en-US" w:eastAsia="zh-CN"/>
              </w:rPr>
            </w:pPr>
            <w:r>
              <w:rPr>
                <w:lang w:val="en-US" w:eastAsia="zh-CN"/>
              </w:rPr>
              <w:t>Star</w:t>
            </w:r>
            <w:r>
              <w:rPr>
                <w:lang w:val="en-US" w:eastAsia="zh-CN"/>
              </w:rPr>
              <w:br/>
              <w:t>Something that went well!</w:t>
            </w:r>
          </w:p>
        </w:tc>
        <w:tc>
          <w:tcPr>
            <w:tcW w:w="3192" w:type="dxa"/>
            <w:hideMark/>
          </w:tcPr>
          <w:p w14:paraId="36AC91DA" w14:textId="77777777" w:rsidR="00B114A3" w:rsidRDefault="00B114A3">
            <w:pPr>
              <w:rPr>
                <w:lang w:val="en-US" w:eastAsia="zh-CN"/>
              </w:rPr>
            </w:pPr>
            <w:r>
              <w:rPr>
                <w:lang w:val="en-US" w:eastAsia="zh-CN"/>
              </w:rPr>
              <w:t xml:space="preserve">Star </w:t>
            </w:r>
            <w:r>
              <w:rPr>
                <w:lang w:val="en-US" w:eastAsia="zh-CN"/>
              </w:rPr>
              <w:br/>
              <w:t>Something that went well!</w:t>
            </w:r>
          </w:p>
        </w:tc>
        <w:tc>
          <w:tcPr>
            <w:tcW w:w="3189" w:type="dxa"/>
            <w:hideMark/>
          </w:tcPr>
          <w:p w14:paraId="15643868" w14:textId="77777777" w:rsidR="00B114A3" w:rsidRDefault="00B114A3">
            <w:pPr>
              <w:rPr>
                <w:lang w:val="en-US" w:eastAsia="zh-CN"/>
              </w:rPr>
            </w:pPr>
            <w:r>
              <w:rPr>
                <w:lang w:val="en-US" w:eastAsia="zh-CN"/>
              </w:rPr>
              <w:t>Wish</w:t>
            </w:r>
            <w:r>
              <w:rPr>
                <w:lang w:val="en-US" w:eastAsia="zh-CN"/>
              </w:rPr>
              <w:br/>
              <w:t>A goal for next time…</w:t>
            </w:r>
          </w:p>
        </w:tc>
      </w:tr>
      <w:tr w:rsidR="00B114A3" w14:paraId="487D7529" w14:textId="77777777" w:rsidTr="005F5F8D">
        <w:trPr>
          <w:cnfStyle w:val="000000100000" w:firstRow="0" w:lastRow="0" w:firstColumn="0" w:lastColumn="0" w:oddVBand="0" w:evenVBand="0" w:oddHBand="1" w:evenHBand="0" w:firstRowFirstColumn="0" w:firstRowLastColumn="0" w:lastRowFirstColumn="0" w:lastRowLastColumn="0"/>
          <w:trHeight w:val="4494"/>
        </w:trPr>
        <w:tc>
          <w:tcPr>
            <w:tcW w:w="3191" w:type="dxa"/>
          </w:tcPr>
          <w:p w14:paraId="7962497D" w14:textId="77777777" w:rsidR="00B114A3" w:rsidRDefault="00B114A3">
            <w:pPr>
              <w:rPr>
                <w:lang w:val="en-US" w:eastAsia="zh-CN"/>
              </w:rPr>
            </w:pPr>
          </w:p>
        </w:tc>
        <w:tc>
          <w:tcPr>
            <w:tcW w:w="3192" w:type="dxa"/>
          </w:tcPr>
          <w:p w14:paraId="4AAA2A95" w14:textId="77777777" w:rsidR="00B114A3" w:rsidRDefault="00B114A3">
            <w:pPr>
              <w:rPr>
                <w:lang w:val="en-US" w:eastAsia="zh-CN"/>
              </w:rPr>
            </w:pPr>
          </w:p>
        </w:tc>
        <w:tc>
          <w:tcPr>
            <w:tcW w:w="3189" w:type="dxa"/>
          </w:tcPr>
          <w:p w14:paraId="7D307ECD" w14:textId="77777777" w:rsidR="00B114A3" w:rsidRDefault="00B114A3">
            <w:pPr>
              <w:rPr>
                <w:lang w:val="en-US" w:eastAsia="zh-CN"/>
              </w:rPr>
            </w:pPr>
          </w:p>
        </w:tc>
      </w:tr>
    </w:tbl>
    <w:p w14:paraId="3D6E67B2" w14:textId="10DDF827" w:rsidR="002E397E" w:rsidRPr="002E397E" w:rsidRDefault="002E397E" w:rsidP="005F5F8D">
      <w:pPr>
        <w:pStyle w:val="Heading4"/>
        <w:numPr>
          <w:ilvl w:val="0"/>
          <w:numId w:val="0"/>
        </w:numPr>
      </w:pPr>
      <w:r w:rsidRPr="002E397E">
        <w:lastRenderedPageBreak/>
        <w:t>Attribution</w:t>
      </w:r>
      <w:r w:rsidR="005F5F8D">
        <w:t>s</w:t>
      </w:r>
      <w:r w:rsidRPr="002E397E">
        <w:t xml:space="preserve">: </w:t>
      </w:r>
    </w:p>
    <w:p w14:paraId="3E8E3778" w14:textId="69635BFB" w:rsidR="000E06A1" w:rsidRDefault="000E06A1" w:rsidP="000E06A1">
      <w:pPr>
        <w:rPr>
          <w:rFonts w:cs="Calibri"/>
        </w:rPr>
      </w:pPr>
      <w:r>
        <w:t>p</w:t>
      </w:r>
      <w:r w:rsidR="00A503F8">
        <w:t>.</w:t>
      </w:r>
      <w:r w:rsidR="00F322BB">
        <w:t xml:space="preserve">3 </w:t>
      </w:r>
      <w:r>
        <w:t>–</w:t>
      </w:r>
      <w:r w:rsidR="00F322BB">
        <w:t xml:space="preserve"> </w:t>
      </w:r>
      <w:r>
        <w:rPr>
          <w:rFonts w:cs="Calibri"/>
        </w:rPr>
        <w:t xml:space="preserve">Left ear, </w:t>
      </w:r>
      <w:proofErr w:type="spellStart"/>
      <w:r>
        <w:rPr>
          <w:rFonts w:cs="Calibri"/>
        </w:rPr>
        <w:t>Clker</w:t>
      </w:r>
      <w:proofErr w:type="spellEnd"/>
      <w:r>
        <w:rPr>
          <w:rFonts w:cs="Calibri"/>
        </w:rPr>
        <w:t xml:space="preserve">-free-vector-images used in accordance with the </w:t>
      </w:r>
      <w:hyperlink r:id="rId52" w:history="1">
        <w:proofErr w:type="spellStart"/>
        <w:r>
          <w:rPr>
            <w:rStyle w:val="Hyperlink"/>
            <w:rFonts w:cs="Calibri"/>
          </w:rPr>
          <w:t>Pixabay</w:t>
        </w:r>
        <w:proofErr w:type="spellEnd"/>
        <w:r>
          <w:rPr>
            <w:rStyle w:val="Hyperlink"/>
            <w:rFonts w:cs="Calibri"/>
          </w:rPr>
          <w:t xml:space="preserve"> Licence</w:t>
        </w:r>
      </w:hyperlink>
      <w:r>
        <w:rPr>
          <w:rFonts w:cs="Calibri"/>
        </w:rPr>
        <w:t xml:space="preserve">; nose, </w:t>
      </w:r>
      <w:proofErr w:type="spellStart"/>
      <w:r>
        <w:rPr>
          <w:rFonts w:cs="Calibri"/>
        </w:rPr>
        <w:t>OpenClipart</w:t>
      </w:r>
      <w:proofErr w:type="spellEnd"/>
      <w:r>
        <w:rPr>
          <w:rFonts w:cs="Calibri"/>
        </w:rPr>
        <w:t xml:space="preserve">-vectors used in accordance with the </w:t>
      </w:r>
      <w:hyperlink r:id="rId53" w:history="1">
        <w:proofErr w:type="spellStart"/>
        <w:r>
          <w:rPr>
            <w:rStyle w:val="Hyperlink"/>
            <w:rFonts w:cs="Calibri"/>
          </w:rPr>
          <w:t>Pixabay</w:t>
        </w:r>
        <w:proofErr w:type="spellEnd"/>
        <w:r>
          <w:rPr>
            <w:rStyle w:val="Hyperlink"/>
            <w:rFonts w:cs="Calibri"/>
          </w:rPr>
          <w:t xml:space="preserve"> Licence</w:t>
        </w:r>
      </w:hyperlink>
      <w:r>
        <w:rPr>
          <w:rFonts w:cs="Calibri"/>
        </w:rPr>
        <w:t xml:space="preserve">; red lips, </w:t>
      </w:r>
      <w:proofErr w:type="spellStart"/>
      <w:r>
        <w:rPr>
          <w:rFonts w:cs="Calibri"/>
        </w:rPr>
        <w:t>Clker</w:t>
      </w:r>
      <w:proofErr w:type="spellEnd"/>
      <w:r>
        <w:rPr>
          <w:rFonts w:cs="Calibri"/>
        </w:rPr>
        <w:t xml:space="preserve">-free-vector-images used in accordance with the </w:t>
      </w:r>
      <w:hyperlink r:id="rId54" w:history="1">
        <w:proofErr w:type="spellStart"/>
        <w:r>
          <w:rPr>
            <w:rStyle w:val="Hyperlink"/>
            <w:rFonts w:cs="Calibri"/>
          </w:rPr>
          <w:t>Pixabay</w:t>
        </w:r>
        <w:proofErr w:type="spellEnd"/>
        <w:r>
          <w:rPr>
            <w:rStyle w:val="Hyperlink"/>
            <w:rFonts w:cs="Calibri"/>
          </w:rPr>
          <w:t xml:space="preserve"> Licence</w:t>
        </w:r>
      </w:hyperlink>
      <w:r>
        <w:rPr>
          <w:rFonts w:cs="Calibri"/>
        </w:rPr>
        <w:t>.</w:t>
      </w:r>
    </w:p>
    <w:p w14:paraId="6E31A278" w14:textId="3D7F1A15" w:rsidR="000E06A1" w:rsidRDefault="00A503F8" w:rsidP="000E06A1">
      <w:pPr>
        <w:rPr>
          <w:rFonts w:cs="Calibri"/>
        </w:rPr>
      </w:pPr>
      <w:r>
        <w:rPr>
          <w:rFonts w:cs="Calibri"/>
        </w:rPr>
        <w:t xml:space="preserve">p.13 – cow on moon, </w:t>
      </w:r>
      <w:proofErr w:type="spellStart"/>
      <w:r>
        <w:rPr>
          <w:rFonts w:cs="Calibri"/>
        </w:rPr>
        <w:t>Clker</w:t>
      </w:r>
      <w:proofErr w:type="spellEnd"/>
      <w:r>
        <w:rPr>
          <w:rFonts w:cs="Calibri"/>
        </w:rPr>
        <w:t xml:space="preserve">-free-vector-images used in accordance with the </w:t>
      </w:r>
      <w:hyperlink r:id="rId55" w:history="1">
        <w:proofErr w:type="spellStart"/>
        <w:r>
          <w:rPr>
            <w:rStyle w:val="Hyperlink"/>
            <w:rFonts w:cs="Calibri"/>
          </w:rPr>
          <w:t>Pixabay</w:t>
        </w:r>
        <w:proofErr w:type="spellEnd"/>
        <w:r>
          <w:rPr>
            <w:rStyle w:val="Hyperlink"/>
            <w:rFonts w:cs="Calibri"/>
          </w:rPr>
          <w:t xml:space="preserve"> Licence</w:t>
        </w:r>
      </w:hyperlink>
      <w:r>
        <w:rPr>
          <w:rFonts w:cs="Calibri"/>
        </w:rPr>
        <w:t xml:space="preserve">; rocket, </w:t>
      </w:r>
      <w:proofErr w:type="spellStart"/>
      <w:r>
        <w:rPr>
          <w:rFonts w:cs="Calibri"/>
        </w:rPr>
        <w:t>OpenClipart</w:t>
      </w:r>
      <w:proofErr w:type="spellEnd"/>
      <w:r>
        <w:rPr>
          <w:rFonts w:cs="Calibri"/>
        </w:rPr>
        <w:t xml:space="preserve">-vectors used in accordance with the </w:t>
      </w:r>
      <w:hyperlink r:id="rId56" w:history="1">
        <w:proofErr w:type="spellStart"/>
        <w:r>
          <w:rPr>
            <w:rStyle w:val="Hyperlink"/>
            <w:rFonts w:cs="Calibri"/>
          </w:rPr>
          <w:t>Pixabay</w:t>
        </w:r>
        <w:proofErr w:type="spellEnd"/>
        <w:r>
          <w:rPr>
            <w:rStyle w:val="Hyperlink"/>
            <w:rFonts w:cs="Calibri"/>
          </w:rPr>
          <w:t xml:space="preserve"> Licence</w:t>
        </w:r>
      </w:hyperlink>
    </w:p>
    <w:p w14:paraId="5198AA58" w14:textId="3A5180DA" w:rsidR="0019293E" w:rsidRDefault="00A503F8">
      <w:pPr>
        <w:rPr>
          <w:rFonts w:cs="Calibri"/>
        </w:rPr>
      </w:pPr>
      <w:r>
        <w:rPr>
          <w:rFonts w:ascii="Calibri" w:hAnsi="Calibri" w:cs="Calibri"/>
        </w:rPr>
        <w:t xml:space="preserve">p.16 – red wagon, </w:t>
      </w:r>
      <w:proofErr w:type="spellStart"/>
      <w:r>
        <w:rPr>
          <w:rFonts w:cs="Calibri"/>
        </w:rPr>
        <w:t>Clker</w:t>
      </w:r>
      <w:proofErr w:type="spellEnd"/>
      <w:r>
        <w:rPr>
          <w:rFonts w:cs="Calibri"/>
        </w:rPr>
        <w:t xml:space="preserve">-free-vector-images used in accordance with the </w:t>
      </w:r>
      <w:hyperlink r:id="rId57" w:history="1">
        <w:proofErr w:type="spellStart"/>
        <w:r>
          <w:rPr>
            <w:rStyle w:val="Hyperlink"/>
            <w:rFonts w:cs="Calibri"/>
          </w:rPr>
          <w:t>Pixabay</w:t>
        </w:r>
        <w:proofErr w:type="spellEnd"/>
        <w:r>
          <w:rPr>
            <w:rStyle w:val="Hyperlink"/>
            <w:rFonts w:cs="Calibri"/>
          </w:rPr>
          <w:t xml:space="preserve"> Licence</w:t>
        </w:r>
      </w:hyperlink>
      <w:r>
        <w:rPr>
          <w:rFonts w:cs="Calibri"/>
        </w:rPr>
        <w:t xml:space="preserve">; lawnmower, </w:t>
      </w:r>
      <w:proofErr w:type="spellStart"/>
      <w:r>
        <w:rPr>
          <w:rFonts w:cs="Calibri"/>
        </w:rPr>
        <w:t>OpenClipart</w:t>
      </w:r>
      <w:proofErr w:type="spellEnd"/>
      <w:r>
        <w:rPr>
          <w:rFonts w:cs="Calibri"/>
        </w:rPr>
        <w:t xml:space="preserve">-vectors used in accordance with the </w:t>
      </w:r>
      <w:hyperlink r:id="rId58" w:history="1">
        <w:proofErr w:type="spellStart"/>
        <w:r>
          <w:rPr>
            <w:rStyle w:val="Hyperlink"/>
            <w:rFonts w:cs="Calibri"/>
          </w:rPr>
          <w:t>Pixabay</w:t>
        </w:r>
        <w:proofErr w:type="spellEnd"/>
        <w:r>
          <w:rPr>
            <w:rStyle w:val="Hyperlink"/>
            <w:rFonts w:cs="Calibri"/>
          </w:rPr>
          <w:t xml:space="preserve"> Licence</w:t>
        </w:r>
      </w:hyperlink>
      <w:r>
        <w:rPr>
          <w:rFonts w:cs="Calibri"/>
        </w:rPr>
        <w:t xml:space="preserve">, chin-up man, </w:t>
      </w:r>
      <w:proofErr w:type="spellStart"/>
      <w:r>
        <w:rPr>
          <w:rFonts w:cs="Calibri"/>
        </w:rPr>
        <w:t>Clker</w:t>
      </w:r>
      <w:proofErr w:type="spellEnd"/>
      <w:r>
        <w:rPr>
          <w:rFonts w:cs="Calibri"/>
        </w:rPr>
        <w:t xml:space="preserve">-free-vector-images used in accordance with the </w:t>
      </w:r>
      <w:hyperlink r:id="rId59" w:history="1">
        <w:proofErr w:type="spellStart"/>
        <w:r>
          <w:rPr>
            <w:rStyle w:val="Hyperlink"/>
            <w:rFonts w:cs="Calibri"/>
          </w:rPr>
          <w:t>Pixabay</w:t>
        </w:r>
        <w:proofErr w:type="spellEnd"/>
        <w:r>
          <w:rPr>
            <w:rStyle w:val="Hyperlink"/>
            <w:rFonts w:cs="Calibri"/>
          </w:rPr>
          <w:t xml:space="preserve"> Licence</w:t>
        </w:r>
      </w:hyperlink>
      <w:r>
        <w:rPr>
          <w:rFonts w:cs="Calibri"/>
        </w:rPr>
        <w:t>; old wagon,</w:t>
      </w:r>
      <w:r w:rsidR="00BA439B">
        <w:rPr>
          <w:rFonts w:cs="Calibri"/>
        </w:rPr>
        <w:t xml:space="preserve"> </w:t>
      </w:r>
      <w:proofErr w:type="spellStart"/>
      <w:r w:rsidR="00BA439B">
        <w:rPr>
          <w:rFonts w:cs="Calibri"/>
        </w:rPr>
        <w:t>OpenClipart</w:t>
      </w:r>
      <w:proofErr w:type="spellEnd"/>
      <w:r w:rsidR="00BA439B">
        <w:rPr>
          <w:rFonts w:cs="Calibri"/>
        </w:rPr>
        <w:t xml:space="preserve">-vectors used in accordance with the </w:t>
      </w:r>
      <w:hyperlink r:id="rId60" w:history="1">
        <w:proofErr w:type="spellStart"/>
        <w:r w:rsidR="00BA439B">
          <w:rPr>
            <w:rStyle w:val="Hyperlink"/>
            <w:rFonts w:cs="Calibri"/>
          </w:rPr>
          <w:t>Pixabay</w:t>
        </w:r>
        <w:proofErr w:type="spellEnd"/>
        <w:r w:rsidR="00BA439B">
          <w:rPr>
            <w:rStyle w:val="Hyperlink"/>
            <w:rFonts w:cs="Calibri"/>
          </w:rPr>
          <w:t xml:space="preserve"> Licence</w:t>
        </w:r>
      </w:hyperlink>
      <w:r>
        <w:rPr>
          <w:rFonts w:cs="Calibri"/>
        </w:rPr>
        <w:t>; gnome with cart,</w:t>
      </w:r>
      <w:r w:rsidR="00BA439B" w:rsidRPr="00BA439B">
        <w:rPr>
          <w:rFonts w:cs="Calibri"/>
        </w:rPr>
        <w:t xml:space="preserve"> </w:t>
      </w:r>
      <w:proofErr w:type="spellStart"/>
      <w:r w:rsidR="00BA439B">
        <w:rPr>
          <w:rFonts w:cs="Calibri"/>
        </w:rPr>
        <w:t>Clker</w:t>
      </w:r>
      <w:proofErr w:type="spellEnd"/>
      <w:r w:rsidR="00BA439B">
        <w:rPr>
          <w:rFonts w:cs="Calibri"/>
        </w:rPr>
        <w:t xml:space="preserve">-free-vector-images used in accordance with the </w:t>
      </w:r>
      <w:hyperlink r:id="rId61" w:history="1">
        <w:proofErr w:type="spellStart"/>
        <w:r w:rsidR="00BA439B">
          <w:rPr>
            <w:rStyle w:val="Hyperlink"/>
            <w:rFonts w:cs="Calibri"/>
          </w:rPr>
          <w:t>Pixabay</w:t>
        </w:r>
        <w:proofErr w:type="spellEnd"/>
        <w:r w:rsidR="00BA439B">
          <w:rPr>
            <w:rStyle w:val="Hyperlink"/>
            <w:rFonts w:cs="Calibri"/>
          </w:rPr>
          <w:t xml:space="preserve"> Licence</w:t>
        </w:r>
      </w:hyperlink>
      <w:r>
        <w:rPr>
          <w:rFonts w:cs="Calibri"/>
        </w:rPr>
        <w:t>; man pushing car</w:t>
      </w:r>
      <w:r w:rsidR="00BA439B">
        <w:rPr>
          <w:rFonts w:cs="Calibri"/>
        </w:rPr>
        <w:t xml:space="preserve">, </w:t>
      </w:r>
      <w:proofErr w:type="spellStart"/>
      <w:r w:rsidR="00BA439B">
        <w:rPr>
          <w:rFonts w:cs="Calibri"/>
        </w:rPr>
        <w:t>mohamed-hassan</w:t>
      </w:r>
      <w:proofErr w:type="spellEnd"/>
      <w:r w:rsidR="00BA439B">
        <w:rPr>
          <w:rFonts w:cs="Calibri"/>
        </w:rPr>
        <w:t xml:space="preserve"> used in accordance with the </w:t>
      </w:r>
      <w:hyperlink r:id="rId62" w:history="1">
        <w:proofErr w:type="spellStart"/>
        <w:r w:rsidR="00BA439B">
          <w:rPr>
            <w:rStyle w:val="Hyperlink"/>
            <w:rFonts w:cs="Calibri"/>
          </w:rPr>
          <w:t>Pixabay</w:t>
        </w:r>
        <w:proofErr w:type="spellEnd"/>
        <w:r w:rsidR="00BA439B">
          <w:rPr>
            <w:rStyle w:val="Hyperlink"/>
            <w:rFonts w:cs="Calibri"/>
          </w:rPr>
          <w:t xml:space="preserve"> Licence</w:t>
        </w:r>
      </w:hyperlink>
    </w:p>
    <w:p w14:paraId="62795951" w14:textId="77777777" w:rsidR="002E397E" w:rsidRDefault="00BA439B" w:rsidP="002E397E">
      <w:r>
        <w:rPr>
          <w:rFonts w:cs="Calibri"/>
        </w:rPr>
        <w:t xml:space="preserve">pp 24,25 – lined paper, </w:t>
      </w:r>
      <w:proofErr w:type="spellStart"/>
      <w:r>
        <w:rPr>
          <w:rFonts w:cs="Calibri"/>
        </w:rPr>
        <w:t>OpenClipart</w:t>
      </w:r>
      <w:proofErr w:type="spellEnd"/>
      <w:r>
        <w:rPr>
          <w:rFonts w:cs="Calibri"/>
        </w:rPr>
        <w:t xml:space="preserve">-vectors used in accordance with the </w:t>
      </w:r>
      <w:hyperlink r:id="rId63" w:history="1">
        <w:proofErr w:type="spellStart"/>
        <w:r>
          <w:rPr>
            <w:rStyle w:val="Hyperlink"/>
            <w:rFonts w:cs="Calibri"/>
          </w:rPr>
          <w:t>Pixabay</w:t>
        </w:r>
        <w:proofErr w:type="spellEnd"/>
        <w:r>
          <w:rPr>
            <w:rStyle w:val="Hyperlink"/>
            <w:rFonts w:cs="Calibri"/>
          </w:rPr>
          <w:t xml:space="preserve"> Licence</w:t>
        </w:r>
      </w:hyperlink>
      <w:r w:rsidR="002E397E" w:rsidRPr="002E397E">
        <w:t xml:space="preserve"> </w:t>
      </w:r>
    </w:p>
    <w:p w14:paraId="18763AD1" w14:textId="62C1AF3C" w:rsidR="002E397E" w:rsidRDefault="002E397E" w:rsidP="002E397E">
      <w:r>
        <w:t>A</w:t>
      </w:r>
      <w:r w:rsidRPr="0019293E">
        <w:t>ll</w:t>
      </w:r>
      <w:r>
        <w:t xml:space="preserve"> other</w:t>
      </w:r>
      <w:r w:rsidRPr="0019293E">
        <w:t xml:space="preserve"> images</w:t>
      </w:r>
      <w:r>
        <w:t xml:space="preserve"> are the property of the NSW Department of Education</w:t>
      </w:r>
      <w:r w:rsidRPr="0019293E">
        <w:t>.</w:t>
      </w:r>
    </w:p>
    <w:p w14:paraId="45E22933" w14:textId="2907CA15" w:rsidR="00BA439B" w:rsidRPr="00BA439B" w:rsidRDefault="00BA439B">
      <w:pPr>
        <w:rPr>
          <w:rFonts w:cs="Calibri"/>
        </w:rPr>
      </w:pPr>
    </w:p>
    <w:sectPr w:rsidR="00BA439B" w:rsidRPr="00BA439B" w:rsidSect="00BE365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B6F41" w14:textId="5EEC135C" w:rsidR="008B0ADA" w:rsidRDefault="008B0ADA">
      <w:r>
        <w:separator/>
      </w:r>
    </w:p>
    <w:p w14:paraId="6AF7F4DD" w14:textId="77777777" w:rsidR="008B0ADA" w:rsidRDefault="008B0ADA"/>
  </w:endnote>
  <w:endnote w:type="continuationSeparator" w:id="0">
    <w:p w14:paraId="242ABD96" w14:textId="21AF8A90" w:rsidR="008B0ADA" w:rsidRDefault="008B0ADA">
      <w:r>
        <w:continuationSeparator/>
      </w:r>
    </w:p>
    <w:p w14:paraId="16B7D699" w14:textId="77777777" w:rsidR="008B0ADA" w:rsidRDefault="008B0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2E3D5" w14:textId="5AC23DF3" w:rsidR="00327B56" w:rsidRPr="004D333E" w:rsidRDefault="00327B56" w:rsidP="002D23E1">
    <w:pPr>
      <w:pStyle w:val="Footer"/>
    </w:pPr>
    <w:r w:rsidRPr="002810D3">
      <w:fldChar w:fldCharType="begin"/>
    </w:r>
    <w:r w:rsidRPr="002810D3">
      <w:instrText xml:space="preserve"> PAGE </w:instrText>
    </w:r>
    <w:r w:rsidRPr="002810D3">
      <w:fldChar w:fldCharType="separate"/>
    </w:r>
    <w:r w:rsidR="002E397E">
      <w:rPr>
        <w:noProof/>
      </w:rPr>
      <w:t>16</w:t>
    </w:r>
    <w:r w:rsidRPr="002810D3">
      <w:fldChar w:fldCharType="end"/>
    </w:r>
    <w:r>
      <w:ptab w:relativeTo="margin" w:alignment="right" w:leader="none"/>
    </w:r>
    <w:r>
      <w:t>STEM learning sequence 2 student workbook – Stage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52743582" w:rsidR="00327B56" w:rsidRPr="004D333E" w:rsidRDefault="00327B56"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F5F8D">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2E397E">
      <w:rPr>
        <w:noProof/>
      </w:rPr>
      <w:t>13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1220D6D2" w:rsidR="00327B56" w:rsidRDefault="4B0E61BE" w:rsidP="005F5F8D">
    <w:pPr>
      <w:pStyle w:val="Logo"/>
      <w:ind w:left="0"/>
    </w:pPr>
    <w:r w:rsidRPr="58B48D1A">
      <w:rPr>
        <w:sz w:val="24"/>
        <w:szCs w:val="24"/>
      </w:rPr>
      <w:t>education.nsw.gov.au</w:t>
    </w:r>
    <w:r w:rsidR="00327B56" w:rsidRPr="00791B72">
      <w:tab/>
    </w:r>
    <w:r w:rsidR="00327B56" w:rsidRPr="009C69B7">
      <w:rPr>
        <w:noProof/>
        <w:lang w:eastAsia="en-AU"/>
      </w:rPr>
      <w:drawing>
        <wp:inline distT="0" distB="0" distL="0" distR="0" wp14:anchorId="49E349CE" wp14:editId="2F932DF1">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9C4EC" w14:textId="5BB236C5" w:rsidR="008B0ADA" w:rsidRDefault="008B0ADA">
      <w:r>
        <w:separator/>
      </w:r>
    </w:p>
    <w:p w14:paraId="2A746222" w14:textId="77777777" w:rsidR="008B0ADA" w:rsidRDefault="008B0ADA"/>
  </w:footnote>
  <w:footnote w:type="continuationSeparator" w:id="0">
    <w:p w14:paraId="615E465D" w14:textId="2E85BD0C" w:rsidR="008B0ADA" w:rsidRDefault="008B0ADA">
      <w:r>
        <w:continuationSeparator/>
      </w:r>
    </w:p>
    <w:p w14:paraId="78BE519F" w14:textId="77777777" w:rsidR="008B0ADA" w:rsidRDefault="008B0A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327B56" w:rsidRDefault="00327B56">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5F6DAC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37D0433"/>
    <w:multiLevelType w:val="hybridMultilevel"/>
    <w:tmpl w:val="701C6658"/>
    <w:lvl w:ilvl="0" w:tplc="A35207BA">
      <w:start w:val="1"/>
      <w:numFmt w:val="bullet"/>
      <w:lvlText w:val=""/>
      <w:lvlJc w:val="left"/>
      <w:pPr>
        <w:ind w:left="720" w:hanging="360"/>
      </w:pPr>
      <w:rPr>
        <w:rFonts w:ascii="Symbol" w:hAnsi="Symbol" w:hint="default"/>
      </w:rPr>
    </w:lvl>
    <w:lvl w:ilvl="1" w:tplc="C5166344">
      <w:start w:val="1"/>
      <w:numFmt w:val="bullet"/>
      <w:lvlText w:val="o"/>
      <w:lvlJc w:val="left"/>
      <w:pPr>
        <w:ind w:left="1440" w:hanging="360"/>
      </w:pPr>
      <w:rPr>
        <w:rFonts w:ascii="Courier New" w:hAnsi="Courier New" w:hint="default"/>
      </w:rPr>
    </w:lvl>
    <w:lvl w:ilvl="2" w:tplc="B97C60EC">
      <w:start w:val="1"/>
      <w:numFmt w:val="bullet"/>
      <w:lvlText w:val=""/>
      <w:lvlJc w:val="left"/>
      <w:pPr>
        <w:ind w:left="2160" w:hanging="360"/>
      </w:pPr>
      <w:rPr>
        <w:rFonts w:ascii="Wingdings" w:hAnsi="Wingdings" w:hint="default"/>
      </w:rPr>
    </w:lvl>
    <w:lvl w:ilvl="3" w:tplc="B7688550">
      <w:start w:val="1"/>
      <w:numFmt w:val="bullet"/>
      <w:lvlText w:val=""/>
      <w:lvlJc w:val="left"/>
      <w:pPr>
        <w:ind w:left="2880" w:hanging="360"/>
      </w:pPr>
      <w:rPr>
        <w:rFonts w:ascii="Symbol" w:hAnsi="Symbol" w:hint="default"/>
      </w:rPr>
    </w:lvl>
    <w:lvl w:ilvl="4" w:tplc="C37279A4">
      <w:start w:val="1"/>
      <w:numFmt w:val="bullet"/>
      <w:lvlText w:val="o"/>
      <w:lvlJc w:val="left"/>
      <w:pPr>
        <w:ind w:left="3600" w:hanging="360"/>
      </w:pPr>
      <w:rPr>
        <w:rFonts w:ascii="Courier New" w:hAnsi="Courier New" w:hint="default"/>
      </w:rPr>
    </w:lvl>
    <w:lvl w:ilvl="5" w:tplc="EC005EEC">
      <w:start w:val="1"/>
      <w:numFmt w:val="bullet"/>
      <w:lvlText w:val=""/>
      <w:lvlJc w:val="left"/>
      <w:pPr>
        <w:ind w:left="4320" w:hanging="360"/>
      </w:pPr>
      <w:rPr>
        <w:rFonts w:ascii="Wingdings" w:hAnsi="Wingdings" w:hint="default"/>
      </w:rPr>
    </w:lvl>
    <w:lvl w:ilvl="6" w:tplc="001C9006">
      <w:start w:val="1"/>
      <w:numFmt w:val="bullet"/>
      <w:lvlText w:val=""/>
      <w:lvlJc w:val="left"/>
      <w:pPr>
        <w:ind w:left="5040" w:hanging="360"/>
      </w:pPr>
      <w:rPr>
        <w:rFonts w:ascii="Symbol" w:hAnsi="Symbol" w:hint="default"/>
      </w:rPr>
    </w:lvl>
    <w:lvl w:ilvl="7" w:tplc="D6F868E4">
      <w:start w:val="1"/>
      <w:numFmt w:val="bullet"/>
      <w:lvlText w:val="o"/>
      <w:lvlJc w:val="left"/>
      <w:pPr>
        <w:ind w:left="5760" w:hanging="360"/>
      </w:pPr>
      <w:rPr>
        <w:rFonts w:ascii="Courier New" w:hAnsi="Courier New" w:hint="default"/>
      </w:rPr>
    </w:lvl>
    <w:lvl w:ilvl="8" w:tplc="52A4E4E8">
      <w:start w:val="1"/>
      <w:numFmt w:val="bullet"/>
      <w:lvlText w:val=""/>
      <w:lvlJc w:val="left"/>
      <w:pPr>
        <w:ind w:left="6480" w:hanging="360"/>
      </w:pPr>
      <w:rPr>
        <w:rFonts w:ascii="Wingdings" w:hAnsi="Wingdings" w:hint="default"/>
      </w:rPr>
    </w:lvl>
  </w:abstractNum>
  <w:abstractNum w:abstractNumId="10" w15:restartNumberingAfterBreak="0">
    <w:nsid w:val="05AB2A9E"/>
    <w:multiLevelType w:val="hybridMultilevel"/>
    <w:tmpl w:val="35C2D3B0"/>
    <w:lvl w:ilvl="0" w:tplc="B2BEC652">
      <w:start w:val="1"/>
      <w:numFmt w:val="bullet"/>
      <w:lvlText w:val=""/>
      <w:lvlJc w:val="left"/>
      <w:pPr>
        <w:ind w:left="720" w:hanging="360"/>
      </w:pPr>
      <w:rPr>
        <w:rFonts w:ascii="Symbol" w:hAnsi="Symbol" w:hint="default"/>
      </w:rPr>
    </w:lvl>
    <w:lvl w:ilvl="1" w:tplc="C8DE88C2">
      <w:start w:val="1"/>
      <w:numFmt w:val="bullet"/>
      <w:lvlText w:val="o"/>
      <w:lvlJc w:val="left"/>
      <w:pPr>
        <w:ind w:left="1440" w:hanging="360"/>
      </w:pPr>
      <w:rPr>
        <w:rFonts w:ascii="Courier New" w:hAnsi="Courier New" w:hint="default"/>
      </w:rPr>
    </w:lvl>
    <w:lvl w:ilvl="2" w:tplc="E864037A">
      <w:start w:val="1"/>
      <w:numFmt w:val="bullet"/>
      <w:lvlText w:val=""/>
      <w:lvlJc w:val="left"/>
      <w:pPr>
        <w:ind w:left="2160" w:hanging="360"/>
      </w:pPr>
      <w:rPr>
        <w:rFonts w:ascii="Wingdings" w:hAnsi="Wingdings" w:hint="default"/>
      </w:rPr>
    </w:lvl>
    <w:lvl w:ilvl="3" w:tplc="B3AC520C">
      <w:start w:val="1"/>
      <w:numFmt w:val="bullet"/>
      <w:lvlText w:val=""/>
      <w:lvlJc w:val="left"/>
      <w:pPr>
        <w:ind w:left="2880" w:hanging="360"/>
      </w:pPr>
      <w:rPr>
        <w:rFonts w:ascii="Symbol" w:hAnsi="Symbol" w:hint="default"/>
      </w:rPr>
    </w:lvl>
    <w:lvl w:ilvl="4" w:tplc="095ECD96">
      <w:start w:val="1"/>
      <w:numFmt w:val="bullet"/>
      <w:lvlText w:val="o"/>
      <w:lvlJc w:val="left"/>
      <w:pPr>
        <w:ind w:left="3600" w:hanging="360"/>
      </w:pPr>
      <w:rPr>
        <w:rFonts w:ascii="Courier New" w:hAnsi="Courier New" w:hint="default"/>
      </w:rPr>
    </w:lvl>
    <w:lvl w:ilvl="5" w:tplc="B17440E6">
      <w:start w:val="1"/>
      <w:numFmt w:val="bullet"/>
      <w:lvlText w:val=""/>
      <w:lvlJc w:val="left"/>
      <w:pPr>
        <w:ind w:left="4320" w:hanging="360"/>
      </w:pPr>
      <w:rPr>
        <w:rFonts w:ascii="Wingdings" w:hAnsi="Wingdings" w:hint="default"/>
      </w:rPr>
    </w:lvl>
    <w:lvl w:ilvl="6" w:tplc="1D06C584">
      <w:start w:val="1"/>
      <w:numFmt w:val="bullet"/>
      <w:lvlText w:val=""/>
      <w:lvlJc w:val="left"/>
      <w:pPr>
        <w:ind w:left="5040" w:hanging="360"/>
      </w:pPr>
      <w:rPr>
        <w:rFonts w:ascii="Symbol" w:hAnsi="Symbol" w:hint="default"/>
      </w:rPr>
    </w:lvl>
    <w:lvl w:ilvl="7" w:tplc="DFD6B18E">
      <w:start w:val="1"/>
      <w:numFmt w:val="bullet"/>
      <w:lvlText w:val="o"/>
      <w:lvlJc w:val="left"/>
      <w:pPr>
        <w:ind w:left="5760" w:hanging="360"/>
      </w:pPr>
      <w:rPr>
        <w:rFonts w:ascii="Courier New" w:hAnsi="Courier New" w:hint="default"/>
      </w:rPr>
    </w:lvl>
    <w:lvl w:ilvl="8" w:tplc="21D097A4">
      <w:start w:val="1"/>
      <w:numFmt w:val="bullet"/>
      <w:lvlText w:val=""/>
      <w:lvlJc w:val="left"/>
      <w:pPr>
        <w:ind w:left="6480" w:hanging="360"/>
      </w:pPr>
      <w:rPr>
        <w:rFonts w:ascii="Wingdings" w:hAnsi="Wingdings" w:hint="default"/>
      </w:rPr>
    </w:lvl>
  </w:abstractNum>
  <w:abstractNum w:abstractNumId="11"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4B9272A"/>
    <w:multiLevelType w:val="hybridMultilevel"/>
    <w:tmpl w:val="6268981C"/>
    <w:lvl w:ilvl="0" w:tplc="D85CEE98">
      <w:start w:val="1"/>
      <w:numFmt w:val="bullet"/>
      <w:lvlText w:val=""/>
      <w:lvlJc w:val="left"/>
      <w:pPr>
        <w:ind w:left="720" w:hanging="360"/>
      </w:pPr>
      <w:rPr>
        <w:rFonts w:ascii="Symbol" w:hAnsi="Symbol" w:hint="default"/>
      </w:rPr>
    </w:lvl>
    <w:lvl w:ilvl="1" w:tplc="FAA29F72">
      <w:start w:val="1"/>
      <w:numFmt w:val="bullet"/>
      <w:lvlText w:val="o"/>
      <w:lvlJc w:val="left"/>
      <w:pPr>
        <w:ind w:left="1440" w:hanging="360"/>
      </w:pPr>
      <w:rPr>
        <w:rFonts w:ascii="Courier New" w:hAnsi="Courier New" w:hint="default"/>
      </w:rPr>
    </w:lvl>
    <w:lvl w:ilvl="2" w:tplc="601A3C9A">
      <w:start w:val="1"/>
      <w:numFmt w:val="bullet"/>
      <w:lvlText w:val=""/>
      <w:lvlJc w:val="left"/>
      <w:pPr>
        <w:ind w:left="2160" w:hanging="360"/>
      </w:pPr>
      <w:rPr>
        <w:rFonts w:ascii="Wingdings" w:hAnsi="Wingdings" w:hint="default"/>
      </w:rPr>
    </w:lvl>
    <w:lvl w:ilvl="3" w:tplc="68EC8300">
      <w:start w:val="1"/>
      <w:numFmt w:val="bullet"/>
      <w:lvlText w:val=""/>
      <w:lvlJc w:val="left"/>
      <w:pPr>
        <w:ind w:left="2880" w:hanging="360"/>
      </w:pPr>
      <w:rPr>
        <w:rFonts w:ascii="Symbol" w:hAnsi="Symbol" w:hint="default"/>
      </w:rPr>
    </w:lvl>
    <w:lvl w:ilvl="4" w:tplc="FCEEB912">
      <w:start w:val="1"/>
      <w:numFmt w:val="bullet"/>
      <w:lvlText w:val="o"/>
      <w:lvlJc w:val="left"/>
      <w:pPr>
        <w:ind w:left="3600" w:hanging="360"/>
      </w:pPr>
      <w:rPr>
        <w:rFonts w:ascii="Courier New" w:hAnsi="Courier New" w:hint="default"/>
      </w:rPr>
    </w:lvl>
    <w:lvl w:ilvl="5" w:tplc="8514E570">
      <w:start w:val="1"/>
      <w:numFmt w:val="bullet"/>
      <w:lvlText w:val=""/>
      <w:lvlJc w:val="left"/>
      <w:pPr>
        <w:ind w:left="4320" w:hanging="360"/>
      </w:pPr>
      <w:rPr>
        <w:rFonts w:ascii="Wingdings" w:hAnsi="Wingdings" w:hint="default"/>
      </w:rPr>
    </w:lvl>
    <w:lvl w:ilvl="6" w:tplc="B994E5AA">
      <w:start w:val="1"/>
      <w:numFmt w:val="bullet"/>
      <w:lvlText w:val=""/>
      <w:lvlJc w:val="left"/>
      <w:pPr>
        <w:ind w:left="5040" w:hanging="360"/>
      </w:pPr>
      <w:rPr>
        <w:rFonts w:ascii="Symbol" w:hAnsi="Symbol" w:hint="default"/>
      </w:rPr>
    </w:lvl>
    <w:lvl w:ilvl="7" w:tplc="67940C1C">
      <w:start w:val="1"/>
      <w:numFmt w:val="bullet"/>
      <w:lvlText w:val="o"/>
      <w:lvlJc w:val="left"/>
      <w:pPr>
        <w:ind w:left="5760" w:hanging="360"/>
      </w:pPr>
      <w:rPr>
        <w:rFonts w:ascii="Courier New" w:hAnsi="Courier New" w:hint="default"/>
      </w:rPr>
    </w:lvl>
    <w:lvl w:ilvl="8" w:tplc="EE3AB0EC">
      <w:start w:val="1"/>
      <w:numFmt w:val="bullet"/>
      <w:lvlText w:val=""/>
      <w:lvlJc w:val="left"/>
      <w:pPr>
        <w:ind w:left="6480" w:hanging="360"/>
      </w:pPr>
      <w:rPr>
        <w:rFonts w:ascii="Wingdings" w:hAnsi="Wingdings" w:hint="default"/>
      </w:rPr>
    </w:lvl>
  </w:abstractNum>
  <w:abstractNum w:abstractNumId="13" w15:restartNumberingAfterBreak="0">
    <w:nsid w:val="15174191"/>
    <w:multiLevelType w:val="hybridMultilevel"/>
    <w:tmpl w:val="101EA362"/>
    <w:lvl w:ilvl="0" w:tplc="4E1AA004">
      <w:start w:val="1"/>
      <w:numFmt w:val="decimal"/>
      <w:lvlText w:val="%1."/>
      <w:lvlJc w:val="left"/>
      <w:pPr>
        <w:ind w:left="720" w:hanging="360"/>
      </w:pPr>
    </w:lvl>
    <w:lvl w:ilvl="1" w:tplc="4D7606A6">
      <w:start w:val="1"/>
      <w:numFmt w:val="lowerLetter"/>
      <w:lvlText w:val="%2."/>
      <w:lvlJc w:val="left"/>
      <w:pPr>
        <w:ind w:left="1440" w:hanging="360"/>
      </w:pPr>
    </w:lvl>
    <w:lvl w:ilvl="2" w:tplc="4CC48AD6">
      <w:start w:val="1"/>
      <w:numFmt w:val="lowerRoman"/>
      <w:lvlText w:val="%3."/>
      <w:lvlJc w:val="right"/>
      <w:pPr>
        <w:ind w:left="2160" w:hanging="180"/>
      </w:pPr>
    </w:lvl>
    <w:lvl w:ilvl="3" w:tplc="D5EAFDAA">
      <w:start w:val="1"/>
      <w:numFmt w:val="decimal"/>
      <w:lvlText w:val="%4."/>
      <w:lvlJc w:val="left"/>
      <w:pPr>
        <w:ind w:left="2880" w:hanging="360"/>
      </w:pPr>
    </w:lvl>
    <w:lvl w:ilvl="4" w:tplc="E530F080">
      <w:start w:val="1"/>
      <w:numFmt w:val="lowerLetter"/>
      <w:lvlText w:val="%5."/>
      <w:lvlJc w:val="left"/>
      <w:pPr>
        <w:ind w:left="3600" w:hanging="360"/>
      </w:pPr>
    </w:lvl>
    <w:lvl w:ilvl="5" w:tplc="ED98935A">
      <w:start w:val="1"/>
      <w:numFmt w:val="lowerRoman"/>
      <w:lvlText w:val="%6."/>
      <w:lvlJc w:val="right"/>
      <w:pPr>
        <w:ind w:left="4320" w:hanging="180"/>
      </w:pPr>
    </w:lvl>
    <w:lvl w:ilvl="6" w:tplc="8BEEBCE4">
      <w:start w:val="1"/>
      <w:numFmt w:val="decimal"/>
      <w:lvlText w:val="%7."/>
      <w:lvlJc w:val="left"/>
      <w:pPr>
        <w:ind w:left="5040" w:hanging="360"/>
      </w:pPr>
    </w:lvl>
    <w:lvl w:ilvl="7" w:tplc="F5A2E674">
      <w:start w:val="1"/>
      <w:numFmt w:val="lowerLetter"/>
      <w:lvlText w:val="%8."/>
      <w:lvlJc w:val="left"/>
      <w:pPr>
        <w:ind w:left="5760" w:hanging="360"/>
      </w:pPr>
    </w:lvl>
    <w:lvl w:ilvl="8" w:tplc="919C9CB2">
      <w:start w:val="1"/>
      <w:numFmt w:val="lowerRoman"/>
      <w:lvlText w:val="%9."/>
      <w:lvlJc w:val="right"/>
      <w:pPr>
        <w:ind w:left="6480" w:hanging="180"/>
      </w:pPr>
    </w:lvl>
  </w:abstractNum>
  <w:abstractNum w:abstractNumId="14"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decimal"/>
      <w:pStyle w:val="Heading3"/>
      <w:suff w:val="nothing"/>
      <w:lvlText w:val=""/>
      <w:lvlJc w:val="left"/>
      <w:pPr>
        <w:ind w:left="284" w:firstLine="0"/>
      </w:p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51D80E98"/>
    <w:multiLevelType w:val="hybridMultilevel"/>
    <w:tmpl w:val="318AED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368"/>
        </w:tabs>
        <w:ind w:left="368" w:hanging="368"/>
      </w:pPr>
      <w:rPr>
        <w:rFonts w:ascii="Symbol" w:hAnsi="Symbol" w:hint="default"/>
      </w:rPr>
    </w:lvl>
    <w:lvl w:ilvl="1">
      <w:start w:val="1"/>
      <w:numFmt w:val="lowerLetter"/>
      <w:lvlText w:val="%2)"/>
      <w:lvlJc w:val="left"/>
      <w:pPr>
        <w:ind w:left="-1265" w:hanging="360"/>
      </w:pPr>
      <w:rPr>
        <w:rFonts w:hint="default"/>
      </w:rPr>
    </w:lvl>
    <w:lvl w:ilvl="2">
      <w:start w:val="1"/>
      <w:numFmt w:val="lowerRoman"/>
      <w:lvlText w:val="%3)"/>
      <w:lvlJc w:val="left"/>
      <w:pPr>
        <w:ind w:left="-905" w:hanging="360"/>
      </w:pPr>
      <w:rPr>
        <w:rFonts w:hint="default"/>
      </w:rPr>
    </w:lvl>
    <w:lvl w:ilvl="3">
      <w:start w:val="1"/>
      <w:numFmt w:val="decimal"/>
      <w:lvlText w:val="(%4)"/>
      <w:lvlJc w:val="left"/>
      <w:pPr>
        <w:ind w:left="-545" w:hanging="360"/>
      </w:pPr>
      <w:rPr>
        <w:rFonts w:hint="default"/>
      </w:rPr>
    </w:lvl>
    <w:lvl w:ilvl="4">
      <w:start w:val="1"/>
      <w:numFmt w:val="lowerLetter"/>
      <w:lvlText w:val="(%5)"/>
      <w:lvlJc w:val="left"/>
      <w:pPr>
        <w:ind w:left="-185" w:hanging="360"/>
      </w:pPr>
      <w:rPr>
        <w:rFonts w:hint="default"/>
      </w:rPr>
    </w:lvl>
    <w:lvl w:ilvl="5">
      <w:start w:val="1"/>
      <w:numFmt w:val="lowerRoman"/>
      <w:lvlText w:val="(%6)"/>
      <w:lvlJc w:val="left"/>
      <w:pPr>
        <w:ind w:left="175" w:hanging="360"/>
      </w:pPr>
      <w:rPr>
        <w:rFonts w:hint="default"/>
      </w:rPr>
    </w:lvl>
    <w:lvl w:ilvl="6">
      <w:start w:val="1"/>
      <w:numFmt w:val="decimal"/>
      <w:lvlText w:val="%7."/>
      <w:lvlJc w:val="left"/>
      <w:pPr>
        <w:ind w:left="535" w:hanging="360"/>
      </w:pPr>
      <w:rPr>
        <w:rFonts w:hint="default"/>
      </w:rPr>
    </w:lvl>
    <w:lvl w:ilvl="7">
      <w:start w:val="1"/>
      <w:numFmt w:val="lowerLetter"/>
      <w:lvlText w:val="%8."/>
      <w:lvlJc w:val="left"/>
      <w:pPr>
        <w:ind w:left="895" w:hanging="360"/>
      </w:pPr>
      <w:rPr>
        <w:rFonts w:hint="default"/>
      </w:rPr>
    </w:lvl>
    <w:lvl w:ilvl="8">
      <w:start w:val="1"/>
      <w:numFmt w:val="lowerRoman"/>
      <w:lvlText w:val="%9."/>
      <w:lvlJc w:val="left"/>
      <w:pPr>
        <w:ind w:left="1255"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351D75"/>
    <w:multiLevelType w:val="hybridMultilevel"/>
    <w:tmpl w:val="9A1A50A6"/>
    <w:lvl w:ilvl="0" w:tplc="76D2F456">
      <w:start w:val="1"/>
      <w:numFmt w:val="bullet"/>
      <w:lvlText w:val=""/>
      <w:lvlJc w:val="left"/>
      <w:pPr>
        <w:ind w:left="720" w:hanging="360"/>
      </w:pPr>
      <w:rPr>
        <w:rFonts w:ascii="Symbol" w:hAnsi="Symbol" w:hint="default"/>
      </w:rPr>
    </w:lvl>
    <w:lvl w:ilvl="1" w:tplc="4BA0B5C2">
      <w:start w:val="1"/>
      <w:numFmt w:val="bullet"/>
      <w:lvlText w:val="o"/>
      <w:lvlJc w:val="left"/>
      <w:pPr>
        <w:ind w:left="1440" w:hanging="360"/>
      </w:pPr>
      <w:rPr>
        <w:rFonts w:ascii="Courier New" w:hAnsi="Courier New" w:hint="default"/>
      </w:rPr>
    </w:lvl>
    <w:lvl w:ilvl="2" w:tplc="659ECE8A">
      <w:start w:val="1"/>
      <w:numFmt w:val="bullet"/>
      <w:lvlText w:val=""/>
      <w:lvlJc w:val="left"/>
      <w:pPr>
        <w:ind w:left="2160" w:hanging="360"/>
      </w:pPr>
      <w:rPr>
        <w:rFonts w:ascii="Wingdings" w:hAnsi="Wingdings" w:hint="default"/>
      </w:rPr>
    </w:lvl>
    <w:lvl w:ilvl="3" w:tplc="2BE0AA88">
      <w:start w:val="1"/>
      <w:numFmt w:val="bullet"/>
      <w:lvlText w:val=""/>
      <w:lvlJc w:val="left"/>
      <w:pPr>
        <w:ind w:left="2880" w:hanging="360"/>
      </w:pPr>
      <w:rPr>
        <w:rFonts w:ascii="Symbol" w:hAnsi="Symbol" w:hint="default"/>
      </w:rPr>
    </w:lvl>
    <w:lvl w:ilvl="4" w:tplc="D6786EC6">
      <w:start w:val="1"/>
      <w:numFmt w:val="bullet"/>
      <w:lvlText w:val="o"/>
      <w:lvlJc w:val="left"/>
      <w:pPr>
        <w:ind w:left="3600" w:hanging="360"/>
      </w:pPr>
      <w:rPr>
        <w:rFonts w:ascii="Courier New" w:hAnsi="Courier New" w:hint="default"/>
      </w:rPr>
    </w:lvl>
    <w:lvl w:ilvl="5" w:tplc="2B3275FA">
      <w:start w:val="1"/>
      <w:numFmt w:val="bullet"/>
      <w:lvlText w:val=""/>
      <w:lvlJc w:val="left"/>
      <w:pPr>
        <w:ind w:left="4320" w:hanging="360"/>
      </w:pPr>
      <w:rPr>
        <w:rFonts w:ascii="Wingdings" w:hAnsi="Wingdings" w:hint="default"/>
      </w:rPr>
    </w:lvl>
    <w:lvl w:ilvl="6" w:tplc="700884AC">
      <w:start w:val="1"/>
      <w:numFmt w:val="bullet"/>
      <w:lvlText w:val=""/>
      <w:lvlJc w:val="left"/>
      <w:pPr>
        <w:ind w:left="5040" w:hanging="360"/>
      </w:pPr>
      <w:rPr>
        <w:rFonts w:ascii="Symbol" w:hAnsi="Symbol" w:hint="default"/>
      </w:rPr>
    </w:lvl>
    <w:lvl w:ilvl="7" w:tplc="2F60EFC8">
      <w:start w:val="1"/>
      <w:numFmt w:val="bullet"/>
      <w:lvlText w:val="o"/>
      <w:lvlJc w:val="left"/>
      <w:pPr>
        <w:ind w:left="5760" w:hanging="360"/>
      </w:pPr>
      <w:rPr>
        <w:rFonts w:ascii="Courier New" w:hAnsi="Courier New" w:hint="default"/>
      </w:rPr>
    </w:lvl>
    <w:lvl w:ilvl="8" w:tplc="4F7C9728">
      <w:start w:val="1"/>
      <w:numFmt w:val="bullet"/>
      <w:lvlText w:val=""/>
      <w:lvlJc w:val="left"/>
      <w:pPr>
        <w:ind w:left="6480" w:hanging="360"/>
      </w:pPr>
      <w:rPr>
        <w:rFonts w:ascii="Wingdings" w:hAnsi="Wingdings" w:hint="default"/>
      </w:rPr>
    </w:lvl>
  </w:abstractNum>
  <w:abstractNum w:abstractNumId="28" w15:restartNumberingAfterBreak="0">
    <w:nsid w:val="77426F39"/>
    <w:multiLevelType w:val="hybridMultilevel"/>
    <w:tmpl w:val="4216CE42"/>
    <w:lvl w:ilvl="0" w:tplc="68E816EC">
      <w:start w:val="1"/>
      <w:numFmt w:val="bullet"/>
      <w:lvlText w:val=""/>
      <w:lvlJc w:val="left"/>
      <w:pPr>
        <w:ind w:left="720" w:hanging="360"/>
      </w:pPr>
      <w:rPr>
        <w:rFonts w:ascii="Symbol" w:hAnsi="Symbol" w:hint="default"/>
      </w:rPr>
    </w:lvl>
    <w:lvl w:ilvl="1" w:tplc="BF4AF0CE">
      <w:start w:val="1"/>
      <w:numFmt w:val="bullet"/>
      <w:lvlText w:val="o"/>
      <w:lvlJc w:val="left"/>
      <w:pPr>
        <w:ind w:left="1440" w:hanging="360"/>
      </w:pPr>
      <w:rPr>
        <w:rFonts w:ascii="Courier New" w:hAnsi="Courier New" w:hint="default"/>
      </w:rPr>
    </w:lvl>
    <w:lvl w:ilvl="2" w:tplc="A0240636">
      <w:start w:val="1"/>
      <w:numFmt w:val="bullet"/>
      <w:lvlText w:val=""/>
      <w:lvlJc w:val="left"/>
      <w:pPr>
        <w:ind w:left="2160" w:hanging="360"/>
      </w:pPr>
      <w:rPr>
        <w:rFonts w:ascii="Wingdings" w:hAnsi="Wingdings" w:hint="default"/>
      </w:rPr>
    </w:lvl>
    <w:lvl w:ilvl="3" w:tplc="914A53A0">
      <w:start w:val="1"/>
      <w:numFmt w:val="bullet"/>
      <w:lvlText w:val=""/>
      <w:lvlJc w:val="left"/>
      <w:pPr>
        <w:ind w:left="2880" w:hanging="360"/>
      </w:pPr>
      <w:rPr>
        <w:rFonts w:ascii="Symbol" w:hAnsi="Symbol" w:hint="default"/>
      </w:rPr>
    </w:lvl>
    <w:lvl w:ilvl="4" w:tplc="B6FC4F86">
      <w:start w:val="1"/>
      <w:numFmt w:val="bullet"/>
      <w:lvlText w:val="o"/>
      <w:lvlJc w:val="left"/>
      <w:pPr>
        <w:ind w:left="3600" w:hanging="360"/>
      </w:pPr>
      <w:rPr>
        <w:rFonts w:ascii="Courier New" w:hAnsi="Courier New" w:hint="default"/>
      </w:rPr>
    </w:lvl>
    <w:lvl w:ilvl="5" w:tplc="1732504A">
      <w:start w:val="1"/>
      <w:numFmt w:val="bullet"/>
      <w:lvlText w:val=""/>
      <w:lvlJc w:val="left"/>
      <w:pPr>
        <w:ind w:left="4320" w:hanging="360"/>
      </w:pPr>
      <w:rPr>
        <w:rFonts w:ascii="Wingdings" w:hAnsi="Wingdings" w:hint="default"/>
      </w:rPr>
    </w:lvl>
    <w:lvl w:ilvl="6" w:tplc="958C8BFC">
      <w:start w:val="1"/>
      <w:numFmt w:val="bullet"/>
      <w:lvlText w:val=""/>
      <w:lvlJc w:val="left"/>
      <w:pPr>
        <w:ind w:left="5040" w:hanging="360"/>
      </w:pPr>
      <w:rPr>
        <w:rFonts w:ascii="Symbol" w:hAnsi="Symbol" w:hint="default"/>
      </w:rPr>
    </w:lvl>
    <w:lvl w:ilvl="7" w:tplc="CD247D44">
      <w:start w:val="1"/>
      <w:numFmt w:val="bullet"/>
      <w:lvlText w:val="o"/>
      <w:lvlJc w:val="left"/>
      <w:pPr>
        <w:ind w:left="5760" w:hanging="360"/>
      </w:pPr>
      <w:rPr>
        <w:rFonts w:ascii="Courier New" w:hAnsi="Courier New" w:hint="default"/>
      </w:rPr>
    </w:lvl>
    <w:lvl w:ilvl="8" w:tplc="381A88EC">
      <w:start w:val="1"/>
      <w:numFmt w:val="bullet"/>
      <w:lvlText w:val=""/>
      <w:lvlJc w:val="left"/>
      <w:pPr>
        <w:ind w:left="6480" w:hanging="360"/>
      </w:pPr>
      <w:rPr>
        <w:rFonts w:ascii="Wingdings" w:hAnsi="Wingdings" w:hint="default"/>
      </w:rPr>
    </w:lvl>
  </w:abstractNum>
  <w:abstractNum w:abstractNumId="29" w15:restartNumberingAfterBreak="0">
    <w:nsid w:val="77AD02A0"/>
    <w:multiLevelType w:val="hybridMultilevel"/>
    <w:tmpl w:val="BC50E302"/>
    <w:lvl w:ilvl="0" w:tplc="40C6361A">
      <w:start w:val="1"/>
      <w:numFmt w:val="decimal"/>
      <w:lvlText w:val="%1."/>
      <w:lvlJc w:val="left"/>
      <w:pPr>
        <w:ind w:left="720" w:hanging="360"/>
      </w:pPr>
    </w:lvl>
    <w:lvl w:ilvl="1" w:tplc="E1B21CA2">
      <w:start w:val="1"/>
      <w:numFmt w:val="lowerLetter"/>
      <w:lvlText w:val="%2."/>
      <w:lvlJc w:val="left"/>
      <w:pPr>
        <w:ind w:left="1440" w:hanging="360"/>
      </w:pPr>
    </w:lvl>
    <w:lvl w:ilvl="2" w:tplc="D24C24EA">
      <w:start w:val="1"/>
      <w:numFmt w:val="lowerRoman"/>
      <w:lvlText w:val="%3."/>
      <w:lvlJc w:val="right"/>
      <w:pPr>
        <w:ind w:left="2160" w:hanging="180"/>
      </w:pPr>
    </w:lvl>
    <w:lvl w:ilvl="3" w:tplc="7C02BC26">
      <w:start w:val="1"/>
      <w:numFmt w:val="decimal"/>
      <w:lvlText w:val="%4."/>
      <w:lvlJc w:val="left"/>
      <w:pPr>
        <w:ind w:left="2880" w:hanging="360"/>
      </w:pPr>
    </w:lvl>
    <w:lvl w:ilvl="4" w:tplc="A16077E6">
      <w:start w:val="1"/>
      <w:numFmt w:val="lowerLetter"/>
      <w:lvlText w:val="%5."/>
      <w:lvlJc w:val="left"/>
      <w:pPr>
        <w:ind w:left="3600" w:hanging="360"/>
      </w:pPr>
    </w:lvl>
    <w:lvl w:ilvl="5" w:tplc="1010906E">
      <w:start w:val="1"/>
      <w:numFmt w:val="lowerRoman"/>
      <w:lvlText w:val="%6."/>
      <w:lvlJc w:val="right"/>
      <w:pPr>
        <w:ind w:left="4320" w:hanging="180"/>
      </w:pPr>
    </w:lvl>
    <w:lvl w:ilvl="6" w:tplc="6B3C64F8">
      <w:start w:val="1"/>
      <w:numFmt w:val="decimal"/>
      <w:lvlText w:val="%7."/>
      <w:lvlJc w:val="left"/>
      <w:pPr>
        <w:ind w:left="5040" w:hanging="360"/>
      </w:pPr>
    </w:lvl>
    <w:lvl w:ilvl="7" w:tplc="E7683D84">
      <w:start w:val="1"/>
      <w:numFmt w:val="lowerLetter"/>
      <w:lvlText w:val="%8."/>
      <w:lvlJc w:val="left"/>
      <w:pPr>
        <w:ind w:left="5760" w:hanging="360"/>
      </w:pPr>
    </w:lvl>
    <w:lvl w:ilvl="8" w:tplc="5B985770">
      <w:start w:val="1"/>
      <w:numFmt w:val="lowerRoman"/>
      <w:lvlText w:val="%9."/>
      <w:lvlJc w:val="right"/>
      <w:pPr>
        <w:ind w:left="6480" w:hanging="180"/>
      </w:pPr>
    </w:lvl>
  </w:abstractNum>
  <w:abstractNum w:abstractNumId="30" w15:restartNumberingAfterBreak="0">
    <w:nsid w:val="7A0A11BF"/>
    <w:multiLevelType w:val="hybridMultilevel"/>
    <w:tmpl w:val="03EE0512"/>
    <w:lvl w:ilvl="0" w:tplc="E5BAB9C0">
      <w:start w:val="1"/>
      <w:numFmt w:val="bullet"/>
      <w:lvlText w:val=""/>
      <w:lvlJc w:val="left"/>
      <w:pPr>
        <w:ind w:left="720" w:hanging="360"/>
      </w:pPr>
      <w:rPr>
        <w:rFonts w:ascii="Symbol" w:hAnsi="Symbol" w:hint="default"/>
      </w:rPr>
    </w:lvl>
    <w:lvl w:ilvl="1" w:tplc="A978FB1C">
      <w:start w:val="1"/>
      <w:numFmt w:val="bullet"/>
      <w:lvlText w:val="o"/>
      <w:lvlJc w:val="left"/>
      <w:pPr>
        <w:ind w:left="1440" w:hanging="360"/>
      </w:pPr>
      <w:rPr>
        <w:rFonts w:ascii="Courier New" w:hAnsi="Courier New" w:hint="default"/>
      </w:rPr>
    </w:lvl>
    <w:lvl w:ilvl="2" w:tplc="07743626">
      <w:start w:val="1"/>
      <w:numFmt w:val="bullet"/>
      <w:lvlText w:val=""/>
      <w:lvlJc w:val="left"/>
      <w:pPr>
        <w:ind w:left="2160" w:hanging="360"/>
      </w:pPr>
      <w:rPr>
        <w:rFonts w:ascii="Wingdings" w:hAnsi="Wingdings" w:hint="default"/>
      </w:rPr>
    </w:lvl>
    <w:lvl w:ilvl="3" w:tplc="DBE6C46A">
      <w:start w:val="1"/>
      <w:numFmt w:val="bullet"/>
      <w:lvlText w:val=""/>
      <w:lvlJc w:val="left"/>
      <w:pPr>
        <w:ind w:left="2880" w:hanging="360"/>
      </w:pPr>
      <w:rPr>
        <w:rFonts w:ascii="Symbol" w:hAnsi="Symbol" w:hint="default"/>
      </w:rPr>
    </w:lvl>
    <w:lvl w:ilvl="4" w:tplc="A518F980">
      <w:start w:val="1"/>
      <w:numFmt w:val="bullet"/>
      <w:lvlText w:val="o"/>
      <w:lvlJc w:val="left"/>
      <w:pPr>
        <w:ind w:left="3600" w:hanging="360"/>
      </w:pPr>
      <w:rPr>
        <w:rFonts w:ascii="Courier New" w:hAnsi="Courier New" w:hint="default"/>
      </w:rPr>
    </w:lvl>
    <w:lvl w:ilvl="5" w:tplc="6E9A9564">
      <w:start w:val="1"/>
      <w:numFmt w:val="bullet"/>
      <w:lvlText w:val=""/>
      <w:lvlJc w:val="left"/>
      <w:pPr>
        <w:ind w:left="4320" w:hanging="360"/>
      </w:pPr>
      <w:rPr>
        <w:rFonts w:ascii="Wingdings" w:hAnsi="Wingdings" w:hint="default"/>
      </w:rPr>
    </w:lvl>
    <w:lvl w:ilvl="6" w:tplc="C74EB668">
      <w:start w:val="1"/>
      <w:numFmt w:val="bullet"/>
      <w:lvlText w:val=""/>
      <w:lvlJc w:val="left"/>
      <w:pPr>
        <w:ind w:left="5040" w:hanging="360"/>
      </w:pPr>
      <w:rPr>
        <w:rFonts w:ascii="Symbol" w:hAnsi="Symbol" w:hint="default"/>
      </w:rPr>
    </w:lvl>
    <w:lvl w:ilvl="7" w:tplc="2608890C">
      <w:start w:val="1"/>
      <w:numFmt w:val="bullet"/>
      <w:lvlText w:val="o"/>
      <w:lvlJc w:val="left"/>
      <w:pPr>
        <w:ind w:left="5760" w:hanging="360"/>
      </w:pPr>
      <w:rPr>
        <w:rFonts w:ascii="Courier New" w:hAnsi="Courier New" w:hint="default"/>
      </w:rPr>
    </w:lvl>
    <w:lvl w:ilvl="8" w:tplc="23DADA16">
      <w:start w:val="1"/>
      <w:numFmt w:val="bullet"/>
      <w:lvlText w:val=""/>
      <w:lvlJc w:val="left"/>
      <w:pPr>
        <w:ind w:left="6480" w:hanging="360"/>
      </w:pPr>
      <w:rPr>
        <w:rFonts w:ascii="Wingdings" w:hAnsi="Wingdings" w:hint="default"/>
      </w:rPr>
    </w:lvl>
  </w:abstractNum>
  <w:abstractNum w:abstractNumId="31" w15:restartNumberingAfterBreak="0">
    <w:nsid w:val="7AE73AE6"/>
    <w:multiLevelType w:val="multilevel"/>
    <w:tmpl w:val="59C8D89E"/>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30"/>
  </w:num>
  <w:num w:numId="2">
    <w:abstractNumId w:val="10"/>
  </w:num>
  <w:num w:numId="3">
    <w:abstractNumId w:val="9"/>
  </w:num>
  <w:num w:numId="4">
    <w:abstractNumId w:val="13"/>
  </w:num>
  <w:num w:numId="5">
    <w:abstractNumId w:val="29"/>
  </w:num>
  <w:num w:numId="6">
    <w:abstractNumId w:val="28"/>
  </w:num>
  <w:num w:numId="7">
    <w:abstractNumId w:val="12"/>
  </w:num>
  <w:num w:numId="8">
    <w:abstractNumId w:val="27"/>
  </w:num>
  <w:num w:numId="9">
    <w:abstractNumId w:val="20"/>
  </w:num>
  <w:num w:numId="10">
    <w:abstractNumId w:val="17"/>
  </w:num>
  <w:num w:numId="11">
    <w:abstractNumId w:val="22"/>
  </w:num>
  <w:num w:numId="12">
    <w:abstractNumId w:val="2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5"/>
  </w:num>
  <w:num w:numId="16">
    <w:abstractNumId w:val="15"/>
  </w:num>
  <w:num w:numId="17">
    <w:abstractNumId w:val="21"/>
  </w:num>
  <w:num w:numId="18">
    <w:abstractNumId w:val="14"/>
  </w:num>
  <w:num w:numId="19">
    <w:abstractNumId w:val="19"/>
  </w:num>
  <w:num w:numId="20">
    <w:abstractNumId w:val="6"/>
  </w:num>
  <w:num w:numId="21">
    <w:abstractNumId w:val="11"/>
  </w:num>
  <w:num w:numId="22">
    <w:abstractNumId w:val="0"/>
  </w:num>
  <w:num w:numId="23">
    <w:abstractNumId w:val="1"/>
  </w:num>
  <w:num w:numId="24">
    <w:abstractNumId w:val="2"/>
  </w:num>
  <w:num w:numId="25">
    <w:abstractNumId w:val="3"/>
  </w:num>
  <w:num w:numId="26">
    <w:abstractNumId w:val="4"/>
  </w:num>
  <w:num w:numId="27">
    <w:abstractNumId w:val="5"/>
  </w:num>
  <w:num w:numId="28">
    <w:abstractNumId w:val="8"/>
  </w:num>
  <w:num w:numId="29">
    <w:abstractNumId w:val="31"/>
  </w:num>
  <w:num w:numId="30">
    <w:abstractNumId w:val="23"/>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20"/>
  </w:num>
  <w:num w:numId="40">
    <w:abstractNumId w:val="31"/>
  </w:num>
  <w:num w:numId="41">
    <w:abstractNumId w:val="22"/>
  </w:num>
  <w:num w:numId="42">
    <w:abstractNumId w:val="24"/>
  </w:num>
  <w:num w:numId="43">
    <w:abstractNumId w:val="26"/>
  </w:num>
  <w:num w:numId="44">
    <w:abstractNumId w:val="7"/>
  </w:num>
  <w:num w:numId="45">
    <w:abstractNumId w:val="18"/>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6B1F"/>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6A1"/>
    <w:rsid w:val="000E3C1C"/>
    <w:rsid w:val="000E41B7"/>
    <w:rsid w:val="000E6BA0"/>
    <w:rsid w:val="000F107C"/>
    <w:rsid w:val="000F174A"/>
    <w:rsid w:val="000F65A6"/>
    <w:rsid w:val="000F7960"/>
    <w:rsid w:val="00100B59"/>
    <w:rsid w:val="00100DC5"/>
    <w:rsid w:val="00100E27"/>
    <w:rsid w:val="00100E5A"/>
    <w:rsid w:val="00101135"/>
    <w:rsid w:val="0010259B"/>
    <w:rsid w:val="00103D80"/>
    <w:rsid w:val="001041F6"/>
    <w:rsid w:val="00104A05"/>
    <w:rsid w:val="00106009"/>
    <w:rsid w:val="001061F9"/>
    <w:rsid w:val="001068B3"/>
    <w:rsid w:val="00106A3B"/>
    <w:rsid w:val="001113CC"/>
    <w:rsid w:val="00113763"/>
    <w:rsid w:val="00114B7D"/>
    <w:rsid w:val="00115CCE"/>
    <w:rsid w:val="001177C4"/>
    <w:rsid w:val="00117B7D"/>
    <w:rsid w:val="00117FF3"/>
    <w:rsid w:val="0012093E"/>
    <w:rsid w:val="00125C6C"/>
    <w:rsid w:val="00127648"/>
    <w:rsid w:val="00130191"/>
    <w:rsid w:val="0013032B"/>
    <w:rsid w:val="001305EA"/>
    <w:rsid w:val="001328FA"/>
    <w:rsid w:val="0013419A"/>
    <w:rsid w:val="00134700"/>
    <w:rsid w:val="00134E23"/>
    <w:rsid w:val="00135E80"/>
    <w:rsid w:val="0013F3E1"/>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6AF2"/>
    <w:rsid w:val="00187FFC"/>
    <w:rsid w:val="00191D2F"/>
    <w:rsid w:val="00191F45"/>
    <w:rsid w:val="0019293E"/>
    <w:rsid w:val="00193503"/>
    <w:rsid w:val="001939CA"/>
    <w:rsid w:val="00193B82"/>
    <w:rsid w:val="001952C0"/>
    <w:rsid w:val="0019600C"/>
    <w:rsid w:val="00196CF1"/>
    <w:rsid w:val="00197B41"/>
    <w:rsid w:val="001A03EA"/>
    <w:rsid w:val="001A3627"/>
    <w:rsid w:val="001B2F61"/>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4E9"/>
    <w:rsid w:val="002046F7"/>
    <w:rsid w:val="0020478D"/>
    <w:rsid w:val="002054D0"/>
    <w:rsid w:val="00206EFD"/>
    <w:rsid w:val="0020756A"/>
    <w:rsid w:val="00210D95"/>
    <w:rsid w:val="002136B3"/>
    <w:rsid w:val="00216957"/>
    <w:rsid w:val="00217731"/>
    <w:rsid w:val="00217AE6"/>
    <w:rsid w:val="002208CF"/>
    <w:rsid w:val="00221777"/>
    <w:rsid w:val="00221998"/>
    <w:rsid w:val="00221E1A"/>
    <w:rsid w:val="002228E3"/>
    <w:rsid w:val="00222AB8"/>
    <w:rsid w:val="00224261"/>
    <w:rsid w:val="00224B16"/>
    <w:rsid w:val="00224D61"/>
    <w:rsid w:val="002265BD"/>
    <w:rsid w:val="002270CC"/>
    <w:rsid w:val="00227421"/>
    <w:rsid w:val="00227894"/>
    <w:rsid w:val="0022791F"/>
    <w:rsid w:val="00231E53"/>
    <w:rsid w:val="00234830"/>
    <w:rsid w:val="00234BB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5CA"/>
    <w:rsid w:val="00253532"/>
    <w:rsid w:val="002540D3"/>
    <w:rsid w:val="00254B2A"/>
    <w:rsid w:val="002556DB"/>
    <w:rsid w:val="00256D4F"/>
    <w:rsid w:val="00260EE8"/>
    <w:rsid w:val="00260F28"/>
    <w:rsid w:val="0026131D"/>
    <w:rsid w:val="00263542"/>
    <w:rsid w:val="00266738"/>
    <w:rsid w:val="00266C8C"/>
    <w:rsid w:val="00266D0C"/>
    <w:rsid w:val="00273EB3"/>
    <w:rsid w:val="00273F94"/>
    <w:rsid w:val="002760B7"/>
    <w:rsid w:val="002762CD"/>
    <w:rsid w:val="002767F2"/>
    <w:rsid w:val="00276B9C"/>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54F"/>
    <w:rsid w:val="002C7496"/>
    <w:rsid w:val="002D12FF"/>
    <w:rsid w:val="002D21A5"/>
    <w:rsid w:val="002D23E1"/>
    <w:rsid w:val="002D4413"/>
    <w:rsid w:val="002D7247"/>
    <w:rsid w:val="002E23E3"/>
    <w:rsid w:val="002E26F3"/>
    <w:rsid w:val="002E34CB"/>
    <w:rsid w:val="002E397E"/>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B56"/>
    <w:rsid w:val="003309E5"/>
    <w:rsid w:val="0033147A"/>
    <w:rsid w:val="0033193C"/>
    <w:rsid w:val="00332B30"/>
    <w:rsid w:val="0033532B"/>
    <w:rsid w:val="00336799"/>
    <w:rsid w:val="00337929"/>
    <w:rsid w:val="0033E912"/>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4F77"/>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FDF"/>
    <w:rsid w:val="003A43B0"/>
    <w:rsid w:val="003A4F65"/>
    <w:rsid w:val="003A5964"/>
    <w:rsid w:val="003A5E30"/>
    <w:rsid w:val="003A6344"/>
    <w:rsid w:val="003A6624"/>
    <w:rsid w:val="003A695D"/>
    <w:rsid w:val="003A6A25"/>
    <w:rsid w:val="003A6F6B"/>
    <w:rsid w:val="003B225F"/>
    <w:rsid w:val="003B3CB0"/>
    <w:rsid w:val="003B7BBB"/>
    <w:rsid w:val="003C0FB3"/>
    <w:rsid w:val="003C2BA5"/>
    <w:rsid w:val="003C3990"/>
    <w:rsid w:val="003C434B"/>
    <w:rsid w:val="003C489D"/>
    <w:rsid w:val="003C54B8"/>
    <w:rsid w:val="003C687F"/>
    <w:rsid w:val="003C723C"/>
    <w:rsid w:val="003D0F7F"/>
    <w:rsid w:val="003D22E3"/>
    <w:rsid w:val="003D3CF0"/>
    <w:rsid w:val="003D53BF"/>
    <w:rsid w:val="003D6797"/>
    <w:rsid w:val="003D6964"/>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283"/>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D6584"/>
    <w:rsid w:val="004E1C2A"/>
    <w:rsid w:val="004E2ACB"/>
    <w:rsid w:val="004E38B0"/>
    <w:rsid w:val="004E3C28"/>
    <w:rsid w:val="004E4332"/>
    <w:rsid w:val="004E4E0B"/>
    <w:rsid w:val="004E6856"/>
    <w:rsid w:val="004E6FB4"/>
    <w:rsid w:val="004F0621"/>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533C"/>
    <w:rsid w:val="00545879"/>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5E14"/>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D6C0F"/>
    <w:rsid w:val="005E0B43"/>
    <w:rsid w:val="005E4742"/>
    <w:rsid w:val="005E6829"/>
    <w:rsid w:val="005F10D4"/>
    <w:rsid w:val="005F26E8"/>
    <w:rsid w:val="005F275A"/>
    <w:rsid w:val="005F2E08"/>
    <w:rsid w:val="005F5F8D"/>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214"/>
    <w:rsid w:val="0062163D"/>
    <w:rsid w:val="00623A9E"/>
    <w:rsid w:val="00623BB7"/>
    <w:rsid w:val="00624A20"/>
    <w:rsid w:val="00624C9B"/>
    <w:rsid w:val="00630BB3"/>
    <w:rsid w:val="00632182"/>
    <w:rsid w:val="00632E9B"/>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4DFC3"/>
    <w:rsid w:val="00650503"/>
    <w:rsid w:val="00651A1C"/>
    <w:rsid w:val="00651E73"/>
    <w:rsid w:val="006522FD"/>
    <w:rsid w:val="00652800"/>
    <w:rsid w:val="00653AB0"/>
    <w:rsid w:val="00653C5D"/>
    <w:rsid w:val="006544A7"/>
    <w:rsid w:val="006552BE"/>
    <w:rsid w:val="006569DF"/>
    <w:rsid w:val="006618E3"/>
    <w:rsid w:val="00661D06"/>
    <w:rsid w:val="006638B4"/>
    <w:rsid w:val="0066400D"/>
    <w:rsid w:val="006644C4"/>
    <w:rsid w:val="0066665B"/>
    <w:rsid w:val="00670EE3"/>
    <w:rsid w:val="0067331F"/>
    <w:rsid w:val="00673EC0"/>
    <w:rsid w:val="006742E8"/>
    <w:rsid w:val="0067482E"/>
    <w:rsid w:val="00675260"/>
    <w:rsid w:val="00677DDB"/>
    <w:rsid w:val="00677EF0"/>
    <w:rsid w:val="006814BF"/>
    <w:rsid w:val="00681F32"/>
    <w:rsid w:val="00683AEC"/>
    <w:rsid w:val="00684672"/>
    <w:rsid w:val="0068481E"/>
    <w:rsid w:val="00685DEB"/>
    <w:rsid w:val="006861F9"/>
    <w:rsid w:val="0068666F"/>
    <w:rsid w:val="0068780A"/>
    <w:rsid w:val="00690267"/>
    <w:rsid w:val="006906E7"/>
    <w:rsid w:val="006954D4"/>
    <w:rsid w:val="0069598B"/>
    <w:rsid w:val="00695AF0"/>
    <w:rsid w:val="006A0D8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CD80B"/>
    <w:rsid w:val="006D062E"/>
    <w:rsid w:val="006D0817"/>
    <w:rsid w:val="006D0996"/>
    <w:rsid w:val="006D2405"/>
    <w:rsid w:val="006D3A0E"/>
    <w:rsid w:val="006D4A39"/>
    <w:rsid w:val="006D53A4"/>
    <w:rsid w:val="006D6748"/>
    <w:rsid w:val="006D785A"/>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26D07"/>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5FE62"/>
    <w:rsid w:val="007617A7"/>
    <w:rsid w:val="00762125"/>
    <w:rsid w:val="007635C3"/>
    <w:rsid w:val="00765E06"/>
    <w:rsid w:val="00765F79"/>
    <w:rsid w:val="007706FF"/>
    <w:rsid w:val="00770891"/>
    <w:rsid w:val="00770C61"/>
    <w:rsid w:val="00772BA3"/>
    <w:rsid w:val="007763FE"/>
    <w:rsid w:val="00776998"/>
    <w:rsid w:val="007776A2"/>
    <w:rsid w:val="00777849"/>
    <w:rsid w:val="0078037B"/>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3223"/>
    <w:rsid w:val="007B50E4"/>
    <w:rsid w:val="007B5236"/>
    <w:rsid w:val="007B6B2F"/>
    <w:rsid w:val="007C057B"/>
    <w:rsid w:val="007C1661"/>
    <w:rsid w:val="007C1A9E"/>
    <w:rsid w:val="007C6E38"/>
    <w:rsid w:val="007D212E"/>
    <w:rsid w:val="007D458F"/>
    <w:rsid w:val="007D5655"/>
    <w:rsid w:val="007D5A52"/>
    <w:rsid w:val="007D7CF5"/>
    <w:rsid w:val="007D7E58"/>
    <w:rsid w:val="007E2081"/>
    <w:rsid w:val="007E41AD"/>
    <w:rsid w:val="007E5E9E"/>
    <w:rsid w:val="007F04BA"/>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62A9"/>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4D2C"/>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607"/>
    <w:rsid w:val="00897B91"/>
    <w:rsid w:val="008A00A0"/>
    <w:rsid w:val="008A0836"/>
    <w:rsid w:val="008A21F0"/>
    <w:rsid w:val="008A5CD0"/>
    <w:rsid w:val="008A5DE5"/>
    <w:rsid w:val="008B0ADA"/>
    <w:rsid w:val="008B1FDB"/>
    <w:rsid w:val="008B2A5B"/>
    <w:rsid w:val="008B367A"/>
    <w:rsid w:val="008B430F"/>
    <w:rsid w:val="008B44C9"/>
    <w:rsid w:val="008B4DA3"/>
    <w:rsid w:val="008B4FF4"/>
    <w:rsid w:val="008B6729"/>
    <w:rsid w:val="008B7F83"/>
    <w:rsid w:val="008C085A"/>
    <w:rsid w:val="008C1A20"/>
    <w:rsid w:val="008C2FB5"/>
    <w:rsid w:val="008C302C"/>
    <w:rsid w:val="008C331F"/>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7C6"/>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1CD1"/>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476E"/>
    <w:rsid w:val="009C575A"/>
    <w:rsid w:val="009C65D7"/>
    <w:rsid w:val="009C69B7"/>
    <w:rsid w:val="009C72FE"/>
    <w:rsid w:val="009C7379"/>
    <w:rsid w:val="009D0C17"/>
    <w:rsid w:val="009D1EBE"/>
    <w:rsid w:val="009D2409"/>
    <w:rsid w:val="009D2983"/>
    <w:rsid w:val="009D36ED"/>
    <w:rsid w:val="009D4F4A"/>
    <w:rsid w:val="009D572A"/>
    <w:rsid w:val="009D67D9"/>
    <w:rsid w:val="009D7644"/>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65FD"/>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3F8"/>
    <w:rsid w:val="00A5068D"/>
    <w:rsid w:val="00A509B4"/>
    <w:rsid w:val="00A5427A"/>
    <w:rsid w:val="00A54C7B"/>
    <w:rsid w:val="00A54CFD"/>
    <w:rsid w:val="00A5639F"/>
    <w:rsid w:val="00A57040"/>
    <w:rsid w:val="00A60064"/>
    <w:rsid w:val="00A63D95"/>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2E9"/>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435F"/>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14F7"/>
    <w:rsid w:val="00B043A6"/>
    <w:rsid w:val="00B06DE8"/>
    <w:rsid w:val="00B07AE1"/>
    <w:rsid w:val="00B07D23"/>
    <w:rsid w:val="00B114A3"/>
    <w:rsid w:val="00B12968"/>
    <w:rsid w:val="00B131FF"/>
    <w:rsid w:val="00B13498"/>
    <w:rsid w:val="00B13DA2"/>
    <w:rsid w:val="00B1672A"/>
    <w:rsid w:val="00B16E71"/>
    <w:rsid w:val="00B174BD"/>
    <w:rsid w:val="00B20690"/>
    <w:rsid w:val="00B20B2A"/>
    <w:rsid w:val="00B2129B"/>
    <w:rsid w:val="00B22EE7"/>
    <w:rsid w:val="00B22FA7"/>
    <w:rsid w:val="00B24845"/>
    <w:rsid w:val="00B25F47"/>
    <w:rsid w:val="00B26370"/>
    <w:rsid w:val="00B27039"/>
    <w:rsid w:val="00B27D18"/>
    <w:rsid w:val="00B300DB"/>
    <w:rsid w:val="00B32BEC"/>
    <w:rsid w:val="00B35B87"/>
    <w:rsid w:val="00B40556"/>
    <w:rsid w:val="00B428B9"/>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5B86"/>
    <w:rsid w:val="00B6729E"/>
    <w:rsid w:val="00B720C9"/>
    <w:rsid w:val="00B734DC"/>
    <w:rsid w:val="00B7391B"/>
    <w:rsid w:val="00B73ACC"/>
    <w:rsid w:val="00B743E7"/>
    <w:rsid w:val="00B74B80"/>
    <w:rsid w:val="00B768A9"/>
    <w:rsid w:val="00B76E90"/>
    <w:rsid w:val="00B8005C"/>
    <w:rsid w:val="00B82E5F"/>
    <w:rsid w:val="00B840D6"/>
    <w:rsid w:val="00B8666B"/>
    <w:rsid w:val="00B904F4"/>
    <w:rsid w:val="00B90BD1"/>
    <w:rsid w:val="00B919FB"/>
    <w:rsid w:val="00B92536"/>
    <w:rsid w:val="00B9274D"/>
    <w:rsid w:val="00B93804"/>
    <w:rsid w:val="00B94207"/>
    <w:rsid w:val="00B945D4"/>
    <w:rsid w:val="00B9506C"/>
    <w:rsid w:val="00B958F7"/>
    <w:rsid w:val="00B97B50"/>
    <w:rsid w:val="00BA3959"/>
    <w:rsid w:val="00BA439B"/>
    <w:rsid w:val="00BA563D"/>
    <w:rsid w:val="00BB1855"/>
    <w:rsid w:val="00BB2332"/>
    <w:rsid w:val="00BB239F"/>
    <w:rsid w:val="00BB2494"/>
    <w:rsid w:val="00BB2522"/>
    <w:rsid w:val="00BB28A3"/>
    <w:rsid w:val="00BB5218"/>
    <w:rsid w:val="00BB72C0"/>
    <w:rsid w:val="00BB7FF3"/>
    <w:rsid w:val="00BC0AF1"/>
    <w:rsid w:val="00BC0E40"/>
    <w:rsid w:val="00BC27BE"/>
    <w:rsid w:val="00BC3779"/>
    <w:rsid w:val="00BC41A0"/>
    <w:rsid w:val="00BC43D8"/>
    <w:rsid w:val="00BD0186"/>
    <w:rsid w:val="00BD1661"/>
    <w:rsid w:val="00BD6178"/>
    <w:rsid w:val="00BD6348"/>
    <w:rsid w:val="00BE147F"/>
    <w:rsid w:val="00BE1BBC"/>
    <w:rsid w:val="00BE3658"/>
    <w:rsid w:val="00BE46B5"/>
    <w:rsid w:val="00BE6663"/>
    <w:rsid w:val="00BE6E4A"/>
    <w:rsid w:val="00BF0917"/>
    <w:rsid w:val="00BF0CD7"/>
    <w:rsid w:val="00BF143E"/>
    <w:rsid w:val="00BF15CE"/>
    <w:rsid w:val="00BF2157"/>
    <w:rsid w:val="00BF2FC3"/>
    <w:rsid w:val="00BF3551"/>
    <w:rsid w:val="00BF37C3"/>
    <w:rsid w:val="00BF41E4"/>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5AD"/>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36E3"/>
    <w:rsid w:val="00CE4320"/>
    <w:rsid w:val="00CE5ABA"/>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2B08"/>
    <w:rsid w:val="00D233C9"/>
    <w:rsid w:val="00D23A38"/>
    <w:rsid w:val="00D2574C"/>
    <w:rsid w:val="00D26D79"/>
    <w:rsid w:val="00D27C2B"/>
    <w:rsid w:val="00D30B22"/>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4CBF"/>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2848"/>
    <w:rsid w:val="00DB2A18"/>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25C5"/>
    <w:rsid w:val="00DE301D"/>
    <w:rsid w:val="00DE33EC"/>
    <w:rsid w:val="00DE43F4"/>
    <w:rsid w:val="00DE53F8"/>
    <w:rsid w:val="00DE60E6"/>
    <w:rsid w:val="00DE6C9B"/>
    <w:rsid w:val="00DE74DC"/>
    <w:rsid w:val="00DE7D5A"/>
    <w:rsid w:val="00DF0A94"/>
    <w:rsid w:val="00DF1EC4"/>
    <w:rsid w:val="00DF247C"/>
    <w:rsid w:val="00DF3F4F"/>
    <w:rsid w:val="00DF567E"/>
    <w:rsid w:val="00DF707E"/>
    <w:rsid w:val="00DF70A1"/>
    <w:rsid w:val="00DF759D"/>
    <w:rsid w:val="00DF768E"/>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361D"/>
    <w:rsid w:val="00E602A7"/>
    <w:rsid w:val="00E619E1"/>
    <w:rsid w:val="00E62FBE"/>
    <w:rsid w:val="00E63389"/>
    <w:rsid w:val="00E64597"/>
    <w:rsid w:val="00E65780"/>
    <w:rsid w:val="00E66AA1"/>
    <w:rsid w:val="00E66B6A"/>
    <w:rsid w:val="00E7012F"/>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60C"/>
    <w:rsid w:val="00EA17B9"/>
    <w:rsid w:val="00EA279E"/>
    <w:rsid w:val="00EA2BA6"/>
    <w:rsid w:val="00EA33B1"/>
    <w:rsid w:val="00EA74F2"/>
    <w:rsid w:val="00EA7552"/>
    <w:rsid w:val="00EA7F5C"/>
    <w:rsid w:val="00EA8C30"/>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A28"/>
    <w:rsid w:val="00ED1008"/>
    <w:rsid w:val="00ED1338"/>
    <w:rsid w:val="00ED1475"/>
    <w:rsid w:val="00ED1AB4"/>
    <w:rsid w:val="00ED288C"/>
    <w:rsid w:val="00ED2C23"/>
    <w:rsid w:val="00ED2CF0"/>
    <w:rsid w:val="00ED6D87"/>
    <w:rsid w:val="00EE1058"/>
    <w:rsid w:val="00EE1089"/>
    <w:rsid w:val="00EE11B6"/>
    <w:rsid w:val="00EE3260"/>
    <w:rsid w:val="00EE3CF3"/>
    <w:rsid w:val="00EE50F0"/>
    <w:rsid w:val="00EE586E"/>
    <w:rsid w:val="00EE5BEB"/>
    <w:rsid w:val="00EE6524"/>
    <w:rsid w:val="00EE788B"/>
    <w:rsid w:val="00EF00ED"/>
    <w:rsid w:val="00EF0192"/>
    <w:rsid w:val="00EF0196"/>
    <w:rsid w:val="00EF06A8"/>
    <w:rsid w:val="00EF0943"/>
    <w:rsid w:val="00EF0EAD"/>
    <w:rsid w:val="00EF25DB"/>
    <w:rsid w:val="00EF4CB1"/>
    <w:rsid w:val="00EF53AA"/>
    <w:rsid w:val="00EF5798"/>
    <w:rsid w:val="00EF60A5"/>
    <w:rsid w:val="00EF60E5"/>
    <w:rsid w:val="00EF6A0C"/>
    <w:rsid w:val="00EF6E7F"/>
    <w:rsid w:val="00F01D8F"/>
    <w:rsid w:val="00F01D93"/>
    <w:rsid w:val="00F0316E"/>
    <w:rsid w:val="00F05A4D"/>
    <w:rsid w:val="00F06BB9"/>
    <w:rsid w:val="00F121C4"/>
    <w:rsid w:val="00F13777"/>
    <w:rsid w:val="00F16C57"/>
    <w:rsid w:val="00F17235"/>
    <w:rsid w:val="00F20B40"/>
    <w:rsid w:val="00F2269A"/>
    <w:rsid w:val="00F22775"/>
    <w:rsid w:val="00F228A5"/>
    <w:rsid w:val="00F246D4"/>
    <w:rsid w:val="00F24CAE"/>
    <w:rsid w:val="00F269DC"/>
    <w:rsid w:val="00F309E2"/>
    <w:rsid w:val="00F30C2D"/>
    <w:rsid w:val="00F318BD"/>
    <w:rsid w:val="00F322BB"/>
    <w:rsid w:val="00F32557"/>
    <w:rsid w:val="00F32CE9"/>
    <w:rsid w:val="00F332EF"/>
    <w:rsid w:val="00F33A6A"/>
    <w:rsid w:val="00F34B80"/>
    <w:rsid w:val="00F34D8E"/>
    <w:rsid w:val="00F34E29"/>
    <w:rsid w:val="00F3515A"/>
    <w:rsid w:val="00F3674D"/>
    <w:rsid w:val="00F37587"/>
    <w:rsid w:val="00F4079E"/>
    <w:rsid w:val="00F40B14"/>
    <w:rsid w:val="00F42101"/>
    <w:rsid w:val="00F42EAA"/>
    <w:rsid w:val="00F42EE0"/>
    <w:rsid w:val="00F43201"/>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31F"/>
    <w:rsid w:val="00F706AA"/>
    <w:rsid w:val="00F715D0"/>
    <w:rsid w:val="00F717E7"/>
    <w:rsid w:val="00F724A1"/>
    <w:rsid w:val="00F7288E"/>
    <w:rsid w:val="00F740FA"/>
    <w:rsid w:val="00F7632C"/>
    <w:rsid w:val="00F76FDC"/>
    <w:rsid w:val="00F771C6"/>
    <w:rsid w:val="00F77ED7"/>
    <w:rsid w:val="00F80F5D"/>
    <w:rsid w:val="00F83143"/>
    <w:rsid w:val="00F84100"/>
    <w:rsid w:val="00F84564"/>
    <w:rsid w:val="00F853F3"/>
    <w:rsid w:val="00F8591B"/>
    <w:rsid w:val="00F8655C"/>
    <w:rsid w:val="00F866B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7010"/>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0DE"/>
    <w:rsid w:val="00FF492B"/>
    <w:rsid w:val="00FF5EC7"/>
    <w:rsid w:val="00FF7815"/>
    <w:rsid w:val="00FF7892"/>
    <w:rsid w:val="01083808"/>
    <w:rsid w:val="0143F6D6"/>
    <w:rsid w:val="0167B9A9"/>
    <w:rsid w:val="0173CEEB"/>
    <w:rsid w:val="017FAFF3"/>
    <w:rsid w:val="01B5B22D"/>
    <w:rsid w:val="01BC9A46"/>
    <w:rsid w:val="01BFC9DA"/>
    <w:rsid w:val="01C9E402"/>
    <w:rsid w:val="01D683E4"/>
    <w:rsid w:val="01E1E42D"/>
    <w:rsid w:val="01E6BFDC"/>
    <w:rsid w:val="01EA1DB5"/>
    <w:rsid w:val="01F1795F"/>
    <w:rsid w:val="0210CF98"/>
    <w:rsid w:val="02148B99"/>
    <w:rsid w:val="022B178C"/>
    <w:rsid w:val="0255636E"/>
    <w:rsid w:val="029258F8"/>
    <w:rsid w:val="02AD5757"/>
    <w:rsid w:val="02BD3B34"/>
    <w:rsid w:val="02C4D83C"/>
    <w:rsid w:val="02E06DC0"/>
    <w:rsid w:val="02F23C0B"/>
    <w:rsid w:val="03106E5A"/>
    <w:rsid w:val="0362940C"/>
    <w:rsid w:val="037FA766"/>
    <w:rsid w:val="038343F6"/>
    <w:rsid w:val="03A379D6"/>
    <w:rsid w:val="03DD716A"/>
    <w:rsid w:val="03F0163C"/>
    <w:rsid w:val="0408A5E6"/>
    <w:rsid w:val="040C7D62"/>
    <w:rsid w:val="041BC02D"/>
    <w:rsid w:val="042F083E"/>
    <w:rsid w:val="0461EF21"/>
    <w:rsid w:val="047342FE"/>
    <w:rsid w:val="047A4E76"/>
    <w:rsid w:val="04858992"/>
    <w:rsid w:val="04AACB36"/>
    <w:rsid w:val="04B27FF9"/>
    <w:rsid w:val="04CF2E8A"/>
    <w:rsid w:val="04E4EAAA"/>
    <w:rsid w:val="04FBAA63"/>
    <w:rsid w:val="05103046"/>
    <w:rsid w:val="051347E9"/>
    <w:rsid w:val="0517A1D2"/>
    <w:rsid w:val="05249738"/>
    <w:rsid w:val="052A53EF"/>
    <w:rsid w:val="0542423B"/>
    <w:rsid w:val="055137D4"/>
    <w:rsid w:val="0554CAC3"/>
    <w:rsid w:val="056CD543"/>
    <w:rsid w:val="05C48DD4"/>
    <w:rsid w:val="05E33254"/>
    <w:rsid w:val="05F907EC"/>
    <w:rsid w:val="063BE474"/>
    <w:rsid w:val="066ADED2"/>
    <w:rsid w:val="067567A2"/>
    <w:rsid w:val="067EA385"/>
    <w:rsid w:val="068CAFEE"/>
    <w:rsid w:val="0694AEAB"/>
    <w:rsid w:val="069CDC5E"/>
    <w:rsid w:val="06B149EB"/>
    <w:rsid w:val="06CE42F2"/>
    <w:rsid w:val="06D04C49"/>
    <w:rsid w:val="06F12BD4"/>
    <w:rsid w:val="071BB47F"/>
    <w:rsid w:val="07258F22"/>
    <w:rsid w:val="0731B719"/>
    <w:rsid w:val="0780F606"/>
    <w:rsid w:val="07876007"/>
    <w:rsid w:val="079CD967"/>
    <w:rsid w:val="07CFF8E4"/>
    <w:rsid w:val="07D5D4DD"/>
    <w:rsid w:val="07EDDC48"/>
    <w:rsid w:val="07FAFEDF"/>
    <w:rsid w:val="082F9A2D"/>
    <w:rsid w:val="083BF0E0"/>
    <w:rsid w:val="083D6C7A"/>
    <w:rsid w:val="0861AEB8"/>
    <w:rsid w:val="08622DAE"/>
    <w:rsid w:val="086573CC"/>
    <w:rsid w:val="08A0B82F"/>
    <w:rsid w:val="08CA3860"/>
    <w:rsid w:val="08D98673"/>
    <w:rsid w:val="0910FC75"/>
    <w:rsid w:val="0968DF6E"/>
    <w:rsid w:val="0978116E"/>
    <w:rsid w:val="0982E094"/>
    <w:rsid w:val="0998B054"/>
    <w:rsid w:val="09AFE437"/>
    <w:rsid w:val="09E9BEAE"/>
    <w:rsid w:val="0A168899"/>
    <w:rsid w:val="0A351C82"/>
    <w:rsid w:val="0A42BBD4"/>
    <w:rsid w:val="0A5754B3"/>
    <w:rsid w:val="0A5AFF87"/>
    <w:rsid w:val="0A6E3653"/>
    <w:rsid w:val="0A84A455"/>
    <w:rsid w:val="0A98DDB7"/>
    <w:rsid w:val="0A9B578F"/>
    <w:rsid w:val="0A9CB5CB"/>
    <w:rsid w:val="0ABC6A59"/>
    <w:rsid w:val="0AC47DF9"/>
    <w:rsid w:val="0AC5DBAF"/>
    <w:rsid w:val="0AC7CF5E"/>
    <w:rsid w:val="0AD95D7F"/>
    <w:rsid w:val="0AEE1417"/>
    <w:rsid w:val="0AFD8684"/>
    <w:rsid w:val="0B19DF2B"/>
    <w:rsid w:val="0B345537"/>
    <w:rsid w:val="0B3753AA"/>
    <w:rsid w:val="0B409DBE"/>
    <w:rsid w:val="0B47BEC7"/>
    <w:rsid w:val="0BAFFCA7"/>
    <w:rsid w:val="0BB860A4"/>
    <w:rsid w:val="0BDB2EB5"/>
    <w:rsid w:val="0BE9653F"/>
    <w:rsid w:val="0BF4306C"/>
    <w:rsid w:val="0BF4E41A"/>
    <w:rsid w:val="0C0D03E3"/>
    <w:rsid w:val="0C10D738"/>
    <w:rsid w:val="0C165397"/>
    <w:rsid w:val="0C2A08D0"/>
    <w:rsid w:val="0C31D972"/>
    <w:rsid w:val="0C3C710C"/>
    <w:rsid w:val="0C5C271B"/>
    <w:rsid w:val="0C688075"/>
    <w:rsid w:val="0C8077A6"/>
    <w:rsid w:val="0C8514ED"/>
    <w:rsid w:val="0C95E63A"/>
    <w:rsid w:val="0CA88A86"/>
    <w:rsid w:val="0CAC3D56"/>
    <w:rsid w:val="0CAC8199"/>
    <w:rsid w:val="0CCF5833"/>
    <w:rsid w:val="0CD067C2"/>
    <w:rsid w:val="0CD2BECE"/>
    <w:rsid w:val="0CD5395A"/>
    <w:rsid w:val="0CDAB24F"/>
    <w:rsid w:val="0CF04251"/>
    <w:rsid w:val="0D3BCF70"/>
    <w:rsid w:val="0D6A1CA5"/>
    <w:rsid w:val="0DB5905C"/>
    <w:rsid w:val="0DB75F84"/>
    <w:rsid w:val="0DC2FB80"/>
    <w:rsid w:val="0DDC6587"/>
    <w:rsid w:val="0DDE6EB7"/>
    <w:rsid w:val="0E1622FD"/>
    <w:rsid w:val="0E2980BB"/>
    <w:rsid w:val="0EE97F0A"/>
    <w:rsid w:val="0EEF1BE4"/>
    <w:rsid w:val="0EF2E92A"/>
    <w:rsid w:val="0F067F68"/>
    <w:rsid w:val="0F1F76C4"/>
    <w:rsid w:val="0F28EBF8"/>
    <w:rsid w:val="0F2EEAA8"/>
    <w:rsid w:val="0F50AD46"/>
    <w:rsid w:val="0F50F8F1"/>
    <w:rsid w:val="0F605186"/>
    <w:rsid w:val="0F959E3B"/>
    <w:rsid w:val="0FC48745"/>
    <w:rsid w:val="0FE73FE5"/>
    <w:rsid w:val="0FED5F92"/>
    <w:rsid w:val="0FF2D936"/>
    <w:rsid w:val="1014A736"/>
    <w:rsid w:val="10186404"/>
    <w:rsid w:val="101A988E"/>
    <w:rsid w:val="1023A2D4"/>
    <w:rsid w:val="1029BD59"/>
    <w:rsid w:val="103B7754"/>
    <w:rsid w:val="104622B3"/>
    <w:rsid w:val="105D8DC4"/>
    <w:rsid w:val="10EC66B4"/>
    <w:rsid w:val="10F96AC5"/>
    <w:rsid w:val="11048AFC"/>
    <w:rsid w:val="11224EDE"/>
    <w:rsid w:val="11498DCF"/>
    <w:rsid w:val="11583DA0"/>
    <w:rsid w:val="118942AB"/>
    <w:rsid w:val="118BBA40"/>
    <w:rsid w:val="11A16FBE"/>
    <w:rsid w:val="11B14223"/>
    <w:rsid w:val="11BE3391"/>
    <w:rsid w:val="11C10894"/>
    <w:rsid w:val="11C69744"/>
    <w:rsid w:val="11C7F01B"/>
    <w:rsid w:val="11E74BE2"/>
    <w:rsid w:val="11E9C32B"/>
    <w:rsid w:val="1238BE21"/>
    <w:rsid w:val="124F8875"/>
    <w:rsid w:val="12524242"/>
    <w:rsid w:val="12554B05"/>
    <w:rsid w:val="1265B396"/>
    <w:rsid w:val="12820D39"/>
    <w:rsid w:val="12864421"/>
    <w:rsid w:val="12953B32"/>
    <w:rsid w:val="1296B7DE"/>
    <w:rsid w:val="1296F22D"/>
    <w:rsid w:val="129955AF"/>
    <w:rsid w:val="12D1F52D"/>
    <w:rsid w:val="12F2BAEC"/>
    <w:rsid w:val="13003368"/>
    <w:rsid w:val="132F45F4"/>
    <w:rsid w:val="134D0E24"/>
    <w:rsid w:val="13616FB6"/>
    <w:rsid w:val="1368CC95"/>
    <w:rsid w:val="139FD937"/>
    <w:rsid w:val="13AFC9DC"/>
    <w:rsid w:val="13B8F1E7"/>
    <w:rsid w:val="13D92B01"/>
    <w:rsid w:val="14085A64"/>
    <w:rsid w:val="14091DAD"/>
    <w:rsid w:val="144265A2"/>
    <w:rsid w:val="14543069"/>
    <w:rsid w:val="14573F27"/>
    <w:rsid w:val="149C7135"/>
    <w:rsid w:val="14B8FB85"/>
    <w:rsid w:val="14CBE684"/>
    <w:rsid w:val="14E5BF65"/>
    <w:rsid w:val="153A79FE"/>
    <w:rsid w:val="154D6B6E"/>
    <w:rsid w:val="1554736E"/>
    <w:rsid w:val="1574EB06"/>
    <w:rsid w:val="15A220D5"/>
    <w:rsid w:val="15A6DDDF"/>
    <w:rsid w:val="15DEE875"/>
    <w:rsid w:val="16142F53"/>
    <w:rsid w:val="162A2DA7"/>
    <w:rsid w:val="1685A73A"/>
    <w:rsid w:val="169B4AAF"/>
    <w:rsid w:val="16CA755B"/>
    <w:rsid w:val="16D1F5C8"/>
    <w:rsid w:val="16FFAFC1"/>
    <w:rsid w:val="1718F22A"/>
    <w:rsid w:val="172BFD91"/>
    <w:rsid w:val="1758719E"/>
    <w:rsid w:val="17729F8D"/>
    <w:rsid w:val="17859B7A"/>
    <w:rsid w:val="17990E34"/>
    <w:rsid w:val="179AE33F"/>
    <w:rsid w:val="17A3B7FE"/>
    <w:rsid w:val="17A4A6D4"/>
    <w:rsid w:val="17A89706"/>
    <w:rsid w:val="17B4040E"/>
    <w:rsid w:val="17D4EEFE"/>
    <w:rsid w:val="17DDF9EC"/>
    <w:rsid w:val="1817E2D7"/>
    <w:rsid w:val="181A5019"/>
    <w:rsid w:val="18421B79"/>
    <w:rsid w:val="184971EC"/>
    <w:rsid w:val="186717A2"/>
    <w:rsid w:val="18755FC5"/>
    <w:rsid w:val="187ADADB"/>
    <w:rsid w:val="189D03FE"/>
    <w:rsid w:val="18AB7462"/>
    <w:rsid w:val="18B4685C"/>
    <w:rsid w:val="18B86743"/>
    <w:rsid w:val="18D229ED"/>
    <w:rsid w:val="18D658A0"/>
    <w:rsid w:val="18D927C1"/>
    <w:rsid w:val="18E39590"/>
    <w:rsid w:val="18F1672D"/>
    <w:rsid w:val="1905E871"/>
    <w:rsid w:val="1917F24A"/>
    <w:rsid w:val="191DF2B6"/>
    <w:rsid w:val="191ED92F"/>
    <w:rsid w:val="193BB394"/>
    <w:rsid w:val="194944B7"/>
    <w:rsid w:val="19A0EDCA"/>
    <w:rsid w:val="19B6BD7F"/>
    <w:rsid w:val="19EA37C1"/>
    <w:rsid w:val="1A1A4F65"/>
    <w:rsid w:val="1A2013B1"/>
    <w:rsid w:val="1A259A22"/>
    <w:rsid w:val="1A406243"/>
    <w:rsid w:val="1A7A420B"/>
    <w:rsid w:val="1A7CC18C"/>
    <w:rsid w:val="1A999185"/>
    <w:rsid w:val="1A99D3A3"/>
    <w:rsid w:val="1AA06CCB"/>
    <w:rsid w:val="1AA76F1F"/>
    <w:rsid w:val="1AC5E389"/>
    <w:rsid w:val="1ADFCB8A"/>
    <w:rsid w:val="1AEEE9C3"/>
    <w:rsid w:val="1B1FC950"/>
    <w:rsid w:val="1B3FD6D7"/>
    <w:rsid w:val="1B673235"/>
    <w:rsid w:val="1B730081"/>
    <w:rsid w:val="1BAC31D9"/>
    <w:rsid w:val="1BB731BF"/>
    <w:rsid w:val="1BE0617B"/>
    <w:rsid w:val="1BF8A5D6"/>
    <w:rsid w:val="1C35A553"/>
    <w:rsid w:val="1C43CED5"/>
    <w:rsid w:val="1C548D31"/>
    <w:rsid w:val="1C570CA6"/>
    <w:rsid w:val="1C80FF8C"/>
    <w:rsid w:val="1CA6F7C3"/>
    <w:rsid w:val="1CADFD1D"/>
    <w:rsid w:val="1CBF8ACC"/>
    <w:rsid w:val="1CD29B03"/>
    <w:rsid w:val="1CF62357"/>
    <w:rsid w:val="1CF89F27"/>
    <w:rsid w:val="1D047BDF"/>
    <w:rsid w:val="1D2E452F"/>
    <w:rsid w:val="1D3F0989"/>
    <w:rsid w:val="1D51BB2B"/>
    <w:rsid w:val="1D5A3214"/>
    <w:rsid w:val="1D7917D7"/>
    <w:rsid w:val="1D7AE985"/>
    <w:rsid w:val="1D898289"/>
    <w:rsid w:val="1D8ED8DA"/>
    <w:rsid w:val="1D995601"/>
    <w:rsid w:val="1DAD34B2"/>
    <w:rsid w:val="1DB16FB0"/>
    <w:rsid w:val="1DE0640D"/>
    <w:rsid w:val="1DF0D37B"/>
    <w:rsid w:val="1E174EDD"/>
    <w:rsid w:val="1E1832C8"/>
    <w:rsid w:val="1E3E0111"/>
    <w:rsid w:val="1E6C6BA6"/>
    <w:rsid w:val="1E6D2728"/>
    <w:rsid w:val="1E72CFD9"/>
    <w:rsid w:val="1E7C2A59"/>
    <w:rsid w:val="1E7CC4CE"/>
    <w:rsid w:val="1E7F66E8"/>
    <w:rsid w:val="1E9594DB"/>
    <w:rsid w:val="1EAD3063"/>
    <w:rsid w:val="1EB6F4DE"/>
    <w:rsid w:val="1ED7BACC"/>
    <w:rsid w:val="1EF284FF"/>
    <w:rsid w:val="1F0241B5"/>
    <w:rsid w:val="1F4855D4"/>
    <w:rsid w:val="1FAA7427"/>
    <w:rsid w:val="1FCEB725"/>
    <w:rsid w:val="1FE1B845"/>
    <w:rsid w:val="1FE4078A"/>
    <w:rsid w:val="1FF8FAA5"/>
    <w:rsid w:val="2008ABB1"/>
    <w:rsid w:val="200B05AE"/>
    <w:rsid w:val="2017CD01"/>
    <w:rsid w:val="20182D48"/>
    <w:rsid w:val="203A6CEA"/>
    <w:rsid w:val="204D2ED3"/>
    <w:rsid w:val="205CB96E"/>
    <w:rsid w:val="2060F5F0"/>
    <w:rsid w:val="2075C5D9"/>
    <w:rsid w:val="20794FA6"/>
    <w:rsid w:val="208554FF"/>
    <w:rsid w:val="20AED428"/>
    <w:rsid w:val="20D447C7"/>
    <w:rsid w:val="20D451F8"/>
    <w:rsid w:val="210BB294"/>
    <w:rsid w:val="2116FAFD"/>
    <w:rsid w:val="213ACF85"/>
    <w:rsid w:val="213AEA5B"/>
    <w:rsid w:val="2140A01F"/>
    <w:rsid w:val="215025A1"/>
    <w:rsid w:val="215712EB"/>
    <w:rsid w:val="215A646F"/>
    <w:rsid w:val="215F26A8"/>
    <w:rsid w:val="21697738"/>
    <w:rsid w:val="218EF0CF"/>
    <w:rsid w:val="21A39083"/>
    <w:rsid w:val="21AB0E0F"/>
    <w:rsid w:val="21B7ABBC"/>
    <w:rsid w:val="21C3577A"/>
    <w:rsid w:val="21D87BE4"/>
    <w:rsid w:val="21F2B40B"/>
    <w:rsid w:val="2213BD82"/>
    <w:rsid w:val="2259706D"/>
    <w:rsid w:val="227DA1EB"/>
    <w:rsid w:val="228974F9"/>
    <w:rsid w:val="22900128"/>
    <w:rsid w:val="2292F76D"/>
    <w:rsid w:val="22C97258"/>
    <w:rsid w:val="22FB24BD"/>
    <w:rsid w:val="2332C46A"/>
    <w:rsid w:val="23397C44"/>
    <w:rsid w:val="233EEDB0"/>
    <w:rsid w:val="237AEFE1"/>
    <w:rsid w:val="23855B65"/>
    <w:rsid w:val="238C2FCA"/>
    <w:rsid w:val="23A0E3C5"/>
    <w:rsid w:val="23A1AE58"/>
    <w:rsid w:val="23C572EB"/>
    <w:rsid w:val="23CA5038"/>
    <w:rsid w:val="23E5FE81"/>
    <w:rsid w:val="23F27910"/>
    <w:rsid w:val="23FBF95D"/>
    <w:rsid w:val="240CDBCD"/>
    <w:rsid w:val="241D8FD1"/>
    <w:rsid w:val="2420925C"/>
    <w:rsid w:val="24314CBE"/>
    <w:rsid w:val="24390F05"/>
    <w:rsid w:val="2470A9A8"/>
    <w:rsid w:val="2497A31E"/>
    <w:rsid w:val="249EC257"/>
    <w:rsid w:val="24B4779D"/>
    <w:rsid w:val="24B622D1"/>
    <w:rsid w:val="24B6E6D3"/>
    <w:rsid w:val="24B9E371"/>
    <w:rsid w:val="24BE8ECD"/>
    <w:rsid w:val="24E2A365"/>
    <w:rsid w:val="24E96F31"/>
    <w:rsid w:val="24EF61D9"/>
    <w:rsid w:val="2514113F"/>
    <w:rsid w:val="25147E90"/>
    <w:rsid w:val="2525EC60"/>
    <w:rsid w:val="2545C5C5"/>
    <w:rsid w:val="254BB0FC"/>
    <w:rsid w:val="2553D603"/>
    <w:rsid w:val="25933103"/>
    <w:rsid w:val="25B331A9"/>
    <w:rsid w:val="25C80977"/>
    <w:rsid w:val="25CAB4DF"/>
    <w:rsid w:val="26178FDE"/>
    <w:rsid w:val="261DABAC"/>
    <w:rsid w:val="2626B4E9"/>
    <w:rsid w:val="2627E9B9"/>
    <w:rsid w:val="2642DF25"/>
    <w:rsid w:val="2658DD9A"/>
    <w:rsid w:val="265F2F9E"/>
    <w:rsid w:val="2669DA35"/>
    <w:rsid w:val="2697E472"/>
    <w:rsid w:val="269C1A01"/>
    <w:rsid w:val="269D1F78"/>
    <w:rsid w:val="26B030D4"/>
    <w:rsid w:val="26D4E184"/>
    <w:rsid w:val="26E48F82"/>
    <w:rsid w:val="27015DFC"/>
    <w:rsid w:val="270D560D"/>
    <w:rsid w:val="2716E19F"/>
    <w:rsid w:val="2717B571"/>
    <w:rsid w:val="274E575E"/>
    <w:rsid w:val="27847EDC"/>
    <w:rsid w:val="27925027"/>
    <w:rsid w:val="27A2D3E2"/>
    <w:rsid w:val="27A881C9"/>
    <w:rsid w:val="27B58F0F"/>
    <w:rsid w:val="27CE006A"/>
    <w:rsid w:val="27E18402"/>
    <w:rsid w:val="2805C6DF"/>
    <w:rsid w:val="280CADFC"/>
    <w:rsid w:val="281E717D"/>
    <w:rsid w:val="2858AB26"/>
    <w:rsid w:val="28873E17"/>
    <w:rsid w:val="288EFFCD"/>
    <w:rsid w:val="289DBF79"/>
    <w:rsid w:val="28A5B02F"/>
    <w:rsid w:val="28B4D1D8"/>
    <w:rsid w:val="28BB3C55"/>
    <w:rsid w:val="28EC4305"/>
    <w:rsid w:val="290B1B2C"/>
    <w:rsid w:val="2921543E"/>
    <w:rsid w:val="29A39F87"/>
    <w:rsid w:val="29A7A2D7"/>
    <w:rsid w:val="29B59FDF"/>
    <w:rsid w:val="29C3E07E"/>
    <w:rsid w:val="29CB6604"/>
    <w:rsid w:val="29DE2FA9"/>
    <w:rsid w:val="29E70412"/>
    <w:rsid w:val="29F42151"/>
    <w:rsid w:val="29F90C54"/>
    <w:rsid w:val="2A08D340"/>
    <w:rsid w:val="2A13EFC9"/>
    <w:rsid w:val="2A5C4A65"/>
    <w:rsid w:val="2A5FCA04"/>
    <w:rsid w:val="2A891C42"/>
    <w:rsid w:val="2A8B2BB9"/>
    <w:rsid w:val="2AA896B0"/>
    <w:rsid w:val="2AC907A1"/>
    <w:rsid w:val="2ADACD1D"/>
    <w:rsid w:val="2ADF5A17"/>
    <w:rsid w:val="2AE3741E"/>
    <w:rsid w:val="2AE71DEA"/>
    <w:rsid w:val="2AFBBC7A"/>
    <w:rsid w:val="2AFEE802"/>
    <w:rsid w:val="2B2E58C6"/>
    <w:rsid w:val="2B3FD877"/>
    <w:rsid w:val="2B555E6D"/>
    <w:rsid w:val="2B8DC43A"/>
    <w:rsid w:val="2BAF1B92"/>
    <w:rsid w:val="2BCC2B63"/>
    <w:rsid w:val="2C0D87D6"/>
    <w:rsid w:val="2C1186B8"/>
    <w:rsid w:val="2C691BDD"/>
    <w:rsid w:val="2C819296"/>
    <w:rsid w:val="2C819E80"/>
    <w:rsid w:val="2C9A8A3D"/>
    <w:rsid w:val="2C9AE694"/>
    <w:rsid w:val="2CB9EB2A"/>
    <w:rsid w:val="2CD0F287"/>
    <w:rsid w:val="2CEB70C8"/>
    <w:rsid w:val="2D08BF68"/>
    <w:rsid w:val="2D3E5E76"/>
    <w:rsid w:val="2D521093"/>
    <w:rsid w:val="2D57B007"/>
    <w:rsid w:val="2DA19373"/>
    <w:rsid w:val="2DC7DD35"/>
    <w:rsid w:val="2DEEBE11"/>
    <w:rsid w:val="2E492B46"/>
    <w:rsid w:val="2E4FFAD0"/>
    <w:rsid w:val="2E53C74E"/>
    <w:rsid w:val="2E8B9E52"/>
    <w:rsid w:val="2EDA2875"/>
    <w:rsid w:val="2EDDD094"/>
    <w:rsid w:val="2EDFC098"/>
    <w:rsid w:val="2EFAED8A"/>
    <w:rsid w:val="2F03EC67"/>
    <w:rsid w:val="2F102321"/>
    <w:rsid w:val="2F4E54D0"/>
    <w:rsid w:val="2F548F7A"/>
    <w:rsid w:val="2F7A3090"/>
    <w:rsid w:val="2F8873E8"/>
    <w:rsid w:val="2FAB7B3A"/>
    <w:rsid w:val="2FECFD9F"/>
    <w:rsid w:val="2FF17BFC"/>
    <w:rsid w:val="2FFA9322"/>
    <w:rsid w:val="2FFCBAB6"/>
    <w:rsid w:val="3002FB21"/>
    <w:rsid w:val="300BD22F"/>
    <w:rsid w:val="30648674"/>
    <w:rsid w:val="306743CD"/>
    <w:rsid w:val="309B796E"/>
    <w:rsid w:val="309D14DD"/>
    <w:rsid w:val="30F42972"/>
    <w:rsid w:val="310D7090"/>
    <w:rsid w:val="3112EF63"/>
    <w:rsid w:val="316AA4BA"/>
    <w:rsid w:val="317B0E71"/>
    <w:rsid w:val="31BD1E31"/>
    <w:rsid w:val="31D569FF"/>
    <w:rsid w:val="31D5B8BB"/>
    <w:rsid w:val="31E2124A"/>
    <w:rsid w:val="31E6F3DE"/>
    <w:rsid w:val="321B09EE"/>
    <w:rsid w:val="321F59D7"/>
    <w:rsid w:val="322AFA81"/>
    <w:rsid w:val="322EFB4C"/>
    <w:rsid w:val="3232761F"/>
    <w:rsid w:val="3252E4C1"/>
    <w:rsid w:val="328D9983"/>
    <w:rsid w:val="3294CF69"/>
    <w:rsid w:val="32BEB40F"/>
    <w:rsid w:val="32D37241"/>
    <w:rsid w:val="32ED4F58"/>
    <w:rsid w:val="32FB6FA2"/>
    <w:rsid w:val="330D78DD"/>
    <w:rsid w:val="3332EC53"/>
    <w:rsid w:val="335D57B5"/>
    <w:rsid w:val="337C1C9F"/>
    <w:rsid w:val="337C5FA9"/>
    <w:rsid w:val="340BB7D0"/>
    <w:rsid w:val="3419C46E"/>
    <w:rsid w:val="3431D1B5"/>
    <w:rsid w:val="3434C01A"/>
    <w:rsid w:val="344EDB7A"/>
    <w:rsid w:val="34673B4D"/>
    <w:rsid w:val="3472C04F"/>
    <w:rsid w:val="348283EF"/>
    <w:rsid w:val="3499AA3D"/>
    <w:rsid w:val="34E17E54"/>
    <w:rsid w:val="3532310F"/>
    <w:rsid w:val="35387D85"/>
    <w:rsid w:val="353EE579"/>
    <w:rsid w:val="353F0BBC"/>
    <w:rsid w:val="3555A701"/>
    <w:rsid w:val="3575CCDF"/>
    <w:rsid w:val="3578AA5B"/>
    <w:rsid w:val="357F0D21"/>
    <w:rsid w:val="35A727C0"/>
    <w:rsid w:val="35B1CA4B"/>
    <w:rsid w:val="35C02827"/>
    <w:rsid w:val="35CC4A69"/>
    <w:rsid w:val="35D1111B"/>
    <w:rsid w:val="35EB82C3"/>
    <w:rsid w:val="35EFBE10"/>
    <w:rsid w:val="3617CB48"/>
    <w:rsid w:val="361805D9"/>
    <w:rsid w:val="36223FFB"/>
    <w:rsid w:val="36246AB2"/>
    <w:rsid w:val="362BF45A"/>
    <w:rsid w:val="36544DAC"/>
    <w:rsid w:val="36B26752"/>
    <w:rsid w:val="36B504EE"/>
    <w:rsid w:val="36BCDA8C"/>
    <w:rsid w:val="36C9B125"/>
    <w:rsid w:val="36CB4F54"/>
    <w:rsid w:val="36F10016"/>
    <w:rsid w:val="36F40CE3"/>
    <w:rsid w:val="3717773D"/>
    <w:rsid w:val="372EEB90"/>
    <w:rsid w:val="3731756B"/>
    <w:rsid w:val="3735C8D7"/>
    <w:rsid w:val="375A7FB5"/>
    <w:rsid w:val="376F93F5"/>
    <w:rsid w:val="379B7DF3"/>
    <w:rsid w:val="379F7FBC"/>
    <w:rsid w:val="37ABE00F"/>
    <w:rsid w:val="37AEBD09"/>
    <w:rsid w:val="38016F76"/>
    <w:rsid w:val="384DE001"/>
    <w:rsid w:val="38B163F6"/>
    <w:rsid w:val="38BC8BC4"/>
    <w:rsid w:val="38D959E2"/>
    <w:rsid w:val="38ED1135"/>
    <w:rsid w:val="39091C52"/>
    <w:rsid w:val="392906BA"/>
    <w:rsid w:val="393821E3"/>
    <w:rsid w:val="3942B507"/>
    <w:rsid w:val="397D46DA"/>
    <w:rsid w:val="3987E202"/>
    <w:rsid w:val="398AB586"/>
    <w:rsid w:val="39D9E703"/>
    <w:rsid w:val="3A0E89AE"/>
    <w:rsid w:val="3A27934A"/>
    <w:rsid w:val="3A29ECE6"/>
    <w:rsid w:val="3A2FF157"/>
    <w:rsid w:val="3A34F494"/>
    <w:rsid w:val="3A3E7E47"/>
    <w:rsid w:val="3A40A0C0"/>
    <w:rsid w:val="3A502724"/>
    <w:rsid w:val="3A5E1BFB"/>
    <w:rsid w:val="3A9C37DB"/>
    <w:rsid w:val="3A9ECC76"/>
    <w:rsid w:val="3A9F849E"/>
    <w:rsid w:val="3AB79D68"/>
    <w:rsid w:val="3AC356DB"/>
    <w:rsid w:val="3AC86620"/>
    <w:rsid w:val="3ACF8AD0"/>
    <w:rsid w:val="3AD8EA2F"/>
    <w:rsid w:val="3ADC20E3"/>
    <w:rsid w:val="3B092F4C"/>
    <w:rsid w:val="3B88D1B2"/>
    <w:rsid w:val="3C17D0C8"/>
    <w:rsid w:val="3C2C8489"/>
    <w:rsid w:val="3C489AE1"/>
    <w:rsid w:val="3C7933A3"/>
    <w:rsid w:val="3C8C34CB"/>
    <w:rsid w:val="3CAE4A75"/>
    <w:rsid w:val="3CBCD1DD"/>
    <w:rsid w:val="3CED1E39"/>
    <w:rsid w:val="3D02BA09"/>
    <w:rsid w:val="3D08D014"/>
    <w:rsid w:val="3D0D35A0"/>
    <w:rsid w:val="3D40E5AE"/>
    <w:rsid w:val="3D79BA4B"/>
    <w:rsid w:val="3D94A38A"/>
    <w:rsid w:val="3DA60B4F"/>
    <w:rsid w:val="3DB2CF48"/>
    <w:rsid w:val="3DB92B7B"/>
    <w:rsid w:val="3DBE7200"/>
    <w:rsid w:val="3E12B3A2"/>
    <w:rsid w:val="3E1912E2"/>
    <w:rsid w:val="3E1C19D8"/>
    <w:rsid w:val="3E2A4369"/>
    <w:rsid w:val="3E2D88DD"/>
    <w:rsid w:val="3E3D0081"/>
    <w:rsid w:val="3E7B14D0"/>
    <w:rsid w:val="3ECF732A"/>
    <w:rsid w:val="3EDCAB71"/>
    <w:rsid w:val="3F1533ED"/>
    <w:rsid w:val="3F18CA4A"/>
    <w:rsid w:val="3F22F36E"/>
    <w:rsid w:val="3F2BADC3"/>
    <w:rsid w:val="3F7BD879"/>
    <w:rsid w:val="3F8EB9E8"/>
    <w:rsid w:val="3F9C70DD"/>
    <w:rsid w:val="3FA2B828"/>
    <w:rsid w:val="3FB5715D"/>
    <w:rsid w:val="3FBED26C"/>
    <w:rsid w:val="3FC5618C"/>
    <w:rsid w:val="400B2AC8"/>
    <w:rsid w:val="40495B3F"/>
    <w:rsid w:val="4051085F"/>
    <w:rsid w:val="405231C4"/>
    <w:rsid w:val="406AF304"/>
    <w:rsid w:val="406BB420"/>
    <w:rsid w:val="40785A77"/>
    <w:rsid w:val="407A0572"/>
    <w:rsid w:val="40AF296A"/>
    <w:rsid w:val="40BA7044"/>
    <w:rsid w:val="40C4BE7C"/>
    <w:rsid w:val="41015441"/>
    <w:rsid w:val="41067C52"/>
    <w:rsid w:val="412014AD"/>
    <w:rsid w:val="41528EA7"/>
    <w:rsid w:val="41534858"/>
    <w:rsid w:val="4162A0C6"/>
    <w:rsid w:val="41881941"/>
    <w:rsid w:val="4193DABD"/>
    <w:rsid w:val="41AE872E"/>
    <w:rsid w:val="41B43F03"/>
    <w:rsid w:val="41FE955C"/>
    <w:rsid w:val="4206ED1E"/>
    <w:rsid w:val="420B110B"/>
    <w:rsid w:val="4229EFD7"/>
    <w:rsid w:val="422F231E"/>
    <w:rsid w:val="4234DA37"/>
    <w:rsid w:val="4237A5DA"/>
    <w:rsid w:val="424467E8"/>
    <w:rsid w:val="424853A4"/>
    <w:rsid w:val="424DFBBD"/>
    <w:rsid w:val="426E7364"/>
    <w:rsid w:val="42A76A11"/>
    <w:rsid w:val="42B383F6"/>
    <w:rsid w:val="42BB0BBD"/>
    <w:rsid w:val="42EABF76"/>
    <w:rsid w:val="4311FC48"/>
    <w:rsid w:val="43151AE8"/>
    <w:rsid w:val="431D8DD1"/>
    <w:rsid w:val="43209C56"/>
    <w:rsid w:val="432C73A8"/>
    <w:rsid w:val="433CDA3C"/>
    <w:rsid w:val="43719C65"/>
    <w:rsid w:val="4393083B"/>
    <w:rsid w:val="43931FE2"/>
    <w:rsid w:val="43C968E1"/>
    <w:rsid w:val="43D6D1B6"/>
    <w:rsid w:val="43F6296B"/>
    <w:rsid w:val="44164AF4"/>
    <w:rsid w:val="441EEFEC"/>
    <w:rsid w:val="4432D0D1"/>
    <w:rsid w:val="4444F5A4"/>
    <w:rsid w:val="44497628"/>
    <w:rsid w:val="445591EF"/>
    <w:rsid w:val="449D7F80"/>
    <w:rsid w:val="44B4896D"/>
    <w:rsid w:val="44EADF48"/>
    <w:rsid w:val="44F7D9C2"/>
    <w:rsid w:val="45072429"/>
    <w:rsid w:val="4529F792"/>
    <w:rsid w:val="453DFA26"/>
    <w:rsid w:val="4546C0C0"/>
    <w:rsid w:val="45551087"/>
    <w:rsid w:val="45783CE5"/>
    <w:rsid w:val="4594945D"/>
    <w:rsid w:val="45B34E38"/>
    <w:rsid w:val="45B722D6"/>
    <w:rsid w:val="45BB7888"/>
    <w:rsid w:val="45C58F6A"/>
    <w:rsid w:val="45C80B80"/>
    <w:rsid w:val="45DFBFBA"/>
    <w:rsid w:val="4620FDFA"/>
    <w:rsid w:val="462A38BC"/>
    <w:rsid w:val="462E6942"/>
    <w:rsid w:val="465229D0"/>
    <w:rsid w:val="46591F78"/>
    <w:rsid w:val="46709AFA"/>
    <w:rsid w:val="468A75D7"/>
    <w:rsid w:val="46A98CBB"/>
    <w:rsid w:val="46B361EA"/>
    <w:rsid w:val="46B9A25A"/>
    <w:rsid w:val="46DE4642"/>
    <w:rsid w:val="46E3F97A"/>
    <w:rsid w:val="46E94370"/>
    <w:rsid w:val="46F96D62"/>
    <w:rsid w:val="47043A1B"/>
    <w:rsid w:val="470A950D"/>
    <w:rsid w:val="4743A127"/>
    <w:rsid w:val="475D97CB"/>
    <w:rsid w:val="475DD7E9"/>
    <w:rsid w:val="476E4106"/>
    <w:rsid w:val="477C5C31"/>
    <w:rsid w:val="478F06D3"/>
    <w:rsid w:val="47E47C2F"/>
    <w:rsid w:val="47F4DDF4"/>
    <w:rsid w:val="47FB39AF"/>
    <w:rsid w:val="48297921"/>
    <w:rsid w:val="4850D88F"/>
    <w:rsid w:val="486214E4"/>
    <w:rsid w:val="48629BB4"/>
    <w:rsid w:val="4866D5F4"/>
    <w:rsid w:val="4869E4C3"/>
    <w:rsid w:val="489B3DC2"/>
    <w:rsid w:val="48E0878D"/>
    <w:rsid w:val="48E3695B"/>
    <w:rsid w:val="4918C802"/>
    <w:rsid w:val="49330440"/>
    <w:rsid w:val="4933F9C9"/>
    <w:rsid w:val="495F2959"/>
    <w:rsid w:val="49A9ADCA"/>
    <w:rsid w:val="4A022596"/>
    <w:rsid w:val="4A0D55DB"/>
    <w:rsid w:val="4A457839"/>
    <w:rsid w:val="4A54BF3D"/>
    <w:rsid w:val="4A6372B1"/>
    <w:rsid w:val="4A6646ED"/>
    <w:rsid w:val="4A69D49F"/>
    <w:rsid w:val="4A6BE1E2"/>
    <w:rsid w:val="4A8024C8"/>
    <w:rsid w:val="4A9680D2"/>
    <w:rsid w:val="4AA95CC6"/>
    <w:rsid w:val="4AADA810"/>
    <w:rsid w:val="4ABD7675"/>
    <w:rsid w:val="4ACF7494"/>
    <w:rsid w:val="4AF85E36"/>
    <w:rsid w:val="4B031A68"/>
    <w:rsid w:val="4B03D1DE"/>
    <w:rsid w:val="4B082851"/>
    <w:rsid w:val="4B0E61BE"/>
    <w:rsid w:val="4B37178A"/>
    <w:rsid w:val="4B8EB922"/>
    <w:rsid w:val="4BAB379F"/>
    <w:rsid w:val="4BB8980C"/>
    <w:rsid w:val="4BC24A97"/>
    <w:rsid w:val="4BC685DA"/>
    <w:rsid w:val="4C581F19"/>
    <w:rsid w:val="4C5CE4B9"/>
    <w:rsid w:val="4C758F04"/>
    <w:rsid w:val="4C92E8FA"/>
    <w:rsid w:val="4C96990B"/>
    <w:rsid w:val="4CBD0884"/>
    <w:rsid w:val="4CD44989"/>
    <w:rsid w:val="4CE92F91"/>
    <w:rsid w:val="4CF08D9E"/>
    <w:rsid w:val="4CFA2042"/>
    <w:rsid w:val="4D1164BD"/>
    <w:rsid w:val="4D1A2EA8"/>
    <w:rsid w:val="4D1E5565"/>
    <w:rsid w:val="4D224548"/>
    <w:rsid w:val="4D2B5D82"/>
    <w:rsid w:val="4D55A6EF"/>
    <w:rsid w:val="4D5B6584"/>
    <w:rsid w:val="4D5C295A"/>
    <w:rsid w:val="4D7BEF3C"/>
    <w:rsid w:val="4DDD08C1"/>
    <w:rsid w:val="4E0B3078"/>
    <w:rsid w:val="4E1F3615"/>
    <w:rsid w:val="4E21B448"/>
    <w:rsid w:val="4E252AED"/>
    <w:rsid w:val="4E33BFE3"/>
    <w:rsid w:val="4E3A0974"/>
    <w:rsid w:val="4E3D9F16"/>
    <w:rsid w:val="4E3FFBCE"/>
    <w:rsid w:val="4E541238"/>
    <w:rsid w:val="4E5DA7D1"/>
    <w:rsid w:val="4E8374B2"/>
    <w:rsid w:val="4EBBF7AC"/>
    <w:rsid w:val="4EC21952"/>
    <w:rsid w:val="4EC8CCA2"/>
    <w:rsid w:val="4F0703E6"/>
    <w:rsid w:val="4F31A4DB"/>
    <w:rsid w:val="4F62CB32"/>
    <w:rsid w:val="4F67389B"/>
    <w:rsid w:val="4F832DBB"/>
    <w:rsid w:val="4FA8F35F"/>
    <w:rsid w:val="4FE1832A"/>
    <w:rsid w:val="4FF446F9"/>
    <w:rsid w:val="501C8A13"/>
    <w:rsid w:val="5055A259"/>
    <w:rsid w:val="5057B680"/>
    <w:rsid w:val="505A761C"/>
    <w:rsid w:val="506088F2"/>
    <w:rsid w:val="507AEE39"/>
    <w:rsid w:val="508ACCFB"/>
    <w:rsid w:val="50D2F4F3"/>
    <w:rsid w:val="50F18C00"/>
    <w:rsid w:val="50F1A18C"/>
    <w:rsid w:val="51291466"/>
    <w:rsid w:val="5142500E"/>
    <w:rsid w:val="5146D359"/>
    <w:rsid w:val="5156D2E9"/>
    <w:rsid w:val="5161461F"/>
    <w:rsid w:val="517796FC"/>
    <w:rsid w:val="51809BEB"/>
    <w:rsid w:val="5181C003"/>
    <w:rsid w:val="518FCDB0"/>
    <w:rsid w:val="51A43899"/>
    <w:rsid w:val="51B3EA34"/>
    <w:rsid w:val="51B6F96E"/>
    <w:rsid w:val="51BF9DA0"/>
    <w:rsid w:val="51CF916A"/>
    <w:rsid w:val="51D10E28"/>
    <w:rsid w:val="51D9EBC3"/>
    <w:rsid w:val="51DFCD2F"/>
    <w:rsid w:val="51E42F57"/>
    <w:rsid w:val="51E681A4"/>
    <w:rsid w:val="51F038C2"/>
    <w:rsid w:val="51F5525D"/>
    <w:rsid w:val="51FB1173"/>
    <w:rsid w:val="52037FE9"/>
    <w:rsid w:val="523B8992"/>
    <w:rsid w:val="5283FD45"/>
    <w:rsid w:val="52906C01"/>
    <w:rsid w:val="52A6E1E8"/>
    <w:rsid w:val="52A83D91"/>
    <w:rsid w:val="52BA7B02"/>
    <w:rsid w:val="52C8303C"/>
    <w:rsid w:val="52D0B33B"/>
    <w:rsid w:val="52F951E3"/>
    <w:rsid w:val="530F0F76"/>
    <w:rsid w:val="53244FBB"/>
    <w:rsid w:val="532F7218"/>
    <w:rsid w:val="5353F1E5"/>
    <w:rsid w:val="53585FA1"/>
    <w:rsid w:val="5395026D"/>
    <w:rsid w:val="539AE79B"/>
    <w:rsid w:val="53A3CF71"/>
    <w:rsid w:val="53B2AD7F"/>
    <w:rsid w:val="53E3656B"/>
    <w:rsid w:val="53E4A80F"/>
    <w:rsid w:val="5401B3DB"/>
    <w:rsid w:val="540C0D10"/>
    <w:rsid w:val="5427653A"/>
    <w:rsid w:val="542A4E1D"/>
    <w:rsid w:val="5460A307"/>
    <w:rsid w:val="5461B50E"/>
    <w:rsid w:val="5479B895"/>
    <w:rsid w:val="5482EA1A"/>
    <w:rsid w:val="548D9BE6"/>
    <w:rsid w:val="54A3C21F"/>
    <w:rsid w:val="54B8116E"/>
    <w:rsid w:val="54DE616F"/>
    <w:rsid w:val="552A5BCC"/>
    <w:rsid w:val="55601593"/>
    <w:rsid w:val="5564EFB0"/>
    <w:rsid w:val="556B3956"/>
    <w:rsid w:val="557EF295"/>
    <w:rsid w:val="55D0F811"/>
    <w:rsid w:val="5622F492"/>
    <w:rsid w:val="5631986D"/>
    <w:rsid w:val="56420A65"/>
    <w:rsid w:val="5652705B"/>
    <w:rsid w:val="565761A4"/>
    <w:rsid w:val="5669A3F8"/>
    <w:rsid w:val="5695167D"/>
    <w:rsid w:val="569B2A0D"/>
    <w:rsid w:val="56B88690"/>
    <w:rsid w:val="56CF3AE8"/>
    <w:rsid w:val="5777F4B1"/>
    <w:rsid w:val="577C81FA"/>
    <w:rsid w:val="57D1C1A0"/>
    <w:rsid w:val="57F3392D"/>
    <w:rsid w:val="580F9210"/>
    <w:rsid w:val="581FC6A2"/>
    <w:rsid w:val="58298FAC"/>
    <w:rsid w:val="583331B9"/>
    <w:rsid w:val="583CD73B"/>
    <w:rsid w:val="5857CDB5"/>
    <w:rsid w:val="58694C2F"/>
    <w:rsid w:val="5872E8BC"/>
    <w:rsid w:val="58876733"/>
    <w:rsid w:val="58B48D1A"/>
    <w:rsid w:val="58D2A242"/>
    <w:rsid w:val="58E85235"/>
    <w:rsid w:val="599329EF"/>
    <w:rsid w:val="59A0983C"/>
    <w:rsid w:val="59BD21DF"/>
    <w:rsid w:val="59BF602D"/>
    <w:rsid w:val="59C97573"/>
    <w:rsid w:val="59EADA4E"/>
    <w:rsid w:val="5A05D866"/>
    <w:rsid w:val="5A3357C2"/>
    <w:rsid w:val="5A3A67C6"/>
    <w:rsid w:val="5A57B82C"/>
    <w:rsid w:val="5A58F9AB"/>
    <w:rsid w:val="5A69E0F3"/>
    <w:rsid w:val="5A7903EC"/>
    <w:rsid w:val="5A8819E9"/>
    <w:rsid w:val="5AA380C6"/>
    <w:rsid w:val="5AB67EBD"/>
    <w:rsid w:val="5AC0AF01"/>
    <w:rsid w:val="5ACBD6E1"/>
    <w:rsid w:val="5B1EF453"/>
    <w:rsid w:val="5B3306E1"/>
    <w:rsid w:val="5B33878E"/>
    <w:rsid w:val="5B74380F"/>
    <w:rsid w:val="5B8F665A"/>
    <w:rsid w:val="5BB5D7A2"/>
    <w:rsid w:val="5BF042A1"/>
    <w:rsid w:val="5BFD2165"/>
    <w:rsid w:val="5C10B061"/>
    <w:rsid w:val="5C125AA4"/>
    <w:rsid w:val="5C3BA135"/>
    <w:rsid w:val="5C51BAAB"/>
    <w:rsid w:val="5C627D0E"/>
    <w:rsid w:val="5C6E3BF1"/>
    <w:rsid w:val="5C75D6DC"/>
    <w:rsid w:val="5CA16EAE"/>
    <w:rsid w:val="5CAABF85"/>
    <w:rsid w:val="5CB94CC7"/>
    <w:rsid w:val="5CCF1C1F"/>
    <w:rsid w:val="5CD8AEC3"/>
    <w:rsid w:val="5CF5D818"/>
    <w:rsid w:val="5CFCBCEB"/>
    <w:rsid w:val="5D1290DA"/>
    <w:rsid w:val="5D1532B7"/>
    <w:rsid w:val="5D1569BE"/>
    <w:rsid w:val="5D4E4329"/>
    <w:rsid w:val="5D695A4E"/>
    <w:rsid w:val="5D82B46D"/>
    <w:rsid w:val="5DAC35DA"/>
    <w:rsid w:val="5DB17173"/>
    <w:rsid w:val="5DB375B2"/>
    <w:rsid w:val="5DF69B11"/>
    <w:rsid w:val="5E07CFEF"/>
    <w:rsid w:val="5E143862"/>
    <w:rsid w:val="5E35EC10"/>
    <w:rsid w:val="5E39DA0B"/>
    <w:rsid w:val="5E40D876"/>
    <w:rsid w:val="5E7208DA"/>
    <w:rsid w:val="5E7D3606"/>
    <w:rsid w:val="5EB004D2"/>
    <w:rsid w:val="5EDFD0D6"/>
    <w:rsid w:val="5EF63FD4"/>
    <w:rsid w:val="5EFBF2DA"/>
    <w:rsid w:val="5EFD4E13"/>
    <w:rsid w:val="5F151D2C"/>
    <w:rsid w:val="5F1D1652"/>
    <w:rsid w:val="5F2582B8"/>
    <w:rsid w:val="5F2C8856"/>
    <w:rsid w:val="5F3099AE"/>
    <w:rsid w:val="5F367F33"/>
    <w:rsid w:val="5F3DAF79"/>
    <w:rsid w:val="5F4CEC74"/>
    <w:rsid w:val="5F4D2A63"/>
    <w:rsid w:val="5F4D3025"/>
    <w:rsid w:val="5F52E660"/>
    <w:rsid w:val="5F572398"/>
    <w:rsid w:val="5F5C5A2D"/>
    <w:rsid w:val="5F61440F"/>
    <w:rsid w:val="5F71F978"/>
    <w:rsid w:val="5F816B1C"/>
    <w:rsid w:val="5F837899"/>
    <w:rsid w:val="5FBBBADF"/>
    <w:rsid w:val="5FC031BD"/>
    <w:rsid w:val="5FD3E5CE"/>
    <w:rsid w:val="5FED19D1"/>
    <w:rsid w:val="5FF27563"/>
    <w:rsid w:val="5FFD374C"/>
    <w:rsid w:val="602BC57F"/>
    <w:rsid w:val="602F5F04"/>
    <w:rsid w:val="60354225"/>
    <w:rsid w:val="6038A9A0"/>
    <w:rsid w:val="60428F09"/>
    <w:rsid w:val="604F4FBE"/>
    <w:rsid w:val="605D4633"/>
    <w:rsid w:val="6063CA65"/>
    <w:rsid w:val="610B25CD"/>
    <w:rsid w:val="613F6943"/>
    <w:rsid w:val="615B981C"/>
    <w:rsid w:val="616985D9"/>
    <w:rsid w:val="616C6775"/>
    <w:rsid w:val="618531A6"/>
    <w:rsid w:val="618EA476"/>
    <w:rsid w:val="61A8DC03"/>
    <w:rsid w:val="61BFE4AF"/>
    <w:rsid w:val="61CA47AD"/>
    <w:rsid w:val="61DD5E82"/>
    <w:rsid w:val="62040673"/>
    <w:rsid w:val="62128161"/>
    <w:rsid w:val="62222D86"/>
    <w:rsid w:val="626AC8C2"/>
    <w:rsid w:val="6286E3BA"/>
    <w:rsid w:val="62AE3886"/>
    <w:rsid w:val="62DBC281"/>
    <w:rsid w:val="63104710"/>
    <w:rsid w:val="6315C817"/>
    <w:rsid w:val="6322700C"/>
    <w:rsid w:val="634501D4"/>
    <w:rsid w:val="634A9612"/>
    <w:rsid w:val="634BA79E"/>
    <w:rsid w:val="634CA9A1"/>
    <w:rsid w:val="636FFAA8"/>
    <w:rsid w:val="63796364"/>
    <w:rsid w:val="6379E287"/>
    <w:rsid w:val="637D69B9"/>
    <w:rsid w:val="639E04EF"/>
    <w:rsid w:val="63D5CB31"/>
    <w:rsid w:val="63F1F081"/>
    <w:rsid w:val="64064C0B"/>
    <w:rsid w:val="6421209C"/>
    <w:rsid w:val="6450A34D"/>
    <w:rsid w:val="647659F1"/>
    <w:rsid w:val="647AA23F"/>
    <w:rsid w:val="64857886"/>
    <w:rsid w:val="64890547"/>
    <w:rsid w:val="649BF220"/>
    <w:rsid w:val="64A0856D"/>
    <w:rsid w:val="64AF8348"/>
    <w:rsid w:val="64D6CE3E"/>
    <w:rsid w:val="64E94938"/>
    <w:rsid w:val="64EB298E"/>
    <w:rsid w:val="651515D1"/>
    <w:rsid w:val="6521B1CD"/>
    <w:rsid w:val="6532E9A0"/>
    <w:rsid w:val="6544D95E"/>
    <w:rsid w:val="6550C44F"/>
    <w:rsid w:val="6552D1E8"/>
    <w:rsid w:val="655E1559"/>
    <w:rsid w:val="656ACEEA"/>
    <w:rsid w:val="6575865B"/>
    <w:rsid w:val="65A7BC1F"/>
    <w:rsid w:val="65BA2CE1"/>
    <w:rsid w:val="65D026DD"/>
    <w:rsid w:val="65D6B1C5"/>
    <w:rsid w:val="65D8EDF6"/>
    <w:rsid w:val="65EE8016"/>
    <w:rsid w:val="65F14FDD"/>
    <w:rsid w:val="65F7119D"/>
    <w:rsid w:val="662DFACF"/>
    <w:rsid w:val="66361F43"/>
    <w:rsid w:val="663F9054"/>
    <w:rsid w:val="6661837F"/>
    <w:rsid w:val="667C6BEE"/>
    <w:rsid w:val="66804E51"/>
    <w:rsid w:val="668DB84A"/>
    <w:rsid w:val="66916A80"/>
    <w:rsid w:val="66E07EFE"/>
    <w:rsid w:val="66E649F2"/>
    <w:rsid w:val="672544E1"/>
    <w:rsid w:val="673982E2"/>
    <w:rsid w:val="6754A781"/>
    <w:rsid w:val="675AC407"/>
    <w:rsid w:val="675BF675"/>
    <w:rsid w:val="67663B9E"/>
    <w:rsid w:val="679ECAFC"/>
    <w:rsid w:val="67EE0ED0"/>
    <w:rsid w:val="67F5EFB4"/>
    <w:rsid w:val="681154EE"/>
    <w:rsid w:val="687917A4"/>
    <w:rsid w:val="68AAE39F"/>
    <w:rsid w:val="68AB87E3"/>
    <w:rsid w:val="68C56CFE"/>
    <w:rsid w:val="69015C25"/>
    <w:rsid w:val="69154012"/>
    <w:rsid w:val="691617C3"/>
    <w:rsid w:val="6916DA21"/>
    <w:rsid w:val="691AF13D"/>
    <w:rsid w:val="691F326E"/>
    <w:rsid w:val="692C07D2"/>
    <w:rsid w:val="694C33F4"/>
    <w:rsid w:val="694D872C"/>
    <w:rsid w:val="6993899F"/>
    <w:rsid w:val="699FC365"/>
    <w:rsid w:val="69AD25B9"/>
    <w:rsid w:val="69B4A20D"/>
    <w:rsid w:val="69E4F9E7"/>
    <w:rsid w:val="69E84253"/>
    <w:rsid w:val="69FBADB2"/>
    <w:rsid w:val="69FE09D9"/>
    <w:rsid w:val="6A17E7DF"/>
    <w:rsid w:val="6A88853D"/>
    <w:rsid w:val="6A8AA98E"/>
    <w:rsid w:val="6AA3A991"/>
    <w:rsid w:val="6AAD3DF3"/>
    <w:rsid w:val="6ACE59F6"/>
    <w:rsid w:val="6AD534E3"/>
    <w:rsid w:val="6AFD6115"/>
    <w:rsid w:val="6B139E82"/>
    <w:rsid w:val="6B726B0B"/>
    <w:rsid w:val="6B7AFCD2"/>
    <w:rsid w:val="6BA3703D"/>
    <w:rsid w:val="6BD917C9"/>
    <w:rsid w:val="6BDB9EA6"/>
    <w:rsid w:val="6BDF41FA"/>
    <w:rsid w:val="6BFE3E9E"/>
    <w:rsid w:val="6C1EA928"/>
    <w:rsid w:val="6C416895"/>
    <w:rsid w:val="6C849883"/>
    <w:rsid w:val="6C8A17FE"/>
    <w:rsid w:val="6C95EB76"/>
    <w:rsid w:val="6C9DA01D"/>
    <w:rsid w:val="6CC52F7A"/>
    <w:rsid w:val="6D09B056"/>
    <w:rsid w:val="6D143B00"/>
    <w:rsid w:val="6D22D07C"/>
    <w:rsid w:val="6D351375"/>
    <w:rsid w:val="6D655F0C"/>
    <w:rsid w:val="6D83C31F"/>
    <w:rsid w:val="6D8FAFEF"/>
    <w:rsid w:val="6DA0D3D0"/>
    <w:rsid w:val="6DA92A32"/>
    <w:rsid w:val="6DA9E1A4"/>
    <w:rsid w:val="6DBACE1A"/>
    <w:rsid w:val="6DBD8F8B"/>
    <w:rsid w:val="6DD6EF16"/>
    <w:rsid w:val="6DF6B16A"/>
    <w:rsid w:val="6E28B4DC"/>
    <w:rsid w:val="6E2E6B81"/>
    <w:rsid w:val="6E65B79D"/>
    <w:rsid w:val="6E88172D"/>
    <w:rsid w:val="6E897F43"/>
    <w:rsid w:val="6E89DC54"/>
    <w:rsid w:val="6E8BCA74"/>
    <w:rsid w:val="6E957EA7"/>
    <w:rsid w:val="6EBB5454"/>
    <w:rsid w:val="6EBF264A"/>
    <w:rsid w:val="6EF67042"/>
    <w:rsid w:val="6F198667"/>
    <w:rsid w:val="6F300FA1"/>
    <w:rsid w:val="6F4EB687"/>
    <w:rsid w:val="6F62A0E9"/>
    <w:rsid w:val="6F7ECED6"/>
    <w:rsid w:val="6F8E7532"/>
    <w:rsid w:val="6FCEC8A4"/>
    <w:rsid w:val="6FEA12DB"/>
    <w:rsid w:val="6FED255A"/>
    <w:rsid w:val="6FFE3CCD"/>
    <w:rsid w:val="7030300B"/>
    <w:rsid w:val="70531BCF"/>
    <w:rsid w:val="706746A3"/>
    <w:rsid w:val="707E0D8C"/>
    <w:rsid w:val="708E7C71"/>
    <w:rsid w:val="708EBC51"/>
    <w:rsid w:val="709BCD0A"/>
    <w:rsid w:val="70A608F8"/>
    <w:rsid w:val="70D02342"/>
    <w:rsid w:val="70DB38F0"/>
    <w:rsid w:val="70F33F10"/>
    <w:rsid w:val="7131BCE2"/>
    <w:rsid w:val="7136CD31"/>
    <w:rsid w:val="7139D403"/>
    <w:rsid w:val="7145A415"/>
    <w:rsid w:val="719FEFE1"/>
    <w:rsid w:val="71B232D0"/>
    <w:rsid w:val="71C302F3"/>
    <w:rsid w:val="71CA7986"/>
    <w:rsid w:val="71D5BCEE"/>
    <w:rsid w:val="7204B172"/>
    <w:rsid w:val="72204ED5"/>
    <w:rsid w:val="72392DAE"/>
    <w:rsid w:val="72676AB8"/>
    <w:rsid w:val="727E2D41"/>
    <w:rsid w:val="72867CF7"/>
    <w:rsid w:val="72CE803B"/>
    <w:rsid w:val="731811EC"/>
    <w:rsid w:val="7318F4A1"/>
    <w:rsid w:val="7320F30F"/>
    <w:rsid w:val="7328F276"/>
    <w:rsid w:val="732ED5BF"/>
    <w:rsid w:val="7382365F"/>
    <w:rsid w:val="7384E9A9"/>
    <w:rsid w:val="73C0DE5D"/>
    <w:rsid w:val="73DCE472"/>
    <w:rsid w:val="73EC609B"/>
    <w:rsid w:val="741CE351"/>
    <w:rsid w:val="742CA0DF"/>
    <w:rsid w:val="742F3A0D"/>
    <w:rsid w:val="744A7C2B"/>
    <w:rsid w:val="74629E5E"/>
    <w:rsid w:val="74828687"/>
    <w:rsid w:val="74BF185E"/>
    <w:rsid w:val="74CC5F1D"/>
    <w:rsid w:val="74E0F78A"/>
    <w:rsid w:val="74E87F2B"/>
    <w:rsid w:val="74F7EA2A"/>
    <w:rsid w:val="74FEEC1B"/>
    <w:rsid w:val="750481A1"/>
    <w:rsid w:val="75049699"/>
    <w:rsid w:val="7536AE78"/>
    <w:rsid w:val="753E5B26"/>
    <w:rsid w:val="75596E3C"/>
    <w:rsid w:val="75654079"/>
    <w:rsid w:val="757E3CA0"/>
    <w:rsid w:val="7582C655"/>
    <w:rsid w:val="759672FA"/>
    <w:rsid w:val="75999E21"/>
    <w:rsid w:val="75D254E9"/>
    <w:rsid w:val="75D7CCE4"/>
    <w:rsid w:val="75E79E77"/>
    <w:rsid w:val="7621B7C1"/>
    <w:rsid w:val="764F6523"/>
    <w:rsid w:val="76609AA4"/>
    <w:rsid w:val="766742CC"/>
    <w:rsid w:val="769183BC"/>
    <w:rsid w:val="76AFA18D"/>
    <w:rsid w:val="76B97707"/>
    <w:rsid w:val="76BB9CC1"/>
    <w:rsid w:val="76BE16B7"/>
    <w:rsid w:val="76E6E140"/>
    <w:rsid w:val="76ECAC0B"/>
    <w:rsid w:val="770AF262"/>
    <w:rsid w:val="770EE06B"/>
    <w:rsid w:val="770FE4EB"/>
    <w:rsid w:val="773613CE"/>
    <w:rsid w:val="7740A9FC"/>
    <w:rsid w:val="77486250"/>
    <w:rsid w:val="77561AB2"/>
    <w:rsid w:val="77579BDE"/>
    <w:rsid w:val="776D9BCE"/>
    <w:rsid w:val="776DA81D"/>
    <w:rsid w:val="7785D9E2"/>
    <w:rsid w:val="778D38B5"/>
    <w:rsid w:val="779E754D"/>
    <w:rsid w:val="77A3DA9D"/>
    <w:rsid w:val="78017AB1"/>
    <w:rsid w:val="780BD039"/>
    <w:rsid w:val="78214A64"/>
    <w:rsid w:val="782EE8D9"/>
    <w:rsid w:val="78453F71"/>
    <w:rsid w:val="7852801D"/>
    <w:rsid w:val="785DDA7C"/>
    <w:rsid w:val="78785609"/>
    <w:rsid w:val="78990417"/>
    <w:rsid w:val="78D40783"/>
    <w:rsid w:val="78D7715C"/>
    <w:rsid w:val="790D7D4D"/>
    <w:rsid w:val="7915CEAE"/>
    <w:rsid w:val="791DC038"/>
    <w:rsid w:val="7934F730"/>
    <w:rsid w:val="7934F780"/>
    <w:rsid w:val="797D489D"/>
    <w:rsid w:val="798F8A09"/>
    <w:rsid w:val="799585D5"/>
    <w:rsid w:val="79C90F78"/>
    <w:rsid w:val="79CF3B52"/>
    <w:rsid w:val="79F26E27"/>
    <w:rsid w:val="7A0297BD"/>
    <w:rsid w:val="7A0CD076"/>
    <w:rsid w:val="7A14B0D4"/>
    <w:rsid w:val="7A189A6B"/>
    <w:rsid w:val="7A30E0BC"/>
    <w:rsid w:val="7A3E0598"/>
    <w:rsid w:val="7A54677E"/>
    <w:rsid w:val="7A591813"/>
    <w:rsid w:val="7A5E9431"/>
    <w:rsid w:val="7A677601"/>
    <w:rsid w:val="7A8F5415"/>
    <w:rsid w:val="7A954D64"/>
    <w:rsid w:val="7AAB5070"/>
    <w:rsid w:val="7ACEAC67"/>
    <w:rsid w:val="7AE4E9B1"/>
    <w:rsid w:val="7AF39936"/>
    <w:rsid w:val="7B16B16B"/>
    <w:rsid w:val="7B2D0D83"/>
    <w:rsid w:val="7B31A785"/>
    <w:rsid w:val="7B620183"/>
    <w:rsid w:val="7B62BCC6"/>
    <w:rsid w:val="7B654B5E"/>
    <w:rsid w:val="7B7372CD"/>
    <w:rsid w:val="7B7BC081"/>
    <w:rsid w:val="7B82EC3B"/>
    <w:rsid w:val="7B9C5D0A"/>
    <w:rsid w:val="7BE55B17"/>
    <w:rsid w:val="7C0A7574"/>
    <w:rsid w:val="7C32994D"/>
    <w:rsid w:val="7C354130"/>
    <w:rsid w:val="7C8D3A27"/>
    <w:rsid w:val="7C8D80EF"/>
    <w:rsid w:val="7C922D6F"/>
    <w:rsid w:val="7CA1BCF2"/>
    <w:rsid w:val="7CBCF74C"/>
    <w:rsid w:val="7CC6E893"/>
    <w:rsid w:val="7CCB1326"/>
    <w:rsid w:val="7CCF0432"/>
    <w:rsid w:val="7CD6A284"/>
    <w:rsid w:val="7CE1A10A"/>
    <w:rsid w:val="7CE87FE0"/>
    <w:rsid w:val="7D18365D"/>
    <w:rsid w:val="7D183986"/>
    <w:rsid w:val="7D4FE0A1"/>
    <w:rsid w:val="7D5D511F"/>
    <w:rsid w:val="7D692C3D"/>
    <w:rsid w:val="7D770B56"/>
    <w:rsid w:val="7D9852E3"/>
    <w:rsid w:val="7DA100E2"/>
    <w:rsid w:val="7DF199E6"/>
    <w:rsid w:val="7E04EFE7"/>
    <w:rsid w:val="7E06DCF4"/>
    <w:rsid w:val="7E0E3264"/>
    <w:rsid w:val="7E1F98EB"/>
    <w:rsid w:val="7E2FEC58"/>
    <w:rsid w:val="7E73FFA2"/>
    <w:rsid w:val="7E840B4A"/>
    <w:rsid w:val="7EB9E543"/>
    <w:rsid w:val="7ED267C2"/>
    <w:rsid w:val="7ED5F524"/>
    <w:rsid w:val="7EFBF494"/>
    <w:rsid w:val="7F13E786"/>
    <w:rsid w:val="7F98188B"/>
    <w:rsid w:val="7FA21994"/>
    <w:rsid w:val="7FB3A89F"/>
    <w:rsid w:val="7FB827DC"/>
    <w:rsid w:val="7FC52654"/>
    <w:rsid w:val="7FCD5457"/>
    <w:rsid w:val="7FE97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48D5AA"/>
  <w14:defaultImageDpi w14:val="32767"/>
  <w15:chartTrackingRefBased/>
  <w15:docId w15:val="{744146CD-F5DE-4B03-A602-794FF5231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8"/>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8"/>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8"/>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8"/>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8"/>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42"/>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1"/>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0"/>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paragraph" w:styleId="ListParagraph">
    <w:name w:val="List Paragraph"/>
    <w:basedOn w:val="Normal"/>
    <w:uiPriority w:val="34"/>
    <w:qFormat/>
    <w:pPr>
      <w:ind w:left="720"/>
      <w:contextualSpacing/>
    </w:pPr>
  </w:style>
  <w:style w:type="table" w:styleId="TableGridLight">
    <w:name w:val="Grid Table Light"/>
    <w:basedOn w:val="TableNormal"/>
    <w:uiPriority w:val="40"/>
    <w:rsid w:val="00B014F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F34B80"/>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234B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023790">
      <w:bodyDiv w:val="1"/>
      <w:marLeft w:val="0"/>
      <w:marRight w:val="0"/>
      <w:marTop w:val="0"/>
      <w:marBottom w:val="0"/>
      <w:divBdr>
        <w:top w:val="none" w:sz="0" w:space="0" w:color="auto"/>
        <w:left w:val="none" w:sz="0" w:space="0" w:color="auto"/>
        <w:bottom w:val="none" w:sz="0" w:space="0" w:color="auto"/>
        <w:right w:val="none" w:sz="0" w:space="0" w:color="auto"/>
      </w:divBdr>
    </w:div>
    <w:div w:id="522403900">
      <w:bodyDiv w:val="1"/>
      <w:marLeft w:val="0"/>
      <w:marRight w:val="0"/>
      <w:marTop w:val="0"/>
      <w:marBottom w:val="0"/>
      <w:divBdr>
        <w:top w:val="none" w:sz="0" w:space="0" w:color="auto"/>
        <w:left w:val="none" w:sz="0" w:space="0" w:color="auto"/>
        <w:bottom w:val="none" w:sz="0" w:space="0" w:color="auto"/>
        <w:right w:val="none" w:sz="0" w:space="0" w:color="auto"/>
      </w:divBdr>
    </w:div>
    <w:div w:id="746073028">
      <w:bodyDiv w:val="1"/>
      <w:marLeft w:val="0"/>
      <w:marRight w:val="0"/>
      <w:marTop w:val="0"/>
      <w:marBottom w:val="0"/>
      <w:divBdr>
        <w:top w:val="none" w:sz="0" w:space="0" w:color="auto"/>
        <w:left w:val="none" w:sz="0" w:space="0" w:color="auto"/>
        <w:bottom w:val="none" w:sz="0" w:space="0" w:color="auto"/>
        <w:right w:val="none" w:sz="0" w:space="0" w:color="auto"/>
      </w:divBdr>
    </w:div>
    <w:div w:id="1590231492">
      <w:bodyDiv w:val="1"/>
      <w:marLeft w:val="0"/>
      <w:marRight w:val="0"/>
      <w:marTop w:val="0"/>
      <w:marBottom w:val="0"/>
      <w:divBdr>
        <w:top w:val="none" w:sz="0" w:space="0" w:color="auto"/>
        <w:left w:val="none" w:sz="0" w:space="0" w:color="auto"/>
        <w:bottom w:val="none" w:sz="0" w:space="0" w:color="auto"/>
        <w:right w:val="none" w:sz="0" w:space="0" w:color="auto"/>
      </w:divBdr>
    </w:div>
    <w:div w:id="162211091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256621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 w:id="212291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stralianmuseum.net.au/learn/animals/?gclid=EAIaIQobChMIt6P97dij6QIVAyUrCh090Qb2EAAYASAAEgISrfD_BwE" TargetMode="External"/><Relationship Id="rId21" Type="http://schemas.openxmlformats.org/officeDocument/2006/relationships/image" Target="media/image11.png"/><Relationship Id="rId34" Type="http://schemas.openxmlformats.org/officeDocument/2006/relationships/footer" Target="footer3.xml"/><Relationship Id="rId42" Type="http://schemas.openxmlformats.org/officeDocument/2006/relationships/hyperlink" Target="https://strathbogierangesnatureview.wordpress.com/links/research/assorted-projects/fauna-bridges-on-the-hume-freeway/"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pixabay.com/service/license/" TargetMode="External"/><Relationship Id="rId63" Type="http://schemas.openxmlformats.org/officeDocument/2006/relationships/hyperlink" Target="https://pixabay.com/service/licens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australianmuseum.net.au/learn/animals/mammals/black-flying-fox/" TargetMode="External"/><Relationship Id="rId11" Type="http://schemas.openxmlformats.org/officeDocument/2006/relationships/image" Target="media/image1.png"/><Relationship Id="rId24" Type="http://schemas.openxmlformats.org/officeDocument/2006/relationships/hyperlink" Target="https://www.abc.net.au/btn/classroom/protecting-desert-animals/10522828" TargetMode="External"/><Relationship Id="rId32" Type="http://schemas.openxmlformats.org/officeDocument/2006/relationships/footer" Target="footer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hyperlink" Target="https://pixabay.com/service/license/" TargetMode="External"/><Relationship Id="rId58" Type="http://schemas.openxmlformats.org/officeDocument/2006/relationships/hyperlink" Target="https://pixabay.com/service/license/" TargetMode="External"/><Relationship Id="rId5" Type="http://schemas.openxmlformats.org/officeDocument/2006/relationships/numbering" Target="numbering.xml"/><Relationship Id="rId61" Type="http://schemas.openxmlformats.org/officeDocument/2006/relationships/hyperlink" Target="https://pixabay.com/service/license/"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australianmuseum.net.au/learn/animals/mammals/brown-antechinus/" TargetMode="External"/><Relationship Id="rId30" Type="http://schemas.openxmlformats.org/officeDocument/2006/relationships/hyperlink" Target="https://australianmuseum.net.au/learn/animals/mammals/feathertail-glider/" TargetMode="External"/><Relationship Id="rId35" Type="http://schemas.openxmlformats.org/officeDocument/2006/relationships/image" Target="media/image16.png"/><Relationship Id="rId43" Type="http://schemas.openxmlformats.org/officeDocument/2006/relationships/hyperlink" Target="https://creativecommons.org/licenses/by/4.0/" TargetMode="External"/><Relationship Id="rId48" Type="http://schemas.openxmlformats.org/officeDocument/2006/relationships/image" Target="media/image27.png"/><Relationship Id="rId56" Type="http://schemas.openxmlformats.org/officeDocument/2006/relationships/hyperlink" Target="https://pixabay.com/service/license/"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hyperlink" Target="https://pixabay.com/service/license/" TargetMode="External"/><Relationship Id="rId20" Type="http://schemas.openxmlformats.org/officeDocument/2006/relationships/image" Target="media/image10.png"/><Relationship Id="rId41" Type="http://schemas.openxmlformats.org/officeDocument/2006/relationships/image" Target="media/image22.jpg"/><Relationship Id="rId54" Type="http://schemas.openxmlformats.org/officeDocument/2006/relationships/hyperlink" Target="https://pixabay.com/service/license/" TargetMode="External"/><Relationship Id="rId62" Type="http://schemas.openxmlformats.org/officeDocument/2006/relationships/hyperlink" Target="https://pixabay.com/service/licens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australianmuseum.net.au/learn/animals/mammals/eastern-pygmy-possum/" TargetMode="Externa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yperlink" Target="https://pixabay.com/service/license/" TargetMode="Externa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image" Target="media/image23.png"/><Relationship Id="rId52" Type="http://schemas.openxmlformats.org/officeDocument/2006/relationships/hyperlink" Target="https://pixabay.com/service/license/" TargetMode="External"/><Relationship Id="rId60" Type="http://schemas.openxmlformats.org/officeDocument/2006/relationships/hyperlink" Target="https://pixabay.com/service/license/"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6E1552CDE3EC4AA7061B9021E8ACD0" ma:contentTypeVersion="12" ma:contentTypeDescription="Create a new document." ma:contentTypeScope="" ma:versionID="2e2f76a0ea507d5495000f15f1adde1c">
  <xsd:schema xmlns:xsd="http://www.w3.org/2001/XMLSchema" xmlns:xs="http://www.w3.org/2001/XMLSchema" xmlns:p="http://schemas.microsoft.com/office/2006/metadata/properties" xmlns:ns2="07445dc0-ee48-46da-986d-95c5b5cf3d71" xmlns:ns3="9a60e711-6230-4e25-a48c-65bd5917a258" targetNamespace="http://schemas.microsoft.com/office/2006/metadata/properties" ma:root="true" ma:fieldsID="73899cf68432401e21f3597f2a3fd1b9" ns2:_="" ns3:_="">
    <xsd:import namespace="07445dc0-ee48-46da-986d-95c5b5cf3d71"/>
    <xsd:import namespace="9a60e711-6230-4e25-a48c-65bd5917a2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45dc0-ee48-46da-986d-95c5b5cf3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60e711-6230-4e25-a48c-65bd5917a2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22A36-1111-4A5F-B465-38F9D6A37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45dc0-ee48-46da-986d-95c5b5cf3d71"/>
    <ds:schemaRef ds:uri="9a60e711-6230-4e25-a48c-65bd5917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dcmitype/"/>
    <ds:schemaRef ds:uri="http://www.w3.org/XML/1998/namespace"/>
    <ds:schemaRef ds:uri="http://schemas.openxmlformats.org/package/2006/metadata/core-properties"/>
    <ds:schemaRef ds:uri="9a60e711-6230-4e25-a48c-65bd5917a258"/>
    <ds:schemaRef ds:uri="07445dc0-ee48-46da-986d-95c5b5cf3d71"/>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D0181A47-BBEB-4816-A29C-AEBC6FED6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TotalTime>
  <Pages>30</Pages>
  <Words>3321</Words>
  <Characters>18934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22211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Van Ravenstein</dc:creator>
  <cp:keywords/>
  <dc:description/>
  <cp:lastModifiedBy>Jill Andrew</cp:lastModifiedBy>
  <cp:revision>5</cp:revision>
  <cp:lastPrinted>2019-09-30T07:42:00Z</cp:lastPrinted>
  <dcterms:created xsi:type="dcterms:W3CDTF">2021-07-01T03:45:00Z</dcterms:created>
  <dcterms:modified xsi:type="dcterms:W3CDTF">2021-07-05T02:07:00Z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0x010100946E1552CDE3EC4AA7061B9021E8ACD0</vt:lpwstr>
  </property>
</Properties>
</file>