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017F0" w14:textId="77777777" w:rsidR="00EE2590" w:rsidRDefault="00EE2590" w:rsidP="00086656">
      <w:pPr>
        <w:pStyle w:val="Title"/>
      </w:pPr>
      <w:r>
        <w:t>Vehicles</w:t>
      </w:r>
    </w:p>
    <w:p w14:paraId="7C05F4A0" w14:textId="6D87D59A" w:rsidR="00086656" w:rsidRPr="00EE2590" w:rsidRDefault="004F174B" w:rsidP="00EE2590">
      <w:pPr>
        <w:rPr>
          <w:rStyle w:val="Strong"/>
        </w:rPr>
      </w:pPr>
      <w:r w:rsidRPr="00EE2590">
        <w:rPr>
          <w:rStyle w:val="Strong"/>
        </w:rPr>
        <w:t>STEM</w:t>
      </w:r>
      <w:r w:rsidR="00E13D6C" w:rsidRPr="00EE2590">
        <w:rPr>
          <w:rStyle w:val="Strong"/>
        </w:rPr>
        <w:t xml:space="preserve"> </w:t>
      </w:r>
      <w:r w:rsidR="00EE2590">
        <w:rPr>
          <w:rStyle w:val="Strong"/>
        </w:rPr>
        <w:t xml:space="preserve">student </w:t>
      </w:r>
      <w:r w:rsidR="00E13D6C" w:rsidRPr="00EE2590">
        <w:rPr>
          <w:rStyle w:val="Strong"/>
        </w:rPr>
        <w:t>workbook</w:t>
      </w:r>
      <w:r w:rsidRPr="00EE2590">
        <w:rPr>
          <w:rStyle w:val="Strong"/>
        </w:rPr>
        <w:t xml:space="preserve"> ES1</w:t>
      </w:r>
    </w:p>
    <w:p w14:paraId="0B86945E" w14:textId="49A07BB7" w:rsidR="00E13D6C" w:rsidRPr="00EE2590" w:rsidRDefault="000D3D44" w:rsidP="00EE2590">
      <w:pPr>
        <w:pStyle w:val="FeatureBox2"/>
      </w:pPr>
      <w:r w:rsidRPr="00EE2590">
        <w:t>Name:</w:t>
      </w:r>
    </w:p>
    <w:p w14:paraId="44F67F8A" w14:textId="77777777" w:rsidR="00E13D6C" w:rsidRPr="00EE2590" w:rsidRDefault="00E13D6C" w:rsidP="00EE2590">
      <w:pPr>
        <w:pStyle w:val="FeatureBox2"/>
      </w:pPr>
      <w:r w:rsidRPr="00EE2590">
        <w:t>Class:</w:t>
      </w:r>
      <w:r w:rsidR="00CD5AA8" w:rsidRPr="00EE2590">
        <w:t xml:space="preserve"> </w:t>
      </w:r>
    </w:p>
    <w:p w14:paraId="53C0B85E" w14:textId="537D2E8F" w:rsidR="000C137E" w:rsidRDefault="000C137E" w:rsidP="000C137E">
      <w:pPr>
        <w:pStyle w:val="Heading2"/>
      </w:pPr>
      <w:r>
        <w:t>Overview</w:t>
      </w:r>
    </w:p>
    <w:p w14:paraId="50092303" w14:textId="616A42F6" w:rsidR="000C137E" w:rsidRDefault="000C137E" w:rsidP="00EE2590">
      <w:r w:rsidRPr="000C137E">
        <w:t xml:space="preserve">You will learn </w:t>
      </w:r>
      <w:r>
        <w:t>about vehicles and how they move. You will design a most magnificent vehicle that you will use to deliver a thank you message to someone special.</w:t>
      </w:r>
    </w:p>
    <w:p w14:paraId="3EC42469" w14:textId="0717F673" w:rsidR="000C137E" w:rsidRDefault="00AF1C8B" w:rsidP="000C137E">
      <w:pPr>
        <w:pStyle w:val="Heading2"/>
      </w:pPr>
      <w:r>
        <w:t>Activity 1.2</w:t>
      </w:r>
    </w:p>
    <w:p w14:paraId="3D564277" w14:textId="218C9032" w:rsidR="000203B0" w:rsidRPr="000203B0" w:rsidRDefault="000203B0" w:rsidP="000203B0">
      <w:pPr>
        <w:pStyle w:val="Heading3"/>
      </w:pPr>
      <w:r>
        <w:t>Feelings and appearances</w:t>
      </w:r>
    </w:p>
    <w:p w14:paraId="1F277D8E" w14:textId="77777777" w:rsidR="00080BD5" w:rsidRDefault="00080BD5" w:rsidP="00080BD5">
      <w:r>
        <w:t>Before you do this activity,</w:t>
      </w:r>
      <w:r w:rsidRPr="000C137E">
        <w:t xml:space="preserve"> you wil</w:t>
      </w:r>
      <w:r>
        <w:t>l listen to a reading of the book called ‘The Most Magnificent Thing’ that is written and illustrated by Ashley Spires.</w:t>
      </w:r>
    </w:p>
    <w:p w14:paraId="5FAAE7D8" w14:textId="50CB4E3D" w:rsidR="00080BD5" w:rsidRDefault="00080BD5" w:rsidP="004F174B">
      <w:r>
        <w:rPr>
          <w:lang w:eastAsia="zh-CN"/>
        </w:rPr>
        <w:t xml:space="preserve">Think about the girl in the story. </w:t>
      </w:r>
      <w:r w:rsidR="004F174B">
        <w:t xml:space="preserve">There is a difference between how </w:t>
      </w:r>
      <w:r w:rsidR="00833A19">
        <w:t>the girl</w:t>
      </w:r>
      <w:r w:rsidR="004F174B">
        <w:t xml:space="preserve"> looks on the outside and </w:t>
      </w:r>
      <w:r>
        <w:t xml:space="preserve">how she </w:t>
      </w:r>
      <w:r w:rsidR="004F174B">
        <w:t xml:space="preserve">feels on the inside. </w:t>
      </w:r>
    </w:p>
    <w:p w14:paraId="64BF1EC1" w14:textId="11AAC742" w:rsidR="004F174B" w:rsidRDefault="004F174B" w:rsidP="004F174B">
      <w:r>
        <w:t>Feelings on the inside</w:t>
      </w:r>
      <w:r w:rsidRPr="004F174B">
        <w:rPr>
          <w:b/>
        </w:rPr>
        <w:t xml:space="preserve"> cannot</w:t>
      </w:r>
      <w:r>
        <w:t xml:space="preserve"> be seen, but looks on the outside </w:t>
      </w:r>
      <w:r w:rsidRPr="004F174B">
        <w:rPr>
          <w:b/>
        </w:rPr>
        <w:t>can</w:t>
      </w:r>
      <w:r>
        <w:t xml:space="preserve"> be seen.</w:t>
      </w:r>
    </w:p>
    <w:p w14:paraId="130BCD39" w14:textId="066F0B03" w:rsidR="004F174B" w:rsidRDefault="002718A5" w:rsidP="004F174B">
      <w:r>
        <w:t xml:space="preserve">On the next 2 pages you will find some words to describe the girl in ‘The Most Magnificent Thing’. </w:t>
      </w:r>
      <w:r w:rsidR="004F174B">
        <w:t>Sort the words into how the girl looks and feels in the book. Cut and paste the words onto the outside</w:t>
      </w:r>
      <w:r w:rsidR="00BA5D2E">
        <w:t xml:space="preserve"> space </w:t>
      </w:r>
      <w:r w:rsidR="004F174B">
        <w:t xml:space="preserve">or </w:t>
      </w:r>
      <w:r w:rsidR="00BA5D2E">
        <w:t xml:space="preserve">the </w:t>
      </w:r>
      <w:r w:rsidR="004F174B">
        <w:t>inside</w:t>
      </w:r>
      <w:r w:rsidR="00BA5D2E">
        <w:t xml:space="preserve"> space</w:t>
      </w:r>
      <w:r w:rsidR="00E00805">
        <w:t xml:space="preserve"> of the picture.</w:t>
      </w:r>
    </w:p>
    <w:p w14:paraId="46CCC7E4" w14:textId="32DD7011" w:rsidR="00F83FD0" w:rsidRDefault="00F83FD0">
      <w:r>
        <w:br w:type="page"/>
      </w:r>
    </w:p>
    <w:p w14:paraId="4AC2BB12" w14:textId="1EFB6448" w:rsidR="00E00805" w:rsidRDefault="00E00805" w:rsidP="004F174B"/>
    <w:tbl>
      <w:tblPr>
        <w:tblStyle w:val="Tableheader"/>
        <w:tblW w:w="0" w:type="auto"/>
        <w:tblLook w:val="04A0" w:firstRow="1" w:lastRow="0" w:firstColumn="1" w:lastColumn="0" w:noHBand="0" w:noVBand="1"/>
        <w:tblCaption w:val="How she looks on the inside and the outside"/>
      </w:tblPr>
      <w:tblGrid>
        <w:gridCol w:w="4787"/>
        <w:gridCol w:w="4785"/>
      </w:tblGrid>
      <w:tr w:rsidR="00F83FD0" w14:paraId="5292C9DE" w14:textId="77777777" w:rsidTr="00007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1" w:type="dxa"/>
          </w:tcPr>
          <w:p w14:paraId="1E9B9D99" w14:textId="52FCEB4F" w:rsidR="00F83FD0" w:rsidRPr="00F83FD0" w:rsidRDefault="00F83FD0" w:rsidP="004F174B">
            <w:pPr>
              <w:spacing w:before="192" w:after="192"/>
              <w:rPr>
                <w:sz w:val="32"/>
                <w:szCs w:val="32"/>
              </w:rPr>
            </w:pPr>
            <w:r w:rsidRPr="00F83FD0">
              <w:rPr>
                <w:sz w:val="32"/>
                <w:szCs w:val="32"/>
              </w:rPr>
              <w:t>Outside – how she looks</w:t>
            </w:r>
          </w:p>
        </w:tc>
        <w:tc>
          <w:tcPr>
            <w:tcW w:w="4811" w:type="dxa"/>
          </w:tcPr>
          <w:p w14:paraId="52F9C1F6" w14:textId="4E454F7E" w:rsidR="00F83FD0" w:rsidRPr="00F83FD0" w:rsidRDefault="00F83FD0" w:rsidP="004F17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F83FD0">
              <w:rPr>
                <w:sz w:val="32"/>
                <w:szCs w:val="32"/>
              </w:rPr>
              <w:t>Inside – how she feels</w:t>
            </w:r>
          </w:p>
        </w:tc>
      </w:tr>
      <w:tr w:rsidR="00F83FD0" w14:paraId="45608CA7" w14:textId="77777777" w:rsidTr="00007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645718C5" w14:textId="2F63A2FE" w:rsidR="00F83FD0" w:rsidRDefault="00F83FD0" w:rsidP="004F174B"/>
        </w:tc>
        <w:tc>
          <w:tcPr>
            <w:tcW w:w="4811" w:type="dxa"/>
          </w:tcPr>
          <w:p w14:paraId="7C5E3692" w14:textId="1C70C769" w:rsidR="00F83FD0" w:rsidRDefault="00F83FD0" w:rsidP="004F17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815936" behindDoc="0" locked="0" layoutInCell="1" allowOverlap="1" wp14:anchorId="72DAB6D7" wp14:editId="48E2F54E">
                  <wp:simplePos x="0" y="0"/>
                  <wp:positionH relativeFrom="column">
                    <wp:posOffset>-1593850</wp:posOffset>
                  </wp:positionH>
                  <wp:positionV relativeFrom="paragraph">
                    <wp:posOffset>-547370</wp:posOffset>
                  </wp:positionV>
                  <wp:extent cx="3039110" cy="4293235"/>
                  <wp:effectExtent l="19050" t="19050" r="27940" b="1206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irl-half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10" cy="4293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FC0075" w14:textId="43AE9094" w:rsidR="00F83FD0" w:rsidRDefault="00F83FD0" w:rsidP="004F174B"/>
    <w:p w14:paraId="6B218558" w14:textId="77777777" w:rsidR="00F83FD0" w:rsidRDefault="00F83FD0">
      <w:r>
        <w:br w:type="page"/>
      </w:r>
    </w:p>
    <w:p w14:paraId="1AED6146" w14:textId="37F5C8B4" w:rsidR="00F83FD0" w:rsidRDefault="00F83FD0" w:rsidP="004F174B"/>
    <w:tbl>
      <w:tblPr>
        <w:tblStyle w:val="Tablehead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  <w:tblCaption w:val="cut and paste words"/>
        <w:tblDescription w:val="5x4 table with a selection of words for students to cut out and apply to the table above"/>
      </w:tblPr>
      <w:tblGrid>
        <w:gridCol w:w="2405"/>
        <w:gridCol w:w="2405"/>
        <w:gridCol w:w="2406"/>
        <w:gridCol w:w="2406"/>
      </w:tblGrid>
      <w:tr w:rsidR="00E00805" w14:paraId="36355165" w14:textId="77777777" w:rsidTr="004B4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91D5AE8" w14:textId="77777777" w:rsidR="00E00805" w:rsidRDefault="00E00805" w:rsidP="004F174B">
            <w:pPr>
              <w:spacing w:before="192" w:after="192"/>
            </w:pPr>
            <w:r>
              <w:t>Cut and paste words</w:t>
            </w:r>
          </w:p>
        </w:tc>
      </w:tr>
      <w:tr w:rsidR="00E00805" w14:paraId="566D36FC" w14:textId="77777777" w:rsidTr="004B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8064BC" w14:textId="77777777" w:rsidR="00E00805" w:rsidRPr="00E00805" w:rsidRDefault="00E00805" w:rsidP="00E00805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 w:rsidRPr="00E00805">
              <w:rPr>
                <w:b w:val="0"/>
                <w:sz w:val="28"/>
                <w:szCs w:val="28"/>
              </w:rPr>
              <w:t>pigtails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A5605A" w14:textId="77777777" w:rsidR="00E00805" w:rsidRPr="00E00805" w:rsidRDefault="00E00805" w:rsidP="00E0080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happy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6E57A7" w14:textId="77777777" w:rsidR="00E00805" w:rsidRPr="00E00805" w:rsidRDefault="00E00805" w:rsidP="00E0080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confused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257E5B" w14:textId="77777777" w:rsidR="00E00805" w:rsidRPr="00E00805" w:rsidRDefault="00E00805" w:rsidP="00E0080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girl</w:t>
            </w:r>
          </w:p>
        </w:tc>
      </w:tr>
      <w:tr w:rsidR="00E00805" w14:paraId="04743DD0" w14:textId="77777777" w:rsidTr="004B4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6E337CA" w14:textId="3DA169FF" w:rsidR="00E00805" w:rsidRPr="00E00805" w:rsidRDefault="00D9557A" w:rsidP="00E00805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pink bow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5E01CD8" w14:textId="77777777" w:rsidR="00E00805" w:rsidRPr="00E00805" w:rsidRDefault="00E00805" w:rsidP="00E0080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mad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1BF69DA" w14:textId="77777777" w:rsidR="00E00805" w:rsidRPr="00E00805" w:rsidRDefault="00833A19" w:rsidP="00E0080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never gives up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74CB2CD" w14:textId="77777777" w:rsidR="00E00805" w:rsidRPr="00E00805" w:rsidRDefault="00862838" w:rsidP="00E0080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excited</w:t>
            </w:r>
          </w:p>
        </w:tc>
      </w:tr>
      <w:tr w:rsidR="00E00805" w14:paraId="3DE62F16" w14:textId="77777777" w:rsidTr="004B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741825" w14:textId="77777777" w:rsidR="00E00805" w:rsidRPr="00E00805" w:rsidRDefault="00E00805" w:rsidP="00E00805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little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CF3D80" w14:textId="4971AA54" w:rsidR="00E00805" w:rsidRPr="00E00805" w:rsidRDefault="00D9557A" w:rsidP="00E0080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 smile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772D4A" w14:textId="45EE987E" w:rsidR="00E00805" w:rsidRPr="00E00805" w:rsidRDefault="00D9557A" w:rsidP="00E0080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curly</w:t>
            </w:r>
            <w:r w:rsidR="00E00805" w:rsidRPr="00E00805">
              <w:rPr>
                <w:sz w:val="28"/>
                <w:szCs w:val="28"/>
              </w:rPr>
              <w:t xml:space="preserve"> hair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16F43" w14:textId="77777777" w:rsidR="00E00805" w:rsidRPr="00E00805" w:rsidRDefault="00E00805" w:rsidP="00E0080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loving</w:t>
            </w:r>
          </w:p>
        </w:tc>
      </w:tr>
      <w:tr w:rsidR="00E00805" w14:paraId="602298B1" w14:textId="77777777" w:rsidTr="004B4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2A93F5A" w14:textId="421EA177" w:rsidR="00E00805" w:rsidRPr="00E00805" w:rsidRDefault="00D9557A" w:rsidP="00E00805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purple</w:t>
            </w:r>
            <w:r w:rsidR="00E00805">
              <w:rPr>
                <w:b w:val="0"/>
                <w:sz w:val="28"/>
                <w:szCs w:val="28"/>
              </w:rPr>
              <w:t xml:space="preserve"> dress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1F029CC" w14:textId="77777777" w:rsidR="00E00805" w:rsidRPr="00E00805" w:rsidRDefault="00E00805" w:rsidP="00E0080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clever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580699A" w14:textId="77777777" w:rsidR="00E00805" w:rsidRPr="00E00805" w:rsidRDefault="00E00805" w:rsidP="00E0080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smiling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A600167" w14:textId="7DC728B5" w:rsidR="00E00805" w:rsidRPr="00E00805" w:rsidRDefault="00D9557A" w:rsidP="00E0080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thin legs</w:t>
            </w:r>
          </w:p>
        </w:tc>
      </w:tr>
    </w:tbl>
    <w:p w14:paraId="1ECDC8F6" w14:textId="661D30A1" w:rsidR="00CD5AA8" w:rsidRPr="00E13D6C" w:rsidRDefault="00E13D6C" w:rsidP="004F174B">
      <w:r w:rsidRPr="00E13D6C">
        <w:br w:type="page"/>
      </w:r>
    </w:p>
    <w:p w14:paraId="0625C495" w14:textId="77777777" w:rsidR="005F5057" w:rsidRDefault="005F5057" w:rsidP="00707B1E">
      <w:pPr>
        <w:pStyle w:val="Heading2"/>
        <w:numPr>
          <w:ilvl w:val="0"/>
          <w:numId w:val="0"/>
        </w:numPr>
        <w:sectPr w:rsidR="005F5057" w:rsidSect="00ED288C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686142B1" w14:textId="2EEE46FB" w:rsidR="00E85881" w:rsidRDefault="00E85881" w:rsidP="00E85881">
      <w:pPr>
        <w:pStyle w:val="Heading2"/>
      </w:pPr>
      <w:r>
        <w:lastRenderedPageBreak/>
        <w:t>Activity 1.3</w:t>
      </w:r>
    </w:p>
    <w:p w14:paraId="71F6DE85" w14:textId="483EDCCF" w:rsidR="00E85881" w:rsidRDefault="00E85881" w:rsidP="00E85881">
      <w:pPr>
        <w:pStyle w:val="Heading3"/>
      </w:pPr>
      <w:r>
        <w:t>What have you made</w:t>
      </w:r>
      <w:r w:rsidR="005F5057">
        <w:t xml:space="preserve"> or designed</w:t>
      </w:r>
      <w:r>
        <w:t xml:space="preserve">? </w:t>
      </w:r>
    </w:p>
    <w:p w14:paraId="455C4CF5" w14:textId="77777777" w:rsidR="00E85881" w:rsidRDefault="00E85881" w:rsidP="00E85881">
      <w:pPr>
        <w:rPr>
          <w:lang w:eastAsia="zh-CN"/>
        </w:rPr>
      </w:pPr>
      <w:r>
        <w:rPr>
          <w:lang w:eastAsia="zh-CN"/>
        </w:rPr>
        <w:t xml:space="preserve">In the story, ‘The Most Magnificent Thing’, the girl makes things. </w:t>
      </w:r>
    </w:p>
    <w:p w14:paraId="34B444C9" w14:textId="2392B9E7" w:rsidR="00E85881" w:rsidRPr="00A173AD" w:rsidRDefault="00E85881" w:rsidP="00E85881">
      <w:pPr>
        <w:pStyle w:val="Quote"/>
        <w:rPr>
          <w:sz w:val="24"/>
          <w:lang w:eastAsia="zh-CN"/>
        </w:rPr>
      </w:pPr>
      <w:r w:rsidRPr="00A173AD">
        <w:rPr>
          <w:sz w:val="24"/>
          <w:lang w:eastAsia="zh-CN"/>
        </w:rPr>
        <w:t>‘She knows just how it will look. She knows just how it will work. All she has to do is make it, and she makes things all the time. Easy-peasy!’</w:t>
      </w:r>
    </w:p>
    <w:p w14:paraId="0DCD9791" w14:textId="7AB7F256" w:rsidR="00E85881" w:rsidRDefault="00E85881" w:rsidP="004200D6">
      <w:pPr>
        <w:jc w:val="both"/>
        <w:rPr>
          <w:lang w:eastAsia="zh-CN"/>
        </w:rPr>
      </w:pPr>
      <w:r>
        <w:rPr>
          <w:lang w:eastAsia="zh-CN"/>
        </w:rPr>
        <w:t xml:space="preserve">In the box </w:t>
      </w:r>
      <w:r w:rsidR="00BA5D2E">
        <w:rPr>
          <w:lang w:eastAsia="zh-CN"/>
        </w:rPr>
        <w:t>on the next page</w:t>
      </w:r>
      <w:r>
        <w:rPr>
          <w:lang w:eastAsia="zh-CN"/>
        </w:rPr>
        <w:t xml:space="preserve">, draw something that </w:t>
      </w:r>
      <w:r w:rsidR="00170D1E">
        <w:rPr>
          <w:lang w:eastAsia="zh-CN"/>
        </w:rPr>
        <w:t xml:space="preserve">you have made. Finish the sentence </w:t>
      </w:r>
      <w:r w:rsidR="00156E14">
        <w:rPr>
          <w:lang w:eastAsia="zh-CN"/>
        </w:rPr>
        <w:t xml:space="preserve">to name and </w:t>
      </w:r>
      <w:r w:rsidR="00170D1E">
        <w:rPr>
          <w:lang w:eastAsia="zh-CN"/>
        </w:rPr>
        <w:t>describes the thing</w:t>
      </w:r>
      <w:r w:rsidR="004200D6">
        <w:rPr>
          <w:lang w:eastAsia="zh-CN"/>
        </w:rPr>
        <w:t xml:space="preserve">. Label the </w:t>
      </w:r>
      <w:r w:rsidR="005F5057">
        <w:rPr>
          <w:lang w:eastAsia="zh-CN"/>
        </w:rPr>
        <w:t>materials you used.</w:t>
      </w:r>
    </w:p>
    <w:tbl>
      <w:tblPr>
        <w:tblStyle w:val="Tableheader"/>
        <w:tblW w:w="14893" w:type="dxa"/>
        <w:tblInd w:w="-30" w:type="dxa"/>
        <w:tblLook w:val="04A0" w:firstRow="1" w:lastRow="0" w:firstColumn="1" w:lastColumn="0" w:noHBand="0" w:noVBand="1"/>
        <w:tblCaption w:val="What I made or designed"/>
        <w:tblDescription w:val="2x1 table for students to draw something they made or designed. Text at the bottom for students to complete a name of the drawing and the description"/>
      </w:tblPr>
      <w:tblGrid>
        <w:gridCol w:w="14893"/>
      </w:tblGrid>
      <w:tr w:rsidR="005F5057" w14:paraId="464CB746" w14:textId="77777777" w:rsidTr="005F5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93" w:type="dxa"/>
          </w:tcPr>
          <w:p w14:paraId="1D685334" w14:textId="14F5ED81" w:rsidR="005F5057" w:rsidRDefault="00707B1E" w:rsidP="00156E14">
            <w:pPr>
              <w:spacing w:before="192" w:after="192"/>
              <w:jc w:val="both"/>
              <w:rPr>
                <w:lang w:eastAsia="zh-CN"/>
              </w:rPr>
            </w:pPr>
            <w:r w:rsidRPr="00707B1E">
              <w:rPr>
                <w:lang w:eastAsia="zh-CN"/>
              </w:rPr>
              <w:lastRenderedPageBreak/>
              <w:t xml:space="preserve">What </w:t>
            </w:r>
            <w:r w:rsidR="00156E14">
              <w:rPr>
                <w:lang w:eastAsia="zh-CN"/>
              </w:rPr>
              <w:t>I have made or designed</w:t>
            </w:r>
          </w:p>
        </w:tc>
      </w:tr>
      <w:tr w:rsidR="005F5057" w14:paraId="48F7A58C" w14:textId="77777777" w:rsidTr="00707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3" w:type="dxa"/>
            <w:vAlign w:val="bottom"/>
          </w:tcPr>
          <w:p w14:paraId="3989AC99" w14:textId="572F56D1" w:rsidR="005F5057" w:rsidRDefault="00707B1E" w:rsidP="00F05C96">
            <w:pPr>
              <w:spacing w:line="480" w:lineRule="auto"/>
              <w:jc w:val="both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This is my _____________________________</w:t>
            </w:r>
            <w:r w:rsidR="00F05C96">
              <w:rPr>
                <w:sz w:val="32"/>
                <w:szCs w:val="32"/>
                <w:lang w:eastAsia="zh-CN"/>
              </w:rPr>
              <w:t xml:space="preserve">. It has </w:t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</w:r>
            <w:r w:rsidR="00F05C96">
              <w:rPr>
                <w:sz w:val="32"/>
                <w:szCs w:val="32"/>
                <w:lang w:eastAsia="zh-CN"/>
              </w:rPr>
              <w:softHyphen/>
              <w:t>____________________________________</w:t>
            </w:r>
          </w:p>
          <w:p w14:paraId="4E22765A" w14:textId="13AE0D05" w:rsidR="00F05C96" w:rsidRDefault="00F05C96" w:rsidP="00F05C96">
            <w:pPr>
              <w:spacing w:line="480" w:lineRule="auto"/>
              <w:jc w:val="both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_________________________________________________________________________________.</w:t>
            </w:r>
          </w:p>
          <w:p w14:paraId="081FD9EA" w14:textId="03290BE9" w:rsidR="00707B1E" w:rsidRPr="00707B1E" w:rsidRDefault="00F05C96" w:rsidP="00F05C96">
            <w:pPr>
              <w:spacing w:line="480" w:lineRule="auto"/>
              <w:jc w:val="both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It is made from ____________________________________________________________________.</w:t>
            </w:r>
          </w:p>
        </w:tc>
      </w:tr>
    </w:tbl>
    <w:p w14:paraId="78F52570" w14:textId="77777777" w:rsidR="005F5057" w:rsidRDefault="005F5057" w:rsidP="004200D6">
      <w:pPr>
        <w:jc w:val="both"/>
        <w:rPr>
          <w:lang w:eastAsia="zh-CN"/>
        </w:rPr>
      </w:pPr>
    </w:p>
    <w:p w14:paraId="15789C9F" w14:textId="6C04804A" w:rsidR="00156E14" w:rsidRDefault="00156E14" w:rsidP="00156E14">
      <w:pPr>
        <w:pStyle w:val="Heading2"/>
      </w:pPr>
      <w:r>
        <w:t>Activity 2.1</w:t>
      </w:r>
    </w:p>
    <w:p w14:paraId="53F74B8A" w14:textId="1856CEA5" w:rsidR="00156E14" w:rsidRDefault="00156E14" w:rsidP="00156E14">
      <w:pPr>
        <w:pStyle w:val="Heading3"/>
      </w:pPr>
      <w:r>
        <w:t>How do things move?</w:t>
      </w:r>
    </w:p>
    <w:p w14:paraId="554247B0" w14:textId="20351049" w:rsidR="00027983" w:rsidRPr="00027983" w:rsidRDefault="007D61AC" w:rsidP="00FE03C2">
      <w:pPr>
        <w:spacing w:before="0" w:line="240" w:lineRule="auto"/>
        <w:rPr>
          <w:lang w:eastAsia="zh-CN"/>
        </w:rPr>
      </w:pPr>
      <w:r>
        <w:rPr>
          <w:lang w:eastAsia="zh-CN"/>
        </w:rPr>
        <w:t>Find objects that will move. Match</w:t>
      </w:r>
      <w:r w:rsidR="00FE03C2">
        <w:rPr>
          <w:lang w:eastAsia="zh-CN"/>
        </w:rPr>
        <w:t xml:space="preserve"> </w:t>
      </w:r>
      <w:r>
        <w:rPr>
          <w:lang w:eastAsia="zh-CN"/>
        </w:rPr>
        <w:t>the</w:t>
      </w:r>
      <w:r w:rsidR="00FE03C2">
        <w:rPr>
          <w:lang w:eastAsia="zh-CN"/>
        </w:rPr>
        <w:t xml:space="preserve"> objects that you</w:t>
      </w:r>
      <w:r w:rsidR="00353730">
        <w:rPr>
          <w:lang w:eastAsia="zh-CN"/>
        </w:rPr>
        <w:t xml:space="preserve"> have found </w:t>
      </w:r>
      <w:r>
        <w:rPr>
          <w:lang w:eastAsia="zh-CN"/>
        </w:rPr>
        <w:t>to these</w:t>
      </w:r>
      <w:r w:rsidR="00FE03C2">
        <w:rPr>
          <w:lang w:eastAsia="zh-CN"/>
        </w:rPr>
        <w:t xml:space="preserve"> 4 ways</w:t>
      </w:r>
      <w:r>
        <w:rPr>
          <w:lang w:eastAsia="zh-CN"/>
        </w:rPr>
        <w:t xml:space="preserve"> of moving. Draw your objects in the boxes – you do not have to fill all the spaces.</w:t>
      </w:r>
    </w:p>
    <w:p w14:paraId="42C0C59A" w14:textId="1FE7DF4F" w:rsidR="00027983" w:rsidRDefault="00027983" w:rsidP="00FE03C2">
      <w:pPr>
        <w:spacing w:before="0" w:line="240" w:lineRule="auto"/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Caption w:val="How do things move"/>
        <w:tblDescription w:val="4x5 table for students to complete with drawings of things that slide, roll, spin or bounce"/>
      </w:tblPr>
      <w:tblGrid>
        <w:gridCol w:w="3640"/>
        <w:gridCol w:w="3640"/>
        <w:gridCol w:w="3641"/>
        <w:gridCol w:w="3641"/>
      </w:tblGrid>
      <w:tr w:rsidR="00027983" w14:paraId="62E81FDA" w14:textId="77777777" w:rsidTr="004B4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40" w:type="dxa"/>
          </w:tcPr>
          <w:p w14:paraId="1845A3AE" w14:textId="381E955B" w:rsidR="00027983" w:rsidRDefault="00027983" w:rsidP="00027983">
            <w:pPr>
              <w:spacing w:before="192" w:after="192"/>
            </w:pPr>
            <w:r>
              <w:t>Sliding</w:t>
            </w:r>
          </w:p>
        </w:tc>
        <w:tc>
          <w:tcPr>
            <w:tcW w:w="3640" w:type="dxa"/>
          </w:tcPr>
          <w:p w14:paraId="42A50388" w14:textId="1C9643E4" w:rsidR="00027983" w:rsidRDefault="00027983" w:rsidP="00027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Rolling </w:t>
            </w:r>
          </w:p>
        </w:tc>
        <w:tc>
          <w:tcPr>
            <w:tcW w:w="3641" w:type="dxa"/>
          </w:tcPr>
          <w:p w14:paraId="4F855085" w14:textId="16AD17E3" w:rsidR="00027983" w:rsidRDefault="00027983" w:rsidP="00027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Spinning</w:t>
            </w:r>
          </w:p>
        </w:tc>
        <w:tc>
          <w:tcPr>
            <w:tcW w:w="3641" w:type="dxa"/>
          </w:tcPr>
          <w:p w14:paraId="486EEF88" w14:textId="2C7B7C28" w:rsidR="00027983" w:rsidRDefault="00027983" w:rsidP="00027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Bouncing</w:t>
            </w:r>
          </w:p>
        </w:tc>
      </w:tr>
      <w:tr w:rsidR="00027983" w14:paraId="7C58D457" w14:textId="77777777" w:rsidTr="004B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</w:tcPr>
          <w:p w14:paraId="7E1ADA2A" w14:textId="77777777" w:rsidR="00027983" w:rsidRDefault="00027983" w:rsidP="00027983"/>
        </w:tc>
        <w:tc>
          <w:tcPr>
            <w:tcW w:w="3640" w:type="dxa"/>
          </w:tcPr>
          <w:p w14:paraId="673073A4" w14:textId="77777777" w:rsidR="00027983" w:rsidRDefault="00027983" w:rsidP="00027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48D15A7B" w14:textId="77777777" w:rsidR="00027983" w:rsidRDefault="00027983" w:rsidP="00027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2288FCD9" w14:textId="77777777" w:rsidR="00027983" w:rsidRDefault="00027983" w:rsidP="00027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7983" w14:paraId="1C280E03" w14:textId="77777777" w:rsidTr="004B4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</w:tcPr>
          <w:p w14:paraId="76D700B1" w14:textId="77777777" w:rsidR="00027983" w:rsidRDefault="00027983" w:rsidP="00027983"/>
        </w:tc>
        <w:tc>
          <w:tcPr>
            <w:tcW w:w="3640" w:type="dxa"/>
          </w:tcPr>
          <w:p w14:paraId="31428681" w14:textId="77777777" w:rsidR="00027983" w:rsidRDefault="00027983" w:rsidP="000279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602ED49C" w14:textId="77777777" w:rsidR="00027983" w:rsidRDefault="00027983" w:rsidP="000279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7F9F4507" w14:textId="77777777" w:rsidR="00027983" w:rsidRDefault="00027983" w:rsidP="000279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27983" w14:paraId="3DE7B7FF" w14:textId="77777777" w:rsidTr="004B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</w:tcPr>
          <w:p w14:paraId="47AE554B" w14:textId="77777777" w:rsidR="00027983" w:rsidRDefault="00027983" w:rsidP="00027983"/>
        </w:tc>
        <w:tc>
          <w:tcPr>
            <w:tcW w:w="3640" w:type="dxa"/>
          </w:tcPr>
          <w:p w14:paraId="060AEDAD" w14:textId="77777777" w:rsidR="00027983" w:rsidRDefault="00027983" w:rsidP="00027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6C4CA7A3" w14:textId="77777777" w:rsidR="00027983" w:rsidRDefault="00027983" w:rsidP="00027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53C81558" w14:textId="77777777" w:rsidR="00027983" w:rsidRDefault="00027983" w:rsidP="00027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7983" w14:paraId="2A8B8411" w14:textId="77777777" w:rsidTr="004B4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</w:tcPr>
          <w:p w14:paraId="7D8A821B" w14:textId="77777777" w:rsidR="00027983" w:rsidRDefault="00027983" w:rsidP="00027983"/>
        </w:tc>
        <w:tc>
          <w:tcPr>
            <w:tcW w:w="3640" w:type="dxa"/>
          </w:tcPr>
          <w:p w14:paraId="45AE4928" w14:textId="77777777" w:rsidR="00027983" w:rsidRDefault="00027983" w:rsidP="000279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4A396D68" w14:textId="77777777" w:rsidR="00027983" w:rsidRDefault="00027983" w:rsidP="000279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641" w:type="dxa"/>
          </w:tcPr>
          <w:p w14:paraId="1826FB83" w14:textId="77777777" w:rsidR="00027983" w:rsidRDefault="00027983" w:rsidP="000279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3CBD005" w14:textId="77777777" w:rsidR="00353730" w:rsidRDefault="00353730" w:rsidP="00027983">
      <w:pPr>
        <w:rPr>
          <w:rFonts w:eastAsia="SimSun" w:cs="Arial"/>
          <w:color w:val="1C438B"/>
          <w:sz w:val="48"/>
          <w:szCs w:val="36"/>
          <w:lang w:eastAsia="zh-CN"/>
        </w:rPr>
      </w:pPr>
    </w:p>
    <w:p w14:paraId="7F8B5535" w14:textId="5C3014E4" w:rsidR="00027983" w:rsidRDefault="00DE4ABD" w:rsidP="006C3FEB">
      <w:pPr>
        <w:pStyle w:val="Heading2"/>
      </w:pPr>
      <w:r>
        <w:rPr>
          <w:noProof/>
        </w:rPr>
        <w:lastRenderedPageBreak/>
        <w:pict w14:anchorId="7B7A3F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Photograph of a toy vehicle with a clown in the seat" style="position:absolute;left:0;text-align:left;margin-left:505.5pt;margin-top:19.2pt;width:235.85pt;height:116.85pt;z-index:251809792;mso-position-horizontal-relative:text;mso-position-vertical-relative:text;mso-width-relative:page;mso-height-relative:page">
            <v:imagedata r:id="rId16" o:title="IMG_0058 (2)"/>
            <w10:wrap type="square"/>
          </v:shape>
        </w:pict>
      </w:r>
      <w:r w:rsidR="00FE03C2">
        <w:t>Activity 2.2</w:t>
      </w:r>
    </w:p>
    <w:p w14:paraId="5ED3D229" w14:textId="3A37AC9D" w:rsidR="00FE03C2" w:rsidRDefault="00DE4ABD" w:rsidP="00FE03C2">
      <w:pPr>
        <w:pStyle w:val="Heading3"/>
      </w:pPr>
      <w:r>
        <w:rPr>
          <w:noProof/>
        </w:rPr>
        <w:pict w14:anchorId="16F80616">
          <v:shape id="_x0000_s1027" type="#_x0000_t75" alt="Photograph of small ramp with a ball at the top" style="position:absolute;left:0;text-align:left;margin-left:.35pt;margin-top:47.8pt;width:133.55pt;height:188.7pt;z-index:-251504640;mso-position-horizontal-relative:text;mso-position-vertical-relative:text;mso-width-relative:page;mso-height-relative:page">
            <v:imagedata r:id="rId17" o:title="IMG_0076" croptop="1497f" cropright="5166f"/>
            <w10:wrap type="square"/>
          </v:shape>
        </w:pict>
      </w:r>
      <w:r w:rsidR="00FE03C2">
        <w:t>Race-a-ramp</w:t>
      </w:r>
    </w:p>
    <w:p w14:paraId="225DA787" w14:textId="5261B35A" w:rsidR="00027983" w:rsidRDefault="0016371A" w:rsidP="0016371A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8A35090" wp14:editId="696DC214">
                <wp:simplePos x="0" y="0"/>
                <wp:positionH relativeFrom="column">
                  <wp:posOffset>2460591</wp:posOffset>
                </wp:positionH>
                <wp:positionV relativeFrom="paragraph">
                  <wp:posOffset>833171</wp:posOffset>
                </wp:positionV>
                <wp:extent cx="1461770" cy="1105535"/>
                <wp:effectExtent l="0" t="0" r="2413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FAE0" w14:textId="771CF569" w:rsidR="0016371A" w:rsidRDefault="0016371A">
                            <w:r>
                              <w:t>Draw a picture or take a photo of your ramp and put it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35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75pt;margin-top:65.6pt;width:115.1pt;height:87.0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">
                <v:textbox>
                  <w:txbxContent>
                    <w:p w14:paraId="660EFAE0" w14:textId="771CF569" w:rsidR="0016371A" w:rsidRDefault="0016371A">
                      <w:r>
                        <w:t>Draw a picture or take a photo of your ramp and put it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275D0E" wp14:editId="2860985C">
                <wp:simplePos x="0" y="0"/>
                <wp:positionH relativeFrom="margin">
                  <wp:align>right</wp:align>
                </wp:positionH>
                <wp:positionV relativeFrom="paragraph">
                  <wp:posOffset>1296928</wp:posOffset>
                </wp:positionV>
                <wp:extent cx="7402808" cy="3548091"/>
                <wp:effectExtent l="0" t="0" r="27305" b="14605"/>
                <wp:wrapNone/>
                <wp:docPr id="6" name="Rounded Rectangle 6" descr="rounded box for student drawing or photograph" title="rounded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808" cy="35480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A269C" id="Rounded Rectangle 6" o:spid="_x0000_s1026" alt="Title: rounded box - Description: rounded box for student drawing or photograph" style="position:absolute;margin-left:531.7pt;margin-top:102.1pt;width:582.9pt;height:279.4pt;z-index:251812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  <w:r w:rsidR="007D61AC">
        <w:rPr>
          <w:lang w:eastAsia="zh-CN"/>
        </w:rPr>
        <w:t>Construct a race-ramp using some strong cardboard or a length of timber. Use lots of books to lift one end of the ramp.</w:t>
      </w:r>
    </w:p>
    <w:p w14:paraId="1FE1A21D" w14:textId="6E265214" w:rsidR="0016371A" w:rsidRDefault="0016371A" w:rsidP="0016371A">
      <w:pPr>
        <w:rPr>
          <w:lang w:eastAsia="zh-CN"/>
        </w:rPr>
        <w:sectPr w:rsidR="0016371A" w:rsidSect="00027983">
          <w:footerReference w:type="first" r:id="rId18"/>
          <w:pgSz w:w="16840" w:h="11900" w:orient="landscape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lang w:eastAsia="zh-CN"/>
        </w:rPr>
        <w:t>How fast will your objects race? Have fun!</w:t>
      </w:r>
    </w:p>
    <w:p w14:paraId="1BC2CA9A" w14:textId="6FB1A4A0" w:rsidR="00DF3E4D" w:rsidRPr="0016371A" w:rsidRDefault="00E85881" w:rsidP="0016371A">
      <w:pPr>
        <w:pStyle w:val="Heading2"/>
      </w:pPr>
      <w:r w:rsidRPr="0016371A">
        <w:lastRenderedPageBreak/>
        <w:t>Activity 3.2</w:t>
      </w:r>
    </w:p>
    <w:p w14:paraId="0D057CF3" w14:textId="695F55E3" w:rsidR="0016371A" w:rsidRPr="0016371A" w:rsidRDefault="0016371A" w:rsidP="0016371A">
      <w:pPr>
        <w:pStyle w:val="Heading3"/>
      </w:pPr>
      <w:r w:rsidRPr="0016371A">
        <w:t>My 2D dog</w:t>
      </w:r>
    </w:p>
    <w:p w14:paraId="1AE3490B" w14:textId="77777777" w:rsidR="00DF3E4D" w:rsidRDefault="000775A0" w:rsidP="00DF3E4D">
      <w:pPr>
        <w:rPr>
          <w:lang w:eastAsia="zh-CN"/>
        </w:rPr>
      </w:pPr>
      <w:r>
        <w:rPr>
          <w:lang w:eastAsia="zh-CN"/>
        </w:rPr>
        <w:t xml:space="preserve">Use the </w:t>
      </w:r>
      <w:r w:rsidR="00DF3E4D">
        <w:rPr>
          <w:lang w:eastAsia="zh-CN"/>
        </w:rPr>
        <w:t>2D shapes</w:t>
      </w:r>
      <w:r>
        <w:rPr>
          <w:lang w:eastAsia="zh-CN"/>
        </w:rPr>
        <w:t xml:space="preserve"> on the next page</w:t>
      </w:r>
      <w:r w:rsidRPr="000775A0">
        <w:rPr>
          <w:lang w:eastAsia="zh-CN"/>
        </w:rPr>
        <w:t xml:space="preserve"> </w:t>
      </w:r>
      <w:r>
        <w:rPr>
          <w:lang w:eastAsia="zh-CN"/>
        </w:rPr>
        <w:t>to make the dog from the book ‘The Most Magnificent Thing’</w:t>
      </w:r>
      <w:r w:rsidR="00DF3E4D">
        <w:rPr>
          <w:lang w:eastAsia="zh-CN"/>
        </w:rPr>
        <w:t xml:space="preserve">. </w:t>
      </w:r>
      <w:r>
        <w:rPr>
          <w:lang w:eastAsia="zh-CN"/>
        </w:rPr>
        <w:t xml:space="preserve">Glue the shapes for the </w:t>
      </w:r>
      <w:r w:rsidR="00DF3E4D">
        <w:rPr>
          <w:lang w:eastAsia="zh-CN"/>
        </w:rPr>
        <w:t>dog into the box</w:t>
      </w:r>
      <w:r>
        <w:rPr>
          <w:lang w:eastAsia="zh-CN"/>
        </w:rPr>
        <w:t xml:space="preserve"> and label</w:t>
      </w:r>
      <w:r w:rsidR="00DF3E4D">
        <w:rPr>
          <w:lang w:eastAsia="zh-CN"/>
        </w:rPr>
        <w:t xml:space="preserve"> </w:t>
      </w:r>
      <w:r>
        <w:rPr>
          <w:lang w:eastAsia="zh-CN"/>
        </w:rPr>
        <w:t xml:space="preserve">all </w:t>
      </w:r>
      <w:r w:rsidR="00DF3E4D">
        <w:rPr>
          <w:lang w:eastAsia="zh-CN"/>
        </w:rPr>
        <w:t>the squares, triangles, rectangles and</w:t>
      </w:r>
      <w:r w:rsidR="00FA6F84">
        <w:rPr>
          <w:lang w:eastAsia="zh-CN"/>
        </w:rPr>
        <w:t xml:space="preserve"> circles</w:t>
      </w:r>
      <w:r w:rsidR="00DF3E4D">
        <w:rPr>
          <w:lang w:eastAsia="zh-CN"/>
        </w:rPr>
        <w:t xml:space="preserve"> you can see in your picture.</w:t>
      </w:r>
    </w:p>
    <w:tbl>
      <w:tblPr>
        <w:tblStyle w:val="Tableheader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  <w:tblCaption w:val="2D shapes: the dog from The Most Magnificent Thing"/>
        <w:tblDescription w:val="2 row table for students to create using 2D shapes: the dog from The Most Magnificent Thing"/>
      </w:tblPr>
      <w:tblGrid>
        <w:gridCol w:w="9568"/>
      </w:tblGrid>
      <w:tr w:rsidR="007230F0" w14:paraId="736B5C87" w14:textId="77777777" w:rsidTr="00723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68" w:type="dxa"/>
          </w:tcPr>
          <w:p w14:paraId="1C75EF55" w14:textId="2585D86D" w:rsidR="007230F0" w:rsidRDefault="007230F0" w:rsidP="004B404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 xml:space="preserve">2D </w:t>
            </w:r>
            <w:r w:rsidR="00E77C3D">
              <w:rPr>
                <w:lang w:eastAsia="zh-CN"/>
              </w:rPr>
              <w:t xml:space="preserve">shapes: The dog </w:t>
            </w:r>
            <w:r w:rsidR="004B404D">
              <w:rPr>
                <w:lang w:eastAsia="zh-CN"/>
              </w:rPr>
              <w:t>f</w:t>
            </w:r>
            <w:r w:rsidR="00E77C3D">
              <w:rPr>
                <w:lang w:eastAsia="zh-CN"/>
              </w:rPr>
              <w:t xml:space="preserve">rom </w:t>
            </w:r>
            <w:r w:rsidR="004B404D">
              <w:rPr>
                <w:lang w:eastAsia="zh-CN"/>
              </w:rPr>
              <w:t>‘T</w:t>
            </w:r>
            <w:r w:rsidR="00E77C3D">
              <w:rPr>
                <w:lang w:eastAsia="zh-CN"/>
              </w:rPr>
              <w:t>he most magnificent thing</w:t>
            </w:r>
            <w:r w:rsidR="004B404D">
              <w:rPr>
                <w:lang w:eastAsia="zh-CN"/>
              </w:rPr>
              <w:t>’</w:t>
            </w:r>
          </w:p>
        </w:tc>
      </w:tr>
      <w:tr w:rsidR="007230F0" w14:paraId="3F50AFA1" w14:textId="77777777" w:rsidTr="00163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8" w:type="dxa"/>
          </w:tcPr>
          <w:p w14:paraId="611009B1" w14:textId="47364ADD" w:rsidR="004B404D" w:rsidRDefault="004B404D" w:rsidP="007230F0">
            <w:pPr>
              <w:rPr>
                <w:lang w:eastAsia="zh-CN"/>
              </w:rPr>
            </w:pPr>
          </w:p>
        </w:tc>
      </w:tr>
    </w:tbl>
    <w:p w14:paraId="18D66152" w14:textId="77777777" w:rsidR="005F5057" w:rsidRDefault="005F5057" w:rsidP="00DF3E4D">
      <w:pPr>
        <w:rPr>
          <w:lang w:eastAsia="zh-CN"/>
        </w:rPr>
        <w:sectPr w:rsidR="005F5057" w:rsidSect="00027983"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156E95A6" w14:textId="6AAEEF8A" w:rsidR="007230F0" w:rsidRPr="00DF3E4D" w:rsidRDefault="00BA5D2E" w:rsidP="00DF3E4D">
      <w:pPr>
        <w:rPr>
          <w:lang w:eastAsia="zh-CN"/>
        </w:rPr>
      </w:pPr>
      <w:r>
        <w:rPr>
          <w:lang w:eastAsia="zh-CN"/>
        </w:rPr>
        <w:lastRenderedPageBreak/>
        <w:t>Use this page to cut out your shapes</w:t>
      </w:r>
    </w:p>
    <w:tbl>
      <w:tblPr>
        <w:tblStyle w:val="Tableheader"/>
        <w:tblpPr w:leftFromText="180" w:rightFromText="180" w:vertAnchor="text" w:horzAnchor="margin" w:tblpY="236"/>
        <w:tblW w:w="0" w:type="auto"/>
        <w:tblLook w:val="04A0" w:firstRow="1" w:lastRow="0" w:firstColumn="1" w:lastColumn="0" w:noHBand="0" w:noVBand="1"/>
        <w:tblCaption w:val="2D shapes"/>
        <w:tblDescription w:val="2x1 table - multiple copies of shapes for students to cut out and rearrange to form a dog"/>
      </w:tblPr>
      <w:tblGrid>
        <w:gridCol w:w="9622"/>
      </w:tblGrid>
      <w:tr w:rsidR="007230F0" w14:paraId="2E2C71B1" w14:textId="77777777" w:rsidTr="00292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14:paraId="4E6FB2D5" w14:textId="77777777" w:rsidR="007230F0" w:rsidRDefault="007230F0" w:rsidP="00543B1A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2D shapes</w:t>
            </w:r>
          </w:p>
        </w:tc>
      </w:tr>
      <w:tr w:rsidR="007230F0" w14:paraId="740C118F" w14:textId="77777777" w:rsidTr="00292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A1264BF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D773071" wp14:editId="15FDA3F1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165100</wp:posOffset>
                      </wp:positionV>
                      <wp:extent cx="497840" cy="470535"/>
                      <wp:effectExtent l="0" t="0" r="16510" b="24765"/>
                      <wp:wrapNone/>
                      <wp:docPr id="57" name="Oval 57" descr="small green circle" title="circ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840" cy="470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4FAFA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9BD3C" id="Oval 57" o:spid="_x0000_s1026" alt="Title: circle - Description: small green circle" style="position:absolute;margin-left:394.9pt;margin-top:13pt;width:39.2pt;height:37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" fillcolor="#b4fafa" strokecolor="#2f528f" strokeweight="1pt">
                      <v:stroke joinstyle="miter"/>
                    </v:oval>
                  </w:pict>
                </mc:Fallback>
              </mc:AlternateContent>
            </w:r>
          </w:p>
          <w:p w14:paraId="2EAFDE3C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DC990DF" wp14:editId="095D1746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58420</wp:posOffset>
                      </wp:positionV>
                      <wp:extent cx="1085850" cy="941070"/>
                      <wp:effectExtent l="0" t="0" r="19050" b="11430"/>
                      <wp:wrapNone/>
                      <wp:docPr id="908694371" name="Rectangle 908694371" descr="blue square" title="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94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6287" id="Rectangle 908694371" o:spid="_x0000_s1026" alt="Title: square - Description: blue square" style="position:absolute;margin-left:27.1pt;margin-top:4.6pt;width:85.5pt;height:74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" fillcolor="#b4c7e7" strokecolor="#2f528f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01A46FE" wp14:editId="58BFA6A5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-5715</wp:posOffset>
                      </wp:positionV>
                      <wp:extent cx="2597785" cy="1294130"/>
                      <wp:effectExtent l="0" t="0" r="12065" b="20320"/>
                      <wp:wrapNone/>
                      <wp:docPr id="58" name="Rectangle 58" descr="large blue rectangle" title="blue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785" cy="12941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AFC5" id="Rectangle 58" o:spid="_x0000_s1026" alt="Title: blue rectangle - Description: large blue rectangle" style="position:absolute;margin-left:146.25pt;margin-top:-.45pt;width:204.55pt;height:10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" fillcolor="#4472c4 [3204]" strokecolor="#1f3763 [1604]" strokeweight="1pt"/>
                  </w:pict>
                </mc:Fallback>
              </mc:AlternateContent>
            </w:r>
          </w:p>
          <w:p w14:paraId="2BED7E89" w14:textId="77777777" w:rsidR="007230F0" w:rsidRDefault="007230F0" w:rsidP="00543B1A">
            <w:pPr>
              <w:rPr>
                <w:lang w:eastAsia="zh-CN"/>
              </w:rPr>
            </w:pPr>
          </w:p>
          <w:p w14:paraId="511C2656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CF59056" wp14:editId="1DE23316">
                      <wp:simplePos x="0" y="0"/>
                      <wp:positionH relativeFrom="column">
                        <wp:posOffset>4813300</wp:posOffset>
                      </wp:positionH>
                      <wp:positionV relativeFrom="paragraph">
                        <wp:posOffset>39370</wp:posOffset>
                      </wp:positionV>
                      <wp:extent cx="950595" cy="904875"/>
                      <wp:effectExtent l="0" t="0" r="20955" b="28575"/>
                      <wp:wrapNone/>
                      <wp:docPr id="60" name="Oval 60" descr="medium green circ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595" cy="904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4FAFA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3B58A" id="Oval 60" o:spid="_x0000_s1026" alt="medium green circle" style="position:absolute;margin-left:379pt;margin-top:3.1pt;width:74.85pt;height:71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" fillcolor="#b4fafa" strokecolor="#2f528f" strokeweight="1pt">
                      <v:stroke joinstyle="miter"/>
                    </v:oval>
                  </w:pict>
                </mc:Fallback>
              </mc:AlternateContent>
            </w:r>
          </w:p>
          <w:p w14:paraId="3FF77F8B" w14:textId="77777777" w:rsidR="007230F0" w:rsidRDefault="007230F0" w:rsidP="00543B1A">
            <w:pPr>
              <w:rPr>
                <w:lang w:eastAsia="zh-CN"/>
              </w:rPr>
            </w:pPr>
          </w:p>
          <w:p w14:paraId="14E4CA38" w14:textId="77777777" w:rsidR="007230F0" w:rsidRDefault="007230F0" w:rsidP="00543B1A">
            <w:pPr>
              <w:rPr>
                <w:lang w:eastAsia="zh-CN"/>
              </w:rPr>
            </w:pPr>
          </w:p>
          <w:p w14:paraId="282E8E34" w14:textId="77777777" w:rsidR="007230F0" w:rsidRDefault="007230F0" w:rsidP="00543B1A">
            <w:pPr>
              <w:rPr>
                <w:lang w:eastAsia="zh-CN"/>
              </w:rPr>
            </w:pPr>
          </w:p>
          <w:p w14:paraId="1D121BC9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5841E95" wp14:editId="6991CB63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17145</wp:posOffset>
                      </wp:positionV>
                      <wp:extent cx="1085850" cy="941070"/>
                      <wp:effectExtent l="0" t="0" r="19050" b="11430"/>
                      <wp:wrapNone/>
                      <wp:docPr id="908694400" name="Rectangle 908694400" descr="blue square" title="blue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94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34131" id="Rectangle 908694400" o:spid="_x0000_s1026" alt="Title: blue square - Description: blue square" style="position:absolute;margin-left:27.1pt;margin-top:1.35pt;width:85.5pt;height:74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" fillcolor="#b4c7e7" strokecolor="#2f528f" strokeweight="1pt"/>
                  </w:pict>
                </mc:Fallback>
              </mc:AlternateContent>
            </w:r>
          </w:p>
          <w:p w14:paraId="5AC0BF04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3F34FDD" wp14:editId="5971DA62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139700</wp:posOffset>
                      </wp:positionV>
                      <wp:extent cx="243840" cy="1376045"/>
                      <wp:effectExtent l="0" t="0" r="22860" b="14605"/>
                      <wp:wrapNone/>
                      <wp:docPr id="63" name="Rectangle 63" descr="Medium grey rectangle" title="Medium grey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3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968E0" id="Rectangle 63" o:spid="_x0000_s1026" alt="Title: Medium grey rectangle - Description: Medium grey rectangle" style="position:absolute;margin-left:233.45pt;margin-top:11pt;width:19.2pt;height:10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" fillcolor="#dbdbdb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5E02B1E" wp14:editId="29D56086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149860</wp:posOffset>
                      </wp:positionV>
                      <wp:extent cx="243840" cy="1376045"/>
                      <wp:effectExtent l="0" t="0" r="22860" b="14605"/>
                      <wp:wrapNone/>
                      <wp:docPr id="908694368" name="Rectangle 908694368" descr="Medium grey rectangle" title="Medium grey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3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CD22D" id="Rectangle 908694368" o:spid="_x0000_s1026" alt="Title: Medium grey rectangle - Description: Medium grey rectangle" style="position:absolute;margin-left:202.7pt;margin-top:11.8pt;width:19.2pt;height:10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" fillcolor="#dbdbdb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ECF29D3" wp14:editId="076AEE59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149860</wp:posOffset>
                      </wp:positionV>
                      <wp:extent cx="243840" cy="1376045"/>
                      <wp:effectExtent l="0" t="0" r="22860" b="14605"/>
                      <wp:wrapNone/>
                      <wp:docPr id="908694369" name="Rectangle 908694369" descr="Medium grey rectangle" title="Medium grey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3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03A54" id="Rectangle 908694369" o:spid="_x0000_s1026" alt="Title: Medium grey rectangle - Description: Medium grey rectangle" style="position:absolute;margin-left:167.05pt;margin-top:11.8pt;width:19.2pt;height:10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" fillcolor="#dbdbdb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C3A457F" wp14:editId="309DA6D5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158115</wp:posOffset>
                      </wp:positionV>
                      <wp:extent cx="243840" cy="1376045"/>
                      <wp:effectExtent l="0" t="0" r="22860" b="14605"/>
                      <wp:wrapNone/>
                      <wp:docPr id="908694370" name="Rectangle 908694370" descr="Medium grey rectangle" title="Medium grey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3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C5AAD" id="Rectangle 908694370" o:spid="_x0000_s1026" alt="Title: Medium grey rectangle - Description: Medium grey rectangle" style="position:absolute;margin-left:134.45pt;margin-top:12.45pt;width:19.2pt;height:10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" fillcolor="#dbdbdb [1302]" strokecolor="#1f3763 [1604]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85FEC4F" wp14:editId="290D3043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47625</wp:posOffset>
                      </wp:positionV>
                      <wp:extent cx="1376045" cy="1375410"/>
                      <wp:effectExtent l="0" t="0" r="14605" b="15240"/>
                      <wp:wrapNone/>
                      <wp:docPr id="61" name="Oval 61" descr="big green circ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045" cy="137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4FAFA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9124A" id="Oval 61" o:spid="_x0000_s1026" alt="big green circle" style="position:absolute;margin-left:361pt;margin-top:3.75pt;width:108.35pt;height:108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" fillcolor="#b4fafa" strokecolor="#1f3763 [1604]" strokeweight="1pt">
                      <v:stroke joinstyle="miter"/>
                    </v:oval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4CE86ED" wp14:editId="084DEEF2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43180</wp:posOffset>
                      </wp:positionV>
                      <wp:extent cx="887095" cy="1022985"/>
                      <wp:effectExtent l="19050" t="0" r="27305" b="43815"/>
                      <wp:wrapNone/>
                      <wp:docPr id="62" name="Right Triangle 62" descr="Pink right angle triangle" title="Pink right angle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87095" cy="10229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999B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08D1EB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62" o:spid="_x0000_s1026" type="#_x0000_t6" alt="Title: Pink right angle triangle - Description: Pink right angle triangle" style="position:absolute;margin-left:274.55pt;margin-top:3.4pt;width:69.85pt;height:80.55pt;rotation:18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" fillcolor="#f999b0" strokecolor="#1f3763 [1604]" strokeweight="1pt"/>
                  </w:pict>
                </mc:Fallback>
              </mc:AlternateContent>
            </w:r>
          </w:p>
          <w:p w14:paraId="2F6CE3DB" w14:textId="77777777" w:rsidR="007230F0" w:rsidRDefault="007230F0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63CBF33" wp14:editId="768FC36E">
                      <wp:simplePos x="0" y="0"/>
                      <wp:positionH relativeFrom="column">
                        <wp:posOffset>3455670</wp:posOffset>
                      </wp:positionH>
                      <wp:positionV relativeFrom="paragraph">
                        <wp:posOffset>190500</wp:posOffset>
                      </wp:positionV>
                      <wp:extent cx="887095" cy="1022985"/>
                      <wp:effectExtent l="0" t="19050" r="46355" b="24765"/>
                      <wp:wrapNone/>
                      <wp:docPr id="908694372" name="Right Triangle 908694372" descr="Pink right angle triangle" title="Pink right angle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7095" cy="10229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999B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3E1FE" id="Right Triangle 908694372" o:spid="_x0000_s1026" type="#_x0000_t6" alt="Title: Pink right angle triangle - Description: Pink right angle triangle" style="position:absolute;margin-left:272.1pt;margin-top:15pt;width:69.85pt;height:80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" fillcolor="#f999b0" strokecolor="#2f528f" strokeweight="1pt"/>
                  </w:pict>
                </mc:Fallback>
              </mc:AlternateContent>
            </w:r>
          </w:p>
          <w:p w14:paraId="7F6E1582" w14:textId="77777777" w:rsidR="007230F0" w:rsidRDefault="007230F0" w:rsidP="00543B1A">
            <w:pPr>
              <w:rPr>
                <w:lang w:eastAsia="zh-CN"/>
              </w:rPr>
            </w:pPr>
          </w:p>
          <w:p w14:paraId="3D3C0AF9" w14:textId="77777777" w:rsidR="007230F0" w:rsidRDefault="007230F0" w:rsidP="00543B1A">
            <w:pPr>
              <w:rPr>
                <w:lang w:eastAsia="zh-CN"/>
              </w:rPr>
            </w:pPr>
          </w:p>
          <w:p w14:paraId="437DB7EA" w14:textId="77777777" w:rsidR="007230F0" w:rsidRDefault="007230F0" w:rsidP="00543B1A">
            <w:pPr>
              <w:rPr>
                <w:lang w:eastAsia="zh-CN"/>
              </w:rPr>
            </w:pPr>
          </w:p>
          <w:p w14:paraId="49057475" w14:textId="77777777" w:rsidR="007230F0" w:rsidRDefault="007230F0" w:rsidP="00543B1A">
            <w:pPr>
              <w:rPr>
                <w:lang w:eastAsia="zh-CN"/>
              </w:rPr>
            </w:pPr>
          </w:p>
          <w:p w14:paraId="71518E48" w14:textId="77777777" w:rsidR="007230F0" w:rsidRDefault="007230F0" w:rsidP="00543B1A">
            <w:pPr>
              <w:rPr>
                <w:lang w:eastAsia="zh-CN"/>
              </w:rPr>
            </w:pPr>
          </w:p>
          <w:p w14:paraId="60CC61EE" w14:textId="77777777" w:rsidR="007230F0" w:rsidRDefault="007230F0" w:rsidP="00543B1A">
            <w:pPr>
              <w:rPr>
                <w:lang w:eastAsia="zh-CN"/>
              </w:rPr>
            </w:pPr>
          </w:p>
          <w:p w14:paraId="1BD5D861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C054573" wp14:editId="5F903BEF">
                      <wp:simplePos x="0" y="0"/>
                      <wp:positionH relativeFrom="column">
                        <wp:posOffset>4544695</wp:posOffset>
                      </wp:positionH>
                      <wp:positionV relativeFrom="paragraph">
                        <wp:posOffset>91440</wp:posOffset>
                      </wp:positionV>
                      <wp:extent cx="723900" cy="1049655"/>
                      <wp:effectExtent l="19050" t="38100" r="38100" b="17145"/>
                      <wp:wrapNone/>
                      <wp:docPr id="908694403" name="Isosceles Triangle 908694403" descr="tall yellow triangle" title="tall yellow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0496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4D415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08694403" o:spid="_x0000_s1026" type="#_x0000_t5" alt="Title: tall yellow triangle - Description: tall yellow triangle" style="position:absolute;margin-left:357.85pt;margin-top:7.2pt;width:57pt;height:82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" fillcolor="#fff2cc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7D38BF2" wp14:editId="2571938B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88265</wp:posOffset>
                      </wp:positionV>
                      <wp:extent cx="723900" cy="1049655"/>
                      <wp:effectExtent l="19050" t="38100" r="38100" b="17145"/>
                      <wp:wrapNone/>
                      <wp:docPr id="908694402" name="Isosceles Triangle 908694402" descr="tall yellow triangle" title="tall yellow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0496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54D1E" id="Isosceles Triangle 908694402" o:spid="_x0000_s1026" type="#_x0000_t5" alt="Title: tall yellow triangle - Description: tall yellow triangle" style="position:absolute;margin-left:287.3pt;margin-top:6.95pt;width:57pt;height:82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" fillcolor="#fff2cc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64B32A2" wp14:editId="3FADFBA0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93980</wp:posOffset>
                      </wp:positionV>
                      <wp:extent cx="723900" cy="1049655"/>
                      <wp:effectExtent l="19050" t="38100" r="38100" b="17145"/>
                      <wp:wrapNone/>
                      <wp:docPr id="908694401" name="Isosceles Triangle 908694401" descr="tall yellow triangle" title="tall yellow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0496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A8BBD" id="Isosceles Triangle 908694401" o:spid="_x0000_s1026" type="#_x0000_t5" alt="Title: tall yellow triangle - Description: tall yellow triangle" style="position:absolute;margin-left:219.55pt;margin-top:7.4pt;width:57pt;height:82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" fillcolor="#fff2cc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5D72FBC" wp14:editId="18CFC31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89535</wp:posOffset>
                      </wp:positionV>
                      <wp:extent cx="723900" cy="1049655"/>
                      <wp:effectExtent l="19050" t="38100" r="38100" b="17145"/>
                      <wp:wrapNone/>
                      <wp:docPr id="908694377" name="Isosceles Triangle 908694377" descr="tall yellow triangle" title="tall yellow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0496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D6FB9" id="Isosceles Triangle 908694377" o:spid="_x0000_s1026" type="#_x0000_t5" alt="Title: tall yellow triangle - Description: tall yellow triangle" style="position:absolute;margin-left:147.7pt;margin-top:7.05pt;width:57pt;height:82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" fillcolor="#fff2cc [663]" strokecolor="#1f3763 [1604]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05C7233" wp14:editId="504E349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44450</wp:posOffset>
                      </wp:positionV>
                      <wp:extent cx="1266825" cy="45085"/>
                      <wp:effectExtent l="0" t="0" r="28575" b="12065"/>
                      <wp:wrapNone/>
                      <wp:docPr id="908694373" name="Rectangle 908694373" descr="small green rectangle" title="small green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F6D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2C027" id="Rectangle 908694373" o:spid="_x0000_s1026" alt="Title: small green rectangle - Description: small green rectangle" style="position:absolute;margin-left:17.25pt;margin-top:3.5pt;width:99.75pt;height: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" fillcolor="#8ef6d1" strokecolor="#1f3763 [1604]" strokeweight="1pt"/>
                  </w:pict>
                </mc:Fallback>
              </mc:AlternateContent>
            </w:r>
          </w:p>
          <w:p w14:paraId="75DAD0CF" w14:textId="77777777" w:rsidR="007230F0" w:rsidRDefault="007230F0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2733D2F" wp14:editId="5FD65C3E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67945</wp:posOffset>
                      </wp:positionV>
                      <wp:extent cx="1266825" cy="45085"/>
                      <wp:effectExtent l="0" t="0" r="28575" b="12065"/>
                      <wp:wrapNone/>
                      <wp:docPr id="908694378" name="Rectangle 908694378" descr="small green rectangle" title="small green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F6D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EFB54" id="Rectangle 908694378" o:spid="_x0000_s1026" alt="Title: small green rectangle - Description: small green rectangle" style="position:absolute;margin-left:17.1pt;margin-top:5.35pt;width:99.75pt;height:3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" fillcolor="#8ef6d1" strokecolor="#2f528f" strokeweight="1pt"/>
                  </w:pict>
                </mc:Fallback>
              </mc:AlternateContent>
            </w:r>
          </w:p>
          <w:p w14:paraId="668991A7" w14:textId="77777777" w:rsidR="007230F0" w:rsidRDefault="007230F0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7612BB8" wp14:editId="49849F7A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67945</wp:posOffset>
                      </wp:positionV>
                      <wp:extent cx="1266825" cy="45085"/>
                      <wp:effectExtent l="0" t="0" r="28575" b="12065"/>
                      <wp:wrapNone/>
                      <wp:docPr id="908694379" name="Rectangle 908694379" descr="small green rectangle" title="small green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F6D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82950" id="Rectangle 908694379" o:spid="_x0000_s1026" alt="Title: small green rectangle - Description: small green rectangle" style="position:absolute;margin-left:17.1pt;margin-top:5.35pt;width:99.75pt;height:3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" fillcolor="#8ef6d1" strokecolor="#2f528f" strokeweight="1pt"/>
                  </w:pict>
                </mc:Fallback>
              </mc:AlternateContent>
            </w:r>
          </w:p>
          <w:p w14:paraId="46A5A8A2" w14:textId="77777777" w:rsidR="007230F0" w:rsidRDefault="007230F0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1EE7807" wp14:editId="18F40E4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85725</wp:posOffset>
                      </wp:positionV>
                      <wp:extent cx="1266825" cy="45085"/>
                      <wp:effectExtent l="0" t="0" r="28575" b="12065"/>
                      <wp:wrapNone/>
                      <wp:docPr id="908694380" name="Rectangle 908694380" descr="small green rectangle" title="small green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F6D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1089" id="Rectangle 908694380" o:spid="_x0000_s1026" alt="Title: small green rectangle - Description: small green rectangle" style="position:absolute;margin-left:17.1pt;margin-top:6.75pt;width:99.75pt;height: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" fillcolor="#8ef6d1" strokecolor="#2f528f" strokeweight="1pt"/>
                  </w:pict>
                </mc:Fallback>
              </mc:AlternateContent>
            </w:r>
          </w:p>
          <w:p w14:paraId="5C431715" w14:textId="77777777" w:rsidR="007230F0" w:rsidRDefault="007230F0" w:rsidP="00543B1A">
            <w:pPr>
              <w:rPr>
                <w:lang w:eastAsia="zh-CN"/>
              </w:rPr>
            </w:pPr>
          </w:p>
          <w:p w14:paraId="14D95E5E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1FBCDF6" wp14:editId="48CB694A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173990</wp:posOffset>
                      </wp:positionV>
                      <wp:extent cx="995680" cy="434975"/>
                      <wp:effectExtent l="0" t="19050" r="52070" b="22225"/>
                      <wp:wrapNone/>
                      <wp:docPr id="908694398" name="Right Triangle 908694398" descr="small green triangle" title="small green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4349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AFD5C3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A137F" id="Right Triangle 908694398" o:spid="_x0000_s1026" type="#_x0000_t6" alt="Title: small green triangle - Description: small green triangle" style="position:absolute;margin-left:33.05pt;margin-top:13.7pt;width:78.4pt;height:3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" fillcolor="#afd5c3" strokecolor="#2f528f" strokeweight="1pt"/>
                  </w:pict>
                </mc:Fallback>
              </mc:AlternateContent>
            </w:r>
          </w:p>
          <w:p w14:paraId="7205F88A" w14:textId="77777777" w:rsidR="007230F0" w:rsidRDefault="007230F0" w:rsidP="00543B1A">
            <w:pPr>
              <w:rPr>
                <w:lang w:eastAsia="zh-CN"/>
              </w:rPr>
            </w:pPr>
          </w:p>
          <w:p w14:paraId="6A1CAF68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410DA37" wp14:editId="170765C2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145415</wp:posOffset>
                      </wp:positionV>
                      <wp:extent cx="334645" cy="570230"/>
                      <wp:effectExtent l="19050" t="38100" r="46355" b="20320"/>
                      <wp:wrapNone/>
                      <wp:docPr id="908694413" name="Isosceles Triangle 908694413" descr="small grey triangle" title="small grey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" cy="57023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CA09B" id="Isosceles Triangle 908694413" o:spid="_x0000_s1026" type="#_x0000_t5" alt="Title: small grey triangle - Description: small grey triangle" style="position:absolute;margin-left:213.85pt;margin-top:11.45pt;width:26.35pt;height:44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" fillcolor="#afabab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7117199" wp14:editId="3AAAE65D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171450</wp:posOffset>
                      </wp:positionV>
                      <wp:extent cx="2597785" cy="551815"/>
                      <wp:effectExtent l="0" t="0" r="12065" b="19685"/>
                      <wp:wrapNone/>
                      <wp:docPr id="908694397" name="Rectangle 908694397" descr="medium blue rectangle" title="medium blue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785" cy="551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1AAB" id="Rectangle 908694397" o:spid="_x0000_s1026" alt="Title: medium blue rectangle - Description: medium blue rectangle" style="position:absolute;margin-left:250pt;margin-top:13.5pt;width:204.55pt;height:4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" fillcolor="#4472c4" strokecolor="#2f528f" strokeweight="1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7D09A84" wp14:editId="771CF835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183515</wp:posOffset>
                      </wp:positionV>
                      <wp:extent cx="334645" cy="570230"/>
                      <wp:effectExtent l="19050" t="38100" r="46355" b="20320"/>
                      <wp:wrapNone/>
                      <wp:docPr id="908694412" name="Isosceles Triangle 908694412" descr="small grey triangle" title="small grey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" cy="57023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24BAAB" w14:textId="7FB15BC9" w:rsidR="00CF010D" w:rsidRDefault="00CF010D" w:rsidP="00CF010D">
                                  <w:pPr>
                                    <w:jc w:val="center"/>
                                  </w:pPr>
                                  <w:r>
                                    <w:t xml:space="preserve">Small grey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09A84" id="Isosceles Triangle 908694412" o:spid="_x0000_s1027" type="#_x0000_t5" alt="Title: small grey triangle - Description: small grey triangle" style="position:absolute;margin-left:112.6pt;margin-top:14.45pt;width:26.35pt;height:44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" fillcolor="#afabab" strokecolor="#2f528f" strokeweight="1pt">
                      <v:textbox>
                        <w:txbxContent>
                          <w:p w14:paraId="4124BAAB" w14:textId="7FB15BC9" w:rsidR="00CF010D" w:rsidRDefault="00CF010D" w:rsidP="00CF010D">
                            <w:pPr>
                              <w:jc w:val="center"/>
                            </w:pPr>
                            <w:r>
                              <w:t xml:space="preserve">Small grey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49584E1" wp14:editId="364BDB68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182880</wp:posOffset>
                      </wp:positionV>
                      <wp:extent cx="334645" cy="570230"/>
                      <wp:effectExtent l="19050" t="38100" r="46355" b="20320"/>
                      <wp:wrapNone/>
                      <wp:docPr id="908694382" name="Isosceles Triangle 908694382" descr="small grey triangle" title="small grey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" cy="57023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88610" id="Isosceles Triangle 908694382" o:spid="_x0000_s1026" type="#_x0000_t5" alt="Title: small grey triangle - Description: small grey triangle" style="position:absolute;margin-left:178.2pt;margin-top:14.4pt;width:26.35pt;height:44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" fillcolor="#afabab" strokecolor="#2f528f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A9AA563" wp14:editId="7B0C6537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186690</wp:posOffset>
                      </wp:positionV>
                      <wp:extent cx="334645" cy="570230"/>
                      <wp:effectExtent l="19050" t="38100" r="46355" b="20320"/>
                      <wp:wrapNone/>
                      <wp:docPr id="908694383" name="Isosceles Triangle 908694383" descr="small grey triangle" title="small grey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" cy="57023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46145" id="Isosceles Triangle 908694383" o:spid="_x0000_s1026" type="#_x0000_t5" alt="Title: small grey triangle - Description: small grey triangle" style="position:absolute;margin-left:146.95pt;margin-top:14.7pt;width:26.35pt;height:44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" fillcolor="#aeaaaa [2414]" strokecolor="#1f3763 [1604]" strokeweight="1pt"/>
                  </w:pict>
                </mc:Fallback>
              </mc:AlternateContent>
            </w:r>
          </w:p>
          <w:p w14:paraId="69820A8F" w14:textId="77777777" w:rsidR="007230F0" w:rsidRDefault="007230F0" w:rsidP="00543B1A">
            <w:pPr>
              <w:rPr>
                <w:lang w:eastAsia="zh-CN"/>
              </w:rPr>
            </w:pPr>
          </w:p>
          <w:p w14:paraId="3CDC11BA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86D384" wp14:editId="260DEA80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16510</wp:posOffset>
                      </wp:positionV>
                      <wp:extent cx="995680" cy="434975"/>
                      <wp:effectExtent l="0" t="19050" r="52070" b="22225"/>
                      <wp:wrapNone/>
                      <wp:docPr id="908694399" name="Right Triangle 908694399" descr="small green triangle" title="small green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4349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AFD5C3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1F02" id="Right Triangle 908694399" o:spid="_x0000_s1026" type="#_x0000_t6" alt="Title: small green triangle - Description: small green triangle" style="position:absolute;margin-left:33.85pt;margin-top:1.3pt;width:78.4pt;height:3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" fillcolor="#afd5c3" strokecolor="#1f3763 [1604]" strokeweight="1pt"/>
                  </w:pict>
                </mc:Fallback>
              </mc:AlternateContent>
            </w:r>
          </w:p>
          <w:p w14:paraId="61A0D71F" w14:textId="77777777" w:rsidR="007230F0" w:rsidRDefault="007230F0" w:rsidP="00543B1A">
            <w:pPr>
              <w:rPr>
                <w:lang w:eastAsia="zh-CN"/>
              </w:rPr>
            </w:pPr>
          </w:p>
          <w:p w14:paraId="7269B632" w14:textId="77777777" w:rsidR="007230F0" w:rsidRDefault="007230F0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F2B6101" wp14:editId="0C12D4AE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137795</wp:posOffset>
                      </wp:positionV>
                      <wp:extent cx="325120" cy="334645"/>
                      <wp:effectExtent l="0" t="0" r="17780" b="27305"/>
                      <wp:wrapNone/>
                      <wp:docPr id="908694386" name="Oval 908694386" descr="small white circle  " title="small white circle  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346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638DC2" id="Oval 908694386" o:spid="_x0000_s1026" alt="Title: small white circle   - Description: small white circle  " style="position:absolute;margin-left:213.9pt;margin-top:10.85pt;width:25.6pt;height:26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" fillcolor="window" strokecolor="#2f528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EA1813A" wp14:editId="5D4EF456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134620</wp:posOffset>
                      </wp:positionV>
                      <wp:extent cx="325120" cy="334645"/>
                      <wp:effectExtent l="0" t="0" r="17780" b="27305"/>
                      <wp:wrapNone/>
                      <wp:docPr id="908694387" name="Oval 908694387" descr="small white circle  " title="small white circle  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346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7740EE" id="Oval 908694387" o:spid="_x0000_s1026" alt="Title: small white circle   - Description: small white circle  " style="position:absolute;margin-left:178.95pt;margin-top:10.6pt;width:25.6pt;height:26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" fillcolor="window" strokecolor="#2f528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5AAF677" wp14:editId="49C4D2E4">
                      <wp:simplePos x="0" y="0"/>
                      <wp:positionH relativeFrom="column">
                        <wp:posOffset>1878330</wp:posOffset>
                      </wp:positionH>
                      <wp:positionV relativeFrom="paragraph">
                        <wp:posOffset>134620</wp:posOffset>
                      </wp:positionV>
                      <wp:extent cx="325120" cy="334645"/>
                      <wp:effectExtent l="0" t="0" r="17780" b="27305"/>
                      <wp:wrapNone/>
                      <wp:docPr id="908694388" name="Oval 908694388" descr="small white circle  " title="small white circle  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346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C7E61B" id="Oval 908694388" o:spid="_x0000_s1026" alt="Title: small white circle   - Description: small white circle  " style="position:absolute;margin-left:147.9pt;margin-top:10.6pt;width:25.6pt;height:26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" fillcolor="window" strokecolor="#2f528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67B8F0F" wp14:editId="121C6056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134620</wp:posOffset>
                      </wp:positionV>
                      <wp:extent cx="325120" cy="334645"/>
                      <wp:effectExtent l="0" t="0" r="17780" b="27305"/>
                      <wp:wrapNone/>
                      <wp:docPr id="908694389" name="Oval 908694389" descr="small white circle  " title="small white circle  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346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34AFE7" id="Oval 908694389" o:spid="_x0000_s1026" alt="Title: small white circle   - Description: small white circle  " style="position:absolute;margin-left:117.25pt;margin-top:10.6pt;width:25.6pt;height:26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" fillcolor="white [3212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5C7F989E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13E31F4" wp14:editId="5268752B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168275</wp:posOffset>
                      </wp:positionV>
                      <wp:extent cx="180975" cy="198755"/>
                      <wp:effectExtent l="0" t="0" r="28575" b="10795"/>
                      <wp:wrapNone/>
                      <wp:docPr id="908694408" name="Rectangle 908694408" descr="small black square" title="small blac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E99BC" id="Rectangle 908694408" o:spid="_x0000_s1026" alt="Title: small black square - Description: small black square" style="position:absolute;margin-left:66.4pt;margin-top:13.25pt;width:14.25pt;height:15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" fillcolor="windowText" strokecolor="#2f528f" strokeweight="1pt"/>
                  </w:pict>
                </mc:Fallback>
              </mc:AlternateContent>
            </w:r>
          </w:p>
          <w:p w14:paraId="260EDA5D" w14:textId="77777777" w:rsidR="007230F0" w:rsidRDefault="007230F0" w:rsidP="00543B1A">
            <w:pPr>
              <w:rPr>
                <w:lang w:eastAsia="zh-CN"/>
              </w:rPr>
            </w:pPr>
          </w:p>
          <w:p w14:paraId="22DBEA05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A6E2AD5" wp14:editId="0C8D6101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125730</wp:posOffset>
                      </wp:positionV>
                      <wp:extent cx="180975" cy="198755"/>
                      <wp:effectExtent l="0" t="0" r="28575" b="10795"/>
                      <wp:wrapNone/>
                      <wp:docPr id="908694410" name="Rectangle 908694410" descr="small black square" title="small blac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6C7B" id="Rectangle 908694410" o:spid="_x0000_s1026" alt="Title: small black square - Description: small black square" style="position:absolute;margin-left:66.25pt;margin-top:9.9pt;width:14.25pt;height:15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" fillcolor="windowText" strokecolor="#2f528f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964546E" wp14:editId="3D257147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46990</wp:posOffset>
                      </wp:positionV>
                      <wp:extent cx="289560" cy="280035"/>
                      <wp:effectExtent l="0" t="0" r="15240" b="24765"/>
                      <wp:wrapNone/>
                      <wp:docPr id="908694393" name="Rectangle 908694393" descr="small pink square" title="small pin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98B7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05E9E" id="Rectangle 908694393" o:spid="_x0000_s1026" alt="Title: small pink square - Description: small pink square" style="position:absolute;margin-left:177.7pt;margin-top:3.7pt;width:22.8pt;height:22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" fillcolor="#f698b7" strokecolor="#2f528f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DA89A3B" wp14:editId="339FB5C2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47625</wp:posOffset>
                      </wp:positionV>
                      <wp:extent cx="289560" cy="280035"/>
                      <wp:effectExtent l="0" t="0" r="15240" b="24765"/>
                      <wp:wrapNone/>
                      <wp:docPr id="908694394" name="Rectangle 908694394" descr="small pink square" title="small pin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98B7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28C6D" id="Rectangle 908694394" o:spid="_x0000_s1026" alt="Title: small pink square - Description: small pink square" style="position:absolute;margin-left:143.5pt;margin-top:3.75pt;width:22.8pt;height:22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" fillcolor="#f698b7" strokecolor="#2f528f" strokeweight="1pt"/>
                  </w:pict>
                </mc:Fallback>
              </mc:AlternateContent>
            </w:r>
          </w:p>
          <w:p w14:paraId="69AD7930" w14:textId="77777777" w:rsidR="007230F0" w:rsidRDefault="007230F0" w:rsidP="00543B1A">
            <w:pPr>
              <w:rPr>
                <w:lang w:eastAsia="zh-CN"/>
              </w:rPr>
            </w:pPr>
          </w:p>
          <w:p w14:paraId="3F0F0932" w14:textId="77777777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DE361C6" wp14:editId="0E5D0166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46990</wp:posOffset>
                      </wp:positionV>
                      <wp:extent cx="180975" cy="198755"/>
                      <wp:effectExtent l="0" t="0" r="28575" b="10795"/>
                      <wp:wrapNone/>
                      <wp:docPr id="908694409" name="Rectangle 908694409" descr="small black square" title="small blac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DC455" id="Rectangle 908694409" o:spid="_x0000_s1026" alt="Title: small black square - Description: small black square" style="position:absolute;margin-left:66.25pt;margin-top:3.7pt;width:14.25pt;height:15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" fillcolor="windowText" strokecolor="#2f528f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2C78C50" wp14:editId="2BF4EA09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48260</wp:posOffset>
                      </wp:positionV>
                      <wp:extent cx="289560" cy="280035"/>
                      <wp:effectExtent l="0" t="0" r="15240" b="24765"/>
                      <wp:wrapNone/>
                      <wp:docPr id="908694395" name="Rectangle 908694395" descr="small pink square" title="small pin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98B7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FE1B8" id="Rectangle 908694395" o:spid="_x0000_s1026" alt="Title: small pink square - Description: small pink square" style="position:absolute;margin-left:177.85pt;margin-top:3.8pt;width:22.8pt;height:22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" fillcolor="#f698b7" strokecolor="#1f3763 [1604]" strokeweight="1pt"/>
                  </w:pict>
                </mc:Fallback>
              </mc:AlternateContent>
            </w:r>
            <w:r w:rsidR="007230F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317123D" wp14:editId="70333A62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54610</wp:posOffset>
                      </wp:positionV>
                      <wp:extent cx="289560" cy="280035"/>
                      <wp:effectExtent l="0" t="0" r="15240" b="24765"/>
                      <wp:wrapNone/>
                      <wp:docPr id="908694396" name="Rectangle 908694396" descr="small pink square" title="small pin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98B7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ECC0B" id="Rectangle 908694396" o:spid="_x0000_s1026" alt="Title: small pink square - Description: small pink square" style="position:absolute;margin-left:143.5pt;margin-top:4.3pt;width:22.8pt;height:22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" fillcolor="#f698b7" strokecolor="#2f528f" strokeweight="1pt"/>
                  </w:pict>
                </mc:Fallback>
              </mc:AlternateContent>
            </w:r>
          </w:p>
          <w:p w14:paraId="3EE08613" w14:textId="77777777" w:rsidR="007230F0" w:rsidRDefault="007230F0" w:rsidP="00543B1A">
            <w:pPr>
              <w:rPr>
                <w:lang w:eastAsia="zh-CN"/>
              </w:rPr>
            </w:pPr>
          </w:p>
          <w:p w14:paraId="213E749B" w14:textId="02DE8C38" w:rsidR="007230F0" w:rsidRDefault="00FA6F84" w:rsidP="00543B1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A90397B" wp14:editId="55A3A082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29210</wp:posOffset>
                      </wp:positionV>
                      <wp:extent cx="180975" cy="198755"/>
                      <wp:effectExtent l="0" t="0" r="28575" b="10795"/>
                      <wp:wrapNone/>
                      <wp:docPr id="908694411" name="Rectangle 908694411" descr="small black square" title="small black squa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4C34A" id="Rectangle 908694411" o:spid="_x0000_s1026" alt="Title: small black square - Description: small black square" style="position:absolute;margin-left:66.25pt;margin-top:2.3pt;width:14.25pt;height:1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" fillcolor="windowText" strokecolor="#2f528f" strokeweight="1pt"/>
                  </w:pict>
                </mc:Fallback>
              </mc:AlternateContent>
            </w:r>
          </w:p>
        </w:tc>
      </w:tr>
    </w:tbl>
    <w:p w14:paraId="6D3B4FE9" w14:textId="233311C6" w:rsidR="0076139F" w:rsidRDefault="0016371A" w:rsidP="00BA5997">
      <w:pPr>
        <w:pStyle w:val="Heading2"/>
        <w:spacing w:line="240" w:lineRule="auto"/>
      </w:pPr>
      <w:r w:rsidRPr="0016371A">
        <w:lastRenderedPageBreak/>
        <w:t>Activity</w:t>
      </w:r>
      <w:r>
        <w:t xml:space="preserve"> 4.2</w:t>
      </w:r>
    </w:p>
    <w:p w14:paraId="793DB038" w14:textId="0A598306" w:rsidR="000203B0" w:rsidRPr="000203B0" w:rsidRDefault="000203B0" w:rsidP="000203B0">
      <w:pPr>
        <w:pStyle w:val="Heading3"/>
      </w:pPr>
      <w:r>
        <w:t xml:space="preserve">Thank </w:t>
      </w:r>
      <w:proofErr w:type="gramStart"/>
      <w:r>
        <w:t>you message</w:t>
      </w:r>
      <w:proofErr w:type="gramEnd"/>
    </w:p>
    <w:p w14:paraId="7A120629" w14:textId="1B9DDCEE" w:rsidR="00BA5997" w:rsidRDefault="00BA5997" w:rsidP="00BA5997">
      <w:pPr>
        <w:rPr>
          <w:lang w:eastAsia="zh-CN"/>
        </w:rPr>
      </w:pPr>
      <w:r>
        <w:rPr>
          <w:lang w:eastAsia="zh-CN"/>
        </w:rPr>
        <w:t>On the next page</w:t>
      </w:r>
      <w:r w:rsidRPr="00BA5997">
        <w:rPr>
          <w:lang w:eastAsia="zh-CN"/>
        </w:rPr>
        <w:t>,</w:t>
      </w:r>
      <w:r>
        <w:rPr>
          <w:lang w:eastAsia="zh-CN"/>
        </w:rPr>
        <w:t xml:space="preserve"> write a message to someone special to thank them</w:t>
      </w:r>
      <w:r w:rsidR="00BA5D2E">
        <w:rPr>
          <w:lang w:eastAsia="zh-CN"/>
        </w:rPr>
        <w:t xml:space="preserve"> for something that they have done</w:t>
      </w:r>
      <w:r>
        <w:rPr>
          <w:lang w:eastAsia="zh-CN"/>
        </w:rPr>
        <w:t>.</w:t>
      </w:r>
      <w:r w:rsidR="009362F6">
        <w:rPr>
          <w:lang w:eastAsia="zh-CN"/>
        </w:rPr>
        <w:t xml:space="preserve"> Draw a picture on the message or decorate the page to make it special.</w:t>
      </w:r>
    </w:p>
    <w:p w14:paraId="26A18194" w14:textId="2671FDAC" w:rsidR="00BA5997" w:rsidRDefault="00BA5997" w:rsidP="00BA5997">
      <w:pPr>
        <w:rPr>
          <w:lang w:eastAsia="zh-CN"/>
        </w:rPr>
      </w:pPr>
      <w:r>
        <w:rPr>
          <w:lang w:eastAsia="zh-CN"/>
        </w:rPr>
        <w:t>Here are some words to help you</w:t>
      </w:r>
      <w:r w:rsidR="009362F6">
        <w:rPr>
          <w:lang w:eastAsia="zh-CN"/>
        </w:rPr>
        <w:t xml:space="preserve"> and some empty spaces for your family to help y</w:t>
      </w:r>
      <w:r w:rsidR="00D120BF">
        <w:rPr>
          <w:lang w:eastAsia="zh-CN"/>
        </w:rPr>
        <w:t>ou.</w:t>
      </w:r>
    </w:p>
    <w:p w14:paraId="3B74CEC4" w14:textId="102FE628" w:rsidR="00BA5997" w:rsidRDefault="009362F6" w:rsidP="00BA5997">
      <w:pPr>
        <w:rPr>
          <w:lang w:eastAsia="zh-CN"/>
        </w:rPr>
      </w:pPr>
      <w:r>
        <w:rPr>
          <w:lang w:eastAsia="zh-CN"/>
        </w:rPr>
        <w:t>.</w:t>
      </w:r>
    </w:p>
    <w:tbl>
      <w:tblPr>
        <w:tblStyle w:val="Tablehead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ut and paste words"/>
        <w:tblDescription w:val="5x4 table with a selection of words for students to cut out and apply to the table above"/>
      </w:tblPr>
      <w:tblGrid>
        <w:gridCol w:w="2405"/>
        <w:gridCol w:w="2405"/>
        <w:gridCol w:w="2406"/>
        <w:gridCol w:w="2406"/>
      </w:tblGrid>
      <w:tr w:rsidR="00BA5997" w14:paraId="7285DF0D" w14:textId="77777777" w:rsidTr="00936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286A572" w14:textId="5F40D606" w:rsidR="00BA5997" w:rsidRDefault="00BA5997" w:rsidP="000735E6">
            <w:pPr>
              <w:spacing w:before="192" w:after="192"/>
            </w:pPr>
            <w:r>
              <w:t xml:space="preserve">Thank </w:t>
            </w:r>
            <w:proofErr w:type="gramStart"/>
            <w:r>
              <w:t>you words</w:t>
            </w:r>
            <w:proofErr w:type="gramEnd"/>
          </w:p>
        </w:tc>
      </w:tr>
      <w:tr w:rsidR="00BA5997" w14:paraId="215EBF16" w14:textId="77777777" w:rsidTr="0093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CAF15B" w14:textId="4311B893" w:rsidR="00BA5997" w:rsidRPr="00E00805" w:rsidRDefault="00BA5997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thank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99FECF" w14:textId="0C1729A2" w:rsidR="00BA5997" w:rsidRPr="00E00805" w:rsidRDefault="00BA5997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D1215E" w14:textId="0BAAE6D0" w:rsidR="00BA5997" w:rsidRPr="00E00805" w:rsidRDefault="00BA5997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F9E8A5" w14:textId="294818A4" w:rsidR="00BA5997" w:rsidRPr="00E00805" w:rsidRDefault="00BA5997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playing</w:t>
            </w:r>
          </w:p>
        </w:tc>
      </w:tr>
      <w:tr w:rsidR="00BA5997" w14:paraId="448913DD" w14:textId="77777777" w:rsidTr="00936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AD56ADC" w14:textId="5F4D5D72" w:rsidR="00BA5997" w:rsidRPr="00E00805" w:rsidRDefault="00BA5997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love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87158C7" w14:textId="47872162" w:rsidR="00BA5997" w:rsidRPr="00E00805" w:rsidRDefault="00BA5997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kind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F67C8D9" w14:textId="4862A5A4" w:rsidR="00BA5997" w:rsidRPr="00E00805" w:rsidRDefault="00BA5997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caring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B90FEBB" w14:textId="3FDB4353" w:rsidR="00BA5997" w:rsidRPr="00E00805" w:rsidRDefault="00BA5997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helping</w:t>
            </w:r>
          </w:p>
        </w:tc>
      </w:tr>
      <w:tr w:rsidR="00BA5997" w14:paraId="632FBE8A" w14:textId="77777777" w:rsidTr="0093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CBED82" w14:textId="2FDAE52F" w:rsidR="00BA5997" w:rsidRPr="00E00805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taking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638776" w14:textId="20165877" w:rsidR="00BA5997" w:rsidRPr="00E00805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gardening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50C802" w14:textId="1946D9E0" w:rsidR="00BA5997" w:rsidRPr="00E00805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cooking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5BE3B" w14:textId="0A6D6626" w:rsidR="00BA5997" w:rsidRPr="00E00805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reading</w:t>
            </w:r>
          </w:p>
        </w:tc>
      </w:tr>
      <w:tr w:rsidR="00BA5997" w14:paraId="017362BD" w14:textId="77777777" w:rsidTr="00936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9AD9D8F" w14:textId="5F2A0A0D" w:rsidR="00BA5997" w:rsidRPr="00E00805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teacher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482403A" w14:textId="20BC071A" w:rsidR="00BA5997" w:rsidRPr="00E00805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mum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3E6E3A3" w14:textId="12C962CF" w:rsidR="00BA5997" w:rsidRPr="00E00805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dad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B7B3A3" w14:textId="22C88FCE" w:rsidR="00BA5997" w:rsidRPr="00E00805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neighbour</w:t>
            </w:r>
          </w:p>
        </w:tc>
      </w:tr>
      <w:tr w:rsidR="009362F6" w14:paraId="05E57A98" w14:textId="77777777" w:rsidTr="0093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904115" w14:textId="78431741" w:rsidR="009362F6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grandmother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1DA888" w14:textId="4944B12E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grandfather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D74471" w14:textId="44D9236C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brother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69977C" w14:textId="6971FCAA" w:rsidR="009362F6" w:rsidRDefault="009362F6" w:rsidP="009362F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sister</w:t>
            </w:r>
          </w:p>
        </w:tc>
      </w:tr>
      <w:tr w:rsidR="009362F6" w14:paraId="39DBC208" w14:textId="77777777" w:rsidTr="00936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F284447" w14:textId="68F7A388" w:rsidR="009362F6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friend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6D00D85" w14:textId="1AA4F1B5" w:rsidR="009362F6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park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6A363DC" w14:textId="08E3B9D1" w:rsidR="009362F6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53ABFC6" w14:textId="66A90833" w:rsidR="009362F6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</w:tr>
      <w:tr w:rsidR="009362F6" w14:paraId="0E871BC9" w14:textId="77777777" w:rsidTr="0093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3822F1D7" w14:textId="77777777" w:rsidR="009362F6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405" w:type="dxa"/>
            <w:shd w:val="clear" w:color="auto" w:fill="FFFFFF" w:themeFill="background1"/>
          </w:tcPr>
          <w:p w14:paraId="2FA49B0D" w14:textId="77777777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58DD024F" w14:textId="77777777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31AE8091" w14:textId="77777777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362F6" w14:paraId="0260A365" w14:textId="77777777" w:rsidTr="00936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3CA1624B" w14:textId="77777777" w:rsidR="009362F6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405" w:type="dxa"/>
            <w:shd w:val="clear" w:color="auto" w:fill="FFFFFF" w:themeFill="background1"/>
          </w:tcPr>
          <w:p w14:paraId="16449A4F" w14:textId="77777777" w:rsidR="009362F6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60E091FA" w14:textId="77777777" w:rsidR="009362F6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224D1663" w14:textId="77777777" w:rsidR="009362F6" w:rsidRDefault="009362F6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362F6" w14:paraId="6B009422" w14:textId="77777777" w:rsidTr="0093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6251CBE4" w14:textId="77777777" w:rsidR="009362F6" w:rsidRDefault="009362F6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405" w:type="dxa"/>
            <w:shd w:val="clear" w:color="auto" w:fill="FFFFFF" w:themeFill="background1"/>
          </w:tcPr>
          <w:p w14:paraId="7707C8E9" w14:textId="77777777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00B37FBF" w14:textId="77777777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0138617C" w14:textId="77777777" w:rsidR="009362F6" w:rsidRDefault="009362F6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7416F188" w14:textId="77777777" w:rsidR="00BA5997" w:rsidRDefault="00BA5997" w:rsidP="009362F6">
      <w:pPr>
        <w:rPr>
          <w:lang w:eastAsia="zh-CN"/>
        </w:rPr>
      </w:pPr>
      <w:r>
        <w:rPr>
          <w:lang w:eastAsia="zh-CN"/>
        </w:rPr>
        <w:br w:type="page"/>
      </w:r>
    </w:p>
    <w:p w14:paraId="6DC9DBF4" w14:textId="0A88CDAB" w:rsidR="00BA5997" w:rsidRDefault="00BA5D2E" w:rsidP="00BA5997">
      <w:pPr>
        <w:rPr>
          <w:lang w:eastAsia="zh-CN"/>
        </w:rPr>
      </w:pPr>
      <w:r>
        <w:rPr>
          <w:lang w:eastAsia="zh-CN"/>
        </w:rPr>
        <w:lastRenderedPageBreak/>
        <w:t>This page will be removed for your design project.</w:t>
      </w:r>
    </w:p>
    <w:p w14:paraId="696B97E3" w14:textId="77777777" w:rsidR="00BA5D2E" w:rsidRPr="00BA5997" w:rsidRDefault="00BA5D2E" w:rsidP="00BA5997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Caption w:val="Thank you message"/>
        <w:tblDescription w:val="A large lined cell with Dear at the top and from at the bottom"/>
      </w:tblPr>
      <w:tblGrid>
        <w:gridCol w:w="9622"/>
      </w:tblGrid>
      <w:tr w:rsidR="004F35D9" w14:paraId="7F7378D7" w14:textId="77777777" w:rsidTr="004F3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14:paraId="50FC7077" w14:textId="500585F7" w:rsidR="004F35D9" w:rsidRDefault="004F35D9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 w:rsidRPr="004F35D9">
              <w:rPr>
                <w:sz w:val="24"/>
                <w:szCs w:val="32"/>
                <w:lang w:eastAsia="zh-CN"/>
              </w:rPr>
              <w:t>My message</w:t>
            </w:r>
          </w:p>
        </w:tc>
      </w:tr>
      <w:tr w:rsidR="009A7DB1" w14:paraId="7D617B98" w14:textId="77777777" w:rsidTr="004F3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30A9775F" w14:textId="77777777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</w:p>
          <w:p w14:paraId="6080802D" w14:textId="7A3D81C1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Dear _______________________________________________</w:t>
            </w:r>
          </w:p>
          <w:p w14:paraId="70414FC0" w14:textId="211F304E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____________________________________________________</w:t>
            </w:r>
          </w:p>
          <w:p w14:paraId="448CD2EA" w14:textId="5AFB8EAE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____________________________________________________</w:t>
            </w:r>
          </w:p>
          <w:p w14:paraId="7F9DA297" w14:textId="31BB04DB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____________________________________________________</w:t>
            </w:r>
          </w:p>
          <w:p w14:paraId="6EB6167B" w14:textId="56F430B1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____________________________________________________</w:t>
            </w:r>
          </w:p>
          <w:p w14:paraId="66602EE5" w14:textId="77777777" w:rsid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____________________________________________________</w:t>
            </w:r>
          </w:p>
          <w:p w14:paraId="287075BC" w14:textId="00C263F7" w:rsidR="00BA5997" w:rsidRPr="00BA5997" w:rsidRDefault="00BA5997" w:rsidP="00BA5997">
            <w:pPr>
              <w:spacing w:before="192" w:after="192" w:line="720" w:lineRule="auto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>from _______________________________________________</w:t>
            </w:r>
          </w:p>
        </w:tc>
      </w:tr>
    </w:tbl>
    <w:p w14:paraId="609FFB09" w14:textId="77777777" w:rsidR="00D120BF" w:rsidRDefault="00D120BF" w:rsidP="009A7DB1">
      <w:pPr>
        <w:rPr>
          <w:lang w:eastAsia="zh-CN"/>
        </w:rPr>
      </w:pPr>
    </w:p>
    <w:p w14:paraId="03E0248A" w14:textId="77777777" w:rsidR="000C1D85" w:rsidRDefault="000C1D85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4E59C86E" w14:textId="4E9A2F56" w:rsidR="006A527F" w:rsidRDefault="006A527F" w:rsidP="006A527F">
      <w:pPr>
        <w:pStyle w:val="Heading2"/>
        <w:numPr>
          <w:ilvl w:val="0"/>
          <w:numId w:val="0"/>
        </w:numPr>
      </w:pPr>
      <w:r>
        <w:lastRenderedPageBreak/>
        <w:t>Activity 5.1</w:t>
      </w:r>
    </w:p>
    <w:p w14:paraId="0C16D57B" w14:textId="54037EC2" w:rsidR="000203B0" w:rsidRPr="000203B0" w:rsidRDefault="000203B0" w:rsidP="000203B0">
      <w:pPr>
        <w:pStyle w:val="Heading3"/>
      </w:pPr>
      <w:r>
        <w:t>All about vehicles</w:t>
      </w:r>
    </w:p>
    <w:p w14:paraId="6E961F8D" w14:textId="09A51142" w:rsidR="006A527F" w:rsidRDefault="006A527F" w:rsidP="006A527F">
      <w:pPr>
        <w:rPr>
          <w:lang w:eastAsia="zh-CN"/>
        </w:rPr>
      </w:pPr>
      <w:r>
        <w:rPr>
          <w:lang w:eastAsia="zh-CN"/>
        </w:rPr>
        <w:t xml:space="preserve">Put a tick </w:t>
      </w:r>
      <w:r>
        <w:rPr>
          <w:lang w:eastAsia="zh-CN"/>
        </w:rPr>
        <w:sym w:font="Wingdings" w:char="F0FC"/>
      </w:r>
      <w:r>
        <w:rPr>
          <w:lang w:eastAsia="zh-CN"/>
        </w:rPr>
        <w:t xml:space="preserve"> under the images of a vehicle or a cross </w:t>
      </w:r>
      <w:r>
        <w:rPr>
          <w:lang w:eastAsia="zh-CN"/>
        </w:rPr>
        <w:sym w:font="Wingdings" w:char="F0FB"/>
      </w:r>
      <w:r>
        <w:rPr>
          <w:lang w:eastAsia="zh-CN"/>
        </w:rPr>
        <w:t xml:space="preserve"> under the ones that are not a vehicle.</w:t>
      </w:r>
      <w:r w:rsidR="00B31BC7">
        <w:rPr>
          <w:lang w:eastAsia="zh-CN"/>
        </w:rPr>
        <w:t xml:space="preserve"> Discuss with your parent or teacher.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Is it a vehicle?"/>
        <w:tblDescription w:val="3x 7 table with 3 images in each row and empty cells underneath image. Students complete with tick or cross"/>
      </w:tblPr>
      <w:tblGrid>
        <w:gridCol w:w="3192"/>
        <w:gridCol w:w="3155"/>
        <w:gridCol w:w="3285"/>
      </w:tblGrid>
      <w:tr w:rsidR="005257C4" w14:paraId="1BF89679" w14:textId="77777777" w:rsidTr="00B31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7" w:type="dxa"/>
          </w:tcPr>
          <w:p w14:paraId="60682E8F" w14:textId="0A925040" w:rsidR="006A527F" w:rsidRDefault="006A527F" w:rsidP="006A527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Is it a vehicle?</w:t>
            </w:r>
          </w:p>
        </w:tc>
        <w:tc>
          <w:tcPr>
            <w:tcW w:w="3207" w:type="dxa"/>
          </w:tcPr>
          <w:p w14:paraId="17CF1518" w14:textId="77777777" w:rsidR="006A527F" w:rsidRDefault="006A527F" w:rsidP="006A52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208" w:type="dxa"/>
          </w:tcPr>
          <w:p w14:paraId="7E68F7D5" w14:textId="77777777" w:rsidR="006A527F" w:rsidRDefault="006A527F" w:rsidP="006A52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5257C4" w14:paraId="05656116" w14:textId="77777777" w:rsidTr="00B31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2AB16F9C" w14:textId="7C6CE99F" w:rsidR="006A527F" w:rsidRDefault="00A173AD" w:rsidP="006A527F">
            <w:pPr>
              <w:rPr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pict w14:anchorId="120BCC5B">
                <v:shape id="_x0000_i1025" type="#_x0000_t75" alt="blue car" style="width:150.4pt;height:75pt">
                  <v:imagedata r:id="rId19" o:title="car"/>
                </v:shape>
              </w:pict>
            </w:r>
          </w:p>
        </w:tc>
        <w:tc>
          <w:tcPr>
            <w:tcW w:w="3207" w:type="dxa"/>
          </w:tcPr>
          <w:p w14:paraId="74136A5E" w14:textId="28321233" w:rsidR="006A527F" w:rsidRDefault="00A173AD" w:rsidP="006A5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sz w:val="24"/>
                <w:lang w:eastAsia="zh-CN"/>
              </w:rPr>
              <w:pict w14:anchorId="29D5D6E3">
                <v:shape id="_x0000_i1026" type="#_x0000_t75" alt="brown horse" style="width:124.5pt;height:106.5pt">
                  <v:imagedata r:id="rId20" o:title="horse-1297225_640"/>
                </v:shape>
              </w:pict>
            </w:r>
          </w:p>
        </w:tc>
        <w:tc>
          <w:tcPr>
            <w:tcW w:w="3208" w:type="dxa"/>
          </w:tcPr>
          <w:p w14:paraId="27E488EB" w14:textId="7C4DDA40" w:rsidR="006A527F" w:rsidRDefault="00A173AD" w:rsidP="006A5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sz w:val="24"/>
                <w:lang w:eastAsia="zh-CN"/>
              </w:rPr>
              <w:pict w14:anchorId="113CBE58">
                <v:shape id="_x0000_i1027" type="#_x0000_t75" alt="large truck" style="width:157.5pt;height:88.9pt">
                  <v:imagedata r:id="rId21" o:title="truck-2181037_640"/>
                </v:shape>
              </w:pict>
            </w:r>
          </w:p>
        </w:tc>
      </w:tr>
      <w:tr w:rsidR="005257C4" w14:paraId="576218F7" w14:textId="77777777" w:rsidTr="00B31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1D4A47EF" w14:textId="77777777" w:rsidR="006A527F" w:rsidRDefault="006A527F" w:rsidP="006A527F">
            <w:pPr>
              <w:rPr>
                <w:lang w:eastAsia="zh-CN"/>
              </w:rPr>
            </w:pPr>
          </w:p>
        </w:tc>
        <w:tc>
          <w:tcPr>
            <w:tcW w:w="3207" w:type="dxa"/>
          </w:tcPr>
          <w:p w14:paraId="45B6657B" w14:textId="77777777" w:rsidR="006A527F" w:rsidRDefault="006A527F" w:rsidP="006A52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208" w:type="dxa"/>
          </w:tcPr>
          <w:p w14:paraId="015FE85E" w14:textId="77777777" w:rsidR="006A527F" w:rsidRDefault="006A527F" w:rsidP="006A52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31BC7" w14:paraId="7FAEDE45" w14:textId="77777777" w:rsidTr="00B31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246433CF" w14:textId="6EBFC4BE" w:rsidR="005257C4" w:rsidRDefault="00A173AD" w:rsidP="006A527F">
            <w:pPr>
              <w:rPr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pict w14:anchorId="74F7126E">
                <v:shape id="_x0000_i1028" type="#_x0000_t75" alt="bicycle" style="width:152.65pt;height:93.75pt">
                  <v:imagedata r:id="rId22" o:title="racing-bicycle-161449_640"/>
                </v:shape>
              </w:pict>
            </w:r>
          </w:p>
        </w:tc>
        <w:tc>
          <w:tcPr>
            <w:tcW w:w="3207" w:type="dxa"/>
          </w:tcPr>
          <w:p w14:paraId="33244991" w14:textId="33FCB307" w:rsidR="005257C4" w:rsidRDefault="00A173AD" w:rsidP="006A5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sz w:val="24"/>
                <w:lang w:eastAsia="zh-CN"/>
              </w:rPr>
              <w:pict w14:anchorId="1D95B371">
                <v:shape id="_x0000_i1029" type="#_x0000_t75" alt="red tractor" style="width:138.75pt;height:77.25pt">
                  <v:imagedata r:id="rId23" o:title="tractor-1789562_640"/>
                </v:shape>
              </w:pict>
            </w:r>
          </w:p>
        </w:tc>
        <w:tc>
          <w:tcPr>
            <w:tcW w:w="3208" w:type="dxa"/>
          </w:tcPr>
          <w:p w14:paraId="12271074" w14:textId="0578CC76" w:rsidR="005257C4" w:rsidRDefault="00A173AD" w:rsidP="006A5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sz w:val="24"/>
                <w:lang w:eastAsia="zh-CN"/>
              </w:rPr>
              <w:pict w14:anchorId="04D8A432">
                <v:shape id="_x0000_i1030" type="#_x0000_t75" alt="aeroplane" style="width:140.65pt;height:91.15pt">
                  <v:imagedata r:id="rId24" o:title="airplane-312080_640"/>
                </v:shape>
              </w:pict>
            </w:r>
          </w:p>
        </w:tc>
      </w:tr>
      <w:tr w:rsidR="000C1D85" w14:paraId="5F7F5386" w14:textId="77777777" w:rsidTr="00B31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640294EA" w14:textId="77777777" w:rsidR="005257C4" w:rsidRDefault="005257C4" w:rsidP="006A527F">
            <w:pPr>
              <w:rPr>
                <w:lang w:eastAsia="zh-CN"/>
              </w:rPr>
            </w:pPr>
          </w:p>
        </w:tc>
        <w:tc>
          <w:tcPr>
            <w:tcW w:w="3207" w:type="dxa"/>
          </w:tcPr>
          <w:p w14:paraId="5217BA4F" w14:textId="77777777" w:rsidR="005257C4" w:rsidRDefault="005257C4" w:rsidP="006A52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208" w:type="dxa"/>
          </w:tcPr>
          <w:p w14:paraId="735358B7" w14:textId="77777777" w:rsidR="005257C4" w:rsidRDefault="005257C4" w:rsidP="006A52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5257C4" w14:paraId="134A92E1" w14:textId="77777777" w:rsidTr="00B31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7975CB61" w14:textId="2FA862B5" w:rsidR="005257C4" w:rsidRDefault="00A173AD" w:rsidP="006A527F">
            <w:pPr>
              <w:rPr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pict w14:anchorId="4DA89DC2">
                <v:shape id="_x0000_i1031" type="#_x0000_t75" alt="shopping trolley" style="width:121.9pt;height:117pt">
                  <v:imagedata r:id="rId25" o:title="shopping-cart-304843_640"/>
                </v:shape>
              </w:pict>
            </w:r>
          </w:p>
        </w:tc>
        <w:tc>
          <w:tcPr>
            <w:tcW w:w="3207" w:type="dxa"/>
          </w:tcPr>
          <w:p w14:paraId="37085062" w14:textId="3EF250A7" w:rsidR="005257C4" w:rsidRDefault="00A173AD" w:rsidP="006A5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sz w:val="24"/>
                <w:lang w:eastAsia="zh-CN"/>
              </w:rPr>
              <w:pict w14:anchorId="055E5A23">
                <v:shape id="_x0000_i1032" type="#_x0000_t75" alt="motor bike" style="width:150.75pt;height:88.15pt">
                  <v:imagedata r:id="rId26" o:title="motor-42422_640"/>
                </v:shape>
              </w:pict>
            </w:r>
          </w:p>
        </w:tc>
        <w:tc>
          <w:tcPr>
            <w:tcW w:w="3208" w:type="dxa"/>
          </w:tcPr>
          <w:p w14:paraId="55009B17" w14:textId="6F4E18D3" w:rsidR="005257C4" w:rsidRDefault="00A173AD" w:rsidP="006A5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sz w:val="24"/>
                <w:lang w:eastAsia="zh-CN"/>
              </w:rPr>
              <w:pict w14:anchorId="70EEFCBF">
                <v:shape id="_x0000_i1033" type="#_x0000_t75" alt="bus" style="width:145.5pt;height:93.4pt">
                  <v:imagedata r:id="rId27" o:title="icon-1719744_640"/>
                </v:shape>
              </w:pict>
            </w:r>
          </w:p>
        </w:tc>
      </w:tr>
      <w:tr w:rsidR="005257C4" w14:paraId="5D0D7C98" w14:textId="77777777" w:rsidTr="00B31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170872DC" w14:textId="77777777" w:rsidR="005257C4" w:rsidRDefault="005257C4" w:rsidP="006A527F">
            <w:pPr>
              <w:rPr>
                <w:lang w:eastAsia="zh-CN"/>
              </w:rPr>
            </w:pPr>
          </w:p>
        </w:tc>
        <w:tc>
          <w:tcPr>
            <w:tcW w:w="3207" w:type="dxa"/>
          </w:tcPr>
          <w:p w14:paraId="3A2B10FB" w14:textId="77777777" w:rsidR="005257C4" w:rsidRDefault="005257C4" w:rsidP="006A52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208" w:type="dxa"/>
          </w:tcPr>
          <w:p w14:paraId="21372EDC" w14:textId="77777777" w:rsidR="005257C4" w:rsidRDefault="005257C4" w:rsidP="006A52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1342EBC2" w14:textId="77777777" w:rsidR="006A527F" w:rsidRPr="006A527F" w:rsidRDefault="006A527F" w:rsidP="006A527F">
      <w:pPr>
        <w:rPr>
          <w:lang w:eastAsia="zh-CN"/>
        </w:rPr>
      </w:pPr>
    </w:p>
    <w:p w14:paraId="4AF2C909" w14:textId="77777777" w:rsidR="000C1D85" w:rsidRDefault="000C1D85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48EDFE6" w14:textId="570A8DE7" w:rsidR="009A7DB1" w:rsidRDefault="006A527F" w:rsidP="00D120BF">
      <w:pPr>
        <w:pStyle w:val="Heading2"/>
      </w:pPr>
      <w:r>
        <w:lastRenderedPageBreak/>
        <w:t>Activity 5.2</w:t>
      </w:r>
    </w:p>
    <w:p w14:paraId="01FC259E" w14:textId="3335F2B6" w:rsidR="00D120BF" w:rsidRDefault="00D120BF" w:rsidP="00D120BF">
      <w:pPr>
        <w:pStyle w:val="Heading3"/>
      </w:pPr>
      <w:r>
        <w:t>Crazy ideas</w:t>
      </w:r>
    </w:p>
    <w:p w14:paraId="021C0766" w14:textId="67346C16" w:rsidR="00D120BF" w:rsidRDefault="00D120BF" w:rsidP="00D120BF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1B11916" wp14:editId="101579C5">
            <wp:extent cx="632460" cy="632460"/>
            <wp:effectExtent l="0" t="0" r="0" b="0"/>
            <wp:docPr id="45" name="Picture 45" descr="think of ideas" title="light bulb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hink of ideas" title="light bulb ico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20BF">
        <w:rPr>
          <w:b/>
          <w:bCs/>
        </w:rPr>
        <w:t xml:space="preserve"> </w:t>
      </w:r>
      <w:r w:rsidRPr="00D120BF">
        <w:rPr>
          <w:rStyle w:val="Strong"/>
          <w:b w:val="0"/>
          <w:bCs w:val="0"/>
        </w:rPr>
        <w:t xml:space="preserve">Quickly draw 4 crazy ideas </w:t>
      </w:r>
      <w:r>
        <w:rPr>
          <w:rStyle w:val="Strong"/>
          <w:b w:val="0"/>
          <w:bCs w:val="0"/>
        </w:rPr>
        <w:t>for a vehicle to deliver your message</w:t>
      </w:r>
    </w:p>
    <w:p w14:paraId="085477D7" w14:textId="77777777" w:rsidR="00D120BF" w:rsidRPr="00D120BF" w:rsidRDefault="00D120BF" w:rsidP="00D120BF">
      <w:pPr>
        <w:pStyle w:val="FeatureBox"/>
        <w:rPr>
          <w:sz w:val="32"/>
          <w:szCs w:val="32"/>
        </w:rPr>
      </w:pPr>
      <w:r w:rsidRPr="00D120BF">
        <w:rPr>
          <w:sz w:val="32"/>
          <w:szCs w:val="32"/>
        </w:rPr>
        <w:t>Crazy idea 1</w:t>
      </w:r>
    </w:p>
    <w:p w14:paraId="2B86202C" w14:textId="77777777" w:rsidR="00D120BF" w:rsidRDefault="00D120BF" w:rsidP="00D120BF">
      <w:pPr>
        <w:pStyle w:val="FeatureBox"/>
      </w:pPr>
    </w:p>
    <w:p w14:paraId="0B72F4C0" w14:textId="397CDB9A" w:rsidR="00D120BF" w:rsidRDefault="00D120BF" w:rsidP="00D120BF">
      <w:pPr>
        <w:pStyle w:val="FeatureBox"/>
      </w:pPr>
    </w:p>
    <w:p w14:paraId="7CF12888" w14:textId="77777777" w:rsidR="00D120BF" w:rsidRPr="00D120BF" w:rsidRDefault="00D120BF" w:rsidP="00D120BF">
      <w:pPr>
        <w:rPr>
          <w:sz w:val="20"/>
          <w:szCs w:val="20"/>
        </w:rPr>
      </w:pPr>
    </w:p>
    <w:p w14:paraId="4B9296B6" w14:textId="503B1EA4" w:rsidR="00D120BF" w:rsidRPr="00D120BF" w:rsidRDefault="00485E76" w:rsidP="00D120BF">
      <w:pPr>
        <w:pStyle w:val="FeatureBox"/>
        <w:rPr>
          <w:sz w:val="32"/>
          <w:szCs w:val="32"/>
        </w:rPr>
      </w:pPr>
      <w:r>
        <w:rPr>
          <w:sz w:val="32"/>
          <w:szCs w:val="32"/>
        </w:rPr>
        <w:t>Crazy idea 2</w:t>
      </w:r>
    </w:p>
    <w:p w14:paraId="51ACA5E6" w14:textId="77777777" w:rsidR="00D120BF" w:rsidRDefault="00D120BF" w:rsidP="00D120BF">
      <w:pPr>
        <w:pStyle w:val="FeatureBox"/>
      </w:pPr>
    </w:p>
    <w:p w14:paraId="32ED4BA6" w14:textId="5B23C19A" w:rsidR="00D120BF" w:rsidRDefault="00D120BF" w:rsidP="00D120BF">
      <w:pPr>
        <w:pStyle w:val="FeatureBox"/>
      </w:pPr>
    </w:p>
    <w:p w14:paraId="4D842681" w14:textId="77777777" w:rsidR="00D120BF" w:rsidRPr="00D120BF" w:rsidRDefault="00D120BF" w:rsidP="00D120BF">
      <w:pPr>
        <w:rPr>
          <w:sz w:val="20"/>
          <w:szCs w:val="20"/>
        </w:rPr>
      </w:pPr>
    </w:p>
    <w:p w14:paraId="2C57F6E6" w14:textId="013B5FB9" w:rsidR="00D120BF" w:rsidRPr="00D120BF" w:rsidRDefault="00485E76" w:rsidP="00D120BF">
      <w:pPr>
        <w:pStyle w:val="FeatureBox"/>
        <w:rPr>
          <w:sz w:val="32"/>
          <w:szCs w:val="32"/>
        </w:rPr>
      </w:pPr>
      <w:r>
        <w:rPr>
          <w:sz w:val="32"/>
          <w:szCs w:val="32"/>
        </w:rPr>
        <w:t>Crazy idea 3</w:t>
      </w:r>
    </w:p>
    <w:p w14:paraId="45A79EE9" w14:textId="77777777" w:rsidR="00D120BF" w:rsidRDefault="00D120BF" w:rsidP="00D120BF">
      <w:pPr>
        <w:pStyle w:val="FeatureBox"/>
      </w:pPr>
    </w:p>
    <w:p w14:paraId="63D2D43A" w14:textId="233BBCFF" w:rsidR="00D120BF" w:rsidRDefault="00D120BF" w:rsidP="00D120BF">
      <w:pPr>
        <w:pStyle w:val="FeatureBox"/>
      </w:pPr>
    </w:p>
    <w:p w14:paraId="0602EB90" w14:textId="32AFC148" w:rsidR="00D120BF" w:rsidRPr="00D120BF" w:rsidRDefault="00D120BF" w:rsidP="00D120BF">
      <w:pPr>
        <w:rPr>
          <w:lang w:eastAsia="zh-CN"/>
        </w:rPr>
      </w:pPr>
    </w:p>
    <w:p w14:paraId="21A37DAC" w14:textId="63407CBF" w:rsidR="00D120BF" w:rsidRPr="00D120BF" w:rsidRDefault="00485E76" w:rsidP="00D120BF">
      <w:pPr>
        <w:pStyle w:val="FeatureBox"/>
        <w:rPr>
          <w:sz w:val="32"/>
          <w:szCs w:val="32"/>
        </w:rPr>
      </w:pPr>
      <w:r>
        <w:rPr>
          <w:sz w:val="32"/>
          <w:szCs w:val="32"/>
        </w:rPr>
        <w:t>Crazy idea 4</w:t>
      </w:r>
    </w:p>
    <w:p w14:paraId="1818F9BE" w14:textId="77777777" w:rsidR="00D120BF" w:rsidRDefault="00D120BF" w:rsidP="00D120BF">
      <w:pPr>
        <w:pStyle w:val="FeatureBox"/>
      </w:pPr>
    </w:p>
    <w:p w14:paraId="38161CC9" w14:textId="0BF5D03A" w:rsidR="00D120BF" w:rsidRDefault="00D120BF" w:rsidP="00D120BF">
      <w:pPr>
        <w:pStyle w:val="FeatureBox"/>
      </w:pPr>
    </w:p>
    <w:p w14:paraId="4E412DF6" w14:textId="45533049" w:rsidR="000203B0" w:rsidRDefault="000203B0" w:rsidP="006B0D2F">
      <w:pPr>
        <w:pStyle w:val="Heading2"/>
        <w:numPr>
          <w:ilvl w:val="2"/>
          <w:numId w:val="30"/>
        </w:numPr>
        <w:spacing w:after="200"/>
        <w:ind w:left="0"/>
      </w:pPr>
      <w:r>
        <w:lastRenderedPageBreak/>
        <w:t xml:space="preserve">Activity </w:t>
      </w:r>
      <w:r w:rsidR="0084109E">
        <w:t>6.2</w:t>
      </w:r>
    </w:p>
    <w:p w14:paraId="237036EA" w14:textId="6B457D14" w:rsidR="0084109E" w:rsidRDefault="0084109E" w:rsidP="0084109E">
      <w:pPr>
        <w:pStyle w:val="Heading3"/>
      </w:pPr>
      <w:r>
        <w:t>My prototype</w:t>
      </w:r>
    </w:p>
    <w:p w14:paraId="456A4C6C" w14:textId="3852BC93" w:rsidR="0084109E" w:rsidRDefault="00A173AD" w:rsidP="0084109E">
      <w:pPr>
        <w:rPr>
          <w:lang w:eastAsia="zh-CN"/>
        </w:rPr>
      </w:pPr>
      <w:r>
        <w:rPr>
          <w:lang w:eastAsia="zh-CN"/>
        </w:rPr>
        <w:t xml:space="preserve">A prototype is a </w:t>
      </w:r>
      <w:r w:rsidR="00DE4ABD">
        <w:rPr>
          <w:lang w:eastAsia="zh-CN"/>
        </w:rPr>
        <w:t xml:space="preserve">draft </w:t>
      </w:r>
      <w:bookmarkStart w:id="0" w:name="_GoBack"/>
      <w:bookmarkEnd w:id="0"/>
      <w:r>
        <w:rPr>
          <w:lang w:eastAsia="zh-CN"/>
        </w:rPr>
        <w:t xml:space="preserve">model or drawing of your design idea. </w:t>
      </w:r>
      <w:r w:rsidR="005006CB">
        <w:rPr>
          <w:lang w:eastAsia="zh-CN"/>
        </w:rPr>
        <w:t>Draw an illustration or glue a photograph of your prototype here.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My prototype"/>
        <w:tblDescription w:val="A single cell table for student's illustration or photograph"/>
      </w:tblPr>
      <w:tblGrid>
        <w:gridCol w:w="9622"/>
      </w:tblGrid>
      <w:tr w:rsidR="005006CB" w14:paraId="6C141CE7" w14:textId="77777777" w:rsidTr="00500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14:paraId="2B656659" w14:textId="77777777" w:rsidR="005006CB" w:rsidRDefault="005006CB" w:rsidP="0084109E">
            <w:pPr>
              <w:spacing w:before="192" w:after="192"/>
              <w:rPr>
                <w:lang w:eastAsia="zh-CN"/>
              </w:rPr>
            </w:pPr>
          </w:p>
        </w:tc>
      </w:tr>
      <w:tr w:rsidR="005006CB" w14:paraId="09208B79" w14:textId="77777777" w:rsidTr="00500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21EC8113" w14:textId="77777777" w:rsidR="005006CB" w:rsidRDefault="005006CB" w:rsidP="0084109E">
            <w:pPr>
              <w:spacing w:before="192" w:after="192"/>
              <w:rPr>
                <w:lang w:eastAsia="zh-CN"/>
              </w:rPr>
            </w:pPr>
          </w:p>
        </w:tc>
      </w:tr>
    </w:tbl>
    <w:p w14:paraId="74441668" w14:textId="77777777" w:rsidR="005006CB" w:rsidRDefault="005006CB" w:rsidP="0084109E">
      <w:pPr>
        <w:rPr>
          <w:lang w:eastAsia="zh-CN"/>
        </w:rPr>
      </w:pPr>
    </w:p>
    <w:p w14:paraId="2885F1D1" w14:textId="77777777" w:rsidR="005006CB" w:rsidRDefault="005006CB">
      <w:pPr>
        <w:rPr>
          <w:lang w:eastAsia="zh-CN"/>
        </w:rPr>
      </w:pPr>
      <w:r>
        <w:rPr>
          <w:lang w:eastAsia="zh-CN"/>
        </w:rPr>
        <w:br w:type="page"/>
      </w:r>
    </w:p>
    <w:p w14:paraId="682EDADE" w14:textId="38E6FF0F" w:rsidR="005006CB" w:rsidRDefault="005006CB" w:rsidP="005006CB">
      <w:pPr>
        <w:pStyle w:val="Heading2"/>
      </w:pPr>
      <w:r>
        <w:lastRenderedPageBreak/>
        <w:t>Activity 7.1</w:t>
      </w:r>
    </w:p>
    <w:p w14:paraId="2612E5EA" w14:textId="0C8FE852" w:rsidR="004F35D9" w:rsidRDefault="004F35D9" w:rsidP="004F35D9">
      <w:pPr>
        <w:pStyle w:val="Heading3"/>
      </w:pPr>
      <w:r>
        <w:t>My special person’s place</w:t>
      </w:r>
    </w:p>
    <w:p w14:paraId="10D3AB5C" w14:textId="13685F0B" w:rsidR="005006CB" w:rsidRDefault="005006CB" w:rsidP="005006CB">
      <w:pPr>
        <w:rPr>
          <w:lang w:eastAsia="zh-CN"/>
        </w:rPr>
      </w:pPr>
      <w:r>
        <w:rPr>
          <w:lang w:eastAsia="zh-CN"/>
        </w:rPr>
        <w:t xml:space="preserve">Draw the special person that you are going to deliver </w:t>
      </w:r>
      <w:proofErr w:type="gramStart"/>
      <w:r>
        <w:rPr>
          <w:lang w:eastAsia="zh-CN"/>
        </w:rPr>
        <w:t>your</w:t>
      </w:r>
      <w:proofErr w:type="gramEnd"/>
      <w:r>
        <w:rPr>
          <w:lang w:eastAsia="zh-CN"/>
        </w:rPr>
        <w:t xml:space="preserve"> thank you message to.</w:t>
      </w:r>
    </w:p>
    <w:p w14:paraId="143399DA" w14:textId="44DCAC9C" w:rsidR="005006CB" w:rsidRPr="005006CB" w:rsidRDefault="005006CB" w:rsidP="005006CB">
      <w:pPr>
        <w:rPr>
          <w:lang w:eastAsia="zh-CN"/>
        </w:rPr>
      </w:pPr>
      <w:r>
        <w:rPr>
          <w:lang w:eastAsia="zh-CN"/>
        </w:rPr>
        <w:t xml:space="preserve">Think about a special place where your special person likes to be. This is where you will want to send the message to. 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My prototype"/>
        <w:tblDescription w:val="A single cell table for student's illustration or photograph"/>
      </w:tblPr>
      <w:tblGrid>
        <w:gridCol w:w="9622"/>
      </w:tblGrid>
      <w:tr w:rsidR="005006CB" w14:paraId="1D840C12" w14:textId="77777777" w:rsidTr="00073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14:paraId="44697A42" w14:textId="32427895" w:rsidR="005006CB" w:rsidRDefault="00BA5D2E" w:rsidP="000735E6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My special person’s place</w:t>
            </w:r>
          </w:p>
        </w:tc>
      </w:tr>
      <w:tr w:rsidR="005006CB" w14:paraId="5A609670" w14:textId="77777777" w:rsidTr="00073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6DCFDD10" w14:textId="77777777" w:rsidR="005006CB" w:rsidRDefault="005006CB" w:rsidP="000735E6">
            <w:pPr>
              <w:spacing w:before="192" w:after="192"/>
              <w:rPr>
                <w:lang w:eastAsia="zh-CN"/>
              </w:rPr>
            </w:pPr>
          </w:p>
        </w:tc>
      </w:tr>
    </w:tbl>
    <w:p w14:paraId="75ABDBD7" w14:textId="37113692" w:rsidR="005006CB" w:rsidRDefault="005006CB" w:rsidP="0084109E">
      <w:pPr>
        <w:rPr>
          <w:lang w:eastAsia="zh-CN"/>
        </w:rPr>
      </w:pPr>
      <w:r>
        <w:rPr>
          <w:lang w:eastAsia="zh-CN"/>
        </w:rPr>
        <w:t>Write a sentence about the person and the place. Use these words to help you.</w:t>
      </w:r>
    </w:p>
    <w:tbl>
      <w:tblPr>
        <w:tblStyle w:val="Tablehead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ut and paste words"/>
        <w:tblDescription w:val="5x4 table with a selection of words for students to cut out and apply to the table above"/>
      </w:tblPr>
      <w:tblGrid>
        <w:gridCol w:w="2405"/>
        <w:gridCol w:w="2405"/>
        <w:gridCol w:w="2406"/>
        <w:gridCol w:w="2406"/>
      </w:tblGrid>
      <w:tr w:rsidR="005006CB" w14:paraId="1075134A" w14:textId="77777777" w:rsidTr="00073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AE2F8F2" w14:textId="149CD4E0" w:rsidR="005006CB" w:rsidRDefault="005006CB" w:rsidP="005006CB">
            <w:pPr>
              <w:spacing w:before="192" w:after="192"/>
            </w:pPr>
            <w:r>
              <w:t>Position words</w:t>
            </w:r>
          </w:p>
        </w:tc>
      </w:tr>
      <w:tr w:rsidR="005006CB" w14:paraId="0E0CA59D" w14:textId="77777777" w:rsidTr="00073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71BA46" w14:textId="7C6E680B" w:rsidR="005006CB" w:rsidRPr="00E00805" w:rsidRDefault="005006CB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between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03F8B5" w14:textId="7DBFFEFF" w:rsidR="005006CB" w:rsidRPr="00E00805" w:rsidRDefault="005006CB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next to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68F32D" w14:textId="68059049" w:rsidR="005006CB" w:rsidRPr="00E00805" w:rsidRDefault="005006CB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behind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45BA67" w14:textId="4B263964" w:rsidR="005006CB" w:rsidRPr="00E00805" w:rsidRDefault="005006CB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inside</w:t>
            </w:r>
          </w:p>
        </w:tc>
      </w:tr>
      <w:tr w:rsidR="005006CB" w14:paraId="738A12F1" w14:textId="77777777" w:rsidTr="000735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63A2140" w14:textId="56CDB269" w:rsidR="005006CB" w:rsidRPr="00E00805" w:rsidRDefault="005006CB" w:rsidP="005006CB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near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F1A5259" w14:textId="49520D7B" w:rsidR="005006CB" w:rsidRPr="00E00805" w:rsidRDefault="004F35D9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nearer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D5F1E9" w14:textId="59F8E532" w:rsidR="005006CB" w:rsidRPr="00E00805" w:rsidRDefault="004F35D9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right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DAE51F0" w14:textId="261DC92A" w:rsidR="005006CB" w:rsidRPr="00E00805" w:rsidRDefault="004F35D9" w:rsidP="000735E6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middle</w:t>
            </w:r>
          </w:p>
        </w:tc>
      </w:tr>
      <w:tr w:rsidR="005006CB" w14:paraId="2F428E7C" w14:textId="77777777" w:rsidTr="00073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58E95" w14:textId="6DD8AFF2" w:rsidR="005006CB" w:rsidRPr="00E00805" w:rsidRDefault="004F35D9" w:rsidP="000735E6">
            <w:pPr>
              <w:spacing w:line="480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close to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3B9450" w14:textId="6CDBFE5F" w:rsidR="005006CB" w:rsidRPr="00E00805" w:rsidRDefault="004F35D9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B5A505" w14:textId="175332F9" w:rsidR="005006CB" w:rsidRPr="00E00805" w:rsidRDefault="004F35D9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887022" w14:textId="1F06F74C" w:rsidR="005006CB" w:rsidRPr="00E00805" w:rsidRDefault="004F35D9" w:rsidP="000735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</w:t>
            </w:r>
          </w:p>
        </w:tc>
      </w:tr>
    </w:tbl>
    <w:p w14:paraId="11DCD5AA" w14:textId="77777777" w:rsidR="004F35D9" w:rsidRDefault="004F35D9" w:rsidP="0084109E">
      <w:pPr>
        <w:rPr>
          <w:lang w:eastAsia="zh-CN"/>
        </w:rPr>
      </w:pPr>
    </w:p>
    <w:p w14:paraId="1DEFFDD7" w14:textId="77777777" w:rsidR="004F35D9" w:rsidRDefault="004F35D9">
      <w:pPr>
        <w:rPr>
          <w:lang w:eastAsia="zh-CN"/>
        </w:rPr>
      </w:pPr>
      <w:r>
        <w:rPr>
          <w:lang w:eastAsia="zh-CN"/>
        </w:rPr>
        <w:br w:type="page"/>
      </w:r>
    </w:p>
    <w:p w14:paraId="2A676338" w14:textId="3D5AC386" w:rsidR="005006CB" w:rsidRDefault="004F35D9" w:rsidP="004F35D9">
      <w:pPr>
        <w:pStyle w:val="Heading2"/>
      </w:pPr>
      <w:r>
        <w:lastRenderedPageBreak/>
        <w:t>Activity 8.1</w:t>
      </w:r>
    </w:p>
    <w:p w14:paraId="5E0BCE49" w14:textId="59F076E7" w:rsidR="004F35D9" w:rsidRDefault="004F35D9" w:rsidP="004F35D9">
      <w:pPr>
        <w:pStyle w:val="Heading3"/>
      </w:pPr>
      <w:r>
        <w:t>Let’s share your innovations</w:t>
      </w:r>
    </w:p>
    <w:p w14:paraId="790E5E98" w14:textId="75D6F4BD" w:rsidR="004F35D9" w:rsidRDefault="004F35D9" w:rsidP="006B328A">
      <w:r w:rsidRPr="004F35D9">
        <w:t xml:space="preserve">Organise a showcase </w:t>
      </w:r>
      <w:r w:rsidR="006B328A">
        <w:t xml:space="preserve">display of your STEM </w:t>
      </w:r>
      <w:r w:rsidR="006B328A" w:rsidRPr="006B328A">
        <w:t>innovation</w:t>
      </w:r>
      <w:r w:rsidR="006B328A">
        <w:t xml:space="preserve"> and </w:t>
      </w:r>
      <w:r w:rsidRPr="006B328A">
        <w:t>invite your family and special friends</w:t>
      </w:r>
      <w:r w:rsidR="006B328A">
        <w:t>. S</w:t>
      </w:r>
      <w:r w:rsidR="006B328A" w:rsidRPr="006B328A">
        <w:t>et up a special STEM display space</w:t>
      </w:r>
      <w:r w:rsidR="006B328A">
        <w:t xml:space="preserve">. Remember to </w:t>
      </w:r>
      <w:r w:rsidRPr="006B328A">
        <w:t>explain your learning from science and technology</w:t>
      </w:r>
      <w:r w:rsidR="006B328A">
        <w:t>, engineering and mathematics. A</w:t>
      </w:r>
      <w:r w:rsidRPr="006B328A">
        <w:t>sk a family member to take some pho</w:t>
      </w:r>
      <w:r w:rsidR="006B328A">
        <w:t>tos for you and print them ou</w:t>
      </w:r>
      <w:r w:rsidR="00BA5D2E">
        <w:t>t.</w:t>
      </w:r>
    </w:p>
    <w:p w14:paraId="5277F6B6" w14:textId="77FDB66A" w:rsidR="00BA5D2E" w:rsidRDefault="00BA5D2E" w:rsidP="006B328A">
      <w:r>
        <w:t>Use this space to display your photos.</w:t>
      </w:r>
    </w:p>
    <w:p w14:paraId="21FE19ED" w14:textId="2C21FED6" w:rsidR="005C7E1F" w:rsidRDefault="005C7E1F">
      <w:r>
        <w:br w:type="page"/>
      </w:r>
    </w:p>
    <w:p w14:paraId="4D11FFB2" w14:textId="26B8DDC1" w:rsidR="006B328A" w:rsidRDefault="006B328A" w:rsidP="006B328A">
      <w:pPr>
        <w:pStyle w:val="Heading2"/>
      </w:pPr>
      <w:r>
        <w:lastRenderedPageBreak/>
        <w:t>Activity 8.2</w:t>
      </w:r>
    </w:p>
    <w:p w14:paraId="1D1FF8A0" w14:textId="475EDDF8" w:rsidR="006B328A" w:rsidRDefault="006B328A" w:rsidP="006B328A">
      <w:pPr>
        <w:pStyle w:val="Heading3"/>
      </w:pPr>
      <w:r>
        <w:t>2 stars and a wish</w:t>
      </w:r>
    </w:p>
    <w:p w14:paraId="0437B42C" w14:textId="33988F40" w:rsidR="006B328A" w:rsidRDefault="006B328A" w:rsidP="006B328A">
      <w:pPr>
        <w:rPr>
          <w:lang w:eastAsia="zh-CN"/>
        </w:rPr>
      </w:pPr>
      <w:r>
        <w:rPr>
          <w:lang w:eastAsia="zh-CN"/>
        </w:rPr>
        <w:t>Think about what you have learnt in this activity. Use the two stars and a wish structure to guide your reflection.</w:t>
      </w:r>
    </w:p>
    <w:p w14:paraId="7EBC4CEF" w14:textId="77777777" w:rsidR="006B328A" w:rsidRDefault="006B328A" w:rsidP="006B328A">
      <w:pPr>
        <w:rPr>
          <w:lang w:eastAsia="zh-CN"/>
        </w:rPr>
      </w:pPr>
    </w:p>
    <w:tbl>
      <w:tblPr>
        <w:tblStyle w:val="Tableheader"/>
        <w:tblW w:w="0" w:type="auto"/>
        <w:tblLook w:val="0420" w:firstRow="1" w:lastRow="0" w:firstColumn="0" w:lastColumn="0" w:noHBand="0" w:noVBand="1"/>
        <w:tblCaption w:val="2 stars and a wish table"/>
        <w:tblDescription w:val="3 column table: student notes 2 things they did well and 1 thing that they want to improve"/>
      </w:tblPr>
      <w:tblGrid>
        <w:gridCol w:w="3210"/>
        <w:gridCol w:w="3166"/>
        <w:gridCol w:w="3166"/>
      </w:tblGrid>
      <w:tr w:rsidR="006B328A" w14:paraId="2925DA91" w14:textId="77777777" w:rsidTr="006B3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9"/>
        </w:trPr>
        <w:tc>
          <w:tcPr>
            <w:tcW w:w="3210" w:type="dxa"/>
            <w:tcBorders>
              <w:bottom w:val="single" w:sz="24" w:space="0" w:color="1F3864" w:themeColor="accent1" w:themeShade="80"/>
            </w:tcBorders>
            <w:hideMark/>
          </w:tcPr>
          <w:p w14:paraId="6807BBE5" w14:textId="77777777" w:rsidR="006B328A" w:rsidRDefault="006B328A">
            <w:pPr>
              <w:spacing w:before="192" w:after="192"/>
              <w:rPr>
                <w:lang w:val="en-US" w:eastAsia="zh-CN"/>
              </w:rPr>
            </w:pPr>
            <w:r>
              <w:rPr>
                <w:lang w:val="en-US" w:eastAsia="zh-CN"/>
              </w:rPr>
              <w:t>Star</w:t>
            </w:r>
            <w:r>
              <w:rPr>
                <w:lang w:val="en-US" w:eastAsia="zh-CN"/>
              </w:rPr>
              <w:br/>
              <w:t>Something that went well!</w:t>
            </w:r>
          </w:p>
        </w:tc>
        <w:tc>
          <w:tcPr>
            <w:tcW w:w="3166" w:type="dxa"/>
            <w:hideMark/>
          </w:tcPr>
          <w:p w14:paraId="0BC03E13" w14:textId="77777777" w:rsidR="006B328A" w:rsidRDefault="006B328A">
            <w:pPr>
              <w:spacing w:before="192" w:after="192"/>
              <w:rPr>
                <w:lang w:val="en-US" w:eastAsia="zh-CN"/>
              </w:rPr>
            </w:pPr>
            <w:r>
              <w:rPr>
                <w:lang w:val="en-US" w:eastAsia="zh-CN"/>
              </w:rPr>
              <w:t xml:space="preserve">Star </w:t>
            </w:r>
            <w:r>
              <w:rPr>
                <w:lang w:val="en-US" w:eastAsia="zh-CN"/>
              </w:rPr>
              <w:br/>
              <w:t>Something that went well!</w:t>
            </w:r>
          </w:p>
        </w:tc>
        <w:tc>
          <w:tcPr>
            <w:tcW w:w="3166" w:type="dxa"/>
            <w:hideMark/>
          </w:tcPr>
          <w:p w14:paraId="691A185F" w14:textId="77777777" w:rsidR="006B328A" w:rsidRDefault="006B328A">
            <w:pPr>
              <w:spacing w:before="192" w:after="192"/>
              <w:rPr>
                <w:lang w:val="en-US" w:eastAsia="zh-CN"/>
              </w:rPr>
            </w:pPr>
            <w:r>
              <w:rPr>
                <w:lang w:val="en-US" w:eastAsia="zh-CN"/>
              </w:rPr>
              <w:t>Wish</w:t>
            </w:r>
            <w:r>
              <w:rPr>
                <w:lang w:val="en-US" w:eastAsia="zh-CN"/>
              </w:rPr>
              <w:br/>
              <w:t>A goal for next time…</w:t>
            </w:r>
          </w:p>
        </w:tc>
      </w:tr>
      <w:tr w:rsidR="006B328A" w14:paraId="0EE11D66" w14:textId="77777777" w:rsidTr="006B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0"/>
        </w:trPr>
        <w:tc>
          <w:tcPr>
            <w:tcW w:w="3210" w:type="dxa"/>
          </w:tcPr>
          <w:p w14:paraId="2C3EAF4A" w14:textId="77777777" w:rsidR="006B328A" w:rsidRDefault="006B328A">
            <w:pPr>
              <w:rPr>
                <w:lang w:val="en-US" w:eastAsia="zh-CN"/>
              </w:rPr>
            </w:pPr>
          </w:p>
        </w:tc>
        <w:tc>
          <w:tcPr>
            <w:tcW w:w="3166" w:type="dxa"/>
          </w:tcPr>
          <w:p w14:paraId="7BD76FB6" w14:textId="77777777" w:rsidR="006B328A" w:rsidRDefault="006B328A">
            <w:pPr>
              <w:rPr>
                <w:lang w:val="en-US" w:eastAsia="zh-CN"/>
              </w:rPr>
            </w:pPr>
          </w:p>
        </w:tc>
        <w:tc>
          <w:tcPr>
            <w:tcW w:w="3166" w:type="dxa"/>
          </w:tcPr>
          <w:p w14:paraId="12E5A469" w14:textId="77777777" w:rsidR="006B328A" w:rsidRDefault="006B328A">
            <w:pPr>
              <w:rPr>
                <w:lang w:val="en-US" w:eastAsia="zh-CN"/>
              </w:rPr>
            </w:pPr>
          </w:p>
        </w:tc>
      </w:tr>
    </w:tbl>
    <w:p w14:paraId="1D76569A" w14:textId="77777777" w:rsidR="006B328A" w:rsidRPr="006B328A" w:rsidRDefault="006B328A" w:rsidP="006B328A">
      <w:pPr>
        <w:rPr>
          <w:lang w:eastAsia="zh-CN"/>
        </w:rPr>
      </w:pPr>
    </w:p>
    <w:sectPr w:rsidR="006B328A" w:rsidRPr="006B328A" w:rsidSect="00027983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51F62" w14:textId="77777777" w:rsidR="00F06702" w:rsidRDefault="00F06702" w:rsidP="00191F45">
      <w:r>
        <w:separator/>
      </w:r>
    </w:p>
    <w:p w14:paraId="28A1BBF5" w14:textId="77777777" w:rsidR="00F06702" w:rsidRDefault="00F06702"/>
    <w:p w14:paraId="5FB4792C" w14:textId="77777777" w:rsidR="00F06702" w:rsidRDefault="00F06702"/>
    <w:p w14:paraId="29997EA7" w14:textId="77777777" w:rsidR="00F06702" w:rsidRDefault="00F06702"/>
  </w:endnote>
  <w:endnote w:type="continuationSeparator" w:id="0">
    <w:p w14:paraId="121498C7" w14:textId="77777777" w:rsidR="00F06702" w:rsidRDefault="00F06702" w:rsidP="00191F45">
      <w:r>
        <w:continuationSeparator/>
      </w:r>
    </w:p>
    <w:p w14:paraId="3B35B634" w14:textId="77777777" w:rsidR="00F06702" w:rsidRDefault="00F06702"/>
    <w:p w14:paraId="169BB8CE" w14:textId="77777777" w:rsidR="00F06702" w:rsidRDefault="00F06702"/>
    <w:p w14:paraId="6F0D72C7" w14:textId="77777777" w:rsidR="00F06702" w:rsidRDefault="00F067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87B84" w14:textId="557605B0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0073E0">
      <w:rPr>
        <w:noProof/>
      </w:rPr>
      <w:t>2</w:t>
    </w:r>
    <w:r w:rsidRPr="002810D3">
      <w:fldChar w:fldCharType="end"/>
    </w:r>
    <w:r w:rsidRPr="002810D3">
      <w:tab/>
    </w:r>
    <w:r w:rsidR="000073E0">
      <w:t>STEM ES1 Vehicle student resource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896EF" w14:textId="66A090E5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A173AD">
      <w:rPr>
        <w:noProof/>
      </w:rPr>
      <w:t>Jul-21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0073E0">
      <w:rPr>
        <w:noProof/>
      </w:rPr>
      <w:t>7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6EFF8" w14:textId="15300B5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5" name="Picture 5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9A167" w14:textId="77777777" w:rsidR="000073E0" w:rsidRDefault="000073E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0BF1AD29" wp14:editId="518CAEF9">
          <wp:extent cx="507600" cy="540000"/>
          <wp:effectExtent l="0" t="0" r="635" b="6350"/>
          <wp:docPr id="2" name="Picture 2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E1ECB" w14:textId="77777777" w:rsidR="00F06702" w:rsidRDefault="00F06702" w:rsidP="00191F45">
      <w:r>
        <w:separator/>
      </w:r>
    </w:p>
    <w:p w14:paraId="79E038C5" w14:textId="77777777" w:rsidR="00F06702" w:rsidRDefault="00F06702"/>
    <w:p w14:paraId="29EED47B" w14:textId="77777777" w:rsidR="00F06702" w:rsidRDefault="00F06702"/>
    <w:p w14:paraId="4A5A3059" w14:textId="77777777" w:rsidR="00F06702" w:rsidRDefault="00F06702"/>
  </w:footnote>
  <w:footnote w:type="continuationSeparator" w:id="0">
    <w:p w14:paraId="1FC80933" w14:textId="77777777" w:rsidR="00F06702" w:rsidRDefault="00F06702" w:rsidP="00191F45">
      <w:r>
        <w:continuationSeparator/>
      </w:r>
    </w:p>
    <w:p w14:paraId="58159DFA" w14:textId="77777777" w:rsidR="00F06702" w:rsidRDefault="00F06702"/>
    <w:p w14:paraId="505A6ADB" w14:textId="77777777" w:rsidR="00F06702" w:rsidRDefault="00F06702"/>
    <w:p w14:paraId="37C22C6D" w14:textId="77777777" w:rsidR="00F06702" w:rsidRDefault="00F067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0D67A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9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0"/>
  </w:num>
  <w:num w:numId="8">
    <w:abstractNumId w:val="11"/>
  </w:num>
  <w:num w:numId="9">
    <w:abstractNumId w:val="16"/>
  </w:num>
  <w:num w:numId="10">
    <w:abstractNumId w:val="10"/>
  </w:num>
  <w:num w:numId="11">
    <w:abstractNumId w:val="14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2"/>
  </w:num>
  <w:num w:numId="22">
    <w:abstractNumId w:val="1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5"/>
  </w:num>
  <w:num w:numId="32">
    <w:abstractNumId w:val="22"/>
  </w:num>
  <w:num w:numId="33">
    <w:abstractNumId w:val="17"/>
  </w:num>
  <w:num w:numId="34">
    <w:abstractNumId w:val="19"/>
  </w:num>
  <w:num w:numId="35">
    <w:abstractNumId w:val="21"/>
  </w:num>
  <w:num w:numId="3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073E0"/>
    <w:rsid w:val="000103FC"/>
    <w:rsid w:val="00010746"/>
    <w:rsid w:val="000143DF"/>
    <w:rsid w:val="000151F8"/>
    <w:rsid w:val="00015D43"/>
    <w:rsid w:val="00016801"/>
    <w:rsid w:val="000203B0"/>
    <w:rsid w:val="00021171"/>
    <w:rsid w:val="00023790"/>
    <w:rsid w:val="00024602"/>
    <w:rsid w:val="000252FF"/>
    <w:rsid w:val="000253AE"/>
    <w:rsid w:val="00027983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5A0"/>
    <w:rsid w:val="00077A7C"/>
    <w:rsid w:val="00080BD5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37E"/>
    <w:rsid w:val="000C16A7"/>
    <w:rsid w:val="000C1BCD"/>
    <w:rsid w:val="000C1D85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3D44"/>
    <w:rsid w:val="000D48A8"/>
    <w:rsid w:val="000D4B5A"/>
    <w:rsid w:val="000D55B1"/>
    <w:rsid w:val="000D64D8"/>
    <w:rsid w:val="000E37B1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2FFC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6E14"/>
    <w:rsid w:val="0015712E"/>
    <w:rsid w:val="00162C3A"/>
    <w:rsid w:val="0016371A"/>
    <w:rsid w:val="00165FF0"/>
    <w:rsid w:val="0017075C"/>
    <w:rsid w:val="00170CB5"/>
    <w:rsid w:val="00170D1E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18A5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28D8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2F8B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3730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0D6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4C09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5E76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04D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174B"/>
    <w:rsid w:val="004F35D9"/>
    <w:rsid w:val="004F4E1D"/>
    <w:rsid w:val="004F6257"/>
    <w:rsid w:val="004F6A25"/>
    <w:rsid w:val="004F6AB0"/>
    <w:rsid w:val="004F6B4D"/>
    <w:rsid w:val="004F6F40"/>
    <w:rsid w:val="005000BD"/>
    <w:rsid w:val="005000DD"/>
    <w:rsid w:val="005006CB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57C4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C7E1F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5057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A527F"/>
    <w:rsid w:val="006B06B2"/>
    <w:rsid w:val="006B1FFA"/>
    <w:rsid w:val="006B328A"/>
    <w:rsid w:val="006B3564"/>
    <w:rsid w:val="006B37E6"/>
    <w:rsid w:val="006B3D8F"/>
    <w:rsid w:val="006B42E3"/>
    <w:rsid w:val="006B44E9"/>
    <w:rsid w:val="006B73E5"/>
    <w:rsid w:val="006C00A3"/>
    <w:rsid w:val="006C3FEB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07B1E"/>
    <w:rsid w:val="00712DA7"/>
    <w:rsid w:val="00714956"/>
    <w:rsid w:val="00715F89"/>
    <w:rsid w:val="00716FB7"/>
    <w:rsid w:val="00717C66"/>
    <w:rsid w:val="0072144B"/>
    <w:rsid w:val="00722D6B"/>
    <w:rsid w:val="007230F0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6F29"/>
    <w:rsid w:val="007474D4"/>
    <w:rsid w:val="00751BCA"/>
    <w:rsid w:val="0075322D"/>
    <w:rsid w:val="00753D56"/>
    <w:rsid w:val="007564AE"/>
    <w:rsid w:val="00757591"/>
    <w:rsid w:val="00757633"/>
    <w:rsid w:val="00757A59"/>
    <w:rsid w:val="00757DD5"/>
    <w:rsid w:val="0076139F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61AC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31A7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19"/>
    <w:rsid w:val="00833A2E"/>
    <w:rsid w:val="00833EDF"/>
    <w:rsid w:val="00834038"/>
    <w:rsid w:val="008377AF"/>
    <w:rsid w:val="008404C4"/>
    <w:rsid w:val="0084056D"/>
    <w:rsid w:val="00841080"/>
    <w:rsid w:val="0084109E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838"/>
    <w:rsid w:val="00862960"/>
    <w:rsid w:val="00863532"/>
    <w:rsid w:val="008641E8"/>
    <w:rsid w:val="00865CE0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2F6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7DB1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173AD"/>
    <w:rsid w:val="00A21A49"/>
    <w:rsid w:val="00A231E9"/>
    <w:rsid w:val="00A307AE"/>
    <w:rsid w:val="00A349AA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C8B"/>
    <w:rsid w:val="00AF1F68"/>
    <w:rsid w:val="00AF27B7"/>
    <w:rsid w:val="00AF2BB2"/>
    <w:rsid w:val="00AF3C5D"/>
    <w:rsid w:val="00AF726A"/>
    <w:rsid w:val="00AF7AB4"/>
    <w:rsid w:val="00AF7B91"/>
    <w:rsid w:val="00B00015"/>
    <w:rsid w:val="00B006CB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1BC7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8F1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A5997"/>
    <w:rsid w:val="00BA5D2E"/>
    <w:rsid w:val="00BB1855"/>
    <w:rsid w:val="00BB2332"/>
    <w:rsid w:val="00BB239F"/>
    <w:rsid w:val="00BB2494"/>
    <w:rsid w:val="00BB2522"/>
    <w:rsid w:val="00BB28A3"/>
    <w:rsid w:val="00BB3AAB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06DA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5AA8"/>
    <w:rsid w:val="00CD6E8E"/>
    <w:rsid w:val="00CE161F"/>
    <w:rsid w:val="00CE2CC6"/>
    <w:rsid w:val="00CE3529"/>
    <w:rsid w:val="00CE4320"/>
    <w:rsid w:val="00CE5D9A"/>
    <w:rsid w:val="00CE76CD"/>
    <w:rsid w:val="00CF010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0BF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544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57A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4ABD"/>
    <w:rsid w:val="00DE53F8"/>
    <w:rsid w:val="00DE60E6"/>
    <w:rsid w:val="00DE6C9B"/>
    <w:rsid w:val="00DE74DC"/>
    <w:rsid w:val="00DE7D5A"/>
    <w:rsid w:val="00DF0A94"/>
    <w:rsid w:val="00DF1EC4"/>
    <w:rsid w:val="00DF247C"/>
    <w:rsid w:val="00DF3E4D"/>
    <w:rsid w:val="00DF3F4F"/>
    <w:rsid w:val="00DF707E"/>
    <w:rsid w:val="00DF70A1"/>
    <w:rsid w:val="00DF759D"/>
    <w:rsid w:val="00E003AF"/>
    <w:rsid w:val="00E00482"/>
    <w:rsid w:val="00E00805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3FE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77C3D"/>
    <w:rsid w:val="00E81633"/>
    <w:rsid w:val="00E82AED"/>
    <w:rsid w:val="00E82FCC"/>
    <w:rsid w:val="00E831A3"/>
    <w:rsid w:val="00E85881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2590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5C96"/>
    <w:rsid w:val="00F06702"/>
    <w:rsid w:val="00F06BB9"/>
    <w:rsid w:val="00F121C4"/>
    <w:rsid w:val="00F13777"/>
    <w:rsid w:val="00F17235"/>
    <w:rsid w:val="00F20B40"/>
    <w:rsid w:val="00F20D8D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4D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3FD0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1C8"/>
    <w:rsid w:val="00FA3EBB"/>
    <w:rsid w:val="00FA52F9"/>
    <w:rsid w:val="00FA6F84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3C2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2314B972"/>
    <w:rsid w:val="3D27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table" w:styleId="TableGridLight">
    <w:name w:val="Grid Table Light"/>
    <w:basedOn w:val="TableNormal"/>
    <w:uiPriority w:val="40"/>
    <w:rsid w:val="00BA599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8A491ACCA6948B2B65F5E48F2C251" ma:contentTypeVersion="13" ma:contentTypeDescription="Create a new document." ma:contentTypeScope="" ma:versionID="4fe13b5a2e6a359715c004891a8cc867">
  <xsd:schema xmlns:xsd="http://www.w3.org/2001/XMLSchema" xmlns:xs="http://www.w3.org/2001/XMLSchema" xmlns:p="http://schemas.microsoft.com/office/2006/metadata/properties" xmlns:ns3="f8f93702-eeaf-422f-9e27-c673eb83c794" xmlns:ns4="5f434745-5cbb-479b-b0f4-9a759cbd4cc5" targetNamespace="http://schemas.microsoft.com/office/2006/metadata/properties" ma:root="true" ma:fieldsID="e2d886fe4d7587ba61fb8eecca9261bb" ns3:_="" ns4:_="">
    <xsd:import namespace="f8f93702-eeaf-422f-9e27-c673eb83c794"/>
    <xsd:import namespace="5f434745-5cbb-479b-b0f4-9a759cbd4c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93702-eeaf-422f-9e27-c673eb83c7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34745-5cbb-479b-b0f4-9a759cbd4c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5f434745-5cbb-479b-b0f4-9a759cbd4cc5"/>
    <ds:schemaRef ds:uri="f8f93702-eeaf-422f-9e27-c673eb83c794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90E41BF-943A-4917-A0FB-BE336485C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93702-eeaf-422f-9e27-c673eb83c794"/>
    <ds:schemaRef ds:uri="5f434745-5cbb-479b-b0f4-9a759cbd4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CB490E-4927-46CB-A4D6-ABCCA9645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0</TotalTime>
  <Pages>19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STEM ES1 vehicle student resource</vt:lpstr>
    </vt:vector>
  </TitlesOfParts>
  <Manager/>
  <Company>NSW Department of Education</Company>
  <LinksUpToDate>false</LinksUpToDate>
  <CharactersWithSpaces>5220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 ES1 vehicle student resource</dc:title>
  <dc:subject/>
  <dc:creator>NSW DoE</dc:creator>
  <cp:keywords/>
  <dc:description/>
  <cp:lastModifiedBy>Heather Laverick</cp:lastModifiedBy>
  <cp:revision>2</cp:revision>
  <cp:lastPrinted>2019-09-30T07:42:00Z</cp:lastPrinted>
  <dcterms:created xsi:type="dcterms:W3CDTF">2021-07-15T01:10:00Z</dcterms:created>
  <dcterms:modified xsi:type="dcterms:W3CDTF">2021-07-15T01:10:00Z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0x010100D4C8A491ACCA6948B2B65F5E48F2C251</vt:lpwstr>
  </property>
</Properties>
</file>