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F33A6" w14:textId="357FE1D0" w:rsidR="00086656" w:rsidRDefault="006F382B" w:rsidP="00086656">
      <w:pPr>
        <w:pStyle w:val="Title"/>
      </w:pPr>
      <w:r>
        <w:t>Material world</w:t>
      </w:r>
    </w:p>
    <w:p w14:paraId="0606A795" w14:textId="2A4F18E4" w:rsidR="009A3A44" w:rsidRPr="009A3A44" w:rsidRDefault="009A3A44" w:rsidP="009A3A44">
      <w:pPr>
        <w:rPr>
          <w:lang w:eastAsia="zh-CN"/>
        </w:rPr>
      </w:pPr>
      <w:r>
        <w:t>Science and technology Stage 1 s</w:t>
      </w:r>
      <w:r>
        <w:t>tudent workbook</w:t>
      </w:r>
      <w:r>
        <w:t xml:space="preserve"> </w:t>
      </w:r>
    </w:p>
    <w:p w14:paraId="05BD69AF" w14:textId="37A8EFCB" w:rsidR="00E13D6C" w:rsidRPr="009A3A44" w:rsidRDefault="00C31EC5" w:rsidP="009A3A44">
      <w:pPr>
        <w:pStyle w:val="FeatureBox2"/>
      </w:pPr>
      <w:r w:rsidRPr="009A3A44">
        <w:t>Name:</w:t>
      </w:r>
    </w:p>
    <w:p w14:paraId="4E8C1426" w14:textId="77777777" w:rsidR="00E13D6C" w:rsidRPr="009A3A44" w:rsidRDefault="00E13D6C" w:rsidP="009A3A44">
      <w:pPr>
        <w:pStyle w:val="FeatureBox2"/>
      </w:pPr>
      <w:r w:rsidRPr="009A3A44">
        <w:t>Class:</w:t>
      </w:r>
    </w:p>
    <w:p w14:paraId="658C95CD" w14:textId="142CC3C8" w:rsidR="003F403F" w:rsidRDefault="00E13D6C" w:rsidP="00F6231D">
      <w:pPr>
        <w:pStyle w:val="Heading1"/>
      </w:pPr>
      <w:r>
        <w:t xml:space="preserve">Overview </w:t>
      </w:r>
    </w:p>
    <w:p w14:paraId="0932D664" w14:textId="3F93050E" w:rsidR="00190D68" w:rsidRPr="00190D68" w:rsidRDefault="00190D68" w:rsidP="00190D68">
      <w:r w:rsidRPr="00190D68">
        <w:rPr>
          <w:color w:val="000000"/>
        </w:rPr>
        <w:t>You will learn about how materials are d</w:t>
      </w:r>
      <w:r w:rsidR="00353F29">
        <w:rPr>
          <w:color w:val="000000"/>
        </w:rPr>
        <w:t xml:space="preserve">escribed by their properties while investigating the </w:t>
      </w:r>
      <w:r w:rsidR="00353F29">
        <w:rPr>
          <w:lang w:eastAsia="zh-CN"/>
        </w:rPr>
        <w:t>natural materials used by Aboriginal and Torres Strait Islander Peoples</w:t>
      </w:r>
      <w:r w:rsidRPr="00190D68">
        <w:rPr>
          <w:lang w:eastAsia="zh-CN"/>
        </w:rPr>
        <w:t>.</w:t>
      </w:r>
      <w:r w:rsidRPr="00190D68">
        <w:rPr>
          <w:color w:val="000000"/>
        </w:rPr>
        <w:t xml:space="preserve"> You will design and plan a </w:t>
      </w:r>
      <w:r w:rsidR="00353F29">
        <w:rPr>
          <w:color w:val="000000"/>
        </w:rPr>
        <w:t xml:space="preserve">shelter </w:t>
      </w:r>
      <w:r w:rsidRPr="00190D68">
        <w:rPr>
          <w:color w:val="000000"/>
        </w:rPr>
        <w:t>for your favourite toy</w:t>
      </w:r>
      <w:r>
        <w:rPr>
          <w:color w:val="000000"/>
        </w:rPr>
        <w:t xml:space="preserve"> and make it </w:t>
      </w:r>
      <w:r w:rsidR="00353F29">
        <w:rPr>
          <w:color w:val="000000"/>
        </w:rPr>
        <w:t>from natural materials with help of an adult</w:t>
      </w:r>
      <w:r>
        <w:rPr>
          <w:color w:val="000000"/>
        </w:rPr>
        <w:t>.</w:t>
      </w:r>
    </w:p>
    <w:p w14:paraId="55ACB483" w14:textId="77777777" w:rsidR="00E13D6C" w:rsidRPr="00D61367" w:rsidRDefault="00E13D6C" w:rsidP="002F7365">
      <w:pPr>
        <w:pStyle w:val="Heading2"/>
      </w:pPr>
      <w:r w:rsidRPr="00D61367">
        <w:t>Resources</w:t>
      </w:r>
    </w:p>
    <w:p w14:paraId="5D95F24F" w14:textId="27F2CAED" w:rsidR="002762CD" w:rsidRDefault="00E13D6C" w:rsidP="002F7365">
      <w:pPr>
        <w:pStyle w:val="Heading3"/>
      </w:pPr>
      <w:r>
        <w:t xml:space="preserve">Activity 1 </w:t>
      </w:r>
    </w:p>
    <w:p w14:paraId="285FA365" w14:textId="447265F7" w:rsidR="00794FAA" w:rsidRDefault="00794FAA" w:rsidP="00794FAA">
      <w:pPr>
        <w:pStyle w:val="ListParagraph"/>
        <w:numPr>
          <w:ilvl w:val="0"/>
          <w:numId w:val="39"/>
        </w:numPr>
        <w:rPr>
          <w:lang w:eastAsia="zh-CN"/>
        </w:rPr>
      </w:pPr>
      <w:r>
        <w:rPr>
          <w:lang w:eastAsia="zh-CN"/>
        </w:rPr>
        <w:t>Lead pencil</w:t>
      </w:r>
    </w:p>
    <w:p w14:paraId="73BE8906" w14:textId="2BABEC31" w:rsidR="00794FAA" w:rsidRDefault="00794FAA" w:rsidP="00794FAA">
      <w:pPr>
        <w:pStyle w:val="ListParagraph"/>
        <w:numPr>
          <w:ilvl w:val="0"/>
          <w:numId w:val="39"/>
        </w:numPr>
        <w:rPr>
          <w:lang w:eastAsia="zh-CN"/>
        </w:rPr>
      </w:pPr>
      <w:r>
        <w:rPr>
          <w:lang w:eastAsia="zh-CN"/>
        </w:rPr>
        <w:t>Glue</w:t>
      </w:r>
    </w:p>
    <w:p w14:paraId="6043E941" w14:textId="46422A6D" w:rsidR="006759A9" w:rsidRDefault="00794FAA" w:rsidP="00587155">
      <w:pPr>
        <w:pStyle w:val="ListParagraph"/>
        <w:numPr>
          <w:ilvl w:val="0"/>
          <w:numId w:val="39"/>
        </w:numPr>
        <w:rPr>
          <w:lang w:eastAsia="zh-CN"/>
        </w:rPr>
      </w:pPr>
      <w:r>
        <w:rPr>
          <w:lang w:eastAsia="zh-CN"/>
        </w:rPr>
        <w:t>Scissors</w:t>
      </w:r>
    </w:p>
    <w:p w14:paraId="4FA8FA7D" w14:textId="385B5EC9" w:rsidR="002762CD" w:rsidRDefault="00E13D6C" w:rsidP="00900EBC">
      <w:pPr>
        <w:pStyle w:val="Heading3"/>
      </w:pPr>
      <w:r>
        <w:t xml:space="preserve">Activity 2 </w:t>
      </w:r>
    </w:p>
    <w:p w14:paraId="24500C94" w14:textId="76D87DEA" w:rsidR="006759A9" w:rsidRDefault="006759A9" w:rsidP="006759A9">
      <w:pPr>
        <w:pStyle w:val="ListParagraph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Lead pencil</w:t>
      </w:r>
    </w:p>
    <w:p w14:paraId="6A636E72" w14:textId="4931E22D" w:rsidR="003F403F" w:rsidRDefault="003F403F" w:rsidP="006759A9">
      <w:pPr>
        <w:pStyle w:val="ListParagraph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Coloured pencils and markers</w:t>
      </w:r>
    </w:p>
    <w:p w14:paraId="093F2D4A" w14:textId="4D7D90CA" w:rsidR="006759A9" w:rsidRPr="006759A9" w:rsidRDefault="00587155" w:rsidP="006759A9">
      <w:pPr>
        <w:pStyle w:val="ListParagraph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Natural materials</w:t>
      </w:r>
    </w:p>
    <w:p w14:paraId="209E7244" w14:textId="6CDA9621" w:rsidR="00E13D6C" w:rsidRDefault="00E13D6C" w:rsidP="00E13D6C">
      <w:pPr>
        <w:pStyle w:val="Heading3"/>
        <w:numPr>
          <w:ilvl w:val="0"/>
          <w:numId w:val="0"/>
        </w:numPr>
      </w:pPr>
      <w:r>
        <w:t xml:space="preserve">Activity 3 </w:t>
      </w:r>
    </w:p>
    <w:p w14:paraId="18BE5525" w14:textId="22EDB1B2" w:rsidR="003F403F" w:rsidRDefault="003F403F" w:rsidP="003F403F">
      <w:pPr>
        <w:pStyle w:val="ListParagraph"/>
        <w:numPr>
          <w:ilvl w:val="0"/>
          <w:numId w:val="41"/>
        </w:numPr>
        <w:rPr>
          <w:lang w:eastAsia="zh-CN"/>
        </w:rPr>
      </w:pPr>
      <w:r>
        <w:rPr>
          <w:lang w:eastAsia="zh-CN"/>
        </w:rPr>
        <w:t>Lead pencil</w:t>
      </w:r>
    </w:p>
    <w:p w14:paraId="13C6B263" w14:textId="4654AD1B" w:rsidR="003F403F" w:rsidRDefault="003F403F" w:rsidP="003F403F">
      <w:pPr>
        <w:pStyle w:val="ListParagraph"/>
        <w:numPr>
          <w:ilvl w:val="0"/>
          <w:numId w:val="41"/>
        </w:numPr>
        <w:rPr>
          <w:lang w:eastAsia="zh-CN"/>
        </w:rPr>
      </w:pPr>
      <w:r>
        <w:rPr>
          <w:lang w:eastAsia="zh-CN"/>
        </w:rPr>
        <w:t>Coloured pencils and markers</w:t>
      </w:r>
    </w:p>
    <w:p w14:paraId="1105B5BF" w14:textId="5EBEC981" w:rsidR="003F403F" w:rsidRDefault="00587155" w:rsidP="00587155">
      <w:pPr>
        <w:pStyle w:val="ListParagraph"/>
        <w:numPr>
          <w:ilvl w:val="0"/>
          <w:numId w:val="41"/>
        </w:numPr>
        <w:rPr>
          <w:lang w:eastAsia="zh-CN"/>
        </w:rPr>
      </w:pPr>
      <w:r>
        <w:rPr>
          <w:lang w:eastAsia="zh-CN"/>
        </w:rPr>
        <w:t>Natural materials</w:t>
      </w:r>
    </w:p>
    <w:p w14:paraId="52E1F2F4" w14:textId="7E3F5517" w:rsidR="003F403F" w:rsidRPr="003F403F" w:rsidRDefault="009A3A44" w:rsidP="003F403F">
      <w:pPr>
        <w:rPr>
          <w:lang w:eastAsia="zh-CN"/>
        </w:rPr>
      </w:pPr>
      <w:r>
        <w:rPr>
          <w:lang w:eastAsia="zh-CN"/>
        </w:rPr>
        <w:t xml:space="preserve">Optional – </w:t>
      </w:r>
      <w:r w:rsidR="003F403F">
        <w:rPr>
          <w:lang w:eastAsia="zh-CN"/>
        </w:rPr>
        <w:t>printer, digital camera</w:t>
      </w:r>
    </w:p>
    <w:p w14:paraId="640FD65F" w14:textId="77DA03D3" w:rsidR="00E13D6C" w:rsidRDefault="00190D68" w:rsidP="0021041A">
      <w:pPr>
        <w:pStyle w:val="Heading1"/>
        <w:rPr>
          <w:lang w:eastAsia="zh-CN"/>
        </w:rPr>
      </w:pPr>
      <w:r>
        <w:rPr>
          <w:lang w:eastAsia="zh-CN"/>
        </w:rPr>
        <w:br w:type="page"/>
      </w:r>
      <w:r w:rsidR="00A83E38">
        <w:lastRenderedPageBreak/>
        <w:t>Activity 1.1</w:t>
      </w:r>
    </w:p>
    <w:p w14:paraId="4E9FDE17" w14:textId="2C79AE4A" w:rsidR="002762CD" w:rsidRDefault="002762CD" w:rsidP="002762CD">
      <w:pPr>
        <w:rPr>
          <w:lang w:eastAsia="zh-CN"/>
        </w:rPr>
      </w:pPr>
      <w:r>
        <w:rPr>
          <w:lang w:eastAsia="zh-CN"/>
        </w:rPr>
        <w:t>During th</w:t>
      </w:r>
      <w:r w:rsidR="00B45922">
        <w:rPr>
          <w:lang w:eastAsia="zh-CN"/>
        </w:rPr>
        <w:t xml:space="preserve">is activity you will explore </w:t>
      </w:r>
      <w:r w:rsidR="00353F29">
        <w:rPr>
          <w:lang w:eastAsia="zh-CN"/>
        </w:rPr>
        <w:t>the differences between man-made and natural materials</w:t>
      </w:r>
      <w:r w:rsidR="00900EBC">
        <w:rPr>
          <w:lang w:eastAsia="zh-CN"/>
        </w:rPr>
        <w:t>.</w:t>
      </w:r>
    </w:p>
    <w:p w14:paraId="331F6362" w14:textId="15DCFD35" w:rsidR="00960FCA" w:rsidRDefault="00353F29" w:rsidP="00960FCA">
      <w:pPr>
        <w:pStyle w:val="Heading2"/>
      </w:pPr>
      <w:r>
        <w:t>Man-made or natural</w:t>
      </w:r>
      <w:r w:rsidR="00960FCA">
        <w:t>?</w:t>
      </w:r>
    </w:p>
    <w:p w14:paraId="703A716A" w14:textId="022F773C" w:rsidR="00353F29" w:rsidRPr="002E094E" w:rsidRDefault="4D439A07" w:rsidP="00353F29">
      <w:pPr>
        <w:rPr>
          <w:rFonts w:cs="Arial"/>
          <w:color w:val="222222"/>
          <w:shd w:val="clear" w:color="auto" w:fill="FFFFFF"/>
        </w:rPr>
      </w:pPr>
      <w:r w:rsidRPr="412AD260">
        <w:rPr>
          <w:rFonts w:cs="Arial"/>
          <w:color w:val="222222"/>
          <w:shd w:val="clear" w:color="auto" w:fill="FFFFFF"/>
        </w:rPr>
        <w:t>Man-made materials</w:t>
      </w:r>
      <w:r w:rsidRPr="002E094E">
        <w:rPr>
          <w:rFonts w:cs="Arial"/>
          <w:color w:val="222222"/>
          <w:shd w:val="clear" w:color="auto" w:fill="FFFFFF"/>
        </w:rPr>
        <w:t xml:space="preserve"> are formed by human </w:t>
      </w:r>
      <w:r>
        <w:rPr>
          <w:rFonts w:cs="Arial"/>
          <w:color w:val="222222"/>
          <w:shd w:val="clear" w:color="auto" w:fill="FFFFFF"/>
        </w:rPr>
        <w:t>technology, tools and resources.</w:t>
      </w:r>
      <w:r w:rsidRPr="002E094E">
        <w:rPr>
          <w:rFonts w:cs="Arial"/>
          <w:color w:val="222222"/>
          <w:shd w:val="clear" w:color="auto" w:fill="FFFFFF"/>
        </w:rPr>
        <w:t> </w:t>
      </w:r>
      <w:r w:rsidRPr="412AD260">
        <w:rPr>
          <w:rFonts w:cs="Arial"/>
          <w:color w:val="222222"/>
          <w:shd w:val="clear" w:color="auto" w:fill="FFFFFF"/>
        </w:rPr>
        <w:t>Natural materials</w:t>
      </w:r>
      <w:r w:rsidRPr="002E094E">
        <w:rPr>
          <w:rFonts w:cs="Arial"/>
          <w:color w:val="222222"/>
          <w:shd w:val="clear" w:color="auto" w:fill="FFFFFF"/>
        </w:rPr>
        <w:t> are formed by nature</w:t>
      </w:r>
      <w:r>
        <w:rPr>
          <w:rFonts w:cs="Arial"/>
          <w:color w:val="222222"/>
          <w:shd w:val="clear" w:color="auto" w:fill="FFFFFF"/>
        </w:rPr>
        <w:t xml:space="preserve"> and have not been changed in anyway.</w:t>
      </w:r>
    </w:p>
    <w:p w14:paraId="639759DA" w14:textId="2F9DFF58" w:rsidR="00BD62BA" w:rsidRDefault="6FAE9E5A" w:rsidP="00960FCA">
      <w:r>
        <w:t xml:space="preserve">Cut out the </w:t>
      </w:r>
      <w:r w:rsidR="4D439A07">
        <w:t xml:space="preserve">man-made </w:t>
      </w:r>
      <w:r w:rsidR="39A60BC2">
        <w:t xml:space="preserve">and natural </w:t>
      </w:r>
      <w:r w:rsidR="4D439A07">
        <w:t xml:space="preserve">materials on the </w:t>
      </w:r>
      <w:r w:rsidR="00793C17">
        <w:t>next</w:t>
      </w:r>
      <w:r w:rsidR="4D439A07">
        <w:t xml:space="preserve"> page</w:t>
      </w:r>
      <w:r w:rsidR="488E1A5D">
        <w:t xml:space="preserve">. </w:t>
      </w:r>
      <w:r w:rsidR="00793C17">
        <w:t>Sort</w:t>
      </w:r>
      <w:r w:rsidR="488E1A5D">
        <w:t xml:space="preserve"> and paste them</w:t>
      </w:r>
      <w:r w:rsidR="4D439A07">
        <w:t xml:space="preserve"> into the T-chart</w:t>
      </w:r>
      <w:r w:rsidR="20AA63D7">
        <w:t xml:space="preserve"> under the correct heading</w:t>
      </w:r>
      <w:r w:rsidR="4D439A07">
        <w:t xml:space="preserve">. </w:t>
      </w:r>
    </w:p>
    <w:tbl>
      <w:tblPr>
        <w:tblStyle w:val="Tableheader"/>
        <w:tblW w:w="9622" w:type="dxa"/>
        <w:tblInd w:w="-30" w:type="dxa"/>
        <w:tblLook w:val="04A0" w:firstRow="1" w:lastRow="0" w:firstColumn="1" w:lastColumn="0" w:noHBand="0" w:noVBand="1"/>
        <w:tblDescription w:val="man-made or natural materials T-chart"/>
      </w:tblPr>
      <w:tblGrid>
        <w:gridCol w:w="4811"/>
        <w:gridCol w:w="4811"/>
      </w:tblGrid>
      <w:tr w:rsidR="00353F29" w14:paraId="5BA5019D" w14:textId="77777777" w:rsidTr="00793C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811" w:type="dxa"/>
          </w:tcPr>
          <w:p w14:paraId="769EF06E" w14:textId="014EB6AF" w:rsidR="00353F29" w:rsidRDefault="00353F29" w:rsidP="00960FCA">
            <w:pPr>
              <w:spacing w:before="192" w:after="192"/>
            </w:pPr>
            <w:r>
              <w:t>Natural materials</w:t>
            </w:r>
          </w:p>
        </w:tc>
        <w:tc>
          <w:tcPr>
            <w:tcW w:w="4811" w:type="dxa"/>
          </w:tcPr>
          <w:p w14:paraId="4A7A94A3" w14:textId="64101554" w:rsidR="00353F29" w:rsidRDefault="00353F29" w:rsidP="00960F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Man-made materials</w:t>
            </w:r>
          </w:p>
        </w:tc>
      </w:tr>
      <w:tr w:rsidR="00353F29" w14:paraId="3603E953" w14:textId="77777777" w:rsidTr="009A3A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1" w:type="dxa"/>
          </w:tcPr>
          <w:p w14:paraId="643BBA0D" w14:textId="3910E2AB" w:rsidR="00353F29" w:rsidRDefault="00353F29" w:rsidP="00960FCA"/>
        </w:tc>
        <w:tc>
          <w:tcPr>
            <w:tcW w:w="4811" w:type="dxa"/>
          </w:tcPr>
          <w:p w14:paraId="625D72A4" w14:textId="77777777" w:rsidR="00353F29" w:rsidRDefault="00353F29" w:rsidP="00960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A9EF355" w14:textId="08A4E761" w:rsidR="00353F29" w:rsidRDefault="00353F29" w:rsidP="00960FCA"/>
    <w:p w14:paraId="233C70CE" w14:textId="5CC3C68D" w:rsidR="00244C7B" w:rsidRDefault="00793C17">
      <w:r>
        <w:rPr>
          <w:noProof/>
          <w:lang w:eastAsia="en-AU"/>
        </w:rPr>
        <w:drawing>
          <wp:anchor distT="0" distB="0" distL="114300" distR="114300" simplePos="0" relativeHeight="251659266" behindDoc="1" locked="0" layoutInCell="1" allowOverlap="1" wp14:anchorId="4CF0355F" wp14:editId="50EAD164">
            <wp:simplePos x="0" y="0"/>
            <wp:positionH relativeFrom="column">
              <wp:posOffset>-68386</wp:posOffset>
            </wp:positionH>
            <wp:positionV relativeFrom="paragraph">
              <wp:posOffset>533400</wp:posOffset>
            </wp:positionV>
            <wp:extent cx="6116320" cy="4521835"/>
            <wp:effectExtent l="0" t="0" r="0" b="0"/>
            <wp:wrapTight wrapText="bothSides">
              <wp:wrapPolygon edited="0">
                <wp:start x="0" y="0"/>
                <wp:lineTo x="0" y="21385"/>
                <wp:lineTo x="21528" y="21385"/>
                <wp:lineTo x="21528" y="9464"/>
                <wp:lineTo x="21259" y="8736"/>
                <wp:lineTo x="21528" y="8736"/>
                <wp:lineTo x="21528" y="8008"/>
                <wp:lineTo x="21259" y="7280"/>
                <wp:lineTo x="21528" y="7280"/>
                <wp:lineTo x="21528" y="0"/>
                <wp:lineTo x="0" y="0"/>
              </wp:wrapPolygon>
            </wp:wrapTight>
            <wp:docPr id="520962899" name="Picture 520962899" descr="man-made or natural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Natural and man-made materials. Cut, sort and paste them into the table above.</w:t>
      </w:r>
      <w:r w:rsidR="00244C7B">
        <w:br w:type="page"/>
      </w:r>
    </w:p>
    <w:p w14:paraId="3A2FE831" w14:textId="0D6CEE82" w:rsidR="00A83E38" w:rsidRPr="00190D68" w:rsidRDefault="00A83E38" w:rsidP="00190D68">
      <w:pPr>
        <w:pStyle w:val="Heading1"/>
      </w:pPr>
      <w:r>
        <w:lastRenderedPageBreak/>
        <w:t>Activity 1.2</w:t>
      </w:r>
    </w:p>
    <w:p w14:paraId="5AEB8182" w14:textId="06EDC73B" w:rsidR="00A83E38" w:rsidRDefault="00A83E38" w:rsidP="00A83E38">
      <w:pPr>
        <w:rPr>
          <w:lang w:eastAsia="zh-CN"/>
        </w:rPr>
      </w:pPr>
      <w:r>
        <w:rPr>
          <w:lang w:eastAsia="zh-CN"/>
        </w:rPr>
        <w:t xml:space="preserve">During this activity you will </w:t>
      </w:r>
      <w:r w:rsidR="00244C7B">
        <w:rPr>
          <w:lang w:eastAsia="zh-CN"/>
        </w:rPr>
        <w:t>use properties to describe a natural material’s characteristics.</w:t>
      </w:r>
    </w:p>
    <w:p w14:paraId="3FDE9129" w14:textId="4E676823" w:rsidR="0070293C" w:rsidRDefault="00244C7B" w:rsidP="0079181B">
      <w:pPr>
        <w:pStyle w:val="Heading2"/>
      </w:pPr>
      <w:r>
        <w:t>Natural material properties</w:t>
      </w:r>
    </w:p>
    <w:p w14:paraId="2DE3800A" w14:textId="56EBDF05" w:rsidR="0021041A" w:rsidRDefault="0079181B" w:rsidP="0079181B">
      <w:pPr>
        <w:rPr>
          <w:lang w:eastAsia="zh-CN"/>
        </w:rPr>
      </w:pPr>
      <w:r>
        <w:rPr>
          <w:lang w:eastAsia="zh-CN"/>
        </w:rPr>
        <w:t xml:space="preserve">Properties of materials </w:t>
      </w:r>
      <w:r w:rsidR="004E3F4D">
        <w:rPr>
          <w:lang w:eastAsia="zh-CN"/>
        </w:rPr>
        <w:t xml:space="preserve">can </w:t>
      </w:r>
      <w:r>
        <w:rPr>
          <w:lang w:eastAsia="zh-CN"/>
        </w:rPr>
        <w:t xml:space="preserve">describe how that material looks and feels. </w:t>
      </w:r>
    </w:p>
    <w:p w14:paraId="7012E3C6" w14:textId="0BFACA82" w:rsidR="0079181B" w:rsidRDefault="0079181B" w:rsidP="0079181B">
      <w:pPr>
        <w:rPr>
          <w:lang w:eastAsia="zh-CN"/>
        </w:rPr>
      </w:pPr>
      <w:r>
        <w:rPr>
          <w:lang w:eastAsia="zh-CN"/>
        </w:rPr>
        <w:t>For example, the properties of</w:t>
      </w:r>
      <w:r w:rsidR="00793C17">
        <w:rPr>
          <w:lang w:eastAsia="zh-CN"/>
        </w:rPr>
        <w:t xml:space="preserve"> natural</w:t>
      </w:r>
      <w:r>
        <w:rPr>
          <w:lang w:eastAsia="zh-CN"/>
        </w:rPr>
        <w:t xml:space="preserve"> chalk could be white, dry, crumbly and light. We use the senses of</w:t>
      </w:r>
      <w:r w:rsidR="00793C17">
        <w:rPr>
          <w:lang w:eastAsia="zh-CN"/>
        </w:rPr>
        <w:t xml:space="preserve"> touch and sight to describe the</w:t>
      </w:r>
      <w:r>
        <w:rPr>
          <w:lang w:eastAsia="zh-CN"/>
        </w:rPr>
        <w:t xml:space="preserve"> material.</w:t>
      </w:r>
    </w:p>
    <w:p w14:paraId="7551E40E" w14:textId="0B93B518" w:rsidR="0079181B" w:rsidRDefault="5539DE85" w:rsidP="0079181B">
      <w:pPr>
        <w:rPr>
          <w:lang w:eastAsia="zh-CN"/>
        </w:rPr>
      </w:pPr>
      <w:r w:rsidRPr="412AD260">
        <w:rPr>
          <w:lang w:eastAsia="zh-CN"/>
        </w:rPr>
        <w:t>Choose 4 natural materials from activity 1.1</w:t>
      </w:r>
      <w:r w:rsidR="00793C17">
        <w:rPr>
          <w:lang w:eastAsia="zh-CN"/>
        </w:rPr>
        <w:t xml:space="preserve"> and add them to the headings below. F</w:t>
      </w:r>
      <w:r w:rsidRPr="412AD260">
        <w:rPr>
          <w:lang w:eastAsia="zh-CN"/>
        </w:rPr>
        <w:t>ind</w:t>
      </w:r>
      <w:r w:rsidR="00793C17">
        <w:rPr>
          <w:lang w:eastAsia="zh-CN"/>
        </w:rPr>
        <w:t xml:space="preserve"> and write</w:t>
      </w:r>
      <w:r w:rsidRPr="412AD260">
        <w:rPr>
          <w:lang w:eastAsia="zh-CN"/>
        </w:rPr>
        <w:t xml:space="preserve"> 4 properties that describe each material.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Objects and their materials scavenger hunt"/>
      </w:tblPr>
      <w:tblGrid>
        <w:gridCol w:w="4787"/>
        <w:gridCol w:w="4785"/>
      </w:tblGrid>
      <w:tr w:rsidR="0070293C" w14:paraId="3E7C2159" w14:textId="77777777" w:rsidTr="00021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7" w:type="dxa"/>
          </w:tcPr>
          <w:p w14:paraId="48A5A436" w14:textId="3E08DB2E" w:rsidR="0070293C" w:rsidRDefault="0079181B" w:rsidP="0079181B">
            <w:pPr>
              <w:spacing w:before="192" w:after="192"/>
            </w:pPr>
            <w:r>
              <w:t>Properties of natural</w:t>
            </w:r>
            <w:r w:rsidR="0070293C">
              <w:t xml:space="preserve"> materials</w:t>
            </w:r>
          </w:p>
        </w:tc>
        <w:tc>
          <w:tcPr>
            <w:tcW w:w="4785" w:type="dxa"/>
          </w:tcPr>
          <w:p w14:paraId="15998B27" w14:textId="77777777" w:rsidR="0070293C" w:rsidRDefault="0070293C" w:rsidP="00960F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0293C" w14:paraId="1C9ACD55" w14:textId="77777777" w:rsidTr="00021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  <w:shd w:val="clear" w:color="auto" w:fill="E7E6E6" w:themeFill="background2"/>
          </w:tcPr>
          <w:p w14:paraId="4CE67078" w14:textId="29CBE26E" w:rsidR="0070293C" w:rsidRPr="0070293C" w:rsidRDefault="00793C17" w:rsidP="00960FCA">
            <w:pPr>
              <w:rPr>
                <w:b w:val="0"/>
              </w:rPr>
            </w:pPr>
            <w:r>
              <w:rPr>
                <w:b w:val="0"/>
              </w:rPr>
              <w:t>Material 1:</w:t>
            </w:r>
          </w:p>
        </w:tc>
        <w:tc>
          <w:tcPr>
            <w:tcW w:w="4785" w:type="dxa"/>
            <w:shd w:val="clear" w:color="auto" w:fill="E7E6E6" w:themeFill="background2"/>
          </w:tcPr>
          <w:p w14:paraId="3F759325" w14:textId="49489A4C" w:rsidR="0070293C" w:rsidRPr="0070293C" w:rsidRDefault="00793C17" w:rsidP="00960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Material 2:</w:t>
            </w:r>
          </w:p>
        </w:tc>
      </w:tr>
      <w:tr w:rsidR="0070293C" w14:paraId="046C29C4" w14:textId="77777777" w:rsidTr="00066D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  <w:shd w:val="clear" w:color="auto" w:fill="auto"/>
          </w:tcPr>
          <w:p w14:paraId="1C607AD0" w14:textId="77777777" w:rsidR="0070293C" w:rsidRDefault="0070293C" w:rsidP="00960FCA">
            <w:pPr>
              <w:rPr>
                <w:b w:val="0"/>
              </w:rPr>
            </w:pPr>
          </w:p>
          <w:p w14:paraId="5B83D535" w14:textId="77777777" w:rsidR="0070293C" w:rsidRDefault="0070293C" w:rsidP="00960FCA">
            <w:pPr>
              <w:rPr>
                <w:b w:val="0"/>
              </w:rPr>
            </w:pPr>
          </w:p>
          <w:p w14:paraId="5437A748" w14:textId="77777777" w:rsidR="0070293C" w:rsidRDefault="0070293C" w:rsidP="00960FCA">
            <w:pPr>
              <w:rPr>
                <w:b w:val="0"/>
              </w:rPr>
            </w:pPr>
          </w:p>
          <w:p w14:paraId="28994389" w14:textId="77777777" w:rsidR="0070293C" w:rsidRDefault="0070293C" w:rsidP="00960FCA">
            <w:pPr>
              <w:rPr>
                <w:b w:val="0"/>
              </w:rPr>
            </w:pPr>
          </w:p>
          <w:p w14:paraId="15BB406B" w14:textId="77777777" w:rsidR="0070293C" w:rsidRDefault="0070293C" w:rsidP="00960FCA">
            <w:pPr>
              <w:rPr>
                <w:b w:val="0"/>
              </w:rPr>
            </w:pPr>
          </w:p>
          <w:p w14:paraId="7328C346" w14:textId="0835DCD2" w:rsidR="0070293C" w:rsidRDefault="0070293C" w:rsidP="00960FCA">
            <w:pPr>
              <w:rPr>
                <w:b w:val="0"/>
              </w:rPr>
            </w:pPr>
          </w:p>
          <w:p w14:paraId="15651CCA" w14:textId="77777777" w:rsidR="0070293C" w:rsidRDefault="0070293C" w:rsidP="00960FCA">
            <w:pPr>
              <w:rPr>
                <w:b w:val="0"/>
              </w:rPr>
            </w:pPr>
          </w:p>
          <w:p w14:paraId="59A99B74" w14:textId="7A891508" w:rsidR="0070293C" w:rsidRDefault="0070293C" w:rsidP="00960FCA">
            <w:pPr>
              <w:rPr>
                <w:b w:val="0"/>
              </w:rPr>
            </w:pPr>
          </w:p>
          <w:p w14:paraId="16BA2BA5" w14:textId="58DFB971" w:rsidR="0070293C" w:rsidRDefault="0070293C" w:rsidP="00960FCA">
            <w:pPr>
              <w:rPr>
                <w:b w:val="0"/>
              </w:rPr>
            </w:pPr>
          </w:p>
          <w:p w14:paraId="11BB46D5" w14:textId="390E384A" w:rsidR="0070293C" w:rsidRPr="0070293C" w:rsidRDefault="0070293C" w:rsidP="00960FCA">
            <w:pPr>
              <w:rPr>
                <w:b w:val="0"/>
              </w:rPr>
            </w:pPr>
          </w:p>
        </w:tc>
        <w:tc>
          <w:tcPr>
            <w:tcW w:w="4785" w:type="dxa"/>
            <w:shd w:val="clear" w:color="auto" w:fill="auto"/>
          </w:tcPr>
          <w:p w14:paraId="5899194B" w14:textId="77777777" w:rsidR="0070293C" w:rsidRPr="0070293C" w:rsidRDefault="0070293C" w:rsidP="00960F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0293C" w14:paraId="424FDBEC" w14:textId="77777777" w:rsidTr="00021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  <w:shd w:val="clear" w:color="auto" w:fill="E7E6E6" w:themeFill="background2"/>
          </w:tcPr>
          <w:p w14:paraId="79C3F604" w14:textId="19241880" w:rsidR="0070293C" w:rsidRPr="0070293C" w:rsidRDefault="00793C17" w:rsidP="00960FCA">
            <w:pPr>
              <w:rPr>
                <w:b w:val="0"/>
              </w:rPr>
            </w:pPr>
            <w:r>
              <w:rPr>
                <w:b w:val="0"/>
              </w:rPr>
              <w:t>Material 3:</w:t>
            </w:r>
          </w:p>
        </w:tc>
        <w:tc>
          <w:tcPr>
            <w:tcW w:w="4785" w:type="dxa"/>
            <w:shd w:val="clear" w:color="auto" w:fill="E7E6E6" w:themeFill="background2"/>
          </w:tcPr>
          <w:p w14:paraId="6DC1E3DF" w14:textId="439F9D2D" w:rsidR="0070293C" w:rsidRPr="0070293C" w:rsidRDefault="00793C17" w:rsidP="00960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Material 4:</w:t>
            </w:r>
          </w:p>
        </w:tc>
      </w:tr>
      <w:tr w:rsidR="0070293C" w14:paraId="6B08B788" w14:textId="77777777" w:rsidTr="00066D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  <w:shd w:val="clear" w:color="auto" w:fill="auto"/>
          </w:tcPr>
          <w:p w14:paraId="38D02366" w14:textId="77777777" w:rsidR="0070293C" w:rsidRDefault="0070293C" w:rsidP="00960FCA"/>
          <w:p w14:paraId="33EE20DB" w14:textId="77777777" w:rsidR="0070293C" w:rsidRDefault="0070293C" w:rsidP="00960FCA"/>
          <w:p w14:paraId="5BC9AAE6" w14:textId="77777777" w:rsidR="0070293C" w:rsidRDefault="0070293C" w:rsidP="00960FCA"/>
          <w:p w14:paraId="4B0B0341" w14:textId="77777777" w:rsidR="0070293C" w:rsidRDefault="0070293C" w:rsidP="00960FCA"/>
          <w:p w14:paraId="33B1BC05" w14:textId="77777777" w:rsidR="0070293C" w:rsidRDefault="0070293C" w:rsidP="00960FCA"/>
          <w:p w14:paraId="7C0520BC" w14:textId="2EA40480" w:rsidR="0070293C" w:rsidRDefault="0070293C" w:rsidP="00960FCA"/>
          <w:p w14:paraId="654D6855" w14:textId="556FCFE0" w:rsidR="0070293C" w:rsidRDefault="0070293C" w:rsidP="00960FCA"/>
          <w:p w14:paraId="3D86B418" w14:textId="77777777" w:rsidR="0070293C" w:rsidRDefault="0070293C" w:rsidP="00960FCA"/>
          <w:p w14:paraId="69D39C7A" w14:textId="0CCCECB8" w:rsidR="0070293C" w:rsidRDefault="0070293C" w:rsidP="00960FCA"/>
          <w:p w14:paraId="6CE39718" w14:textId="7765A4DE" w:rsidR="0070293C" w:rsidRDefault="0070293C" w:rsidP="00960FCA"/>
          <w:p w14:paraId="0CB4B498" w14:textId="6A42677F" w:rsidR="0070293C" w:rsidRDefault="0070293C" w:rsidP="00960FCA"/>
        </w:tc>
        <w:tc>
          <w:tcPr>
            <w:tcW w:w="4785" w:type="dxa"/>
            <w:shd w:val="clear" w:color="auto" w:fill="auto"/>
          </w:tcPr>
          <w:p w14:paraId="0B80E61E" w14:textId="77777777" w:rsidR="0070293C" w:rsidRDefault="0070293C" w:rsidP="00960F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3AA7B421" w14:textId="77777777" w:rsidR="009414A0" w:rsidRDefault="009414A0" w:rsidP="00190D68">
      <w:pPr>
        <w:pStyle w:val="Heading1"/>
      </w:pPr>
    </w:p>
    <w:p w14:paraId="6004DD6D" w14:textId="6857D71E" w:rsidR="0070293C" w:rsidRPr="009414A0" w:rsidRDefault="009414A0" w:rsidP="009414A0">
      <w:pPr>
        <w:pStyle w:val="Heading1"/>
      </w:pPr>
      <w:r>
        <w:br w:type="page"/>
      </w:r>
      <w:r w:rsidR="0070293C">
        <w:lastRenderedPageBreak/>
        <w:t>Activity 1.3</w:t>
      </w:r>
    </w:p>
    <w:p w14:paraId="35AF81E1" w14:textId="67874B54" w:rsidR="0070293C" w:rsidRDefault="0070293C" w:rsidP="0070293C">
      <w:pPr>
        <w:rPr>
          <w:lang w:eastAsia="zh-CN"/>
        </w:rPr>
      </w:pPr>
      <w:r>
        <w:rPr>
          <w:lang w:eastAsia="zh-CN"/>
        </w:rPr>
        <w:t xml:space="preserve">During this activity you will </w:t>
      </w:r>
      <w:r w:rsidR="00444DDF">
        <w:rPr>
          <w:lang w:eastAsia="zh-CN"/>
        </w:rPr>
        <w:t>use Venn diagrams to compare the properties of natural materials.</w:t>
      </w:r>
    </w:p>
    <w:p w14:paraId="29166211" w14:textId="383169B4" w:rsidR="0070293C" w:rsidRDefault="00444DDF" w:rsidP="0070293C">
      <w:pPr>
        <w:pStyle w:val="Heading2"/>
      </w:pPr>
      <w:r>
        <w:t>Compare the properties</w:t>
      </w:r>
    </w:p>
    <w:p w14:paraId="6A72809B" w14:textId="64D5A35D" w:rsidR="008F00F6" w:rsidRDefault="00444DDF" w:rsidP="00960FCA">
      <w:r>
        <w:t xml:space="preserve">Properties of materials can be </w:t>
      </w:r>
      <w:r w:rsidR="00587155">
        <w:t>both similar and</w:t>
      </w:r>
      <w:r>
        <w:t xml:space="preserve"> diffe</w:t>
      </w:r>
      <w:r w:rsidR="0021041A">
        <w:t>rent to each other. We can use</w:t>
      </w:r>
      <w:r>
        <w:t xml:space="preserve"> Venn diagrams to compare what material properties are the same as each other and which ones are different.</w:t>
      </w:r>
    </w:p>
    <w:p w14:paraId="09628A68" w14:textId="1B7941AA" w:rsidR="00444DDF" w:rsidRDefault="00444DDF" w:rsidP="00960FCA">
      <w:r>
        <w:t>For example, the Venn diagram below is comparing the materials of wool and cotton. The circles show the differences while the space in the centre shows the similarities.</w:t>
      </w:r>
    </w:p>
    <w:p w14:paraId="686FF460" w14:textId="397978E5" w:rsidR="00444DDF" w:rsidRDefault="42EFC612" w:rsidP="00960FCA">
      <w:r>
        <w:rPr>
          <w:noProof/>
          <w:lang w:eastAsia="en-AU"/>
        </w:rPr>
        <w:drawing>
          <wp:inline distT="0" distB="0" distL="0" distR="0" wp14:anchorId="28EC0464" wp14:editId="0604AB22">
            <wp:extent cx="5924548" cy="3621261"/>
            <wp:effectExtent l="0" t="0" r="635" b="0"/>
            <wp:docPr id="960072781" name="Picture 297569293" descr="Venn diagram of cotton and w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5692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48" cy="36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E323" w14:textId="4767E9E0" w:rsidR="00444DDF" w:rsidRDefault="384EBC66" w:rsidP="412AD260">
      <w:r>
        <w:t>It’s your turn now to co</w:t>
      </w:r>
      <w:r w:rsidR="2F50E7E9">
        <w:t>mpare the properties of rock and wood</w:t>
      </w:r>
      <w:r>
        <w:t>. Put the properties that are the same as each other in the centre space.</w:t>
      </w:r>
      <w:r w:rsidR="7EB5CA26">
        <w:t xml:space="preserve"> Put the properties that are unique into each side as appropriate.</w:t>
      </w:r>
    </w:p>
    <w:p w14:paraId="595E55EC" w14:textId="77777777" w:rsidR="009414A0" w:rsidRDefault="009414A0" w:rsidP="412AD260"/>
    <w:p w14:paraId="60491E10" w14:textId="77777777" w:rsidR="009414A0" w:rsidRDefault="009414A0">
      <w:r>
        <w:br w:type="page"/>
      </w:r>
    </w:p>
    <w:p w14:paraId="78841D79" w14:textId="2AB9EE49" w:rsidR="009414A0" w:rsidRDefault="009414A0" w:rsidP="412AD260">
      <w:r>
        <w:rPr>
          <w:noProof/>
          <w:lang w:eastAsia="en-AU"/>
        </w:rPr>
        <w:lastRenderedPageBreak/>
        <w:drawing>
          <wp:inline distT="0" distB="0" distL="0" distR="0" wp14:anchorId="69CC3193" wp14:editId="741F6492">
            <wp:extent cx="5876014" cy="4173758"/>
            <wp:effectExtent l="19050" t="19050" r="10795" b="17780"/>
            <wp:docPr id="2" name="Picture 2" descr="rock and wood ven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8951" cy="41829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E2A5E9" w14:textId="4B76ED54" w:rsidR="4546A0D2" w:rsidRDefault="4546A0D2" w:rsidP="412AD260">
      <w:pPr>
        <w:jc w:val="center"/>
      </w:pPr>
    </w:p>
    <w:p w14:paraId="334BCD58" w14:textId="065825E6" w:rsidR="00444DDF" w:rsidRDefault="00444DDF" w:rsidP="00960FCA"/>
    <w:p w14:paraId="32E8C377" w14:textId="2216CE2B" w:rsidR="412AD260" w:rsidRDefault="412AD260">
      <w:r>
        <w:br w:type="page"/>
      </w:r>
    </w:p>
    <w:p w14:paraId="3940CDE3" w14:textId="53E794B9" w:rsidR="008B4982" w:rsidRDefault="008B4982" w:rsidP="008B4982">
      <w:pPr>
        <w:pStyle w:val="Heading1"/>
      </w:pPr>
      <w:r>
        <w:lastRenderedPageBreak/>
        <w:t>Activity 1.4</w:t>
      </w:r>
    </w:p>
    <w:p w14:paraId="448724E0" w14:textId="2FA1D3B9" w:rsidR="00855D7E" w:rsidRDefault="008B4982" w:rsidP="008B4982">
      <w:r>
        <w:rPr>
          <w:lang w:eastAsia="zh-CN"/>
        </w:rPr>
        <w:t xml:space="preserve">During this activity you will explore why Aboriginal and Torres Strait Islander Peoples chose certain natural materials </w:t>
      </w:r>
      <w:r w:rsidR="004E3F4D">
        <w:rPr>
          <w:lang w:eastAsia="zh-CN"/>
        </w:rPr>
        <w:t xml:space="preserve">to help </w:t>
      </w:r>
      <w:r>
        <w:rPr>
          <w:lang w:eastAsia="zh-CN"/>
        </w:rPr>
        <w:t>solve a problem.</w:t>
      </w:r>
      <w:r>
        <w:t xml:space="preserve"> </w:t>
      </w:r>
    </w:p>
    <w:p w14:paraId="5E0FD0C4" w14:textId="59524753" w:rsidR="008B4982" w:rsidRDefault="008B4982" w:rsidP="00855D7E">
      <w:pPr>
        <w:pStyle w:val="Heading2"/>
      </w:pPr>
      <w:r>
        <w:t>What’s the reason why?</w:t>
      </w:r>
    </w:p>
    <w:p w14:paraId="155FDD0B" w14:textId="18AE0716" w:rsidR="00444DDF" w:rsidRDefault="008B4982" w:rsidP="00855D7E">
      <w:pPr>
        <w:rPr>
          <w:lang w:eastAsia="zh-CN"/>
        </w:rPr>
      </w:pPr>
      <w:r>
        <w:rPr>
          <w:lang w:eastAsia="zh-CN"/>
        </w:rPr>
        <w:t xml:space="preserve">Aboriginal and Torres Strait Islander Peoples used a range of natural materials to make objects that </w:t>
      </w:r>
      <w:r w:rsidR="003D2D7A">
        <w:rPr>
          <w:lang w:eastAsia="zh-CN"/>
        </w:rPr>
        <w:t>had a purpose</w:t>
      </w:r>
      <w:r>
        <w:rPr>
          <w:lang w:eastAsia="zh-CN"/>
        </w:rPr>
        <w:t>. There were reasons why some materials were chosen instead of others to do a certain job. For example, Aboriginal People used emu oil to make grass</w:t>
      </w:r>
      <w:r w:rsidR="00855D7E">
        <w:rPr>
          <w:lang w:eastAsia="zh-CN"/>
        </w:rPr>
        <w:t xml:space="preserve"> fibres</w:t>
      </w:r>
      <w:r>
        <w:rPr>
          <w:lang w:eastAsia="zh-CN"/>
        </w:rPr>
        <w:t xml:space="preserve"> softer and easier to twist to make something from them.</w:t>
      </w:r>
    </w:p>
    <w:tbl>
      <w:tblPr>
        <w:tblStyle w:val="Tableheader"/>
        <w:tblW w:w="9446" w:type="dxa"/>
        <w:tblInd w:w="-30" w:type="dxa"/>
        <w:tblLook w:val="04A0" w:firstRow="1" w:lastRow="0" w:firstColumn="1" w:lastColumn="0" w:noHBand="0" w:noVBand="1"/>
        <w:tblDescription w:val="why are these materials chosen?"/>
      </w:tblPr>
      <w:tblGrid>
        <w:gridCol w:w="4337"/>
        <w:gridCol w:w="1140"/>
        <w:gridCol w:w="3969"/>
      </w:tblGrid>
      <w:tr w:rsidR="009414A0" w14:paraId="25DC3B40" w14:textId="77777777" w:rsidTr="006F3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37" w:type="dxa"/>
          </w:tcPr>
          <w:p w14:paraId="484D3447" w14:textId="5276A246" w:rsidR="008F00F6" w:rsidRDefault="008F00F6" w:rsidP="008F00F6">
            <w:pPr>
              <w:spacing w:before="192" w:after="192"/>
            </w:pPr>
            <w:r>
              <w:t>Object</w:t>
            </w:r>
          </w:p>
        </w:tc>
        <w:tc>
          <w:tcPr>
            <w:tcW w:w="1140" w:type="dxa"/>
          </w:tcPr>
          <w:p w14:paraId="54DB6DD8" w14:textId="6ADF703B" w:rsidR="008F00F6" w:rsidRDefault="008F00F6" w:rsidP="008F00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Material</w:t>
            </w:r>
          </w:p>
        </w:tc>
        <w:tc>
          <w:tcPr>
            <w:tcW w:w="3969" w:type="dxa"/>
          </w:tcPr>
          <w:p w14:paraId="0111E073" w14:textId="4969D2ED" w:rsidR="008F00F6" w:rsidRDefault="008F00F6" w:rsidP="008F00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Why?</w:t>
            </w:r>
            <w:r w:rsidR="00DE426F">
              <w:t xml:space="preserve"> Cut and paste the correct reason</w:t>
            </w:r>
          </w:p>
        </w:tc>
      </w:tr>
      <w:tr w:rsidR="009414A0" w14:paraId="41ED7E8E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14:paraId="1132099A" w14:textId="27826E44" w:rsidR="008F00F6" w:rsidRDefault="36D0960F" w:rsidP="008F00F6">
            <w:r>
              <w:rPr>
                <w:noProof/>
                <w:lang w:eastAsia="en-AU"/>
              </w:rPr>
              <w:drawing>
                <wp:inline distT="0" distB="0" distL="0" distR="0" wp14:anchorId="51CCF959" wp14:editId="38A453E1">
                  <wp:extent cx="802640" cy="1058143"/>
                  <wp:effectExtent l="0" t="0" r="0" b="8890"/>
                  <wp:docPr id="497945880" name="Picture 6" descr="dilly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105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78369" w14:textId="3CECBD69" w:rsidR="007F780C" w:rsidRDefault="2B1618BB" w:rsidP="412AD260">
            <w:pPr>
              <w:rPr>
                <w:rFonts w:eastAsia="Arial" w:cs="Arial"/>
                <w:b w:val="0"/>
                <w:sz w:val="20"/>
                <w:szCs w:val="20"/>
              </w:rPr>
            </w:pPr>
            <w:r w:rsidRPr="412AD260">
              <w:rPr>
                <w:rFonts w:eastAsia="Arial" w:cs="Arial"/>
                <w:b w:val="0"/>
                <w:sz w:val="20"/>
                <w:szCs w:val="20"/>
              </w:rPr>
              <w:t>Yanajin33 / CC BY-SA (https://creativecommons.org/licenses/by-sa/3.0)</w:t>
            </w:r>
          </w:p>
        </w:tc>
        <w:tc>
          <w:tcPr>
            <w:tcW w:w="1140" w:type="dxa"/>
          </w:tcPr>
          <w:p w14:paraId="34312E97" w14:textId="77777777" w:rsidR="00855D7E" w:rsidRPr="009414A0" w:rsidRDefault="00855D7E" w:rsidP="008F0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grass fibre</w:t>
            </w:r>
          </w:p>
          <w:p w14:paraId="4D8920C5" w14:textId="66A7CF8C" w:rsidR="004A6095" w:rsidRPr="009414A0" w:rsidRDefault="00855D7E" w:rsidP="002104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ba</w:t>
            </w:r>
            <w:r w:rsidR="0021041A" w:rsidRPr="009414A0">
              <w:rPr>
                <w:sz w:val="24"/>
              </w:rPr>
              <w:t>g</w:t>
            </w:r>
          </w:p>
        </w:tc>
        <w:tc>
          <w:tcPr>
            <w:tcW w:w="3969" w:type="dxa"/>
          </w:tcPr>
          <w:p w14:paraId="20BB064D" w14:textId="77777777" w:rsidR="008F00F6" w:rsidRDefault="008F00F6" w:rsidP="008F0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414A0" w14:paraId="037AD3AF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14:paraId="0E9A4936" w14:textId="1DF3358D" w:rsidR="008F00F6" w:rsidRDefault="0021041A" w:rsidP="008F00F6">
            <w:r>
              <w:rPr>
                <w:noProof/>
                <w:lang w:eastAsia="en-AU"/>
              </w:rPr>
              <w:drawing>
                <wp:inline distT="0" distB="0" distL="0" distR="0" wp14:anchorId="1B004B0C" wp14:editId="6946074E">
                  <wp:extent cx="2583063" cy="227214"/>
                  <wp:effectExtent l="19050" t="209550" r="8255" b="211455"/>
                  <wp:docPr id="22" name="Picture 22" descr="bamboo sp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63875">
                            <a:off x="0" y="0"/>
                            <a:ext cx="3121279" cy="27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CEB78" w14:textId="15A28763" w:rsidR="007F780C" w:rsidRPr="009414A0" w:rsidRDefault="489BE690" w:rsidP="412AD260">
            <w:pPr>
              <w:rPr>
                <w:b w:val="0"/>
                <w:sz w:val="20"/>
                <w:szCs w:val="20"/>
              </w:rPr>
            </w:pPr>
            <w:r w:rsidRPr="009414A0">
              <w:rPr>
                <w:b w:val="0"/>
                <w:sz w:val="20"/>
                <w:szCs w:val="20"/>
              </w:rPr>
              <w:t>Port Jackson Painter, fl. 1788-1792.Previously attributed to John Hunter; see discussion p.208-210 of: The art of the First Fleet / ed. by Bernard Smith and Alwyne Wheeler. [NLA notes] / Public domain</w:t>
            </w:r>
          </w:p>
        </w:tc>
        <w:tc>
          <w:tcPr>
            <w:tcW w:w="1140" w:type="dxa"/>
          </w:tcPr>
          <w:p w14:paraId="07B91831" w14:textId="77777777" w:rsidR="00855D7E" w:rsidRPr="009414A0" w:rsidRDefault="00855D7E" w:rsidP="008F00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bamboo wood</w:t>
            </w:r>
          </w:p>
          <w:p w14:paraId="23824B4A" w14:textId="738E370C" w:rsidR="004A6095" w:rsidRPr="009414A0" w:rsidRDefault="00855D7E" w:rsidP="008F00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spear</w:t>
            </w:r>
          </w:p>
        </w:tc>
        <w:tc>
          <w:tcPr>
            <w:tcW w:w="3969" w:type="dxa"/>
          </w:tcPr>
          <w:p w14:paraId="588F108D" w14:textId="77777777" w:rsidR="008F00F6" w:rsidRDefault="008F00F6" w:rsidP="008F00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9414A0" w14:paraId="43884632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14:paraId="4C5BFA0A" w14:textId="664DD7D7" w:rsidR="0021041A" w:rsidRDefault="454E8E25" w:rsidP="0021041A">
            <w:r>
              <w:rPr>
                <w:noProof/>
                <w:lang w:eastAsia="en-AU"/>
              </w:rPr>
              <w:drawing>
                <wp:inline distT="0" distB="0" distL="0" distR="0" wp14:anchorId="7121B878" wp14:editId="57D6E66C">
                  <wp:extent cx="1458181" cy="1093636"/>
                  <wp:effectExtent l="0" t="0" r="8890" b="0"/>
                  <wp:docPr id="361069342" name="Picture 13" descr="paper bark h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181" cy="109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7879D" w14:textId="6D222DDD" w:rsidR="007F780C" w:rsidRPr="009414A0" w:rsidRDefault="00F71714" w:rsidP="412AD260">
            <w:pPr>
              <w:rPr>
                <w:b w:val="0"/>
                <w:sz w:val="20"/>
                <w:szCs w:val="20"/>
              </w:rPr>
            </w:pPr>
            <w:hyperlink r:id="rId16">
              <w:r w:rsidR="397FF58F" w:rsidRPr="009414A0">
                <w:rPr>
                  <w:rStyle w:val="Hyperlink"/>
                  <w:b w:val="0"/>
                  <w:sz w:val="20"/>
                  <w:szCs w:val="20"/>
                </w:rPr>
                <w:t>Creative Commons</w:t>
              </w:r>
            </w:hyperlink>
            <w:r w:rsidR="397FF58F" w:rsidRPr="009414A0">
              <w:rPr>
                <w:b w:val="0"/>
                <w:sz w:val="20"/>
                <w:szCs w:val="20"/>
              </w:rPr>
              <w:t xml:space="preserve"> </w:t>
            </w:r>
            <w:hyperlink r:id="rId17">
              <w:r w:rsidR="397FF58F" w:rsidRPr="009414A0">
                <w:rPr>
                  <w:rStyle w:val="Hyperlink"/>
                  <w:b w:val="0"/>
                  <w:sz w:val="20"/>
                  <w:szCs w:val="20"/>
                </w:rPr>
                <w:t>Attribution-ShareAlike 3.0</w:t>
              </w:r>
            </w:hyperlink>
            <w:r w:rsidR="397FF58F" w:rsidRPr="009414A0">
              <w:rPr>
                <w:b w:val="0"/>
                <w:sz w:val="20"/>
                <w:szCs w:val="20"/>
              </w:rPr>
              <w:t xml:space="preserve"> </w:t>
            </w:r>
            <w:r w:rsidR="330C49F7" w:rsidRPr="009414A0">
              <w:rPr>
                <w:b w:val="0"/>
                <w:sz w:val="20"/>
                <w:szCs w:val="20"/>
              </w:rPr>
              <w:t>l</w:t>
            </w:r>
            <w:r w:rsidR="397FF58F" w:rsidRPr="009414A0">
              <w:rPr>
                <w:b w:val="0"/>
                <w:sz w:val="20"/>
                <w:szCs w:val="20"/>
              </w:rPr>
              <w:t>icen</w:t>
            </w:r>
            <w:r w:rsidR="4ED5D4CA" w:rsidRPr="009414A0">
              <w:rPr>
                <w:b w:val="0"/>
                <w:sz w:val="20"/>
                <w:szCs w:val="20"/>
              </w:rPr>
              <w:t>c</w:t>
            </w:r>
            <w:r w:rsidR="397FF58F" w:rsidRPr="009414A0">
              <w:rPr>
                <w:b w:val="0"/>
                <w:sz w:val="20"/>
                <w:szCs w:val="20"/>
              </w:rPr>
              <w:t>e</w:t>
            </w:r>
          </w:p>
        </w:tc>
        <w:tc>
          <w:tcPr>
            <w:tcW w:w="1140" w:type="dxa"/>
          </w:tcPr>
          <w:p w14:paraId="13BA5DDE" w14:textId="42475627" w:rsidR="004A6095" w:rsidRPr="009414A0" w:rsidRDefault="00DD2A00" w:rsidP="005871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 xml:space="preserve">paper </w:t>
            </w:r>
            <w:r w:rsidR="00855D7E" w:rsidRPr="009414A0">
              <w:rPr>
                <w:sz w:val="24"/>
              </w:rPr>
              <w:t>bark</w:t>
            </w:r>
            <w:r w:rsidR="00691C2E" w:rsidRPr="009414A0">
              <w:rPr>
                <w:sz w:val="24"/>
              </w:rPr>
              <w:t xml:space="preserve"> hut</w:t>
            </w:r>
            <w:r w:rsidR="00855D7E" w:rsidRPr="009414A0">
              <w:rPr>
                <w:sz w:val="24"/>
              </w:rPr>
              <w:t xml:space="preserve"> </w:t>
            </w:r>
          </w:p>
        </w:tc>
        <w:tc>
          <w:tcPr>
            <w:tcW w:w="3969" w:type="dxa"/>
          </w:tcPr>
          <w:p w14:paraId="6FAFBA3A" w14:textId="77777777" w:rsidR="008F00F6" w:rsidRDefault="008F00F6" w:rsidP="008F0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414A0" w14:paraId="195400E5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14:paraId="4B918F1D" w14:textId="116F3C8E" w:rsidR="004F454D" w:rsidRDefault="36D0960F" w:rsidP="008F00F6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53B19AE" wp14:editId="7A172B0F">
                  <wp:extent cx="1399430" cy="932759"/>
                  <wp:effectExtent l="0" t="0" r="0" b="1270"/>
                  <wp:docPr id="2023876392" name="Picture 29" descr="animal h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30" cy="93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EA6D3F" w14:textId="10DD54D9" w:rsidR="004F454D" w:rsidRPr="009414A0" w:rsidRDefault="16A398F6" w:rsidP="412AD260">
            <w:pPr>
              <w:rPr>
                <w:b w:val="0"/>
                <w:sz w:val="20"/>
                <w:szCs w:val="20"/>
              </w:rPr>
            </w:pPr>
            <w:r w:rsidRPr="009414A0">
              <w:rPr>
                <w:b w:val="0"/>
                <w:sz w:val="20"/>
                <w:szCs w:val="20"/>
              </w:rPr>
              <w:t xml:space="preserve">Creative Commons </w:t>
            </w:r>
            <w:hyperlink r:id="rId19" w:anchor="usage">
              <w:r w:rsidR="0ABC8EDD" w:rsidRPr="009414A0">
                <w:rPr>
                  <w:rStyle w:val="Hyperlink"/>
                  <w:b w:val="0"/>
                  <w:sz w:val="20"/>
                  <w:szCs w:val="20"/>
                </w:rPr>
                <w:t>CC0</w:t>
              </w:r>
            </w:hyperlink>
            <w:r w:rsidR="42547703" w:rsidRPr="009414A0">
              <w:rPr>
                <w:b w:val="0"/>
                <w:sz w:val="20"/>
                <w:szCs w:val="20"/>
              </w:rPr>
              <w:t xml:space="preserve"> licence</w:t>
            </w:r>
          </w:p>
        </w:tc>
        <w:tc>
          <w:tcPr>
            <w:tcW w:w="1140" w:type="dxa"/>
          </w:tcPr>
          <w:p w14:paraId="166DD977" w14:textId="02FDDBA4" w:rsidR="004F454D" w:rsidRPr="009414A0" w:rsidRDefault="00927351" w:rsidP="008F00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animal hide clothing</w:t>
            </w:r>
          </w:p>
        </w:tc>
        <w:tc>
          <w:tcPr>
            <w:tcW w:w="3969" w:type="dxa"/>
          </w:tcPr>
          <w:p w14:paraId="0F3C59F7" w14:textId="77777777" w:rsidR="004F454D" w:rsidRDefault="004F454D" w:rsidP="008F00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9414A0" w14:paraId="3A7DD4A5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14:paraId="16FA8676" w14:textId="4C02CC08" w:rsidR="007F780C" w:rsidRDefault="467E6BDB" w:rsidP="008F00F6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BBCF9A9" wp14:editId="3F92135D">
                  <wp:extent cx="1391478" cy="846818"/>
                  <wp:effectExtent l="0" t="0" r="0" b="0"/>
                  <wp:docPr id="1926629033" name="Picture 908694336" descr="quartzite grinding 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69433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78" cy="84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9C135" w14:textId="730052FF" w:rsidR="007F780C" w:rsidRPr="009414A0" w:rsidRDefault="63C6143A" w:rsidP="412AD260">
            <w:pPr>
              <w:rPr>
                <w:b w:val="0"/>
                <w:sz w:val="20"/>
                <w:szCs w:val="20"/>
              </w:rPr>
            </w:pPr>
            <w:r w:rsidRPr="009414A0">
              <w:rPr>
                <w:b w:val="0"/>
                <w:sz w:val="20"/>
                <w:szCs w:val="20"/>
              </w:rPr>
              <w:t xml:space="preserve">State government of Victoria use under </w:t>
            </w:r>
            <w:hyperlink r:id="rId21">
              <w:r w:rsidRPr="009414A0">
                <w:rPr>
                  <w:rStyle w:val="Hyperlink"/>
                  <w:b w:val="0"/>
                  <w:sz w:val="20"/>
                  <w:szCs w:val="20"/>
                </w:rPr>
                <w:t>Creative Commons Attribution 4.0 International licence</w:t>
              </w:r>
            </w:hyperlink>
          </w:p>
        </w:tc>
        <w:tc>
          <w:tcPr>
            <w:tcW w:w="1140" w:type="dxa"/>
          </w:tcPr>
          <w:p w14:paraId="71C4B340" w14:textId="29BEE820" w:rsidR="004A6095" w:rsidRPr="009414A0" w:rsidRDefault="00CA74AF" w:rsidP="008F0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 xml:space="preserve">quartzite </w:t>
            </w:r>
          </w:p>
          <w:p w14:paraId="5175EE50" w14:textId="4F8C1CED" w:rsidR="00CA74AF" w:rsidRPr="009414A0" w:rsidRDefault="00CA74AF" w:rsidP="00CA7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grinding stone</w:t>
            </w:r>
          </w:p>
        </w:tc>
        <w:tc>
          <w:tcPr>
            <w:tcW w:w="3969" w:type="dxa"/>
          </w:tcPr>
          <w:p w14:paraId="344447A8" w14:textId="77777777" w:rsidR="008F00F6" w:rsidRDefault="008F00F6" w:rsidP="008F0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414A0" w14:paraId="091C7F6A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14:paraId="306F2A73" w14:textId="310CF09E" w:rsidR="008F00F6" w:rsidRDefault="467E6BDB" w:rsidP="008F00F6">
            <w:r>
              <w:rPr>
                <w:noProof/>
                <w:lang w:eastAsia="en-AU"/>
              </w:rPr>
              <w:drawing>
                <wp:inline distT="0" distB="0" distL="0" distR="0" wp14:anchorId="58779EF6" wp14:editId="1D7C439F">
                  <wp:extent cx="747423" cy="1212207"/>
                  <wp:effectExtent l="0" t="0" r="0" b="7620"/>
                  <wp:docPr id="119557051" name="Picture 908694337" descr="flint cutting 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694337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423" cy="121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384E7" w14:textId="2C69D9A5" w:rsidR="00F36A68" w:rsidRPr="006F382B" w:rsidRDefault="06BA0D43" w:rsidP="412AD260">
            <w:pPr>
              <w:rPr>
                <w:b w:val="0"/>
                <w:sz w:val="20"/>
                <w:szCs w:val="20"/>
              </w:rPr>
            </w:pPr>
            <w:r w:rsidRPr="009414A0">
              <w:rPr>
                <w:b w:val="0"/>
                <w:sz w:val="20"/>
                <w:szCs w:val="20"/>
              </w:rPr>
              <w:t xml:space="preserve">State government of Victoria use under </w:t>
            </w:r>
            <w:hyperlink r:id="rId23">
              <w:r w:rsidRPr="009414A0">
                <w:rPr>
                  <w:rStyle w:val="Hyperlink"/>
                  <w:b w:val="0"/>
                  <w:sz w:val="20"/>
                  <w:szCs w:val="20"/>
                </w:rPr>
                <w:t>Creative Commons Attribution 4.0 International licence</w:t>
              </w:r>
            </w:hyperlink>
          </w:p>
        </w:tc>
        <w:tc>
          <w:tcPr>
            <w:tcW w:w="1140" w:type="dxa"/>
          </w:tcPr>
          <w:p w14:paraId="373E2141" w14:textId="61DA0500" w:rsidR="008F00F6" w:rsidRPr="009414A0" w:rsidRDefault="00CA74AF" w:rsidP="008F00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flint</w:t>
            </w:r>
          </w:p>
          <w:p w14:paraId="071E45EC" w14:textId="2BB01513" w:rsidR="00CA74AF" w:rsidRPr="009414A0" w:rsidRDefault="00CA74AF" w:rsidP="00CA74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cutting tool</w:t>
            </w:r>
          </w:p>
        </w:tc>
        <w:tc>
          <w:tcPr>
            <w:tcW w:w="3969" w:type="dxa"/>
          </w:tcPr>
          <w:p w14:paraId="2F6D2476" w14:textId="77777777" w:rsidR="008F00F6" w:rsidRDefault="008F00F6" w:rsidP="008F00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tbl>
      <w:tblPr>
        <w:tblStyle w:val="Tableheader"/>
        <w:tblpPr w:leftFromText="180" w:rightFromText="180" w:vertAnchor="text" w:horzAnchor="margin" w:tblpY="337"/>
        <w:tblW w:w="4151" w:type="dxa"/>
        <w:tblLook w:val="04A0" w:firstRow="1" w:lastRow="0" w:firstColumn="1" w:lastColumn="0" w:noHBand="0" w:noVBand="1"/>
        <w:tblDescription w:val="why are these materials chosen?"/>
      </w:tblPr>
      <w:tblGrid>
        <w:gridCol w:w="4151"/>
      </w:tblGrid>
      <w:tr w:rsidR="009414A0" w14:paraId="6C49924E" w14:textId="77777777" w:rsidTr="00941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51" w:type="dxa"/>
            <w:tcBorders>
              <w:left w:val="dashSmallGap" w:sz="4" w:space="0" w:color="1F3864" w:themeColor="accent1" w:themeShade="80"/>
              <w:bottom w:val="dashSmallGap" w:sz="4" w:space="0" w:color="1F3864" w:themeColor="accent1" w:themeShade="80"/>
              <w:right w:val="dashSmallGap" w:sz="4" w:space="0" w:color="1F3864" w:themeColor="accent1" w:themeShade="80"/>
            </w:tcBorders>
          </w:tcPr>
          <w:p w14:paraId="624AD7E7" w14:textId="77777777" w:rsidR="009414A0" w:rsidRDefault="009414A0" w:rsidP="009414A0">
            <w:pPr>
              <w:spacing w:before="192" w:after="192"/>
            </w:pPr>
            <w:r>
              <w:t>Reason why? Cut and paste</w:t>
            </w:r>
          </w:p>
        </w:tc>
      </w:tr>
      <w:tr w:rsidR="009414A0" w14:paraId="600985D9" w14:textId="77777777" w:rsidTr="00941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1" w:type="dxa"/>
            <w:tcBorders>
              <w:top w:val="dashSmallGap" w:sz="4" w:space="0" w:color="1F3864" w:themeColor="accent1" w:themeShade="80"/>
              <w:left w:val="dashSmallGap" w:sz="4" w:space="0" w:color="1F3864" w:themeColor="accent1" w:themeShade="80"/>
              <w:bottom w:val="dashSmallGap" w:sz="4" w:space="0" w:color="1F3864" w:themeColor="accent1" w:themeShade="80"/>
              <w:right w:val="dashSmallGap" w:sz="4" w:space="0" w:color="1F3864" w:themeColor="accent1" w:themeShade="80"/>
            </w:tcBorders>
          </w:tcPr>
          <w:p w14:paraId="5D7EAEEC" w14:textId="77777777" w:rsidR="009414A0" w:rsidRPr="004F454D" w:rsidRDefault="009414A0" w:rsidP="009414A0">
            <w:pPr>
              <w:spacing w:line="48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It can crack to make a sharp edge</w:t>
            </w:r>
          </w:p>
        </w:tc>
      </w:tr>
      <w:tr w:rsidR="009414A0" w14:paraId="63EC20DD" w14:textId="77777777" w:rsidTr="009414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1" w:type="dxa"/>
            <w:tcBorders>
              <w:top w:val="dashSmallGap" w:sz="4" w:space="0" w:color="1F3864" w:themeColor="accent1" w:themeShade="80"/>
              <w:left w:val="dashSmallGap" w:sz="4" w:space="0" w:color="1F3864" w:themeColor="accent1" w:themeShade="80"/>
              <w:bottom w:val="dashSmallGap" w:sz="4" w:space="0" w:color="1F3864" w:themeColor="accent1" w:themeShade="80"/>
              <w:right w:val="dashSmallGap" w:sz="4" w:space="0" w:color="1F3864" w:themeColor="accent1" w:themeShade="80"/>
            </w:tcBorders>
          </w:tcPr>
          <w:p w14:paraId="6860C82C" w14:textId="77777777" w:rsidR="009414A0" w:rsidRPr="004F454D" w:rsidRDefault="009414A0" w:rsidP="009414A0">
            <w:pPr>
              <w:spacing w:line="480" w:lineRule="auto"/>
              <w:rPr>
                <w:b w:val="0"/>
                <w:sz w:val="24"/>
              </w:rPr>
            </w:pPr>
            <w:r w:rsidRPr="004F454D">
              <w:rPr>
                <w:b w:val="0"/>
                <w:sz w:val="24"/>
              </w:rPr>
              <w:t>It keeps us warm</w:t>
            </w:r>
            <w:r>
              <w:rPr>
                <w:b w:val="0"/>
                <w:sz w:val="24"/>
              </w:rPr>
              <w:t xml:space="preserve"> and is soft</w:t>
            </w:r>
          </w:p>
        </w:tc>
      </w:tr>
      <w:tr w:rsidR="009414A0" w14:paraId="7A8D7C43" w14:textId="77777777" w:rsidTr="00941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1" w:type="dxa"/>
            <w:tcBorders>
              <w:top w:val="dashSmallGap" w:sz="4" w:space="0" w:color="1F3864" w:themeColor="accent1" w:themeShade="80"/>
              <w:left w:val="dashSmallGap" w:sz="4" w:space="0" w:color="1F3864" w:themeColor="accent1" w:themeShade="80"/>
              <w:bottom w:val="dashSmallGap" w:sz="4" w:space="0" w:color="1F3864" w:themeColor="accent1" w:themeShade="80"/>
              <w:right w:val="dashSmallGap" w:sz="4" w:space="0" w:color="1F3864" w:themeColor="accent1" w:themeShade="80"/>
            </w:tcBorders>
          </w:tcPr>
          <w:p w14:paraId="74B5B92A" w14:textId="77777777" w:rsidR="009414A0" w:rsidRPr="004F454D" w:rsidRDefault="009414A0" w:rsidP="009414A0">
            <w:pPr>
              <w:spacing w:line="48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Strong and used for food preparation</w:t>
            </w:r>
          </w:p>
        </w:tc>
      </w:tr>
      <w:tr w:rsidR="009414A0" w14:paraId="0D6B3D98" w14:textId="77777777" w:rsidTr="009414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1" w:type="dxa"/>
            <w:tcBorders>
              <w:top w:val="dashSmallGap" w:sz="4" w:space="0" w:color="1F3864" w:themeColor="accent1" w:themeShade="80"/>
              <w:left w:val="dashSmallGap" w:sz="4" w:space="0" w:color="1F3864" w:themeColor="accent1" w:themeShade="80"/>
              <w:bottom w:val="dashSmallGap" w:sz="4" w:space="0" w:color="1F3864" w:themeColor="accent1" w:themeShade="80"/>
              <w:right w:val="dashSmallGap" w:sz="4" w:space="0" w:color="1F3864" w:themeColor="accent1" w:themeShade="80"/>
            </w:tcBorders>
          </w:tcPr>
          <w:p w14:paraId="20E507DC" w14:textId="77777777" w:rsidR="009414A0" w:rsidRPr="004F454D" w:rsidRDefault="009414A0" w:rsidP="009414A0">
            <w:pPr>
              <w:spacing w:line="48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It is light, strong and floats</w:t>
            </w:r>
          </w:p>
        </w:tc>
      </w:tr>
      <w:tr w:rsidR="009414A0" w14:paraId="74AD4676" w14:textId="77777777" w:rsidTr="00941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1" w:type="dxa"/>
            <w:tcBorders>
              <w:top w:val="dashSmallGap" w:sz="4" w:space="0" w:color="1F3864" w:themeColor="accent1" w:themeShade="80"/>
              <w:left w:val="dashSmallGap" w:sz="4" w:space="0" w:color="1F3864" w:themeColor="accent1" w:themeShade="80"/>
              <w:bottom w:val="dashSmallGap" w:sz="4" w:space="0" w:color="1F3864" w:themeColor="accent1" w:themeShade="80"/>
              <w:right w:val="dashSmallGap" w:sz="4" w:space="0" w:color="1F3864" w:themeColor="accent1" w:themeShade="80"/>
            </w:tcBorders>
          </w:tcPr>
          <w:p w14:paraId="6626AC4F" w14:textId="77777777" w:rsidR="009414A0" w:rsidRPr="004F454D" w:rsidRDefault="009414A0" w:rsidP="009414A0">
            <w:pPr>
              <w:spacing w:line="480" w:lineRule="auto"/>
              <w:rPr>
                <w:b w:val="0"/>
                <w:sz w:val="24"/>
              </w:rPr>
            </w:pPr>
            <w:r w:rsidRPr="004F454D">
              <w:rPr>
                <w:b w:val="0"/>
                <w:sz w:val="24"/>
              </w:rPr>
              <w:t>It can bend and be woven</w:t>
            </w:r>
          </w:p>
        </w:tc>
      </w:tr>
      <w:tr w:rsidR="009414A0" w14:paraId="43CF8565" w14:textId="77777777" w:rsidTr="009414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1" w:type="dxa"/>
            <w:tcBorders>
              <w:top w:val="dashSmallGap" w:sz="4" w:space="0" w:color="1F3864" w:themeColor="accent1" w:themeShade="80"/>
              <w:left w:val="dashSmallGap" w:sz="4" w:space="0" w:color="1F3864" w:themeColor="accent1" w:themeShade="80"/>
              <w:bottom w:val="dashSmallGap" w:sz="4" w:space="0" w:color="1F3864" w:themeColor="accent1" w:themeShade="80"/>
              <w:right w:val="dashSmallGap" w:sz="4" w:space="0" w:color="1F3864" w:themeColor="accent1" w:themeShade="80"/>
            </w:tcBorders>
          </w:tcPr>
          <w:p w14:paraId="36750F0F" w14:textId="2FACA359" w:rsidR="009414A0" w:rsidRPr="004F454D" w:rsidRDefault="009414A0" w:rsidP="009414A0">
            <w:pPr>
              <w:spacing w:line="48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It can be heated and shaped into many objects</w:t>
            </w:r>
          </w:p>
        </w:tc>
      </w:tr>
    </w:tbl>
    <w:p w14:paraId="349542D3" w14:textId="129A6F6D" w:rsidR="008F00F6" w:rsidRDefault="008F00F6" w:rsidP="008F00F6"/>
    <w:p w14:paraId="49B170AE" w14:textId="1C3C6AB9" w:rsidR="000214A2" w:rsidRDefault="000214A2" w:rsidP="008F00F6"/>
    <w:p w14:paraId="54D6FB92" w14:textId="77777777" w:rsidR="000214A2" w:rsidRDefault="000214A2">
      <w:r>
        <w:br w:type="page"/>
      </w:r>
    </w:p>
    <w:p w14:paraId="67C9C0F3" w14:textId="081AD6AC" w:rsidR="009E2FD0" w:rsidRDefault="00587155" w:rsidP="000214A2">
      <w:pPr>
        <w:pStyle w:val="Heading1"/>
      </w:pPr>
      <w:r>
        <w:lastRenderedPageBreak/>
        <w:t>Activity 1.5</w:t>
      </w:r>
    </w:p>
    <w:p w14:paraId="395F8FF0" w14:textId="5CBB865B" w:rsidR="00587155" w:rsidRDefault="009E2FD0" w:rsidP="00587155">
      <w:pPr>
        <w:rPr>
          <w:lang w:eastAsia="zh-CN"/>
        </w:rPr>
      </w:pPr>
      <w:r>
        <w:rPr>
          <w:lang w:eastAsia="zh-CN"/>
        </w:rPr>
        <w:t xml:space="preserve">During this activity you will investigate </w:t>
      </w:r>
      <w:r w:rsidR="00587155">
        <w:rPr>
          <w:lang w:eastAsia="zh-CN"/>
        </w:rPr>
        <w:t>and research some different shelters traditionally made by Aboriginal Peoples.</w:t>
      </w:r>
      <w:r w:rsidR="001E345C">
        <w:rPr>
          <w:lang w:eastAsia="zh-CN"/>
        </w:rPr>
        <w:t xml:space="preserve"> Using Google images for Aboriginal shelters would be a great place to start.</w:t>
      </w:r>
    </w:p>
    <w:p w14:paraId="7F55E09D" w14:textId="4E7FF40C" w:rsidR="009E2FD0" w:rsidRDefault="001F79D4" w:rsidP="001F79D4">
      <w:pPr>
        <w:pStyle w:val="Heading2"/>
      </w:pPr>
      <w:r>
        <w:t>Materials for shelter</w:t>
      </w:r>
    </w:p>
    <w:p w14:paraId="1DB386DE" w14:textId="0C790B30" w:rsidR="00353483" w:rsidRDefault="00691C2E" w:rsidP="009E2FD0">
      <w:r>
        <w:t xml:space="preserve">Aboriginal people used </w:t>
      </w:r>
      <w:r w:rsidR="001F79D4">
        <w:t>different types of shel</w:t>
      </w:r>
      <w:r>
        <w:t>ter depending on the season, weather</w:t>
      </w:r>
      <w:r w:rsidR="001F79D4">
        <w:t xml:space="preserve"> </w:t>
      </w:r>
      <w:r>
        <w:t xml:space="preserve">and </w:t>
      </w:r>
      <w:r w:rsidR="001F79D4">
        <w:t>what natural materials were around them in the environment. Research 4 different types of shelter that Aboriginal People</w:t>
      </w:r>
      <w:r>
        <w:t>s</w:t>
      </w:r>
      <w:r w:rsidR="001F79D4">
        <w:t xml:space="preserve"> made with the natural materials from the land around them. Draw a sketch of </w:t>
      </w:r>
      <w:r>
        <w:t>what each shelter looks like,</w:t>
      </w:r>
      <w:r w:rsidR="001F79D4">
        <w:t xml:space="preserve"> describe how it looks and the natural materials used.</w:t>
      </w:r>
    </w:p>
    <w:p w14:paraId="11A256F2" w14:textId="77777777" w:rsidR="001F79D4" w:rsidRDefault="001F79D4"/>
    <w:tbl>
      <w:tblPr>
        <w:tblStyle w:val="Tableheader"/>
        <w:tblW w:w="0" w:type="auto"/>
        <w:tblInd w:w="-30" w:type="dxa"/>
        <w:tblLook w:val="04A0" w:firstRow="1" w:lastRow="0" w:firstColumn="1" w:lastColumn="0" w:noHBand="0" w:noVBand="1"/>
        <w:tblDescription w:val="Types of shelter"/>
      </w:tblPr>
      <w:tblGrid>
        <w:gridCol w:w="4730"/>
        <w:gridCol w:w="4728"/>
      </w:tblGrid>
      <w:tr w:rsidR="001F79D4" w14:paraId="7EF2046F" w14:textId="77777777" w:rsidTr="006F3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30" w:type="dxa"/>
          </w:tcPr>
          <w:p w14:paraId="47A940D1" w14:textId="70875B35" w:rsidR="001F79D4" w:rsidRDefault="001F79D4" w:rsidP="003C422F">
            <w:pPr>
              <w:spacing w:before="192" w:after="192"/>
            </w:pPr>
            <w:r>
              <w:t>Types of natural shelter</w:t>
            </w:r>
          </w:p>
        </w:tc>
        <w:tc>
          <w:tcPr>
            <w:tcW w:w="4728" w:type="dxa"/>
          </w:tcPr>
          <w:p w14:paraId="43285FDA" w14:textId="77777777" w:rsidR="001F79D4" w:rsidRDefault="001F79D4" w:rsidP="003C42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9D4" w14:paraId="545021C9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E7E6E6" w:themeFill="background2"/>
          </w:tcPr>
          <w:p w14:paraId="25A11927" w14:textId="472F4FD2" w:rsidR="001F79D4" w:rsidRPr="0070293C" w:rsidRDefault="001F79D4" w:rsidP="003C422F">
            <w:pPr>
              <w:rPr>
                <w:b w:val="0"/>
              </w:rPr>
            </w:pPr>
            <w:r>
              <w:rPr>
                <w:b w:val="0"/>
              </w:rPr>
              <w:t>Sketch of shelter</w:t>
            </w:r>
            <w:r w:rsidR="00691C2E">
              <w:rPr>
                <w:b w:val="0"/>
              </w:rPr>
              <w:t xml:space="preserve"> 1</w:t>
            </w:r>
          </w:p>
        </w:tc>
        <w:tc>
          <w:tcPr>
            <w:tcW w:w="4728" w:type="dxa"/>
            <w:shd w:val="clear" w:color="auto" w:fill="E7E6E6" w:themeFill="background2"/>
          </w:tcPr>
          <w:p w14:paraId="304EA657" w14:textId="41E29392" w:rsidR="001F79D4" w:rsidRPr="0070293C" w:rsidRDefault="001F79D4" w:rsidP="001F79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What does it look like and the materials used? </w:t>
            </w:r>
          </w:p>
        </w:tc>
      </w:tr>
      <w:tr w:rsidR="001F79D4" w14:paraId="46EED998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auto"/>
          </w:tcPr>
          <w:p w14:paraId="212CEF1E" w14:textId="77777777" w:rsidR="001F79D4" w:rsidRDefault="001F79D4" w:rsidP="003C422F">
            <w:pPr>
              <w:rPr>
                <w:b w:val="0"/>
              </w:rPr>
            </w:pPr>
          </w:p>
          <w:p w14:paraId="53DE163B" w14:textId="77777777" w:rsidR="001F79D4" w:rsidRDefault="001F79D4" w:rsidP="003C422F">
            <w:pPr>
              <w:rPr>
                <w:b w:val="0"/>
              </w:rPr>
            </w:pPr>
          </w:p>
          <w:p w14:paraId="0A07C874" w14:textId="77777777" w:rsidR="001F79D4" w:rsidRDefault="001F79D4" w:rsidP="003C422F">
            <w:pPr>
              <w:rPr>
                <w:b w:val="0"/>
              </w:rPr>
            </w:pPr>
          </w:p>
          <w:p w14:paraId="67A1B6A5" w14:textId="77777777" w:rsidR="001F79D4" w:rsidRDefault="001F79D4" w:rsidP="003C422F">
            <w:pPr>
              <w:rPr>
                <w:b w:val="0"/>
              </w:rPr>
            </w:pPr>
          </w:p>
          <w:p w14:paraId="41E8D419" w14:textId="77777777" w:rsidR="001F79D4" w:rsidRDefault="001F79D4" w:rsidP="003C422F">
            <w:pPr>
              <w:rPr>
                <w:b w:val="0"/>
              </w:rPr>
            </w:pPr>
          </w:p>
          <w:p w14:paraId="1C1D9C19" w14:textId="77777777" w:rsidR="001F79D4" w:rsidRDefault="001F79D4" w:rsidP="003C422F">
            <w:pPr>
              <w:rPr>
                <w:b w:val="0"/>
              </w:rPr>
            </w:pPr>
          </w:p>
          <w:p w14:paraId="36FA3CD4" w14:textId="77777777" w:rsidR="001F79D4" w:rsidRDefault="001F79D4" w:rsidP="003C422F">
            <w:pPr>
              <w:rPr>
                <w:b w:val="0"/>
              </w:rPr>
            </w:pPr>
          </w:p>
          <w:p w14:paraId="4B5B176A" w14:textId="7CE14BD4" w:rsidR="007C1D8E" w:rsidRDefault="007C1D8E" w:rsidP="003C422F">
            <w:pPr>
              <w:rPr>
                <w:b w:val="0"/>
              </w:rPr>
            </w:pPr>
          </w:p>
          <w:p w14:paraId="479639FB" w14:textId="77777777" w:rsidR="001F79D4" w:rsidRDefault="001F79D4" w:rsidP="003C422F">
            <w:pPr>
              <w:rPr>
                <w:b w:val="0"/>
              </w:rPr>
            </w:pPr>
          </w:p>
          <w:p w14:paraId="693B1E4F" w14:textId="77777777" w:rsidR="001F79D4" w:rsidRPr="0070293C" w:rsidRDefault="001F79D4" w:rsidP="003C422F">
            <w:pPr>
              <w:rPr>
                <w:b w:val="0"/>
              </w:rPr>
            </w:pPr>
          </w:p>
        </w:tc>
        <w:tc>
          <w:tcPr>
            <w:tcW w:w="4728" w:type="dxa"/>
            <w:shd w:val="clear" w:color="auto" w:fill="auto"/>
          </w:tcPr>
          <w:p w14:paraId="1C06AB85" w14:textId="77777777" w:rsidR="001F79D4" w:rsidRPr="0070293C" w:rsidRDefault="001F79D4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1F79D4" w14:paraId="6E724AAE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E7E6E6" w:themeFill="background2"/>
          </w:tcPr>
          <w:p w14:paraId="541E729C" w14:textId="759FD8F4" w:rsidR="001F79D4" w:rsidRPr="0070293C" w:rsidRDefault="001F79D4" w:rsidP="003C422F">
            <w:pPr>
              <w:rPr>
                <w:b w:val="0"/>
              </w:rPr>
            </w:pPr>
            <w:r>
              <w:rPr>
                <w:b w:val="0"/>
              </w:rPr>
              <w:t>Sketch of shelter</w:t>
            </w:r>
            <w:r w:rsidR="00691C2E">
              <w:rPr>
                <w:b w:val="0"/>
              </w:rPr>
              <w:t xml:space="preserve"> 2</w:t>
            </w:r>
          </w:p>
        </w:tc>
        <w:tc>
          <w:tcPr>
            <w:tcW w:w="4728" w:type="dxa"/>
            <w:shd w:val="clear" w:color="auto" w:fill="E7E6E6" w:themeFill="background2"/>
          </w:tcPr>
          <w:p w14:paraId="2F1FB512" w14:textId="2B33A9E1" w:rsidR="001F79D4" w:rsidRPr="0070293C" w:rsidRDefault="007C1D8E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What does it look like and the materials used?</w:t>
            </w:r>
          </w:p>
        </w:tc>
      </w:tr>
      <w:tr w:rsidR="001F79D4" w14:paraId="691626F4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auto"/>
          </w:tcPr>
          <w:p w14:paraId="31A7D891" w14:textId="77777777" w:rsidR="001F79D4" w:rsidRDefault="001F79D4" w:rsidP="003C422F"/>
          <w:p w14:paraId="0F2C0720" w14:textId="77777777" w:rsidR="001F79D4" w:rsidRDefault="001F79D4" w:rsidP="003C422F"/>
          <w:p w14:paraId="2719FEF0" w14:textId="77777777" w:rsidR="001F79D4" w:rsidRDefault="001F79D4" w:rsidP="003C422F"/>
          <w:p w14:paraId="2B560C63" w14:textId="77777777" w:rsidR="001F79D4" w:rsidRDefault="001F79D4" w:rsidP="003C422F"/>
          <w:p w14:paraId="1F260B95" w14:textId="77777777" w:rsidR="001F79D4" w:rsidRDefault="001F79D4" w:rsidP="003C422F"/>
          <w:p w14:paraId="11970FE6" w14:textId="77777777" w:rsidR="001F79D4" w:rsidRDefault="001F79D4" w:rsidP="003C422F"/>
          <w:p w14:paraId="6B49A9F1" w14:textId="77777777" w:rsidR="001F79D4" w:rsidRDefault="001F79D4" w:rsidP="003C422F"/>
          <w:p w14:paraId="04097605" w14:textId="77777777" w:rsidR="001F79D4" w:rsidRDefault="001F79D4" w:rsidP="003C422F"/>
          <w:p w14:paraId="7A014DD8" w14:textId="77777777" w:rsidR="001F79D4" w:rsidRDefault="001F79D4" w:rsidP="003C422F"/>
          <w:p w14:paraId="1F1441DF" w14:textId="77777777" w:rsidR="001F79D4" w:rsidRDefault="001F79D4" w:rsidP="003C422F"/>
          <w:p w14:paraId="672FB8CA" w14:textId="41986559" w:rsidR="007C1D8E" w:rsidRDefault="007C1D8E" w:rsidP="003C422F"/>
        </w:tc>
        <w:tc>
          <w:tcPr>
            <w:tcW w:w="4728" w:type="dxa"/>
            <w:shd w:val="clear" w:color="auto" w:fill="auto"/>
          </w:tcPr>
          <w:p w14:paraId="2CD100BD" w14:textId="77777777" w:rsidR="001F79D4" w:rsidRDefault="001F79D4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C1D8E" w14:paraId="120B309C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E7E6E6" w:themeFill="background2"/>
          </w:tcPr>
          <w:p w14:paraId="5FB34643" w14:textId="7D1F51FA" w:rsidR="007C1D8E" w:rsidRDefault="007C1D8E" w:rsidP="003C422F">
            <w:r>
              <w:rPr>
                <w:b w:val="0"/>
              </w:rPr>
              <w:lastRenderedPageBreak/>
              <w:t>Sketch of shelter</w:t>
            </w:r>
            <w:r w:rsidR="00691C2E">
              <w:rPr>
                <w:b w:val="0"/>
              </w:rPr>
              <w:t xml:space="preserve"> 3</w:t>
            </w:r>
          </w:p>
        </w:tc>
        <w:tc>
          <w:tcPr>
            <w:tcW w:w="4728" w:type="dxa"/>
            <w:shd w:val="clear" w:color="auto" w:fill="E7E6E6" w:themeFill="background2"/>
          </w:tcPr>
          <w:p w14:paraId="7B9B5B51" w14:textId="0EDCE0F0" w:rsidR="007C1D8E" w:rsidRDefault="007C1D8E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What does it look like and the materials used?</w:t>
            </w:r>
          </w:p>
        </w:tc>
      </w:tr>
      <w:tr w:rsidR="007C1D8E" w14:paraId="1A917611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auto"/>
          </w:tcPr>
          <w:p w14:paraId="2A2BDEE6" w14:textId="20C6B88F" w:rsidR="007C1D8E" w:rsidRDefault="007C1D8E" w:rsidP="003C422F"/>
          <w:p w14:paraId="433E4CD5" w14:textId="4B9EE7B5" w:rsidR="007C1D8E" w:rsidRDefault="007C1D8E" w:rsidP="003C422F"/>
        </w:tc>
        <w:tc>
          <w:tcPr>
            <w:tcW w:w="4728" w:type="dxa"/>
            <w:shd w:val="clear" w:color="auto" w:fill="auto"/>
          </w:tcPr>
          <w:p w14:paraId="48164CEA" w14:textId="77777777" w:rsidR="007C1D8E" w:rsidRDefault="007C1D8E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C1D8E" w14:paraId="39DD4888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E7E6E6" w:themeFill="background2"/>
          </w:tcPr>
          <w:p w14:paraId="21AF3972" w14:textId="7148D40F" w:rsidR="007C1D8E" w:rsidRDefault="007C1D8E" w:rsidP="003C422F">
            <w:r>
              <w:rPr>
                <w:b w:val="0"/>
              </w:rPr>
              <w:t>Sketch of shelter</w:t>
            </w:r>
            <w:r w:rsidR="00691C2E">
              <w:rPr>
                <w:b w:val="0"/>
              </w:rPr>
              <w:t xml:space="preserve"> 4</w:t>
            </w:r>
          </w:p>
        </w:tc>
        <w:tc>
          <w:tcPr>
            <w:tcW w:w="4728" w:type="dxa"/>
            <w:shd w:val="clear" w:color="auto" w:fill="E7E6E6" w:themeFill="background2"/>
          </w:tcPr>
          <w:p w14:paraId="5A3B8EAC" w14:textId="3EE80F5B" w:rsidR="007C1D8E" w:rsidRDefault="007C1D8E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What does it look like and the materials used?</w:t>
            </w:r>
          </w:p>
        </w:tc>
      </w:tr>
      <w:tr w:rsidR="007C1D8E" w14:paraId="2C2BF8FE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FFFFFF" w:themeFill="background1"/>
          </w:tcPr>
          <w:p w14:paraId="637AC69D" w14:textId="77777777" w:rsidR="007C1D8E" w:rsidRDefault="007C1D8E" w:rsidP="003C422F"/>
          <w:p w14:paraId="67A01197" w14:textId="77777777" w:rsidR="007C1D8E" w:rsidRDefault="007C1D8E" w:rsidP="003C422F"/>
          <w:p w14:paraId="722FDA71" w14:textId="77777777" w:rsidR="007C1D8E" w:rsidRDefault="007C1D8E" w:rsidP="003C422F"/>
          <w:p w14:paraId="044B7BE0" w14:textId="77777777" w:rsidR="007C1D8E" w:rsidRDefault="007C1D8E" w:rsidP="003C422F"/>
          <w:p w14:paraId="718B55EC" w14:textId="77777777" w:rsidR="007C1D8E" w:rsidRDefault="007C1D8E" w:rsidP="003C422F"/>
          <w:p w14:paraId="35E16DD5" w14:textId="77777777" w:rsidR="007C1D8E" w:rsidRDefault="007C1D8E" w:rsidP="003C422F"/>
          <w:p w14:paraId="5AF21C3A" w14:textId="77777777" w:rsidR="007C1D8E" w:rsidRDefault="007C1D8E" w:rsidP="003C422F"/>
          <w:p w14:paraId="408640B7" w14:textId="77777777" w:rsidR="007C1D8E" w:rsidRDefault="007C1D8E" w:rsidP="003C422F"/>
          <w:p w14:paraId="49845F3D" w14:textId="05588461" w:rsidR="007C1D8E" w:rsidRDefault="007C1D8E" w:rsidP="003C422F"/>
          <w:p w14:paraId="0BC6A98D" w14:textId="77777777" w:rsidR="007C1D8E" w:rsidRDefault="007C1D8E" w:rsidP="003C422F"/>
          <w:p w14:paraId="39CFE8CB" w14:textId="77777777" w:rsidR="007C1D8E" w:rsidRDefault="007C1D8E" w:rsidP="003C422F"/>
          <w:p w14:paraId="141887BD" w14:textId="706DA7EB" w:rsidR="007C1D8E" w:rsidRDefault="007C1D8E" w:rsidP="003C422F"/>
        </w:tc>
        <w:tc>
          <w:tcPr>
            <w:tcW w:w="4728" w:type="dxa"/>
            <w:shd w:val="clear" w:color="auto" w:fill="FFFFFF" w:themeFill="background1"/>
          </w:tcPr>
          <w:p w14:paraId="0C1C13B0" w14:textId="77777777" w:rsidR="007C1D8E" w:rsidRDefault="007C1D8E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1DCFFC02" w14:textId="77777777" w:rsidR="007C1D8E" w:rsidRDefault="007C1D8E"/>
    <w:p w14:paraId="58D579A7" w14:textId="77777777" w:rsidR="007C1D8E" w:rsidRDefault="007C1D8E">
      <w:r>
        <w:br w:type="page"/>
      </w:r>
    </w:p>
    <w:p w14:paraId="4EFD0A8B" w14:textId="77777777" w:rsidR="006513DC" w:rsidRDefault="006513DC" w:rsidP="006513DC">
      <w:pPr>
        <w:pStyle w:val="Heading1"/>
      </w:pPr>
      <w:r>
        <w:lastRenderedPageBreak/>
        <w:t>Activity 2.1</w:t>
      </w:r>
    </w:p>
    <w:p w14:paraId="5C8A6769" w14:textId="0E607DEA" w:rsidR="006513DC" w:rsidRDefault="006513DC" w:rsidP="006513DC">
      <w:r>
        <w:t>You are going to design a shelter made from natural materials for your favourite teddy bear</w:t>
      </w:r>
    </w:p>
    <w:p w14:paraId="26CB3846" w14:textId="0DF03E30" w:rsidR="008230CA" w:rsidRPr="005C29EB" w:rsidRDefault="008230CA" w:rsidP="002F7365">
      <w:r w:rsidRPr="005C29EB">
        <w:t>Make sure:</w:t>
      </w:r>
    </w:p>
    <w:p w14:paraId="07EAD80C" w14:textId="30505F84" w:rsidR="005C29EB" w:rsidRPr="005C29EB" w:rsidRDefault="77DDCCA1" w:rsidP="002F7365">
      <w:r w:rsidRPr="412AD260">
        <w:rPr>
          <w:color w:val="000000" w:themeColor="text1"/>
        </w:rPr>
        <w:t>1. The sh</w:t>
      </w:r>
      <w:r w:rsidR="194C310C" w:rsidRPr="412AD260">
        <w:rPr>
          <w:color w:val="000000" w:themeColor="text1"/>
        </w:rPr>
        <w:t>elter is big enough to fit your</w:t>
      </w:r>
      <w:r w:rsidRPr="412AD260">
        <w:rPr>
          <w:color w:val="000000" w:themeColor="text1"/>
        </w:rPr>
        <w:t xml:space="preserve"> chosen teddy or doll</w:t>
      </w:r>
      <w:r w:rsidR="761931C9" w:rsidRPr="412AD260">
        <w:rPr>
          <w:color w:val="000000" w:themeColor="text1"/>
        </w:rPr>
        <w:t>.</w:t>
      </w:r>
      <w:r w:rsidRPr="412AD260">
        <w:rPr>
          <w:color w:val="000000" w:themeColor="text1"/>
        </w:rPr>
        <w:t xml:space="preserve"> </w:t>
      </w:r>
    </w:p>
    <w:p w14:paraId="17954B9D" w14:textId="77777777" w:rsidR="005C29EB" w:rsidRPr="005C29EB" w:rsidRDefault="008230CA" w:rsidP="002F7365">
      <w:r w:rsidRPr="005C29EB">
        <w:rPr>
          <w:color w:val="000000"/>
        </w:rPr>
        <w:t xml:space="preserve">2. The shelter must be made only from natural materials. </w:t>
      </w:r>
    </w:p>
    <w:p w14:paraId="5CEB465F" w14:textId="6727B354" w:rsidR="005C29EB" w:rsidRPr="005C29EB" w:rsidRDefault="77DDCCA1" w:rsidP="002F7365">
      <w:r w:rsidRPr="412AD260">
        <w:rPr>
          <w:color w:val="000000" w:themeColor="text1"/>
        </w:rPr>
        <w:t>3. The shelter must be free standing (without leaning on something else)</w:t>
      </w:r>
      <w:r w:rsidR="181DA78D" w:rsidRPr="412AD260">
        <w:rPr>
          <w:color w:val="000000" w:themeColor="text1"/>
        </w:rPr>
        <w:t>.</w:t>
      </w:r>
      <w:r w:rsidRPr="412AD260">
        <w:rPr>
          <w:color w:val="000000" w:themeColor="text1"/>
        </w:rPr>
        <w:t xml:space="preserve"> </w:t>
      </w:r>
    </w:p>
    <w:p w14:paraId="63BF1A91" w14:textId="51166A6E" w:rsidR="002F7365" w:rsidRPr="002F7365" w:rsidRDefault="008230CA" w:rsidP="002F7365">
      <w:pPr>
        <w:rPr>
          <w:color w:val="000000"/>
          <w:lang w:eastAsia="zh-CN"/>
        </w:rPr>
      </w:pPr>
      <w:r w:rsidRPr="005C29EB">
        <w:rPr>
          <w:color w:val="000000"/>
        </w:rPr>
        <w:t>4. The shelter must keep its shape.</w:t>
      </w:r>
    </w:p>
    <w:p w14:paraId="27E3FBCF" w14:textId="33F8956E" w:rsidR="006513DC" w:rsidRDefault="006513DC" w:rsidP="006513DC">
      <w:pPr>
        <w:pStyle w:val="Heading2"/>
        <w:numPr>
          <w:ilvl w:val="1"/>
          <w:numId w:val="2"/>
        </w:numPr>
        <w:ind w:left="0"/>
      </w:pPr>
      <w:r>
        <w:t xml:space="preserve">Materials for my toy’s </w:t>
      </w:r>
      <w:r w:rsidR="005C29EB">
        <w:t>shelter</w:t>
      </w:r>
    </w:p>
    <w:p w14:paraId="703FF037" w14:textId="79B51F5F" w:rsidR="006513DC" w:rsidRDefault="005C29EB" w:rsidP="006513DC">
      <w:pPr>
        <w:rPr>
          <w:lang w:eastAsia="zh-CN"/>
        </w:rPr>
      </w:pPr>
      <w:r>
        <w:rPr>
          <w:lang w:eastAsia="zh-CN"/>
        </w:rPr>
        <w:t>Before you make this shelter</w:t>
      </w:r>
      <w:r w:rsidR="006513DC">
        <w:rPr>
          <w:lang w:eastAsia="zh-CN"/>
        </w:rPr>
        <w:t xml:space="preserve">, you need to investigate what </w:t>
      </w:r>
      <w:r w:rsidR="008230CA">
        <w:rPr>
          <w:lang w:eastAsia="zh-CN"/>
        </w:rPr>
        <w:t>natural</w:t>
      </w:r>
      <w:r w:rsidR="006513DC">
        <w:rPr>
          <w:lang w:eastAsia="zh-CN"/>
        </w:rPr>
        <w:t xml:space="preserve"> materials you can use. Ask for an adult’s permission first and ask them to help you find as many materials as possible from the list below.</w:t>
      </w:r>
      <w:r w:rsidR="008230CA">
        <w:rPr>
          <w:lang w:eastAsia="zh-CN"/>
        </w:rPr>
        <w:t xml:space="preserve"> </w:t>
      </w:r>
      <w:r w:rsidR="00691C2E">
        <w:rPr>
          <w:lang w:eastAsia="zh-CN"/>
        </w:rPr>
        <w:t>Make sure you wear gloves in gardens</w:t>
      </w:r>
      <w:r w:rsidR="003D2D7A">
        <w:rPr>
          <w:lang w:eastAsia="zh-CN"/>
        </w:rPr>
        <w:t xml:space="preserve"> and try to use materials that have fallen from trees already</w:t>
      </w:r>
      <w:r w:rsidR="00691C2E">
        <w:rPr>
          <w:lang w:eastAsia="zh-CN"/>
        </w:rPr>
        <w:t>.</w:t>
      </w:r>
    </w:p>
    <w:p w14:paraId="5FEF5AC6" w14:textId="46A0C0DF" w:rsidR="006513DC" w:rsidRDefault="205C9157" w:rsidP="006513DC">
      <w:pPr>
        <w:rPr>
          <w:lang w:eastAsia="zh-CN"/>
        </w:rPr>
      </w:pPr>
      <w:r w:rsidRPr="412AD260">
        <w:rPr>
          <w:lang w:eastAsia="zh-CN"/>
        </w:rPr>
        <w:t xml:space="preserve">Tick off the materials when you and your </w:t>
      </w:r>
      <w:r w:rsidR="2669834B" w:rsidRPr="412AD260">
        <w:rPr>
          <w:lang w:eastAsia="zh-CN"/>
        </w:rPr>
        <w:t xml:space="preserve">adult </w:t>
      </w:r>
      <w:r w:rsidRPr="412AD260">
        <w:rPr>
          <w:lang w:eastAsia="zh-CN"/>
        </w:rPr>
        <w:t>helper find them. Don’t worry if you can’t find all of them. You can also add materials that aren’t on the list.</w:t>
      </w:r>
    </w:p>
    <w:p w14:paraId="7D9080B1" w14:textId="77777777" w:rsidR="005C29EB" w:rsidRPr="00DE426F" w:rsidRDefault="005C29EB" w:rsidP="006513DC">
      <w:pPr>
        <w:rPr>
          <w:lang w:eastAsia="zh-CN"/>
        </w:rPr>
      </w:pPr>
    </w:p>
    <w:tbl>
      <w:tblPr>
        <w:tblStyle w:val="Tableheader"/>
        <w:tblW w:w="0" w:type="auto"/>
        <w:tblInd w:w="-30" w:type="dxa"/>
        <w:tblLook w:val="04A0" w:firstRow="1" w:lastRow="0" w:firstColumn="1" w:lastColumn="0" w:noHBand="0" w:noVBand="1"/>
        <w:tblDescription w:val="Material hunt "/>
      </w:tblPr>
      <w:tblGrid>
        <w:gridCol w:w="6079"/>
        <w:gridCol w:w="3370"/>
      </w:tblGrid>
      <w:tr w:rsidR="006513DC" w14:paraId="7276F626" w14:textId="77777777" w:rsidTr="006F3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79" w:type="dxa"/>
          </w:tcPr>
          <w:p w14:paraId="7C7A543D" w14:textId="7281129B" w:rsidR="006513DC" w:rsidRPr="00691C2E" w:rsidRDefault="00287773" w:rsidP="003C422F">
            <w:pPr>
              <w:spacing w:before="192" w:after="192"/>
              <w:rPr>
                <w:sz w:val="24"/>
                <w:lang w:eastAsia="zh-CN"/>
              </w:rPr>
            </w:pPr>
            <w:r w:rsidRPr="00691C2E">
              <w:rPr>
                <w:sz w:val="24"/>
                <w:lang w:eastAsia="zh-CN"/>
              </w:rPr>
              <w:t>Natural m</w:t>
            </w:r>
            <w:r w:rsidR="006513DC" w:rsidRPr="00691C2E">
              <w:rPr>
                <w:sz w:val="24"/>
                <w:lang w:eastAsia="zh-CN"/>
              </w:rPr>
              <w:t>aterials</w:t>
            </w:r>
          </w:p>
        </w:tc>
        <w:tc>
          <w:tcPr>
            <w:tcW w:w="3370" w:type="dxa"/>
          </w:tcPr>
          <w:p w14:paraId="7BFEA117" w14:textId="77777777" w:rsidR="006513DC" w:rsidRDefault="205C9157" w:rsidP="003C42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CDF568" wp14:editId="1F7A4452">
                  <wp:extent cx="325755" cy="325755"/>
                  <wp:effectExtent l="0" t="0" r="0" b="0"/>
                  <wp:docPr id="751320981" name="Picture 3" descr="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12AD260">
              <w:rPr>
                <w:lang w:eastAsia="zh-CN"/>
              </w:rPr>
              <w:t xml:space="preserve">Do I have it? </w:t>
            </w:r>
          </w:p>
        </w:tc>
      </w:tr>
      <w:tr w:rsidR="006513DC" w14:paraId="35097D00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9" w:type="dxa"/>
          </w:tcPr>
          <w:p w14:paraId="58CE0750" w14:textId="50EAC716" w:rsidR="006513DC" w:rsidRPr="00691C2E" w:rsidRDefault="008230CA" w:rsidP="003C422F">
            <w:pPr>
              <w:rPr>
                <w:b w:val="0"/>
                <w:sz w:val="24"/>
                <w:lang w:eastAsia="zh-CN"/>
              </w:rPr>
            </w:pPr>
            <w:r w:rsidRPr="00691C2E">
              <w:rPr>
                <w:b w:val="0"/>
                <w:sz w:val="24"/>
                <w:lang w:eastAsia="zh-CN"/>
              </w:rPr>
              <w:t>s</w:t>
            </w:r>
            <w:r w:rsidR="006513DC" w:rsidRPr="00691C2E">
              <w:rPr>
                <w:b w:val="0"/>
                <w:sz w:val="24"/>
                <w:lang w:eastAsia="zh-CN"/>
              </w:rPr>
              <w:t>ticks</w:t>
            </w:r>
            <w:r w:rsidRPr="00691C2E">
              <w:rPr>
                <w:b w:val="0"/>
                <w:sz w:val="24"/>
                <w:lang w:eastAsia="zh-CN"/>
              </w:rPr>
              <w:t xml:space="preserve"> or small twigs</w:t>
            </w:r>
          </w:p>
        </w:tc>
        <w:tc>
          <w:tcPr>
            <w:tcW w:w="3370" w:type="dxa"/>
          </w:tcPr>
          <w:p w14:paraId="72FB7D79" w14:textId="77777777" w:rsidR="006513DC" w:rsidRPr="00CB2365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6513DC" w14:paraId="601598DC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9" w:type="dxa"/>
          </w:tcPr>
          <w:p w14:paraId="480D2E29" w14:textId="66B5DABB" w:rsidR="006513DC" w:rsidRPr="00691C2E" w:rsidRDefault="003D2D7A" w:rsidP="008230CA">
            <w:pPr>
              <w:rPr>
                <w:b w:val="0"/>
                <w:sz w:val="24"/>
                <w:lang w:eastAsia="zh-CN"/>
              </w:rPr>
            </w:pPr>
            <w:r>
              <w:rPr>
                <w:b w:val="0"/>
                <w:sz w:val="24"/>
                <w:lang w:eastAsia="zh-CN"/>
              </w:rPr>
              <w:t xml:space="preserve">different types of </w:t>
            </w:r>
            <w:r w:rsidR="008230CA" w:rsidRPr="00691C2E">
              <w:rPr>
                <w:b w:val="0"/>
                <w:sz w:val="24"/>
                <w:lang w:eastAsia="zh-CN"/>
              </w:rPr>
              <w:t>leaves</w:t>
            </w:r>
          </w:p>
        </w:tc>
        <w:tc>
          <w:tcPr>
            <w:tcW w:w="3370" w:type="dxa"/>
          </w:tcPr>
          <w:p w14:paraId="3CB0A779" w14:textId="77777777" w:rsidR="006513DC" w:rsidRPr="00CB2365" w:rsidRDefault="006513DC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6513DC" w14:paraId="459A97DF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9" w:type="dxa"/>
          </w:tcPr>
          <w:p w14:paraId="379609D6" w14:textId="66427A3D" w:rsidR="006513DC" w:rsidRPr="00691C2E" w:rsidRDefault="008230CA" w:rsidP="008230CA">
            <w:pPr>
              <w:rPr>
                <w:b w:val="0"/>
                <w:sz w:val="24"/>
                <w:lang w:eastAsia="zh-CN"/>
              </w:rPr>
            </w:pPr>
            <w:r w:rsidRPr="00691C2E">
              <w:rPr>
                <w:b w:val="0"/>
                <w:sz w:val="24"/>
                <w:lang w:eastAsia="zh-CN"/>
              </w:rPr>
              <w:t>long grasses</w:t>
            </w:r>
          </w:p>
        </w:tc>
        <w:tc>
          <w:tcPr>
            <w:tcW w:w="3370" w:type="dxa"/>
          </w:tcPr>
          <w:p w14:paraId="12042F63" w14:textId="77777777" w:rsidR="006513DC" w:rsidRPr="00CB2365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6513DC" w14:paraId="705E7570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9" w:type="dxa"/>
          </w:tcPr>
          <w:p w14:paraId="56C1149C" w14:textId="2EC361E9" w:rsidR="006513DC" w:rsidRPr="00691C2E" w:rsidRDefault="003C422F" w:rsidP="008230CA">
            <w:pPr>
              <w:rPr>
                <w:b w:val="0"/>
                <w:sz w:val="24"/>
                <w:lang w:eastAsia="zh-CN"/>
              </w:rPr>
            </w:pPr>
            <w:r w:rsidRPr="00691C2E">
              <w:rPr>
                <w:b w:val="0"/>
                <w:sz w:val="24"/>
                <w:lang w:eastAsia="zh-CN"/>
              </w:rPr>
              <w:t>b</w:t>
            </w:r>
            <w:r w:rsidR="008230CA" w:rsidRPr="00691C2E">
              <w:rPr>
                <w:b w:val="0"/>
                <w:sz w:val="24"/>
                <w:lang w:eastAsia="zh-CN"/>
              </w:rPr>
              <w:t>ark</w:t>
            </w:r>
            <w:r w:rsidRPr="00691C2E">
              <w:rPr>
                <w:b w:val="0"/>
                <w:sz w:val="24"/>
                <w:lang w:eastAsia="zh-CN"/>
              </w:rPr>
              <w:t xml:space="preserve"> from trees</w:t>
            </w:r>
          </w:p>
        </w:tc>
        <w:tc>
          <w:tcPr>
            <w:tcW w:w="3370" w:type="dxa"/>
          </w:tcPr>
          <w:p w14:paraId="48409344" w14:textId="77777777" w:rsidR="006513DC" w:rsidRPr="00CB2365" w:rsidRDefault="006513DC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6513DC" w14:paraId="15D115AE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9" w:type="dxa"/>
          </w:tcPr>
          <w:p w14:paraId="72CC2C71" w14:textId="16D2B75C" w:rsidR="006513DC" w:rsidRPr="00691C2E" w:rsidRDefault="008230CA" w:rsidP="003C422F">
            <w:pPr>
              <w:rPr>
                <w:b w:val="0"/>
                <w:sz w:val="24"/>
                <w:lang w:eastAsia="zh-CN"/>
              </w:rPr>
            </w:pPr>
            <w:r w:rsidRPr="00691C2E">
              <w:rPr>
                <w:b w:val="0"/>
                <w:sz w:val="24"/>
                <w:lang w:eastAsia="zh-CN"/>
              </w:rPr>
              <w:t>stones</w:t>
            </w:r>
          </w:p>
        </w:tc>
        <w:tc>
          <w:tcPr>
            <w:tcW w:w="3370" w:type="dxa"/>
          </w:tcPr>
          <w:p w14:paraId="1DD1D47A" w14:textId="77777777" w:rsidR="006513DC" w:rsidRPr="00CB2365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6513DC" w14:paraId="334915CB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9" w:type="dxa"/>
          </w:tcPr>
          <w:p w14:paraId="11396105" w14:textId="220B9248" w:rsidR="006513DC" w:rsidRPr="00691C2E" w:rsidRDefault="008230CA" w:rsidP="008230CA">
            <w:pPr>
              <w:rPr>
                <w:b w:val="0"/>
                <w:sz w:val="24"/>
                <w:lang w:eastAsia="zh-CN"/>
              </w:rPr>
            </w:pPr>
            <w:r w:rsidRPr="00691C2E">
              <w:rPr>
                <w:b w:val="0"/>
                <w:sz w:val="24"/>
                <w:lang w:eastAsia="zh-CN"/>
              </w:rPr>
              <w:t>clay</w:t>
            </w:r>
          </w:p>
        </w:tc>
        <w:tc>
          <w:tcPr>
            <w:tcW w:w="3370" w:type="dxa"/>
          </w:tcPr>
          <w:p w14:paraId="614BC81E" w14:textId="77777777" w:rsidR="006513DC" w:rsidRPr="00CB2365" w:rsidRDefault="006513DC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691C2E" w14:paraId="7CE72D6B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9" w:type="dxa"/>
          </w:tcPr>
          <w:p w14:paraId="7F0624DF" w14:textId="214B8B21" w:rsidR="00691C2E" w:rsidRPr="00691C2E" w:rsidRDefault="003D2D7A" w:rsidP="008230CA">
            <w:pPr>
              <w:rPr>
                <w:sz w:val="24"/>
                <w:lang w:eastAsia="zh-CN"/>
              </w:rPr>
            </w:pPr>
            <w:r>
              <w:rPr>
                <w:b w:val="0"/>
                <w:sz w:val="24"/>
                <w:lang w:eastAsia="zh-CN"/>
              </w:rPr>
              <w:t xml:space="preserve">dirt and </w:t>
            </w:r>
            <w:r w:rsidR="00691C2E" w:rsidRPr="00691C2E">
              <w:rPr>
                <w:b w:val="0"/>
                <w:sz w:val="24"/>
                <w:lang w:eastAsia="zh-CN"/>
              </w:rPr>
              <w:t>mud</w:t>
            </w:r>
          </w:p>
        </w:tc>
        <w:tc>
          <w:tcPr>
            <w:tcW w:w="3370" w:type="dxa"/>
          </w:tcPr>
          <w:p w14:paraId="29C16FB5" w14:textId="77777777" w:rsidR="00691C2E" w:rsidRPr="00CB2365" w:rsidRDefault="00691C2E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14:paraId="61F91D3F" w14:textId="77777777" w:rsidR="005C29EB" w:rsidRDefault="005C29EB" w:rsidP="006513DC">
      <w:pPr>
        <w:pStyle w:val="Heading1"/>
      </w:pPr>
    </w:p>
    <w:p w14:paraId="53090B2A" w14:textId="77777777" w:rsidR="005C29EB" w:rsidRDefault="005C29EB" w:rsidP="006513DC">
      <w:pPr>
        <w:pStyle w:val="Heading1"/>
      </w:pPr>
    </w:p>
    <w:p w14:paraId="2C8B3DF5" w14:textId="17A45F1D" w:rsidR="006513DC" w:rsidRDefault="006513DC" w:rsidP="006513DC">
      <w:pPr>
        <w:pStyle w:val="Heading1"/>
      </w:pPr>
      <w:r>
        <w:lastRenderedPageBreak/>
        <w:t>Activity 2.2</w:t>
      </w:r>
    </w:p>
    <w:p w14:paraId="74D49BA5" w14:textId="67239E93" w:rsidR="006513DC" w:rsidRDefault="205C9157" w:rsidP="006513DC">
      <w:r>
        <w:t xml:space="preserve">Now you have found all the materials you think you might use, </w:t>
      </w:r>
      <w:r w:rsidR="6723F303">
        <w:t>it's</w:t>
      </w:r>
      <w:r w:rsidR="3FA87D8C">
        <w:t xml:space="preserve"> time to plan your shelter</w:t>
      </w:r>
      <w:r>
        <w:t>. Make sure you have your favourite teddy or doll next to you so</w:t>
      </w:r>
      <w:r w:rsidR="42DE108D">
        <w:t xml:space="preserve"> you can imagine them sitting under</w:t>
      </w:r>
      <w:r>
        <w:t xml:space="preserve"> the </w:t>
      </w:r>
      <w:r w:rsidR="3FA87D8C">
        <w:t>shelter</w:t>
      </w:r>
      <w:r>
        <w:t xml:space="preserve"> you are designing. </w:t>
      </w:r>
    </w:p>
    <w:p w14:paraId="42D37D85" w14:textId="0466C0D9" w:rsidR="00691C2E" w:rsidRDefault="00691C2E" w:rsidP="00691C2E">
      <w:pPr>
        <w:pStyle w:val="Heading2"/>
      </w:pPr>
      <w:r>
        <w:t>Time to plan</w:t>
      </w:r>
    </w:p>
    <w:p w14:paraId="655E3D9A" w14:textId="05770AA6" w:rsidR="006513DC" w:rsidRDefault="006513DC" w:rsidP="00691C2E">
      <w:r>
        <w:t>In the centre box, d</w:t>
      </w:r>
      <w:r w:rsidR="005C29EB">
        <w:t>raw your shelter</w:t>
      </w:r>
      <w:r>
        <w:t xml:space="preserve"> with your toy sitting </w:t>
      </w:r>
      <w:r w:rsidR="003C422F">
        <w:t>under</w:t>
      </w:r>
      <w:r>
        <w:t xml:space="preserve"> it. Use the space around it to label your drawing with the materials you will be using. </w:t>
      </w:r>
    </w:p>
    <w:p w14:paraId="42E02885" w14:textId="77777777" w:rsidR="00691C2E" w:rsidRDefault="00691C2E" w:rsidP="00691C2E"/>
    <w:tbl>
      <w:tblPr>
        <w:tblStyle w:val="Tableheader"/>
        <w:tblW w:w="0" w:type="auto"/>
        <w:tblInd w:w="-30" w:type="dxa"/>
        <w:tblLook w:val="04A0" w:firstRow="1" w:lastRow="0" w:firstColumn="1" w:lastColumn="0" w:noHBand="0" w:noVBand="1"/>
        <w:tblDescription w:val="shelter plan and design"/>
      </w:tblPr>
      <w:tblGrid>
        <w:gridCol w:w="9409"/>
      </w:tblGrid>
      <w:tr w:rsidR="006513DC" w14:paraId="7ED95039" w14:textId="77777777" w:rsidTr="006F3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409" w:type="dxa"/>
          </w:tcPr>
          <w:p w14:paraId="6B6E3AF9" w14:textId="64CD6502" w:rsidR="006513DC" w:rsidRDefault="00287773" w:rsidP="003C422F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My shelter</w:t>
            </w:r>
            <w:r w:rsidR="006513DC">
              <w:rPr>
                <w:lang w:eastAsia="zh-CN"/>
              </w:rPr>
              <w:t xml:space="preserve"> plan</w:t>
            </w:r>
          </w:p>
        </w:tc>
      </w:tr>
      <w:tr w:rsidR="006513DC" w14:paraId="7735FFC9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9" w:type="dxa"/>
            <w:shd w:val="clear" w:color="auto" w:fill="E7E6E6" w:themeFill="background2"/>
          </w:tcPr>
          <w:p w14:paraId="71E79EF4" w14:textId="1DBA5F92" w:rsidR="006513DC" w:rsidRDefault="006513DC" w:rsidP="003C422F">
            <w:pPr>
              <w:rPr>
                <w:lang w:eastAsia="zh-CN"/>
              </w:rPr>
            </w:pPr>
            <w:r>
              <w:rPr>
                <w:b w:val="0"/>
                <w:lang w:eastAsia="zh-CN"/>
              </w:rPr>
              <w:t xml:space="preserve">Use labels, arrows and words to show the </w:t>
            </w:r>
            <w:r w:rsidR="005C29EB">
              <w:rPr>
                <w:b w:val="0"/>
                <w:lang w:eastAsia="zh-CN"/>
              </w:rPr>
              <w:t>natural materials and parts of the shelter</w:t>
            </w:r>
            <w:r>
              <w:rPr>
                <w:b w:val="0"/>
                <w:lang w:eastAsia="zh-CN"/>
              </w:rPr>
              <w:t xml:space="preserve"> in the drawing. Also </w:t>
            </w:r>
            <w:r w:rsidR="005C29EB">
              <w:rPr>
                <w:b w:val="0"/>
                <w:lang w:eastAsia="zh-CN"/>
              </w:rPr>
              <w:t>label how the parts of the shelter</w:t>
            </w:r>
            <w:r>
              <w:rPr>
                <w:b w:val="0"/>
                <w:lang w:eastAsia="zh-CN"/>
              </w:rPr>
              <w:t xml:space="preserve"> will hold together.</w:t>
            </w:r>
          </w:p>
          <w:p w14:paraId="5DC9E768" w14:textId="77777777" w:rsidR="006513DC" w:rsidRDefault="006513DC" w:rsidP="003C422F">
            <w:pPr>
              <w:rPr>
                <w:lang w:eastAsia="zh-CN"/>
              </w:rPr>
            </w:pPr>
          </w:p>
          <w:p w14:paraId="25BF68DC" w14:textId="77777777" w:rsidR="006513DC" w:rsidRDefault="006513DC" w:rsidP="003C422F">
            <w:pPr>
              <w:rPr>
                <w:lang w:eastAsia="zh-CN"/>
              </w:rPr>
            </w:pPr>
          </w:p>
          <w:p w14:paraId="3B267EDD" w14:textId="77777777" w:rsidR="006513DC" w:rsidRDefault="006513DC" w:rsidP="003C422F">
            <w:pPr>
              <w:rPr>
                <w:lang w:eastAsia="zh-CN"/>
              </w:rPr>
            </w:pPr>
          </w:p>
          <w:p w14:paraId="4EDDADF0" w14:textId="77777777" w:rsidR="006513DC" w:rsidRDefault="006513DC" w:rsidP="003C422F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2" behindDoc="1" locked="0" layoutInCell="1" allowOverlap="1" wp14:anchorId="69CF005E" wp14:editId="454E092A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201930</wp:posOffset>
                      </wp:positionV>
                      <wp:extent cx="3577590" cy="3617595"/>
                      <wp:effectExtent l="0" t="0" r="22860" b="20955"/>
                      <wp:wrapTight wrapText="bothSides">
                        <wp:wrapPolygon edited="0">
                          <wp:start x="0" y="0"/>
                          <wp:lineTo x="0" y="21611"/>
                          <wp:lineTo x="21623" y="21611"/>
                          <wp:lineTo x="21623" y="0"/>
                          <wp:lineTo x="0" y="0"/>
                        </wp:wrapPolygon>
                      </wp:wrapTight>
                      <wp:docPr id="1" name="Rectangle 1" descr="drawing space for toy chai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7590" cy="36175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E4FFE7" w14:textId="157BF170" w:rsidR="00A65605" w:rsidRDefault="00A65605" w:rsidP="006513DC">
                                  <w:pPr>
                                    <w:jc w:val="center"/>
                                  </w:pPr>
                                  <w:r>
                                    <w:t>The shelter with my teddy or doll sitting under 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25D37729">
                    <v:rect id="Rectangle 1" style="position:absolute;margin-left:84pt;margin-top:15.9pt;width:281.7pt;height:284.8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lt="drawing space for toy chair" o:spid="_x0000_s1026" fillcolor="white [3201]" strokecolor="#cfcdcd [2894]" strokeweight="1pt" w14:anchorId="69CF00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">
                      <v:textbox>
                        <w:txbxContent>
                          <w:p w:rsidR="00A65605" w:rsidP="006513DC" w:rsidRDefault="00A65605" w14:paraId="3ECE7E51" w14:textId="157BF170">
                            <w:pPr>
                              <w:jc w:val="center"/>
                            </w:pPr>
                            <w:r>
                              <w:t>The shelter with my teddy or doll sitting under it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  <w:p w14:paraId="2966BF3C" w14:textId="77777777" w:rsidR="006513DC" w:rsidRDefault="006513DC" w:rsidP="003C422F">
            <w:pPr>
              <w:rPr>
                <w:lang w:eastAsia="zh-CN"/>
              </w:rPr>
            </w:pPr>
          </w:p>
          <w:p w14:paraId="65C31B9D" w14:textId="77777777" w:rsidR="006513DC" w:rsidRDefault="006513DC" w:rsidP="003C422F">
            <w:pPr>
              <w:rPr>
                <w:lang w:eastAsia="zh-CN"/>
              </w:rPr>
            </w:pPr>
          </w:p>
          <w:p w14:paraId="0907466E" w14:textId="77777777" w:rsidR="006513DC" w:rsidRDefault="006513DC" w:rsidP="003C422F">
            <w:pPr>
              <w:rPr>
                <w:lang w:eastAsia="zh-CN"/>
              </w:rPr>
            </w:pPr>
          </w:p>
          <w:p w14:paraId="7725AF1E" w14:textId="77777777" w:rsidR="006513DC" w:rsidRDefault="006513DC" w:rsidP="003C422F">
            <w:pPr>
              <w:rPr>
                <w:lang w:eastAsia="zh-CN"/>
              </w:rPr>
            </w:pPr>
          </w:p>
          <w:p w14:paraId="7BBC04D6" w14:textId="77777777" w:rsidR="006513DC" w:rsidRDefault="006513DC" w:rsidP="003C422F">
            <w:pPr>
              <w:rPr>
                <w:lang w:eastAsia="zh-CN"/>
              </w:rPr>
            </w:pPr>
          </w:p>
          <w:p w14:paraId="77127828" w14:textId="77777777" w:rsidR="006513DC" w:rsidRDefault="006513DC" w:rsidP="003C422F">
            <w:pPr>
              <w:rPr>
                <w:lang w:eastAsia="zh-CN"/>
              </w:rPr>
            </w:pPr>
          </w:p>
          <w:p w14:paraId="1A987E76" w14:textId="77777777" w:rsidR="006513DC" w:rsidRDefault="006513DC" w:rsidP="003C422F">
            <w:pPr>
              <w:rPr>
                <w:lang w:eastAsia="zh-CN"/>
              </w:rPr>
            </w:pPr>
          </w:p>
          <w:p w14:paraId="673825F1" w14:textId="77777777" w:rsidR="006513DC" w:rsidRDefault="006513DC" w:rsidP="003C422F">
            <w:pPr>
              <w:rPr>
                <w:lang w:eastAsia="zh-CN"/>
              </w:rPr>
            </w:pPr>
          </w:p>
          <w:p w14:paraId="70148DC7" w14:textId="77777777" w:rsidR="006513DC" w:rsidRDefault="006513DC" w:rsidP="003C422F">
            <w:pPr>
              <w:rPr>
                <w:lang w:eastAsia="zh-CN"/>
              </w:rPr>
            </w:pPr>
          </w:p>
          <w:p w14:paraId="5F8FF577" w14:textId="77777777" w:rsidR="006513DC" w:rsidRDefault="006513DC" w:rsidP="003C422F">
            <w:pPr>
              <w:rPr>
                <w:lang w:eastAsia="zh-CN"/>
              </w:rPr>
            </w:pPr>
          </w:p>
          <w:p w14:paraId="30C8BEE8" w14:textId="77777777" w:rsidR="006513DC" w:rsidRDefault="006513DC" w:rsidP="003C422F">
            <w:pPr>
              <w:rPr>
                <w:lang w:eastAsia="zh-CN"/>
              </w:rPr>
            </w:pPr>
          </w:p>
          <w:p w14:paraId="20509A9B" w14:textId="77777777" w:rsidR="006513DC" w:rsidRDefault="006513DC" w:rsidP="003C422F">
            <w:pPr>
              <w:rPr>
                <w:lang w:eastAsia="zh-CN"/>
              </w:rPr>
            </w:pPr>
          </w:p>
          <w:p w14:paraId="4F47FB5B" w14:textId="77777777" w:rsidR="006513DC" w:rsidRDefault="006513DC" w:rsidP="003C422F">
            <w:pPr>
              <w:rPr>
                <w:lang w:eastAsia="zh-CN"/>
              </w:rPr>
            </w:pPr>
          </w:p>
          <w:p w14:paraId="1782C41A" w14:textId="77777777" w:rsidR="006513DC" w:rsidRDefault="006513DC" w:rsidP="003C422F">
            <w:pPr>
              <w:rPr>
                <w:lang w:eastAsia="zh-CN"/>
              </w:rPr>
            </w:pPr>
          </w:p>
          <w:p w14:paraId="0EA9DE75" w14:textId="77777777" w:rsidR="006513DC" w:rsidRDefault="006513DC" w:rsidP="003C422F">
            <w:pPr>
              <w:rPr>
                <w:lang w:eastAsia="zh-CN"/>
              </w:rPr>
            </w:pPr>
          </w:p>
          <w:p w14:paraId="25C7ED25" w14:textId="77777777" w:rsidR="006513DC" w:rsidRDefault="006513DC" w:rsidP="003C422F">
            <w:pPr>
              <w:rPr>
                <w:lang w:eastAsia="zh-CN"/>
              </w:rPr>
            </w:pPr>
          </w:p>
          <w:p w14:paraId="01E17897" w14:textId="77777777" w:rsidR="006513DC" w:rsidRDefault="006513DC" w:rsidP="003C422F">
            <w:pPr>
              <w:rPr>
                <w:lang w:eastAsia="zh-CN"/>
              </w:rPr>
            </w:pPr>
          </w:p>
          <w:p w14:paraId="41DBEBA8" w14:textId="77777777" w:rsidR="006513DC" w:rsidRDefault="006513DC" w:rsidP="003C422F">
            <w:pPr>
              <w:rPr>
                <w:lang w:eastAsia="zh-CN"/>
              </w:rPr>
            </w:pPr>
          </w:p>
          <w:p w14:paraId="2CEC6BB8" w14:textId="77777777" w:rsidR="006513DC" w:rsidRDefault="006513DC" w:rsidP="003C422F">
            <w:pPr>
              <w:rPr>
                <w:lang w:eastAsia="zh-CN"/>
              </w:rPr>
            </w:pPr>
          </w:p>
          <w:p w14:paraId="04ED3A9A" w14:textId="77777777" w:rsidR="006513DC" w:rsidRDefault="006513DC" w:rsidP="003C422F">
            <w:pPr>
              <w:rPr>
                <w:lang w:eastAsia="zh-CN"/>
              </w:rPr>
            </w:pPr>
          </w:p>
          <w:p w14:paraId="10DFDD35" w14:textId="4E24CCAD" w:rsidR="006513DC" w:rsidRDefault="006513DC" w:rsidP="003C422F">
            <w:pPr>
              <w:rPr>
                <w:lang w:eastAsia="zh-CN"/>
              </w:rPr>
            </w:pPr>
          </w:p>
        </w:tc>
      </w:tr>
    </w:tbl>
    <w:p w14:paraId="6DA2B16F" w14:textId="77777777" w:rsidR="006513DC" w:rsidRDefault="006513DC" w:rsidP="006513DC">
      <w:pPr>
        <w:pStyle w:val="Heading1"/>
      </w:pPr>
      <w:r>
        <w:lastRenderedPageBreak/>
        <w:t>Activity 2.3</w:t>
      </w:r>
    </w:p>
    <w:p w14:paraId="157DF36D" w14:textId="39D1BE8A" w:rsidR="006513DC" w:rsidRDefault="005C29EB" w:rsidP="006513DC">
      <w:r>
        <w:t xml:space="preserve"> Do you think your shelter</w:t>
      </w:r>
      <w:r w:rsidR="006513DC">
        <w:t xml:space="preserve"> will work?</w:t>
      </w:r>
    </w:p>
    <w:p w14:paraId="1BF05911" w14:textId="77777777" w:rsidR="006513DC" w:rsidRDefault="006513DC" w:rsidP="006513DC">
      <w:pPr>
        <w:pStyle w:val="Heading2"/>
        <w:numPr>
          <w:ilvl w:val="1"/>
          <w:numId w:val="2"/>
        </w:numPr>
        <w:ind w:left="0"/>
      </w:pPr>
      <w:r>
        <w:t>Questioning and predicting</w:t>
      </w:r>
    </w:p>
    <w:p w14:paraId="6E95AB0D" w14:textId="43F4D7FF" w:rsidR="006513DC" w:rsidRDefault="006513DC" w:rsidP="006513DC">
      <w:r>
        <w:t>Before you</w:t>
      </w:r>
      <w:r w:rsidR="005C29EB">
        <w:t xml:space="preserve"> start building your toy’s shelter</w:t>
      </w:r>
      <w:r>
        <w:t xml:space="preserve">, think about the </w:t>
      </w:r>
      <w:r w:rsidR="005C29EB">
        <w:t xml:space="preserve">natural </w:t>
      </w:r>
      <w:r>
        <w:t>materials you have chosen and your plan. Talk about it with an adult.</w:t>
      </w:r>
    </w:p>
    <w:p w14:paraId="7ED015AB" w14:textId="77777777" w:rsidR="006513DC" w:rsidRDefault="006513DC" w:rsidP="006513DC">
      <w:r>
        <w:t>Ask yourself and answer these yes/no questions:</w:t>
      </w:r>
    </w:p>
    <w:p w14:paraId="0FDC3C62" w14:textId="77777777" w:rsidR="006513DC" w:rsidRDefault="006513DC" w:rsidP="006513DC"/>
    <w:tbl>
      <w:tblPr>
        <w:tblStyle w:val="Tableheader"/>
        <w:tblpPr w:leftFromText="180" w:rightFromText="180" w:vertAnchor="text" w:horzAnchor="margin" w:tblpY="23"/>
        <w:tblW w:w="9339" w:type="dxa"/>
        <w:tblLook w:val="04A0" w:firstRow="1" w:lastRow="0" w:firstColumn="1" w:lastColumn="0" w:noHBand="0" w:noVBand="1"/>
        <w:tblDescription w:val="yes no questions for predicting success of plan"/>
      </w:tblPr>
      <w:tblGrid>
        <w:gridCol w:w="7654"/>
        <w:gridCol w:w="1685"/>
      </w:tblGrid>
      <w:tr w:rsidR="006513DC" w14:paraId="088616BC" w14:textId="77777777" w:rsidTr="006F3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54" w:type="dxa"/>
          </w:tcPr>
          <w:p w14:paraId="0F052770" w14:textId="77777777" w:rsidR="006513DC" w:rsidRDefault="006513DC" w:rsidP="003C422F">
            <w:pPr>
              <w:spacing w:before="192" w:after="192"/>
            </w:pPr>
            <w:r>
              <w:t>Question?</w:t>
            </w:r>
          </w:p>
        </w:tc>
        <w:tc>
          <w:tcPr>
            <w:tcW w:w="1685" w:type="dxa"/>
          </w:tcPr>
          <w:p w14:paraId="53C6B121" w14:textId="77777777" w:rsidR="006513DC" w:rsidRDefault="006513DC" w:rsidP="003C42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Yes or no</w:t>
            </w:r>
          </w:p>
        </w:tc>
      </w:tr>
      <w:tr w:rsidR="006513DC" w14:paraId="4E949210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4" w:type="dxa"/>
          </w:tcPr>
          <w:p w14:paraId="1B22D250" w14:textId="247BFB59" w:rsidR="006513DC" w:rsidRPr="00170A1A" w:rsidRDefault="005C29EB" w:rsidP="003C422F">
            <w:pPr>
              <w:spacing w:line="480" w:lineRule="auto"/>
              <w:rPr>
                <w:b w:val="0"/>
              </w:rPr>
            </w:pPr>
            <w:r>
              <w:rPr>
                <w:b w:val="0"/>
              </w:rPr>
              <w:t>Will the shelter</w:t>
            </w:r>
            <w:r w:rsidR="006513DC" w:rsidRPr="00170A1A">
              <w:rPr>
                <w:b w:val="0"/>
              </w:rPr>
              <w:t xml:space="preserve"> be</w:t>
            </w:r>
            <w:r w:rsidR="003C422F">
              <w:rPr>
                <w:b w:val="0"/>
              </w:rPr>
              <w:t xml:space="preserve"> big enough for my toy to sit under</w:t>
            </w:r>
            <w:r w:rsidR="006513DC" w:rsidRPr="00170A1A">
              <w:rPr>
                <w:b w:val="0"/>
              </w:rPr>
              <w:t>?</w:t>
            </w:r>
          </w:p>
        </w:tc>
        <w:tc>
          <w:tcPr>
            <w:tcW w:w="1685" w:type="dxa"/>
          </w:tcPr>
          <w:p w14:paraId="21EAFA64" w14:textId="77777777" w:rsidR="006513DC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13DC" w14:paraId="54F6B09F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4" w:type="dxa"/>
          </w:tcPr>
          <w:p w14:paraId="34B45172" w14:textId="7F9E85B9" w:rsidR="006513DC" w:rsidRPr="00170A1A" w:rsidRDefault="006513DC" w:rsidP="003905E0">
            <w:pPr>
              <w:spacing w:line="480" w:lineRule="auto"/>
              <w:rPr>
                <w:b w:val="0"/>
              </w:rPr>
            </w:pPr>
            <w:r w:rsidRPr="00170A1A">
              <w:rPr>
                <w:b w:val="0"/>
              </w:rPr>
              <w:t>Are the mat</w:t>
            </w:r>
            <w:r w:rsidR="003C422F">
              <w:rPr>
                <w:b w:val="0"/>
              </w:rPr>
              <w:t>erials strong enough for my shelter</w:t>
            </w:r>
            <w:r>
              <w:rPr>
                <w:b w:val="0"/>
              </w:rPr>
              <w:t xml:space="preserve"> </w:t>
            </w:r>
            <w:r w:rsidR="001E345C">
              <w:rPr>
                <w:b w:val="0"/>
              </w:rPr>
              <w:t>to keep its shape</w:t>
            </w:r>
            <w:r w:rsidR="00691C2E">
              <w:rPr>
                <w:b w:val="0"/>
              </w:rPr>
              <w:t xml:space="preserve"> and</w:t>
            </w:r>
            <w:r w:rsidR="003905E0">
              <w:rPr>
                <w:b w:val="0"/>
              </w:rPr>
              <w:t xml:space="preserve"> from falling down?</w:t>
            </w:r>
          </w:p>
        </w:tc>
        <w:tc>
          <w:tcPr>
            <w:tcW w:w="1685" w:type="dxa"/>
          </w:tcPr>
          <w:p w14:paraId="04A54FE5" w14:textId="77777777" w:rsidR="006513DC" w:rsidRDefault="006513DC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513DC" w14:paraId="6E67F6E1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4" w:type="dxa"/>
          </w:tcPr>
          <w:p w14:paraId="16E2B8F4" w14:textId="317E9007" w:rsidR="006513DC" w:rsidRPr="00170A1A" w:rsidRDefault="006513DC" w:rsidP="005C29EB">
            <w:pPr>
              <w:spacing w:line="480" w:lineRule="auto"/>
              <w:rPr>
                <w:b w:val="0"/>
              </w:rPr>
            </w:pPr>
            <w:r w:rsidRPr="00170A1A">
              <w:rPr>
                <w:b w:val="0"/>
              </w:rPr>
              <w:t xml:space="preserve">Do I know how all the materials of the </w:t>
            </w:r>
            <w:r w:rsidR="005C29EB">
              <w:rPr>
                <w:b w:val="0"/>
              </w:rPr>
              <w:t>shelter</w:t>
            </w:r>
            <w:r w:rsidRPr="00170A1A">
              <w:rPr>
                <w:b w:val="0"/>
              </w:rPr>
              <w:t xml:space="preserve"> will hold together?</w:t>
            </w:r>
          </w:p>
        </w:tc>
        <w:tc>
          <w:tcPr>
            <w:tcW w:w="1685" w:type="dxa"/>
          </w:tcPr>
          <w:p w14:paraId="12DE1F6B" w14:textId="77777777" w:rsidR="006513DC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13DC" w14:paraId="6B61394B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4" w:type="dxa"/>
          </w:tcPr>
          <w:p w14:paraId="2576F99F" w14:textId="044EA0ED" w:rsidR="006513DC" w:rsidRPr="00170A1A" w:rsidRDefault="003C422F" w:rsidP="005C29EB">
            <w:pPr>
              <w:spacing w:line="480" w:lineRule="auto"/>
              <w:rPr>
                <w:b w:val="0"/>
              </w:rPr>
            </w:pPr>
            <w:r>
              <w:rPr>
                <w:b w:val="0"/>
              </w:rPr>
              <w:t>Can my shelter stand by itself without leaning on something else?</w:t>
            </w:r>
          </w:p>
        </w:tc>
        <w:tc>
          <w:tcPr>
            <w:tcW w:w="1685" w:type="dxa"/>
          </w:tcPr>
          <w:p w14:paraId="6053012E" w14:textId="77777777" w:rsidR="006513DC" w:rsidRDefault="006513DC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513DC" w14:paraId="3B2B2DB9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4" w:type="dxa"/>
          </w:tcPr>
          <w:p w14:paraId="0BDFEE8E" w14:textId="5C8CB31D" w:rsidR="006513DC" w:rsidRPr="00170A1A" w:rsidRDefault="006513DC" w:rsidP="003C422F">
            <w:pPr>
              <w:spacing w:line="480" w:lineRule="auto"/>
              <w:rPr>
                <w:b w:val="0"/>
              </w:rPr>
            </w:pPr>
            <w:r w:rsidRPr="00170A1A">
              <w:rPr>
                <w:b w:val="0"/>
              </w:rPr>
              <w:t>Do I have an</w:t>
            </w:r>
            <w:r w:rsidR="003905E0">
              <w:rPr>
                <w:b w:val="0"/>
              </w:rPr>
              <w:t xml:space="preserve"> adult to help me make the shelter</w:t>
            </w:r>
            <w:r w:rsidRPr="00170A1A">
              <w:rPr>
                <w:b w:val="0"/>
              </w:rPr>
              <w:t>?</w:t>
            </w:r>
          </w:p>
        </w:tc>
        <w:tc>
          <w:tcPr>
            <w:tcW w:w="1685" w:type="dxa"/>
          </w:tcPr>
          <w:p w14:paraId="28CF7E40" w14:textId="77777777" w:rsidR="006513DC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B9D775B" w14:textId="4E9227E1" w:rsidR="006513DC" w:rsidRDefault="006513DC" w:rsidP="006F382B">
      <w:pPr>
        <w:pStyle w:val="Heading2"/>
        <w:numPr>
          <w:ilvl w:val="0"/>
          <w:numId w:val="0"/>
        </w:numPr>
      </w:pPr>
    </w:p>
    <w:p w14:paraId="597A47C2" w14:textId="64B1A900" w:rsidR="006513DC" w:rsidRDefault="006513DC" w:rsidP="006513DC">
      <w:r>
        <w:t>If you answered NO to any of those questions, you might like to use some more planning time before y</w:t>
      </w:r>
      <w:r w:rsidR="003905E0">
        <w:t>ou start making your toy’s shelter</w:t>
      </w:r>
      <w:r>
        <w:t>.</w:t>
      </w:r>
    </w:p>
    <w:p w14:paraId="0BB30E11" w14:textId="77777777" w:rsidR="006F382B" w:rsidRDefault="006F382B">
      <w:r>
        <w:br w:type="page"/>
      </w:r>
    </w:p>
    <w:p w14:paraId="31F97969" w14:textId="1F8E14E8" w:rsidR="006513DC" w:rsidRDefault="006513DC" w:rsidP="006F382B">
      <w:pPr>
        <w:pStyle w:val="Heading1"/>
      </w:pPr>
      <w:r>
        <w:lastRenderedPageBreak/>
        <w:t xml:space="preserve">Activity 3.1 – optional </w:t>
      </w:r>
    </w:p>
    <w:p w14:paraId="4AB38058" w14:textId="7EC2A357" w:rsidR="006513DC" w:rsidRDefault="006513DC" w:rsidP="006513DC">
      <w:r>
        <w:t xml:space="preserve">Time to start making your toy’s </w:t>
      </w:r>
      <w:r w:rsidR="003C422F">
        <w:t>natural shelter</w:t>
      </w:r>
      <w:r>
        <w:t>.</w:t>
      </w:r>
    </w:p>
    <w:p w14:paraId="634F8995" w14:textId="77777777" w:rsidR="006513DC" w:rsidRDefault="006513DC" w:rsidP="006513DC">
      <w:pPr>
        <w:pStyle w:val="Heading2"/>
        <w:numPr>
          <w:ilvl w:val="1"/>
          <w:numId w:val="2"/>
        </w:numPr>
        <w:ind w:left="0"/>
      </w:pPr>
      <w:r>
        <w:t>Maker hour</w:t>
      </w:r>
    </w:p>
    <w:p w14:paraId="7D5DFC41" w14:textId="5DF3931D" w:rsidR="006513DC" w:rsidRDefault="006513DC" w:rsidP="006513DC">
      <w:pPr>
        <w:rPr>
          <w:lang w:eastAsia="zh-CN"/>
        </w:rPr>
      </w:pPr>
      <w:r>
        <w:rPr>
          <w:lang w:eastAsia="zh-CN"/>
        </w:rPr>
        <w:t>You</w:t>
      </w:r>
      <w:r w:rsidR="003C422F">
        <w:rPr>
          <w:lang w:eastAsia="zh-CN"/>
        </w:rPr>
        <w:t xml:space="preserve"> have an hour to make your shelter</w:t>
      </w:r>
      <w:r>
        <w:rPr>
          <w:lang w:eastAsia="zh-CN"/>
        </w:rPr>
        <w:t xml:space="preserve"> for your teddy bear or doll. Using the </w:t>
      </w:r>
      <w:r w:rsidR="003C422F">
        <w:rPr>
          <w:lang w:eastAsia="zh-CN"/>
        </w:rPr>
        <w:t>natural</w:t>
      </w:r>
      <w:r>
        <w:rPr>
          <w:lang w:eastAsia="zh-CN"/>
        </w:rPr>
        <w:t xml:space="preserve"> materials you have found,</w:t>
      </w:r>
      <w:r w:rsidR="003C422F">
        <w:rPr>
          <w:lang w:eastAsia="zh-CN"/>
        </w:rPr>
        <w:t xml:space="preserve"> as well as your shelter plan, begin to make your toy’s shelter</w:t>
      </w:r>
      <w:r>
        <w:rPr>
          <w:lang w:eastAsia="zh-CN"/>
        </w:rPr>
        <w:t xml:space="preserve">. </w:t>
      </w:r>
    </w:p>
    <w:p w14:paraId="082CB6A4" w14:textId="77777777" w:rsidR="003C422F" w:rsidRPr="005C29EB" w:rsidRDefault="003C422F" w:rsidP="002F7365">
      <w:r w:rsidRPr="005C29EB">
        <w:t>Make sure:</w:t>
      </w:r>
    </w:p>
    <w:p w14:paraId="366762E2" w14:textId="2D2B4562" w:rsidR="003C422F" w:rsidRPr="005C29EB" w:rsidRDefault="194C310C" w:rsidP="002F7365">
      <w:r w:rsidRPr="412AD260">
        <w:rPr>
          <w:color w:val="000000" w:themeColor="text1"/>
        </w:rPr>
        <w:t>1. The shelter is big enough to fit your chosen teddy or doll</w:t>
      </w:r>
      <w:r w:rsidR="3E6BC4C5" w:rsidRPr="412AD260">
        <w:rPr>
          <w:color w:val="000000" w:themeColor="text1"/>
        </w:rPr>
        <w:t>.</w:t>
      </w:r>
      <w:r w:rsidRPr="412AD260">
        <w:rPr>
          <w:color w:val="000000" w:themeColor="text1"/>
        </w:rPr>
        <w:t xml:space="preserve"> </w:t>
      </w:r>
    </w:p>
    <w:p w14:paraId="37493F82" w14:textId="77777777" w:rsidR="003C422F" w:rsidRPr="005C29EB" w:rsidRDefault="003C422F" w:rsidP="002F7365">
      <w:r w:rsidRPr="005C29EB">
        <w:rPr>
          <w:color w:val="000000"/>
        </w:rPr>
        <w:t xml:space="preserve">2. The shelter must be made only from natural materials. </w:t>
      </w:r>
    </w:p>
    <w:p w14:paraId="10163C0A" w14:textId="53DAEFB7" w:rsidR="003C422F" w:rsidRPr="005C29EB" w:rsidRDefault="194C310C" w:rsidP="002F7365">
      <w:r w:rsidRPr="412AD260">
        <w:rPr>
          <w:color w:val="000000" w:themeColor="text1"/>
        </w:rPr>
        <w:t>3. The shelter must be free standing (without leaning on something else)</w:t>
      </w:r>
      <w:r w:rsidR="6377BA26" w:rsidRPr="412AD260">
        <w:rPr>
          <w:color w:val="000000" w:themeColor="text1"/>
        </w:rPr>
        <w:t>.</w:t>
      </w:r>
      <w:r w:rsidRPr="412AD260">
        <w:rPr>
          <w:color w:val="000000" w:themeColor="text1"/>
        </w:rPr>
        <w:t xml:space="preserve"> </w:t>
      </w:r>
    </w:p>
    <w:p w14:paraId="400A0EFE" w14:textId="77777777" w:rsidR="003C422F" w:rsidRPr="005C29EB" w:rsidRDefault="003C422F" w:rsidP="002F7365">
      <w:r w:rsidRPr="005C29EB">
        <w:rPr>
          <w:color w:val="000000"/>
        </w:rPr>
        <w:t>4. The shelter must keep its shape.</w:t>
      </w:r>
    </w:p>
    <w:p w14:paraId="20750D68" w14:textId="77777777" w:rsidR="006513DC" w:rsidRDefault="006513DC" w:rsidP="006513DC">
      <w:pPr>
        <w:pStyle w:val="Heading2"/>
        <w:numPr>
          <w:ilvl w:val="1"/>
          <w:numId w:val="2"/>
        </w:numPr>
        <w:ind w:left="0"/>
      </w:pPr>
      <w:r>
        <w:t xml:space="preserve">Activity 3.2 – optional </w:t>
      </w:r>
    </w:p>
    <w:p w14:paraId="4590045B" w14:textId="402E3475" w:rsidR="006513DC" w:rsidRDefault="00EF2EF7" w:rsidP="006513DC">
      <w:r>
        <w:t>Test and think about your shelter</w:t>
      </w:r>
      <w:r w:rsidR="006513DC">
        <w:t xml:space="preserve"> – did it work?</w:t>
      </w:r>
    </w:p>
    <w:p w14:paraId="4103EC07" w14:textId="77777777" w:rsidR="006513DC" w:rsidRDefault="006513DC" w:rsidP="006513DC">
      <w:pPr>
        <w:pStyle w:val="Heading2"/>
        <w:numPr>
          <w:ilvl w:val="1"/>
          <w:numId w:val="2"/>
        </w:numPr>
        <w:ind w:left="0"/>
      </w:pPr>
      <w:r>
        <w:t>Testing and evaluating</w:t>
      </w:r>
    </w:p>
    <w:p w14:paraId="4E82A1A2" w14:textId="77777777" w:rsidR="006513DC" w:rsidRDefault="006513DC" w:rsidP="006513DC">
      <w:pPr>
        <w:rPr>
          <w:lang w:eastAsia="zh-CN"/>
        </w:rPr>
      </w:pPr>
      <w:r>
        <w:rPr>
          <w:lang w:eastAsia="zh-CN"/>
        </w:rPr>
        <w:t>Answer the following questions.</w:t>
      </w:r>
    </w:p>
    <w:tbl>
      <w:tblPr>
        <w:tblStyle w:val="Tableheader"/>
        <w:tblpPr w:leftFromText="180" w:rightFromText="180" w:vertAnchor="text" w:horzAnchor="margin" w:tblpY="23"/>
        <w:tblW w:w="9341" w:type="dxa"/>
        <w:tblLook w:val="04A0" w:firstRow="1" w:lastRow="0" w:firstColumn="1" w:lastColumn="0" w:noHBand="0" w:noVBand="1"/>
        <w:tblDescription w:val="yes no questions for testing and evaluating the shelter"/>
      </w:tblPr>
      <w:tblGrid>
        <w:gridCol w:w="7655"/>
        <w:gridCol w:w="1686"/>
      </w:tblGrid>
      <w:tr w:rsidR="006513DC" w14:paraId="3B61D57D" w14:textId="77777777" w:rsidTr="006F3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55" w:type="dxa"/>
          </w:tcPr>
          <w:p w14:paraId="047F9C92" w14:textId="77777777" w:rsidR="006513DC" w:rsidRDefault="006513DC" w:rsidP="003C422F">
            <w:pPr>
              <w:spacing w:before="192" w:after="192"/>
            </w:pPr>
            <w:r>
              <w:t>Question?</w:t>
            </w:r>
          </w:p>
        </w:tc>
        <w:tc>
          <w:tcPr>
            <w:tcW w:w="1686" w:type="dxa"/>
          </w:tcPr>
          <w:p w14:paraId="2EA642EA" w14:textId="77777777" w:rsidR="006513DC" w:rsidRDefault="006513DC" w:rsidP="003C42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Yes or no</w:t>
            </w:r>
          </w:p>
        </w:tc>
      </w:tr>
      <w:tr w:rsidR="006513DC" w14:paraId="209F0246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</w:tcPr>
          <w:p w14:paraId="3347E504" w14:textId="2700A45F" w:rsidR="006513DC" w:rsidRPr="00170A1A" w:rsidRDefault="006513DC" w:rsidP="003C422F">
            <w:pPr>
              <w:spacing w:line="480" w:lineRule="auto"/>
              <w:rPr>
                <w:b w:val="0"/>
              </w:rPr>
            </w:pPr>
            <w:r>
              <w:rPr>
                <w:b w:val="0"/>
              </w:rPr>
              <w:t>Can m</w:t>
            </w:r>
            <w:r w:rsidR="00EF2EF7">
              <w:rPr>
                <w:b w:val="0"/>
              </w:rPr>
              <w:t>y favourite toy fit under the shelter</w:t>
            </w:r>
            <w:r>
              <w:rPr>
                <w:b w:val="0"/>
              </w:rPr>
              <w:t>?</w:t>
            </w:r>
          </w:p>
        </w:tc>
        <w:tc>
          <w:tcPr>
            <w:tcW w:w="1686" w:type="dxa"/>
          </w:tcPr>
          <w:p w14:paraId="6829A4AA" w14:textId="77777777" w:rsidR="006513DC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13DC" w14:paraId="4371D1C6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</w:tcPr>
          <w:p w14:paraId="0F26FC38" w14:textId="0FD720E7" w:rsidR="006513DC" w:rsidRPr="00170A1A" w:rsidRDefault="00EF2EF7" w:rsidP="003C422F">
            <w:pPr>
              <w:spacing w:line="480" w:lineRule="auto"/>
              <w:rPr>
                <w:b w:val="0"/>
              </w:rPr>
            </w:pPr>
            <w:r>
              <w:rPr>
                <w:b w:val="0"/>
              </w:rPr>
              <w:t>Is the shelter made only from natural materials?</w:t>
            </w:r>
          </w:p>
        </w:tc>
        <w:tc>
          <w:tcPr>
            <w:tcW w:w="1686" w:type="dxa"/>
          </w:tcPr>
          <w:p w14:paraId="65A69A14" w14:textId="77777777" w:rsidR="006513DC" w:rsidRDefault="006513DC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513DC" w14:paraId="5EDC2D2C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</w:tcPr>
          <w:p w14:paraId="008970FA" w14:textId="725831A5" w:rsidR="006513DC" w:rsidRPr="00170A1A" w:rsidRDefault="006513DC" w:rsidP="00EF2EF7">
            <w:pPr>
              <w:spacing w:line="480" w:lineRule="auto"/>
              <w:rPr>
                <w:b w:val="0"/>
              </w:rPr>
            </w:pPr>
            <w:r>
              <w:rPr>
                <w:b w:val="0"/>
              </w:rPr>
              <w:t xml:space="preserve">Is the </w:t>
            </w:r>
            <w:r w:rsidR="00EF2EF7">
              <w:rPr>
                <w:b w:val="0"/>
              </w:rPr>
              <w:t>shelter</w:t>
            </w:r>
            <w:r>
              <w:rPr>
                <w:b w:val="0"/>
              </w:rPr>
              <w:t xml:space="preserve"> staying together in the right shape?</w:t>
            </w:r>
          </w:p>
        </w:tc>
        <w:tc>
          <w:tcPr>
            <w:tcW w:w="1686" w:type="dxa"/>
          </w:tcPr>
          <w:p w14:paraId="33BFC458" w14:textId="77777777" w:rsidR="006513DC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13DC" w14:paraId="296AA9EA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</w:tcPr>
          <w:p w14:paraId="3FBDE815" w14:textId="0F3F7986" w:rsidR="006513DC" w:rsidRPr="00170A1A" w:rsidRDefault="00EF2EF7" w:rsidP="003C422F">
            <w:pPr>
              <w:spacing w:line="480" w:lineRule="auto"/>
              <w:rPr>
                <w:b w:val="0"/>
              </w:rPr>
            </w:pPr>
            <w:r>
              <w:rPr>
                <w:b w:val="0"/>
              </w:rPr>
              <w:t>Can my shelter stand up by itself?</w:t>
            </w:r>
          </w:p>
        </w:tc>
        <w:tc>
          <w:tcPr>
            <w:tcW w:w="1686" w:type="dxa"/>
          </w:tcPr>
          <w:p w14:paraId="737D4FC8" w14:textId="77777777" w:rsidR="006513DC" w:rsidRDefault="006513DC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7C052C07" w14:textId="40FD3799" w:rsidR="006F382B" w:rsidRDefault="006F382B" w:rsidP="006513DC">
      <w:pPr>
        <w:rPr>
          <w:lang w:eastAsia="zh-CN"/>
        </w:rPr>
      </w:pPr>
    </w:p>
    <w:p w14:paraId="4D4ABF80" w14:textId="77777777" w:rsidR="006F382B" w:rsidRDefault="006F382B">
      <w:pPr>
        <w:rPr>
          <w:lang w:eastAsia="zh-CN"/>
        </w:rPr>
      </w:pPr>
      <w:r>
        <w:rPr>
          <w:lang w:eastAsia="zh-CN"/>
        </w:rPr>
        <w:br w:type="page"/>
      </w:r>
    </w:p>
    <w:p w14:paraId="3D234371" w14:textId="5E09DBFC" w:rsidR="006513DC" w:rsidRDefault="006513DC" w:rsidP="006513DC">
      <w:pPr>
        <w:rPr>
          <w:lang w:eastAsia="zh-CN"/>
        </w:rPr>
      </w:pPr>
      <w:r>
        <w:rPr>
          <w:lang w:eastAsia="zh-CN"/>
        </w:rPr>
        <w:lastRenderedPageBreak/>
        <w:t>Did you answer NO to any of the questions?</w:t>
      </w:r>
    </w:p>
    <w:p w14:paraId="0CDF1E8B" w14:textId="0A8135E6" w:rsidR="006513DC" w:rsidRDefault="006513DC" w:rsidP="006513DC">
      <w:pPr>
        <w:rPr>
          <w:lang w:eastAsia="zh-CN"/>
        </w:rPr>
      </w:pPr>
      <w:r>
        <w:rPr>
          <w:lang w:eastAsia="zh-CN"/>
        </w:rPr>
        <w:t>In the bo</w:t>
      </w:r>
      <w:r w:rsidR="00691C2E">
        <w:rPr>
          <w:lang w:eastAsia="zh-CN"/>
        </w:rPr>
        <w:t>x below write a few sentences</w:t>
      </w:r>
      <w:r>
        <w:rPr>
          <w:lang w:eastAsia="zh-CN"/>
        </w:rPr>
        <w:t xml:space="preserve"> about what needs to be fix</w:t>
      </w:r>
      <w:r w:rsidR="001E345C">
        <w:rPr>
          <w:lang w:eastAsia="zh-CN"/>
        </w:rPr>
        <w:t>ed or changed to help your shelter</w:t>
      </w:r>
      <w:r>
        <w:rPr>
          <w:lang w:eastAsia="zh-CN"/>
        </w:rPr>
        <w:t xml:space="preserve"> do its job better.</w:t>
      </w:r>
      <w:r w:rsidR="00EF2EF7">
        <w:rPr>
          <w:lang w:eastAsia="zh-CN"/>
        </w:rPr>
        <w:t xml:space="preserve"> What were some problems you had using only natural materials?</w:t>
      </w:r>
      <w:r w:rsidR="003905E0">
        <w:rPr>
          <w:lang w:eastAsia="zh-CN"/>
        </w:rPr>
        <w:t xml:space="preserve"> Did you have to change your plan?</w:t>
      </w:r>
      <w:r w:rsidR="00EF2EF7">
        <w:rPr>
          <w:lang w:eastAsia="zh-CN"/>
        </w:rPr>
        <w:t xml:space="preserve"> </w:t>
      </w:r>
    </w:p>
    <w:p w14:paraId="64FF15F8" w14:textId="77777777" w:rsidR="003C422F" w:rsidRDefault="003C422F" w:rsidP="006513DC">
      <w:pPr>
        <w:rPr>
          <w:lang w:eastAsia="zh-CN"/>
        </w:rPr>
      </w:pPr>
    </w:p>
    <w:tbl>
      <w:tblPr>
        <w:tblStyle w:val="Tableheader"/>
        <w:tblW w:w="0" w:type="auto"/>
        <w:tblInd w:w="-30" w:type="dxa"/>
        <w:tblLook w:val="04A0" w:firstRow="1" w:lastRow="0" w:firstColumn="1" w:lastColumn="0" w:noHBand="0" w:noVBand="1"/>
        <w:tblDescription w:val="what could i do to make my shelter better- lined student reflection space"/>
      </w:tblPr>
      <w:tblGrid>
        <w:gridCol w:w="9602"/>
      </w:tblGrid>
      <w:tr w:rsidR="003C422F" w14:paraId="1E84D8E1" w14:textId="77777777" w:rsidTr="006F3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40" w:type="dxa"/>
          </w:tcPr>
          <w:p w14:paraId="725413B4" w14:textId="7B4A6AE1" w:rsidR="003C422F" w:rsidRDefault="003C422F" w:rsidP="003C422F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What could I do to make the shelter better?</w:t>
            </w:r>
          </w:p>
        </w:tc>
      </w:tr>
      <w:tr w:rsidR="003C422F" w14:paraId="27D019B0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0" w:type="dxa"/>
          </w:tcPr>
          <w:p w14:paraId="6980E635" w14:textId="77777777" w:rsidR="003C422F" w:rsidRDefault="003C422F" w:rsidP="003C422F">
            <w:pPr>
              <w:spacing w:line="480" w:lineRule="auto"/>
              <w:rPr>
                <w:lang w:eastAsia="zh-CN"/>
              </w:rPr>
            </w:pPr>
          </w:p>
          <w:p w14:paraId="110C817C" w14:textId="7ADBDEEF" w:rsidR="003C422F" w:rsidRDefault="003C422F" w:rsidP="006F382B">
            <w:pPr>
              <w:spacing w:line="480" w:lineRule="auto"/>
              <w:rPr>
                <w:lang w:eastAsia="zh-CN"/>
              </w:rPr>
            </w:pP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  <w:t>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6F382B">
              <w:rPr>
                <w:lang w:eastAsia="zh-CN"/>
              </w:rPr>
              <w:t>_____</w:t>
            </w:r>
            <w:r>
              <w:rPr>
                <w:lang w:eastAsia="zh-CN"/>
              </w:rPr>
              <w:t>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29B878DC" w14:textId="05C2AB9D" w:rsidR="006513DC" w:rsidRDefault="006513DC" w:rsidP="006513DC">
      <w:pPr>
        <w:rPr>
          <w:lang w:eastAsia="zh-CN"/>
        </w:rPr>
      </w:pPr>
      <w:r>
        <w:rPr>
          <w:lang w:eastAsia="zh-CN"/>
        </w:rPr>
        <w:br w:type="page"/>
      </w:r>
    </w:p>
    <w:p w14:paraId="45020A74" w14:textId="77777777" w:rsidR="006513DC" w:rsidRDefault="006513DC" w:rsidP="006513DC">
      <w:pPr>
        <w:pStyle w:val="Heading1"/>
      </w:pPr>
      <w:r>
        <w:lastRenderedPageBreak/>
        <w:t xml:space="preserve">Activity 3.3 – optional </w:t>
      </w:r>
    </w:p>
    <w:p w14:paraId="7A57E685" w14:textId="1EC4870E" w:rsidR="006513DC" w:rsidRDefault="205C9157" w:rsidP="006513DC">
      <w:r>
        <w:t>Time to show and tell your teacher and classmates</w:t>
      </w:r>
      <w:r w:rsidR="194C310C">
        <w:t xml:space="preserve"> about how you made the shelter</w:t>
      </w:r>
      <w:r>
        <w:t xml:space="preserve"> for your toy. Share the </w:t>
      </w:r>
      <w:r w:rsidR="194C310C">
        <w:t>great things about your shelter</w:t>
      </w:r>
      <w:r>
        <w:t xml:space="preserve"> as well as the things you think you could fix. </w:t>
      </w:r>
    </w:p>
    <w:p w14:paraId="1933691D" w14:textId="77777777" w:rsidR="006513DC" w:rsidRDefault="006513DC" w:rsidP="006513DC">
      <w:pPr>
        <w:pStyle w:val="Heading2"/>
        <w:numPr>
          <w:ilvl w:val="1"/>
          <w:numId w:val="2"/>
        </w:numPr>
        <w:ind w:left="0"/>
      </w:pPr>
      <w:r>
        <w:t>Communicating and sharing</w:t>
      </w:r>
    </w:p>
    <w:p w14:paraId="64544D7B" w14:textId="69892DB5" w:rsidR="006513DC" w:rsidRDefault="205C9157" w:rsidP="006513DC">
      <w:pPr>
        <w:rPr>
          <w:lang w:eastAsia="zh-CN"/>
        </w:rPr>
      </w:pPr>
      <w:r w:rsidRPr="412AD260">
        <w:rPr>
          <w:lang w:eastAsia="zh-CN"/>
        </w:rPr>
        <w:t xml:space="preserve">You can share what you have made with your teacher and classmates. You might like to have a chat with just your teacher, perhaps share in a small group of your classmates or present a special news item in front of your class. </w:t>
      </w:r>
    </w:p>
    <w:p w14:paraId="112D609F" w14:textId="16303B43" w:rsidR="006513DC" w:rsidRDefault="00691C2E" w:rsidP="006513DC">
      <w:pPr>
        <w:rPr>
          <w:lang w:eastAsia="zh-CN"/>
        </w:rPr>
      </w:pPr>
      <w:r>
        <w:rPr>
          <w:lang w:eastAsia="zh-CN"/>
        </w:rPr>
        <w:t>After you have spoken</w:t>
      </w:r>
      <w:r w:rsidR="006513DC">
        <w:rPr>
          <w:lang w:eastAsia="zh-CN"/>
        </w:rPr>
        <w:t xml:space="preserve"> with your teache</w:t>
      </w:r>
      <w:r w:rsidR="003C422F">
        <w:rPr>
          <w:lang w:eastAsia="zh-CN"/>
        </w:rPr>
        <w:t>r about your shelter</w:t>
      </w:r>
      <w:r w:rsidR="006513DC">
        <w:rPr>
          <w:lang w:eastAsia="zh-CN"/>
        </w:rPr>
        <w:t>, they will give you some written feedback about your work which they can write in the boxes below.</w:t>
      </w:r>
    </w:p>
    <w:p w14:paraId="14E06DAF" w14:textId="77777777" w:rsidR="006513DC" w:rsidRDefault="006513DC" w:rsidP="006513DC">
      <w:pPr>
        <w:rPr>
          <w:lang w:eastAsia="zh-CN"/>
        </w:rPr>
      </w:pP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teacher feedback- this is great, this is interesting, this could be needed"/>
      </w:tblPr>
      <w:tblGrid>
        <w:gridCol w:w="3188"/>
        <w:gridCol w:w="3019"/>
        <w:gridCol w:w="3365"/>
      </w:tblGrid>
      <w:tr w:rsidR="006513DC" w14:paraId="6D3A87BB" w14:textId="77777777" w:rsidTr="00EF2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88" w:type="dxa"/>
          </w:tcPr>
          <w:p w14:paraId="00DC95B7" w14:textId="77777777" w:rsidR="006513DC" w:rsidRPr="00EF2EF7" w:rsidRDefault="006513DC" w:rsidP="003C422F">
            <w:pPr>
              <w:spacing w:before="192" w:after="192"/>
              <w:rPr>
                <w:sz w:val="24"/>
                <w:lang w:eastAsia="zh-CN"/>
              </w:rPr>
            </w:pPr>
            <w:r w:rsidRPr="00EF2EF7">
              <w:rPr>
                <w:sz w:val="24"/>
                <w:lang w:eastAsia="zh-CN"/>
              </w:rPr>
              <w:t>This was great!</w:t>
            </w:r>
          </w:p>
        </w:tc>
        <w:tc>
          <w:tcPr>
            <w:tcW w:w="3019" w:type="dxa"/>
          </w:tcPr>
          <w:p w14:paraId="2968375E" w14:textId="77777777" w:rsidR="006513DC" w:rsidRPr="00EF2EF7" w:rsidRDefault="006513DC" w:rsidP="003C42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EF2EF7">
              <w:rPr>
                <w:sz w:val="24"/>
                <w:lang w:eastAsia="zh-CN"/>
              </w:rPr>
              <w:t>This was interesting</w:t>
            </w:r>
          </w:p>
        </w:tc>
        <w:tc>
          <w:tcPr>
            <w:tcW w:w="3365" w:type="dxa"/>
          </w:tcPr>
          <w:p w14:paraId="1E20D93C" w14:textId="77777777" w:rsidR="006513DC" w:rsidRPr="00EF2EF7" w:rsidRDefault="006513DC" w:rsidP="003C42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EF2EF7">
              <w:rPr>
                <w:sz w:val="24"/>
                <w:lang w:eastAsia="zh-CN"/>
              </w:rPr>
              <w:t>Have you thought about…?</w:t>
            </w:r>
          </w:p>
        </w:tc>
      </w:tr>
      <w:tr w:rsidR="006513DC" w14:paraId="4E5036FD" w14:textId="77777777" w:rsidTr="00EF2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8" w:type="dxa"/>
          </w:tcPr>
          <w:p w14:paraId="79760A94" w14:textId="77777777" w:rsidR="006513DC" w:rsidRPr="00EF2EF7" w:rsidRDefault="006513DC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4080B8BE" w14:textId="77777777" w:rsidR="006513DC" w:rsidRPr="00EF2EF7" w:rsidRDefault="006513DC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253C16EF" w14:textId="77777777" w:rsidR="006513DC" w:rsidRPr="00EF2EF7" w:rsidRDefault="006513DC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0D48945C" w14:textId="77777777" w:rsidR="006513DC" w:rsidRPr="00EF2EF7" w:rsidRDefault="006513DC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3470567A" w14:textId="77777777" w:rsidR="006513DC" w:rsidRPr="00EF2EF7" w:rsidRDefault="006513DC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54B263FB" w14:textId="15EF329B" w:rsidR="006513DC" w:rsidRPr="00EF2EF7" w:rsidRDefault="006513DC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14750F65" w14:textId="538A05F5" w:rsidR="003C422F" w:rsidRPr="00EF2EF7" w:rsidRDefault="003C422F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711370D3" w14:textId="77777777" w:rsidR="003C422F" w:rsidRPr="00EF2EF7" w:rsidRDefault="003C422F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5AB26FF8" w14:textId="77777777" w:rsidR="006513DC" w:rsidRPr="00EF2EF7" w:rsidRDefault="006513DC" w:rsidP="003C422F">
            <w:pPr>
              <w:spacing w:line="360" w:lineRule="auto"/>
              <w:rPr>
                <w:sz w:val="24"/>
                <w:lang w:eastAsia="zh-CN"/>
              </w:rPr>
            </w:pPr>
          </w:p>
        </w:tc>
        <w:tc>
          <w:tcPr>
            <w:tcW w:w="3019" w:type="dxa"/>
          </w:tcPr>
          <w:p w14:paraId="0A7E6A7E" w14:textId="77777777" w:rsidR="006513DC" w:rsidRPr="00EF2EF7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</w:p>
        </w:tc>
        <w:tc>
          <w:tcPr>
            <w:tcW w:w="3365" w:type="dxa"/>
          </w:tcPr>
          <w:p w14:paraId="2EC81EBE" w14:textId="77777777" w:rsidR="006513DC" w:rsidRPr="00EF2EF7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</w:p>
        </w:tc>
      </w:tr>
    </w:tbl>
    <w:p w14:paraId="70A06EFD" w14:textId="77777777" w:rsidR="003C422F" w:rsidRDefault="003C422F" w:rsidP="006513DC">
      <w:pPr>
        <w:rPr>
          <w:lang w:eastAsia="zh-CN"/>
        </w:rPr>
      </w:pPr>
    </w:p>
    <w:p w14:paraId="1F73F8EE" w14:textId="51108895" w:rsidR="003C422F" w:rsidRDefault="003C422F">
      <w:pPr>
        <w:rPr>
          <w:lang w:eastAsia="zh-CN"/>
        </w:rPr>
      </w:pPr>
      <w:r>
        <w:rPr>
          <w:lang w:eastAsia="zh-CN"/>
        </w:rPr>
        <w:br w:type="page"/>
      </w:r>
    </w:p>
    <w:p w14:paraId="765A6B30" w14:textId="2FBBACBD" w:rsidR="006513DC" w:rsidRDefault="006513DC" w:rsidP="006513DC">
      <w:pPr>
        <w:rPr>
          <w:lang w:eastAsia="zh-CN"/>
        </w:rPr>
      </w:pPr>
      <w:r>
        <w:rPr>
          <w:lang w:eastAsia="zh-CN"/>
        </w:rPr>
        <w:lastRenderedPageBreak/>
        <w:t>Your teacher will also take a picture of you</w:t>
      </w:r>
      <w:r w:rsidR="00DD2A00">
        <w:rPr>
          <w:lang w:eastAsia="zh-CN"/>
        </w:rPr>
        <w:t>,</w:t>
      </w:r>
      <w:r w:rsidR="0021041A">
        <w:rPr>
          <w:lang w:eastAsia="zh-CN"/>
        </w:rPr>
        <w:t xml:space="preserve"> with</w:t>
      </w:r>
      <w:r>
        <w:rPr>
          <w:lang w:eastAsia="zh-CN"/>
        </w:rPr>
        <w:t xml:space="preserve"> your favourite </w:t>
      </w:r>
      <w:r w:rsidR="00EF2EF7">
        <w:rPr>
          <w:lang w:eastAsia="zh-CN"/>
        </w:rPr>
        <w:t>toy under</w:t>
      </w:r>
      <w:r w:rsidR="003C422F">
        <w:rPr>
          <w:lang w:eastAsia="zh-CN"/>
        </w:rPr>
        <w:t xml:space="preserve"> the shelter</w:t>
      </w:r>
      <w:r w:rsidR="0021041A">
        <w:rPr>
          <w:lang w:eastAsia="zh-CN"/>
        </w:rPr>
        <w:t xml:space="preserve"> you have made</w:t>
      </w:r>
      <w:r>
        <w:rPr>
          <w:lang w:eastAsia="zh-CN"/>
        </w:rPr>
        <w:t>. Glue the picture in the box below.</w:t>
      </w:r>
    </w:p>
    <w:p w14:paraId="1E509DBD" w14:textId="77777777" w:rsidR="003C422F" w:rsidRDefault="003C422F" w:rsidP="006513DC">
      <w:pPr>
        <w:rPr>
          <w:lang w:eastAsia="zh-CN"/>
        </w:rPr>
      </w:pP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picture space of me, and my toy under the shelter"/>
      </w:tblPr>
      <w:tblGrid>
        <w:gridCol w:w="9572"/>
      </w:tblGrid>
      <w:tr w:rsidR="006513DC" w14:paraId="71DE2AD8" w14:textId="77777777" w:rsidTr="003C4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</w:tcPr>
          <w:p w14:paraId="05CF0421" w14:textId="5CC6B42B" w:rsidR="006513DC" w:rsidRDefault="006513DC" w:rsidP="003C422F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 xml:space="preserve">Me, my favourite toy and its new </w:t>
            </w:r>
            <w:r w:rsidR="00EF2EF7">
              <w:rPr>
                <w:lang w:eastAsia="zh-CN"/>
              </w:rPr>
              <w:t>shelter</w:t>
            </w:r>
          </w:p>
        </w:tc>
      </w:tr>
      <w:tr w:rsidR="006513DC" w14:paraId="1B3AF989" w14:textId="77777777" w:rsidTr="00F71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2E52029C" w14:textId="52E308FE" w:rsidR="006513DC" w:rsidRDefault="006513DC" w:rsidP="003C422F">
            <w:pPr>
              <w:rPr>
                <w:lang w:eastAsia="zh-CN"/>
              </w:rPr>
            </w:pPr>
            <w:bookmarkStart w:id="0" w:name="_GoBack"/>
            <w:bookmarkEnd w:id="0"/>
          </w:p>
        </w:tc>
      </w:tr>
    </w:tbl>
    <w:p w14:paraId="4E882934" w14:textId="3092EB72" w:rsidR="00353483" w:rsidRDefault="4085398F">
      <w:pPr>
        <w:rPr>
          <w:lang w:eastAsia="zh-CN"/>
        </w:rPr>
      </w:pPr>
      <w:r w:rsidRPr="4860AAA1">
        <w:rPr>
          <w:lang w:eastAsia="zh-CN"/>
        </w:rPr>
        <w:t xml:space="preserve">Image credits. Unless otherwise indicated, all </w:t>
      </w:r>
      <w:r w:rsidR="56B6B015" w:rsidRPr="4860AAA1">
        <w:rPr>
          <w:lang w:eastAsia="zh-CN"/>
        </w:rPr>
        <w:t xml:space="preserve">Pixabay </w:t>
      </w:r>
      <w:r w:rsidRPr="4860AAA1">
        <w:rPr>
          <w:lang w:eastAsia="zh-CN"/>
        </w:rPr>
        <w:t xml:space="preserve">images are used under the </w:t>
      </w:r>
      <w:hyperlink r:id="rId25" w:anchor="usage">
        <w:r w:rsidRPr="4860AAA1">
          <w:rPr>
            <w:rStyle w:val="Hyperlink"/>
            <w:lang w:eastAsia="zh-CN"/>
          </w:rPr>
          <w:t>Creative Commons CC0 licence</w:t>
        </w:r>
      </w:hyperlink>
      <w:r w:rsidRPr="4860AAA1">
        <w:rPr>
          <w:lang w:eastAsia="zh-CN"/>
        </w:rPr>
        <w:t>.</w:t>
      </w:r>
    </w:p>
    <w:sectPr w:rsidR="00353483" w:rsidSect="009A3A44"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EA6AC" w14:textId="77777777" w:rsidR="0046485A" w:rsidRDefault="0046485A" w:rsidP="00191F45">
      <w:r>
        <w:separator/>
      </w:r>
    </w:p>
    <w:p w14:paraId="735CEB66" w14:textId="77777777" w:rsidR="0046485A" w:rsidRDefault="0046485A"/>
    <w:p w14:paraId="4EBFA855" w14:textId="77777777" w:rsidR="0046485A" w:rsidRDefault="0046485A"/>
    <w:p w14:paraId="29A99D85" w14:textId="77777777" w:rsidR="0046485A" w:rsidRDefault="0046485A"/>
  </w:endnote>
  <w:endnote w:type="continuationSeparator" w:id="0">
    <w:p w14:paraId="65116517" w14:textId="77777777" w:rsidR="0046485A" w:rsidRDefault="0046485A" w:rsidP="00191F45">
      <w:r>
        <w:continuationSeparator/>
      </w:r>
    </w:p>
    <w:p w14:paraId="67601206" w14:textId="77777777" w:rsidR="0046485A" w:rsidRDefault="0046485A"/>
    <w:p w14:paraId="6BA054E2" w14:textId="77777777" w:rsidR="0046485A" w:rsidRDefault="0046485A"/>
    <w:p w14:paraId="00E540BD" w14:textId="77777777" w:rsidR="0046485A" w:rsidRDefault="0046485A"/>
  </w:endnote>
  <w:endnote w:type="continuationNotice" w:id="1">
    <w:p w14:paraId="467DE2F9" w14:textId="77777777" w:rsidR="0046485A" w:rsidRDefault="0046485A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778AFEBF" w:rsidR="00A65605" w:rsidRPr="004D333E" w:rsidRDefault="00A65605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F71714">
      <w:rPr>
        <w:noProof/>
      </w:rPr>
      <w:t>16</w:t>
    </w:r>
    <w:r w:rsidRPr="002810D3">
      <w:fldChar w:fldCharType="end"/>
    </w:r>
    <w:r w:rsidRPr="002810D3">
      <w:tab/>
    </w:r>
    <w:r w:rsidR="00BA6221">
      <w:t>Science and technology-</w:t>
    </w:r>
    <w:r w:rsidR="00F71714">
      <w:t xml:space="preserve">S1 material world </w:t>
    </w:r>
    <w:r w:rsidR="00BA6221">
      <w:t>student workbook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231BFCAD" w:rsidR="00A65605" w:rsidRPr="004D333E" w:rsidRDefault="00A65605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9A3A44">
      <w:rPr>
        <w:noProof/>
      </w:rPr>
      <w:t>May-20</w:t>
    </w:r>
    <w:r w:rsidRPr="002810D3">
      <w:fldChar w:fldCharType="end"/>
    </w:r>
    <w:r w:rsidR="009A3A44"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F71714">
      <w:rPr>
        <w:noProof/>
      </w:rPr>
      <w:t>17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A65605" w:rsidRDefault="412AD260" w:rsidP="00493120">
    <w:pPr>
      <w:pStyle w:val="Logo"/>
    </w:pPr>
    <w:r w:rsidRPr="4860AAA1">
      <w:rPr>
        <w:sz w:val="24"/>
        <w:szCs w:val="24"/>
      </w:rPr>
      <w:t>education.nsw.gov.au</w:t>
    </w:r>
    <w:r w:rsidR="00A65605" w:rsidRPr="00791B72">
      <w:tab/>
    </w:r>
    <w:r w:rsidR="00A65605"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F3FE26" w14:textId="77777777" w:rsidR="0046485A" w:rsidRDefault="0046485A" w:rsidP="00191F45">
      <w:r>
        <w:separator/>
      </w:r>
    </w:p>
    <w:p w14:paraId="1669F4A3" w14:textId="77777777" w:rsidR="0046485A" w:rsidRDefault="0046485A"/>
    <w:p w14:paraId="79DADC37" w14:textId="77777777" w:rsidR="0046485A" w:rsidRDefault="0046485A"/>
    <w:p w14:paraId="5C3F235D" w14:textId="77777777" w:rsidR="0046485A" w:rsidRDefault="0046485A"/>
  </w:footnote>
  <w:footnote w:type="continuationSeparator" w:id="0">
    <w:p w14:paraId="169ABABB" w14:textId="77777777" w:rsidR="0046485A" w:rsidRDefault="0046485A" w:rsidP="00191F45">
      <w:r>
        <w:continuationSeparator/>
      </w:r>
    </w:p>
    <w:p w14:paraId="48FA4437" w14:textId="77777777" w:rsidR="0046485A" w:rsidRDefault="0046485A"/>
    <w:p w14:paraId="4417D93B" w14:textId="77777777" w:rsidR="0046485A" w:rsidRDefault="0046485A"/>
    <w:p w14:paraId="61F591CF" w14:textId="77777777" w:rsidR="0046485A" w:rsidRDefault="0046485A"/>
  </w:footnote>
  <w:footnote w:type="continuationNotice" w:id="1">
    <w:p w14:paraId="66525AFF" w14:textId="77777777" w:rsidR="0046485A" w:rsidRDefault="0046485A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49469F23" w:rsidR="00A65605" w:rsidRDefault="00A65605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3687059A"/>
    <w:multiLevelType w:val="hybridMultilevel"/>
    <w:tmpl w:val="A78C594E"/>
    <w:lvl w:ilvl="0" w:tplc="4948A1AA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3E835BE3"/>
    <w:multiLevelType w:val="hybridMultilevel"/>
    <w:tmpl w:val="B134B6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557F5C"/>
    <w:multiLevelType w:val="hybridMultilevel"/>
    <w:tmpl w:val="8580F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E011F"/>
    <w:multiLevelType w:val="hybridMultilevel"/>
    <w:tmpl w:val="52C02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4346F9"/>
    <w:multiLevelType w:val="hybridMultilevel"/>
    <w:tmpl w:val="C654F7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1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3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5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6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27689A"/>
    <w:multiLevelType w:val="hybridMultilevel"/>
    <w:tmpl w:val="C654F7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035D6"/>
    <w:multiLevelType w:val="hybridMultilevel"/>
    <w:tmpl w:val="53AC75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22"/>
  </w:num>
  <w:num w:numId="4">
    <w:abstractNumId w:val="24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5"/>
  </w:num>
  <w:num w:numId="8">
    <w:abstractNumId w:val="11"/>
  </w:num>
  <w:num w:numId="9">
    <w:abstractNumId w:val="21"/>
  </w:num>
  <w:num w:numId="10">
    <w:abstractNumId w:val="10"/>
  </w:num>
  <w:num w:numId="11">
    <w:abstractNumId w:val="19"/>
  </w:num>
  <w:num w:numId="12">
    <w:abstractNumId w:val="6"/>
  </w:num>
  <w:num w:numId="13">
    <w:abstractNumId w:val="9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8"/>
  </w:num>
  <w:num w:numId="21">
    <w:abstractNumId w:val="29"/>
  </w:num>
  <w:num w:numId="22">
    <w:abstractNumId w:val="23"/>
  </w:num>
  <w:num w:numId="23">
    <w:abstractNumId w:val="14"/>
  </w:num>
  <w:num w:numId="24">
    <w:abstractNumId w:val="14"/>
  </w:num>
  <w:num w:numId="25">
    <w:abstractNumId w:val="14"/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20"/>
  </w:num>
  <w:num w:numId="32">
    <w:abstractNumId w:val="29"/>
  </w:num>
  <w:num w:numId="33">
    <w:abstractNumId w:val="22"/>
  </w:num>
  <w:num w:numId="34">
    <w:abstractNumId w:val="24"/>
  </w:num>
  <w:num w:numId="35">
    <w:abstractNumId w:val="26"/>
  </w:num>
  <w:num w:numId="36">
    <w:abstractNumId w:val="7"/>
  </w:num>
  <w:num w:numId="37">
    <w:abstractNumId w:val="28"/>
  </w:num>
  <w:num w:numId="38">
    <w:abstractNumId w:val="13"/>
  </w:num>
  <w:num w:numId="39">
    <w:abstractNumId w:val="17"/>
  </w:num>
  <w:num w:numId="40">
    <w:abstractNumId w:val="16"/>
  </w:num>
  <w:num w:numId="41">
    <w:abstractNumId w:val="15"/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2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3FC"/>
    <w:rsid w:val="00010746"/>
    <w:rsid w:val="0001138F"/>
    <w:rsid w:val="000143DF"/>
    <w:rsid w:val="00014E91"/>
    <w:rsid w:val="000151F8"/>
    <w:rsid w:val="00015D43"/>
    <w:rsid w:val="00016801"/>
    <w:rsid w:val="00021171"/>
    <w:rsid w:val="000214A2"/>
    <w:rsid w:val="00023790"/>
    <w:rsid w:val="00024602"/>
    <w:rsid w:val="000252FF"/>
    <w:rsid w:val="000253AE"/>
    <w:rsid w:val="00030EBC"/>
    <w:rsid w:val="000331B6"/>
    <w:rsid w:val="00034F5E"/>
    <w:rsid w:val="0003541F"/>
    <w:rsid w:val="00036622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3D9"/>
    <w:rsid w:val="00065A16"/>
    <w:rsid w:val="00066BF8"/>
    <w:rsid w:val="00066DF2"/>
    <w:rsid w:val="00071D06"/>
    <w:rsid w:val="0007214A"/>
    <w:rsid w:val="00072B6E"/>
    <w:rsid w:val="00072DFB"/>
    <w:rsid w:val="00075B4E"/>
    <w:rsid w:val="00077A7C"/>
    <w:rsid w:val="00082E53"/>
    <w:rsid w:val="000844F9"/>
    <w:rsid w:val="00084663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288"/>
    <w:rsid w:val="000B4F65"/>
    <w:rsid w:val="000B71C9"/>
    <w:rsid w:val="000B75CB"/>
    <w:rsid w:val="000B7D49"/>
    <w:rsid w:val="000C0FB5"/>
    <w:rsid w:val="000C1078"/>
    <w:rsid w:val="000C130B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57B2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A1A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0D68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A783D"/>
    <w:rsid w:val="001B3065"/>
    <w:rsid w:val="001B33C0"/>
    <w:rsid w:val="001B4A46"/>
    <w:rsid w:val="001B5E34"/>
    <w:rsid w:val="001C101D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345C"/>
    <w:rsid w:val="001E4B06"/>
    <w:rsid w:val="001E5F98"/>
    <w:rsid w:val="001E70D7"/>
    <w:rsid w:val="001F01F4"/>
    <w:rsid w:val="001F0F26"/>
    <w:rsid w:val="001F2232"/>
    <w:rsid w:val="001F64BE"/>
    <w:rsid w:val="001F6D7B"/>
    <w:rsid w:val="001F7070"/>
    <w:rsid w:val="001F7807"/>
    <w:rsid w:val="001F79D4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41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3EEC"/>
    <w:rsid w:val="002441F2"/>
    <w:rsid w:val="0024438F"/>
    <w:rsid w:val="002447C2"/>
    <w:rsid w:val="00244C7B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395A"/>
    <w:rsid w:val="00266738"/>
    <w:rsid w:val="00266D0C"/>
    <w:rsid w:val="00273F94"/>
    <w:rsid w:val="0027445D"/>
    <w:rsid w:val="002760B7"/>
    <w:rsid w:val="002762CD"/>
    <w:rsid w:val="0028080E"/>
    <w:rsid w:val="002810D3"/>
    <w:rsid w:val="002847AE"/>
    <w:rsid w:val="002870F2"/>
    <w:rsid w:val="00287650"/>
    <w:rsid w:val="00287773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3A6D"/>
    <w:rsid w:val="002F7365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83"/>
    <w:rsid w:val="003534AD"/>
    <w:rsid w:val="00353F29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05E0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22F"/>
    <w:rsid w:val="003C434B"/>
    <w:rsid w:val="003C489D"/>
    <w:rsid w:val="003C54B8"/>
    <w:rsid w:val="003C687F"/>
    <w:rsid w:val="003C723C"/>
    <w:rsid w:val="003D0F7F"/>
    <w:rsid w:val="003D22E3"/>
    <w:rsid w:val="003D2D7A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03F"/>
    <w:rsid w:val="003F42CF"/>
    <w:rsid w:val="003F4EA0"/>
    <w:rsid w:val="003F69BE"/>
    <w:rsid w:val="003F7D20"/>
    <w:rsid w:val="00400EB0"/>
    <w:rsid w:val="004013F6"/>
    <w:rsid w:val="00401E8D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4DDF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485A"/>
    <w:rsid w:val="004657D6"/>
    <w:rsid w:val="004728AA"/>
    <w:rsid w:val="00473346"/>
    <w:rsid w:val="00476168"/>
    <w:rsid w:val="00476284"/>
    <w:rsid w:val="0048084F"/>
    <w:rsid w:val="004810BD"/>
    <w:rsid w:val="0048175E"/>
    <w:rsid w:val="00481C94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095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3F4D"/>
    <w:rsid w:val="004E4332"/>
    <w:rsid w:val="004E4E0B"/>
    <w:rsid w:val="004E6856"/>
    <w:rsid w:val="004E6FB4"/>
    <w:rsid w:val="004F0977"/>
    <w:rsid w:val="004F1408"/>
    <w:rsid w:val="004F454D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412F"/>
    <w:rsid w:val="005857A8"/>
    <w:rsid w:val="0058713B"/>
    <w:rsid w:val="00587155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29EB"/>
    <w:rsid w:val="005C7B55"/>
    <w:rsid w:val="005D0175"/>
    <w:rsid w:val="005D1CC4"/>
    <w:rsid w:val="005D2D62"/>
    <w:rsid w:val="005D5A78"/>
    <w:rsid w:val="005D5DB0"/>
    <w:rsid w:val="005D6629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1EC8"/>
    <w:rsid w:val="00612E3F"/>
    <w:rsid w:val="00613208"/>
    <w:rsid w:val="00616767"/>
    <w:rsid w:val="0061698B"/>
    <w:rsid w:val="00616F61"/>
    <w:rsid w:val="00620917"/>
    <w:rsid w:val="0062163D"/>
    <w:rsid w:val="00623A9E"/>
    <w:rsid w:val="00624285"/>
    <w:rsid w:val="00624A20"/>
    <w:rsid w:val="00624C9B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478AA"/>
    <w:rsid w:val="00650503"/>
    <w:rsid w:val="006513DC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59A9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1C2E"/>
    <w:rsid w:val="006954D4"/>
    <w:rsid w:val="0069598B"/>
    <w:rsid w:val="00695AF0"/>
    <w:rsid w:val="006963B5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62F4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2B"/>
    <w:rsid w:val="006F3839"/>
    <w:rsid w:val="006F4503"/>
    <w:rsid w:val="00701DAC"/>
    <w:rsid w:val="0070293C"/>
    <w:rsid w:val="00704694"/>
    <w:rsid w:val="007054CF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81B"/>
    <w:rsid w:val="007919DC"/>
    <w:rsid w:val="00791B72"/>
    <w:rsid w:val="00791C7F"/>
    <w:rsid w:val="00793C17"/>
    <w:rsid w:val="00794FAA"/>
    <w:rsid w:val="007963B5"/>
    <w:rsid w:val="00796888"/>
    <w:rsid w:val="007A1326"/>
    <w:rsid w:val="007A2B7B"/>
    <w:rsid w:val="007A3356"/>
    <w:rsid w:val="007A36F3"/>
    <w:rsid w:val="007A4CEF"/>
    <w:rsid w:val="007A55A8"/>
    <w:rsid w:val="007B10D7"/>
    <w:rsid w:val="007B24C4"/>
    <w:rsid w:val="007B50E4"/>
    <w:rsid w:val="007B5236"/>
    <w:rsid w:val="007B6B2F"/>
    <w:rsid w:val="007C057B"/>
    <w:rsid w:val="007C1661"/>
    <w:rsid w:val="007C1A9E"/>
    <w:rsid w:val="007C1D8E"/>
    <w:rsid w:val="007C6E38"/>
    <w:rsid w:val="007D212E"/>
    <w:rsid w:val="007D458F"/>
    <w:rsid w:val="007D5655"/>
    <w:rsid w:val="007D5A52"/>
    <w:rsid w:val="007D7CF5"/>
    <w:rsid w:val="007D7E58"/>
    <w:rsid w:val="007E2776"/>
    <w:rsid w:val="007E333A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7F780C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30CA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5D7E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67C6C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31A"/>
    <w:rsid w:val="008B44C9"/>
    <w:rsid w:val="008B4982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0F6"/>
    <w:rsid w:val="008F0115"/>
    <w:rsid w:val="008F0383"/>
    <w:rsid w:val="008F1F6A"/>
    <w:rsid w:val="008F28E7"/>
    <w:rsid w:val="008F3EDF"/>
    <w:rsid w:val="008F56DB"/>
    <w:rsid w:val="0090053B"/>
    <w:rsid w:val="00900E59"/>
    <w:rsid w:val="00900EBC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0658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351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4A0"/>
    <w:rsid w:val="0094165A"/>
    <w:rsid w:val="00941B1E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063"/>
    <w:rsid w:val="00960547"/>
    <w:rsid w:val="00960CCA"/>
    <w:rsid w:val="00960E03"/>
    <w:rsid w:val="00960FCA"/>
    <w:rsid w:val="009624AB"/>
    <w:rsid w:val="009634F6"/>
    <w:rsid w:val="00963579"/>
    <w:rsid w:val="0096422F"/>
    <w:rsid w:val="00964AE3"/>
    <w:rsid w:val="00965F05"/>
    <w:rsid w:val="0096720F"/>
    <w:rsid w:val="0097036E"/>
    <w:rsid w:val="009703D7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A44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2FD0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08E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605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3E38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582"/>
    <w:rsid w:val="00AB0677"/>
    <w:rsid w:val="00AB1983"/>
    <w:rsid w:val="00AB23C3"/>
    <w:rsid w:val="00AB24DB"/>
    <w:rsid w:val="00AB3269"/>
    <w:rsid w:val="00AB35D0"/>
    <w:rsid w:val="00AB77E7"/>
    <w:rsid w:val="00AC1DCF"/>
    <w:rsid w:val="00AC23B1"/>
    <w:rsid w:val="00AC260E"/>
    <w:rsid w:val="00AC2AF9"/>
    <w:rsid w:val="00AC2F71"/>
    <w:rsid w:val="00AC3A7B"/>
    <w:rsid w:val="00AC47A6"/>
    <w:rsid w:val="00AC60C5"/>
    <w:rsid w:val="00AC78ED"/>
    <w:rsid w:val="00AD02D3"/>
    <w:rsid w:val="00AD3675"/>
    <w:rsid w:val="00AD56A9"/>
    <w:rsid w:val="00AD69C4"/>
    <w:rsid w:val="00AD6F0C"/>
    <w:rsid w:val="00AE12E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35EA2"/>
    <w:rsid w:val="00B40556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020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A6221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2BA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1D8"/>
    <w:rsid w:val="00BF4F07"/>
    <w:rsid w:val="00BF6889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1EC5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2D9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AF"/>
    <w:rsid w:val="00CA74F6"/>
    <w:rsid w:val="00CA7603"/>
    <w:rsid w:val="00CB2365"/>
    <w:rsid w:val="00CB364E"/>
    <w:rsid w:val="00CB37B8"/>
    <w:rsid w:val="00CB4F1A"/>
    <w:rsid w:val="00CB58B4"/>
    <w:rsid w:val="00CB6577"/>
    <w:rsid w:val="00CB6768"/>
    <w:rsid w:val="00CB6FD6"/>
    <w:rsid w:val="00CB74C7"/>
    <w:rsid w:val="00CB7AFC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1E0A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4BC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26D"/>
    <w:rsid w:val="00D91607"/>
    <w:rsid w:val="00D92C82"/>
    <w:rsid w:val="00D93336"/>
    <w:rsid w:val="00D94314"/>
    <w:rsid w:val="00D95BC7"/>
    <w:rsid w:val="00D95C17"/>
    <w:rsid w:val="00D96043"/>
    <w:rsid w:val="00D97779"/>
    <w:rsid w:val="00D97DC5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2A00"/>
    <w:rsid w:val="00DD3C8B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05A"/>
    <w:rsid w:val="00DE426F"/>
    <w:rsid w:val="00DE43F4"/>
    <w:rsid w:val="00DE53F8"/>
    <w:rsid w:val="00DE60E6"/>
    <w:rsid w:val="00DE6C9B"/>
    <w:rsid w:val="00DE74DC"/>
    <w:rsid w:val="00DE7D5A"/>
    <w:rsid w:val="00DF0A94"/>
    <w:rsid w:val="00DF0EFF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0601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78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2EF7"/>
    <w:rsid w:val="00EF4CB1"/>
    <w:rsid w:val="00EF5798"/>
    <w:rsid w:val="00EF60A5"/>
    <w:rsid w:val="00EF60E5"/>
    <w:rsid w:val="00EF667E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68F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6A68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231D"/>
    <w:rsid w:val="00F642AF"/>
    <w:rsid w:val="00F650B4"/>
    <w:rsid w:val="00F65901"/>
    <w:rsid w:val="00F66B95"/>
    <w:rsid w:val="00F706AA"/>
    <w:rsid w:val="00F715D0"/>
    <w:rsid w:val="00F71714"/>
    <w:rsid w:val="00F717E7"/>
    <w:rsid w:val="00F724A1"/>
    <w:rsid w:val="00F7288E"/>
    <w:rsid w:val="00F740FA"/>
    <w:rsid w:val="00F7632C"/>
    <w:rsid w:val="00F76FDC"/>
    <w:rsid w:val="00F771C6"/>
    <w:rsid w:val="00F779CA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3394DD0"/>
    <w:rsid w:val="058D6072"/>
    <w:rsid w:val="0677B8F9"/>
    <w:rsid w:val="06BA0D43"/>
    <w:rsid w:val="09750E3F"/>
    <w:rsid w:val="0ABC8EDD"/>
    <w:rsid w:val="0BD8077A"/>
    <w:rsid w:val="0D522F7B"/>
    <w:rsid w:val="0EC872C7"/>
    <w:rsid w:val="0FB814D9"/>
    <w:rsid w:val="1321997E"/>
    <w:rsid w:val="13EC1FF3"/>
    <w:rsid w:val="1402598E"/>
    <w:rsid w:val="14923E17"/>
    <w:rsid w:val="16A398F6"/>
    <w:rsid w:val="16B76555"/>
    <w:rsid w:val="181DA78D"/>
    <w:rsid w:val="1823B78B"/>
    <w:rsid w:val="1896C8AE"/>
    <w:rsid w:val="194C310C"/>
    <w:rsid w:val="1A404CCD"/>
    <w:rsid w:val="1C44C770"/>
    <w:rsid w:val="1D7F05D8"/>
    <w:rsid w:val="1F622987"/>
    <w:rsid w:val="1F63B00F"/>
    <w:rsid w:val="205C9157"/>
    <w:rsid w:val="20AA63D7"/>
    <w:rsid w:val="2314B972"/>
    <w:rsid w:val="2669834B"/>
    <w:rsid w:val="26FAB4C5"/>
    <w:rsid w:val="2B1618BB"/>
    <w:rsid w:val="2C22F234"/>
    <w:rsid w:val="2F50E7E9"/>
    <w:rsid w:val="30AE5443"/>
    <w:rsid w:val="330C49F7"/>
    <w:rsid w:val="362F5B60"/>
    <w:rsid w:val="36D0960F"/>
    <w:rsid w:val="37A4AF53"/>
    <w:rsid w:val="37CCC8D0"/>
    <w:rsid w:val="384EBC66"/>
    <w:rsid w:val="397FF58F"/>
    <w:rsid w:val="39A60BC2"/>
    <w:rsid w:val="3D2722FB"/>
    <w:rsid w:val="3D42012B"/>
    <w:rsid w:val="3E3D8BF4"/>
    <w:rsid w:val="3E6654A3"/>
    <w:rsid w:val="3E6BC4C5"/>
    <w:rsid w:val="3F377985"/>
    <w:rsid w:val="3FA87D8C"/>
    <w:rsid w:val="3FCC18FD"/>
    <w:rsid w:val="3FF1E463"/>
    <w:rsid w:val="4085398F"/>
    <w:rsid w:val="412AD260"/>
    <w:rsid w:val="42547703"/>
    <w:rsid w:val="42DE108D"/>
    <w:rsid w:val="42EFC612"/>
    <w:rsid w:val="4461B6CA"/>
    <w:rsid w:val="4546A0D2"/>
    <w:rsid w:val="454E8E25"/>
    <w:rsid w:val="467E6BDB"/>
    <w:rsid w:val="47A63127"/>
    <w:rsid w:val="4860AAA1"/>
    <w:rsid w:val="488E1A5D"/>
    <w:rsid w:val="489BE690"/>
    <w:rsid w:val="49C9C4DD"/>
    <w:rsid w:val="4A719F7A"/>
    <w:rsid w:val="4CE94B13"/>
    <w:rsid w:val="4D439A07"/>
    <w:rsid w:val="4ED5D4CA"/>
    <w:rsid w:val="5106C05B"/>
    <w:rsid w:val="538321FD"/>
    <w:rsid w:val="5539DE85"/>
    <w:rsid w:val="55E1F20F"/>
    <w:rsid w:val="56B6B015"/>
    <w:rsid w:val="5764CB25"/>
    <w:rsid w:val="59A67A24"/>
    <w:rsid w:val="5B29C9AF"/>
    <w:rsid w:val="5BB90B6D"/>
    <w:rsid w:val="5DAE6698"/>
    <w:rsid w:val="5EFBAE5B"/>
    <w:rsid w:val="6377BA26"/>
    <w:rsid w:val="63C6143A"/>
    <w:rsid w:val="6723F303"/>
    <w:rsid w:val="6858734A"/>
    <w:rsid w:val="6D083537"/>
    <w:rsid w:val="6E353C72"/>
    <w:rsid w:val="6FAE9E5A"/>
    <w:rsid w:val="72CF119C"/>
    <w:rsid w:val="7362C3B3"/>
    <w:rsid w:val="74054E9A"/>
    <w:rsid w:val="761931C9"/>
    <w:rsid w:val="77856788"/>
    <w:rsid w:val="77DDCCA1"/>
    <w:rsid w:val="7EB5C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48D5AA"/>
  <w14:defaultImageDpi w14:val="32767"/>
  <w15:chartTrackingRefBased/>
  <w15:docId w15:val="{EB6EA622-5927-4E87-AA62-51B845DEE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867C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/4.0/legalcode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hyperlink" Target="https://pixabay.com/service/term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n.wikipedia.org/wiki/Creative_Commons" TargetMode="External"/><Relationship Id="rId20" Type="http://schemas.openxmlformats.org/officeDocument/2006/relationships/image" Target="media/image8.jp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hyperlink" Target="https://creativecommons.org/licenses/by/4.0/legalcode" TargetMode="External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pixabay.com/service/terms/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nravenst1\AppData\Local\Temp\Temp1_DoEBrandAsset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1" ma:contentTypeDescription="Create a new document." ma:contentTypeScope="" ma:versionID="23c0864e5b88d81ca16fc313bc51c4f7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d9fd3039fd129bb607c92dfde4e669f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A93B92-BDB0-44CC-B4B1-B862A18CF1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f126a-38b9-4492-be35-a33a4edb6fbd"/>
    <ds:schemaRef ds:uri="3b666755-876b-42ff-b409-4240f06f7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5D64EA-F593-4CDF-A833-A197AB1A2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52</TotalTime>
  <Pages>17</Pages>
  <Words>1555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 and technology Stage 1 material world student workbook</vt:lpstr>
    </vt:vector>
  </TitlesOfParts>
  <Manager/>
  <Company>NSW Department of Education</Company>
  <LinksUpToDate>false</LinksUpToDate>
  <CharactersWithSpaces>10404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and technology Stage 1 material world student workbook</dc:title>
  <dc:subject/>
  <dc:creator>NSW DoE</dc:creator>
  <cp:keywords/>
  <dc:description/>
  <cp:lastModifiedBy>Andrew, Jill</cp:lastModifiedBy>
  <cp:revision>19</cp:revision>
  <cp:lastPrinted>2019-09-30T07:42:00Z</cp:lastPrinted>
  <dcterms:created xsi:type="dcterms:W3CDTF">2020-05-19T13:49:00Z</dcterms:created>
  <dcterms:modified xsi:type="dcterms:W3CDTF">2020-05-22T01:07:00Z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