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EFF76" w14:textId="77777777" w:rsidR="000B414C" w:rsidRPr="0084745C" w:rsidRDefault="00094150" w:rsidP="006C72CB">
      <w:pPr>
        <w:pStyle w:val="IOSdocumenttitle2017"/>
      </w:pPr>
      <w:r>
        <w:rPr>
          <w:noProof/>
          <w:lang w:eastAsia="en-AU"/>
        </w:rPr>
        <w:drawing>
          <wp:inline distT="0" distB="0" distL="0" distR="0" wp14:anchorId="401745A2" wp14:editId="57D71BE3">
            <wp:extent cx="506095" cy="548640"/>
            <wp:effectExtent l="0" t="0" r="8255" b="3810"/>
            <wp:docPr id="7" name="Picture 7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>
        <w:t>Quadratic f</w:t>
      </w:r>
      <w:r w:rsidR="00324E95">
        <w:t>unctions</w:t>
      </w:r>
      <w:r w:rsidR="00EB086D" w:rsidRPr="0084745C">
        <w:t xml:space="preserve"> </w:t>
      </w:r>
    </w:p>
    <w:p w14:paraId="7DCB1F0A" w14:textId="77777777" w:rsidR="009862E0" w:rsidRDefault="00324E95" w:rsidP="00324E95">
      <w:pPr>
        <w:pStyle w:val="IOSheading22017"/>
      </w:pPr>
      <w:r>
        <w:t>What do the graphs look like?</w:t>
      </w:r>
    </w:p>
    <w:p w14:paraId="7472C647" w14:textId="7D00F5BD" w:rsidR="00324E95" w:rsidRDefault="00147A0C" w:rsidP="00AC4DB2">
      <w:pPr>
        <w:pStyle w:val="IOSbodytext2017"/>
        <w:rPr>
          <w:lang w:eastAsia="en-US"/>
        </w:rPr>
      </w:pPr>
      <w:r>
        <w:rPr>
          <w:lang w:eastAsia="en-US"/>
        </w:rPr>
        <w:t>Use d</w:t>
      </w:r>
      <w:r w:rsidR="00D943B8">
        <w:rPr>
          <w:lang w:eastAsia="en-US"/>
        </w:rPr>
        <w:t>esmos</w:t>
      </w:r>
      <w:r w:rsidR="00324E95" w:rsidRPr="00324E95">
        <w:rPr>
          <w:lang w:eastAsia="en-US"/>
        </w:rPr>
        <w:t xml:space="preserve"> or other </w:t>
      </w:r>
      <w:r w:rsidR="00324E95" w:rsidRPr="00AC4DB2">
        <w:t>graphing</w:t>
      </w:r>
      <w:r w:rsidR="00324E95" w:rsidRPr="00324E95">
        <w:rPr>
          <w:lang w:eastAsia="en-US"/>
        </w:rPr>
        <w:t xml:space="preserve"> software to graph the following and look at the shape of the graphs</w:t>
      </w:r>
      <w:r w:rsidR="00324E95">
        <w:rPr>
          <w:lang w:eastAsia="en-US"/>
        </w:rPr>
        <w:t>.</w:t>
      </w:r>
    </w:p>
    <w:p w14:paraId="30B71448" w14:textId="77777777" w:rsidR="00324E95" w:rsidRDefault="00324E95" w:rsidP="00AC1834">
      <w:pPr>
        <w:pStyle w:val="IOSList1numbered2017"/>
        <w:numPr>
          <w:ilvl w:val="0"/>
          <w:numId w:val="0"/>
        </w:numPr>
        <w:spacing w:before="360"/>
        <w:ind w:left="720"/>
        <w:rPr>
          <w:lang w:eastAsia="en-US"/>
        </w:rPr>
        <w:sectPr w:rsidR="00324E95" w:rsidSect="00667FEF">
          <w:footerReference w:type="even" r:id="rId12"/>
          <w:footerReference w:type="default" r:id="rId13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36B2C0F4" w14:textId="77777777" w:rsidR="00147A0C" w:rsidRPr="00147A0C" w:rsidRDefault="00147A0C" w:rsidP="00147A0C">
      <w:pPr>
        <w:pStyle w:val="IOSList1numbered2017"/>
        <w:numPr>
          <w:ilvl w:val="0"/>
          <w:numId w:val="0"/>
        </w:numPr>
        <w:ind w:left="360"/>
      </w:pPr>
    </w:p>
    <w:p w14:paraId="49671FDA" w14:textId="2D8DDF0D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FD0E889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</m:oMath>
    </w:p>
    <w:p w14:paraId="501FEC46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</m:t>
        </m:r>
      </m:oMath>
    </w:p>
    <w:p w14:paraId="44A63001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B7D4FC8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582BB610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C059D10" w14:textId="77777777" w:rsidR="00AC1834" w:rsidRPr="00AC4DB2" w:rsidRDefault="00AC1834" w:rsidP="00AC1834">
      <w:pPr>
        <w:pStyle w:val="IOSList1numbered2017"/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D3E46E7" w14:textId="0EB69B4B" w:rsidR="009106EA" w:rsidRPr="00AC4DB2" w:rsidRDefault="009106EA" w:rsidP="009106EA">
      <w:pPr>
        <w:pStyle w:val="IOSbodytext2017"/>
      </w:pPr>
      <w:r w:rsidRPr="009106EA">
        <w:rPr>
          <w:noProof/>
          <w:lang w:eastAsia="en-AU"/>
        </w:rPr>
        <w:drawing>
          <wp:inline distT="0" distB="0" distL="0" distR="0" wp14:editId="2424EC7E">
            <wp:extent cx="6838631" cy="5043487"/>
            <wp:effectExtent l="0" t="0" r="635" b="5080"/>
            <wp:docPr id="3" name="Picture 3" descr="This graph shows the shapes for the quadratic functions 1 to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5"/>
                    <a:stretch/>
                  </pic:blipFill>
                  <pic:spPr bwMode="auto">
                    <a:xfrm>
                      <a:off x="0" y="0"/>
                      <a:ext cx="6842680" cy="50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232A9" w14:textId="77777777" w:rsidR="00147A0C" w:rsidRDefault="00147A0C" w:rsidP="00147A0C">
      <w:pPr>
        <w:pStyle w:val="IOSList1numbered2017"/>
        <w:numPr>
          <w:ilvl w:val="0"/>
          <w:numId w:val="0"/>
        </w:numPr>
        <w:ind w:left="360"/>
      </w:pPr>
    </w:p>
    <w:p w14:paraId="0932FE90" w14:textId="7B5921BA" w:rsidR="00324E95" w:rsidRPr="00AC4DB2" w:rsidRDefault="00AC1834" w:rsidP="00147A0C">
      <w:pPr>
        <w:pStyle w:val="IOSList1numbered2017"/>
      </w:pPr>
      <m:oMath>
        <m:r>
          <w:rPr>
            <w:rFonts w:ascii="Cambria Math" w:hAnsi="Cambria Math"/>
            <w:lang w:eastAsia="en-US"/>
          </w:rPr>
          <m:t>y</m:t>
        </m:r>
        <m:r>
          <m:rPr>
            <m:sty m:val="p"/>
          </m:rPr>
          <w:rPr>
            <w:rFonts w:ascii="Cambria Math" w:hAnsi="Cambria Math"/>
            <w:lang w:eastAsia="en-US"/>
          </w:rPr>
          <m:t>=</m:t>
        </m:r>
        <m:sSup>
          <m:sSupPr>
            <m:ctrlPr>
              <w:rPr>
                <w:rFonts w:ascii="Cambria Math" w:hAnsi="Cambria Math"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eastAsia="en-US"/>
          </w:rPr>
          <m:t>+2</m:t>
        </m:r>
        <m:r>
          <w:rPr>
            <w:rFonts w:ascii="Cambria Math" w:hAnsi="Cambria Math"/>
            <w:lang w:eastAsia="en-US"/>
          </w:rPr>
          <m:t>x</m:t>
        </m:r>
      </m:oMath>
      <w:r w:rsidRPr="00AC4DB2">
        <w:t xml:space="preserve"> </w:t>
      </w:r>
    </w:p>
    <w:p w14:paraId="578E323F" w14:textId="77777777" w:rsidR="00AC1834" w:rsidRPr="00AC4DB2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-3</m:t>
        </m:r>
      </m:oMath>
    </w:p>
    <w:p w14:paraId="7DFB1B8B" w14:textId="77777777" w:rsidR="00AC1834" w:rsidRPr="00AC4DB2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-3x-4</m:t>
        </m:r>
      </m:oMath>
    </w:p>
    <w:p w14:paraId="2D633B94" w14:textId="77777777" w:rsidR="00AC1834" w:rsidRPr="00AC4DB2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-2x+1</m:t>
        </m:r>
      </m:oMath>
    </w:p>
    <w:p w14:paraId="7A47D53E" w14:textId="77777777" w:rsidR="00AC1834" w:rsidRPr="00AC4DB2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-x+2</m:t>
        </m:r>
      </m:oMath>
    </w:p>
    <w:p w14:paraId="3A1A9943" w14:textId="77777777" w:rsidR="00AC1834" w:rsidRPr="00AC4DB2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+1</m:t>
        </m:r>
      </m:oMath>
    </w:p>
    <w:p w14:paraId="45BE1BBE" w14:textId="77777777" w:rsidR="00324E95" w:rsidRDefault="00AC1834" w:rsidP="00147A0C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-3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-2</m:t>
        </m:r>
      </m:oMath>
    </w:p>
    <w:p w14:paraId="5D76BA3C" w14:textId="77777777" w:rsidR="009106EA" w:rsidRPr="00AC4DB2" w:rsidRDefault="009106EA" w:rsidP="009106EA">
      <w:pPr>
        <w:pStyle w:val="IOSbodytext2017"/>
      </w:pPr>
      <w:r w:rsidRPr="009106EA">
        <w:rPr>
          <w:noProof/>
          <w:lang w:eastAsia="en-AU"/>
        </w:rPr>
        <w:drawing>
          <wp:inline distT="0" distB="0" distL="0" distR="0">
            <wp:extent cx="6839552" cy="4717415"/>
            <wp:effectExtent l="0" t="0" r="0" b="6985"/>
            <wp:docPr id="4" name="Picture 4" descr="This graph shows the shapes for the quadratic functions 8 to 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3"/>
                    <a:stretch/>
                  </pic:blipFill>
                  <pic:spPr bwMode="auto">
                    <a:xfrm>
                      <a:off x="0" y="0"/>
                      <a:ext cx="6840220" cy="47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36F2F" w14:textId="77777777" w:rsidR="00324E95" w:rsidRDefault="008C0CE7" w:rsidP="008C0CE7">
      <w:pPr>
        <w:pStyle w:val="IOSheading22017"/>
      </w:pPr>
      <w:r>
        <w:t>Definition</w:t>
      </w:r>
    </w:p>
    <w:p w14:paraId="005D1A52" w14:textId="77777777" w:rsidR="008C0CE7" w:rsidRDefault="008C0CE7" w:rsidP="008C0CE7">
      <w:pPr>
        <w:pStyle w:val="IOSbodytext2017"/>
        <w:rPr>
          <w:lang w:eastAsia="en-US"/>
        </w:rPr>
      </w:pPr>
      <w:r>
        <w:rPr>
          <w:lang w:eastAsia="en-US"/>
        </w:rPr>
        <w:t xml:space="preserve">All of the above </w:t>
      </w:r>
      <w:r w:rsidR="00AC4DB2">
        <w:rPr>
          <w:lang w:eastAsia="en-US"/>
        </w:rPr>
        <w:t>graphs are quadratic functions.</w:t>
      </w:r>
    </w:p>
    <w:p w14:paraId="0EC770C4" w14:textId="77777777" w:rsidR="008C0CE7" w:rsidRDefault="008C0CE7" w:rsidP="00AC1834">
      <w:pPr>
        <w:pStyle w:val="IOSbodytext201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>A quadratic function is a function in the form:</w:t>
      </w:r>
      <w:r w:rsidR="00AC1834">
        <w:rPr>
          <w:lang w:eastAsia="en-US"/>
        </w:rPr>
        <w:t xml:space="preserve"> </w:t>
      </w:r>
      <m:oMath>
        <m:r>
          <w:rPr>
            <w:rFonts w:ascii="Cambria Math" w:hAnsi="Cambria Math"/>
            <w:lang w:eastAsia="en-US"/>
          </w:rPr>
          <m:t>y=a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  <w:lang w:eastAsia="en-US"/>
              </w:rPr>
              <m:t>2</m:t>
            </m:r>
          </m:sup>
        </m:sSup>
        <m:r>
          <w:rPr>
            <w:rFonts w:ascii="Cambria Math" w:hAnsi="Cambria Math"/>
            <w:lang w:eastAsia="en-US"/>
          </w:rPr>
          <m:t>+bx+c (where a≠0)</m:t>
        </m:r>
      </m:oMath>
    </w:p>
    <w:p w14:paraId="6652EBEF" w14:textId="77777777" w:rsidR="008C0CE7" w:rsidRDefault="008C0CE7" w:rsidP="009106EA">
      <w:pPr>
        <w:pStyle w:val="IOSbodytext201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eastAsia="en-US"/>
        </w:rPr>
      </w:pPr>
      <w:r>
        <w:rPr>
          <w:lang w:eastAsia="en-US"/>
        </w:rPr>
        <w:t xml:space="preserve">These graphs are called </w:t>
      </w:r>
      <w:r w:rsidRPr="009106EA">
        <w:rPr>
          <w:rStyle w:val="IOSstrongemphasis2017"/>
        </w:rPr>
        <w:t>parabolas</w:t>
      </w:r>
      <w:r w:rsidR="009106EA">
        <w:rPr>
          <w:lang w:eastAsia="en-US"/>
        </w:rPr>
        <w:t>.</w:t>
      </w:r>
    </w:p>
    <w:p w14:paraId="16321475" w14:textId="77777777" w:rsidR="008C0CE7" w:rsidRDefault="008C0CE7" w:rsidP="008C0CE7">
      <w:pPr>
        <w:pStyle w:val="IOSbodytext2017"/>
        <w:rPr>
          <w:lang w:eastAsia="en-US"/>
        </w:rPr>
      </w:pPr>
      <w:r>
        <w:rPr>
          <w:lang w:eastAsia="en-US"/>
        </w:rPr>
        <w:t>By looking at the graphs drawn above, complete the statements about the shape of a quadratic function.</w:t>
      </w:r>
    </w:p>
    <w:p w14:paraId="29CB3073" w14:textId="77777777" w:rsidR="00147A0C" w:rsidRDefault="00147A0C" w:rsidP="008C0CE7">
      <w:pPr>
        <w:pStyle w:val="IOSbodytext2017"/>
        <w:rPr>
          <w:lang w:eastAsia="en-US"/>
        </w:rPr>
      </w:pPr>
    </w:p>
    <w:p w14:paraId="1A477DCF" w14:textId="2066FB80" w:rsidR="008C0CE7" w:rsidRDefault="008C0CE7" w:rsidP="008C0CE7">
      <w:pPr>
        <w:pStyle w:val="IOSbodytext2017"/>
        <w:rPr>
          <w:lang w:eastAsia="en-US"/>
        </w:rPr>
      </w:pPr>
      <w:r>
        <w:rPr>
          <w:lang w:eastAsia="en-US"/>
        </w:rPr>
        <w:t>If the function is in the form</w:t>
      </w:r>
      <w:r w:rsidR="00AC1834">
        <w:rPr>
          <w:lang w:eastAsia="en-US"/>
        </w:rPr>
        <w:t xml:space="preserve"> </w:t>
      </w:r>
      <m:oMath>
        <m:r>
          <w:rPr>
            <w:rFonts w:ascii="Cambria Math" w:hAnsi="Cambria Math"/>
            <w:lang w:eastAsia="en-US"/>
          </w:rPr>
          <m:t>y=a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  <w:lang w:eastAsia="en-US"/>
              </w:rPr>
              <m:t>2</m:t>
            </m:r>
          </m:sup>
        </m:sSup>
        <m:r>
          <w:rPr>
            <w:rFonts w:ascii="Cambria Math" w:hAnsi="Cambria Math"/>
            <w:lang w:eastAsia="en-US"/>
          </w:rPr>
          <m:t>+bx+c</m:t>
        </m:r>
      </m:oMath>
      <w:r>
        <w:rPr>
          <w:lang w:eastAsia="en-US"/>
        </w:rPr>
        <w:t>:</w:t>
      </w:r>
    </w:p>
    <w:p w14:paraId="378E3017" w14:textId="77777777" w:rsidR="008C0CE7" w:rsidRDefault="008C0CE7" w:rsidP="00BC65BB">
      <w:pPr>
        <w:pStyle w:val="IOSlist1bullet2017"/>
        <w:tabs>
          <w:tab w:val="left" w:pos="8789"/>
        </w:tabs>
        <w:rPr>
          <w:lang w:eastAsia="en-US"/>
        </w:rPr>
      </w:pPr>
      <w:r>
        <w:rPr>
          <w:lang w:eastAsia="en-US"/>
        </w:rPr>
        <w:t xml:space="preserve">By looking at graphs 1, 6 and 7, the </w:t>
      </w:r>
      <m:oMath>
        <m:r>
          <w:rPr>
            <w:rFonts w:ascii="Cambria Math" w:hAnsi="Cambria Math"/>
            <w:lang w:eastAsia="en-US"/>
          </w:rPr>
          <m:t>a</m:t>
        </m:r>
      </m:oMath>
      <w:r w:rsidR="009106EA">
        <w:rPr>
          <w:lang w:eastAsia="en-US"/>
        </w:rPr>
        <w:t xml:space="preserve"> </w:t>
      </w:r>
      <w:r>
        <w:rPr>
          <w:lang w:eastAsia="en-US"/>
        </w:rPr>
        <w:t>value dictates how</w:t>
      </w:r>
      <w:r w:rsidR="009106EA" w:rsidRPr="00AC1834">
        <w:rPr>
          <w:lang w:eastAsia="en-US"/>
        </w:rPr>
        <w:t xml:space="preserve"> </w:t>
      </w:r>
      <w:r w:rsidR="009106EA" w:rsidRPr="00AC1834">
        <w:rPr>
          <w:rStyle w:val="IOSstrongemphasis2017"/>
        </w:rPr>
        <w:t>narrow</w:t>
      </w:r>
      <w:r w:rsidR="009106EA">
        <w:rPr>
          <w:lang w:eastAsia="en-US"/>
        </w:rPr>
        <w:t xml:space="preserve"> </w:t>
      </w:r>
      <w:r>
        <w:rPr>
          <w:lang w:eastAsia="en-US"/>
        </w:rPr>
        <w:t>the graph is.</w:t>
      </w:r>
    </w:p>
    <w:p w14:paraId="64D7B347" w14:textId="77777777" w:rsidR="008C0CE7" w:rsidRDefault="008C0CE7" w:rsidP="00AC4DB2">
      <w:pPr>
        <w:pStyle w:val="IOSlist1bullet2017"/>
        <w:tabs>
          <w:tab w:val="left" w:pos="3969"/>
        </w:tabs>
        <w:rPr>
          <w:lang w:eastAsia="en-US"/>
        </w:rPr>
      </w:pPr>
      <w:r>
        <w:rPr>
          <w:lang w:eastAsia="en-US"/>
        </w:rPr>
        <w:t xml:space="preserve">By looking at graphs 3, 5, </w:t>
      </w:r>
      <w:r w:rsidR="009106EA">
        <w:rPr>
          <w:lang w:eastAsia="en-US"/>
        </w:rPr>
        <w:t>9, 10, 11, 12, 13, 14</w:t>
      </w:r>
      <w:r>
        <w:rPr>
          <w:lang w:eastAsia="en-US"/>
        </w:rPr>
        <w:t xml:space="preserve">, the </w:t>
      </w:r>
      <m:oMath>
        <m:r>
          <w:rPr>
            <w:rFonts w:ascii="Cambria Math" w:hAnsi="Cambria Math"/>
            <w:lang w:eastAsia="en-US"/>
          </w:rPr>
          <m:t>c</m:t>
        </m:r>
      </m:oMath>
      <w:r w:rsidR="009106EA">
        <w:rPr>
          <w:lang w:eastAsia="en-US"/>
        </w:rPr>
        <w:t xml:space="preserve"> </w:t>
      </w:r>
      <w:r>
        <w:rPr>
          <w:lang w:eastAsia="en-US"/>
        </w:rPr>
        <w:t xml:space="preserve">value shows where the graph crosses the </w:t>
      </w:r>
      <w:r w:rsidR="009106EA" w:rsidRPr="00AC1834">
        <w:rPr>
          <w:rStyle w:val="IOSstrongemphasis2017"/>
          <w:bCs/>
        </w:rPr>
        <w:t>y</w:t>
      </w:r>
      <w:r w:rsidR="009106EA" w:rsidRPr="009106EA">
        <w:rPr>
          <w:lang w:eastAsia="en-US"/>
        </w:rPr>
        <w:t>-</w:t>
      </w:r>
      <w:r w:rsidR="00AC4DB2">
        <w:rPr>
          <w:lang w:eastAsia="en-US"/>
        </w:rPr>
        <w:t>axis.</w:t>
      </w:r>
    </w:p>
    <w:p w14:paraId="42058B3A" w14:textId="77777777" w:rsidR="00AC4DB2" w:rsidRDefault="00AC4DB2" w:rsidP="00AC4DB2">
      <w:pPr>
        <w:pStyle w:val="IOSunformattedspace2017"/>
        <w:rPr>
          <w:lang w:eastAsia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  <w:tblCaption w:val="Graphs Table"/>
        <w:tblDescription w:val="This table provides students with the space to answer the questions of what the shape of the graph is. The question and formula are provided for students. "/>
      </w:tblPr>
      <w:tblGrid>
        <w:gridCol w:w="5380"/>
        <w:gridCol w:w="5247"/>
      </w:tblGrid>
      <w:tr w:rsidR="00AC4DB2" w14:paraId="7BA8F49B" w14:textId="77777777" w:rsidTr="00AC4DB2">
        <w:trPr>
          <w:tblHeader/>
        </w:trPr>
        <w:tc>
          <w:tcPr>
            <w:tcW w:w="5380" w:type="dxa"/>
          </w:tcPr>
          <w:p w14:paraId="69BB0124" w14:textId="77777777" w:rsidR="00AC4DB2" w:rsidRDefault="00AC4DB2" w:rsidP="00DD130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If </w:t>
            </w:r>
            <m:oMath>
              <m:r>
                <w:rPr>
                  <w:rFonts w:ascii="Cambria Math" w:hAnsi="Cambria Math"/>
                  <w:lang w:eastAsia="en-US"/>
                </w:rPr>
                <m:t>a&gt;0</m:t>
              </m:r>
            </m:oMath>
          </w:p>
        </w:tc>
        <w:tc>
          <w:tcPr>
            <w:tcW w:w="5247" w:type="dxa"/>
          </w:tcPr>
          <w:p w14:paraId="4627B073" w14:textId="77777777" w:rsidR="00AC4DB2" w:rsidRDefault="00AC4DB2" w:rsidP="00DD130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If </w:t>
            </w:r>
            <m:oMath>
              <m:r>
                <w:rPr>
                  <w:rFonts w:ascii="Cambria Math" w:hAnsi="Cambria Math"/>
                  <w:lang w:eastAsia="en-US"/>
                </w:rPr>
                <m:t>a&lt;0</m:t>
              </m:r>
            </m:oMath>
          </w:p>
        </w:tc>
      </w:tr>
      <w:tr w:rsidR="00AC4DB2" w14:paraId="38F92CB8" w14:textId="77777777" w:rsidTr="00AC4DB2">
        <w:trPr>
          <w:trHeight w:val="1247"/>
        </w:trPr>
        <w:tc>
          <w:tcPr>
            <w:tcW w:w="5380" w:type="dxa"/>
          </w:tcPr>
          <w:p w14:paraId="1BBCCD6E" w14:textId="77777777" w:rsidR="00AC4DB2" w:rsidRDefault="00AC4DB2" w:rsidP="00AC4DB2">
            <w:pPr>
              <w:pStyle w:val="IOStabletext2017"/>
            </w:pPr>
            <w:r w:rsidRPr="00AC4DB2">
              <w:t>The shape of the graph is:</w:t>
            </w:r>
          </w:p>
          <w:p w14:paraId="3521B6D3" w14:textId="77777777" w:rsidR="009106EA" w:rsidRPr="00AC4DB2" w:rsidRDefault="009106EA" w:rsidP="009106EA">
            <w:pPr>
              <w:pStyle w:val="IOStabletext2017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2AFE75A" wp14:editId="65D50813">
                  <wp:extent cx="1895475" cy="1628775"/>
                  <wp:effectExtent l="0" t="0" r="9525" b="9525"/>
                  <wp:docPr id="5" name="Picture 5" descr="This image shows the shape of the parabola for when a is greater than 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14:paraId="696F8987" w14:textId="77777777" w:rsidR="00AC4DB2" w:rsidRDefault="00AC4DB2" w:rsidP="00AC4DB2">
            <w:pPr>
              <w:pStyle w:val="IOStabletext2017"/>
            </w:pPr>
            <w:r w:rsidRPr="00AC4DB2">
              <w:t>The shape of the graph is:</w:t>
            </w:r>
          </w:p>
          <w:p w14:paraId="76FBE7D1" w14:textId="77777777" w:rsidR="009106EA" w:rsidRPr="00AC4DB2" w:rsidRDefault="009106EA" w:rsidP="009106EA">
            <w:pPr>
              <w:pStyle w:val="IOStabletext2017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61E2134" wp14:editId="71DC610C">
                  <wp:extent cx="1905000" cy="1628775"/>
                  <wp:effectExtent l="0" t="0" r="0" b="9525"/>
                  <wp:docPr id="6" name="Picture 6" descr="This image shows the shape of the parabola for when a is less than 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568FB" w14:textId="77777777" w:rsidR="00DD1306" w:rsidRDefault="00DD1306" w:rsidP="00DD1306">
      <w:pPr>
        <w:pStyle w:val="IOSlist1bullet2017"/>
        <w:rPr>
          <w:lang w:eastAsia="en-US"/>
        </w:rPr>
      </w:pPr>
      <w:r>
        <w:rPr>
          <w:lang w:eastAsia="en-US"/>
        </w:rPr>
        <w:t xml:space="preserve">Where the graph changes direction (top of the rise or dip at the bottom) is called the </w:t>
      </w:r>
      <w:r w:rsidRPr="00DD1306">
        <w:rPr>
          <w:rStyle w:val="IOSstrongemphasis2017"/>
        </w:rPr>
        <w:t>vertex</w:t>
      </w:r>
      <w:r>
        <w:rPr>
          <w:lang w:eastAsia="en-US"/>
        </w:rPr>
        <w:t xml:space="preserve"> and the parabola has an </w:t>
      </w:r>
      <w:r w:rsidRPr="00DD1306">
        <w:rPr>
          <w:rStyle w:val="IOSstrongemphasis2017"/>
        </w:rPr>
        <w:t>axis of symmetry</w:t>
      </w:r>
      <w:r>
        <w:rPr>
          <w:lang w:eastAsia="en-US"/>
        </w:rPr>
        <w:t xml:space="preserve"> vertically through the vertex.</w:t>
      </w:r>
    </w:p>
    <w:p w14:paraId="7E0952BA" w14:textId="77777777" w:rsidR="00DD1306" w:rsidRDefault="00FD403A" w:rsidP="00FD403A">
      <w:pPr>
        <w:pStyle w:val="IOSheading22017"/>
      </w:pPr>
      <w:r>
        <w:t>Using the Information</w:t>
      </w:r>
    </w:p>
    <w:p w14:paraId="46B798D7" w14:textId="77777777" w:rsidR="00FD403A" w:rsidRDefault="00FD403A" w:rsidP="00FD403A">
      <w:pPr>
        <w:pStyle w:val="IOSbodytext2017"/>
        <w:rPr>
          <w:lang w:eastAsia="en-US"/>
        </w:rPr>
      </w:pPr>
      <w:r w:rsidRPr="00FD403A">
        <w:rPr>
          <w:lang w:eastAsia="en-US"/>
        </w:rPr>
        <w:t>Using the definition of the function, choose which of the following are quadratic functions</w:t>
      </w:r>
      <w:r>
        <w:rPr>
          <w:lang w:eastAsia="en-US"/>
        </w:rPr>
        <w:t xml:space="preserve">. </w:t>
      </w:r>
    </w:p>
    <w:p w14:paraId="0C6F3FE8" w14:textId="77777777" w:rsidR="00FD403A" w:rsidRDefault="00FD403A" w:rsidP="00FD403A">
      <w:pPr>
        <w:pStyle w:val="IOSbodytext2017"/>
        <w:rPr>
          <w:lang w:eastAsia="en-US"/>
        </w:rPr>
        <w:sectPr w:rsidR="00FD403A" w:rsidSect="008C0CE7">
          <w:type w:val="continuous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22F36BEB" w14:textId="77777777" w:rsidR="00FD403A" w:rsidRPr="00AC1834" w:rsidRDefault="00AC1834" w:rsidP="00AC4DB2">
      <w:pPr>
        <w:pStyle w:val="IOSbodytext2017"/>
        <w:spacing w:before="120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x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</m:t>
              </m:r>
            </m:den>
          </m:f>
        </m:oMath>
      </m:oMathPara>
    </w:p>
    <w:p w14:paraId="0130201E" w14:textId="77777777" w:rsidR="00FD403A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No</w:t>
      </w:r>
    </w:p>
    <w:p w14:paraId="2E4CC8B6" w14:textId="77777777" w:rsidR="00FD403A" w:rsidRDefault="00FD403A" w:rsidP="00FD403A">
      <w:pPr>
        <w:pStyle w:val="IOSbodytext2017"/>
        <w:rPr>
          <w:lang w:eastAsia="en-US"/>
        </w:rPr>
      </w:pPr>
      <w:r>
        <w:rPr>
          <w:lang w:eastAsia="en-US"/>
        </w:rPr>
        <w:br w:type="column"/>
      </w:r>
      <m:oMath>
        <m:r>
          <w:rPr>
            <w:rFonts w:ascii="Cambria Math" w:hAnsi="Cambria Math"/>
            <w:lang w:eastAsia="en-US"/>
          </w:rPr>
          <m:t>y=3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  <w:lang w:eastAsia="en-US"/>
              </w:rPr>
              <m:t>2</m:t>
            </m:r>
          </m:sup>
        </m:sSup>
        <m:r>
          <w:rPr>
            <w:rFonts w:ascii="Cambria Math" w:hAnsi="Cambria Math"/>
            <w:lang w:eastAsia="en-US"/>
          </w:rPr>
          <m:t>-2x+1</m:t>
        </m:r>
      </m:oMath>
      <w:r>
        <w:rPr>
          <w:lang w:eastAsia="en-US"/>
        </w:rPr>
        <w:t xml:space="preserve"> </w:t>
      </w:r>
    </w:p>
    <w:p w14:paraId="09D06335" w14:textId="77777777" w:rsidR="00FD403A" w:rsidRPr="00FC5218" w:rsidRDefault="00FC5218" w:rsidP="00FC5218">
      <w:pPr>
        <w:pStyle w:val="IOSbodytext2017"/>
      </w:pPr>
      <w:r>
        <w:rPr>
          <w:rFonts w:hint="eastAsia"/>
        </w:rPr>
        <w:t>Y</w:t>
      </w:r>
      <w:r w:rsidRPr="00FC5218">
        <w:t>es</w:t>
      </w:r>
    </w:p>
    <w:p w14:paraId="1A7A9A9C" w14:textId="77777777" w:rsidR="00FD403A" w:rsidRDefault="00FD403A" w:rsidP="00FD403A">
      <w:pPr>
        <w:pStyle w:val="IOSbodytext2017"/>
        <w:rPr>
          <w:lang w:eastAsia="en-US"/>
        </w:rPr>
      </w:pPr>
      <w:r>
        <w:rPr>
          <w:lang w:eastAsia="en-US"/>
        </w:rPr>
        <w:br w:type="column"/>
      </w:r>
      <m:oMath>
        <m:r>
          <w:rPr>
            <w:rFonts w:ascii="Cambria Math" w:hAnsi="Cambria Math"/>
            <w:lang w:eastAsia="en-US"/>
          </w:rPr>
          <m:t>y=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  <w:lang w:eastAsia="en-US"/>
              </w:rPr>
              <m:t>2</m:t>
            </m:r>
          </m:sup>
        </m:sSup>
      </m:oMath>
      <w:r>
        <w:rPr>
          <w:lang w:eastAsia="en-US"/>
        </w:rPr>
        <w:t xml:space="preserve"> </w:t>
      </w:r>
    </w:p>
    <w:p w14:paraId="5DE45D4F" w14:textId="77777777" w:rsidR="00FD403A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Yes</w:t>
      </w:r>
    </w:p>
    <w:p w14:paraId="1CDC8B99" w14:textId="77777777" w:rsidR="00FD403A" w:rsidRDefault="00FD403A" w:rsidP="00FD403A">
      <w:pPr>
        <w:pStyle w:val="IOSbodytext2017"/>
        <w:rPr>
          <w:lang w:eastAsia="en-US"/>
        </w:rPr>
      </w:pPr>
      <w:r>
        <w:rPr>
          <w:lang w:eastAsia="en-US"/>
        </w:rPr>
        <w:br w:type="column"/>
      </w:r>
      <m:oMath>
        <m:r>
          <w:rPr>
            <w:rFonts w:ascii="Cambria Math" w:hAnsi="Cambria Math"/>
            <w:lang w:eastAsia="en-US"/>
          </w:rPr>
          <m:t>y=1.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5</m:t>
            </m:r>
          </m:e>
          <m:sup>
            <m:r>
              <w:rPr>
                <w:rFonts w:ascii="Cambria Math" w:hAnsi="Cambria Math"/>
                <w:lang w:eastAsia="en-US"/>
              </w:rPr>
              <m:t>-x</m:t>
            </m:r>
          </m:sup>
        </m:sSup>
      </m:oMath>
      <w:r w:rsidR="00AC1834">
        <w:rPr>
          <w:lang w:eastAsia="en-US"/>
        </w:rPr>
        <w:t xml:space="preserve"> </w:t>
      </w:r>
      <w:r>
        <w:rPr>
          <w:lang w:eastAsia="en-US"/>
        </w:rPr>
        <w:t xml:space="preserve"> </w:t>
      </w:r>
    </w:p>
    <w:p w14:paraId="4CCDAE16" w14:textId="77777777" w:rsidR="00FD403A" w:rsidRDefault="00FD403A" w:rsidP="00FD403A">
      <w:pPr>
        <w:pStyle w:val="IOSbodytext2017"/>
        <w:rPr>
          <w:lang w:eastAsia="en-US"/>
        </w:rPr>
        <w:sectPr w:rsidR="00FD403A" w:rsidSect="00FD403A">
          <w:type w:val="continuous"/>
          <w:pgSz w:w="11906" w:h="16838"/>
          <w:pgMar w:top="964" w:right="567" w:bottom="567" w:left="567" w:header="567" w:footer="567" w:gutter="0"/>
          <w:cols w:num="4" w:space="709"/>
          <w:docGrid w:linePitch="360"/>
        </w:sectPr>
      </w:pPr>
      <w:r>
        <w:rPr>
          <w:lang w:eastAsia="en-US"/>
        </w:rPr>
        <w:t xml:space="preserve">No </w:t>
      </w:r>
    </w:p>
    <w:p w14:paraId="099C55D7" w14:textId="77777777" w:rsidR="003D6793" w:rsidRDefault="003D6793" w:rsidP="00FD403A">
      <w:pPr>
        <w:pStyle w:val="IOSbodytext2017"/>
        <w:rPr>
          <w:lang w:eastAsia="en-US"/>
        </w:rPr>
        <w:sectPr w:rsidR="003D6793" w:rsidSect="00FD403A">
          <w:type w:val="continuous"/>
          <w:pgSz w:w="11906" w:h="16838"/>
          <w:pgMar w:top="964" w:right="567" w:bottom="567" w:left="567" w:header="567" w:footer="567" w:gutter="0"/>
          <w:cols w:space="709"/>
          <w:docGrid w:linePitch="360"/>
        </w:sectPr>
      </w:pPr>
      <w:r>
        <w:rPr>
          <w:lang w:eastAsia="en-US"/>
        </w:rPr>
        <w:t xml:space="preserve">By looking at the shapes of the graphs of the above functions, choose which of the following are quadratic functions. </w:t>
      </w:r>
    </w:p>
    <w:p w14:paraId="4D95D665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drawing>
          <wp:inline distT="0" distB="0" distL="0" distR="0" wp14:anchorId="727DBE35" wp14:editId="5CF6E4B9">
            <wp:extent cx="1566263" cy="1839432"/>
            <wp:effectExtent l="0" t="0" r="0" b="8890"/>
            <wp:docPr id="10" name="Picture 10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40" cy="18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D0DD" w14:textId="77777777" w:rsidR="003D6793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Yes</w:t>
      </w:r>
    </w:p>
    <w:p w14:paraId="52AF5E8A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drawing>
          <wp:inline distT="0" distB="0" distL="0" distR="0">
            <wp:extent cx="1565891" cy="1541721"/>
            <wp:effectExtent l="0" t="0" r="0" b="1905"/>
            <wp:docPr id="11" name="Picture 11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59" cy="165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AD13" w14:textId="77777777" w:rsidR="003D6793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No</w:t>
      </w:r>
    </w:p>
    <w:p w14:paraId="765E7CAE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lastRenderedPageBreak/>
        <w:drawing>
          <wp:inline distT="0" distB="0" distL="0" distR="0">
            <wp:extent cx="1627044" cy="1428750"/>
            <wp:effectExtent l="0" t="0" r="0" b="0"/>
            <wp:docPr id="9" name="Picture 9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89" cy="14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03B1" w14:textId="77777777" w:rsidR="003D6793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No</w:t>
      </w:r>
    </w:p>
    <w:p w14:paraId="76B4671A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drawing>
          <wp:inline distT="0" distB="0" distL="0" distR="0">
            <wp:extent cx="1514475" cy="1514475"/>
            <wp:effectExtent l="0" t="0" r="9525" b="9525"/>
            <wp:docPr id="12" name="Picture 12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95" cy="15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4D6E" w14:textId="77777777" w:rsidR="003D6793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No</w:t>
      </w:r>
    </w:p>
    <w:p w14:paraId="2E7B278A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drawing>
          <wp:inline distT="0" distB="0" distL="0" distR="0">
            <wp:extent cx="1571625" cy="1483436"/>
            <wp:effectExtent l="0" t="0" r="0" b="2540"/>
            <wp:docPr id="13" name="Picture 13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5" cy="15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A3EA" w14:textId="77777777" w:rsidR="003D6793" w:rsidRDefault="00FC5218" w:rsidP="00FD403A">
      <w:pPr>
        <w:pStyle w:val="IOSbodytext2017"/>
        <w:rPr>
          <w:lang w:eastAsia="en-US"/>
        </w:rPr>
      </w:pPr>
      <w:r>
        <w:rPr>
          <w:lang w:eastAsia="en-US"/>
        </w:rPr>
        <w:t>Yes</w:t>
      </w:r>
    </w:p>
    <w:p w14:paraId="71A51D20" w14:textId="77777777" w:rsidR="003D6793" w:rsidRDefault="003D6793" w:rsidP="00AC4DB2">
      <w:pPr>
        <w:pStyle w:val="IOSgraphics2017"/>
        <w:rPr>
          <w:lang w:eastAsia="en-US"/>
        </w:rPr>
      </w:pPr>
      <w:r w:rsidRPr="003D6793">
        <w:rPr>
          <w:noProof/>
          <w:lang w:eastAsia="en-AU"/>
        </w:rPr>
        <w:drawing>
          <wp:inline distT="0" distB="0" distL="0" distR="0">
            <wp:extent cx="1559851" cy="1885950"/>
            <wp:effectExtent l="0" t="0" r="2540" b="0"/>
            <wp:docPr id="14" name="Picture 14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45" cy="18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3BA6" w14:textId="77777777" w:rsidR="00C34F64" w:rsidRDefault="00FC5218" w:rsidP="00FD403A">
      <w:pPr>
        <w:pStyle w:val="IOSbodytext2017"/>
        <w:rPr>
          <w:lang w:eastAsia="en-US"/>
        </w:rPr>
        <w:sectPr w:rsidR="00C34F64" w:rsidSect="003D6793">
          <w:type w:val="continuous"/>
          <w:pgSz w:w="11906" w:h="16838"/>
          <w:pgMar w:top="964" w:right="567" w:bottom="567" w:left="567" w:header="567" w:footer="567" w:gutter="0"/>
          <w:cols w:num="2" w:space="709"/>
          <w:docGrid w:linePitch="360"/>
        </w:sectPr>
      </w:pPr>
      <w:r>
        <w:rPr>
          <w:lang w:eastAsia="en-US"/>
        </w:rPr>
        <w:t>Yes</w:t>
      </w:r>
      <w:r w:rsidR="00C34F64">
        <w:rPr>
          <w:lang w:eastAsia="en-US"/>
        </w:rPr>
        <w:t xml:space="preserve"> </w:t>
      </w:r>
    </w:p>
    <w:p w14:paraId="550C4637" w14:textId="4FCC7BA0" w:rsidR="00C34F64" w:rsidRDefault="00C34F64" w:rsidP="00FD403A">
      <w:pPr>
        <w:pStyle w:val="IOSbodytext2017"/>
        <w:rPr>
          <w:lang w:eastAsia="en-US"/>
        </w:rPr>
        <w:sectPr w:rsidR="00C34F64" w:rsidSect="003D6793">
          <w:type w:val="continuous"/>
          <w:pgSz w:w="11906" w:h="16838"/>
          <w:pgMar w:top="964" w:right="567" w:bottom="567" w:left="567" w:header="567" w:footer="567" w:gutter="0"/>
          <w:cols w:space="709"/>
          <w:docGrid w:linePitch="360"/>
        </w:sectPr>
      </w:pPr>
      <w:r>
        <w:rPr>
          <w:lang w:eastAsia="en-US"/>
        </w:rPr>
        <w:t>Ma</w:t>
      </w:r>
      <w:r w:rsidR="009E2385">
        <w:rPr>
          <w:lang w:eastAsia="en-US"/>
        </w:rPr>
        <w:t>tch the equation with its graph</w:t>
      </w:r>
    </w:p>
    <w:p w14:paraId="27A20182" w14:textId="77777777" w:rsidR="00D943B8" w:rsidRDefault="00D943B8" w:rsidP="00AC4DB2">
      <w:pPr>
        <w:pStyle w:val="IOSbodytext2017"/>
        <w:rPr>
          <w:lang w:eastAsia="en-US"/>
        </w:rPr>
        <w:sectPr w:rsidR="00D943B8" w:rsidSect="00D943B8">
          <w:type w:val="continuous"/>
          <w:pgSz w:w="11906" w:h="16838"/>
          <w:pgMar w:top="964" w:right="567" w:bottom="567" w:left="567" w:header="567" w:footer="567" w:gutter="0"/>
          <w:cols w:num="4" w:space="284"/>
          <w:docGrid w:linePitch="360"/>
        </w:sectPr>
      </w:pPr>
    </w:p>
    <w:p w14:paraId="1C93578E" w14:textId="77777777" w:rsidR="00956342" w:rsidRDefault="00956342" w:rsidP="00956342">
      <w:pPr>
        <w:pStyle w:val="IOSbodytext2017"/>
        <w:rPr>
          <w:rFonts w:ascii="Cambria Math" w:hAnsi="Cambria Math"/>
          <w:lang w:eastAsia="en-US"/>
          <w:oMath/>
        </w:rPr>
        <w:sectPr w:rsidR="00956342" w:rsidSect="00D943B8">
          <w:type w:val="continuous"/>
          <w:pgSz w:w="11906" w:h="16838"/>
          <w:pgMar w:top="964" w:right="567" w:bottom="567" w:left="567" w:header="567" w:footer="567" w:gutter="0"/>
          <w:cols w:space="284"/>
          <w:docGrid w:linePitch="360"/>
        </w:sectPr>
      </w:pPr>
    </w:p>
    <w:p w14:paraId="45B97972" w14:textId="59AEA8EC" w:rsidR="00956342" w:rsidRPr="00956342" w:rsidRDefault="00956342" w:rsidP="00956342">
      <w:pPr>
        <w:pStyle w:val="IOSbodytext2017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x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</m:oMath>
      </m:oMathPara>
    </w:p>
    <w:p w14:paraId="46C30405" w14:textId="231CB224" w:rsidR="00956342" w:rsidRPr="00956342" w:rsidRDefault="00956342" w:rsidP="00956342">
      <w:pPr>
        <w:pStyle w:val="IOSbodytext2017"/>
        <w:jc w:val="center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x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  <m:r>
            <w:rPr>
              <w:rFonts w:ascii="Cambria Math" w:hAnsi="Cambria Math"/>
              <w:lang w:eastAsia="en-US"/>
            </w:rPr>
            <m:t>-1</m:t>
          </m:r>
        </m:oMath>
      </m:oMathPara>
    </w:p>
    <w:p w14:paraId="10423CE4" w14:textId="718EE363" w:rsidR="00956342" w:rsidRPr="00956342" w:rsidRDefault="00956342" w:rsidP="00956342">
      <w:pPr>
        <w:pStyle w:val="IOSbodytext2017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y=-</m:t>
          </m:r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x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  <m:r>
            <w:rPr>
              <w:rFonts w:ascii="Cambria Math" w:hAnsi="Cambria Math"/>
              <w:lang w:eastAsia="en-US"/>
            </w:rPr>
            <m:t>+2x</m:t>
          </m:r>
        </m:oMath>
      </m:oMathPara>
    </w:p>
    <w:p w14:paraId="2B763C28" w14:textId="67D923E0" w:rsidR="00956342" w:rsidRPr="00956342" w:rsidRDefault="00956342" w:rsidP="00956342">
      <w:pPr>
        <w:pStyle w:val="IOSbodytext2017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x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  <m:r>
            <w:rPr>
              <w:rFonts w:ascii="Cambria Math" w:hAnsi="Cambria Math"/>
              <w:lang w:eastAsia="en-US"/>
            </w:rPr>
            <m:t>+2x+1</m:t>
          </m:r>
        </m:oMath>
      </m:oMathPara>
    </w:p>
    <w:p w14:paraId="21125B4E" w14:textId="77777777" w:rsidR="00956342" w:rsidRDefault="00956342" w:rsidP="00D943B8">
      <w:pPr>
        <w:pStyle w:val="IOSbodytext2017"/>
        <w:rPr>
          <w:lang w:eastAsia="en-US"/>
        </w:rPr>
        <w:sectPr w:rsidR="00956342" w:rsidSect="00956342">
          <w:type w:val="continuous"/>
          <w:pgSz w:w="11906" w:h="16838"/>
          <w:pgMar w:top="964" w:right="567" w:bottom="567" w:left="567" w:header="567" w:footer="567" w:gutter="0"/>
          <w:cols w:num="4" w:space="709"/>
          <w:docGrid w:linePitch="360"/>
        </w:sectPr>
      </w:pPr>
    </w:p>
    <w:p w14:paraId="0D209320" w14:textId="2E3D2FE9" w:rsidR="00D943B8" w:rsidRDefault="00D943B8" w:rsidP="00956342">
      <w:pPr>
        <w:pStyle w:val="IOSbodytext2017"/>
        <w:spacing w:before="0"/>
        <w:rPr>
          <w:lang w:eastAsia="en-US"/>
        </w:rPr>
        <w:sectPr w:rsidR="00D943B8" w:rsidSect="00D943B8">
          <w:type w:val="continuous"/>
          <w:pgSz w:w="11906" w:h="16838"/>
          <w:pgMar w:top="964" w:right="567" w:bottom="567" w:left="567" w:header="567" w:footer="567" w:gutter="0"/>
          <w:cols w:space="284"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0DB752B0" wp14:editId="2EF3B9DA">
            <wp:extent cx="6210066" cy="1135374"/>
            <wp:effectExtent l="0" t="0" r="635" b="8255"/>
            <wp:docPr id="15" name="Picture 15" descr="Lines matching up the correct equations with their equivalent grap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4075" cy="11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DD43" w14:textId="77777777" w:rsidR="00D943B8" w:rsidRDefault="00D943B8" w:rsidP="00AC4DB2">
      <w:pPr>
        <w:pStyle w:val="IOSbodytext2017"/>
        <w:rPr>
          <w:lang w:eastAsia="en-US"/>
        </w:rPr>
      </w:pPr>
      <w:r w:rsidRPr="000E7C71">
        <w:rPr>
          <w:noProof/>
          <w:lang w:eastAsia="en-AU"/>
        </w:rPr>
        <w:drawing>
          <wp:inline distT="0" distB="0" distL="0" distR="0" wp14:anchorId="1382CD8F" wp14:editId="1C14A13F">
            <wp:extent cx="1434666" cy="1379220"/>
            <wp:effectExtent l="0" t="0" r="0" b="0"/>
            <wp:docPr id="21" name="Picture 21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83" cy="13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1461" w14:textId="77777777" w:rsidR="00D943B8" w:rsidRDefault="00D943B8" w:rsidP="00AC4DB2">
      <w:pPr>
        <w:pStyle w:val="IOSbodytext2017"/>
        <w:rPr>
          <w:lang w:eastAsia="en-US"/>
        </w:rPr>
      </w:pPr>
      <w:r w:rsidRPr="000E7C71">
        <w:rPr>
          <w:noProof/>
          <w:lang w:eastAsia="en-AU"/>
        </w:rPr>
        <w:drawing>
          <wp:inline distT="0" distB="0" distL="0" distR="0" wp14:anchorId="472A07DB" wp14:editId="327C33ED">
            <wp:extent cx="1514475" cy="1365065"/>
            <wp:effectExtent l="0" t="0" r="0" b="6985"/>
            <wp:docPr id="22" name="Picture 22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14" cy="13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9A30" w14:textId="77777777" w:rsidR="000E7C71" w:rsidRDefault="000E7C71" w:rsidP="00AC4DB2">
      <w:pPr>
        <w:pStyle w:val="IOSbodytext2017"/>
        <w:rPr>
          <w:lang w:eastAsia="en-US"/>
        </w:rPr>
      </w:pPr>
      <w:r w:rsidRPr="000E7C71">
        <w:rPr>
          <w:noProof/>
          <w:lang w:eastAsia="en-AU"/>
        </w:rPr>
        <w:drawing>
          <wp:inline distT="0" distB="0" distL="0" distR="0">
            <wp:extent cx="1296695" cy="1386840"/>
            <wp:effectExtent l="0" t="0" r="0" b="3810"/>
            <wp:docPr id="20" name="Picture 20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32" cy="13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122F" w14:textId="77777777" w:rsidR="000E7C71" w:rsidRDefault="00D943B8" w:rsidP="00AC4DB2">
      <w:pPr>
        <w:pStyle w:val="IOSbodytext2017"/>
        <w:rPr>
          <w:lang w:eastAsia="en-US"/>
        </w:rPr>
        <w:sectPr w:rsidR="000E7C71" w:rsidSect="000E7C71">
          <w:type w:val="continuous"/>
          <w:pgSz w:w="11906" w:h="16838"/>
          <w:pgMar w:top="964" w:right="567" w:bottom="567" w:left="567" w:header="567" w:footer="567" w:gutter="0"/>
          <w:cols w:num="4" w:space="284"/>
          <w:docGrid w:linePitch="360"/>
        </w:sectPr>
      </w:pPr>
      <w:r w:rsidRPr="000E7C71">
        <w:rPr>
          <w:noProof/>
          <w:lang w:eastAsia="en-AU"/>
        </w:rPr>
        <w:drawing>
          <wp:inline distT="0" distB="0" distL="0" distR="0" wp14:anchorId="6D52A24C" wp14:editId="16293460">
            <wp:extent cx="1485900" cy="1386840"/>
            <wp:effectExtent l="0" t="0" r="0" b="3810"/>
            <wp:docPr id="18" name="Picture 18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5A63" w14:textId="77777777" w:rsidR="00C34F64" w:rsidRDefault="00C34F64" w:rsidP="000D29A9">
      <w:pPr>
        <w:pStyle w:val="IOSbodytext2017"/>
        <w:spacing w:before="360"/>
        <w:rPr>
          <w:lang w:eastAsia="en-US"/>
        </w:rPr>
      </w:pPr>
      <w:r w:rsidRPr="00C34F64">
        <w:rPr>
          <w:lang w:eastAsia="en-US"/>
        </w:rPr>
        <w:t xml:space="preserve">Complete the following table of values and </w:t>
      </w:r>
      <w:r w:rsidRPr="00AC4DB2">
        <w:t>use</w:t>
      </w:r>
      <w:r w:rsidRPr="00C34F64">
        <w:rPr>
          <w:lang w:eastAsia="en-US"/>
        </w:rPr>
        <w:t xml:space="preserve"> the points to graph the parabola.</w:t>
      </w:r>
    </w:p>
    <w:p w14:paraId="030D3C1E" w14:textId="77777777" w:rsidR="00AC1834" w:rsidRDefault="00AC1834" w:rsidP="00AC1834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2DC80E8F" w14:textId="77777777" w:rsidR="003B6149" w:rsidRPr="00AC1834" w:rsidRDefault="00AC1834" w:rsidP="00AC1834">
      <w:pPr>
        <w:pStyle w:val="IOSbodytext2017"/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w:lastRenderedPageBreak/>
            <m:t>y=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x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  <m:r>
            <w:rPr>
              <w:rFonts w:ascii="Cambria Math" w:hAnsi="Cambria Math"/>
              <w:lang w:eastAsia="en-US"/>
            </w:rPr>
            <m:t>-1</m:t>
          </m:r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Maths table. Students are to complete this table using the formula above"/>
      </w:tblPr>
      <w:tblGrid>
        <w:gridCol w:w="1791"/>
        <w:gridCol w:w="1793"/>
        <w:gridCol w:w="1794"/>
        <w:gridCol w:w="1794"/>
        <w:gridCol w:w="1794"/>
        <w:gridCol w:w="1794"/>
      </w:tblGrid>
      <w:tr w:rsidR="00C66C51" w14:paraId="7362AC05" w14:textId="77777777" w:rsidTr="000E7C71">
        <w:trPr>
          <w:tblHeader/>
        </w:trPr>
        <w:tc>
          <w:tcPr>
            <w:tcW w:w="1791" w:type="dxa"/>
          </w:tcPr>
          <w:p w14:paraId="0CFDF228" w14:textId="77777777" w:rsidR="00C66C51" w:rsidRPr="00AC1834" w:rsidRDefault="00AC1834" w:rsidP="00AC1834">
            <w:pPr>
              <w:pStyle w:val="IOStabletext2017"/>
              <w:rPr>
                <w:rStyle w:val="IOSstrongemphasis2017"/>
              </w:rPr>
            </w:pPr>
            <w:r w:rsidRPr="00AC1834">
              <w:rPr>
                <w:rStyle w:val="IOSstrongemphasis2017"/>
              </w:rPr>
              <w:t>X</w:t>
            </w:r>
          </w:p>
        </w:tc>
        <w:tc>
          <w:tcPr>
            <w:tcW w:w="1793" w:type="dxa"/>
          </w:tcPr>
          <w:p w14:paraId="053F93B2" w14:textId="77777777" w:rsidR="00C66C51" w:rsidRDefault="00C66C51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-2</w:t>
            </w:r>
          </w:p>
        </w:tc>
        <w:tc>
          <w:tcPr>
            <w:tcW w:w="1794" w:type="dxa"/>
          </w:tcPr>
          <w:p w14:paraId="7311B8C0" w14:textId="77777777" w:rsidR="00C66C51" w:rsidRDefault="00C66C51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-1</w:t>
            </w:r>
          </w:p>
        </w:tc>
        <w:tc>
          <w:tcPr>
            <w:tcW w:w="1794" w:type="dxa"/>
          </w:tcPr>
          <w:p w14:paraId="09E99A96" w14:textId="77777777" w:rsidR="00C66C51" w:rsidRDefault="00C66C51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4" w:type="dxa"/>
          </w:tcPr>
          <w:p w14:paraId="61DC1148" w14:textId="77777777" w:rsidR="00C66C51" w:rsidRDefault="00C66C51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4" w:type="dxa"/>
          </w:tcPr>
          <w:p w14:paraId="528FD81D" w14:textId="77777777" w:rsidR="00C66C51" w:rsidRDefault="00C66C51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66C51" w14:paraId="46F4A397" w14:textId="77777777" w:rsidTr="000E7C71">
        <w:tc>
          <w:tcPr>
            <w:tcW w:w="1791" w:type="dxa"/>
          </w:tcPr>
          <w:p w14:paraId="2B6E33B4" w14:textId="77777777" w:rsidR="00C66C51" w:rsidRPr="00AC1834" w:rsidRDefault="00AC1834" w:rsidP="00AC1834">
            <w:pPr>
              <w:pStyle w:val="IOStabletext2017"/>
              <w:rPr>
                <w:rStyle w:val="IOSstrongemphasis2017"/>
              </w:rPr>
            </w:pPr>
            <w:r w:rsidRPr="00AC1834">
              <w:rPr>
                <w:rStyle w:val="IOSstrongemphasis2017"/>
              </w:rPr>
              <w:t>y</w:t>
            </w:r>
          </w:p>
        </w:tc>
        <w:tc>
          <w:tcPr>
            <w:tcW w:w="1793" w:type="dxa"/>
          </w:tcPr>
          <w:p w14:paraId="3DC24BD8" w14:textId="77777777" w:rsidR="00C66C51" w:rsidRPr="009A416A" w:rsidRDefault="00C66C51" w:rsidP="00AC1834">
            <w:pPr>
              <w:pStyle w:val="IOStabletext2017"/>
              <w:rPr>
                <w:rStyle w:val="IOSstrongemphasis2017"/>
              </w:rPr>
            </w:pPr>
            <w:r w:rsidRPr="009A416A">
              <w:rPr>
                <w:rStyle w:val="IOSstrongemphasis2017"/>
              </w:rPr>
              <w:t>1</w:t>
            </w:r>
          </w:p>
        </w:tc>
        <w:tc>
          <w:tcPr>
            <w:tcW w:w="1794" w:type="dxa"/>
          </w:tcPr>
          <w:p w14:paraId="61E473EF" w14:textId="77777777" w:rsidR="00C66C51" w:rsidRPr="009A416A" w:rsidRDefault="009A416A" w:rsidP="00AC1834">
            <w:pPr>
              <w:pStyle w:val="IOStabletext2017"/>
              <w:rPr>
                <w:rStyle w:val="IOSstrongemphasis2017"/>
              </w:rPr>
            </w:pPr>
            <w:r w:rsidRPr="009A416A">
              <w:rPr>
                <w:rStyle w:val="IOSstrongemphasis2017"/>
              </w:rPr>
              <w:t>-0.5</w:t>
            </w:r>
          </w:p>
        </w:tc>
        <w:tc>
          <w:tcPr>
            <w:tcW w:w="1794" w:type="dxa"/>
          </w:tcPr>
          <w:p w14:paraId="14408932" w14:textId="77777777" w:rsidR="00C66C51" w:rsidRPr="009A416A" w:rsidRDefault="009A416A" w:rsidP="00AC1834">
            <w:pPr>
              <w:pStyle w:val="IOStabletext2017"/>
              <w:rPr>
                <w:rStyle w:val="IOSstrongemphasis2017"/>
              </w:rPr>
            </w:pPr>
            <w:r w:rsidRPr="009A416A">
              <w:rPr>
                <w:rStyle w:val="IOSstrongemphasis2017"/>
              </w:rPr>
              <w:t>-1</w:t>
            </w:r>
          </w:p>
        </w:tc>
        <w:tc>
          <w:tcPr>
            <w:tcW w:w="1794" w:type="dxa"/>
          </w:tcPr>
          <w:p w14:paraId="0ADBEFD3" w14:textId="77777777" w:rsidR="00C66C51" w:rsidRDefault="00C465E9" w:rsidP="00AC1834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-1/2</w:t>
            </w:r>
          </w:p>
        </w:tc>
        <w:tc>
          <w:tcPr>
            <w:tcW w:w="1794" w:type="dxa"/>
          </w:tcPr>
          <w:p w14:paraId="328C2F05" w14:textId="77777777" w:rsidR="00C66C51" w:rsidRPr="009A416A" w:rsidRDefault="009A416A" w:rsidP="00AC1834">
            <w:pPr>
              <w:pStyle w:val="IOStabletext2017"/>
              <w:rPr>
                <w:rStyle w:val="IOSstrongemphasis2017"/>
              </w:rPr>
            </w:pPr>
            <w:r w:rsidRPr="009A416A">
              <w:rPr>
                <w:rStyle w:val="IOSstrongemphasis2017"/>
              </w:rPr>
              <w:t>1</w:t>
            </w:r>
          </w:p>
        </w:tc>
      </w:tr>
    </w:tbl>
    <w:p w14:paraId="3234AA5A" w14:textId="77777777" w:rsidR="000D29A9" w:rsidRDefault="000D29A9" w:rsidP="00AC4DB2">
      <w:pPr>
        <w:pStyle w:val="IOSbodytext2017"/>
        <w:rPr>
          <w:lang w:eastAsia="en-US"/>
        </w:rPr>
        <w:sectPr w:rsidR="000D29A9" w:rsidSect="000D29A9">
          <w:type w:val="continuous"/>
          <w:pgSz w:w="11906" w:h="16838"/>
          <w:pgMar w:top="964" w:right="567" w:bottom="567" w:left="567" w:header="567" w:footer="567" w:gutter="0"/>
          <w:cols w:space="709"/>
          <w:docGrid w:linePitch="360"/>
        </w:sectPr>
      </w:pPr>
    </w:p>
    <w:p w14:paraId="29781803" w14:textId="77777777" w:rsidR="00AC1834" w:rsidRDefault="00AC1834" w:rsidP="00AC1834">
      <w:pPr>
        <w:pStyle w:val="IOSbodytext2017"/>
        <w:rPr>
          <w:lang w:eastAsia="en-US"/>
        </w:rPr>
      </w:pPr>
      <m:oMath>
        <m:r>
          <w:rPr>
            <w:rFonts w:ascii="Cambria Math" w:hAnsi="Cambria Math"/>
            <w:lang w:eastAsia="en-US"/>
          </w:rPr>
          <m:t>y=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lang w:eastAsia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x</m:t>
            </m:r>
          </m:e>
          <m:sup>
            <m:r>
              <w:rPr>
                <w:rFonts w:ascii="Cambria Math" w:hAnsi="Cambria Math"/>
                <w:lang w:eastAsia="en-US"/>
              </w:rPr>
              <m:t>2</m:t>
            </m:r>
          </m:sup>
        </m:sSup>
        <m:r>
          <w:rPr>
            <w:rFonts w:ascii="Cambria Math" w:hAnsi="Cambria Math"/>
            <w:lang w:eastAsia="en-US"/>
          </w:rPr>
          <m:t>-1</m:t>
        </m:r>
      </m:oMath>
      <w:r>
        <w:rPr>
          <w:lang w:eastAsia="en-US"/>
        </w:rPr>
        <w:t xml:space="preserve"> when</w:t>
      </w:r>
      <m:oMath>
        <m:r>
          <w:rPr>
            <w:rFonts w:ascii="Cambria Math" w:hAnsi="Cambria Math"/>
            <w:lang w:eastAsia="en-US"/>
          </w:rPr>
          <m:t>x= -2</m:t>
        </m:r>
      </m:oMath>
    </w:p>
    <w:p w14:paraId="2D1D908E" w14:textId="77777777" w:rsidR="00AC1834" w:rsidRPr="00AC1834" w:rsidRDefault="00AC1834" w:rsidP="00AC1834">
      <w:pPr>
        <w:pStyle w:val="IOSbodytext2017"/>
        <w:rPr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</m:t>
              </m:r>
            </m:den>
          </m:f>
          <m:r>
            <w:rPr>
              <w:rFonts w:ascii="Cambria Math" w:hAnsi="Cambria Math"/>
              <w:lang w:eastAsia="en-US"/>
            </w:rPr>
            <m:t>×(-2</m:t>
          </m:r>
          <m:sSup>
            <m:sSupPr>
              <m:ctrlPr>
                <w:rPr>
                  <w:rFonts w:ascii="Cambria Math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lang w:eastAsia="en-US"/>
                </w:rPr>
                <m:t>)</m:t>
              </m:r>
            </m:e>
            <m:sup>
              <m:r>
                <w:rPr>
                  <w:rFonts w:ascii="Cambria Math" w:hAnsi="Cambria Math"/>
                  <w:lang w:eastAsia="en-US"/>
                </w:rPr>
                <m:t>2</m:t>
              </m:r>
            </m:sup>
          </m:sSup>
          <m:r>
            <w:rPr>
              <w:rFonts w:ascii="Cambria Math" w:hAnsi="Cambria Math"/>
              <w:lang w:eastAsia="en-US"/>
            </w:rPr>
            <m:t>-1=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</m:t>
              </m:r>
            </m:den>
          </m:f>
          <m:r>
            <w:rPr>
              <w:rFonts w:ascii="Cambria Math" w:hAnsi="Cambria Math"/>
              <w:lang w:eastAsia="en-US"/>
            </w:rPr>
            <m:t>×4-1=2-1=1</m:t>
          </m:r>
        </m:oMath>
      </m:oMathPara>
    </w:p>
    <w:p w14:paraId="65004B29" w14:textId="77777777" w:rsidR="00AC4DB2" w:rsidRDefault="00AC4DB2" w:rsidP="00AC4DB2">
      <w:pPr>
        <w:pStyle w:val="IOSbodytext2017"/>
        <w:spacing w:before="120"/>
        <w:rPr>
          <w:lang w:eastAsia="en-US"/>
        </w:rPr>
      </w:pPr>
    </w:p>
    <w:p w14:paraId="57503DBC" w14:textId="77777777" w:rsidR="00AC1834" w:rsidRDefault="00AC1834" w:rsidP="00AC1834"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</m:t>
        </m:r>
      </m:oMath>
      <w:r>
        <w:t xml:space="preserve"> when</w:t>
      </w:r>
      <m:oMath>
        <m:r>
          <w:rPr>
            <w:rFonts w:ascii="Cambria Math" w:hAnsi="Cambria Math"/>
          </w:rPr>
          <m:t>x = 1</m:t>
        </m:r>
      </m:oMath>
    </w:p>
    <w:p w14:paraId="4BA8F0D7" w14:textId="77777777" w:rsidR="00AC1834" w:rsidRDefault="00AC1834" w:rsidP="00AC1834"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</w:p>
    <w:p w14:paraId="2D3EB204" w14:textId="77777777" w:rsidR="000D29A9" w:rsidRDefault="000D29A9" w:rsidP="000D29A9">
      <w:pPr>
        <w:pStyle w:val="IOSgraphics2017"/>
        <w:jc w:val="center"/>
        <w:sectPr w:rsidR="000D29A9" w:rsidSect="000D29A9">
          <w:type w:val="continuous"/>
          <w:pgSz w:w="11906" w:h="16838"/>
          <w:pgMar w:top="964" w:right="567" w:bottom="567" w:left="567" w:header="567" w:footer="567" w:gutter="0"/>
          <w:cols w:num="2" w:space="709"/>
          <w:docGrid w:linePitch="360"/>
        </w:sectPr>
      </w:pPr>
    </w:p>
    <w:p w14:paraId="594001DE" w14:textId="77777777" w:rsidR="00C465E9" w:rsidRDefault="009A416A" w:rsidP="000D29A9">
      <w:pPr>
        <w:pStyle w:val="IOSgraphics2017"/>
        <w:jc w:val="center"/>
      </w:pPr>
      <w:r>
        <w:rPr>
          <w:noProof/>
          <w:lang w:eastAsia="en-AU"/>
        </w:rPr>
        <w:drawing>
          <wp:inline distT="0" distB="0" distL="0" distR="0" wp14:anchorId="1A9DC3AF" wp14:editId="39244737">
            <wp:extent cx="5124630" cy="3528060"/>
            <wp:effectExtent l="0" t="0" r="0" b="0"/>
            <wp:docPr id="1" name="Picture 1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8085" cy="353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8741" w14:textId="77777777" w:rsidR="00662200" w:rsidRDefault="00662200">
      <w:pPr>
        <w:spacing w:before="0" w:line="240" w:lineRule="auto"/>
      </w:pPr>
      <w:r>
        <w:br w:type="page"/>
      </w:r>
    </w:p>
    <w:p w14:paraId="7E1F8B54" w14:textId="77777777" w:rsidR="00147A0C" w:rsidRDefault="00147A0C" w:rsidP="000D29A9">
      <w:pPr>
        <w:spacing w:after="240"/>
      </w:pPr>
    </w:p>
    <w:p w14:paraId="681587C7" w14:textId="062CC21D" w:rsidR="00C465E9" w:rsidRDefault="00164176" w:rsidP="000D29A9">
      <w:pPr>
        <w:spacing w:after="240"/>
      </w:pPr>
      <w:r>
        <w:t>Try graphing these:</w:t>
      </w:r>
    </w:p>
    <w:p w14:paraId="1D06BBDB" w14:textId="77777777" w:rsidR="00164176" w:rsidRDefault="00AC1834" w:rsidP="00662200">
      <w:pPr>
        <w:pStyle w:val="IOSList1numbered2017"/>
        <w:numPr>
          <w:ilvl w:val="0"/>
          <w:numId w:val="36"/>
        </w:numPr>
        <w:spacing w:after="240"/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+x-3</m:t>
        </m:r>
      </m:oMath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Formula Table"/>
        <w:tblDescription w:val="Students are to use the above formula to complete the table. Once students have finished with the table they will then graph the points below. "/>
      </w:tblPr>
      <w:tblGrid>
        <w:gridCol w:w="1793"/>
        <w:gridCol w:w="1793"/>
        <w:gridCol w:w="1794"/>
        <w:gridCol w:w="1794"/>
        <w:gridCol w:w="1794"/>
        <w:gridCol w:w="1794"/>
      </w:tblGrid>
      <w:tr w:rsidR="00164176" w14:paraId="7B3944C3" w14:textId="77777777" w:rsidTr="000E7C71">
        <w:trPr>
          <w:tblHeader/>
        </w:trPr>
        <w:tc>
          <w:tcPr>
            <w:tcW w:w="1793" w:type="dxa"/>
          </w:tcPr>
          <w:p w14:paraId="1756EEBD" w14:textId="77777777" w:rsidR="00164176" w:rsidRDefault="00AC1834" w:rsidP="00662200">
            <w:pPr>
              <w:pStyle w:val="IOStableheading2017"/>
              <w:jc w:val="both"/>
            </w:pPr>
            <w:r>
              <w:t>X</w:t>
            </w:r>
          </w:p>
        </w:tc>
        <w:tc>
          <w:tcPr>
            <w:tcW w:w="1793" w:type="dxa"/>
          </w:tcPr>
          <w:p w14:paraId="7D119409" w14:textId="77777777" w:rsidR="00164176" w:rsidRDefault="00164176" w:rsidP="00662200">
            <w:pPr>
              <w:pStyle w:val="IOStabletext2017"/>
              <w:spacing w:before="120"/>
            </w:pPr>
            <w:r>
              <w:t>-2</w:t>
            </w:r>
          </w:p>
        </w:tc>
        <w:tc>
          <w:tcPr>
            <w:tcW w:w="1794" w:type="dxa"/>
          </w:tcPr>
          <w:p w14:paraId="26691322" w14:textId="77777777" w:rsidR="00164176" w:rsidRDefault="00164176" w:rsidP="00662200">
            <w:pPr>
              <w:pStyle w:val="IOStabletext2017"/>
              <w:spacing w:before="120"/>
            </w:pPr>
            <w:r>
              <w:t>-1</w:t>
            </w:r>
          </w:p>
        </w:tc>
        <w:tc>
          <w:tcPr>
            <w:tcW w:w="1794" w:type="dxa"/>
          </w:tcPr>
          <w:p w14:paraId="280FCE8D" w14:textId="77777777" w:rsidR="00164176" w:rsidRDefault="00164176" w:rsidP="00662200">
            <w:pPr>
              <w:pStyle w:val="IOStabletext2017"/>
              <w:spacing w:before="120"/>
            </w:pPr>
            <w:r>
              <w:t>0</w:t>
            </w:r>
          </w:p>
        </w:tc>
        <w:tc>
          <w:tcPr>
            <w:tcW w:w="1794" w:type="dxa"/>
          </w:tcPr>
          <w:p w14:paraId="0173D0D7" w14:textId="77777777" w:rsidR="00164176" w:rsidRDefault="00164176" w:rsidP="00662200">
            <w:pPr>
              <w:pStyle w:val="IOStabletext2017"/>
              <w:spacing w:before="120"/>
            </w:pPr>
            <w:r>
              <w:t>1</w:t>
            </w:r>
          </w:p>
        </w:tc>
        <w:tc>
          <w:tcPr>
            <w:tcW w:w="1794" w:type="dxa"/>
          </w:tcPr>
          <w:p w14:paraId="531F84DF" w14:textId="77777777" w:rsidR="00164176" w:rsidRDefault="00164176" w:rsidP="00662200">
            <w:pPr>
              <w:pStyle w:val="IOStabletext2017"/>
              <w:spacing w:before="120"/>
            </w:pPr>
            <w:r>
              <w:t>2</w:t>
            </w:r>
          </w:p>
        </w:tc>
      </w:tr>
      <w:tr w:rsidR="00164176" w14:paraId="78BEFE8E" w14:textId="77777777" w:rsidTr="000E7C71">
        <w:tc>
          <w:tcPr>
            <w:tcW w:w="1793" w:type="dxa"/>
          </w:tcPr>
          <w:p w14:paraId="5F0FEBC4" w14:textId="77777777" w:rsidR="00164176" w:rsidRDefault="00AC1834" w:rsidP="00662200">
            <w:pPr>
              <w:pStyle w:val="IOStableheading2017"/>
              <w:jc w:val="both"/>
            </w:pPr>
            <w:r>
              <w:t>y</w:t>
            </w:r>
          </w:p>
        </w:tc>
        <w:tc>
          <w:tcPr>
            <w:tcW w:w="1793" w:type="dxa"/>
          </w:tcPr>
          <w:p w14:paraId="00D4B305" w14:textId="77777777" w:rsidR="00164176" w:rsidRPr="000E7C71" w:rsidRDefault="000E7C71" w:rsidP="00662200">
            <w:pPr>
              <w:pStyle w:val="IOStabletext2017"/>
              <w:spacing w:before="120" w:after="0"/>
              <w:rPr>
                <w:rStyle w:val="IOSstrongemphasis2017"/>
              </w:rPr>
            </w:pPr>
            <w:r>
              <w:rPr>
                <w:rStyle w:val="IOSstrongemphasis2017"/>
              </w:rPr>
              <w:t>-1</w:t>
            </w:r>
          </w:p>
        </w:tc>
        <w:tc>
          <w:tcPr>
            <w:tcW w:w="1794" w:type="dxa"/>
          </w:tcPr>
          <w:p w14:paraId="7AE4811B" w14:textId="77777777" w:rsidR="00164176" w:rsidRPr="000E7C71" w:rsidRDefault="000E7C71" w:rsidP="00662200">
            <w:pPr>
              <w:pStyle w:val="IOStabletext2017"/>
              <w:spacing w:before="120"/>
              <w:rPr>
                <w:rStyle w:val="IOSstrongemphasis2017"/>
              </w:rPr>
            </w:pPr>
            <w:r>
              <w:rPr>
                <w:rStyle w:val="IOSstrongemphasis2017"/>
              </w:rPr>
              <w:t>-3</w:t>
            </w:r>
          </w:p>
        </w:tc>
        <w:tc>
          <w:tcPr>
            <w:tcW w:w="1794" w:type="dxa"/>
          </w:tcPr>
          <w:p w14:paraId="2B39F527" w14:textId="77777777" w:rsidR="00164176" w:rsidRPr="000E7C71" w:rsidRDefault="000E7C71" w:rsidP="00662200">
            <w:pPr>
              <w:pStyle w:val="IOStabletext2017"/>
              <w:spacing w:before="120"/>
              <w:rPr>
                <w:rStyle w:val="IOSstrongemphasis2017"/>
              </w:rPr>
            </w:pPr>
            <w:r>
              <w:rPr>
                <w:rStyle w:val="IOSstrongemphasis2017"/>
              </w:rPr>
              <w:t>-3</w:t>
            </w:r>
          </w:p>
        </w:tc>
        <w:tc>
          <w:tcPr>
            <w:tcW w:w="1794" w:type="dxa"/>
          </w:tcPr>
          <w:p w14:paraId="697EA06C" w14:textId="77777777" w:rsidR="00164176" w:rsidRPr="000E7C71" w:rsidRDefault="000E7C71" w:rsidP="00662200">
            <w:pPr>
              <w:pStyle w:val="IOStabletext2017"/>
              <w:spacing w:before="120"/>
              <w:rPr>
                <w:rStyle w:val="IOSstrongemphasis2017"/>
              </w:rPr>
            </w:pPr>
            <w:r>
              <w:rPr>
                <w:rStyle w:val="IOSstrongemphasis2017"/>
              </w:rPr>
              <w:t>-1</w:t>
            </w:r>
          </w:p>
        </w:tc>
        <w:tc>
          <w:tcPr>
            <w:tcW w:w="1794" w:type="dxa"/>
          </w:tcPr>
          <w:p w14:paraId="39DD4579" w14:textId="77777777" w:rsidR="00164176" w:rsidRPr="000E7C71" w:rsidRDefault="000E7C71" w:rsidP="00662200">
            <w:pPr>
              <w:pStyle w:val="IOStabletext2017"/>
              <w:spacing w:before="120"/>
              <w:rPr>
                <w:rStyle w:val="IOSstrongemphasis2017"/>
              </w:rPr>
            </w:pPr>
            <w:r>
              <w:rPr>
                <w:rStyle w:val="IOSstrongemphasis2017"/>
              </w:rPr>
              <w:t>3</w:t>
            </w:r>
          </w:p>
        </w:tc>
      </w:tr>
    </w:tbl>
    <w:p w14:paraId="5238985A" w14:textId="77777777" w:rsidR="00164176" w:rsidRDefault="000E7C71" w:rsidP="000D29A9">
      <w:pPr>
        <w:pStyle w:val="IOSbodytext2017"/>
        <w:jc w:val="center"/>
      </w:pPr>
      <w:r>
        <w:rPr>
          <w:noProof/>
          <w:lang w:eastAsia="en-AU"/>
        </w:rPr>
        <w:drawing>
          <wp:inline distT="0" distB="0" distL="0" distR="0" wp14:anchorId="7EE839F4" wp14:editId="61AAB9C9">
            <wp:extent cx="5228571" cy="4023360"/>
            <wp:effectExtent l="0" t="0" r="0" b="0"/>
            <wp:docPr id="24" name="Picture 24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6542" cy="40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9DD1" w14:textId="77777777" w:rsidR="00662200" w:rsidRDefault="00662200" w:rsidP="00662200">
      <w:pPr>
        <w:spacing w:before="0" w:line="240" w:lineRule="auto"/>
      </w:pPr>
      <w:r>
        <w:br w:type="page"/>
      </w:r>
    </w:p>
    <w:p w14:paraId="3563D425" w14:textId="77777777" w:rsidR="00147A0C" w:rsidRDefault="00147A0C" w:rsidP="00147A0C">
      <w:pPr>
        <w:pStyle w:val="IOSList1numbered2017"/>
        <w:numPr>
          <w:ilvl w:val="0"/>
          <w:numId w:val="0"/>
        </w:numPr>
        <w:ind w:left="360"/>
      </w:pPr>
      <w:bookmarkStart w:id="0" w:name="_GoBack"/>
      <w:bookmarkEnd w:id="0"/>
    </w:p>
    <w:p w14:paraId="1D685510" w14:textId="4964A6E7" w:rsidR="00164176" w:rsidRDefault="00662200" w:rsidP="00662200">
      <w:pPr>
        <w:pStyle w:val="IOSList1numbered2017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+1</m:t>
        </m:r>
      </m:oMath>
    </w:p>
    <w:p w14:paraId="22F76323" w14:textId="77777777" w:rsidR="00662200" w:rsidRDefault="00662200" w:rsidP="00662200">
      <w:pPr>
        <w:pStyle w:val="IOSunformattedspace2017"/>
      </w:pPr>
    </w:p>
    <w:tbl>
      <w:tblPr>
        <w:tblStyle w:val="TableGrid"/>
        <w:tblW w:w="10762" w:type="dxa"/>
        <w:tblLook w:val="04A0" w:firstRow="1" w:lastRow="0" w:firstColumn="1" w:lastColumn="0" w:noHBand="0" w:noVBand="1"/>
        <w:tblCaption w:val="Formula Table"/>
        <w:tblDescription w:val="Students are to use the above formula to complete the table. Once students have finished with the table they will then graph the points below. "/>
      </w:tblPr>
      <w:tblGrid>
        <w:gridCol w:w="1793"/>
        <w:gridCol w:w="1793"/>
        <w:gridCol w:w="1794"/>
        <w:gridCol w:w="1794"/>
        <w:gridCol w:w="1794"/>
        <w:gridCol w:w="1794"/>
      </w:tblGrid>
      <w:tr w:rsidR="000D29A9" w14:paraId="296AD9FF" w14:textId="77777777" w:rsidTr="000D29A9">
        <w:trPr>
          <w:tblHeader/>
        </w:trPr>
        <w:tc>
          <w:tcPr>
            <w:tcW w:w="1793" w:type="dxa"/>
          </w:tcPr>
          <w:p w14:paraId="07A2F1F6" w14:textId="77777777" w:rsidR="000D29A9" w:rsidRPr="00662200" w:rsidRDefault="00662200" w:rsidP="00662200">
            <w:pPr>
              <w:pStyle w:val="IOStableheading2017"/>
            </w:pPr>
            <w:r w:rsidRPr="00662200">
              <w:t>X</w:t>
            </w:r>
          </w:p>
        </w:tc>
        <w:tc>
          <w:tcPr>
            <w:tcW w:w="1793" w:type="dxa"/>
          </w:tcPr>
          <w:p w14:paraId="11291F58" w14:textId="77777777" w:rsidR="000D29A9" w:rsidRDefault="000D29A9" w:rsidP="00662200">
            <w:pPr>
              <w:pStyle w:val="IOStabletext2017"/>
            </w:pPr>
            <w:r>
              <w:t>-2</w:t>
            </w:r>
          </w:p>
        </w:tc>
        <w:tc>
          <w:tcPr>
            <w:tcW w:w="1794" w:type="dxa"/>
          </w:tcPr>
          <w:p w14:paraId="71A4368D" w14:textId="77777777" w:rsidR="000D29A9" w:rsidRDefault="000D29A9" w:rsidP="00662200">
            <w:pPr>
              <w:pStyle w:val="IOStabletext2017"/>
            </w:pPr>
            <w:r>
              <w:t>-1</w:t>
            </w:r>
          </w:p>
        </w:tc>
        <w:tc>
          <w:tcPr>
            <w:tcW w:w="1794" w:type="dxa"/>
          </w:tcPr>
          <w:p w14:paraId="43CDB948" w14:textId="77777777" w:rsidR="000D29A9" w:rsidRDefault="000D29A9" w:rsidP="00662200">
            <w:pPr>
              <w:pStyle w:val="IOStabletext2017"/>
            </w:pPr>
            <w:r>
              <w:t>0</w:t>
            </w:r>
          </w:p>
        </w:tc>
        <w:tc>
          <w:tcPr>
            <w:tcW w:w="1794" w:type="dxa"/>
          </w:tcPr>
          <w:p w14:paraId="4649D4F3" w14:textId="77777777" w:rsidR="000D29A9" w:rsidRDefault="000D29A9" w:rsidP="00662200">
            <w:pPr>
              <w:pStyle w:val="IOStabletext2017"/>
            </w:pPr>
            <w:r>
              <w:t>1</w:t>
            </w:r>
          </w:p>
        </w:tc>
        <w:tc>
          <w:tcPr>
            <w:tcW w:w="1794" w:type="dxa"/>
          </w:tcPr>
          <w:p w14:paraId="197B474B" w14:textId="77777777" w:rsidR="000D29A9" w:rsidRDefault="000D29A9" w:rsidP="00662200">
            <w:pPr>
              <w:pStyle w:val="IOStabletext2017"/>
            </w:pPr>
            <w:r>
              <w:t>2</w:t>
            </w:r>
          </w:p>
        </w:tc>
      </w:tr>
      <w:tr w:rsidR="000D29A9" w14:paraId="1660BDC4" w14:textId="77777777" w:rsidTr="000D29A9">
        <w:tc>
          <w:tcPr>
            <w:tcW w:w="1793" w:type="dxa"/>
          </w:tcPr>
          <w:p w14:paraId="0339C5A3" w14:textId="77777777" w:rsidR="000D29A9" w:rsidRPr="00662200" w:rsidRDefault="00662200" w:rsidP="00662200">
            <w:pPr>
              <w:pStyle w:val="IOStableheading2017"/>
            </w:pPr>
            <w:r w:rsidRPr="00662200">
              <w:t>y</w:t>
            </w:r>
          </w:p>
        </w:tc>
        <w:tc>
          <w:tcPr>
            <w:tcW w:w="1793" w:type="dxa"/>
          </w:tcPr>
          <w:p w14:paraId="5A5FA1F4" w14:textId="77777777" w:rsidR="000D29A9" w:rsidRPr="000E7C71" w:rsidRDefault="000D29A9" w:rsidP="00662200">
            <w:pPr>
              <w:pStyle w:val="IOStabletext2017"/>
              <w:spacing w:after="0"/>
              <w:rPr>
                <w:rStyle w:val="IOSstrongemphasis2017"/>
              </w:rPr>
            </w:pPr>
            <w:r>
              <w:rPr>
                <w:rStyle w:val="IOSstrongemphasis2017"/>
              </w:rPr>
              <w:t>-3</w:t>
            </w:r>
          </w:p>
        </w:tc>
        <w:tc>
          <w:tcPr>
            <w:tcW w:w="1794" w:type="dxa"/>
          </w:tcPr>
          <w:p w14:paraId="21D50023" w14:textId="77777777" w:rsidR="000D29A9" w:rsidRPr="000E7C71" w:rsidRDefault="000D29A9" w:rsidP="00662200">
            <w:pPr>
              <w:pStyle w:val="IOStabletext2017"/>
              <w:rPr>
                <w:rStyle w:val="IOSstrongemphasis2017"/>
              </w:rPr>
            </w:pPr>
            <w:r>
              <w:rPr>
                <w:rStyle w:val="IOSstrongemphasis2017"/>
              </w:rPr>
              <w:t>0</w:t>
            </w:r>
          </w:p>
        </w:tc>
        <w:tc>
          <w:tcPr>
            <w:tcW w:w="1794" w:type="dxa"/>
          </w:tcPr>
          <w:p w14:paraId="0372F7D0" w14:textId="77777777" w:rsidR="000D29A9" w:rsidRPr="000E7C71" w:rsidRDefault="000D29A9" w:rsidP="00662200">
            <w:pPr>
              <w:pStyle w:val="IOStabletext2017"/>
              <w:rPr>
                <w:rStyle w:val="IOSstrongemphasis2017"/>
              </w:rPr>
            </w:pPr>
            <w:r>
              <w:rPr>
                <w:rStyle w:val="IOSstrongemphasis2017"/>
              </w:rPr>
              <w:t>1</w:t>
            </w:r>
          </w:p>
        </w:tc>
        <w:tc>
          <w:tcPr>
            <w:tcW w:w="1794" w:type="dxa"/>
          </w:tcPr>
          <w:p w14:paraId="6C99A9C5" w14:textId="77777777" w:rsidR="000D29A9" w:rsidRPr="000E7C71" w:rsidRDefault="000D29A9" w:rsidP="00662200">
            <w:pPr>
              <w:pStyle w:val="IOStabletext2017"/>
              <w:rPr>
                <w:rStyle w:val="IOSstrongemphasis2017"/>
              </w:rPr>
            </w:pPr>
            <w:r>
              <w:rPr>
                <w:rStyle w:val="IOSstrongemphasis2017"/>
              </w:rPr>
              <w:t>0</w:t>
            </w:r>
          </w:p>
        </w:tc>
        <w:tc>
          <w:tcPr>
            <w:tcW w:w="1794" w:type="dxa"/>
          </w:tcPr>
          <w:p w14:paraId="5E12E825" w14:textId="77777777" w:rsidR="000D29A9" w:rsidRPr="000E7C71" w:rsidRDefault="000D29A9" w:rsidP="00662200">
            <w:pPr>
              <w:pStyle w:val="IOStabletext2017"/>
              <w:rPr>
                <w:rStyle w:val="IOSstrongemphasis2017"/>
              </w:rPr>
            </w:pPr>
            <w:r>
              <w:rPr>
                <w:rStyle w:val="IOSstrongemphasis2017"/>
              </w:rPr>
              <w:t>-3</w:t>
            </w:r>
          </w:p>
        </w:tc>
      </w:tr>
    </w:tbl>
    <w:p w14:paraId="185CD861" w14:textId="77777777" w:rsidR="00164176" w:rsidRPr="00164176" w:rsidRDefault="000D29A9" w:rsidP="000D29A9">
      <w:pPr>
        <w:pStyle w:val="IOSgraphics2017"/>
        <w:jc w:val="center"/>
      </w:pPr>
      <w:r>
        <w:rPr>
          <w:noProof/>
          <w:lang w:eastAsia="en-AU"/>
        </w:rPr>
        <w:drawing>
          <wp:inline distT="0" distB="0" distL="0" distR="0" wp14:anchorId="7D166FE6" wp14:editId="6E063AD0">
            <wp:extent cx="5260819" cy="4046220"/>
            <wp:effectExtent l="0" t="0" r="0" b="0"/>
            <wp:docPr id="25" name="Picture 25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657" cy="40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176" w:rsidRPr="00164176" w:rsidSect="00C34F64">
      <w:type w:val="continuous"/>
      <w:pgSz w:w="11906" w:h="16838"/>
      <w:pgMar w:top="964" w:right="567" w:bottom="567" w:left="567" w:header="567" w:footer="56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9FA3A" w14:textId="77777777" w:rsidR="00DB4A7E" w:rsidRDefault="00DB4A7E" w:rsidP="00F247F6">
      <w:r>
        <w:separator/>
      </w:r>
    </w:p>
    <w:p w14:paraId="4331696C" w14:textId="77777777" w:rsidR="00DB4A7E" w:rsidRDefault="00DB4A7E"/>
    <w:p w14:paraId="59A632DE" w14:textId="77777777" w:rsidR="00DB4A7E" w:rsidRDefault="00DB4A7E"/>
  </w:endnote>
  <w:endnote w:type="continuationSeparator" w:id="0">
    <w:p w14:paraId="57FA584C" w14:textId="77777777" w:rsidR="00DB4A7E" w:rsidRDefault="00DB4A7E" w:rsidP="00F247F6">
      <w:r>
        <w:continuationSeparator/>
      </w:r>
    </w:p>
    <w:p w14:paraId="3A1A39CC" w14:textId="77777777" w:rsidR="00DB4A7E" w:rsidRDefault="00DB4A7E"/>
    <w:p w14:paraId="1B2806F3" w14:textId="77777777" w:rsidR="00DB4A7E" w:rsidRDefault="00DB4A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6BD0" w14:textId="5B00282A" w:rsidR="00BB366E" w:rsidRPr="0092025C" w:rsidRDefault="00BB366E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147A0C">
      <w:rPr>
        <w:noProof/>
      </w:rPr>
      <w:t>6</w:t>
    </w:r>
    <w:r w:rsidRPr="004E338C">
      <w:fldChar w:fldCharType="end"/>
    </w:r>
    <w:r>
      <w:tab/>
    </w:r>
    <w:r>
      <w:tab/>
    </w:r>
    <w:r w:rsidR="00094150">
      <w:t>Quadratic f</w:t>
    </w:r>
    <w:r w:rsidR="00C34F64">
      <w:t>unctions</w:t>
    </w:r>
    <w:r w:rsidR="00094150">
      <w:t xml:space="preserve"> – worked s</w:t>
    </w:r>
    <w:r w:rsidR="000D29A9">
      <w:t>olution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C658" w14:textId="368E84F4" w:rsidR="00BB366E" w:rsidRPr="00182340" w:rsidRDefault="00147A0C" w:rsidP="00667FEF">
    <w:pPr>
      <w:pStyle w:val="IOSfooter2017"/>
    </w:pPr>
    <w:hyperlink r:id="rId1" w:history="1">
      <w:r w:rsidR="00094150" w:rsidRPr="00832D89">
        <w:rPr>
          <w:rStyle w:val="Hyperlink"/>
        </w:rPr>
        <w:t>© NSW Department of Education, 2019</w:t>
      </w:r>
    </w:hyperlink>
    <w:r w:rsidR="00BB366E" w:rsidRPr="004E338C">
      <w:tab/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>
      <w:rPr>
        <w:noProof/>
      </w:rPr>
      <w:t>7</w:t>
    </w:r>
    <w:r w:rsidR="00BB366E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5C25A" w14:textId="77777777" w:rsidR="00DB4A7E" w:rsidRDefault="00DB4A7E" w:rsidP="00F247F6">
      <w:r>
        <w:separator/>
      </w:r>
    </w:p>
    <w:p w14:paraId="555DCA9D" w14:textId="77777777" w:rsidR="00DB4A7E" w:rsidRDefault="00DB4A7E"/>
    <w:p w14:paraId="0A32D3A9" w14:textId="77777777" w:rsidR="00DB4A7E" w:rsidRDefault="00DB4A7E"/>
  </w:footnote>
  <w:footnote w:type="continuationSeparator" w:id="0">
    <w:p w14:paraId="5AEEC014" w14:textId="77777777" w:rsidR="00DB4A7E" w:rsidRDefault="00DB4A7E" w:rsidP="00F247F6">
      <w:r>
        <w:continuationSeparator/>
      </w:r>
    </w:p>
    <w:p w14:paraId="144B9643" w14:textId="77777777" w:rsidR="00DB4A7E" w:rsidRDefault="00DB4A7E"/>
    <w:p w14:paraId="32D03765" w14:textId="77777777" w:rsidR="00DB4A7E" w:rsidRDefault="00DB4A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81808F4C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8E9204A0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5"/>
  </w:num>
  <w:num w:numId="15">
    <w:abstractNumId w:val="9"/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9"/>
  </w:num>
  <w:num w:numId="35">
    <w:abstractNumId w:val="9"/>
    <w:lvlOverride w:ilvl="0">
      <w:startOverride w:val="1"/>
    </w:lvlOverride>
  </w:num>
  <w:num w:numId="36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324E95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150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29A9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C71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297"/>
    <w:rsid w:val="00144708"/>
    <w:rsid w:val="00144A15"/>
    <w:rsid w:val="00144FD5"/>
    <w:rsid w:val="00147A0C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176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4E95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B6149"/>
    <w:rsid w:val="003C10EC"/>
    <w:rsid w:val="003C2E3F"/>
    <w:rsid w:val="003C795A"/>
    <w:rsid w:val="003D0C0A"/>
    <w:rsid w:val="003D1B79"/>
    <w:rsid w:val="003D1CB3"/>
    <w:rsid w:val="003D4C97"/>
    <w:rsid w:val="003D6793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4D85"/>
    <w:rsid w:val="004F52F4"/>
    <w:rsid w:val="004F5A67"/>
    <w:rsid w:val="00504CA2"/>
    <w:rsid w:val="00505703"/>
    <w:rsid w:val="005072A6"/>
    <w:rsid w:val="0050731C"/>
    <w:rsid w:val="005108FF"/>
    <w:rsid w:val="00513A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200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56C1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0755D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CE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06EA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342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A416A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385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1834"/>
    <w:rsid w:val="00AC2104"/>
    <w:rsid w:val="00AC4DB2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C65BB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4F64"/>
    <w:rsid w:val="00C353BC"/>
    <w:rsid w:val="00C35C31"/>
    <w:rsid w:val="00C36C7F"/>
    <w:rsid w:val="00C4210F"/>
    <w:rsid w:val="00C4216B"/>
    <w:rsid w:val="00C44024"/>
    <w:rsid w:val="00C465E9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C51"/>
    <w:rsid w:val="00C66F9C"/>
    <w:rsid w:val="00C70824"/>
    <w:rsid w:val="00C70C90"/>
    <w:rsid w:val="00C770FE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4146"/>
    <w:rsid w:val="00D879BC"/>
    <w:rsid w:val="00D90FC9"/>
    <w:rsid w:val="00D921B4"/>
    <w:rsid w:val="00D922DA"/>
    <w:rsid w:val="00D925AA"/>
    <w:rsid w:val="00D943B8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4A7E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1306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478D2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5218"/>
    <w:rsid w:val="00FC7959"/>
    <w:rsid w:val="00FC7B6A"/>
    <w:rsid w:val="00FD403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746B893"/>
  <w15:docId w15:val="{D7782DA5-2194-4717-BC86-866FDE34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34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table" w:styleId="TableGrid">
    <w:name w:val="Table Grid"/>
    <w:basedOn w:val="TableNormal"/>
    <w:uiPriority w:val="59"/>
    <w:rsid w:val="00DD1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4F64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F64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34F64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F64"/>
    <w:rPr>
      <w:rFonts w:ascii="Arial" w:hAnsi="Arial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AC1834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47A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7A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7A0C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A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A0C"/>
    <w:rPr>
      <w:rFonts w:ascii="Arial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A0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0C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stings7\Desktop\Accessibility\Template\IOS-blank-template-V8-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0" ma:contentTypeDescription="Create a new document." ma:contentTypeScope="" ma:versionID="0d4968582b5339439e30e9d08ca8c171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c21d7325971baeff1aebfdca1e2562a6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48CE5-8AD6-4FCF-9831-8EE5AB4ABF0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a3893891-f0a0-41d0-9ee8-6d125d8ab87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6db038-1dcd-4d2d-acc3-074dba562d2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830536-2222-4853-A9F2-210D4A412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421CF5-4ED9-401E-ACA6-2D71F36C0D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B0DBB-4EC3-488D-ADE3-B1567484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IOS-blank-template-V8-2017.dotx</Template>
  <TotalTime>32</TotalTime>
  <Pages>7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11 - Quadratic Functions</vt:lpstr>
    </vt:vector>
  </TitlesOfParts>
  <Manager/>
  <Company>NSW Department of Education</Company>
  <LinksUpToDate>false</LinksUpToDate>
  <CharactersWithSpaces>1939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11 - Quadratic Functions</dc:title>
  <dc:subject/>
  <dc:creator>Hastings, Stuart</dc:creator>
  <cp:keywords/>
  <dc:description/>
  <cp:lastModifiedBy>Rowena Martin</cp:lastModifiedBy>
  <cp:revision>7</cp:revision>
  <cp:lastPrinted>2017-06-14T01:28:00Z</cp:lastPrinted>
  <dcterms:created xsi:type="dcterms:W3CDTF">2019-05-29T11:43:00Z</dcterms:created>
  <dcterms:modified xsi:type="dcterms:W3CDTF">2019-10-25T02:11:00Z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0x010100E31E1A7819A3604197C09A278CE88602</vt:lpwstr>
  </property>
</Properties>
</file>