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FF9EB" w14:textId="35F24E43" w:rsidR="000B414C" w:rsidRDefault="003B21D9" w:rsidP="008276E8">
      <w:pPr>
        <w:pStyle w:val="DoEheading12018"/>
        <w:pBdr>
          <w:bottom w:val="single" w:sz="4" w:space="5" w:color="auto"/>
        </w:pBdr>
        <w:spacing w:after="0"/>
      </w:pPr>
      <w:r>
        <w:rPr>
          <w:noProof/>
          <w:lang w:eastAsia="en-AU"/>
        </w:rPr>
        <w:drawing>
          <wp:inline distT="0" distB="0" distL="0" distR="0" wp14:anchorId="0334C4A1" wp14:editId="3ABAED23">
            <wp:extent cx="506095" cy="548640"/>
            <wp:effectExtent l="0" t="0" r="8255" b="3810"/>
            <wp:docPr id="1" name="Picture 1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0A6F29">
        <w:t>T</w:t>
      </w:r>
      <w:r>
        <w:t xml:space="preserve">ransformations of trigonometric </w:t>
      </w:r>
      <w:r w:rsidR="000A6F29">
        <w:t>functions</w:t>
      </w:r>
    </w:p>
    <w:p w14:paraId="51E36A7C" w14:textId="64778437" w:rsidR="00D71CF1" w:rsidRPr="003B21D9" w:rsidRDefault="000D74A8" w:rsidP="003B21D9">
      <w:pPr>
        <w:pStyle w:val="DoEheading22018"/>
      </w:pPr>
      <w:r w:rsidRPr="003B21D9">
        <w:t>Activity</w:t>
      </w:r>
      <w:r w:rsidR="00DB458F" w:rsidRPr="003B21D9">
        <w:t xml:space="preserve"> 1</w:t>
      </w:r>
      <w:r w:rsidR="003B21D9">
        <w:t xml:space="preserve"> –a</w:t>
      </w:r>
      <w:r w:rsidR="000A6F29" w:rsidRPr="003B21D9">
        <w:t>mplitude</w:t>
      </w:r>
    </w:p>
    <w:p w14:paraId="68618580" w14:textId="06456AA0" w:rsidR="008276E8" w:rsidRDefault="008276E8" w:rsidP="008276E8">
      <w:pPr>
        <w:pStyle w:val="DoElist1numbered2018"/>
        <w:numPr>
          <w:ilvl w:val="0"/>
          <w:numId w:val="0"/>
        </w:numPr>
        <w:spacing w:after="240"/>
      </w:pPr>
      <w:r>
        <w:t>For each equation, state its amplitude and range, then sketch the graph on the Cartesian plane.</w:t>
      </w:r>
    </w:p>
    <w:p w14:paraId="53A146EF" w14:textId="77777777" w:rsidR="0016179E" w:rsidRDefault="0016179E" w:rsidP="0016179E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sin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</m:oMath>
    </w:p>
    <w:p w14:paraId="30183752" w14:textId="2503CF61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t xml:space="preserve">Amplitude = </w:t>
      </w:r>
    </w:p>
    <w:p w14:paraId="1E37860C" w14:textId="390ECBD9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07AF05D9" w14:textId="0DDCC06D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409B49A1" wp14:editId="21099FD2">
            <wp:extent cx="2725200" cy="2487600"/>
            <wp:effectExtent l="0" t="0" r="0" b="8255"/>
            <wp:docPr id="2" name="Picture 2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C214" w14:textId="77777777" w:rsidR="0016179E" w:rsidRDefault="0016179E" w:rsidP="0016179E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</m:oMath>
    </w:p>
    <w:p w14:paraId="68CEC8D9" w14:textId="0656BE80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t xml:space="preserve">Amplitude = </w:t>
      </w:r>
    </w:p>
    <w:p w14:paraId="48D6E49B" w14:textId="1C61F474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74EBC6A7" w14:textId="2EE57856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0EC78532" wp14:editId="49085228">
            <wp:extent cx="2725200" cy="2487600"/>
            <wp:effectExtent l="0" t="0" r="0" b="8255"/>
            <wp:docPr id="4" name="Picture 4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2A52" w14:textId="1C84AA96" w:rsidR="0016179E" w:rsidRDefault="0016179E" w:rsidP="0016179E">
      <w:pPr>
        <w:spacing w:before="0" w:line="240" w:lineRule="auto"/>
      </w:pPr>
      <w:r>
        <w:br w:type="page"/>
      </w:r>
    </w:p>
    <w:p w14:paraId="02238581" w14:textId="77777777" w:rsidR="00380909" w:rsidRDefault="00380909" w:rsidP="00380909">
      <w:pPr>
        <w:pStyle w:val="DoElist1numbered2018"/>
        <w:numPr>
          <w:ilvl w:val="0"/>
          <w:numId w:val="0"/>
        </w:numPr>
        <w:ind w:left="720"/>
      </w:pPr>
    </w:p>
    <w:p w14:paraId="7BD93B24" w14:textId="6994879D" w:rsidR="0016179E" w:rsidRDefault="0016179E" w:rsidP="0016179E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=-5</m:t>
        </m:r>
        <m:r>
          <w:rPr>
            <w:rFonts w:ascii="Cambria Math" w:hAnsi="Cambria Math"/>
          </w:rPr>
          <m:t>sin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</m:oMath>
    </w:p>
    <w:p w14:paraId="289106D3" w14:textId="4F7EE36A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t>Amplitude =</w:t>
      </w:r>
      <w:r w:rsidR="00363802">
        <w:t xml:space="preserve"> </w:t>
      </w:r>
    </w:p>
    <w:p w14:paraId="001203AD" w14:textId="238FD077" w:rsidR="00363802" w:rsidRPr="0016179E" w:rsidRDefault="00363802" w:rsidP="0016179E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63B153F8" w14:textId="6D6F27C9" w:rsidR="0016179E" w:rsidRDefault="0016179E" w:rsidP="0016179E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2907BB12" wp14:editId="58D05EF4">
            <wp:extent cx="2725200" cy="2487600"/>
            <wp:effectExtent l="0" t="0" r="0" b="8255"/>
            <wp:docPr id="3" name="Picture 3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4B45" w14:textId="57BFBF9F" w:rsidR="00363802" w:rsidRDefault="00363802" w:rsidP="00363802">
      <w:pPr>
        <w:pStyle w:val="DoElist1numbered2018"/>
      </w:pPr>
      <m:oMath>
        <m:r>
          <w:rPr>
            <w:rFonts w:ascii="Cambria Math" w:hAnsi="Cambria Math"/>
          </w:rPr>
          <m:t>y=3tan x</m:t>
        </m:r>
      </m:oMath>
    </w:p>
    <w:p w14:paraId="722714B8" w14:textId="2B37596C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Amplitude = </w:t>
      </w:r>
    </w:p>
    <w:p w14:paraId="056E4952" w14:textId="06779F16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361EBDD3" w14:textId="39FDB635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5543DC5B" wp14:editId="4AC814C8">
            <wp:extent cx="2725200" cy="2487600"/>
            <wp:effectExtent l="0" t="0" r="0" b="8255"/>
            <wp:docPr id="5" name="Picture 5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4D4B" w14:textId="5EFC3C2B" w:rsidR="00D439FB" w:rsidRPr="0016179E" w:rsidRDefault="00D439FB" w:rsidP="0016179E">
      <w:pPr>
        <w:pStyle w:val="DoEbodytext2018"/>
      </w:pPr>
      <w:r>
        <w:br w:type="page"/>
      </w:r>
    </w:p>
    <w:p w14:paraId="000BD2D9" w14:textId="6F94BF5D" w:rsidR="000A6F29" w:rsidRDefault="003B21D9" w:rsidP="000A6F29">
      <w:pPr>
        <w:pStyle w:val="DoEheading22018"/>
      </w:pPr>
      <w:r>
        <w:lastRenderedPageBreak/>
        <w:t>Activity 2 – p</w:t>
      </w:r>
      <w:r w:rsidR="00C115A2">
        <w:t>eriod</w:t>
      </w:r>
    </w:p>
    <w:p w14:paraId="655722C0" w14:textId="01869039" w:rsidR="00D7426C" w:rsidRDefault="00D7426C" w:rsidP="00D7426C">
      <w:pPr>
        <w:pStyle w:val="DoElist1numbered2018"/>
        <w:numPr>
          <w:ilvl w:val="0"/>
          <w:numId w:val="0"/>
        </w:numPr>
        <w:spacing w:after="240"/>
      </w:pPr>
      <w:r>
        <w:t>For each equation, state its period, then sketch the graph on the Cartesian plane.</w:t>
      </w:r>
    </w:p>
    <w:p w14:paraId="1039A3C7" w14:textId="77777777" w:rsidR="00363802" w:rsidRDefault="00363802" w:rsidP="00363802">
      <w:pPr>
        <w:pStyle w:val="DoElist1numbered2018"/>
        <w:numPr>
          <w:ilvl w:val="0"/>
          <w:numId w:val="22"/>
        </w:numPr>
        <w:spacing w:after="240"/>
      </w:pPr>
      <m:oMath>
        <m:r>
          <w:rPr>
            <w:rFonts w:ascii="Cambria Math" w:hAnsi="Cambria Math"/>
          </w:rPr>
          <m:t>y=sin 3x</m:t>
        </m:r>
      </m:oMath>
    </w:p>
    <w:p w14:paraId="22578C3D" w14:textId="49DEC775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Period = </w:t>
      </w:r>
    </w:p>
    <w:p w14:paraId="0296AC39" w14:textId="2BFD7F36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65266815" wp14:editId="0D73C8F8">
            <wp:extent cx="2986087" cy="2725511"/>
            <wp:effectExtent l="0" t="0" r="5080" b="0"/>
            <wp:docPr id="6" name="Picture 6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7477" w14:textId="77777777" w:rsidR="00363802" w:rsidRDefault="00363802" w:rsidP="00363802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 xml:space="preserve"> 2</m:t>
        </m:r>
        <m:r>
          <w:rPr>
            <w:rFonts w:ascii="Cambria Math" w:hAnsi="Cambria Math"/>
          </w:rPr>
          <m:t>x</m:t>
        </m:r>
      </m:oMath>
    </w:p>
    <w:p w14:paraId="3705F2BD" w14:textId="73584DDB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Period = </w:t>
      </w:r>
    </w:p>
    <w:p w14:paraId="1DAFCFEF" w14:textId="679984C2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5EA75601" wp14:editId="549B4CD0">
            <wp:extent cx="2986087" cy="2725511"/>
            <wp:effectExtent l="0" t="0" r="5080" b="0"/>
            <wp:docPr id="8" name="Picture 8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E41A" w14:textId="412C0D4A" w:rsidR="00363802" w:rsidRDefault="00363802">
      <w:pPr>
        <w:spacing w:before="0" w:line="240" w:lineRule="auto"/>
        <w:rPr>
          <w:szCs w:val="24"/>
        </w:rPr>
      </w:pPr>
      <w:r>
        <w:br w:type="page"/>
      </w:r>
    </w:p>
    <w:p w14:paraId="2D7F44FA" w14:textId="77777777" w:rsidR="00380909" w:rsidRDefault="00380909" w:rsidP="00380909">
      <w:pPr>
        <w:pStyle w:val="DoElist1numbered2018"/>
        <w:numPr>
          <w:ilvl w:val="0"/>
          <w:numId w:val="0"/>
        </w:numPr>
        <w:ind w:left="720"/>
      </w:pPr>
    </w:p>
    <w:p w14:paraId="60F20E29" w14:textId="4419D14D" w:rsidR="00363802" w:rsidRDefault="00363802" w:rsidP="00363802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sin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14:paraId="52069677" w14:textId="05336BF2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Period = </w:t>
      </w:r>
    </w:p>
    <w:p w14:paraId="20C0D4F8" w14:textId="52E6A816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5C1728E4" wp14:editId="7F888878">
            <wp:extent cx="2986087" cy="2725511"/>
            <wp:effectExtent l="0" t="0" r="5080" b="0"/>
            <wp:docPr id="9" name="Picture 9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4438" w14:textId="77777777" w:rsidR="00363802" w:rsidRDefault="00363802" w:rsidP="00363802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tan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14:paraId="75CB3DDD" w14:textId="74AEFCD1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t xml:space="preserve">Period = </w:t>
      </w:r>
    </w:p>
    <w:p w14:paraId="7BD4012C" w14:textId="7BEE024B" w:rsidR="00363802" w:rsidRDefault="00363802" w:rsidP="00363802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74DB04A2" wp14:editId="114DB1C4">
            <wp:extent cx="2986087" cy="2725511"/>
            <wp:effectExtent l="0" t="0" r="5080" b="0"/>
            <wp:docPr id="10" name="Picture 10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EC93" w14:textId="37653893" w:rsidR="00D439FB" w:rsidRPr="00363802" w:rsidRDefault="00D439FB" w:rsidP="00363802">
      <w:pPr>
        <w:pStyle w:val="DoEbodytext2018"/>
      </w:pPr>
      <w:r>
        <w:br w:type="page"/>
      </w:r>
    </w:p>
    <w:p w14:paraId="1989F0F7" w14:textId="3132F3E8" w:rsidR="000A6F29" w:rsidRDefault="003B21D9" w:rsidP="000A6F29">
      <w:pPr>
        <w:pStyle w:val="DoEheading22018"/>
      </w:pPr>
      <w:r>
        <w:t>Activity 3 – v</w:t>
      </w:r>
      <w:r w:rsidR="00447336">
        <w:t>ertical shift</w:t>
      </w:r>
    </w:p>
    <w:p w14:paraId="76E0BC75" w14:textId="71A4F05D" w:rsidR="00D7426C" w:rsidRDefault="00D7426C" w:rsidP="00D7426C">
      <w:pPr>
        <w:pStyle w:val="DoElist1numbered2018"/>
        <w:numPr>
          <w:ilvl w:val="0"/>
          <w:numId w:val="0"/>
        </w:numPr>
        <w:spacing w:after="240"/>
      </w:pPr>
      <w:r>
        <w:t xml:space="preserve">For each equation, state its </w:t>
      </w:r>
      <w:r w:rsidR="00D0751F">
        <w:t>vertical shift</w:t>
      </w:r>
      <w:r>
        <w:t xml:space="preserve"> and range, then sketch the graph on the Cartesian plane.</w:t>
      </w:r>
    </w:p>
    <w:p w14:paraId="59F4DADF" w14:textId="77777777" w:rsidR="00447336" w:rsidRDefault="00447336" w:rsidP="00447336">
      <w:pPr>
        <w:pStyle w:val="DoElist1numbered2018"/>
        <w:numPr>
          <w:ilvl w:val="0"/>
          <w:numId w:val="23"/>
        </w:numPr>
        <w:spacing w:after="240"/>
      </w:pPr>
      <m:oMath>
        <m:r>
          <w:rPr>
            <w:rFonts w:ascii="Cambria Math" w:hAnsi="Cambria Math"/>
          </w:rPr>
          <m:t>y=sin x-1</m:t>
        </m:r>
      </m:oMath>
    </w:p>
    <w:p w14:paraId="5FA612B9" w14:textId="5E336201" w:rsidR="00447336" w:rsidRDefault="00447336" w:rsidP="00447336">
      <w:pPr>
        <w:pStyle w:val="DoElist1numbered2018"/>
        <w:numPr>
          <w:ilvl w:val="0"/>
          <w:numId w:val="0"/>
        </w:numPr>
        <w:ind w:left="720"/>
      </w:pPr>
      <w:r>
        <w:t xml:space="preserve">Vertical shift = </w:t>
      </w:r>
    </w:p>
    <w:p w14:paraId="744396E7" w14:textId="68295407" w:rsidR="00447336" w:rsidRDefault="00447336" w:rsidP="00447336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1489800A" w14:textId="6D32B4DE" w:rsidR="005F6FC7" w:rsidRDefault="005F6FC7" w:rsidP="00447336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22407464" wp14:editId="1DBDE1E5">
            <wp:extent cx="2986087" cy="2725511"/>
            <wp:effectExtent l="0" t="0" r="5080" b="0"/>
            <wp:docPr id="12" name="Picture 12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E934" w14:textId="77777777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-2</m:t>
        </m:r>
      </m:oMath>
    </w:p>
    <w:p w14:paraId="4D5192F9" w14:textId="730EA093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Vertical shift = </w:t>
      </w:r>
    </w:p>
    <w:p w14:paraId="13332F40" w14:textId="0C0B6801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2CA19687" w14:textId="4155465C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45634F8E" wp14:editId="0DEFD0D5">
            <wp:extent cx="2986087" cy="2725511"/>
            <wp:effectExtent l="0" t="0" r="5080" b="0"/>
            <wp:docPr id="13" name="Picture 13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14B" w14:textId="387100B9" w:rsidR="005F6FC7" w:rsidRDefault="005F6FC7">
      <w:pPr>
        <w:spacing w:before="0" w:line="240" w:lineRule="auto"/>
        <w:rPr>
          <w:szCs w:val="24"/>
        </w:rPr>
      </w:pPr>
      <w:r>
        <w:br w:type="page"/>
      </w:r>
    </w:p>
    <w:p w14:paraId="4993E202" w14:textId="77777777" w:rsidR="00380909" w:rsidRDefault="00380909" w:rsidP="00380909">
      <w:pPr>
        <w:pStyle w:val="DoElist1numbered2018"/>
        <w:numPr>
          <w:ilvl w:val="0"/>
          <w:numId w:val="0"/>
        </w:numPr>
        <w:ind w:left="720"/>
      </w:pPr>
    </w:p>
    <w:p w14:paraId="674C0992" w14:textId="2E4FE1BD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sin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+2</m:t>
        </m:r>
      </m:oMath>
    </w:p>
    <w:p w14:paraId="6235900C" w14:textId="511AE9B1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Vertical shift = </w:t>
      </w:r>
    </w:p>
    <w:p w14:paraId="10841CBF" w14:textId="5016B501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122ABCB6" w14:textId="24610241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5319BE91" wp14:editId="1DB091AD">
            <wp:extent cx="2986087" cy="2725511"/>
            <wp:effectExtent l="0" t="0" r="5080" b="0"/>
            <wp:docPr id="14" name="Picture 14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CDE3" w14:textId="77777777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tan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+0.5</m:t>
        </m:r>
      </m:oMath>
    </w:p>
    <w:p w14:paraId="38A02B3D" w14:textId="2D3D9370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Vertical shift = </w:t>
      </w:r>
    </w:p>
    <w:p w14:paraId="2E4DEB55" w14:textId="1898C34C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t xml:space="preserve">Range = </w:t>
      </w:r>
    </w:p>
    <w:p w14:paraId="3788FBB9" w14:textId="5E131C6B" w:rsidR="005F6FC7" w:rsidRDefault="005F6FC7" w:rsidP="005F6FC7">
      <w:pPr>
        <w:pStyle w:val="DoElist1numbered2018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2F92F2E7" wp14:editId="337D5CBD">
            <wp:extent cx="2986087" cy="2725511"/>
            <wp:effectExtent l="0" t="0" r="5080" b="0"/>
            <wp:docPr id="15" name="Picture 15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0E0A" w14:textId="4A8314C9" w:rsidR="005F6FC7" w:rsidRDefault="005F6FC7">
      <w:pPr>
        <w:spacing w:before="0" w:line="240" w:lineRule="auto"/>
        <w:rPr>
          <w:szCs w:val="24"/>
        </w:rPr>
      </w:pPr>
      <w:r>
        <w:br w:type="page"/>
      </w:r>
    </w:p>
    <w:p w14:paraId="5D021159" w14:textId="5ADB8B2E" w:rsidR="000A6F29" w:rsidRDefault="003B21D9" w:rsidP="000A6F29">
      <w:pPr>
        <w:pStyle w:val="DoEheading22018"/>
      </w:pPr>
      <w:r>
        <w:t>Activity 4 – phase</w:t>
      </w:r>
    </w:p>
    <w:p w14:paraId="33773F93" w14:textId="52AEA05C" w:rsidR="005F6FC7" w:rsidRDefault="005F6FC7" w:rsidP="005F6FC7">
      <w:pPr>
        <w:pStyle w:val="DoElist1numbered2018"/>
        <w:numPr>
          <w:ilvl w:val="0"/>
          <w:numId w:val="24"/>
        </w:numPr>
        <w:rPr>
          <w:lang w:eastAsia="en-US"/>
        </w:rPr>
      </w:pPr>
      <m:oMath>
        <m:r>
          <w:rPr>
            <w:rFonts w:ascii="Cambria Math" w:hAnsi="Cambria Math"/>
          </w:rPr>
          <m:t xml:space="preserve">y=sin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14:paraId="4D8FAC8B" w14:textId="432A669B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lang w:eastAsia="en-US"/>
        </w:rPr>
        <w:t xml:space="preserve">Horizontal shift = </w:t>
      </w:r>
    </w:p>
    <w:p w14:paraId="4CAF2F42" w14:textId="55F1DE05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0E5E5A5F" wp14:editId="54BDB279">
            <wp:extent cx="2986087" cy="2725511"/>
            <wp:effectExtent l="0" t="0" r="5080" b="0"/>
            <wp:docPr id="17" name="Picture 17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9D4D" w14:textId="1D58BF78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</w:p>
    <w:p w14:paraId="3ADF4E31" w14:textId="155CD28F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lang w:eastAsia="en-US"/>
        </w:rPr>
        <w:t xml:space="preserve">Horizontal shift = </w:t>
      </w:r>
    </w:p>
    <w:p w14:paraId="25067BFC" w14:textId="520FCE84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635E90B3" wp14:editId="3DE216CB">
            <wp:extent cx="2986087" cy="2725511"/>
            <wp:effectExtent l="0" t="0" r="5080" b="0"/>
            <wp:docPr id="22" name="Picture 22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81D5" w14:textId="2A061C2F" w:rsidR="005F6FC7" w:rsidRDefault="005F6FC7">
      <w:pPr>
        <w:spacing w:before="0" w:line="240" w:lineRule="auto"/>
        <w:rPr>
          <w:szCs w:val="24"/>
          <w:lang w:eastAsia="en-US"/>
        </w:rPr>
      </w:pPr>
      <w:r>
        <w:rPr>
          <w:lang w:eastAsia="en-US"/>
        </w:rPr>
        <w:br w:type="page"/>
      </w:r>
    </w:p>
    <w:p w14:paraId="0EF8D4F6" w14:textId="77777777" w:rsidR="00380909" w:rsidRPr="00380909" w:rsidRDefault="00380909" w:rsidP="00380909">
      <w:pPr>
        <w:pStyle w:val="DoElist1numbered2018"/>
        <w:numPr>
          <w:ilvl w:val="0"/>
          <w:numId w:val="0"/>
        </w:numPr>
        <w:ind w:left="720"/>
      </w:pPr>
    </w:p>
    <w:p w14:paraId="255A75ED" w14:textId="2E3DC264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tan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14:paraId="4773FD22" w14:textId="31D6DFD3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lang w:eastAsia="en-US"/>
        </w:rPr>
        <w:t xml:space="preserve">Horizontal shift = </w:t>
      </w:r>
    </w:p>
    <w:p w14:paraId="1B55616B" w14:textId="7F4C11DC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69239E3E" wp14:editId="167AAE7B">
            <wp:extent cx="2986087" cy="2725511"/>
            <wp:effectExtent l="0" t="0" r="5080" b="0"/>
            <wp:docPr id="23" name="Picture 23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68D3" w14:textId="279646A9" w:rsidR="005F6FC7" w:rsidRDefault="005F6FC7" w:rsidP="005F6FC7">
      <w:pPr>
        <w:pStyle w:val="DoElist1numbered2018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sin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  <m:r>
              <w:rPr>
                <w:rFonts w:ascii="Cambria Math" w:hAnsi="Cambria Math"/>
              </w:rPr>
              <m:t>π</m:t>
            </m:r>
          </m:e>
        </m:d>
      </m:oMath>
    </w:p>
    <w:p w14:paraId="2456170A" w14:textId="6B09D243" w:rsid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lang w:eastAsia="en-US"/>
        </w:rPr>
        <w:t xml:space="preserve">Horizontal shift = </w:t>
      </w:r>
    </w:p>
    <w:p w14:paraId="72D438F7" w14:textId="184FC881" w:rsidR="005F6FC7" w:rsidRPr="005F6FC7" w:rsidRDefault="005F6FC7" w:rsidP="005F6FC7">
      <w:pPr>
        <w:pStyle w:val="DoElist1numbered2018"/>
        <w:numPr>
          <w:ilvl w:val="0"/>
          <w:numId w:val="0"/>
        </w:numPr>
        <w:ind w:left="720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47CBBF66" wp14:editId="6E7A9148">
            <wp:extent cx="2986087" cy="2725511"/>
            <wp:effectExtent l="0" t="0" r="5080" b="0"/>
            <wp:docPr id="24" name="Picture 24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527" cy="2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146B" w14:textId="77777777" w:rsidR="00FA1EAE" w:rsidRPr="003B21D9" w:rsidRDefault="00FA1EAE" w:rsidP="003B21D9">
      <w:pPr>
        <w:pStyle w:val="DoEbodytext2018"/>
      </w:pPr>
    </w:p>
    <w:p w14:paraId="42811562" w14:textId="77777777" w:rsidR="00FA1EAE" w:rsidRPr="003B21D9" w:rsidRDefault="00FA1EAE" w:rsidP="003B21D9">
      <w:pPr>
        <w:pStyle w:val="DoEbodytext2018"/>
      </w:pPr>
      <w:r>
        <w:br w:type="page"/>
      </w:r>
    </w:p>
    <w:p w14:paraId="59F0FD76" w14:textId="39FFE201" w:rsidR="000A6F29" w:rsidRDefault="003B21D9" w:rsidP="000A6F29">
      <w:pPr>
        <w:pStyle w:val="DoEheading22018"/>
      </w:pPr>
      <w:r>
        <w:t>Activity 5 – c</w:t>
      </w:r>
      <w:r w:rsidR="000A6F29">
        <w:t xml:space="preserve">omposite transformations </w:t>
      </w:r>
    </w:p>
    <w:p w14:paraId="6B6E0E2B" w14:textId="77777777" w:rsidR="00D50500" w:rsidRDefault="00D50500" w:rsidP="00D50500">
      <w:pPr>
        <w:pStyle w:val="DoEbodytext2018"/>
        <w:rPr>
          <w:lang w:eastAsia="en-US"/>
        </w:rPr>
      </w:pPr>
      <w:r>
        <w:rPr>
          <w:lang w:eastAsia="en-US"/>
        </w:rPr>
        <w:t xml:space="preserve">Students complete the table for the trigonometric equation then graph the function. </w:t>
      </w:r>
    </w:p>
    <w:p w14:paraId="1BEE403B" w14:textId="0393ED20" w:rsidR="00D50500" w:rsidRDefault="00D50500" w:rsidP="00D50500">
      <w:pPr>
        <w:pStyle w:val="DoEbodytext2018"/>
        <w:rPr>
          <w:lang w:eastAsia="en-US"/>
        </w:rPr>
      </w:pPr>
      <w:r>
        <w:rPr>
          <w:lang w:eastAsia="en-US"/>
        </w:rPr>
        <w:t xml:space="preserve">2 sample questions are provided. </w:t>
      </w:r>
    </w:p>
    <w:p w14:paraId="5CFC9241" w14:textId="67ED5920" w:rsidR="00D50500" w:rsidRDefault="00D50500" w:rsidP="00D50500">
      <w:pPr>
        <w:pStyle w:val="DoEbodytext2018"/>
        <w:rPr>
          <w:lang w:eastAsia="en-US"/>
        </w:rPr>
      </w:pPr>
      <w:r>
        <w:rPr>
          <w:lang w:eastAsia="en-US"/>
        </w:rPr>
        <w:t>Copy the page and change the equation to create additional questions.</w:t>
      </w:r>
    </w:p>
    <w:p w14:paraId="7631D792" w14:textId="77777777" w:rsidR="008842E4" w:rsidRDefault="008842E4" w:rsidP="008842E4">
      <w:pPr>
        <w:spacing w:before="0" w:line="240" w:lineRule="auto"/>
      </w:pPr>
    </w:p>
    <w:p w14:paraId="32809ABB" w14:textId="6BCB6D6D" w:rsidR="00D50500" w:rsidRDefault="00D50500" w:rsidP="008842E4">
      <w:pPr>
        <w:pStyle w:val="DoEheading32018"/>
      </w:pPr>
      <w:r w:rsidRPr="00D50500">
        <w:t>Questio</w:t>
      </w:r>
      <w:r w:rsidR="003B21D9">
        <w:t>n 1</w:t>
      </w:r>
    </w:p>
    <w:p w14:paraId="5EA24FCF" w14:textId="389F7C49" w:rsidR="005F6FC7" w:rsidRDefault="005F6FC7" w:rsidP="005F6FC7">
      <w:pPr>
        <w:pStyle w:val="DoEbodytext2018"/>
      </w:pPr>
      <w:r>
        <w:t xml:space="preserve">Equation: </w:t>
      </w:r>
      <m:oMath>
        <m:r>
          <w:rPr>
            <w:rFonts w:ascii="Cambria Math" w:hAnsi="Cambria Math"/>
          </w:rPr>
          <m:t xml:space="preserve">y=2sin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-1</m:t>
        </m:r>
      </m:oMath>
    </w:p>
    <w:p w14:paraId="596FD0BD" w14:textId="4AC90912" w:rsidR="005F6FC7" w:rsidRDefault="005F6FC7" w:rsidP="005F6FC7">
      <w:pPr>
        <w:pStyle w:val="DoEbodytext2018"/>
      </w:pPr>
      <w:r>
        <w:t xml:space="preserve">Amplitude = </w:t>
      </w:r>
    </w:p>
    <w:p w14:paraId="1D6DE769" w14:textId="746D3ECB" w:rsidR="005F6FC7" w:rsidRDefault="005F6FC7" w:rsidP="005F6FC7">
      <w:pPr>
        <w:pStyle w:val="DoEbodytext2018"/>
      </w:pPr>
      <w:r>
        <w:t xml:space="preserve">Period = </w:t>
      </w:r>
    </w:p>
    <w:p w14:paraId="1E0EFACB" w14:textId="1B698AB7" w:rsidR="005F6FC7" w:rsidRDefault="005F6FC7" w:rsidP="005F6FC7">
      <w:pPr>
        <w:pStyle w:val="DoEbodytext2018"/>
      </w:pPr>
      <w:r>
        <w:t xml:space="preserve">Vertical shift = </w:t>
      </w:r>
    </w:p>
    <w:p w14:paraId="3AFB5104" w14:textId="0260FB18" w:rsidR="005F6FC7" w:rsidRDefault="005F6FC7" w:rsidP="005F6FC7">
      <w:pPr>
        <w:pStyle w:val="DoEbodytext2018"/>
      </w:pPr>
      <w:r>
        <w:t xml:space="preserve">Phase = </w:t>
      </w:r>
    </w:p>
    <w:p w14:paraId="5D8D6F6E" w14:textId="26FCB3F1" w:rsidR="005F6FC7" w:rsidRDefault="005F6FC7" w:rsidP="005F6FC7">
      <w:pPr>
        <w:pStyle w:val="DoEbodytext2018"/>
      </w:pPr>
      <w:r>
        <w:t xml:space="preserve">Range = </w:t>
      </w:r>
    </w:p>
    <w:p w14:paraId="478FD9AD" w14:textId="6A5711E8" w:rsidR="005F6FC7" w:rsidRDefault="005F6FC7" w:rsidP="005F6FC7">
      <w:pPr>
        <w:pStyle w:val="DoEbodytext2018"/>
      </w:pPr>
      <w:r>
        <w:t xml:space="preserve">k = </w:t>
      </w:r>
    </w:p>
    <w:p w14:paraId="26E5D158" w14:textId="2CBC8FE1" w:rsidR="005F6FC7" w:rsidRDefault="005F6FC7" w:rsidP="005F6FC7">
      <w:pPr>
        <w:pStyle w:val="DoEbodytext2018"/>
      </w:pPr>
      <w:r>
        <w:t xml:space="preserve">a = </w:t>
      </w:r>
    </w:p>
    <w:p w14:paraId="4624B956" w14:textId="3CD0A686" w:rsidR="005F6FC7" w:rsidRDefault="005F6FC7" w:rsidP="005F6FC7">
      <w:pPr>
        <w:pStyle w:val="DoEbodytext2018"/>
      </w:pPr>
      <w:r>
        <w:t xml:space="preserve">c = </w:t>
      </w:r>
    </w:p>
    <w:p w14:paraId="660D9695" w14:textId="211FA22F" w:rsidR="005F6FC7" w:rsidRPr="005F6FC7" w:rsidRDefault="005F6FC7" w:rsidP="005F6FC7">
      <w:pPr>
        <w:pStyle w:val="DoEbodytext2018"/>
      </w:pPr>
      <w:r>
        <w:t xml:space="preserve">b = </w:t>
      </w:r>
    </w:p>
    <w:p w14:paraId="49446487" w14:textId="061A51E0" w:rsidR="00D50500" w:rsidRDefault="00D50500" w:rsidP="00D50500">
      <w:pPr>
        <w:spacing w:line="240" w:lineRule="auto"/>
        <w:jc w:val="center"/>
        <w:rPr>
          <w:rFonts w:ascii="Helvetica" w:hAnsi="Helvetica"/>
          <w:sz w:val="48"/>
          <w:szCs w:val="36"/>
          <w:lang w:eastAsia="en-US"/>
        </w:rPr>
      </w:pPr>
      <w:r>
        <w:rPr>
          <w:noProof/>
          <w:lang w:eastAsia="en-AU"/>
        </w:rPr>
        <w:drawing>
          <wp:inline distT="0" distB="0" distL="0" distR="0" wp14:anchorId="77CCF2B9" wp14:editId="518AD994">
            <wp:extent cx="5871430" cy="2811439"/>
            <wp:effectExtent l="0" t="0" r="0" b="8255"/>
            <wp:docPr id="52" name="Picture 52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177" cy="28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3DD0" w14:textId="77777777" w:rsidR="00D439FB" w:rsidRDefault="00D439FB">
      <w:pPr>
        <w:spacing w:before="0" w:line="240" w:lineRule="auto"/>
        <w:rPr>
          <w:rFonts w:ascii="Helvetica" w:hAnsi="Helvetica"/>
          <w:sz w:val="40"/>
          <w:szCs w:val="40"/>
          <w:lang w:eastAsia="en-US"/>
        </w:rPr>
      </w:pPr>
      <w:r>
        <w:br w:type="page"/>
      </w:r>
    </w:p>
    <w:p w14:paraId="7F28BE52" w14:textId="2E38AF7C" w:rsidR="00D50500" w:rsidRDefault="003B21D9" w:rsidP="003B21D9">
      <w:pPr>
        <w:pStyle w:val="DoEheading32018"/>
      </w:pPr>
      <w:r>
        <w:t>Question 2</w:t>
      </w:r>
    </w:p>
    <w:p w14:paraId="4FB0FAD8" w14:textId="720AFC47" w:rsidR="005F6FC7" w:rsidRPr="005F6FC7" w:rsidRDefault="005F6FC7" w:rsidP="005F6FC7">
      <w:pPr>
        <w:pStyle w:val="DoEbodytext2018"/>
      </w:pPr>
      <w:r>
        <w:t xml:space="preserve">Equation: </w:t>
      </w:r>
      <m:oMath>
        <m:r>
          <w:rPr>
            <w:rFonts w:ascii="Cambria Math" w:hAnsi="Cambria Math"/>
          </w:rPr>
          <m:t>3cos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  <m:r>
          <w:rPr>
            <w:rFonts w:ascii="Cambria Math" w:hAnsi="Cambria Math"/>
          </w:rPr>
          <m:t>+1</m:t>
        </m:r>
      </m:oMath>
    </w:p>
    <w:p w14:paraId="4DE6E3EF" w14:textId="77777777" w:rsidR="005F6FC7" w:rsidRDefault="005F6FC7" w:rsidP="005F6FC7">
      <w:pPr>
        <w:pStyle w:val="DoEbodytext2018"/>
      </w:pPr>
      <w:r>
        <w:t xml:space="preserve">Amplitude = </w:t>
      </w:r>
    </w:p>
    <w:p w14:paraId="2DC322CA" w14:textId="77777777" w:rsidR="005F6FC7" w:rsidRDefault="005F6FC7" w:rsidP="005F6FC7">
      <w:pPr>
        <w:pStyle w:val="DoEbodytext2018"/>
      </w:pPr>
      <w:r>
        <w:t xml:space="preserve">Period = </w:t>
      </w:r>
    </w:p>
    <w:p w14:paraId="321A667E" w14:textId="77777777" w:rsidR="005F6FC7" w:rsidRDefault="005F6FC7" w:rsidP="005F6FC7">
      <w:pPr>
        <w:pStyle w:val="DoEbodytext2018"/>
      </w:pPr>
      <w:r>
        <w:t xml:space="preserve">Vertical shift = </w:t>
      </w:r>
    </w:p>
    <w:p w14:paraId="39DAB1B6" w14:textId="77777777" w:rsidR="005F6FC7" w:rsidRDefault="005F6FC7" w:rsidP="005F6FC7">
      <w:pPr>
        <w:pStyle w:val="DoEbodytext2018"/>
      </w:pPr>
      <w:r>
        <w:t xml:space="preserve">Phase = </w:t>
      </w:r>
    </w:p>
    <w:p w14:paraId="15E066F7" w14:textId="77777777" w:rsidR="005F6FC7" w:rsidRDefault="005F6FC7" w:rsidP="005F6FC7">
      <w:pPr>
        <w:pStyle w:val="DoEbodytext2018"/>
      </w:pPr>
      <w:r>
        <w:t xml:space="preserve">Range = </w:t>
      </w:r>
    </w:p>
    <w:p w14:paraId="5CDACF05" w14:textId="77777777" w:rsidR="005F6FC7" w:rsidRDefault="005F6FC7" w:rsidP="005F6FC7">
      <w:pPr>
        <w:pStyle w:val="DoEbodytext2018"/>
      </w:pPr>
      <w:r>
        <w:t xml:space="preserve">k = </w:t>
      </w:r>
    </w:p>
    <w:p w14:paraId="5144E2FC" w14:textId="77777777" w:rsidR="005F6FC7" w:rsidRDefault="005F6FC7" w:rsidP="005F6FC7">
      <w:pPr>
        <w:pStyle w:val="DoEbodytext2018"/>
      </w:pPr>
      <w:r>
        <w:t xml:space="preserve">a = </w:t>
      </w:r>
    </w:p>
    <w:p w14:paraId="5AC4B42A" w14:textId="77777777" w:rsidR="005F6FC7" w:rsidRDefault="005F6FC7" w:rsidP="005F6FC7">
      <w:pPr>
        <w:pStyle w:val="DoEbodytext2018"/>
      </w:pPr>
      <w:r>
        <w:t xml:space="preserve">c = </w:t>
      </w:r>
    </w:p>
    <w:p w14:paraId="2A7D2462" w14:textId="528FD428" w:rsidR="005F6FC7" w:rsidRPr="005F6FC7" w:rsidRDefault="005F6FC7" w:rsidP="005F6FC7">
      <w:pPr>
        <w:pStyle w:val="DoEbodytext2018"/>
      </w:pPr>
      <w:r>
        <w:t xml:space="preserve">b = </w:t>
      </w:r>
    </w:p>
    <w:p w14:paraId="73C42394" w14:textId="062BA6D5" w:rsidR="00D50500" w:rsidRPr="00A54F29" w:rsidRDefault="00D50500" w:rsidP="00A54F29">
      <w:pPr>
        <w:pStyle w:val="DoEbodytext2018"/>
      </w:pPr>
      <w:r>
        <w:rPr>
          <w:noProof/>
          <w:lang w:eastAsia="en-AU"/>
        </w:rPr>
        <w:drawing>
          <wp:inline distT="0" distB="0" distL="0" distR="0" wp14:anchorId="25D866BE" wp14:editId="02A6F3E5">
            <wp:extent cx="5871430" cy="2811439"/>
            <wp:effectExtent l="0" t="0" r="0" b="8255"/>
            <wp:docPr id="57" name="Picture 57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177" cy="28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3AE2" w14:textId="77777777" w:rsidR="00D439FB" w:rsidRPr="00A54F29" w:rsidRDefault="00D439FB" w:rsidP="00A54F29">
      <w:pPr>
        <w:pStyle w:val="DoEbodytext2018"/>
      </w:pPr>
      <w:r>
        <w:br w:type="page"/>
      </w:r>
    </w:p>
    <w:p w14:paraId="09AECF55" w14:textId="26AE6317" w:rsidR="00C53D42" w:rsidRDefault="00C53D42" w:rsidP="00C53D42">
      <w:pPr>
        <w:pStyle w:val="DoEheading22018"/>
      </w:pPr>
      <w:r>
        <w:t xml:space="preserve">Activity </w:t>
      </w:r>
      <w:r w:rsidR="003B21D9">
        <w:t>6 – c</w:t>
      </w:r>
      <w:r>
        <w:t>omposite transformations – paired activity</w:t>
      </w:r>
    </w:p>
    <w:p w14:paraId="12549785" w14:textId="306EBE78" w:rsidR="00C53D42" w:rsidRDefault="00233CE6" w:rsidP="003B21D9">
      <w:pPr>
        <w:pStyle w:val="DoElist1bullet2018"/>
      </w:pPr>
      <w:r>
        <w:t>A trigonometric</w:t>
      </w:r>
      <w:r w:rsidR="00C53D42">
        <w:t xml:space="preserve"> equation is given to </w:t>
      </w:r>
      <w:r>
        <w:t>Student 1</w:t>
      </w:r>
      <w:r w:rsidR="00C53D42">
        <w:t xml:space="preserve">. </w:t>
      </w:r>
    </w:p>
    <w:p w14:paraId="56945235" w14:textId="56AADD77" w:rsidR="00C53D42" w:rsidRDefault="00233CE6" w:rsidP="003B21D9">
      <w:pPr>
        <w:pStyle w:val="DoElist1bullet2018"/>
      </w:pPr>
      <w:r>
        <w:t>Student 2</w:t>
      </w:r>
      <w:r w:rsidR="00C53D42">
        <w:t xml:space="preserve"> is given the graph / recording template found on the next page.</w:t>
      </w:r>
    </w:p>
    <w:p w14:paraId="10108E58" w14:textId="7A1FB4FC" w:rsidR="00C53D42" w:rsidRDefault="00233CE6" w:rsidP="003B21D9">
      <w:pPr>
        <w:pStyle w:val="DoElist1bullet2018"/>
      </w:pPr>
      <w:r>
        <w:t>Student 1</w:t>
      </w:r>
      <w:r w:rsidR="00C53D42">
        <w:t xml:space="preserve"> informs </w:t>
      </w:r>
      <w:r>
        <w:t>Student 2</w:t>
      </w:r>
      <w:r w:rsidR="00C53D42">
        <w:t xml:space="preserve"> which trigonometric function they are using. Sine, Cosine or Tangent.</w:t>
      </w:r>
    </w:p>
    <w:p w14:paraId="406A6339" w14:textId="43CD5339" w:rsidR="00C53D42" w:rsidRDefault="00233CE6" w:rsidP="003B21D9">
      <w:pPr>
        <w:pStyle w:val="DoElist1bullet2018"/>
      </w:pPr>
      <w:r>
        <w:t>Student 1</w:t>
      </w:r>
      <w:r w:rsidR="00C53D42">
        <w:t xml:space="preserve"> describes all transformations within their equation. For example:</w:t>
      </w:r>
    </w:p>
    <w:p w14:paraId="3C966DAE" w14:textId="16563C23" w:rsidR="00C53D42" w:rsidRDefault="00C53D42" w:rsidP="003B21D9">
      <w:pPr>
        <w:pStyle w:val="DoElist2bullet2018"/>
      </w:pPr>
      <w:r>
        <w:t>If the equation was sin 2x, they may state that the period is pi.</w:t>
      </w:r>
    </w:p>
    <w:p w14:paraId="054DB6B4" w14:textId="22D7B381" w:rsidR="00C53D42" w:rsidRDefault="00C53D42" w:rsidP="003B21D9">
      <w:pPr>
        <w:pStyle w:val="DoElist2bullet2018"/>
      </w:pPr>
      <w:r>
        <w:t>If the equation was sin 5x, they may state the amplitude is 5.</w:t>
      </w:r>
    </w:p>
    <w:p w14:paraId="42C16080" w14:textId="092689D7" w:rsidR="000A6F29" w:rsidRDefault="00233CE6" w:rsidP="003B21D9">
      <w:pPr>
        <w:pStyle w:val="DoElist1bullet2018"/>
      </w:pPr>
      <w:r>
        <w:t>Student 2</w:t>
      </w:r>
      <w:r w:rsidR="00C53D42">
        <w:t xml:space="preserve"> uses the information to complete the missing information, sketch the graph and state</w:t>
      </w:r>
      <w:r w:rsidR="00592277">
        <w:t>s</w:t>
      </w:r>
      <w:r w:rsidR="00C53D42">
        <w:t xml:space="preserve"> the equation.</w:t>
      </w:r>
    </w:p>
    <w:p w14:paraId="2682A5DE" w14:textId="0D95BAB2" w:rsidR="004D3C11" w:rsidRDefault="004D3C11" w:rsidP="003B21D9">
      <w:pPr>
        <w:pStyle w:val="DoElist1bullet2018"/>
      </w:pPr>
      <w:r>
        <w:t>The students use graphing software to check the solution.</w:t>
      </w:r>
    </w:p>
    <w:p w14:paraId="7383B17B" w14:textId="792C61AB" w:rsidR="00233CE6" w:rsidRDefault="00233CE6" w:rsidP="003B21D9">
      <w:pPr>
        <w:pStyle w:val="DoElist1bullet2018"/>
      </w:pPr>
      <w:r>
        <w:t>The students swap roles.</w:t>
      </w:r>
    </w:p>
    <w:p w14:paraId="29560CDD" w14:textId="77777777" w:rsidR="0087687A" w:rsidRDefault="00233CE6" w:rsidP="00233CE6">
      <w:pPr>
        <w:pStyle w:val="DoElist1numbered2018"/>
        <w:numPr>
          <w:ilvl w:val="0"/>
          <w:numId w:val="0"/>
        </w:numPr>
        <w:spacing w:after="240"/>
        <w:ind w:left="720" w:hanging="360"/>
      </w:pPr>
      <w:r>
        <w:t>Sample equation cards: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Description w:val="Decorative"/>
      </w:tblPr>
      <w:tblGrid>
        <w:gridCol w:w="2690"/>
        <w:gridCol w:w="2690"/>
        <w:gridCol w:w="2691"/>
        <w:gridCol w:w="2691"/>
      </w:tblGrid>
      <w:tr w:rsidR="0087687A" w14:paraId="298B341D" w14:textId="77777777" w:rsidTr="005F6FC7">
        <w:trPr>
          <w:cantSplit/>
          <w:trHeight w:val="1134"/>
          <w:tblHeader/>
          <w:jc w:val="center"/>
        </w:trPr>
        <w:tc>
          <w:tcPr>
            <w:tcW w:w="2690" w:type="dxa"/>
            <w:vAlign w:val="center"/>
          </w:tcPr>
          <w:p w14:paraId="323C1D0B" w14:textId="3F644E3D" w:rsidR="0087687A" w:rsidRDefault="0087687A" w:rsidP="0087687A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y=3sinx</m:t>
                </m:r>
              </m:oMath>
            </m:oMathPara>
          </w:p>
        </w:tc>
        <w:tc>
          <w:tcPr>
            <w:tcW w:w="2690" w:type="dxa"/>
            <w:vAlign w:val="center"/>
          </w:tcPr>
          <w:p w14:paraId="47330191" w14:textId="24F1A08D" w:rsidR="0087687A" w:rsidRDefault="0087687A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y=4cosx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0ACFF7F6" w14:textId="03731B42" w:rsidR="0087687A" w:rsidRDefault="0087687A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sinx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67685B80" w14:textId="3B731EA2" w:rsidR="0087687A" w:rsidRDefault="0087687A" w:rsidP="0087687A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5cosx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87687A" w14:paraId="05CAD0A0" w14:textId="77777777" w:rsidTr="005F6FC7">
        <w:trPr>
          <w:cantSplit/>
          <w:trHeight w:val="1134"/>
          <w:tblHeader/>
          <w:jc w:val="center"/>
        </w:trPr>
        <w:tc>
          <w:tcPr>
            <w:tcW w:w="2690" w:type="dxa"/>
            <w:vAlign w:val="center"/>
          </w:tcPr>
          <w:p w14:paraId="5C5B049D" w14:textId="1F1B74BC" w:rsidR="0087687A" w:rsidRDefault="0087687A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y=sin2x</m:t>
                </m:r>
              </m:oMath>
            </m:oMathPara>
          </w:p>
        </w:tc>
        <w:tc>
          <w:tcPr>
            <w:tcW w:w="2690" w:type="dxa"/>
            <w:vAlign w:val="center"/>
          </w:tcPr>
          <w:p w14:paraId="2ACCF133" w14:textId="1AD53B10" w:rsidR="0087687A" w:rsidRDefault="0087687A" w:rsidP="0087687A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y=cos3x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134DF62A" w14:textId="7C725296" w:rsidR="0087687A" w:rsidRDefault="0087687A" w:rsidP="0087687A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y=tan2x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30E96B6C" w14:textId="6D3A86D2" w:rsidR="0087687A" w:rsidRDefault="0087687A" w:rsidP="0087687A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y=cos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:rsidR="0087687A" w14:paraId="4784F4E1" w14:textId="77777777" w:rsidTr="005F6FC7">
        <w:trPr>
          <w:cantSplit/>
          <w:trHeight w:val="1134"/>
          <w:tblHeader/>
          <w:jc w:val="center"/>
        </w:trPr>
        <w:tc>
          <w:tcPr>
            <w:tcW w:w="2690" w:type="dxa"/>
            <w:vAlign w:val="center"/>
          </w:tcPr>
          <w:p w14:paraId="50B23B0D" w14:textId="3A7BAC17" w:rsidR="0087687A" w:rsidRDefault="00367F8D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y=sinx+3</m:t>
                </m:r>
              </m:oMath>
            </m:oMathPara>
          </w:p>
        </w:tc>
        <w:tc>
          <w:tcPr>
            <w:tcW w:w="2690" w:type="dxa"/>
            <w:vAlign w:val="center"/>
          </w:tcPr>
          <w:p w14:paraId="60905303" w14:textId="5011371D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y=sinx-2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1BCD8C82" w14:textId="35ECEE94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y=cosx+1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379418B7" w14:textId="168B7580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y=tanx-2</m:t>
                </m:r>
              </m:oMath>
            </m:oMathPara>
          </w:p>
        </w:tc>
      </w:tr>
      <w:tr w:rsidR="0087687A" w14:paraId="49A6B0C8" w14:textId="77777777" w:rsidTr="005F6FC7">
        <w:trPr>
          <w:cantSplit/>
          <w:trHeight w:val="1134"/>
          <w:tblHeader/>
          <w:jc w:val="center"/>
        </w:trPr>
        <w:tc>
          <w:tcPr>
            <w:tcW w:w="2690" w:type="dxa"/>
            <w:vAlign w:val="center"/>
          </w:tcPr>
          <w:p w14:paraId="52B331C1" w14:textId="4106DE2D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sin⁡</m:t>
                </m:r>
                <m:r>
                  <w:rPr>
                    <w:rFonts w:ascii="Cambria Math" w:hAnsi="Cambria Math"/>
                  </w:rPr>
                  <m:t>(x+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2690" w:type="dxa"/>
            <w:vAlign w:val="center"/>
          </w:tcPr>
          <w:p w14:paraId="3F88A709" w14:textId="18519E50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cos⁡</m:t>
                </m:r>
                <m:r>
                  <w:rPr>
                    <w:rFonts w:ascii="Cambria Math" w:hAnsi="Cambria Math"/>
                  </w:rPr>
                  <m:t>(x+π)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787CC9A6" w14:textId="6D8C88D4" w:rsidR="0087687A" w:rsidRDefault="00367F8D" w:rsidP="00367F8D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sin⁡</m:t>
                </m:r>
                <m:r>
                  <w:rPr>
                    <w:rFonts w:ascii="Cambria Math" w:hAnsi="Cambria Math"/>
                  </w:rPr>
                  <m:t>(x-π)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6650ED26" w14:textId="2F8CE3E1" w:rsidR="0087687A" w:rsidRDefault="00367F8D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w:r>
              <w:t>y</w:t>
            </w:r>
            <m:oMath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tan⁡</m:t>
              </m:r>
              <m:r>
                <w:rPr>
                  <w:rFonts w:ascii="Cambria Math" w:hAnsi="Cambria Math"/>
                </w:rPr>
                <m:t>(x+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</w:p>
        </w:tc>
      </w:tr>
      <w:tr w:rsidR="0087687A" w14:paraId="0B67E4AE" w14:textId="77777777" w:rsidTr="005F6FC7">
        <w:trPr>
          <w:cantSplit/>
          <w:trHeight w:val="1134"/>
          <w:tblHeader/>
          <w:jc w:val="center"/>
        </w:trPr>
        <w:tc>
          <w:tcPr>
            <w:tcW w:w="2690" w:type="dxa"/>
            <w:vAlign w:val="center"/>
          </w:tcPr>
          <w:p w14:paraId="1AD8CAAA" w14:textId="41638911" w:rsidR="0087687A" w:rsidRDefault="009D4622" w:rsidP="009D4622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y=2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2690" w:type="dxa"/>
            <w:vAlign w:val="center"/>
          </w:tcPr>
          <w:p w14:paraId="09E3A5B7" w14:textId="3E8E46C3" w:rsidR="0087687A" w:rsidRDefault="009D4622" w:rsidP="009D4622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y=3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7D591BAB" w14:textId="36E7BB72" w:rsidR="0087687A" w:rsidRDefault="009D4622" w:rsidP="009D4622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2691" w:type="dxa"/>
            <w:vAlign w:val="center"/>
          </w:tcPr>
          <w:p w14:paraId="5E87662E" w14:textId="5E0486C8" w:rsidR="0087687A" w:rsidRDefault="009D4622" w:rsidP="00233CE6">
            <w:pPr>
              <w:pStyle w:val="DoElist1numbered2018"/>
              <w:numPr>
                <w:ilvl w:val="0"/>
                <w:numId w:val="0"/>
              </w:numPr>
              <w:spacing w:after="240"/>
            </w:pPr>
            <m:oMathPara>
              <m:oMath>
                <m:r>
                  <w:rPr>
                    <w:rFonts w:ascii="Cambria Math" w:hAnsi="Cambria Math"/>
                  </w:rPr>
                  <m:t>y=2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</w:tr>
    </w:tbl>
    <w:p w14:paraId="3AADC4F4" w14:textId="42393FEC" w:rsidR="00233CE6" w:rsidRDefault="00233CE6" w:rsidP="00233CE6">
      <w:pPr>
        <w:pStyle w:val="DoElist1numbered2018"/>
        <w:numPr>
          <w:ilvl w:val="0"/>
          <w:numId w:val="0"/>
        </w:numPr>
        <w:spacing w:after="240"/>
        <w:ind w:left="720" w:hanging="360"/>
      </w:pPr>
      <w:r>
        <w:br w:type="page"/>
      </w:r>
    </w:p>
    <w:p w14:paraId="5BB35F90" w14:textId="1A918825" w:rsidR="005F5B43" w:rsidRPr="005F5B43" w:rsidRDefault="005F5B43" w:rsidP="003B21D9">
      <w:pPr>
        <w:pStyle w:val="DoEheading32018"/>
      </w:pPr>
      <w:r w:rsidRPr="005F5B43">
        <w:t>Student r</w:t>
      </w:r>
      <w:r w:rsidR="00233CE6" w:rsidRPr="005F5B43">
        <w:t xml:space="preserve">ecording </w:t>
      </w:r>
      <w:r w:rsidRPr="005F5B43">
        <w:t>t</w:t>
      </w:r>
      <w:r w:rsidR="003B21D9">
        <w:t>emplate</w:t>
      </w:r>
    </w:p>
    <w:p w14:paraId="13B90863" w14:textId="451C65E1" w:rsidR="008E38FB" w:rsidRDefault="008E38FB" w:rsidP="008E38FB">
      <w:pPr>
        <w:pStyle w:val="DoEbodytext2018"/>
      </w:pPr>
      <w:r>
        <w:t xml:space="preserve">Amplitude = </w:t>
      </w:r>
    </w:p>
    <w:p w14:paraId="3C836CDF" w14:textId="77777777" w:rsidR="008E38FB" w:rsidRDefault="008E38FB" w:rsidP="008E38FB">
      <w:pPr>
        <w:pStyle w:val="DoEbodytext2018"/>
      </w:pPr>
      <w:r>
        <w:t xml:space="preserve">Period = </w:t>
      </w:r>
    </w:p>
    <w:p w14:paraId="18F4759D" w14:textId="77777777" w:rsidR="008E38FB" w:rsidRDefault="008E38FB" w:rsidP="008E38FB">
      <w:pPr>
        <w:pStyle w:val="DoEbodytext2018"/>
      </w:pPr>
      <w:r>
        <w:t xml:space="preserve">Vertical shift = </w:t>
      </w:r>
    </w:p>
    <w:p w14:paraId="7550D043" w14:textId="77777777" w:rsidR="008E38FB" w:rsidRDefault="008E38FB" w:rsidP="008E38FB">
      <w:pPr>
        <w:pStyle w:val="DoEbodytext2018"/>
      </w:pPr>
      <w:r>
        <w:t xml:space="preserve">Phase = </w:t>
      </w:r>
    </w:p>
    <w:p w14:paraId="38529E70" w14:textId="77777777" w:rsidR="008E38FB" w:rsidRDefault="008E38FB" w:rsidP="008E38FB">
      <w:pPr>
        <w:pStyle w:val="DoEbodytext2018"/>
      </w:pPr>
      <w:r>
        <w:t xml:space="preserve">Range = </w:t>
      </w:r>
    </w:p>
    <w:p w14:paraId="54951184" w14:textId="77777777" w:rsidR="008E38FB" w:rsidRDefault="008E38FB" w:rsidP="008E38FB">
      <w:pPr>
        <w:pStyle w:val="DoEbodytext2018"/>
      </w:pPr>
      <w:r>
        <w:t xml:space="preserve">k = </w:t>
      </w:r>
    </w:p>
    <w:p w14:paraId="75CDE531" w14:textId="77777777" w:rsidR="008E38FB" w:rsidRDefault="008E38FB" w:rsidP="008E38FB">
      <w:pPr>
        <w:pStyle w:val="DoEbodytext2018"/>
      </w:pPr>
      <w:r>
        <w:t xml:space="preserve">a = </w:t>
      </w:r>
    </w:p>
    <w:p w14:paraId="76DE8CBF" w14:textId="77777777" w:rsidR="008E38FB" w:rsidRDefault="008E38FB" w:rsidP="008E38FB">
      <w:pPr>
        <w:pStyle w:val="DoEbodytext2018"/>
      </w:pPr>
      <w:r>
        <w:t xml:space="preserve">c = </w:t>
      </w:r>
    </w:p>
    <w:p w14:paraId="6A7944BB" w14:textId="08D2F5F5" w:rsidR="00AE74C7" w:rsidRDefault="008E38FB" w:rsidP="008E38FB">
      <w:pPr>
        <w:pStyle w:val="DoEbodytext2018"/>
      </w:pPr>
      <w:r>
        <w:t xml:space="preserve">b = </w:t>
      </w:r>
    </w:p>
    <w:p w14:paraId="20326018" w14:textId="15C1CDA8" w:rsidR="008E38FB" w:rsidRDefault="008E38FB" w:rsidP="008E38FB">
      <w:pPr>
        <w:pStyle w:val="DoElist1numbered2018"/>
        <w:numPr>
          <w:ilvl w:val="0"/>
          <w:numId w:val="0"/>
        </w:numPr>
        <w:spacing w:after="240"/>
      </w:pPr>
      <w:r>
        <w:rPr>
          <w:rFonts w:ascii="Helvetica" w:hAnsi="Helvetica"/>
        </w:rPr>
        <w:t xml:space="preserve">Equation: </w:t>
      </w:r>
      <m:oMath>
        <m:r>
          <w:rPr>
            <w:rFonts w:ascii="Cambria Math" w:hAnsi="Cambria Math"/>
          </w:rPr>
          <m:t>y=kf(a(x+b))+c</m:t>
        </m:r>
      </m:oMath>
    </w:p>
    <w:p w14:paraId="7BAA3915" w14:textId="7EAF76E4" w:rsidR="008E38FB" w:rsidRDefault="008E38FB" w:rsidP="008E38FB">
      <w:pPr>
        <w:pStyle w:val="DoEbodytext2018"/>
      </w:pPr>
      <w:r>
        <w:t>Graph:</w:t>
      </w:r>
    </w:p>
    <w:p w14:paraId="2C7117B8" w14:textId="0DF7F8D3" w:rsidR="008E38FB" w:rsidRDefault="008E38FB" w:rsidP="008E38FB">
      <w:pPr>
        <w:pStyle w:val="DoEbodytext2018"/>
      </w:pPr>
      <w:r>
        <w:rPr>
          <w:noProof/>
          <w:lang w:eastAsia="en-AU"/>
        </w:rPr>
        <w:drawing>
          <wp:inline distT="0" distB="0" distL="0" distR="0" wp14:anchorId="7D11766A" wp14:editId="21F8B074">
            <wp:extent cx="6225871" cy="2981159"/>
            <wp:effectExtent l="0" t="0" r="3810" b="0"/>
            <wp:docPr id="25" name="Picture 25" descr="Empty cartesian plane to sketch a graph." title="Cartesian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5664" cy="29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A95B" w14:textId="616B5EB2" w:rsidR="000F122B" w:rsidRDefault="000F122B">
      <w:pPr>
        <w:spacing w:before="0" w:line="240" w:lineRule="auto"/>
        <w:rPr>
          <w:szCs w:val="24"/>
        </w:rPr>
      </w:pPr>
      <w:r>
        <w:br w:type="page"/>
      </w:r>
    </w:p>
    <w:p w14:paraId="55ABABB1" w14:textId="77777777" w:rsidR="008E38FB" w:rsidRDefault="008E38FB" w:rsidP="008E38FB">
      <w:pPr>
        <w:pStyle w:val="DoEheading22018"/>
      </w:pPr>
      <w:r>
        <w:t>Activity 7 – graph to an equation</w:t>
      </w:r>
    </w:p>
    <w:p w14:paraId="64D56538" w14:textId="77777777" w:rsidR="008E38FB" w:rsidRPr="008E38FB" w:rsidRDefault="00380909" w:rsidP="008E38FB">
      <w:hyperlink r:id="rId11" w:history="1">
        <w:r w:rsidR="008E38FB" w:rsidRPr="008E38FB">
          <w:rPr>
            <w:rStyle w:val="Hyperlink"/>
          </w:rPr>
          <w:t>Transformations of sin</w:t>
        </w:r>
        <w:r w:rsidR="008E38FB" w:rsidRPr="008E38FB">
          <w:rPr>
            <w:rStyle w:val="Hyperlink"/>
          </w:rPr>
          <w:t>e</w:t>
        </w:r>
        <w:r w:rsidR="008E38FB" w:rsidRPr="008E38FB">
          <w:rPr>
            <w:rStyle w:val="Hyperlink"/>
          </w:rPr>
          <w:t xml:space="preserve"> in </w:t>
        </w:r>
        <w:proofErr w:type="spellStart"/>
        <w:r w:rsidR="008E38FB" w:rsidRPr="008E38FB">
          <w:rPr>
            <w:rStyle w:val="Hyperlink"/>
          </w:rPr>
          <w:t>desmos</w:t>
        </w:r>
        <w:proofErr w:type="spellEnd"/>
      </w:hyperlink>
    </w:p>
    <w:p w14:paraId="6998F879" w14:textId="77777777" w:rsidR="008E38FB" w:rsidRPr="008E38FB" w:rsidRDefault="00380909" w:rsidP="008E38FB">
      <w:hyperlink r:id="rId12" w:history="1">
        <w:r w:rsidR="008E38FB" w:rsidRPr="008E38FB">
          <w:rPr>
            <w:rStyle w:val="Hyperlink"/>
          </w:rPr>
          <w:t>Transformations of c</w:t>
        </w:r>
        <w:r w:rsidR="008E38FB" w:rsidRPr="008E38FB">
          <w:rPr>
            <w:rStyle w:val="Hyperlink"/>
          </w:rPr>
          <w:t>o</w:t>
        </w:r>
        <w:r w:rsidR="008E38FB" w:rsidRPr="008E38FB">
          <w:rPr>
            <w:rStyle w:val="Hyperlink"/>
          </w:rPr>
          <w:t xml:space="preserve">sine in </w:t>
        </w:r>
        <w:proofErr w:type="spellStart"/>
        <w:r w:rsidR="008E38FB" w:rsidRPr="008E38FB">
          <w:rPr>
            <w:rStyle w:val="Hyperlink"/>
          </w:rPr>
          <w:t>desmos</w:t>
        </w:r>
        <w:proofErr w:type="spellEnd"/>
      </w:hyperlink>
    </w:p>
    <w:p w14:paraId="33C05EC6" w14:textId="7A4ADCA4" w:rsidR="008E38FB" w:rsidRDefault="00380909" w:rsidP="008E38FB">
      <w:hyperlink r:id="rId13" w:history="1">
        <w:r w:rsidR="008E38FB" w:rsidRPr="008E38FB">
          <w:rPr>
            <w:rStyle w:val="Hyperlink"/>
          </w:rPr>
          <w:t>Transformations of tan</w:t>
        </w:r>
        <w:bookmarkStart w:id="0" w:name="_GoBack"/>
        <w:bookmarkEnd w:id="0"/>
        <w:r w:rsidR="008E38FB" w:rsidRPr="008E38FB">
          <w:rPr>
            <w:rStyle w:val="Hyperlink"/>
          </w:rPr>
          <w:t>g</w:t>
        </w:r>
        <w:r w:rsidR="008E38FB" w:rsidRPr="008E38FB">
          <w:rPr>
            <w:rStyle w:val="Hyperlink"/>
          </w:rPr>
          <w:t xml:space="preserve">ent in </w:t>
        </w:r>
        <w:proofErr w:type="spellStart"/>
        <w:r w:rsidR="008E38FB" w:rsidRPr="008E38FB">
          <w:rPr>
            <w:rStyle w:val="Hyperlink"/>
          </w:rPr>
          <w:t>desmos</w:t>
        </w:r>
        <w:proofErr w:type="spellEnd"/>
      </w:hyperlink>
    </w:p>
    <w:p w14:paraId="24FF6E53" w14:textId="77777777" w:rsidR="008E38FB" w:rsidRPr="008E38FB" w:rsidRDefault="008E38FB" w:rsidP="008E38FB">
      <w:pPr>
        <w:pStyle w:val="DoEunformattedspace2018"/>
      </w:pPr>
    </w:p>
    <w:p w14:paraId="06FB067F" w14:textId="652E9BF5" w:rsidR="008E38FB" w:rsidRDefault="008E38FB">
      <w:pPr>
        <w:spacing w:before="0" w:line="240" w:lineRule="auto"/>
        <w:rPr>
          <w:rFonts w:ascii="Helvetica" w:hAnsi="Helvetica"/>
        </w:rPr>
      </w:pPr>
      <w:r>
        <w:rPr>
          <w:rFonts w:ascii="Helvetica" w:hAnsi="Helvetica"/>
        </w:rPr>
        <w:t>Graph 1</w:t>
      </w:r>
    </w:p>
    <w:p w14:paraId="1AA98977" w14:textId="3BA9D20F" w:rsidR="008E38FB" w:rsidRDefault="008E38FB">
      <w:pPr>
        <w:spacing w:before="0" w:line="240" w:lineRule="auto"/>
        <w:rPr>
          <w:rFonts w:ascii="Helvetica" w:hAnsi="Helvetica"/>
        </w:rPr>
      </w:pPr>
      <w:r w:rsidRPr="008E38FB">
        <w:rPr>
          <w:noProof/>
          <w:lang w:eastAsia="en-AU"/>
        </w:rPr>
        <w:drawing>
          <wp:inline distT="0" distB="0" distL="0" distR="0" wp14:anchorId="674254E4" wp14:editId="061B146F">
            <wp:extent cx="5727600" cy="3909600"/>
            <wp:effectExtent l="0" t="0" r="6985" b="0"/>
            <wp:docPr id="29" name="Picture 29" descr="Graph of a periodic function which a maximum height of 3 when x equals zero, a minimum height of negative 1 and a period of 4 pi." title="Grap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3B70" w14:textId="77777777" w:rsidR="008E38FB" w:rsidRPr="008E38FB" w:rsidRDefault="008E38FB" w:rsidP="008E38FB">
      <w:r w:rsidRPr="008E38FB">
        <w:t xml:space="preserve">Amplitude = </w:t>
      </w:r>
    </w:p>
    <w:p w14:paraId="3350EF23" w14:textId="77777777" w:rsidR="008E38FB" w:rsidRDefault="008E38FB" w:rsidP="008E38FB">
      <w:pPr>
        <w:pStyle w:val="DoEbodytext2018"/>
      </w:pPr>
      <w:r>
        <w:t xml:space="preserve">Period = </w:t>
      </w:r>
    </w:p>
    <w:p w14:paraId="42F2D513" w14:textId="77777777" w:rsidR="008E38FB" w:rsidRDefault="008E38FB" w:rsidP="008E38FB">
      <w:pPr>
        <w:pStyle w:val="DoEbodytext2018"/>
      </w:pPr>
      <w:r>
        <w:t xml:space="preserve">Vertical shift = </w:t>
      </w:r>
    </w:p>
    <w:p w14:paraId="78E51F0D" w14:textId="77777777" w:rsidR="008E38FB" w:rsidRDefault="008E38FB" w:rsidP="008E38FB">
      <w:pPr>
        <w:pStyle w:val="DoEbodytext2018"/>
      </w:pPr>
      <w:r>
        <w:t xml:space="preserve">Phase = </w:t>
      </w:r>
    </w:p>
    <w:p w14:paraId="08E53E2C" w14:textId="77777777" w:rsidR="008E38FB" w:rsidRDefault="008E38FB" w:rsidP="008E38FB">
      <w:pPr>
        <w:pStyle w:val="DoEbodytext2018"/>
      </w:pPr>
      <w:r>
        <w:t xml:space="preserve">Range = </w:t>
      </w:r>
    </w:p>
    <w:p w14:paraId="5D8EC89E" w14:textId="77777777" w:rsidR="008E38FB" w:rsidRDefault="008E38FB" w:rsidP="008E38FB">
      <w:pPr>
        <w:pStyle w:val="DoEbodytext2018"/>
      </w:pPr>
      <w:r>
        <w:t xml:space="preserve">k = </w:t>
      </w:r>
    </w:p>
    <w:p w14:paraId="49B33CCD" w14:textId="77777777" w:rsidR="008E38FB" w:rsidRDefault="008E38FB" w:rsidP="008E38FB">
      <w:pPr>
        <w:pStyle w:val="DoEbodytext2018"/>
      </w:pPr>
      <w:r>
        <w:t xml:space="preserve">a = </w:t>
      </w:r>
    </w:p>
    <w:p w14:paraId="7C30516C" w14:textId="77777777" w:rsidR="008E38FB" w:rsidRDefault="008E38FB" w:rsidP="008E38FB">
      <w:pPr>
        <w:pStyle w:val="DoEbodytext2018"/>
      </w:pPr>
      <w:r>
        <w:t xml:space="preserve">c = </w:t>
      </w:r>
    </w:p>
    <w:p w14:paraId="64B08AFA" w14:textId="77777777" w:rsidR="008E38FB" w:rsidRDefault="008E38FB" w:rsidP="008E38FB">
      <w:pPr>
        <w:pStyle w:val="DoEbodytext2018"/>
      </w:pPr>
      <w:r>
        <w:t xml:space="preserve">b = </w:t>
      </w:r>
    </w:p>
    <w:p w14:paraId="63D084A4" w14:textId="77777777" w:rsidR="008E38FB" w:rsidRDefault="008E38FB" w:rsidP="008E38FB">
      <w:pPr>
        <w:pStyle w:val="DoElist1numbered2018"/>
        <w:numPr>
          <w:ilvl w:val="0"/>
          <w:numId w:val="0"/>
        </w:numPr>
        <w:spacing w:after="240"/>
        <w:rPr>
          <w:rFonts w:ascii="Helvetica" w:hAnsi="Helvetica"/>
        </w:rPr>
      </w:pPr>
      <w:r>
        <w:rPr>
          <w:rFonts w:ascii="Helvetica" w:hAnsi="Helvetica"/>
        </w:rPr>
        <w:t>Equation:</w:t>
      </w:r>
    </w:p>
    <w:p w14:paraId="27FAFB56" w14:textId="77777777" w:rsidR="00380909" w:rsidRDefault="00380909"/>
    <w:p w14:paraId="4AE81522" w14:textId="5720FF9D" w:rsidR="003A0351" w:rsidRDefault="008E38FB">
      <w:r>
        <w:t>Graph 2</w:t>
      </w:r>
    </w:p>
    <w:p w14:paraId="2230304E" w14:textId="69B67062" w:rsidR="008E38FB" w:rsidRDefault="008E38FB">
      <w:r>
        <w:rPr>
          <w:noProof/>
          <w:lang w:eastAsia="en-AU"/>
        </w:rPr>
        <w:drawing>
          <wp:inline distT="0" distB="0" distL="0" distR="0" wp14:anchorId="1702492E" wp14:editId="4DBE1A90">
            <wp:extent cx="6223585" cy="4160997"/>
            <wp:effectExtent l="0" t="0" r="6350" b="0"/>
            <wp:docPr id="27" name="Picture 27" descr="Graph of a periodic function with a maximum height of 5, a minimum height of netagive 1, a height of 2 when x equals 1 and a period of pi." title="Grap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7233" cy="416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610F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Amplitude = </w:t>
      </w:r>
    </w:p>
    <w:p w14:paraId="61602F8C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Period = </w:t>
      </w:r>
    </w:p>
    <w:p w14:paraId="420D096B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Vertical shift = </w:t>
      </w:r>
    </w:p>
    <w:p w14:paraId="092F1582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Phase = </w:t>
      </w:r>
    </w:p>
    <w:p w14:paraId="6E58C236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Range = </w:t>
      </w:r>
    </w:p>
    <w:p w14:paraId="5E1F9557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k = </w:t>
      </w:r>
    </w:p>
    <w:p w14:paraId="7CB11107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a = </w:t>
      </w:r>
    </w:p>
    <w:p w14:paraId="2FE7455C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c = </w:t>
      </w:r>
    </w:p>
    <w:p w14:paraId="565CB229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b = </w:t>
      </w:r>
    </w:p>
    <w:p w14:paraId="45325B7D" w14:textId="05991303" w:rsidR="003A0351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>Equation:</w:t>
      </w:r>
    </w:p>
    <w:p w14:paraId="5C7B0266" w14:textId="1EB2D5CE" w:rsidR="008E38FB" w:rsidRDefault="008E38FB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5EC34D5E" w14:textId="77777777" w:rsidR="00380909" w:rsidRDefault="00380909">
      <w:pPr>
        <w:rPr>
          <w:lang w:eastAsia="en-US"/>
        </w:rPr>
      </w:pPr>
    </w:p>
    <w:p w14:paraId="00F9D04D" w14:textId="0CD19163" w:rsidR="003A0351" w:rsidRDefault="008E38FB">
      <w:pPr>
        <w:rPr>
          <w:lang w:eastAsia="en-US"/>
        </w:rPr>
      </w:pPr>
      <w:r>
        <w:rPr>
          <w:lang w:eastAsia="en-US"/>
        </w:rPr>
        <w:t>Graph 3</w:t>
      </w:r>
    </w:p>
    <w:p w14:paraId="3E7E1FE6" w14:textId="3BEF4FA3" w:rsidR="008E38FB" w:rsidRDefault="008E38FB">
      <w:r>
        <w:rPr>
          <w:noProof/>
          <w:lang w:eastAsia="en-AU"/>
        </w:rPr>
        <w:drawing>
          <wp:inline distT="0" distB="0" distL="0" distR="0" wp14:anchorId="66CF0478" wp14:editId="49D4BA7A">
            <wp:extent cx="6552000" cy="5223600"/>
            <wp:effectExtent l="0" t="0" r="1270" b="0"/>
            <wp:docPr id="28" name="Picture 28" descr="Graph of a periodic function with repeating vertical assymptotes every pi over 2, starting when x equals zero. There are points of inflexion when y equals 1." title="Grap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52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1AFF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Amplitude = </w:t>
      </w:r>
    </w:p>
    <w:p w14:paraId="6B47B5CD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Period = </w:t>
      </w:r>
    </w:p>
    <w:p w14:paraId="39165B68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Vertical shift = </w:t>
      </w:r>
    </w:p>
    <w:p w14:paraId="29BD67D8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Phase = </w:t>
      </w:r>
    </w:p>
    <w:p w14:paraId="624592BF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Range = </w:t>
      </w:r>
    </w:p>
    <w:p w14:paraId="221B9BF4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k = </w:t>
      </w:r>
    </w:p>
    <w:p w14:paraId="183AAF11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a = </w:t>
      </w:r>
    </w:p>
    <w:p w14:paraId="1E5AE756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c = </w:t>
      </w:r>
    </w:p>
    <w:p w14:paraId="20697EA6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 xml:space="preserve">b = </w:t>
      </w:r>
    </w:p>
    <w:p w14:paraId="0A2C66D2" w14:textId="77777777" w:rsidR="008E38FB" w:rsidRDefault="008E38FB" w:rsidP="008E38FB">
      <w:pPr>
        <w:pStyle w:val="DoEbodytext2018"/>
        <w:rPr>
          <w:lang w:eastAsia="en-US"/>
        </w:rPr>
      </w:pPr>
      <w:r>
        <w:rPr>
          <w:lang w:eastAsia="en-US"/>
        </w:rPr>
        <w:t>Equation:</w:t>
      </w:r>
    </w:p>
    <w:p w14:paraId="1F11A992" w14:textId="673B650C" w:rsidR="00E84C44" w:rsidRDefault="00E84C44" w:rsidP="00E84C44">
      <w:pPr>
        <w:pStyle w:val="DoElist1numbered2018"/>
        <w:numPr>
          <w:ilvl w:val="0"/>
          <w:numId w:val="0"/>
        </w:numPr>
        <w:spacing w:after="240"/>
      </w:pPr>
      <w:r>
        <w:t xml:space="preserve">Graph </w:t>
      </w:r>
      <w:r w:rsidR="00BD3A71">
        <w:t>1</w:t>
      </w:r>
    </w:p>
    <w:p w14:paraId="2DAC4AEB" w14:textId="2E0D76A6" w:rsidR="00BD3A71" w:rsidRDefault="00BD3A71" w:rsidP="00E84C44">
      <w:pPr>
        <w:pStyle w:val="DoElist1numbered2018"/>
        <w:numPr>
          <w:ilvl w:val="0"/>
          <w:numId w:val="0"/>
        </w:numPr>
        <w:spacing w:after="240"/>
      </w:pPr>
      <w:r>
        <w:rPr>
          <w:noProof/>
          <w:lang w:eastAsia="en-AU"/>
        </w:rPr>
        <w:drawing>
          <wp:inline distT="0" distB="0" distL="0" distR="0" wp14:anchorId="638BD7F4" wp14:editId="63755A2F">
            <wp:extent cx="5909449" cy="2400096"/>
            <wp:effectExtent l="0" t="0" r="0" b="635"/>
            <wp:docPr id="19" name="Picture 19" descr="Solution for graph 1. k = 2, a = 0.5, b = 0, c = 1" title="Solution for grap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6743" cy="24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0E69" w14:textId="06360BE4" w:rsidR="00BD3A71" w:rsidRDefault="00A54F29" w:rsidP="00BD3A71">
      <w:pPr>
        <w:pStyle w:val="DoElist1numbered2018"/>
        <w:numPr>
          <w:ilvl w:val="0"/>
          <w:numId w:val="0"/>
        </w:numPr>
        <w:spacing w:after="240"/>
      </w:pPr>
      <w:r>
        <w:t>Graph 2</w:t>
      </w:r>
    </w:p>
    <w:p w14:paraId="7F14E512" w14:textId="09D78EF7" w:rsidR="00233CE6" w:rsidRDefault="00E84C44" w:rsidP="00E84C44">
      <w:pPr>
        <w:pStyle w:val="DoElist1numbered2018"/>
        <w:numPr>
          <w:ilvl w:val="0"/>
          <w:numId w:val="0"/>
        </w:numPr>
        <w:spacing w:after="240"/>
      </w:pPr>
      <w:r>
        <w:rPr>
          <w:noProof/>
          <w:lang w:eastAsia="en-AU"/>
        </w:rPr>
        <w:drawing>
          <wp:inline distT="0" distB="0" distL="0" distR="0" wp14:anchorId="66B3185D" wp14:editId="729DB988">
            <wp:extent cx="6533658" cy="2503801"/>
            <wp:effectExtent l="0" t="0" r="635" b="0"/>
            <wp:docPr id="11" name="Picture 11" descr="Solution for graph 2. k = 3, a = 2, b = pi over 2, c = 2" title="Solution for grap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9131" cy="25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67BB" w14:textId="28EEE422" w:rsidR="00E84C44" w:rsidRDefault="00A54F29" w:rsidP="00E84C44">
      <w:pPr>
        <w:pStyle w:val="DoElist1numbered2018"/>
        <w:numPr>
          <w:ilvl w:val="0"/>
          <w:numId w:val="0"/>
        </w:numPr>
        <w:spacing w:after="240"/>
      </w:pPr>
      <w:r>
        <w:t>Graph 3</w:t>
      </w:r>
    </w:p>
    <w:p w14:paraId="7D5B3133" w14:textId="7BCBFDB3" w:rsidR="00E84C44" w:rsidRPr="00C53D42" w:rsidRDefault="00BD3A71" w:rsidP="00E84C44">
      <w:pPr>
        <w:pStyle w:val="DoElist1numbered2018"/>
        <w:numPr>
          <w:ilvl w:val="0"/>
          <w:numId w:val="0"/>
        </w:numPr>
        <w:spacing w:after="240"/>
      </w:pPr>
      <w:r>
        <w:rPr>
          <w:noProof/>
          <w:lang w:eastAsia="en-AU"/>
        </w:rPr>
        <w:drawing>
          <wp:inline distT="0" distB="0" distL="0" distR="0" wp14:anchorId="197EC5DF" wp14:editId="53A983AB">
            <wp:extent cx="6277251" cy="2909027"/>
            <wp:effectExtent l="0" t="0" r="9525" b="5715"/>
            <wp:docPr id="21" name="Picture 21" descr="Solution for graph 2. k = 1, a = 2, b = pi over 4, c = 2" title="Solution for grap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3355" cy="29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C44" w:rsidRPr="00C53D42" w:rsidSect="00667FEF">
      <w:footerReference w:type="even" r:id="rId20"/>
      <w:footerReference w:type="default" r:id="rId21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3E8C0" w14:textId="77777777" w:rsidR="00EA5228" w:rsidRDefault="00EA5228" w:rsidP="00F247F6">
      <w:r>
        <w:separator/>
      </w:r>
    </w:p>
    <w:p w14:paraId="33D4F261" w14:textId="77777777" w:rsidR="00EA5228" w:rsidRDefault="00EA5228"/>
    <w:p w14:paraId="0B634AE8" w14:textId="77777777" w:rsidR="00EA5228" w:rsidRDefault="00EA5228"/>
    <w:p w14:paraId="7B3D6DAF" w14:textId="77777777" w:rsidR="00EA5228" w:rsidRDefault="00EA5228"/>
  </w:endnote>
  <w:endnote w:type="continuationSeparator" w:id="0">
    <w:p w14:paraId="3B2C471C" w14:textId="77777777" w:rsidR="00EA5228" w:rsidRDefault="00EA5228" w:rsidP="00F247F6">
      <w:r>
        <w:continuationSeparator/>
      </w:r>
    </w:p>
    <w:p w14:paraId="2CB0E267" w14:textId="77777777" w:rsidR="00EA5228" w:rsidRDefault="00EA5228"/>
    <w:p w14:paraId="18EA4C1B" w14:textId="77777777" w:rsidR="00EA5228" w:rsidRDefault="00EA5228"/>
    <w:p w14:paraId="6F76749C" w14:textId="77777777" w:rsidR="00EA5228" w:rsidRDefault="00EA52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75DCA" w14:textId="40CF7674" w:rsidR="00555DA1" w:rsidRPr="0092025C" w:rsidRDefault="00555DA1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380909">
      <w:rPr>
        <w:noProof/>
      </w:rPr>
      <w:t>16</w:t>
    </w:r>
    <w:r w:rsidRPr="004E338C">
      <w:fldChar w:fldCharType="end"/>
    </w:r>
    <w:r>
      <w:tab/>
    </w:r>
    <w:r>
      <w:tab/>
    </w:r>
    <w:r w:rsidR="00FE1B66">
      <w:t>MA-T3 T</w:t>
    </w:r>
    <w:r w:rsidR="00FE1B66" w:rsidRPr="00FE1B66">
      <w:t>rigonometric</w:t>
    </w:r>
    <w:r w:rsidR="00FE1B66">
      <w:t xml:space="preserve"> </w:t>
    </w:r>
    <w:r w:rsidR="00FE1B66" w:rsidRPr="00FE1B66">
      <w:t>functions</w:t>
    </w:r>
    <w:r w:rsidR="00FE1B66">
      <w:t xml:space="preserve"> and </w:t>
    </w:r>
    <w:r w:rsidR="00FE1B66" w:rsidRPr="00FE1B66">
      <w:t>graphs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707D1" w14:textId="05EC46A6" w:rsidR="00555DA1" w:rsidRPr="00182340" w:rsidRDefault="00380909" w:rsidP="00667FEF">
    <w:pPr>
      <w:pStyle w:val="DoEfooter2018"/>
    </w:pPr>
    <w:hyperlink r:id="rId1" w:history="1">
      <w:r w:rsidR="00555DA1" w:rsidRPr="003B21D9">
        <w:rPr>
          <w:rStyle w:val="Hyperlink"/>
        </w:rPr>
        <w:t>©</w:t>
      </w:r>
      <w:r w:rsidR="00AE74C7" w:rsidRPr="003B21D9">
        <w:rPr>
          <w:rStyle w:val="Hyperlink"/>
        </w:rPr>
        <w:t xml:space="preserve"> NSW Department of Education</w:t>
      </w:r>
      <w:r w:rsidR="003B21D9" w:rsidRPr="003B21D9">
        <w:rPr>
          <w:rStyle w:val="Hyperlink"/>
        </w:rPr>
        <w:t>, 2019</w:t>
      </w:r>
    </w:hyperlink>
    <w:r w:rsidR="00555DA1" w:rsidRPr="004E338C">
      <w:tab/>
    </w:r>
    <w:r w:rsidR="00555DA1">
      <w:tab/>
    </w:r>
    <w:r w:rsidR="00555DA1" w:rsidRPr="004E338C">
      <w:fldChar w:fldCharType="begin"/>
    </w:r>
    <w:r w:rsidR="00555DA1" w:rsidRPr="004E338C">
      <w:instrText xml:space="preserve"> PAGE </w:instrText>
    </w:r>
    <w:r w:rsidR="00555DA1" w:rsidRPr="004E338C">
      <w:fldChar w:fldCharType="separate"/>
    </w:r>
    <w:r>
      <w:rPr>
        <w:noProof/>
      </w:rPr>
      <w:t>17</w:t>
    </w:r>
    <w:r w:rsidR="00555DA1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E65A1" w14:textId="77777777" w:rsidR="00EA5228" w:rsidRDefault="00EA5228" w:rsidP="00F247F6">
      <w:r>
        <w:separator/>
      </w:r>
    </w:p>
    <w:p w14:paraId="5D8DC387" w14:textId="77777777" w:rsidR="00EA5228" w:rsidRDefault="00EA5228"/>
    <w:p w14:paraId="2292FD91" w14:textId="77777777" w:rsidR="00EA5228" w:rsidRDefault="00EA5228"/>
    <w:p w14:paraId="7C167040" w14:textId="77777777" w:rsidR="00EA5228" w:rsidRDefault="00EA5228"/>
  </w:footnote>
  <w:footnote w:type="continuationSeparator" w:id="0">
    <w:p w14:paraId="58F456F1" w14:textId="77777777" w:rsidR="00EA5228" w:rsidRDefault="00EA5228" w:rsidP="00F247F6">
      <w:r>
        <w:continuationSeparator/>
      </w:r>
    </w:p>
    <w:p w14:paraId="30B83B29" w14:textId="77777777" w:rsidR="00EA5228" w:rsidRDefault="00EA5228"/>
    <w:p w14:paraId="26C2650B" w14:textId="77777777" w:rsidR="00EA5228" w:rsidRDefault="00EA5228"/>
    <w:p w14:paraId="0AAB25F9" w14:textId="77777777" w:rsidR="00EA5228" w:rsidRDefault="00EA52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671D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3" w15:restartNumberingAfterBreak="0">
    <w:nsid w:val="0B527CBD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531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973D5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F7566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9047E"/>
    <w:multiLevelType w:val="hybridMultilevel"/>
    <w:tmpl w:val="22D226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2D6FE3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D2C7C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A1273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93EC7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44F52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F4E54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609A4"/>
    <w:multiLevelType w:val="hybridMultilevel"/>
    <w:tmpl w:val="14263A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05532"/>
    <w:multiLevelType w:val="hybridMultilevel"/>
    <w:tmpl w:val="3922552C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FA181E"/>
    <w:multiLevelType w:val="hybridMultilevel"/>
    <w:tmpl w:val="1EEED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5"/>
  </w:num>
  <w:num w:numId="5">
    <w:abstractNumId w:val="14"/>
  </w:num>
  <w:num w:numId="6">
    <w:abstractNumId w:val="18"/>
  </w:num>
  <w:num w:numId="7">
    <w:abstractNumId w:val="6"/>
  </w:num>
  <w:num w:numId="8">
    <w:abstractNumId w:val="17"/>
  </w:num>
  <w:num w:numId="9">
    <w:abstractNumId w:val="12"/>
  </w:num>
  <w:num w:numId="10">
    <w:abstractNumId w:val="5"/>
  </w:num>
  <w:num w:numId="11">
    <w:abstractNumId w:val="10"/>
  </w:num>
  <w:num w:numId="12">
    <w:abstractNumId w:val="16"/>
  </w:num>
  <w:num w:numId="13">
    <w:abstractNumId w:val="13"/>
  </w:num>
  <w:num w:numId="14">
    <w:abstractNumId w:val="7"/>
  </w:num>
  <w:num w:numId="15">
    <w:abstractNumId w:val="18"/>
  </w:num>
  <w:num w:numId="16">
    <w:abstractNumId w:val="4"/>
  </w:num>
  <w:num w:numId="17">
    <w:abstractNumId w:val="11"/>
  </w:num>
  <w:num w:numId="18">
    <w:abstractNumId w:val="3"/>
  </w:num>
  <w:num w:numId="19">
    <w:abstractNumId w:val="19"/>
  </w:num>
  <w:num w:numId="20">
    <w:abstractNumId w:val="8"/>
  </w:num>
  <w:num w:numId="21">
    <w:abstractNumId w:val="1"/>
  </w:num>
  <w:num w:numId="22">
    <w:abstractNumId w:val="18"/>
    <w:lvlOverride w:ilvl="0">
      <w:startOverride w:val="1"/>
    </w:lvlOverride>
  </w:num>
  <w:num w:numId="23">
    <w:abstractNumId w:val="18"/>
    <w:lvlOverride w:ilvl="0">
      <w:startOverride w:val="1"/>
    </w:lvlOverride>
  </w:num>
  <w:num w:numId="24">
    <w:abstractNumId w:val="18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EA"/>
    <w:rsid w:val="000013BC"/>
    <w:rsid w:val="00004A37"/>
    <w:rsid w:val="00005034"/>
    <w:rsid w:val="000078D5"/>
    <w:rsid w:val="00010BCC"/>
    <w:rsid w:val="00011041"/>
    <w:rsid w:val="0001358F"/>
    <w:rsid w:val="00014490"/>
    <w:rsid w:val="00020502"/>
    <w:rsid w:val="000208A3"/>
    <w:rsid w:val="000310A5"/>
    <w:rsid w:val="00033A52"/>
    <w:rsid w:val="00034D54"/>
    <w:rsid w:val="000359DF"/>
    <w:rsid w:val="000360A6"/>
    <w:rsid w:val="00037977"/>
    <w:rsid w:val="00041459"/>
    <w:rsid w:val="0004317D"/>
    <w:rsid w:val="00043DFE"/>
    <w:rsid w:val="0004413D"/>
    <w:rsid w:val="00044CC7"/>
    <w:rsid w:val="00045D96"/>
    <w:rsid w:val="00046617"/>
    <w:rsid w:val="00046A69"/>
    <w:rsid w:val="00052C81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29C"/>
    <w:rsid w:val="00094C91"/>
    <w:rsid w:val="00096490"/>
    <w:rsid w:val="00097B4E"/>
    <w:rsid w:val="000A42DB"/>
    <w:rsid w:val="000A6F29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C6A74"/>
    <w:rsid w:val="000D0273"/>
    <w:rsid w:val="000D0E5F"/>
    <w:rsid w:val="000D0E6A"/>
    <w:rsid w:val="000D1552"/>
    <w:rsid w:val="000D5ABB"/>
    <w:rsid w:val="000D61E2"/>
    <w:rsid w:val="000D72CD"/>
    <w:rsid w:val="000D74A8"/>
    <w:rsid w:val="000D75DB"/>
    <w:rsid w:val="000D7D12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122B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1415"/>
    <w:rsid w:val="00112739"/>
    <w:rsid w:val="00114A3F"/>
    <w:rsid w:val="00115B0B"/>
    <w:rsid w:val="00115EB7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D74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0211"/>
    <w:rsid w:val="0016179E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77BC1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32CC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3CE6"/>
    <w:rsid w:val="00234C0D"/>
    <w:rsid w:val="00234CB6"/>
    <w:rsid w:val="00241FB7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26CD"/>
    <w:rsid w:val="0027367E"/>
    <w:rsid w:val="00273693"/>
    <w:rsid w:val="0027549C"/>
    <w:rsid w:val="00276E86"/>
    <w:rsid w:val="0028208D"/>
    <w:rsid w:val="00286301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139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2F6A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25D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269"/>
    <w:rsid w:val="00354A79"/>
    <w:rsid w:val="00361E9A"/>
    <w:rsid w:val="003623FF"/>
    <w:rsid w:val="003628AA"/>
    <w:rsid w:val="00362D23"/>
    <w:rsid w:val="00363560"/>
    <w:rsid w:val="00363802"/>
    <w:rsid w:val="0036408B"/>
    <w:rsid w:val="00367F8D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0909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351"/>
    <w:rsid w:val="003A0513"/>
    <w:rsid w:val="003A1D67"/>
    <w:rsid w:val="003A230D"/>
    <w:rsid w:val="003A3D70"/>
    <w:rsid w:val="003A4D0A"/>
    <w:rsid w:val="003A4D57"/>
    <w:rsid w:val="003B1761"/>
    <w:rsid w:val="003B2018"/>
    <w:rsid w:val="003B21D9"/>
    <w:rsid w:val="003C10EC"/>
    <w:rsid w:val="003C2E3F"/>
    <w:rsid w:val="003C5573"/>
    <w:rsid w:val="003C5A92"/>
    <w:rsid w:val="003C795A"/>
    <w:rsid w:val="003D0C0A"/>
    <w:rsid w:val="003D0C66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3998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4DAD"/>
    <w:rsid w:val="004173E7"/>
    <w:rsid w:val="00422933"/>
    <w:rsid w:val="004231C9"/>
    <w:rsid w:val="004238A6"/>
    <w:rsid w:val="00425249"/>
    <w:rsid w:val="00425E59"/>
    <w:rsid w:val="004278D9"/>
    <w:rsid w:val="00427B28"/>
    <w:rsid w:val="004333FD"/>
    <w:rsid w:val="00433D91"/>
    <w:rsid w:val="00434D18"/>
    <w:rsid w:val="00435F3A"/>
    <w:rsid w:val="00436017"/>
    <w:rsid w:val="0044354A"/>
    <w:rsid w:val="00447336"/>
    <w:rsid w:val="00450B1C"/>
    <w:rsid w:val="004523C8"/>
    <w:rsid w:val="00454C45"/>
    <w:rsid w:val="00454E74"/>
    <w:rsid w:val="00457521"/>
    <w:rsid w:val="004610F4"/>
    <w:rsid w:val="00462988"/>
    <w:rsid w:val="00464051"/>
    <w:rsid w:val="0046487D"/>
    <w:rsid w:val="00465D99"/>
    <w:rsid w:val="00466ED9"/>
    <w:rsid w:val="004670DE"/>
    <w:rsid w:val="00467C7E"/>
    <w:rsid w:val="00470072"/>
    <w:rsid w:val="00484BC6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3C11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5DA1"/>
    <w:rsid w:val="00556C4B"/>
    <w:rsid w:val="00557858"/>
    <w:rsid w:val="0056039F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6B44"/>
    <w:rsid w:val="00577029"/>
    <w:rsid w:val="00577650"/>
    <w:rsid w:val="005778B3"/>
    <w:rsid w:val="00583C0E"/>
    <w:rsid w:val="005844B9"/>
    <w:rsid w:val="00586566"/>
    <w:rsid w:val="00592277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10F4"/>
    <w:rsid w:val="005F1547"/>
    <w:rsid w:val="005F3CC0"/>
    <w:rsid w:val="005F3FC5"/>
    <w:rsid w:val="005F401E"/>
    <w:rsid w:val="005F59E8"/>
    <w:rsid w:val="005F5B43"/>
    <w:rsid w:val="005F6FC7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6CC9"/>
    <w:rsid w:val="006B746F"/>
    <w:rsid w:val="006C116B"/>
    <w:rsid w:val="006C2483"/>
    <w:rsid w:val="006C2DE3"/>
    <w:rsid w:val="006C2F3E"/>
    <w:rsid w:val="006C39E3"/>
    <w:rsid w:val="006C4A48"/>
    <w:rsid w:val="006C5791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2DFA"/>
    <w:rsid w:val="006E7521"/>
    <w:rsid w:val="006F0C78"/>
    <w:rsid w:val="006F225E"/>
    <w:rsid w:val="006F329B"/>
    <w:rsid w:val="006F6A94"/>
    <w:rsid w:val="00700EE9"/>
    <w:rsid w:val="007027A2"/>
    <w:rsid w:val="0070465C"/>
    <w:rsid w:val="00710BDE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9C4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A5C"/>
    <w:rsid w:val="00817C02"/>
    <w:rsid w:val="0082144F"/>
    <w:rsid w:val="008276E8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3EEC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87A"/>
    <w:rsid w:val="00876FEA"/>
    <w:rsid w:val="00882114"/>
    <w:rsid w:val="00883686"/>
    <w:rsid w:val="008842E4"/>
    <w:rsid w:val="00884C6B"/>
    <w:rsid w:val="00884C91"/>
    <w:rsid w:val="008910FF"/>
    <w:rsid w:val="00891E27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D3EFC"/>
    <w:rsid w:val="008E0018"/>
    <w:rsid w:val="008E127D"/>
    <w:rsid w:val="008E14AD"/>
    <w:rsid w:val="008E2F73"/>
    <w:rsid w:val="008E38FB"/>
    <w:rsid w:val="008E4334"/>
    <w:rsid w:val="008F076E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4B1F"/>
    <w:rsid w:val="009358FB"/>
    <w:rsid w:val="009366F0"/>
    <w:rsid w:val="00937DF6"/>
    <w:rsid w:val="009426F9"/>
    <w:rsid w:val="00944DA7"/>
    <w:rsid w:val="0094644C"/>
    <w:rsid w:val="00951C9E"/>
    <w:rsid w:val="00953ABD"/>
    <w:rsid w:val="00954F1E"/>
    <w:rsid w:val="00955936"/>
    <w:rsid w:val="00956AE4"/>
    <w:rsid w:val="009619F0"/>
    <w:rsid w:val="009631FD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77F59"/>
    <w:rsid w:val="009815C0"/>
    <w:rsid w:val="00981C1D"/>
    <w:rsid w:val="009831DF"/>
    <w:rsid w:val="00984F80"/>
    <w:rsid w:val="00995FA3"/>
    <w:rsid w:val="00996168"/>
    <w:rsid w:val="00997EA5"/>
    <w:rsid w:val="00997F69"/>
    <w:rsid w:val="009A1846"/>
    <w:rsid w:val="009A5710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D4622"/>
    <w:rsid w:val="009D58F1"/>
    <w:rsid w:val="009E072C"/>
    <w:rsid w:val="009E1152"/>
    <w:rsid w:val="009E2CE6"/>
    <w:rsid w:val="009E3191"/>
    <w:rsid w:val="009F19C1"/>
    <w:rsid w:val="009F1BA0"/>
    <w:rsid w:val="009F46FD"/>
    <w:rsid w:val="009F4EA3"/>
    <w:rsid w:val="009F6C77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493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4F29"/>
    <w:rsid w:val="00A5641A"/>
    <w:rsid w:val="00A6201A"/>
    <w:rsid w:val="00A622E0"/>
    <w:rsid w:val="00A62CBD"/>
    <w:rsid w:val="00A64D28"/>
    <w:rsid w:val="00A664AA"/>
    <w:rsid w:val="00A66BDE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303A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7E0"/>
    <w:rsid w:val="00AE6BF7"/>
    <w:rsid w:val="00AE6C1A"/>
    <w:rsid w:val="00AE74C7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0EA"/>
    <w:rsid w:val="00B24384"/>
    <w:rsid w:val="00B24DAA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3C8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20E1"/>
    <w:rsid w:val="00B63B83"/>
    <w:rsid w:val="00B63DE0"/>
    <w:rsid w:val="00B64746"/>
    <w:rsid w:val="00B64FED"/>
    <w:rsid w:val="00B651B4"/>
    <w:rsid w:val="00B65549"/>
    <w:rsid w:val="00B66096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40C"/>
    <w:rsid w:val="00BC0A6F"/>
    <w:rsid w:val="00BC1B83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3A71"/>
    <w:rsid w:val="00BD5A83"/>
    <w:rsid w:val="00BD619D"/>
    <w:rsid w:val="00BD7AB1"/>
    <w:rsid w:val="00BD7D63"/>
    <w:rsid w:val="00BD7EC9"/>
    <w:rsid w:val="00BE23C1"/>
    <w:rsid w:val="00BE4EC1"/>
    <w:rsid w:val="00BE5BF8"/>
    <w:rsid w:val="00BE6658"/>
    <w:rsid w:val="00BE6B3D"/>
    <w:rsid w:val="00BE7982"/>
    <w:rsid w:val="00BE7F4B"/>
    <w:rsid w:val="00BF02E5"/>
    <w:rsid w:val="00BF05E1"/>
    <w:rsid w:val="00BF423E"/>
    <w:rsid w:val="00BF57B4"/>
    <w:rsid w:val="00BF5A68"/>
    <w:rsid w:val="00BF6A19"/>
    <w:rsid w:val="00C015BC"/>
    <w:rsid w:val="00C05506"/>
    <w:rsid w:val="00C05E16"/>
    <w:rsid w:val="00C06997"/>
    <w:rsid w:val="00C075DA"/>
    <w:rsid w:val="00C075E4"/>
    <w:rsid w:val="00C07B95"/>
    <w:rsid w:val="00C115A2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210F"/>
    <w:rsid w:val="00C4216B"/>
    <w:rsid w:val="00C431EA"/>
    <w:rsid w:val="00C44024"/>
    <w:rsid w:val="00C50D5E"/>
    <w:rsid w:val="00C510F5"/>
    <w:rsid w:val="00C51212"/>
    <w:rsid w:val="00C51574"/>
    <w:rsid w:val="00C52300"/>
    <w:rsid w:val="00C53D42"/>
    <w:rsid w:val="00C55E32"/>
    <w:rsid w:val="00C5710A"/>
    <w:rsid w:val="00C602F0"/>
    <w:rsid w:val="00C61323"/>
    <w:rsid w:val="00C620AA"/>
    <w:rsid w:val="00C65D0C"/>
    <w:rsid w:val="00C66F9C"/>
    <w:rsid w:val="00C70824"/>
    <w:rsid w:val="00C77564"/>
    <w:rsid w:val="00C80359"/>
    <w:rsid w:val="00C904EC"/>
    <w:rsid w:val="00C9061A"/>
    <w:rsid w:val="00C91510"/>
    <w:rsid w:val="00C958A4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222A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0751F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39FB"/>
    <w:rsid w:val="00D47231"/>
    <w:rsid w:val="00D50368"/>
    <w:rsid w:val="00D50500"/>
    <w:rsid w:val="00D54ABB"/>
    <w:rsid w:val="00D558B7"/>
    <w:rsid w:val="00D56C2B"/>
    <w:rsid w:val="00D56D00"/>
    <w:rsid w:val="00D606AF"/>
    <w:rsid w:val="00D6127E"/>
    <w:rsid w:val="00D61C6D"/>
    <w:rsid w:val="00D635BE"/>
    <w:rsid w:val="00D647E6"/>
    <w:rsid w:val="00D6625E"/>
    <w:rsid w:val="00D71CF1"/>
    <w:rsid w:val="00D727F3"/>
    <w:rsid w:val="00D74026"/>
    <w:rsid w:val="00D7426C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5EA"/>
    <w:rsid w:val="00DB3860"/>
    <w:rsid w:val="00DB3E5F"/>
    <w:rsid w:val="00DB3EB5"/>
    <w:rsid w:val="00DB458F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D71F3"/>
    <w:rsid w:val="00DE0EC7"/>
    <w:rsid w:val="00DE0F46"/>
    <w:rsid w:val="00DE1782"/>
    <w:rsid w:val="00DE42C0"/>
    <w:rsid w:val="00DE4564"/>
    <w:rsid w:val="00DE61EF"/>
    <w:rsid w:val="00DE6B39"/>
    <w:rsid w:val="00DE7C34"/>
    <w:rsid w:val="00DF0F3B"/>
    <w:rsid w:val="00DF10F6"/>
    <w:rsid w:val="00DF4FDE"/>
    <w:rsid w:val="00DF5924"/>
    <w:rsid w:val="00DF7DA8"/>
    <w:rsid w:val="00E03265"/>
    <w:rsid w:val="00E05E19"/>
    <w:rsid w:val="00E077BB"/>
    <w:rsid w:val="00E107F2"/>
    <w:rsid w:val="00E13834"/>
    <w:rsid w:val="00E2212F"/>
    <w:rsid w:val="00E22E9F"/>
    <w:rsid w:val="00E235DD"/>
    <w:rsid w:val="00E23E79"/>
    <w:rsid w:val="00E27824"/>
    <w:rsid w:val="00E27E28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360D"/>
    <w:rsid w:val="00E84C44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5228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1EAE"/>
    <w:rsid w:val="00FA256F"/>
    <w:rsid w:val="00FA52AA"/>
    <w:rsid w:val="00FA6BFF"/>
    <w:rsid w:val="00FB4F85"/>
    <w:rsid w:val="00FC18E2"/>
    <w:rsid w:val="00FC4D89"/>
    <w:rsid w:val="00FC7959"/>
    <w:rsid w:val="00FC7B6A"/>
    <w:rsid w:val="00FD4A78"/>
    <w:rsid w:val="00FD6101"/>
    <w:rsid w:val="00FD7ED6"/>
    <w:rsid w:val="00FE156E"/>
    <w:rsid w:val="00FE1B66"/>
    <w:rsid w:val="00FE3AB4"/>
    <w:rsid w:val="00FE6200"/>
    <w:rsid w:val="00FE79A9"/>
    <w:rsid w:val="00FF0F9A"/>
    <w:rsid w:val="00FF58B6"/>
    <w:rsid w:val="00FF5AB2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AFB5C1D"/>
  <w15:docId w15:val="{840F4730-7109-4BAB-AF84-E73297F0F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DF4FDE"/>
    <w:pPr>
      <w:keepNext/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1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4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4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3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2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6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5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OStablelist1bullet2017">
    <w:name w:val="IOS table list 1 bullet 2017"/>
    <w:basedOn w:val="Normal"/>
    <w:qFormat/>
    <w:locked/>
    <w:rsid w:val="00286301"/>
    <w:pPr>
      <w:tabs>
        <w:tab w:val="left" w:pos="425"/>
        <w:tab w:val="left" w:pos="1134"/>
        <w:tab w:val="left" w:pos="1701"/>
        <w:tab w:val="left" w:pos="2268"/>
        <w:tab w:val="left" w:pos="2835"/>
        <w:tab w:val="left" w:pos="3402"/>
      </w:tabs>
      <w:spacing w:before="80" w:after="40" w:line="240" w:lineRule="atLeast"/>
      <w:ind w:left="425" w:hanging="227"/>
    </w:pPr>
    <w:rPr>
      <w:rFonts w:ascii="Helvetica" w:hAnsi="Helvetica"/>
      <w:sz w:val="20"/>
      <w:szCs w:val="20"/>
    </w:rPr>
  </w:style>
  <w:style w:type="paragraph" w:styleId="ListParagraph">
    <w:name w:val="List Paragraph"/>
    <w:basedOn w:val="Normal"/>
    <w:uiPriority w:val="34"/>
    <w:qFormat/>
    <w:rsid w:val="00883686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3686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686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83686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686"/>
    <w:rPr>
      <w:rFonts w:ascii="Arial" w:hAnsi="Arial"/>
      <w:szCs w:val="22"/>
      <w:lang w:eastAsia="zh-CN"/>
    </w:rPr>
  </w:style>
  <w:style w:type="paragraph" w:customStyle="1" w:styleId="Default">
    <w:name w:val="Default"/>
    <w:rsid w:val="002F2F6A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paragraph">
    <w:name w:val="paragraph"/>
    <w:basedOn w:val="Normal"/>
    <w:rsid w:val="000D74A8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normaltextrun">
    <w:name w:val="normaltextrun"/>
    <w:basedOn w:val="DefaultParagraphFont"/>
    <w:rsid w:val="000D74A8"/>
  </w:style>
  <w:style w:type="character" w:styleId="FollowedHyperlink">
    <w:name w:val="FollowedHyperlink"/>
    <w:basedOn w:val="DefaultParagraphFont"/>
    <w:uiPriority w:val="99"/>
    <w:semiHidden/>
    <w:unhideWhenUsed/>
    <w:rsid w:val="0056039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276E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942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42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29C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2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29C"/>
    <w:rPr>
      <w:rFonts w:ascii="Arial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29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29C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8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2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5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8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9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8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9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4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1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874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48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esmos.com/calculator/fgo045alwk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desmos.com/calculator/pvxhrezwnb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smos.com/calculator/2tvamrilx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E-blank-template-201808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1CD75-A8A6-4A28-A793-F758B961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DOE-blank-template-20180802.dotx</Template>
  <TotalTime>105</TotalTime>
  <Pages>17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 of trigonometric functions</vt:lpstr>
    </vt:vector>
  </TitlesOfParts>
  <Manager/>
  <Company>NSW Department of Education</Company>
  <LinksUpToDate>false</LinksUpToDate>
  <CharactersWithSpaces>3380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Transformations of trigonometric functions</dc:title>
  <dc:subject/>
  <dc:creator>Michiko Ishiguro</dc:creator>
  <cp:keywords/>
  <dc:description/>
  <cp:lastModifiedBy>Daniel Proctor</cp:lastModifiedBy>
  <cp:revision>12</cp:revision>
  <cp:lastPrinted>2017-12-20T04:16:00Z</cp:lastPrinted>
  <dcterms:created xsi:type="dcterms:W3CDTF">2019-03-04T02:33:00Z</dcterms:created>
  <dcterms:modified xsi:type="dcterms:W3CDTF">2019-06-28T03:50:00Z</dcterms:modified>
  <cp:category/>
</cp:coreProperties>
</file>