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086656" w:rsidP="00086656" w:rsidRDefault="006324AB" w14:paraId="798F33A6" w14:textId="4C76F352">
      <w:pPr>
        <w:pStyle w:val="Title"/>
      </w:pPr>
      <w:r>
        <w:t>Student workbook thinking mathematically 3 Stage 2</w:t>
      </w:r>
    </w:p>
    <w:p w:rsidRPr="00E13D6C" w:rsidR="00E13D6C" w:rsidP="00E13D6C" w:rsidRDefault="00E13D6C" w14:paraId="05BD69AF" w14:textId="77777777">
      <w:pPr>
        <w:pStyle w:val="FeatureBox2"/>
        <w:rPr>
          <w:sz w:val="32"/>
          <w:szCs w:val="32"/>
        </w:rPr>
      </w:pPr>
      <w:r w:rsidRPr="00E13D6C">
        <w:rPr>
          <w:sz w:val="32"/>
          <w:szCs w:val="32"/>
        </w:rPr>
        <w:t xml:space="preserve">Name: </w:t>
      </w:r>
    </w:p>
    <w:p w:rsidRPr="00E13D6C" w:rsidR="00E13D6C" w:rsidP="00E13D6C" w:rsidRDefault="00E13D6C" w14:paraId="4E8C1426" w14:textId="77777777">
      <w:pPr>
        <w:pStyle w:val="FeatureBox2"/>
        <w:rPr>
          <w:sz w:val="32"/>
          <w:szCs w:val="32"/>
        </w:rPr>
      </w:pPr>
      <w:r w:rsidRPr="00E13D6C">
        <w:rPr>
          <w:sz w:val="32"/>
          <w:szCs w:val="32"/>
        </w:rPr>
        <w:t>Class:</w:t>
      </w:r>
    </w:p>
    <w:p w:rsidR="00E13D6C" w:rsidP="00D61367" w:rsidRDefault="00E13D6C" w14:paraId="3388E705" w14:textId="77777777">
      <w:pPr>
        <w:pStyle w:val="Heading1"/>
      </w:pPr>
      <w:r>
        <w:t xml:space="preserve">Overview </w:t>
      </w:r>
    </w:p>
    <w:p w:rsidRPr="001D5705" w:rsidR="008F5DEB" w:rsidP="008F5DEB" w:rsidRDefault="008F5DEB" w14:paraId="4E892D65" w14:textId="61E23BD9">
      <w:pPr>
        <w:rPr>
          <w:sz w:val="32"/>
          <w:szCs w:val="32"/>
          <w:lang w:eastAsia="zh-CN"/>
        </w:rPr>
      </w:pPr>
      <w:r w:rsidRPr="001D5705">
        <w:rPr>
          <w:sz w:val="32"/>
          <w:szCs w:val="32"/>
          <w:lang w:eastAsia="zh-CN"/>
        </w:rPr>
        <w:t xml:space="preserve">For the next 2 weeks, </w:t>
      </w:r>
      <w:r w:rsidRPr="001D5705" w:rsidR="07C1C423">
        <w:rPr>
          <w:sz w:val="32"/>
          <w:szCs w:val="32"/>
          <w:lang w:eastAsia="zh-CN"/>
        </w:rPr>
        <w:t xml:space="preserve">we </w:t>
      </w:r>
      <w:r w:rsidRPr="001D5705" w:rsidR="767E0E9B">
        <w:rPr>
          <w:sz w:val="32"/>
          <w:szCs w:val="32"/>
          <w:lang w:eastAsia="zh-CN"/>
        </w:rPr>
        <w:t>hope</w:t>
      </w:r>
      <w:r w:rsidRPr="001D5705">
        <w:rPr>
          <w:sz w:val="32"/>
          <w:szCs w:val="32"/>
          <w:lang w:eastAsia="zh-CN"/>
        </w:rPr>
        <w:t xml:space="preserve"> </w:t>
      </w:r>
      <w:r w:rsidRPr="001D5705" w:rsidR="767E0E9B">
        <w:rPr>
          <w:sz w:val="32"/>
          <w:szCs w:val="32"/>
          <w:lang w:eastAsia="zh-CN"/>
        </w:rPr>
        <w:t xml:space="preserve">you will be having some </w:t>
      </w:r>
      <w:r w:rsidRPr="001D5705">
        <w:rPr>
          <w:sz w:val="32"/>
          <w:szCs w:val="32"/>
          <w:lang w:eastAsia="zh-CN"/>
        </w:rPr>
        <w:t xml:space="preserve">fun with </w:t>
      </w:r>
      <w:r w:rsidRPr="001D5705" w:rsidR="4BC27518">
        <w:rPr>
          <w:sz w:val="32"/>
          <w:szCs w:val="32"/>
          <w:lang w:eastAsia="zh-CN"/>
        </w:rPr>
        <w:t>mathematics</w:t>
      </w:r>
      <w:r w:rsidRPr="001D5705" w:rsidR="4F489210">
        <w:rPr>
          <w:sz w:val="32"/>
          <w:szCs w:val="32"/>
          <w:lang w:eastAsia="zh-CN"/>
        </w:rPr>
        <w:t xml:space="preserve"> – getting sweaty brains, thinking hard and feeling successful when you solve a problem, develop more confidence or understa</w:t>
      </w:r>
      <w:r w:rsidRPr="001D5705" w:rsidR="0090685C">
        <w:rPr>
          <w:sz w:val="32"/>
          <w:szCs w:val="32"/>
          <w:lang w:eastAsia="zh-CN"/>
        </w:rPr>
        <w:t>nd something better</w:t>
      </w:r>
      <w:r w:rsidRPr="001D5705">
        <w:rPr>
          <w:sz w:val="32"/>
          <w:szCs w:val="32"/>
          <w:lang w:eastAsia="zh-CN"/>
        </w:rPr>
        <w:t>. M</w:t>
      </w:r>
      <w:r w:rsidRPr="001D5705" w:rsidR="5BEAED1B">
        <w:rPr>
          <w:sz w:val="32"/>
          <w:szCs w:val="32"/>
          <w:lang w:eastAsia="zh-CN"/>
        </w:rPr>
        <w:t xml:space="preserve">any of these </w:t>
      </w:r>
      <w:r w:rsidRPr="001D5705">
        <w:rPr>
          <w:sz w:val="32"/>
          <w:szCs w:val="32"/>
          <w:lang w:eastAsia="zh-CN"/>
        </w:rPr>
        <w:t>activities are games and investigations that you can play with your family</w:t>
      </w:r>
      <w:r w:rsidRPr="001D5705" w:rsidR="080506B9">
        <w:rPr>
          <w:sz w:val="32"/>
          <w:szCs w:val="32"/>
          <w:lang w:eastAsia="zh-CN"/>
        </w:rPr>
        <w:t xml:space="preserve">, </w:t>
      </w:r>
      <w:r w:rsidRPr="001D5705">
        <w:rPr>
          <w:sz w:val="32"/>
          <w:szCs w:val="32"/>
          <w:lang w:eastAsia="zh-CN"/>
        </w:rPr>
        <w:t>friends</w:t>
      </w:r>
      <w:r w:rsidRPr="001D5705" w:rsidR="46039BFE">
        <w:rPr>
          <w:sz w:val="32"/>
          <w:szCs w:val="32"/>
          <w:lang w:eastAsia="zh-CN"/>
        </w:rPr>
        <w:t xml:space="preserve"> and classmates</w:t>
      </w:r>
      <w:r w:rsidRPr="001D5705">
        <w:rPr>
          <w:sz w:val="32"/>
          <w:szCs w:val="32"/>
          <w:lang w:eastAsia="zh-CN"/>
        </w:rPr>
        <w:t xml:space="preserve">. Have fun and think deeply! </w:t>
      </w:r>
    </w:p>
    <w:p w:rsidRPr="00B8500E" w:rsidR="00E13D6C" w:rsidP="00B8500E" w:rsidRDefault="00C61790" w14:paraId="538D0544" w14:textId="35160D53">
      <w:pPr>
        <w:rPr>
          <w:sz w:val="32"/>
          <w:szCs w:val="32"/>
          <w:lang w:eastAsia="zh-CN"/>
        </w:rPr>
      </w:pPr>
      <w:r w:rsidRPr="001D5705">
        <w:rPr>
          <w:sz w:val="32"/>
          <w:szCs w:val="32"/>
          <w:lang w:eastAsia="zh-CN"/>
        </w:rPr>
        <w:t xml:space="preserve">Most of these tasks have a video and some have downloadable resources to support your learning. You can find these using the digital student resource </w:t>
      </w:r>
      <w:r w:rsidR="001D5705">
        <w:rPr>
          <w:sz w:val="32"/>
          <w:szCs w:val="32"/>
          <w:lang w:eastAsia="zh-CN"/>
        </w:rPr>
        <w:t>link on the Learning from home, K-6 support –</w:t>
      </w:r>
      <w:r w:rsidRPr="001D5705">
        <w:rPr>
          <w:sz w:val="32"/>
          <w:szCs w:val="32"/>
          <w:lang w:eastAsia="zh-CN"/>
        </w:rPr>
        <w:t xml:space="preserve"> </w:t>
      </w:r>
      <w:hyperlink w:history="1" w:anchor="tabs3" r:id="rId11">
        <w:r w:rsidRPr="001D5705" w:rsidR="001D5705">
          <w:rPr>
            <w:rStyle w:val="Hyperlink"/>
            <w:sz w:val="32"/>
            <w:szCs w:val="32"/>
            <w:lang w:eastAsia="zh-CN"/>
          </w:rPr>
          <w:t>mathematics page</w:t>
        </w:r>
      </w:hyperlink>
      <w:r w:rsidR="001D5705">
        <w:rPr>
          <w:sz w:val="32"/>
          <w:szCs w:val="32"/>
          <w:lang w:eastAsia="zh-CN"/>
        </w:rPr>
        <w:t>.</w:t>
      </w:r>
      <w:r w:rsidR="00E13D6C">
        <w:br w:type="page"/>
      </w:r>
    </w:p>
    <w:p w:rsidR="002762CD" w:rsidP="00EF7656" w:rsidRDefault="006649BA" w14:paraId="4E9FDE17" w14:textId="28A1F295">
      <w:pPr>
        <w:pStyle w:val="Heading1"/>
      </w:pPr>
      <w:r>
        <w:lastRenderedPageBreak/>
        <w:t>Day</w:t>
      </w:r>
      <w:r w:rsidR="00EF7656">
        <w:t xml:space="preserve"> 1</w:t>
      </w:r>
    </w:p>
    <w:p w:rsidRPr="00E1181B" w:rsidR="006156DF" w:rsidP="00E1181B" w:rsidRDefault="00E1181B" w14:paraId="0B0E7B19" w14:textId="14CE6C6F">
      <w:r>
        <w:t xml:space="preserve">Today </w:t>
      </w:r>
      <w:r w:rsidR="7A3D6427">
        <w:t xml:space="preserve">we </w:t>
      </w:r>
      <w:r w:rsidR="2C601CE0">
        <w:t xml:space="preserve">will have </w:t>
      </w:r>
      <w:r w:rsidR="42494BBF">
        <w:t xml:space="preserve">an </w:t>
      </w:r>
      <w:r w:rsidR="2C601CE0">
        <w:t>opportunit</w:t>
      </w:r>
      <w:r w:rsidR="11C363FA">
        <w:t>y</w:t>
      </w:r>
      <w:r w:rsidR="2C601CE0">
        <w:t xml:space="preserve"> to de</w:t>
      </w:r>
      <w:r w:rsidR="00D44DC8">
        <w:t xml:space="preserve">epen </w:t>
      </w:r>
      <w:r w:rsidR="00CE3FB3">
        <w:t xml:space="preserve">our understanding of </w:t>
      </w:r>
      <w:r w:rsidR="00D44DC8">
        <w:t>patterns.</w:t>
      </w:r>
    </w:p>
    <w:p w:rsidRPr="002762CD" w:rsidR="00D61367" w:rsidP="005C1F70" w:rsidRDefault="005C1F70" w14:paraId="28216BB8" w14:textId="66786673">
      <w:pPr>
        <w:pStyle w:val="FeatureBox"/>
      </w:pPr>
      <w:r>
        <w:rPr>
          <w:noProof/>
          <w:lang w:eastAsia="en-AU"/>
        </w:rPr>
        <w:drawing>
          <wp:inline distT="0" distB="0" distL="0" distR="0" wp14:anchorId="34CBD98F" wp14:editId="232CC601">
            <wp:extent cx="635027" cy="635027"/>
            <wp:effectExtent l="0" t="0" r="0" b="0"/>
            <wp:docPr id="527205771" name="Picture 16"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Resources – </w:t>
      </w:r>
      <w:r w:rsidR="00CC6FF8">
        <w:t xml:space="preserve">device to view videos, </w:t>
      </w:r>
      <w:r>
        <w:t>colour pencils</w:t>
      </w:r>
      <w:r w:rsidR="006156DF">
        <w:t>/ markers</w:t>
      </w:r>
    </w:p>
    <w:p w:rsidR="00D61367" w:rsidP="00D61367" w:rsidRDefault="003F2768" w14:paraId="4143791D" w14:textId="76FC656B">
      <w:pPr>
        <w:pStyle w:val="Heading2"/>
      </w:pPr>
      <w:r>
        <w:t>Staircase pattern</w:t>
      </w:r>
      <w:r w:rsidR="65B33F9C">
        <w:t>s 2.1</w:t>
      </w:r>
    </w:p>
    <w:p w:rsidR="00CD6772" w:rsidP="004D5537" w:rsidRDefault="00CD6772" w14:paraId="49342E2E" w14:textId="0FFC0782">
      <w:pPr>
        <w:rPr>
          <w:lang w:eastAsia="zh-CN"/>
        </w:rPr>
      </w:pPr>
      <w:r>
        <w:rPr>
          <w:noProof/>
          <w:lang w:eastAsia="en-AU"/>
        </w:rPr>
        <w:drawing>
          <wp:inline distT="0" distB="0" distL="0" distR="0" wp14:anchorId="3563AC4B" wp14:editId="57029D95">
            <wp:extent cx="640081" cy="640081"/>
            <wp:effectExtent l="0" t="0" r="7620" b="7620"/>
            <wp:docPr id="1777740569" name="Picture 908694337"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37"/>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02F1FB5F" w:rsidR="00B156ED">
        <w:rPr>
          <w:lang w:eastAsia="zh-CN"/>
        </w:rPr>
        <w:t>Vi</w:t>
      </w:r>
      <w:r w:rsidRPr="02F1FB5F" w:rsidR="003F2768">
        <w:rPr>
          <w:lang w:eastAsia="zh-CN"/>
        </w:rPr>
        <w:t xml:space="preserve">ew video </w:t>
      </w:r>
      <w:hyperlink r:id="rId14">
        <w:r w:rsidRPr="02F1FB5F" w:rsidR="003F2768">
          <w:rPr>
            <w:rStyle w:val="Hyperlink"/>
            <w:lang w:eastAsia="zh-CN"/>
          </w:rPr>
          <w:t>Staircase pattern 1 – Part 1</w:t>
        </w:r>
      </w:hyperlink>
    </w:p>
    <w:p w:rsidR="003F2768" w:rsidP="004D5537" w:rsidRDefault="00CC6FF8" w14:paraId="4683052D" w14:textId="46A84134">
      <w:pPr>
        <w:rPr>
          <w:lang w:eastAsia="zh-CN"/>
        </w:rPr>
      </w:pPr>
      <w:r>
        <w:rPr>
          <w:noProof/>
          <w:lang w:eastAsia="en-AU"/>
        </w:rPr>
        <w:drawing>
          <wp:inline distT="0" distB="0" distL="0" distR="0" wp14:anchorId="323E9ABB" wp14:editId="4B8690F8">
            <wp:extent cx="638175" cy="638175"/>
            <wp:effectExtent l="0" t="0" r="9525" b="9525"/>
            <wp:docPr id="630308407" name="Picture 1401686676" descr="This activity involves draw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686676"/>
                    <pic:cNvPicPr/>
                  </pic:nvPicPr>
                  <pic:blipFill>
                    <a:blip r:embed="rId15">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Pr="7B472AFB">
        <w:rPr>
          <w:lang w:eastAsia="zh-CN"/>
        </w:rPr>
        <w:t>Draw the staircase pattern we</w:t>
      </w:r>
      <w:r w:rsidRPr="7B472AFB" w:rsidR="0BECBE94">
        <w:rPr>
          <w:lang w:eastAsia="zh-CN"/>
        </w:rPr>
        <w:t xml:space="preserve"> explored, </w:t>
      </w:r>
      <w:r w:rsidRPr="7B472AFB">
        <w:rPr>
          <w:lang w:eastAsia="zh-CN"/>
        </w:rPr>
        <w:t>con</w:t>
      </w:r>
      <w:r w:rsidRPr="7B472AFB" w:rsidR="005B2358">
        <w:rPr>
          <w:lang w:eastAsia="zh-CN"/>
        </w:rPr>
        <w:t>tinuing it down the other side.</w:t>
      </w:r>
    </w:p>
    <w:p w:rsidR="00D23EE0" w:rsidP="004D5537" w:rsidRDefault="00D23EE0" w14:paraId="39EAA9DB" w14:textId="6911ED35">
      <w:pPr>
        <w:rPr>
          <w:lang w:eastAsia="zh-CN"/>
        </w:rPr>
      </w:pPr>
      <w:r>
        <w:rPr>
          <w:noProof/>
          <w:lang w:eastAsia="en-AU"/>
        </w:rPr>
        <w:drawing>
          <wp:inline distT="0" distB="0" distL="0" distR="0" wp14:anchorId="6FC5F94C" wp14:editId="46EBE725">
            <wp:extent cx="4194482" cy="6055212"/>
            <wp:effectExtent l="3175" t="0" r="0" b="0"/>
            <wp:docPr id="1719086083" name="Picture 1719086083" descr="gri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4204568" cy="6069772"/>
                    </a:xfrm>
                    <a:prstGeom prst="rect">
                      <a:avLst/>
                    </a:prstGeom>
                    <a:noFill/>
                  </pic:spPr>
                </pic:pic>
              </a:graphicData>
            </a:graphic>
          </wp:inline>
        </w:drawing>
      </w:r>
    </w:p>
    <w:p w:rsidR="003F2768" w:rsidP="003F2768" w:rsidRDefault="003F2768" w14:paraId="1638FCDA" w14:textId="09085411">
      <w:r>
        <w:rPr>
          <w:noProof/>
          <w:lang w:eastAsia="en-AU"/>
        </w:rPr>
        <w:drawing>
          <wp:inline distT="0" distB="0" distL="0" distR="0" wp14:anchorId="20054F23" wp14:editId="43DD9A53">
            <wp:extent cx="640081" cy="640081"/>
            <wp:effectExtent l="0" t="0" r="7620" b="7620"/>
            <wp:docPr id="1968369240" name="Picture 908694337"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37"/>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02F1FB5F">
        <w:rPr>
          <w:lang w:eastAsia="zh-CN"/>
        </w:rPr>
        <w:t>View video</w:t>
      </w:r>
      <w:r>
        <w:t xml:space="preserve"> </w:t>
      </w:r>
      <w:hyperlink r:id="rId17">
        <w:r w:rsidRPr="02F1FB5F">
          <w:rPr>
            <w:rStyle w:val="Hyperlink"/>
          </w:rPr>
          <w:t>Staircase pattern 1 – par</w:t>
        </w:r>
        <w:r w:rsidRPr="02F1FB5F" w:rsidR="005B2358">
          <w:rPr>
            <w:rStyle w:val="Hyperlink"/>
          </w:rPr>
          <w:t>t 2</w:t>
        </w:r>
      </w:hyperlink>
    </w:p>
    <w:p w:rsidR="00CC6FF8" w:rsidP="003F2768" w:rsidRDefault="0059112A" w14:paraId="119748AB" w14:textId="46C5340A">
      <w:r>
        <w:rPr>
          <w:noProof/>
          <w:lang w:eastAsia="en-AU"/>
        </w:rPr>
        <w:drawing>
          <wp:inline distT="0" distB="0" distL="0" distR="0" wp14:anchorId="2936AD78" wp14:editId="407706AE">
            <wp:extent cx="636270" cy="636270"/>
            <wp:effectExtent l="0" t="0" r="0" b="0"/>
            <wp:docPr id="1487466413" name="Picture 22" descr="This activity requires building or ma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8">
                      <a:extLst>
                        <a:ext uri="{28A0092B-C50C-407E-A947-70E740481C1C}">
                          <a14:useLocalDpi xmlns:a14="http://schemas.microsoft.com/office/drawing/2010/main" val="0"/>
                        </a:ext>
                      </a:extLst>
                    </a:blip>
                    <a:stretch>
                      <a:fillRect/>
                    </a:stretch>
                  </pic:blipFill>
                  <pic:spPr>
                    <a:xfrm>
                      <a:off x="0" y="0"/>
                      <a:ext cx="636270" cy="636270"/>
                    </a:xfrm>
                    <a:prstGeom prst="rect">
                      <a:avLst/>
                    </a:prstGeom>
                  </pic:spPr>
                </pic:pic>
              </a:graphicData>
            </a:graphic>
          </wp:inline>
        </w:drawing>
      </w:r>
      <w:r w:rsidR="00CC6FF8">
        <w:rPr>
          <w:noProof/>
          <w:lang w:eastAsia="en-AU"/>
        </w:rPr>
        <w:drawing>
          <wp:inline distT="0" distB="0" distL="0" distR="0" wp14:anchorId="4B76B037" wp14:editId="54F459BC">
            <wp:extent cx="638175" cy="638175"/>
            <wp:effectExtent l="0" t="0" r="9525" b="9525"/>
            <wp:docPr id="1854502269" name="Picture 1401686676" descr="This activity involves draw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686676"/>
                    <pic:cNvPicPr/>
                  </pic:nvPicPr>
                  <pic:blipFill>
                    <a:blip r:embed="rId15">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00CE3FB3">
        <w:t>If you like</w:t>
      </w:r>
      <w:r w:rsidR="6AEB1C52">
        <w:t>, you can</w:t>
      </w:r>
      <w:r w:rsidR="00CE3FB3">
        <w:t xml:space="preserve"> build the model. Then draw what the staircase will look like if we continue building it up and down the other side, using twos.</w:t>
      </w:r>
    </w:p>
    <w:p w:rsidR="004D613D" w:rsidP="003F2768" w:rsidRDefault="00D23EE0" w14:paraId="221590AC" w14:textId="77777777">
      <w:r>
        <w:rPr>
          <w:noProof/>
          <w:lang w:eastAsia="en-AU"/>
        </w:rPr>
        <w:drawing>
          <wp:inline distT="0" distB="0" distL="0" distR="0" wp14:anchorId="025BD91D" wp14:editId="72124CBF">
            <wp:extent cx="6116320" cy="2748725"/>
            <wp:effectExtent l="0" t="0" r="0" b="0"/>
            <wp:docPr id="10" name="Picture 10" descr="Gri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6320" cy="2748725"/>
                    </a:xfrm>
                    <a:prstGeom prst="rect">
                      <a:avLst/>
                    </a:prstGeom>
                  </pic:spPr>
                </pic:pic>
              </a:graphicData>
            </a:graphic>
          </wp:inline>
        </w:drawing>
      </w:r>
    </w:p>
    <w:p w:rsidRPr="00E84136" w:rsidR="008D30C5" w:rsidP="003F2768" w:rsidRDefault="004D613D" w14:paraId="3286BD38" w14:textId="74D91592">
      <w:r>
        <w:br w:type="page"/>
      </w:r>
    </w:p>
    <w:p w:rsidR="003F2768" w:rsidP="003F2768" w:rsidRDefault="003F2768" w14:paraId="2348FB28" w14:textId="003C35E0">
      <w:r>
        <w:rPr>
          <w:noProof/>
          <w:lang w:eastAsia="en-AU"/>
        </w:rPr>
        <w:drawing>
          <wp:inline distT="0" distB="0" distL="0" distR="0" wp14:anchorId="262B4914" wp14:editId="5AF97053">
            <wp:extent cx="640081" cy="640081"/>
            <wp:effectExtent l="0" t="0" r="7620" b="7620"/>
            <wp:docPr id="952333590" name="Picture 908694337"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37"/>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02F1FB5F">
        <w:rPr>
          <w:lang w:eastAsia="zh-CN"/>
        </w:rPr>
        <w:t>View video</w:t>
      </w:r>
      <w:r w:rsidR="004D613D">
        <w:t xml:space="preserve"> </w:t>
      </w:r>
      <w:hyperlink r:id="rId20">
        <w:r w:rsidRPr="02F1FB5F" w:rsidR="004D613D">
          <w:rPr>
            <w:rStyle w:val="Hyperlink"/>
          </w:rPr>
          <w:t>Staircase pattern 1 – part 3</w:t>
        </w:r>
      </w:hyperlink>
    </w:p>
    <w:p w:rsidR="00CE3FB3" w:rsidP="003F2768" w:rsidRDefault="00CE3FB3" w14:paraId="6F675192" w14:textId="3CD42A28">
      <w:pPr>
        <w:rPr>
          <w:noProof/>
          <w:lang w:eastAsia="en-AU"/>
        </w:rPr>
      </w:pPr>
      <w:r>
        <w:rPr>
          <w:noProof/>
          <w:lang w:eastAsia="en-AU"/>
        </w:rPr>
        <w:drawing>
          <wp:inline distT="0" distB="0" distL="0" distR="0" wp14:anchorId="18F35D0F" wp14:editId="4B45C9A3">
            <wp:extent cx="638175" cy="638175"/>
            <wp:effectExtent l="0" t="0" r="9525" b="9525"/>
            <wp:docPr id="23" name="Picture 1401686676" descr="This activity involves draw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686676"/>
                    <pic:cNvPicPr/>
                  </pic:nvPicPr>
                  <pic:blipFill>
                    <a:blip r:embed="rId15">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Pr="00CE3FB3">
        <w:t>How many blocks are there altogether? Use diagrams to record the thinking you did to work out the solution.</w:t>
      </w:r>
    </w:p>
    <w:p w:rsidR="004D613D" w:rsidP="003F2768" w:rsidRDefault="004D613D" w14:paraId="3262223D" w14:textId="6929C9A4">
      <w:r>
        <w:rPr>
          <w:noProof/>
          <w:lang w:eastAsia="en-AU"/>
        </w:rPr>
        <w:drawing>
          <wp:inline distT="0" distB="0" distL="0" distR="0" wp14:anchorId="6CA3CF0D" wp14:editId="4AE58F1C">
            <wp:extent cx="3407376" cy="1595438"/>
            <wp:effectExtent l="0" t="0" r="3175" b="5080"/>
            <wp:docPr id="24" name="Picture 24" descr="Unifix cube in a stair case pattern. With 18 on the bottom row, then 14, 10, 6 a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13757" cy="1598426"/>
                    </a:xfrm>
                    <a:prstGeom prst="rect">
                      <a:avLst/>
                    </a:prstGeom>
                  </pic:spPr>
                </pic:pic>
              </a:graphicData>
            </a:graphic>
          </wp:inline>
        </w:drawing>
      </w:r>
    </w:p>
    <w:p w:rsidR="009E5F0B" w:rsidP="003F2768" w:rsidRDefault="009E5F0B" w14:paraId="03297F4F" w14:textId="43510A88"/>
    <w:p w:rsidR="009E5F0B" w:rsidP="003F2768" w:rsidRDefault="009E5F0B" w14:paraId="170DD468" w14:textId="3B032C8D"/>
    <w:p w:rsidR="009E5F0B" w:rsidP="003F2768" w:rsidRDefault="009E5F0B" w14:paraId="03D0EFDF" w14:textId="0600838D"/>
    <w:p w:rsidR="009E5F0B" w:rsidP="003F2768" w:rsidRDefault="009E5F0B" w14:paraId="5CC35DD6" w14:textId="1C9DFA49"/>
    <w:p w:rsidR="009E5F0B" w:rsidP="003F2768" w:rsidRDefault="009E5F0B" w14:paraId="7397832E" w14:textId="0FABE131"/>
    <w:p w:rsidRPr="00E84136" w:rsidR="009E5F0B" w:rsidP="003F2768" w:rsidRDefault="009E5F0B" w14:paraId="4FEACDBF" w14:textId="77777777"/>
    <w:p w:rsidRPr="005B2358" w:rsidR="005B2358" w:rsidP="005B2358" w:rsidRDefault="005C1F70" w14:paraId="67DFC3A4" w14:textId="4EBCFA3A">
      <w:pPr>
        <w:pStyle w:val="Heading2"/>
      </w:pPr>
      <w:r>
        <w:t>Reflection</w:t>
      </w:r>
    </w:p>
    <w:p w:rsidRPr="002762CD" w:rsidR="00D23EE0" w:rsidP="00D23EE0" w:rsidRDefault="008B45C5" w14:paraId="752D1C93" w14:textId="61C3E48F">
      <w:pPr>
        <w:pStyle w:val="ListBullet2"/>
        <w:numPr>
          <w:ilvl w:val="1"/>
          <w:numId w:val="0"/>
        </w:numPr>
        <w:rPr>
          <w:lang w:eastAsia="zh-CN"/>
        </w:rPr>
      </w:pPr>
      <w:r>
        <w:rPr>
          <w:noProof/>
          <w:lang w:eastAsia="en-AU"/>
        </w:rPr>
        <w:drawing>
          <wp:inline distT="0" distB="0" distL="0" distR="0" wp14:anchorId="20D0BF1F" wp14:editId="76B178DF">
            <wp:extent cx="635027" cy="635027"/>
            <wp:effectExtent l="0" t="0" r="0" b="0"/>
            <wp:docPr id="2004692514" name="Picture 15"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D23EE0">
        <w:t>Can you find any growing or shrinking patterns at home or at school? Draw the patterns you find.</w:t>
      </w:r>
    </w:p>
    <w:p w:rsidRPr="002762CD" w:rsidR="00D23EE0" w:rsidP="00D23EE0" w:rsidRDefault="00D23EE0" w14:paraId="5EAE1CD3" w14:textId="77777777">
      <w:pPr>
        <w:pStyle w:val="ListBullet2"/>
        <w:numPr>
          <w:ilvl w:val="1"/>
          <w:numId w:val="0"/>
        </w:numPr>
        <w:rPr>
          <w:lang w:eastAsia="zh-CN"/>
        </w:rPr>
      </w:pPr>
    </w:p>
    <w:p w:rsidRPr="002762CD" w:rsidR="00D23EE0" w:rsidP="00D23EE0" w:rsidRDefault="00D23EE0" w14:paraId="5894BA5F" w14:textId="77777777">
      <w:pPr>
        <w:pStyle w:val="ListBullet2"/>
        <w:numPr>
          <w:ilvl w:val="1"/>
          <w:numId w:val="0"/>
        </w:numPr>
        <w:rPr>
          <w:lang w:eastAsia="zh-CN"/>
        </w:rPr>
      </w:pPr>
    </w:p>
    <w:p w:rsidRPr="002762CD" w:rsidR="00D23EE0" w:rsidP="00D23EE0" w:rsidRDefault="00D23EE0" w14:paraId="5CBEA1AE" w14:textId="77777777">
      <w:pPr>
        <w:pStyle w:val="ListBullet2"/>
        <w:numPr>
          <w:ilvl w:val="1"/>
          <w:numId w:val="0"/>
        </w:numPr>
        <w:rPr>
          <w:lang w:eastAsia="zh-CN"/>
        </w:rPr>
      </w:pPr>
    </w:p>
    <w:p w:rsidR="00D23EE0" w:rsidP="00D23EE0" w:rsidRDefault="00D23EE0" w14:paraId="184D81E1" w14:textId="77777777">
      <w:pPr>
        <w:pStyle w:val="ListBullet2"/>
        <w:numPr>
          <w:ilvl w:val="1"/>
          <w:numId w:val="0"/>
        </w:numPr>
        <w:rPr>
          <w:lang w:eastAsia="zh-CN"/>
        </w:rPr>
      </w:pPr>
    </w:p>
    <w:p w:rsidR="00D23EE0" w:rsidP="00D23EE0" w:rsidRDefault="00D23EE0" w14:paraId="707C5D44" w14:textId="77777777">
      <w:pPr>
        <w:pStyle w:val="ListBullet2"/>
        <w:numPr>
          <w:ilvl w:val="1"/>
          <w:numId w:val="0"/>
        </w:numPr>
        <w:rPr>
          <w:lang w:eastAsia="zh-CN"/>
        </w:rPr>
      </w:pPr>
    </w:p>
    <w:p w:rsidR="004D613D" w:rsidP="00D23EE0" w:rsidRDefault="004D613D" w14:paraId="0DE1D9B2" w14:textId="2556ABB2">
      <w:pPr>
        <w:pStyle w:val="ListBullet2"/>
        <w:numPr>
          <w:ilvl w:val="1"/>
          <w:numId w:val="0"/>
        </w:numPr>
        <w:rPr>
          <w:lang w:eastAsia="zh-CN"/>
        </w:rPr>
      </w:pPr>
    </w:p>
    <w:p w:rsidR="009E5F0B" w:rsidP="00D23EE0" w:rsidRDefault="009E5F0B" w14:paraId="0905892F" w14:textId="77777777">
      <w:pPr>
        <w:pStyle w:val="ListBullet2"/>
        <w:numPr>
          <w:ilvl w:val="1"/>
          <w:numId w:val="0"/>
        </w:numPr>
        <w:rPr>
          <w:lang w:eastAsia="zh-CN"/>
        </w:rPr>
      </w:pPr>
    </w:p>
    <w:p w:rsidR="004D613D" w:rsidP="00532264" w:rsidRDefault="00D23EE0" w14:paraId="0646B7D4" w14:textId="77777777">
      <w:pPr>
        <w:pStyle w:val="ListBullet2"/>
        <w:numPr>
          <w:ilvl w:val="1"/>
          <w:numId w:val="0"/>
        </w:numPr>
        <w:rPr>
          <w:lang w:eastAsia="zh-CN"/>
        </w:rPr>
      </w:pPr>
      <w:r w:rsidRPr="2DCAC7CD">
        <w:rPr>
          <w:lang w:eastAsia="zh-CN"/>
        </w:rPr>
        <w:t>Talk about what you have discovered and learnt about today with someone at home.</w:t>
      </w:r>
    </w:p>
    <w:p w:rsidR="007932AD" w:rsidP="007932AD" w:rsidRDefault="006649BA" w14:paraId="52F6B007" w14:textId="4DB91216">
      <w:pPr>
        <w:pStyle w:val="Heading1"/>
      </w:pPr>
      <w:r>
        <w:t>Day</w:t>
      </w:r>
      <w:r w:rsidR="007932AD">
        <w:t xml:space="preserve"> 2</w:t>
      </w:r>
    </w:p>
    <w:p w:rsidR="00EB6274" w:rsidP="7F5A5FD4" w:rsidRDefault="00EB6274" w14:paraId="59797D90" w14:textId="0728D298">
      <w:r>
        <w:t xml:space="preserve">Today </w:t>
      </w:r>
      <w:r w:rsidR="4C0B7E1C">
        <w:t>w</w:t>
      </w:r>
      <w:r w:rsidR="00D44DC8">
        <w:t xml:space="preserve">e </w:t>
      </w:r>
      <w:r w:rsidR="6A94F15B">
        <w:t xml:space="preserve">are </w:t>
      </w:r>
      <w:r w:rsidR="00D44DC8">
        <w:t>going to have a closer look at patterns</w:t>
      </w:r>
      <w:r w:rsidR="004D613D">
        <w:t xml:space="preserve"> and create some</w:t>
      </w:r>
      <w:r w:rsidR="00D44DC8">
        <w:t>.</w:t>
      </w:r>
    </w:p>
    <w:p w:rsidRPr="002762CD" w:rsidR="0041148B" w:rsidP="004D5537" w:rsidRDefault="004D5537" w14:paraId="2211D9E7" w14:textId="21072F9C">
      <w:pPr>
        <w:pStyle w:val="FeatureBox"/>
      </w:pPr>
      <w:r>
        <w:rPr>
          <w:noProof/>
          <w:lang w:eastAsia="en-AU"/>
        </w:rPr>
        <w:drawing>
          <wp:inline distT="0" distB="0" distL="0" distR="0" wp14:anchorId="1C1A32F2" wp14:editId="2E739AD6">
            <wp:extent cx="635027" cy="635027"/>
            <wp:effectExtent l="0" t="0" r="0" b="0"/>
            <wp:docPr id="142466521" name="Picture 21"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Resources – </w:t>
      </w:r>
      <w:r w:rsidR="00961029">
        <w:t>device to view videos,</w:t>
      </w:r>
      <w:r w:rsidR="00AD65FC">
        <w:t xml:space="preserve"> colour pencils/ markers</w:t>
      </w:r>
      <w:r w:rsidR="0015073A">
        <w:t xml:space="preserve">, </w:t>
      </w:r>
      <w:r w:rsidR="166C35B9">
        <w:t>c</w:t>
      </w:r>
      <w:r w:rsidR="0015073A">
        <w:t>ollection of objects like blocks or unfix cubes</w:t>
      </w:r>
    </w:p>
    <w:p w:rsidR="00705F64" w:rsidP="00846CE1" w:rsidRDefault="00770A47" w14:paraId="085FCFBD" w14:textId="4BA83EEF">
      <w:pPr>
        <w:pStyle w:val="Heading2"/>
      </w:pPr>
      <w:r>
        <w:t>Staircase pattern</w:t>
      </w:r>
      <w:r w:rsidR="514D377C">
        <w:t>s 2.2</w:t>
      </w:r>
    </w:p>
    <w:p w:rsidR="008E3604" w:rsidP="008E3604" w:rsidRDefault="008E3604" w14:paraId="1F33C4B1" w14:textId="65508E03">
      <w:pPr>
        <w:rPr>
          <w:lang w:eastAsia="zh-CN"/>
        </w:rPr>
      </w:pPr>
      <w:r>
        <w:rPr>
          <w:noProof/>
          <w:lang w:eastAsia="en-AU"/>
        </w:rPr>
        <w:drawing>
          <wp:inline distT="0" distB="0" distL="0" distR="0" wp14:anchorId="16CB870B" wp14:editId="5492327B">
            <wp:extent cx="640081" cy="640081"/>
            <wp:effectExtent l="0" t="0" r="7620" b="7620"/>
            <wp:docPr id="229852541" name="Picture 908694336"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36"/>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02F1FB5F">
        <w:rPr>
          <w:lang w:eastAsia="zh-CN"/>
        </w:rPr>
        <w:t xml:space="preserve">View video </w:t>
      </w:r>
      <w:hyperlink r:id="rId23">
        <w:r w:rsidRPr="02F1FB5F">
          <w:rPr>
            <w:rStyle w:val="Hyperlink"/>
            <w:lang w:eastAsia="zh-CN"/>
          </w:rPr>
          <w:t>Staircase patterns 1 – part 4</w:t>
        </w:r>
      </w:hyperlink>
    </w:p>
    <w:p w:rsidR="00D44DC8" w:rsidP="00D44DC8" w:rsidRDefault="00D44DC8" w14:paraId="0F997C34" w14:textId="4DCAA82C">
      <w:pPr>
        <w:rPr>
          <w:lang w:eastAsia="zh-CN"/>
        </w:rPr>
      </w:pPr>
      <w:r>
        <w:rPr>
          <w:noProof/>
          <w:sz w:val="32"/>
          <w:szCs w:val="32"/>
          <w:lang w:eastAsia="en-AU"/>
        </w:rPr>
        <w:drawing>
          <wp:inline distT="0" distB="0" distL="0" distR="0" wp14:anchorId="719E0B09" wp14:editId="571A4D75">
            <wp:extent cx="636270" cy="636270"/>
            <wp:effectExtent l="0" t="0" r="0" b="0"/>
            <wp:docPr id="1921432238" name="Picture 1921432238" descr="This activity requires building or ma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likhan\AppData\Local\Microsoft\Windows\INetCache\Content.MSO\341F3BD3.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6270" cy="636270"/>
                    </a:xfrm>
                    <a:prstGeom prst="rect">
                      <a:avLst/>
                    </a:prstGeom>
                    <a:noFill/>
                    <a:ln>
                      <a:noFill/>
                    </a:ln>
                  </pic:spPr>
                </pic:pic>
              </a:graphicData>
            </a:graphic>
          </wp:inline>
        </w:drawing>
      </w:r>
      <w:r w:rsidRPr="00D44DC8">
        <w:rPr>
          <w:lang w:eastAsia="zh-CN"/>
        </w:rPr>
        <w:t>Use objects</w:t>
      </w:r>
      <w:r w:rsidR="002D6CC7">
        <w:rPr>
          <w:lang w:eastAsia="zh-CN"/>
        </w:rPr>
        <w:t>, like blocks</w:t>
      </w:r>
      <w:r w:rsidR="006324AB">
        <w:rPr>
          <w:lang w:eastAsia="zh-CN"/>
        </w:rPr>
        <w:t xml:space="preserve"> to create 2</w:t>
      </w:r>
      <w:r w:rsidRPr="00D44DC8">
        <w:rPr>
          <w:lang w:eastAsia="zh-CN"/>
        </w:rPr>
        <w:t xml:space="preserve"> new staircase structure</w:t>
      </w:r>
      <w:r w:rsidR="006324AB">
        <w:rPr>
          <w:lang w:eastAsia="zh-CN"/>
        </w:rPr>
        <w:t>s</w:t>
      </w:r>
      <w:r w:rsidRPr="00D44DC8">
        <w:rPr>
          <w:lang w:eastAsia="zh-CN"/>
        </w:rPr>
        <w:t>.</w:t>
      </w:r>
    </w:p>
    <w:p w:rsidR="00D44DC8" w:rsidP="00D44DC8" w:rsidRDefault="00D44DC8" w14:paraId="600CB9B7" w14:textId="70BC4275">
      <w:pPr>
        <w:rPr>
          <w:lang w:eastAsia="zh-CN"/>
        </w:rPr>
      </w:pPr>
      <w:r>
        <w:rPr>
          <w:noProof/>
          <w:lang w:eastAsia="en-AU"/>
        </w:rPr>
        <w:drawing>
          <wp:inline distT="0" distB="0" distL="0" distR="0" wp14:anchorId="1ED76030" wp14:editId="4791C271">
            <wp:extent cx="638175" cy="638175"/>
            <wp:effectExtent l="0" t="0" r="9525" b="9525"/>
            <wp:docPr id="1921432239" name="Picture 1401686676" descr="This activity involves draw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686676"/>
                    <pic:cNvPicPr/>
                  </pic:nvPicPr>
                  <pic:blipFill>
                    <a:blip r:embed="rId15">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006324AB">
        <w:rPr>
          <w:noProof/>
          <w:lang w:eastAsia="en-AU"/>
        </w:rPr>
        <w:drawing>
          <wp:inline distT="0" distB="0" distL="0" distR="0" wp14:anchorId="2C965231" wp14:editId="1DDBFF8A">
            <wp:extent cx="640081" cy="640081"/>
            <wp:effectExtent l="0" t="0" r="7620" b="7620"/>
            <wp:docPr id="1921432240" name="Picture 908694359"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9"/>
                    <pic:cNvPicPr/>
                  </pic:nvPicPr>
                  <pic:blipFill>
                    <a:blip r:embed="rId24">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lang w:eastAsia="zh-CN"/>
        </w:rPr>
        <w:t>Draw</w:t>
      </w:r>
      <w:r w:rsidRPr="00D44DC8">
        <w:rPr>
          <w:lang w:eastAsia="zh-CN"/>
        </w:rPr>
        <w:t xml:space="preserve"> an</w:t>
      </w:r>
      <w:r>
        <w:rPr>
          <w:lang w:eastAsia="zh-CN"/>
        </w:rPr>
        <w:t>d describe the things you notice from the staircase structure you have made.</w:t>
      </w:r>
    </w:p>
    <w:p w:rsidR="00026D7E" w:rsidP="00D44DC8" w:rsidRDefault="00026D7E" w14:paraId="014E693C" w14:textId="7211B29D">
      <w:pPr>
        <w:rPr>
          <w:lang w:eastAsia="zh-CN"/>
        </w:rPr>
      </w:pPr>
    </w:p>
    <w:p w:rsidR="00026D7E" w:rsidP="00D44DC8" w:rsidRDefault="00026D7E" w14:paraId="2BFE3609" w14:textId="23E21F97">
      <w:pPr>
        <w:rPr>
          <w:lang w:eastAsia="zh-CN"/>
        </w:rPr>
      </w:pPr>
    </w:p>
    <w:p w:rsidR="00026D7E" w:rsidP="00D44DC8" w:rsidRDefault="00026D7E" w14:paraId="34E2BA79" w14:textId="3E0F746E">
      <w:pPr>
        <w:rPr>
          <w:lang w:eastAsia="zh-CN"/>
        </w:rPr>
      </w:pPr>
    </w:p>
    <w:p w:rsidR="00026D7E" w:rsidP="00D44DC8" w:rsidRDefault="00026D7E" w14:paraId="71F268F0" w14:textId="0FEAF278">
      <w:pPr>
        <w:rPr>
          <w:lang w:eastAsia="zh-CN"/>
        </w:rPr>
      </w:pPr>
    </w:p>
    <w:p w:rsidR="00026D7E" w:rsidP="00D44DC8" w:rsidRDefault="00026D7E" w14:paraId="43649D0A" w14:textId="76919B7F">
      <w:pPr>
        <w:rPr>
          <w:lang w:eastAsia="zh-CN"/>
        </w:rPr>
      </w:pPr>
    </w:p>
    <w:p w:rsidR="00026D7E" w:rsidP="00D44DC8" w:rsidRDefault="00026D7E" w14:paraId="4B075B29" w14:textId="7EFA5BF6">
      <w:pPr>
        <w:rPr>
          <w:lang w:eastAsia="zh-CN"/>
        </w:rPr>
      </w:pPr>
    </w:p>
    <w:p w:rsidR="00026D7E" w:rsidP="00D44DC8" w:rsidRDefault="00026D7E" w14:paraId="65A6DC62" w14:textId="2FF7EB3E">
      <w:pPr>
        <w:rPr>
          <w:lang w:eastAsia="zh-CN"/>
        </w:rPr>
      </w:pPr>
    </w:p>
    <w:p w:rsidR="00026D7E" w:rsidP="00D44DC8" w:rsidRDefault="00026D7E" w14:paraId="55088097" w14:textId="32D1E563">
      <w:pPr>
        <w:rPr>
          <w:lang w:eastAsia="zh-CN"/>
        </w:rPr>
      </w:pPr>
    </w:p>
    <w:p w:rsidRPr="00D44DC8" w:rsidR="00026D7E" w:rsidP="00D44DC8" w:rsidRDefault="00026D7E" w14:paraId="35699998" w14:textId="48934E30">
      <w:pPr>
        <w:rPr>
          <w:lang w:eastAsia="zh-CN"/>
        </w:rPr>
      </w:pPr>
    </w:p>
    <w:p w:rsidR="008E3604" w:rsidP="00D44DC8" w:rsidRDefault="006324AB" w14:paraId="5E64E939" w14:textId="52D19F5F">
      <w:pPr>
        <w:rPr>
          <w:lang w:eastAsia="zh-CN"/>
        </w:rPr>
      </w:pPr>
      <w:r>
        <w:rPr>
          <w:noProof/>
          <w:lang w:eastAsia="en-AU"/>
        </w:rPr>
        <w:drawing>
          <wp:inline distT="0" distB="0" distL="0" distR="0" wp14:anchorId="71959ACA" wp14:editId="13602E99">
            <wp:extent cx="635027" cy="635027"/>
            <wp:effectExtent l="0" t="0" r="0" b="0"/>
            <wp:docPr id="1719086088" name="Picture 908694358"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8"/>
                    <pic:cNvPicPr/>
                  </pic:nvPicPr>
                  <pic:blipFill>
                    <a:blip r:embed="rId25">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136357">
        <w:rPr>
          <w:noProof/>
          <w:sz w:val="32"/>
          <w:szCs w:val="32"/>
          <w:lang w:eastAsia="en-AU"/>
        </w:rPr>
        <w:drawing>
          <wp:inline distT="0" distB="0" distL="0" distR="0" wp14:anchorId="27A9E10F" wp14:editId="3B2BB58C">
            <wp:extent cx="636270" cy="636270"/>
            <wp:effectExtent l="0" t="0" r="0" b="0"/>
            <wp:docPr id="1719086089" name="Picture 1719086089" descr="This activity requires building or ma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likhan\AppData\Local\Microsoft\Windows\INetCache\Content.MSO\341F3BD3.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6270" cy="636270"/>
                    </a:xfrm>
                    <a:prstGeom prst="rect">
                      <a:avLst/>
                    </a:prstGeom>
                    <a:noFill/>
                    <a:ln>
                      <a:noFill/>
                    </a:ln>
                  </pic:spPr>
                </pic:pic>
              </a:graphicData>
            </a:graphic>
          </wp:inline>
        </w:drawing>
      </w:r>
      <w:r>
        <w:rPr>
          <w:lang w:eastAsia="zh-CN"/>
        </w:rPr>
        <w:t>Make other sta</w:t>
      </w:r>
      <w:r w:rsidR="00136357">
        <w:rPr>
          <w:lang w:eastAsia="zh-CN"/>
        </w:rPr>
        <w:t>ircases that form into squares.</w:t>
      </w:r>
    </w:p>
    <w:p w:rsidR="00136357" w:rsidP="00D44DC8" w:rsidRDefault="00136357" w14:paraId="539A9707" w14:textId="7A76168B">
      <w:pPr>
        <w:rPr>
          <w:lang w:eastAsia="zh-CN"/>
        </w:rPr>
      </w:pPr>
      <w:r>
        <w:rPr>
          <w:noProof/>
          <w:lang w:eastAsia="en-AU"/>
        </w:rPr>
        <w:drawing>
          <wp:inline distT="0" distB="0" distL="0" distR="0" wp14:anchorId="0A9690D2" wp14:editId="4D3E90F8">
            <wp:extent cx="638175" cy="638175"/>
            <wp:effectExtent l="0" t="0" r="9525" b="9525"/>
            <wp:docPr id="1719086091" name="Picture 1401686676" descr="This activity involves draw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686676"/>
                    <pic:cNvPicPr/>
                  </pic:nvPicPr>
                  <pic:blipFill>
                    <a:blip r:embed="rId15">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Pr>
          <w:noProof/>
          <w:lang w:eastAsia="en-AU"/>
        </w:rPr>
        <w:drawing>
          <wp:inline distT="0" distB="0" distL="0" distR="0" wp14:anchorId="744C5B46" wp14:editId="30567CD3">
            <wp:extent cx="640081" cy="640081"/>
            <wp:effectExtent l="0" t="0" r="7620" b="7620"/>
            <wp:docPr id="1719086092" name="Picture 908694359"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9"/>
                    <pic:cNvPicPr/>
                  </pic:nvPicPr>
                  <pic:blipFill>
                    <a:blip r:embed="rId24">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lang w:eastAsia="zh-CN"/>
        </w:rPr>
        <w:t>Draw</w:t>
      </w:r>
      <w:r w:rsidRPr="00D44DC8">
        <w:rPr>
          <w:lang w:eastAsia="zh-CN"/>
        </w:rPr>
        <w:t xml:space="preserve"> an</w:t>
      </w:r>
      <w:r>
        <w:rPr>
          <w:lang w:eastAsia="zh-CN"/>
        </w:rPr>
        <w:t>d describe the other staircases that form into squares.</w:t>
      </w:r>
    </w:p>
    <w:p w:rsidR="00026D7E" w:rsidP="00D44DC8" w:rsidRDefault="00026D7E" w14:paraId="1F4BBB79" w14:textId="29DF3D60">
      <w:pPr>
        <w:rPr>
          <w:lang w:eastAsia="zh-CN"/>
        </w:rPr>
      </w:pPr>
    </w:p>
    <w:p w:rsidR="00026D7E" w:rsidP="00D44DC8" w:rsidRDefault="00026D7E" w14:paraId="74425E12" w14:textId="61ECEB3B">
      <w:pPr>
        <w:rPr>
          <w:lang w:eastAsia="zh-CN"/>
        </w:rPr>
      </w:pPr>
    </w:p>
    <w:p w:rsidR="00026D7E" w:rsidP="00D44DC8" w:rsidRDefault="00026D7E" w14:paraId="59091D29" w14:textId="059B5C67">
      <w:pPr>
        <w:rPr>
          <w:lang w:eastAsia="zh-CN"/>
        </w:rPr>
      </w:pPr>
    </w:p>
    <w:p w:rsidR="00026D7E" w:rsidP="00D44DC8" w:rsidRDefault="00026D7E" w14:paraId="34349D6E" w14:textId="24F4A3FC">
      <w:pPr>
        <w:rPr>
          <w:lang w:eastAsia="zh-CN"/>
        </w:rPr>
      </w:pPr>
    </w:p>
    <w:p w:rsidR="00026D7E" w:rsidP="00D44DC8" w:rsidRDefault="00026D7E" w14:paraId="5843B18B" w14:textId="23870129">
      <w:pPr>
        <w:rPr>
          <w:lang w:eastAsia="zh-CN"/>
        </w:rPr>
      </w:pPr>
    </w:p>
    <w:p w:rsidR="00026D7E" w:rsidP="00D44DC8" w:rsidRDefault="00026D7E" w14:paraId="0D4435E6" w14:textId="3C58CDE5">
      <w:pPr>
        <w:rPr>
          <w:lang w:eastAsia="zh-CN"/>
        </w:rPr>
      </w:pPr>
    </w:p>
    <w:p w:rsidR="00026D7E" w:rsidP="00D44DC8" w:rsidRDefault="00026D7E" w14:paraId="35DF8D2E" w14:textId="54BC05FC">
      <w:pPr>
        <w:rPr>
          <w:lang w:eastAsia="zh-CN"/>
        </w:rPr>
      </w:pPr>
    </w:p>
    <w:p w:rsidR="00026D7E" w:rsidP="00D44DC8" w:rsidRDefault="00026D7E" w14:paraId="4C3E8204" w14:textId="7BCF062F">
      <w:pPr>
        <w:rPr>
          <w:lang w:eastAsia="zh-CN"/>
        </w:rPr>
      </w:pPr>
    </w:p>
    <w:p w:rsidR="00026D7E" w:rsidP="00D44DC8" w:rsidRDefault="00026D7E" w14:paraId="502D2725" w14:textId="1D450755">
      <w:pPr>
        <w:rPr>
          <w:lang w:eastAsia="zh-CN"/>
        </w:rPr>
      </w:pPr>
    </w:p>
    <w:p w:rsidR="00026D7E" w:rsidP="00D44DC8" w:rsidRDefault="00026D7E" w14:paraId="7C37017F" w14:textId="1CC83201">
      <w:pPr>
        <w:rPr>
          <w:lang w:eastAsia="zh-CN"/>
        </w:rPr>
      </w:pPr>
    </w:p>
    <w:p w:rsidR="00026D7E" w:rsidP="00D44DC8" w:rsidRDefault="00026D7E" w14:paraId="473320FC" w14:textId="7ABC3C54">
      <w:pPr>
        <w:rPr>
          <w:lang w:eastAsia="zh-CN"/>
        </w:rPr>
      </w:pPr>
    </w:p>
    <w:p w:rsidR="00026D7E" w:rsidP="00D44DC8" w:rsidRDefault="00026D7E" w14:paraId="22635396" w14:textId="0F35E1E3">
      <w:pPr>
        <w:rPr>
          <w:lang w:eastAsia="zh-CN"/>
        </w:rPr>
      </w:pPr>
    </w:p>
    <w:p w:rsidR="00026D7E" w:rsidP="00D44DC8" w:rsidRDefault="00026D7E" w14:paraId="2127764B" w14:textId="408EEE36">
      <w:pPr>
        <w:rPr>
          <w:lang w:eastAsia="zh-CN"/>
        </w:rPr>
      </w:pPr>
    </w:p>
    <w:p w:rsidR="00026D7E" w:rsidP="00D44DC8" w:rsidRDefault="00026D7E" w14:paraId="46557325" w14:textId="1264B31C">
      <w:pPr>
        <w:rPr>
          <w:lang w:eastAsia="zh-CN"/>
        </w:rPr>
      </w:pPr>
    </w:p>
    <w:p w:rsidR="00026D7E" w:rsidP="00D44DC8" w:rsidRDefault="00026D7E" w14:paraId="3C37EB26" w14:textId="4559809A">
      <w:pPr>
        <w:rPr>
          <w:lang w:eastAsia="zh-CN"/>
        </w:rPr>
      </w:pPr>
    </w:p>
    <w:p w:rsidRPr="008E3604" w:rsidR="00026D7E" w:rsidP="00D44DC8" w:rsidRDefault="00026D7E" w14:paraId="737A12D1" w14:textId="724D6C9A">
      <w:pPr>
        <w:rPr>
          <w:lang w:eastAsia="zh-CN"/>
        </w:rPr>
      </w:pPr>
    </w:p>
    <w:p w:rsidR="00705F64" w:rsidP="00026D7E" w:rsidRDefault="00705F64" w14:paraId="043A519C" w14:textId="3E3D44B1">
      <w:pPr>
        <w:pStyle w:val="Heading2"/>
      </w:pPr>
      <w:r>
        <w:t>Reflection</w:t>
      </w:r>
    </w:p>
    <w:p w:rsidRPr="00E13D6C" w:rsidR="00E13D6C" w:rsidP="008E3604" w:rsidRDefault="008E3604" w14:paraId="1F451561" w14:textId="29CBBF19">
      <w:pPr>
        <w:pStyle w:val="ListBullet"/>
        <w:numPr>
          <w:ilvl w:val="0"/>
          <w:numId w:val="0"/>
        </w:numPr>
        <w:rPr>
          <w:lang w:eastAsia="zh-CN"/>
        </w:rPr>
      </w:pPr>
      <w:r>
        <w:rPr>
          <w:noProof/>
          <w:lang w:eastAsia="en-AU"/>
        </w:rPr>
        <w:drawing>
          <wp:inline distT="0" distB="0" distL="0" distR="0" wp14:anchorId="167A01F4" wp14:editId="541E1130">
            <wp:extent cx="635027" cy="635027"/>
            <wp:effectExtent l="0" t="0" r="0" b="0"/>
            <wp:docPr id="1223702846" name="Picture 15"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7B472AFB">
        <w:rPr>
          <w:lang w:eastAsia="zh-CN"/>
        </w:rPr>
        <w:t xml:space="preserve">Share </w:t>
      </w:r>
      <w:r w:rsidRPr="7B472AFB" w:rsidR="44F6084B">
        <w:rPr>
          <w:lang w:eastAsia="zh-CN"/>
        </w:rPr>
        <w:t xml:space="preserve">the </w:t>
      </w:r>
      <w:r w:rsidRPr="7B472AFB">
        <w:rPr>
          <w:lang w:eastAsia="zh-CN"/>
        </w:rPr>
        <w:t>drawing</w:t>
      </w:r>
      <w:r w:rsidRPr="7B472AFB" w:rsidR="774D942E">
        <w:rPr>
          <w:lang w:eastAsia="zh-CN"/>
        </w:rPr>
        <w:t>s</w:t>
      </w:r>
      <w:r w:rsidRPr="7B472AFB">
        <w:rPr>
          <w:lang w:eastAsia="zh-CN"/>
        </w:rPr>
        <w:t xml:space="preserve"> you </w:t>
      </w:r>
      <w:r w:rsidRPr="7B472AFB" w:rsidR="00567C24">
        <w:rPr>
          <w:lang w:eastAsia="zh-CN"/>
        </w:rPr>
        <w:t>created</w:t>
      </w:r>
      <w:r w:rsidRPr="7B472AFB">
        <w:rPr>
          <w:lang w:eastAsia="zh-CN"/>
        </w:rPr>
        <w:t xml:space="preserve"> as a mathematici</w:t>
      </w:r>
      <w:r w:rsidRPr="7B472AFB" w:rsidR="7D6907CE">
        <w:rPr>
          <w:lang w:eastAsia="zh-CN"/>
        </w:rPr>
        <w:t xml:space="preserve">an </w:t>
      </w:r>
      <w:r w:rsidRPr="7B472AFB">
        <w:rPr>
          <w:lang w:eastAsia="zh-CN"/>
        </w:rPr>
        <w:t xml:space="preserve">and talk </w:t>
      </w:r>
      <w:r w:rsidR="00932C36">
        <w:rPr>
          <w:lang w:eastAsia="zh-CN"/>
        </w:rPr>
        <w:t xml:space="preserve">about </w:t>
      </w:r>
      <w:r w:rsidRPr="7B472AFB" w:rsidR="7F2547A8">
        <w:rPr>
          <w:lang w:eastAsia="zh-CN"/>
        </w:rPr>
        <w:t>what your diagrams represent</w:t>
      </w:r>
      <w:r w:rsidRPr="7B472AFB">
        <w:rPr>
          <w:lang w:eastAsia="zh-CN"/>
        </w:rPr>
        <w:t>.</w:t>
      </w:r>
    </w:p>
    <w:p w:rsidR="007932AD" w:rsidP="007932AD" w:rsidRDefault="007932AD" w14:paraId="17710EF8" w14:textId="4A4917E8">
      <w:pPr>
        <w:pStyle w:val="Heading1"/>
      </w:pPr>
      <w:r>
        <w:t>Day 3</w:t>
      </w:r>
    </w:p>
    <w:p w:rsidR="007932AD" w:rsidP="7F5A5FD4" w:rsidRDefault="007932AD" w14:paraId="441ED7E8" w14:textId="5C870976">
      <w:r>
        <w:t xml:space="preserve">Today </w:t>
      </w:r>
      <w:r w:rsidR="11EF1F56">
        <w:t>we</w:t>
      </w:r>
      <w:r>
        <w:t xml:space="preserve"> have </w:t>
      </w:r>
      <w:r w:rsidR="00AD409D">
        <w:t>3 tasks.</w:t>
      </w:r>
      <w:r w:rsidR="53042FF5">
        <w:t xml:space="preserve"> We are going to make a rekenrek (with the support of an adult), learn a new game and explore a multiplicative problem brought to us by LEGO.</w:t>
      </w:r>
    </w:p>
    <w:p w:rsidRPr="002762CD" w:rsidR="00974135" w:rsidP="00D3118F" w:rsidRDefault="00974135" w14:paraId="6EF43251" w14:textId="077E27BE">
      <w:pPr>
        <w:pStyle w:val="FeatureBox"/>
      </w:pPr>
      <w:r>
        <w:rPr>
          <w:noProof/>
          <w:lang w:eastAsia="en-AU"/>
        </w:rPr>
        <w:drawing>
          <wp:inline distT="0" distB="0" distL="0" distR="0" wp14:anchorId="606C0A46" wp14:editId="123CACB6">
            <wp:extent cx="635027" cy="635027"/>
            <wp:effectExtent l="0" t="0" r="0" b="0"/>
            <wp:docPr id="2008255148" name="Picture 43"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1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Resourc</w:t>
      </w:r>
      <w:r w:rsidR="007B0452">
        <w:t xml:space="preserve">es – </w:t>
      </w:r>
      <w:r w:rsidR="00961029">
        <w:t>device to view videos,</w:t>
      </w:r>
      <w:r w:rsidR="00885D01">
        <w:t xml:space="preserve"> glue (wood glue or hot glue), 4 pegs, 10 red beads and 10 blue beads (or 10 of any 2 colours you like), 2 paddle pop sticks, 2 kebab sticks, 4 wall plugs,</w:t>
      </w:r>
      <w:r w:rsidR="00266FB3">
        <w:t xml:space="preserve"> </w:t>
      </w:r>
      <w:r w:rsidR="3FD55F4C">
        <w:t xml:space="preserve">and </w:t>
      </w:r>
      <w:r w:rsidR="00885D01">
        <w:t>an adult.</w:t>
      </w:r>
      <w:r w:rsidR="00266FB3">
        <w:t xml:space="preserve"> </w:t>
      </w:r>
      <w:r w:rsidR="006677AE">
        <w:t>48</w:t>
      </w:r>
      <w:r w:rsidR="00266FB3">
        <w:t xml:space="preserve"> counters (for example dried pasta</w:t>
      </w:r>
      <w:r w:rsidR="006677AE">
        <w:t>, 24 for each player</w:t>
      </w:r>
      <w:r w:rsidR="00266FB3">
        <w:t>), 6 pieces of paper, 1-6 dice o</w:t>
      </w:r>
      <w:r w:rsidR="006677AE">
        <w:t>r spinner</w:t>
      </w:r>
      <w:r w:rsidR="006A37F8">
        <w:t xml:space="preserve"> (see appendix)</w:t>
      </w:r>
    </w:p>
    <w:p w:rsidRPr="00823B7A" w:rsidR="00823B7A" w:rsidP="00823B7A" w:rsidRDefault="00823B7A" w14:paraId="5BC4A5AD" w14:textId="77777777">
      <w:pPr>
        <w:keepNext/>
        <w:keepLines/>
        <w:tabs>
          <w:tab w:val="left" w:pos="567"/>
          <w:tab w:val="left" w:pos="1134"/>
          <w:tab w:val="left" w:pos="1701"/>
          <w:tab w:val="left" w:pos="2268"/>
          <w:tab w:val="left" w:pos="2835"/>
          <w:tab w:val="left" w:pos="3402"/>
        </w:tabs>
        <w:spacing w:after="280"/>
        <w:outlineLvl w:val="1"/>
        <w:rPr>
          <w:rFonts w:eastAsia="SimSun" w:cs="Arial"/>
          <w:b/>
          <w:color w:val="1C438B"/>
          <w:sz w:val="48"/>
          <w:szCs w:val="36"/>
          <w:lang w:eastAsia="zh-CN"/>
        </w:rPr>
      </w:pPr>
      <w:r w:rsidRPr="00823B7A">
        <w:rPr>
          <w:rFonts w:eastAsia="SimSun" w:cs="Arial"/>
          <w:b/>
          <w:color w:val="1C438B"/>
          <w:sz w:val="48"/>
          <w:szCs w:val="36"/>
          <w:lang w:eastAsia="zh-CN"/>
        </w:rPr>
        <w:t>Make a rekenrek</w:t>
      </w:r>
    </w:p>
    <w:p w:rsidRPr="00823B7A" w:rsidR="00823B7A" w:rsidP="00823B7A" w:rsidRDefault="00823B7A" w14:paraId="2214BEBB" w14:textId="77777777">
      <w:pPr>
        <w:rPr>
          <w:lang w:eastAsia="zh-CN"/>
        </w:rPr>
      </w:pPr>
      <w:r w:rsidRPr="00823B7A">
        <w:rPr>
          <w:noProof/>
          <w:lang w:eastAsia="en-AU"/>
        </w:rPr>
        <w:drawing>
          <wp:inline distT="0" distB="0" distL="0" distR="0" wp14:anchorId="22919A4E" wp14:editId="46D9609A">
            <wp:extent cx="633730" cy="633730"/>
            <wp:effectExtent l="0" t="0" r="0" b="0"/>
            <wp:docPr id="1952873448" name="Picture 1952873448" descr="C:\Users\aalikhan\AppData\Local\Microsoft\Windows\INetCache\Content.MSO\2D0214C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likhan\AppData\Local\Microsoft\Windows\INetCache\Content.MSO\2D0214CF.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3730" cy="633730"/>
                    </a:xfrm>
                    <a:prstGeom prst="rect">
                      <a:avLst/>
                    </a:prstGeom>
                    <a:noFill/>
                    <a:ln>
                      <a:noFill/>
                    </a:ln>
                  </pic:spPr>
                </pic:pic>
              </a:graphicData>
            </a:graphic>
          </wp:inline>
        </w:drawing>
      </w:r>
      <w:r w:rsidRPr="00823B7A">
        <w:rPr>
          <w:noProof/>
          <w:lang w:eastAsia="en-AU"/>
        </w:rPr>
        <w:drawing>
          <wp:inline distT="0" distB="0" distL="0" distR="0" wp14:anchorId="1C5BCB9D" wp14:editId="089F0D72">
            <wp:extent cx="638175" cy="638175"/>
            <wp:effectExtent l="0" t="0" r="9525" b="9525"/>
            <wp:docPr id="1921432242" name="Picture 1097522761" descr="This activity requires collab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522761"/>
                    <pic:cNvPicPr/>
                  </pic:nvPicPr>
                  <pic:blipFill>
                    <a:blip r:embed="rId27">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Pr="00823B7A">
        <w:rPr>
          <w:lang w:eastAsia="zh-CN"/>
        </w:rPr>
        <w:t>With an adult collect:</w:t>
      </w:r>
    </w:p>
    <w:p w:rsidRPr="00823B7A" w:rsidR="00823B7A" w:rsidP="00823B7A" w:rsidRDefault="00823B7A" w14:paraId="10E5E075" w14:textId="77777777">
      <w:pPr>
        <w:numPr>
          <w:ilvl w:val="0"/>
          <w:numId w:val="10"/>
        </w:numPr>
        <w:adjustRightInd w:val="0"/>
        <w:snapToGrid w:val="0"/>
        <w:spacing w:before="80"/>
        <w:rPr>
          <w:lang w:eastAsia="zh-CN"/>
        </w:rPr>
      </w:pPr>
      <w:r w:rsidRPr="00823B7A">
        <w:rPr>
          <w:lang w:eastAsia="zh-CN"/>
        </w:rPr>
        <w:t>glue (wood or hot glue)</w:t>
      </w:r>
    </w:p>
    <w:p w:rsidRPr="00823B7A" w:rsidR="00823B7A" w:rsidP="00823B7A" w:rsidRDefault="00823B7A" w14:paraId="5DE097C8" w14:textId="77777777">
      <w:pPr>
        <w:numPr>
          <w:ilvl w:val="0"/>
          <w:numId w:val="10"/>
        </w:numPr>
        <w:adjustRightInd w:val="0"/>
        <w:snapToGrid w:val="0"/>
        <w:spacing w:before="80"/>
        <w:rPr>
          <w:lang w:eastAsia="zh-CN"/>
        </w:rPr>
      </w:pPr>
      <w:r w:rsidRPr="00823B7A">
        <w:rPr>
          <w:lang w:eastAsia="zh-CN"/>
        </w:rPr>
        <w:t>4 pegs</w:t>
      </w:r>
    </w:p>
    <w:p w:rsidRPr="00823B7A" w:rsidR="00823B7A" w:rsidP="00823B7A" w:rsidRDefault="00823B7A" w14:paraId="0C2BC51A" w14:textId="77777777">
      <w:pPr>
        <w:numPr>
          <w:ilvl w:val="0"/>
          <w:numId w:val="10"/>
        </w:numPr>
        <w:adjustRightInd w:val="0"/>
        <w:snapToGrid w:val="0"/>
        <w:spacing w:before="80"/>
        <w:rPr>
          <w:lang w:eastAsia="zh-CN"/>
        </w:rPr>
      </w:pPr>
      <w:r w:rsidRPr="00823B7A">
        <w:rPr>
          <w:lang w:eastAsia="zh-CN"/>
        </w:rPr>
        <w:t>10 red beads and 10 blue beads (or 10 of any 2 colours you like)</w:t>
      </w:r>
    </w:p>
    <w:p w:rsidRPr="00823B7A" w:rsidR="00823B7A" w:rsidP="00823B7A" w:rsidRDefault="00823B7A" w14:paraId="06352A13" w14:textId="77777777">
      <w:pPr>
        <w:numPr>
          <w:ilvl w:val="0"/>
          <w:numId w:val="10"/>
        </w:numPr>
        <w:adjustRightInd w:val="0"/>
        <w:snapToGrid w:val="0"/>
        <w:spacing w:before="80"/>
        <w:rPr>
          <w:lang w:eastAsia="zh-CN"/>
        </w:rPr>
      </w:pPr>
      <w:r w:rsidRPr="00823B7A">
        <w:rPr>
          <w:lang w:eastAsia="zh-CN"/>
        </w:rPr>
        <w:t>2 paddle pop sticks</w:t>
      </w:r>
    </w:p>
    <w:p w:rsidRPr="00823B7A" w:rsidR="00823B7A" w:rsidP="00823B7A" w:rsidRDefault="00823B7A" w14:paraId="409BD426" w14:textId="77777777">
      <w:pPr>
        <w:numPr>
          <w:ilvl w:val="0"/>
          <w:numId w:val="10"/>
        </w:numPr>
        <w:adjustRightInd w:val="0"/>
        <w:snapToGrid w:val="0"/>
        <w:spacing w:before="80"/>
        <w:rPr>
          <w:lang w:eastAsia="zh-CN"/>
        </w:rPr>
      </w:pPr>
      <w:r w:rsidRPr="00823B7A">
        <w:rPr>
          <w:lang w:eastAsia="zh-CN"/>
        </w:rPr>
        <w:t>2 kebab sticks</w:t>
      </w:r>
    </w:p>
    <w:p w:rsidRPr="00823B7A" w:rsidR="00823B7A" w:rsidP="00823B7A" w:rsidRDefault="00823B7A" w14:paraId="352686F4" w14:textId="77777777">
      <w:pPr>
        <w:numPr>
          <w:ilvl w:val="0"/>
          <w:numId w:val="10"/>
        </w:numPr>
        <w:adjustRightInd w:val="0"/>
        <w:snapToGrid w:val="0"/>
        <w:spacing w:before="80"/>
        <w:rPr>
          <w:lang w:eastAsia="zh-CN"/>
        </w:rPr>
      </w:pPr>
      <w:r w:rsidRPr="00823B7A">
        <w:rPr>
          <w:lang w:eastAsia="zh-CN"/>
        </w:rPr>
        <w:t>4 wall plugs</w:t>
      </w:r>
    </w:p>
    <w:p w:rsidRPr="00823B7A" w:rsidR="00823B7A" w:rsidP="00823B7A" w:rsidRDefault="00823B7A" w14:paraId="22140D9E" w14:textId="0A117589">
      <w:pPr>
        <w:rPr>
          <w:lang w:eastAsia="zh-CN"/>
        </w:rPr>
      </w:pPr>
      <w:r w:rsidRPr="00823B7A">
        <w:rPr>
          <w:noProof/>
          <w:lang w:eastAsia="en-AU"/>
        </w:rPr>
        <w:drawing>
          <wp:inline distT="0" distB="0" distL="0" distR="0" wp14:anchorId="58D385DC" wp14:editId="55248EBC">
            <wp:extent cx="4803511" cy="3014662"/>
            <wp:effectExtent l="0" t="0" r="0" b="0"/>
            <wp:docPr id="485" name="Screen Shot 2020-05-15 at 5.13.42 pm.png"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Screen Shot 2020-05-15 at 5.13.42 pm.png" descr="Screen Shot 2020-05-15 at 5.13.42 pm.png"/>
                    <pic:cNvPicPr>
                      <a:picLocks noChangeAspect="1"/>
                    </pic:cNvPicPr>
                  </pic:nvPicPr>
                  <pic:blipFill>
                    <a:blip r:embed="rId28">
                      <a:extLst/>
                    </a:blip>
                    <a:srcRect t="4492" r="11882" b="6733"/>
                    <a:stretch>
                      <a:fillRect/>
                    </a:stretch>
                  </pic:blipFill>
                  <pic:spPr>
                    <a:xfrm>
                      <a:off x="0" y="0"/>
                      <a:ext cx="4806171" cy="3016331"/>
                    </a:xfrm>
                    <a:prstGeom prst="rect">
                      <a:avLst/>
                    </a:prstGeom>
                    <a:ln w="12700">
                      <a:miter lim="400000"/>
                    </a:ln>
                  </pic:spPr>
                </pic:pic>
              </a:graphicData>
            </a:graphic>
          </wp:inline>
        </w:drawing>
      </w:r>
    </w:p>
    <w:p w:rsidRPr="00823B7A" w:rsidR="00823B7A" w:rsidP="00823B7A" w:rsidRDefault="00823B7A" w14:paraId="765B2B1B" w14:textId="7CB1B059">
      <w:pPr>
        <w:rPr>
          <w:lang w:eastAsia="zh-CN"/>
        </w:rPr>
      </w:pPr>
      <w:r>
        <w:rPr>
          <w:noProof/>
          <w:lang w:eastAsia="en-AU"/>
        </w:rPr>
        <w:drawing>
          <wp:inline distT="0" distB="0" distL="0" distR="0" wp14:anchorId="6C7AC918" wp14:editId="36495562">
            <wp:extent cx="638175" cy="638175"/>
            <wp:effectExtent l="0" t="0" r="9525" b="9525"/>
            <wp:docPr id="609287250" name="Picture 1356045365" descr="This is a hands 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045365"/>
                    <pic:cNvPicPr/>
                  </pic:nvPicPr>
                  <pic:blipFill>
                    <a:blip r:embed="rId29">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Pr>
          <w:noProof/>
          <w:lang w:eastAsia="en-AU"/>
        </w:rPr>
        <w:drawing>
          <wp:inline distT="0" distB="0" distL="0" distR="0" wp14:anchorId="2C10AC79" wp14:editId="044C591F">
            <wp:extent cx="640081" cy="640081"/>
            <wp:effectExtent l="0" t="0" r="7620" b="7620"/>
            <wp:docPr id="904547402" name="Picture 908694345"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45"/>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02F1FB5F">
        <w:rPr>
          <w:lang w:eastAsia="zh-CN"/>
        </w:rPr>
        <w:t xml:space="preserve">View video </w:t>
      </w:r>
      <w:hyperlink r:id="rId30">
        <w:r w:rsidRPr="02F1FB5F">
          <w:rPr>
            <w:rStyle w:val="Hyperlink"/>
            <w:lang w:eastAsia="zh-CN"/>
          </w:rPr>
          <w:t>How to make a rekenrek</w:t>
        </w:r>
      </w:hyperlink>
      <w:r w:rsidRPr="02F1FB5F">
        <w:rPr>
          <w:lang w:eastAsia="zh-CN"/>
        </w:rPr>
        <w:t xml:space="preserve"> with an adult and together make your own rekenrek.</w:t>
      </w:r>
    </w:p>
    <w:p w:rsidR="00136357" w:rsidP="00136357" w:rsidRDefault="00266FB3" w14:paraId="5F2E71AF" w14:textId="5B2E6F4A">
      <w:pPr>
        <w:pStyle w:val="Heading2"/>
        <w:numPr>
          <w:ilvl w:val="0"/>
          <w:numId w:val="0"/>
        </w:numPr>
      </w:pPr>
      <w:r>
        <w:t>Remainders game</w:t>
      </w:r>
    </w:p>
    <w:p w:rsidR="00BE33B1" w:rsidP="00136357" w:rsidRDefault="00D3118F" w14:paraId="5CD3AE6C" w14:textId="274242E6">
      <w:pPr>
        <w:rPr>
          <w:lang w:eastAsia="zh-CN"/>
        </w:rPr>
      </w:pPr>
      <w:r>
        <w:rPr>
          <w:noProof/>
          <w:lang w:eastAsia="en-AU"/>
        </w:rPr>
        <w:drawing>
          <wp:inline distT="0" distB="0" distL="0" distR="0" wp14:anchorId="7B2C744F" wp14:editId="78A0D25E">
            <wp:extent cx="640081" cy="640081"/>
            <wp:effectExtent l="0" t="0" r="7620" b="7620"/>
            <wp:docPr id="424151194" name="Picture 908694345"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45"/>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02F1FB5F" w:rsidR="005B2358">
        <w:rPr>
          <w:lang w:eastAsia="zh-CN"/>
        </w:rPr>
        <w:t>View video</w:t>
      </w:r>
      <w:r w:rsidRPr="02F1FB5F" w:rsidR="00266FB3">
        <w:rPr>
          <w:lang w:eastAsia="zh-CN"/>
        </w:rPr>
        <w:t xml:space="preserve"> </w:t>
      </w:r>
      <w:hyperlink r:id="rId31">
        <w:r w:rsidRPr="02F1FB5F" w:rsidR="00266FB3">
          <w:rPr>
            <w:rStyle w:val="Hyperlink"/>
            <w:lang w:eastAsia="zh-CN"/>
          </w:rPr>
          <w:t>Remainders game</w:t>
        </w:r>
      </w:hyperlink>
    </w:p>
    <w:p w:rsidR="36640DA8" w:rsidP="36640DA8" w:rsidRDefault="00932C36" w14:paraId="29D795EB" w14:textId="6A38B18F">
      <w:r>
        <w:rPr>
          <w:noProof/>
          <w:lang w:eastAsia="en-AU"/>
        </w:rPr>
        <w:drawing>
          <wp:inline distT="0" distB="0" distL="0" distR="0" wp14:anchorId="6A2C4C9B" wp14:editId="4083C5E1">
            <wp:extent cx="640081" cy="640081"/>
            <wp:effectExtent l="0" t="0" r="7620" b="7620"/>
            <wp:docPr id="1870326442" name="Picture 908694359"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9"/>
                    <pic:cNvPicPr/>
                  </pic:nvPicPr>
                  <pic:blipFill>
                    <a:blip r:embed="rId24">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F14723">
        <w:rPr>
          <w:noProof/>
          <w:lang w:eastAsia="en-AU"/>
        </w:rPr>
        <w:drawing>
          <wp:inline distT="0" distB="0" distL="0" distR="0" wp14:anchorId="6A5639DC" wp14:editId="08F6A57C">
            <wp:extent cx="640081" cy="640081"/>
            <wp:effectExtent l="0" t="0" r="7620" b="7620"/>
            <wp:docPr id="11" name="Picture 908694345"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45"/>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F14723">
        <w:t xml:space="preserve">Play </w:t>
      </w:r>
      <w:r w:rsidRPr="00266FB3" w:rsidR="00F14723">
        <w:rPr>
          <w:lang w:eastAsia="zh-CN"/>
        </w:rPr>
        <w:t>Remainders game</w:t>
      </w:r>
      <w:r>
        <w:t xml:space="preserve"> and r</w:t>
      </w:r>
      <w:r w:rsidR="00F14723">
        <w:t>ecord your game.</w:t>
      </w:r>
    </w:p>
    <w:p w:rsidR="704BCD14" w:rsidRDefault="704BCD14" w14:paraId="3D30B129" w14:textId="483DA264">
      <w:r>
        <w:t>How to play</w:t>
      </w:r>
    </w:p>
    <w:p w:rsidR="704BCD14" w:rsidP="36640DA8" w:rsidRDefault="704BCD14" w14:paraId="65CE8CA3" w14:textId="384726EE">
      <w:pPr>
        <w:pStyle w:val="ListParagraph"/>
        <w:numPr>
          <w:ilvl w:val="0"/>
          <w:numId w:val="2"/>
        </w:numPr>
        <w:rPr>
          <w:rFonts w:asciiTheme="minorHAnsi" w:hAnsiTheme="minorHAnsi" w:eastAsiaTheme="minorEastAsia"/>
        </w:rPr>
      </w:pPr>
      <w:r>
        <w:t>Start with a collection of 24 things each.</w:t>
      </w:r>
    </w:p>
    <w:p w:rsidR="704BCD14" w:rsidP="36640DA8" w:rsidRDefault="704BCD14" w14:paraId="33972B86" w14:textId="5D7EC20B">
      <w:pPr>
        <w:pStyle w:val="ListParagraph"/>
        <w:numPr>
          <w:ilvl w:val="0"/>
          <w:numId w:val="2"/>
        </w:numPr>
        <w:rPr>
          <w:rFonts w:asciiTheme="minorHAnsi" w:hAnsiTheme="minorHAnsi" w:eastAsiaTheme="minorEastAsia"/>
        </w:rPr>
      </w:pPr>
      <w:r>
        <w:t>Players take it in turns to roll the dice to determine how many groups their collection needs to be shared into.</w:t>
      </w:r>
    </w:p>
    <w:p w:rsidR="704BCD14" w:rsidP="36640DA8" w:rsidRDefault="704BCD14" w14:paraId="40477A7F" w14:textId="484875E2">
      <w:pPr>
        <w:pStyle w:val="ListParagraph"/>
        <w:numPr>
          <w:ilvl w:val="1"/>
          <w:numId w:val="2"/>
        </w:numPr>
        <w:rPr>
          <w:rFonts w:asciiTheme="minorHAnsi" w:hAnsiTheme="minorHAnsi" w:eastAsiaTheme="minorEastAsia"/>
        </w:rPr>
      </w:pPr>
      <w:r>
        <w:t>The player works out the solution to their division problem and explain their thinking to their partner who records their move.</w:t>
      </w:r>
    </w:p>
    <w:p w:rsidR="704BCD14" w:rsidP="36640DA8" w:rsidRDefault="704BCD14" w14:paraId="6A3A0396" w14:textId="02C8636E">
      <w:pPr>
        <w:pStyle w:val="ListParagraph"/>
        <w:numPr>
          <w:ilvl w:val="1"/>
          <w:numId w:val="2"/>
        </w:numPr>
        <w:rPr>
          <w:rFonts w:asciiTheme="minorHAnsi" w:hAnsiTheme="minorHAnsi" w:eastAsiaTheme="minorEastAsia"/>
        </w:rPr>
      </w:pPr>
      <w:r>
        <w:t>If the product cannot be evenly divided, players keep the remainders, and the collection of counters they were working with is reduced.</w:t>
      </w:r>
    </w:p>
    <w:p w:rsidR="00932C36" w:rsidP="36640DA8" w:rsidRDefault="704BCD14" w14:paraId="147BE55F" w14:textId="6C7598BF">
      <w:pPr>
        <w:pStyle w:val="ListParagraph"/>
        <w:numPr>
          <w:ilvl w:val="0"/>
          <w:numId w:val="2"/>
        </w:numPr>
      </w:pPr>
      <w:r>
        <w:t>The player who reduces their collection to only 2 counters is declared the winner.</w:t>
      </w:r>
    </w:p>
    <w:p w:rsidRPr="00932C36" w:rsidR="36640DA8" w:rsidP="00932C36" w:rsidRDefault="00932C36" w14:paraId="736E6069" w14:textId="78FD4934">
      <w:r>
        <w:br w:type="page"/>
      </w:r>
    </w:p>
    <w:p w:rsidR="002542D8" w:rsidP="002542D8" w:rsidRDefault="00266FB3" w14:paraId="6D03C97D" w14:textId="5120A3A1">
      <w:pPr>
        <w:pStyle w:val="Heading2"/>
        <w:numPr>
          <w:ilvl w:val="0"/>
          <w:numId w:val="0"/>
        </w:numPr>
      </w:pPr>
      <w:r>
        <w:t>How many characters challenge</w:t>
      </w:r>
    </w:p>
    <w:p w:rsidR="00F14723" w:rsidP="002542D8" w:rsidRDefault="002542D8" w14:paraId="344CA00F" w14:textId="6E1E7CCA">
      <w:pPr>
        <w:rPr>
          <w:lang w:eastAsia="zh-CN"/>
        </w:rPr>
      </w:pPr>
      <w:r>
        <w:rPr>
          <w:noProof/>
          <w:lang w:eastAsia="en-AU"/>
        </w:rPr>
        <w:drawing>
          <wp:inline distT="0" distB="0" distL="0" distR="0" wp14:anchorId="02C8BB72" wp14:editId="2B0ED3FA">
            <wp:extent cx="640081" cy="640081"/>
            <wp:effectExtent l="0" t="0" r="7620" b="7620"/>
            <wp:docPr id="1755444100" name="Picture 908694345"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45"/>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02F1FB5F">
        <w:rPr>
          <w:lang w:eastAsia="zh-CN"/>
        </w:rPr>
        <w:t>View video</w:t>
      </w:r>
      <w:r w:rsidRPr="02F1FB5F" w:rsidR="00266FB3">
        <w:rPr>
          <w:lang w:eastAsia="zh-CN"/>
        </w:rPr>
        <w:t xml:space="preserve"> </w:t>
      </w:r>
      <w:hyperlink r:id="rId32">
        <w:r w:rsidRPr="02F1FB5F" w:rsidR="00266FB3">
          <w:rPr>
            <w:rStyle w:val="Hyperlink"/>
            <w:lang w:eastAsia="zh-CN"/>
          </w:rPr>
          <w:t>How many</w:t>
        </w:r>
        <w:r w:rsidRPr="02F1FB5F" w:rsidR="00F14723">
          <w:rPr>
            <w:rStyle w:val="Hyperlink"/>
            <w:lang w:eastAsia="zh-CN"/>
          </w:rPr>
          <w:t xml:space="preserve"> </w:t>
        </w:r>
        <w:r w:rsidRPr="02F1FB5F" w:rsidR="00F14723">
          <w:rPr>
            <w:rStyle w:val="Hyperlink"/>
          </w:rPr>
          <w:t>unique</w:t>
        </w:r>
        <w:r w:rsidRPr="02F1FB5F" w:rsidR="00266FB3">
          <w:rPr>
            <w:rStyle w:val="Hyperlink"/>
            <w:lang w:eastAsia="zh-CN"/>
          </w:rPr>
          <w:t xml:space="preserve"> characters</w:t>
        </w:r>
        <w:r w:rsidRPr="02F1FB5F" w:rsidR="00597069">
          <w:rPr>
            <w:rStyle w:val="Hyperlink"/>
            <w:lang w:eastAsia="zh-CN"/>
          </w:rPr>
          <w:t xml:space="preserve"> – part 1</w:t>
        </w:r>
      </w:hyperlink>
    </w:p>
    <w:p w:rsidR="00160906" w:rsidP="002542D8" w:rsidRDefault="00266FB3" w14:paraId="08EF87CC" w14:textId="34DBBEE9">
      <w:pPr>
        <w:rPr>
          <w:lang w:eastAsia="zh-CN"/>
        </w:rPr>
      </w:pPr>
      <w:r w:rsidRPr="7B472AFB">
        <w:rPr>
          <w:lang w:eastAsia="zh-CN"/>
        </w:rPr>
        <w:t xml:space="preserve"> </w:t>
      </w:r>
      <w:r w:rsidR="00F14723">
        <w:rPr>
          <w:noProof/>
          <w:lang w:eastAsia="en-AU"/>
        </w:rPr>
        <w:drawing>
          <wp:inline distT="0" distB="0" distL="0" distR="0" wp14:anchorId="10E2F17E" wp14:editId="4E5B1591">
            <wp:extent cx="640081" cy="640081"/>
            <wp:effectExtent l="0" t="0" r="7620" b="7620"/>
            <wp:docPr id="866613810" name="Picture 908694359"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9"/>
                    <pic:cNvPicPr/>
                  </pic:nvPicPr>
                  <pic:blipFill>
                    <a:blip r:embed="rId24">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7B472AFB" w:rsidR="00F14723">
        <w:rPr>
          <w:lang w:eastAsia="zh-CN"/>
        </w:rPr>
        <w:t xml:space="preserve">How many unique mini figs can we make for </w:t>
      </w:r>
      <w:r w:rsidRPr="7B472AFB" w:rsidR="05C81BFC">
        <w:rPr>
          <w:lang w:eastAsia="zh-CN"/>
        </w:rPr>
        <w:t xml:space="preserve">our </w:t>
      </w:r>
      <w:r w:rsidRPr="7B472AFB" w:rsidR="00F14723">
        <w:rPr>
          <w:lang w:eastAsia="zh-CN"/>
        </w:rPr>
        <w:t>$25?</w:t>
      </w:r>
    </w:p>
    <w:p w:rsidR="00F14723" w:rsidP="002542D8" w:rsidRDefault="00160906" w14:paraId="2F463E96" w14:textId="246D708F">
      <w:pPr>
        <w:rPr>
          <w:lang w:eastAsia="zh-CN"/>
        </w:rPr>
      </w:pPr>
      <w:r>
        <w:rPr>
          <w:lang w:eastAsia="zh-CN"/>
        </w:rPr>
        <w:br w:type="page"/>
      </w:r>
    </w:p>
    <w:p w:rsidR="00597069" w:rsidP="00597069" w:rsidRDefault="00597069" w14:paraId="5400816C" w14:textId="6EB29A0B">
      <w:pPr>
        <w:rPr>
          <w:lang w:eastAsia="zh-CN"/>
        </w:rPr>
      </w:pPr>
      <w:r>
        <w:rPr>
          <w:noProof/>
          <w:lang w:eastAsia="en-AU"/>
        </w:rPr>
        <w:drawing>
          <wp:inline distT="0" distB="0" distL="0" distR="0" wp14:anchorId="3271DFA1" wp14:editId="3C48452F">
            <wp:extent cx="640081" cy="640081"/>
            <wp:effectExtent l="0" t="0" r="7620" b="7620"/>
            <wp:docPr id="1396062671" name="Picture 908694345"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45"/>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02F1FB5F">
        <w:rPr>
          <w:lang w:eastAsia="zh-CN"/>
        </w:rPr>
        <w:t xml:space="preserve">View video </w:t>
      </w:r>
      <w:hyperlink r:id="rId33">
        <w:r w:rsidRPr="02F1FB5F">
          <w:rPr>
            <w:rStyle w:val="Hyperlink"/>
            <w:lang w:eastAsia="zh-CN"/>
          </w:rPr>
          <w:t xml:space="preserve">How many </w:t>
        </w:r>
        <w:r w:rsidRPr="02F1FB5F">
          <w:rPr>
            <w:rStyle w:val="Hyperlink"/>
          </w:rPr>
          <w:t>unique</w:t>
        </w:r>
        <w:r w:rsidRPr="02F1FB5F">
          <w:rPr>
            <w:rStyle w:val="Hyperlink"/>
            <w:lang w:eastAsia="zh-CN"/>
          </w:rPr>
          <w:t xml:space="preserve"> characters – part </w:t>
        </w:r>
        <w:r w:rsidRPr="02F1FB5F" w:rsidR="0084165A">
          <w:rPr>
            <w:rStyle w:val="Hyperlink"/>
            <w:lang w:eastAsia="zh-CN"/>
          </w:rPr>
          <w:t>2</w:t>
        </w:r>
      </w:hyperlink>
    </w:p>
    <w:p w:rsidR="00160906" w:rsidP="00597069" w:rsidRDefault="00160906" w14:paraId="54CC7B5A" w14:textId="1A00C319">
      <w:pPr>
        <w:rPr>
          <w:lang w:eastAsia="zh-CN"/>
        </w:rPr>
      </w:pPr>
      <w:r>
        <w:rPr>
          <w:noProof/>
          <w:lang w:eastAsia="en-AU"/>
        </w:rPr>
        <w:drawing>
          <wp:inline distT="0" distB="0" distL="0" distR="0" wp14:anchorId="3F5784B6" wp14:editId="1B8B202C">
            <wp:extent cx="640081" cy="640081"/>
            <wp:effectExtent l="0" t="0" r="7620" b="7620"/>
            <wp:docPr id="25" name="Picture 908694359"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9"/>
                    <pic:cNvPicPr/>
                  </pic:nvPicPr>
                  <pic:blipFill>
                    <a:blip r:embed="rId24">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lang w:eastAsia="zh-CN"/>
        </w:rPr>
        <w:t>See if the strategy shared in the video helps you think of all the different mini figs.</w:t>
      </w:r>
    </w:p>
    <w:p w:rsidR="00160906" w:rsidP="002542D8" w:rsidRDefault="0084165A" w14:paraId="2F4148BD" w14:textId="1D46A487">
      <w:pPr>
        <w:rPr>
          <w:lang w:eastAsia="zh-CN"/>
        </w:rPr>
      </w:pPr>
      <w:r>
        <w:rPr>
          <w:noProof/>
          <w:lang w:eastAsia="en-AU"/>
        </w:rPr>
        <w:drawing>
          <wp:inline distT="0" distB="0" distL="0" distR="0" wp14:anchorId="160661F8" wp14:editId="7009A4C2">
            <wp:extent cx="3020217" cy="3533775"/>
            <wp:effectExtent l="0" t="0" r="8890" b="0"/>
            <wp:docPr id="1" name="Picture 1" descr="15 LEGO mini figs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6933" r="9114" b="13188"/>
                    <a:stretch/>
                  </pic:blipFill>
                  <pic:spPr bwMode="auto">
                    <a:xfrm>
                      <a:off x="0" y="0"/>
                      <a:ext cx="3038799" cy="3555517"/>
                    </a:xfrm>
                    <a:prstGeom prst="rect">
                      <a:avLst/>
                    </a:prstGeom>
                    <a:ln>
                      <a:noFill/>
                    </a:ln>
                    <a:extLst>
                      <a:ext uri="{53640926-AAD7-44D8-BBD7-CCE9431645EC}">
                        <a14:shadowObscured xmlns:a14="http://schemas.microsoft.com/office/drawing/2010/main"/>
                      </a:ext>
                    </a:extLst>
                  </pic:spPr>
                </pic:pic>
              </a:graphicData>
            </a:graphic>
          </wp:inline>
        </w:drawing>
      </w:r>
    </w:p>
    <w:p w:rsidR="00597069" w:rsidP="002542D8" w:rsidRDefault="00160906" w14:paraId="2E736DC3" w14:textId="76F624F9">
      <w:pPr>
        <w:rPr>
          <w:lang w:eastAsia="zh-CN"/>
        </w:rPr>
      </w:pPr>
      <w:r>
        <w:rPr>
          <w:lang w:eastAsia="zh-CN"/>
        </w:rPr>
        <w:br w:type="page"/>
      </w:r>
    </w:p>
    <w:p w:rsidR="00D23EE0" w:rsidP="00D23EE0" w:rsidRDefault="00D23EE0" w14:paraId="7AE5FB76" w14:textId="6E568E68">
      <w:pPr>
        <w:pStyle w:val="Heading2"/>
        <w:numPr>
          <w:ilvl w:val="1"/>
          <w:numId w:val="11"/>
        </w:numPr>
        <w:ind w:left="0"/>
      </w:pPr>
      <w:r>
        <w:t>Reflection</w:t>
      </w:r>
    </w:p>
    <w:p w:rsidRPr="00BE33B1" w:rsidR="002542D8" w:rsidP="00BE33B1" w:rsidRDefault="00D23EE0" w14:paraId="630A62AD" w14:textId="05D7E4E7">
      <w:r>
        <w:rPr>
          <w:noProof/>
          <w:lang w:eastAsia="en-AU"/>
        </w:rPr>
        <w:drawing>
          <wp:inline distT="0" distB="0" distL="0" distR="0" wp14:anchorId="0D7293EF" wp14:editId="4631F47A">
            <wp:extent cx="635027" cy="635027"/>
            <wp:effectExtent l="0" t="0" r="0" b="0"/>
            <wp:docPr id="702760273" name="Picture 2"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What’s something you feel more confident with today?</w:t>
      </w:r>
      <w:r w:rsidR="090AB741">
        <w:t xml:space="preserve"> What’s something you found challenging today?</w:t>
      </w:r>
      <w:r w:rsidR="004D613D">
        <w:br w:type="page"/>
      </w:r>
    </w:p>
    <w:p w:rsidR="00DE0378" w:rsidP="00DE0378" w:rsidRDefault="007932AD" w14:paraId="02513840" w14:textId="4CAFF393">
      <w:pPr>
        <w:pStyle w:val="Heading1"/>
      </w:pPr>
      <w:r>
        <w:t>Day</w:t>
      </w:r>
      <w:r w:rsidR="004A6684">
        <w:t xml:space="preserve"> 4</w:t>
      </w:r>
    </w:p>
    <w:p w:rsidR="00EE5FB0" w:rsidP="7F5A5FD4" w:rsidRDefault="00EE5FB0" w14:paraId="231F7515" w14:textId="6FB0E833">
      <w:r>
        <w:t xml:space="preserve">Today </w:t>
      </w:r>
      <w:r w:rsidR="1DBB18AC">
        <w:t xml:space="preserve">we </w:t>
      </w:r>
      <w:r w:rsidR="60803BE8">
        <w:t xml:space="preserve">are going to play a game of strategy and number </w:t>
      </w:r>
      <w:r w:rsidR="29B844A8">
        <w:t>knowledge</w:t>
      </w:r>
      <w:r w:rsidR="60803BE8">
        <w:t xml:space="preserve"> using our rekenreks</w:t>
      </w:r>
      <w:r>
        <w:t>.</w:t>
      </w:r>
      <w:r w:rsidR="6E6B030E">
        <w:t xml:space="preserve"> </w:t>
      </w:r>
      <w:r w:rsidR="1DFD5AF1">
        <w:t>Then, we are going to make our own tangrams!</w:t>
      </w:r>
    </w:p>
    <w:p w:rsidR="00EE5FB0" w:rsidP="00EE5FB0" w:rsidRDefault="00EE5FB0" w14:paraId="77D0992A" w14:textId="1283B9B0">
      <w:pPr>
        <w:pStyle w:val="FeatureBox"/>
      </w:pPr>
      <w:r w:rsidRPr="7B472AFB">
        <w:rPr>
          <w:rFonts w:eastAsiaTheme="majorEastAsia"/>
          <w:noProof/>
          <w:sz w:val="52"/>
          <w:szCs w:val="52"/>
          <w:lang w:eastAsia="en-AU"/>
        </w:rPr>
        <w:t xml:space="preserve"> </w:t>
      </w:r>
      <w:r>
        <w:rPr>
          <w:noProof/>
          <w:lang w:eastAsia="en-AU"/>
        </w:rPr>
        <w:drawing>
          <wp:inline distT="0" distB="0" distL="0" distR="0" wp14:anchorId="3CB45D9C" wp14:editId="68E477BB">
            <wp:extent cx="635027" cy="635027"/>
            <wp:effectExtent l="0" t="0" r="0" b="0"/>
            <wp:docPr id="1938218591" name="Picture 5"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Resources –device to view videos,</w:t>
      </w:r>
      <w:r w:rsidR="00E80422">
        <w:t xml:space="preserve"> pencil, your rekenrek</w:t>
      </w:r>
      <w:r w:rsidR="00E07222">
        <w:t>, set of numeral cards 0-20, colour pencils/ markers, counters for tokens</w:t>
      </w:r>
      <w:r w:rsidR="129D08F5">
        <w:t xml:space="preserve"> </w:t>
      </w:r>
      <w:r w:rsidR="00E07222">
        <w:t>(you could you use dried pasta)</w:t>
      </w:r>
      <w:r w:rsidR="00012203">
        <w:t>, 1 square sh</w:t>
      </w:r>
      <w:r w:rsidR="003D496A">
        <w:t>eet of paper, pair of scissors</w:t>
      </w:r>
    </w:p>
    <w:p w:rsidR="002542D8" w:rsidP="00012203" w:rsidRDefault="002542D8" w14:paraId="444CD69F" w14:textId="2229A27D">
      <w:pPr>
        <w:pStyle w:val="Heading2"/>
        <w:numPr>
          <w:ilvl w:val="0"/>
          <w:numId w:val="0"/>
        </w:numPr>
      </w:pPr>
      <w:r>
        <w:t>Re</w:t>
      </w:r>
      <w:r w:rsidR="0043313F">
        <w:t>kenrek duel: level 2</w:t>
      </w:r>
    </w:p>
    <w:p w:rsidRPr="0043313F" w:rsidR="0043313F" w:rsidP="009C26DA" w:rsidRDefault="00F06B42" w14:paraId="0BDF9D35" w14:textId="1BE08C19">
      <w:r>
        <w:rPr>
          <w:noProof/>
          <w:lang w:eastAsia="en-AU"/>
        </w:rPr>
        <w:drawing>
          <wp:inline distT="0" distB="0" distL="0" distR="0" wp14:anchorId="106B5202" wp14:editId="5E7A8F43">
            <wp:extent cx="640081" cy="640081"/>
            <wp:effectExtent l="0" t="0" r="7620" b="7620"/>
            <wp:docPr id="7961364" name="Picture 908694351"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1"/>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43313F">
        <w:t xml:space="preserve">View video </w:t>
      </w:r>
      <w:hyperlink r:id="rId35">
        <w:r w:rsidRPr="02F1FB5F" w:rsidR="0043313F">
          <w:rPr>
            <w:rStyle w:val="Hyperlink"/>
          </w:rPr>
          <w:t>Rekenrek duel: level 2</w:t>
        </w:r>
      </w:hyperlink>
      <w:r w:rsidR="0043313F">
        <w:t>.</w:t>
      </w:r>
    </w:p>
    <w:p w:rsidRPr="00F06B42" w:rsidR="0043313F" w:rsidP="009C26DA" w:rsidRDefault="00F06B42" w14:paraId="323A1C1F" w14:textId="184DF818">
      <w:r>
        <w:rPr>
          <w:noProof/>
          <w:lang w:eastAsia="en-AU"/>
        </w:rPr>
        <w:drawing>
          <wp:inline distT="0" distB="0" distL="0" distR="0" wp14:anchorId="4498A581" wp14:editId="09326171">
            <wp:extent cx="633730" cy="633730"/>
            <wp:effectExtent l="0" t="0" r="0" b="0"/>
            <wp:docPr id="862481953" name="Picture 28" descr="C:\Users\aalikhan\AppData\Local\Microsoft\Windows\INetCache\Content.MSO\2D0214C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26">
                      <a:extLst>
                        <a:ext uri="{28A0092B-C50C-407E-A947-70E740481C1C}">
                          <a14:useLocalDpi xmlns:a14="http://schemas.microsoft.com/office/drawing/2010/main" val="0"/>
                        </a:ext>
                      </a:extLst>
                    </a:blip>
                    <a:stretch>
                      <a:fillRect/>
                    </a:stretch>
                  </pic:blipFill>
                  <pic:spPr>
                    <a:xfrm>
                      <a:off x="0" y="0"/>
                      <a:ext cx="633730" cy="633730"/>
                    </a:xfrm>
                    <a:prstGeom prst="rect">
                      <a:avLst/>
                    </a:prstGeom>
                  </pic:spPr>
                </pic:pic>
              </a:graphicData>
            </a:graphic>
          </wp:inline>
        </w:drawing>
      </w:r>
      <w:r>
        <w:rPr>
          <w:noProof/>
          <w:lang w:eastAsia="en-AU"/>
        </w:rPr>
        <w:drawing>
          <wp:inline distT="0" distB="0" distL="0" distR="0" wp14:anchorId="3C859280" wp14:editId="3AF425C4">
            <wp:extent cx="640081" cy="640081"/>
            <wp:effectExtent l="0" t="0" r="7620" b="7620"/>
            <wp:docPr id="1013999005" name="Picture 908694345"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45"/>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43313F">
        <w:t>Collect your rekenrek, a set of numeral cards 0-20, colour pencils/ markers, counters for tokens (you could you use dried pasta) and play Rekenrek duel: level 2!</w:t>
      </w:r>
    </w:p>
    <w:p w:rsidR="004D613D" w:rsidP="0043313F" w:rsidRDefault="00F06B42" w14:paraId="3CD9375A" w14:textId="3ECA3847">
      <w:r>
        <w:rPr>
          <w:noProof/>
          <w:lang w:eastAsia="en-AU"/>
        </w:rPr>
        <w:drawing>
          <wp:inline distT="0" distB="0" distL="0" distR="0" wp14:anchorId="1F827242" wp14:editId="3D6B7432">
            <wp:extent cx="640081" cy="640081"/>
            <wp:effectExtent l="0" t="0" r="7620" b="7620"/>
            <wp:docPr id="1880106714" name="Picture 908694359"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9"/>
                    <pic:cNvPicPr/>
                  </pic:nvPicPr>
                  <pic:blipFill>
                    <a:blip r:embed="rId24">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68F2C9CA">
        <w:t>Make up your own game using the rekenrek and record your rules here. What mathematical skills and understanding do you think your game will help students with?</w:t>
      </w:r>
    </w:p>
    <w:p w:rsidRPr="0043313F" w:rsidR="0043313F" w:rsidP="0043313F" w:rsidRDefault="004D613D" w14:paraId="2D62B518" w14:textId="5ED73B18">
      <w:r>
        <w:br w:type="page"/>
      </w:r>
    </w:p>
    <w:p w:rsidR="00DE0378" w:rsidP="00012203" w:rsidRDefault="000242FE" w14:paraId="37811FE2" w14:textId="3B538DF9">
      <w:pPr>
        <w:pStyle w:val="Heading2"/>
        <w:numPr>
          <w:ilvl w:val="0"/>
          <w:numId w:val="0"/>
        </w:numPr>
      </w:pPr>
      <w:r>
        <w:t>How to m</w:t>
      </w:r>
      <w:r w:rsidR="00012203">
        <w:t>ake a t</w:t>
      </w:r>
      <w:r w:rsidR="004D1029">
        <w:t>angram</w:t>
      </w:r>
    </w:p>
    <w:p w:rsidR="06FAE9BB" w:rsidP="772ADA65" w:rsidRDefault="00AD3759" w14:paraId="306C7627" w14:textId="5F4DE6F6">
      <w:pPr>
        <w:rPr>
          <w:lang w:eastAsia="zh-CN"/>
        </w:rPr>
      </w:pPr>
      <w:r>
        <w:rPr>
          <w:noProof/>
          <w:lang w:eastAsia="en-AU"/>
        </w:rPr>
        <w:drawing>
          <wp:inline distT="0" distB="0" distL="0" distR="0" wp14:anchorId="554086F1" wp14:editId="1E5EF292">
            <wp:extent cx="640081" cy="640081"/>
            <wp:effectExtent l="0" t="0" r="7620" b="7620"/>
            <wp:docPr id="375265772" name="Picture 908694351"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1"/>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02F1FB5F" w:rsidR="60565B0F">
        <w:rPr>
          <w:lang w:eastAsia="zh-CN"/>
        </w:rPr>
        <w:t>Vi</w:t>
      </w:r>
      <w:r w:rsidRPr="02F1FB5F" w:rsidR="1FBC6A6E">
        <w:rPr>
          <w:lang w:eastAsia="zh-CN"/>
        </w:rPr>
        <w:t xml:space="preserve">ew video </w:t>
      </w:r>
      <w:hyperlink r:id="rId36">
        <w:r w:rsidRPr="02F1FB5F" w:rsidR="00012203">
          <w:rPr>
            <w:rStyle w:val="Hyperlink"/>
            <w:lang w:eastAsia="zh-CN"/>
          </w:rPr>
          <w:t xml:space="preserve">How to make </w:t>
        </w:r>
        <w:r w:rsidRPr="02F1FB5F" w:rsidR="004D1029">
          <w:rPr>
            <w:rStyle w:val="Hyperlink"/>
            <w:lang w:eastAsia="zh-CN"/>
          </w:rPr>
          <w:t>a tangram</w:t>
        </w:r>
      </w:hyperlink>
    </w:p>
    <w:p w:rsidR="00012203" w:rsidP="00012203" w:rsidRDefault="00012203" w14:paraId="35A08C72" w14:textId="77777777">
      <w:pPr>
        <w:rPr>
          <w:lang w:eastAsia="zh-CN"/>
        </w:rPr>
      </w:pPr>
      <w:r>
        <w:rPr>
          <w:noProof/>
          <w:lang w:eastAsia="en-AU"/>
        </w:rPr>
        <w:drawing>
          <wp:inline distT="0" distB="0" distL="0" distR="0" wp14:anchorId="52AA0D5F" wp14:editId="60CFD438">
            <wp:extent cx="633730" cy="633730"/>
            <wp:effectExtent l="0" t="0" r="0" b="0"/>
            <wp:docPr id="1952873447" name="Picture 1952873447" descr="C:\Users\aalikhan\AppData\Local\Microsoft\Windows\INetCache\Content.MSO\2D0214C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likhan\AppData\Local\Microsoft\Windows\INetCache\Content.MSO\2D0214CF.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3730" cy="633730"/>
                    </a:xfrm>
                    <a:prstGeom prst="rect">
                      <a:avLst/>
                    </a:prstGeom>
                    <a:noFill/>
                    <a:ln>
                      <a:noFill/>
                    </a:ln>
                  </pic:spPr>
                </pic:pic>
              </a:graphicData>
            </a:graphic>
          </wp:inline>
        </w:drawing>
      </w:r>
      <w:r>
        <w:rPr>
          <w:noProof/>
          <w:lang w:eastAsia="en-AU"/>
        </w:rPr>
        <w:drawing>
          <wp:inline distT="0" distB="0" distL="0" distR="0" wp14:anchorId="4697B883" wp14:editId="458E468B">
            <wp:extent cx="638175" cy="638175"/>
            <wp:effectExtent l="0" t="0" r="9525" b="9525"/>
            <wp:docPr id="1952873449" name="Picture 1097522761" descr="This activity requires collab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522761"/>
                    <pic:cNvPicPr/>
                  </pic:nvPicPr>
                  <pic:blipFill>
                    <a:blip r:embed="rId27">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Pr>
          <w:lang w:eastAsia="zh-CN"/>
        </w:rPr>
        <w:t>With an adult collect:</w:t>
      </w:r>
    </w:p>
    <w:p w:rsidR="00012203" w:rsidP="00012203" w:rsidRDefault="00012203" w14:paraId="02B3D1D3" w14:textId="37D3A04E">
      <w:pPr>
        <w:pStyle w:val="ListBullet"/>
        <w:rPr>
          <w:lang w:eastAsia="zh-CN"/>
        </w:rPr>
      </w:pPr>
      <w:r>
        <w:rPr>
          <w:lang w:eastAsia="zh-CN"/>
        </w:rPr>
        <w:t>pair of scissors</w:t>
      </w:r>
    </w:p>
    <w:p w:rsidR="00012203" w:rsidP="00012203" w:rsidRDefault="00012203" w14:paraId="4AA2564A" w14:textId="6821B34B">
      <w:pPr>
        <w:pStyle w:val="ListBullet"/>
        <w:rPr>
          <w:lang w:eastAsia="zh-CN"/>
        </w:rPr>
      </w:pPr>
      <w:r w:rsidRPr="02F1FB5F">
        <w:rPr>
          <w:lang w:eastAsia="zh-CN"/>
        </w:rPr>
        <w:t xml:space="preserve">1 square sheet of paper (View video on </w:t>
      </w:r>
      <w:hyperlink r:id="rId37">
        <w:r w:rsidRPr="02F1FB5F">
          <w:rPr>
            <w:rStyle w:val="Hyperlink"/>
            <w:lang w:eastAsia="zh-CN"/>
          </w:rPr>
          <w:t>how to make a square</w:t>
        </w:r>
      </w:hyperlink>
      <w:r w:rsidRPr="02F1FB5F" w:rsidR="00D027C6">
        <w:rPr>
          <w:lang w:eastAsia="zh-CN"/>
        </w:rPr>
        <w:t>)</w:t>
      </w:r>
    </w:p>
    <w:p w:rsidRPr="004D1029" w:rsidR="00D027C6" w:rsidP="00D027C6" w:rsidRDefault="00D027C6" w14:paraId="13D7EAEB" w14:textId="3DB3E0C4">
      <w:pPr>
        <w:pStyle w:val="ListBullet"/>
        <w:numPr>
          <w:ilvl w:val="0"/>
          <w:numId w:val="0"/>
        </w:numPr>
        <w:ind w:left="284"/>
        <w:rPr>
          <w:lang w:eastAsia="zh-CN"/>
        </w:rPr>
      </w:pPr>
      <w:r>
        <w:rPr>
          <w:noProof/>
          <w:lang w:eastAsia="en-AU"/>
        </w:rPr>
        <w:drawing>
          <wp:inline distT="0" distB="0" distL="0" distR="0" wp14:anchorId="38C284AA" wp14:editId="19682FD9">
            <wp:extent cx="638175" cy="638175"/>
            <wp:effectExtent l="0" t="0" r="9525" b="9525"/>
            <wp:docPr id="1952873452" name="Picture 1356045365" descr="This is a hands 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045365"/>
                    <pic:cNvPicPr/>
                  </pic:nvPicPr>
                  <pic:blipFill>
                    <a:blip r:embed="rId29">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Pr>
          <w:noProof/>
          <w:lang w:eastAsia="en-AU"/>
        </w:rPr>
        <w:drawing>
          <wp:inline distT="0" distB="0" distL="0" distR="0" wp14:anchorId="1734B484" wp14:editId="5BFDF4B5">
            <wp:extent cx="640081" cy="640081"/>
            <wp:effectExtent l="0" t="0" r="7620" b="7620"/>
            <wp:docPr id="1952873450" name="Picture 908694345"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45"/>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34391E75">
        <w:rPr>
          <w:lang w:eastAsia="zh-CN"/>
        </w:rPr>
        <w:t>View video</w:t>
      </w:r>
      <w:r>
        <w:rPr>
          <w:lang w:eastAsia="zh-CN"/>
        </w:rPr>
        <w:t xml:space="preserve"> </w:t>
      </w:r>
      <w:r w:rsidRPr="00D3118F">
        <w:rPr>
          <w:lang w:eastAsia="zh-CN"/>
        </w:rPr>
        <w:t xml:space="preserve">How to make a </w:t>
      </w:r>
      <w:r>
        <w:rPr>
          <w:lang w:eastAsia="zh-CN"/>
        </w:rPr>
        <w:t>tangram with an adult and together make your own tangram.</w:t>
      </w:r>
    </w:p>
    <w:p w:rsidR="00DE0378" w:rsidP="00DE0378" w:rsidRDefault="00DE0378" w14:paraId="339C1861" w14:textId="4F305AD8">
      <w:pPr>
        <w:pStyle w:val="Heading2"/>
      </w:pPr>
      <w:r>
        <w:t>Reflection</w:t>
      </w:r>
    </w:p>
    <w:p w:rsidR="004D613D" w:rsidP="00C97381" w:rsidRDefault="0096615A" w14:paraId="4795A13B" w14:textId="7B9B3DEE">
      <w:pPr>
        <w:pStyle w:val="ListBullet"/>
        <w:numPr>
          <w:ilvl w:val="0"/>
          <w:numId w:val="0"/>
        </w:numPr>
        <w:ind w:left="284"/>
      </w:pPr>
      <w:r>
        <w:rPr>
          <w:noProof/>
          <w:lang w:eastAsia="en-AU"/>
        </w:rPr>
        <w:drawing>
          <wp:inline distT="0" distB="0" distL="0" distR="0" wp14:anchorId="30317DBF" wp14:editId="3454CCCC">
            <wp:extent cx="635027" cy="635027"/>
            <wp:effectExtent l="0" t="0" r="0" b="0"/>
            <wp:docPr id="1059641185" name="Picture 15"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00D027C6" w:rsidR="00D027C6">
        <w:t xml:space="preserve"> </w:t>
      </w:r>
      <w:r w:rsidR="00D23EE0">
        <w:t>List 2 things about your learning</w:t>
      </w:r>
      <w:r w:rsidR="00A01AB9">
        <w:t xml:space="preserve"> that</w:t>
      </w:r>
      <w:r w:rsidR="00D23EE0">
        <w:t xml:space="preserve"> made you feel good today?</w:t>
      </w:r>
    </w:p>
    <w:p w:rsidR="00ED48E3" w:rsidP="00C97381" w:rsidRDefault="00ED48E3" w14:paraId="0DA3D564" w14:textId="345A4E64">
      <w:pPr>
        <w:pStyle w:val="ListBullet"/>
        <w:numPr>
          <w:ilvl w:val="0"/>
          <w:numId w:val="0"/>
        </w:numPr>
        <w:ind w:left="284"/>
      </w:pPr>
    </w:p>
    <w:p w:rsidR="00ED48E3" w:rsidP="00C97381" w:rsidRDefault="00ED48E3" w14:paraId="077E3131" w14:textId="3ABE582B">
      <w:pPr>
        <w:pStyle w:val="ListBullet"/>
        <w:numPr>
          <w:ilvl w:val="0"/>
          <w:numId w:val="0"/>
        </w:numPr>
        <w:ind w:left="284"/>
      </w:pPr>
    </w:p>
    <w:p w:rsidR="00ED48E3" w:rsidP="00C97381" w:rsidRDefault="00ED48E3" w14:paraId="33493E24" w14:textId="2360349B">
      <w:pPr>
        <w:pStyle w:val="ListBullet"/>
        <w:numPr>
          <w:ilvl w:val="0"/>
          <w:numId w:val="0"/>
        </w:numPr>
        <w:ind w:left="284"/>
      </w:pPr>
    </w:p>
    <w:p w:rsidR="00ED48E3" w:rsidP="00C97381" w:rsidRDefault="00ED48E3" w14:paraId="3CCED84E" w14:textId="7949203E">
      <w:pPr>
        <w:pStyle w:val="ListBullet"/>
        <w:numPr>
          <w:ilvl w:val="0"/>
          <w:numId w:val="0"/>
        </w:numPr>
        <w:ind w:left="284"/>
      </w:pPr>
    </w:p>
    <w:p w:rsidR="00ED48E3" w:rsidP="00C97381" w:rsidRDefault="00ED48E3" w14:paraId="0566E2F0" w14:textId="291B03C9">
      <w:pPr>
        <w:pStyle w:val="ListBullet"/>
        <w:numPr>
          <w:ilvl w:val="0"/>
          <w:numId w:val="0"/>
        </w:numPr>
        <w:ind w:left="284"/>
      </w:pPr>
    </w:p>
    <w:p w:rsidR="00ED48E3" w:rsidP="00C97381" w:rsidRDefault="00ED48E3" w14:paraId="5B93A35E" w14:textId="7445AC8B">
      <w:pPr>
        <w:pStyle w:val="ListBullet"/>
        <w:numPr>
          <w:ilvl w:val="0"/>
          <w:numId w:val="0"/>
        </w:numPr>
        <w:ind w:left="284"/>
      </w:pPr>
    </w:p>
    <w:p w:rsidR="00DE0378" w:rsidP="00DE0378" w:rsidRDefault="007932AD" w14:paraId="0F94C1C3" w14:textId="4B6F56CC">
      <w:pPr>
        <w:pStyle w:val="Heading1"/>
      </w:pPr>
      <w:r>
        <w:t>Day</w:t>
      </w:r>
      <w:r w:rsidR="00A01AB9">
        <w:t xml:space="preserve"> 5</w:t>
      </w:r>
    </w:p>
    <w:p w:rsidR="00EE5FB0" w:rsidP="7F5A5FD4" w:rsidRDefault="00EE5FB0" w14:paraId="3CF09183" w14:textId="4DA484CF">
      <w:r>
        <w:t xml:space="preserve">Today </w:t>
      </w:r>
      <w:r w:rsidR="75879AB3">
        <w:t>we</w:t>
      </w:r>
      <w:r w:rsidR="5545E8D3">
        <w:t xml:space="preserve"> </w:t>
      </w:r>
      <w:r w:rsidR="00ED6E7C">
        <w:t>are going to use our tangram to find out more about shapes</w:t>
      </w:r>
      <w:r w:rsidR="76B6114B">
        <w:t>...</w:t>
      </w:r>
      <w:r w:rsidR="00ED48E3">
        <w:t xml:space="preserve"> </w:t>
      </w:r>
      <w:r w:rsidR="76B6114B">
        <w:t>and hopefully get sweaty brains as we wonder about trapeziums</w:t>
      </w:r>
      <w:r w:rsidR="00ED6E7C">
        <w:t>!</w:t>
      </w:r>
    </w:p>
    <w:p w:rsidRPr="002762CD" w:rsidR="00DE0378" w:rsidP="007932AD" w:rsidRDefault="007932AD" w14:paraId="40259447" w14:textId="35640028">
      <w:pPr>
        <w:pStyle w:val="FeatureBox"/>
      </w:pPr>
      <w:r w:rsidRPr="7B472AFB">
        <w:rPr>
          <w:rFonts w:eastAsiaTheme="majorEastAsia"/>
          <w:noProof/>
          <w:sz w:val="52"/>
          <w:szCs w:val="52"/>
          <w:lang w:eastAsia="en-AU"/>
        </w:rPr>
        <w:t xml:space="preserve"> </w:t>
      </w:r>
      <w:r w:rsidR="00DE0378">
        <w:rPr>
          <w:noProof/>
          <w:lang w:eastAsia="en-AU"/>
        </w:rPr>
        <w:drawing>
          <wp:inline distT="0" distB="0" distL="0" distR="0" wp14:anchorId="06E95A53" wp14:editId="4FA6E6BF">
            <wp:extent cx="635027" cy="635027"/>
            <wp:effectExtent l="0" t="0" r="0" b="0"/>
            <wp:docPr id="834399237" name="Picture 5"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Resources –</w:t>
      </w:r>
      <w:r w:rsidR="007644FC">
        <w:t xml:space="preserve"> </w:t>
      </w:r>
      <w:r>
        <w:t>device to view videos,</w:t>
      </w:r>
      <w:r w:rsidR="007644FC">
        <w:t xml:space="preserve"> pencil</w:t>
      </w:r>
      <w:r w:rsidR="00ED48E3">
        <w:t>, tangram</w:t>
      </w:r>
      <w:r w:rsidR="00F24DC6">
        <w:t>, colour pencils/ markers</w:t>
      </w:r>
    </w:p>
    <w:p w:rsidR="00DE0378" w:rsidP="00385083" w:rsidRDefault="004D1029" w14:paraId="13B7EEBC" w14:textId="31D2F716">
      <w:pPr>
        <w:pStyle w:val="Heading2"/>
        <w:numPr>
          <w:ilvl w:val="0"/>
          <w:numId w:val="0"/>
        </w:numPr>
      </w:pPr>
      <w:r>
        <w:t>Tangram</w:t>
      </w:r>
      <w:r w:rsidR="00373FE1">
        <w:t>s</w:t>
      </w:r>
      <w:r>
        <w:t xml:space="preserve"> </w:t>
      </w:r>
      <w:r w:rsidR="00907F00">
        <w:t>2.1:</w:t>
      </w:r>
      <w:r w:rsidR="00373FE1">
        <w:t xml:space="preserve"> exploring trapeziums</w:t>
      </w:r>
    </w:p>
    <w:p w:rsidRPr="00764E50" w:rsidR="00764E50" w:rsidP="02F1FB5F" w:rsidRDefault="00764E50" w14:paraId="2B670702" w14:textId="357A6B64">
      <w:pPr>
        <w:rPr>
          <w:rFonts w:eastAsia="Arial" w:cs="Arial"/>
          <w:color w:val="000000" w:themeColor="text1"/>
        </w:rPr>
      </w:pPr>
      <w:r>
        <w:rPr>
          <w:noProof/>
          <w:lang w:eastAsia="en-AU"/>
        </w:rPr>
        <w:drawing>
          <wp:inline distT="0" distB="0" distL="0" distR="0" wp14:anchorId="0147306D" wp14:editId="45C0574C">
            <wp:extent cx="640081" cy="640081"/>
            <wp:effectExtent l="0" t="0" r="7620" b="7620"/>
            <wp:docPr id="850952576" name="Picture 908694354"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4"/>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02F1FB5F">
        <w:rPr>
          <w:rFonts w:eastAsia="Arial" w:cs="Arial"/>
          <w:color w:val="000000" w:themeColor="text1"/>
        </w:rPr>
        <w:t>View video</w:t>
      </w:r>
      <w:r w:rsidRPr="02F1FB5F" w:rsidR="4310DF2C">
        <w:rPr>
          <w:rFonts w:eastAsia="Arial" w:cs="Arial"/>
          <w:color w:val="000000" w:themeColor="text1"/>
        </w:rPr>
        <w:t xml:space="preserve"> </w:t>
      </w:r>
      <w:hyperlink r:id="rId38">
        <w:r w:rsidRPr="02F1FB5F" w:rsidR="003B667A">
          <w:rPr>
            <w:rStyle w:val="Hyperlink"/>
          </w:rPr>
          <w:t>Tangrams</w:t>
        </w:r>
        <w:r w:rsidRPr="02F1FB5F">
          <w:rPr>
            <w:rStyle w:val="Hyperlink"/>
          </w:rPr>
          <w:t xml:space="preserve"> –part 1</w:t>
        </w:r>
      </w:hyperlink>
    </w:p>
    <w:p w:rsidRPr="00764E50" w:rsidR="00764E50" w:rsidP="00764E50" w:rsidRDefault="00764E50" w14:paraId="2A8495D8" w14:textId="39CC5598">
      <w:pPr>
        <w:rPr>
          <w:rFonts w:eastAsia="Arial" w:cs="Arial"/>
          <w:color w:val="000000" w:themeColor="text1"/>
        </w:rPr>
      </w:pPr>
      <w:r w:rsidRPr="00764E50">
        <w:rPr>
          <w:noProof/>
          <w:lang w:eastAsia="en-AU"/>
        </w:rPr>
        <w:drawing>
          <wp:inline distT="0" distB="0" distL="0" distR="0" wp14:anchorId="20E25B20" wp14:editId="26CE9495">
            <wp:extent cx="640081" cy="640081"/>
            <wp:effectExtent l="0" t="0" r="7620" b="7620"/>
            <wp:docPr id="13" name="Picture 908694359"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9"/>
                    <pic:cNvPicPr/>
                  </pic:nvPicPr>
                  <pic:blipFill>
                    <a:blip r:embed="rId24">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00764E50">
        <w:rPr>
          <w:rFonts w:eastAsia="Arial" w:cs="Arial"/>
          <w:color w:val="000000" w:themeColor="text1"/>
        </w:rPr>
        <w:t>Use this adapted Frayer chart</w:t>
      </w:r>
      <w:r>
        <w:rPr>
          <w:rFonts w:eastAsia="Arial" w:cs="Arial"/>
          <w:color w:val="000000" w:themeColor="text1"/>
        </w:rPr>
        <w:t xml:space="preserve"> to define a trapezium</w:t>
      </w:r>
      <w:r w:rsidRPr="00764E50">
        <w:rPr>
          <w:rFonts w:eastAsia="Arial" w:cs="Arial"/>
          <w:color w:val="000000" w:themeColor="text1"/>
        </w:rPr>
        <w:t>.</w:t>
      </w:r>
    </w:p>
    <w:tbl>
      <w:tblPr>
        <w:tblStyle w:val="Tableheader"/>
        <w:tblW w:w="9628" w:type="dxa"/>
        <w:tblLook w:val="04A0" w:firstRow="1" w:lastRow="0" w:firstColumn="1" w:lastColumn="0" w:noHBand="0" w:noVBand="1"/>
      </w:tblPr>
      <w:tblGrid>
        <w:gridCol w:w="4814"/>
        <w:gridCol w:w="4814"/>
      </w:tblGrid>
      <w:tr w:rsidRPr="00764E50" w:rsidR="00764E50" w:rsidTr="7B472AFB" w14:paraId="0A5C20DD" w14:textId="77777777">
        <w:trPr>
          <w:cnfStyle w:val="100000000000" w:firstRow="1" w:lastRow="0" w:firstColumn="0" w:lastColumn="0" w:oddVBand="0" w:evenVBand="0" w:oddHBand="0" w:evenHBand="0" w:firstRowFirstColumn="0" w:firstRowLastColumn="0" w:lastRowFirstColumn="0" w:lastRowLastColumn="0"/>
          <w:trHeight w:val="906"/>
        </w:trPr>
        <w:tc>
          <w:tcPr>
            <w:cnfStyle w:val="001000000100" w:firstRow="0" w:lastRow="0" w:firstColumn="1" w:lastColumn="0" w:oddVBand="0" w:evenVBand="0" w:oddHBand="0" w:evenHBand="0" w:firstRowFirstColumn="1" w:firstRowLastColumn="0" w:lastRowFirstColumn="0" w:lastRowLastColumn="0"/>
            <w:tcW w:w="4814" w:type="dxa"/>
          </w:tcPr>
          <w:p w:rsidRPr="00764E50" w:rsidR="00764E50" w:rsidP="00764E50" w:rsidRDefault="00764E50" w14:paraId="3B754933" w14:textId="77777777">
            <w:pPr>
              <w:widowControl/>
              <w:snapToGrid/>
              <w:spacing w:before="192" w:beforeLines="0" w:after="192" w:afterLines="0" w:line="276" w:lineRule="auto"/>
              <w:mirrorIndents w:val="0"/>
              <w:textboxTightWrap w:val="none"/>
              <w:rPr>
                <w:rFonts w:eastAsia="Arial" w:cs="Arial"/>
                <w:b w:val="0"/>
                <w:color w:val="auto"/>
                <w:sz w:val="24"/>
              </w:rPr>
            </w:pPr>
            <w:r w:rsidRPr="00764E50">
              <w:rPr>
                <w:rFonts w:eastAsia="Arial" w:cs="Arial"/>
                <w:b w:val="0"/>
                <w:color w:val="auto"/>
                <w:sz w:val="24"/>
              </w:rPr>
              <w:t>Examples</w:t>
            </w:r>
          </w:p>
          <w:p w:rsidRPr="00764E50" w:rsidR="00764E50" w:rsidP="7B472AFB" w:rsidRDefault="00764E50" w14:paraId="1D85F92E" w14:textId="585FE59B">
            <w:pPr>
              <w:widowControl/>
              <w:snapToGrid/>
              <w:spacing w:before="192" w:beforeLines="0" w:after="192" w:afterLines="0" w:line="276" w:lineRule="auto"/>
              <w:mirrorIndents w:val="0"/>
              <w:textboxTightWrap w:val="none"/>
              <w:rPr>
                <w:rFonts w:eastAsia="Arial" w:cs="Arial"/>
                <w:b w:val="0"/>
                <w:color w:val="auto"/>
                <w:sz w:val="24"/>
              </w:rPr>
            </w:pPr>
            <w:r w:rsidRPr="7B472AFB">
              <w:rPr>
                <w:rFonts w:eastAsia="Arial" w:cs="Arial"/>
                <w:b w:val="0"/>
                <w:color w:val="auto"/>
                <w:sz w:val="24"/>
              </w:rPr>
              <w:t>(Draw, write or describe some examples</w:t>
            </w:r>
            <w:r w:rsidRPr="7B472AFB" w:rsidR="2FA6EB39">
              <w:rPr>
                <w:rFonts w:eastAsia="Arial" w:cs="Arial"/>
                <w:b w:val="0"/>
                <w:color w:val="auto"/>
                <w:sz w:val="24"/>
              </w:rPr>
              <w:t>)</w:t>
            </w:r>
          </w:p>
        </w:tc>
        <w:tc>
          <w:tcPr>
            <w:tcW w:w="4814" w:type="dxa"/>
          </w:tcPr>
          <w:p w:rsidRPr="00764E50" w:rsidR="00764E50" w:rsidP="00764E50" w:rsidRDefault="00764E50" w14:paraId="37B51069" w14:textId="77777777">
            <w:pPr>
              <w:widowControl/>
              <w:snapToGrid/>
              <w:spacing w:before="240" w:after="0" w:line="276" w:lineRule="auto"/>
              <w:mirrorIndents w:val="0"/>
              <w:textboxTightWrap w:val="none"/>
              <w:cnfStyle w:val="100000000000" w:firstRow="1" w:lastRow="0" w:firstColumn="0" w:lastColumn="0" w:oddVBand="0" w:evenVBand="0" w:oddHBand="0" w:evenHBand="0" w:firstRowFirstColumn="0" w:firstRowLastColumn="0" w:lastRowFirstColumn="0" w:lastRowLastColumn="0"/>
              <w:rPr>
                <w:rFonts w:eastAsia="Arial" w:cs="Arial"/>
                <w:b w:val="0"/>
                <w:color w:val="auto"/>
                <w:sz w:val="24"/>
              </w:rPr>
            </w:pPr>
            <w:r w:rsidRPr="00764E50">
              <w:rPr>
                <w:rFonts w:eastAsia="Arial" w:cs="Arial"/>
                <w:b w:val="0"/>
                <w:color w:val="auto"/>
                <w:sz w:val="24"/>
              </w:rPr>
              <w:t>Non-examples</w:t>
            </w:r>
          </w:p>
          <w:p w:rsidRPr="00764E50" w:rsidR="00764E50" w:rsidP="7B472AFB" w:rsidRDefault="00764E50" w14:paraId="3843568D" w14:textId="39235098">
            <w:pPr>
              <w:widowControl/>
              <w:snapToGrid/>
              <w:spacing w:before="240" w:after="0" w:line="276" w:lineRule="auto"/>
              <w:mirrorIndents w:val="0"/>
              <w:textboxTightWrap w:val="none"/>
              <w:cnfStyle w:val="100000000000" w:firstRow="1" w:lastRow="0" w:firstColumn="0" w:lastColumn="0" w:oddVBand="0" w:evenVBand="0" w:oddHBand="0" w:evenHBand="0" w:firstRowFirstColumn="0" w:firstRowLastColumn="0" w:lastRowFirstColumn="0" w:lastRowLastColumn="0"/>
              <w:rPr>
                <w:rFonts w:eastAsia="Arial" w:cs="Arial"/>
                <w:b w:val="0"/>
                <w:color w:val="auto"/>
                <w:sz w:val="24"/>
              </w:rPr>
            </w:pPr>
            <w:r w:rsidRPr="7B472AFB">
              <w:rPr>
                <w:rFonts w:eastAsia="Arial" w:cs="Arial"/>
                <w:b w:val="0"/>
                <w:color w:val="auto"/>
                <w:sz w:val="24"/>
              </w:rPr>
              <w:t>(Draw write or describe some non</w:t>
            </w:r>
            <w:r w:rsidRPr="7B472AFB" w:rsidR="2A464D8E">
              <w:rPr>
                <w:rFonts w:eastAsia="Arial" w:cs="Arial"/>
                <w:b w:val="0"/>
                <w:color w:val="auto"/>
                <w:sz w:val="24"/>
              </w:rPr>
              <w:t>-</w:t>
            </w:r>
            <w:r w:rsidRPr="7B472AFB">
              <w:rPr>
                <w:rFonts w:eastAsia="Arial" w:cs="Arial"/>
                <w:b w:val="0"/>
                <w:color w:val="auto"/>
                <w:sz w:val="24"/>
              </w:rPr>
              <w:t xml:space="preserve"> examples. Ask yourself “What isn’t it?”</w:t>
            </w:r>
            <w:r w:rsidRPr="7B472AFB" w:rsidR="1456D8B1">
              <w:rPr>
                <w:rFonts w:eastAsia="Arial" w:cs="Arial"/>
                <w:b w:val="0"/>
                <w:color w:val="auto"/>
                <w:sz w:val="24"/>
              </w:rPr>
              <w:t>)</w:t>
            </w:r>
          </w:p>
        </w:tc>
      </w:tr>
      <w:tr w:rsidRPr="00764E50" w:rsidR="00764E50" w:rsidTr="7B472AFB" w14:paraId="3575A76C" w14:textId="77777777">
        <w:trPr>
          <w:cnfStyle w:val="000000100000" w:firstRow="0" w:lastRow="0" w:firstColumn="0" w:lastColumn="0" w:oddVBand="0" w:evenVBand="0" w:oddHBand="1" w:evenHBand="0"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4814" w:type="dxa"/>
          </w:tcPr>
          <w:p w:rsidR="00764E50" w:rsidP="00764E50" w:rsidRDefault="00764E50" w14:paraId="305DBF44" w14:textId="77777777">
            <w:pPr>
              <w:widowControl/>
              <w:snapToGrid/>
              <w:spacing w:before="240" w:after="0" w:line="276" w:lineRule="auto"/>
              <w:mirrorIndents w:val="0"/>
              <w:rPr>
                <w:rFonts w:eastAsia="Arial" w:cs="Arial"/>
                <w:b w:val="0"/>
                <w:color w:val="000000" w:themeColor="text1"/>
                <w:sz w:val="24"/>
              </w:rPr>
            </w:pPr>
          </w:p>
          <w:p w:rsidR="00ED48E3" w:rsidP="00764E50" w:rsidRDefault="00ED48E3" w14:paraId="726CD0A0" w14:textId="77777777">
            <w:pPr>
              <w:widowControl/>
              <w:snapToGrid/>
              <w:spacing w:before="240" w:after="0" w:line="276" w:lineRule="auto"/>
              <w:mirrorIndents w:val="0"/>
              <w:rPr>
                <w:rFonts w:eastAsia="Arial" w:cs="Arial"/>
                <w:b w:val="0"/>
                <w:color w:val="000000" w:themeColor="text1"/>
                <w:sz w:val="24"/>
              </w:rPr>
            </w:pPr>
          </w:p>
          <w:p w:rsidR="00ED48E3" w:rsidP="00764E50" w:rsidRDefault="00ED48E3" w14:paraId="67815D29" w14:textId="77777777">
            <w:pPr>
              <w:widowControl/>
              <w:snapToGrid/>
              <w:spacing w:before="240" w:after="0" w:line="276" w:lineRule="auto"/>
              <w:mirrorIndents w:val="0"/>
              <w:rPr>
                <w:rFonts w:eastAsia="Arial" w:cs="Arial"/>
                <w:b w:val="0"/>
                <w:color w:val="000000" w:themeColor="text1"/>
                <w:sz w:val="24"/>
              </w:rPr>
            </w:pPr>
          </w:p>
          <w:p w:rsidR="00ED48E3" w:rsidP="00764E50" w:rsidRDefault="00ED48E3" w14:paraId="7E4138B0" w14:textId="77777777">
            <w:pPr>
              <w:widowControl/>
              <w:snapToGrid/>
              <w:spacing w:before="240" w:after="0" w:line="276" w:lineRule="auto"/>
              <w:mirrorIndents w:val="0"/>
              <w:rPr>
                <w:rFonts w:eastAsia="Arial" w:cs="Arial"/>
                <w:b w:val="0"/>
                <w:color w:val="000000" w:themeColor="text1"/>
                <w:sz w:val="24"/>
              </w:rPr>
            </w:pPr>
          </w:p>
          <w:p w:rsidR="00ED48E3" w:rsidP="00764E50" w:rsidRDefault="00ED48E3" w14:paraId="56B27922" w14:textId="77777777">
            <w:pPr>
              <w:widowControl/>
              <w:snapToGrid/>
              <w:spacing w:before="240" w:after="0" w:line="276" w:lineRule="auto"/>
              <w:mirrorIndents w:val="0"/>
              <w:rPr>
                <w:rFonts w:eastAsia="Arial" w:cs="Arial"/>
                <w:b w:val="0"/>
                <w:color w:val="000000" w:themeColor="text1"/>
                <w:sz w:val="24"/>
              </w:rPr>
            </w:pPr>
          </w:p>
          <w:p w:rsidR="00ED48E3" w:rsidP="00764E50" w:rsidRDefault="00ED48E3" w14:paraId="588A042D" w14:textId="77777777">
            <w:pPr>
              <w:widowControl/>
              <w:snapToGrid/>
              <w:spacing w:before="240" w:after="0" w:line="276" w:lineRule="auto"/>
              <w:mirrorIndents w:val="0"/>
              <w:rPr>
                <w:rFonts w:eastAsia="Arial" w:cs="Arial"/>
                <w:b w:val="0"/>
                <w:color w:val="000000" w:themeColor="text1"/>
                <w:sz w:val="24"/>
              </w:rPr>
            </w:pPr>
          </w:p>
          <w:p w:rsidRPr="00764E50" w:rsidR="00ED48E3" w:rsidP="00764E50" w:rsidRDefault="00ED48E3" w14:paraId="0B657643" w14:textId="26CA2ABC">
            <w:pPr>
              <w:widowControl/>
              <w:snapToGrid/>
              <w:spacing w:before="240" w:after="0" w:line="276" w:lineRule="auto"/>
              <w:mirrorIndents w:val="0"/>
              <w:rPr>
                <w:rFonts w:eastAsia="Arial" w:cs="Arial"/>
                <w:b w:val="0"/>
                <w:color w:val="000000" w:themeColor="text1"/>
                <w:sz w:val="24"/>
              </w:rPr>
            </w:pPr>
          </w:p>
        </w:tc>
        <w:tc>
          <w:tcPr>
            <w:tcW w:w="4814" w:type="dxa"/>
          </w:tcPr>
          <w:p w:rsidRPr="00764E50" w:rsidR="00764E50" w:rsidP="00764E50" w:rsidRDefault="00764E50" w14:paraId="4E768FC0" w14:textId="77777777">
            <w:pPr>
              <w:widowControl/>
              <w:snapToGrid/>
              <w:spacing w:before="240" w:after="0" w:line="276" w:lineRule="auto"/>
              <w:mirrorIndents w:val="0"/>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4"/>
              </w:rPr>
            </w:pPr>
          </w:p>
        </w:tc>
      </w:tr>
    </w:tbl>
    <w:p w:rsidRPr="00764E50" w:rsidR="00764E50" w:rsidP="00764E50" w:rsidRDefault="00764E50" w14:paraId="7DA49892" w14:textId="77777777">
      <w:pPr>
        <w:rPr>
          <w:rFonts w:eastAsia="Arial" w:cs="Arial"/>
          <w:color w:val="000000" w:themeColor="text1"/>
        </w:rPr>
      </w:pPr>
    </w:p>
    <w:tbl>
      <w:tblPr>
        <w:tblStyle w:val="Tableheader"/>
        <w:tblW w:w="0" w:type="auto"/>
        <w:tblLook w:val="04A0" w:firstRow="1" w:lastRow="0" w:firstColumn="1" w:lastColumn="0" w:noHBand="0" w:noVBand="1"/>
      </w:tblPr>
      <w:tblGrid>
        <w:gridCol w:w="9572"/>
      </w:tblGrid>
      <w:tr w:rsidRPr="00764E50" w:rsidR="00764E50" w:rsidTr="002C7427" w14:paraId="0C587D6E"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572" w:type="dxa"/>
          </w:tcPr>
          <w:p w:rsidRPr="00764E50" w:rsidR="00764E50" w:rsidP="00764E50" w:rsidRDefault="00764E50" w14:paraId="2E7E1E0A" w14:textId="77777777">
            <w:pPr>
              <w:widowControl/>
              <w:snapToGrid/>
              <w:spacing w:before="192" w:beforeLines="0" w:after="192" w:afterLines="0" w:line="276" w:lineRule="auto"/>
              <w:mirrorIndents w:val="0"/>
              <w:textboxTightWrap w:val="none"/>
              <w:rPr>
                <w:rFonts w:cs="Arial"/>
                <w:b w:val="0"/>
                <w:color w:val="auto"/>
                <w:sz w:val="24"/>
                <w:lang w:eastAsia="zh-CN"/>
              </w:rPr>
            </w:pPr>
            <w:r w:rsidRPr="00764E50">
              <w:rPr>
                <w:rFonts w:cs="Arial"/>
                <w:b w:val="0"/>
                <w:color w:val="auto"/>
                <w:sz w:val="24"/>
                <w:lang w:eastAsia="zh-CN"/>
              </w:rPr>
              <w:t>Definition and features</w:t>
            </w:r>
          </w:p>
          <w:p w:rsidRPr="00764E50" w:rsidR="00764E50" w:rsidP="00764E50" w:rsidRDefault="00764E50" w14:paraId="375328FF" w14:textId="77777777">
            <w:pPr>
              <w:widowControl/>
              <w:snapToGrid/>
              <w:spacing w:before="192" w:beforeLines="0" w:after="192" w:afterLines="0" w:line="276" w:lineRule="auto"/>
              <w:mirrorIndents w:val="0"/>
              <w:textboxTightWrap w:val="none"/>
              <w:rPr>
                <w:rFonts w:cs="Arial"/>
                <w:b w:val="0"/>
                <w:color w:val="auto"/>
                <w:sz w:val="24"/>
                <w:lang w:eastAsia="zh-CN"/>
              </w:rPr>
            </w:pPr>
            <w:r w:rsidRPr="00764E50">
              <w:rPr>
                <w:rFonts w:cs="Arial"/>
                <w:b w:val="0"/>
                <w:color w:val="auto"/>
                <w:sz w:val="24"/>
                <w:lang w:eastAsia="zh-CN"/>
              </w:rPr>
              <w:t>(Draw, write or describe a definition and some really important features.)</w:t>
            </w:r>
          </w:p>
        </w:tc>
      </w:tr>
      <w:tr w:rsidRPr="00764E50" w:rsidR="00764E50" w:rsidTr="002C7427" w14:paraId="13B1042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2" w:type="dxa"/>
          </w:tcPr>
          <w:p w:rsidR="00764E50" w:rsidP="00764E50" w:rsidRDefault="00764E50" w14:paraId="0B36A746" w14:textId="77777777">
            <w:pPr>
              <w:widowControl/>
              <w:snapToGrid/>
              <w:spacing w:before="240" w:after="0" w:line="276" w:lineRule="auto"/>
              <w:mirrorIndents w:val="0"/>
              <w:rPr>
                <w:rFonts w:cs="Arial"/>
                <w:b w:val="0"/>
                <w:sz w:val="24"/>
                <w:lang w:eastAsia="zh-CN"/>
              </w:rPr>
            </w:pPr>
          </w:p>
          <w:p w:rsidR="00ED48E3" w:rsidP="00764E50" w:rsidRDefault="00ED48E3" w14:paraId="42E8B5D6" w14:textId="77777777">
            <w:pPr>
              <w:widowControl/>
              <w:snapToGrid/>
              <w:spacing w:before="240" w:after="0" w:line="276" w:lineRule="auto"/>
              <w:mirrorIndents w:val="0"/>
              <w:rPr>
                <w:rFonts w:cs="Arial"/>
                <w:b w:val="0"/>
                <w:sz w:val="24"/>
                <w:lang w:eastAsia="zh-CN"/>
              </w:rPr>
            </w:pPr>
          </w:p>
          <w:p w:rsidR="00ED48E3" w:rsidP="00764E50" w:rsidRDefault="00ED48E3" w14:paraId="58FEAF0B" w14:textId="77777777">
            <w:pPr>
              <w:widowControl/>
              <w:snapToGrid/>
              <w:spacing w:before="240" w:after="0" w:line="276" w:lineRule="auto"/>
              <w:mirrorIndents w:val="0"/>
              <w:rPr>
                <w:rFonts w:cs="Arial"/>
                <w:b w:val="0"/>
                <w:sz w:val="24"/>
                <w:lang w:eastAsia="zh-CN"/>
              </w:rPr>
            </w:pPr>
          </w:p>
          <w:p w:rsidR="00ED48E3" w:rsidP="00764E50" w:rsidRDefault="00ED48E3" w14:paraId="452C3E34" w14:textId="201BDFA3">
            <w:pPr>
              <w:widowControl/>
              <w:snapToGrid/>
              <w:spacing w:before="240" w:after="0" w:line="276" w:lineRule="auto"/>
              <w:mirrorIndents w:val="0"/>
              <w:rPr>
                <w:rFonts w:cs="Arial"/>
                <w:b w:val="0"/>
                <w:sz w:val="24"/>
                <w:lang w:eastAsia="zh-CN"/>
              </w:rPr>
            </w:pPr>
          </w:p>
          <w:p w:rsidR="00ED48E3" w:rsidP="00764E50" w:rsidRDefault="00ED48E3" w14:paraId="685F21D1" w14:textId="77777777">
            <w:pPr>
              <w:widowControl/>
              <w:snapToGrid/>
              <w:spacing w:before="240" w:after="0" w:line="276" w:lineRule="auto"/>
              <w:mirrorIndents w:val="0"/>
              <w:rPr>
                <w:rFonts w:cs="Arial"/>
                <w:b w:val="0"/>
                <w:sz w:val="24"/>
                <w:lang w:eastAsia="zh-CN"/>
              </w:rPr>
            </w:pPr>
          </w:p>
          <w:p w:rsidRPr="00764E50" w:rsidR="00ED48E3" w:rsidP="00764E50" w:rsidRDefault="00ED48E3" w14:paraId="39D0A0AE" w14:textId="70A35622">
            <w:pPr>
              <w:widowControl/>
              <w:snapToGrid/>
              <w:spacing w:before="240" w:after="0" w:line="276" w:lineRule="auto"/>
              <w:mirrorIndents w:val="0"/>
              <w:rPr>
                <w:rFonts w:cs="Arial"/>
                <w:b w:val="0"/>
                <w:sz w:val="24"/>
                <w:lang w:eastAsia="zh-CN"/>
              </w:rPr>
            </w:pPr>
          </w:p>
        </w:tc>
      </w:tr>
    </w:tbl>
    <w:p w:rsidRPr="00764E50" w:rsidR="00764E50" w:rsidP="00764E50" w:rsidRDefault="00764E50" w14:paraId="08F86CCA" w14:textId="45E6CBF4">
      <w:pPr>
        <w:rPr>
          <w:rFonts w:eastAsia="Arial" w:cs="Arial"/>
          <w:color w:val="000000" w:themeColor="text1"/>
        </w:rPr>
      </w:pPr>
      <w:r>
        <w:rPr>
          <w:noProof/>
          <w:lang w:eastAsia="en-AU"/>
        </w:rPr>
        <w:drawing>
          <wp:inline distT="0" distB="0" distL="0" distR="0" wp14:anchorId="5E26F1EE" wp14:editId="7542A9BD">
            <wp:extent cx="640081" cy="640081"/>
            <wp:effectExtent l="0" t="0" r="7620" b="7620"/>
            <wp:docPr id="913086116" name="Picture 908694354"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4"/>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02F1FB5F">
        <w:rPr>
          <w:rFonts w:eastAsia="Arial" w:cs="Arial"/>
          <w:color w:val="000000" w:themeColor="text1"/>
        </w:rPr>
        <w:t xml:space="preserve">View video </w:t>
      </w:r>
      <w:hyperlink r:id="rId39">
        <w:r w:rsidRPr="02F1FB5F" w:rsidR="003B667A">
          <w:rPr>
            <w:rStyle w:val="Hyperlink"/>
          </w:rPr>
          <w:t>Tangrams</w:t>
        </w:r>
        <w:r w:rsidRPr="02F1FB5F">
          <w:rPr>
            <w:rStyle w:val="Hyperlink"/>
          </w:rPr>
          <w:t xml:space="preserve"> –part 2</w:t>
        </w:r>
      </w:hyperlink>
    </w:p>
    <w:p w:rsidRPr="00764E50" w:rsidR="00764E50" w:rsidP="00764E50" w:rsidRDefault="002D3670" w14:paraId="3D722C18" w14:textId="135A14FB">
      <w:pPr>
        <w:rPr>
          <w:rFonts w:cs="Arial"/>
          <w:lang w:eastAsia="zh-CN"/>
        </w:rPr>
      </w:pPr>
      <w:r>
        <w:rPr>
          <w:noProof/>
          <w:lang w:eastAsia="en-AU"/>
        </w:rPr>
        <w:drawing>
          <wp:inline distT="0" distB="0" distL="0" distR="0" wp14:anchorId="46B4F5BD" wp14:editId="6C7EA857">
            <wp:extent cx="638175" cy="638175"/>
            <wp:effectExtent l="0" t="0" r="9525" b="9525"/>
            <wp:docPr id="57635779" name="Picture 1356045365" descr="This is a hands 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045365"/>
                    <pic:cNvPicPr/>
                  </pic:nvPicPr>
                  <pic:blipFill>
                    <a:blip r:embed="rId29">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Pr="315CC67B" w:rsidR="00764E50">
        <w:rPr>
          <w:rFonts w:cs="Arial"/>
          <w:lang w:eastAsia="zh-CN"/>
        </w:rPr>
        <w:t>How many different trapeziums</w:t>
      </w:r>
      <w:r w:rsidRPr="315CC67B" w:rsidR="006121E7">
        <w:rPr>
          <w:rFonts w:cs="Arial"/>
          <w:lang w:eastAsia="zh-CN"/>
        </w:rPr>
        <w:t xml:space="preserve"> can you make using </w:t>
      </w:r>
      <w:r w:rsidRPr="315CC67B" w:rsidR="1F12047E">
        <w:rPr>
          <w:rFonts w:cs="Arial"/>
          <w:lang w:eastAsia="zh-CN"/>
        </w:rPr>
        <w:t>your</w:t>
      </w:r>
      <w:r w:rsidRPr="315CC67B" w:rsidR="006121E7">
        <w:rPr>
          <w:rFonts w:cs="Arial"/>
          <w:lang w:eastAsia="zh-CN"/>
        </w:rPr>
        <w:t xml:space="preserve"> </w:t>
      </w:r>
      <w:r w:rsidRPr="315CC67B" w:rsidR="00764E50">
        <w:rPr>
          <w:rFonts w:cs="Arial"/>
          <w:lang w:eastAsia="zh-CN"/>
        </w:rPr>
        <w:t xml:space="preserve">tangram pieces? </w:t>
      </w:r>
      <w:r w:rsidRPr="315CC67B" w:rsidR="760B925F">
        <w:rPr>
          <w:rFonts w:cs="Arial"/>
          <w:lang w:eastAsia="zh-CN"/>
        </w:rPr>
        <w:t xml:space="preserve">Make a </w:t>
      </w:r>
      <w:r w:rsidRPr="315CC67B" w:rsidR="00ED48E3">
        <w:rPr>
          <w:rFonts w:cs="Arial"/>
          <w:lang w:eastAsia="zh-CN"/>
        </w:rPr>
        <w:t>trapezium</w:t>
      </w:r>
      <w:r w:rsidRPr="315CC67B" w:rsidR="760B925F">
        <w:rPr>
          <w:rFonts w:cs="Arial"/>
          <w:lang w:eastAsia="zh-CN"/>
        </w:rPr>
        <w:t xml:space="preserve"> using:</w:t>
      </w:r>
    </w:p>
    <w:p w:rsidRPr="00764E50" w:rsidR="00764E50" w:rsidP="00764E50" w:rsidRDefault="00764E50" w14:paraId="3B7C1467" w14:textId="77777777">
      <w:pPr>
        <w:pStyle w:val="ListBullet"/>
        <w:rPr>
          <w:lang w:eastAsia="zh-CN"/>
        </w:rPr>
      </w:pPr>
      <w:r w:rsidRPr="00764E50">
        <w:rPr>
          <w:lang w:eastAsia="zh-CN"/>
        </w:rPr>
        <w:t>2 tangram pieces</w:t>
      </w:r>
    </w:p>
    <w:p w:rsidRPr="00764E50" w:rsidR="00764E50" w:rsidP="00764E50" w:rsidRDefault="00764E50" w14:paraId="22277C2D" w14:textId="77777777">
      <w:pPr>
        <w:pStyle w:val="ListBullet"/>
        <w:rPr>
          <w:lang w:eastAsia="zh-CN"/>
        </w:rPr>
      </w:pPr>
      <w:r w:rsidRPr="00764E50">
        <w:rPr>
          <w:lang w:eastAsia="zh-CN"/>
        </w:rPr>
        <w:t>3 tangram pieces</w:t>
      </w:r>
    </w:p>
    <w:p w:rsidRPr="00764E50" w:rsidR="00764E50" w:rsidP="00764E50" w:rsidRDefault="00764E50" w14:paraId="5FD38C22" w14:textId="77777777">
      <w:pPr>
        <w:pStyle w:val="ListBullet"/>
        <w:rPr>
          <w:lang w:eastAsia="zh-CN"/>
        </w:rPr>
      </w:pPr>
      <w:r w:rsidRPr="00764E50">
        <w:rPr>
          <w:lang w:eastAsia="zh-CN"/>
        </w:rPr>
        <w:t>4 tangram pieces</w:t>
      </w:r>
    </w:p>
    <w:p w:rsidRPr="00764E50" w:rsidR="00764E50" w:rsidP="00764E50" w:rsidRDefault="00764E50" w14:paraId="51B3E09F" w14:textId="77777777">
      <w:pPr>
        <w:pStyle w:val="ListBullet"/>
        <w:rPr>
          <w:lang w:eastAsia="zh-CN"/>
        </w:rPr>
      </w:pPr>
      <w:r w:rsidRPr="00764E50">
        <w:rPr>
          <w:lang w:eastAsia="zh-CN"/>
        </w:rPr>
        <w:t>5 tangram pieces</w:t>
      </w:r>
    </w:p>
    <w:p w:rsidRPr="00764E50" w:rsidR="00764E50" w:rsidP="00764E50" w:rsidRDefault="00764E50" w14:paraId="7CBD1FA8" w14:textId="77777777">
      <w:pPr>
        <w:pStyle w:val="ListBullet"/>
        <w:rPr>
          <w:lang w:eastAsia="zh-CN"/>
        </w:rPr>
      </w:pPr>
      <w:r w:rsidRPr="00764E50">
        <w:rPr>
          <w:lang w:eastAsia="zh-CN"/>
        </w:rPr>
        <w:t>6 tangram pieces</w:t>
      </w:r>
    </w:p>
    <w:p w:rsidR="00764E50" w:rsidP="00764E50" w:rsidRDefault="00764E50" w14:paraId="7E745F72" w14:textId="0C3BCB04">
      <w:pPr>
        <w:pStyle w:val="ListBullet"/>
        <w:rPr>
          <w:lang w:eastAsia="zh-CN"/>
        </w:rPr>
      </w:pPr>
      <w:r w:rsidRPr="00764E50">
        <w:rPr>
          <w:lang w:eastAsia="zh-CN"/>
        </w:rPr>
        <w:t>7 tangram pieces</w:t>
      </w:r>
    </w:p>
    <w:p w:rsidR="00BA25AE" w:rsidP="006121E7" w:rsidRDefault="006121E7" w14:paraId="722562D1" w14:textId="15F296B0">
      <w:pPr>
        <w:pStyle w:val="ListBullet"/>
        <w:numPr>
          <w:ilvl w:val="0"/>
          <w:numId w:val="0"/>
        </w:numPr>
        <w:ind w:left="652" w:hanging="368"/>
        <w:rPr>
          <w:lang w:eastAsia="zh-CN"/>
        </w:rPr>
      </w:pPr>
      <w:r w:rsidRPr="00764E50">
        <w:rPr>
          <w:noProof/>
          <w:lang w:eastAsia="en-AU"/>
        </w:rPr>
        <w:drawing>
          <wp:inline distT="0" distB="0" distL="0" distR="0" wp14:anchorId="16000ADB" wp14:editId="1AAD2517">
            <wp:extent cx="638175" cy="638175"/>
            <wp:effectExtent l="0" t="0" r="9525" b="9525"/>
            <wp:docPr id="1719086097" name="Picture 1401686676" descr="This activity involves draw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686676"/>
                    <pic:cNvPicPr/>
                  </pic:nvPicPr>
                  <pic:blipFill>
                    <a:blip r:embed="rId15">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Pr>
          <w:noProof/>
          <w:lang w:eastAsia="en-AU"/>
        </w:rPr>
        <w:drawing>
          <wp:inline distT="0" distB="0" distL="0" distR="0" wp14:anchorId="4A65853E" wp14:editId="33B5669A">
            <wp:extent cx="640081" cy="640081"/>
            <wp:effectExtent l="0" t="0" r="7620" b="7620"/>
            <wp:docPr id="1719086090" name="Picture 908694359"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9"/>
                    <pic:cNvPicPr/>
                  </pic:nvPicPr>
                  <pic:blipFill>
                    <a:blip r:embed="rId24">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lang w:eastAsia="zh-CN"/>
        </w:rPr>
        <w:t>Record your creat</w:t>
      </w:r>
      <w:r w:rsidR="005147E6">
        <w:rPr>
          <w:lang w:eastAsia="zh-CN"/>
        </w:rPr>
        <w:t>ions.</w:t>
      </w:r>
    </w:p>
    <w:p w:rsidR="006121E7" w:rsidP="00BA25AE" w:rsidRDefault="00BA25AE" w14:paraId="200FB72A" w14:textId="50B4DD3D">
      <w:pPr>
        <w:rPr>
          <w:lang w:eastAsia="zh-CN"/>
        </w:rPr>
      </w:pPr>
      <w:r>
        <w:rPr>
          <w:lang w:eastAsia="zh-CN"/>
        </w:rPr>
        <w:br w:type="page"/>
      </w:r>
    </w:p>
    <w:p w:rsidRPr="00670306" w:rsidR="00670306" w:rsidP="00670306" w:rsidRDefault="00670306" w14:paraId="7E5718E6" w14:textId="6EF5F5B8">
      <w:pPr>
        <w:rPr>
          <w:rFonts w:eastAsia="Arial" w:cs="Arial"/>
          <w:color w:val="000000" w:themeColor="text1"/>
        </w:rPr>
      </w:pPr>
      <w:r>
        <w:rPr>
          <w:noProof/>
          <w:lang w:eastAsia="en-AU"/>
        </w:rPr>
        <w:drawing>
          <wp:inline distT="0" distB="0" distL="0" distR="0" wp14:anchorId="77982DB2" wp14:editId="71B82B9D">
            <wp:extent cx="640081" cy="640081"/>
            <wp:effectExtent l="0" t="0" r="7620" b="7620"/>
            <wp:docPr id="1847840632" name="Picture 908694354"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4"/>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02F1FB5F">
        <w:rPr>
          <w:rFonts w:eastAsia="Arial" w:cs="Arial"/>
          <w:color w:val="000000" w:themeColor="text1"/>
        </w:rPr>
        <w:t xml:space="preserve">View video </w:t>
      </w:r>
      <w:hyperlink r:id="rId40">
        <w:r w:rsidRPr="02F1FB5F">
          <w:rPr>
            <w:rStyle w:val="Hyperlink"/>
          </w:rPr>
          <w:t>Tangrams –part 3</w:t>
        </w:r>
      </w:hyperlink>
    </w:p>
    <w:p w:rsidR="006402E7" w:rsidP="006402E7" w:rsidRDefault="006402E7" w14:paraId="2091A8A5" w14:textId="77777777">
      <w:pPr>
        <w:pStyle w:val="Heading2"/>
        <w:numPr>
          <w:ilvl w:val="1"/>
          <w:numId w:val="11"/>
        </w:numPr>
        <w:ind w:left="0"/>
      </w:pPr>
      <w:r>
        <w:t>Reflection</w:t>
      </w:r>
    </w:p>
    <w:p w:rsidR="68A02F98" w:rsidP="006402E7" w:rsidRDefault="006402E7" w14:paraId="7F7C98D7" w14:textId="0EFF8036">
      <w:r>
        <w:rPr>
          <w:noProof/>
          <w:lang w:eastAsia="en-AU"/>
        </w:rPr>
        <w:drawing>
          <wp:inline distT="0" distB="0" distL="0" distR="0" wp14:anchorId="7AE648EB" wp14:editId="6F884D23">
            <wp:extent cx="635027" cy="635027"/>
            <wp:effectExtent l="0" t="0" r="0" b="0"/>
            <wp:docPr id="307434981" name="Picture 908694358"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8"/>
                    <pic:cNvPicPr/>
                  </pic:nvPicPr>
                  <pic:blipFill>
                    <a:blip r:embed="rId25">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Pr>
          <w:noProof/>
          <w:lang w:eastAsia="en-AU"/>
        </w:rPr>
        <w:drawing>
          <wp:inline distT="0" distB="0" distL="0" distR="0" wp14:anchorId="5B043BF6" wp14:editId="4C7D3D22">
            <wp:extent cx="640081" cy="640081"/>
            <wp:effectExtent l="0" t="0" r="7620" b="7620"/>
            <wp:docPr id="1748662900" name="Picture 908694359"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9"/>
                    <pic:cNvPicPr/>
                  </pic:nvPicPr>
                  <pic:blipFill>
                    <a:blip r:embed="rId24">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2DCAC7CD">
        <w:rPr>
          <w:lang w:eastAsia="zh-CN"/>
        </w:rPr>
        <w:t xml:space="preserve"> </w:t>
      </w:r>
      <w:r>
        <w:rPr>
          <w:noProof/>
          <w:lang w:eastAsia="en-AU"/>
        </w:rPr>
        <w:drawing>
          <wp:inline distT="0" distB="0" distL="0" distR="0" wp14:anchorId="7B9F2959" wp14:editId="24024008">
            <wp:extent cx="635027" cy="635027"/>
            <wp:effectExtent l="0" t="0" r="0" b="0"/>
            <wp:docPr id="179921412" name="Picture 15"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2DCAC7CD">
        <w:rPr>
          <w:lang w:eastAsia="zh-CN"/>
        </w:rPr>
        <w:t>Revisit your Frayer chart. Using a different colour pencil/marker add any more information or revise your thinking.</w:t>
      </w:r>
    </w:p>
    <w:p w:rsidR="00DE0378" w:rsidP="00DE0378" w:rsidRDefault="007932AD" w14:paraId="4B104F17" w14:textId="007BA4FA">
      <w:pPr>
        <w:pStyle w:val="Heading1"/>
      </w:pPr>
      <w:r>
        <w:t>Day</w:t>
      </w:r>
      <w:r w:rsidR="00B91C4C">
        <w:t xml:space="preserve"> 6</w:t>
      </w:r>
    </w:p>
    <w:p w:rsidR="007932AD" w:rsidP="00481F41" w:rsidRDefault="007932AD" w14:paraId="10DC04B2" w14:textId="6AC576B8">
      <w:r>
        <w:t xml:space="preserve">Today </w:t>
      </w:r>
      <w:r w:rsidR="15F577F4">
        <w:t xml:space="preserve">we </w:t>
      </w:r>
      <w:r w:rsidR="00A07182">
        <w:t xml:space="preserve">will </w:t>
      </w:r>
      <w:r w:rsidR="036E5F57">
        <w:t xml:space="preserve">continue </w:t>
      </w:r>
      <w:r w:rsidR="00B14F1D">
        <w:t>to explore some</w:t>
      </w:r>
      <w:r w:rsidR="036E5F57">
        <w:t xml:space="preserve"> challenges using our </w:t>
      </w:r>
      <w:r w:rsidR="00AF799A">
        <w:t>tangram</w:t>
      </w:r>
      <w:r w:rsidR="21E25D6E">
        <w:t>s</w:t>
      </w:r>
      <w:r w:rsidR="00AF799A">
        <w:t>.</w:t>
      </w:r>
    </w:p>
    <w:p w:rsidRPr="002762CD" w:rsidR="00DE0378" w:rsidP="007932AD" w:rsidRDefault="00DE0378" w14:paraId="450D227C" w14:textId="491F02EB">
      <w:pPr>
        <w:pStyle w:val="FeatureBox"/>
      </w:pPr>
      <w:r>
        <w:rPr>
          <w:noProof/>
          <w:lang w:eastAsia="en-AU"/>
        </w:rPr>
        <w:drawing>
          <wp:inline distT="0" distB="0" distL="0" distR="0" wp14:anchorId="42C50732" wp14:editId="6E4E7CA5">
            <wp:extent cx="635027" cy="635027"/>
            <wp:effectExtent l="0" t="0" r="0" b="0"/>
            <wp:docPr id="1774356792" name="Picture 6"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Resources – </w:t>
      </w:r>
      <w:r w:rsidR="005A1E4A">
        <w:t xml:space="preserve">device to view videos, </w:t>
      </w:r>
      <w:r w:rsidR="00A07182">
        <w:t>colour pencils/ markers</w:t>
      </w:r>
      <w:r w:rsidR="00B53FBD">
        <w:t>, tangram you made earlier.</w:t>
      </w:r>
    </w:p>
    <w:p w:rsidR="00DE0378" w:rsidP="00DE0378" w:rsidRDefault="00373FE1" w14:paraId="23F0C85D" w14:textId="5865C562">
      <w:pPr>
        <w:pStyle w:val="Heading2"/>
      </w:pPr>
      <w:r>
        <w:t>Tangrams</w:t>
      </w:r>
      <w:r w:rsidR="00907F00">
        <w:t xml:space="preserve"> 2.2: </w:t>
      </w:r>
      <w:r>
        <w:t>investigating fractions</w:t>
      </w:r>
    </w:p>
    <w:p w:rsidR="49AB0190" w:rsidP="772ADA65" w:rsidRDefault="49AB0190" w14:paraId="5B1687F3" w14:textId="622A5725">
      <w:r>
        <w:rPr>
          <w:noProof/>
          <w:lang w:eastAsia="en-AU"/>
        </w:rPr>
        <w:drawing>
          <wp:inline distT="0" distB="0" distL="0" distR="0" wp14:anchorId="2401E4CB" wp14:editId="0FF82093">
            <wp:extent cx="640081" cy="640081"/>
            <wp:effectExtent l="0" t="0" r="7620" b="7620"/>
            <wp:docPr id="268811307" name="Picture 908694354"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4"/>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20010C2F">
        <w:t>View video</w:t>
      </w:r>
      <w:r w:rsidR="5F842B2F">
        <w:t xml:space="preserve"> </w:t>
      </w:r>
      <w:hyperlink r:id="rId41">
        <w:r w:rsidRPr="02F1FB5F" w:rsidR="00430205">
          <w:rPr>
            <w:rStyle w:val="Hyperlink"/>
          </w:rPr>
          <w:t>Tangrams 2</w:t>
        </w:r>
        <w:r w:rsidRPr="02F1FB5F" w:rsidR="78C8B86E">
          <w:rPr>
            <w:rStyle w:val="Hyperlink"/>
          </w:rPr>
          <w:t xml:space="preserve"> </w:t>
        </w:r>
        <w:r w:rsidRPr="02F1FB5F" w:rsidR="00215D9B">
          <w:rPr>
            <w:rStyle w:val="Hyperlink"/>
          </w:rPr>
          <w:t>– p</w:t>
        </w:r>
        <w:r w:rsidRPr="02F1FB5F" w:rsidR="004D1029">
          <w:rPr>
            <w:rStyle w:val="Hyperlink"/>
          </w:rPr>
          <w:t>art 1</w:t>
        </w:r>
      </w:hyperlink>
    </w:p>
    <w:p w:rsidR="00B14F1D" w:rsidP="00B53FBD" w:rsidRDefault="002D3670" w14:paraId="6D360D37" w14:textId="237F61C7">
      <w:pPr>
        <w:pStyle w:val="ListBullet"/>
        <w:numPr>
          <w:ilvl w:val="0"/>
          <w:numId w:val="0"/>
        </w:numPr>
        <w:rPr>
          <w:lang w:eastAsia="zh-CN"/>
        </w:rPr>
      </w:pPr>
      <w:r>
        <w:rPr>
          <w:noProof/>
          <w:lang w:eastAsia="en-AU"/>
        </w:rPr>
        <w:drawing>
          <wp:inline distT="0" distB="0" distL="0" distR="0" wp14:anchorId="2B0AE87E" wp14:editId="5C85E20B">
            <wp:extent cx="638175" cy="638175"/>
            <wp:effectExtent l="0" t="0" r="9525" b="9525"/>
            <wp:docPr id="1719086107" name="Picture 1356045365" descr="This is a hands 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045365"/>
                    <pic:cNvPicPr/>
                  </pic:nvPicPr>
                  <pic:blipFill>
                    <a:blip r:embed="rId29">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Pr="00764E50" w:rsidR="00EC78B7">
        <w:rPr>
          <w:noProof/>
          <w:lang w:eastAsia="en-AU"/>
        </w:rPr>
        <w:drawing>
          <wp:inline distT="0" distB="0" distL="0" distR="0" wp14:anchorId="6FD97456" wp14:editId="0450E9A1">
            <wp:extent cx="635027" cy="635027"/>
            <wp:effectExtent l="0" t="0" r="0" b="0"/>
            <wp:docPr id="1719086094" name="Picture 908694358"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8"/>
                    <pic:cNvPicPr/>
                  </pic:nvPicPr>
                  <pic:blipFill>
                    <a:blip r:embed="rId25">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00764E50" w:rsidR="00EC78B7">
        <w:rPr>
          <w:noProof/>
          <w:lang w:eastAsia="en-AU"/>
        </w:rPr>
        <w:drawing>
          <wp:inline distT="0" distB="0" distL="0" distR="0" wp14:anchorId="2F1F65A2" wp14:editId="628ACEC4">
            <wp:extent cx="640081" cy="640081"/>
            <wp:effectExtent l="0" t="0" r="7620" b="7620"/>
            <wp:docPr id="1719086095" name="Picture 908694359"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9"/>
                    <pic:cNvPicPr/>
                  </pic:nvPicPr>
                  <pic:blipFill>
                    <a:blip r:embed="rId24">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EC78B7">
        <w:rPr>
          <w:lang w:eastAsia="zh-CN"/>
        </w:rPr>
        <w:t>What other rectangles can you make of exactly the same dimensions? Record your thinking.</w:t>
      </w:r>
    </w:p>
    <w:p w:rsidR="00EC78B7" w:rsidP="00B14F1D" w:rsidRDefault="00B14F1D" w14:paraId="3F2C59D7" w14:textId="05BD981F">
      <w:pPr>
        <w:rPr>
          <w:lang w:eastAsia="zh-CN"/>
        </w:rPr>
      </w:pPr>
      <w:r>
        <w:rPr>
          <w:lang w:eastAsia="zh-CN"/>
        </w:rPr>
        <w:br w:type="page"/>
      </w:r>
    </w:p>
    <w:p w:rsidR="00EC78B7" w:rsidP="00EC78B7" w:rsidRDefault="00EC78B7" w14:paraId="71677D71" w14:textId="5E9AC9E0">
      <w:r>
        <w:rPr>
          <w:noProof/>
          <w:lang w:eastAsia="en-AU"/>
        </w:rPr>
        <w:drawing>
          <wp:inline distT="0" distB="0" distL="0" distR="0" wp14:anchorId="2A444752" wp14:editId="77784287">
            <wp:extent cx="640081" cy="640081"/>
            <wp:effectExtent l="0" t="0" r="7620" b="7620"/>
            <wp:docPr id="1773594506" name="Picture 908694354"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4"/>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t xml:space="preserve">View video </w:t>
      </w:r>
      <w:hyperlink r:id="rId42">
        <w:r w:rsidRPr="02F1FB5F">
          <w:rPr>
            <w:rStyle w:val="Hyperlink"/>
          </w:rPr>
          <w:t>Tangrams 2– part 2</w:t>
        </w:r>
      </w:hyperlink>
    </w:p>
    <w:p w:rsidR="00B14F1D" w:rsidP="00EC78B7" w:rsidRDefault="002D3670" w14:paraId="24F81F22" w14:textId="77777777">
      <w:r>
        <w:rPr>
          <w:noProof/>
          <w:lang w:eastAsia="en-AU"/>
        </w:rPr>
        <w:drawing>
          <wp:inline distT="0" distB="0" distL="0" distR="0" wp14:anchorId="21EBF4C3" wp14:editId="1D12A643">
            <wp:extent cx="638175" cy="638175"/>
            <wp:effectExtent l="0" t="0" r="9525" b="9525"/>
            <wp:docPr id="1643517567" name="Picture 1356045365" descr="This is a hands 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045365"/>
                    <pic:cNvPicPr/>
                  </pic:nvPicPr>
                  <pic:blipFill>
                    <a:blip r:embed="rId29">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00EC78B7">
        <w:rPr>
          <w:noProof/>
          <w:lang w:eastAsia="en-AU"/>
        </w:rPr>
        <w:drawing>
          <wp:inline distT="0" distB="0" distL="0" distR="0" wp14:anchorId="3088C424" wp14:editId="00A4193E">
            <wp:extent cx="635027" cy="635027"/>
            <wp:effectExtent l="0" t="0" r="0" b="0"/>
            <wp:docPr id="1708705926" name="Picture 908694358"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8"/>
                    <pic:cNvPicPr/>
                  </pic:nvPicPr>
                  <pic:blipFill>
                    <a:blip r:embed="rId25">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EC78B7">
        <w:rPr>
          <w:noProof/>
          <w:lang w:eastAsia="en-AU"/>
        </w:rPr>
        <w:drawing>
          <wp:inline distT="0" distB="0" distL="0" distR="0" wp14:anchorId="509E62ED" wp14:editId="7C42C076">
            <wp:extent cx="640081" cy="640081"/>
            <wp:effectExtent l="0" t="0" r="7620" b="7620"/>
            <wp:docPr id="1747505132" name="Picture 908694359"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9"/>
                    <pic:cNvPicPr/>
                  </pic:nvPicPr>
                  <pic:blipFill>
                    <a:blip r:embed="rId24">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EC78B7">
        <w:t xml:space="preserve">If the </w:t>
      </w:r>
      <w:r w:rsidR="0DD06642">
        <w:t xml:space="preserve">rectangle </w:t>
      </w:r>
      <w:r w:rsidR="00EC78B7">
        <w:t xml:space="preserve">is </w:t>
      </w:r>
      <w:r w:rsidR="67081735">
        <w:t>the</w:t>
      </w:r>
      <w:r w:rsidR="00EC78B7">
        <w:t xml:space="preserve"> whole, what’s the value of the </w:t>
      </w:r>
      <w:r w:rsidR="00373FE1">
        <w:t>square</w:t>
      </w:r>
      <w:r w:rsidR="1848C37E">
        <w:t>, the small triangle, the medium triangle and the parallelogram</w:t>
      </w:r>
      <w:r w:rsidR="00EC78B7">
        <w:t>?</w:t>
      </w:r>
    </w:p>
    <w:p w:rsidR="00B14F1D" w:rsidP="00EC78B7" w:rsidRDefault="00B14F1D" w14:paraId="4B819ABA" w14:textId="7D14519E">
      <w:r>
        <w:br w:type="page"/>
      </w:r>
    </w:p>
    <w:p w:rsidR="00EC78B7" w:rsidP="00EC78B7" w:rsidRDefault="00EC78B7" w14:paraId="5C8474CB" w14:textId="0C6C6106">
      <w:r>
        <w:rPr>
          <w:noProof/>
          <w:lang w:eastAsia="en-AU"/>
        </w:rPr>
        <w:drawing>
          <wp:inline distT="0" distB="0" distL="0" distR="0" wp14:anchorId="608175A6" wp14:editId="342DB1C7">
            <wp:extent cx="640081" cy="640081"/>
            <wp:effectExtent l="0" t="0" r="7620" b="7620"/>
            <wp:docPr id="169588196" name="Picture 908694354"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4"/>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t xml:space="preserve">View video </w:t>
      </w:r>
      <w:hyperlink r:id="rId43">
        <w:r w:rsidRPr="02F1FB5F">
          <w:rPr>
            <w:rStyle w:val="Hyperlink"/>
          </w:rPr>
          <w:t>Tangrams 2– part 3</w:t>
        </w:r>
      </w:hyperlink>
    </w:p>
    <w:p w:rsidR="00B53FBD" w:rsidP="00B53FBD" w:rsidRDefault="00B53FBD" w14:paraId="43B246F5" w14:textId="579DE953">
      <w:r>
        <w:t>How can we prove that the medium triangle, the parallelogram and the square are all equal in area (they are all 1-</w:t>
      </w:r>
      <w:r w:rsidR="7E73471B">
        <w:t xml:space="preserve">half </w:t>
      </w:r>
      <w:r>
        <w:t xml:space="preserve">of </w:t>
      </w:r>
      <w:r w:rsidR="5C4CCB18">
        <w:t>our re</w:t>
      </w:r>
      <w:r w:rsidR="00373FE1">
        <w:t>c</w:t>
      </w:r>
      <w:r w:rsidR="5C4CCB18">
        <w:t>tangle</w:t>
      </w:r>
      <w:r>
        <w:t>)?</w:t>
      </w:r>
    </w:p>
    <w:p w:rsidR="00B14F1D" w:rsidP="00EC78B7" w:rsidRDefault="00B53FBD" w14:paraId="34D2DE00" w14:textId="5EA39859">
      <w:r>
        <w:rPr>
          <w:noProof/>
          <w:lang w:eastAsia="en-AU"/>
        </w:rPr>
        <w:drawing>
          <wp:inline distT="0" distB="0" distL="0" distR="0" wp14:anchorId="539F42CF" wp14:editId="653F70DB">
            <wp:extent cx="3614400" cy="1618641"/>
            <wp:effectExtent l="0" t="0" r="5715" b="635"/>
            <wp:docPr id="1719086101" name="Picture 1719086101" descr="square, medium triangle and parrellolo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69af52b3-7fff-4fc5-0d95-ee849042ff3f" descr="Screen Shot 2020-05-17 at 12.55.23 pm.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20912" cy="1621557"/>
                    </a:xfrm>
                    <a:prstGeom prst="rect">
                      <a:avLst/>
                    </a:prstGeom>
                    <a:noFill/>
                    <a:ln>
                      <a:noFill/>
                    </a:ln>
                  </pic:spPr>
                </pic:pic>
              </a:graphicData>
            </a:graphic>
          </wp:inline>
        </w:drawing>
      </w:r>
    </w:p>
    <w:p w:rsidR="00B53FBD" w:rsidP="00EC78B7" w:rsidRDefault="00B14F1D" w14:paraId="14BAD5AA" w14:textId="79D71B98">
      <w:r>
        <w:br w:type="page"/>
      </w:r>
    </w:p>
    <w:p w:rsidR="00DE0378" w:rsidP="00DE0378" w:rsidRDefault="00DE0378" w14:paraId="59C108F3" w14:textId="616E0350">
      <w:pPr>
        <w:pStyle w:val="Heading2"/>
      </w:pPr>
      <w:r>
        <w:t>Reflection</w:t>
      </w:r>
    </w:p>
    <w:p w:rsidR="55231C29" w:rsidP="7B472AFB" w:rsidRDefault="00FF4F71" w14:paraId="04E1F4C0" w14:textId="23D7AE83">
      <w:pPr>
        <w:pStyle w:val="ListBullet"/>
        <w:numPr>
          <w:ilvl w:val="0"/>
          <w:numId w:val="0"/>
        </w:numPr>
        <w:ind w:left="652" w:hanging="368"/>
      </w:pPr>
      <w:r>
        <w:rPr>
          <w:noProof/>
          <w:lang w:eastAsia="en-AU"/>
        </w:rPr>
        <w:drawing>
          <wp:inline distT="0" distB="0" distL="0" distR="0" wp14:anchorId="064B6E93" wp14:editId="0A3EA5E7">
            <wp:extent cx="635027" cy="635027"/>
            <wp:effectExtent l="0" t="0" r="0" b="0"/>
            <wp:docPr id="1454921516" name="Picture 15"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5AF48CE0">
        <w:t>Draw a picture of 1 or 2 things that made your brain think hard today (that made your brain sweaty)</w:t>
      </w:r>
      <w:r w:rsidR="764A0DA8">
        <w:t>.</w:t>
      </w:r>
    </w:p>
    <w:p w:rsidR="00B14F1D" w:rsidP="7B472AFB" w:rsidRDefault="00B14F1D" w14:paraId="244E9987" w14:textId="32994D6B">
      <w:pPr>
        <w:pStyle w:val="ListBullet"/>
        <w:numPr>
          <w:ilvl w:val="0"/>
          <w:numId w:val="0"/>
        </w:numPr>
        <w:ind w:left="652" w:hanging="368"/>
        <w:rPr>
          <w:rFonts w:asciiTheme="minorHAnsi" w:hAnsiTheme="minorHAnsi" w:eastAsiaTheme="minorEastAsia"/>
        </w:rPr>
      </w:pPr>
    </w:p>
    <w:p w:rsidR="00B14F1D" w:rsidP="7B472AFB" w:rsidRDefault="00B14F1D" w14:paraId="3E3BD6FD" w14:textId="3B91BB6C">
      <w:pPr>
        <w:pStyle w:val="ListBullet"/>
        <w:numPr>
          <w:ilvl w:val="0"/>
          <w:numId w:val="0"/>
        </w:numPr>
        <w:ind w:left="652" w:hanging="368"/>
        <w:rPr>
          <w:rFonts w:asciiTheme="minorHAnsi" w:hAnsiTheme="minorHAnsi" w:eastAsiaTheme="minorEastAsia"/>
        </w:rPr>
      </w:pPr>
    </w:p>
    <w:p w:rsidR="00B14F1D" w:rsidP="7B472AFB" w:rsidRDefault="00B14F1D" w14:paraId="60D003E9" w14:textId="5E068CF5">
      <w:pPr>
        <w:pStyle w:val="ListBullet"/>
        <w:numPr>
          <w:ilvl w:val="0"/>
          <w:numId w:val="0"/>
        </w:numPr>
        <w:ind w:left="652" w:hanging="368"/>
        <w:rPr>
          <w:rFonts w:asciiTheme="minorHAnsi" w:hAnsiTheme="minorHAnsi" w:eastAsiaTheme="minorEastAsia"/>
        </w:rPr>
      </w:pPr>
    </w:p>
    <w:p w:rsidR="00B14F1D" w:rsidP="7B472AFB" w:rsidRDefault="00B14F1D" w14:paraId="3C5A8246" w14:textId="6B4E63B7">
      <w:pPr>
        <w:pStyle w:val="ListBullet"/>
        <w:numPr>
          <w:ilvl w:val="0"/>
          <w:numId w:val="0"/>
        </w:numPr>
        <w:ind w:left="652" w:hanging="368"/>
        <w:rPr>
          <w:rFonts w:asciiTheme="minorHAnsi" w:hAnsiTheme="minorHAnsi" w:eastAsiaTheme="minorEastAsia"/>
        </w:rPr>
      </w:pPr>
    </w:p>
    <w:p w:rsidR="00B14F1D" w:rsidP="7B472AFB" w:rsidRDefault="00B14F1D" w14:paraId="3954573F" w14:textId="05033DA4">
      <w:pPr>
        <w:pStyle w:val="ListBullet"/>
        <w:numPr>
          <w:ilvl w:val="0"/>
          <w:numId w:val="0"/>
        </w:numPr>
        <w:ind w:left="652" w:hanging="368"/>
        <w:rPr>
          <w:rFonts w:asciiTheme="minorHAnsi" w:hAnsiTheme="minorHAnsi" w:eastAsiaTheme="minorEastAsia"/>
        </w:rPr>
      </w:pPr>
    </w:p>
    <w:p w:rsidR="00B14F1D" w:rsidP="7B472AFB" w:rsidRDefault="00B14F1D" w14:paraId="6860803C" w14:textId="7EC1473E">
      <w:pPr>
        <w:pStyle w:val="ListBullet"/>
        <w:numPr>
          <w:ilvl w:val="0"/>
          <w:numId w:val="0"/>
        </w:numPr>
        <w:ind w:left="652" w:hanging="368"/>
        <w:rPr>
          <w:rFonts w:asciiTheme="minorHAnsi" w:hAnsiTheme="minorHAnsi" w:eastAsiaTheme="minorEastAsia"/>
        </w:rPr>
      </w:pPr>
    </w:p>
    <w:p w:rsidR="00B14F1D" w:rsidP="7B472AFB" w:rsidRDefault="00B14F1D" w14:paraId="57D712A7" w14:textId="02BF670F">
      <w:pPr>
        <w:pStyle w:val="ListBullet"/>
        <w:numPr>
          <w:ilvl w:val="0"/>
          <w:numId w:val="0"/>
        </w:numPr>
        <w:ind w:left="652" w:hanging="368"/>
        <w:rPr>
          <w:rFonts w:asciiTheme="minorHAnsi" w:hAnsiTheme="minorHAnsi" w:eastAsiaTheme="minorEastAsia"/>
        </w:rPr>
      </w:pPr>
    </w:p>
    <w:p w:rsidR="00B14F1D" w:rsidP="7B472AFB" w:rsidRDefault="00B14F1D" w14:paraId="03E14F5B" w14:textId="52A3753C">
      <w:pPr>
        <w:pStyle w:val="ListBullet"/>
        <w:numPr>
          <w:ilvl w:val="0"/>
          <w:numId w:val="0"/>
        </w:numPr>
        <w:ind w:left="652" w:hanging="368"/>
        <w:rPr>
          <w:rFonts w:asciiTheme="minorHAnsi" w:hAnsiTheme="minorHAnsi" w:eastAsiaTheme="minorEastAsia"/>
        </w:rPr>
      </w:pPr>
    </w:p>
    <w:p w:rsidR="00B14F1D" w:rsidP="7B472AFB" w:rsidRDefault="00B14F1D" w14:paraId="63D572A2" w14:textId="3AF764A2">
      <w:pPr>
        <w:pStyle w:val="ListBullet"/>
        <w:numPr>
          <w:ilvl w:val="0"/>
          <w:numId w:val="0"/>
        </w:numPr>
        <w:ind w:left="652" w:hanging="368"/>
        <w:rPr>
          <w:rFonts w:asciiTheme="minorHAnsi" w:hAnsiTheme="minorHAnsi" w:eastAsiaTheme="minorEastAsia"/>
        </w:rPr>
      </w:pPr>
    </w:p>
    <w:p w:rsidR="00B14F1D" w:rsidP="7B472AFB" w:rsidRDefault="00B14F1D" w14:paraId="3FDC640F" w14:textId="5C682378">
      <w:pPr>
        <w:pStyle w:val="ListBullet"/>
        <w:numPr>
          <w:ilvl w:val="0"/>
          <w:numId w:val="0"/>
        </w:numPr>
        <w:ind w:left="652" w:hanging="368"/>
        <w:rPr>
          <w:rFonts w:asciiTheme="minorHAnsi" w:hAnsiTheme="minorHAnsi" w:eastAsiaTheme="minorEastAsia"/>
        </w:rPr>
      </w:pPr>
    </w:p>
    <w:p w:rsidR="00B14F1D" w:rsidP="7B472AFB" w:rsidRDefault="00B14F1D" w14:paraId="2225A982" w14:textId="77777777">
      <w:pPr>
        <w:pStyle w:val="ListBullet"/>
        <w:numPr>
          <w:ilvl w:val="0"/>
          <w:numId w:val="0"/>
        </w:numPr>
        <w:ind w:left="652" w:hanging="368"/>
        <w:rPr>
          <w:rFonts w:asciiTheme="minorHAnsi" w:hAnsiTheme="minorHAnsi" w:eastAsiaTheme="minorEastAsia"/>
        </w:rPr>
      </w:pPr>
    </w:p>
    <w:p w:rsidR="00DE0378" w:rsidP="00DE0378" w:rsidRDefault="007932AD" w14:paraId="211F17D0" w14:textId="3FBCBC21">
      <w:pPr>
        <w:pStyle w:val="Heading1"/>
      </w:pPr>
      <w:r>
        <w:t>Day</w:t>
      </w:r>
      <w:r w:rsidR="00DE0378">
        <w:t xml:space="preserve"> 7 </w:t>
      </w:r>
    </w:p>
    <w:p w:rsidRPr="005617B6" w:rsidR="005617B6" w:rsidP="7F5A5FD4" w:rsidRDefault="005617B6" w14:paraId="468A0386" w14:textId="298CC296">
      <w:r>
        <w:t xml:space="preserve">Today </w:t>
      </w:r>
      <w:r w:rsidR="64E9DDB7">
        <w:t xml:space="preserve">we </w:t>
      </w:r>
      <w:r w:rsidR="004D1029">
        <w:t>have 2</w:t>
      </w:r>
      <w:r>
        <w:t xml:space="preserve"> tasks.</w:t>
      </w:r>
      <w:r w:rsidR="005A6097">
        <w:t xml:space="preserve"> We are going to </w:t>
      </w:r>
      <w:r w:rsidR="3705FAC9">
        <w:t>continue using our tangram to explore shapes and fractions, and then, we are going to learn a new game.</w:t>
      </w:r>
    </w:p>
    <w:p w:rsidRPr="002762CD" w:rsidR="00DE0378" w:rsidP="007932AD" w:rsidRDefault="007932AD" w14:paraId="1E08E5F3" w14:textId="567C4F58">
      <w:pPr>
        <w:pStyle w:val="FeatureBox"/>
      </w:pPr>
      <w:r w:rsidRPr="34391E75">
        <w:rPr>
          <w:rFonts w:eastAsiaTheme="majorEastAsia"/>
          <w:noProof/>
          <w:sz w:val="52"/>
          <w:szCs w:val="52"/>
          <w:lang w:eastAsia="en-AU"/>
        </w:rPr>
        <w:t xml:space="preserve"> </w:t>
      </w:r>
      <w:r w:rsidR="00DE0378">
        <w:rPr>
          <w:noProof/>
          <w:lang w:eastAsia="en-AU"/>
        </w:rPr>
        <w:drawing>
          <wp:inline distT="0" distB="0" distL="0" distR="0" wp14:anchorId="21938356" wp14:editId="1FD4B373">
            <wp:extent cx="635027" cy="635027"/>
            <wp:effectExtent l="0" t="0" r="0" b="0"/>
            <wp:docPr id="632172326" name="Picture 7"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DE0378">
        <w:t xml:space="preserve"> Resources – </w:t>
      </w:r>
      <w:r w:rsidR="005A1E4A">
        <w:t xml:space="preserve">device to view videos, </w:t>
      </w:r>
      <w:r w:rsidR="00DE0378">
        <w:t>colour pencils</w:t>
      </w:r>
      <w:r w:rsidR="00B53FBD">
        <w:t>/</w:t>
      </w:r>
      <w:r w:rsidR="37964161">
        <w:t xml:space="preserve"> markers</w:t>
      </w:r>
      <w:r w:rsidR="00B53FBD">
        <w:t xml:space="preserve">, post-it-notes or pieces of paper, tangram, </w:t>
      </w:r>
      <w:r w:rsidR="00411B42">
        <w:t>1-9 dice or spinner</w:t>
      </w:r>
      <w:r w:rsidR="006A37F8">
        <w:t xml:space="preserve"> </w:t>
      </w:r>
      <w:r w:rsidR="006A37F8">
        <w:t>(see appendix)</w:t>
      </w:r>
    </w:p>
    <w:p w:rsidR="00DE0378" w:rsidP="00DE0378" w:rsidRDefault="004D1029" w14:paraId="43923649" w14:textId="0668C635">
      <w:pPr>
        <w:pStyle w:val="Heading2"/>
      </w:pPr>
      <w:r>
        <w:t>Order! Order!</w:t>
      </w:r>
      <w:r w:rsidR="1FC5E7DE">
        <w:t xml:space="preserve"> 2</w:t>
      </w:r>
    </w:p>
    <w:p w:rsidRPr="00D3302D" w:rsidR="00D3302D" w:rsidP="00D3302D" w:rsidRDefault="00D3302D" w14:paraId="6A0736D8" w14:textId="5A6CC51D">
      <w:pPr>
        <w:rPr>
          <w:lang w:eastAsia="zh-CN"/>
        </w:rPr>
      </w:pPr>
      <w:r>
        <w:rPr>
          <w:lang w:eastAsia="zh-CN"/>
        </w:rPr>
        <w:t>(From Mike Askew)</w:t>
      </w:r>
    </w:p>
    <w:p w:rsidR="315CC67B" w:rsidP="315CC67B" w:rsidRDefault="2ED2FF99" w14:paraId="511AB4AC" w14:textId="792A13A9">
      <w:pPr>
        <w:rPr>
          <w:rFonts w:eastAsia="Arial" w:cs="Arial"/>
          <w:color w:val="000000" w:themeColor="text1"/>
        </w:rPr>
      </w:pPr>
      <w:r>
        <w:rPr>
          <w:noProof/>
          <w:lang w:eastAsia="en-AU"/>
        </w:rPr>
        <w:drawing>
          <wp:inline distT="0" distB="0" distL="0" distR="0" wp14:anchorId="791C3294" wp14:editId="6ACB8026">
            <wp:extent cx="640081" cy="640081"/>
            <wp:effectExtent l="0" t="0" r="7620" b="7620"/>
            <wp:docPr id="806428167" name="Picture 908694355"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5"/>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02F1FB5F">
        <w:rPr>
          <w:rFonts w:eastAsia="Arial" w:cs="Arial"/>
          <w:color w:val="000000" w:themeColor="text1"/>
        </w:rPr>
        <w:t>View video</w:t>
      </w:r>
      <w:r w:rsidRPr="02F1FB5F" w:rsidR="2912BB94">
        <w:rPr>
          <w:rFonts w:eastAsia="Arial" w:cs="Arial"/>
          <w:color w:val="000000" w:themeColor="text1"/>
        </w:rPr>
        <w:t xml:space="preserve"> </w:t>
      </w:r>
      <w:hyperlink r:id="rId45">
        <w:r w:rsidRPr="02F1FB5F" w:rsidR="004D1029">
          <w:rPr>
            <w:rStyle w:val="Hyperlink"/>
          </w:rPr>
          <w:t>Order! Order!</w:t>
        </w:r>
        <w:r w:rsidRPr="02F1FB5F" w:rsidR="68E3EEAC">
          <w:rPr>
            <w:rStyle w:val="Hyperlink"/>
          </w:rPr>
          <w:t xml:space="preserve"> 2</w:t>
        </w:r>
      </w:hyperlink>
    </w:p>
    <w:p w:rsidRPr="00F5044C" w:rsidR="7243775A" w:rsidP="315CC67B" w:rsidRDefault="00AD25AF" w14:paraId="0735716B" w14:textId="5D67CA6A">
      <w:r>
        <w:rPr>
          <w:noProof/>
          <w:lang w:eastAsia="en-AU"/>
        </w:rPr>
        <w:drawing>
          <wp:inline distT="0" distB="0" distL="0" distR="0" wp14:anchorId="768FC5D2" wp14:editId="4B94422F">
            <wp:extent cx="635027" cy="635027"/>
            <wp:effectExtent l="0" t="0" r="0" b="0"/>
            <wp:docPr id="1439542029" name="Picture 908694358"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8"/>
                    <pic:cNvPicPr/>
                  </pic:nvPicPr>
                  <pic:blipFill>
                    <a:blip r:embed="rId25">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7243775A">
        <w:rPr>
          <w:noProof/>
          <w:lang w:eastAsia="en-AU"/>
        </w:rPr>
        <w:drawing>
          <wp:inline distT="0" distB="0" distL="0" distR="0" wp14:anchorId="0741C0D5" wp14:editId="2081B8A2">
            <wp:extent cx="5118965" cy="1533207"/>
            <wp:effectExtent l="0" t="0" r="5715" b="0"/>
            <wp:docPr id="1419400917" name="Picture 1419400917" descr="on individual post it notes placed horizontally, 6475, 7512, 7019, 99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rcRect l="5263" t="6787" b="15384"/>
                    <a:stretch>
                      <a:fillRect/>
                    </a:stretch>
                  </pic:blipFill>
                  <pic:spPr>
                    <a:xfrm>
                      <a:off x="0" y="0"/>
                      <a:ext cx="5122537" cy="1534277"/>
                    </a:xfrm>
                    <a:prstGeom prst="rect">
                      <a:avLst/>
                    </a:prstGeom>
                  </pic:spPr>
                </pic:pic>
              </a:graphicData>
            </a:graphic>
          </wp:inline>
        </w:drawing>
      </w:r>
    </w:p>
    <w:p w:rsidRPr="00AD25AF" w:rsidR="0011390B" w:rsidP="772ADA65" w:rsidRDefault="00AD25AF" w14:paraId="17589CFF" w14:textId="0E665B0F">
      <w:pPr>
        <w:rPr>
          <w:rFonts w:eastAsia="Arial" w:cs="Arial"/>
          <w:color w:val="000000" w:themeColor="text1"/>
        </w:rPr>
      </w:pPr>
      <w:r w:rsidRPr="315CC67B">
        <w:rPr>
          <w:rFonts w:eastAsia="Arial" w:cs="Arial"/>
          <w:color w:val="000000" w:themeColor="text1"/>
        </w:rPr>
        <w:t xml:space="preserve">Help Michelle and Barbara order these numbers from </w:t>
      </w:r>
      <w:r w:rsidRPr="315CC67B" w:rsidR="635BBFB0">
        <w:rPr>
          <w:rFonts w:eastAsia="Arial" w:cs="Arial"/>
          <w:color w:val="000000" w:themeColor="text1"/>
        </w:rPr>
        <w:t>largest</w:t>
      </w:r>
      <w:r w:rsidR="00C958A1">
        <w:rPr>
          <w:rFonts w:eastAsia="Arial" w:cs="Arial"/>
          <w:color w:val="000000" w:themeColor="text1"/>
        </w:rPr>
        <w:t xml:space="preserve"> to</w:t>
      </w:r>
      <w:r w:rsidRPr="315CC67B" w:rsidR="635BBFB0">
        <w:rPr>
          <w:rFonts w:eastAsia="Arial" w:cs="Arial"/>
          <w:color w:val="000000" w:themeColor="text1"/>
        </w:rPr>
        <w:t xml:space="preserve"> </w:t>
      </w:r>
      <w:r w:rsidRPr="315CC67B" w:rsidR="00C958A1">
        <w:rPr>
          <w:rFonts w:eastAsia="Arial" w:cs="Arial"/>
          <w:color w:val="000000" w:themeColor="text1"/>
        </w:rPr>
        <w:t xml:space="preserve">smallest to </w:t>
      </w:r>
      <w:r w:rsidR="00C958A1">
        <w:rPr>
          <w:rFonts w:eastAsia="Arial" w:cs="Arial"/>
          <w:color w:val="000000" w:themeColor="text1"/>
        </w:rPr>
        <w:t>in less than 5 moves (i</w:t>
      </w:r>
      <w:r w:rsidRPr="315CC67B" w:rsidR="635BBFB0">
        <w:rPr>
          <w:rFonts w:eastAsia="Arial" w:cs="Arial"/>
          <w:color w:val="000000" w:themeColor="text1"/>
        </w:rPr>
        <w:t>f possible)</w:t>
      </w:r>
      <w:r w:rsidRPr="315CC67B">
        <w:rPr>
          <w:rFonts w:eastAsia="Arial" w:cs="Arial"/>
          <w:color w:val="000000" w:themeColor="text1"/>
        </w:rPr>
        <w:t xml:space="preserve">. Record how many moves </w:t>
      </w:r>
      <w:r w:rsidRPr="315CC67B" w:rsidR="00C05A6B">
        <w:rPr>
          <w:rFonts w:eastAsia="Arial" w:cs="Arial"/>
          <w:color w:val="000000" w:themeColor="text1"/>
        </w:rPr>
        <w:t>it takes</w:t>
      </w:r>
      <w:r w:rsidRPr="315CC67B" w:rsidR="7630E062">
        <w:rPr>
          <w:rFonts w:eastAsia="Arial" w:cs="Arial"/>
          <w:color w:val="000000" w:themeColor="text1"/>
        </w:rPr>
        <w:t xml:space="preserve"> </w:t>
      </w:r>
      <w:r w:rsidRPr="315CC67B" w:rsidR="00C05A6B">
        <w:rPr>
          <w:rFonts w:eastAsia="Arial" w:cs="Arial"/>
          <w:color w:val="000000" w:themeColor="text1"/>
        </w:rPr>
        <w:t>to order them. Remember you are aiming to use the fewest moves possible!</w:t>
      </w:r>
    </w:p>
    <w:p w:rsidR="00C958A1" w:rsidP="772ADA65" w:rsidRDefault="00AD25AF" w14:paraId="58C95322" w14:textId="227C7046">
      <w:pPr>
        <w:rPr>
          <w:lang w:val="en-US"/>
        </w:rPr>
      </w:pPr>
      <w:r>
        <w:rPr>
          <w:noProof/>
          <w:lang w:eastAsia="en-AU"/>
        </w:rPr>
        <w:drawing>
          <wp:inline distT="0" distB="0" distL="0" distR="0" wp14:anchorId="0700C45C" wp14:editId="3B21075C">
            <wp:extent cx="640081" cy="640081"/>
            <wp:effectExtent l="0" t="0" r="7620" b="7620"/>
            <wp:docPr id="1874206009" name="Picture 908694355"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5"/>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7B472AFB">
        <w:rPr>
          <w:lang w:val="en-US"/>
        </w:rPr>
        <w:t>Play Order! Order!</w:t>
      </w:r>
    </w:p>
    <w:p w:rsidR="00306AED" w:rsidP="00306AED" w:rsidRDefault="00306AED" w14:paraId="337A0499" w14:textId="77777777">
      <w:r>
        <w:t>How to play</w:t>
      </w:r>
    </w:p>
    <w:p w:rsidR="00306AED" w:rsidP="00306AED" w:rsidRDefault="00306AED" w14:paraId="6B0F36C6" w14:textId="77777777">
      <w:pPr>
        <w:pStyle w:val="ListBullet"/>
        <w:rPr>
          <w:rFonts w:asciiTheme="minorHAnsi" w:hAnsiTheme="minorHAnsi" w:eastAsiaTheme="minorEastAsia"/>
        </w:rPr>
      </w:pPr>
      <w:r>
        <w:t>Roll the dice and create and record a 4-digit number.</w:t>
      </w:r>
    </w:p>
    <w:p w:rsidR="00306AED" w:rsidP="00306AED" w:rsidRDefault="00306AED" w14:paraId="41B537ED" w14:textId="77777777">
      <w:pPr>
        <w:pStyle w:val="ListBullet"/>
        <w:rPr>
          <w:rFonts w:asciiTheme="minorHAnsi" w:hAnsiTheme="minorHAnsi" w:eastAsiaTheme="minorEastAsia"/>
        </w:rPr>
      </w:pPr>
      <w:r>
        <w:t>Repeat until you have 4 numbers.</w:t>
      </w:r>
    </w:p>
    <w:p w:rsidRPr="00306AED" w:rsidR="00306AED" w:rsidP="772ADA65" w:rsidRDefault="00306AED" w14:paraId="1AEBF66A" w14:textId="75527ACD">
      <w:pPr>
        <w:pStyle w:val="ListBullet"/>
        <w:rPr>
          <w:rFonts w:asciiTheme="minorHAnsi" w:hAnsiTheme="minorHAnsi" w:eastAsiaTheme="minorEastAsia"/>
        </w:rPr>
      </w:pPr>
      <w:r>
        <w:t>Order them from smallest to largest, and largest to smallest in the fewest moves possible, moving adjacent cards only.</w:t>
      </w:r>
    </w:p>
    <w:p w:rsidR="0011390B" w:rsidP="772ADA65" w:rsidRDefault="00C958A1" w14:paraId="2251EBB0" w14:textId="0D4D6118">
      <w:pPr>
        <w:rPr>
          <w:lang w:val="en-US"/>
        </w:rPr>
      </w:pPr>
      <w:r>
        <w:rPr>
          <w:lang w:val="en-US"/>
        </w:rPr>
        <w:br w:type="page"/>
      </w:r>
    </w:p>
    <w:p w:rsidRPr="005A6097" w:rsidR="00B53FBD" w:rsidP="772ADA65" w:rsidRDefault="00B53FBD" w14:paraId="69247B05" w14:textId="58AD393D">
      <w:pPr>
        <w:pStyle w:val="Heading2"/>
      </w:pPr>
      <w:r>
        <w:t>Tangrams 2</w:t>
      </w:r>
      <w:r w:rsidR="00907F00">
        <w:t>.3:</w:t>
      </w:r>
      <w:r>
        <w:t xml:space="preserve"> </w:t>
      </w:r>
      <w:r w:rsidR="00907F00">
        <w:t>exploring halves</w:t>
      </w:r>
    </w:p>
    <w:p w:rsidR="00B53FBD" w:rsidP="00B53FBD" w:rsidRDefault="00B53FBD" w14:paraId="29BC3503" w14:textId="4799F635">
      <w:r>
        <w:rPr>
          <w:noProof/>
          <w:lang w:eastAsia="en-AU"/>
        </w:rPr>
        <w:drawing>
          <wp:inline distT="0" distB="0" distL="0" distR="0" wp14:anchorId="344A81F1" wp14:editId="01543795">
            <wp:extent cx="640081" cy="640081"/>
            <wp:effectExtent l="0" t="0" r="7620" b="7620"/>
            <wp:docPr id="1574803528" name="Picture 908694354"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4"/>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t xml:space="preserve">View video </w:t>
      </w:r>
      <w:hyperlink r:id="rId47">
        <w:r w:rsidRPr="02F1FB5F">
          <w:rPr>
            <w:rStyle w:val="Hyperlink"/>
          </w:rPr>
          <w:t>Tangrams 2– part 4</w:t>
        </w:r>
      </w:hyperlink>
    </w:p>
    <w:p w:rsidR="005A6097" w:rsidP="00B53FBD" w:rsidRDefault="002D3670" w14:paraId="7887312F" w14:textId="4F22F139">
      <w:r>
        <w:rPr>
          <w:noProof/>
          <w:lang w:eastAsia="en-AU"/>
        </w:rPr>
        <w:drawing>
          <wp:inline distT="0" distB="0" distL="0" distR="0" wp14:anchorId="5B31789B" wp14:editId="4C0D783B">
            <wp:extent cx="638175" cy="638175"/>
            <wp:effectExtent l="0" t="0" r="9525" b="9525"/>
            <wp:docPr id="1943133052" name="Picture 1356045365" descr="This is a hands 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045365"/>
                    <pic:cNvPicPr/>
                  </pic:nvPicPr>
                  <pic:blipFill>
                    <a:blip r:embed="rId29">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005A6097">
        <w:rPr>
          <w:noProof/>
          <w:lang w:eastAsia="en-AU"/>
        </w:rPr>
        <w:drawing>
          <wp:inline distT="0" distB="0" distL="0" distR="0" wp14:anchorId="6354B074" wp14:editId="58E01263">
            <wp:extent cx="635027" cy="635027"/>
            <wp:effectExtent l="0" t="0" r="0" b="0"/>
            <wp:docPr id="1183641537" name="Picture 908694358"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8"/>
                    <pic:cNvPicPr/>
                  </pic:nvPicPr>
                  <pic:blipFill>
                    <a:blip r:embed="rId25">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What are all the different ways </w:t>
      </w:r>
      <w:r w:rsidR="0F5E804B">
        <w:t xml:space="preserve">you </w:t>
      </w:r>
      <w:r>
        <w:t>can show half using this rectangle?</w:t>
      </w:r>
    </w:p>
    <w:p w:rsidR="002D3670" w:rsidP="00B53FBD" w:rsidRDefault="002D3670" w14:paraId="1B08491B" w14:textId="112F8319">
      <w:r>
        <w:t>Don’t forget to prove your thinking!</w:t>
      </w:r>
    </w:p>
    <w:p w:rsidR="002D3670" w:rsidP="00B53FBD" w:rsidRDefault="002D3670" w14:paraId="298B122E" w14:textId="3F47AD9C">
      <w:r>
        <w:rPr>
          <w:noProof/>
          <w:lang w:eastAsia="en-AU"/>
        </w:rPr>
        <w:drawing>
          <wp:inline distT="0" distB="0" distL="0" distR="0" wp14:anchorId="3BDC0A12" wp14:editId="55F72A9E">
            <wp:extent cx="3664352" cy="2254839"/>
            <wp:effectExtent l="0" t="0" r="0" b="0"/>
            <wp:docPr id="1963973190" name="Picture 1719086111" descr="blue rectangle with grid paper under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086111"/>
                    <pic:cNvPicPr/>
                  </pic:nvPicPr>
                  <pic:blipFill>
                    <a:blip r:embed="rId48">
                      <a:extLst>
                        <a:ext uri="{28A0092B-C50C-407E-A947-70E740481C1C}">
                          <a14:useLocalDpi xmlns:a14="http://schemas.microsoft.com/office/drawing/2010/main" val="0"/>
                        </a:ext>
                      </a:extLst>
                    </a:blip>
                    <a:stretch>
                      <a:fillRect/>
                    </a:stretch>
                  </pic:blipFill>
                  <pic:spPr>
                    <a:xfrm>
                      <a:off x="0" y="0"/>
                      <a:ext cx="3664352" cy="2254839"/>
                    </a:xfrm>
                    <a:prstGeom prst="rect">
                      <a:avLst/>
                    </a:prstGeom>
                  </pic:spPr>
                </pic:pic>
              </a:graphicData>
            </a:graphic>
          </wp:inline>
        </w:drawing>
      </w:r>
    </w:p>
    <w:p w:rsidR="38605D68" w:rsidP="7B472AFB" w:rsidRDefault="38605D68" w14:paraId="533533B9" w14:textId="21E96798">
      <w:r>
        <w:t>Here are two ideas to get you thinking!</w:t>
      </w:r>
    </w:p>
    <w:p w:rsidRPr="00787430" w:rsidR="00B53FBD" w:rsidP="772ADA65" w:rsidRDefault="002D3670" w14:paraId="26337CF6" w14:textId="35EAC11C">
      <w:r>
        <w:rPr>
          <w:noProof/>
          <w:lang w:eastAsia="en-AU"/>
        </w:rPr>
        <w:drawing>
          <wp:inline distT="0" distB="0" distL="0" distR="0" wp14:anchorId="20B6DC4E" wp14:editId="6A70F9C7">
            <wp:extent cx="2252630" cy="1207326"/>
            <wp:effectExtent l="0" t="0" r="0" b="0"/>
            <wp:docPr id="1370579890" name="Picture 1719086110" descr="rectangle with a half coloured in blue in the other half in yel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086110"/>
                    <pic:cNvPicPr/>
                  </pic:nvPicPr>
                  <pic:blipFill>
                    <a:blip r:embed="rId49">
                      <a:extLst>
                        <a:ext uri="{28A0092B-C50C-407E-A947-70E740481C1C}">
                          <a14:useLocalDpi xmlns:a14="http://schemas.microsoft.com/office/drawing/2010/main" val="0"/>
                        </a:ext>
                      </a:extLst>
                    </a:blip>
                    <a:stretch>
                      <a:fillRect/>
                    </a:stretch>
                  </pic:blipFill>
                  <pic:spPr>
                    <a:xfrm>
                      <a:off x="0" y="0"/>
                      <a:ext cx="2252630" cy="1207326"/>
                    </a:xfrm>
                    <a:prstGeom prst="rect">
                      <a:avLst/>
                    </a:prstGeom>
                  </pic:spPr>
                </pic:pic>
              </a:graphicData>
            </a:graphic>
          </wp:inline>
        </w:drawing>
      </w:r>
      <w:r>
        <w:rPr>
          <w:noProof/>
          <w:lang w:eastAsia="en-AU"/>
        </w:rPr>
        <w:drawing>
          <wp:inline distT="0" distB="0" distL="0" distR="0" wp14:anchorId="2263CF73" wp14:editId="5ECB09D3">
            <wp:extent cx="2234955" cy="1174918"/>
            <wp:effectExtent l="0" t="0" r="0" b="6350"/>
            <wp:docPr id="1141537994" name="Picture 1719086109" descr="rectangle with a half coloured in blue in the other half in yel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086109"/>
                    <pic:cNvPicPr/>
                  </pic:nvPicPr>
                  <pic:blipFill>
                    <a:blip r:embed="rId50">
                      <a:extLst>
                        <a:ext uri="{28A0092B-C50C-407E-A947-70E740481C1C}">
                          <a14:useLocalDpi xmlns:a14="http://schemas.microsoft.com/office/drawing/2010/main" val="0"/>
                        </a:ext>
                      </a:extLst>
                    </a:blip>
                    <a:stretch>
                      <a:fillRect/>
                    </a:stretch>
                  </pic:blipFill>
                  <pic:spPr>
                    <a:xfrm>
                      <a:off x="0" y="0"/>
                      <a:ext cx="2234955" cy="1174918"/>
                    </a:xfrm>
                    <a:prstGeom prst="rect">
                      <a:avLst/>
                    </a:prstGeom>
                  </pic:spPr>
                </pic:pic>
              </a:graphicData>
            </a:graphic>
          </wp:inline>
        </w:drawing>
      </w:r>
    </w:p>
    <w:p w:rsidR="006B5906" w:rsidP="7B472AFB" w:rsidRDefault="7F9CCF0F" w14:paraId="20D88AD1" w14:textId="05AF4657">
      <w:r>
        <w:t>Over to you, mathematicians!</w:t>
      </w:r>
    </w:p>
    <w:p w:rsidR="7F9CCF0F" w:rsidP="7B472AFB" w:rsidRDefault="7F9CCF0F" w14:paraId="076696AE" w14:textId="1B3A493A"/>
    <w:p w:rsidR="006B5906" w:rsidP="7B472AFB" w:rsidRDefault="006B5906" w14:paraId="2617EAD2" w14:textId="18D47C5B"/>
    <w:p w:rsidR="006B5906" w:rsidP="7B472AFB" w:rsidRDefault="006B5906" w14:paraId="2AB37318" w14:textId="5AC235AF"/>
    <w:p w:rsidR="006B5906" w:rsidP="7B472AFB" w:rsidRDefault="006B5906" w14:paraId="6792595B" w14:textId="2AAADF26"/>
    <w:p w:rsidR="006B5906" w:rsidP="7B472AFB" w:rsidRDefault="006B5906" w14:paraId="783F7278" w14:textId="55D15F8C"/>
    <w:p w:rsidR="006B5906" w:rsidP="7B472AFB" w:rsidRDefault="006B5906" w14:paraId="5C4B6855" w14:textId="54CA54DA"/>
    <w:p w:rsidR="006B5906" w:rsidP="7B472AFB" w:rsidRDefault="006B5906" w14:paraId="7126122C" w14:textId="5C207A80"/>
    <w:p w:rsidR="006B5906" w:rsidP="7B472AFB" w:rsidRDefault="006B5906" w14:paraId="65085EC2" w14:textId="3C734BF5"/>
    <w:p w:rsidR="006B5906" w:rsidP="7B472AFB" w:rsidRDefault="006B5906" w14:paraId="2E35DBD5" w14:textId="52192E60"/>
    <w:p w:rsidR="006B5906" w:rsidP="7B472AFB" w:rsidRDefault="006B5906" w14:paraId="2B1508BF" w14:textId="43987428"/>
    <w:p w:rsidR="006B5906" w:rsidP="7B472AFB" w:rsidRDefault="006B5906" w14:paraId="4AACFB52" w14:textId="6D20E5D5"/>
    <w:p w:rsidR="006B5906" w:rsidP="7B472AFB" w:rsidRDefault="006B5906" w14:paraId="221E20DB" w14:textId="397B057A"/>
    <w:p w:rsidR="006B5906" w:rsidP="7B472AFB" w:rsidRDefault="006B5906" w14:paraId="3F8DE72C" w14:textId="5DDC355E"/>
    <w:p w:rsidR="006B5906" w:rsidP="7B472AFB" w:rsidRDefault="006B5906" w14:paraId="63F846F1" w14:textId="734E618E"/>
    <w:p w:rsidR="006B5906" w:rsidP="7B472AFB" w:rsidRDefault="006B5906" w14:paraId="21016E76" w14:textId="737B52C0"/>
    <w:p w:rsidR="006B5906" w:rsidP="7B472AFB" w:rsidRDefault="006B5906" w14:paraId="5D2282D7" w14:textId="4FA7E192"/>
    <w:p w:rsidR="006B5906" w:rsidP="7B472AFB" w:rsidRDefault="006B5906" w14:paraId="76856EE2" w14:textId="65884673"/>
    <w:p w:rsidR="006B5906" w:rsidP="7B472AFB" w:rsidRDefault="006B5906" w14:paraId="7ABD9FC0" w14:textId="637044BC"/>
    <w:p w:rsidR="00DE0378" w:rsidP="006B5906" w:rsidRDefault="10AB568B" w14:paraId="428278D2" w14:textId="4DE51ABB">
      <w:pPr>
        <w:pStyle w:val="Heading2"/>
      </w:pPr>
      <w:r>
        <w:t>Reflection</w:t>
      </w:r>
    </w:p>
    <w:p w:rsidR="006B5906" w:rsidP="006B5906" w:rsidRDefault="008B45C5" w14:paraId="558E31B5" w14:textId="77777777">
      <w:pPr>
        <w:pStyle w:val="ListBullet"/>
        <w:numPr>
          <w:ilvl w:val="0"/>
          <w:numId w:val="0"/>
        </w:numPr>
        <w:ind w:left="284"/>
      </w:pPr>
      <w:r>
        <w:rPr>
          <w:noProof/>
          <w:lang w:eastAsia="en-AU"/>
        </w:rPr>
        <w:drawing>
          <wp:inline distT="0" distB="0" distL="0" distR="0" wp14:anchorId="687FD5E5" wp14:editId="0D19D473">
            <wp:extent cx="635027" cy="635027"/>
            <wp:effectExtent l="0" t="0" r="0" b="0"/>
            <wp:docPr id="2065154368" name="Picture 908694378"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78"/>
                    <pic:cNvPicPr/>
                  </pic:nvPicPr>
                  <pic:blipFill>
                    <a:blip r:embed="rId2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00A72218" w:rsidR="00A72218">
        <w:t xml:space="preserve"> </w:t>
      </w:r>
      <w:r w:rsidR="00A72218">
        <w:t>Draw a picture of 1 or 2 things that made your brain think hard today (that made your brain get sweaty).</w:t>
      </w:r>
    </w:p>
    <w:p w:rsidR="7F5A5FD4" w:rsidP="006B5906" w:rsidRDefault="006B5906" w14:paraId="3313C98E" w14:textId="6BDD290D">
      <w:r>
        <w:br w:type="page"/>
      </w:r>
    </w:p>
    <w:p w:rsidR="00DE0378" w:rsidP="00DE0378" w:rsidRDefault="007932AD" w14:paraId="20907C7C" w14:textId="74DE2051">
      <w:pPr>
        <w:pStyle w:val="Heading1"/>
      </w:pPr>
      <w:r>
        <w:t>Day</w:t>
      </w:r>
      <w:r w:rsidR="006C7F3A">
        <w:t xml:space="preserve"> 8</w:t>
      </w:r>
    </w:p>
    <w:p w:rsidR="007932AD" w:rsidP="7F5A5FD4" w:rsidRDefault="007932AD" w14:paraId="24945FD4" w14:textId="520DCC3A">
      <w:r>
        <w:t>T</w:t>
      </w:r>
      <w:r w:rsidR="005617B6">
        <w:t xml:space="preserve">oday </w:t>
      </w:r>
      <w:r w:rsidR="479D84DE">
        <w:t xml:space="preserve">we </w:t>
      </w:r>
      <w:r w:rsidR="00263A62">
        <w:t>have 2</w:t>
      </w:r>
      <w:r w:rsidR="004D1029">
        <w:t xml:space="preserve"> </w:t>
      </w:r>
      <w:r>
        <w:t xml:space="preserve">tasks. </w:t>
      </w:r>
      <w:r w:rsidR="5170594C">
        <w:t>We will</w:t>
      </w:r>
      <w:r w:rsidR="000A7B4D">
        <w:t xml:space="preserve"> </w:t>
      </w:r>
      <w:r w:rsidR="00C61758">
        <w:t xml:space="preserve">play two games that </w:t>
      </w:r>
      <w:r w:rsidR="4BC87781">
        <w:t xml:space="preserve">require </w:t>
      </w:r>
      <w:r w:rsidR="00C61758">
        <w:t>strategic</w:t>
      </w:r>
      <w:r w:rsidR="7ED03D56">
        <w:t xml:space="preserve"> thinking w</w:t>
      </w:r>
      <w:r w:rsidR="00C61758">
        <w:t>hilst</w:t>
      </w:r>
      <w:r w:rsidR="3211A5FA">
        <w:t xml:space="preserve"> also</w:t>
      </w:r>
      <w:r w:rsidR="00C61758">
        <w:t xml:space="preserve"> focusing on place value and </w:t>
      </w:r>
      <w:r w:rsidR="00755D72">
        <w:t xml:space="preserve">our </w:t>
      </w:r>
      <w:r w:rsidR="032DE101">
        <w:t xml:space="preserve">skills in </w:t>
      </w:r>
      <w:r w:rsidR="00C61758">
        <w:t>multiplicative thi</w:t>
      </w:r>
      <w:r w:rsidR="00755D72">
        <w:t>nking!</w:t>
      </w:r>
    </w:p>
    <w:p w:rsidRPr="002762CD" w:rsidR="00DE0378" w:rsidP="00B91DFE" w:rsidRDefault="007932AD" w14:paraId="5F0B1DBC" w14:textId="57DAFAAE">
      <w:pPr>
        <w:pStyle w:val="FeatureBox"/>
      </w:pPr>
      <w:r w:rsidRPr="3E23480B" w:rsidR="007932AD">
        <w:rPr>
          <w:rFonts w:eastAsia="" w:eastAsiaTheme="majorEastAsia"/>
          <w:noProof/>
          <w:sz w:val="52"/>
          <w:szCs w:val="52"/>
          <w:lang w:eastAsia="en-AU"/>
        </w:rPr>
        <w:t xml:space="preserve"> </w:t>
      </w:r>
      <w:r w:rsidR="00DE0378">
        <w:drawing>
          <wp:inline wp14:editId="4A6C42B1" wp14:anchorId="7A681AEA">
            <wp:extent cx="635027" cy="635027"/>
            <wp:effectExtent l="0" t="0" r="0" b="0"/>
            <wp:docPr id="557801137" name="Picture 8" descr="Time to collect your resources" title="Resources"/>
            <wp:cNvGraphicFramePr>
              <a:graphicFrameLocks noChangeAspect="1"/>
            </wp:cNvGraphicFramePr>
            <a:graphic>
              <a:graphicData uri="http://schemas.openxmlformats.org/drawingml/2006/picture">
                <pic:pic>
                  <pic:nvPicPr>
                    <pic:cNvPr id="0" name="Picture 8"/>
                    <pic:cNvPicPr/>
                  </pic:nvPicPr>
                  <pic:blipFill>
                    <a:blip r:embed="R77290ecaa4ab4e2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DE0378">
        <w:rPr/>
        <w:t xml:space="preserve"> Resources – </w:t>
      </w:r>
      <w:r w:rsidR="00106CF8">
        <w:rPr/>
        <w:t xml:space="preserve">device to view videos, </w:t>
      </w:r>
      <w:proofErr w:type="spellStart"/>
      <w:r w:rsidR="00106CF8">
        <w:rPr/>
        <w:t>colour</w:t>
      </w:r>
      <w:proofErr w:type="spellEnd"/>
      <w:r w:rsidR="00106CF8">
        <w:rPr/>
        <w:t xml:space="preserve"> pencils/</w:t>
      </w:r>
      <w:r w:rsidR="000E5A11">
        <w:rPr/>
        <w:t xml:space="preserve"> </w:t>
      </w:r>
      <w:r w:rsidR="00106CF8">
        <w:rPr/>
        <w:t>markers</w:t>
      </w:r>
      <w:r w:rsidR="0070666E">
        <w:rPr/>
        <w:t>, 8 counters (</w:t>
      </w:r>
      <w:r w:rsidRPr="3E23480B" w:rsidR="08438E6C">
        <w:rPr>
          <w:rFonts w:ascii="Arial" w:hAnsi="Arial" w:eastAsia="Arial" w:cs="Arial"/>
          <w:noProof w:val="0"/>
          <w:sz w:val="24"/>
          <w:szCs w:val="24"/>
          <w:lang w:val="en-US"/>
        </w:rPr>
        <w:t>4 of one colour and 4 of a different colour</w:t>
      </w:r>
      <w:r w:rsidR="0070666E">
        <w:rPr/>
        <w:t xml:space="preserve">), </w:t>
      </w:r>
      <w:r w:rsidR="00755D72">
        <w:rPr/>
        <w:t>paperclip</w:t>
      </w:r>
    </w:p>
    <w:p w:rsidR="00787430" w:rsidP="00787430" w:rsidRDefault="00787430" w14:paraId="6222A98B" w14:textId="77777777">
      <w:pPr>
        <w:pStyle w:val="Heading2"/>
        <w:numPr>
          <w:ilvl w:val="0"/>
          <w:numId w:val="0"/>
        </w:numPr>
      </w:pPr>
      <w:r>
        <w:t>Mastermind</w:t>
      </w:r>
    </w:p>
    <w:p w:rsidR="00787430" w:rsidP="00787430" w:rsidRDefault="00787430" w14:paraId="66CF2803" w14:textId="77777777">
      <w:pPr>
        <w:rPr>
          <w:rFonts w:eastAsia="Arial" w:cs="Arial"/>
        </w:rPr>
      </w:pPr>
      <w:r>
        <w:rPr>
          <w:noProof/>
          <w:lang w:eastAsia="en-AU"/>
        </w:rPr>
        <w:drawing>
          <wp:inline distT="0" distB="0" distL="0" distR="0" wp14:anchorId="6EC56338" wp14:editId="221CB489">
            <wp:extent cx="640081" cy="640081"/>
            <wp:effectExtent l="0" t="0" r="7620" b="7620"/>
            <wp:docPr id="1700405240" name="Picture 908694357"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7"/>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02F1FB5F">
        <w:rPr>
          <w:rFonts w:eastAsia="Arial" w:cs="Arial"/>
        </w:rPr>
        <w:t xml:space="preserve"> View video </w:t>
      </w:r>
      <w:hyperlink r:id="rId51">
        <w:r w:rsidRPr="02F1FB5F">
          <w:rPr>
            <w:rStyle w:val="Hyperlink"/>
            <w:rFonts w:eastAsia="Arial" w:cs="Arial"/>
          </w:rPr>
          <w:t>Mastermind</w:t>
        </w:r>
      </w:hyperlink>
    </w:p>
    <w:p w:rsidR="00787430" w:rsidP="00787430" w:rsidRDefault="00787430" w14:paraId="343EF839" w14:textId="53277982">
      <w:pPr>
        <w:rPr>
          <w:rFonts w:eastAsia="Arial" w:cs="Arial"/>
        </w:rPr>
      </w:pPr>
      <w:r>
        <w:rPr>
          <w:noProof/>
          <w:lang w:eastAsia="en-AU"/>
        </w:rPr>
        <w:drawing>
          <wp:inline distT="0" distB="0" distL="0" distR="0" wp14:anchorId="2B52E3C1" wp14:editId="3C466E2C">
            <wp:extent cx="640081" cy="640081"/>
            <wp:effectExtent l="0" t="0" r="7620" b="7620"/>
            <wp:docPr id="827462945" name="Picture 908694357"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7"/>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B55056">
        <w:rPr>
          <w:rFonts w:eastAsia="Arial" w:cs="Arial"/>
        </w:rPr>
        <w:t>Play M</w:t>
      </w:r>
      <w:r w:rsidRPr="315CC67B">
        <w:rPr>
          <w:rFonts w:eastAsia="Arial" w:cs="Arial"/>
        </w:rPr>
        <w:t>astermind!</w:t>
      </w:r>
    </w:p>
    <w:p w:rsidR="2C9BF02E" w:rsidRDefault="2C9BF02E" w14:paraId="4892175C" w14:textId="45FF905F">
      <w:r>
        <w:t>How to play</w:t>
      </w:r>
    </w:p>
    <w:p w:rsidR="2C9BF02E" w:rsidP="315CC67B" w:rsidRDefault="2C9BF02E" w14:paraId="69C9CD5D" w14:textId="2B0334F2">
      <w:pPr>
        <w:pStyle w:val="ListParagraph"/>
        <w:numPr>
          <w:ilvl w:val="0"/>
          <w:numId w:val="5"/>
        </w:numPr>
        <w:rPr>
          <w:rFonts w:asciiTheme="minorHAnsi" w:hAnsiTheme="minorHAnsi" w:eastAsiaTheme="minorEastAsia"/>
        </w:rPr>
      </w:pPr>
      <w:r>
        <w:t>Each player writes down a 3-digit number (with no repeating digits)</w:t>
      </w:r>
    </w:p>
    <w:p w:rsidR="2C9BF02E" w:rsidP="315CC67B" w:rsidRDefault="2C9BF02E" w14:paraId="3A412CF1" w14:textId="40A764EF">
      <w:pPr>
        <w:pStyle w:val="ListParagraph"/>
        <w:numPr>
          <w:ilvl w:val="0"/>
          <w:numId w:val="5"/>
        </w:numPr>
        <w:rPr>
          <w:rFonts w:asciiTheme="minorHAnsi" w:hAnsiTheme="minorHAnsi" w:eastAsiaTheme="minorEastAsia"/>
        </w:rPr>
      </w:pPr>
      <w:r>
        <w:t>Each player draws up their game board (a table with 3 columns: 'guess', 'digits', 'places'</w:t>
      </w:r>
    </w:p>
    <w:p w:rsidR="2C9BF02E" w:rsidP="315CC67B" w:rsidRDefault="2C9BF02E" w14:paraId="3F9F2409" w14:textId="08D0D9C2">
      <w:pPr>
        <w:pStyle w:val="ListParagraph"/>
        <w:numPr>
          <w:ilvl w:val="0"/>
          <w:numId w:val="5"/>
        </w:numPr>
        <w:rPr>
          <w:rFonts w:asciiTheme="minorHAnsi" w:hAnsiTheme="minorHAnsi" w:eastAsiaTheme="minorEastAsia"/>
        </w:rPr>
      </w:pPr>
      <w:r>
        <w:t>Players take turns to guess a 3-digit number</w:t>
      </w:r>
    </w:p>
    <w:p w:rsidR="2C9BF02E" w:rsidP="315CC67B" w:rsidRDefault="2C9BF02E" w14:paraId="0C795A04" w14:textId="10B59242">
      <w:pPr>
        <w:pStyle w:val="ListParagraph"/>
        <w:numPr>
          <w:ilvl w:val="1"/>
          <w:numId w:val="5"/>
        </w:numPr>
        <w:rPr>
          <w:rFonts w:asciiTheme="minorHAnsi" w:hAnsiTheme="minorHAnsi" w:eastAsiaTheme="minorEastAsia"/>
        </w:rPr>
      </w:pPr>
      <w:r>
        <w:t>Their opponent tells them how many digits are correct and how many are in the correct place</w:t>
      </w:r>
    </w:p>
    <w:p w:rsidR="2C9BF02E" w:rsidP="315CC67B" w:rsidRDefault="2C9BF02E" w14:paraId="483F928E" w14:textId="6D6CB959">
      <w:pPr>
        <w:pStyle w:val="ListParagraph"/>
        <w:numPr>
          <w:ilvl w:val="1"/>
          <w:numId w:val="5"/>
        </w:numPr>
        <w:rPr>
          <w:rFonts w:asciiTheme="minorHAnsi" w:hAnsiTheme="minorHAnsi" w:eastAsiaTheme="minorEastAsia"/>
        </w:rPr>
      </w:pPr>
      <w:r>
        <w:t>Players record their guess, the number of digits that are correct and the number of digits that are in the right place. Players then use this information to refine their guesses.</w:t>
      </w:r>
    </w:p>
    <w:p w:rsidR="2C9BF02E" w:rsidP="315CC67B" w:rsidRDefault="2C9BF02E" w14:paraId="276A7A2F" w14:textId="3E277986">
      <w:pPr>
        <w:pStyle w:val="ListParagraph"/>
        <w:numPr>
          <w:ilvl w:val="0"/>
          <w:numId w:val="5"/>
        </w:numPr>
        <w:rPr>
          <w:rFonts w:asciiTheme="minorHAnsi" w:hAnsiTheme="minorHAnsi" w:eastAsiaTheme="minorEastAsia"/>
        </w:rPr>
      </w:pPr>
      <w:r>
        <w:t>The first player to correctly guess their opponents' number is the winner!</w:t>
      </w:r>
    </w:p>
    <w:p w:rsidRPr="00AF7F52" w:rsidR="315CC67B" w:rsidP="315CC67B" w:rsidRDefault="2C9BF02E" w14:paraId="7AD765AE" w14:textId="0BD92966">
      <w:pPr>
        <w:pStyle w:val="ListParagraph"/>
        <w:numPr>
          <w:ilvl w:val="0"/>
          <w:numId w:val="5"/>
        </w:numPr>
        <w:rPr>
          <w:rFonts w:asciiTheme="minorHAnsi" w:hAnsiTheme="minorHAnsi" w:eastAsiaTheme="minorEastAsia"/>
        </w:rPr>
      </w:pPr>
      <w:r>
        <w:t xml:space="preserve">Players can choose to play using 4-digit numbers, 5-digit numbers, </w:t>
      </w:r>
      <w:r w:rsidR="00635F15">
        <w:t>and 2</w:t>
      </w:r>
      <w:r>
        <w:t>-digit numbers. etc.</w:t>
      </w:r>
    </w:p>
    <w:p w:rsidR="00DE0378" w:rsidP="00DE0378" w:rsidRDefault="00263A62" w14:paraId="36617867" w14:textId="7119AB14">
      <w:pPr>
        <w:pStyle w:val="Heading2"/>
      </w:pPr>
      <w:r>
        <w:t>Factors fun</w:t>
      </w:r>
    </w:p>
    <w:p w:rsidR="00AF7F52" w:rsidP="00263A62" w:rsidRDefault="6DC19940" w14:paraId="78E3C4C7" w14:textId="08B2A57A">
      <w:pPr>
        <w:rPr>
          <w:rFonts w:eastAsia="Arial" w:cs="Arial"/>
        </w:rPr>
      </w:pPr>
      <w:r>
        <w:rPr>
          <w:noProof/>
          <w:lang w:eastAsia="en-AU"/>
        </w:rPr>
        <w:drawing>
          <wp:inline distT="0" distB="0" distL="0" distR="0" wp14:anchorId="00F89258" wp14:editId="3849FA02">
            <wp:extent cx="638175" cy="638175"/>
            <wp:effectExtent l="0" t="0" r="9525" b="9525"/>
            <wp:docPr id="2105753585" name="Picture 1291932465" descr="Play this game or watch this vide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932465"/>
                    <pic:cNvPicPr/>
                  </pic:nvPicPr>
                  <pic:blipFill>
                    <a:blip r:embed="rId52">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Pr="02F1FB5F" w:rsidR="00263A62">
        <w:rPr>
          <w:rFonts w:eastAsia="Arial" w:cs="Arial"/>
        </w:rPr>
        <w:t xml:space="preserve"> View video </w:t>
      </w:r>
      <w:hyperlink r:id="rId53">
        <w:r w:rsidRPr="02F1FB5F" w:rsidR="00263A62">
          <w:rPr>
            <w:rStyle w:val="Hyperlink"/>
            <w:rFonts w:eastAsia="Arial" w:cs="Arial"/>
          </w:rPr>
          <w:t>Factors fun</w:t>
        </w:r>
      </w:hyperlink>
    </w:p>
    <w:p w:rsidR="00263A62" w:rsidP="00263A62" w:rsidRDefault="00263A62" w14:paraId="21940D6E" w14:textId="4AD1F251">
      <w:pPr>
        <w:rPr>
          <w:rFonts w:eastAsia="Arial" w:cs="Arial"/>
        </w:rPr>
      </w:pPr>
      <w:r>
        <w:rPr>
          <w:noProof/>
          <w:lang w:eastAsia="en-AU"/>
        </w:rPr>
        <w:drawing>
          <wp:inline distT="0" distB="0" distL="0" distR="0" wp14:anchorId="47D3FA58" wp14:editId="2A37E374">
            <wp:extent cx="640081" cy="640081"/>
            <wp:effectExtent l="0" t="0" r="7620" b="7620"/>
            <wp:docPr id="1719086104" name="Picture 908694357"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7"/>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70666E">
        <w:rPr>
          <w:rFonts w:eastAsia="Arial" w:cs="Arial"/>
        </w:rPr>
        <w:t>Create your own factors fun spinner and p</w:t>
      </w:r>
      <w:r>
        <w:rPr>
          <w:rFonts w:eastAsia="Arial" w:cs="Arial"/>
        </w:rPr>
        <w:t>lay Factors fun</w:t>
      </w:r>
      <w:r w:rsidR="0070666E">
        <w:rPr>
          <w:rFonts w:eastAsia="Arial" w:cs="Arial"/>
        </w:rPr>
        <w:t>.</w:t>
      </w:r>
    </w:p>
    <w:p w:rsidR="00AF7F52" w:rsidP="00AF7F52" w:rsidRDefault="00AF7F52" w14:paraId="71661EAE" w14:textId="77777777">
      <w:r>
        <w:t>How to play</w:t>
      </w:r>
    </w:p>
    <w:p w:rsidR="00AF7F52" w:rsidP="00B55056" w:rsidRDefault="00AF7F52" w14:paraId="75B40074" w14:textId="77777777">
      <w:pPr>
        <w:pStyle w:val="ListBullet"/>
        <w:rPr>
          <w:rFonts w:asciiTheme="minorHAnsi" w:hAnsiTheme="minorHAnsi" w:eastAsiaTheme="minorEastAsia"/>
        </w:rPr>
      </w:pPr>
      <w:r>
        <w:t>Get your game board, spinner, recording sheet, counters, and pencils ready</w:t>
      </w:r>
    </w:p>
    <w:p w:rsidR="00AF7F52" w:rsidP="00B55056" w:rsidRDefault="00AF7F52" w14:paraId="15825D1A" w14:textId="77777777">
      <w:pPr>
        <w:pStyle w:val="ListBullet"/>
        <w:rPr>
          <w:rFonts w:asciiTheme="minorHAnsi" w:hAnsiTheme="minorHAnsi" w:eastAsiaTheme="minorEastAsia"/>
        </w:rPr>
      </w:pPr>
      <w:r>
        <w:t>Take it in turn to spin the spinner and divide the number by the chosen divisor (for example, 5)</w:t>
      </w:r>
    </w:p>
    <w:p w:rsidR="00AF7F52" w:rsidP="00B55056" w:rsidRDefault="00AF7F52" w14:paraId="453A64C5" w14:textId="77777777">
      <w:pPr>
        <w:pStyle w:val="ListBullet"/>
        <w:rPr>
          <w:rFonts w:asciiTheme="minorHAnsi" w:hAnsiTheme="minorHAnsi" w:eastAsiaTheme="minorEastAsia"/>
        </w:rPr>
      </w:pPr>
      <w:r>
        <w:t xml:space="preserve">Players work out the solution and explain their thinking to their partner. </w:t>
      </w:r>
    </w:p>
    <w:p w:rsidR="00AF7F52" w:rsidP="00B55056" w:rsidRDefault="00AF7F52" w14:paraId="6C38A77D" w14:textId="77777777">
      <w:pPr>
        <w:pStyle w:val="ListBullet2"/>
        <w:rPr>
          <w:rFonts w:asciiTheme="minorHAnsi" w:hAnsiTheme="minorHAnsi" w:eastAsiaTheme="minorEastAsia"/>
        </w:rPr>
      </w:pPr>
      <w:r>
        <w:t xml:space="preserve">The partner records their thinking and if they agree, the student is able to place one of their counters on the number on the game board, claiming that place. </w:t>
      </w:r>
    </w:p>
    <w:p w:rsidR="00AF7F52" w:rsidP="00B55056" w:rsidRDefault="00AF7F52" w14:paraId="547E6304" w14:textId="77777777">
      <w:pPr>
        <w:pStyle w:val="ListBullet2"/>
        <w:rPr>
          <w:rFonts w:asciiTheme="minorHAnsi" w:hAnsiTheme="minorHAnsi" w:eastAsiaTheme="minorEastAsia"/>
        </w:rPr>
      </w:pPr>
      <w:r>
        <w:t xml:space="preserve">If the number is taken, students miss a turn. </w:t>
      </w:r>
    </w:p>
    <w:p w:rsidR="00AF7F52" w:rsidP="00B55056" w:rsidRDefault="00AF7F52" w14:paraId="0FA96CFE" w14:textId="77777777">
      <w:pPr>
        <w:pStyle w:val="ListBullet2"/>
        <w:rPr>
          <w:rFonts w:asciiTheme="minorHAnsi" w:hAnsiTheme="minorHAnsi" w:eastAsiaTheme="minorEastAsia"/>
        </w:rPr>
      </w:pPr>
      <w:r>
        <w:t>If there are no new counters that can be added to the game board, players have to move an existing counter to a new place.</w:t>
      </w:r>
    </w:p>
    <w:p w:rsidR="00AF7F52" w:rsidP="00B55056" w:rsidRDefault="00AF7F52" w14:paraId="71C70C42" w14:textId="77777777">
      <w:pPr>
        <w:pStyle w:val="ListBullet"/>
        <w:rPr>
          <w:rFonts w:asciiTheme="minorHAnsi" w:hAnsiTheme="minorHAnsi" w:eastAsiaTheme="minorEastAsia"/>
        </w:rPr>
      </w:pPr>
      <w:r>
        <w:t>Students win by getting four counters in a row (in any orientation, including a square).</w:t>
      </w:r>
    </w:p>
    <w:p w:rsidRPr="00AF7F52" w:rsidR="00AF7F52" w:rsidP="00B55056" w:rsidRDefault="00AF7F52" w14:paraId="7349E96F" w14:textId="4E15747E">
      <w:pPr>
        <w:pStyle w:val="ListBullet"/>
        <w:rPr>
          <w:rFonts w:asciiTheme="minorHAnsi" w:hAnsiTheme="minorHAnsi" w:eastAsiaTheme="minorEastAsia"/>
        </w:rPr>
      </w:pPr>
      <w:r>
        <w:t>If preferred, students can use 5 or 6 counters, looking for 4 in a row.</w:t>
      </w:r>
    </w:p>
    <w:p w:rsidR="0070666E" w:rsidP="00263A62" w:rsidRDefault="00F92AA5" w14:paraId="20962C27" w14:textId="282D3A1C">
      <w:pPr>
        <w:rPr>
          <w:rFonts w:eastAsia="Arial" w:cs="Arial"/>
        </w:rPr>
      </w:pPr>
      <w:r>
        <w:rPr>
          <w:noProof/>
          <w:lang w:eastAsia="en-AU"/>
        </w:rPr>
        <w:drawing>
          <wp:inline distT="0" distB="0" distL="0" distR="0" wp14:anchorId="58653634" wp14:editId="5C2ECD27">
            <wp:extent cx="3650983" cy="3785870"/>
            <wp:effectExtent l="0" t="0" r="6985" b="5080"/>
            <wp:docPr id="908541025" name="Picture 908541025" descr="5 by 5 grid with the numbers 1-10. &#10;row 1: 1, 6, 4, 1 , 2&#10;row 2: 10, 6, 3, 8, 10&#10;row 3: 4, 2, 4, 5, 8&#10;row 4: 9, 3, 6, 2, 9&#10;row 5: 7, 8, 5, 10,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58191" cy="3793344"/>
                    </a:xfrm>
                    <a:prstGeom prst="rect">
                      <a:avLst/>
                    </a:prstGeom>
                  </pic:spPr>
                </pic:pic>
              </a:graphicData>
            </a:graphic>
          </wp:inline>
        </w:drawing>
      </w:r>
      <w:r>
        <w:rPr>
          <w:noProof/>
          <w:lang w:eastAsia="en-AU"/>
        </w:rPr>
        <w:drawing>
          <wp:inline distT="0" distB="0" distL="0" distR="0" wp14:anchorId="59777D1D" wp14:editId="465EB94E">
            <wp:extent cx="2425187" cy="2376488"/>
            <wp:effectExtent l="0" t="0" r="0" b="5080"/>
            <wp:docPr id="908541026" name="Picture 908541026" descr="dec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430842" cy="2382030"/>
                    </a:xfrm>
                    <a:prstGeom prst="rect">
                      <a:avLst/>
                    </a:prstGeom>
                  </pic:spPr>
                </pic:pic>
              </a:graphicData>
            </a:graphic>
          </wp:inline>
        </w:drawing>
      </w:r>
    </w:p>
    <w:p w:rsidR="00E665E9" w:rsidP="00263A62" w:rsidRDefault="00F92AA5" w14:paraId="3944C1B6" w14:textId="77777777">
      <w:r>
        <w:rPr>
          <w:noProof/>
          <w:lang w:eastAsia="en-AU"/>
        </w:rPr>
        <w:drawing>
          <wp:inline distT="0" distB="0" distL="0" distR="0" wp14:anchorId="48863E8C" wp14:editId="0FB772B6">
            <wp:extent cx="6518160" cy="3095987"/>
            <wp:effectExtent l="0" t="0" r="0" b="9525"/>
            <wp:docPr id="1853078693" name="Picture 908541027" descr="gameboard for fun factors with player one and player two then 3 columns under each player, spun, number sentence and cove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541027"/>
                    <pic:cNvPicPr/>
                  </pic:nvPicPr>
                  <pic:blipFill>
                    <a:blip r:embed="rId56">
                      <a:extLst>
                        <a:ext uri="{28A0092B-C50C-407E-A947-70E740481C1C}">
                          <a14:useLocalDpi xmlns:a14="http://schemas.microsoft.com/office/drawing/2010/main" val="0"/>
                        </a:ext>
                      </a:extLst>
                    </a:blip>
                    <a:stretch>
                      <a:fillRect/>
                    </a:stretch>
                  </pic:blipFill>
                  <pic:spPr>
                    <a:xfrm>
                      <a:off x="0" y="0"/>
                      <a:ext cx="6564338" cy="3117921"/>
                    </a:xfrm>
                    <a:prstGeom prst="rect">
                      <a:avLst/>
                    </a:prstGeom>
                  </pic:spPr>
                </pic:pic>
              </a:graphicData>
            </a:graphic>
          </wp:inline>
        </w:drawing>
      </w:r>
    </w:p>
    <w:p w:rsidR="00F92AA5" w:rsidP="00263A62" w:rsidRDefault="00E665E9" w14:paraId="6A1B129F" w14:textId="69454F74">
      <w:r>
        <w:br w:type="page"/>
      </w:r>
    </w:p>
    <w:p w:rsidR="00DE0378" w:rsidP="772ADA65" w:rsidRDefault="00DE0378" w14:paraId="2BA20629" w14:textId="0D096922">
      <w:pPr>
        <w:pStyle w:val="Heading2"/>
      </w:pPr>
      <w:r>
        <w:t>Reflection</w:t>
      </w:r>
    </w:p>
    <w:p w:rsidR="008B45C5" w:rsidP="005617B6" w:rsidRDefault="008B45C5" w14:paraId="69D53778" w14:textId="0F3F7EBE">
      <w:r>
        <w:rPr>
          <w:noProof/>
          <w:lang w:eastAsia="en-AU"/>
        </w:rPr>
        <w:drawing>
          <wp:inline distT="0" distB="0" distL="0" distR="0" wp14:anchorId="6A32A23F" wp14:editId="37FDB281">
            <wp:extent cx="635027" cy="635027"/>
            <wp:effectExtent l="0" t="0" r="0" b="0"/>
            <wp:docPr id="1047760994" name="Picture 908694407"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407"/>
                    <pic:cNvPicPr/>
                  </pic:nvPicPr>
                  <pic:blipFill>
                    <a:blip r:embed="rId2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3579FE69">
        <w:t xml:space="preserve"> </w:t>
      </w:r>
      <w:r w:rsidR="039C184B">
        <w:t>Imagine yourself feeling good about mathemat</w:t>
      </w:r>
      <w:r w:rsidR="1474D75A">
        <w:t>i</w:t>
      </w:r>
      <w:r w:rsidR="039C184B">
        <w:t>cs. Draw a picture to show what you‘re doing when you feel good about mathematics.</w:t>
      </w:r>
    </w:p>
    <w:p w:rsidR="00C24837" w:rsidP="005617B6" w:rsidRDefault="00C24837" w14:paraId="11EDEADC" w14:textId="778CFAEC"/>
    <w:p w:rsidR="00C24837" w:rsidP="005617B6" w:rsidRDefault="00C24837" w14:paraId="768327C4" w14:textId="5252F8CE"/>
    <w:p w:rsidR="00C24837" w:rsidP="005617B6" w:rsidRDefault="00C24837" w14:paraId="541FC74F" w14:textId="646F1BCC"/>
    <w:p w:rsidR="00C24837" w:rsidP="005617B6" w:rsidRDefault="00C24837" w14:paraId="158A454B" w14:textId="1FD56C10"/>
    <w:p w:rsidR="00C24837" w:rsidP="005617B6" w:rsidRDefault="00C24837" w14:paraId="599F6878" w14:textId="5B6D4FD3"/>
    <w:p w:rsidR="00C24837" w:rsidP="005617B6" w:rsidRDefault="00C24837" w14:paraId="0B9C3995" w14:textId="1B742D48"/>
    <w:p w:rsidR="00C24837" w:rsidP="005617B6" w:rsidRDefault="00C24837" w14:paraId="52F9D7D4" w14:textId="70D25969"/>
    <w:p w:rsidR="00C24837" w:rsidP="005617B6" w:rsidRDefault="00C24837" w14:paraId="50BCFF4A" w14:textId="7938B4CE"/>
    <w:p w:rsidR="00C24837" w:rsidP="005617B6" w:rsidRDefault="00C24837" w14:paraId="0F7D2D16" w14:textId="351E5D12"/>
    <w:p w:rsidR="00C24837" w:rsidP="005617B6" w:rsidRDefault="00C24837" w14:paraId="68E5445E" w14:textId="7B5C0061"/>
    <w:p w:rsidR="00C24837" w:rsidP="005617B6" w:rsidRDefault="00C24837" w14:paraId="138793B5" w14:textId="77777777"/>
    <w:p w:rsidR="00DE0378" w:rsidP="00DE0378" w:rsidRDefault="007932AD" w14:paraId="28BACD3D" w14:textId="56C9F6A4">
      <w:pPr>
        <w:pStyle w:val="Heading1"/>
      </w:pPr>
      <w:r>
        <w:t>Day</w:t>
      </w:r>
      <w:r w:rsidR="00DE0378">
        <w:t xml:space="preserve"> 9 </w:t>
      </w:r>
    </w:p>
    <w:p w:rsidR="007932AD" w:rsidP="7F5A5FD4" w:rsidRDefault="007932AD" w14:paraId="2327804D" w14:textId="11A79C70">
      <w:r>
        <w:t xml:space="preserve">Today </w:t>
      </w:r>
      <w:r w:rsidR="457C1CCC">
        <w:t xml:space="preserve">we </w:t>
      </w:r>
      <w:r w:rsidR="45E15FED">
        <w:t>are going to explore how different people might approach solving problems and then, we are going to play a game involving remainders</w:t>
      </w:r>
      <w:r>
        <w:t>.</w:t>
      </w:r>
    </w:p>
    <w:p w:rsidRPr="002762CD" w:rsidR="00DE0378" w:rsidP="006677AE" w:rsidRDefault="007932AD" w14:paraId="09697337" w14:textId="275D9C6F">
      <w:pPr>
        <w:pStyle w:val="FeatureBox"/>
      </w:pPr>
      <w:r w:rsidRPr="7B472AFB">
        <w:rPr>
          <w:rFonts w:eastAsiaTheme="majorEastAsia"/>
          <w:noProof/>
          <w:sz w:val="52"/>
          <w:szCs w:val="52"/>
          <w:lang w:eastAsia="en-AU"/>
        </w:rPr>
        <w:t xml:space="preserve"> </w:t>
      </w:r>
      <w:r w:rsidR="00DE0378">
        <w:rPr>
          <w:noProof/>
          <w:lang w:eastAsia="en-AU"/>
        </w:rPr>
        <w:drawing>
          <wp:inline distT="0" distB="0" distL="0" distR="0" wp14:anchorId="24665DE1" wp14:editId="306B799B">
            <wp:extent cx="635027" cy="635027"/>
            <wp:effectExtent l="0" t="0" r="0" b="0"/>
            <wp:docPr id="1822537540" name="Picture 9"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DE0378">
        <w:t xml:space="preserve"> Resources – </w:t>
      </w:r>
      <w:r w:rsidR="005A1E4A">
        <w:t>device to view videos, colour pencils</w:t>
      </w:r>
      <w:r w:rsidR="006B4B3D">
        <w:t>/ markers</w:t>
      </w:r>
      <w:r w:rsidR="00C80CBD">
        <w:t>,</w:t>
      </w:r>
      <w:r w:rsidR="006677AE">
        <w:t xml:space="preserve"> paper, 6</w:t>
      </w:r>
      <w:r w:rsidR="3EE9EB62">
        <w:t>-</w:t>
      </w:r>
      <w:r w:rsidR="006677AE">
        <w:t>sided dice or spinner</w:t>
      </w:r>
      <w:r w:rsidR="006A37F8">
        <w:t xml:space="preserve"> </w:t>
      </w:r>
      <w:r w:rsidR="006A37F8">
        <w:t>(see appendix)</w:t>
      </w:r>
      <w:r w:rsidR="006677AE">
        <w:t>, 48 counters (for example dried pasta, 24 for each player)</w:t>
      </w:r>
    </w:p>
    <w:p w:rsidR="0F47B2BC" w:rsidP="772ADA65" w:rsidRDefault="0F47B2BC" w14:paraId="6DAAB5EA" w14:textId="545EA128">
      <w:pPr>
        <w:jc w:val="center"/>
      </w:pPr>
    </w:p>
    <w:p w:rsidR="00E75DBA" w:rsidP="004367AB" w:rsidRDefault="00E75DBA" w14:paraId="29459A3F" w14:textId="7646316E">
      <w:pPr>
        <w:pStyle w:val="Heading2"/>
        <w:numPr>
          <w:ilvl w:val="0"/>
          <w:numId w:val="0"/>
        </w:numPr>
      </w:pPr>
      <w:r w:rsidRPr="00260AF5">
        <w:t>Which would you do in your head 1?</w:t>
      </w:r>
    </w:p>
    <w:p w:rsidRPr="00DC0799" w:rsidR="00DC0799" w:rsidP="00DC0799" w:rsidRDefault="00DC0799" w14:paraId="7DE34650" w14:textId="71D0025C">
      <w:pPr>
        <w:rPr>
          <w:lang w:eastAsia="zh-CN"/>
        </w:rPr>
      </w:pPr>
      <w:r>
        <w:rPr>
          <w:lang w:eastAsia="zh-CN"/>
        </w:rPr>
        <w:t>(Inspired by McIntosh Reys, Reys and Hope)</w:t>
      </w:r>
    </w:p>
    <w:p w:rsidR="00260AF5" w:rsidP="009F728A" w:rsidRDefault="00260AF5" w14:paraId="71D123AB" w14:textId="03D95FE0">
      <w:r>
        <w:rPr>
          <w:noProof/>
          <w:lang w:eastAsia="en-AU"/>
        </w:rPr>
        <w:drawing>
          <wp:inline distT="0" distB="0" distL="0" distR="0" wp14:anchorId="43CEDD55" wp14:editId="77552B90">
            <wp:extent cx="640081" cy="640081"/>
            <wp:effectExtent l="0" t="0" r="7620" b="7620"/>
            <wp:docPr id="1658877783" name="Picture 908694345"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45"/>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02F1FB5F">
        <w:rPr>
          <w:lang w:eastAsia="zh-CN"/>
        </w:rPr>
        <w:t xml:space="preserve">View video </w:t>
      </w:r>
      <w:hyperlink r:id="rId57">
        <w:r w:rsidRPr="02F1FB5F">
          <w:rPr>
            <w:rStyle w:val="Hyperlink"/>
            <w:lang w:eastAsia="zh-CN"/>
          </w:rPr>
          <w:t>Which would you do in your head 1?</w:t>
        </w:r>
        <w:r w:rsidRPr="02F1FB5F" w:rsidR="00DB6826">
          <w:rPr>
            <w:rStyle w:val="Hyperlink"/>
            <w:lang w:eastAsia="zh-CN"/>
          </w:rPr>
          <w:t xml:space="preserve"> Part 1</w:t>
        </w:r>
      </w:hyperlink>
    </w:p>
    <w:p w:rsidR="00260AF5" w:rsidP="009F728A" w:rsidRDefault="00161116" w14:paraId="0AEA13A7" w14:textId="5945D503">
      <w:r w:rsidRPr="00764E50">
        <w:rPr>
          <w:noProof/>
          <w:lang w:eastAsia="en-AU"/>
        </w:rPr>
        <w:drawing>
          <wp:inline distT="0" distB="0" distL="0" distR="0" wp14:anchorId="6DBAC74C" wp14:editId="317CA90B">
            <wp:extent cx="635027" cy="635027"/>
            <wp:effectExtent l="0" t="0" r="0" b="0"/>
            <wp:docPr id="908541036" name="Picture 908694358"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8"/>
                    <pic:cNvPicPr/>
                  </pic:nvPicPr>
                  <pic:blipFill>
                    <a:blip r:embed="rId25">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260AF5">
        <w:rPr>
          <w:noProof/>
          <w:lang w:eastAsia="en-AU"/>
        </w:rPr>
        <w:drawing>
          <wp:inline distT="0" distB="0" distL="0" distR="0" wp14:anchorId="51F4A718" wp14:editId="31BB19E3">
            <wp:extent cx="640081" cy="640081"/>
            <wp:effectExtent l="0" t="0" r="7620" b="7620"/>
            <wp:docPr id="908541033" name="Picture 908694359"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9"/>
                    <pic:cNvPicPr/>
                  </pic:nvPicPr>
                  <pic:blipFill>
                    <a:blip r:embed="rId24">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00260AF5" w:rsidR="00260AF5">
        <w:t xml:space="preserve">Which </w:t>
      </w:r>
      <w:r w:rsidR="00260AF5">
        <w:t xml:space="preserve">of these problems </w:t>
      </w:r>
      <w:r w:rsidRPr="00260AF5" w:rsidR="00260AF5">
        <w:t xml:space="preserve">would you </w:t>
      </w:r>
      <w:r w:rsidR="00260AF5">
        <w:t>solve using a mental strategy</w:t>
      </w:r>
      <w:r w:rsidRPr="00260AF5" w:rsidR="00260AF5">
        <w:t>?</w:t>
      </w:r>
    </w:p>
    <w:p w:rsidR="00C24837" w:rsidP="009F728A" w:rsidRDefault="00C24837" w14:paraId="6709AEE7" w14:textId="74CCF030"/>
    <w:p w:rsidR="00C24837" w:rsidP="009F728A" w:rsidRDefault="00C24837" w14:paraId="75276742" w14:textId="2635F9B1"/>
    <w:p w:rsidR="00C24837" w:rsidP="009F728A" w:rsidRDefault="00C24837" w14:paraId="7FB8C6AD" w14:textId="3F5AF8FE"/>
    <w:p w:rsidR="00C24837" w:rsidP="009F728A" w:rsidRDefault="00C24837" w14:paraId="200EEF9C" w14:textId="3DC49A92"/>
    <w:p w:rsidR="00C24837" w:rsidP="009F728A" w:rsidRDefault="00C24837" w14:paraId="3A6AB87E" w14:textId="1D16A4C3"/>
    <w:p w:rsidR="00C24837" w:rsidP="009F728A" w:rsidRDefault="00C24837" w14:paraId="08BB96CC" w14:textId="77777777"/>
    <w:p w:rsidR="00260AF5" w:rsidP="009F728A" w:rsidRDefault="00161116" w14:paraId="4CAE4144" w14:textId="00E654A9">
      <w:r w:rsidRPr="00764E50">
        <w:rPr>
          <w:noProof/>
          <w:lang w:eastAsia="en-AU"/>
        </w:rPr>
        <w:drawing>
          <wp:inline distT="0" distB="0" distL="0" distR="0" wp14:anchorId="3CFB8CEC" wp14:editId="195A0E55">
            <wp:extent cx="635027" cy="635027"/>
            <wp:effectExtent l="0" t="0" r="0" b="0"/>
            <wp:docPr id="908541037" name="Picture 908694358"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8"/>
                    <pic:cNvPicPr/>
                  </pic:nvPicPr>
                  <pic:blipFill>
                    <a:blip r:embed="rId25">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260AF5">
        <w:rPr>
          <w:noProof/>
          <w:lang w:eastAsia="en-AU"/>
        </w:rPr>
        <w:drawing>
          <wp:inline distT="0" distB="0" distL="0" distR="0" wp14:anchorId="5E7913E6" wp14:editId="65FD4415">
            <wp:extent cx="640081" cy="640081"/>
            <wp:effectExtent l="0" t="0" r="7620" b="7620"/>
            <wp:docPr id="908541034" name="Picture 908694359"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9"/>
                    <pic:cNvPicPr/>
                  </pic:nvPicPr>
                  <pic:blipFill>
                    <a:blip r:embed="rId24">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693793">
        <w:t>Which</w:t>
      </w:r>
      <w:r w:rsidR="00260AF5">
        <w:t xml:space="preserve"> would you solve using a written or digital strategy?</w:t>
      </w:r>
    </w:p>
    <w:p w:rsidR="00C24837" w:rsidP="009F728A" w:rsidRDefault="00C24837" w14:paraId="1F4A943D" w14:textId="67FE2558"/>
    <w:p w:rsidR="00C24837" w:rsidP="009F728A" w:rsidRDefault="00C24837" w14:paraId="1BEB8C58" w14:textId="6744F172"/>
    <w:p w:rsidR="00C24837" w:rsidP="009F728A" w:rsidRDefault="00C24837" w14:paraId="5AEF9F05" w14:textId="7BE42C16"/>
    <w:p w:rsidR="00C24837" w:rsidP="009F728A" w:rsidRDefault="00C24837" w14:paraId="7B7C3E00" w14:textId="0A0BE943"/>
    <w:p w:rsidR="00C24837" w:rsidP="009F728A" w:rsidRDefault="00C24837" w14:paraId="06006F68" w14:textId="79D39845"/>
    <w:p w:rsidR="00C24837" w:rsidP="009F728A" w:rsidRDefault="00C24837" w14:paraId="4585933D" w14:textId="6CEAFB30"/>
    <w:p w:rsidR="00C24837" w:rsidP="009F728A" w:rsidRDefault="00C24837" w14:paraId="0DB34106" w14:textId="45513DFE"/>
    <w:p w:rsidR="008D1AE5" w:rsidP="009F728A" w:rsidRDefault="008D1AE5" w14:paraId="58C403AD" w14:textId="77777777"/>
    <w:p w:rsidR="00020C4E" w:rsidP="009F728A" w:rsidRDefault="00020C4E" w14:paraId="6DCFAE87" w14:textId="0FFEBE75">
      <w:pPr>
        <w:rPr>
          <w:lang w:eastAsia="zh-CN"/>
        </w:rPr>
      </w:pPr>
      <w:r>
        <w:rPr>
          <w:noProof/>
          <w:lang w:eastAsia="en-AU"/>
        </w:rPr>
        <w:drawing>
          <wp:inline distT="0" distB="0" distL="0" distR="0" wp14:anchorId="51CFF624" wp14:editId="4BDD33E8">
            <wp:extent cx="643890" cy="643890"/>
            <wp:effectExtent l="0" t="0" r="3810" b="3810"/>
            <wp:docPr id="2129902473" name="Picture 908541035" descr="C:\Users\aalikhan\AppData\Local\Microsoft\Windows\INetCache\Content.MSO\52AEC0B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541035"/>
                    <pic:cNvPicPr/>
                  </pic:nvPicPr>
                  <pic:blipFill>
                    <a:blip r:embed="rId58">
                      <a:extLst>
                        <a:ext uri="{28A0092B-C50C-407E-A947-70E740481C1C}">
                          <a14:useLocalDpi xmlns:a14="http://schemas.microsoft.com/office/drawing/2010/main" val="0"/>
                        </a:ext>
                      </a:extLst>
                    </a:blip>
                    <a:stretch>
                      <a:fillRect/>
                    </a:stretch>
                  </pic:blipFill>
                  <pic:spPr>
                    <a:xfrm>
                      <a:off x="0" y="0"/>
                      <a:ext cx="643890" cy="643890"/>
                    </a:xfrm>
                    <a:prstGeom prst="rect">
                      <a:avLst/>
                    </a:prstGeom>
                  </pic:spPr>
                </pic:pic>
              </a:graphicData>
            </a:graphic>
          </wp:inline>
        </w:drawing>
      </w:r>
      <w:r w:rsidRPr="7B472AFB">
        <w:rPr>
          <w:lang w:eastAsia="zh-CN"/>
        </w:rPr>
        <w:t>Survey your classmates!</w:t>
      </w:r>
    </w:p>
    <w:p w:rsidR="00020C4E" w:rsidP="009F728A" w:rsidRDefault="00020C4E" w14:paraId="70CDBA4E" w14:textId="25E82410">
      <w:pPr>
        <w:rPr>
          <w:lang w:eastAsia="zh-CN"/>
        </w:rPr>
      </w:pPr>
      <w:r>
        <w:rPr>
          <w:lang w:eastAsia="zh-CN"/>
        </w:rPr>
        <w:t>Is there a problem that everyone would use mental strategies for?</w:t>
      </w:r>
    </w:p>
    <w:p w:rsidR="00020C4E" w:rsidP="009F728A" w:rsidRDefault="00020C4E" w14:paraId="55BC38AD" w14:textId="1ED0AB3E">
      <w:pPr>
        <w:rPr>
          <w:lang w:eastAsia="zh-CN"/>
        </w:rPr>
      </w:pPr>
      <w:r>
        <w:rPr>
          <w:lang w:eastAsia="zh-CN"/>
        </w:rPr>
        <w:t>Is there a problem that ever</w:t>
      </w:r>
      <w:r w:rsidR="00693793">
        <w:rPr>
          <w:lang w:eastAsia="zh-CN"/>
        </w:rPr>
        <w:t>yone would use a written or digi</w:t>
      </w:r>
      <w:r>
        <w:rPr>
          <w:lang w:eastAsia="zh-CN"/>
        </w:rPr>
        <w:t>tal strategy for?</w:t>
      </w:r>
    </w:p>
    <w:p w:rsidR="008D1AE5" w:rsidP="009F728A" w:rsidRDefault="008D1AE5" w14:paraId="46461FEC" w14:textId="591DB8EE">
      <w:pPr>
        <w:rPr>
          <w:lang w:eastAsia="zh-CN"/>
        </w:rPr>
      </w:pPr>
    </w:p>
    <w:p w:rsidR="008D1AE5" w:rsidP="009F728A" w:rsidRDefault="008D1AE5" w14:paraId="644C6A29" w14:textId="026EB26C">
      <w:pPr>
        <w:rPr>
          <w:lang w:eastAsia="zh-CN"/>
        </w:rPr>
      </w:pPr>
    </w:p>
    <w:p w:rsidR="008D1AE5" w:rsidP="009F728A" w:rsidRDefault="008D1AE5" w14:paraId="6BBF8F7B" w14:textId="1544C3B5">
      <w:pPr>
        <w:rPr>
          <w:lang w:eastAsia="zh-CN"/>
        </w:rPr>
      </w:pPr>
    </w:p>
    <w:p w:rsidR="008D1AE5" w:rsidP="009F728A" w:rsidRDefault="008D1AE5" w14:paraId="0A14C1B0" w14:textId="36B64FDB">
      <w:pPr>
        <w:rPr>
          <w:lang w:eastAsia="zh-CN"/>
        </w:rPr>
      </w:pPr>
    </w:p>
    <w:p w:rsidR="008D1AE5" w:rsidP="009F728A" w:rsidRDefault="008D1AE5" w14:paraId="0B2254CF" w14:textId="7EA4E0B6">
      <w:pPr>
        <w:rPr>
          <w:lang w:eastAsia="zh-CN"/>
        </w:rPr>
      </w:pPr>
    </w:p>
    <w:p w:rsidR="008D1AE5" w:rsidP="009F728A" w:rsidRDefault="008D1AE5" w14:paraId="164D98AF" w14:textId="7C0948C2">
      <w:pPr>
        <w:rPr>
          <w:lang w:eastAsia="zh-CN"/>
        </w:rPr>
      </w:pPr>
    </w:p>
    <w:p w:rsidR="008D1AE5" w:rsidP="009F728A" w:rsidRDefault="008D1AE5" w14:paraId="0B394134" w14:textId="5601F816">
      <w:pPr>
        <w:rPr>
          <w:lang w:eastAsia="zh-CN"/>
        </w:rPr>
      </w:pPr>
    </w:p>
    <w:p w:rsidR="008D1AE5" w:rsidP="009F728A" w:rsidRDefault="008D1AE5" w14:paraId="2497495F" w14:textId="77777777">
      <w:pPr>
        <w:rPr>
          <w:lang w:eastAsia="zh-CN"/>
        </w:rPr>
      </w:pPr>
    </w:p>
    <w:p w:rsidR="00DB6826" w:rsidP="00DB6826" w:rsidRDefault="00DB6826" w14:paraId="165C595C" w14:textId="293612C1">
      <w:pPr>
        <w:rPr>
          <w:lang w:eastAsia="zh-CN"/>
        </w:rPr>
      </w:pPr>
      <w:r>
        <w:rPr>
          <w:noProof/>
          <w:lang w:eastAsia="en-AU"/>
        </w:rPr>
        <w:drawing>
          <wp:inline distT="0" distB="0" distL="0" distR="0" wp14:anchorId="6FDCEE5E" wp14:editId="71987AD1">
            <wp:extent cx="640081" cy="640081"/>
            <wp:effectExtent l="0" t="0" r="7620" b="7620"/>
            <wp:docPr id="1606531786" name="Picture 908694345"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45"/>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02F1FB5F">
        <w:rPr>
          <w:lang w:eastAsia="zh-CN"/>
        </w:rPr>
        <w:t xml:space="preserve">View video </w:t>
      </w:r>
      <w:hyperlink r:id="rId59">
        <w:r w:rsidRPr="02F1FB5F">
          <w:rPr>
            <w:rStyle w:val="Hyperlink"/>
            <w:lang w:eastAsia="zh-CN"/>
          </w:rPr>
          <w:t>Which would you do in your head 1? Part 2</w:t>
        </w:r>
      </w:hyperlink>
    </w:p>
    <w:p w:rsidR="00DB6826" w:rsidP="00DC0799" w:rsidRDefault="00DC0799" w14:paraId="58F1852F" w14:textId="63CD7A80">
      <w:r>
        <w:t xml:space="preserve"> </w:t>
      </w:r>
      <w:r>
        <w:rPr>
          <w:noProof/>
          <w:lang w:eastAsia="en-AU"/>
        </w:rPr>
        <w:drawing>
          <wp:inline distT="0" distB="0" distL="0" distR="0" wp14:anchorId="79EE1C71" wp14:editId="06BDBE7A">
            <wp:extent cx="635027" cy="635027"/>
            <wp:effectExtent l="0" t="0" r="0" b="0"/>
            <wp:docPr id="1328487019" name="Picture 908694358"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8"/>
                    <pic:cNvPicPr/>
                  </pic:nvPicPr>
                  <pic:blipFill>
                    <a:blip r:embed="rId25">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Pr>
          <w:noProof/>
          <w:lang w:eastAsia="en-AU"/>
        </w:rPr>
        <w:drawing>
          <wp:inline distT="0" distB="0" distL="0" distR="0" wp14:anchorId="50EB001E" wp14:editId="73B30215">
            <wp:extent cx="640081" cy="640081"/>
            <wp:effectExtent l="0" t="0" r="7620" b="7620"/>
            <wp:docPr id="1102904140" name="Picture 908694359"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9"/>
                    <pic:cNvPicPr/>
                  </pic:nvPicPr>
                  <pic:blipFill>
                    <a:blip r:embed="rId24">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t xml:space="preserve">How can you help someone develop confidence in solving </w:t>
      </w:r>
    </w:p>
    <w:p w:rsidR="008D1AE5" w:rsidP="00DC0799" w:rsidRDefault="00DC0799" w14:paraId="7DFE55AA" w14:textId="574E311A">
      <w:r>
        <w:t>17</w:t>
      </w:r>
      <w:r w:rsidR="5CC5812F">
        <w:t xml:space="preserve"> </w:t>
      </w:r>
      <w:r>
        <w:t>+</w:t>
      </w:r>
      <w:r w:rsidR="3DA53FF9">
        <w:t xml:space="preserve"> </w:t>
      </w:r>
      <w:r>
        <w:t>__=</w:t>
      </w:r>
      <w:r w:rsidR="7D1BA2EF">
        <w:t xml:space="preserve"> </w:t>
      </w:r>
      <w:r>
        <w:t>34 using a flexible mental strategy.</w:t>
      </w:r>
      <w:r w:rsidR="095DDEB6">
        <w:t xml:space="preserve"> Work together with a classmate to develop your ideas together.</w:t>
      </w:r>
    </w:p>
    <w:p w:rsidR="00DB6826" w:rsidP="00DC0799" w:rsidRDefault="008D1AE5" w14:paraId="169B1A57" w14:textId="160AE5CE">
      <w:r>
        <w:br w:type="page"/>
      </w:r>
    </w:p>
    <w:p w:rsidR="004367AB" w:rsidP="004367AB" w:rsidRDefault="00E75DBA" w14:paraId="4D6CF4B1" w14:textId="4418944E">
      <w:pPr>
        <w:pStyle w:val="Heading2"/>
        <w:numPr>
          <w:ilvl w:val="0"/>
          <w:numId w:val="0"/>
        </w:numPr>
      </w:pPr>
      <w:r>
        <w:t>R</w:t>
      </w:r>
      <w:r w:rsidR="004367AB">
        <w:t>emainders game</w:t>
      </w:r>
    </w:p>
    <w:p w:rsidR="02F1FB5F" w:rsidP="02F1FB5F" w:rsidRDefault="004367AB" w14:paraId="4730AB0B" w14:textId="640BEDDC">
      <w:pPr>
        <w:rPr>
          <w:lang w:eastAsia="zh-CN"/>
        </w:rPr>
      </w:pPr>
      <w:r>
        <w:rPr>
          <w:noProof/>
          <w:lang w:eastAsia="en-AU"/>
        </w:rPr>
        <w:drawing>
          <wp:inline distT="0" distB="0" distL="0" distR="0" wp14:anchorId="75F1C629" wp14:editId="7F7DB5A5">
            <wp:extent cx="640081" cy="640081"/>
            <wp:effectExtent l="0" t="0" r="7620" b="7620"/>
            <wp:docPr id="98744177" name="Picture 908694345"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45"/>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02F1FB5F">
        <w:rPr>
          <w:lang w:eastAsia="zh-CN"/>
        </w:rPr>
        <w:t xml:space="preserve">View video </w:t>
      </w:r>
      <w:hyperlink r:id="rId60">
        <w:r w:rsidRPr="02F1FB5F">
          <w:rPr>
            <w:rStyle w:val="Hyperlink"/>
            <w:lang w:eastAsia="zh-CN"/>
          </w:rPr>
          <w:t>Remainders game</w:t>
        </w:r>
      </w:hyperlink>
    </w:p>
    <w:p w:rsidR="1ED83EC2" w:rsidRDefault="1ED83EC2" w14:paraId="509E4774" w14:textId="6FE52BDB">
      <w:r>
        <w:t>How to play</w:t>
      </w:r>
    </w:p>
    <w:p w:rsidR="1ED83EC2" w:rsidP="00A7604F" w:rsidRDefault="1ED83EC2" w14:paraId="259256BF" w14:textId="584E2A86">
      <w:pPr>
        <w:pStyle w:val="ListBullet"/>
        <w:rPr>
          <w:rFonts w:asciiTheme="minorHAnsi" w:hAnsiTheme="minorHAnsi" w:eastAsiaTheme="minorEastAsia"/>
        </w:rPr>
      </w:pPr>
      <w:r>
        <w:t>Start with a collection of 24 things each.</w:t>
      </w:r>
    </w:p>
    <w:p w:rsidR="1ED83EC2" w:rsidP="00A7604F" w:rsidRDefault="1ED83EC2" w14:paraId="5930C82B" w14:textId="6080A641">
      <w:pPr>
        <w:pStyle w:val="ListBullet"/>
        <w:rPr>
          <w:rFonts w:asciiTheme="minorHAnsi" w:hAnsiTheme="minorHAnsi" w:eastAsiaTheme="minorEastAsia"/>
        </w:rPr>
      </w:pPr>
      <w:r>
        <w:t>Players take it in turns to roll the dice to determine how many groups their collection needs to be shared into.</w:t>
      </w:r>
    </w:p>
    <w:p w:rsidR="1ED83EC2" w:rsidP="00A7604F" w:rsidRDefault="1ED83EC2" w14:paraId="0720877F" w14:textId="6309543A">
      <w:pPr>
        <w:pStyle w:val="ListBullet2"/>
        <w:rPr>
          <w:rFonts w:asciiTheme="minorHAnsi" w:hAnsiTheme="minorHAnsi" w:eastAsiaTheme="minorEastAsia"/>
        </w:rPr>
      </w:pPr>
      <w:r>
        <w:t>The player works out the solution to their division problem and explain their thinking to their partner who records their move.</w:t>
      </w:r>
    </w:p>
    <w:p w:rsidR="1ED83EC2" w:rsidP="00A7604F" w:rsidRDefault="1ED83EC2" w14:paraId="0021F166" w14:textId="6642A9D2">
      <w:pPr>
        <w:pStyle w:val="ListBullet2"/>
        <w:rPr>
          <w:rFonts w:asciiTheme="minorHAnsi" w:hAnsiTheme="minorHAnsi" w:eastAsiaTheme="minorEastAsia"/>
        </w:rPr>
      </w:pPr>
      <w:r>
        <w:t>If the product cannot be evenly divided, players keep the remainders, and the collection of counters they w</w:t>
      </w:r>
      <w:bookmarkStart w:name="_GoBack" w:id="0"/>
      <w:bookmarkEnd w:id="0"/>
      <w:r>
        <w:t>ere working with is reduced.</w:t>
      </w:r>
    </w:p>
    <w:p w:rsidRPr="00152C64" w:rsidR="02F1FB5F" w:rsidP="02F1FB5F" w:rsidRDefault="1ED83EC2" w14:paraId="66A670BA" w14:textId="05D26F9A">
      <w:pPr>
        <w:pStyle w:val="ListBullet"/>
        <w:rPr>
          <w:rFonts w:asciiTheme="minorHAnsi" w:hAnsiTheme="minorHAnsi" w:eastAsiaTheme="minorEastAsia"/>
        </w:rPr>
      </w:pPr>
      <w:r>
        <w:t>The player who reduces their collection to only 2 counters is declared the winner.</w:t>
      </w:r>
    </w:p>
    <w:p w:rsidR="004E5403" w:rsidP="004367AB" w:rsidRDefault="004367AB" w14:paraId="5C95B29B" w14:textId="661A6C61">
      <w:r>
        <w:rPr>
          <w:noProof/>
          <w:lang w:eastAsia="en-AU"/>
        </w:rPr>
        <w:drawing>
          <wp:inline distT="0" distB="0" distL="0" distR="0" wp14:anchorId="1DCD2917" wp14:editId="62AE07E8">
            <wp:extent cx="640081" cy="640081"/>
            <wp:effectExtent l="0" t="0" r="7620" b="7620"/>
            <wp:docPr id="908541030" name="Picture 908694345"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45"/>
                    <pic:cNvPicPr/>
                  </pic:nvPicPr>
                  <pic:blipFill>
                    <a:blip r:embed="rId1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152C64">
        <w:rPr>
          <w:noProof/>
          <w:lang w:eastAsia="en-AU"/>
        </w:rPr>
        <w:drawing>
          <wp:inline distT="0" distB="0" distL="0" distR="0" wp14:anchorId="42F8452A" wp14:editId="49823B1E">
            <wp:extent cx="640081" cy="640081"/>
            <wp:effectExtent l="0" t="0" r="7620" b="7620"/>
            <wp:docPr id="908541031" name="Picture 908694359"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59"/>
                    <pic:cNvPicPr/>
                  </pic:nvPicPr>
                  <pic:blipFill>
                    <a:blip r:embed="rId24">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t xml:space="preserve">Play </w:t>
      </w:r>
      <w:r w:rsidRPr="00266FB3">
        <w:rPr>
          <w:lang w:eastAsia="zh-CN"/>
        </w:rPr>
        <w:t>Remainders game</w:t>
      </w:r>
      <w:r w:rsidR="00152C64">
        <w:t xml:space="preserve"> and r</w:t>
      </w:r>
      <w:r>
        <w:t>ecord your game.</w:t>
      </w:r>
    </w:p>
    <w:p w:rsidR="004367AB" w:rsidP="004367AB" w:rsidRDefault="004E5403" w14:paraId="5154254D" w14:textId="455885C0">
      <w:r>
        <w:br w:type="page"/>
      </w:r>
    </w:p>
    <w:p w:rsidR="00DE0378" w:rsidP="00EE5B30" w:rsidRDefault="00DE0378" w14:paraId="52FA1BAC" w14:textId="5E47D7E7">
      <w:pPr>
        <w:pStyle w:val="Heading2"/>
        <w:numPr>
          <w:ilvl w:val="0"/>
          <w:numId w:val="0"/>
        </w:numPr>
      </w:pPr>
      <w:r>
        <w:t>Reflection</w:t>
      </w:r>
    </w:p>
    <w:p w:rsidR="772ADA65" w:rsidP="00150E72" w:rsidRDefault="0096615A" w14:paraId="56EB7E89" w14:textId="56278200">
      <w:r>
        <w:rPr>
          <w:noProof/>
          <w:lang w:eastAsia="en-AU"/>
        </w:rPr>
        <w:drawing>
          <wp:inline distT="0" distB="0" distL="0" distR="0" wp14:anchorId="03FB8BEE" wp14:editId="63C663A2">
            <wp:extent cx="635027" cy="635027"/>
            <wp:effectExtent l="0" t="0" r="0" b="0"/>
            <wp:docPr id="1304893384" name="Picture 908694407"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407"/>
                    <pic:cNvPicPr/>
                  </pic:nvPicPr>
                  <pic:blipFill>
                    <a:blip r:embed="rId2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006402E7" w:rsidR="006402E7">
        <w:t xml:space="preserve"> </w:t>
      </w:r>
      <w:r w:rsidRPr="004367AB" w:rsidR="006402E7">
        <w:t xml:space="preserve">What advice would you give someone who is joining you tomorrow for </w:t>
      </w:r>
      <w:r w:rsidRPr="004367AB" w:rsidR="004367AB">
        <w:t>Remainders game</w:t>
      </w:r>
      <w:r w:rsidRPr="004367AB" w:rsidR="006402E7">
        <w:t>?</w:t>
      </w:r>
    </w:p>
    <w:p w:rsidR="00155321" w:rsidP="00150E72" w:rsidRDefault="00155321" w14:paraId="44B3224D" w14:textId="355B716B"/>
    <w:p w:rsidR="00155321" w:rsidP="00150E72" w:rsidRDefault="00155321" w14:paraId="101AD38A" w14:textId="2904E440"/>
    <w:p w:rsidR="00155321" w:rsidP="00150E72" w:rsidRDefault="00155321" w14:paraId="3BB52791" w14:textId="632D5CE2"/>
    <w:p w:rsidR="00155321" w:rsidP="00150E72" w:rsidRDefault="00155321" w14:paraId="5E512B35" w14:textId="22C29927"/>
    <w:p w:rsidR="00155321" w:rsidP="00150E72" w:rsidRDefault="00155321" w14:paraId="1E7A2D89" w14:textId="5A1C9269"/>
    <w:p w:rsidR="00155321" w:rsidP="00150E72" w:rsidRDefault="00155321" w14:paraId="1529BDE2" w14:textId="39EA5E82"/>
    <w:p w:rsidR="00155321" w:rsidP="00150E72" w:rsidRDefault="00155321" w14:paraId="6F38694E" w14:textId="0F1A3FDF"/>
    <w:p w:rsidR="00155321" w:rsidP="00150E72" w:rsidRDefault="00155321" w14:paraId="7D1116C4" w14:textId="77777777"/>
    <w:p w:rsidR="00DE0378" w:rsidP="00DE0378" w:rsidRDefault="007932AD" w14:paraId="037278B9" w14:textId="17DD17D0">
      <w:pPr>
        <w:pStyle w:val="Heading1"/>
      </w:pPr>
      <w:r>
        <w:t>Day</w:t>
      </w:r>
      <w:r w:rsidR="00DE0378">
        <w:t xml:space="preserve"> 10</w:t>
      </w:r>
    </w:p>
    <w:p w:rsidR="007932AD" w:rsidP="7F5A5FD4" w:rsidRDefault="007932AD" w14:paraId="15B1683B" w14:textId="28E8566A">
      <w:r>
        <w:t>Tod</w:t>
      </w:r>
      <w:r w:rsidR="00150E72">
        <w:t xml:space="preserve">ay </w:t>
      </w:r>
      <w:r w:rsidR="718279A5">
        <w:t>we</w:t>
      </w:r>
      <w:r w:rsidR="00284BC1">
        <w:t xml:space="preserve"> are going to pla</w:t>
      </w:r>
      <w:r w:rsidR="00635F15">
        <w:t>y a game from Mike Askew that</w:t>
      </w:r>
      <w:r w:rsidR="00284BC1">
        <w:t xml:space="preserve"> helps us</w:t>
      </w:r>
      <w:r w:rsidR="006A7762">
        <w:t xml:space="preserve"> </w:t>
      </w:r>
      <w:r w:rsidR="00284BC1">
        <w:t xml:space="preserve">deepen our skills and understanding in estimating, rounding, using place value </w:t>
      </w:r>
      <w:r w:rsidR="7EC3899C">
        <w:t xml:space="preserve">knowledge </w:t>
      </w:r>
      <w:r w:rsidR="00284BC1">
        <w:t>and reasoning.</w:t>
      </w:r>
      <w:r w:rsidR="75BCD88B">
        <w:t xml:space="preserve"> Have fun, mathematicians!</w:t>
      </w:r>
    </w:p>
    <w:p w:rsidRPr="002762CD" w:rsidR="00DE0378" w:rsidP="007932AD" w:rsidRDefault="007932AD" w14:paraId="3A75C6CE" w14:textId="37C90BF3">
      <w:pPr>
        <w:pStyle w:val="FeatureBox"/>
      </w:pPr>
      <w:r w:rsidRPr="7B472AFB">
        <w:rPr>
          <w:rFonts w:eastAsiaTheme="majorEastAsia"/>
          <w:noProof/>
          <w:sz w:val="52"/>
          <w:szCs w:val="52"/>
          <w:lang w:eastAsia="en-AU"/>
        </w:rPr>
        <w:t xml:space="preserve"> </w:t>
      </w:r>
      <w:r w:rsidR="00DE0378">
        <w:rPr>
          <w:noProof/>
          <w:lang w:eastAsia="en-AU"/>
        </w:rPr>
        <w:drawing>
          <wp:inline distT="0" distB="0" distL="0" distR="0" wp14:anchorId="382609C7" wp14:editId="723FF945">
            <wp:extent cx="635027" cy="635027"/>
            <wp:effectExtent l="0" t="0" r="0" b="0"/>
            <wp:docPr id="290861810" name="Picture 10"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DE0378">
        <w:t xml:space="preserve"> Resourc</w:t>
      </w:r>
      <w:r w:rsidR="00083410">
        <w:t xml:space="preserve">es – </w:t>
      </w:r>
      <w:r w:rsidR="005A1E4A">
        <w:t xml:space="preserve">device to view videos, </w:t>
      </w:r>
      <w:r w:rsidR="00083410">
        <w:t>colour pencils</w:t>
      </w:r>
      <w:r w:rsidR="00F577D4">
        <w:t>/ markers</w:t>
      </w:r>
      <w:r w:rsidR="00083410">
        <w:t>,</w:t>
      </w:r>
      <w:r w:rsidR="00F577D4">
        <w:t xml:space="preserve"> 9</w:t>
      </w:r>
      <w:r w:rsidR="6636A1A5">
        <w:t>-</w:t>
      </w:r>
      <w:r w:rsidR="00F577D4">
        <w:t>sided dice</w:t>
      </w:r>
    </w:p>
    <w:p w:rsidR="00284BC1" w:rsidP="00284BC1" w:rsidRDefault="00284BC1" w14:paraId="209E6B37" w14:textId="77777777">
      <w:pPr>
        <w:pStyle w:val="Heading2"/>
      </w:pPr>
      <w:r>
        <w:t>Hit it!</w:t>
      </w:r>
    </w:p>
    <w:p w:rsidRPr="00F040D5" w:rsidR="00284BC1" w:rsidP="00284BC1" w:rsidRDefault="00284BC1" w14:paraId="7883DAB8" w14:textId="77777777">
      <w:pPr>
        <w:rPr>
          <w:lang w:eastAsia="zh-CN"/>
        </w:rPr>
      </w:pPr>
      <w:r>
        <w:rPr>
          <w:lang w:eastAsia="zh-CN"/>
        </w:rPr>
        <w:t>(From Mike Askew)</w:t>
      </w:r>
    </w:p>
    <w:p w:rsidR="00284BC1" w:rsidP="00284BC1" w:rsidRDefault="00284BC1" w14:paraId="756AB875" w14:textId="77777777">
      <w:r>
        <w:rPr>
          <w:noProof/>
          <w:lang w:eastAsia="en-AU"/>
        </w:rPr>
        <w:drawing>
          <wp:inline distT="0" distB="0" distL="0" distR="0" wp14:anchorId="3BE4819C" wp14:editId="708E6535">
            <wp:extent cx="638175" cy="638175"/>
            <wp:effectExtent l="0" t="0" r="9525" b="9525"/>
            <wp:docPr id="1154482855" name="Picture 122714851" descr="Play this game or watch thi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14851"/>
                    <pic:cNvPicPr/>
                  </pic:nvPicPr>
                  <pic:blipFill>
                    <a:blip r:embed="rId52">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Pr="02F1FB5F">
        <w:rPr>
          <w:rFonts w:eastAsia="Arial" w:cs="Arial"/>
        </w:rPr>
        <w:t xml:space="preserve">View video </w:t>
      </w:r>
      <w:hyperlink r:id="rId61">
        <w:r w:rsidRPr="02F1FB5F">
          <w:rPr>
            <w:rStyle w:val="Hyperlink"/>
          </w:rPr>
          <w:t>Hit it!</w:t>
        </w:r>
      </w:hyperlink>
    </w:p>
    <w:p w:rsidRPr="00155321" w:rsidR="00284BC1" w:rsidP="00284BC1" w:rsidRDefault="00284BC1" w14:paraId="3799D72F" w14:textId="6F8A79D4">
      <w:pPr>
        <w:rPr>
          <w:rFonts w:eastAsia="Arial" w:cs="Arial"/>
        </w:rPr>
      </w:pPr>
      <w:r>
        <w:rPr>
          <w:noProof/>
          <w:lang w:eastAsia="en-AU"/>
        </w:rPr>
        <w:drawing>
          <wp:inline distT="0" distB="0" distL="0" distR="0" wp14:anchorId="514C6599" wp14:editId="6203B92C">
            <wp:extent cx="638175" cy="638175"/>
            <wp:effectExtent l="0" t="0" r="9525" b="9525"/>
            <wp:docPr id="836050936" name="Picture 122714851" descr="Play this game or watch thi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14851"/>
                    <pic:cNvPicPr/>
                  </pic:nvPicPr>
                  <pic:blipFill>
                    <a:blip r:embed="rId52">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Pr="00155321" w:rsidR="00155321">
        <w:rPr>
          <w:rFonts w:eastAsia="Arial" w:cs="Arial"/>
        </w:rPr>
        <w:t xml:space="preserve"> </w:t>
      </w:r>
      <w:r w:rsidRPr="315CC67B" w:rsidR="00155321">
        <w:rPr>
          <w:rFonts w:eastAsia="Arial" w:cs="Arial"/>
        </w:rPr>
        <w:t>Play Hit it! You can play this game using 2-, 3-, 4- or 5- digit numbers and beyond. You can even play with decimal fractions!</w:t>
      </w:r>
    </w:p>
    <w:p w:rsidR="00284BC1" w:rsidP="00284BC1" w:rsidRDefault="0164E7EB" w14:paraId="0ADC9A63" w14:textId="67E30983">
      <w:r>
        <w:t>How to play</w:t>
      </w:r>
    </w:p>
    <w:p w:rsidR="00284BC1" w:rsidP="315CC67B" w:rsidRDefault="0164E7EB" w14:paraId="76AC072A" w14:textId="7FF7A324">
      <w:pPr>
        <w:pStyle w:val="ListParagraph"/>
        <w:numPr>
          <w:ilvl w:val="0"/>
          <w:numId w:val="3"/>
        </w:numPr>
        <w:rPr>
          <w:rFonts w:asciiTheme="minorHAnsi" w:hAnsiTheme="minorHAnsi" w:eastAsiaTheme="minorEastAsia"/>
        </w:rPr>
      </w:pPr>
      <w:r>
        <w:t>Draw up your game board (in this game, we were working with 3-digit numbers but you can use larger or smaller numbers if you like)</w:t>
      </w:r>
    </w:p>
    <w:p w:rsidR="00284BC1" w:rsidP="315CC67B" w:rsidRDefault="0164E7EB" w14:paraId="3E3DB632" w14:textId="64F728CB">
      <w:pPr>
        <w:pStyle w:val="ListParagraph"/>
        <w:numPr>
          <w:ilvl w:val="0"/>
          <w:numId w:val="3"/>
        </w:numPr>
        <w:rPr>
          <w:rFonts w:asciiTheme="minorHAnsi" w:hAnsiTheme="minorHAnsi" w:eastAsiaTheme="minorEastAsia"/>
        </w:rPr>
      </w:pPr>
      <w:r>
        <w:t xml:space="preserve">Select a multiple of hundred between 100 and 900 to be your target number </w:t>
      </w:r>
    </w:p>
    <w:p w:rsidR="00284BC1" w:rsidP="315CC67B" w:rsidRDefault="0164E7EB" w14:paraId="5D597D17" w14:textId="603CF714">
      <w:pPr>
        <w:pStyle w:val="ListParagraph"/>
        <w:numPr>
          <w:ilvl w:val="0"/>
          <w:numId w:val="3"/>
        </w:numPr>
        <w:rPr>
          <w:rFonts w:asciiTheme="minorHAnsi" w:hAnsiTheme="minorHAnsi" w:eastAsiaTheme="minorEastAsia"/>
        </w:rPr>
      </w:pPr>
      <w:r>
        <w:t>The person with the most letters in their surname goes first</w:t>
      </w:r>
    </w:p>
    <w:p w:rsidR="00284BC1" w:rsidP="315CC67B" w:rsidRDefault="0164E7EB" w14:paraId="45A4E669" w14:textId="3C30378C">
      <w:pPr>
        <w:pStyle w:val="ListParagraph"/>
        <w:numPr>
          <w:ilvl w:val="0"/>
          <w:numId w:val="3"/>
        </w:numPr>
        <w:rPr>
          <w:rFonts w:asciiTheme="minorHAnsi" w:hAnsiTheme="minorHAnsi" w:eastAsiaTheme="minorEastAsia"/>
        </w:rPr>
      </w:pPr>
      <w:r>
        <w:t>Take it in turns to roll the dice and use the digit somewhere in your number</w:t>
      </w:r>
    </w:p>
    <w:p w:rsidR="00284BC1" w:rsidP="315CC67B" w:rsidRDefault="0164E7EB" w14:paraId="3982A8B9" w14:textId="07002945">
      <w:pPr>
        <w:pStyle w:val="ListParagraph"/>
        <w:numPr>
          <w:ilvl w:val="0"/>
          <w:numId w:val="3"/>
        </w:numPr>
        <w:rPr>
          <w:rFonts w:asciiTheme="minorHAnsi" w:hAnsiTheme="minorHAnsi" w:eastAsiaTheme="minorEastAsia"/>
        </w:rPr>
      </w:pPr>
      <w:r>
        <w:t>Once the digits are full, players read their number and determine how far they are away from the target number. The player who is closest to the target number wins a point.</w:t>
      </w:r>
    </w:p>
    <w:p w:rsidR="00574261" w:rsidP="315CC67B" w:rsidRDefault="0164E7EB" w14:paraId="53B81CFD" w14:textId="1B1A537B">
      <w:pPr>
        <w:pStyle w:val="ListParagraph"/>
        <w:numPr>
          <w:ilvl w:val="0"/>
          <w:numId w:val="3"/>
        </w:numPr>
      </w:pPr>
      <w:r>
        <w:t>The winner with the most points after 3 rounds is declared the winner.</w:t>
      </w:r>
    </w:p>
    <w:p w:rsidRPr="00574261" w:rsidR="00284BC1" w:rsidP="00574261" w:rsidRDefault="00574261" w14:paraId="29902CFB" w14:textId="4481BC86">
      <w:r>
        <w:br w:type="page"/>
      </w:r>
    </w:p>
    <w:p w:rsidR="003316F0" w:rsidP="006A7762" w:rsidRDefault="00DE0378" w14:paraId="5776D39A" w14:textId="3999780F">
      <w:pPr>
        <w:pStyle w:val="Heading2"/>
        <w:numPr>
          <w:ilvl w:val="1"/>
          <w:numId w:val="0"/>
        </w:numPr>
      </w:pPr>
      <w:r>
        <w:t>Reflection</w:t>
      </w:r>
    </w:p>
    <w:p w:rsidR="00635F15" w:rsidP="7B472AFB" w:rsidRDefault="00297AB7" w14:paraId="698730FF" w14:textId="4365882D">
      <w:pPr>
        <w:pStyle w:val="ListBullet"/>
        <w:numPr>
          <w:ilvl w:val="0"/>
          <w:numId w:val="0"/>
        </w:numPr>
        <w:ind w:left="284"/>
      </w:pPr>
      <w:r>
        <w:rPr>
          <w:noProof/>
          <w:lang w:eastAsia="en-AU"/>
        </w:rPr>
        <w:drawing>
          <wp:inline distT="0" distB="0" distL="0" distR="0" wp14:anchorId="667C741A" wp14:editId="7206ED09">
            <wp:extent cx="635027" cy="635027"/>
            <wp:effectExtent l="0" t="0" r="0" b="0"/>
            <wp:docPr id="1684256040" name="Picture 908694407"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407"/>
                    <pic:cNvPicPr/>
                  </pic:nvPicPr>
                  <pic:blipFill>
                    <a:blip r:embed="rId2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9C5422">
        <w:t xml:space="preserve"> What </w:t>
      </w:r>
      <w:r w:rsidR="16604903">
        <w:t>would you do differently if you played Hit it! Again tomorrow? Please explain your reasoning.</w:t>
      </w:r>
    </w:p>
    <w:p w:rsidR="00635F15" w:rsidRDefault="00635F15" w14:paraId="41D260CF" w14:textId="454070F8">
      <w:r>
        <w:br w:type="page"/>
      </w:r>
    </w:p>
    <w:p w:rsidR="00635F15" w:rsidP="00635F15" w:rsidRDefault="00635F15" w14:paraId="3B6231C7" w14:textId="383409BC">
      <w:pPr>
        <w:pStyle w:val="Heading1"/>
      </w:pPr>
      <w:r>
        <w:t>Appendix</w:t>
      </w:r>
    </w:p>
    <w:p w:rsidR="772ADA65" w:rsidP="00635F15" w:rsidRDefault="00635F15" w14:paraId="4C8FCAD7" w14:textId="4835E064">
      <w:pPr>
        <w:pStyle w:val="ListBullet"/>
        <w:numPr>
          <w:ilvl w:val="0"/>
          <w:numId w:val="0"/>
        </w:numPr>
        <w:ind w:left="284"/>
        <w:jc w:val="center"/>
      </w:pPr>
      <w:r>
        <w:rPr>
          <w:noProof/>
          <w:lang w:eastAsia="en-AU"/>
        </w:rPr>
        <w:drawing>
          <wp:inline distT="0" distB="0" distL="0" distR="0" wp14:anchorId="353BC6E2" wp14:editId="2F507A1F">
            <wp:extent cx="4538662" cy="4226634"/>
            <wp:effectExtent l="0" t="0" r="0" b="2540"/>
            <wp:docPr id="2" name="Picture 2" descr="spinner labelled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4578817" cy="4264028"/>
                    </a:xfrm>
                    <a:prstGeom prst="rect">
                      <a:avLst/>
                    </a:prstGeom>
                  </pic:spPr>
                </pic:pic>
              </a:graphicData>
            </a:graphic>
          </wp:inline>
        </w:drawing>
      </w:r>
    </w:p>
    <w:p w:rsidRPr="00091196" w:rsidR="00635F15" w:rsidP="00635F15" w:rsidRDefault="00635F15" w14:paraId="55EE369E" w14:textId="1E8D40B3">
      <w:pPr>
        <w:pStyle w:val="ListBullet"/>
        <w:numPr>
          <w:ilvl w:val="0"/>
          <w:numId w:val="0"/>
        </w:numPr>
        <w:ind w:left="284"/>
        <w:jc w:val="center"/>
      </w:pPr>
      <w:r>
        <w:rPr>
          <w:noProof/>
          <w:lang w:eastAsia="en-AU"/>
        </w:rPr>
        <w:drawing>
          <wp:inline distT="0" distB="0" distL="0" distR="0" wp14:anchorId="2BF7D4F7" wp14:editId="3774E940">
            <wp:extent cx="4415937" cy="4100513"/>
            <wp:effectExtent l="0" t="0" r="3810" b="0"/>
            <wp:docPr id="3" name="Picture 3" descr="spinner with 1-6 display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419795" cy="4104095"/>
                    </a:xfrm>
                    <a:prstGeom prst="rect">
                      <a:avLst/>
                    </a:prstGeom>
                  </pic:spPr>
                </pic:pic>
              </a:graphicData>
            </a:graphic>
          </wp:inline>
        </w:drawing>
      </w:r>
    </w:p>
    <w:sectPr w:rsidRPr="00091196" w:rsidR="00635F15" w:rsidSect="00ED288C">
      <w:footerReference w:type="even" r:id="rId64"/>
      <w:footerReference w:type="default" r:id="rId65"/>
      <w:headerReference w:type="first" r:id="rId66"/>
      <w:footerReference w:type="first" r:id="rId67"/>
      <w:pgSz w:w="11900" w:h="16840" w:orient="portrait"/>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5D97" w:rsidP="00191F45" w:rsidRDefault="00E05D97" w14:paraId="73718002" w14:textId="77777777">
      <w:r>
        <w:separator/>
      </w:r>
    </w:p>
    <w:p w:rsidR="00E05D97" w:rsidRDefault="00E05D97" w14:paraId="6448BE9E" w14:textId="77777777"/>
    <w:p w:rsidR="00E05D97" w:rsidRDefault="00E05D97" w14:paraId="55C590D5" w14:textId="77777777"/>
    <w:p w:rsidR="00E05D97" w:rsidRDefault="00E05D97" w14:paraId="175228A1" w14:textId="77777777"/>
  </w:endnote>
  <w:endnote w:type="continuationSeparator" w:id="0">
    <w:p w:rsidR="00E05D97" w:rsidP="00191F45" w:rsidRDefault="00E05D97" w14:paraId="3CF6AF86" w14:textId="77777777">
      <w:r>
        <w:continuationSeparator/>
      </w:r>
    </w:p>
    <w:p w:rsidR="00E05D97" w:rsidRDefault="00E05D97" w14:paraId="5EB88A35" w14:textId="77777777"/>
    <w:p w:rsidR="00E05D97" w:rsidRDefault="00E05D97" w14:paraId="689B0DFC" w14:textId="77777777"/>
    <w:p w:rsidR="00E05D97" w:rsidRDefault="00E05D97" w14:paraId="1F746A9E" w14:textId="77777777"/>
  </w:endnote>
  <w:endnote w:type="continuationNotice" w:id="1">
    <w:p w:rsidR="00E05D97" w:rsidRDefault="00E05D97" w14:paraId="1D142616" w14:textId="77777777">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4D333E" w:rsidR="003F2768" w:rsidP="004D333E" w:rsidRDefault="003F2768" w14:paraId="46B4F557" w14:textId="2388A3F9">
    <w:pPr>
      <w:pStyle w:val="Footer"/>
    </w:pPr>
    <w:r w:rsidRPr="002810D3">
      <w:fldChar w:fldCharType="begin"/>
    </w:r>
    <w:r w:rsidRPr="002810D3">
      <w:instrText xml:space="preserve"> PAGE </w:instrText>
    </w:r>
    <w:r w:rsidRPr="002810D3">
      <w:fldChar w:fldCharType="separate"/>
    </w:r>
    <w:r w:rsidR="00306AED">
      <w:rPr>
        <w:noProof/>
      </w:rPr>
      <w:t>32</w:t>
    </w:r>
    <w:r w:rsidRPr="002810D3">
      <w:fldChar w:fldCharType="end"/>
    </w:r>
    <w:r w:rsidRPr="002810D3">
      <w:tab/>
    </w:r>
    <w:r w:rsidR="005B2358">
      <w:t>Student workbook t</w:t>
    </w:r>
    <w:r w:rsidR="006324AB">
      <w:t>hinking mathematically 3 Stage 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4D333E" w:rsidR="003F2768" w:rsidP="004D333E" w:rsidRDefault="003F2768" w14:paraId="3596BF48" w14:textId="516EBAD1">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853E3A">
      <w:rPr>
        <w:noProof/>
      </w:rPr>
      <w:t>May-20</w:t>
    </w:r>
    <w:r w:rsidRPr="002810D3">
      <w:fldChar w:fldCharType="end"/>
    </w:r>
    <w:r w:rsidRPr="002810D3">
      <w:tab/>
    </w:r>
    <w:r w:rsidRPr="002810D3">
      <w:fldChar w:fldCharType="begin"/>
    </w:r>
    <w:r w:rsidRPr="002810D3">
      <w:instrText xml:space="preserve"> PAGE </w:instrText>
    </w:r>
    <w:r w:rsidRPr="002810D3">
      <w:fldChar w:fldCharType="separate"/>
    </w:r>
    <w:r w:rsidR="00306AED">
      <w:rPr>
        <w:noProof/>
      </w:rPr>
      <w:t>23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3F2768" w:rsidP="00493120" w:rsidRDefault="003F2768" w14:paraId="06783B4E" w14:textId="77777777">
    <w:pPr>
      <w:pStyle w:val="Logo"/>
    </w:pPr>
    <w:r w:rsidRPr="772ADA65">
      <w:rPr>
        <w:sz w:val="24"/>
        <w:szCs w:val="24"/>
      </w:rPr>
      <w:t>education.nsw.gov.au</w:t>
    </w:r>
    <w:r w:rsidRPr="00791B72">
      <w:tab/>
    </w:r>
    <w:r w:rsidRPr="009C69B7">
      <w:rPr>
        <w:noProof/>
        <w:lang w:eastAsia="en-AU"/>
      </w:rPr>
      <w:drawing>
        <wp:inline distT="0" distB="0" distL="0" distR="0" wp14:anchorId="49E349CE" wp14:editId="2F932DF1">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5D97" w:rsidP="00191F45" w:rsidRDefault="00E05D97" w14:paraId="24686D5C" w14:textId="77777777">
      <w:r>
        <w:separator/>
      </w:r>
    </w:p>
    <w:p w:rsidR="00E05D97" w:rsidRDefault="00E05D97" w14:paraId="5538330B" w14:textId="77777777"/>
    <w:p w:rsidR="00E05D97" w:rsidRDefault="00E05D97" w14:paraId="680B17EB" w14:textId="77777777"/>
    <w:p w:rsidR="00E05D97" w:rsidRDefault="00E05D97" w14:paraId="0CA173EE" w14:textId="77777777"/>
  </w:footnote>
  <w:footnote w:type="continuationSeparator" w:id="0">
    <w:p w:rsidR="00E05D97" w:rsidP="00191F45" w:rsidRDefault="00E05D97" w14:paraId="1614FC03" w14:textId="77777777">
      <w:r>
        <w:continuationSeparator/>
      </w:r>
    </w:p>
    <w:p w:rsidR="00E05D97" w:rsidRDefault="00E05D97" w14:paraId="3E14CD8A" w14:textId="77777777"/>
    <w:p w:rsidR="00E05D97" w:rsidRDefault="00E05D97" w14:paraId="3F1E07CA" w14:textId="77777777"/>
    <w:p w:rsidR="00E05D97" w:rsidRDefault="00E05D97" w14:paraId="7E1DB65B" w14:textId="77777777"/>
  </w:footnote>
  <w:footnote w:type="continuationNotice" w:id="1">
    <w:p w:rsidR="00E05D97" w:rsidRDefault="00E05D97" w14:paraId="27E14AEB" w14:textId="77777777">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2768" w:rsidRDefault="003F2768" w14:paraId="53BC1D6C" w14:textId="77777777">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hint="default" w:ascii="Symbol" w:hAnsi="Symbol"/>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hint="default" w:ascii="Symbol" w:hAnsi="Symbol"/>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hint="default" w:ascii="Symbol" w:hAnsi="Symbol"/>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5D001C3A"/>
    <w:lvl w:ilvl="0">
      <w:start w:val="1"/>
      <w:numFmt w:val="bullet"/>
      <w:lvlText w:val=""/>
      <w:lvlJc w:val="left"/>
      <w:pPr>
        <w:tabs>
          <w:tab w:val="num" w:pos="360"/>
        </w:tabs>
        <w:ind w:left="360" w:hanging="360"/>
      </w:pPr>
      <w:rPr>
        <w:rFonts w:hint="default" w:ascii="Symbol" w:hAnsi="Symbol"/>
      </w:rPr>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B043D4D"/>
    <w:multiLevelType w:val="hybridMultilevel"/>
    <w:tmpl w:val="F04C19FA"/>
    <w:lvl w:ilvl="0" w:tplc="08C864D8">
      <w:start w:val="1"/>
      <w:numFmt w:val="bullet"/>
      <w:lvlText w:val=""/>
      <w:lvlJc w:val="left"/>
      <w:pPr>
        <w:ind w:left="720" w:hanging="360"/>
      </w:pPr>
      <w:rPr>
        <w:rFonts w:hint="default" w:ascii="Symbol" w:hAnsi="Symbol"/>
      </w:rPr>
    </w:lvl>
    <w:lvl w:ilvl="1" w:tplc="3B523FAE">
      <w:start w:val="1"/>
      <w:numFmt w:val="bullet"/>
      <w:lvlText w:val="o"/>
      <w:lvlJc w:val="left"/>
      <w:pPr>
        <w:ind w:left="1440" w:hanging="360"/>
      </w:pPr>
      <w:rPr>
        <w:rFonts w:hint="default" w:ascii="Courier New" w:hAnsi="Courier New"/>
      </w:rPr>
    </w:lvl>
    <w:lvl w:ilvl="2" w:tplc="69EABF4E">
      <w:start w:val="1"/>
      <w:numFmt w:val="bullet"/>
      <w:lvlText w:val=""/>
      <w:lvlJc w:val="left"/>
      <w:pPr>
        <w:ind w:left="2160" w:hanging="360"/>
      </w:pPr>
      <w:rPr>
        <w:rFonts w:hint="default" w:ascii="Wingdings" w:hAnsi="Wingdings"/>
      </w:rPr>
    </w:lvl>
    <w:lvl w:ilvl="3" w:tplc="845EA30E">
      <w:start w:val="1"/>
      <w:numFmt w:val="bullet"/>
      <w:lvlText w:val=""/>
      <w:lvlJc w:val="left"/>
      <w:pPr>
        <w:ind w:left="2880" w:hanging="360"/>
      </w:pPr>
      <w:rPr>
        <w:rFonts w:hint="default" w:ascii="Symbol" w:hAnsi="Symbol"/>
      </w:rPr>
    </w:lvl>
    <w:lvl w:ilvl="4" w:tplc="F5FEABDC">
      <w:start w:val="1"/>
      <w:numFmt w:val="bullet"/>
      <w:lvlText w:val="o"/>
      <w:lvlJc w:val="left"/>
      <w:pPr>
        <w:ind w:left="3600" w:hanging="360"/>
      </w:pPr>
      <w:rPr>
        <w:rFonts w:hint="default" w:ascii="Courier New" w:hAnsi="Courier New"/>
      </w:rPr>
    </w:lvl>
    <w:lvl w:ilvl="5" w:tplc="CA5261DA">
      <w:start w:val="1"/>
      <w:numFmt w:val="bullet"/>
      <w:lvlText w:val=""/>
      <w:lvlJc w:val="left"/>
      <w:pPr>
        <w:ind w:left="4320" w:hanging="360"/>
      </w:pPr>
      <w:rPr>
        <w:rFonts w:hint="default" w:ascii="Wingdings" w:hAnsi="Wingdings"/>
      </w:rPr>
    </w:lvl>
    <w:lvl w:ilvl="6" w:tplc="55A4CA8E">
      <w:start w:val="1"/>
      <w:numFmt w:val="bullet"/>
      <w:lvlText w:val=""/>
      <w:lvlJc w:val="left"/>
      <w:pPr>
        <w:ind w:left="5040" w:hanging="360"/>
      </w:pPr>
      <w:rPr>
        <w:rFonts w:hint="default" w:ascii="Symbol" w:hAnsi="Symbol"/>
      </w:rPr>
    </w:lvl>
    <w:lvl w:ilvl="7" w:tplc="3B5C8A80">
      <w:start w:val="1"/>
      <w:numFmt w:val="bullet"/>
      <w:lvlText w:val="o"/>
      <w:lvlJc w:val="left"/>
      <w:pPr>
        <w:ind w:left="5760" w:hanging="360"/>
      </w:pPr>
      <w:rPr>
        <w:rFonts w:hint="default" w:ascii="Courier New" w:hAnsi="Courier New"/>
      </w:rPr>
    </w:lvl>
    <w:lvl w:ilvl="8" w:tplc="DF28A75E">
      <w:start w:val="1"/>
      <w:numFmt w:val="bullet"/>
      <w:lvlText w:val=""/>
      <w:lvlJc w:val="left"/>
      <w:pPr>
        <w:ind w:left="6480" w:hanging="360"/>
      </w:pPr>
      <w:rPr>
        <w:rFonts w:hint="default" w:ascii="Wingdings" w:hAnsi="Wingdings"/>
      </w:rPr>
    </w:lvl>
  </w:abstractNum>
  <w:abstractNum w:abstractNumId="10" w15:restartNumberingAfterBreak="0">
    <w:nsid w:val="0B0502B3"/>
    <w:multiLevelType w:val="hybridMultilevel"/>
    <w:tmpl w:val="6932108A"/>
    <w:lvl w:ilvl="0" w:tplc="E85A6364">
      <w:start w:val="1"/>
      <w:numFmt w:val="bullet"/>
      <w:lvlText w:val=""/>
      <w:lvlJc w:val="left"/>
      <w:pPr>
        <w:ind w:left="720" w:hanging="360"/>
      </w:pPr>
      <w:rPr>
        <w:rFonts w:hint="default" w:ascii="Symbol" w:hAnsi="Symbol"/>
      </w:rPr>
    </w:lvl>
    <w:lvl w:ilvl="1" w:tplc="5AEC9288">
      <w:start w:val="1"/>
      <w:numFmt w:val="bullet"/>
      <w:lvlText w:val="o"/>
      <w:lvlJc w:val="left"/>
      <w:pPr>
        <w:ind w:left="1440" w:hanging="360"/>
      </w:pPr>
      <w:rPr>
        <w:rFonts w:hint="default" w:ascii="Courier New" w:hAnsi="Courier New"/>
      </w:rPr>
    </w:lvl>
    <w:lvl w:ilvl="2" w:tplc="D7C2AA42">
      <w:start w:val="1"/>
      <w:numFmt w:val="bullet"/>
      <w:lvlText w:val=""/>
      <w:lvlJc w:val="left"/>
      <w:pPr>
        <w:ind w:left="2160" w:hanging="360"/>
      </w:pPr>
      <w:rPr>
        <w:rFonts w:hint="default" w:ascii="Wingdings" w:hAnsi="Wingdings"/>
      </w:rPr>
    </w:lvl>
    <w:lvl w:ilvl="3" w:tplc="4C30212C">
      <w:start w:val="1"/>
      <w:numFmt w:val="bullet"/>
      <w:lvlText w:val=""/>
      <w:lvlJc w:val="left"/>
      <w:pPr>
        <w:ind w:left="2880" w:hanging="360"/>
      </w:pPr>
      <w:rPr>
        <w:rFonts w:hint="default" w:ascii="Symbol" w:hAnsi="Symbol"/>
      </w:rPr>
    </w:lvl>
    <w:lvl w:ilvl="4" w:tplc="EACC2FCC">
      <w:start w:val="1"/>
      <w:numFmt w:val="bullet"/>
      <w:lvlText w:val="o"/>
      <w:lvlJc w:val="left"/>
      <w:pPr>
        <w:ind w:left="3600" w:hanging="360"/>
      </w:pPr>
      <w:rPr>
        <w:rFonts w:hint="default" w:ascii="Courier New" w:hAnsi="Courier New"/>
      </w:rPr>
    </w:lvl>
    <w:lvl w:ilvl="5" w:tplc="15B66E22">
      <w:start w:val="1"/>
      <w:numFmt w:val="bullet"/>
      <w:lvlText w:val=""/>
      <w:lvlJc w:val="left"/>
      <w:pPr>
        <w:ind w:left="4320" w:hanging="360"/>
      </w:pPr>
      <w:rPr>
        <w:rFonts w:hint="default" w:ascii="Wingdings" w:hAnsi="Wingdings"/>
      </w:rPr>
    </w:lvl>
    <w:lvl w:ilvl="6" w:tplc="6DDAD448">
      <w:start w:val="1"/>
      <w:numFmt w:val="bullet"/>
      <w:lvlText w:val=""/>
      <w:lvlJc w:val="left"/>
      <w:pPr>
        <w:ind w:left="5040" w:hanging="360"/>
      </w:pPr>
      <w:rPr>
        <w:rFonts w:hint="default" w:ascii="Symbol" w:hAnsi="Symbol"/>
      </w:rPr>
    </w:lvl>
    <w:lvl w:ilvl="7" w:tplc="672C7284">
      <w:start w:val="1"/>
      <w:numFmt w:val="bullet"/>
      <w:lvlText w:val="o"/>
      <w:lvlJc w:val="left"/>
      <w:pPr>
        <w:ind w:left="5760" w:hanging="360"/>
      </w:pPr>
      <w:rPr>
        <w:rFonts w:hint="default" w:ascii="Courier New" w:hAnsi="Courier New"/>
      </w:rPr>
    </w:lvl>
    <w:lvl w:ilvl="8" w:tplc="B452424C">
      <w:start w:val="1"/>
      <w:numFmt w:val="bullet"/>
      <w:lvlText w:val=""/>
      <w:lvlJc w:val="left"/>
      <w:pPr>
        <w:ind w:left="6480" w:hanging="360"/>
      </w:pPr>
      <w:rPr>
        <w:rFonts w:hint="default" w:ascii="Wingdings" w:hAnsi="Wingdings"/>
      </w:rPr>
    </w:lvl>
  </w:abstractNum>
  <w:abstractNum w:abstractNumId="11"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162F3B71"/>
    <w:multiLevelType w:val="hybridMultilevel"/>
    <w:tmpl w:val="4094CAE4"/>
    <w:lvl w:ilvl="0" w:tplc="004CD410">
      <w:start w:val="1"/>
      <w:numFmt w:val="bullet"/>
      <w:lvlText w:val=""/>
      <w:lvlJc w:val="left"/>
      <w:pPr>
        <w:ind w:left="720" w:hanging="360"/>
      </w:pPr>
      <w:rPr>
        <w:rFonts w:hint="default" w:ascii="Symbol" w:hAnsi="Symbol"/>
      </w:rPr>
    </w:lvl>
    <w:lvl w:ilvl="1" w:tplc="1B3083B0">
      <w:start w:val="1"/>
      <w:numFmt w:val="bullet"/>
      <w:lvlText w:val="o"/>
      <w:lvlJc w:val="left"/>
      <w:pPr>
        <w:ind w:left="1440" w:hanging="360"/>
      </w:pPr>
      <w:rPr>
        <w:rFonts w:hint="default" w:ascii="Courier New" w:hAnsi="Courier New"/>
      </w:rPr>
    </w:lvl>
    <w:lvl w:ilvl="2" w:tplc="895CFAC6">
      <w:start w:val="1"/>
      <w:numFmt w:val="bullet"/>
      <w:lvlText w:val=""/>
      <w:lvlJc w:val="left"/>
      <w:pPr>
        <w:ind w:left="2160" w:hanging="360"/>
      </w:pPr>
      <w:rPr>
        <w:rFonts w:hint="default" w:ascii="Wingdings" w:hAnsi="Wingdings"/>
      </w:rPr>
    </w:lvl>
    <w:lvl w:ilvl="3" w:tplc="3E906832">
      <w:start w:val="1"/>
      <w:numFmt w:val="bullet"/>
      <w:lvlText w:val=""/>
      <w:lvlJc w:val="left"/>
      <w:pPr>
        <w:ind w:left="2880" w:hanging="360"/>
      </w:pPr>
      <w:rPr>
        <w:rFonts w:hint="default" w:ascii="Symbol" w:hAnsi="Symbol"/>
      </w:rPr>
    </w:lvl>
    <w:lvl w:ilvl="4" w:tplc="C76069B8">
      <w:start w:val="1"/>
      <w:numFmt w:val="bullet"/>
      <w:lvlText w:val="o"/>
      <w:lvlJc w:val="left"/>
      <w:pPr>
        <w:ind w:left="3600" w:hanging="360"/>
      </w:pPr>
      <w:rPr>
        <w:rFonts w:hint="default" w:ascii="Courier New" w:hAnsi="Courier New"/>
      </w:rPr>
    </w:lvl>
    <w:lvl w:ilvl="5" w:tplc="4EA0B61A">
      <w:start w:val="1"/>
      <w:numFmt w:val="bullet"/>
      <w:lvlText w:val=""/>
      <w:lvlJc w:val="left"/>
      <w:pPr>
        <w:ind w:left="4320" w:hanging="360"/>
      </w:pPr>
      <w:rPr>
        <w:rFonts w:hint="default" w:ascii="Wingdings" w:hAnsi="Wingdings"/>
      </w:rPr>
    </w:lvl>
    <w:lvl w:ilvl="6" w:tplc="AA38CA0E">
      <w:start w:val="1"/>
      <w:numFmt w:val="bullet"/>
      <w:lvlText w:val=""/>
      <w:lvlJc w:val="left"/>
      <w:pPr>
        <w:ind w:left="5040" w:hanging="360"/>
      </w:pPr>
      <w:rPr>
        <w:rFonts w:hint="default" w:ascii="Symbol" w:hAnsi="Symbol"/>
      </w:rPr>
    </w:lvl>
    <w:lvl w:ilvl="7" w:tplc="34F4F26C">
      <w:start w:val="1"/>
      <w:numFmt w:val="bullet"/>
      <w:lvlText w:val="o"/>
      <w:lvlJc w:val="left"/>
      <w:pPr>
        <w:ind w:left="5760" w:hanging="360"/>
      </w:pPr>
      <w:rPr>
        <w:rFonts w:hint="default" w:ascii="Courier New" w:hAnsi="Courier New"/>
      </w:rPr>
    </w:lvl>
    <w:lvl w:ilvl="8" w:tplc="9B28B582">
      <w:start w:val="1"/>
      <w:numFmt w:val="bullet"/>
      <w:lvlText w:val=""/>
      <w:lvlJc w:val="left"/>
      <w:pPr>
        <w:ind w:left="6480" w:hanging="360"/>
      </w:pPr>
      <w:rPr>
        <w:rFonts w:hint="default" w:ascii="Wingdings" w:hAnsi="Wingdings"/>
      </w:rPr>
    </w:lvl>
  </w:abstractNum>
  <w:abstractNum w:abstractNumId="13"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211F66FA"/>
    <w:multiLevelType w:val="hybridMultilevel"/>
    <w:tmpl w:val="9A8A0498"/>
    <w:lvl w:ilvl="0" w:tplc="7EEECCF4">
      <w:start w:val="1"/>
      <w:numFmt w:val="bullet"/>
      <w:lvlText w:val=""/>
      <w:lvlJc w:val="left"/>
      <w:pPr>
        <w:ind w:left="720" w:hanging="360"/>
      </w:pPr>
      <w:rPr>
        <w:rFonts w:hint="default" w:ascii="Symbol" w:hAnsi="Symbol"/>
      </w:rPr>
    </w:lvl>
    <w:lvl w:ilvl="1" w:tplc="2AE27F8A">
      <w:start w:val="1"/>
      <w:numFmt w:val="bullet"/>
      <w:lvlText w:val="o"/>
      <w:lvlJc w:val="left"/>
      <w:pPr>
        <w:ind w:left="1440" w:hanging="360"/>
      </w:pPr>
      <w:rPr>
        <w:rFonts w:hint="default" w:ascii="Courier New" w:hAnsi="Courier New"/>
      </w:rPr>
    </w:lvl>
    <w:lvl w:ilvl="2" w:tplc="5B064708">
      <w:start w:val="1"/>
      <w:numFmt w:val="bullet"/>
      <w:lvlText w:val=""/>
      <w:lvlJc w:val="left"/>
      <w:pPr>
        <w:ind w:left="2160" w:hanging="360"/>
      </w:pPr>
      <w:rPr>
        <w:rFonts w:hint="default" w:ascii="Wingdings" w:hAnsi="Wingdings"/>
      </w:rPr>
    </w:lvl>
    <w:lvl w:ilvl="3" w:tplc="68D8C15C">
      <w:start w:val="1"/>
      <w:numFmt w:val="bullet"/>
      <w:lvlText w:val=""/>
      <w:lvlJc w:val="left"/>
      <w:pPr>
        <w:ind w:left="2880" w:hanging="360"/>
      </w:pPr>
      <w:rPr>
        <w:rFonts w:hint="default" w:ascii="Symbol" w:hAnsi="Symbol"/>
      </w:rPr>
    </w:lvl>
    <w:lvl w:ilvl="4" w:tplc="77C07998">
      <w:start w:val="1"/>
      <w:numFmt w:val="bullet"/>
      <w:lvlText w:val="o"/>
      <w:lvlJc w:val="left"/>
      <w:pPr>
        <w:ind w:left="3600" w:hanging="360"/>
      </w:pPr>
      <w:rPr>
        <w:rFonts w:hint="default" w:ascii="Courier New" w:hAnsi="Courier New"/>
      </w:rPr>
    </w:lvl>
    <w:lvl w:ilvl="5" w:tplc="4BA0997C">
      <w:start w:val="1"/>
      <w:numFmt w:val="bullet"/>
      <w:lvlText w:val=""/>
      <w:lvlJc w:val="left"/>
      <w:pPr>
        <w:ind w:left="4320" w:hanging="360"/>
      </w:pPr>
      <w:rPr>
        <w:rFonts w:hint="default" w:ascii="Wingdings" w:hAnsi="Wingdings"/>
      </w:rPr>
    </w:lvl>
    <w:lvl w:ilvl="6" w:tplc="B172D212">
      <w:start w:val="1"/>
      <w:numFmt w:val="bullet"/>
      <w:lvlText w:val=""/>
      <w:lvlJc w:val="left"/>
      <w:pPr>
        <w:ind w:left="5040" w:hanging="360"/>
      </w:pPr>
      <w:rPr>
        <w:rFonts w:hint="default" w:ascii="Symbol" w:hAnsi="Symbol"/>
      </w:rPr>
    </w:lvl>
    <w:lvl w:ilvl="7" w:tplc="AE36D44E">
      <w:start w:val="1"/>
      <w:numFmt w:val="bullet"/>
      <w:lvlText w:val="o"/>
      <w:lvlJc w:val="left"/>
      <w:pPr>
        <w:ind w:left="5760" w:hanging="360"/>
      </w:pPr>
      <w:rPr>
        <w:rFonts w:hint="default" w:ascii="Courier New" w:hAnsi="Courier New"/>
      </w:rPr>
    </w:lvl>
    <w:lvl w:ilvl="8" w:tplc="5C22F6F0">
      <w:start w:val="1"/>
      <w:numFmt w:val="bullet"/>
      <w:lvlText w:val=""/>
      <w:lvlJc w:val="left"/>
      <w:pPr>
        <w:ind w:left="6480" w:hanging="360"/>
      </w:pPr>
      <w:rPr>
        <w:rFonts w:hint="default" w:ascii="Wingdings" w:hAnsi="Wingdings"/>
      </w:rPr>
    </w:lvl>
  </w:abstractNum>
  <w:abstractNum w:abstractNumId="15"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25EC0A4F"/>
    <w:multiLevelType w:val="hybridMultilevel"/>
    <w:tmpl w:val="711CC75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7"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8" w15:restartNumberingAfterBreak="0">
    <w:nsid w:val="32BD48DB"/>
    <w:multiLevelType w:val="hybridMultilevel"/>
    <w:tmpl w:val="7248A1A8"/>
    <w:lvl w:ilvl="0" w:tplc="2B920D10">
      <w:start w:val="1"/>
      <w:numFmt w:val="bullet"/>
      <w:lvlText w:val=""/>
      <w:lvlJc w:val="left"/>
      <w:pPr>
        <w:ind w:left="720" w:hanging="360"/>
      </w:pPr>
      <w:rPr>
        <w:rFonts w:hint="default" w:ascii="Symbol" w:hAnsi="Symbol"/>
      </w:rPr>
    </w:lvl>
    <w:lvl w:ilvl="1" w:tplc="6D98C6EE">
      <w:start w:val="1"/>
      <w:numFmt w:val="bullet"/>
      <w:lvlText w:val="o"/>
      <w:lvlJc w:val="left"/>
      <w:pPr>
        <w:ind w:left="1440" w:hanging="360"/>
      </w:pPr>
      <w:rPr>
        <w:rFonts w:hint="default" w:ascii="Courier New" w:hAnsi="Courier New"/>
      </w:rPr>
    </w:lvl>
    <w:lvl w:ilvl="2" w:tplc="52E6D702">
      <w:start w:val="1"/>
      <w:numFmt w:val="bullet"/>
      <w:lvlText w:val=""/>
      <w:lvlJc w:val="left"/>
      <w:pPr>
        <w:ind w:left="2160" w:hanging="360"/>
      </w:pPr>
      <w:rPr>
        <w:rFonts w:hint="default" w:ascii="Wingdings" w:hAnsi="Wingdings"/>
      </w:rPr>
    </w:lvl>
    <w:lvl w:ilvl="3" w:tplc="FA82E39C">
      <w:start w:val="1"/>
      <w:numFmt w:val="bullet"/>
      <w:lvlText w:val=""/>
      <w:lvlJc w:val="left"/>
      <w:pPr>
        <w:ind w:left="2880" w:hanging="360"/>
      </w:pPr>
      <w:rPr>
        <w:rFonts w:hint="default" w:ascii="Symbol" w:hAnsi="Symbol"/>
      </w:rPr>
    </w:lvl>
    <w:lvl w:ilvl="4" w:tplc="6166E78C">
      <w:start w:val="1"/>
      <w:numFmt w:val="bullet"/>
      <w:lvlText w:val="o"/>
      <w:lvlJc w:val="left"/>
      <w:pPr>
        <w:ind w:left="3600" w:hanging="360"/>
      </w:pPr>
      <w:rPr>
        <w:rFonts w:hint="default" w:ascii="Courier New" w:hAnsi="Courier New"/>
      </w:rPr>
    </w:lvl>
    <w:lvl w:ilvl="5" w:tplc="6F0ECD92">
      <w:start w:val="1"/>
      <w:numFmt w:val="bullet"/>
      <w:lvlText w:val=""/>
      <w:lvlJc w:val="left"/>
      <w:pPr>
        <w:ind w:left="4320" w:hanging="360"/>
      </w:pPr>
      <w:rPr>
        <w:rFonts w:hint="default" w:ascii="Wingdings" w:hAnsi="Wingdings"/>
      </w:rPr>
    </w:lvl>
    <w:lvl w:ilvl="6" w:tplc="09102912">
      <w:start w:val="1"/>
      <w:numFmt w:val="bullet"/>
      <w:lvlText w:val=""/>
      <w:lvlJc w:val="left"/>
      <w:pPr>
        <w:ind w:left="5040" w:hanging="360"/>
      </w:pPr>
      <w:rPr>
        <w:rFonts w:hint="default" w:ascii="Symbol" w:hAnsi="Symbol"/>
      </w:rPr>
    </w:lvl>
    <w:lvl w:ilvl="7" w:tplc="2690C41E">
      <w:start w:val="1"/>
      <w:numFmt w:val="bullet"/>
      <w:lvlText w:val="o"/>
      <w:lvlJc w:val="left"/>
      <w:pPr>
        <w:ind w:left="5760" w:hanging="360"/>
      </w:pPr>
      <w:rPr>
        <w:rFonts w:hint="default" w:ascii="Courier New" w:hAnsi="Courier New"/>
      </w:rPr>
    </w:lvl>
    <w:lvl w:ilvl="8" w:tplc="470E2F9C">
      <w:start w:val="1"/>
      <w:numFmt w:val="bullet"/>
      <w:lvlText w:val=""/>
      <w:lvlJc w:val="left"/>
      <w:pPr>
        <w:ind w:left="6480" w:hanging="360"/>
      </w:pPr>
      <w:rPr>
        <w:rFonts w:hint="default" w:ascii="Wingdings" w:hAnsi="Wingdings"/>
      </w:rPr>
    </w:lvl>
  </w:abstractNum>
  <w:abstractNum w:abstractNumId="19"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nothing"/>
      <w:lvlText w:val=""/>
      <w:lvlJc w:val="left"/>
      <w:pPr>
        <w:ind w:left="284" w:firstLine="0"/>
      </w:p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20" w15:restartNumberingAfterBreak="0">
    <w:nsid w:val="404A1702"/>
    <w:multiLevelType w:val="hybridMultilevel"/>
    <w:tmpl w:val="B914CCBA"/>
    <w:lvl w:ilvl="0" w:tplc="982A0816">
      <w:start w:val="1"/>
      <w:numFmt w:val="bullet"/>
      <w:lvlText w:val=""/>
      <w:lvlJc w:val="left"/>
      <w:pPr>
        <w:ind w:left="720" w:hanging="360"/>
      </w:pPr>
      <w:rPr>
        <w:rFonts w:hint="default" w:ascii="Symbol" w:hAnsi="Symbol"/>
      </w:rPr>
    </w:lvl>
    <w:lvl w:ilvl="1" w:tplc="7464B858">
      <w:start w:val="1"/>
      <w:numFmt w:val="bullet"/>
      <w:lvlText w:val="o"/>
      <w:lvlJc w:val="left"/>
      <w:pPr>
        <w:ind w:left="1440" w:hanging="360"/>
      </w:pPr>
      <w:rPr>
        <w:rFonts w:hint="default" w:ascii="Courier New" w:hAnsi="Courier New"/>
      </w:rPr>
    </w:lvl>
    <w:lvl w:ilvl="2" w:tplc="84E81DF2">
      <w:start w:val="1"/>
      <w:numFmt w:val="bullet"/>
      <w:lvlText w:val=""/>
      <w:lvlJc w:val="left"/>
      <w:pPr>
        <w:ind w:left="2160" w:hanging="360"/>
      </w:pPr>
      <w:rPr>
        <w:rFonts w:hint="default" w:ascii="Wingdings" w:hAnsi="Wingdings"/>
      </w:rPr>
    </w:lvl>
    <w:lvl w:ilvl="3" w:tplc="54F83D2A">
      <w:start w:val="1"/>
      <w:numFmt w:val="bullet"/>
      <w:lvlText w:val=""/>
      <w:lvlJc w:val="left"/>
      <w:pPr>
        <w:ind w:left="2880" w:hanging="360"/>
      </w:pPr>
      <w:rPr>
        <w:rFonts w:hint="default" w:ascii="Symbol" w:hAnsi="Symbol"/>
      </w:rPr>
    </w:lvl>
    <w:lvl w:ilvl="4" w:tplc="E7624BDC">
      <w:start w:val="1"/>
      <w:numFmt w:val="bullet"/>
      <w:lvlText w:val="o"/>
      <w:lvlJc w:val="left"/>
      <w:pPr>
        <w:ind w:left="3600" w:hanging="360"/>
      </w:pPr>
      <w:rPr>
        <w:rFonts w:hint="default" w:ascii="Courier New" w:hAnsi="Courier New"/>
      </w:rPr>
    </w:lvl>
    <w:lvl w:ilvl="5" w:tplc="A418D880">
      <w:start w:val="1"/>
      <w:numFmt w:val="bullet"/>
      <w:lvlText w:val=""/>
      <w:lvlJc w:val="left"/>
      <w:pPr>
        <w:ind w:left="4320" w:hanging="360"/>
      </w:pPr>
      <w:rPr>
        <w:rFonts w:hint="default" w:ascii="Wingdings" w:hAnsi="Wingdings"/>
      </w:rPr>
    </w:lvl>
    <w:lvl w:ilvl="6" w:tplc="5D10AC4C">
      <w:start w:val="1"/>
      <w:numFmt w:val="bullet"/>
      <w:lvlText w:val=""/>
      <w:lvlJc w:val="left"/>
      <w:pPr>
        <w:ind w:left="5040" w:hanging="360"/>
      </w:pPr>
      <w:rPr>
        <w:rFonts w:hint="default" w:ascii="Symbol" w:hAnsi="Symbol"/>
      </w:rPr>
    </w:lvl>
    <w:lvl w:ilvl="7" w:tplc="8632BB80">
      <w:start w:val="1"/>
      <w:numFmt w:val="bullet"/>
      <w:lvlText w:val="o"/>
      <w:lvlJc w:val="left"/>
      <w:pPr>
        <w:ind w:left="5760" w:hanging="360"/>
      </w:pPr>
      <w:rPr>
        <w:rFonts w:hint="default" w:ascii="Courier New" w:hAnsi="Courier New"/>
      </w:rPr>
    </w:lvl>
    <w:lvl w:ilvl="8" w:tplc="94CCDEE2">
      <w:start w:val="1"/>
      <w:numFmt w:val="bullet"/>
      <w:lvlText w:val=""/>
      <w:lvlJc w:val="left"/>
      <w:pPr>
        <w:ind w:left="6480" w:hanging="360"/>
      </w:pPr>
      <w:rPr>
        <w:rFonts w:hint="default" w:ascii="Wingdings" w:hAnsi="Wingdings"/>
      </w:rPr>
    </w:lvl>
  </w:abstractNum>
  <w:abstractNum w:abstractNumId="21" w15:restartNumberingAfterBreak="0">
    <w:nsid w:val="53A7685A"/>
    <w:multiLevelType w:val="hybridMultilevel"/>
    <w:tmpl w:val="2FE84E82"/>
    <w:lvl w:ilvl="0" w:tplc="44CA78FE">
      <w:start w:val="1"/>
      <w:numFmt w:val="bullet"/>
      <w:lvlText w:val=""/>
      <w:lvlJc w:val="left"/>
      <w:pPr>
        <w:ind w:left="720" w:hanging="360"/>
      </w:pPr>
      <w:rPr>
        <w:rFonts w:hint="default" w:ascii="Symbol" w:hAnsi="Symbol"/>
      </w:rPr>
    </w:lvl>
    <w:lvl w:ilvl="1" w:tplc="426A539E">
      <w:start w:val="1"/>
      <w:numFmt w:val="bullet"/>
      <w:lvlText w:val="o"/>
      <w:lvlJc w:val="left"/>
      <w:pPr>
        <w:ind w:left="1440" w:hanging="360"/>
      </w:pPr>
      <w:rPr>
        <w:rFonts w:hint="default" w:ascii="Courier New" w:hAnsi="Courier New"/>
      </w:rPr>
    </w:lvl>
    <w:lvl w:ilvl="2" w:tplc="6CBA79A6">
      <w:start w:val="1"/>
      <w:numFmt w:val="bullet"/>
      <w:lvlText w:val=""/>
      <w:lvlJc w:val="left"/>
      <w:pPr>
        <w:ind w:left="2160" w:hanging="360"/>
      </w:pPr>
      <w:rPr>
        <w:rFonts w:hint="default" w:ascii="Wingdings" w:hAnsi="Wingdings"/>
      </w:rPr>
    </w:lvl>
    <w:lvl w:ilvl="3" w:tplc="59FED8E4">
      <w:start w:val="1"/>
      <w:numFmt w:val="bullet"/>
      <w:lvlText w:val=""/>
      <w:lvlJc w:val="left"/>
      <w:pPr>
        <w:ind w:left="2880" w:hanging="360"/>
      </w:pPr>
      <w:rPr>
        <w:rFonts w:hint="default" w:ascii="Symbol" w:hAnsi="Symbol"/>
      </w:rPr>
    </w:lvl>
    <w:lvl w:ilvl="4" w:tplc="478EA982">
      <w:start w:val="1"/>
      <w:numFmt w:val="bullet"/>
      <w:lvlText w:val="o"/>
      <w:lvlJc w:val="left"/>
      <w:pPr>
        <w:ind w:left="3600" w:hanging="360"/>
      </w:pPr>
      <w:rPr>
        <w:rFonts w:hint="default" w:ascii="Courier New" w:hAnsi="Courier New"/>
      </w:rPr>
    </w:lvl>
    <w:lvl w:ilvl="5" w:tplc="6A0E0860">
      <w:start w:val="1"/>
      <w:numFmt w:val="bullet"/>
      <w:lvlText w:val=""/>
      <w:lvlJc w:val="left"/>
      <w:pPr>
        <w:ind w:left="4320" w:hanging="360"/>
      </w:pPr>
      <w:rPr>
        <w:rFonts w:hint="default" w:ascii="Wingdings" w:hAnsi="Wingdings"/>
      </w:rPr>
    </w:lvl>
    <w:lvl w:ilvl="6" w:tplc="BADC0384">
      <w:start w:val="1"/>
      <w:numFmt w:val="bullet"/>
      <w:lvlText w:val=""/>
      <w:lvlJc w:val="left"/>
      <w:pPr>
        <w:ind w:left="5040" w:hanging="360"/>
      </w:pPr>
      <w:rPr>
        <w:rFonts w:hint="default" w:ascii="Symbol" w:hAnsi="Symbol"/>
      </w:rPr>
    </w:lvl>
    <w:lvl w:ilvl="7" w:tplc="53FA264C">
      <w:start w:val="1"/>
      <w:numFmt w:val="bullet"/>
      <w:lvlText w:val="o"/>
      <w:lvlJc w:val="left"/>
      <w:pPr>
        <w:ind w:left="5760" w:hanging="360"/>
      </w:pPr>
      <w:rPr>
        <w:rFonts w:hint="default" w:ascii="Courier New" w:hAnsi="Courier New"/>
      </w:rPr>
    </w:lvl>
    <w:lvl w:ilvl="8" w:tplc="B2005DAC">
      <w:start w:val="1"/>
      <w:numFmt w:val="bullet"/>
      <w:lvlText w:val=""/>
      <w:lvlJc w:val="left"/>
      <w:pPr>
        <w:ind w:left="6480" w:hanging="360"/>
      </w:pPr>
      <w:rPr>
        <w:rFonts w:hint="default" w:ascii="Wingdings" w:hAnsi="Wingdings"/>
      </w:rPr>
    </w:lvl>
  </w:abstractNum>
  <w:abstractNum w:abstractNumId="22" w15:restartNumberingAfterBreak="0">
    <w:nsid w:val="55CA6349"/>
    <w:multiLevelType w:val="hybridMultilevel"/>
    <w:tmpl w:val="4BD48A74"/>
    <w:lvl w:ilvl="0" w:tplc="108C2834">
      <w:start w:val="1"/>
      <w:numFmt w:val="bullet"/>
      <w:lvlText w:val=""/>
      <w:lvlJc w:val="left"/>
      <w:pPr>
        <w:ind w:left="720" w:hanging="360"/>
      </w:pPr>
      <w:rPr>
        <w:rFonts w:hint="default" w:ascii="Symbol" w:hAnsi="Symbol"/>
      </w:rPr>
    </w:lvl>
    <w:lvl w:ilvl="1" w:tplc="B204C774">
      <w:start w:val="1"/>
      <w:numFmt w:val="bullet"/>
      <w:lvlText w:val="o"/>
      <w:lvlJc w:val="left"/>
      <w:pPr>
        <w:ind w:left="1440" w:hanging="360"/>
      </w:pPr>
      <w:rPr>
        <w:rFonts w:hint="default" w:ascii="Courier New" w:hAnsi="Courier New"/>
      </w:rPr>
    </w:lvl>
    <w:lvl w:ilvl="2" w:tplc="45BE1FD8">
      <w:start w:val="1"/>
      <w:numFmt w:val="bullet"/>
      <w:lvlText w:val=""/>
      <w:lvlJc w:val="left"/>
      <w:pPr>
        <w:ind w:left="2160" w:hanging="360"/>
      </w:pPr>
      <w:rPr>
        <w:rFonts w:hint="default" w:ascii="Wingdings" w:hAnsi="Wingdings"/>
      </w:rPr>
    </w:lvl>
    <w:lvl w:ilvl="3" w:tplc="FCD2A446">
      <w:start w:val="1"/>
      <w:numFmt w:val="bullet"/>
      <w:lvlText w:val=""/>
      <w:lvlJc w:val="left"/>
      <w:pPr>
        <w:ind w:left="2880" w:hanging="360"/>
      </w:pPr>
      <w:rPr>
        <w:rFonts w:hint="default" w:ascii="Symbol" w:hAnsi="Symbol"/>
      </w:rPr>
    </w:lvl>
    <w:lvl w:ilvl="4" w:tplc="85B0379E">
      <w:start w:val="1"/>
      <w:numFmt w:val="bullet"/>
      <w:lvlText w:val="o"/>
      <w:lvlJc w:val="left"/>
      <w:pPr>
        <w:ind w:left="3600" w:hanging="360"/>
      </w:pPr>
      <w:rPr>
        <w:rFonts w:hint="default" w:ascii="Courier New" w:hAnsi="Courier New"/>
      </w:rPr>
    </w:lvl>
    <w:lvl w:ilvl="5" w:tplc="07464A6A">
      <w:start w:val="1"/>
      <w:numFmt w:val="bullet"/>
      <w:lvlText w:val=""/>
      <w:lvlJc w:val="left"/>
      <w:pPr>
        <w:ind w:left="4320" w:hanging="360"/>
      </w:pPr>
      <w:rPr>
        <w:rFonts w:hint="default" w:ascii="Wingdings" w:hAnsi="Wingdings"/>
      </w:rPr>
    </w:lvl>
    <w:lvl w:ilvl="6" w:tplc="3DCE89AE">
      <w:start w:val="1"/>
      <w:numFmt w:val="bullet"/>
      <w:lvlText w:val=""/>
      <w:lvlJc w:val="left"/>
      <w:pPr>
        <w:ind w:left="5040" w:hanging="360"/>
      </w:pPr>
      <w:rPr>
        <w:rFonts w:hint="default" w:ascii="Symbol" w:hAnsi="Symbol"/>
      </w:rPr>
    </w:lvl>
    <w:lvl w:ilvl="7" w:tplc="514E766E">
      <w:start w:val="1"/>
      <w:numFmt w:val="bullet"/>
      <w:lvlText w:val="o"/>
      <w:lvlJc w:val="left"/>
      <w:pPr>
        <w:ind w:left="5760" w:hanging="360"/>
      </w:pPr>
      <w:rPr>
        <w:rFonts w:hint="default" w:ascii="Courier New" w:hAnsi="Courier New"/>
      </w:rPr>
    </w:lvl>
    <w:lvl w:ilvl="8" w:tplc="FCACDA04">
      <w:start w:val="1"/>
      <w:numFmt w:val="bullet"/>
      <w:lvlText w:val=""/>
      <w:lvlJc w:val="left"/>
      <w:pPr>
        <w:ind w:left="6480" w:hanging="360"/>
      </w:pPr>
      <w:rPr>
        <w:rFonts w:hint="default" w:ascii="Wingdings" w:hAnsi="Wingdings"/>
      </w:rPr>
    </w:lvl>
  </w:abstractNum>
  <w:abstractNum w:abstractNumId="23"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4"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hint="default" w:ascii="Symbol" w:hAnsi="Symbol"/>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5"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6"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hint="default" w:ascii="Courier New" w:hAnsi="Courier New"/>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7"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9"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30" w15:restartNumberingAfterBreak="0">
    <w:nsid w:val="62A35B86"/>
    <w:multiLevelType w:val="hybridMultilevel"/>
    <w:tmpl w:val="DED889CC"/>
    <w:lvl w:ilvl="0" w:tplc="E744B322">
      <w:start w:val="1"/>
      <w:numFmt w:val="bullet"/>
      <w:lvlText w:val=""/>
      <w:lvlJc w:val="left"/>
      <w:pPr>
        <w:ind w:left="720" w:hanging="360"/>
      </w:pPr>
      <w:rPr>
        <w:rFonts w:hint="default" w:ascii="Symbol" w:hAnsi="Symbol"/>
      </w:rPr>
    </w:lvl>
    <w:lvl w:ilvl="1" w:tplc="BEF65FB0">
      <w:start w:val="1"/>
      <w:numFmt w:val="bullet"/>
      <w:lvlText w:val="o"/>
      <w:lvlJc w:val="left"/>
      <w:pPr>
        <w:ind w:left="1440" w:hanging="360"/>
      </w:pPr>
      <w:rPr>
        <w:rFonts w:hint="default" w:ascii="Courier New" w:hAnsi="Courier New"/>
      </w:rPr>
    </w:lvl>
    <w:lvl w:ilvl="2" w:tplc="3CD2D572">
      <w:start w:val="1"/>
      <w:numFmt w:val="bullet"/>
      <w:lvlText w:val=""/>
      <w:lvlJc w:val="left"/>
      <w:pPr>
        <w:ind w:left="2160" w:hanging="360"/>
      </w:pPr>
      <w:rPr>
        <w:rFonts w:hint="default" w:ascii="Wingdings" w:hAnsi="Wingdings"/>
      </w:rPr>
    </w:lvl>
    <w:lvl w:ilvl="3" w:tplc="0CDEF134">
      <w:start w:val="1"/>
      <w:numFmt w:val="bullet"/>
      <w:lvlText w:val=""/>
      <w:lvlJc w:val="left"/>
      <w:pPr>
        <w:ind w:left="2880" w:hanging="360"/>
      </w:pPr>
      <w:rPr>
        <w:rFonts w:hint="default" w:ascii="Symbol" w:hAnsi="Symbol"/>
      </w:rPr>
    </w:lvl>
    <w:lvl w:ilvl="4" w:tplc="196C9792">
      <w:start w:val="1"/>
      <w:numFmt w:val="bullet"/>
      <w:lvlText w:val="o"/>
      <w:lvlJc w:val="left"/>
      <w:pPr>
        <w:ind w:left="3600" w:hanging="360"/>
      </w:pPr>
      <w:rPr>
        <w:rFonts w:hint="default" w:ascii="Courier New" w:hAnsi="Courier New"/>
      </w:rPr>
    </w:lvl>
    <w:lvl w:ilvl="5" w:tplc="5B02F7CC">
      <w:start w:val="1"/>
      <w:numFmt w:val="bullet"/>
      <w:lvlText w:val=""/>
      <w:lvlJc w:val="left"/>
      <w:pPr>
        <w:ind w:left="4320" w:hanging="360"/>
      </w:pPr>
      <w:rPr>
        <w:rFonts w:hint="default" w:ascii="Wingdings" w:hAnsi="Wingdings"/>
      </w:rPr>
    </w:lvl>
    <w:lvl w:ilvl="6" w:tplc="02781698">
      <w:start w:val="1"/>
      <w:numFmt w:val="bullet"/>
      <w:lvlText w:val=""/>
      <w:lvlJc w:val="left"/>
      <w:pPr>
        <w:ind w:left="5040" w:hanging="360"/>
      </w:pPr>
      <w:rPr>
        <w:rFonts w:hint="default" w:ascii="Symbol" w:hAnsi="Symbol"/>
      </w:rPr>
    </w:lvl>
    <w:lvl w:ilvl="7" w:tplc="4AC6E194">
      <w:start w:val="1"/>
      <w:numFmt w:val="bullet"/>
      <w:lvlText w:val="o"/>
      <w:lvlJc w:val="left"/>
      <w:pPr>
        <w:ind w:left="5760" w:hanging="360"/>
      </w:pPr>
      <w:rPr>
        <w:rFonts w:hint="default" w:ascii="Courier New" w:hAnsi="Courier New"/>
      </w:rPr>
    </w:lvl>
    <w:lvl w:ilvl="8" w:tplc="806E704C">
      <w:start w:val="1"/>
      <w:numFmt w:val="bullet"/>
      <w:lvlText w:val=""/>
      <w:lvlJc w:val="left"/>
      <w:pPr>
        <w:ind w:left="6480" w:hanging="360"/>
      </w:pPr>
      <w:rPr>
        <w:rFonts w:hint="default" w:ascii="Wingdings" w:hAnsi="Wingdings"/>
      </w:rPr>
    </w:lvl>
  </w:abstractNum>
  <w:abstractNum w:abstractNumId="31" w15:restartNumberingAfterBreak="0">
    <w:nsid w:val="64D51499"/>
    <w:multiLevelType w:val="hybridMultilevel"/>
    <w:tmpl w:val="DAC8D15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2"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4"/>
  </w:num>
  <w:num w:numId="2">
    <w:abstractNumId w:val="21"/>
  </w:num>
  <w:num w:numId="3">
    <w:abstractNumId w:val="9"/>
  </w:num>
  <w:num w:numId="4">
    <w:abstractNumId w:val="12"/>
  </w:num>
  <w:num w:numId="5">
    <w:abstractNumId w:val="30"/>
  </w:num>
  <w:num w:numId="6">
    <w:abstractNumId w:val="22"/>
  </w:num>
  <w:num w:numId="7">
    <w:abstractNumId w:val="18"/>
  </w:num>
  <w:num w:numId="8">
    <w:abstractNumId w:val="20"/>
  </w:num>
  <w:num w:numId="9">
    <w:abstractNumId w:val="10"/>
  </w:num>
  <w:num w:numId="10">
    <w:abstractNumId w:val="24"/>
  </w:num>
  <w:num w:numId="11">
    <w:abstractNumId w:val="19"/>
  </w:num>
  <w:num w:numId="12">
    <w:abstractNumId w:val="26"/>
  </w:num>
  <w:num w:numId="13">
    <w:abstractNumId w:val="28"/>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29"/>
  </w:num>
  <w:num w:numId="17">
    <w:abstractNumId w:val="15"/>
  </w:num>
  <w:num w:numId="18">
    <w:abstractNumId w:val="25"/>
  </w:num>
  <w:num w:numId="19">
    <w:abstractNumId w:val="13"/>
  </w:num>
  <w:num w:numId="20">
    <w:abstractNumId w:val="23"/>
  </w:num>
  <w:num w:numId="21">
    <w:abstractNumId w:val="6"/>
  </w:num>
  <w:num w:numId="22">
    <w:abstractNumId w:val="11"/>
  </w:num>
  <w:num w:numId="23">
    <w:abstractNumId w:val="0"/>
  </w:num>
  <w:num w:numId="24">
    <w:abstractNumId w:val="1"/>
  </w:num>
  <w:num w:numId="25">
    <w:abstractNumId w:val="2"/>
  </w:num>
  <w:num w:numId="26">
    <w:abstractNumId w:val="3"/>
  </w:num>
  <w:num w:numId="27">
    <w:abstractNumId w:val="4"/>
  </w:num>
  <w:num w:numId="28">
    <w:abstractNumId w:val="5"/>
  </w:num>
  <w:num w:numId="29">
    <w:abstractNumId w:val="8"/>
  </w:num>
  <w:num w:numId="30">
    <w:abstractNumId w:val="32"/>
  </w:num>
  <w:num w:numId="31">
    <w:abstractNumId w:val="27"/>
  </w:num>
  <w:num w:numId="32">
    <w:abstractNumId w:val="19"/>
  </w:num>
  <w:num w:numId="33">
    <w:abstractNumId w:val="19"/>
  </w:num>
  <w:num w:numId="34">
    <w:abstractNumId w:val="19"/>
  </w:num>
  <w:num w:numId="35">
    <w:abstractNumId w:val="19"/>
  </w:num>
  <w:num w:numId="36">
    <w:abstractNumId w:val="19"/>
  </w:num>
  <w:num w:numId="37">
    <w:abstractNumId w:val="19"/>
  </w:num>
  <w:num w:numId="38">
    <w:abstractNumId w:val="19"/>
  </w:num>
  <w:num w:numId="39">
    <w:abstractNumId w:val="19"/>
  </w:num>
  <w:num w:numId="40">
    <w:abstractNumId w:val="24"/>
  </w:num>
  <w:num w:numId="41">
    <w:abstractNumId w:val="32"/>
  </w:num>
  <w:num w:numId="42">
    <w:abstractNumId w:val="26"/>
  </w:num>
  <w:num w:numId="43">
    <w:abstractNumId w:val="28"/>
  </w:num>
  <w:num w:numId="44">
    <w:abstractNumId w:val="31"/>
  </w:num>
  <w:num w:numId="45">
    <w:abstractNumId w:val="7"/>
  </w:num>
  <w:num w:numId="46">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trackRevisions w:val="false"/>
  <w:zoom w:percent="100"/>
  <w:gutterAtTop/>
  <w:activeWritingStyle w:lang="en-AU" w:vendorID="64" w:dllVersion="4096" w:nlCheck="1" w:checkStyle="0" w:appName="MSWord"/>
  <w:activeWritingStyle w:lang="en-AU" w:vendorID="64" w:dllVersion="6" w:nlCheck="1" w:checkStyle="1" w:appName="MSWord"/>
  <w:activeWritingStyle w:lang="en-AU" w:vendorID="64" w:dllVersion="131078" w:nlCheck="1" w:checkStyle="1" w:appName="MSWord"/>
  <w:activeWritingStyle w:lang="en-US" w:vendorID="64" w:dllVersion="131078" w:nlCheck="1" w:checkStyle="1" w:appName="MSWord"/>
  <w:attachedTemplate r:id="rId1"/>
  <w:defaultTabStop w:val="720"/>
  <w:evenAndOddHeaders/>
  <w:characterSpacingControl w:val="doNotCompress"/>
  <w:savePreviewPicture/>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234"/>
    <w:rsid w:val="0000031A"/>
    <w:rsid w:val="00001C08"/>
    <w:rsid w:val="00002BF1"/>
    <w:rsid w:val="00006220"/>
    <w:rsid w:val="00006CD7"/>
    <w:rsid w:val="000103FC"/>
    <w:rsid w:val="00010746"/>
    <w:rsid w:val="00010C3D"/>
    <w:rsid w:val="00012203"/>
    <w:rsid w:val="000143DF"/>
    <w:rsid w:val="000151F8"/>
    <w:rsid w:val="00015D43"/>
    <w:rsid w:val="00016801"/>
    <w:rsid w:val="00020C4E"/>
    <w:rsid w:val="00021171"/>
    <w:rsid w:val="0002224A"/>
    <w:rsid w:val="0002280F"/>
    <w:rsid w:val="00023790"/>
    <w:rsid w:val="000242FE"/>
    <w:rsid w:val="00024602"/>
    <w:rsid w:val="000252FF"/>
    <w:rsid w:val="000253AE"/>
    <w:rsid w:val="00025778"/>
    <w:rsid w:val="00026CFE"/>
    <w:rsid w:val="00026D7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0DEA"/>
    <w:rsid w:val="00061232"/>
    <w:rsid w:val="000613C4"/>
    <w:rsid w:val="000620E8"/>
    <w:rsid w:val="00062708"/>
    <w:rsid w:val="00065A16"/>
    <w:rsid w:val="00065CB3"/>
    <w:rsid w:val="00066BF8"/>
    <w:rsid w:val="0006769E"/>
    <w:rsid w:val="000715CD"/>
    <w:rsid w:val="00071D06"/>
    <w:rsid w:val="0007214A"/>
    <w:rsid w:val="00072B6E"/>
    <w:rsid w:val="00072DFB"/>
    <w:rsid w:val="00072F1D"/>
    <w:rsid w:val="00075B4E"/>
    <w:rsid w:val="00077A7C"/>
    <w:rsid w:val="00081943"/>
    <w:rsid w:val="00082E53"/>
    <w:rsid w:val="00083410"/>
    <w:rsid w:val="000844F9"/>
    <w:rsid w:val="00084830"/>
    <w:rsid w:val="0008606A"/>
    <w:rsid w:val="00086656"/>
    <w:rsid w:val="00086D87"/>
    <w:rsid w:val="000872D6"/>
    <w:rsid w:val="00090628"/>
    <w:rsid w:val="00091196"/>
    <w:rsid w:val="0009452F"/>
    <w:rsid w:val="00096701"/>
    <w:rsid w:val="000970FE"/>
    <w:rsid w:val="000A0C05"/>
    <w:rsid w:val="000A33D4"/>
    <w:rsid w:val="000A41E7"/>
    <w:rsid w:val="000A451E"/>
    <w:rsid w:val="000A56D4"/>
    <w:rsid w:val="000A796C"/>
    <w:rsid w:val="000A7A61"/>
    <w:rsid w:val="000A7B4D"/>
    <w:rsid w:val="000B09C8"/>
    <w:rsid w:val="000B1FC2"/>
    <w:rsid w:val="000B2886"/>
    <w:rsid w:val="000B30E1"/>
    <w:rsid w:val="000B426C"/>
    <w:rsid w:val="000B4F65"/>
    <w:rsid w:val="000B71C9"/>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3EEC"/>
    <w:rsid w:val="000E41B7"/>
    <w:rsid w:val="000E5A11"/>
    <w:rsid w:val="000E6BA0"/>
    <w:rsid w:val="000F10A5"/>
    <w:rsid w:val="000F174A"/>
    <w:rsid w:val="000F2AE9"/>
    <w:rsid w:val="000F4694"/>
    <w:rsid w:val="000F7960"/>
    <w:rsid w:val="0010085B"/>
    <w:rsid w:val="00100B59"/>
    <w:rsid w:val="00100DC5"/>
    <w:rsid w:val="00100E27"/>
    <w:rsid w:val="00100E5A"/>
    <w:rsid w:val="00101135"/>
    <w:rsid w:val="0010259B"/>
    <w:rsid w:val="00103D80"/>
    <w:rsid w:val="00104A05"/>
    <w:rsid w:val="00104C75"/>
    <w:rsid w:val="00106009"/>
    <w:rsid w:val="001061F9"/>
    <w:rsid w:val="001068B3"/>
    <w:rsid w:val="00106A3B"/>
    <w:rsid w:val="00106CF8"/>
    <w:rsid w:val="001113CC"/>
    <w:rsid w:val="00113763"/>
    <w:rsid w:val="0011390B"/>
    <w:rsid w:val="00114B7D"/>
    <w:rsid w:val="001177C4"/>
    <w:rsid w:val="00117B7D"/>
    <w:rsid w:val="00117DB1"/>
    <w:rsid w:val="00117FF3"/>
    <w:rsid w:val="0012093E"/>
    <w:rsid w:val="00125C6C"/>
    <w:rsid w:val="00127648"/>
    <w:rsid w:val="00127ADD"/>
    <w:rsid w:val="0013032B"/>
    <w:rsid w:val="001305EA"/>
    <w:rsid w:val="00131E73"/>
    <w:rsid w:val="001328FA"/>
    <w:rsid w:val="0013419A"/>
    <w:rsid w:val="00134700"/>
    <w:rsid w:val="00134E23"/>
    <w:rsid w:val="00135E80"/>
    <w:rsid w:val="00136357"/>
    <w:rsid w:val="00140753"/>
    <w:rsid w:val="0014239C"/>
    <w:rsid w:val="00143921"/>
    <w:rsid w:val="00146F04"/>
    <w:rsid w:val="0015073A"/>
    <w:rsid w:val="00150E72"/>
    <w:rsid w:val="00150EBC"/>
    <w:rsid w:val="001520B0"/>
    <w:rsid w:val="00152C64"/>
    <w:rsid w:val="0015446A"/>
    <w:rsid w:val="0015487C"/>
    <w:rsid w:val="00155144"/>
    <w:rsid w:val="00155321"/>
    <w:rsid w:val="0015712E"/>
    <w:rsid w:val="00160906"/>
    <w:rsid w:val="00161116"/>
    <w:rsid w:val="00162C3A"/>
    <w:rsid w:val="00164D99"/>
    <w:rsid w:val="00165FF0"/>
    <w:rsid w:val="0017075C"/>
    <w:rsid w:val="00170CB5"/>
    <w:rsid w:val="00171601"/>
    <w:rsid w:val="00174183"/>
    <w:rsid w:val="00176C65"/>
    <w:rsid w:val="00180A15"/>
    <w:rsid w:val="001810F4"/>
    <w:rsid w:val="00181128"/>
    <w:rsid w:val="0018179E"/>
    <w:rsid w:val="00182B46"/>
    <w:rsid w:val="001837D6"/>
    <w:rsid w:val="001839C3"/>
    <w:rsid w:val="00183B80"/>
    <w:rsid w:val="00183DB2"/>
    <w:rsid w:val="00183E9C"/>
    <w:rsid w:val="001841F1"/>
    <w:rsid w:val="001844A5"/>
    <w:rsid w:val="0018571A"/>
    <w:rsid w:val="001859B6"/>
    <w:rsid w:val="00187FFC"/>
    <w:rsid w:val="00191D2F"/>
    <w:rsid w:val="00191F45"/>
    <w:rsid w:val="00193503"/>
    <w:rsid w:val="001939CA"/>
    <w:rsid w:val="00193B82"/>
    <w:rsid w:val="001952C0"/>
    <w:rsid w:val="0019600C"/>
    <w:rsid w:val="00196CF1"/>
    <w:rsid w:val="00197B41"/>
    <w:rsid w:val="001A03EA"/>
    <w:rsid w:val="001A3627"/>
    <w:rsid w:val="001A5D1D"/>
    <w:rsid w:val="001B3065"/>
    <w:rsid w:val="001B33C0"/>
    <w:rsid w:val="001B4A46"/>
    <w:rsid w:val="001B5E34"/>
    <w:rsid w:val="001C2656"/>
    <w:rsid w:val="001C2997"/>
    <w:rsid w:val="001C34E6"/>
    <w:rsid w:val="001C4A1E"/>
    <w:rsid w:val="001C4DB7"/>
    <w:rsid w:val="001C6C9B"/>
    <w:rsid w:val="001D0ED0"/>
    <w:rsid w:val="001D10B2"/>
    <w:rsid w:val="001D3092"/>
    <w:rsid w:val="001D4CD1"/>
    <w:rsid w:val="001D5705"/>
    <w:rsid w:val="001D66C2"/>
    <w:rsid w:val="001D933B"/>
    <w:rsid w:val="001E0FFC"/>
    <w:rsid w:val="001E11F1"/>
    <w:rsid w:val="001E1B62"/>
    <w:rsid w:val="001E1F93"/>
    <w:rsid w:val="001E24CF"/>
    <w:rsid w:val="001E3097"/>
    <w:rsid w:val="001E4B06"/>
    <w:rsid w:val="001E5F98"/>
    <w:rsid w:val="001F01F4"/>
    <w:rsid w:val="001F0F26"/>
    <w:rsid w:val="001F2232"/>
    <w:rsid w:val="001F374B"/>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1D71"/>
    <w:rsid w:val="002136B3"/>
    <w:rsid w:val="00215D9B"/>
    <w:rsid w:val="00216957"/>
    <w:rsid w:val="00217731"/>
    <w:rsid w:val="00217AE6"/>
    <w:rsid w:val="00221777"/>
    <w:rsid w:val="00221998"/>
    <w:rsid w:val="00221E1A"/>
    <w:rsid w:val="002225E9"/>
    <w:rsid w:val="002228E3"/>
    <w:rsid w:val="00224261"/>
    <w:rsid w:val="00224B16"/>
    <w:rsid w:val="00224D61"/>
    <w:rsid w:val="002265BD"/>
    <w:rsid w:val="002270CC"/>
    <w:rsid w:val="00227421"/>
    <w:rsid w:val="00227894"/>
    <w:rsid w:val="0022791F"/>
    <w:rsid w:val="002315CF"/>
    <w:rsid w:val="00231E53"/>
    <w:rsid w:val="00234830"/>
    <w:rsid w:val="002368C7"/>
    <w:rsid w:val="0023726F"/>
    <w:rsid w:val="0024041A"/>
    <w:rsid w:val="00241079"/>
    <w:rsid w:val="002410C8"/>
    <w:rsid w:val="00241C93"/>
    <w:rsid w:val="0024214A"/>
    <w:rsid w:val="002441F2"/>
    <w:rsid w:val="0024438F"/>
    <w:rsid w:val="002447C2"/>
    <w:rsid w:val="002458D0"/>
    <w:rsid w:val="00245EC0"/>
    <w:rsid w:val="002462B7"/>
    <w:rsid w:val="00247077"/>
    <w:rsid w:val="00247FF0"/>
    <w:rsid w:val="00250C2E"/>
    <w:rsid w:val="00250F4A"/>
    <w:rsid w:val="00251349"/>
    <w:rsid w:val="00253532"/>
    <w:rsid w:val="002540D3"/>
    <w:rsid w:val="002542D8"/>
    <w:rsid w:val="00254B2A"/>
    <w:rsid w:val="002556DB"/>
    <w:rsid w:val="002557E9"/>
    <w:rsid w:val="00256D4F"/>
    <w:rsid w:val="00260AF5"/>
    <w:rsid w:val="00260DB6"/>
    <w:rsid w:val="00260EE8"/>
    <w:rsid w:val="00260F28"/>
    <w:rsid w:val="0026131D"/>
    <w:rsid w:val="00263542"/>
    <w:rsid w:val="00263A62"/>
    <w:rsid w:val="00263B66"/>
    <w:rsid w:val="00266738"/>
    <w:rsid w:val="00266D0C"/>
    <w:rsid w:val="00266FB3"/>
    <w:rsid w:val="00273F94"/>
    <w:rsid w:val="002760B7"/>
    <w:rsid w:val="002762CD"/>
    <w:rsid w:val="0028080E"/>
    <w:rsid w:val="00280CE3"/>
    <w:rsid w:val="002810D3"/>
    <w:rsid w:val="002847AE"/>
    <w:rsid w:val="002849D4"/>
    <w:rsid w:val="00284BC1"/>
    <w:rsid w:val="0028650C"/>
    <w:rsid w:val="002870F2"/>
    <w:rsid w:val="00287650"/>
    <w:rsid w:val="0029008E"/>
    <w:rsid w:val="00290154"/>
    <w:rsid w:val="00294F88"/>
    <w:rsid w:val="00294FCC"/>
    <w:rsid w:val="00295516"/>
    <w:rsid w:val="00297AB7"/>
    <w:rsid w:val="002A10A1"/>
    <w:rsid w:val="002A3161"/>
    <w:rsid w:val="002A3410"/>
    <w:rsid w:val="002A377F"/>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574A"/>
    <w:rsid w:val="002C7496"/>
    <w:rsid w:val="002D12FF"/>
    <w:rsid w:val="002D1DF5"/>
    <w:rsid w:val="002D21A5"/>
    <w:rsid w:val="002D3670"/>
    <w:rsid w:val="002D4413"/>
    <w:rsid w:val="002D6CC7"/>
    <w:rsid w:val="002D7247"/>
    <w:rsid w:val="002E23E3"/>
    <w:rsid w:val="002E26F3"/>
    <w:rsid w:val="002E34CB"/>
    <w:rsid w:val="002E4059"/>
    <w:rsid w:val="002E4D5B"/>
    <w:rsid w:val="002E5474"/>
    <w:rsid w:val="002E5699"/>
    <w:rsid w:val="002E5832"/>
    <w:rsid w:val="002E633F"/>
    <w:rsid w:val="002F0BF7"/>
    <w:rsid w:val="002F0D60"/>
    <w:rsid w:val="002F104E"/>
    <w:rsid w:val="002F175A"/>
    <w:rsid w:val="002F1BD9"/>
    <w:rsid w:val="002F3A6D"/>
    <w:rsid w:val="002F7244"/>
    <w:rsid w:val="002F749C"/>
    <w:rsid w:val="00302759"/>
    <w:rsid w:val="00303813"/>
    <w:rsid w:val="00306AED"/>
    <w:rsid w:val="00310348"/>
    <w:rsid w:val="00310EE6"/>
    <w:rsid w:val="00311628"/>
    <w:rsid w:val="00311E73"/>
    <w:rsid w:val="0031221D"/>
    <w:rsid w:val="003123F7"/>
    <w:rsid w:val="00312A42"/>
    <w:rsid w:val="00314A01"/>
    <w:rsid w:val="00314B9D"/>
    <w:rsid w:val="00314DD8"/>
    <w:rsid w:val="003155A3"/>
    <w:rsid w:val="00315B35"/>
    <w:rsid w:val="00316A7F"/>
    <w:rsid w:val="00317B24"/>
    <w:rsid w:val="00317D8E"/>
    <w:rsid w:val="00317E8F"/>
    <w:rsid w:val="00320752"/>
    <w:rsid w:val="003209E8"/>
    <w:rsid w:val="003211F4"/>
    <w:rsid w:val="0032193F"/>
    <w:rsid w:val="00321B55"/>
    <w:rsid w:val="00322186"/>
    <w:rsid w:val="00322888"/>
    <w:rsid w:val="00322962"/>
    <w:rsid w:val="0032403E"/>
    <w:rsid w:val="003242FC"/>
    <w:rsid w:val="00324D73"/>
    <w:rsid w:val="00325B7B"/>
    <w:rsid w:val="003309E5"/>
    <w:rsid w:val="0033147A"/>
    <w:rsid w:val="003316F0"/>
    <w:rsid w:val="0033193C"/>
    <w:rsid w:val="00332B30"/>
    <w:rsid w:val="00332CEB"/>
    <w:rsid w:val="0033317E"/>
    <w:rsid w:val="0033532B"/>
    <w:rsid w:val="00336799"/>
    <w:rsid w:val="00337929"/>
    <w:rsid w:val="00340003"/>
    <w:rsid w:val="003429B7"/>
    <w:rsid w:val="00342B92"/>
    <w:rsid w:val="00343B23"/>
    <w:rsid w:val="003440AE"/>
    <w:rsid w:val="00344451"/>
    <w:rsid w:val="003444A9"/>
    <w:rsid w:val="003445F2"/>
    <w:rsid w:val="003447CB"/>
    <w:rsid w:val="003448EB"/>
    <w:rsid w:val="003449AA"/>
    <w:rsid w:val="00345EB0"/>
    <w:rsid w:val="0034764B"/>
    <w:rsid w:val="0034780A"/>
    <w:rsid w:val="00347CBE"/>
    <w:rsid w:val="003503AC"/>
    <w:rsid w:val="00352686"/>
    <w:rsid w:val="003534AD"/>
    <w:rsid w:val="003552F7"/>
    <w:rsid w:val="00357136"/>
    <w:rsid w:val="003576EB"/>
    <w:rsid w:val="00360C67"/>
    <w:rsid w:val="00360E65"/>
    <w:rsid w:val="00362C32"/>
    <w:rsid w:val="00362DCB"/>
    <w:rsid w:val="0036308C"/>
    <w:rsid w:val="00363E8F"/>
    <w:rsid w:val="00365118"/>
    <w:rsid w:val="00366467"/>
    <w:rsid w:val="003670D9"/>
    <w:rsid w:val="00367331"/>
    <w:rsid w:val="00370563"/>
    <w:rsid w:val="003713D2"/>
    <w:rsid w:val="00371AF4"/>
    <w:rsid w:val="00372A4F"/>
    <w:rsid w:val="00372B9F"/>
    <w:rsid w:val="00373265"/>
    <w:rsid w:val="0037384B"/>
    <w:rsid w:val="00373892"/>
    <w:rsid w:val="00373FE1"/>
    <w:rsid w:val="003743CE"/>
    <w:rsid w:val="003807AF"/>
    <w:rsid w:val="00380856"/>
    <w:rsid w:val="00380E60"/>
    <w:rsid w:val="00380EAE"/>
    <w:rsid w:val="00382082"/>
    <w:rsid w:val="00382A6F"/>
    <w:rsid w:val="00382C57"/>
    <w:rsid w:val="00383B5F"/>
    <w:rsid w:val="00383BE9"/>
    <w:rsid w:val="00384483"/>
    <w:rsid w:val="003848CA"/>
    <w:rsid w:val="0038499A"/>
    <w:rsid w:val="00384F53"/>
    <w:rsid w:val="0038508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E7C"/>
    <w:rsid w:val="003A6F6B"/>
    <w:rsid w:val="003B1038"/>
    <w:rsid w:val="003B225F"/>
    <w:rsid w:val="003B3CB0"/>
    <w:rsid w:val="003B667A"/>
    <w:rsid w:val="003B7BBB"/>
    <w:rsid w:val="003C0FB3"/>
    <w:rsid w:val="003C3990"/>
    <w:rsid w:val="003C434B"/>
    <w:rsid w:val="003C47B3"/>
    <w:rsid w:val="003C489D"/>
    <w:rsid w:val="003C54B8"/>
    <w:rsid w:val="003C687F"/>
    <w:rsid w:val="003C723C"/>
    <w:rsid w:val="003C7E3C"/>
    <w:rsid w:val="003D0F7F"/>
    <w:rsid w:val="003D22E3"/>
    <w:rsid w:val="003D3CF0"/>
    <w:rsid w:val="003D496A"/>
    <w:rsid w:val="003D53BF"/>
    <w:rsid w:val="003D6797"/>
    <w:rsid w:val="003D779D"/>
    <w:rsid w:val="003D7846"/>
    <w:rsid w:val="003D78A2"/>
    <w:rsid w:val="003E03FD"/>
    <w:rsid w:val="003E15EE"/>
    <w:rsid w:val="003E219B"/>
    <w:rsid w:val="003E6AE0"/>
    <w:rsid w:val="003F0971"/>
    <w:rsid w:val="003F2768"/>
    <w:rsid w:val="003F28DA"/>
    <w:rsid w:val="003F2C2F"/>
    <w:rsid w:val="003F35B8"/>
    <w:rsid w:val="003F3F97"/>
    <w:rsid w:val="003F42CF"/>
    <w:rsid w:val="003F4EA0"/>
    <w:rsid w:val="003F69BE"/>
    <w:rsid w:val="003F7D20"/>
    <w:rsid w:val="00400EB0"/>
    <w:rsid w:val="004013F6"/>
    <w:rsid w:val="00403C9C"/>
    <w:rsid w:val="00405801"/>
    <w:rsid w:val="00407474"/>
    <w:rsid w:val="00407ED4"/>
    <w:rsid w:val="0041148B"/>
    <w:rsid w:val="00411B42"/>
    <w:rsid w:val="004128F0"/>
    <w:rsid w:val="00414D5B"/>
    <w:rsid w:val="004163AD"/>
    <w:rsid w:val="0041645A"/>
    <w:rsid w:val="00417A11"/>
    <w:rsid w:val="00417BB8"/>
    <w:rsid w:val="00420300"/>
    <w:rsid w:val="00421CC4"/>
    <w:rsid w:val="0042354D"/>
    <w:rsid w:val="004259A6"/>
    <w:rsid w:val="00425CCF"/>
    <w:rsid w:val="00430205"/>
    <w:rsid w:val="00430D80"/>
    <w:rsid w:val="00430E05"/>
    <w:rsid w:val="004317B5"/>
    <w:rsid w:val="00431E3D"/>
    <w:rsid w:val="0043313F"/>
    <w:rsid w:val="00435259"/>
    <w:rsid w:val="004367AB"/>
    <w:rsid w:val="00436B23"/>
    <w:rsid w:val="00436E88"/>
    <w:rsid w:val="00440977"/>
    <w:rsid w:val="00440D71"/>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1F41"/>
    <w:rsid w:val="00483B44"/>
    <w:rsid w:val="00483CA9"/>
    <w:rsid w:val="004850B9"/>
    <w:rsid w:val="0048525B"/>
    <w:rsid w:val="0048527D"/>
    <w:rsid w:val="00485CCD"/>
    <w:rsid w:val="00485DB5"/>
    <w:rsid w:val="004860C5"/>
    <w:rsid w:val="00486D2B"/>
    <w:rsid w:val="00486F7E"/>
    <w:rsid w:val="00490D60"/>
    <w:rsid w:val="00493120"/>
    <w:rsid w:val="004949C7"/>
    <w:rsid w:val="00494FDC"/>
    <w:rsid w:val="00495F71"/>
    <w:rsid w:val="004A0489"/>
    <w:rsid w:val="004A1010"/>
    <w:rsid w:val="004A161B"/>
    <w:rsid w:val="004A4146"/>
    <w:rsid w:val="004A47DB"/>
    <w:rsid w:val="004A5AAE"/>
    <w:rsid w:val="004A6684"/>
    <w:rsid w:val="004A6A0C"/>
    <w:rsid w:val="004A6AB7"/>
    <w:rsid w:val="004A7284"/>
    <w:rsid w:val="004A7E1A"/>
    <w:rsid w:val="004B0073"/>
    <w:rsid w:val="004B1541"/>
    <w:rsid w:val="004B1B21"/>
    <w:rsid w:val="004B240E"/>
    <w:rsid w:val="004B29F4"/>
    <w:rsid w:val="004B3234"/>
    <w:rsid w:val="004B4C27"/>
    <w:rsid w:val="004B6407"/>
    <w:rsid w:val="004B6923"/>
    <w:rsid w:val="004B7240"/>
    <w:rsid w:val="004B7495"/>
    <w:rsid w:val="004B780F"/>
    <w:rsid w:val="004B7B56"/>
    <w:rsid w:val="004C098E"/>
    <w:rsid w:val="004C20CF"/>
    <w:rsid w:val="004C299C"/>
    <w:rsid w:val="004C2E2E"/>
    <w:rsid w:val="004C4D54"/>
    <w:rsid w:val="004C6F10"/>
    <w:rsid w:val="004C7023"/>
    <w:rsid w:val="004C7513"/>
    <w:rsid w:val="004CA979"/>
    <w:rsid w:val="004D02AC"/>
    <w:rsid w:val="004D0383"/>
    <w:rsid w:val="004D1029"/>
    <w:rsid w:val="004D1F3F"/>
    <w:rsid w:val="004D333E"/>
    <w:rsid w:val="004D3A72"/>
    <w:rsid w:val="004D3D2D"/>
    <w:rsid w:val="004D3EE2"/>
    <w:rsid w:val="004D5537"/>
    <w:rsid w:val="004D5BBA"/>
    <w:rsid w:val="004D613D"/>
    <w:rsid w:val="004D6540"/>
    <w:rsid w:val="004E1C2A"/>
    <w:rsid w:val="004E2ACB"/>
    <w:rsid w:val="004E38B0"/>
    <w:rsid w:val="004E3C28"/>
    <w:rsid w:val="004E4332"/>
    <w:rsid w:val="004E4E0B"/>
    <w:rsid w:val="004E5403"/>
    <w:rsid w:val="004E6856"/>
    <w:rsid w:val="004E6E3D"/>
    <w:rsid w:val="004E6FB4"/>
    <w:rsid w:val="004F0977"/>
    <w:rsid w:val="004F1408"/>
    <w:rsid w:val="004F4B84"/>
    <w:rsid w:val="004F4E1D"/>
    <w:rsid w:val="004F5C7F"/>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008F"/>
    <w:rsid w:val="00511F4D"/>
    <w:rsid w:val="005147E6"/>
    <w:rsid w:val="00514D6B"/>
    <w:rsid w:val="0051574E"/>
    <w:rsid w:val="0051725F"/>
    <w:rsid w:val="00520095"/>
    <w:rsid w:val="00520645"/>
    <w:rsid w:val="0052168D"/>
    <w:rsid w:val="0052396A"/>
    <w:rsid w:val="00524165"/>
    <w:rsid w:val="0052782C"/>
    <w:rsid w:val="00527A41"/>
    <w:rsid w:val="00530E46"/>
    <w:rsid w:val="00532264"/>
    <w:rsid w:val="005324EF"/>
    <w:rsid w:val="0053286B"/>
    <w:rsid w:val="00536369"/>
    <w:rsid w:val="005400FF"/>
    <w:rsid w:val="00540E99"/>
    <w:rsid w:val="00541130"/>
    <w:rsid w:val="00546A8B"/>
    <w:rsid w:val="00546D5E"/>
    <w:rsid w:val="00546F02"/>
    <w:rsid w:val="0054770B"/>
    <w:rsid w:val="00551073"/>
    <w:rsid w:val="00551CD3"/>
    <w:rsid w:val="00551DA4"/>
    <w:rsid w:val="0055213A"/>
    <w:rsid w:val="00554956"/>
    <w:rsid w:val="005555BF"/>
    <w:rsid w:val="00557BE6"/>
    <w:rsid w:val="005600BC"/>
    <w:rsid w:val="005617B6"/>
    <w:rsid w:val="00563104"/>
    <w:rsid w:val="00563483"/>
    <w:rsid w:val="00563EF3"/>
    <w:rsid w:val="005646C1"/>
    <w:rsid w:val="005646CC"/>
    <w:rsid w:val="005652E4"/>
    <w:rsid w:val="00565730"/>
    <w:rsid w:val="00566671"/>
    <w:rsid w:val="00567B22"/>
    <w:rsid w:val="00567C24"/>
    <w:rsid w:val="0057021E"/>
    <w:rsid w:val="0057134C"/>
    <w:rsid w:val="0057331C"/>
    <w:rsid w:val="00573328"/>
    <w:rsid w:val="0057370F"/>
    <w:rsid w:val="00573F07"/>
    <w:rsid w:val="00574261"/>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103"/>
    <w:rsid w:val="0059112A"/>
    <w:rsid w:val="0059130B"/>
    <w:rsid w:val="00592CD5"/>
    <w:rsid w:val="0059582E"/>
    <w:rsid w:val="00596689"/>
    <w:rsid w:val="00597069"/>
    <w:rsid w:val="005A16FB"/>
    <w:rsid w:val="005A1A68"/>
    <w:rsid w:val="005A1E4A"/>
    <w:rsid w:val="005A2A5A"/>
    <w:rsid w:val="005A3076"/>
    <w:rsid w:val="005A39FC"/>
    <w:rsid w:val="005A3B66"/>
    <w:rsid w:val="005A42E3"/>
    <w:rsid w:val="005A5F04"/>
    <w:rsid w:val="005A6097"/>
    <w:rsid w:val="005A6DC2"/>
    <w:rsid w:val="005B0870"/>
    <w:rsid w:val="005B1762"/>
    <w:rsid w:val="005B2358"/>
    <w:rsid w:val="005B4B88"/>
    <w:rsid w:val="005B5605"/>
    <w:rsid w:val="005B5D60"/>
    <w:rsid w:val="005B5E31"/>
    <w:rsid w:val="005B64AE"/>
    <w:rsid w:val="005B6E3D"/>
    <w:rsid w:val="005B7298"/>
    <w:rsid w:val="005C0231"/>
    <w:rsid w:val="005C0488"/>
    <w:rsid w:val="005C1BFC"/>
    <w:rsid w:val="005C1F70"/>
    <w:rsid w:val="005C7B55"/>
    <w:rsid w:val="005D0175"/>
    <w:rsid w:val="005D1CC4"/>
    <w:rsid w:val="005D2D62"/>
    <w:rsid w:val="005D505F"/>
    <w:rsid w:val="005D5A78"/>
    <w:rsid w:val="005D5DB0"/>
    <w:rsid w:val="005D6629"/>
    <w:rsid w:val="005E0B43"/>
    <w:rsid w:val="005E2572"/>
    <w:rsid w:val="005E2AE4"/>
    <w:rsid w:val="005E34D1"/>
    <w:rsid w:val="005E4742"/>
    <w:rsid w:val="005E6829"/>
    <w:rsid w:val="005F10D4"/>
    <w:rsid w:val="005F1857"/>
    <w:rsid w:val="005F26E8"/>
    <w:rsid w:val="005F275A"/>
    <w:rsid w:val="005F2E08"/>
    <w:rsid w:val="005F3443"/>
    <w:rsid w:val="005F715C"/>
    <w:rsid w:val="005F78DD"/>
    <w:rsid w:val="005F7A4D"/>
    <w:rsid w:val="00601B68"/>
    <w:rsid w:val="0060359B"/>
    <w:rsid w:val="00603CEE"/>
    <w:rsid w:val="00603F69"/>
    <w:rsid w:val="006040DA"/>
    <w:rsid w:val="006047BD"/>
    <w:rsid w:val="00607675"/>
    <w:rsid w:val="00610F53"/>
    <w:rsid w:val="006121E7"/>
    <w:rsid w:val="00612E3F"/>
    <w:rsid w:val="00613208"/>
    <w:rsid w:val="006156DF"/>
    <w:rsid w:val="006158EB"/>
    <w:rsid w:val="00616767"/>
    <w:rsid w:val="0061698B"/>
    <w:rsid w:val="00616F61"/>
    <w:rsid w:val="00620917"/>
    <w:rsid w:val="0062163D"/>
    <w:rsid w:val="006233AA"/>
    <w:rsid w:val="00623A9E"/>
    <w:rsid w:val="00624A20"/>
    <w:rsid w:val="00624C9B"/>
    <w:rsid w:val="0062735E"/>
    <w:rsid w:val="00630BB3"/>
    <w:rsid w:val="00632182"/>
    <w:rsid w:val="006324AB"/>
    <w:rsid w:val="0063291E"/>
    <w:rsid w:val="00632A38"/>
    <w:rsid w:val="006335DF"/>
    <w:rsid w:val="00634717"/>
    <w:rsid w:val="00635F15"/>
    <w:rsid w:val="0063670E"/>
    <w:rsid w:val="00637181"/>
    <w:rsid w:val="00637AE2"/>
    <w:rsid w:val="00637AF8"/>
    <w:rsid w:val="006402E7"/>
    <w:rsid w:val="006412BE"/>
    <w:rsid w:val="0064144D"/>
    <w:rsid w:val="00641609"/>
    <w:rsid w:val="0064160E"/>
    <w:rsid w:val="00641F0D"/>
    <w:rsid w:val="00642389"/>
    <w:rsid w:val="006439ED"/>
    <w:rsid w:val="00644306"/>
    <w:rsid w:val="006450E2"/>
    <w:rsid w:val="006453D8"/>
    <w:rsid w:val="006504AA"/>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476E"/>
    <w:rsid w:val="006649BA"/>
    <w:rsid w:val="0066665B"/>
    <w:rsid w:val="006677AE"/>
    <w:rsid w:val="00670306"/>
    <w:rsid w:val="00670EE3"/>
    <w:rsid w:val="00672056"/>
    <w:rsid w:val="0067331F"/>
    <w:rsid w:val="006742E8"/>
    <w:rsid w:val="0067482E"/>
    <w:rsid w:val="00675260"/>
    <w:rsid w:val="00677DDB"/>
    <w:rsid w:val="00677EF0"/>
    <w:rsid w:val="006814BF"/>
    <w:rsid w:val="00681F32"/>
    <w:rsid w:val="00683AEC"/>
    <w:rsid w:val="00684672"/>
    <w:rsid w:val="0068481E"/>
    <w:rsid w:val="00684E4C"/>
    <w:rsid w:val="0068666F"/>
    <w:rsid w:val="0068780A"/>
    <w:rsid w:val="00690267"/>
    <w:rsid w:val="006906E7"/>
    <w:rsid w:val="00693793"/>
    <w:rsid w:val="006954D4"/>
    <w:rsid w:val="0069598B"/>
    <w:rsid w:val="00695AF0"/>
    <w:rsid w:val="006A1A8E"/>
    <w:rsid w:val="006A1CF6"/>
    <w:rsid w:val="006A2D9E"/>
    <w:rsid w:val="006A36DB"/>
    <w:rsid w:val="006A37F8"/>
    <w:rsid w:val="006A3EF2"/>
    <w:rsid w:val="006A44D0"/>
    <w:rsid w:val="006A48C1"/>
    <w:rsid w:val="006A510D"/>
    <w:rsid w:val="006A51A4"/>
    <w:rsid w:val="006A7762"/>
    <w:rsid w:val="006B06B2"/>
    <w:rsid w:val="006B1FFA"/>
    <w:rsid w:val="006B3564"/>
    <w:rsid w:val="006B37E6"/>
    <w:rsid w:val="006B3D8F"/>
    <w:rsid w:val="006B42E3"/>
    <w:rsid w:val="006B44E9"/>
    <w:rsid w:val="006B4B3D"/>
    <w:rsid w:val="006B5906"/>
    <w:rsid w:val="006B656C"/>
    <w:rsid w:val="006B73E5"/>
    <w:rsid w:val="006B7684"/>
    <w:rsid w:val="006C00A3"/>
    <w:rsid w:val="006C033C"/>
    <w:rsid w:val="006C093A"/>
    <w:rsid w:val="006C7AB5"/>
    <w:rsid w:val="006C7F3A"/>
    <w:rsid w:val="006D062E"/>
    <w:rsid w:val="006D0817"/>
    <w:rsid w:val="006D0996"/>
    <w:rsid w:val="006D1D98"/>
    <w:rsid w:val="006D23B6"/>
    <w:rsid w:val="006D2405"/>
    <w:rsid w:val="006D3A0E"/>
    <w:rsid w:val="006D4A39"/>
    <w:rsid w:val="006D53A4"/>
    <w:rsid w:val="006D6748"/>
    <w:rsid w:val="006E08A7"/>
    <w:rsid w:val="006E08C4"/>
    <w:rsid w:val="006E091B"/>
    <w:rsid w:val="006E10C3"/>
    <w:rsid w:val="006E2552"/>
    <w:rsid w:val="006E42C8"/>
    <w:rsid w:val="006E4800"/>
    <w:rsid w:val="006E560F"/>
    <w:rsid w:val="006E5707"/>
    <w:rsid w:val="006E5B90"/>
    <w:rsid w:val="006E60D3"/>
    <w:rsid w:val="006E79B6"/>
    <w:rsid w:val="006F054E"/>
    <w:rsid w:val="006F08D3"/>
    <w:rsid w:val="006F0E60"/>
    <w:rsid w:val="006F15D8"/>
    <w:rsid w:val="006F1B19"/>
    <w:rsid w:val="006F3613"/>
    <w:rsid w:val="006F3839"/>
    <w:rsid w:val="006F4503"/>
    <w:rsid w:val="00701DAC"/>
    <w:rsid w:val="00704694"/>
    <w:rsid w:val="007058CD"/>
    <w:rsid w:val="00705D75"/>
    <w:rsid w:val="00705F64"/>
    <w:rsid w:val="0070666E"/>
    <w:rsid w:val="0070723B"/>
    <w:rsid w:val="007079CC"/>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4CB4"/>
    <w:rsid w:val="00735327"/>
    <w:rsid w:val="00735451"/>
    <w:rsid w:val="00736C47"/>
    <w:rsid w:val="007372FC"/>
    <w:rsid w:val="00737942"/>
    <w:rsid w:val="00740573"/>
    <w:rsid w:val="00741479"/>
    <w:rsid w:val="007414DA"/>
    <w:rsid w:val="007448D2"/>
    <w:rsid w:val="00744A73"/>
    <w:rsid w:val="00744DB8"/>
    <w:rsid w:val="00745C28"/>
    <w:rsid w:val="007460FF"/>
    <w:rsid w:val="007474D4"/>
    <w:rsid w:val="0075322D"/>
    <w:rsid w:val="00753D56"/>
    <w:rsid w:val="00755D72"/>
    <w:rsid w:val="007564AE"/>
    <w:rsid w:val="00757591"/>
    <w:rsid w:val="00757633"/>
    <w:rsid w:val="00757A59"/>
    <w:rsid w:val="00757DD5"/>
    <w:rsid w:val="007617A7"/>
    <w:rsid w:val="00762125"/>
    <w:rsid w:val="007635C3"/>
    <w:rsid w:val="00764140"/>
    <w:rsid w:val="007644FC"/>
    <w:rsid w:val="00764E50"/>
    <w:rsid w:val="00765E06"/>
    <w:rsid w:val="00765F79"/>
    <w:rsid w:val="0077067A"/>
    <w:rsid w:val="007706FF"/>
    <w:rsid w:val="00770891"/>
    <w:rsid w:val="00770A47"/>
    <w:rsid w:val="00770C61"/>
    <w:rsid w:val="00772BA3"/>
    <w:rsid w:val="00772E1E"/>
    <w:rsid w:val="007763FE"/>
    <w:rsid w:val="00776998"/>
    <w:rsid w:val="007776A2"/>
    <w:rsid w:val="00777849"/>
    <w:rsid w:val="00780A99"/>
    <w:rsid w:val="00781C4F"/>
    <w:rsid w:val="00782487"/>
    <w:rsid w:val="00782A2E"/>
    <w:rsid w:val="00782B11"/>
    <w:rsid w:val="007836C0"/>
    <w:rsid w:val="0078667E"/>
    <w:rsid w:val="00787430"/>
    <w:rsid w:val="007919DC"/>
    <w:rsid w:val="00791B72"/>
    <w:rsid w:val="00791C7F"/>
    <w:rsid w:val="007932AD"/>
    <w:rsid w:val="00794739"/>
    <w:rsid w:val="00795D83"/>
    <w:rsid w:val="00796888"/>
    <w:rsid w:val="00796FED"/>
    <w:rsid w:val="007A1326"/>
    <w:rsid w:val="007A2B7B"/>
    <w:rsid w:val="007A3356"/>
    <w:rsid w:val="007A36F3"/>
    <w:rsid w:val="007A4CEF"/>
    <w:rsid w:val="007A55A8"/>
    <w:rsid w:val="007A6125"/>
    <w:rsid w:val="007B0452"/>
    <w:rsid w:val="007B24C4"/>
    <w:rsid w:val="007B2E44"/>
    <w:rsid w:val="007B50E4"/>
    <w:rsid w:val="007B5236"/>
    <w:rsid w:val="007B6B2F"/>
    <w:rsid w:val="007C057B"/>
    <w:rsid w:val="007C0B06"/>
    <w:rsid w:val="007C1661"/>
    <w:rsid w:val="007C1A9E"/>
    <w:rsid w:val="007C6E38"/>
    <w:rsid w:val="007D212E"/>
    <w:rsid w:val="007D458F"/>
    <w:rsid w:val="007D5655"/>
    <w:rsid w:val="007D5A52"/>
    <w:rsid w:val="007D7CF5"/>
    <w:rsid w:val="007D7E58"/>
    <w:rsid w:val="007E41AD"/>
    <w:rsid w:val="007E5E9E"/>
    <w:rsid w:val="007F031E"/>
    <w:rsid w:val="007F1493"/>
    <w:rsid w:val="007F15BC"/>
    <w:rsid w:val="007F3524"/>
    <w:rsid w:val="007F3A0E"/>
    <w:rsid w:val="007F4D8D"/>
    <w:rsid w:val="007F576D"/>
    <w:rsid w:val="007F637A"/>
    <w:rsid w:val="007F66A6"/>
    <w:rsid w:val="007F6BC2"/>
    <w:rsid w:val="007F76BF"/>
    <w:rsid w:val="008003CD"/>
    <w:rsid w:val="00800512"/>
    <w:rsid w:val="00801687"/>
    <w:rsid w:val="008019EE"/>
    <w:rsid w:val="00802022"/>
    <w:rsid w:val="0080207C"/>
    <w:rsid w:val="008028A3"/>
    <w:rsid w:val="0080376A"/>
    <w:rsid w:val="008049F3"/>
    <w:rsid w:val="008051FD"/>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3B7A"/>
    <w:rsid w:val="008247F0"/>
    <w:rsid w:val="008248E7"/>
    <w:rsid w:val="00824F02"/>
    <w:rsid w:val="00825595"/>
    <w:rsid w:val="00825E3B"/>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65A"/>
    <w:rsid w:val="00841B54"/>
    <w:rsid w:val="008425AE"/>
    <w:rsid w:val="008434A7"/>
    <w:rsid w:val="00843ED1"/>
    <w:rsid w:val="0084469D"/>
    <w:rsid w:val="008455DA"/>
    <w:rsid w:val="008467D0"/>
    <w:rsid w:val="00846CE1"/>
    <w:rsid w:val="008470D0"/>
    <w:rsid w:val="008476A5"/>
    <w:rsid w:val="008505DC"/>
    <w:rsid w:val="008509F0"/>
    <w:rsid w:val="00851875"/>
    <w:rsid w:val="00852357"/>
    <w:rsid w:val="00852B7B"/>
    <w:rsid w:val="00853305"/>
    <w:rsid w:val="00853E3A"/>
    <w:rsid w:val="0085448C"/>
    <w:rsid w:val="00855048"/>
    <w:rsid w:val="00855B62"/>
    <w:rsid w:val="008563D3"/>
    <w:rsid w:val="00856E64"/>
    <w:rsid w:val="00860A52"/>
    <w:rsid w:val="00862960"/>
    <w:rsid w:val="00863532"/>
    <w:rsid w:val="008641E8"/>
    <w:rsid w:val="00865EC3"/>
    <w:rsid w:val="0086629C"/>
    <w:rsid w:val="00866415"/>
    <w:rsid w:val="0086672A"/>
    <w:rsid w:val="00867469"/>
    <w:rsid w:val="00867762"/>
    <w:rsid w:val="00870838"/>
    <w:rsid w:val="00870A3D"/>
    <w:rsid w:val="008713EA"/>
    <w:rsid w:val="008736AC"/>
    <w:rsid w:val="00874C1F"/>
    <w:rsid w:val="00880A08"/>
    <w:rsid w:val="008813A0"/>
    <w:rsid w:val="00881CC6"/>
    <w:rsid w:val="00882E98"/>
    <w:rsid w:val="00883242"/>
    <w:rsid w:val="00883A53"/>
    <w:rsid w:val="0088490C"/>
    <w:rsid w:val="00885C59"/>
    <w:rsid w:val="00885D01"/>
    <w:rsid w:val="00890C47"/>
    <w:rsid w:val="00891658"/>
    <w:rsid w:val="0089256F"/>
    <w:rsid w:val="00893CDB"/>
    <w:rsid w:val="00893D12"/>
    <w:rsid w:val="0089468F"/>
    <w:rsid w:val="00895105"/>
    <w:rsid w:val="00895316"/>
    <w:rsid w:val="00895861"/>
    <w:rsid w:val="00897B91"/>
    <w:rsid w:val="008A00A0"/>
    <w:rsid w:val="008A0836"/>
    <w:rsid w:val="008A1493"/>
    <w:rsid w:val="008A21F0"/>
    <w:rsid w:val="008A4F0E"/>
    <w:rsid w:val="008A5DE5"/>
    <w:rsid w:val="008A648E"/>
    <w:rsid w:val="008B0170"/>
    <w:rsid w:val="008B1FDB"/>
    <w:rsid w:val="008B2A5B"/>
    <w:rsid w:val="008B367A"/>
    <w:rsid w:val="008B430F"/>
    <w:rsid w:val="008B44C9"/>
    <w:rsid w:val="008B45C5"/>
    <w:rsid w:val="008B4DA3"/>
    <w:rsid w:val="008B4FF4"/>
    <w:rsid w:val="008B6729"/>
    <w:rsid w:val="008B7F83"/>
    <w:rsid w:val="008C033D"/>
    <w:rsid w:val="008C085A"/>
    <w:rsid w:val="008C1A20"/>
    <w:rsid w:val="008C1FAC"/>
    <w:rsid w:val="008C2FB5"/>
    <w:rsid w:val="008C302C"/>
    <w:rsid w:val="008C3BEB"/>
    <w:rsid w:val="008C4CAB"/>
    <w:rsid w:val="008C6461"/>
    <w:rsid w:val="008C6BA4"/>
    <w:rsid w:val="008C6F82"/>
    <w:rsid w:val="008C7CBC"/>
    <w:rsid w:val="008D0067"/>
    <w:rsid w:val="008D125E"/>
    <w:rsid w:val="008D1AE5"/>
    <w:rsid w:val="008D30C5"/>
    <w:rsid w:val="008D5308"/>
    <w:rsid w:val="008D55BF"/>
    <w:rsid w:val="008D61E0"/>
    <w:rsid w:val="008D6722"/>
    <w:rsid w:val="008D6E1D"/>
    <w:rsid w:val="008D7AB2"/>
    <w:rsid w:val="008E0259"/>
    <w:rsid w:val="008E3604"/>
    <w:rsid w:val="008E43E0"/>
    <w:rsid w:val="008E4A0E"/>
    <w:rsid w:val="008E4E59"/>
    <w:rsid w:val="008F0115"/>
    <w:rsid w:val="008F0383"/>
    <w:rsid w:val="008F0744"/>
    <w:rsid w:val="008F1F6A"/>
    <w:rsid w:val="008F28E7"/>
    <w:rsid w:val="008F3EDF"/>
    <w:rsid w:val="008F4DCF"/>
    <w:rsid w:val="008F56DB"/>
    <w:rsid w:val="008F5DEB"/>
    <w:rsid w:val="008F7E07"/>
    <w:rsid w:val="0090053B"/>
    <w:rsid w:val="00900E59"/>
    <w:rsid w:val="00900FCF"/>
    <w:rsid w:val="00901298"/>
    <w:rsid w:val="009019BB"/>
    <w:rsid w:val="00902919"/>
    <w:rsid w:val="0090315B"/>
    <w:rsid w:val="009033B0"/>
    <w:rsid w:val="00904350"/>
    <w:rsid w:val="009051DA"/>
    <w:rsid w:val="00905926"/>
    <w:rsid w:val="0090604A"/>
    <w:rsid w:val="0090685C"/>
    <w:rsid w:val="009078AB"/>
    <w:rsid w:val="00907F00"/>
    <w:rsid w:val="0091055E"/>
    <w:rsid w:val="00912C5D"/>
    <w:rsid w:val="00912EC7"/>
    <w:rsid w:val="00913D40"/>
    <w:rsid w:val="00914DC5"/>
    <w:rsid w:val="009153A2"/>
    <w:rsid w:val="0091571A"/>
    <w:rsid w:val="00915AC4"/>
    <w:rsid w:val="00920A1E"/>
    <w:rsid w:val="00920C71"/>
    <w:rsid w:val="009227DD"/>
    <w:rsid w:val="00923015"/>
    <w:rsid w:val="009234D0"/>
    <w:rsid w:val="00925013"/>
    <w:rsid w:val="00925024"/>
    <w:rsid w:val="00925655"/>
    <w:rsid w:val="00925733"/>
    <w:rsid w:val="009257A8"/>
    <w:rsid w:val="00925DB3"/>
    <w:rsid w:val="009261C8"/>
    <w:rsid w:val="00926D03"/>
    <w:rsid w:val="00926F76"/>
    <w:rsid w:val="00927DB3"/>
    <w:rsid w:val="00927E08"/>
    <w:rsid w:val="00930D17"/>
    <w:rsid w:val="00930ED6"/>
    <w:rsid w:val="00931206"/>
    <w:rsid w:val="00932077"/>
    <w:rsid w:val="00932A03"/>
    <w:rsid w:val="00932C36"/>
    <w:rsid w:val="0093313E"/>
    <w:rsid w:val="009331F9"/>
    <w:rsid w:val="00933E5F"/>
    <w:rsid w:val="00934012"/>
    <w:rsid w:val="0093530F"/>
    <w:rsid w:val="0093592F"/>
    <w:rsid w:val="009363F0"/>
    <w:rsid w:val="0093688D"/>
    <w:rsid w:val="0094165A"/>
    <w:rsid w:val="00942056"/>
    <w:rsid w:val="009429D1"/>
    <w:rsid w:val="00942E67"/>
    <w:rsid w:val="00943299"/>
    <w:rsid w:val="009438A7"/>
    <w:rsid w:val="009458AF"/>
    <w:rsid w:val="00946555"/>
    <w:rsid w:val="00950995"/>
    <w:rsid w:val="009520A1"/>
    <w:rsid w:val="009522E2"/>
    <w:rsid w:val="0095259D"/>
    <w:rsid w:val="009528C1"/>
    <w:rsid w:val="009532C7"/>
    <w:rsid w:val="00953891"/>
    <w:rsid w:val="00953E82"/>
    <w:rsid w:val="00955D6C"/>
    <w:rsid w:val="00960547"/>
    <w:rsid w:val="00960CCA"/>
    <w:rsid w:val="00960E03"/>
    <w:rsid w:val="00961029"/>
    <w:rsid w:val="009624AB"/>
    <w:rsid w:val="009634F6"/>
    <w:rsid w:val="00963579"/>
    <w:rsid w:val="0096422F"/>
    <w:rsid w:val="00964AE3"/>
    <w:rsid w:val="00965F05"/>
    <w:rsid w:val="0096615A"/>
    <w:rsid w:val="00966761"/>
    <w:rsid w:val="0096720F"/>
    <w:rsid w:val="0097036E"/>
    <w:rsid w:val="009718BF"/>
    <w:rsid w:val="00972916"/>
    <w:rsid w:val="00973DB2"/>
    <w:rsid w:val="00974135"/>
    <w:rsid w:val="00976707"/>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6FF"/>
    <w:rsid w:val="009A1BBC"/>
    <w:rsid w:val="009A2864"/>
    <w:rsid w:val="009A313E"/>
    <w:rsid w:val="009A3EAC"/>
    <w:rsid w:val="009A40D9"/>
    <w:rsid w:val="009A4348"/>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26DA"/>
    <w:rsid w:val="009C3001"/>
    <w:rsid w:val="009C31F6"/>
    <w:rsid w:val="009C44C9"/>
    <w:rsid w:val="009C5422"/>
    <w:rsid w:val="009C575A"/>
    <w:rsid w:val="009C65D7"/>
    <w:rsid w:val="009C69B7"/>
    <w:rsid w:val="009C72FE"/>
    <w:rsid w:val="009C7379"/>
    <w:rsid w:val="009D0C17"/>
    <w:rsid w:val="009D1EBE"/>
    <w:rsid w:val="009D2409"/>
    <w:rsid w:val="009D2983"/>
    <w:rsid w:val="009D36ED"/>
    <w:rsid w:val="009D4A15"/>
    <w:rsid w:val="009D4AD7"/>
    <w:rsid w:val="009D4F4A"/>
    <w:rsid w:val="009D572A"/>
    <w:rsid w:val="009D67D9"/>
    <w:rsid w:val="009D7742"/>
    <w:rsid w:val="009D7D50"/>
    <w:rsid w:val="009E037B"/>
    <w:rsid w:val="009E05EC"/>
    <w:rsid w:val="009E0CF8"/>
    <w:rsid w:val="009E16BB"/>
    <w:rsid w:val="009E456D"/>
    <w:rsid w:val="009E5439"/>
    <w:rsid w:val="009E56EB"/>
    <w:rsid w:val="009E5CA9"/>
    <w:rsid w:val="009E5F0B"/>
    <w:rsid w:val="009E6AB6"/>
    <w:rsid w:val="009E6B21"/>
    <w:rsid w:val="009E7F27"/>
    <w:rsid w:val="009F1A7D"/>
    <w:rsid w:val="009F3431"/>
    <w:rsid w:val="009F3838"/>
    <w:rsid w:val="009F3ECD"/>
    <w:rsid w:val="009F4B19"/>
    <w:rsid w:val="009F5F05"/>
    <w:rsid w:val="009F728A"/>
    <w:rsid w:val="009F7315"/>
    <w:rsid w:val="009F73D1"/>
    <w:rsid w:val="00A00D40"/>
    <w:rsid w:val="00A01AB9"/>
    <w:rsid w:val="00A04A93"/>
    <w:rsid w:val="00A07182"/>
    <w:rsid w:val="00A07569"/>
    <w:rsid w:val="00A07749"/>
    <w:rsid w:val="00A078FB"/>
    <w:rsid w:val="00A10CE1"/>
    <w:rsid w:val="00A10CED"/>
    <w:rsid w:val="00A128C6"/>
    <w:rsid w:val="00A143CE"/>
    <w:rsid w:val="00A16D9B"/>
    <w:rsid w:val="00A21A49"/>
    <w:rsid w:val="00A231E9"/>
    <w:rsid w:val="00A25DF5"/>
    <w:rsid w:val="00A307AE"/>
    <w:rsid w:val="00A35E8B"/>
    <w:rsid w:val="00A3669F"/>
    <w:rsid w:val="00A41A01"/>
    <w:rsid w:val="00A429A9"/>
    <w:rsid w:val="00A43CFF"/>
    <w:rsid w:val="00A47719"/>
    <w:rsid w:val="00A47EAB"/>
    <w:rsid w:val="00A501A5"/>
    <w:rsid w:val="00A5068D"/>
    <w:rsid w:val="00A509B4"/>
    <w:rsid w:val="00A5355A"/>
    <w:rsid w:val="00A5427A"/>
    <w:rsid w:val="00A54C7B"/>
    <w:rsid w:val="00A54CFD"/>
    <w:rsid w:val="00A557B7"/>
    <w:rsid w:val="00A5639F"/>
    <w:rsid w:val="00A57040"/>
    <w:rsid w:val="00A57C50"/>
    <w:rsid w:val="00A60064"/>
    <w:rsid w:val="00A63DCB"/>
    <w:rsid w:val="00A64F90"/>
    <w:rsid w:val="00A65497"/>
    <w:rsid w:val="00A65A2B"/>
    <w:rsid w:val="00A70170"/>
    <w:rsid w:val="00A70564"/>
    <w:rsid w:val="00A72218"/>
    <w:rsid w:val="00A726C7"/>
    <w:rsid w:val="00A7409C"/>
    <w:rsid w:val="00A752B5"/>
    <w:rsid w:val="00A7604F"/>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2774"/>
    <w:rsid w:val="00A932DF"/>
    <w:rsid w:val="00A947CF"/>
    <w:rsid w:val="00A95F5B"/>
    <w:rsid w:val="00A9632B"/>
    <w:rsid w:val="00A96D9C"/>
    <w:rsid w:val="00A97222"/>
    <w:rsid w:val="00A9772A"/>
    <w:rsid w:val="00AA18E2"/>
    <w:rsid w:val="00AA22B0"/>
    <w:rsid w:val="00AA2B19"/>
    <w:rsid w:val="00AA3B89"/>
    <w:rsid w:val="00AA4A9E"/>
    <w:rsid w:val="00AA5E50"/>
    <w:rsid w:val="00AA642B"/>
    <w:rsid w:val="00AB02E7"/>
    <w:rsid w:val="00AB0677"/>
    <w:rsid w:val="00AB1983"/>
    <w:rsid w:val="00AB23C3"/>
    <w:rsid w:val="00AB24DB"/>
    <w:rsid w:val="00AB35D0"/>
    <w:rsid w:val="00AB77E7"/>
    <w:rsid w:val="00AC1DCF"/>
    <w:rsid w:val="00AC23B1"/>
    <w:rsid w:val="00AC260E"/>
    <w:rsid w:val="00AC2AF9"/>
    <w:rsid w:val="00AC2F71"/>
    <w:rsid w:val="00AC4483"/>
    <w:rsid w:val="00AC47A6"/>
    <w:rsid w:val="00AC5EA7"/>
    <w:rsid w:val="00AC60C5"/>
    <w:rsid w:val="00AC78ED"/>
    <w:rsid w:val="00AD02D3"/>
    <w:rsid w:val="00AD1FC5"/>
    <w:rsid w:val="00AD25AF"/>
    <w:rsid w:val="00AD2952"/>
    <w:rsid w:val="00AD3675"/>
    <w:rsid w:val="00AD3759"/>
    <w:rsid w:val="00AD409D"/>
    <w:rsid w:val="00AD56A9"/>
    <w:rsid w:val="00AD65FC"/>
    <w:rsid w:val="00AD69C4"/>
    <w:rsid w:val="00AD6F0C"/>
    <w:rsid w:val="00AD7798"/>
    <w:rsid w:val="00AE1C5F"/>
    <w:rsid w:val="00AE23DD"/>
    <w:rsid w:val="00AE2785"/>
    <w:rsid w:val="00AE28F4"/>
    <w:rsid w:val="00AE3899"/>
    <w:rsid w:val="00AE4B7B"/>
    <w:rsid w:val="00AE6CD2"/>
    <w:rsid w:val="00AE776A"/>
    <w:rsid w:val="00AF138B"/>
    <w:rsid w:val="00AF1F68"/>
    <w:rsid w:val="00AF27B7"/>
    <w:rsid w:val="00AF2BB2"/>
    <w:rsid w:val="00AF3C5D"/>
    <w:rsid w:val="00AF726A"/>
    <w:rsid w:val="00AF76A8"/>
    <w:rsid w:val="00AF799A"/>
    <w:rsid w:val="00AF7AB4"/>
    <w:rsid w:val="00AF7B91"/>
    <w:rsid w:val="00AF7F52"/>
    <w:rsid w:val="00B00015"/>
    <w:rsid w:val="00B043A6"/>
    <w:rsid w:val="00B06DE8"/>
    <w:rsid w:val="00B07AE1"/>
    <w:rsid w:val="00B07D23"/>
    <w:rsid w:val="00B12968"/>
    <w:rsid w:val="00B131FF"/>
    <w:rsid w:val="00B13498"/>
    <w:rsid w:val="00B13DA2"/>
    <w:rsid w:val="00B14F1D"/>
    <w:rsid w:val="00B156ED"/>
    <w:rsid w:val="00B1672A"/>
    <w:rsid w:val="00B16E71"/>
    <w:rsid w:val="00B174BD"/>
    <w:rsid w:val="00B20690"/>
    <w:rsid w:val="00B20B2A"/>
    <w:rsid w:val="00B2129B"/>
    <w:rsid w:val="00B22FA7"/>
    <w:rsid w:val="00B23D31"/>
    <w:rsid w:val="00B24845"/>
    <w:rsid w:val="00B26370"/>
    <w:rsid w:val="00B27039"/>
    <w:rsid w:val="00B27D18"/>
    <w:rsid w:val="00B300DB"/>
    <w:rsid w:val="00B31029"/>
    <w:rsid w:val="00B32BEC"/>
    <w:rsid w:val="00B35B87"/>
    <w:rsid w:val="00B40556"/>
    <w:rsid w:val="00B415F8"/>
    <w:rsid w:val="00B43107"/>
    <w:rsid w:val="00B45922"/>
    <w:rsid w:val="00B45AC4"/>
    <w:rsid w:val="00B45E0A"/>
    <w:rsid w:val="00B47A18"/>
    <w:rsid w:val="00B47EB1"/>
    <w:rsid w:val="00B47F56"/>
    <w:rsid w:val="00B51CD5"/>
    <w:rsid w:val="00B53824"/>
    <w:rsid w:val="00B53857"/>
    <w:rsid w:val="00B53FBD"/>
    <w:rsid w:val="00B54009"/>
    <w:rsid w:val="00B54B6C"/>
    <w:rsid w:val="00B55056"/>
    <w:rsid w:val="00B56FB1"/>
    <w:rsid w:val="00B5790D"/>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0772"/>
    <w:rsid w:val="00B81736"/>
    <w:rsid w:val="00B82E5F"/>
    <w:rsid w:val="00B8500E"/>
    <w:rsid w:val="00B857D0"/>
    <w:rsid w:val="00B8666B"/>
    <w:rsid w:val="00B904F4"/>
    <w:rsid w:val="00B90BD1"/>
    <w:rsid w:val="00B91C4C"/>
    <w:rsid w:val="00B91DFE"/>
    <w:rsid w:val="00B92536"/>
    <w:rsid w:val="00B92744"/>
    <w:rsid w:val="00B9274D"/>
    <w:rsid w:val="00B9275B"/>
    <w:rsid w:val="00B94207"/>
    <w:rsid w:val="00B945D4"/>
    <w:rsid w:val="00B9506C"/>
    <w:rsid w:val="00B96FA1"/>
    <w:rsid w:val="00B97B50"/>
    <w:rsid w:val="00BA25AE"/>
    <w:rsid w:val="00BA266B"/>
    <w:rsid w:val="00BA3959"/>
    <w:rsid w:val="00BA519D"/>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C4D3C"/>
    <w:rsid w:val="00BD0186"/>
    <w:rsid w:val="00BD1661"/>
    <w:rsid w:val="00BD6178"/>
    <w:rsid w:val="00BD6348"/>
    <w:rsid w:val="00BE147F"/>
    <w:rsid w:val="00BE1BBC"/>
    <w:rsid w:val="00BE33B1"/>
    <w:rsid w:val="00BE46B5"/>
    <w:rsid w:val="00BE5248"/>
    <w:rsid w:val="00BE6663"/>
    <w:rsid w:val="00BE6E4A"/>
    <w:rsid w:val="00BF0917"/>
    <w:rsid w:val="00BF0CD7"/>
    <w:rsid w:val="00BF143E"/>
    <w:rsid w:val="00BF15CE"/>
    <w:rsid w:val="00BF2157"/>
    <w:rsid w:val="00BF2726"/>
    <w:rsid w:val="00BF2FC3"/>
    <w:rsid w:val="00BF3551"/>
    <w:rsid w:val="00BF37C3"/>
    <w:rsid w:val="00BF4F07"/>
    <w:rsid w:val="00BF695B"/>
    <w:rsid w:val="00BF6A14"/>
    <w:rsid w:val="00BF71B0"/>
    <w:rsid w:val="00C0161F"/>
    <w:rsid w:val="00C02ED5"/>
    <w:rsid w:val="00C030BD"/>
    <w:rsid w:val="00C036C3"/>
    <w:rsid w:val="00C03CCA"/>
    <w:rsid w:val="00C040E8"/>
    <w:rsid w:val="00C0499E"/>
    <w:rsid w:val="00C04F4A"/>
    <w:rsid w:val="00C05A6B"/>
    <w:rsid w:val="00C06484"/>
    <w:rsid w:val="00C07776"/>
    <w:rsid w:val="00C07C0D"/>
    <w:rsid w:val="00C10210"/>
    <w:rsid w:val="00C1035C"/>
    <w:rsid w:val="00C1140E"/>
    <w:rsid w:val="00C1358F"/>
    <w:rsid w:val="00C13C2A"/>
    <w:rsid w:val="00C13CE8"/>
    <w:rsid w:val="00C14187"/>
    <w:rsid w:val="00C14861"/>
    <w:rsid w:val="00C15151"/>
    <w:rsid w:val="00C179BC"/>
    <w:rsid w:val="00C17EF5"/>
    <w:rsid w:val="00C17F8C"/>
    <w:rsid w:val="00C20061"/>
    <w:rsid w:val="00C211E6"/>
    <w:rsid w:val="00C22446"/>
    <w:rsid w:val="00C22681"/>
    <w:rsid w:val="00C22FB5"/>
    <w:rsid w:val="00C23607"/>
    <w:rsid w:val="00C24236"/>
    <w:rsid w:val="00C24837"/>
    <w:rsid w:val="00C24CBF"/>
    <w:rsid w:val="00C25C66"/>
    <w:rsid w:val="00C2710B"/>
    <w:rsid w:val="00C27503"/>
    <w:rsid w:val="00C279C2"/>
    <w:rsid w:val="00C3183E"/>
    <w:rsid w:val="00C322D9"/>
    <w:rsid w:val="00C33531"/>
    <w:rsid w:val="00C33B9E"/>
    <w:rsid w:val="00C34194"/>
    <w:rsid w:val="00C34480"/>
    <w:rsid w:val="00C35CD2"/>
    <w:rsid w:val="00C35EF7"/>
    <w:rsid w:val="00C37BAE"/>
    <w:rsid w:val="00C37D08"/>
    <w:rsid w:val="00C4043D"/>
    <w:rsid w:val="00C40DAA"/>
    <w:rsid w:val="00C41993"/>
    <w:rsid w:val="00C41F7E"/>
    <w:rsid w:val="00C42A1B"/>
    <w:rsid w:val="00C42B41"/>
    <w:rsid w:val="00C42C1F"/>
    <w:rsid w:val="00C42FB1"/>
    <w:rsid w:val="00C44A8D"/>
    <w:rsid w:val="00C44CF8"/>
    <w:rsid w:val="00C45B91"/>
    <w:rsid w:val="00C460A1"/>
    <w:rsid w:val="00C4789C"/>
    <w:rsid w:val="00C47FCB"/>
    <w:rsid w:val="00C50E28"/>
    <w:rsid w:val="00C52C02"/>
    <w:rsid w:val="00C52DCB"/>
    <w:rsid w:val="00C55561"/>
    <w:rsid w:val="00C57A71"/>
    <w:rsid w:val="00C57EE8"/>
    <w:rsid w:val="00C61072"/>
    <w:rsid w:val="00C61758"/>
    <w:rsid w:val="00C61790"/>
    <w:rsid w:val="00C6243C"/>
    <w:rsid w:val="00C62F54"/>
    <w:rsid w:val="00C63AEA"/>
    <w:rsid w:val="00C6503C"/>
    <w:rsid w:val="00C67BBF"/>
    <w:rsid w:val="00C70168"/>
    <w:rsid w:val="00C705F5"/>
    <w:rsid w:val="00C718DD"/>
    <w:rsid w:val="00C71AFB"/>
    <w:rsid w:val="00C74707"/>
    <w:rsid w:val="00C767C7"/>
    <w:rsid w:val="00C779FD"/>
    <w:rsid w:val="00C77D84"/>
    <w:rsid w:val="00C80B9E"/>
    <w:rsid w:val="00C80CBD"/>
    <w:rsid w:val="00C82059"/>
    <w:rsid w:val="00C8409F"/>
    <w:rsid w:val="00C841B7"/>
    <w:rsid w:val="00C84A6C"/>
    <w:rsid w:val="00C84BDE"/>
    <w:rsid w:val="00C8667D"/>
    <w:rsid w:val="00C86967"/>
    <w:rsid w:val="00C928A8"/>
    <w:rsid w:val="00C93044"/>
    <w:rsid w:val="00C95246"/>
    <w:rsid w:val="00C958A1"/>
    <w:rsid w:val="00C97381"/>
    <w:rsid w:val="00CA103E"/>
    <w:rsid w:val="00CA5EB4"/>
    <w:rsid w:val="00CA6C45"/>
    <w:rsid w:val="00CA74F6"/>
    <w:rsid w:val="00CA7603"/>
    <w:rsid w:val="00CB2784"/>
    <w:rsid w:val="00CB364E"/>
    <w:rsid w:val="00CB37B8"/>
    <w:rsid w:val="00CB4F1A"/>
    <w:rsid w:val="00CB58B4"/>
    <w:rsid w:val="00CB6577"/>
    <w:rsid w:val="00CB6768"/>
    <w:rsid w:val="00CB74C7"/>
    <w:rsid w:val="00CC024F"/>
    <w:rsid w:val="00CC1FE9"/>
    <w:rsid w:val="00CC3B49"/>
    <w:rsid w:val="00CC3D04"/>
    <w:rsid w:val="00CC4AF7"/>
    <w:rsid w:val="00CC54E5"/>
    <w:rsid w:val="00CC6B96"/>
    <w:rsid w:val="00CC6F04"/>
    <w:rsid w:val="00CC6FF8"/>
    <w:rsid w:val="00CC7B94"/>
    <w:rsid w:val="00CD6772"/>
    <w:rsid w:val="00CD6E8E"/>
    <w:rsid w:val="00CE161F"/>
    <w:rsid w:val="00CE1EAD"/>
    <w:rsid w:val="00CE2CC6"/>
    <w:rsid w:val="00CE3529"/>
    <w:rsid w:val="00CE3FB3"/>
    <w:rsid w:val="00CE4320"/>
    <w:rsid w:val="00CE5D9A"/>
    <w:rsid w:val="00CE76CD"/>
    <w:rsid w:val="00CF0B65"/>
    <w:rsid w:val="00CF1C1F"/>
    <w:rsid w:val="00CF3B5E"/>
    <w:rsid w:val="00CF3BA6"/>
    <w:rsid w:val="00CF4E8C"/>
    <w:rsid w:val="00CF6913"/>
    <w:rsid w:val="00CF787B"/>
    <w:rsid w:val="00CF7AA7"/>
    <w:rsid w:val="00D006CF"/>
    <w:rsid w:val="00D007DF"/>
    <w:rsid w:val="00D008A6"/>
    <w:rsid w:val="00D00960"/>
    <w:rsid w:val="00D00B74"/>
    <w:rsid w:val="00D015F0"/>
    <w:rsid w:val="00D027C6"/>
    <w:rsid w:val="00D0447B"/>
    <w:rsid w:val="00D04894"/>
    <w:rsid w:val="00D048A2"/>
    <w:rsid w:val="00D053CE"/>
    <w:rsid w:val="00D055EB"/>
    <w:rsid w:val="00D056FE"/>
    <w:rsid w:val="00D05B56"/>
    <w:rsid w:val="00D05D60"/>
    <w:rsid w:val="00D114B2"/>
    <w:rsid w:val="00D121C4"/>
    <w:rsid w:val="00D14274"/>
    <w:rsid w:val="00D15725"/>
    <w:rsid w:val="00D15E5B"/>
    <w:rsid w:val="00D17C62"/>
    <w:rsid w:val="00D21586"/>
    <w:rsid w:val="00D21EA5"/>
    <w:rsid w:val="00D23A38"/>
    <w:rsid w:val="00D23EE0"/>
    <w:rsid w:val="00D2574C"/>
    <w:rsid w:val="00D26D79"/>
    <w:rsid w:val="00D27C2B"/>
    <w:rsid w:val="00D30261"/>
    <w:rsid w:val="00D30DC7"/>
    <w:rsid w:val="00D3118F"/>
    <w:rsid w:val="00D3302D"/>
    <w:rsid w:val="00D33363"/>
    <w:rsid w:val="00D34943"/>
    <w:rsid w:val="00D34A2B"/>
    <w:rsid w:val="00D35409"/>
    <w:rsid w:val="00D359D4"/>
    <w:rsid w:val="00D37553"/>
    <w:rsid w:val="00D41B88"/>
    <w:rsid w:val="00D41E23"/>
    <w:rsid w:val="00D429EC"/>
    <w:rsid w:val="00D43D44"/>
    <w:rsid w:val="00D43EBB"/>
    <w:rsid w:val="00D44DC8"/>
    <w:rsid w:val="00D44E4E"/>
    <w:rsid w:val="00D46D26"/>
    <w:rsid w:val="00D47853"/>
    <w:rsid w:val="00D51254"/>
    <w:rsid w:val="00D51627"/>
    <w:rsid w:val="00D51E1A"/>
    <w:rsid w:val="00D52344"/>
    <w:rsid w:val="00D54AAC"/>
    <w:rsid w:val="00D54B32"/>
    <w:rsid w:val="00D54F7C"/>
    <w:rsid w:val="00D55DF0"/>
    <w:rsid w:val="00D563E1"/>
    <w:rsid w:val="00D56BB6"/>
    <w:rsid w:val="00D57946"/>
    <w:rsid w:val="00D6022B"/>
    <w:rsid w:val="00D60C40"/>
    <w:rsid w:val="00D61367"/>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85F95"/>
    <w:rsid w:val="00D907BD"/>
    <w:rsid w:val="00D91607"/>
    <w:rsid w:val="00D92C82"/>
    <w:rsid w:val="00D93336"/>
    <w:rsid w:val="00D94314"/>
    <w:rsid w:val="00D95BC7"/>
    <w:rsid w:val="00D95C17"/>
    <w:rsid w:val="00D96043"/>
    <w:rsid w:val="00D97779"/>
    <w:rsid w:val="00D97B16"/>
    <w:rsid w:val="00DA52F5"/>
    <w:rsid w:val="00DA73A3"/>
    <w:rsid w:val="00DA76B7"/>
    <w:rsid w:val="00DB1622"/>
    <w:rsid w:val="00DB3080"/>
    <w:rsid w:val="00DB4E12"/>
    <w:rsid w:val="00DB5771"/>
    <w:rsid w:val="00DB6826"/>
    <w:rsid w:val="00DC0799"/>
    <w:rsid w:val="00DC0AB6"/>
    <w:rsid w:val="00DC21CF"/>
    <w:rsid w:val="00DC3395"/>
    <w:rsid w:val="00DC3664"/>
    <w:rsid w:val="00DC4B9B"/>
    <w:rsid w:val="00DC5C83"/>
    <w:rsid w:val="00DC6EFC"/>
    <w:rsid w:val="00DC7CDE"/>
    <w:rsid w:val="00DD195B"/>
    <w:rsid w:val="00DD243F"/>
    <w:rsid w:val="00DD46E9"/>
    <w:rsid w:val="00DD4711"/>
    <w:rsid w:val="00DD4812"/>
    <w:rsid w:val="00DD4CA7"/>
    <w:rsid w:val="00DD77A6"/>
    <w:rsid w:val="00DE0097"/>
    <w:rsid w:val="00DE0378"/>
    <w:rsid w:val="00DE05AE"/>
    <w:rsid w:val="00DE0979"/>
    <w:rsid w:val="00DE12E9"/>
    <w:rsid w:val="00DE12FC"/>
    <w:rsid w:val="00DE301D"/>
    <w:rsid w:val="00DE33EC"/>
    <w:rsid w:val="00DE43F4"/>
    <w:rsid w:val="00DE46F7"/>
    <w:rsid w:val="00DE53F8"/>
    <w:rsid w:val="00DE60D6"/>
    <w:rsid w:val="00DE60E6"/>
    <w:rsid w:val="00DE6C9B"/>
    <w:rsid w:val="00DE74DC"/>
    <w:rsid w:val="00DE7D5A"/>
    <w:rsid w:val="00DF0A94"/>
    <w:rsid w:val="00DF1671"/>
    <w:rsid w:val="00DF1EC4"/>
    <w:rsid w:val="00DF223C"/>
    <w:rsid w:val="00DF247C"/>
    <w:rsid w:val="00DF2F92"/>
    <w:rsid w:val="00DF3F4F"/>
    <w:rsid w:val="00DF707E"/>
    <w:rsid w:val="00DF70A1"/>
    <w:rsid w:val="00DF759D"/>
    <w:rsid w:val="00E003AF"/>
    <w:rsid w:val="00E00482"/>
    <w:rsid w:val="00E018C3"/>
    <w:rsid w:val="00E01C15"/>
    <w:rsid w:val="00E052B1"/>
    <w:rsid w:val="00E05886"/>
    <w:rsid w:val="00E05D97"/>
    <w:rsid w:val="00E07222"/>
    <w:rsid w:val="00E104C6"/>
    <w:rsid w:val="00E10C02"/>
    <w:rsid w:val="00E1181B"/>
    <w:rsid w:val="00E1326D"/>
    <w:rsid w:val="00E137F4"/>
    <w:rsid w:val="00E13D6C"/>
    <w:rsid w:val="00E15CA4"/>
    <w:rsid w:val="00E15CAA"/>
    <w:rsid w:val="00E164F2"/>
    <w:rsid w:val="00E16B3A"/>
    <w:rsid w:val="00E16F61"/>
    <w:rsid w:val="00E178A7"/>
    <w:rsid w:val="00E20137"/>
    <w:rsid w:val="00E20F6A"/>
    <w:rsid w:val="00E21A25"/>
    <w:rsid w:val="00E23303"/>
    <w:rsid w:val="00E253CA"/>
    <w:rsid w:val="00E25ABF"/>
    <w:rsid w:val="00E2771C"/>
    <w:rsid w:val="00E31173"/>
    <w:rsid w:val="00E31D50"/>
    <w:rsid w:val="00E31F51"/>
    <w:rsid w:val="00E324D9"/>
    <w:rsid w:val="00E331FB"/>
    <w:rsid w:val="00E33DF4"/>
    <w:rsid w:val="00E35CAE"/>
    <w:rsid w:val="00E35EDE"/>
    <w:rsid w:val="00E36528"/>
    <w:rsid w:val="00E404F3"/>
    <w:rsid w:val="00E409B4"/>
    <w:rsid w:val="00E40CF7"/>
    <w:rsid w:val="00E413B8"/>
    <w:rsid w:val="00E432DD"/>
    <w:rsid w:val="00E434EB"/>
    <w:rsid w:val="00E440C0"/>
    <w:rsid w:val="00E458CF"/>
    <w:rsid w:val="00E4683D"/>
    <w:rsid w:val="00E46CA0"/>
    <w:rsid w:val="00E504A1"/>
    <w:rsid w:val="00E51231"/>
    <w:rsid w:val="00E52A67"/>
    <w:rsid w:val="00E602A7"/>
    <w:rsid w:val="00E619E1"/>
    <w:rsid w:val="00E62FBE"/>
    <w:rsid w:val="00E63389"/>
    <w:rsid w:val="00E64597"/>
    <w:rsid w:val="00E65780"/>
    <w:rsid w:val="00E665E9"/>
    <w:rsid w:val="00E66AA1"/>
    <w:rsid w:val="00E66B6A"/>
    <w:rsid w:val="00E70D01"/>
    <w:rsid w:val="00E71243"/>
    <w:rsid w:val="00E71362"/>
    <w:rsid w:val="00E714D8"/>
    <w:rsid w:val="00E7168A"/>
    <w:rsid w:val="00E716BC"/>
    <w:rsid w:val="00E71D25"/>
    <w:rsid w:val="00E7295C"/>
    <w:rsid w:val="00E73306"/>
    <w:rsid w:val="00E74817"/>
    <w:rsid w:val="00E74FE4"/>
    <w:rsid w:val="00E75DBA"/>
    <w:rsid w:val="00E7738D"/>
    <w:rsid w:val="00E80422"/>
    <w:rsid w:val="00E8159D"/>
    <w:rsid w:val="00E81633"/>
    <w:rsid w:val="00E82AED"/>
    <w:rsid w:val="00E82D09"/>
    <w:rsid w:val="00E82FCC"/>
    <w:rsid w:val="00E831A3"/>
    <w:rsid w:val="00E862B5"/>
    <w:rsid w:val="00E864B1"/>
    <w:rsid w:val="00E86733"/>
    <w:rsid w:val="00E86927"/>
    <w:rsid w:val="00E8700D"/>
    <w:rsid w:val="00E87094"/>
    <w:rsid w:val="00E9108A"/>
    <w:rsid w:val="00E94803"/>
    <w:rsid w:val="00E94B69"/>
    <w:rsid w:val="00E9588E"/>
    <w:rsid w:val="00E963FA"/>
    <w:rsid w:val="00E96813"/>
    <w:rsid w:val="00EA17B9"/>
    <w:rsid w:val="00EA279E"/>
    <w:rsid w:val="00EA2BA6"/>
    <w:rsid w:val="00EA33B1"/>
    <w:rsid w:val="00EA5C8F"/>
    <w:rsid w:val="00EA74F2"/>
    <w:rsid w:val="00EA7552"/>
    <w:rsid w:val="00EA7F5C"/>
    <w:rsid w:val="00EB193D"/>
    <w:rsid w:val="00EB2A71"/>
    <w:rsid w:val="00EB32CF"/>
    <w:rsid w:val="00EB4227"/>
    <w:rsid w:val="00EB4DDA"/>
    <w:rsid w:val="00EB6274"/>
    <w:rsid w:val="00EB7598"/>
    <w:rsid w:val="00EB7885"/>
    <w:rsid w:val="00EC0998"/>
    <w:rsid w:val="00EC15BB"/>
    <w:rsid w:val="00EC2805"/>
    <w:rsid w:val="00EC3100"/>
    <w:rsid w:val="00EC3D02"/>
    <w:rsid w:val="00EC437B"/>
    <w:rsid w:val="00EC4CBD"/>
    <w:rsid w:val="00EC52F7"/>
    <w:rsid w:val="00EC703B"/>
    <w:rsid w:val="00EC70D8"/>
    <w:rsid w:val="00EC78B7"/>
    <w:rsid w:val="00EC78F8"/>
    <w:rsid w:val="00ED1008"/>
    <w:rsid w:val="00ED1338"/>
    <w:rsid w:val="00ED1475"/>
    <w:rsid w:val="00ED1AB4"/>
    <w:rsid w:val="00ED2656"/>
    <w:rsid w:val="00ED288C"/>
    <w:rsid w:val="00ED2C23"/>
    <w:rsid w:val="00ED2CF0"/>
    <w:rsid w:val="00ED31CB"/>
    <w:rsid w:val="00ED48E3"/>
    <w:rsid w:val="00ED6D87"/>
    <w:rsid w:val="00ED6E7C"/>
    <w:rsid w:val="00EE1058"/>
    <w:rsid w:val="00EE1089"/>
    <w:rsid w:val="00EE3260"/>
    <w:rsid w:val="00EE3CF3"/>
    <w:rsid w:val="00EE50F0"/>
    <w:rsid w:val="00EE586E"/>
    <w:rsid w:val="00EE5B30"/>
    <w:rsid w:val="00EE5BEB"/>
    <w:rsid w:val="00EE5FB0"/>
    <w:rsid w:val="00EE6524"/>
    <w:rsid w:val="00EE788B"/>
    <w:rsid w:val="00EF00ED"/>
    <w:rsid w:val="00EF0192"/>
    <w:rsid w:val="00EF0196"/>
    <w:rsid w:val="00EF06A8"/>
    <w:rsid w:val="00EF0943"/>
    <w:rsid w:val="00EF0EAD"/>
    <w:rsid w:val="00EF3818"/>
    <w:rsid w:val="00EF4CB1"/>
    <w:rsid w:val="00EF5798"/>
    <w:rsid w:val="00EF60A5"/>
    <w:rsid w:val="00EF60E5"/>
    <w:rsid w:val="00EF6A0C"/>
    <w:rsid w:val="00EF6E7F"/>
    <w:rsid w:val="00EF7656"/>
    <w:rsid w:val="00F01357"/>
    <w:rsid w:val="00F01D8F"/>
    <w:rsid w:val="00F01D93"/>
    <w:rsid w:val="00F0316E"/>
    <w:rsid w:val="00F040D5"/>
    <w:rsid w:val="00F05A4D"/>
    <w:rsid w:val="00F06B42"/>
    <w:rsid w:val="00F06BB9"/>
    <w:rsid w:val="00F121C4"/>
    <w:rsid w:val="00F13777"/>
    <w:rsid w:val="00F14723"/>
    <w:rsid w:val="00F165D6"/>
    <w:rsid w:val="00F17235"/>
    <w:rsid w:val="00F17567"/>
    <w:rsid w:val="00F17E64"/>
    <w:rsid w:val="00F20B40"/>
    <w:rsid w:val="00F2269A"/>
    <w:rsid w:val="00F22775"/>
    <w:rsid w:val="00F228A5"/>
    <w:rsid w:val="00F246D4"/>
    <w:rsid w:val="00F24CAE"/>
    <w:rsid w:val="00F24DC6"/>
    <w:rsid w:val="00F269DC"/>
    <w:rsid w:val="00F271EE"/>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2DC"/>
    <w:rsid w:val="00F42EAA"/>
    <w:rsid w:val="00F42EE0"/>
    <w:rsid w:val="00F434A9"/>
    <w:rsid w:val="00F437C4"/>
    <w:rsid w:val="00F446A0"/>
    <w:rsid w:val="00F47A0A"/>
    <w:rsid w:val="00F47A79"/>
    <w:rsid w:val="00F47F5C"/>
    <w:rsid w:val="00F5044C"/>
    <w:rsid w:val="00F51928"/>
    <w:rsid w:val="00F543B3"/>
    <w:rsid w:val="00F5467A"/>
    <w:rsid w:val="00F5643A"/>
    <w:rsid w:val="00F56596"/>
    <w:rsid w:val="00F57617"/>
    <w:rsid w:val="00F577D4"/>
    <w:rsid w:val="00F62236"/>
    <w:rsid w:val="00F642AF"/>
    <w:rsid w:val="00F64AD9"/>
    <w:rsid w:val="00F650B4"/>
    <w:rsid w:val="00F65901"/>
    <w:rsid w:val="00F66B95"/>
    <w:rsid w:val="00F706AA"/>
    <w:rsid w:val="00F715D0"/>
    <w:rsid w:val="00F717E7"/>
    <w:rsid w:val="00F724A1"/>
    <w:rsid w:val="00F7288E"/>
    <w:rsid w:val="00F740FA"/>
    <w:rsid w:val="00F7632C"/>
    <w:rsid w:val="00F76FDC"/>
    <w:rsid w:val="00F771C6"/>
    <w:rsid w:val="00F77A1C"/>
    <w:rsid w:val="00F77ED7"/>
    <w:rsid w:val="00F80F5D"/>
    <w:rsid w:val="00F83143"/>
    <w:rsid w:val="00F83634"/>
    <w:rsid w:val="00F84564"/>
    <w:rsid w:val="00F853F3"/>
    <w:rsid w:val="00F8591B"/>
    <w:rsid w:val="00F8655C"/>
    <w:rsid w:val="00F90BCA"/>
    <w:rsid w:val="00F90E1A"/>
    <w:rsid w:val="00F91B79"/>
    <w:rsid w:val="00F92AA5"/>
    <w:rsid w:val="00F93D68"/>
    <w:rsid w:val="00F941A7"/>
    <w:rsid w:val="00F94B27"/>
    <w:rsid w:val="00F96626"/>
    <w:rsid w:val="00F96946"/>
    <w:rsid w:val="00F97131"/>
    <w:rsid w:val="00F9720F"/>
    <w:rsid w:val="00F97B4B"/>
    <w:rsid w:val="00F97C84"/>
    <w:rsid w:val="00FA0156"/>
    <w:rsid w:val="00FA0711"/>
    <w:rsid w:val="00FA166A"/>
    <w:rsid w:val="00FA2CF6"/>
    <w:rsid w:val="00FA3065"/>
    <w:rsid w:val="00FA3EBB"/>
    <w:rsid w:val="00FA52F9"/>
    <w:rsid w:val="00FB0346"/>
    <w:rsid w:val="00FB0E61"/>
    <w:rsid w:val="00FB10FF"/>
    <w:rsid w:val="00FB1AF9"/>
    <w:rsid w:val="00FB1D69"/>
    <w:rsid w:val="00FB2812"/>
    <w:rsid w:val="00FB3570"/>
    <w:rsid w:val="00FB5118"/>
    <w:rsid w:val="00FB6FE0"/>
    <w:rsid w:val="00FB7100"/>
    <w:rsid w:val="00FC0466"/>
    <w:rsid w:val="00FC0636"/>
    <w:rsid w:val="00FC0934"/>
    <w:rsid w:val="00FC0C6F"/>
    <w:rsid w:val="00FC14C7"/>
    <w:rsid w:val="00FC2758"/>
    <w:rsid w:val="00FC3523"/>
    <w:rsid w:val="00FC3C3B"/>
    <w:rsid w:val="00FC44C4"/>
    <w:rsid w:val="00FC4F7B"/>
    <w:rsid w:val="00FC6EEC"/>
    <w:rsid w:val="00FC755A"/>
    <w:rsid w:val="00FD05FD"/>
    <w:rsid w:val="00FD1F94"/>
    <w:rsid w:val="00FD21A7"/>
    <w:rsid w:val="00FD3347"/>
    <w:rsid w:val="00FD40E9"/>
    <w:rsid w:val="00FD495B"/>
    <w:rsid w:val="00FD7EC3"/>
    <w:rsid w:val="00FE0C73"/>
    <w:rsid w:val="00FE0F38"/>
    <w:rsid w:val="00FE108E"/>
    <w:rsid w:val="00FE10F9"/>
    <w:rsid w:val="00FE126B"/>
    <w:rsid w:val="00FE1666"/>
    <w:rsid w:val="00FE2356"/>
    <w:rsid w:val="00FE254E"/>
    <w:rsid w:val="00FE2629"/>
    <w:rsid w:val="00FE40B5"/>
    <w:rsid w:val="00FE660C"/>
    <w:rsid w:val="00FF0F2A"/>
    <w:rsid w:val="00FF267A"/>
    <w:rsid w:val="00FF492B"/>
    <w:rsid w:val="00FF4F71"/>
    <w:rsid w:val="00FF5EC7"/>
    <w:rsid w:val="00FF7815"/>
    <w:rsid w:val="00FF7892"/>
    <w:rsid w:val="011FE1ED"/>
    <w:rsid w:val="0124E3EA"/>
    <w:rsid w:val="01336978"/>
    <w:rsid w:val="0164E7EB"/>
    <w:rsid w:val="016AC196"/>
    <w:rsid w:val="01800AB4"/>
    <w:rsid w:val="018B3D11"/>
    <w:rsid w:val="0196A9D6"/>
    <w:rsid w:val="021E6EED"/>
    <w:rsid w:val="0232B0D1"/>
    <w:rsid w:val="028B12CC"/>
    <w:rsid w:val="02BE249A"/>
    <w:rsid w:val="02E17006"/>
    <w:rsid w:val="02E67B1F"/>
    <w:rsid w:val="02F1FB5F"/>
    <w:rsid w:val="02F4A9F2"/>
    <w:rsid w:val="02F890F1"/>
    <w:rsid w:val="0303905E"/>
    <w:rsid w:val="03082F76"/>
    <w:rsid w:val="03186CB2"/>
    <w:rsid w:val="032DE101"/>
    <w:rsid w:val="0355A8D3"/>
    <w:rsid w:val="03658AFF"/>
    <w:rsid w:val="036E5F57"/>
    <w:rsid w:val="039C184B"/>
    <w:rsid w:val="041EC9C6"/>
    <w:rsid w:val="043F2498"/>
    <w:rsid w:val="04A236BA"/>
    <w:rsid w:val="04C3B71D"/>
    <w:rsid w:val="0595649B"/>
    <w:rsid w:val="05BC7483"/>
    <w:rsid w:val="05C81BFC"/>
    <w:rsid w:val="05FAF972"/>
    <w:rsid w:val="06732A31"/>
    <w:rsid w:val="06B8E0CE"/>
    <w:rsid w:val="06DC2683"/>
    <w:rsid w:val="06FAE9BB"/>
    <w:rsid w:val="07315DF1"/>
    <w:rsid w:val="073189C1"/>
    <w:rsid w:val="07458157"/>
    <w:rsid w:val="074936C9"/>
    <w:rsid w:val="074C1C2A"/>
    <w:rsid w:val="075B5C7E"/>
    <w:rsid w:val="07617FA1"/>
    <w:rsid w:val="077C5AB5"/>
    <w:rsid w:val="0794C08D"/>
    <w:rsid w:val="07B6B129"/>
    <w:rsid w:val="07C1C423"/>
    <w:rsid w:val="07D0D3A8"/>
    <w:rsid w:val="080506B9"/>
    <w:rsid w:val="082C36F8"/>
    <w:rsid w:val="082C7D69"/>
    <w:rsid w:val="0835DE05"/>
    <w:rsid w:val="08438E6C"/>
    <w:rsid w:val="0848C7E0"/>
    <w:rsid w:val="084E9126"/>
    <w:rsid w:val="0855BBA6"/>
    <w:rsid w:val="086383D3"/>
    <w:rsid w:val="089370F7"/>
    <w:rsid w:val="08ACDC13"/>
    <w:rsid w:val="08B3A1ED"/>
    <w:rsid w:val="08B889EC"/>
    <w:rsid w:val="08C9B36D"/>
    <w:rsid w:val="08CB07BC"/>
    <w:rsid w:val="08EA0A0F"/>
    <w:rsid w:val="090AB741"/>
    <w:rsid w:val="0916F417"/>
    <w:rsid w:val="093218A1"/>
    <w:rsid w:val="094846ED"/>
    <w:rsid w:val="095DDEB6"/>
    <w:rsid w:val="09631538"/>
    <w:rsid w:val="096D6FF8"/>
    <w:rsid w:val="098506B6"/>
    <w:rsid w:val="09A8E8E0"/>
    <w:rsid w:val="09A9F314"/>
    <w:rsid w:val="09D1C30E"/>
    <w:rsid w:val="09D37947"/>
    <w:rsid w:val="0A41BA73"/>
    <w:rsid w:val="0A4466CF"/>
    <w:rsid w:val="0A44E9B1"/>
    <w:rsid w:val="0A71BFDC"/>
    <w:rsid w:val="0A728FEE"/>
    <w:rsid w:val="0A99A1F8"/>
    <w:rsid w:val="0A99D52A"/>
    <w:rsid w:val="0A9BDB0F"/>
    <w:rsid w:val="0A9C3D9B"/>
    <w:rsid w:val="0ACF3AA1"/>
    <w:rsid w:val="0B2DBC60"/>
    <w:rsid w:val="0B541CFA"/>
    <w:rsid w:val="0B5F1F2C"/>
    <w:rsid w:val="0B828B02"/>
    <w:rsid w:val="0BB32624"/>
    <w:rsid w:val="0BDAD3E0"/>
    <w:rsid w:val="0BECBE94"/>
    <w:rsid w:val="0BFA8FD9"/>
    <w:rsid w:val="0C2C7DC1"/>
    <w:rsid w:val="0C363F5A"/>
    <w:rsid w:val="0C507F81"/>
    <w:rsid w:val="0C66B629"/>
    <w:rsid w:val="0C92C1DA"/>
    <w:rsid w:val="0C95ABDF"/>
    <w:rsid w:val="0CA29AC6"/>
    <w:rsid w:val="0CB5A3D0"/>
    <w:rsid w:val="0CFC299C"/>
    <w:rsid w:val="0D1A3324"/>
    <w:rsid w:val="0D2A1955"/>
    <w:rsid w:val="0D463743"/>
    <w:rsid w:val="0D487A6D"/>
    <w:rsid w:val="0D7FAE90"/>
    <w:rsid w:val="0D9809C0"/>
    <w:rsid w:val="0DC90AF1"/>
    <w:rsid w:val="0DD06642"/>
    <w:rsid w:val="0E168735"/>
    <w:rsid w:val="0E23FF8C"/>
    <w:rsid w:val="0E2E387B"/>
    <w:rsid w:val="0E371CF9"/>
    <w:rsid w:val="0E5C1A9F"/>
    <w:rsid w:val="0E5EE087"/>
    <w:rsid w:val="0E7B152B"/>
    <w:rsid w:val="0E8B3941"/>
    <w:rsid w:val="0EF320BF"/>
    <w:rsid w:val="0EFC84EE"/>
    <w:rsid w:val="0F058BFB"/>
    <w:rsid w:val="0F47B2BC"/>
    <w:rsid w:val="0F5E804B"/>
    <w:rsid w:val="0F669B96"/>
    <w:rsid w:val="0FA467D8"/>
    <w:rsid w:val="0FC4E542"/>
    <w:rsid w:val="0FCDC0CA"/>
    <w:rsid w:val="0FED9137"/>
    <w:rsid w:val="0FF676C2"/>
    <w:rsid w:val="0FF97F57"/>
    <w:rsid w:val="10341343"/>
    <w:rsid w:val="1062FF75"/>
    <w:rsid w:val="106C1892"/>
    <w:rsid w:val="10AB568B"/>
    <w:rsid w:val="10D6D63C"/>
    <w:rsid w:val="10F5FF99"/>
    <w:rsid w:val="1105B051"/>
    <w:rsid w:val="114EEEA2"/>
    <w:rsid w:val="11503E43"/>
    <w:rsid w:val="116ABFA5"/>
    <w:rsid w:val="11818010"/>
    <w:rsid w:val="11927BFE"/>
    <w:rsid w:val="11AD9746"/>
    <w:rsid w:val="11C363FA"/>
    <w:rsid w:val="11CC809A"/>
    <w:rsid w:val="11EF1F56"/>
    <w:rsid w:val="11FDAADD"/>
    <w:rsid w:val="12054F15"/>
    <w:rsid w:val="1212B781"/>
    <w:rsid w:val="124C0970"/>
    <w:rsid w:val="12570339"/>
    <w:rsid w:val="126A8D11"/>
    <w:rsid w:val="1283B874"/>
    <w:rsid w:val="129C3E11"/>
    <w:rsid w:val="129D08F5"/>
    <w:rsid w:val="12E1FC56"/>
    <w:rsid w:val="12EEF6DA"/>
    <w:rsid w:val="131A8695"/>
    <w:rsid w:val="133E3683"/>
    <w:rsid w:val="134D4526"/>
    <w:rsid w:val="1359D91E"/>
    <w:rsid w:val="135B56BD"/>
    <w:rsid w:val="13C96B1F"/>
    <w:rsid w:val="13D6F316"/>
    <w:rsid w:val="1405982C"/>
    <w:rsid w:val="140FC9F4"/>
    <w:rsid w:val="1437B434"/>
    <w:rsid w:val="144D7550"/>
    <w:rsid w:val="1456D8B1"/>
    <w:rsid w:val="145E635A"/>
    <w:rsid w:val="1474D75A"/>
    <w:rsid w:val="149265C8"/>
    <w:rsid w:val="14AC9038"/>
    <w:rsid w:val="14B288D2"/>
    <w:rsid w:val="14B9A07C"/>
    <w:rsid w:val="14C5E992"/>
    <w:rsid w:val="14DBD543"/>
    <w:rsid w:val="151C6974"/>
    <w:rsid w:val="1529A9E8"/>
    <w:rsid w:val="152A514C"/>
    <w:rsid w:val="15593E01"/>
    <w:rsid w:val="15B2DF40"/>
    <w:rsid w:val="15B882FE"/>
    <w:rsid w:val="15BE5DB7"/>
    <w:rsid w:val="15D21E20"/>
    <w:rsid w:val="15D5F5CD"/>
    <w:rsid w:val="15F577F4"/>
    <w:rsid w:val="1602301B"/>
    <w:rsid w:val="1618B10F"/>
    <w:rsid w:val="16604903"/>
    <w:rsid w:val="166B250A"/>
    <w:rsid w:val="166C35B9"/>
    <w:rsid w:val="167858BE"/>
    <w:rsid w:val="169295CC"/>
    <w:rsid w:val="16A99D6F"/>
    <w:rsid w:val="16C98E9E"/>
    <w:rsid w:val="16E4D178"/>
    <w:rsid w:val="16FD786F"/>
    <w:rsid w:val="170FDBDD"/>
    <w:rsid w:val="17167AD8"/>
    <w:rsid w:val="173954BD"/>
    <w:rsid w:val="17AB6F92"/>
    <w:rsid w:val="17BEFD7F"/>
    <w:rsid w:val="17EC067B"/>
    <w:rsid w:val="181A9A62"/>
    <w:rsid w:val="18323DF5"/>
    <w:rsid w:val="1848C37E"/>
    <w:rsid w:val="185D2BD6"/>
    <w:rsid w:val="18606D60"/>
    <w:rsid w:val="18736F71"/>
    <w:rsid w:val="18A667F7"/>
    <w:rsid w:val="18B86EF4"/>
    <w:rsid w:val="18CD364B"/>
    <w:rsid w:val="18F615F2"/>
    <w:rsid w:val="1901D46A"/>
    <w:rsid w:val="19263ED8"/>
    <w:rsid w:val="193BB10C"/>
    <w:rsid w:val="194CB8E2"/>
    <w:rsid w:val="19516167"/>
    <w:rsid w:val="1966605E"/>
    <w:rsid w:val="196A162B"/>
    <w:rsid w:val="1982A710"/>
    <w:rsid w:val="19B04CF0"/>
    <w:rsid w:val="19B63C14"/>
    <w:rsid w:val="19C76797"/>
    <w:rsid w:val="19E588BC"/>
    <w:rsid w:val="19E750E3"/>
    <w:rsid w:val="19FAB9F0"/>
    <w:rsid w:val="1AD94E93"/>
    <w:rsid w:val="1ADE5480"/>
    <w:rsid w:val="1AE3413D"/>
    <w:rsid w:val="1AE90041"/>
    <w:rsid w:val="1AFEB9E7"/>
    <w:rsid w:val="1B99B52F"/>
    <w:rsid w:val="1BA1BC85"/>
    <w:rsid w:val="1BB01299"/>
    <w:rsid w:val="1BEFBDA2"/>
    <w:rsid w:val="1BF0F953"/>
    <w:rsid w:val="1BFE90D4"/>
    <w:rsid w:val="1C3FD793"/>
    <w:rsid w:val="1C7DD7CA"/>
    <w:rsid w:val="1CBB34DA"/>
    <w:rsid w:val="1CD39F8E"/>
    <w:rsid w:val="1CF9667B"/>
    <w:rsid w:val="1CFAB2EF"/>
    <w:rsid w:val="1D8F05F8"/>
    <w:rsid w:val="1D9A38E4"/>
    <w:rsid w:val="1DBB18AC"/>
    <w:rsid w:val="1DE1189B"/>
    <w:rsid w:val="1DFD5AF1"/>
    <w:rsid w:val="1E19F83C"/>
    <w:rsid w:val="1E37D6A2"/>
    <w:rsid w:val="1E61FFBE"/>
    <w:rsid w:val="1E715EFD"/>
    <w:rsid w:val="1E8AEA99"/>
    <w:rsid w:val="1EAE3868"/>
    <w:rsid w:val="1EB99D3E"/>
    <w:rsid w:val="1ED83EC2"/>
    <w:rsid w:val="1EEF6AD0"/>
    <w:rsid w:val="1F0E3FBE"/>
    <w:rsid w:val="1F0F2ECC"/>
    <w:rsid w:val="1F12047E"/>
    <w:rsid w:val="1F466683"/>
    <w:rsid w:val="1F8EADD6"/>
    <w:rsid w:val="1F935CEA"/>
    <w:rsid w:val="1FBC6A6E"/>
    <w:rsid w:val="1FC5E7DE"/>
    <w:rsid w:val="1FCEDD9A"/>
    <w:rsid w:val="1FD10582"/>
    <w:rsid w:val="1FDF858B"/>
    <w:rsid w:val="1FF82A6C"/>
    <w:rsid w:val="20010C2F"/>
    <w:rsid w:val="2017783F"/>
    <w:rsid w:val="2069FFD1"/>
    <w:rsid w:val="20833AD9"/>
    <w:rsid w:val="208E0FC6"/>
    <w:rsid w:val="2092D34D"/>
    <w:rsid w:val="20994AD6"/>
    <w:rsid w:val="20C112EB"/>
    <w:rsid w:val="2118B9B9"/>
    <w:rsid w:val="2169C523"/>
    <w:rsid w:val="2189B563"/>
    <w:rsid w:val="21B56B54"/>
    <w:rsid w:val="21E25D6E"/>
    <w:rsid w:val="21E945D1"/>
    <w:rsid w:val="21F8B541"/>
    <w:rsid w:val="2212D329"/>
    <w:rsid w:val="223049F9"/>
    <w:rsid w:val="223F5F0E"/>
    <w:rsid w:val="22A399CC"/>
    <w:rsid w:val="22AC79F9"/>
    <w:rsid w:val="22ACFC24"/>
    <w:rsid w:val="22BE09E0"/>
    <w:rsid w:val="22C88587"/>
    <w:rsid w:val="22CBD36D"/>
    <w:rsid w:val="22D99F91"/>
    <w:rsid w:val="22DB04B0"/>
    <w:rsid w:val="22DC8936"/>
    <w:rsid w:val="22FAACA0"/>
    <w:rsid w:val="230825E9"/>
    <w:rsid w:val="230C1079"/>
    <w:rsid w:val="2314B972"/>
    <w:rsid w:val="2353119B"/>
    <w:rsid w:val="2366CEEF"/>
    <w:rsid w:val="236EB662"/>
    <w:rsid w:val="236FD673"/>
    <w:rsid w:val="23B2A954"/>
    <w:rsid w:val="241B75E5"/>
    <w:rsid w:val="242CD8D8"/>
    <w:rsid w:val="243BAC78"/>
    <w:rsid w:val="246551DF"/>
    <w:rsid w:val="2479D6C0"/>
    <w:rsid w:val="24911803"/>
    <w:rsid w:val="249B8DE2"/>
    <w:rsid w:val="24C28649"/>
    <w:rsid w:val="24EFC525"/>
    <w:rsid w:val="24F790D3"/>
    <w:rsid w:val="24FB7853"/>
    <w:rsid w:val="2570ACF8"/>
    <w:rsid w:val="2580BB99"/>
    <w:rsid w:val="258E3F64"/>
    <w:rsid w:val="25AE591A"/>
    <w:rsid w:val="25CB57BB"/>
    <w:rsid w:val="25E0E439"/>
    <w:rsid w:val="2656C081"/>
    <w:rsid w:val="2676351D"/>
    <w:rsid w:val="26996947"/>
    <w:rsid w:val="26FC253B"/>
    <w:rsid w:val="27291DE6"/>
    <w:rsid w:val="276114B9"/>
    <w:rsid w:val="27627127"/>
    <w:rsid w:val="277119D6"/>
    <w:rsid w:val="279F251F"/>
    <w:rsid w:val="27A1D1A9"/>
    <w:rsid w:val="27A2802A"/>
    <w:rsid w:val="27B884D7"/>
    <w:rsid w:val="27BC5D29"/>
    <w:rsid w:val="27C3DF15"/>
    <w:rsid w:val="28168506"/>
    <w:rsid w:val="282D4334"/>
    <w:rsid w:val="2844CD48"/>
    <w:rsid w:val="284E2E5C"/>
    <w:rsid w:val="28534138"/>
    <w:rsid w:val="28992D0C"/>
    <w:rsid w:val="28BC7BAD"/>
    <w:rsid w:val="28F60EAE"/>
    <w:rsid w:val="2912BB94"/>
    <w:rsid w:val="292FC31F"/>
    <w:rsid w:val="293354E6"/>
    <w:rsid w:val="2941FA82"/>
    <w:rsid w:val="2951A701"/>
    <w:rsid w:val="295BB9FB"/>
    <w:rsid w:val="29756C37"/>
    <w:rsid w:val="298D56A8"/>
    <w:rsid w:val="29B844A8"/>
    <w:rsid w:val="2A464D8E"/>
    <w:rsid w:val="2A47D606"/>
    <w:rsid w:val="2A7AF53E"/>
    <w:rsid w:val="2AB6F47F"/>
    <w:rsid w:val="2AC9A46C"/>
    <w:rsid w:val="2AF49302"/>
    <w:rsid w:val="2B110998"/>
    <w:rsid w:val="2B3C6875"/>
    <w:rsid w:val="2B61DC02"/>
    <w:rsid w:val="2B990BC2"/>
    <w:rsid w:val="2BA68EAA"/>
    <w:rsid w:val="2BA8A128"/>
    <w:rsid w:val="2BB6132C"/>
    <w:rsid w:val="2BD65001"/>
    <w:rsid w:val="2BF47CC1"/>
    <w:rsid w:val="2BF76B18"/>
    <w:rsid w:val="2C5B4E68"/>
    <w:rsid w:val="2C601CE0"/>
    <w:rsid w:val="2C7E16C8"/>
    <w:rsid w:val="2C9BF02E"/>
    <w:rsid w:val="2CADF75C"/>
    <w:rsid w:val="2CB967D3"/>
    <w:rsid w:val="2CD1F96A"/>
    <w:rsid w:val="2D090722"/>
    <w:rsid w:val="2D349B23"/>
    <w:rsid w:val="2D410130"/>
    <w:rsid w:val="2D53DDEF"/>
    <w:rsid w:val="2DA7E42D"/>
    <w:rsid w:val="2DB5E59E"/>
    <w:rsid w:val="2DBC58D6"/>
    <w:rsid w:val="2DBD6707"/>
    <w:rsid w:val="2DDF2585"/>
    <w:rsid w:val="2DEAB1FE"/>
    <w:rsid w:val="2E0394F5"/>
    <w:rsid w:val="2E3AC7C4"/>
    <w:rsid w:val="2E9B2D84"/>
    <w:rsid w:val="2ED2FF99"/>
    <w:rsid w:val="2EE35EEB"/>
    <w:rsid w:val="2F17C956"/>
    <w:rsid w:val="2F2D6EDC"/>
    <w:rsid w:val="2F37291B"/>
    <w:rsid w:val="2F5D8CD1"/>
    <w:rsid w:val="2F7792BB"/>
    <w:rsid w:val="2F8E42F0"/>
    <w:rsid w:val="2FA6EB39"/>
    <w:rsid w:val="2FDDD0C4"/>
    <w:rsid w:val="300BBAE3"/>
    <w:rsid w:val="301ADF45"/>
    <w:rsid w:val="303CDF4D"/>
    <w:rsid w:val="304FB882"/>
    <w:rsid w:val="306969C7"/>
    <w:rsid w:val="308F2A63"/>
    <w:rsid w:val="30AA44FB"/>
    <w:rsid w:val="31284036"/>
    <w:rsid w:val="312CAA41"/>
    <w:rsid w:val="315CC67B"/>
    <w:rsid w:val="3168BC67"/>
    <w:rsid w:val="31B99843"/>
    <w:rsid w:val="31C7FD5B"/>
    <w:rsid w:val="31DB82BC"/>
    <w:rsid w:val="31E5296D"/>
    <w:rsid w:val="31F75BF1"/>
    <w:rsid w:val="3211A5FA"/>
    <w:rsid w:val="32177B89"/>
    <w:rsid w:val="321FD296"/>
    <w:rsid w:val="3281710D"/>
    <w:rsid w:val="32A34733"/>
    <w:rsid w:val="32E7FF66"/>
    <w:rsid w:val="333ED13E"/>
    <w:rsid w:val="33C74F7B"/>
    <w:rsid w:val="340F35F7"/>
    <w:rsid w:val="341CD9C7"/>
    <w:rsid w:val="34391E75"/>
    <w:rsid w:val="34728CA1"/>
    <w:rsid w:val="347E1AE9"/>
    <w:rsid w:val="348CC892"/>
    <w:rsid w:val="34C5501E"/>
    <w:rsid w:val="34E36F0B"/>
    <w:rsid w:val="34FE63D9"/>
    <w:rsid w:val="3502601E"/>
    <w:rsid w:val="3509DDE4"/>
    <w:rsid w:val="35196FC4"/>
    <w:rsid w:val="3579FE69"/>
    <w:rsid w:val="357F6EA5"/>
    <w:rsid w:val="35951F92"/>
    <w:rsid w:val="35C711A5"/>
    <w:rsid w:val="35F1DFBE"/>
    <w:rsid w:val="35FD5338"/>
    <w:rsid w:val="36028C95"/>
    <w:rsid w:val="3613166B"/>
    <w:rsid w:val="361A134E"/>
    <w:rsid w:val="361CB42C"/>
    <w:rsid w:val="36254048"/>
    <w:rsid w:val="36640DA8"/>
    <w:rsid w:val="366BA8A8"/>
    <w:rsid w:val="366F6032"/>
    <w:rsid w:val="3692692A"/>
    <w:rsid w:val="36D177AA"/>
    <w:rsid w:val="36DF10F5"/>
    <w:rsid w:val="36E0A5EE"/>
    <w:rsid w:val="36F20573"/>
    <w:rsid w:val="3705FAC9"/>
    <w:rsid w:val="372C16D2"/>
    <w:rsid w:val="3740ADA1"/>
    <w:rsid w:val="3755CD45"/>
    <w:rsid w:val="37595D93"/>
    <w:rsid w:val="37875C8F"/>
    <w:rsid w:val="379158CD"/>
    <w:rsid w:val="37964161"/>
    <w:rsid w:val="37A6FA53"/>
    <w:rsid w:val="37B40930"/>
    <w:rsid w:val="37C42DC3"/>
    <w:rsid w:val="38042A6C"/>
    <w:rsid w:val="380661A3"/>
    <w:rsid w:val="384B9D41"/>
    <w:rsid w:val="38605D68"/>
    <w:rsid w:val="3863BF3E"/>
    <w:rsid w:val="38854ECB"/>
    <w:rsid w:val="388E952E"/>
    <w:rsid w:val="38A4BB2A"/>
    <w:rsid w:val="38C98976"/>
    <w:rsid w:val="38F26906"/>
    <w:rsid w:val="38FF1C0F"/>
    <w:rsid w:val="3904C9D8"/>
    <w:rsid w:val="3910F73B"/>
    <w:rsid w:val="392010EB"/>
    <w:rsid w:val="39254EBC"/>
    <w:rsid w:val="39423CC0"/>
    <w:rsid w:val="39507403"/>
    <w:rsid w:val="395F4D73"/>
    <w:rsid w:val="39A431E4"/>
    <w:rsid w:val="39BB778F"/>
    <w:rsid w:val="39C0BE39"/>
    <w:rsid w:val="39D8C88C"/>
    <w:rsid w:val="39F647B7"/>
    <w:rsid w:val="3A45BAD3"/>
    <w:rsid w:val="3A512832"/>
    <w:rsid w:val="3AB691DA"/>
    <w:rsid w:val="3AEBE3D2"/>
    <w:rsid w:val="3AF97AFF"/>
    <w:rsid w:val="3B0850B2"/>
    <w:rsid w:val="3B23552D"/>
    <w:rsid w:val="3B35B15A"/>
    <w:rsid w:val="3B3B4214"/>
    <w:rsid w:val="3B8079BA"/>
    <w:rsid w:val="3BA0D16B"/>
    <w:rsid w:val="3BAC6418"/>
    <w:rsid w:val="3BB33534"/>
    <w:rsid w:val="3BC18A97"/>
    <w:rsid w:val="3BE60EF8"/>
    <w:rsid w:val="3C0754ED"/>
    <w:rsid w:val="3C0CE3E0"/>
    <w:rsid w:val="3C30DF78"/>
    <w:rsid w:val="3C5FDF5A"/>
    <w:rsid w:val="3C74BEDC"/>
    <w:rsid w:val="3C82A3AA"/>
    <w:rsid w:val="3CA3DCC0"/>
    <w:rsid w:val="3CBBD020"/>
    <w:rsid w:val="3CE29A1B"/>
    <w:rsid w:val="3D2722FB"/>
    <w:rsid w:val="3D3F685B"/>
    <w:rsid w:val="3D49B45D"/>
    <w:rsid w:val="3D93887A"/>
    <w:rsid w:val="3DA53FF9"/>
    <w:rsid w:val="3DB3D688"/>
    <w:rsid w:val="3DBD41E4"/>
    <w:rsid w:val="3DE692BE"/>
    <w:rsid w:val="3DEE7F34"/>
    <w:rsid w:val="3DF67F44"/>
    <w:rsid w:val="3E23480B"/>
    <w:rsid w:val="3E4049EE"/>
    <w:rsid w:val="3E816E40"/>
    <w:rsid w:val="3E85E6A2"/>
    <w:rsid w:val="3E93C58A"/>
    <w:rsid w:val="3E9D7D18"/>
    <w:rsid w:val="3EC366CB"/>
    <w:rsid w:val="3ED71E76"/>
    <w:rsid w:val="3EE9EB62"/>
    <w:rsid w:val="3EEF992F"/>
    <w:rsid w:val="3EFE5016"/>
    <w:rsid w:val="3F09D88F"/>
    <w:rsid w:val="3F2F4C80"/>
    <w:rsid w:val="3F3CD769"/>
    <w:rsid w:val="3F57DA4C"/>
    <w:rsid w:val="3F7028EF"/>
    <w:rsid w:val="3F8104E6"/>
    <w:rsid w:val="3F8DB10D"/>
    <w:rsid w:val="3F8F380E"/>
    <w:rsid w:val="3F98C059"/>
    <w:rsid w:val="3FADEC19"/>
    <w:rsid w:val="3FCE455C"/>
    <w:rsid w:val="3FD55F4C"/>
    <w:rsid w:val="3FE725E7"/>
    <w:rsid w:val="40031555"/>
    <w:rsid w:val="4026B4B1"/>
    <w:rsid w:val="4046E0EB"/>
    <w:rsid w:val="4079D0B8"/>
    <w:rsid w:val="409ABF9B"/>
    <w:rsid w:val="40E24AA0"/>
    <w:rsid w:val="40E9723D"/>
    <w:rsid w:val="410FB5C2"/>
    <w:rsid w:val="4116BFD7"/>
    <w:rsid w:val="411C719E"/>
    <w:rsid w:val="4123E7BD"/>
    <w:rsid w:val="418594CC"/>
    <w:rsid w:val="41D0D7A0"/>
    <w:rsid w:val="41DFEF2E"/>
    <w:rsid w:val="41E8F56A"/>
    <w:rsid w:val="42013248"/>
    <w:rsid w:val="42134E89"/>
    <w:rsid w:val="421DD2F3"/>
    <w:rsid w:val="42494BBF"/>
    <w:rsid w:val="430FF527"/>
    <w:rsid w:val="4310DF2C"/>
    <w:rsid w:val="434F0923"/>
    <w:rsid w:val="438E77C5"/>
    <w:rsid w:val="43B635F5"/>
    <w:rsid w:val="43D19FE5"/>
    <w:rsid w:val="43D87B7A"/>
    <w:rsid w:val="43F604FB"/>
    <w:rsid w:val="43FD083B"/>
    <w:rsid w:val="440EA0FE"/>
    <w:rsid w:val="44353758"/>
    <w:rsid w:val="4449B778"/>
    <w:rsid w:val="447C9D7D"/>
    <w:rsid w:val="448629E4"/>
    <w:rsid w:val="44B344C2"/>
    <w:rsid w:val="44C1CCB5"/>
    <w:rsid w:val="44F6084B"/>
    <w:rsid w:val="450BE591"/>
    <w:rsid w:val="451D1C8C"/>
    <w:rsid w:val="453FDA3F"/>
    <w:rsid w:val="454635C9"/>
    <w:rsid w:val="4566CB5C"/>
    <w:rsid w:val="456F6153"/>
    <w:rsid w:val="4578EAAB"/>
    <w:rsid w:val="457BB168"/>
    <w:rsid w:val="457C1CCC"/>
    <w:rsid w:val="457CCF13"/>
    <w:rsid w:val="45944451"/>
    <w:rsid w:val="45B1AFEB"/>
    <w:rsid w:val="45B8205E"/>
    <w:rsid w:val="45C053B4"/>
    <w:rsid w:val="45DEF7DC"/>
    <w:rsid w:val="45E15FED"/>
    <w:rsid w:val="45FFA501"/>
    <w:rsid w:val="46039BFE"/>
    <w:rsid w:val="46060135"/>
    <w:rsid w:val="4636E3D4"/>
    <w:rsid w:val="467853B8"/>
    <w:rsid w:val="46A201D6"/>
    <w:rsid w:val="46A47A18"/>
    <w:rsid w:val="46C1C916"/>
    <w:rsid w:val="46E50D11"/>
    <w:rsid w:val="46EC5610"/>
    <w:rsid w:val="4762979F"/>
    <w:rsid w:val="476D6FEE"/>
    <w:rsid w:val="479D84DE"/>
    <w:rsid w:val="47CA927C"/>
    <w:rsid w:val="47EFB069"/>
    <w:rsid w:val="47F47A0D"/>
    <w:rsid w:val="485C268A"/>
    <w:rsid w:val="489CC035"/>
    <w:rsid w:val="48A836A1"/>
    <w:rsid w:val="49224B02"/>
    <w:rsid w:val="495A62C6"/>
    <w:rsid w:val="498EAC7F"/>
    <w:rsid w:val="49AB0190"/>
    <w:rsid w:val="4A0D97BD"/>
    <w:rsid w:val="4A16B15E"/>
    <w:rsid w:val="4A1BBF89"/>
    <w:rsid w:val="4A225F8B"/>
    <w:rsid w:val="4A2C017F"/>
    <w:rsid w:val="4A36CA8E"/>
    <w:rsid w:val="4A4B4864"/>
    <w:rsid w:val="4A4C02FD"/>
    <w:rsid w:val="4A5188E8"/>
    <w:rsid w:val="4A51B241"/>
    <w:rsid w:val="4A5E1394"/>
    <w:rsid w:val="4A78458A"/>
    <w:rsid w:val="4A96600D"/>
    <w:rsid w:val="4A9812F5"/>
    <w:rsid w:val="4AB141A7"/>
    <w:rsid w:val="4ABFF7E6"/>
    <w:rsid w:val="4AC58C88"/>
    <w:rsid w:val="4AE24100"/>
    <w:rsid w:val="4AE4DA3F"/>
    <w:rsid w:val="4B25E4DB"/>
    <w:rsid w:val="4B2FD30D"/>
    <w:rsid w:val="4B837449"/>
    <w:rsid w:val="4B9CF773"/>
    <w:rsid w:val="4BC27518"/>
    <w:rsid w:val="4BC87781"/>
    <w:rsid w:val="4BCAAAD5"/>
    <w:rsid w:val="4C0B7E1C"/>
    <w:rsid w:val="4C41E5F0"/>
    <w:rsid w:val="4C63DC85"/>
    <w:rsid w:val="4C79BCBF"/>
    <w:rsid w:val="4C95E5E9"/>
    <w:rsid w:val="4C991F22"/>
    <w:rsid w:val="4C9F80AF"/>
    <w:rsid w:val="4C9FEF34"/>
    <w:rsid w:val="4CAC668A"/>
    <w:rsid w:val="4CC86D35"/>
    <w:rsid w:val="4CDAED93"/>
    <w:rsid w:val="4CFA8861"/>
    <w:rsid w:val="4D01229B"/>
    <w:rsid w:val="4D02C665"/>
    <w:rsid w:val="4D4B9B9B"/>
    <w:rsid w:val="4D58359E"/>
    <w:rsid w:val="4D6D85A7"/>
    <w:rsid w:val="4DB3F1F2"/>
    <w:rsid w:val="4DB9FD92"/>
    <w:rsid w:val="4DCBBD04"/>
    <w:rsid w:val="4DEF758B"/>
    <w:rsid w:val="4DF17CC1"/>
    <w:rsid w:val="4E3F4010"/>
    <w:rsid w:val="4E4B1096"/>
    <w:rsid w:val="4E59E2EC"/>
    <w:rsid w:val="4E5DC7CE"/>
    <w:rsid w:val="4E606D20"/>
    <w:rsid w:val="4E6F0962"/>
    <w:rsid w:val="4ED75389"/>
    <w:rsid w:val="4EDE2308"/>
    <w:rsid w:val="4EF3FA42"/>
    <w:rsid w:val="4F489210"/>
    <w:rsid w:val="4F58E72E"/>
    <w:rsid w:val="4F5B5BA8"/>
    <w:rsid w:val="4F615DCD"/>
    <w:rsid w:val="4F705762"/>
    <w:rsid w:val="4F96164A"/>
    <w:rsid w:val="4FB30637"/>
    <w:rsid w:val="4FE4B858"/>
    <w:rsid w:val="4FEDAFD4"/>
    <w:rsid w:val="50415462"/>
    <w:rsid w:val="5041DD75"/>
    <w:rsid w:val="5069262E"/>
    <w:rsid w:val="507885D7"/>
    <w:rsid w:val="50DB011D"/>
    <w:rsid w:val="50E76885"/>
    <w:rsid w:val="50F65919"/>
    <w:rsid w:val="50FDC487"/>
    <w:rsid w:val="51072962"/>
    <w:rsid w:val="510E7C67"/>
    <w:rsid w:val="51456C6F"/>
    <w:rsid w:val="514D377C"/>
    <w:rsid w:val="51699A5A"/>
    <w:rsid w:val="5170594C"/>
    <w:rsid w:val="51C35FE8"/>
    <w:rsid w:val="51DD298C"/>
    <w:rsid w:val="520F5C8A"/>
    <w:rsid w:val="5229B391"/>
    <w:rsid w:val="5253B72A"/>
    <w:rsid w:val="525CB50A"/>
    <w:rsid w:val="5296C1CE"/>
    <w:rsid w:val="52A38BFC"/>
    <w:rsid w:val="52A6F0EF"/>
    <w:rsid w:val="52C24A1E"/>
    <w:rsid w:val="52E3DBEC"/>
    <w:rsid w:val="52EBC1B3"/>
    <w:rsid w:val="5300693F"/>
    <w:rsid w:val="53042FF5"/>
    <w:rsid w:val="53409548"/>
    <w:rsid w:val="53797032"/>
    <w:rsid w:val="53956228"/>
    <w:rsid w:val="53A65D11"/>
    <w:rsid w:val="53A821CB"/>
    <w:rsid w:val="53FC7EEF"/>
    <w:rsid w:val="5432B7AE"/>
    <w:rsid w:val="5448FC7E"/>
    <w:rsid w:val="547E1144"/>
    <w:rsid w:val="548DD28E"/>
    <w:rsid w:val="549F1791"/>
    <w:rsid w:val="54AFF2FA"/>
    <w:rsid w:val="54D21C39"/>
    <w:rsid w:val="54D59908"/>
    <w:rsid w:val="54DC2C50"/>
    <w:rsid w:val="54FB25E6"/>
    <w:rsid w:val="550AFCC6"/>
    <w:rsid w:val="55231C29"/>
    <w:rsid w:val="5545E8D3"/>
    <w:rsid w:val="555F9E53"/>
    <w:rsid w:val="558CF897"/>
    <w:rsid w:val="559CA3C9"/>
    <w:rsid w:val="55CCE6FC"/>
    <w:rsid w:val="55D5805E"/>
    <w:rsid w:val="55D83D71"/>
    <w:rsid w:val="55E1D2C4"/>
    <w:rsid w:val="56775DA8"/>
    <w:rsid w:val="568E008E"/>
    <w:rsid w:val="569BFA4B"/>
    <w:rsid w:val="56C8EA91"/>
    <w:rsid w:val="56EBCEC2"/>
    <w:rsid w:val="570A3515"/>
    <w:rsid w:val="571886DA"/>
    <w:rsid w:val="572EB6C1"/>
    <w:rsid w:val="573BF1BF"/>
    <w:rsid w:val="575ED530"/>
    <w:rsid w:val="57CFD99B"/>
    <w:rsid w:val="57F28B68"/>
    <w:rsid w:val="58132E09"/>
    <w:rsid w:val="584069ED"/>
    <w:rsid w:val="585F7191"/>
    <w:rsid w:val="585FC241"/>
    <w:rsid w:val="586582C4"/>
    <w:rsid w:val="586C407B"/>
    <w:rsid w:val="5879306B"/>
    <w:rsid w:val="589FD916"/>
    <w:rsid w:val="58A11B4D"/>
    <w:rsid w:val="58C0C199"/>
    <w:rsid w:val="58F4F0ED"/>
    <w:rsid w:val="593B3579"/>
    <w:rsid w:val="594B9F08"/>
    <w:rsid w:val="598DBF9A"/>
    <w:rsid w:val="599B8CCD"/>
    <w:rsid w:val="599E2E33"/>
    <w:rsid w:val="59F8D001"/>
    <w:rsid w:val="5A006819"/>
    <w:rsid w:val="5A2FE6E5"/>
    <w:rsid w:val="5A3BC660"/>
    <w:rsid w:val="5A849C75"/>
    <w:rsid w:val="5ACAE992"/>
    <w:rsid w:val="5AD4137F"/>
    <w:rsid w:val="5AF48CE0"/>
    <w:rsid w:val="5B1F82A9"/>
    <w:rsid w:val="5B6F1F4B"/>
    <w:rsid w:val="5B728837"/>
    <w:rsid w:val="5B947C4F"/>
    <w:rsid w:val="5BB74022"/>
    <w:rsid w:val="5BEAED1B"/>
    <w:rsid w:val="5BF75EDA"/>
    <w:rsid w:val="5BFA9628"/>
    <w:rsid w:val="5C4CCB18"/>
    <w:rsid w:val="5C4FC2F6"/>
    <w:rsid w:val="5C6AD424"/>
    <w:rsid w:val="5C6BDD60"/>
    <w:rsid w:val="5C8AFC84"/>
    <w:rsid w:val="5C92D5E1"/>
    <w:rsid w:val="5CC5812F"/>
    <w:rsid w:val="5CF42D5A"/>
    <w:rsid w:val="5CF7E02D"/>
    <w:rsid w:val="5D020BA5"/>
    <w:rsid w:val="5D0DBC85"/>
    <w:rsid w:val="5D11F023"/>
    <w:rsid w:val="5D149EE7"/>
    <w:rsid w:val="5D23D008"/>
    <w:rsid w:val="5D4427E8"/>
    <w:rsid w:val="5D471BEC"/>
    <w:rsid w:val="5D7427B0"/>
    <w:rsid w:val="5DA39A17"/>
    <w:rsid w:val="5DDF832D"/>
    <w:rsid w:val="5DE12725"/>
    <w:rsid w:val="5E342195"/>
    <w:rsid w:val="5E3D498C"/>
    <w:rsid w:val="5E4F2D4E"/>
    <w:rsid w:val="5E802DD0"/>
    <w:rsid w:val="5EE21A34"/>
    <w:rsid w:val="5EE61D44"/>
    <w:rsid w:val="5EF9810F"/>
    <w:rsid w:val="5F23F747"/>
    <w:rsid w:val="5F2E3A6D"/>
    <w:rsid w:val="5F4DBB8D"/>
    <w:rsid w:val="5F842B2F"/>
    <w:rsid w:val="5FA5CC23"/>
    <w:rsid w:val="5FE88855"/>
    <w:rsid w:val="5FF5E1E0"/>
    <w:rsid w:val="6003298F"/>
    <w:rsid w:val="601BB673"/>
    <w:rsid w:val="602C4B5D"/>
    <w:rsid w:val="604C229E"/>
    <w:rsid w:val="60565B0F"/>
    <w:rsid w:val="607C3DBF"/>
    <w:rsid w:val="60803BE8"/>
    <w:rsid w:val="60A83EE8"/>
    <w:rsid w:val="60AF2F24"/>
    <w:rsid w:val="60B218D0"/>
    <w:rsid w:val="60B6A589"/>
    <w:rsid w:val="60D5923D"/>
    <w:rsid w:val="6107DCD3"/>
    <w:rsid w:val="61081245"/>
    <w:rsid w:val="617DA1D2"/>
    <w:rsid w:val="6194CD56"/>
    <w:rsid w:val="61A1E1E8"/>
    <w:rsid w:val="61AB0F15"/>
    <w:rsid w:val="61D64243"/>
    <w:rsid w:val="620515D6"/>
    <w:rsid w:val="62065338"/>
    <w:rsid w:val="62119159"/>
    <w:rsid w:val="62267EA9"/>
    <w:rsid w:val="623CE7EC"/>
    <w:rsid w:val="6240F38F"/>
    <w:rsid w:val="62662DC6"/>
    <w:rsid w:val="62717FA3"/>
    <w:rsid w:val="628DAFE1"/>
    <w:rsid w:val="629ECA68"/>
    <w:rsid w:val="62D3876C"/>
    <w:rsid w:val="63135293"/>
    <w:rsid w:val="631EA940"/>
    <w:rsid w:val="633564A5"/>
    <w:rsid w:val="634ECC1B"/>
    <w:rsid w:val="635A40A0"/>
    <w:rsid w:val="635BBFB0"/>
    <w:rsid w:val="63633103"/>
    <w:rsid w:val="63774F24"/>
    <w:rsid w:val="6390A6F9"/>
    <w:rsid w:val="63BC68F5"/>
    <w:rsid w:val="63D189EF"/>
    <w:rsid w:val="64146024"/>
    <w:rsid w:val="641569BF"/>
    <w:rsid w:val="64357A4E"/>
    <w:rsid w:val="6456159D"/>
    <w:rsid w:val="646B5A1C"/>
    <w:rsid w:val="6473B2F6"/>
    <w:rsid w:val="64814F71"/>
    <w:rsid w:val="64C9A4FF"/>
    <w:rsid w:val="64E127BA"/>
    <w:rsid w:val="64E9DDB7"/>
    <w:rsid w:val="64ED88AF"/>
    <w:rsid w:val="64F7EAC1"/>
    <w:rsid w:val="650251EB"/>
    <w:rsid w:val="6508780E"/>
    <w:rsid w:val="650C5F17"/>
    <w:rsid w:val="652D3BB2"/>
    <w:rsid w:val="653BDF56"/>
    <w:rsid w:val="65603CBF"/>
    <w:rsid w:val="65802629"/>
    <w:rsid w:val="65B33F9C"/>
    <w:rsid w:val="65D3CACE"/>
    <w:rsid w:val="65F5795D"/>
    <w:rsid w:val="6611DF10"/>
    <w:rsid w:val="66304D0B"/>
    <w:rsid w:val="6636A1A5"/>
    <w:rsid w:val="66443ED6"/>
    <w:rsid w:val="665986F1"/>
    <w:rsid w:val="6667B909"/>
    <w:rsid w:val="66686E07"/>
    <w:rsid w:val="666C355C"/>
    <w:rsid w:val="66893526"/>
    <w:rsid w:val="66B024DC"/>
    <w:rsid w:val="66B9BF5F"/>
    <w:rsid w:val="66C5436B"/>
    <w:rsid w:val="66C60AED"/>
    <w:rsid w:val="66F53B6E"/>
    <w:rsid w:val="67081735"/>
    <w:rsid w:val="67093E22"/>
    <w:rsid w:val="6722A8D1"/>
    <w:rsid w:val="672E1F88"/>
    <w:rsid w:val="673D8D66"/>
    <w:rsid w:val="67492714"/>
    <w:rsid w:val="675087EE"/>
    <w:rsid w:val="675C9C35"/>
    <w:rsid w:val="6763BB52"/>
    <w:rsid w:val="676BB24E"/>
    <w:rsid w:val="676E527F"/>
    <w:rsid w:val="678FA1EA"/>
    <w:rsid w:val="6795D699"/>
    <w:rsid w:val="67EF6C5B"/>
    <w:rsid w:val="67FFB681"/>
    <w:rsid w:val="680F1C71"/>
    <w:rsid w:val="689874D0"/>
    <w:rsid w:val="68A02F98"/>
    <w:rsid w:val="68A3894D"/>
    <w:rsid w:val="68BBBB08"/>
    <w:rsid w:val="68E3EEAC"/>
    <w:rsid w:val="68F2C9CA"/>
    <w:rsid w:val="690BB5EF"/>
    <w:rsid w:val="6928B007"/>
    <w:rsid w:val="694BF17A"/>
    <w:rsid w:val="694FCF67"/>
    <w:rsid w:val="695E38E9"/>
    <w:rsid w:val="6969C9A8"/>
    <w:rsid w:val="696DEE71"/>
    <w:rsid w:val="699B884F"/>
    <w:rsid w:val="69BE60AD"/>
    <w:rsid w:val="69C13BA7"/>
    <w:rsid w:val="69D41F14"/>
    <w:rsid w:val="69E6ED26"/>
    <w:rsid w:val="6A0220ED"/>
    <w:rsid w:val="6A1F56C3"/>
    <w:rsid w:val="6A23BF34"/>
    <w:rsid w:val="6A34FE5C"/>
    <w:rsid w:val="6A3DC469"/>
    <w:rsid w:val="6A3EB8D4"/>
    <w:rsid w:val="6A6A67CC"/>
    <w:rsid w:val="6A94F15B"/>
    <w:rsid w:val="6A98D0EB"/>
    <w:rsid w:val="6AEB1C52"/>
    <w:rsid w:val="6B1415C6"/>
    <w:rsid w:val="6B47A461"/>
    <w:rsid w:val="6B8CCFB5"/>
    <w:rsid w:val="6BB1F2D1"/>
    <w:rsid w:val="6BC39628"/>
    <w:rsid w:val="6BD3F252"/>
    <w:rsid w:val="6BE371DF"/>
    <w:rsid w:val="6C2A7DF5"/>
    <w:rsid w:val="6C2AB79D"/>
    <w:rsid w:val="6C4E9A9A"/>
    <w:rsid w:val="6C66F7B5"/>
    <w:rsid w:val="6C6C88DA"/>
    <w:rsid w:val="6CD9DA70"/>
    <w:rsid w:val="6CDD890C"/>
    <w:rsid w:val="6D2C83F8"/>
    <w:rsid w:val="6D66D0EE"/>
    <w:rsid w:val="6D7AE140"/>
    <w:rsid w:val="6D893431"/>
    <w:rsid w:val="6D8F1D2C"/>
    <w:rsid w:val="6D947C47"/>
    <w:rsid w:val="6DC19940"/>
    <w:rsid w:val="6DCC100A"/>
    <w:rsid w:val="6DE2277D"/>
    <w:rsid w:val="6DF7FE20"/>
    <w:rsid w:val="6DF8BE6B"/>
    <w:rsid w:val="6E29ACC5"/>
    <w:rsid w:val="6E5E44BF"/>
    <w:rsid w:val="6E6476E9"/>
    <w:rsid w:val="6E6B030E"/>
    <w:rsid w:val="6E6F0D98"/>
    <w:rsid w:val="6EB60239"/>
    <w:rsid w:val="6EC5D3DC"/>
    <w:rsid w:val="6ECDB805"/>
    <w:rsid w:val="6EE94285"/>
    <w:rsid w:val="6EF174D0"/>
    <w:rsid w:val="6F098627"/>
    <w:rsid w:val="6F461884"/>
    <w:rsid w:val="6F5A0E21"/>
    <w:rsid w:val="6F64AF6E"/>
    <w:rsid w:val="6F70EB10"/>
    <w:rsid w:val="6F9AA71C"/>
    <w:rsid w:val="6FC2D981"/>
    <w:rsid w:val="6FC46A10"/>
    <w:rsid w:val="6FD04F9C"/>
    <w:rsid w:val="6FE2A882"/>
    <w:rsid w:val="704BCD14"/>
    <w:rsid w:val="70602B2E"/>
    <w:rsid w:val="7076569A"/>
    <w:rsid w:val="708217E3"/>
    <w:rsid w:val="708F3A0C"/>
    <w:rsid w:val="70AA30EA"/>
    <w:rsid w:val="70AA456C"/>
    <w:rsid w:val="70AE772C"/>
    <w:rsid w:val="70EED7BE"/>
    <w:rsid w:val="71052C30"/>
    <w:rsid w:val="71206616"/>
    <w:rsid w:val="7159DAEA"/>
    <w:rsid w:val="715A10E4"/>
    <w:rsid w:val="715D3986"/>
    <w:rsid w:val="716300A8"/>
    <w:rsid w:val="717679BC"/>
    <w:rsid w:val="71815567"/>
    <w:rsid w:val="718279A5"/>
    <w:rsid w:val="7194F8B6"/>
    <w:rsid w:val="71BECF0A"/>
    <w:rsid w:val="71DE12FD"/>
    <w:rsid w:val="722C0E82"/>
    <w:rsid w:val="7242AE93"/>
    <w:rsid w:val="7243775A"/>
    <w:rsid w:val="728D9EEF"/>
    <w:rsid w:val="729650FD"/>
    <w:rsid w:val="7296E104"/>
    <w:rsid w:val="72A64F54"/>
    <w:rsid w:val="7329AA14"/>
    <w:rsid w:val="732EF576"/>
    <w:rsid w:val="734154A5"/>
    <w:rsid w:val="73455D73"/>
    <w:rsid w:val="7393985F"/>
    <w:rsid w:val="73953015"/>
    <w:rsid w:val="73B73A70"/>
    <w:rsid w:val="73C526AD"/>
    <w:rsid w:val="74070595"/>
    <w:rsid w:val="742E879D"/>
    <w:rsid w:val="7440F786"/>
    <w:rsid w:val="744CE79B"/>
    <w:rsid w:val="74B01778"/>
    <w:rsid w:val="7509DC03"/>
    <w:rsid w:val="75410810"/>
    <w:rsid w:val="7542401D"/>
    <w:rsid w:val="756077F2"/>
    <w:rsid w:val="75879AB3"/>
    <w:rsid w:val="7590B02C"/>
    <w:rsid w:val="75BCD88B"/>
    <w:rsid w:val="75C57437"/>
    <w:rsid w:val="760B925F"/>
    <w:rsid w:val="7630E062"/>
    <w:rsid w:val="763A6154"/>
    <w:rsid w:val="764A0DA8"/>
    <w:rsid w:val="76786791"/>
    <w:rsid w:val="767E0E9B"/>
    <w:rsid w:val="768BAA10"/>
    <w:rsid w:val="76B6114B"/>
    <w:rsid w:val="76D396DB"/>
    <w:rsid w:val="76FBC895"/>
    <w:rsid w:val="7703CB2B"/>
    <w:rsid w:val="77249A91"/>
    <w:rsid w:val="772ADA65"/>
    <w:rsid w:val="773322DE"/>
    <w:rsid w:val="7733326E"/>
    <w:rsid w:val="7737DB11"/>
    <w:rsid w:val="774D942E"/>
    <w:rsid w:val="774E920D"/>
    <w:rsid w:val="774FE901"/>
    <w:rsid w:val="7766D765"/>
    <w:rsid w:val="7776B5EF"/>
    <w:rsid w:val="77BDF8D7"/>
    <w:rsid w:val="77DA5B0C"/>
    <w:rsid w:val="783B4CF8"/>
    <w:rsid w:val="78C755C1"/>
    <w:rsid w:val="78C8B86E"/>
    <w:rsid w:val="78E15A89"/>
    <w:rsid w:val="790A8556"/>
    <w:rsid w:val="7929BC06"/>
    <w:rsid w:val="7947C4BA"/>
    <w:rsid w:val="794C8B19"/>
    <w:rsid w:val="7956171E"/>
    <w:rsid w:val="797BF322"/>
    <w:rsid w:val="79852D6D"/>
    <w:rsid w:val="79A5FF28"/>
    <w:rsid w:val="79EDD9EC"/>
    <w:rsid w:val="7A2646D2"/>
    <w:rsid w:val="7A3D6427"/>
    <w:rsid w:val="7A407C31"/>
    <w:rsid w:val="7A73725D"/>
    <w:rsid w:val="7AAC7EC5"/>
    <w:rsid w:val="7ABCD83D"/>
    <w:rsid w:val="7AE022C5"/>
    <w:rsid w:val="7AF568BC"/>
    <w:rsid w:val="7B18EEC8"/>
    <w:rsid w:val="7B223DFF"/>
    <w:rsid w:val="7B3EB87A"/>
    <w:rsid w:val="7B472AFB"/>
    <w:rsid w:val="7B4ADFA6"/>
    <w:rsid w:val="7B8E1E05"/>
    <w:rsid w:val="7BC0E41A"/>
    <w:rsid w:val="7BD34FD0"/>
    <w:rsid w:val="7BEEEF03"/>
    <w:rsid w:val="7C2E2DB9"/>
    <w:rsid w:val="7C4F9E74"/>
    <w:rsid w:val="7C63E92A"/>
    <w:rsid w:val="7C674B03"/>
    <w:rsid w:val="7C6760D8"/>
    <w:rsid w:val="7C76EFC4"/>
    <w:rsid w:val="7C940B4F"/>
    <w:rsid w:val="7CAC0ACF"/>
    <w:rsid w:val="7CC983A4"/>
    <w:rsid w:val="7CD8E06C"/>
    <w:rsid w:val="7CDE0A19"/>
    <w:rsid w:val="7CEB2946"/>
    <w:rsid w:val="7CEB66F2"/>
    <w:rsid w:val="7CED9605"/>
    <w:rsid w:val="7D150764"/>
    <w:rsid w:val="7D18A5A9"/>
    <w:rsid w:val="7D1BA2EF"/>
    <w:rsid w:val="7D2D7B1E"/>
    <w:rsid w:val="7D52D54E"/>
    <w:rsid w:val="7D6907CE"/>
    <w:rsid w:val="7D7818A1"/>
    <w:rsid w:val="7DB6D162"/>
    <w:rsid w:val="7E1691DD"/>
    <w:rsid w:val="7E592864"/>
    <w:rsid w:val="7E6B9942"/>
    <w:rsid w:val="7E6E5438"/>
    <w:rsid w:val="7E71DE15"/>
    <w:rsid w:val="7E73471B"/>
    <w:rsid w:val="7E88D686"/>
    <w:rsid w:val="7E99986B"/>
    <w:rsid w:val="7EC3899C"/>
    <w:rsid w:val="7ED03D56"/>
    <w:rsid w:val="7F2547A8"/>
    <w:rsid w:val="7F4880BB"/>
    <w:rsid w:val="7F4C94B2"/>
    <w:rsid w:val="7F5A5FD4"/>
    <w:rsid w:val="7F601874"/>
    <w:rsid w:val="7F83359F"/>
    <w:rsid w:val="7F8F2CCC"/>
    <w:rsid w:val="7F9CCF0F"/>
    <w:rsid w:val="7FAFB814"/>
    <w:rsid w:val="7FCD2295"/>
    <w:rsid w:val="7FDCDB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448D5AA"/>
  <w14:defaultImageDpi w14:val="32767"/>
  <w15:chartTrackingRefBased/>
  <w15:docId w15:val="{B37D243A-C20F-4BC8-8746-67F8556CA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uiPriority="7" w:semiHidden="1" w:unhideWhenUsed="1" w:qFormat="1"/>
    <w:lsdException w:name="heading 3" w:uiPriority="8" w:semiHidden="1" w:unhideWhenUsed="1" w:qFormat="1"/>
    <w:lsdException w:name="heading 4" w:uiPriority="9" w:semiHidden="1" w:unhideWhenUsed="1" w:qFormat="1"/>
    <w:lsdException w:name="heading 5" w:uiPriority="10"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semiHidden="1" w:unhideWhenUsed="1" w:qFormat="1"/>
    <w:lsdException w:name="toc 2" w:uiPriority="39" w:semiHidden="1" w:unhideWhenUsed="1" w:qFormat="1"/>
    <w:lsdException w:name="toc 3" w:uiPriority="39" w:semiHidden="1"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uiPriority="5" w:semiHidden="1" w:unhideWhenUsed="1" w:qFormat="1"/>
    <w:lsdException w:name="footer" w:uiPriority="4" w:semiHidden="1" w:unhideWhenUsed="1" w:qFormat="1"/>
    <w:lsdException w:name="index heading" w:semiHidden="1"/>
    <w:lsdException w:name="caption" w:uiPriority="2" w:semiHidden="1"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uiPriority="13" w:semiHidden="1" w:unhideWhenUsed="1" w:qFormat="1"/>
    <w:lsdException w:name="List 2" w:semiHidden="1"/>
    <w:lsdException w:name="List 3" w:semiHidden="1"/>
    <w:lsdException w:name="List 4" w:semiHidden="1"/>
    <w:lsdException w:name="List 5" w:semiHidden="1"/>
    <w:lsdException w:name="List Bullet 2" w:uiPriority="14" w:semiHidden="1" w:unhideWhenUsed="1" w:qFormat="1"/>
    <w:lsdException w:name="List Bullet 3" w:semiHidden="1"/>
    <w:lsdException w:name="List Bullet 4" w:semiHidden="1"/>
    <w:lsdException w:name="List Bullet 5" w:semiHidden="1"/>
    <w:lsdException w:name="List Number 2" w:uiPriority="15" w:semiHidden="1"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uiPriority="19" w:semiHidden="1" w:qFormat="1"/>
    <w:lsdException w:name="Default Paragraph Font" w:uiPriority="1" w:semiHidden="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uiPriority="3"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uiPriority="0" w:semiHidden="1"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9"/>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9"/>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9"/>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9"/>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9"/>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9"/>
      </w:numPr>
      <w:spacing w:before="40"/>
      <w:outlineLvl w:val="6"/>
    </w:pPr>
    <w:rPr>
      <w:rFonts w:asciiTheme="majorHAnsi" w:hAnsiTheme="majorHAnsi" w:eastAsiaTheme="majorEastAsia"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9"/>
      </w:numPr>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9"/>
      </w:numPr>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color="D0CECE" w:themeColor="background2" w:themeShade="E6" w:sz="8" w:space="10"/>
      </w:pBdr>
      <w:spacing w:before="0" w:after="240"/>
    </w:pPr>
    <w:rPr>
      <w:b/>
      <w:color w:val="002060"/>
    </w:rPr>
  </w:style>
  <w:style w:type="character" w:styleId="Heading5Char" w:customStyle="1">
    <w:name w:val="Heading 5 Char"/>
    <w:aliases w:val="ŠHeading 5 Char"/>
    <w:basedOn w:val="DefaultParagraphFont"/>
    <w:link w:val="Heading5"/>
    <w:uiPriority w:val="10"/>
    <w:rsid w:val="00F13777"/>
    <w:rPr>
      <w:rFonts w:ascii="Arial" w:hAnsi="Arial" w:eastAsia="SimSun" w:cs="Arial"/>
      <w:color w:val="041F42"/>
      <w:sz w:val="32"/>
      <w:lang w:val="en-AU" w:eastAsia="zh-CN"/>
    </w:rPr>
  </w:style>
  <w:style w:type="character" w:styleId="HeaderChar" w:customStyle="1">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styleId="FooterChar" w:customStyle="1">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styleId="Logo" w:customStyle="1">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styleId="Heading6Char" w:customStyle="1">
    <w:name w:val="Heading 6 Char"/>
    <w:aliases w:val="ŠHeading 6 Char"/>
    <w:basedOn w:val="DefaultParagraphFont"/>
    <w:link w:val="Heading6"/>
    <w:uiPriority w:val="99"/>
    <w:semiHidden/>
    <w:rsid w:val="009C575A"/>
    <w:rPr>
      <w:rFonts w:ascii="Arial" w:hAnsi="Arial" w:eastAsiaTheme="majorEastAsia"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styleId="UnresolvedMention1" w:customStyle="1">
    <w:name w:val="Unresolved Mention1"/>
    <w:basedOn w:val="DefaultParagraphFont"/>
    <w:uiPriority w:val="99"/>
    <w:semiHidden/>
    <w:unhideWhenUsed/>
    <w:rsid w:val="00F740FA"/>
    <w:rPr>
      <w:color w:val="605E5C"/>
      <w:shd w:val="clear" w:color="auto" w:fill="E1DFDD"/>
    </w:rPr>
  </w:style>
  <w:style w:type="character" w:styleId="Heading1Char" w:customStyle="1">
    <w:name w:val="Heading 1 Char"/>
    <w:aliases w:val="ŠHeading 1 Char"/>
    <w:basedOn w:val="DefaultParagraphFont"/>
    <w:link w:val="Heading1"/>
    <w:uiPriority w:val="6"/>
    <w:rsid w:val="0033147A"/>
    <w:rPr>
      <w:rFonts w:ascii="Arial" w:hAnsi="Arial" w:eastAsiaTheme="majorEastAsia" w:cstheme="majorBidi"/>
      <w:b/>
      <w:color w:val="1C438B"/>
      <w:sz w:val="52"/>
      <w:szCs w:val="32"/>
      <w:lang w:val="en-AU"/>
    </w:rPr>
  </w:style>
  <w:style w:type="character" w:styleId="Heading2Char" w:customStyle="1">
    <w:name w:val="Heading 2 Char"/>
    <w:aliases w:val="ŠHeading 2 Char"/>
    <w:basedOn w:val="DefaultParagraphFont"/>
    <w:link w:val="Heading2"/>
    <w:uiPriority w:val="7"/>
    <w:rsid w:val="00F13777"/>
    <w:rPr>
      <w:rFonts w:ascii="Arial" w:hAnsi="Arial" w:eastAsia="SimSun" w:cs="Arial"/>
      <w:b/>
      <w:color w:val="1C438B"/>
      <w:sz w:val="48"/>
      <w:szCs w:val="36"/>
      <w:lang w:val="en-AU" w:eastAsia="zh-CN"/>
    </w:rPr>
  </w:style>
  <w:style w:type="character" w:styleId="Heading3Char" w:customStyle="1">
    <w:name w:val="Heading 3 Char"/>
    <w:aliases w:val="ŠHeading 3 Char"/>
    <w:basedOn w:val="DefaultParagraphFont"/>
    <w:link w:val="Heading3"/>
    <w:uiPriority w:val="8"/>
    <w:rsid w:val="00F13777"/>
    <w:rPr>
      <w:rFonts w:ascii="Arial" w:hAnsi="Arial" w:eastAsia="SimSun" w:cs="Arial"/>
      <w:color w:val="1C438B"/>
      <w:sz w:val="40"/>
      <w:szCs w:val="40"/>
      <w:lang w:val="en-AU" w:eastAsia="zh-CN"/>
    </w:rPr>
  </w:style>
  <w:style w:type="character" w:styleId="Heading4Char" w:customStyle="1">
    <w:name w:val="Heading 4 Char"/>
    <w:aliases w:val="ŠHeading 4 Char"/>
    <w:basedOn w:val="DefaultParagraphFont"/>
    <w:link w:val="Heading4"/>
    <w:uiPriority w:val="9"/>
    <w:rsid w:val="0033147A"/>
    <w:rPr>
      <w:rFonts w:ascii="Arial" w:hAnsi="Arial" w:eastAsia="SimSun" w:cs="Times New Roman"/>
      <w:color w:val="041F42"/>
      <w:sz w:val="36"/>
      <w:szCs w:val="32"/>
      <w:lang w:val="en-AU"/>
    </w:rPr>
  </w:style>
  <w:style w:type="table" w:styleId="Tableheader" w:customStyle="1">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color="1F3864" w:themeColor="accent1" w:themeShade="80" w:sz="24" w:space="0"/>
          <w:left w:val="single" w:color="1F3864" w:themeColor="accent1" w:themeShade="80" w:sz="24" w:space="0"/>
          <w:bottom w:val="single" w:color="C00000" w:sz="24" w:space="0"/>
          <w:right w:val="single" w:color="1F3864" w:themeColor="accent1" w:themeShade="80" w:sz="24" w:space="0"/>
          <w:insideH w:val="single" w:color="1F3864" w:themeColor="accent1" w:themeShade="80" w:sz="24" w:space="0"/>
          <w:insideV w:val="single" w:color="1F3864" w:themeColor="accent1" w:themeShade="80" w:sz="24" w:space="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p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cBorders>
      </w:tcPr>
    </w:tblStylePr>
    <w:tblStylePr w:type="band2Horz">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pPr>
      <w:rPr>
        <w:rFonts w:ascii="Arial" w:hAnsi="Arial"/>
        <w:color w:val="000000" w:themeColor="text1"/>
        <w:sz w:val="22"/>
      </w:r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80" w:beforeLines="80" w:beforeAutospacing="0" w:after="80" w:afterLines="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43"/>
      </w:numPr>
      <w:tabs>
        <w:tab w:val="left" w:pos="1134"/>
      </w:tabs>
      <w:adjustRightInd w:val="0"/>
      <w:snapToGrid w:val="0"/>
      <w:spacing w:before="40" w:line="300" w:lineRule="auto"/>
      <w:contextualSpacing/>
    </w:pPr>
  </w:style>
  <w:style w:type="character" w:styleId="Heading7Char" w:customStyle="1">
    <w:name w:val="Heading 7 Char"/>
    <w:basedOn w:val="DefaultParagraphFont"/>
    <w:link w:val="Heading7"/>
    <w:uiPriority w:val="99"/>
    <w:semiHidden/>
    <w:rsid w:val="00F740FA"/>
    <w:rPr>
      <w:rFonts w:asciiTheme="majorHAnsi" w:hAnsiTheme="majorHAnsi" w:eastAsiaTheme="majorEastAsia" w:cstheme="majorBidi"/>
      <w:i/>
      <w:iCs/>
      <w:color w:val="1F3763" w:themeColor="accent1" w:themeShade="7F"/>
      <w:lang w:val="en-AU"/>
    </w:rPr>
  </w:style>
  <w:style w:type="character" w:styleId="Heading8Char" w:customStyle="1">
    <w:name w:val="Heading 8 Char"/>
    <w:basedOn w:val="DefaultParagraphFont"/>
    <w:link w:val="Heading8"/>
    <w:uiPriority w:val="99"/>
    <w:semiHidden/>
    <w:rsid w:val="00F740FA"/>
    <w:rPr>
      <w:rFonts w:asciiTheme="majorHAnsi" w:hAnsiTheme="majorHAnsi" w:eastAsiaTheme="majorEastAsia"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42"/>
      </w:numPr>
      <w:tabs>
        <w:tab w:val="left" w:pos="1134"/>
      </w:tabs>
      <w:snapToGrid w:val="0"/>
      <w:spacing w:before="40" w:line="300" w:lineRule="auto"/>
      <w:contextualSpacing/>
    </w:pPr>
    <w:rPr>
      <w:rFonts w:eastAsia="SimSun" w:cs="Times New Roman"/>
    </w:rPr>
  </w:style>
  <w:style w:type="character" w:styleId="Heading9Char" w:customStyle="1">
    <w:name w:val="Heading 9 Char"/>
    <w:basedOn w:val="DefaultParagraphFont"/>
    <w:link w:val="Heading9"/>
    <w:uiPriority w:val="99"/>
    <w:semiHidden/>
    <w:rsid w:val="00F740FA"/>
    <w:rPr>
      <w:rFonts w:asciiTheme="majorHAnsi" w:hAnsiTheme="majorHAnsi" w:eastAsiaTheme="majorEastAsia"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41"/>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40"/>
      </w:numPr>
    </w:pPr>
  </w:style>
  <w:style w:type="character" w:styleId="QuoteChar" w:customStyle="1">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styleId="TitleChar" w:customStyle="1">
    <w:name w:val="Title Char"/>
    <w:aliases w:val="ŠTitle Char"/>
    <w:basedOn w:val="DefaultParagraphFont"/>
    <w:link w:val="Title"/>
    <w:uiPriority w:val="24"/>
    <w:rsid w:val="00F740FA"/>
    <w:rPr>
      <w:rFonts w:ascii="Arial" w:hAnsi="Arial" w:eastAsia="SimSun"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styleId="DateChar" w:customStyle="1">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styleId="SignatureChar" w:customStyle="1">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59"/>
    <w:rsid w:val="00F740FA"/>
    <w:pPr>
      <w:spacing w:before="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80" w:beforeLines="0" w:beforeAutospacing="0" w:after="80" w:afterLines="0" w:afterAutospacing="0" w:line="240" w:lineRule="auto"/>
        <w:contextualSpacing w:val="0"/>
        <w:mirrorIndents w:val="0"/>
      </w:pPr>
      <w:tblPr/>
      <w:trPr>
        <w:tblHeader/>
      </w:trPr>
      <w:tcPr>
        <w:tcBorders>
          <w:top w:val="single" w:color="auto" w:sz="4" w:space="0"/>
          <w:left w:val="single" w:color="auto" w:sz="4" w:space="0"/>
          <w:bottom w:val="single" w:color="C00000" w:sz="4" w:space="0"/>
          <w:right w:val="single" w:color="auto" w:sz="4" w:space="0"/>
          <w:insideH w:val="single" w:color="auto" w:sz="4" w:space="0"/>
          <w:insideV w:val="single" w:color="auto" w:sz="4" w:space="0"/>
          <w:tl2br w:val="nil"/>
          <w:tr2bl w:val="nil"/>
        </w:tcBorders>
        <w:shd w:val="clear" w:color="auto" w:fill="002060"/>
      </w:tcPr>
    </w:tblStyle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tblStylePr w:type="band1Horz">
      <w:pPr>
        <w:keepNext w:val="0"/>
        <w:keepLines w:val="0"/>
        <w:pageBreakBefore w:val="0"/>
        <w:widowControl w:val="0"/>
        <w:suppressLineNumbers w:val="0"/>
        <w:suppressAutoHyphens w:val="0"/>
        <w:wordWrap/>
        <w:adjustRightInd w:val="0"/>
        <w:snapToGrid w:val="0"/>
        <w:spacing w:before="80" w:beforeLines="0" w:beforeAutospacing="0" w:after="80" w:afterLines="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80" w:beforeLines="80" w:beforeAutospacing="0" w:after="80" w:afterLines="80" w:afterAutospacing="0" w:line="240" w:lineRule="atLeast"/>
        <w:contextualSpacing w:val="0"/>
      </w:pPr>
      <w:rPr>
        <w:rFonts w:ascii="Arial" w:hAnsi="Arial"/>
        <w:sz w:val="22"/>
      </w:r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l2br w:val="nil"/>
          <w:tr2bl w:val="nil"/>
        </w:tcBorders>
        <w:shd w:val="clear" w:color="auto" w:fill="F2F2F2" w:themeFill="background1" w:themeFillShade="F2"/>
      </w:tcPr>
    </w:tblStylePr>
  </w:style>
  <w:style w:type="paragraph" w:styleId="FeatureBox" w:customStyle="1">
    <w:name w:val="Feature Box"/>
    <w:aliases w:val="ŠFeature Box"/>
    <w:basedOn w:val="Normal"/>
    <w:next w:val="Normal"/>
    <w:qFormat/>
    <w:rsid w:val="003D22E3"/>
    <w:pPr>
      <w:pBdr>
        <w:top w:val="single" w:color="1C438B" w:sz="24" w:space="10"/>
        <w:left w:val="single" w:color="1C438B" w:sz="24" w:space="10"/>
        <w:bottom w:val="single" w:color="1C438B" w:sz="24" w:space="10"/>
        <w:right w:val="single" w:color="1C438B" w:sz="24" w:space="10"/>
      </w:pBdr>
    </w:pPr>
    <w:rPr>
      <w:rFonts w:cs="Arial"/>
      <w:lang w:eastAsia="zh-CN"/>
    </w:rPr>
  </w:style>
  <w:style w:type="paragraph" w:styleId="FeatureBox2" w:customStyle="1">
    <w:name w:val="Feature Box 2"/>
    <w:aliases w:val="ŠFeature Box 2"/>
    <w:basedOn w:val="FeatureBox"/>
    <w:next w:val="Normal"/>
    <w:qFormat/>
    <w:rsid w:val="003D22E3"/>
    <w:pPr>
      <w:pBdr>
        <w:top w:val="single" w:color="FFFFFF" w:themeColor="background1" w:sz="24" w:space="10"/>
        <w:left w:val="single" w:color="FFFFFF" w:themeColor="background1" w:sz="24" w:space="10"/>
        <w:bottom w:val="single" w:color="FFFFFF" w:themeColor="background1" w:sz="24" w:space="10"/>
        <w:right w:val="single" w:color="FFFFFF" w:themeColor="background1" w:sz="24" w:space="10"/>
      </w:pBdr>
      <w:shd w:val="clear" w:color="auto" w:fill="C8DBF0"/>
    </w:pPr>
  </w:style>
  <w:style w:type="paragraph" w:styleId="ListParagraph">
    <w:name w:val="List Paragraph"/>
    <w:basedOn w:val="Normal"/>
    <w:uiPriority w:val="99"/>
    <w:unhideWhenUsed/>
    <w:qFormat/>
    <w:rsid w:val="00066BF8"/>
    <w:pPr>
      <w:ind w:left="720"/>
      <w:contextualSpacing/>
    </w:pPr>
  </w:style>
  <w:style w:type="character" w:styleId="CommentReference">
    <w:name w:val="annotation reference"/>
    <w:basedOn w:val="DefaultParagraphFont"/>
    <w:uiPriority w:val="99"/>
    <w:semiHidden/>
    <w:rsid w:val="000B71C9"/>
    <w:rPr>
      <w:sz w:val="16"/>
      <w:szCs w:val="16"/>
    </w:rPr>
  </w:style>
  <w:style w:type="paragraph" w:styleId="CommentText">
    <w:name w:val="annotation text"/>
    <w:basedOn w:val="Normal"/>
    <w:link w:val="CommentTextChar"/>
    <w:uiPriority w:val="99"/>
    <w:semiHidden/>
    <w:rsid w:val="000B71C9"/>
    <w:pPr>
      <w:spacing w:line="240" w:lineRule="auto"/>
    </w:pPr>
    <w:rPr>
      <w:sz w:val="20"/>
      <w:szCs w:val="20"/>
    </w:rPr>
  </w:style>
  <w:style w:type="character" w:styleId="CommentTextChar" w:customStyle="1">
    <w:name w:val="Comment Text Char"/>
    <w:basedOn w:val="DefaultParagraphFont"/>
    <w:link w:val="CommentText"/>
    <w:uiPriority w:val="99"/>
    <w:semiHidden/>
    <w:rsid w:val="000B71C9"/>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0B71C9"/>
    <w:rPr>
      <w:b/>
      <w:bCs/>
    </w:rPr>
  </w:style>
  <w:style w:type="character" w:styleId="CommentSubjectChar" w:customStyle="1">
    <w:name w:val="Comment Subject Char"/>
    <w:basedOn w:val="CommentTextChar"/>
    <w:link w:val="CommentSubject"/>
    <w:uiPriority w:val="99"/>
    <w:semiHidden/>
    <w:rsid w:val="000B71C9"/>
    <w:rPr>
      <w:rFonts w:ascii="Arial" w:hAnsi="Arial"/>
      <w:b/>
      <w:bCs/>
      <w:sz w:val="20"/>
      <w:szCs w:val="20"/>
      <w:lang w:val="en-AU"/>
    </w:rPr>
  </w:style>
  <w:style w:type="paragraph" w:styleId="BalloonText">
    <w:name w:val="Balloon Text"/>
    <w:basedOn w:val="Normal"/>
    <w:link w:val="BalloonTextChar"/>
    <w:uiPriority w:val="99"/>
    <w:semiHidden/>
    <w:unhideWhenUsed/>
    <w:rsid w:val="000B71C9"/>
    <w:pPr>
      <w:spacing w:before="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B71C9"/>
    <w:rPr>
      <w:rFonts w:ascii="Segoe UI" w:hAnsi="Segoe UI" w:cs="Segoe UI"/>
      <w:sz w:val="18"/>
      <w:szCs w:val="18"/>
      <w:lang w:val="en-AU"/>
    </w:rPr>
  </w:style>
  <w:style w:type="character" w:styleId="FollowedHyperlink">
    <w:name w:val="FollowedHyperlink"/>
    <w:basedOn w:val="DefaultParagraphFont"/>
    <w:uiPriority w:val="99"/>
    <w:semiHidden/>
    <w:unhideWhenUsed/>
    <w:rsid w:val="002225E9"/>
    <w:rPr>
      <w:color w:val="954F72" w:themeColor="followedHyperlink"/>
      <w:u w:val="single"/>
    </w:rPr>
  </w:style>
  <w:style w:type="character" w:styleId="normaltextrun" w:customStyle="1">
    <w:name w:val="normaltextrun"/>
    <w:basedOn w:val="DefaultParagraphFont"/>
    <w:rsid w:val="005A60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2859305">
      <w:bodyDiv w:val="1"/>
      <w:marLeft w:val="0"/>
      <w:marRight w:val="0"/>
      <w:marTop w:val="0"/>
      <w:marBottom w:val="0"/>
      <w:divBdr>
        <w:top w:val="none" w:sz="0" w:space="0" w:color="auto"/>
        <w:left w:val="none" w:sz="0" w:space="0" w:color="auto"/>
        <w:bottom w:val="none" w:sz="0" w:space="0" w:color="auto"/>
        <w:right w:val="none" w:sz="0" w:space="0" w:color="auto"/>
      </w:divBdr>
    </w:div>
    <w:div w:id="672030681">
      <w:bodyDiv w:val="1"/>
      <w:marLeft w:val="0"/>
      <w:marRight w:val="0"/>
      <w:marTop w:val="0"/>
      <w:marBottom w:val="0"/>
      <w:divBdr>
        <w:top w:val="none" w:sz="0" w:space="0" w:color="auto"/>
        <w:left w:val="none" w:sz="0" w:space="0" w:color="auto"/>
        <w:bottom w:val="none" w:sz="0" w:space="0" w:color="auto"/>
        <w:right w:val="none" w:sz="0" w:space="0" w:color="auto"/>
      </w:divBdr>
    </w:div>
    <w:div w:id="796021314">
      <w:bodyDiv w:val="1"/>
      <w:marLeft w:val="0"/>
      <w:marRight w:val="0"/>
      <w:marTop w:val="0"/>
      <w:marBottom w:val="0"/>
      <w:divBdr>
        <w:top w:val="none" w:sz="0" w:space="0" w:color="auto"/>
        <w:left w:val="none" w:sz="0" w:space="0" w:color="auto"/>
        <w:bottom w:val="none" w:sz="0" w:space="0" w:color="auto"/>
        <w:right w:val="none" w:sz="0" w:space="0" w:color="auto"/>
      </w:divBdr>
    </w:div>
    <w:div w:id="821234728">
      <w:bodyDiv w:val="1"/>
      <w:marLeft w:val="0"/>
      <w:marRight w:val="0"/>
      <w:marTop w:val="0"/>
      <w:marBottom w:val="0"/>
      <w:divBdr>
        <w:top w:val="none" w:sz="0" w:space="0" w:color="auto"/>
        <w:left w:val="none" w:sz="0" w:space="0" w:color="auto"/>
        <w:bottom w:val="none" w:sz="0" w:space="0" w:color="auto"/>
        <w:right w:val="none" w:sz="0" w:space="0" w:color="auto"/>
      </w:divBdr>
    </w:div>
    <w:div w:id="125293126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43046285">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680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13" /><Relationship Type="http://schemas.openxmlformats.org/officeDocument/2006/relationships/image" Target="media/image5.png" Id="rId18" /><Relationship Type="http://schemas.openxmlformats.org/officeDocument/2006/relationships/image" Target="media/image11.png" Id="rId26" /><Relationship Type="http://schemas.openxmlformats.org/officeDocument/2006/relationships/hyperlink" Target="https://sites.google.com/education.nsw.gov.au/get-mathematical-stage-2/targeted-teaching/tangrams-2-1-exploring-trapeziums" TargetMode="External" Id="rId39" /><Relationship Type="http://schemas.openxmlformats.org/officeDocument/2006/relationships/image" Target="media/image7.png" Id="rId21" /><Relationship Type="http://schemas.openxmlformats.org/officeDocument/2006/relationships/image" Target="media/image15.png" Id="rId34" /><Relationship Type="http://schemas.openxmlformats.org/officeDocument/2006/relationships/hyperlink" Target="https://sites.google.com/education.nsw.gov.au/get-mathematical-stage-2/targeted-teaching/tangrams-2-2-investigating-fractions" TargetMode="External" Id="rId42" /><Relationship Type="http://schemas.openxmlformats.org/officeDocument/2006/relationships/hyperlink" Target="https://sites.google.com/education.nsw.gov.au/get-mathematical-stage-2/targeted-teaching/tangrams-2-3-exploring-halves" TargetMode="External" Id="rId47" /><Relationship Type="http://schemas.openxmlformats.org/officeDocument/2006/relationships/image" Target="media/image20.png" Id="rId50" /><Relationship Type="http://schemas.openxmlformats.org/officeDocument/2006/relationships/image" Target="media/image23.png" Id="rId55" /><Relationship Type="http://schemas.openxmlformats.org/officeDocument/2006/relationships/image" Target="media/image27.png" Id="rId63" /><Relationship Type="http://schemas.openxmlformats.org/officeDocument/2006/relationships/fontTable" Target="fontTable.xml" Id="rId68"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image" Target="media/image14.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education.nsw.gov.au/teaching-and-learning/learning-from-home/teaching-at-home/teaching-and-learning-resources/planning-and-programming/k-6-support/mathematics" TargetMode="External" Id="rId11" /><Relationship Type="http://schemas.openxmlformats.org/officeDocument/2006/relationships/image" Target="media/image9.png" Id="rId24" /><Relationship Type="http://schemas.openxmlformats.org/officeDocument/2006/relationships/hyperlink" Target="https://sites.google.com/education.nsw.gov.au/get-mathematical-stage-2/targeted-teaching/how-many-characters-challenge" TargetMode="External" Id="rId32" /><Relationship Type="http://schemas.openxmlformats.org/officeDocument/2006/relationships/hyperlink" Target="https://sites.google.com/education.nsw.gov.au/get-mathematical-stage-2/targeted-teaching/how-to-make-a-square" TargetMode="External" Id="rId37" /><Relationship Type="http://schemas.openxmlformats.org/officeDocument/2006/relationships/hyperlink" Target="https://sites.google.com/education.nsw.gov.au/get-mathematical-stage-2/targeted-teaching/tangrams-2-1-exploring-trapeziums" TargetMode="External" Id="rId40" /><Relationship Type="http://schemas.openxmlformats.org/officeDocument/2006/relationships/hyperlink" Target="https://sites.google.com/education.nsw.gov.au/get-mathematical-stage-2/contexts-for-practise/order-order-2" TargetMode="External" Id="rId45" /><Relationship Type="http://schemas.openxmlformats.org/officeDocument/2006/relationships/hyperlink" Target="https://sites.google.com/education.nsw.gov.au/get-mathematical-stage-2/contexts-for-practise/factors-fun" TargetMode="External" Id="rId53" /><Relationship Type="http://schemas.openxmlformats.org/officeDocument/2006/relationships/image" Target="media/image25.png" Id="rId58" /><Relationship Type="http://schemas.openxmlformats.org/officeDocument/2006/relationships/header" Target="header1.xml" Id="rId66" /><Relationship Type="http://schemas.openxmlformats.org/officeDocument/2006/relationships/numbering" Target="numbering.xml" Id="rId5" /><Relationship Type="http://schemas.openxmlformats.org/officeDocument/2006/relationships/image" Target="media/image3.png" Id="rId15" /><Relationship Type="http://schemas.openxmlformats.org/officeDocument/2006/relationships/hyperlink" Target="https://sites.google.com/education.nsw.gov.au/get-mathematical-stage-2/targeted-teaching/staircase-patterns-2-2" TargetMode="External" Id="rId23" /><Relationship Type="http://schemas.openxmlformats.org/officeDocument/2006/relationships/image" Target="media/image13.png" Id="rId28" /><Relationship Type="http://schemas.openxmlformats.org/officeDocument/2006/relationships/hyperlink" Target="https://sites.google.com/education.nsw.gov.au/get-mathematical-stage-2/targeted-teaching/how-to-make-a-tangram" TargetMode="External" Id="rId36" /><Relationship Type="http://schemas.openxmlformats.org/officeDocument/2006/relationships/image" Target="media/image19.png" Id="rId49" /><Relationship Type="http://schemas.openxmlformats.org/officeDocument/2006/relationships/hyperlink" Target="https://sites.google.com/education.nsw.gov.au/get-mathematical-stage-2/targeted-teaching/which-would-you-do-in-your-head" TargetMode="External" Id="rId57" /><Relationship Type="http://schemas.openxmlformats.org/officeDocument/2006/relationships/hyperlink" Target="https://sites.google.com/education.nsw.gov.au/get-mathematical-stage-2/contexts-for-practise/hit-it" TargetMode="External" Id="rId61" /><Relationship Type="http://schemas.openxmlformats.org/officeDocument/2006/relationships/endnotes" Target="endnotes.xml" Id="rId10" /><Relationship Type="http://schemas.openxmlformats.org/officeDocument/2006/relationships/image" Target="media/image6.png" Id="rId19" /><Relationship Type="http://schemas.openxmlformats.org/officeDocument/2006/relationships/hyperlink" Target="https://sites.google.com/education.nsw.gov.au/get-mathematical-stage-2/contexts-for-practise/remainders-game" TargetMode="External" Id="rId31" /><Relationship Type="http://schemas.openxmlformats.org/officeDocument/2006/relationships/image" Target="media/image16.png" Id="rId44" /><Relationship Type="http://schemas.openxmlformats.org/officeDocument/2006/relationships/image" Target="media/image21.png" Id="rId52" /><Relationship Type="http://schemas.openxmlformats.org/officeDocument/2006/relationships/hyperlink" Target="https://sites.google.com/education.nsw.gov.au/get-mathematical-stage-2/contexts-for-practise/remainders-game" TargetMode="External" Id="rId60" /><Relationship Type="http://schemas.openxmlformats.org/officeDocument/2006/relationships/footer" Target="footer2.xml" Id="rId65"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sites.google.com/education.nsw.gov.au/get-mathematical-stage-2/targeted-teaching/staircase-patterns-2-1" TargetMode="External" Id="rId14" /><Relationship Type="http://schemas.openxmlformats.org/officeDocument/2006/relationships/image" Target="media/image8.png" Id="rId22" /><Relationship Type="http://schemas.openxmlformats.org/officeDocument/2006/relationships/image" Target="media/image12.png" Id="rId27" /><Relationship Type="http://schemas.openxmlformats.org/officeDocument/2006/relationships/hyperlink" Target="https://sites.google.com/education.nsw.gov.au/get-mathematical-stage-2/targeted-teaching/how-to-make-a-rekenrek" TargetMode="External" Id="rId30" /><Relationship Type="http://schemas.openxmlformats.org/officeDocument/2006/relationships/hyperlink" Target="https://sites.google.com/education.nsw.gov.au/get-mathematical-stage-2/contexts-for-practise/rekenrek-duel-level-2" TargetMode="External" Id="rId35" /><Relationship Type="http://schemas.openxmlformats.org/officeDocument/2006/relationships/hyperlink" Target="https://sites.google.com/education.nsw.gov.au/get-mathematical-stage-2/targeted-teaching/tangrams-2-2-investigating-fractions" TargetMode="External" Id="rId43" /><Relationship Type="http://schemas.openxmlformats.org/officeDocument/2006/relationships/image" Target="media/image18.png" Id="rId48" /><Relationship Type="http://schemas.openxmlformats.org/officeDocument/2006/relationships/image" Target="media/image24.png" Id="rId56" /><Relationship Type="http://schemas.openxmlformats.org/officeDocument/2006/relationships/footer" Target="footer1.xml" Id="rId64" /><Relationship Type="http://schemas.openxmlformats.org/officeDocument/2006/relationships/theme" Target="theme/theme1.xml" Id="rId69" /><Relationship Type="http://schemas.openxmlformats.org/officeDocument/2006/relationships/webSettings" Target="webSettings.xml" Id="rId8" /><Relationship Type="http://schemas.openxmlformats.org/officeDocument/2006/relationships/hyperlink" Target="https://sites.google.com/education.nsw.gov.au/get-mathematical-stage-2/contexts-for-practise/mastermind" TargetMode="External" Id="rId51" /><Relationship Type="http://schemas.openxmlformats.org/officeDocument/2006/relationships/customXml" Target="../customXml/item3.xml" Id="rId3" /><Relationship Type="http://schemas.openxmlformats.org/officeDocument/2006/relationships/image" Target="media/image1.png" Id="rId12" /><Relationship Type="http://schemas.openxmlformats.org/officeDocument/2006/relationships/hyperlink" Target="https://sites.google.com/education.nsw.gov.au/get-mathematical-stage-2/targeted-teaching/staircase-patterns-2-1" TargetMode="External" Id="rId17" /><Relationship Type="http://schemas.openxmlformats.org/officeDocument/2006/relationships/image" Target="media/image10.png" Id="rId25" /><Relationship Type="http://schemas.openxmlformats.org/officeDocument/2006/relationships/hyperlink" Target="https://sites.google.com/education.nsw.gov.au/get-mathematical-stage-2/targeted-teaching/how-many-characters-challenge" TargetMode="External" Id="rId33" /><Relationship Type="http://schemas.openxmlformats.org/officeDocument/2006/relationships/hyperlink" Target="https://sites.google.com/education.nsw.gov.au/get-mathematical-stage-2/targeted-teaching/tangrams-2-1-exploring-trapeziums" TargetMode="External" Id="rId38" /><Relationship Type="http://schemas.openxmlformats.org/officeDocument/2006/relationships/image" Target="media/image17.png" Id="rId46" /><Relationship Type="http://schemas.openxmlformats.org/officeDocument/2006/relationships/hyperlink" Target="https://sites.google.com/education.nsw.gov.au/get-mathematical-stage-2/targeted-teaching/which-would-you-do-in-your-head" TargetMode="External" Id="rId59" /><Relationship Type="http://schemas.openxmlformats.org/officeDocument/2006/relationships/footer" Target="footer3.xml" Id="rId67" /><Relationship Type="http://schemas.openxmlformats.org/officeDocument/2006/relationships/hyperlink" Target="https://sites.google.com/education.nsw.gov.au/get-mathematical-stage-2/targeted-teaching/staircase-patterns-2-1" TargetMode="External" Id="rId20" /><Relationship Type="http://schemas.openxmlformats.org/officeDocument/2006/relationships/hyperlink" Target="https://sites.google.com/education.nsw.gov.au/get-mathematical-stage-2/targeted-teaching/tangrams-2-2-investigating-fractions" TargetMode="External" Id="rId41" /><Relationship Type="http://schemas.openxmlformats.org/officeDocument/2006/relationships/image" Target="media/image22.png" Id="rId54" /><Relationship Type="http://schemas.openxmlformats.org/officeDocument/2006/relationships/image" Target="media/image26.png" Id="rId62" /><Relationship Type="http://schemas.openxmlformats.org/officeDocument/2006/relationships/image" Target="/media/image1d.png" Id="R77290ecaa4ab4e20" /></Relationships>
</file>

<file path=word/_rels/footer3.xml.rels><?xml version="1.0" encoding="UTF-8" standalone="yes"?>
<Relationships xmlns="http://schemas.openxmlformats.org/package/2006/relationships"><Relationship Id="rId1"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vanravenst1\AppData\Local\Temp\Temp1_DoEBrandAsset.zip\DoE%20Word%20Template%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9A1EA123AD67744A854930532A2E65B" ma:contentTypeVersion="11" ma:contentTypeDescription="Create a new document." ma:contentTypeScope="" ma:versionID="23c0864e5b88d81ca16fc313bc51c4f7">
  <xsd:schema xmlns:xsd="http://www.w3.org/2001/XMLSchema" xmlns:xs="http://www.w3.org/2001/XMLSchema" xmlns:p="http://schemas.microsoft.com/office/2006/metadata/properties" xmlns:ns2="2b8f126a-38b9-4492-be35-a33a4edb6fbd" xmlns:ns3="3b666755-876b-42ff-b409-4240f06f7e75" targetNamespace="http://schemas.microsoft.com/office/2006/metadata/properties" ma:root="true" ma:fieldsID="d9fd3039fd129bb607c92dfde4e669f0" ns2:_="" ns3:_="">
    <xsd:import namespace="2b8f126a-38b9-4492-be35-a33a4edb6fbd"/>
    <xsd:import namespace="3b666755-876b-42ff-b409-4240f06f7e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8f126a-38b9-4492-be35-a33a4edb6f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666755-876b-42ff-b409-4240f06f7e7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3A076-9CB4-4844-8A09-DF9E6D31F34D}">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2b8f126a-38b9-4492-be35-a33a4edb6fbd"/>
    <ds:schemaRef ds:uri="3b666755-876b-42ff-b409-4240f06f7e75"/>
    <ds:schemaRef ds:uri="http://www.w3.org/XML/1998/namespace"/>
  </ds:schemaRefs>
</ds:datastoreItem>
</file>

<file path=customXml/itemProps2.xml><?xml version="1.0" encoding="utf-8"?>
<ds:datastoreItem xmlns:ds="http://schemas.openxmlformats.org/officeDocument/2006/customXml" ds:itemID="{1ADB169C-2D15-4DB3-9CF1-B4E5AE2D24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8f126a-38b9-4492-be35-a33a4edb6fbd"/>
    <ds:schemaRef ds:uri="3b666755-876b-42ff-b409-4240f06f7e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4.xml><?xml version="1.0" encoding="utf-8"?>
<ds:datastoreItem xmlns:ds="http://schemas.openxmlformats.org/officeDocument/2006/customXml" ds:itemID="{07F53DE5-3188-42B0-AFA1-5586860BC54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20200115-DOE-annotated-template.dotx</ap:Template>
  <ap:Application>Microsoft Office Word</ap:Application>
  <ap:DocSecurity>0</ap:DocSecurity>
  <ap:ScaleCrop>false</ap:ScaleCrop>
  <ap:Manager/>
  <ap:Company>NSW Department of Education</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Hollie Van Ravenstein</dc:creator>
  <keywords/>
  <dc:description/>
  <lastModifiedBy>Ayesha Ali Khan</lastModifiedBy>
  <revision>105</revision>
  <lastPrinted>2019-09-30T07:42:00.0000000Z</lastPrinted>
  <dcterms:created xsi:type="dcterms:W3CDTF">2020-05-21T01:57:00.0000000Z</dcterms:created>
  <dcterms:modified xsi:type="dcterms:W3CDTF">2020-05-24T00:19:24.7052713Z</dcterms:modified>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0x010100F9A1EA123AD67744A854930532A2E65B</vt:lpwstr>
  </property>
</Properties>
</file>