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00086656" w:rsidP="00086656" w:rsidRDefault="00C369D4" w14:paraId="798F33A6" w14:textId="53F26BF1">
      <w:pPr>
        <w:pStyle w:val="Title"/>
      </w:pPr>
      <w:r w:rsidRPr="00C369D4">
        <w:t>Student workbook thinking mathematically 3 Stage 1</w:t>
      </w:r>
    </w:p>
    <w:p w:rsidRPr="00E13D6C" w:rsidR="00E13D6C" w:rsidP="00E13D6C" w:rsidRDefault="00E13D6C" w14:paraId="05BD69AF" w14:textId="77777777">
      <w:pPr>
        <w:pStyle w:val="FeatureBox2"/>
        <w:rPr>
          <w:sz w:val="32"/>
          <w:szCs w:val="32"/>
        </w:rPr>
      </w:pPr>
      <w:r w:rsidRPr="00E13D6C">
        <w:rPr>
          <w:sz w:val="32"/>
          <w:szCs w:val="32"/>
        </w:rPr>
        <w:t xml:space="preserve">Name: </w:t>
      </w:r>
    </w:p>
    <w:p w:rsidRPr="00E13D6C" w:rsidR="00E13D6C" w:rsidP="00E13D6C" w:rsidRDefault="00E13D6C" w14:paraId="4E8C1426" w14:textId="77777777">
      <w:pPr>
        <w:pStyle w:val="FeatureBox2"/>
        <w:rPr>
          <w:sz w:val="32"/>
          <w:szCs w:val="32"/>
        </w:rPr>
      </w:pPr>
      <w:r w:rsidRPr="00E13D6C">
        <w:rPr>
          <w:sz w:val="32"/>
          <w:szCs w:val="32"/>
        </w:rPr>
        <w:t>Class:</w:t>
      </w:r>
    </w:p>
    <w:p w:rsidR="00E13D6C" w:rsidP="00D61367" w:rsidRDefault="00E13D6C" w14:paraId="3388E705" w14:textId="77777777">
      <w:pPr>
        <w:pStyle w:val="Heading1"/>
      </w:pPr>
      <w:r>
        <w:t xml:space="preserve">Overview </w:t>
      </w:r>
    </w:p>
    <w:p w:rsidRPr="006F23F4" w:rsidR="008F5DEB" w:rsidP="008F5DEB" w:rsidRDefault="008F5DEB" w14:paraId="4E892D65" w14:textId="61E23BD9">
      <w:pPr>
        <w:rPr>
          <w:sz w:val="32"/>
          <w:szCs w:val="32"/>
          <w:lang w:eastAsia="zh-CN"/>
        </w:rPr>
      </w:pPr>
      <w:r w:rsidRPr="006F23F4">
        <w:rPr>
          <w:sz w:val="32"/>
          <w:szCs w:val="32"/>
          <w:lang w:eastAsia="zh-CN"/>
        </w:rPr>
        <w:t xml:space="preserve">For the next 2 weeks, </w:t>
      </w:r>
      <w:r w:rsidRPr="006F23F4" w:rsidR="07C1C423">
        <w:rPr>
          <w:sz w:val="32"/>
          <w:szCs w:val="32"/>
          <w:lang w:eastAsia="zh-CN"/>
        </w:rPr>
        <w:t xml:space="preserve">we </w:t>
      </w:r>
      <w:r w:rsidRPr="006F23F4" w:rsidR="767E0E9B">
        <w:rPr>
          <w:sz w:val="32"/>
          <w:szCs w:val="32"/>
          <w:lang w:eastAsia="zh-CN"/>
        </w:rPr>
        <w:t>hope</w:t>
      </w:r>
      <w:r w:rsidRPr="006F23F4">
        <w:rPr>
          <w:sz w:val="32"/>
          <w:szCs w:val="32"/>
          <w:lang w:eastAsia="zh-CN"/>
        </w:rPr>
        <w:t xml:space="preserve"> </w:t>
      </w:r>
      <w:r w:rsidRPr="006F23F4" w:rsidR="767E0E9B">
        <w:rPr>
          <w:sz w:val="32"/>
          <w:szCs w:val="32"/>
          <w:lang w:eastAsia="zh-CN"/>
        </w:rPr>
        <w:t xml:space="preserve">you will be having some </w:t>
      </w:r>
      <w:r w:rsidRPr="006F23F4">
        <w:rPr>
          <w:sz w:val="32"/>
          <w:szCs w:val="32"/>
          <w:lang w:eastAsia="zh-CN"/>
        </w:rPr>
        <w:t xml:space="preserve">fun with </w:t>
      </w:r>
      <w:r w:rsidRPr="006F23F4" w:rsidR="4BC27518">
        <w:rPr>
          <w:sz w:val="32"/>
          <w:szCs w:val="32"/>
          <w:lang w:eastAsia="zh-CN"/>
        </w:rPr>
        <w:t>mathematics</w:t>
      </w:r>
      <w:r w:rsidRPr="006F23F4" w:rsidR="4F489210">
        <w:rPr>
          <w:sz w:val="32"/>
          <w:szCs w:val="32"/>
          <w:lang w:eastAsia="zh-CN"/>
        </w:rPr>
        <w:t xml:space="preserve"> – getting sweaty brains, thinking hard and feeling successful when you solve a problem, develop more confidence or understa</w:t>
      </w:r>
      <w:r w:rsidRPr="006F23F4" w:rsidR="0090685C">
        <w:rPr>
          <w:sz w:val="32"/>
          <w:szCs w:val="32"/>
          <w:lang w:eastAsia="zh-CN"/>
        </w:rPr>
        <w:t>nd something better</w:t>
      </w:r>
      <w:r w:rsidRPr="006F23F4">
        <w:rPr>
          <w:sz w:val="32"/>
          <w:szCs w:val="32"/>
          <w:lang w:eastAsia="zh-CN"/>
        </w:rPr>
        <w:t>. M</w:t>
      </w:r>
      <w:r w:rsidRPr="006F23F4" w:rsidR="5BEAED1B">
        <w:rPr>
          <w:sz w:val="32"/>
          <w:szCs w:val="32"/>
          <w:lang w:eastAsia="zh-CN"/>
        </w:rPr>
        <w:t xml:space="preserve">any of these </w:t>
      </w:r>
      <w:r w:rsidRPr="006F23F4">
        <w:rPr>
          <w:sz w:val="32"/>
          <w:szCs w:val="32"/>
          <w:lang w:eastAsia="zh-CN"/>
        </w:rPr>
        <w:t>activities are games and investigations that you can play with your family</w:t>
      </w:r>
      <w:r w:rsidRPr="006F23F4" w:rsidR="080506B9">
        <w:rPr>
          <w:sz w:val="32"/>
          <w:szCs w:val="32"/>
          <w:lang w:eastAsia="zh-CN"/>
        </w:rPr>
        <w:t xml:space="preserve">, </w:t>
      </w:r>
      <w:r w:rsidRPr="006F23F4">
        <w:rPr>
          <w:sz w:val="32"/>
          <w:szCs w:val="32"/>
          <w:lang w:eastAsia="zh-CN"/>
        </w:rPr>
        <w:t>friends</w:t>
      </w:r>
      <w:r w:rsidRPr="006F23F4" w:rsidR="46039BFE">
        <w:rPr>
          <w:sz w:val="32"/>
          <w:szCs w:val="32"/>
          <w:lang w:eastAsia="zh-CN"/>
        </w:rPr>
        <w:t xml:space="preserve"> and classmates</w:t>
      </w:r>
      <w:r w:rsidRPr="006F23F4">
        <w:rPr>
          <w:sz w:val="32"/>
          <w:szCs w:val="32"/>
          <w:lang w:eastAsia="zh-CN"/>
        </w:rPr>
        <w:t xml:space="preserve">. Have fun and think deeply! </w:t>
      </w:r>
    </w:p>
    <w:p w:rsidR="003848CA" w:rsidP="588771E9" w:rsidRDefault="00C61790" w14:paraId="13D5EBD2" w14:textId="6CECDC90">
      <w:pPr>
        <w:rPr>
          <w:sz w:val="32"/>
          <w:szCs w:val="32"/>
          <w:lang w:eastAsia="zh-CN"/>
        </w:rPr>
      </w:pPr>
      <w:r w:rsidRPr="588771E9">
        <w:rPr>
          <w:sz w:val="32"/>
          <w:szCs w:val="32"/>
          <w:lang w:eastAsia="zh-CN"/>
        </w:rPr>
        <w:t xml:space="preserve">Most of these tasks have a video and some have downloadable resources to support your learning. </w:t>
      </w:r>
      <w:r w:rsidRPr="588771E9" w:rsidR="5602B604">
        <w:rPr>
          <w:rFonts w:eastAsia="Arial" w:cs="Arial"/>
          <w:sz w:val="32"/>
          <w:szCs w:val="32"/>
        </w:rPr>
        <w:t xml:space="preserve">You can find these using the digital student resource link on the Learning from home, K-6 support – </w:t>
      </w:r>
      <w:hyperlink w:anchor="tabs3" r:id="rId11">
        <w:r w:rsidRPr="588771E9" w:rsidR="5602B604">
          <w:rPr>
            <w:rStyle w:val="Hyperlink"/>
            <w:rFonts w:eastAsia="Arial" w:cs="Arial"/>
            <w:sz w:val="32"/>
            <w:szCs w:val="32"/>
          </w:rPr>
          <w:t>mathematics page</w:t>
        </w:r>
      </w:hyperlink>
      <w:r w:rsidRPr="588771E9" w:rsidR="495A62C6">
        <w:rPr>
          <w:sz w:val="32"/>
          <w:szCs w:val="32"/>
          <w:lang w:eastAsia="zh-CN"/>
        </w:rPr>
        <w:t>.</w:t>
      </w:r>
    </w:p>
    <w:p w:rsidRPr="00E13D6C" w:rsidR="00E13D6C" w:rsidP="00E13D6C" w:rsidRDefault="00E13D6C" w14:paraId="538D0544" w14:textId="77777777">
      <w:pPr>
        <w:pStyle w:val="Heading2"/>
      </w:pPr>
      <w:r>
        <w:br w:type="page"/>
      </w:r>
    </w:p>
    <w:p w:rsidR="002762CD" w:rsidP="00EF7656" w:rsidRDefault="006649BA" w14:paraId="4E9FDE17" w14:textId="28A1F295">
      <w:pPr>
        <w:pStyle w:val="Heading1"/>
      </w:pPr>
      <w:r>
        <w:lastRenderedPageBreak/>
        <w:t>Day</w:t>
      </w:r>
      <w:r w:rsidR="00EF7656">
        <w:t xml:space="preserve"> 1</w:t>
      </w:r>
    </w:p>
    <w:p w:rsidRPr="00E1181B" w:rsidR="006156DF" w:rsidP="00E1181B" w:rsidRDefault="00E1181B" w14:paraId="0B0E7B19" w14:textId="312C5F57">
      <w:r>
        <w:t xml:space="preserve">Today </w:t>
      </w:r>
      <w:r w:rsidR="7A3D6427">
        <w:t xml:space="preserve">we </w:t>
      </w:r>
      <w:r w:rsidR="00C11485">
        <w:t>have 1 task</w:t>
      </w:r>
      <w:r>
        <w:t>.</w:t>
      </w:r>
      <w:r w:rsidR="2C601CE0">
        <w:t xml:space="preserve"> </w:t>
      </w:r>
      <w:r w:rsidR="5DA39A17">
        <w:t xml:space="preserve">We </w:t>
      </w:r>
      <w:r w:rsidR="2C601CE0">
        <w:t xml:space="preserve">will </w:t>
      </w:r>
      <w:r w:rsidR="74BA4A52">
        <w:t xml:space="preserve">the </w:t>
      </w:r>
      <w:r w:rsidR="2C601CE0">
        <w:t>opportunit</w:t>
      </w:r>
      <w:r w:rsidR="69402421">
        <w:t>y</w:t>
      </w:r>
      <w:r w:rsidR="2C601CE0">
        <w:t xml:space="preserve"> to de</w:t>
      </w:r>
      <w:r w:rsidR="00D44DC8">
        <w:t xml:space="preserve">epen </w:t>
      </w:r>
      <w:r w:rsidR="00CE3FB3">
        <w:t xml:space="preserve">our understanding of </w:t>
      </w:r>
      <w:r w:rsidR="00D44DC8">
        <w:t>patterns</w:t>
      </w:r>
      <w:r w:rsidR="7FB3B8C3">
        <w:t>, exploring growing and shrinking patterns.</w:t>
      </w:r>
    </w:p>
    <w:p w:rsidRPr="002762CD" w:rsidR="00D61367" w:rsidP="005C1F70" w:rsidRDefault="005C1F70" w14:paraId="28216BB8" w14:textId="21248BD9">
      <w:pPr>
        <w:pStyle w:val="FeatureBox"/>
      </w:pPr>
      <w:r w:rsidR="005C1F70">
        <w:drawing>
          <wp:inline wp14:editId="5986702C" wp14:anchorId="34CBD98F">
            <wp:extent cx="635027" cy="635027"/>
            <wp:effectExtent l="0" t="0" r="0" b="0"/>
            <wp:docPr id="457002544" name="Picture 16" descr="Time to collect your resources" title="Resources"/>
            <wp:cNvGraphicFramePr>
              <a:graphicFrameLocks noChangeAspect="1"/>
            </wp:cNvGraphicFramePr>
            <a:graphic>
              <a:graphicData uri="http://schemas.openxmlformats.org/drawingml/2006/picture">
                <pic:pic>
                  <pic:nvPicPr>
                    <pic:cNvPr id="0" name="Picture 16"/>
                    <pic:cNvPicPr/>
                  </pic:nvPicPr>
                  <pic:blipFill>
                    <a:blip r:embed="R509a3860754948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5C1F70">
        <w:rPr/>
        <w:t xml:space="preserve"> Resources – </w:t>
      </w:r>
      <w:r w:rsidR="00CC6FF8">
        <w:rPr/>
        <w:t>device to view videos</w:t>
      </w:r>
      <w:r w:rsidR="00CC6FF8">
        <w:rPr/>
        <w:t xml:space="preserve">, </w:t>
      </w:r>
      <w:r w:rsidR="005C1F70">
        <w:rPr/>
        <w:t>colour pencils</w:t>
      </w:r>
      <w:r w:rsidR="006156DF">
        <w:rPr/>
        <w:t>/ markers</w:t>
      </w:r>
    </w:p>
    <w:p w:rsidR="00D61367" w:rsidP="00D61367" w:rsidRDefault="003F2768" w14:paraId="4143791D" w14:textId="7B663C9E">
      <w:pPr>
        <w:pStyle w:val="Heading2"/>
      </w:pPr>
      <w:r>
        <w:t>Staircase pattern</w:t>
      </w:r>
    </w:p>
    <w:p w:rsidR="00CD6772" w:rsidP="004D5537" w:rsidRDefault="00CD6772" w14:paraId="49342E2E" w14:textId="3BA3AB95">
      <w:pPr>
        <w:rPr>
          <w:lang w:eastAsia="zh-CN"/>
        </w:rPr>
      </w:pPr>
      <w:r w:rsidR="00CD6772">
        <w:drawing>
          <wp:inline wp14:editId="5D9E4226" wp14:anchorId="3563AC4B">
            <wp:extent cx="640081" cy="640081"/>
            <wp:effectExtent l="0" t="0" r="7620" b="7620"/>
            <wp:docPr id="1984939839" name="Picture 908694337" descr="Play this game or watch this video." title="Play"/>
            <wp:cNvGraphicFramePr>
              <a:graphicFrameLocks noChangeAspect="1"/>
            </wp:cNvGraphicFramePr>
            <a:graphic>
              <a:graphicData uri="http://schemas.openxmlformats.org/drawingml/2006/picture">
                <pic:pic>
                  <pic:nvPicPr>
                    <pic:cNvPr id="0" name="Picture 908694337"/>
                    <pic:cNvPicPr/>
                  </pic:nvPicPr>
                  <pic:blipFill>
                    <a:blip r:embed="R6662ece38294460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B156ED">
        <w:rPr>
          <w:lang w:eastAsia="zh-CN"/>
        </w:rPr>
        <w:t>Vi</w:t>
      </w:r>
      <w:r w:rsidRPr="72824071" w:rsidR="003F2768">
        <w:rPr>
          <w:lang w:eastAsia="zh-CN"/>
        </w:rPr>
        <w:t xml:space="preserve">ew video </w:t>
      </w:r>
      <w:hyperlink r:id="Ra502d5e7aefd49e5">
        <w:r w:rsidRPr="72824071" w:rsidR="003F2768">
          <w:rPr>
            <w:rStyle w:val="Hyperlink"/>
            <w:lang w:eastAsia="zh-CN"/>
          </w:rPr>
          <w:t>Staircase pattern 1 – Part 1</w:t>
        </w:r>
      </w:hyperlink>
    </w:p>
    <w:p w:rsidR="003F2768" w:rsidP="004D5537" w:rsidRDefault="00CC6FF8" w14:paraId="4683052D" w14:textId="31B77151">
      <w:pPr>
        <w:rPr>
          <w:lang w:eastAsia="zh-CN"/>
        </w:rPr>
      </w:pPr>
      <w:r w:rsidR="00CC6FF8">
        <w:drawing>
          <wp:inline wp14:editId="398EFC06" wp14:anchorId="323E9ABB">
            <wp:extent cx="638175" cy="638175"/>
            <wp:effectExtent l="0" t="0" r="9525" b="9525"/>
            <wp:docPr id="19"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03a486797cc5408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CC6FF8">
        <w:rPr>
          <w:lang w:eastAsia="zh-CN"/>
        </w:rPr>
        <w:t>Draw the staircase pattern we’ve made in the video, con</w:t>
      </w:r>
      <w:r w:rsidRPr="72824071" w:rsidR="005B2358">
        <w:rPr>
          <w:lang w:eastAsia="zh-CN"/>
        </w:rPr>
        <w:t>tinuing it down the other side.</w:t>
      </w:r>
    </w:p>
    <w:p w:rsidR="004C554A" w:rsidP="004D5537" w:rsidRDefault="002F5744" w14:paraId="4DD78164" w14:textId="409EF9F7">
      <w:pPr>
        <w:rPr>
          <w:lang w:eastAsia="zh-CN"/>
        </w:rPr>
      </w:pPr>
      <w:r w:rsidR="002F5744">
        <w:drawing>
          <wp:inline wp14:editId="46C52D7D" wp14:anchorId="3ED66721">
            <wp:extent cx="4194482" cy="6055212"/>
            <wp:effectExtent l="3175" t="0" r="0" b="0"/>
            <wp:docPr id="1719086083" name="Picture 1719086083" descr="Grid paper" title=""/>
            <wp:cNvGraphicFramePr>
              <a:graphicFrameLocks noChangeAspect="1"/>
            </wp:cNvGraphicFramePr>
            <a:graphic>
              <a:graphicData uri="http://schemas.openxmlformats.org/drawingml/2006/picture">
                <pic:pic>
                  <pic:nvPicPr>
                    <pic:cNvPr id="0" name="Picture 1719086083"/>
                    <pic:cNvPicPr/>
                  </pic:nvPicPr>
                  <pic:blipFill>
                    <a:blip r:embed="Rafd21bb0392a4c1f">
                      <a:extLst xmlns:a="http://schemas.openxmlformats.org/drawingml/2006/main">
                        <a:ext uri="{28A0092B-C50C-407E-A947-70E740481C1C}">
                          <a14:useLocalDpi xmlns:a14="http://schemas.microsoft.com/office/drawing/2010/main" val="0"/>
                        </a:ext>
                      </a:extLst>
                    </a:blip>
                    <a:stretch>
                      <a:fillRect/>
                    </a:stretch>
                  </pic:blipFill>
                  <pic:spPr>
                    <a:xfrm rot="16200000" flipH="0" flipV="0">
                      <a:off x="0" y="0"/>
                      <a:ext cx="4194482" cy="6055212"/>
                    </a:xfrm>
                    <a:prstGeom prst="rect">
                      <a:avLst/>
                    </a:prstGeom>
                  </pic:spPr>
                </pic:pic>
              </a:graphicData>
            </a:graphic>
          </wp:inline>
        </w:drawing>
      </w:r>
    </w:p>
    <w:p w:rsidR="002F5744" w:rsidP="003F2768" w:rsidRDefault="003F2768" w14:paraId="55E02B74" w14:textId="01BC8FEB">
      <w:r w:rsidR="003F2768">
        <w:drawing>
          <wp:inline wp14:editId="3403AED3" wp14:anchorId="20054F23">
            <wp:extent cx="640081" cy="640081"/>
            <wp:effectExtent l="0" t="0" r="7620" b="7620"/>
            <wp:docPr id="418332625" name="Picture 908694337" descr="Play this game or watch this video." title="Play"/>
            <wp:cNvGraphicFramePr>
              <a:graphicFrameLocks noChangeAspect="1"/>
            </wp:cNvGraphicFramePr>
            <a:graphic>
              <a:graphicData uri="http://schemas.openxmlformats.org/drawingml/2006/picture">
                <pic:pic>
                  <pic:nvPicPr>
                    <pic:cNvPr id="0" name="Picture 908694337"/>
                    <pic:cNvPicPr/>
                  </pic:nvPicPr>
                  <pic:blipFill>
                    <a:blip r:embed="R045c0bdcfedd4df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3F2768">
        <w:rPr>
          <w:lang w:eastAsia="zh-CN"/>
        </w:rPr>
        <w:t>View video</w:t>
      </w:r>
      <w:r w:rsidR="003F2768">
        <w:rPr/>
        <w:t xml:space="preserve"> </w:t>
      </w:r>
      <w:hyperlink r:id="R0c85fde79be54e57">
        <w:r w:rsidRPr="72824071" w:rsidR="003F2768">
          <w:rPr>
            <w:rStyle w:val="Hyperlink"/>
          </w:rPr>
          <w:t>Staircase pattern 1 – par</w:t>
        </w:r>
        <w:r w:rsidRPr="72824071" w:rsidR="005B2358">
          <w:rPr>
            <w:rStyle w:val="Hyperlink"/>
          </w:rPr>
          <w:t>t 2</w:t>
        </w:r>
      </w:hyperlink>
    </w:p>
    <w:p w:rsidR="00CC6FF8" w:rsidP="003F2768" w:rsidRDefault="0059112A" w14:paraId="119748AB" w14:textId="52EA6B01">
      <w:r w:rsidR="0059112A">
        <w:drawing>
          <wp:inline wp14:editId="53BF7DC1" wp14:anchorId="2936AD78">
            <wp:extent cx="636270" cy="636270"/>
            <wp:effectExtent l="0" t="0" r="0" b="0"/>
            <wp:docPr id="1187420178" name="Picture 22" descr="This activity requires building or making. " title=""/>
            <wp:cNvGraphicFramePr>
              <a:graphicFrameLocks noChangeAspect="1"/>
            </wp:cNvGraphicFramePr>
            <a:graphic>
              <a:graphicData uri="http://schemas.openxmlformats.org/drawingml/2006/picture">
                <pic:pic>
                  <pic:nvPicPr>
                    <pic:cNvPr id="0" name="Picture 22"/>
                    <pic:cNvPicPr/>
                  </pic:nvPicPr>
                  <pic:blipFill>
                    <a:blip r:embed="R42c89926b12747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6270" cy="636270"/>
                    </a:xfrm>
                    <a:prstGeom prst="rect">
                      <a:avLst/>
                    </a:prstGeom>
                  </pic:spPr>
                </pic:pic>
              </a:graphicData>
            </a:graphic>
          </wp:inline>
        </w:drawing>
      </w:r>
      <w:r w:rsidR="00CC6FF8">
        <w:drawing>
          <wp:inline wp14:editId="1CEBB5C0" wp14:anchorId="4B76B037">
            <wp:extent cx="638175" cy="638175"/>
            <wp:effectExtent l="0" t="0" r="9525" b="9525"/>
            <wp:docPr id="59910773"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156a290fb0254ab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CE3FB3">
        <w:rPr/>
        <w:t>If you like</w:t>
      </w:r>
      <w:r w:rsidR="538E2365">
        <w:rPr/>
        <w:t>,</w:t>
      </w:r>
      <w:r w:rsidR="00CE3FB3">
        <w:rPr/>
        <w:t xml:space="preserve"> build the model. Then draw what the staircase will look like if we continue building it up and d</w:t>
      </w:r>
      <w:r w:rsidR="002F5744">
        <w:rPr/>
        <w:t>own the other side, using twos.</w:t>
      </w:r>
    </w:p>
    <w:p w:rsidR="00265F80" w:rsidP="003F2768" w:rsidRDefault="000E5B91" w14:paraId="11EE7A42" w14:textId="33661E50">
      <w:r w:rsidR="000E5B91">
        <w:drawing>
          <wp:inline wp14:editId="4E1CE6E2" wp14:anchorId="0939F0BF">
            <wp:extent cx="6438986" cy="2893926"/>
            <wp:effectExtent l="0" t="0" r="0" b="1905"/>
            <wp:docPr id="1719086095" name="Picture 1719086095" descr="Grid paper" title=""/>
            <wp:cNvGraphicFramePr>
              <a:graphicFrameLocks noChangeAspect="1"/>
            </wp:cNvGraphicFramePr>
            <a:graphic>
              <a:graphicData uri="http://schemas.openxmlformats.org/drawingml/2006/picture">
                <pic:pic>
                  <pic:nvPicPr>
                    <pic:cNvPr id="0" name="Picture 1719086095"/>
                    <pic:cNvPicPr/>
                  </pic:nvPicPr>
                  <pic:blipFill>
                    <a:blip r:embed="R302581ddb41944f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438986" cy="2893926"/>
                    </a:xfrm>
                    <a:prstGeom prst="rect">
                      <a:avLst/>
                    </a:prstGeom>
                  </pic:spPr>
                </pic:pic>
              </a:graphicData>
            </a:graphic>
          </wp:inline>
        </w:drawing>
      </w:r>
    </w:p>
    <w:p w:rsidRPr="00E84136" w:rsidR="002F5744" w:rsidP="003F2768" w:rsidRDefault="00265F80" w14:paraId="27284E51" w14:textId="22C8FC4C">
      <w:r>
        <w:br w:type="page"/>
      </w:r>
    </w:p>
    <w:p w:rsidR="003F2768" w:rsidP="003F2768" w:rsidRDefault="003F2768" w14:paraId="2348FB28" w14:textId="49587AF0">
      <w:r w:rsidR="003F2768">
        <w:drawing>
          <wp:inline wp14:editId="2CFE614B" wp14:anchorId="262B4914">
            <wp:extent cx="640081" cy="640081"/>
            <wp:effectExtent l="0" t="0" r="7620" b="7620"/>
            <wp:docPr id="2027772554" name="Picture 908694337" descr="Play this game or watch this video." title="Play"/>
            <wp:cNvGraphicFramePr>
              <a:graphicFrameLocks noChangeAspect="1"/>
            </wp:cNvGraphicFramePr>
            <a:graphic>
              <a:graphicData uri="http://schemas.openxmlformats.org/drawingml/2006/picture">
                <pic:pic>
                  <pic:nvPicPr>
                    <pic:cNvPr id="0" name="Picture 908694337"/>
                    <pic:cNvPicPr/>
                  </pic:nvPicPr>
                  <pic:blipFill>
                    <a:blip r:embed="R5f01ebefc1044ec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3F2768">
        <w:rPr>
          <w:lang w:eastAsia="zh-CN"/>
        </w:rPr>
        <w:t xml:space="preserve"> View video</w:t>
      </w:r>
      <w:r w:rsidR="003F2768">
        <w:rPr/>
        <w:t xml:space="preserve"> </w:t>
      </w:r>
      <w:hyperlink r:id="Rbe66abdf90db4201">
        <w:r w:rsidRPr="72824071" w:rsidR="003F2768">
          <w:rPr>
            <w:rStyle w:val="Hyperlink"/>
          </w:rPr>
          <w:t>Staircase pattern 1 – part 3</w:t>
        </w:r>
      </w:hyperlink>
      <w:r w:rsidR="003F2768">
        <w:rPr/>
        <w:t xml:space="preserve"> </w:t>
      </w:r>
    </w:p>
    <w:p w:rsidR="006F23F4" w:rsidP="003F2768" w:rsidRDefault="00CE3FB3" w14:paraId="094A3357" w14:textId="01906F0A">
      <w:pPr>
        <w:rPr>
          <w:noProof/>
          <w:lang w:eastAsia="en-AU"/>
        </w:rPr>
      </w:pPr>
      <w:r w:rsidR="00CE3FB3">
        <w:drawing>
          <wp:inline wp14:editId="0D192B72" wp14:anchorId="18F35D0F">
            <wp:extent cx="638175" cy="638175"/>
            <wp:effectExtent l="0" t="0" r="9525" b="9525"/>
            <wp:docPr id="23"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7234d31ff4c34a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CE3FB3">
        <w:rPr/>
        <w:t>How many blocks are there altogether? Use diagrams to record the thinking you did to work out the solution.</w:t>
      </w:r>
    </w:p>
    <w:p w:rsidR="00CE3FB3" w:rsidP="003F2768" w:rsidRDefault="00CE3FB3" w14:paraId="6F675192" w14:textId="7BE27074">
      <w:r w:rsidR="00CE3FB3">
        <w:drawing>
          <wp:inline wp14:editId="7546CE72" wp14:anchorId="3966E2D1">
            <wp:extent cx="4592496" cy="2150347"/>
            <wp:effectExtent l="0" t="0" r="0" b="2540"/>
            <wp:docPr id="24" name="Picture 24" descr="Unifix cube in a stair case pattern. With 18 on the bottom row, then 14, 10, 6 and 2." title=""/>
            <wp:cNvGraphicFramePr>
              <a:graphicFrameLocks noChangeAspect="1"/>
            </wp:cNvGraphicFramePr>
            <a:graphic>
              <a:graphicData uri="http://schemas.openxmlformats.org/drawingml/2006/picture">
                <pic:pic>
                  <pic:nvPicPr>
                    <pic:cNvPr id="0" name="Picture 24"/>
                    <pic:cNvPicPr/>
                  </pic:nvPicPr>
                  <pic:blipFill>
                    <a:blip r:embed="Rc6c49cc409284cc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92496" cy="2150347"/>
                    </a:xfrm>
                    <a:prstGeom prst="rect">
                      <a:avLst/>
                    </a:prstGeom>
                  </pic:spPr>
                </pic:pic>
              </a:graphicData>
            </a:graphic>
          </wp:inline>
        </w:drawing>
      </w:r>
    </w:p>
    <w:p w:rsidR="00557A51" w:rsidP="003F2768" w:rsidRDefault="00557A51" w14:paraId="39011AE3" w14:textId="038E709C"/>
    <w:p w:rsidR="00557A51" w:rsidP="003F2768" w:rsidRDefault="00557A51" w14:paraId="0A82BB3C" w14:textId="11470C8D"/>
    <w:p w:rsidR="00557A51" w:rsidP="003F2768" w:rsidRDefault="00557A51" w14:paraId="6DB9435A" w14:textId="384A80E6"/>
    <w:p w:rsidR="00557A51" w:rsidP="003F2768" w:rsidRDefault="00557A51" w14:paraId="1D3FCA81" w14:textId="2D8252A5"/>
    <w:p w:rsidR="00557A51" w:rsidP="003F2768" w:rsidRDefault="00557A51" w14:paraId="7BA94966" w14:textId="15F61B10"/>
    <w:p w:rsidR="00557A51" w:rsidP="003F2768" w:rsidRDefault="00557A51" w14:paraId="1D78F3E8" w14:textId="6C19E39D"/>
    <w:p w:rsidR="00557A51" w:rsidP="003F2768" w:rsidRDefault="00557A51" w14:paraId="383DE357" w14:textId="7566D0E4"/>
    <w:p w:rsidR="00557A51" w:rsidP="003F2768" w:rsidRDefault="00557A51" w14:paraId="0468BF9B" w14:textId="5FD46D00"/>
    <w:p w:rsidR="00557A51" w:rsidP="003F2768" w:rsidRDefault="00557A51" w14:paraId="5AB04955" w14:textId="5A2E4DF0"/>
    <w:p w:rsidR="00265F80" w:rsidP="003F2768" w:rsidRDefault="00265F80" w14:paraId="50A84BF5" w14:textId="5BF18B95"/>
    <w:p w:rsidRPr="00E84136" w:rsidR="00265F80" w:rsidP="003F2768" w:rsidRDefault="00265F80" w14:paraId="5C84C1F2" w14:textId="77777777"/>
    <w:p w:rsidRPr="005B2358" w:rsidR="00772E1E" w:rsidP="003F2768" w:rsidRDefault="003F2768" w14:paraId="01FC49EA" w14:textId="1117EF93">
      <w:pPr>
        <w:rPr>
          <w:color w:val="2F5496" w:themeColor="accent1" w:themeShade="BF"/>
          <w:lang w:eastAsia="zh-CN"/>
        </w:rPr>
      </w:pPr>
      <w:r w:rsidR="003F2768">
        <w:drawing>
          <wp:inline wp14:editId="5050FD7D" wp14:anchorId="071A1E68">
            <wp:extent cx="640081" cy="640081"/>
            <wp:effectExtent l="0" t="0" r="7620" b="7620"/>
            <wp:docPr id="5" name="Picture 908694337" descr="Play this game or watch this video." title="Play"/>
            <wp:cNvGraphicFramePr>
              <a:graphicFrameLocks noChangeAspect="1"/>
            </wp:cNvGraphicFramePr>
            <a:graphic>
              <a:graphicData uri="http://schemas.openxmlformats.org/drawingml/2006/picture">
                <pic:pic>
                  <pic:nvPicPr>
                    <pic:cNvPr id="0" name="Picture 908694337"/>
                    <pic:cNvPicPr/>
                  </pic:nvPicPr>
                  <pic:blipFill>
                    <a:blip r:embed="R477e1dd2c28a4d2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3F2768">
        <w:rPr/>
        <w:t xml:space="preserve"> </w:t>
      </w:r>
      <w:r w:rsidRPr="72824071" w:rsidR="004D1029">
        <w:rPr>
          <w:rFonts w:eastAsia="Arial" w:cs="Arial"/>
        </w:rPr>
        <w:t>You may like to view the episode of</w:t>
      </w:r>
      <w:r w:rsidR="003F2768">
        <w:rPr/>
        <w:t xml:space="preserve"> </w:t>
      </w:r>
      <w:hyperlink r:id="R0a8296eb1f084765">
        <w:r w:rsidRPr="72824071" w:rsidR="003F2768">
          <w:rPr>
            <w:rStyle w:val="Hyperlink"/>
          </w:rPr>
          <w:t>Numberblocks step squad</w:t>
        </w:r>
      </w:hyperlink>
      <w:bookmarkStart w:name="_GoBack" w:id="0"/>
      <w:bookmarkEnd w:id="0"/>
    </w:p>
    <w:p w:rsidRPr="005B2358" w:rsidR="005B2358" w:rsidP="005B2358" w:rsidRDefault="005C1F70" w14:paraId="67DFC3A4" w14:textId="4EBCFA3A">
      <w:pPr>
        <w:pStyle w:val="Heading2"/>
      </w:pPr>
      <w:r>
        <w:t>Reflection</w:t>
      </w:r>
    </w:p>
    <w:p w:rsidRPr="002762CD" w:rsidR="008B45C5" w:rsidP="2DCAC7CD" w:rsidRDefault="008B45C5" w14:paraId="1CB26266" w14:textId="4F73DE10">
      <w:pPr>
        <w:pStyle w:val="ListBullet2"/>
        <w:numPr>
          <w:numId w:val="0"/>
        </w:numPr>
        <w:rPr>
          <w:lang w:eastAsia="zh-CN"/>
        </w:rPr>
      </w:pPr>
      <w:r w:rsidR="008B45C5">
        <w:drawing>
          <wp:inline wp14:editId="7F18CF5D" wp14:anchorId="20D0BF1F">
            <wp:extent cx="635027" cy="635027"/>
            <wp:effectExtent l="0" t="0" r="0" b="0"/>
            <wp:docPr id="542652801" name="Picture 15" descr="Reflect on your learning" title="Reflection"/>
            <wp:cNvGraphicFramePr>
              <a:graphicFrameLocks noChangeAspect="1"/>
            </wp:cNvGraphicFramePr>
            <a:graphic>
              <a:graphicData uri="http://schemas.openxmlformats.org/drawingml/2006/picture">
                <pic:pic>
                  <pic:nvPicPr>
                    <pic:cNvPr id="0" name="Picture 15"/>
                    <pic:cNvPicPr/>
                  </pic:nvPicPr>
                  <pic:blipFill>
                    <a:blip r:embed="R09302f9e3c6a49d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6F23F4">
        <w:rPr/>
        <w:t xml:space="preserve"> </w:t>
      </w:r>
      <w:r w:rsidR="11245631">
        <w:rPr/>
        <w:t>Can you find any growing or shrinking patterns at home or at school? Draw the patterns you find.</w:t>
      </w:r>
    </w:p>
    <w:p w:rsidRPr="002762CD" w:rsidR="008B45C5" w:rsidP="2DCAC7CD" w:rsidRDefault="008B45C5" w14:paraId="63584620" w14:textId="20DEF611">
      <w:pPr>
        <w:pStyle w:val="ListBullet2"/>
        <w:numPr>
          <w:ilvl w:val="1"/>
          <w:numId w:val="0"/>
        </w:numPr>
        <w:rPr>
          <w:lang w:eastAsia="zh-CN"/>
        </w:rPr>
      </w:pPr>
    </w:p>
    <w:p w:rsidRPr="002762CD" w:rsidR="008B45C5" w:rsidP="2DCAC7CD" w:rsidRDefault="008B45C5" w14:paraId="003BD29E" w14:textId="2576BEA2">
      <w:pPr>
        <w:pStyle w:val="ListBullet2"/>
        <w:numPr>
          <w:ilvl w:val="1"/>
          <w:numId w:val="0"/>
        </w:numPr>
        <w:rPr>
          <w:lang w:eastAsia="zh-CN"/>
        </w:rPr>
      </w:pPr>
    </w:p>
    <w:p w:rsidRPr="002762CD" w:rsidR="008B45C5" w:rsidP="2DCAC7CD" w:rsidRDefault="008B45C5" w14:paraId="286BB935" w14:textId="2F0FEB6B">
      <w:pPr>
        <w:pStyle w:val="ListBullet2"/>
        <w:numPr>
          <w:ilvl w:val="1"/>
          <w:numId w:val="0"/>
        </w:numPr>
        <w:rPr>
          <w:lang w:eastAsia="zh-CN"/>
        </w:rPr>
      </w:pPr>
    </w:p>
    <w:p w:rsidR="00557A51" w:rsidP="2DCAC7CD" w:rsidRDefault="00557A51" w14:paraId="36B6DA00" w14:textId="77777777">
      <w:pPr>
        <w:pStyle w:val="ListBullet2"/>
        <w:numPr>
          <w:ilvl w:val="1"/>
          <w:numId w:val="0"/>
        </w:numPr>
        <w:rPr>
          <w:lang w:eastAsia="zh-CN"/>
        </w:rPr>
      </w:pPr>
    </w:p>
    <w:p w:rsidR="00557A51" w:rsidP="2DCAC7CD" w:rsidRDefault="00557A51" w14:paraId="6929232C" w14:textId="66CAA3F1">
      <w:pPr>
        <w:pStyle w:val="ListBullet2"/>
        <w:numPr>
          <w:ilvl w:val="1"/>
          <w:numId w:val="0"/>
        </w:numPr>
        <w:rPr>
          <w:lang w:eastAsia="zh-CN"/>
        </w:rPr>
      </w:pPr>
    </w:p>
    <w:p w:rsidR="00BF3155" w:rsidP="2DCAC7CD" w:rsidRDefault="00BF3155" w14:paraId="070043E6" w14:textId="55FBB897">
      <w:pPr>
        <w:pStyle w:val="ListBullet2"/>
        <w:numPr>
          <w:ilvl w:val="1"/>
          <w:numId w:val="0"/>
        </w:numPr>
        <w:rPr>
          <w:lang w:eastAsia="zh-CN"/>
        </w:rPr>
      </w:pPr>
    </w:p>
    <w:p w:rsidR="00BF3155" w:rsidP="2DCAC7CD" w:rsidRDefault="00BF3155" w14:paraId="34E54D3A" w14:textId="4688B235">
      <w:pPr>
        <w:pStyle w:val="ListBullet2"/>
        <w:numPr>
          <w:ilvl w:val="1"/>
          <w:numId w:val="0"/>
        </w:numPr>
        <w:rPr>
          <w:lang w:eastAsia="zh-CN"/>
        </w:rPr>
      </w:pPr>
    </w:p>
    <w:p w:rsidR="00BF3155" w:rsidP="2DCAC7CD" w:rsidRDefault="00BF3155" w14:paraId="052962D0" w14:textId="786EC973">
      <w:pPr>
        <w:pStyle w:val="ListBullet2"/>
        <w:numPr>
          <w:ilvl w:val="1"/>
          <w:numId w:val="0"/>
        </w:numPr>
        <w:rPr>
          <w:lang w:eastAsia="zh-CN"/>
        </w:rPr>
      </w:pPr>
    </w:p>
    <w:p w:rsidR="00BF3155" w:rsidP="2DCAC7CD" w:rsidRDefault="00BF3155" w14:paraId="4D333FB5" w14:textId="79273C3C">
      <w:pPr>
        <w:pStyle w:val="ListBullet2"/>
        <w:numPr>
          <w:ilvl w:val="1"/>
          <w:numId w:val="0"/>
        </w:numPr>
        <w:rPr>
          <w:lang w:eastAsia="zh-CN"/>
        </w:rPr>
      </w:pPr>
    </w:p>
    <w:p w:rsidR="00BF3155" w:rsidP="2DCAC7CD" w:rsidRDefault="00BF3155" w14:paraId="713ED28A" w14:textId="77777777">
      <w:pPr>
        <w:pStyle w:val="ListBullet2"/>
        <w:numPr>
          <w:ilvl w:val="1"/>
          <w:numId w:val="0"/>
        </w:numPr>
        <w:rPr>
          <w:lang w:eastAsia="zh-CN"/>
        </w:rPr>
      </w:pPr>
    </w:p>
    <w:p w:rsidR="00557A51" w:rsidP="2DCAC7CD" w:rsidRDefault="00557A51" w14:paraId="4E8C2067" w14:textId="77777777">
      <w:pPr>
        <w:pStyle w:val="ListBullet2"/>
        <w:numPr>
          <w:ilvl w:val="1"/>
          <w:numId w:val="0"/>
        </w:numPr>
        <w:rPr>
          <w:lang w:eastAsia="zh-CN"/>
        </w:rPr>
      </w:pPr>
    </w:p>
    <w:p w:rsidR="00557A51" w:rsidP="2DCAC7CD" w:rsidRDefault="00557A51" w14:paraId="005BEE6A" w14:textId="77777777">
      <w:pPr>
        <w:pStyle w:val="ListBullet2"/>
        <w:numPr>
          <w:ilvl w:val="1"/>
          <w:numId w:val="0"/>
        </w:numPr>
        <w:rPr>
          <w:lang w:eastAsia="zh-CN"/>
        </w:rPr>
      </w:pPr>
    </w:p>
    <w:p w:rsidRPr="002762CD" w:rsidR="008B45C5" w:rsidP="2DCAC7CD" w:rsidRDefault="006F23F4" w14:paraId="1FEACAD5" w14:textId="5E83C651">
      <w:pPr>
        <w:pStyle w:val="ListBullet2"/>
        <w:numPr>
          <w:ilvl w:val="1"/>
          <w:numId w:val="0"/>
        </w:numPr>
        <w:rPr>
          <w:lang w:eastAsia="zh-CN"/>
        </w:rPr>
      </w:pPr>
      <w:r w:rsidRPr="2DCAC7CD">
        <w:rPr>
          <w:lang w:eastAsia="zh-CN"/>
        </w:rPr>
        <w:t>Talk about what you have discovered and learnt about today with someone at home.</w:t>
      </w:r>
    </w:p>
    <w:p w:rsidR="007932AD" w:rsidP="007932AD" w:rsidRDefault="006649BA" w14:paraId="52F6B007" w14:textId="4DB91216">
      <w:pPr>
        <w:pStyle w:val="Heading1"/>
      </w:pPr>
      <w:r>
        <w:t>Day</w:t>
      </w:r>
      <w:r w:rsidR="007932AD">
        <w:t xml:space="preserve"> 2</w:t>
      </w:r>
    </w:p>
    <w:p w:rsidR="00EB6274" w:rsidP="7F5A5FD4" w:rsidRDefault="00EB6274" w14:paraId="59797D90" w14:textId="1249D30C">
      <w:r>
        <w:t xml:space="preserve">Today </w:t>
      </w:r>
      <w:r w:rsidR="4C0B7E1C">
        <w:t>we</w:t>
      </w:r>
      <w:r w:rsidR="00770A47">
        <w:t xml:space="preserve"> have 3</w:t>
      </w:r>
      <w:r>
        <w:t xml:space="preserve"> tasks.</w:t>
      </w:r>
      <w:r w:rsidR="098506B6">
        <w:t xml:space="preserve"> We are going to explore different ways of thinking about numbers </w:t>
      </w:r>
      <w:r w:rsidR="4B29338A">
        <w:t xml:space="preserve">to help </w:t>
      </w:r>
      <w:r w:rsidR="098506B6">
        <w:t xml:space="preserve">us </w:t>
      </w:r>
      <w:r w:rsidR="5249D575">
        <w:t xml:space="preserve">better understand how numbers work. </w:t>
      </w:r>
      <w:r w:rsidR="00025778">
        <w:t>We will look at using a pan balance to investigate mass.</w:t>
      </w:r>
      <w:r w:rsidR="00D44DC8">
        <w:t xml:space="preserve"> We</w:t>
      </w:r>
      <w:r w:rsidR="00557A51">
        <w:t xml:space="preserve"> are</w:t>
      </w:r>
      <w:r w:rsidR="00D44DC8">
        <w:t xml:space="preserve"> also going to have a closer look at growing and shrinking patterns.</w:t>
      </w:r>
    </w:p>
    <w:p w:rsidRPr="002762CD" w:rsidR="0041148B" w:rsidP="004D5537" w:rsidRDefault="004D5537" w14:paraId="2211D9E7" w14:textId="05E57C7D">
      <w:pPr>
        <w:pStyle w:val="FeatureBox"/>
      </w:pPr>
      <w:r w:rsidR="004D5537">
        <w:drawing>
          <wp:inline wp14:editId="799442AF" wp14:anchorId="1C1A32F2">
            <wp:extent cx="635027" cy="635027"/>
            <wp:effectExtent l="0" t="0" r="0" b="0"/>
            <wp:docPr id="12905096" name="Picture 21" descr="Time to collect your resources" title="Resources"/>
            <wp:cNvGraphicFramePr>
              <a:graphicFrameLocks noChangeAspect="1"/>
            </wp:cNvGraphicFramePr>
            <a:graphic>
              <a:graphicData uri="http://schemas.openxmlformats.org/drawingml/2006/picture">
                <pic:pic>
                  <pic:nvPicPr>
                    <pic:cNvPr id="0" name="Picture 21"/>
                    <pic:cNvPicPr/>
                  </pic:nvPicPr>
                  <pic:blipFill>
                    <a:blip r:embed="R3c7ff8c771bb4ab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4D5537">
        <w:rPr/>
        <w:t xml:space="preserve"> Resources – </w:t>
      </w:r>
      <w:r w:rsidR="00961029">
        <w:rPr/>
        <w:t>device to view videos,</w:t>
      </w:r>
      <w:r w:rsidR="00AD65FC">
        <w:rPr/>
        <w:t xml:space="preserve"> </w:t>
      </w:r>
      <w:r w:rsidR="00AD65FC">
        <w:rPr/>
        <w:t>colour pencils/ markers</w:t>
      </w:r>
      <w:r w:rsidR="008E3604">
        <w:rPr/>
        <w:t>,</w:t>
      </w:r>
      <w:r w:rsidRPr="72824071" w:rsidR="00025778">
        <w:rPr>
          <w:rStyle w:val="Hyperlink"/>
          <w:color w:val="auto"/>
          <w:u w:val="none"/>
        </w:rPr>
        <w:t xml:space="preserve"> </w:t>
      </w:r>
      <w:r w:rsidRPr="72824071" w:rsidR="00025778">
        <w:rPr>
          <w:rStyle w:val="Hyperlink"/>
          <w:color w:val="auto"/>
          <w:u w:val="none"/>
        </w:rPr>
        <w:t>collection of objects like blocks or unfix cubes</w:t>
      </w:r>
    </w:p>
    <w:p w:rsidR="00770A47" w:rsidP="00770A47" w:rsidRDefault="00770A47" w14:paraId="20A1FF35" w14:textId="26F344D5">
      <w:pPr>
        <w:pStyle w:val="Heading2"/>
      </w:pPr>
      <w:r>
        <w:t>Introducing rekenreks</w:t>
      </w:r>
    </w:p>
    <w:p w:rsidRPr="00BF3155" w:rsidR="00BF3155" w:rsidP="00ED31CB" w:rsidRDefault="00ED31CB" w14:paraId="4DE5BE3A" w14:textId="7C39E674">
      <w:pPr>
        <w:rPr>
          <w:color w:val="2F5496" w:themeColor="accent1" w:themeShade="BF"/>
          <w:u w:val="single"/>
          <w:lang w:eastAsia="zh-CN"/>
        </w:rPr>
      </w:pPr>
      <w:r w:rsidR="00ED31CB">
        <w:drawing>
          <wp:inline wp14:editId="062DCEF5" wp14:anchorId="41128071">
            <wp:extent cx="640081" cy="640081"/>
            <wp:effectExtent l="0" t="0" r="7620" b="7620"/>
            <wp:docPr id="485777751" name="Picture 908694337" descr="Play this game or watch this video." title="Play"/>
            <wp:cNvGraphicFramePr>
              <a:graphicFrameLocks noChangeAspect="1"/>
            </wp:cNvGraphicFramePr>
            <a:graphic>
              <a:graphicData uri="http://schemas.openxmlformats.org/drawingml/2006/picture">
                <pic:pic>
                  <pic:nvPicPr>
                    <pic:cNvPr id="0" name="Picture 908694337"/>
                    <pic:cNvPicPr/>
                  </pic:nvPicPr>
                  <pic:blipFill>
                    <a:blip r:embed="Re6d07e3d243843b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ED31CB">
        <w:rPr>
          <w:lang w:eastAsia="zh-CN"/>
        </w:rPr>
        <w:t>View video</w:t>
      </w:r>
      <w:r w:rsidR="00ED31CB">
        <w:rPr/>
        <w:t xml:space="preserve"> </w:t>
      </w:r>
      <w:hyperlink r:id="R89023fa0748c4005">
        <w:r w:rsidRPr="72824071" w:rsidR="00ED31CB">
          <w:rPr>
            <w:rStyle w:val="Hyperlink"/>
            <w:lang w:eastAsia="zh-CN"/>
          </w:rPr>
          <w:t>Introducing rekenreks</w:t>
        </w:r>
      </w:hyperlink>
    </w:p>
    <w:p w:rsidR="00ED31CB" w:rsidP="00ED31CB" w:rsidRDefault="00ED31CB" w14:paraId="32BE9801" w14:textId="2D7A56C6">
      <w:pPr>
        <w:rPr>
          <w:lang w:eastAsia="zh-CN"/>
        </w:rPr>
      </w:pPr>
      <w:r w:rsidR="00ED31CB">
        <w:drawing>
          <wp:inline wp14:editId="7DACFB64" wp14:anchorId="1B8DCE77">
            <wp:extent cx="635027" cy="635027"/>
            <wp:effectExtent l="0" t="0" r="0" b="0"/>
            <wp:docPr id="27"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e70b5381a2d642c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Pr="72824071" w:rsidR="00ED31CB">
        <w:rPr>
          <w:lang w:eastAsia="zh-CN"/>
        </w:rPr>
        <w:t>Mum gave us some baby carrots for a snack. There were 8 in total. Some carrots were on my brother's plate and some carrots were on my plate.</w:t>
      </w:r>
    </w:p>
    <w:p w:rsidR="00AD65FC" w:rsidP="00ED31CB" w:rsidRDefault="00AD65FC" w14:paraId="495FB981" w14:textId="118BB3A6">
      <w:pPr>
        <w:rPr>
          <w:lang w:eastAsia="zh-CN"/>
        </w:rPr>
      </w:pPr>
      <w:r w:rsidR="00AD65FC">
        <w:drawing>
          <wp:inline wp14:editId="5DCA39FE" wp14:anchorId="377792C4">
            <wp:extent cx="2574906" cy="1716515"/>
            <wp:effectExtent l="0" t="0" r="0" b="0"/>
            <wp:docPr id="29" name="Picture 29" descr="8 carrots and two plates. One plate labelled my plate and the other plate labelled my brother's plate." title=""/>
            <wp:cNvGraphicFramePr>
              <a:graphicFrameLocks noChangeAspect="1"/>
            </wp:cNvGraphicFramePr>
            <a:graphic>
              <a:graphicData uri="http://schemas.openxmlformats.org/drawingml/2006/picture">
                <pic:pic>
                  <pic:nvPicPr>
                    <pic:cNvPr id="0" name="Picture 29"/>
                    <pic:cNvPicPr/>
                  </pic:nvPicPr>
                  <pic:blipFill>
                    <a:blip r:embed="R88eb2e4080ca441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74906" cy="1716515"/>
                    </a:xfrm>
                    <a:prstGeom prst="rect">
                      <a:avLst/>
                    </a:prstGeom>
                  </pic:spPr>
                </pic:pic>
              </a:graphicData>
            </a:graphic>
          </wp:inline>
        </w:drawing>
      </w:r>
    </w:p>
    <w:p w:rsidR="00AD65FC" w:rsidP="00ED31CB" w:rsidRDefault="00AD65FC" w14:paraId="6505834C" w14:textId="43AD45FA">
      <w:pPr>
        <w:rPr>
          <w:lang w:eastAsia="zh-CN"/>
        </w:rPr>
      </w:pPr>
      <w:r w:rsidRPr="2DCAC7CD">
        <w:rPr>
          <w:lang w:eastAsia="zh-CN"/>
        </w:rPr>
        <w:t>Use a rekenrek to imagine your thinking then draw pictures to record your thinking; for example:</w:t>
      </w:r>
    </w:p>
    <w:p w:rsidR="00AD65FC" w:rsidP="00ED31CB" w:rsidRDefault="00AD65FC" w14:paraId="5CD81A51" w14:textId="3E909C0F">
      <w:pPr>
        <w:rPr>
          <w:lang w:eastAsia="zh-CN"/>
        </w:rPr>
      </w:pPr>
      <w:r w:rsidR="00AD65FC">
        <w:drawing>
          <wp:inline wp14:editId="26D59F8C" wp14:anchorId="36705E29">
            <wp:extent cx="2607547" cy="994614"/>
            <wp:effectExtent l="0" t="0" r="2540" b="0"/>
            <wp:docPr id="28" name="Picture 28" descr="Rekenrek drawing with 8 a 0 represented. " title=""/>
            <wp:cNvGraphicFramePr>
              <a:graphicFrameLocks noChangeAspect="1"/>
            </wp:cNvGraphicFramePr>
            <a:graphic>
              <a:graphicData uri="http://schemas.openxmlformats.org/drawingml/2006/picture">
                <pic:pic>
                  <pic:nvPicPr>
                    <pic:cNvPr id="0" name="Picture 28"/>
                    <pic:cNvPicPr/>
                  </pic:nvPicPr>
                  <pic:blipFill>
                    <a:blip r:embed="R3ea85d863be9431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07547" cy="994614"/>
                    </a:xfrm>
                    <a:prstGeom prst="rect">
                      <a:avLst/>
                    </a:prstGeom>
                  </pic:spPr>
                </pic:pic>
              </a:graphicData>
            </a:graphic>
          </wp:inline>
        </w:drawing>
      </w:r>
    </w:p>
    <w:p w:rsidR="00AD65FC" w:rsidP="00AD65FC" w:rsidRDefault="00AD65FC" w14:paraId="6609A9A9" w14:textId="659CE1D3">
      <w:pPr>
        <w:rPr>
          <w:lang w:eastAsia="zh-CN"/>
        </w:rPr>
      </w:pPr>
      <w:r w:rsidR="00AD65FC">
        <w:drawing>
          <wp:inline wp14:editId="470A8EE9" wp14:anchorId="41C83B6F">
            <wp:extent cx="635027" cy="635027"/>
            <wp:effectExtent l="0" t="0" r="0" b="0"/>
            <wp:docPr id="30"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1a168aea76024e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AD65FC">
        <w:drawing>
          <wp:inline wp14:editId="1A1B6FB1" wp14:anchorId="4E904227">
            <wp:extent cx="638175" cy="638175"/>
            <wp:effectExtent l="0" t="0" r="9525" b="9525"/>
            <wp:docPr id="31"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7d67dc5d4642460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AD65FC">
        <w:rPr>
          <w:lang w:eastAsia="zh-CN"/>
        </w:rPr>
        <w:t>How many carrots were on my plate?</w:t>
      </w:r>
    </w:p>
    <w:p w:rsidR="00AD65FC" w:rsidP="00ED31CB" w:rsidRDefault="00AD65FC" w14:paraId="5A8B8F5F" w14:textId="61888AAB">
      <w:pPr>
        <w:rPr>
          <w:lang w:eastAsia="zh-CN"/>
        </w:rPr>
      </w:pPr>
      <w:r>
        <w:rPr>
          <w:lang w:eastAsia="zh-CN"/>
        </w:rPr>
        <w:t>How many carrots were on my brother’s plate?</w:t>
      </w:r>
    </w:p>
    <w:p w:rsidR="0039291D" w:rsidP="00ED31CB" w:rsidRDefault="00AD65FC" w14:paraId="0E6486F3" w14:textId="77777777">
      <w:pPr>
        <w:rPr>
          <w:lang w:eastAsia="zh-CN"/>
        </w:rPr>
      </w:pPr>
      <w:r w:rsidRPr="2DCAC7CD">
        <w:rPr>
          <w:lang w:eastAsia="zh-CN"/>
        </w:rPr>
        <w:t>Show as many solutions as you can</w:t>
      </w:r>
      <w:r w:rsidRPr="2DCAC7CD" w:rsidR="4C2F80B1">
        <w:rPr>
          <w:lang w:eastAsia="zh-CN"/>
        </w:rPr>
        <w:t xml:space="preserve"> think of</w:t>
      </w:r>
      <w:r w:rsidRPr="2DCAC7CD">
        <w:rPr>
          <w:lang w:eastAsia="zh-CN"/>
        </w:rPr>
        <w:t>.</w:t>
      </w:r>
    </w:p>
    <w:p w:rsidRPr="00ED31CB" w:rsidR="0039291D" w:rsidP="00ED31CB" w:rsidRDefault="0039291D" w14:paraId="3269C071" w14:textId="746E424D">
      <w:pPr>
        <w:rPr>
          <w:lang w:eastAsia="zh-CN"/>
        </w:rPr>
      </w:pPr>
      <w:r>
        <w:rPr>
          <w:lang w:eastAsia="zh-CN"/>
        </w:rPr>
        <w:br w:type="page"/>
      </w:r>
    </w:p>
    <w:p w:rsidR="00770A47" w:rsidP="00770A47" w:rsidRDefault="00770A47" w14:paraId="312032EA" w14:textId="7C9DDD02">
      <w:pPr>
        <w:pStyle w:val="Heading2"/>
      </w:pPr>
      <w:r>
        <w:t>Balancing numbers 1</w:t>
      </w:r>
    </w:p>
    <w:p w:rsidRPr="00AE2785" w:rsidR="00AE2785" w:rsidP="00AE2785" w:rsidRDefault="00AE2785" w14:paraId="4F34866B" w14:textId="3B633721">
      <w:pPr>
        <w:rPr>
          <w:lang w:eastAsia="zh-CN"/>
        </w:rPr>
      </w:pPr>
      <w:r>
        <w:rPr>
          <w:lang w:eastAsia="zh-CN"/>
        </w:rPr>
        <w:t>(Inspired by the work of Dan Meyer)</w:t>
      </w:r>
    </w:p>
    <w:p w:rsidR="00770A47" w:rsidP="00770A47" w:rsidRDefault="00770A47" w14:paraId="3B4DF5C1" w14:textId="2FA2DB67">
      <w:pPr>
        <w:rPr>
          <w:lang w:eastAsia="zh-CN"/>
        </w:rPr>
      </w:pPr>
      <w:r w:rsidR="00770A47">
        <w:drawing>
          <wp:inline wp14:editId="7FDFB021" wp14:anchorId="012227B2">
            <wp:extent cx="640081" cy="640081"/>
            <wp:effectExtent l="0" t="0" r="7620" b="7620"/>
            <wp:docPr id="1350160908" name="Picture 908694336" descr="Play this game or watch this video." title="Play"/>
            <wp:cNvGraphicFramePr>
              <a:graphicFrameLocks noChangeAspect="1"/>
            </wp:cNvGraphicFramePr>
            <a:graphic>
              <a:graphicData uri="http://schemas.openxmlformats.org/drawingml/2006/picture">
                <pic:pic>
                  <pic:nvPicPr>
                    <pic:cNvPr id="0" name="Picture 908694336"/>
                    <pic:cNvPicPr/>
                  </pic:nvPicPr>
                  <pic:blipFill>
                    <a:blip r:embed="R82f3b350134b4bc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70A47">
        <w:rPr>
          <w:lang w:eastAsia="zh-CN"/>
        </w:rPr>
        <w:t xml:space="preserve">View video </w:t>
      </w:r>
      <w:hyperlink r:id="R4eb0612724944445">
        <w:r w:rsidRPr="72824071" w:rsidR="00770A47">
          <w:rPr>
            <w:rStyle w:val="Hyperlink"/>
            <w:lang w:eastAsia="zh-CN"/>
          </w:rPr>
          <w:t xml:space="preserve">Balancing numbers 1 </w:t>
        </w:r>
        <w:r w:rsidRPr="72824071" w:rsidR="005B2358">
          <w:rPr>
            <w:rStyle w:val="Hyperlink"/>
            <w:lang w:eastAsia="zh-CN"/>
          </w:rPr>
          <w:t>– p</w:t>
        </w:r>
        <w:r w:rsidRPr="72824071" w:rsidR="00AD65FC">
          <w:rPr>
            <w:rStyle w:val="Hyperlink"/>
            <w:lang w:eastAsia="zh-CN"/>
          </w:rPr>
          <w:t>art 1</w:t>
        </w:r>
      </w:hyperlink>
    </w:p>
    <w:p w:rsidR="00AD65FC" w:rsidP="00770A47" w:rsidRDefault="00E8159D" w14:paraId="530C90F4" w14:textId="09753EAF">
      <w:pPr>
        <w:rPr>
          <w:lang w:eastAsia="zh-CN"/>
        </w:rPr>
      </w:pPr>
      <w:r w:rsidR="00E8159D">
        <w:drawing>
          <wp:inline wp14:editId="27182532" wp14:anchorId="6EDCB1EE">
            <wp:extent cx="635027" cy="635027"/>
            <wp:effectExtent l="0" t="0" r="0" b="0"/>
            <wp:docPr id="1921432225"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13aab7844d66407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Pr="72824071" w:rsidR="00E8159D">
        <w:rPr>
          <w:lang w:eastAsia="zh-CN"/>
        </w:rPr>
        <w:t>What do you notice?</w:t>
      </w:r>
    </w:p>
    <w:p w:rsidR="0039291D" w:rsidP="00770A47" w:rsidRDefault="0039291D" w14:paraId="71F26F00" w14:textId="22024D81">
      <w:pPr>
        <w:rPr>
          <w:lang w:eastAsia="zh-CN"/>
        </w:rPr>
      </w:pPr>
    </w:p>
    <w:p w:rsidR="0039291D" w:rsidP="00770A47" w:rsidRDefault="0039291D" w14:paraId="4D640F5A" w14:textId="44C86953">
      <w:pPr>
        <w:rPr>
          <w:lang w:eastAsia="zh-CN"/>
        </w:rPr>
      </w:pPr>
    </w:p>
    <w:p w:rsidR="0039291D" w:rsidP="00770A47" w:rsidRDefault="0039291D" w14:paraId="577D5E5B" w14:textId="776C39DB">
      <w:pPr>
        <w:rPr>
          <w:lang w:eastAsia="zh-CN"/>
        </w:rPr>
      </w:pPr>
    </w:p>
    <w:p w:rsidR="0039291D" w:rsidP="00770A47" w:rsidRDefault="0039291D" w14:paraId="0DF48B69" w14:textId="4F29C339">
      <w:pPr>
        <w:rPr>
          <w:lang w:eastAsia="zh-CN"/>
        </w:rPr>
      </w:pPr>
    </w:p>
    <w:p w:rsidR="0039291D" w:rsidP="00770A47" w:rsidRDefault="0039291D" w14:paraId="10334AC2" w14:textId="2409DB82">
      <w:pPr>
        <w:rPr>
          <w:lang w:eastAsia="zh-CN"/>
        </w:rPr>
      </w:pPr>
    </w:p>
    <w:p w:rsidR="0039291D" w:rsidP="00770A47" w:rsidRDefault="0039291D" w14:paraId="2936E065" w14:textId="7F5898F7">
      <w:pPr>
        <w:rPr>
          <w:lang w:eastAsia="zh-CN"/>
        </w:rPr>
      </w:pPr>
    </w:p>
    <w:p w:rsidR="0039291D" w:rsidP="00770A47" w:rsidRDefault="0039291D" w14:paraId="04F1412F" w14:textId="77777777">
      <w:pPr>
        <w:rPr>
          <w:lang w:eastAsia="zh-CN"/>
        </w:rPr>
      </w:pPr>
    </w:p>
    <w:p w:rsidR="00E8159D" w:rsidP="00770A47" w:rsidRDefault="00E8159D" w14:paraId="771A9D11" w14:textId="38B94683">
      <w:pPr>
        <w:rPr>
          <w:lang w:eastAsia="zh-CN"/>
        </w:rPr>
      </w:pPr>
      <w:r w:rsidR="00E8159D">
        <w:drawing>
          <wp:inline wp14:editId="1D02C799" wp14:anchorId="527CBDE0">
            <wp:extent cx="635027" cy="635027"/>
            <wp:effectExtent l="0" t="0" r="0" b="0"/>
            <wp:docPr id="1921432226"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f07cef04c0ca43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Pr="72824071" w:rsidR="00E8159D">
        <w:rPr>
          <w:lang w:eastAsia="zh-CN"/>
        </w:rPr>
        <w:t>What do you wonder?</w:t>
      </w:r>
    </w:p>
    <w:p w:rsidR="0039291D" w:rsidP="00770A47" w:rsidRDefault="0039291D" w14:paraId="36D2F378" w14:textId="7CC412F5">
      <w:pPr>
        <w:rPr>
          <w:lang w:eastAsia="zh-CN"/>
        </w:rPr>
      </w:pPr>
    </w:p>
    <w:p w:rsidR="0039291D" w:rsidP="00770A47" w:rsidRDefault="0039291D" w14:paraId="0918457B" w14:textId="0C5E6B78">
      <w:pPr>
        <w:rPr>
          <w:lang w:eastAsia="zh-CN"/>
        </w:rPr>
      </w:pPr>
    </w:p>
    <w:p w:rsidR="0039291D" w:rsidP="00770A47" w:rsidRDefault="0039291D" w14:paraId="1D4D9E8E" w14:textId="2DE021D1">
      <w:pPr>
        <w:rPr>
          <w:lang w:eastAsia="zh-CN"/>
        </w:rPr>
      </w:pPr>
    </w:p>
    <w:p w:rsidR="0039291D" w:rsidP="00770A47" w:rsidRDefault="0039291D" w14:paraId="0A7E1E0E" w14:textId="0718A96B">
      <w:pPr>
        <w:rPr>
          <w:lang w:eastAsia="zh-CN"/>
        </w:rPr>
      </w:pPr>
    </w:p>
    <w:p w:rsidR="0039291D" w:rsidP="00770A47" w:rsidRDefault="0039291D" w14:paraId="58282A0A" w14:textId="7C28F88A">
      <w:pPr>
        <w:rPr>
          <w:lang w:eastAsia="zh-CN"/>
        </w:rPr>
      </w:pPr>
    </w:p>
    <w:p w:rsidR="0039291D" w:rsidP="00770A47" w:rsidRDefault="0039291D" w14:paraId="4AD3B7A6" w14:textId="55CB09BE">
      <w:pPr>
        <w:rPr>
          <w:lang w:eastAsia="zh-CN"/>
        </w:rPr>
      </w:pPr>
    </w:p>
    <w:p w:rsidR="0039291D" w:rsidP="00770A47" w:rsidRDefault="0039291D" w14:paraId="694199A9" w14:textId="77777777">
      <w:pPr>
        <w:rPr>
          <w:lang w:eastAsia="zh-CN"/>
        </w:rPr>
      </w:pPr>
    </w:p>
    <w:p w:rsidR="00770A47" w:rsidP="00770A47" w:rsidRDefault="00770A47" w14:paraId="38D9B02D" w14:textId="22EA96BE">
      <w:pPr>
        <w:rPr>
          <w:lang w:eastAsia="zh-CN"/>
        </w:rPr>
      </w:pPr>
      <w:r w:rsidR="00770A47">
        <w:drawing>
          <wp:inline wp14:editId="4D82D0A7" wp14:anchorId="02AC27BB">
            <wp:extent cx="640081" cy="640081"/>
            <wp:effectExtent l="0" t="0" r="7620" b="7620"/>
            <wp:docPr id="1919782155" name="Picture 908694336" descr="Play this game or watch this video." title="Play"/>
            <wp:cNvGraphicFramePr>
              <a:graphicFrameLocks noChangeAspect="1"/>
            </wp:cNvGraphicFramePr>
            <a:graphic>
              <a:graphicData uri="http://schemas.openxmlformats.org/drawingml/2006/picture">
                <pic:pic>
                  <pic:nvPicPr>
                    <pic:cNvPr id="0" name="Picture 908694336"/>
                    <pic:cNvPicPr/>
                  </pic:nvPicPr>
                  <pic:blipFill>
                    <a:blip r:embed="Rf637a98ff358464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70A47">
        <w:rPr>
          <w:lang w:eastAsia="zh-CN"/>
        </w:rPr>
        <w:t xml:space="preserve">View video </w:t>
      </w:r>
      <w:hyperlink r:id="R9533016e74194fcd">
        <w:r w:rsidRPr="72824071" w:rsidR="00770A47">
          <w:rPr>
            <w:rStyle w:val="Hyperlink"/>
            <w:lang w:eastAsia="zh-CN"/>
          </w:rPr>
          <w:t xml:space="preserve">Balancing numbers 1 </w:t>
        </w:r>
        <w:r w:rsidRPr="72824071" w:rsidR="005B2358">
          <w:rPr>
            <w:rStyle w:val="Hyperlink"/>
            <w:lang w:eastAsia="zh-CN"/>
          </w:rPr>
          <w:t>– p</w:t>
        </w:r>
        <w:r w:rsidRPr="72824071" w:rsidR="00770A47">
          <w:rPr>
            <w:rStyle w:val="Hyperlink"/>
            <w:lang w:eastAsia="zh-CN"/>
          </w:rPr>
          <w:t>art 2</w:t>
        </w:r>
      </w:hyperlink>
    </w:p>
    <w:p w:rsidRPr="00AE2785" w:rsidR="00AE2785" w:rsidP="00AE2785" w:rsidRDefault="00AE2785" w14:paraId="79827FDB" w14:textId="30E1F07B">
      <w:pPr>
        <w:rPr>
          <w:lang w:eastAsia="zh-CN"/>
        </w:rPr>
      </w:pPr>
      <w:r w:rsidR="00AE2785">
        <w:drawing>
          <wp:inline wp14:editId="7547C9ED" wp14:anchorId="15CA893E">
            <wp:extent cx="635027" cy="635027"/>
            <wp:effectExtent l="0" t="0" r="0" b="0"/>
            <wp:docPr id="1921432227"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56bdf97d36304c2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Pr="72824071" w:rsidR="00AE2785">
        <w:rPr>
          <w:lang w:eastAsia="zh-CN"/>
        </w:rPr>
        <w:t>How many more bears are ne</w:t>
      </w:r>
      <w:r w:rsidRPr="72824071" w:rsidR="00AE2785">
        <w:rPr>
          <w:lang w:eastAsia="zh-CN"/>
        </w:rPr>
        <w:t>eded to make the scale balance?</w:t>
      </w:r>
    </w:p>
    <w:p w:rsidRPr="00AE2785" w:rsidR="00AE2785" w:rsidP="00AE2785" w:rsidRDefault="00AE2785" w14:paraId="1E6FFCB5" w14:textId="77777777">
      <w:pPr>
        <w:rPr>
          <w:lang w:eastAsia="zh-CN"/>
        </w:rPr>
      </w:pPr>
      <w:r w:rsidRPr="00AE2785">
        <w:rPr>
          <w:lang w:eastAsia="zh-CN"/>
        </w:rPr>
        <w:t>(How many bears are equivalent in mass to The Hulk?)</w:t>
      </w:r>
    </w:p>
    <w:p w:rsidR="00AE2785" w:rsidP="00AE2785" w:rsidRDefault="00CE1EAD" w14:paraId="79176942" w14:textId="3D76545C">
      <w:pPr>
        <w:rPr>
          <w:lang w:eastAsia="zh-CN"/>
        </w:rPr>
      </w:pPr>
      <w:r w:rsidR="00CE1EAD">
        <w:drawing>
          <wp:inline wp14:editId="5AA1E817" wp14:anchorId="426C8847">
            <wp:extent cx="635027" cy="635027"/>
            <wp:effectExtent l="0" t="0" r="0" b="0"/>
            <wp:docPr id="1921432233"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5a1581696f7345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AE2785">
        <w:drawing>
          <wp:inline wp14:editId="12A673BA" wp14:anchorId="5F6871AC">
            <wp:extent cx="640081" cy="640081"/>
            <wp:effectExtent l="0" t="0" r="7620" b="7620"/>
            <wp:docPr id="1921432229"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b0e17fed66704cc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AE2785">
        <w:rPr>
          <w:lang w:eastAsia="zh-CN"/>
        </w:rPr>
        <w:t>What’s an estimate that’s way too high?</w:t>
      </w:r>
    </w:p>
    <w:p w:rsidR="0039291D" w:rsidP="00AE2785" w:rsidRDefault="0039291D" w14:paraId="7F8F186C" w14:textId="01037D00">
      <w:pPr>
        <w:rPr>
          <w:lang w:eastAsia="zh-CN"/>
        </w:rPr>
      </w:pPr>
    </w:p>
    <w:p w:rsidR="0039291D" w:rsidP="00AE2785" w:rsidRDefault="0039291D" w14:paraId="7DDF289C" w14:textId="21F349BF">
      <w:pPr>
        <w:rPr>
          <w:lang w:eastAsia="zh-CN"/>
        </w:rPr>
      </w:pPr>
    </w:p>
    <w:p w:rsidR="0039291D" w:rsidP="00AE2785" w:rsidRDefault="0039291D" w14:paraId="0D60F457" w14:textId="694E9013">
      <w:pPr>
        <w:rPr>
          <w:lang w:eastAsia="zh-CN"/>
        </w:rPr>
      </w:pPr>
    </w:p>
    <w:p w:rsidRPr="00AE2785" w:rsidR="000F742F" w:rsidP="00AE2785" w:rsidRDefault="000F742F" w14:paraId="05FA1D6B" w14:textId="77777777">
      <w:pPr>
        <w:rPr>
          <w:lang w:eastAsia="zh-CN"/>
        </w:rPr>
      </w:pPr>
    </w:p>
    <w:p w:rsidR="00AE2785" w:rsidP="00AE2785" w:rsidRDefault="00CE1EAD" w14:paraId="122DFACC" w14:textId="1DE7AAD1">
      <w:pPr>
        <w:rPr>
          <w:lang w:eastAsia="zh-CN"/>
        </w:rPr>
      </w:pPr>
      <w:r w:rsidR="00CE1EAD">
        <w:drawing>
          <wp:inline wp14:editId="7DB5FCD8" wp14:anchorId="0381F41E">
            <wp:extent cx="635027" cy="635027"/>
            <wp:effectExtent l="0" t="0" r="0" b="0"/>
            <wp:docPr id="1921432232"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21c060251ba041d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AE2785">
        <w:drawing>
          <wp:inline wp14:editId="43693B74" wp14:anchorId="371519EF">
            <wp:extent cx="640081" cy="640081"/>
            <wp:effectExtent l="0" t="0" r="7620" b="7620"/>
            <wp:docPr id="1921432230"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7eef9dadccad4af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AE2785">
        <w:rPr>
          <w:lang w:eastAsia="zh-CN"/>
        </w:rPr>
        <w:t>What’s an estimate that’s way too low?</w:t>
      </w:r>
    </w:p>
    <w:p w:rsidR="0039291D" w:rsidP="00AE2785" w:rsidRDefault="0039291D" w14:paraId="5B90D69C" w14:textId="2855BD89">
      <w:pPr>
        <w:rPr>
          <w:lang w:eastAsia="zh-CN"/>
        </w:rPr>
      </w:pPr>
    </w:p>
    <w:p w:rsidR="0039291D" w:rsidP="00AE2785" w:rsidRDefault="0039291D" w14:paraId="7C54FFBE" w14:textId="06E9613D">
      <w:pPr>
        <w:rPr>
          <w:lang w:eastAsia="zh-CN"/>
        </w:rPr>
      </w:pPr>
    </w:p>
    <w:p w:rsidR="0039291D" w:rsidP="00AE2785" w:rsidRDefault="0039291D" w14:paraId="42441E14" w14:textId="1349733D">
      <w:pPr>
        <w:rPr>
          <w:lang w:eastAsia="zh-CN"/>
        </w:rPr>
      </w:pPr>
    </w:p>
    <w:p w:rsidRPr="00AE2785" w:rsidR="000F742F" w:rsidP="00AE2785" w:rsidRDefault="000F742F" w14:paraId="03D6B618" w14:textId="77777777">
      <w:pPr>
        <w:rPr>
          <w:lang w:eastAsia="zh-CN"/>
        </w:rPr>
      </w:pPr>
    </w:p>
    <w:p w:rsidR="0039291D" w:rsidP="00770A47" w:rsidRDefault="00CE1EAD" w14:paraId="2491963E" w14:textId="77777777">
      <w:pPr>
        <w:rPr>
          <w:lang w:eastAsia="zh-CN"/>
        </w:rPr>
      </w:pPr>
      <w:r w:rsidR="00CE1EAD">
        <w:drawing>
          <wp:inline wp14:editId="2654E186" wp14:anchorId="6B0D530F">
            <wp:extent cx="635027" cy="635027"/>
            <wp:effectExtent l="0" t="0" r="0" b="0"/>
            <wp:docPr id="1921432234"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1dba844a64e347b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AE2785">
        <w:drawing>
          <wp:inline wp14:editId="13C135C9" wp14:anchorId="67E463A3">
            <wp:extent cx="640081" cy="640081"/>
            <wp:effectExtent l="0" t="0" r="7620" b="7620"/>
            <wp:docPr id="1921432231"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296f63efff43441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AE2785">
        <w:rPr>
          <w:lang w:eastAsia="zh-CN"/>
        </w:rPr>
        <w:t>What’s an estimate that you think is reasonable?</w:t>
      </w:r>
    </w:p>
    <w:p w:rsidR="0039291D" w:rsidP="00770A47" w:rsidRDefault="0039291D" w14:paraId="2341D896" w14:textId="1EB08C82">
      <w:pPr>
        <w:rPr>
          <w:lang w:eastAsia="zh-CN"/>
        </w:rPr>
      </w:pPr>
      <w:r>
        <w:rPr>
          <w:lang w:eastAsia="zh-CN"/>
        </w:rPr>
        <w:br w:type="page"/>
      </w:r>
    </w:p>
    <w:p w:rsidR="00770A47" w:rsidP="00770A47" w:rsidRDefault="00770A47" w14:paraId="124877A1" w14:textId="024D607E">
      <w:pPr>
        <w:rPr>
          <w:lang w:eastAsia="zh-CN"/>
        </w:rPr>
      </w:pPr>
      <w:r w:rsidR="00770A47">
        <w:drawing>
          <wp:inline wp14:editId="560BFB7C" wp14:anchorId="5096C345">
            <wp:extent cx="640081" cy="640081"/>
            <wp:effectExtent l="0" t="0" r="7620" b="7620"/>
            <wp:docPr id="1482788125" name="Picture 908694336" descr="Play this game or watch this video." title="Play"/>
            <wp:cNvGraphicFramePr>
              <a:graphicFrameLocks noChangeAspect="1"/>
            </wp:cNvGraphicFramePr>
            <a:graphic>
              <a:graphicData uri="http://schemas.openxmlformats.org/drawingml/2006/picture">
                <pic:pic>
                  <pic:nvPicPr>
                    <pic:cNvPr id="0" name="Picture 908694336"/>
                    <pic:cNvPicPr/>
                  </pic:nvPicPr>
                  <pic:blipFill>
                    <a:blip r:embed="R62f7f18702cb41d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70A47">
        <w:rPr>
          <w:lang w:eastAsia="zh-CN"/>
        </w:rPr>
        <w:t xml:space="preserve">View video </w:t>
      </w:r>
      <w:hyperlink r:id="R54e15e88e51b4c1a">
        <w:r w:rsidRPr="72824071" w:rsidR="00770A47">
          <w:rPr>
            <w:rStyle w:val="Hyperlink"/>
            <w:lang w:eastAsia="zh-CN"/>
          </w:rPr>
          <w:t xml:space="preserve">Balancing numbers 1 </w:t>
        </w:r>
        <w:r w:rsidRPr="72824071" w:rsidR="005B2358">
          <w:rPr>
            <w:rStyle w:val="Hyperlink"/>
            <w:lang w:eastAsia="zh-CN"/>
          </w:rPr>
          <w:t>– p</w:t>
        </w:r>
        <w:r w:rsidRPr="72824071" w:rsidR="00770A47">
          <w:rPr>
            <w:rStyle w:val="Hyperlink"/>
            <w:lang w:eastAsia="zh-CN"/>
          </w:rPr>
          <w:t>art 3</w:t>
        </w:r>
      </w:hyperlink>
    </w:p>
    <w:p w:rsidR="002C35F7" w:rsidP="00770A47" w:rsidRDefault="00F422DC" w14:paraId="7E0D9D11" w14:textId="3BB5D92D">
      <w:pPr>
        <w:rPr>
          <w:lang w:eastAsia="zh-CN"/>
        </w:rPr>
      </w:pPr>
      <w:r w:rsidR="00F422DC">
        <w:drawing>
          <wp:inline wp14:editId="7F684B52" wp14:anchorId="30D07D64">
            <wp:extent cx="638175" cy="638175"/>
            <wp:effectExtent l="0" t="0" r="9525" b="9525"/>
            <wp:docPr id="1921432235"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a76ff8d927fa46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F422DC">
        <w:rPr>
          <w:lang w:eastAsia="zh-CN"/>
        </w:rPr>
        <w:t>Create a drawing to represent the problem: How many bears are equivalent in mass to The Hulk?</w:t>
      </w:r>
    </w:p>
    <w:p w:rsidR="00F422DC" w:rsidP="00770A47" w:rsidRDefault="002C35F7" w14:paraId="1B9B9BD4" w14:textId="4F2C38EE">
      <w:pPr>
        <w:rPr>
          <w:lang w:eastAsia="zh-CN"/>
        </w:rPr>
      </w:pPr>
      <w:r>
        <w:rPr>
          <w:lang w:eastAsia="zh-CN"/>
        </w:rPr>
        <w:br w:type="page"/>
      </w:r>
    </w:p>
    <w:p w:rsidR="00705F64" w:rsidP="00705F64" w:rsidRDefault="00770A47" w14:paraId="085FCFBD" w14:textId="7F2A409F">
      <w:pPr>
        <w:pStyle w:val="Heading2"/>
      </w:pPr>
      <w:r>
        <w:t>Staircase pattern</w:t>
      </w:r>
      <w:r w:rsidR="00383C8C">
        <w:t xml:space="preserve"> follow</w:t>
      </w:r>
      <w:r w:rsidR="00F9284D">
        <w:t>-</w:t>
      </w:r>
      <w:r w:rsidR="00383C8C">
        <w:t>up</w:t>
      </w:r>
    </w:p>
    <w:p w:rsidRPr="001C3BBB" w:rsidR="008E3604" w:rsidP="001C3BBB" w:rsidRDefault="008E3604" w14:paraId="1F33C4B1" w14:textId="5EE25753">
      <w:pPr>
        <w:spacing w:line="257" w:lineRule="auto"/>
        <w:rPr>
          <w:rFonts w:eastAsia="Arial" w:cs="Arial"/>
          <w:lang w:val="en-US"/>
        </w:rPr>
      </w:pPr>
      <w:r w:rsidR="008E3604">
        <w:drawing>
          <wp:inline wp14:editId="0588FF87" wp14:anchorId="16CB870B">
            <wp:extent cx="640081" cy="640081"/>
            <wp:effectExtent l="0" t="0" r="7620" b="7620"/>
            <wp:docPr id="1222008882" name="Picture 908694336" descr="Play this game or watch this video." title="Play"/>
            <wp:cNvGraphicFramePr>
              <a:graphicFrameLocks noChangeAspect="1"/>
            </wp:cNvGraphicFramePr>
            <a:graphic>
              <a:graphicData uri="http://schemas.openxmlformats.org/drawingml/2006/picture">
                <pic:pic>
                  <pic:nvPicPr>
                    <pic:cNvPr id="0" name="Picture 908694336"/>
                    <pic:cNvPicPr/>
                  </pic:nvPicPr>
                  <pic:blipFill>
                    <a:blip r:embed="Rdce39942979842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8E3604">
        <w:rPr>
          <w:lang w:eastAsia="zh-CN"/>
        </w:rPr>
        <w:t xml:space="preserve">View video </w:t>
      </w:r>
      <w:hyperlink r:id="R8b05c56c00754903">
        <w:r w:rsidRPr="72824071" w:rsidR="3440030F">
          <w:rPr>
            <w:rStyle w:val="Hyperlink"/>
            <w:rFonts w:eastAsia="Arial" w:cs="Arial"/>
            <w:lang w:val="en-US"/>
          </w:rPr>
          <w:t>Staircase pattern 1 part 4</w:t>
        </w:r>
      </w:hyperlink>
    </w:p>
    <w:p w:rsidR="00D44DC8" w:rsidP="00D44DC8" w:rsidRDefault="00D44DC8" w14:paraId="0F997C34" w14:textId="19F7CE7E">
      <w:pPr>
        <w:rPr>
          <w:lang w:eastAsia="zh-CN"/>
        </w:rPr>
      </w:pPr>
      <w:r w:rsidR="00D44DC8">
        <w:drawing>
          <wp:inline wp14:editId="61144B89" wp14:anchorId="719E0B09">
            <wp:extent cx="636270" cy="636270"/>
            <wp:effectExtent l="0" t="0" r="0" b="0"/>
            <wp:docPr id="1921432238" name="Picture 1921432238" descr="This activity requires building or making. " title=""/>
            <wp:cNvGraphicFramePr>
              <a:graphicFrameLocks noChangeAspect="1"/>
            </wp:cNvGraphicFramePr>
            <a:graphic>
              <a:graphicData uri="http://schemas.openxmlformats.org/drawingml/2006/picture">
                <pic:pic>
                  <pic:nvPicPr>
                    <pic:cNvPr id="0" name="Picture 1921432238"/>
                    <pic:cNvPicPr/>
                  </pic:nvPicPr>
                  <pic:blipFill>
                    <a:blip r:embed="R5bb4bdd612e04d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6270" cy="636270"/>
                    </a:xfrm>
                    <a:prstGeom prst="rect">
                      <a:avLst/>
                    </a:prstGeom>
                  </pic:spPr>
                </pic:pic>
              </a:graphicData>
            </a:graphic>
          </wp:inline>
        </w:drawing>
      </w:r>
      <w:r w:rsidRPr="72824071" w:rsidR="00D44DC8">
        <w:rPr>
          <w:lang w:eastAsia="zh-CN"/>
        </w:rPr>
        <w:t>Use objects</w:t>
      </w:r>
      <w:r w:rsidRPr="72824071" w:rsidR="002D6CC7">
        <w:rPr>
          <w:lang w:eastAsia="zh-CN"/>
        </w:rPr>
        <w:t>, like blocks</w:t>
      </w:r>
      <w:r w:rsidRPr="72824071" w:rsidR="00D44DC8">
        <w:rPr>
          <w:lang w:eastAsia="zh-CN"/>
        </w:rPr>
        <w:t xml:space="preserve"> to create a new staircase structure.</w:t>
      </w:r>
    </w:p>
    <w:p w:rsidR="00D44DC8" w:rsidP="00D44DC8" w:rsidRDefault="00D44DC8" w14:paraId="600CB9B7" w14:textId="2E63F71A">
      <w:pPr>
        <w:rPr>
          <w:lang w:eastAsia="zh-CN"/>
        </w:rPr>
      </w:pPr>
      <w:r w:rsidR="00D44DC8">
        <w:drawing>
          <wp:inline wp14:editId="26F8B9AF" wp14:anchorId="1ED76030">
            <wp:extent cx="638175" cy="638175"/>
            <wp:effectExtent l="0" t="0" r="9525" b="9525"/>
            <wp:docPr id="1921432239"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d2aecfac78ac48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D44DC8">
        <w:rPr>
          <w:lang w:eastAsia="zh-CN"/>
        </w:rPr>
        <w:t>Draw</w:t>
      </w:r>
      <w:r w:rsidRPr="72824071" w:rsidR="00D44DC8">
        <w:rPr>
          <w:lang w:eastAsia="zh-CN"/>
        </w:rPr>
        <w:t xml:space="preserve"> an</w:t>
      </w:r>
      <w:r w:rsidRPr="72824071" w:rsidR="00D44DC8">
        <w:rPr>
          <w:lang w:eastAsia="zh-CN"/>
        </w:rPr>
        <w:t>d describe the things you notice from the staircase structure you have made.</w:t>
      </w:r>
    </w:p>
    <w:p w:rsidR="002C35F7" w:rsidP="00D44DC8" w:rsidRDefault="002C35F7" w14:paraId="4C0B75A3" w14:textId="13BFE858">
      <w:pPr>
        <w:rPr>
          <w:lang w:eastAsia="zh-CN"/>
        </w:rPr>
      </w:pPr>
    </w:p>
    <w:p w:rsidR="002C35F7" w:rsidP="00D44DC8" w:rsidRDefault="002C35F7" w14:paraId="44413124" w14:textId="2E575D49">
      <w:pPr>
        <w:rPr>
          <w:lang w:eastAsia="zh-CN"/>
        </w:rPr>
      </w:pPr>
    </w:p>
    <w:p w:rsidR="002C35F7" w:rsidP="00D44DC8" w:rsidRDefault="002C35F7" w14:paraId="68A29275" w14:textId="0E533493">
      <w:pPr>
        <w:rPr>
          <w:lang w:eastAsia="zh-CN"/>
        </w:rPr>
      </w:pPr>
    </w:p>
    <w:p w:rsidR="002C35F7" w:rsidP="00D44DC8" w:rsidRDefault="002C35F7" w14:paraId="2914B3B6" w14:textId="271BDA54">
      <w:pPr>
        <w:rPr>
          <w:lang w:eastAsia="zh-CN"/>
        </w:rPr>
      </w:pPr>
    </w:p>
    <w:p w:rsidR="002C35F7" w:rsidP="00D44DC8" w:rsidRDefault="002C35F7" w14:paraId="729387D4" w14:textId="0103A380">
      <w:pPr>
        <w:rPr>
          <w:lang w:eastAsia="zh-CN"/>
        </w:rPr>
      </w:pPr>
    </w:p>
    <w:p w:rsidRPr="00D44DC8" w:rsidR="002C35F7" w:rsidP="00D44DC8" w:rsidRDefault="002C35F7" w14:paraId="605225A0" w14:textId="06A525E0">
      <w:pPr>
        <w:rPr>
          <w:lang w:eastAsia="zh-CN"/>
        </w:rPr>
      </w:pPr>
    </w:p>
    <w:p w:rsidR="008E3604" w:rsidP="00D44DC8" w:rsidRDefault="00D44DC8" w14:paraId="5E64E939" w14:textId="20C135A1">
      <w:pPr>
        <w:rPr>
          <w:lang w:eastAsia="zh-CN"/>
        </w:rPr>
      </w:pPr>
      <w:r w:rsidR="00D44DC8">
        <w:drawing>
          <wp:inline wp14:editId="0CAC9ACB" wp14:anchorId="0A1C7A3B">
            <wp:extent cx="640081" cy="640081"/>
            <wp:effectExtent l="0" t="0" r="7620" b="7620"/>
            <wp:docPr id="1921432240"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28271c59df6d4dd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D44DC8">
        <w:rPr>
          <w:lang w:eastAsia="zh-CN"/>
        </w:rPr>
        <w:t>Explain the growing and shrinking patterns you can see inside your staircase.</w:t>
      </w:r>
    </w:p>
    <w:p w:rsidR="002C35F7" w:rsidP="00D44DC8" w:rsidRDefault="002C35F7" w14:paraId="165F2AEC" w14:textId="28BBF91F">
      <w:pPr>
        <w:rPr>
          <w:lang w:eastAsia="zh-CN"/>
        </w:rPr>
      </w:pPr>
    </w:p>
    <w:p w:rsidR="002C35F7" w:rsidP="00D44DC8" w:rsidRDefault="002C35F7" w14:paraId="4E50EFD4" w14:textId="77777777">
      <w:pPr>
        <w:rPr>
          <w:lang w:eastAsia="zh-CN"/>
        </w:rPr>
      </w:pPr>
    </w:p>
    <w:p w:rsidRPr="008E3604" w:rsidR="002C35F7" w:rsidP="00D44DC8" w:rsidRDefault="002C35F7" w14:paraId="7D244893" w14:textId="77777777">
      <w:pPr>
        <w:rPr>
          <w:lang w:eastAsia="zh-CN"/>
        </w:rPr>
      </w:pPr>
    </w:p>
    <w:p w:rsidR="00705F64" w:rsidP="00705F64" w:rsidRDefault="00705F64" w14:paraId="043A519C" w14:textId="3B2AF797">
      <w:pPr>
        <w:pStyle w:val="Heading2"/>
      </w:pPr>
      <w:r>
        <w:t>Reflection</w:t>
      </w:r>
    </w:p>
    <w:p w:rsidRPr="00E13D6C" w:rsidR="00E13D6C" w:rsidP="008E3604" w:rsidRDefault="008E3604" w14:paraId="1F451561" w14:textId="3DC1336F">
      <w:pPr>
        <w:pStyle w:val="ListBullet"/>
        <w:numPr>
          <w:numId w:val="0"/>
        </w:numPr>
        <w:rPr>
          <w:lang w:eastAsia="zh-CN"/>
        </w:rPr>
      </w:pPr>
      <w:r w:rsidR="008E3604">
        <w:drawing>
          <wp:inline wp14:editId="5E513B12" wp14:anchorId="167A01F4">
            <wp:extent cx="635027" cy="635027"/>
            <wp:effectExtent l="0" t="0" r="0" b="0"/>
            <wp:docPr id="1444441530" name="Picture 15" descr="Reflect on your learning" title="Reflection"/>
            <wp:cNvGraphicFramePr>
              <a:graphicFrameLocks noChangeAspect="1"/>
            </wp:cNvGraphicFramePr>
            <a:graphic>
              <a:graphicData uri="http://schemas.openxmlformats.org/drawingml/2006/picture">
                <pic:pic>
                  <pic:nvPicPr>
                    <pic:cNvPr id="0" name="Picture 15"/>
                    <pic:cNvPicPr/>
                  </pic:nvPicPr>
                  <pic:blipFill>
                    <a:blip r:embed="Rd5bc931ea39d4e6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Pr="72824071" w:rsidR="008E3604">
        <w:rPr>
          <w:lang w:eastAsia="zh-CN"/>
        </w:rPr>
        <w:t xml:space="preserve">Share </w:t>
      </w:r>
      <w:r w:rsidRPr="72824071" w:rsidR="6FD27633">
        <w:rPr>
          <w:lang w:eastAsia="zh-CN"/>
        </w:rPr>
        <w:t xml:space="preserve">the </w:t>
      </w:r>
      <w:r w:rsidRPr="72824071" w:rsidR="008E3604">
        <w:rPr>
          <w:lang w:eastAsia="zh-CN"/>
        </w:rPr>
        <w:t xml:space="preserve">drawings that you </w:t>
      </w:r>
      <w:r w:rsidRPr="72824071" w:rsidR="00567C24">
        <w:rPr>
          <w:lang w:eastAsia="zh-CN"/>
        </w:rPr>
        <w:t>created</w:t>
      </w:r>
      <w:r w:rsidRPr="72824071" w:rsidR="006F23F4">
        <w:rPr>
          <w:lang w:eastAsia="zh-CN"/>
        </w:rPr>
        <w:t xml:space="preserve"> as a mathematician. T</w:t>
      </w:r>
      <w:r w:rsidRPr="72824071" w:rsidR="008E3604">
        <w:rPr>
          <w:lang w:eastAsia="zh-CN"/>
        </w:rPr>
        <w:t xml:space="preserve">alk </w:t>
      </w:r>
      <w:r w:rsidRPr="72824071" w:rsidR="006F23F4">
        <w:rPr>
          <w:lang w:eastAsia="zh-CN"/>
        </w:rPr>
        <w:t xml:space="preserve">to a family member or friend </w:t>
      </w:r>
      <w:r w:rsidRPr="72824071" w:rsidR="008E3604">
        <w:rPr>
          <w:lang w:eastAsia="zh-CN"/>
        </w:rPr>
        <w:t xml:space="preserve">about the information you have shared in </w:t>
      </w:r>
      <w:r w:rsidRPr="72824071" w:rsidR="006F23F4">
        <w:rPr>
          <w:lang w:eastAsia="zh-CN"/>
        </w:rPr>
        <w:t>your</w:t>
      </w:r>
      <w:r w:rsidRPr="72824071" w:rsidR="008E3604">
        <w:rPr>
          <w:lang w:eastAsia="zh-CN"/>
        </w:rPr>
        <w:t xml:space="preserve"> mathematical drawings.</w:t>
      </w:r>
    </w:p>
    <w:p w:rsidR="007932AD" w:rsidP="007932AD" w:rsidRDefault="007932AD" w14:paraId="17710EF8" w14:textId="4A4917E8">
      <w:pPr>
        <w:pStyle w:val="Heading1"/>
      </w:pPr>
      <w:r>
        <w:t>Day 3</w:t>
      </w:r>
    </w:p>
    <w:p w:rsidR="007932AD" w:rsidP="7F5A5FD4" w:rsidRDefault="007932AD" w14:paraId="441ED7E8" w14:textId="79EE9666">
      <w:r>
        <w:t xml:space="preserve">Today </w:t>
      </w:r>
      <w:r w:rsidR="11EF1F56">
        <w:t>we</w:t>
      </w:r>
      <w:r>
        <w:t xml:space="preserve"> have </w:t>
      </w:r>
      <w:r w:rsidR="00AD409D">
        <w:t>3 tasks.</w:t>
      </w:r>
      <w:r w:rsidR="00025778">
        <w:t xml:space="preserve"> With the help of an adult we</w:t>
      </w:r>
      <w:r w:rsidR="50E76885">
        <w:t xml:space="preserve"> are going to </w:t>
      </w:r>
      <w:r w:rsidR="00025778">
        <w:t>create a rekenrek! The Hulk is back and we wi</w:t>
      </w:r>
      <w:r w:rsidR="00303623">
        <w:t xml:space="preserve">ll estimate and investigate </w:t>
      </w:r>
      <w:r w:rsidR="00025778">
        <w:t>mass using a pan balance.</w:t>
      </w:r>
    </w:p>
    <w:p w:rsidRPr="002762CD" w:rsidR="00974135" w:rsidP="00D3118F" w:rsidRDefault="00974135" w14:paraId="6EF43251" w14:textId="0C3872BB">
      <w:pPr>
        <w:pStyle w:val="FeatureBox"/>
      </w:pPr>
      <w:r w:rsidR="00974135">
        <w:drawing>
          <wp:inline wp14:editId="791F1AC8" wp14:anchorId="606C0A46">
            <wp:extent cx="635027" cy="635027"/>
            <wp:effectExtent l="0" t="0" r="0" b="0"/>
            <wp:docPr id="444818647" name="Picture 43" descr="Time to collect your resources" title="Resources"/>
            <wp:cNvGraphicFramePr>
              <a:graphicFrameLocks noChangeAspect="1"/>
            </wp:cNvGraphicFramePr>
            <a:graphic>
              <a:graphicData uri="http://schemas.openxmlformats.org/drawingml/2006/picture">
                <pic:pic>
                  <pic:nvPicPr>
                    <pic:cNvPr id="0" name="Picture 43"/>
                    <pic:cNvPicPr/>
                  </pic:nvPicPr>
                  <pic:blipFill>
                    <a:blip r:embed="R3480927c642a4e8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974135">
        <w:rPr/>
        <w:t xml:space="preserve"> Resourc</w:t>
      </w:r>
      <w:r w:rsidR="007B0452">
        <w:rPr/>
        <w:t xml:space="preserve">es – </w:t>
      </w:r>
      <w:r w:rsidR="00961029">
        <w:rPr/>
        <w:t xml:space="preserve">device to view videos, </w:t>
      </w:r>
      <w:r w:rsidR="00D3118F">
        <w:rPr/>
        <w:t xml:space="preserve">glue (wood </w:t>
      </w:r>
      <w:r w:rsidR="2FEA30AC">
        <w:rPr/>
        <w:t xml:space="preserve">glue </w:t>
      </w:r>
      <w:r w:rsidR="00D3118F">
        <w:rPr/>
        <w:t>or hot glue), 4 pegs, 10 red beads and 10 blue beads (or 10 of any 2 colours you like), 2 paddle pop sticks, 2 kebab sticks, 4 wall plugs</w:t>
      </w:r>
      <w:r w:rsidR="00303623">
        <w:rPr/>
        <w:t>, figurines like LEGO mini figs or teddy bears</w:t>
      </w:r>
      <w:r w:rsidR="11AA97CC">
        <w:rPr/>
        <w:t>, and an adult</w:t>
      </w:r>
      <w:r w:rsidR="78C404AC">
        <w:rPr/>
        <w:t>.</w:t>
      </w:r>
    </w:p>
    <w:p w:rsidR="004D1029" w:rsidP="00770A47" w:rsidRDefault="00A67BF9" w14:paraId="262F7854" w14:textId="4C0D2C31">
      <w:pPr>
        <w:pStyle w:val="Heading2"/>
        <w:numPr>
          <w:ilvl w:val="0"/>
          <w:numId w:val="0"/>
        </w:numPr>
      </w:pPr>
      <w:r>
        <w:t>How to m</w:t>
      </w:r>
      <w:r w:rsidR="00D3118F">
        <w:t>ake</w:t>
      </w:r>
      <w:r w:rsidR="004D1029">
        <w:t xml:space="preserve"> a </w:t>
      </w:r>
      <w:r>
        <w:t>rekenrek</w:t>
      </w:r>
    </w:p>
    <w:p w:rsidR="00D3118F" w:rsidP="005B2358" w:rsidRDefault="00012203" w14:paraId="7DDA4FEF" w14:textId="2C50145C">
      <w:pPr>
        <w:rPr>
          <w:lang w:eastAsia="zh-CN"/>
        </w:rPr>
      </w:pPr>
      <w:r w:rsidR="00012203">
        <w:drawing>
          <wp:inline wp14:editId="5F35A29D" wp14:anchorId="1729DE59">
            <wp:extent cx="633730" cy="633730"/>
            <wp:effectExtent l="0" t="0" r="0" b="0"/>
            <wp:docPr id="1952873448" name="Picture 1952873448" descr="C:\Users\aalikhan\AppData\Local\Microsoft\Windows\INetCache\Content.MSO\2D0214CF.tmp" title=""/>
            <wp:cNvGraphicFramePr>
              <a:graphicFrameLocks noChangeAspect="1"/>
            </wp:cNvGraphicFramePr>
            <a:graphic>
              <a:graphicData uri="http://schemas.openxmlformats.org/drawingml/2006/picture">
                <pic:pic>
                  <pic:nvPicPr>
                    <pic:cNvPr id="0" name="Picture 1952873448"/>
                    <pic:cNvPicPr/>
                  </pic:nvPicPr>
                  <pic:blipFill>
                    <a:blip r:embed="R672cf44488234ee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D3118F">
        <w:drawing>
          <wp:inline wp14:editId="4425C27D" wp14:anchorId="25FC173B">
            <wp:extent cx="638175" cy="638175"/>
            <wp:effectExtent l="0" t="0" r="9525" b="9525"/>
            <wp:docPr id="1921432242" name="Picture 1097522761" descr="This activity requires collaboration." title=""/>
            <wp:cNvGraphicFramePr>
              <a:graphicFrameLocks noChangeAspect="1"/>
            </wp:cNvGraphicFramePr>
            <a:graphic>
              <a:graphicData uri="http://schemas.openxmlformats.org/drawingml/2006/picture">
                <pic:pic>
                  <pic:nvPicPr>
                    <pic:cNvPr id="0" name="Picture 1097522761"/>
                    <pic:cNvPicPr/>
                  </pic:nvPicPr>
                  <pic:blipFill>
                    <a:blip r:embed="Rec8d8974bb2b467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D3118F">
        <w:rPr>
          <w:lang w:eastAsia="zh-CN"/>
        </w:rPr>
        <w:t>With an adult collect:</w:t>
      </w:r>
    </w:p>
    <w:p w:rsidR="00D3118F" w:rsidP="00012203" w:rsidRDefault="00D3118F" w14:paraId="591B6FB2" w14:textId="35CF8759">
      <w:pPr>
        <w:pStyle w:val="ListBullet"/>
        <w:rPr>
          <w:lang w:eastAsia="zh-CN"/>
        </w:rPr>
      </w:pPr>
      <w:r>
        <w:rPr>
          <w:lang w:eastAsia="zh-CN"/>
        </w:rPr>
        <w:t>glue (wood or hot glue)</w:t>
      </w:r>
    </w:p>
    <w:p w:rsidR="00D3118F" w:rsidP="00012203" w:rsidRDefault="00D3118F" w14:paraId="125AF3C4" w14:textId="4836DD62">
      <w:pPr>
        <w:pStyle w:val="ListBullet"/>
        <w:rPr>
          <w:lang w:eastAsia="zh-CN"/>
        </w:rPr>
      </w:pPr>
      <w:r>
        <w:rPr>
          <w:lang w:eastAsia="zh-CN"/>
        </w:rPr>
        <w:t>4 pegs</w:t>
      </w:r>
    </w:p>
    <w:p w:rsidR="00D3118F" w:rsidP="00012203" w:rsidRDefault="00D3118F" w14:paraId="7BD7C793" w14:textId="46EE51E3">
      <w:pPr>
        <w:pStyle w:val="ListBullet"/>
        <w:rPr>
          <w:lang w:eastAsia="zh-CN"/>
        </w:rPr>
      </w:pPr>
      <w:r>
        <w:rPr>
          <w:lang w:eastAsia="zh-CN"/>
        </w:rPr>
        <w:t>10 red beads and 10 blue beads (or 10 of any 2 colours you like)</w:t>
      </w:r>
    </w:p>
    <w:p w:rsidR="00D3118F" w:rsidP="00012203" w:rsidRDefault="00D3118F" w14:paraId="3FC83A72" w14:textId="49BB071C">
      <w:pPr>
        <w:pStyle w:val="ListBullet"/>
        <w:rPr>
          <w:lang w:eastAsia="zh-CN"/>
        </w:rPr>
      </w:pPr>
      <w:r>
        <w:rPr>
          <w:lang w:eastAsia="zh-CN"/>
        </w:rPr>
        <w:t>2 paddle pop sticks</w:t>
      </w:r>
    </w:p>
    <w:p w:rsidR="00D3118F" w:rsidP="00012203" w:rsidRDefault="00D3118F" w14:paraId="3EC4AAFD" w14:textId="18CEFC5B">
      <w:pPr>
        <w:pStyle w:val="ListBullet"/>
        <w:rPr>
          <w:lang w:eastAsia="zh-CN"/>
        </w:rPr>
      </w:pPr>
      <w:r>
        <w:rPr>
          <w:lang w:eastAsia="zh-CN"/>
        </w:rPr>
        <w:t>2 kebab sticks</w:t>
      </w:r>
    </w:p>
    <w:p w:rsidR="00C8409F" w:rsidP="00012203" w:rsidRDefault="00D3118F" w14:paraId="5F2E71AF" w14:textId="4F4157C8">
      <w:pPr>
        <w:pStyle w:val="ListBullet"/>
        <w:rPr>
          <w:lang w:eastAsia="zh-CN"/>
        </w:rPr>
      </w:pPr>
      <w:r>
        <w:rPr>
          <w:lang w:eastAsia="zh-CN"/>
        </w:rPr>
        <w:t>4 wall plugs</w:t>
      </w:r>
    </w:p>
    <w:p w:rsidR="00D3118F" w:rsidP="00D3118F" w:rsidRDefault="00D3118F" w14:paraId="539AA030" w14:textId="3ABE11F4">
      <w:pPr>
        <w:rPr>
          <w:lang w:eastAsia="zh-CN"/>
        </w:rPr>
      </w:pPr>
      <w:r w:rsidRPr="00D3118F">
        <w:rPr>
          <w:noProof/>
          <w:lang w:eastAsia="en-AU"/>
        </w:rPr>
        <w:drawing>
          <wp:inline distT="0" distB="0" distL="0" distR="0" wp14:anchorId="597A0971" wp14:editId="0CEE499D">
            <wp:extent cx="3361174" cy="2109457"/>
            <wp:effectExtent l="0" t="0" r="0" b="5715"/>
            <wp:docPr id="485" name="Screen Shot 2020-05-15 at 5.13.42 pm.png"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Screen Shot 2020-05-15 at 5.13.42 pm.png" descr="Screen Shot 2020-05-15 at 5.13.42 pm.png"/>
                    <pic:cNvPicPr>
                      <a:picLocks noChangeAspect="1"/>
                    </pic:cNvPicPr>
                  </pic:nvPicPr>
                  <pic:blipFill>
                    <a:blip r:embed="rId35">
                      <a:extLst/>
                    </a:blip>
                    <a:srcRect t="4492" r="11882" b="6733"/>
                    <a:stretch>
                      <a:fillRect/>
                    </a:stretch>
                  </pic:blipFill>
                  <pic:spPr>
                    <a:xfrm>
                      <a:off x="0" y="0"/>
                      <a:ext cx="3366773" cy="2112971"/>
                    </a:xfrm>
                    <a:prstGeom prst="rect">
                      <a:avLst/>
                    </a:prstGeom>
                    <a:ln w="12700">
                      <a:miter lim="400000"/>
                    </a:ln>
                  </pic:spPr>
                </pic:pic>
              </a:graphicData>
            </a:graphic>
          </wp:inline>
        </w:drawing>
      </w:r>
    </w:p>
    <w:p w:rsidR="00C8409F" w:rsidP="00D3118F" w:rsidRDefault="00D027C6" w14:paraId="59DC5407" w14:textId="0DE970F5">
      <w:pPr>
        <w:rPr>
          <w:lang w:eastAsia="zh-CN"/>
        </w:rPr>
      </w:pPr>
      <w:r w:rsidR="00D027C6">
        <w:drawing>
          <wp:inline wp14:editId="2582189E" wp14:anchorId="275A7F3B">
            <wp:extent cx="638175" cy="638175"/>
            <wp:effectExtent l="0" t="0" r="9525" b="9525"/>
            <wp:docPr id="669507423" name="Picture 1356045365" descr="This is a hands on activity." title=""/>
            <wp:cNvGraphicFramePr>
              <a:graphicFrameLocks noChangeAspect="1"/>
            </wp:cNvGraphicFramePr>
            <a:graphic>
              <a:graphicData uri="http://schemas.openxmlformats.org/drawingml/2006/picture">
                <pic:pic>
                  <pic:nvPicPr>
                    <pic:cNvPr id="0" name="Picture 1356045365"/>
                    <pic:cNvPicPr/>
                  </pic:nvPicPr>
                  <pic:blipFill>
                    <a:blip r:embed="R8009912514284e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D3118F">
        <w:drawing>
          <wp:inline wp14:editId="32835F3E" wp14:anchorId="7B2C744F">
            <wp:extent cx="640081" cy="640081"/>
            <wp:effectExtent l="0" t="0" r="7620" b="7620"/>
            <wp:docPr id="1418806388"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106e0480acf3406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5B2358">
        <w:rPr>
          <w:lang w:eastAsia="zh-CN"/>
        </w:rPr>
        <w:t>View video</w:t>
      </w:r>
      <w:r w:rsidRPr="72824071" w:rsidR="00D3118F">
        <w:rPr>
          <w:lang w:eastAsia="zh-CN"/>
        </w:rPr>
        <w:t xml:space="preserve"> </w:t>
      </w:r>
      <w:hyperlink r:id="R60a0958ab6524815">
        <w:r w:rsidRPr="72824071" w:rsidR="00D3118F">
          <w:rPr>
            <w:rStyle w:val="Hyperlink"/>
            <w:lang w:eastAsia="zh-CN"/>
          </w:rPr>
          <w:t>How to make a rekenrek</w:t>
        </w:r>
      </w:hyperlink>
      <w:r w:rsidRPr="72824071" w:rsidR="00C8409F">
        <w:rPr>
          <w:lang w:eastAsia="zh-CN"/>
        </w:rPr>
        <w:t xml:space="preserve"> with an adult and together make your own rekenrek.</w:t>
      </w:r>
    </w:p>
    <w:p w:rsidR="007372FC" w:rsidP="00770A47" w:rsidRDefault="00770A47" w14:paraId="3B012EB7" w14:textId="213FC32E">
      <w:pPr>
        <w:pStyle w:val="Heading2"/>
        <w:numPr>
          <w:ilvl w:val="0"/>
          <w:numId w:val="0"/>
        </w:numPr>
      </w:pPr>
      <w:r>
        <w:t>Balancing numbers 2</w:t>
      </w:r>
    </w:p>
    <w:p w:rsidR="3EC366CB" w:rsidP="772ADA65" w:rsidRDefault="3EC366CB" w14:paraId="1BB05325" w14:textId="262BDFC6">
      <w:pPr>
        <w:rPr>
          <w:lang w:eastAsia="zh-CN"/>
        </w:rPr>
      </w:pPr>
      <w:r w:rsidR="3EC366CB">
        <w:drawing>
          <wp:inline wp14:editId="05D64895" wp14:anchorId="3BDA29BA">
            <wp:extent cx="640081" cy="640081"/>
            <wp:effectExtent l="0" t="0" r="7620" b="7620"/>
            <wp:docPr id="103369852"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9cd60bb1b99e483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7A407C31">
        <w:rPr>
          <w:lang w:eastAsia="zh-CN"/>
        </w:rPr>
        <w:t>Vi</w:t>
      </w:r>
      <w:r w:rsidRPr="72824071" w:rsidR="2CD1F96A">
        <w:rPr>
          <w:lang w:eastAsia="zh-CN"/>
        </w:rPr>
        <w:t xml:space="preserve">ew video </w:t>
      </w:r>
      <w:hyperlink r:id="Rd5709e31301d4c8d">
        <w:r w:rsidRPr="72824071" w:rsidR="00770A47">
          <w:rPr>
            <w:rStyle w:val="Hyperlink"/>
            <w:lang w:eastAsia="zh-CN"/>
          </w:rPr>
          <w:t xml:space="preserve">Balancing numbers 2 </w:t>
        </w:r>
        <w:r w:rsidRPr="72824071" w:rsidR="005B2358">
          <w:rPr>
            <w:rStyle w:val="Hyperlink"/>
            <w:lang w:eastAsia="zh-CN"/>
          </w:rPr>
          <w:t>– p</w:t>
        </w:r>
        <w:r w:rsidRPr="72824071" w:rsidR="00770A47">
          <w:rPr>
            <w:rStyle w:val="Hyperlink"/>
            <w:lang w:eastAsia="zh-CN"/>
          </w:rPr>
          <w:t>art 1</w:t>
        </w:r>
      </w:hyperlink>
    </w:p>
    <w:p w:rsidR="00C8409F" w:rsidP="00C8409F" w:rsidRDefault="00C8409F" w14:paraId="4B79341D" w14:textId="53DA5091">
      <w:pPr>
        <w:rPr>
          <w:lang w:eastAsia="zh-CN"/>
        </w:rPr>
      </w:pPr>
      <w:r w:rsidR="00C8409F">
        <w:drawing>
          <wp:inline wp14:editId="166ED650" wp14:anchorId="7D7BE006">
            <wp:extent cx="635027" cy="635027"/>
            <wp:effectExtent l="0" t="0" r="0" b="0"/>
            <wp:docPr id="1921432243"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f145207595ec43f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C8409F">
        <w:drawing>
          <wp:inline wp14:editId="797B4085" wp14:anchorId="16DE32BB">
            <wp:extent cx="640081" cy="640081"/>
            <wp:effectExtent l="0" t="0" r="7620" b="7620"/>
            <wp:docPr id="1921432244"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133a07db482f41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C8409F">
        <w:rPr>
          <w:lang w:eastAsia="zh-CN"/>
        </w:rPr>
        <w:t>What’s an estimate that’s way too high?</w:t>
      </w:r>
    </w:p>
    <w:p w:rsidR="000F742F" w:rsidP="00C8409F" w:rsidRDefault="000F742F" w14:paraId="33361C14" w14:textId="2D3D30D1">
      <w:pPr>
        <w:rPr>
          <w:lang w:eastAsia="zh-CN"/>
        </w:rPr>
      </w:pPr>
    </w:p>
    <w:p w:rsidR="000F742F" w:rsidP="00C8409F" w:rsidRDefault="000F742F" w14:paraId="1F8699F8" w14:textId="610032A7">
      <w:pPr>
        <w:rPr>
          <w:lang w:eastAsia="zh-CN"/>
        </w:rPr>
      </w:pPr>
    </w:p>
    <w:p w:rsidR="000F742F" w:rsidP="00C8409F" w:rsidRDefault="000F742F" w14:paraId="5FA410CD" w14:textId="2F942F0A">
      <w:pPr>
        <w:rPr>
          <w:lang w:eastAsia="zh-CN"/>
        </w:rPr>
      </w:pPr>
    </w:p>
    <w:p w:rsidR="000F742F" w:rsidP="00C8409F" w:rsidRDefault="000F742F" w14:paraId="62DD638E" w14:textId="2883780E">
      <w:pPr>
        <w:rPr>
          <w:lang w:eastAsia="zh-CN"/>
        </w:rPr>
      </w:pPr>
    </w:p>
    <w:p w:rsidRPr="00AE2785" w:rsidR="000F742F" w:rsidP="00C8409F" w:rsidRDefault="000F742F" w14:paraId="56A166F5" w14:textId="77777777">
      <w:pPr>
        <w:rPr>
          <w:lang w:eastAsia="zh-CN"/>
        </w:rPr>
      </w:pPr>
    </w:p>
    <w:p w:rsidR="00C8409F" w:rsidP="00C8409F" w:rsidRDefault="00C8409F" w14:paraId="03D10CF0" w14:textId="2D17DD9E">
      <w:pPr>
        <w:rPr>
          <w:lang w:eastAsia="zh-CN"/>
        </w:rPr>
      </w:pPr>
      <w:r w:rsidR="00C8409F">
        <w:drawing>
          <wp:inline wp14:editId="7EAA8BF7" wp14:anchorId="55A277F0">
            <wp:extent cx="635027" cy="635027"/>
            <wp:effectExtent l="0" t="0" r="0" b="0"/>
            <wp:docPr id="1921432245"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d6f61d63c96344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C8409F">
        <w:drawing>
          <wp:inline wp14:editId="25CB0F1D" wp14:anchorId="36536B03">
            <wp:extent cx="640081" cy="640081"/>
            <wp:effectExtent l="0" t="0" r="7620" b="7620"/>
            <wp:docPr id="1921432246"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68d419d2b98b44b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C8409F">
        <w:rPr>
          <w:lang w:eastAsia="zh-CN"/>
        </w:rPr>
        <w:t>What’s an estimate that’s way too low?</w:t>
      </w:r>
    </w:p>
    <w:p w:rsidR="000F742F" w:rsidP="00C8409F" w:rsidRDefault="000F742F" w14:paraId="1EDD5EE2" w14:textId="39EE6899">
      <w:pPr>
        <w:rPr>
          <w:lang w:eastAsia="zh-CN"/>
        </w:rPr>
      </w:pPr>
    </w:p>
    <w:p w:rsidR="000F742F" w:rsidP="00C8409F" w:rsidRDefault="000F742F" w14:paraId="0A2F7EDE" w14:textId="6AF823A1">
      <w:pPr>
        <w:rPr>
          <w:lang w:eastAsia="zh-CN"/>
        </w:rPr>
      </w:pPr>
    </w:p>
    <w:p w:rsidR="000F742F" w:rsidP="00C8409F" w:rsidRDefault="000F742F" w14:paraId="4C7BCB1A" w14:textId="7B86219A">
      <w:pPr>
        <w:rPr>
          <w:lang w:eastAsia="zh-CN"/>
        </w:rPr>
      </w:pPr>
    </w:p>
    <w:p w:rsidR="000F742F" w:rsidP="00C8409F" w:rsidRDefault="000F742F" w14:paraId="63C3FDBD" w14:textId="77777777">
      <w:pPr>
        <w:rPr>
          <w:lang w:eastAsia="zh-CN"/>
        </w:rPr>
      </w:pPr>
    </w:p>
    <w:p w:rsidRPr="00AE2785" w:rsidR="000F742F" w:rsidP="00C8409F" w:rsidRDefault="000F742F" w14:paraId="4239F39C" w14:textId="77777777">
      <w:pPr>
        <w:rPr>
          <w:lang w:eastAsia="zh-CN"/>
        </w:rPr>
      </w:pPr>
    </w:p>
    <w:p w:rsidR="000F742F" w:rsidP="772ADA65" w:rsidRDefault="00C8409F" w14:paraId="6A69542C" w14:textId="77777777">
      <w:pPr>
        <w:rPr>
          <w:lang w:eastAsia="zh-CN"/>
        </w:rPr>
      </w:pPr>
      <w:r w:rsidR="00C8409F">
        <w:drawing>
          <wp:inline wp14:editId="0617B093" wp14:anchorId="798649BE">
            <wp:extent cx="635027" cy="635027"/>
            <wp:effectExtent l="0" t="0" r="0" b="0"/>
            <wp:docPr id="1921432247"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d8b0b75a19b4433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C8409F">
        <w:drawing>
          <wp:inline wp14:editId="50CB03CE" wp14:anchorId="272BA056">
            <wp:extent cx="640081" cy="640081"/>
            <wp:effectExtent l="0" t="0" r="7620" b="7620"/>
            <wp:docPr id="1921432248"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4e4b195d82674dc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C8409F">
        <w:rPr>
          <w:lang w:eastAsia="zh-CN"/>
        </w:rPr>
        <w:t xml:space="preserve">What’s a </w:t>
      </w:r>
      <w:r w:rsidRPr="72824071" w:rsidR="00C8409F">
        <w:rPr>
          <w:lang w:eastAsia="zh-CN"/>
        </w:rPr>
        <w:t xml:space="preserve">reasonable </w:t>
      </w:r>
      <w:r w:rsidRPr="72824071" w:rsidR="00C8409F">
        <w:rPr>
          <w:lang w:eastAsia="zh-CN"/>
        </w:rPr>
        <w:t>estimate</w:t>
      </w:r>
      <w:r w:rsidRPr="72824071" w:rsidR="00C8409F">
        <w:rPr>
          <w:lang w:eastAsia="zh-CN"/>
        </w:rPr>
        <w:t>?</w:t>
      </w:r>
    </w:p>
    <w:p w:rsidR="000F742F" w:rsidP="772ADA65" w:rsidRDefault="000F742F" w14:paraId="1064C528" w14:textId="34A248DD">
      <w:pPr>
        <w:rPr>
          <w:lang w:eastAsia="zh-CN"/>
        </w:rPr>
      </w:pPr>
      <w:r>
        <w:rPr>
          <w:lang w:eastAsia="zh-CN"/>
        </w:rPr>
        <w:br w:type="page"/>
      </w:r>
    </w:p>
    <w:p w:rsidR="00025778" w:rsidP="00770A47" w:rsidRDefault="00770A47" w14:paraId="7CDDAC60" w14:textId="2F499E70">
      <w:pPr>
        <w:rPr>
          <w:lang w:eastAsia="zh-CN"/>
        </w:rPr>
      </w:pPr>
      <w:r w:rsidR="00770A47">
        <w:drawing>
          <wp:inline wp14:editId="3F9C9943" wp14:anchorId="10D6655F">
            <wp:extent cx="640081" cy="640081"/>
            <wp:effectExtent l="0" t="0" r="7620" b="7620"/>
            <wp:docPr id="1303796572"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e881d9d1cee6447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70A47">
        <w:rPr>
          <w:lang w:eastAsia="zh-CN"/>
        </w:rPr>
        <w:t xml:space="preserve">View video </w:t>
      </w:r>
      <w:hyperlink r:id="Reab074170ba64790">
        <w:r w:rsidRPr="72824071" w:rsidR="00770A47">
          <w:rPr>
            <w:rStyle w:val="Hyperlink"/>
            <w:lang w:eastAsia="zh-CN"/>
          </w:rPr>
          <w:t>Balancing numbers 2</w:t>
        </w:r>
        <w:r w:rsidRPr="72824071" w:rsidR="005B2358">
          <w:rPr>
            <w:rStyle w:val="Hyperlink"/>
            <w:lang w:eastAsia="zh-CN"/>
          </w:rPr>
          <w:t>– p</w:t>
        </w:r>
        <w:r w:rsidRPr="72824071" w:rsidR="00770A47">
          <w:rPr>
            <w:rStyle w:val="Hyperlink"/>
            <w:lang w:eastAsia="zh-CN"/>
          </w:rPr>
          <w:t>art 2</w:t>
        </w:r>
      </w:hyperlink>
    </w:p>
    <w:p w:rsidR="00025778" w:rsidP="00933E5F" w:rsidRDefault="00933E5F" w14:paraId="008ECA0F" w14:textId="21F8AF90">
      <w:pPr>
        <w:rPr>
          <w:lang w:eastAsia="zh-CN"/>
        </w:rPr>
      </w:pPr>
      <w:r w:rsidR="00933E5F">
        <w:drawing>
          <wp:inline wp14:editId="0DEA7099" wp14:anchorId="21C94085">
            <wp:extent cx="635027" cy="635027"/>
            <wp:effectExtent l="0" t="0" r="0" b="0"/>
            <wp:docPr id="1921432249"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ce42f483144e4d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933E5F">
        <w:drawing>
          <wp:inline wp14:editId="44DA43C1" wp14:anchorId="0D6E9EAD">
            <wp:extent cx="640081" cy="640081"/>
            <wp:effectExtent l="0" t="0" r="7620" b="7620"/>
            <wp:docPr id="1921432250"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a6811134764c4a3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933E5F">
        <w:rPr>
          <w:lang w:eastAsia="zh-CN"/>
        </w:rPr>
        <w:t>What would you do to solve this problem? Share your thinkin</w:t>
      </w:r>
      <w:r w:rsidRPr="72824071" w:rsidR="00933E5F">
        <w:rPr>
          <w:lang w:eastAsia="zh-CN"/>
        </w:rPr>
        <w:t xml:space="preserve">g with a fellow mathematician or </w:t>
      </w:r>
      <w:r w:rsidRPr="72824071" w:rsidR="007E4788">
        <w:rPr>
          <w:lang w:eastAsia="zh-CN"/>
        </w:rPr>
        <w:t>write down your ideas.</w:t>
      </w:r>
    </w:p>
    <w:p w:rsidR="007E4788" w:rsidP="00933E5F" w:rsidRDefault="007E4788" w14:paraId="5C73E5CD" w14:textId="63EFACE6">
      <w:pPr>
        <w:rPr>
          <w:lang w:eastAsia="zh-CN"/>
        </w:rPr>
      </w:pPr>
    </w:p>
    <w:p w:rsidR="007E4788" w:rsidP="00933E5F" w:rsidRDefault="007E4788" w14:paraId="7CC8D0B0" w14:textId="70908C62">
      <w:pPr>
        <w:rPr>
          <w:lang w:eastAsia="zh-CN"/>
        </w:rPr>
      </w:pPr>
    </w:p>
    <w:p w:rsidR="007E4788" w:rsidP="00933E5F" w:rsidRDefault="007E4788" w14:paraId="74668415" w14:textId="68685544">
      <w:pPr>
        <w:rPr>
          <w:lang w:eastAsia="zh-CN"/>
        </w:rPr>
      </w:pPr>
    </w:p>
    <w:p w:rsidR="007E4788" w:rsidP="00933E5F" w:rsidRDefault="007E4788" w14:paraId="059C0027" w14:textId="0AB8420A">
      <w:pPr>
        <w:rPr>
          <w:lang w:eastAsia="zh-CN"/>
        </w:rPr>
      </w:pPr>
    </w:p>
    <w:p w:rsidR="007E4788" w:rsidP="00933E5F" w:rsidRDefault="007E4788" w14:paraId="59CA25EA" w14:textId="37B3D23F">
      <w:pPr>
        <w:rPr>
          <w:lang w:eastAsia="zh-CN"/>
        </w:rPr>
      </w:pPr>
    </w:p>
    <w:p w:rsidR="007E4788" w:rsidP="00933E5F" w:rsidRDefault="007E4788" w14:paraId="08958166" w14:textId="4F5AA431">
      <w:pPr>
        <w:rPr>
          <w:lang w:eastAsia="zh-CN"/>
        </w:rPr>
      </w:pPr>
    </w:p>
    <w:p w:rsidR="007E4788" w:rsidP="00933E5F" w:rsidRDefault="007E4788" w14:paraId="6359C078" w14:textId="697999B8">
      <w:pPr>
        <w:rPr>
          <w:lang w:eastAsia="zh-CN"/>
        </w:rPr>
      </w:pPr>
    </w:p>
    <w:p w:rsidR="007E4788" w:rsidP="00933E5F" w:rsidRDefault="007E4788" w14:paraId="790B0FB1" w14:textId="71C4549E">
      <w:pPr>
        <w:rPr>
          <w:lang w:eastAsia="zh-CN"/>
        </w:rPr>
      </w:pPr>
    </w:p>
    <w:p w:rsidR="007E4788" w:rsidP="00933E5F" w:rsidRDefault="007E4788" w14:paraId="13EF1BA6" w14:textId="77777777">
      <w:pPr>
        <w:rPr>
          <w:lang w:eastAsia="zh-CN"/>
        </w:rPr>
      </w:pPr>
    </w:p>
    <w:p w:rsidR="007E4788" w:rsidP="00933E5F" w:rsidRDefault="007E4788" w14:paraId="64DCFE8F" w14:textId="77777777">
      <w:pPr>
        <w:rPr>
          <w:lang w:eastAsia="zh-CN"/>
        </w:rPr>
      </w:pPr>
    </w:p>
    <w:p w:rsidR="00933E5F" w:rsidP="00933E5F" w:rsidRDefault="00025778" w14:paraId="6178AD91" w14:textId="5DBBA000">
      <w:pPr>
        <w:rPr>
          <w:lang w:eastAsia="zh-CN"/>
        </w:rPr>
      </w:pPr>
      <w:r w:rsidR="00025778">
        <w:drawing>
          <wp:inline wp14:editId="160EB5F5" wp14:anchorId="15A82218">
            <wp:extent cx="635027" cy="635027"/>
            <wp:effectExtent l="0" t="0" r="0" b="0"/>
            <wp:docPr id="1921432251"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2ee3c29616f14b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025778">
        <w:drawing>
          <wp:inline wp14:editId="10980D6C" wp14:anchorId="1D9EDBB0">
            <wp:extent cx="640081" cy="640081"/>
            <wp:effectExtent l="0" t="0" r="7620" b="7620"/>
            <wp:docPr id="1921432253"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230e96756d0048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933E5F">
        <w:rPr>
          <w:lang w:eastAsia="zh-CN"/>
        </w:rPr>
        <w:t>Revise your estimate: how many paddle pop sticks are needed to balance the mass of The Hulk?</w:t>
      </w:r>
    </w:p>
    <w:p w:rsidR="007E4788" w:rsidP="00933E5F" w:rsidRDefault="007E4788" w14:paraId="01F61B56" w14:textId="69BBC52D">
      <w:pPr>
        <w:rPr>
          <w:lang w:eastAsia="zh-CN"/>
        </w:rPr>
      </w:pPr>
    </w:p>
    <w:p w:rsidR="007E4788" w:rsidP="00933E5F" w:rsidRDefault="007E4788" w14:paraId="638837B9" w14:textId="15E7D4A3">
      <w:pPr>
        <w:rPr>
          <w:lang w:eastAsia="zh-CN"/>
        </w:rPr>
      </w:pPr>
    </w:p>
    <w:p w:rsidR="007E4788" w:rsidP="00933E5F" w:rsidRDefault="007E4788" w14:paraId="79D530AD" w14:textId="1633B607">
      <w:pPr>
        <w:rPr>
          <w:lang w:eastAsia="zh-CN"/>
        </w:rPr>
      </w:pPr>
    </w:p>
    <w:p w:rsidR="007E4788" w:rsidP="00933E5F" w:rsidRDefault="007E4788" w14:paraId="58DAE715" w14:textId="21E45D63">
      <w:pPr>
        <w:rPr>
          <w:lang w:eastAsia="zh-CN"/>
        </w:rPr>
      </w:pPr>
    </w:p>
    <w:p w:rsidR="007E4788" w:rsidP="00933E5F" w:rsidRDefault="007E4788" w14:paraId="50DF7189" w14:textId="77777777">
      <w:pPr>
        <w:rPr>
          <w:lang w:eastAsia="zh-CN"/>
        </w:rPr>
      </w:pPr>
    </w:p>
    <w:p w:rsidR="007E4788" w:rsidP="00933E5F" w:rsidRDefault="007E4788" w14:paraId="016D2E14" w14:textId="77777777">
      <w:pPr>
        <w:rPr>
          <w:lang w:eastAsia="zh-CN"/>
        </w:rPr>
      </w:pPr>
    </w:p>
    <w:p w:rsidR="00770A47" w:rsidP="00770A47" w:rsidRDefault="00770A47" w14:paraId="03225400" w14:textId="683B71E8">
      <w:pPr>
        <w:rPr>
          <w:lang w:eastAsia="zh-CN"/>
        </w:rPr>
      </w:pPr>
      <w:r w:rsidR="00770A47">
        <w:drawing>
          <wp:inline wp14:editId="40301568" wp14:anchorId="56FD26FE">
            <wp:extent cx="640081" cy="640081"/>
            <wp:effectExtent l="0" t="0" r="7620" b="7620"/>
            <wp:docPr id="92939058"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8ea3bfb558f7488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70A47">
        <w:rPr>
          <w:lang w:eastAsia="zh-CN"/>
        </w:rPr>
        <w:t xml:space="preserve">View video </w:t>
      </w:r>
      <w:hyperlink r:id="R85d309a867e34fec">
        <w:r w:rsidRPr="72824071" w:rsidR="00770A47">
          <w:rPr>
            <w:rStyle w:val="Hyperlink"/>
            <w:lang w:eastAsia="zh-CN"/>
          </w:rPr>
          <w:t>Balancing numbers 2</w:t>
        </w:r>
        <w:r w:rsidRPr="72824071" w:rsidR="005B2358">
          <w:rPr>
            <w:rStyle w:val="Hyperlink"/>
            <w:lang w:eastAsia="zh-CN"/>
          </w:rPr>
          <w:t>– p</w:t>
        </w:r>
        <w:r w:rsidRPr="72824071" w:rsidR="00770A47">
          <w:rPr>
            <w:rStyle w:val="Hyperlink"/>
            <w:lang w:eastAsia="zh-CN"/>
          </w:rPr>
          <w:t>art 3</w:t>
        </w:r>
      </w:hyperlink>
    </w:p>
    <w:p w:rsidRPr="00025778" w:rsidR="00025778" w:rsidP="00025778" w:rsidRDefault="00025778" w14:paraId="2850067F" w14:textId="6B4BCCE5">
      <w:pPr>
        <w:rPr>
          <w:lang w:eastAsia="zh-CN"/>
        </w:rPr>
      </w:pPr>
      <w:r w:rsidR="00025778">
        <w:drawing>
          <wp:inline wp14:editId="02303552" wp14:anchorId="15A8DC4B">
            <wp:extent cx="635027" cy="635027"/>
            <wp:effectExtent l="0" t="0" r="0" b="0"/>
            <wp:docPr id="1921432255"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8028b30970ec4c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025778">
        <w:drawing>
          <wp:inline wp14:editId="63C0A663" wp14:anchorId="2271EF46">
            <wp:extent cx="638175" cy="638175"/>
            <wp:effectExtent l="0" t="0" r="9525" b="9525"/>
            <wp:docPr id="1921432254"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08fa34a50baf45a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025778">
        <w:rPr>
          <w:lang w:eastAsia="zh-CN"/>
        </w:rPr>
        <w:t>What do you think wi</w:t>
      </w:r>
      <w:r w:rsidRPr="72824071" w:rsidR="00025778">
        <w:rPr>
          <w:lang w:eastAsia="zh-CN"/>
        </w:rPr>
        <w:t>ll happen to the balance scale?</w:t>
      </w:r>
    </w:p>
    <w:p w:rsidR="00025778" w:rsidP="00025778" w:rsidRDefault="00025778" w14:paraId="52BDCDFE" w14:textId="3BD87D3F">
      <w:pPr>
        <w:rPr>
          <w:lang w:eastAsia="zh-CN"/>
        </w:rPr>
      </w:pPr>
      <w:r w:rsidRPr="00025778">
        <w:rPr>
          <w:lang w:eastAsia="zh-CN"/>
        </w:rPr>
        <w:t>Draw a picture to communicate your thinking.</w:t>
      </w:r>
    </w:p>
    <w:p w:rsidR="007E4788" w:rsidP="00025778" w:rsidRDefault="007E4788" w14:paraId="7B49AC74" w14:textId="588C03B9">
      <w:pPr>
        <w:rPr>
          <w:lang w:eastAsia="zh-CN"/>
        </w:rPr>
      </w:pPr>
    </w:p>
    <w:p w:rsidR="007E4788" w:rsidP="00025778" w:rsidRDefault="007E4788" w14:paraId="0E77C865" w14:textId="6F665DD7">
      <w:pPr>
        <w:rPr>
          <w:lang w:eastAsia="zh-CN"/>
        </w:rPr>
      </w:pPr>
    </w:p>
    <w:p w:rsidR="007E4788" w:rsidP="00025778" w:rsidRDefault="007E4788" w14:paraId="452B043B" w14:textId="64B88F41">
      <w:pPr>
        <w:rPr>
          <w:lang w:eastAsia="zh-CN"/>
        </w:rPr>
      </w:pPr>
    </w:p>
    <w:p w:rsidR="007E4788" w:rsidP="00025778" w:rsidRDefault="007E4788" w14:paraId="175C9F5C" w14:textId="32EB8BD2">
      <w:pPr>
        <w:rPr>
          <w:lang w:eastAsia="zh-CN"/>
        </w:rPr>
      </w:pPr>
    </w:p>
    <w:p w:rsidR="007E4788" w:rsidP="00025778" w:rsidRDefault="007E4788" w14:paraId="115FD3FB" w14:textId="199B4CBD">
      <w:pPr>
        <w:rPr>
          <w:lang w:eastAsia="zh-CN"/>
        </w:rPr>
      </w:pPr>
    </w:p>
    <w:p w:rsidR="007E4788" w:rsidP="00025778" w:rsidRDefault="007E4788" w14:paraId="75DBB6E3" w14:textId="04C4AF65">
      <w:pPr>
        <w:rPr>
          <w:lang w:eastAsia="zh-CN"/>
        </w:rPr>
      </w:pPr>
    </w:p>
    <w:p w:rsidR="007E4788" w:rsidP="00025778" w:rsidRDefault="007E4788" w14:paraId="08895FE1" w14:textId="1CCCADD8">
      <w:pPr>
        <w:rPr>
          <w:lang w:eastAsia="zh-CN"/>
        </w:rPr>
      </w:pPr>
    </w:p>
    <w:p w:rsidR="007E4788" w:rsidP="00025778" w:rsidRDefault="007E4788" w14:paraId="7335E732" w14:textId="09218DA2">
      <w:pPr>
        <w:rPr>
          <w:lang w:eastAsia="zh-CN"/>
        </w:rPr>
      </w:pPr>
    </w:p>
    <w:p w:rsidR="007E4788" w:rsidP="00025778" w:rsidRDefault="007E4788" w14:paraId="1AE81B7A" w14:textId="1F802E30">
      <w:pPr>
        <w:rPr>
          <w:lang w:eastAsia="zh-CN"/>
        </w:rPr>
      </w:pPr>
    </w:p>
    <w:p w:rsidR="00770A47" w:rsidP="00770A47" w:rsidRDefault="00770A47" w14:paraId="630B9270" w14:textId="4E0420AC">
      <w:pPr>
        <w:rPr>
          <w:lang w:eastAsia="zh-CN"/>
        </w:rPr>
      </w:pPr>
      <w:r w:rsidR="00770A47">
        <w:drawing>
          <wp:inline wp14:editId="06793253" wp14:anchorId="4DFDD0CB">
            <wp:extent cx="640081" cy="640081"/>
            <wp:effectExtent l="0" t="0" r="7620" b="7620"/>
            <wp:docPr id="138315660"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7d6fb252aae2468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70A47">
        <w:rPr>
          <w:lang w:eastAsia="zh-CN"/>
        </w:rPr>
        <w:t xml:space="preserve">View video </w:t>
      </w:r>
      <w:hyperlink r:id="R1aee121a99224424">
        <w:r w:rsidRPr="72824071" w:rsidR="00770A47">
          <w:rPr>
            <w:rStyle w:val="Hyperlink"/>
            <w:lang w:eastAsia="zh-CN"/>
          </w:rPr>
          <w:t>Balancing numbers 2</w:t>
        </w:r>
        <w:r w:rsidRPr="72824071" w:rsidR="005B2358">
          <w:rPr>
            <w:rStyle w:val="Hyperlink"/>
            <w:lang w:eastAsia="zh-CN"/>
          </w:rPr>
          <w:t>– p</w:t>
        </w:r>
        <w:r w:rsidRPr="72824071" w:rsidR="00770A47">
          <w:rPr>
            <w:rStyle w:val="Hyperlink"/>
            <w:lang w:eastAsia="zh-CN"/>
          </w:rPr>
          <w:t>art 4</w:t>
        </w:r>
      </w:hyperlink>
    </w:p>
    <w:p w:rsidR="007E4788" w:rsidP="772ADA65" w:rsidRDefault="00025778" w14:paraId="33B5EBDA" w14:textId="08B9E951">
      <w:pPr>
        <w:rPr>
          <w:lang w:eastAsia="zh-CN"/>
        </w:rPr>
      </w:pPr>
      <w:r w:rsidR="00025778">
        <w:drawing>
          <wp:inline wp14:editId="745B083E" wp14:anchorId="61E248AD">
            <wp:extent cx="640081" cy="640081"/>
            <wp:effectExtent l="0" t="0" r="7620" b="7620"/>
            <wp:docPr id="1952873440"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cef9020039844a0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025778">
        <w:rPr>
          <w:lang w:eastAsia="zh-CN"/>
        </w:rPr>
        <w:t>What can we say about the mass of The Hulk, the collection of bears and the collection of paddle pop sticks?</w:t>
      </w:r>
      <w:r w:rsidRPr="72824071">
        <w:rPr>
          <w:lang w:eastAsia="zh-CN"/>
        </w:rPr>
        <w:br w:type="page"/>
      </w:r>
    </w:p>
    <w:p w:rsidR="00164F42" w:rsidP="00164F42" w:rsidRDefault="00164F42" w14:paraId="721C6807" w14:textId="5E945201">
      <w:pPr>
        <w:pStyle w:val="Heading2"/>
        <w:numPr>
          <w:ilvl w:val="1"/>
          <w:numId w:val="5"/>
        </w:numPr>
        <w:ind w:left="0"/>
      </w:pPr>
      <w:r>
        <w:t>Handfuls: thinking</w:t>
      </w:r>
      <w:r w:rsidR="5E817E62">
        <w:t xml:space="preserve"> multiplicatively</w:t>
      </w:r>
    </w:p>
    <w:p w:rsidR="00164F42" w:rsidP="00164F42" w:rsidRDefault="00164F42" w14:paraId="46CFBC78" w14:textId="6BB1FE74">
      <w:pPr>
        <w:rPr>
          <w:lang w:eastAsia="zh-CN"/>
        </w:rPr>
      </w:pPr>
      <w:r w:rsidR="00164F42">
        <w:drawing>
          <wp:inline wp14:editId="356C78DD" wp14:anchorId="258F8387">
            <wp:extent cx="640081" cy="640081"/>
            <wp:effectExtent l="0" t="0" r="7620" b="7620"/>
            <wp:docPr id="1205772819"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c60496860b3a48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164F42">
        <w:rPr>
          <w:lang w:eastAsia="zh-CN"/>
        </w:rPr>
        <w:t xml:space="preserve">View video </w:t>
      </w:r>
      <w:hyperlink r:id="R816871793a7745be">
        <w:r w:rsidRPr="72824071" w:rsidR="00164F42">
          <w:rPr>
            <w:rStyle w:val="Hyperlink"/>
            <w:lang w:eastAsia="zh-CN"/>
          </w:rPr>
          <w:t>Handfuls: thinkin</w:t>
        </w:r>
        <w:r w:rsidRPr="72824071" w:rsidR="2871CECA">
          <w:rPr>
            <w:rStyle w:val="Hyperlink"/>
            <w:lang w:eastAsia="zh-CN"/>
          </w:rPr>
          <w:t>g multiplicatively</w:t>
        </w:r>
      </w:hyperlink>
    </w:p>
    <w:p w:rsidR="00164F42" w:rsidP="00164F42" w:rsidRDefault="00164F42" w14:paraId="2A7E1F09" w14:textId="427ABC5F">
      <w:pPr>
        <w:rPr>
          <w:lang w:eastAsia="zh-CN"/>
        </w:rPr>
      </w:pPr>
      <w:r w:rsidR="00164F42">
        <w:drawing>
          <wp:inline wp14:editId="72580C46" wp14:anchorId="0A065784">
            <wp:extent cx="633730" cy="633730"/>
            <wp:effectExtent l="0" t="0" r="0" b="0"/>
            <wp:docPr id="812728083" name="Picture 1719086110" descr="C:\Users\aalikhan\AppData\Local\Microsoft\Windows\INetCache\Content.MSO\9C3B86B5.tmp" title=""/>
            <wp:cNvGraphicFramePr>
              <a:graphicFrameLocks noChangeAspect="1"/>
            </wp:cNvGraphicFramePr>
            <a:graphic>
              <a:graphicData uri="http://schemas.openxmlformats.org/drawingml/2006/picture">
                <pic:pic>
                  <pic:nvPicPr>
                    <pic:cNvPr id="0" name="Picture 1719086110"/>
                    <pic:cNvPicPr/>
                  </pic:nvPicPr>
                  <pic:blipFill>
                    <a:blip r:embed="Rf7cfc081f73a4f7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164F42">
        <w:drawing>
          <wp:inline wp14:editId="17BD2A62" wp14:anchorId="3D617725">
            <wp:extent cx="640081" cy="640081"/>
            <wp:effectExtent l="0" t="0" r="7620" b="7620"/>
            <wp:docPr id="1719086111"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d86f3257b13c47b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164F42">
        <w:rPr>
          <w:lang w:eastAsia="zh-CN"/>
        </w:rPr>
        <w:t xml:space="preserve">Play handfuls </w:t>
      </w:r>
      <w:r w:rsidRPr="72824071" w:rsidR="43900D53">
        <w:rPr>
          <w:lang w:eastAsia="zh-CN"/>
        </w:rPr>
        <w:t xml:space="preserve">- </w:t>
      </w:r>
      <w:r w:rsidRPr="72824071" w:rsidR="00164F42">
        <w:rPr>
          <w:lang w:eastAsia="zh-CN"/>
        </w:rPr>
        <w:t>t</w:t>
      </w:r>
      <w:r w:rsidRPr="72824071" w:rsidR="00164F42">
        <w:rPr>
          <w:rFonts w:eastAsia="Arial" w:cs="Arial"/>
        </w:rPr>
        <w:t xml:space="preserve">hinking </w:t>
      </w:r>
      <w:r w:rsidRPr="72824071" w:rsidR="43900D53">
        <w:rPr>
          <w:rFonts w:eastAsia="Arial" w:cs="Arial"/>
        </w:rPr>
        <w:t>multiplicatively using</w:t>
      </w:r>
      <w:r w:rsidRPr="72824071" w:rsidR="00164F42">
        <w:rPr>
          <w:rFonts w:eastAsia="Arial" w:cs="Arial"/>
        </w:rPr>
        <w:t xml:space="preserve"> groups of twos </w:t>
      </w:r>
      <w:r w:rsidRPr="72824071" w:rsidR="43900D53">
        <w:rPr>
          <w:rFonts w:eastAsia="Arial" w:cs="Arial"/>
        </w:rPr>
        <w:t xml:space="preserve">(with </w:t>
      </w:r>
      <w:r w:rsidRPr="72824071" w:rsidR="00164F42">
        <w:rPr>
          <w:rFonts w:eastAsia="Arial" w:cs="Arial"/>
        </w:rPr>
        <w:t>LEGO mini figs</w:t>
      </w:r>
      <w:r w:rsidRPr="72824071" w:rsidR="43900D53">
        <w:rPr>
          <w:rFonts w:eastAsia="Arial" w:cs="Arial"/>
        </w:rPr>
        <w:t xml:space="preserve">) and with </w:t>
      </w:r>
      <w:r w:rsidRPr="72824071" w:rsidR="00164F42">
        <w:rPr>
          <w:rFonts w:eastAsia="Arial" w:cs="Arial"/>
        </w:rPr>
        <w:t xml:space="preserve">fours </w:t>
      </w:r>
      <w:r w:rsidRPr="72824071" w:rsidR="43900D53">
        <w:rPr>
          <w:rFonts w:eastAsia="Arial" w:cs="Arial"/>
        </w:rPr>
        <w:t>(with</w:t>
      </w:r>
      <w:r w:rsidRPr="72824071" w:rsidR="00164F42">
        <w:rPr>
          <w:rFonts w:eastAsia="Arial" w:cs="Arial"/>
        </w:rPr>
        <w:t xml:space="preserve"> bears</w:t>
      </w:r>
      <w:r w:rsidRPr="72824071" w:rsidR="43900D53">
        <w:rPr>
          <w:rFonts w:eastAsia="Arial" w:cs="Arial"/>
        </w:rPr>
        <w:t>).</w:t>
      </w:r>
    </w:p>
    <w:p w:rsidR="00371513" w:rsidP="00164F42" w:rsidRDefault="00164F42" w14:paraId="43797522" w14:textId="597C1B36">
      <w:pPr>
        <w:rPr>
          <w:lang w:eastAsia="zh-CN"/>
        </w:rPr>
      </w:pPr>
      <w:r w:rsidR="00164F42">
        <w:drawing>
          <wp:inline wp14:editId="095467D5" wp14:anchorId="188DB9B5">
            <wp:extent cx="640081" cy="640081"/>
            <wp:effectExtent l="0" t="0" r="7620" b="7620"/>
            <wp:docPr id="908541024"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5b63bdc965f1417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164F42">
        <w:rPr>
          <w:lang w:eastAsia="zh-CN"/>
        </w:rPr>
        <w:t>Record your thinking about your games.</w:t>
      </w:r>
    </w:p>
    <w:p w:rsidR="00164F42" w:rsidP="00164F42" w:rsidRDefault="00164F42" w14:paraId="25E822B9" w14:textId="4AD73490">
      <w:pPr>
        <w:rPr>
          <w:lang w:eastAsia="zh-CN"/>
        </w:rPr>
      </w:pPr>
    </w:p>
    <w:p w:rsidR="00F06E53" w:rsidP="00164F42" w:rsidRDefault="00F06E53" w14:paraId="3D0856CC" w14:textId="154C2C17">
      <w:pPr>
        <w:rPr>
          <w:lang w:eastAsia="zh-CN"/>
        </w:rPr>
      </w:pPr>
    </w:p>
    <w:p w:rsidR="00F06E53" w:rsidP="00164F42" w:rsidRDefault="00F06E53" w14:paraId="26441E63" w14:textId="3FAC6AD1">
      <w:pPr>
        <w:rPr>
          <w:lang w:eastAsia="zh-CN"/>
        </w:rPr>
      </w:pPr>
    </w:p>
    <w:p w:rsidR="00F06E53" w:rsidP="00164F42" w:rsidRDefault="00F06E53" w14:paraId="548AAAEB" w14:textId="53E44ECD">
      <w:pPr>
        <w:rPr>
          <w:lang w:eastAsia="zh-CN"/>
        </w:rPr>
      </w:pPr>
    </w:p>
    <w:p w:rsidR="00F06E53" w:rsidP="00164F42" w:rsidRDefault="00F06E53" w14:paraId="78AFE2B0" w14:textId="5DEA3A79">
      <w:pPr>
        <w:rPr>
          <w:lang w:eastAsia="zh-CN"/>
        </w:rPr>
      </w:pPr>
    </w:p>
    <w:p w:rsidR="00F06E53" w:rsidP="00164F42" w:rsidRDefault="00F06E53" w14:paraId="7DD22C70" w14:textId="7BFFB8D5">
      <w:pPr>
        <w:rPr>
          <w:lang w:eastAsia="zh-CN"/>
        </w:rPr>
      </w:pPr>
    </w:p>
    <w:p w:rsidR="00F06E53" w:rsidP="00164F42" w:rsidRDefault="00F06E53" w14:paraId="1C62B74C" w14:textId="10C9CBFA">
      <w:pPr>
        <w:rPr>
          <w:lang w:eastAsia="zh-CN"/>
        </w:rPr>
      </w:pPr>
    </w:p>
    <w:p w:rsidR="00F06E53" w:rsidP="00164F42" w:rsidRDefault="00F06E53" w14:paraId="28A2E1F4" w14:textId="1D6EE61D">
      <w:pPr>
        <w:rPr>
          <w:lang w:eastAsia="zh-CN"/>
        </w:rPr>
      </w:pPr>
    </w:p>
    <w:p w:rsidR="00F06E53" w:rsidP="00164F42" w:rsidRDefault="00F06E53" w14:paraId="427E9990" w14:textId="2E1C746F">
      <w:pPr>
        <w:rPr>
          <w:lang w:eastAsia="zh-CN"/>
        </w:rPr>
      </w:pPr>
    </w:p>
    <w:p w:rsidR="00F06E53" w:rsidP="00164F42" w:rsidRDefault="00F06E53" w14:paraId="75B0DF65" w14:textId="666E986F">
      <w:pPr>
        <w:rPr>
          <w:lang w:eastAsia="zh-CN"/>
        </w:rPr>
      </w:pPr>
    </w:p>
    <w:p w:rsidR="00BE33B1" w:rsidP="00164F42" w:rsidRDefault="00705F64" w14:paraId="5CD3AE6C" w14:textId="2B90D1E2">
      <w:pPr>
        <w:pStyle w:val="Heading2"/>
      </w:pPr>
      <w:r>
        <w:t>Reflection</w:t>
      </w:r>
    </w:p>
    <w:p w:rsidR="00F06E53" w:rsidP="00BE33B1" w:rsidRDefault="00BE33B1" w14:paraId="2D5E0523" w14:textId="392CE9D7">
      <w:r w:rsidR="00BE33B1">
        <w:drawing>
          <wp:inline wp14:editId="2DC1D76E" wp14:anchorId="5E0CBB84">
            <wp:extent cx="635027" cy="635027"/>
            <wp:effectExtent l="0" t="0" r="0" b="0"/>
            <wp:docPr id="844494607" name="Picture 2" descr="Reflect on your learning" title="Reflection"/>
            <wp:cNvGraphicFramePr>
              <a:graphicFrameLocks noChangeAspect="1"/>
            </wp:cNvGraphicFramePr>
            <a:graphic>
              <a:graphicData uri="http://schemas.openxmlformats.org/drawingml/2006/picture">
                <pic:pic>
                  <pic:nvPicPr>
                    <pic:cNvPr id="0" name="Picture 2"/>
                    <pic:cNvPicPr/>
                  </pic:nvPicPr>
                  <pic:blipFill>
                    <a:blip r:embed="Rf074645a12f84e3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395860">
        <w:rPr/>
        <w:t>What’s something you feel more confident with today?</w:t>
      </w:r>
    </w:p>
    <w:p w:rsidRPr="00BE33B1" w:rsidR="0041148B" w:rsidP="00BE33B1" w:rsidRDefault="00F06E53" w14:paraId="4D57B7A4" w14:textId="6B2B1CC4">
      <w:r>
        <w:br w:type="page"/>
      </w:r>
    </w:p>
    <w:p w:rsidR="00DE0378" w:rsidP="00DE0378" w:rsidRDefault="007932AD" w14:paraId="02513840" w14:textId="295182F9">
      <w:pPr>
        <w:pStyle w:val="Heading1"/>
      </w:pPr>
      <w:r>
        <w:t>Day</w:t>
      </w:r>
      <w:r w:rsidR="00A82A17">
        <w:t xml:space="preserve"> 4</w:t>
      </w:r>
    </w:p>
    <w:p w:rsidR="00EE5FB0" w:rsidP="7F5A5FD4" w:rsidRDefault="00EE5FB0" w14:paraId="231F7515" w14:textId="5FA020A6">
      <w:r>
        <w:t xml:space="preserve">Today </w:t>
      </w:r>
      <w:r w:rsidR="1DBB18AC">
        <w:t xml:space="preserve">we </w:t>
      </w:r>
      <w:r>
        <w:t>have 3 tasks.</w:t>
      </w:r>
      <w:r w:rsidR="2069FFD1">
        <w:t xml:space="preserve"> </w:t>
      </w:r>
      <w:r w:rsidR="00E80422">
        <w:t xml:space="preserve">We will use our rekenrek to imagine and </w:t>
      </w:r>
      <w:r w:rsidR="558549C6">
        <w:t>explore numbers within numbers and other important number relationships. We will also make our own tangram</w:t>
      </w:r>
      <w:r w:rsidR="21F26D65">
        <w:t>.</w:t>
      </w:r>
    </w:p>
    <w:p w:rsidR="00EE5FB0" w:rsidP="00EE5FB0" w:rsidRDefault="00EE5FB0" w14:paraId="77D0992A" w14:textId="27D29E37">
      <w:pPr>
        <w:pStyle w:val="FeatureBox"/>
      </w:pPr>
      <w:r w:rsidRPr="72824071" w:rsidR="00EE5FB0">
        <w:rPr>
          <w:rFonts w:eastAsia="" w:eastAsiaTheme="majorEastAsia"/>
          <w:noProof/>
          <w:sz w:val="52"/>
          <w:szCs w:val="52"/>
          <w:lang w:eastAsia="en-AU"/>
        </w:rPr>
        <w:t xml:space="preserve"> </w:t>
      </w:r>
      <w:r w:rsidR="00EE5FB0">
        <w:drawing>
          <wp:inline wp14:editId="130B71D0" wp14:anchorId="3CB45D9C">
            <wp:extent cx="635027" cy="635027"/>
            <wp:effectExtent l="0" t="0" r="0" b="0"/>
            <wp:docPr id="2003413843" name="Picture 5" descr="Time to collect your resources" title="Resources"/>
            <wp:cNvGraphicFramePr>
              <a:graphicFrameLocks noChangeAspect="1"/>
            </wp:cNvGraphicFramePr>
            <a:graphic>
              <a:graphicData uri="http://schemas.openxmlformats.org/drawingml/2006/picture">
                <pic:pic>
                  <pic:nvPicPr>
                    <pic:cNvPr id="0" name="Picture 5"/>
                    <pic:cNvPicPr/>
                  </pic:nvPicPr>
                  <pic:blipFill>
                    <a:blip r:embed="R444f98e2bf5449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EE5FB0">
        <w:rPr/>
        <w:t xml:space="preserve"> Resources –device to view videos,</w:t>
      </w:r>
      <w:r w:rsidR="00E80422">
        <w:rPr/>
        <w:t xml:space="preserve"> pencil, your rekenrek</w:t>
      </w:r>
      <w:r w:rsidR="00E07222">
        <w:rPr/>
        <w:t>, set of numeral cards 0-20, colour pencils/ markers, counters for tokens</w:t>
      </w:r>
      <w:r w:rsidR="333F4C97">
        <w:rPr/>
        <w:t xml:space="preserve"> </w:t>
      </w:r>
      <w:r w:rsidR="00E07222">
        <w:rPr/>
        <w:t>(you could you use dried pasta)</w:t>
      </w:r>
      <w:r w:rsidR="00012203">
        <w:rPr/>
        <w:t>, 1 square sh</w:t>
      </w:r>
      <w:r w:rsidR="00303623">
        <w:rPr/>
        <w:t>eet of paper, pair of scissors</w:t>
      </w:r>
    </w:p>
    <w:p w:rsidR="00DE0378" w:rsidP="00DE0378" w:rsidRDefault="004D1029" w14:paraId="059EE86C" w14:textId="472973C8">
      <w:pPr>
        <w:pStyle w:val="Heading2"/>
      </w:pPr>
      <w:r>
        <w:t xml:space="preserve">Rekenrek </w:t>
      </w:r>
      <w:r w:rsidR="00961029">
        <w:t>1</w:t>
      </w:r>
    </w:p>
    <w:p w:rsidR="00E80422" w:rsidP="004D1029" w:rsidRDefault="00E963FA" w14:paraId="6023D2BA" w14:textId="01159F29">
      <w:pPr>
        <w:rPr>
          <w:lang w:eastAsia="zh-CN"/>
        </w:rPr>
      </w:pPr>
      <w:r w:rsidR="00E963FA">
        <w:drawing>
          <wp:inline wp14:editId="2F52AA8D" wp14:anchorId="71C7B329">
            <wp:extent cx="633730" cy="633730"/>
            <wp:effectExtent l="0" t="0" r="0" b="0"/>
            <wp:docPr id="396223009" name="Picture 1952873446" descr="C:\Users\aalikhan\AppData\Local\Microsoft\Windows\INetCache\Content.MSO\9C3B86B5.tmp" title=""/>
            <wp:cNvGraphicFramePr>
              <a:graphicFrameLocks noChangeAspect="1"/>
            </wp:cNvGraphicFramePr>
            <a:graphic>
              <a:graphicData uri="http://schemas.openxmlformats.org/drawingml/2006/picture">
                <pic:pic>
                  <pic:nvPicPr>
                    <pic:cNvPr id="0" name="Picture 1952873446"/>
                    <pic:cNvPicPr/>
                  </pic:nvPicPr>
                  <pic:blipFill>
                    <a:blip r:embed="Rf0e4d8ac910b4cb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4D1029">
        <w:drawing>
          <wp:inline wp14:editId="7A569D4F" wp14:anchorId="1F929607">
            <wp:extent cx="640081" cy="640081"/>
            <wp:effectExtent l="0" t="0" r="7620" b="7620"/>
            <wp:docPr id="587041622" name="Picture 908694350" descr="Play this game or watch this video." title="Play"/>
            <wp:cNvGraphicFramePr>
              <a:graphicFrameLocks noChangeAspect="1"/>
            </wp:cNvGraphicFramePr>
            <a:graphic>
              <a:graphicData uri="http://schemas.openxmlformats.org/drawingml/2006/picture">
                <pic:pic>
                  <pic:nvPicPr>
                    <pic:cNvPr id="0" name="Picture 908694350"/>
                    <pic:cNvPicPr/>
                  </pic:nvPicPr>
                  <pic:blipFill>
                    <a:blip r:embed="Re57bfb42886e4b6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4D1029">
        <w:rPr>
          <w:lang w:eastAsia="zh-CN"/>
        </w:rPr>
        <w:t xml:space="preserve"> View video</w:t>
      </w:r>
      <w:r w:rsidR="004D1029">
        <w:rPr/>
        <w:t xml:space="preserve"> </w:t>
      </w:r>
      <w:hyperlink r:id="Ra2ec399cc60b46f6">
        <w:r w:rsidRPr="72824071" w:rsidR="004D1029">
          <w:rPr>
            <w:rStyle w:val="Hyperlink"/>
            <w:lang w:eastAsia="zh-CN"/>
          </w:rPr>
          <w:t>Rekenreks 1</w:t>
        </w:r>
      </w:hyperlink>
      <w:r w:rsidRPr="72824071" w:rsidR="00E80422">
        <w:rPr>
          <w:lang w:eastAsia="zh-CN"/>
        </w:rPr>
        <w:t xml:space="preserve">, make sure you </w:t>
      </w:r>
      <w:r w:rsidRPr="72824071" w:rsidR="00E07222">
        <w:rPr>
          <w:lang w:eastAsia="zh-CN"/>
        </w:rPr>
        <w:t>are ready to use your</w:t>
      </w:r>
      <w:r w:rsidRPr="72824071" w:rsidR="00E80422">
        <w:rPr>
          <w:lang w:eastAsia="zh-CN"/>
        </w:rPr>
        <w:t xml:space="preserve"> mathematical </w:t>
      </w:r>
      <w:r w:rsidRPr="72824071" w:rsidR="00E07222">
        <w:rPr>
          <w:lang w:eastAsia="zh-CN"/>
        </w:rPr>
        <w:t xml:space="preserve">imagination and you have the </w:t>
      </w:r>
      <w:r w:rsidRPr="72824071" w:rsidR="00E80422">
        <w:rPr>
          <w:lang w:eastAsia="zh-CN"/>
        </w:rPr>
        <w:t>rekenrek you made.</w:t>
      </w:r>
    </w:p>
    <w:p w:rsidR="00E80422" w:rsidP="004D1029" w:rsidRDefault="00E07222" w14:paraId="39A543F8" w14:textId="5AD278FA">
      <w:pPr>
        <w:rPr>
          <w:lang w:eastAsia="zh-CN"/>
        </w:rPr>
      </w:pPr>
      <w:r w:rsidR="00E07222">
        <w:drawing>
          <wp:inline wp14:editId="7CAB15F3" wp14:anchorId="121B7577">
            <wp:extent cx="635027" cy="635027"/>
            <wp:effectExtent l="0" t="0" r="0" b="0"/>
            <wp:docPr id="1952873442"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39ae9e915708447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E07222">
        <w:drawing>
          <wp:inline wp14:editId="55808DC2" wp14:anchorId="632C099E">
            <wp:extent cx="638175" cy="638175"/>
            <wp:effectExtent l="0" t="0" r="9525" b="9525"/>
            <wp:docPr id="1952873441"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57e0f7417453400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E07222">
        <w:rPr>
          <w:lang w:eastAsia="zh-CN"/>
        </w:rPr>
        <w:t xml:space="preserve">Draw pictures to show how you can make 9, 6 and 13 in just 1 or 2 slides. Think of two different ways for each number. For example: </w:t>
      </w:r>
    </w:p>
    <w:p w:rsidR="00E07222" w:rsidP="004D1029" w:rsidRDefault="00E07222" w14:paraId="5B5E5BEA" w14:textId="1DC4C9DC">
      <w:pPr>
        <w:rPr>
          <w:lang w:eastAsia="zh-CN"/>
        </w:rPr>
      </w:pPr>
      <w:r w:rsidR="00E07222">
        <w:drawing>
          <wp:inline wp14:editId="44E2F4AF" wp14:anchorId="5F287C26">
            <wp:extent cx="5284802" cy="3481867"/>
            <wp:effectExtent l="0" t="0" r="0" b="4445"/>
            <wp:docPr id="1952873443" name="Picture 1952873443" descr="Worksample Rekenrek recording in a table. First row: number, first slide, second side&#10;second row: number 9, picture of first slide with rekenrek showing 5 then second slide showing 4.&#10;third row: number 9, picture of first slide with rekenrek showing 1 less than 10 then second slide showing 0. &#10;" title=""/>
            <wp:cNvGraphicFramePr>
              <a:graphicFrameLocks noChangeAspect="1"/>
            </wp:cNvGraphicFramePr>
            <a:graphic>
              <a:graphicData uri="http://schemas.openxmlformats.org/drawingml/2006/picture">
                <pic:pic>
                  <pic:nvPicPr>
                    <pic:cNvPr id="0" name="Picture 1952873443"/>
                    <pic:cNvPicPr/>
                  </pic:nvPicPr>
                  <pic:blipFill>
                    <a:blip r:embed="Rc9a3650f83fe442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284802" cy="3481867"/>
                    </a:xfrm>
                    <a:prstGeom prst="rect">
                      <a:avLst/>
                    </a:prstGeom>
                  </pic:spPr>
                </pic:pic>
              </a:graphicData>
            </a:graphic>
          </wp:inline>
        </w:drawing>
      </w:r>
    </w:p>
    <w:p w:rsidR="00D3267A" w:rsidP="004D1029" w:rsidRDefault="00D3267A" w14:paraId="3D3CFD06" w14:textId="77777777">
      <w:pPr>
        <w:rPr>
          <w:lang w:eastAsia="zh-CN"/>
        </w:rPr>
      </w:pPr>
      <w:r w:rsidR="00D3267A">
        <w:drawing>
          <wp:inline wp14:editId="5E48E413" wp14:anchorId="3F8561E2">
            <wp:extent cx="638175" cy="638175"/>
            <wp:effectExtent l="0" t="0" r="9525" b="9525"/>
            <wp:docPr id="1719086096"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254b7b8d56194d5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D3267A">
        <w:rPr>
          <w:lang w:eastAsia="zh-CN"/>
        </w:rPr>
        <w:t>Draw your two different ways for each number.</w:t>
      </w:r>
    </w:p>
    <w:p w:rsidRPr="004D1029" w:rsidR="00D3267A" w:rsidP="004D1029" w:rsidRDefault="00D3267A" w14:paraId="2180BF29" w14:textId="25C03F8A">
      <w:pPr>
        <w:rPr>
          <w:lang w:eastAsia="zh-CN"/>
        </w:rPr>
      </w:pPr>
      <w:r>
        <w:rPr>
          <w:lang w:eastAsia="zh-CN"/>
        </w:rPr>
        <w:br w:type="page"/>
      </w:r>
    </w:p>
    <w:p w:rsidR="00DE0378" w:rsidP="00DE0378" w:rsidRDefault="004D1029" w14:paraId="0E83D938" w14:textId="26D76872">
      <w:pPr>
        <w:pStyle w:val="Heading2"/>
      </w:pPr>
      <w:r>
        <w:t xml:space="preserve">Rekenrek duel: level </w:t>
      </w:r>
      <w:r w:rsidR="526F31B2">
        <w:t>2</w:t>
      </w:r>
    </w:p>
    <w:p w:rsidR="00E07222" w:rsidP="00302759" w:rsidRDefault="00AD3759" w14:paraId="15913B3E" w14:textId="77777777">
      <w:pPr>
        <w:rPr>
          <w:lang w:eastAsia="zh-CN"/>
        </w:rPr>
      </w:pPr>
      <w:r w:rsidR="00AD3759">
        <w:drawing>
          <wp:inline wp14:editId="2D5659F2" wp14:anchorId="3F1A94B2">
            <wp:extent cx="640081" cy="640081"/>
            <wp:effectExtent l="0" t="0" r="7620" b="7620"/>
            <wp:docPr id="478705271" name="Picture 908694350" descr="Play this game or watch this video." title="Play"/>
            <wp:cNvGraphicFramePr>
              <a:graphicFrameLocks noChangeAspect="1"/>
            </wp:cNvGraphicFramePr>
            <a:graphic>
              <a:graphicData uri="http://schemas.openxmlformats.org/drawingml/2006/picture">
                <pic:pic>
                  <pic:nvPicPr>
                    <pic:cNvPr id="0" name="Picture 908694350"/>
                    <pic:cNvPicPr/>
                  </pic:nvPicPr>
                  <pic:blipFill>
                    <a:blip r:embed="R7a716e5f169a41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AD3759">
        <w:rPr>
          <w:lang w:eastAsia="zh-CN"/>
        </w:rPr>
        <w:t>Vi</w:t>
      </w:r>
      <w:r w:rsidRPr="72824071" w:rsidR="3613166B">
        <w:rPr>
          <w:lang w:eastAsia="zh-CN"/>
        </w:rPr>
        <w:t xml:space="preserve">ew video </w:t>
      </w:r>
      <w:hyperlink r:id="Rfc0542f37f824d00">
        <w:r w:rsidRPr="72824071" w:rsidR="004D1029">
          <w:rPr>
            <w:rStyle w:val="Hyperlink"/>
            <w:lang w:eastAsia="zh-CN"/>
          </w:rPr>
          <w:t>Rekenrek duel: level 2</w:t>
        </w:r>
        <w:r w:rsidRPr="72824071" w:rsidR="00E07222">
          <w:rPr>
            <w:rStyle w:val="Hyperlink"/>
            <w:lang w:eastAsia="zh-CN"/>
          </w:rPr>
          <w:t>.</w:t>
        </w:r>
      </w:hyperlink>
      <w:r w:rsidRPr="72824071" w:rsidR="00E07222">
        <w:rPr>
          <w:lang w:eastAsia="zh-CN"/>
        </w:rPr>
        <w:t xml:space="preserve"> </w:t>
      </w:r>
    </w:p>
    <w:p w:rsidR="00012203" w:rsidP="00302759" w:rsidRDefault="00E963FA" w14:paraId="15A1B0EF" w14:textId="66EA4E7B">
      <w:pPr>
        <w:rPr>
          <w:lang w:eastAsia="zh-CN"/>
        </w:rPr>
      </w:pPr>
      <w:r w:rsidR="00E963FA">
        <w:drawing>
          <wp:inline wp14:editId="637481A7" wp14:anchorId="679148E2">
            <wp:extent cx="633730" cy="633730"/>
            <wp:effectExtent l="0" t="0" r="0" b="0"/>
            <wp:docPr id="1952873445" name="Picture 1952873445" descr="C:\Users\aalikhan\AppData\Local\Microsoft\Windows\INetCache\Content.MSO\2D0214CF.tmp" title=""/>
            <wp:cNvGraphicFramePr>
              <a:graphicFrameLocks noChangeAspect="1"/>
            </wp:cNvGraphicFramePr>
            <a:graphic>
              <a:graphicData uri="http://schemas.openxmlformats.org/drawingml/2006/picture">
                <pic:pic>
                  <pic:nvPicPr>
                    <pic:cNvPr id="0" name="Picture 1952873445"/>
                    <pic:cNvPicPr/>
                  </pic:nvPicPr>
                  <pic:blipFill>
                    <a:blip r:embed="Rf687d0c5e0a6434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E07222">
        <w:drawing>
          <wp:inline wp14:editId="0E74606C" wp14:anchorId="22D91C58">
            <wp:extent cx="640081" cy="640081"/>
            <wp:effectExtent l="0" t="0" r="7620" b="7620"/>
            <wp:docPr id="1952873444" name="Picture 908694350" descr="Play this game or watch this video." title="Play"/>
            <wp:cNvGraphicFramePr>
              <a:graphicFrameLocks noChangeAspect="1"/>
            </wp:cNvGraphicFramePr>
            <a:graphic>
              <a:graphicData uri="http://schemas.openxmlformats.org/drawingml/2006/picture">
                <pic:pic>
                  <pic:nvPicPr>
                    <pic:cNvPr id="0" name="Picture 908694350"/>
                    <pic:cNvPicPr/>
                  </pic:nvPicPr>
                  <pic:blipFill>
                    <a:blip r:embed="R462f38be4f9f4d2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E07222">
        <w:rPr>
          <w:lang w:eastAsia="zh-CN"/>
        </w:rPr>
        <w:t xml:space="preserve">Collect your resources, your rekenrek, a </w:t>
      </w:r>
      <w:r w:rsidRPr="72824071" w:rsidR="00E07222">
        <w:rPr>
          <w:lang w:eastAsia="zh-CN"/>
        </w:rPr>
        <w:t>set of numeral cards 0-20, colour pencils/ markers</w:t>
      </w:r>
      <w:r w:rsidRPr="72824071" w:rsidR="00E963FA">
        <w:rPr>
          <w:lang w:eastAsia="zh-CN"/>
        </w:rPr>
        <w:t>,</w:t>
      </w:r>
      <w:r w:rsidR="00E963FA">
        <w:rPr/>
        <w:t xml:space="preserve"> </w:t>
      </w:r>
      <w:r w:rsidR="00E963FA">
        <w:rPr/>
        <w:t xml:space="preserve">counters for tokens (you could you use dried pasta) and play </w:t>
      </w:r>
      <w:r w:rsidRPr="72824071" w:rsidR="00E963FA">
        <w:rPr>
          <w:lang w:eastAsia="zh-CN"/>
        </w:rPr>
        <w:t>Rekenrek duel: level 2</w:t>
      </w:r>
      <w:r w:rsidRPr="72824071" w:rsidR="00E963FA">
        <w:rPr>
          <w:lang w:eastAsia="zh-CN"/>
        </w:rPr>
        <w:t>!</w:t>
      </w:r>
    </w:p>
    <w:p w:rsidR="0080024D" w:rsidP="772ADA65" w:rsidRDefault="0A99A1F8" w14:paraId="1CEEEE6A" w14:textId="2EE10E64">
      <w:pPr>
        <w:rPr>
          <w:lang w:eastAsia="zh-CN"/>
        </w:rPr>
      </w:pPr>
      <w:r w:rsidR="0A99A1F8">
        <w:drawing>
          <wp:inline wp14:editId="4D6B32DD" wp14:anchorId="7CF52DAA">
            <wp:extent cx="640081" cy="640081"/>
            <wp:effectExtent l="0" t="0" r="7620" b="7620"/>
            <wp:docPr id="1771860392" name="Picture 908694364" descr="Write down your thinking." title="Write"/>
            <wp:cNvGraphicFramePr>
              <a:graphicFrameLocks noChangeAspect="1"/>
            </wp:cNvGraphicFramePr>
            <a:graphic>
              <a:graphicData uri="http://schemas.openxmlformats.org/drawingml/2006/picture">
                <pic:pic>
                  <pic:nvPicPr>
                    <pic:cNvPr id="0" name="Picture 908694364"/>
                    <pic:cNvPicPr/>
                  </pic:nvPicPr>
                  <pic:blipFill>
                    <a:blip r:embed="Rda7a8baa99dc4b2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012203">
        <w:rPr>
          <w:lang w:eastAsia="zh-CN"/>
        </w:rPr>
        <w:t>Record your games.</w:t>
      </w:r>
    </w:p>
    <w:p w:rsidR="772ADA65" w:rsidP="772ADA65" w:rsidRDefault="0080024D" w14:paraId="2EC3F6D5" w14:textId="53CB76AF">
      <w:pPr>
        <w:rPr>
          <w:lang w:eastAsia="zh-CN"/>
        </w:rPr>
      </w:pPr>
      <w:r>
        <w:rPr>
          <w:lang w:eastAsia="zh-CN"/>
        </w:rPr>
        <w:br w:type="page"/>
      </w:r>
    </w:p>
    <w:p w:rsidR="00DE0378" w:rsidP="00012203" w:rsidRDefault="00462A57" w14:paraId="37811FE2" w14:textId="7DA85695">
      <w:pPr>
        <w:pStyle w:val="Heading2"/>
        <w:numPr>
          <w:ilvl w:val="0"/>
          <w:numId w:val="0"/>
        </w:numPr>
      </w:pPr>
      <w:r>
        <w:t>How to m</w:t>
      </w:r>
      <w:r w:rsidR="00012203">
        <w:t>ake a t</w:t>
      </w:r>
      <w:r w:rsidR="004D1029">
        <w:t>angram</w:t>
      </w:r>
    </w:p>
    <w:p w:rsidR="06FAE9BB" w:rsidP="772ADA65" w:rsidRDefault="00AD3759" w14:paraId="306C7627" w14:textId="5F4DE6F6">
      <w:pPr>
        <w:rPr>
          <w:lang w:eastAsia="zh-CN"/>
        </w:rPr>
      </w:pPr>
      <w:r w:rsidR="00AD3759">
        <w:drawing>
          <wp:inline wp14:editId="0BDEB576" wp14:anchorId="554086F1">
            <wp:extent cx="640081" cy="640081"/>
            <wp:effectExtent l="0" t="0" r="7620" b="7620"/>
            <wp:docPr id="452673587" name="Picture 908694351" descr="Play this game or watch this video." title="Play"/>
            <wp:cNvGraphicFramePr>
              <a:graphicFrameLocks noChangeAspect="1"/>
            </wp:cNvGraphicFramePr>
            <a:graphic>
              <a:graphicData uri="http://schemas.openxmlformats.org/drawingml/2006/picture">
                <pic:pic>
                  <pic:nvPicPr>
                    <pic:cNvPr id="0" name="Picture 908694351"/>
                    <pic:cNvPicPr/>
                  </pic:nvPicPr>
                  <pic:blipFill>
                    <a:blip r:embed="Rc69cdaaec5d0467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60565B0F">
        <w:rPr>
          <w:lang w:eastAsia="zh-CN"/>
        </w:rPr>
        <w:t>Vi</w:t>
      </w:r>
      <w:r w:rsidRPr="72824071" w:rsidR="1FBC6A6E">
        <w:rPr>
          <w:lang w:eastAsia="zh-CN"/>
        </w:rPr>
        <w:t xml:space="preserve">ew video </w:t>
      </w:r>
      <w:hyperlink r:id="R72dde1bdba4545dd">
        <w:r w:rsidRPr="72824071" w:rsidR="00012203">
          <w:rPr>
            <w:rStyle w:val="Hyperlink"/>
            <w:lang w:eastAsia="zh-CN"/>
          </w:rPr>
          <w:t xml:space="preserve">How to make </w:t>
        </w:r>
        <w:r w:rsidRPr="72824071" w:rsidR="004D1029">
          <w:rPr>
            <w:rStyle w:val="Hyperlink"/>
            <w:lang w:eastAsia="zh-CN"/>
          </w:rPr>
          <w:t>a tangram</w:t>
        </w:r>
      </w:hyperlink>
    </w:p>
    <w:p w:rsidR="00012203" w:rsidP="00012203" w:rsidRDefault="00012203" w14:paraId="35A08C72" w14:textId="77777777">
      <w:pPr>
        <w:rPr>
          <w:lang w:eastAsia="zh-CN"/>
        </w:rPr>
      </w:pPr>
      <w:r w:rsidR="00012203">
        <w:drawing>
          <wp:inline wp14:editId="2C538D49" wp14:anchorId="52AA0D5F">
            <wp:extent cx="633730" cy="633730"/>
            <wp:effectExtent l="0" t="0" r="0" b="0"/>
            <wp:docPr id="1952873447" name="Picture 1952873447" descr="C:\Users\aalikhan\AppData\Local\Microsoft\Windows\INetCache\Content.MSO\2D0214CF.tmp" title=""/>
            <wp:cNvGraphicFramePr>
              <a:graphicFrameLocks noChangeAspect="1"/>
            </wp:cNvGraphicFramePr>
            <a:graphic>
              <a:graphicData uri="http://schemas.openxmlformats.org/drawingml/2006/picture">
                <pic:pic>
                  <pic:nvPicPr>
                    <pic:cNvPr id="0" name="Picture 1952873447"/>
                    <pic:cNvPicPr/>
                  </pic:nvPicPr>
                  <pic:blipFill>
                    <a:blip r:embed="Re33ee89dd5ce43b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012203">
        <w:drawing>
          <wp:inline wp14:editId="5263E1C9" wp14:anchorId="4697B883">
            <wp:extent cx="638175" cy="638175"/>
            <wp:effectExtent l="0" t="0" r="9525" b="9525"/>
            <wp:docPr id="1952873449" name="Picture 1097522761" descr="This activity requires collaboration." title=""/>
            <wp:cNvGraphicFramePr>
              <a:graphicFrameLocks noChangeAspect="1"/>
            </wp:cNvGraphicFramePr>
            <a:graphic>
              <a:graphicData uri="http://schemas.openxmlformats.org/drawingml/2006/picture">
                <pic:pic>
                  <pic:nvPicPr>
                    <pic:cNvPr id="0" name="Picture 1097522761"/>
                    <pic:cNvPicPr/>
                  </pic:nvPicPr>
                  <pic:blipFill>
                    <a:blip r:embed="Rf7034f5bca54428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012203">
        <w:rPr>
          <w:lang w:eastAsia="zh-CN"/>
        </w:rPr>
        <w:t>With an adult collect:</w:t>
      </w:r>
    </w:p>
    <w:p w:rsidR="00012203" w:rsidP="00012203" w:rsidRDefault="00012203" w14:paraId="02B3D1D3" w14:textId="37D3A04E">
      <w:pPr>
        <w:pStyle w:val="ListBullet"/>
        <w:rPr>
          <w:lang w:eastAsia="zh-CN"/>
        </w:rPr>
      </w:pPr>
      <w:r>
        <w:rPr>
          <w:lang w:eastAsia="zh-CN"/>
        </w:rPr>
        <w:t>pair of scissors</w:t>
      </w:r>
    </w:p>
    <w:p w:rsidR="00012203" w:rsidP="00012203" w:rsidRDefault="00012203" w14:paraId="4AA2564A" w14:textId="2AA4EAFE">
      <w:pPr>
        <w:pStyle w:val="ListBullet"/>
        <w:rPr>
          <w:lang w:eastAsia="zh-CN"/>
        </w:rPr>
      </w:pPr>
      <w:r>
        <w:rPr>
          <w:lang w:eastAsia="zh-CN"/>
        </w:rPr>
        <w:t xml:space="preserve">1 square sheet of paper (View video on </w:t>
      </w:r>
      <w:hyperlink w:history="1" r:id="rId47">
        <w:r w:rsidRPr="00012203">
          <w:rPr>
            <w:rStyle w:val="Hyperlink"/>
            <w:lang w:eastAsia="zh-CN"/>
          </w:rPr>
          <w:t>how to make a square</w:t>
        </w:r>
      </w:hyperlink>
      <w:r w:rsidR="00D027C6">
        <w:rPr>
          <w:lang w:eastAsia="zh-CN"/>
        </w:rPr>
        <w:t>)</w:t>
      </w:r>
    </w:p>
    <w:p w:rsidRPr="004D1029" w:rsidR="00D027C6" w:rsidP="00D027C6" w:rsidRDefault="00D027C6" w14:paraId="13D7EAEB" w14:textId="3DB3E0C4">
      <w:pPr>
        <w:pStyle w:val="ListBullet"/>
        <w:numPr>
          <w:numId w:val="0"/>
        </w:numPr>
        <w:ind w:left="284"/>
        <w:rPr>
          <w:lang w:eastAsia="zh-CN"/>
        </w:rPr>
      </w:pPr>
      <w:r w:rsidR="00D027C6">
        <w:drawing>
          <wp:inline wp14:editId="4C5234A3" wp14:anchorId="38C284AA">
            <wp:extent cx="638175" cy="638175"/>
            <wp:effectExtent l="0" t="0" r="9525" b="9525"/>
            <wp:docPr id="1952873452" name="Picture 1356045365" descr="This is a hands on activity." title=""/>
            <wp:cNvGraphicFramePr>
              <a:graphicFrameLocks noChangeAspect="1"/>
            </wp:cNvGraphicFramePr>
            <a:graphic>
              <a:graphicData uri="http://schemas.openxmlformats.org/drawingml/2006/picture">
                <pic:pic>
                  <pic:nvPicPr>
                    <pic:cNvPr id="0" name="Picture 1356045365"/>
                    <pic:cNvPicPr/>
                  </pic:nvPicPr>
                  <pic:blipFill>
                    <a:blip r:embed="R1a835fa139de4b4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D027C6">
        <w:drawing>
          <wp:inline wp14:editId="494E8C75" wp14:anchorId="1734B484">
            <wp:extent cx="640081" cy="640081"/>
            <wp:effectExtent l="0" t="0" r="7620" b="7620"/>
            <wp:docPr id="1952873450" name="Picture 908694345" descr="Play this game or watch this video." title="Play"/>
            <wp:cNvGraphicFramePr>
              <a:graphicFrameLocks noChangeAspect="1"/>
            </wp:cNvGraphicFramePr>
            <a:graphic>
              <a:graphicData uri="http://schemas.openxmlformats.org/drawingml/2006/picture">
                <pic:pic>
                  <pic:nvPicPr>
                    <pic:cNvPr id="0" name="Picture 908694345"/>
                    <pic:cNvPicPr/>
                  </pic:nvPicPr>
                  <pic:blipFill>
                    <a:blip r:embed="Rc7e53b99634d496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D027C6">
        <w:rPr>
          <w:lang w:eastAsia="zh-CN"/>
        </w:rPr>
        <w:t>View video</w:t>
      </w:r>
      <w:r w:rsidRPr="72824071" w:rsidR="00D027C6">
        <w:rPr>
          <w:lang w:eastAsia="zh-CN"/>
        </w:rPr>
        <w:t xml:space="preserve"> </w:t>
      </w:r>
      <w:r w:rsidRPr="72824071" w:rsidR="00D027C6">
        <w:rPr>
          <w:lang w:eastAsia="zh-CN"/>
        </w:rPr>
        <w:t xml:space="preserve">How to make a </w:t>
      </w:r>
      <w:r w:rsidRPr="72824071" w:rsidR="00D027C6">
        <w:rPr>
          <w:lang w:eastAsia="zh-CN"/>
        </w:rPr>
        <w:t>tangram with an adult and together make your own tangram.</w:t>
      </w:r>
    </w:p>
    <w:p w:rsidR="00DE0378" w:rsidP="00DE0378" w:rsidRDefault="00DE0378" w14:paraId="339C1861" w14:textId="4F305AD8">
      <w:pPr>
        <w:pStyle w:val="Heading2"/>
      </w:pPr>
      <w:r>
        <w:t>Reflection</w:t>
      </w:r>
    </w:p>
    <w:p w:rsidR="0080024D" w:rsidP="00C97381" w:rsidRDefault="0096615A" w14:paraId="4795A13B" w14:textId="3444E359">
      <w:pPr>
        <w:pStyle w:val="ListBullet"/>
        <w:numPr>
          <w:numId w:val="0"/>
        </w:numPr>
        <w:ind w:left="284"/>
      </w:pPr>
      <w:r w:rsidR="0096615A">
        <w:drawing>
          <wp:inline wp14:editId="1157B5C0" wp14:anchorId="30317DBF">
            <wp:extent cx="635027" cy="635027"/>
            <wp:effectExtent l="0" t="0" r="0" b="0"/>
            <wp:docPr id="1159798960" name="Picture 15" descr="Reflect on your learning" title="Reflection"/>
            <wp:cNvGraphicFramePr>
              <a:graphicFrameLocks noChangeAspect="1"/>
            </wp:cNvGraphicFramePr>
            <a:graphic>
              <a:graphicData uri="http://schemas.openxmlformats.org/drawingml/2006/picture">
                <pic:pic>
                  <pic:nvPicPr>
                    <pic:cNvPr id="0" name="Picture 15"/>
                    <pic:cNvPicPr/>
                  </pic:nvPicPr>
                  <pic:blipFill>
                    <a:blip r:embed="Rbceedc7ae56d42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D027C6">
        <w:rPr/>
        <w:t xml:space="preserve"> You might have had a sweaty brain today</w:t>
      </w:r>
      <w:r w:rsidRPr="72824071" w:rsidR="00D027C6">
        <w:rPr>
          <w:lang w:eastAsia="zh-CN"/>
        </w:rPr>
        <w:t xml:space="preserve"> whilst playing Rekenrek duel: level 2</w:t>
      </w:r>
      <w:r w:rsidR="00D027C6">
        <w:rPr/>
        <w:t>. Your brain might also have felt excited! Draw a picture to show what your brain was thinking</w:t>
      </w:r>
      <w:r w:rsidR="22F031E4">
        <w:rPr/>
        <w:t xml:space="preserve"> as you tried to move the beads in just 1 or 2 slides</w:t>
      </w:r>
      <w:r w:rsidR="00D027C6">
        <w:rPr/>
        <w:t>.</w:t>
      </w:r>
    </w:p>
    <w:p w:rsidR="6D8F1D2C" w:rsidP="00851FC5" w:rsidRDefault="0080024D" w14:paraId="09F9191B" w14:textId="6E68E42D">
      <w:r>
        <w:br w:type="page"/>
      </w:r>
    </w:p>
    <w:p w:rsidR="00DE0378" w:rsidP="00DE0378" w:rsidRDefault="007932AD" w14:paraId="0F94C1C3" w14:textId="67DEDFC0">
      <w:pPr>
        <w:pStyle w:val="Heading1"/>
      </w:pPr>
      <w:r>
        <w:t>Day</w:t>
      </w:r>
      <w:r w:rsidR="005F7686">
        <w:t xml:space="preserve"> 5</w:t>
      </w:r>
    </w:p>
    <w:p w:rsidR="00EE5FB0" w:rsidP="7F5A5FD4" w:rsidRDefault="00EE5FB0" w14:paraId="3CF09183" w14:textId="36992138">
      <w:r>
        <w:t xml:space="preserve">Today </w:t>
      </w:r>
      <w:r w:rsidR="75879AB3">
        <w:t xml:space="preserve">we </w:t>
      </w:r>
      <w:r>
        <w:t>have 3 tasks.</w:t>
      </w:r>
      <w:r w:rsidR="00B74974">
        <w:t xml:space="preserve"> We will use our tangram pieces to complete puzzles</w:t>
      </w:r>
      <w:r w:rsidR="179A7F02">
        <w:t>, learn a new game where we think multiplicatively and explore doubles and near-doubles on our rekenreks.</w:t>
      </w:r>
    </w:p>
    <w:p w:rsidRPr="002762CD" w:rsidR="00DE0378" w:rsidP="007932AD" w:rsidRDefault="007932AD" w14:paraId="40259447" w14:textId="4922868A">
      <w:pPr>
        <w:pStyle w:val="FeatureBox"/>
      </w:pPr>
      <w:r w:rsidRPr="72824071" w:rsidR="007932AD">
        <w:rPr>
          <w:rFonts w:eastAsia="" w:eastAsiaTheme="majorEastAsia"/>
          <w:noProof/>
          <w:sz w:val="52"/>
          <w:szCs w:val="52"/>
          <w:lang w:eastAsia="en-AU"/>
        </w:rPr>
        <w:t xml:space="preserve"> </w:t>
      </w:r>
      <w:r w:rsidR="00DE0378">
        <w:drawing>
          <wp:inline wp14:editId="518768A5" wp14:anchorId="06E95A53">
            <wp:extent cx="635027" cy="635027"/>
            <wp:effectExtent l="0" t="0" r="0" b="0"/>
            <wp:docPr id="2117014342" name="Picture 5" descr="Time to collect your resources" title="Resources"/>
            <wp:cNvGraphicFramePr>
              <a:graphicFrameLocks noChangeAspect="1"/>
            </wp:cNvGraphicFramePr>
            <a:graphic>
              <a:graphicData uri="http://schemas.openxmlformats.org/drawingml/2006/picture">
                <pic:pic>
                  <pic:nvPicPr>
                    <pic:cNvPr id="0" name="Picture 5"/>
                    <pic:cNvPicPr/>
                  </pic:nvPicPr>
                  <pic:blipFill>
                    <a:blip r:embed="R17e99dbdc1cb4b8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7932AD">
        <w:rPr/>
        <w:t xml:space="preserve"> Resources –</w:t>
      </w:r>
      <w:r w:rsidR="007644FC">
        <w:rPr/>
        <w:t xml:space="preserve"> </w:t>
      </w:r>
      <w:r w:rsidR="007932AD">
        <w:rPr/>
        <w:t>device to view videos,</w:t>
      </w:r>
      <w:r w:rsidR="007644FC">
        <w:rPr/>
        <w:t xml:space="preserve"> pencil, your rekenrek, 10-frame cards cut up, </w:t>
      </w:r>
      <w:r w:rsidR="00C11485">
        <w:rPr/>
        <w:t>spinner in appendix, paperclip, pen,</w:t>
      </w:r>
      <w:r w:rsidR="00834B9B">
        <w:rPr/>
        <w:t xml:space="preserve"> </w:t>
      </w:r>
      <w:r w:rsidR="00C11485">
        <w:rPr/>
        <w:t>counters for tokens for example dried</w:t>
      </w:r>
      <w:r w:rsidR="009A1902">
        <w:rPr/>
        <w:t xml:space="preserve"> pasta, c</w:t>
      </w:r>
      <w:r w:rsidR="00834B9B">
        <w:rPr/>
        <w:t>ollection of</w:t>
      </w:r>
      <w:r w:rsidR="0004443A">
        <w:rPr/>
        <w:t xml:space="preserve"> figurines with 2 legs or </w:t>
      </w:r>
      <w:r w:rsidR="00AD6F9E">
        <w:rPr/>
        <w:t xml:space="preserve">teddy </w:t>
      </w:r>
      <w:r w:rsidR="0004443A">
        <w:rPr/>
        <w:t>bears</w:t>
      </w:r>
      <w:r w:rsidR="6C05D8ED">
        <w:rPr/>
        <w:t>.</w:t>
      </w:r>
    </w:p>
    <w:p w:rsidR="004D1029" w:rsidP="00265F80" w:rsidRDefault="00920A10" w14:paraId="1228D77F" w14:textId="143BC72C">
      <w:pPr>
        <w:pStyle w:val="Heading2"/>
      </w:pPr>
      <w:r>
        <w:t>Rekenrek</w:t>
      </w:r>
      <w:r w:rsidR="004D1029">
        <w:t xml:space="preserve"> </w:t>
      </w:r>
      <w:r w:rsidR="00C11485">
        <w:t xml:space="preserve">noticing </w:t>
      </w:r>
      <w:r w:rsidR="007644FC">
        <w:t>double</w:t>
      </w:r>
      <w:r w:rsidR="00215D9B">
        <w:t>s</w:t>
      </w:r>
      <w:r w:rsidR="007644FC">
        <w:t xml:space="preserve"> and near doubles</w:t>
      </w:r>
    </w:p>
    <w:p w:rsidRPr="008A1493" w:rsidR="008A1493" w:rsidP="004D1029" w:rsidRDefault="008A1493" w14:paraId="0DC5680B" w14:textId="39113804">
      <w:pPr>
        <w:rPr>
          <w:lang w:eastAsia="zh-CN"/>
        </w:rPr>
      </w:pPr>
      <w:r w:rsidR="008A1493">
        <w:drawing>
          <wp:inline wp14:editId="13F8E28B" wp14:anchorId="231A30FD">
            <wp:extent cx="640081" cy="640081"/>
            <wp:effectExtent l="0" t="0" r="7620" b="7620"/>
            <wp:docPr id="893518917" name="Picture 18" descr="Play this game or watch this video." title="Play"/>
            <wp:cNvGraphicFramePr>
              <a:graphicFrameLocks noChangeAspect="1"/>
            </wp:cNvGraphicFramePr>
            <a:graphic>
              <a:graphicData uri="http://schemas.openxmlformats.org/drawingml/2006/picture">
                <pic:pic>
                  <pic:nvPicPr>
                    <pic:cNvPr id="0" name="Picture 18"/>
                    <pic:cNvPicPr/>
                  </pic:nvPicPr>
                  <pic:blipFill>
                    <a:blip r:embed="Rd3ce36b16bda499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4D1029">
        <w:rPr>
          <w:lang w:eastAsia="zh-CN"/>
        </w:rPr>
        <w:t xml:space="preserve"> View video </w:t>
      </w:r>
      <w:hyperlink r:id="R81189574c4e148b3">
        <w:r w:rsidRPr="72824071" w:rsidR="004D1029">
          <w:rPr>
            <w:rStyle w:val="Hyperlink"/>
            <w:lang w:eastAsia="zh-CN"/>
          </w:rPr>
          <w:t>Rekenreks 2</w:t>
        </w:r>
      </w:hyperlink>
    </w:p>
    <w:p w:rsidR="003449AA" w:rsidP="00DE0378" w:rsidRDefault="007644FC" w14:paraId="4A4A8543" w14:textId="74F40D4F">
      <w:pPr>
        <w:rPr>
          <w:lang w:eastAsia="zh-CN"/>
        </w:rPr>
      </w:pPr>
      <w:r w:rsidR="007644FC">
        <w:drawing>
          <wp:inline wp14:editId="720B0DA2" wp14:anchorId="6A485F08">
            <wp:extent cx="633730" cy="633730"/>
            <wp:effectExtent l="0" t="0" r="0" b="0"/>
            <wp:docPr id="1952873454" name="Picture 1952873454" descr="C:\Users\aalikhan\AppData\Local\Microsoft\Windows\INetCache\Content.MSO\2D0214CF.tmp" title=""/>
            <wp:cNvGraphicFramePr>
              <a:graphicFrameLocks noChangeAspect="1"/>
            </wp:cNvGraphicFramePr>
            <a:graphic>
              <a:graphicData uri="http://schemas.openxmlformats.org/drawingml/2006/picture">
                <pic:pic>
                  <pic:nvPicPr>
                    <pic:cNvPr id="0" name="Picture 1952873454"/>
                    <pic:cNvPicPr/>
                  </pic:nvPicPr>
                  <pic:blipFill>
                    <a:blip r:embed="R810f27695430486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7644FC">
        <w:drawing>
          <wp:inline wp14:editId="0C809948" wp14:anchorId="6E977C8F">
            <wp:extent cx="640081" cy="640081"/>
            <wp:effectExtent l="0" t="0" r="7620" b="7620"/>
            <wp:docPr id="1952873453" name="Picture 18" descr="Play this game or watch this video." title="Play"/>
            <wp:cNvGraphicFramePr>
              <a:graphicFrameLocks noChangeAspect="1"/>
            </wp:cNvGraphicFramePr>
            <a:graphic>
              <a:graphicData uri="http://schemas.openxmlformats.org/drawingml/2006/picture">
                <pic:pic>
                  <pic:nvPicPr>
                    <pic:cNvPr id="0" name="Picture 18"/>
                    <pic:cNvPicPr/>
                  </pic:nvPicPr>
                  <pic:blipFill>
                    <a:blip r:embed="R691c7b5ac8714f0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644FC">
        <w:rPr>
          <w:lang w:eastAsia="zh-CN"/>
        </w:rPr>
        <w:t>Collect the resources to play Rekenreks double and near doubles.</w:t>
      </w:r>
    </w:p>
    <w:p w:rsidR="009A1902" w:rsidP="00DE0378" w:rsidRDefault="007644FC" w14:paraId="2E263382" w14:textId="5DE9E266">
      <w:pPr>
        <w:rPr>
          <w:lang w:eastAsia="zh-CN"/>
        </w:rPr>
      </w:pPr>
      <w:r w:rsidR="007644FC">
        <w:drawing>
          <wp:inline wp14:editId="66309C35" wp14:anchorId="498B16EC">
            <wp:extent cx="640081" cy="640081"/>
            <wp:effectExtent l="0" t="0" r="7620" b="7620"/>
            <wp:docPr id="1952873456" name="Picture 908694364" descr="Write down your thinking." title="Write"/>
            <wp:cNvGraphicFramePr>
              <a:graphicFrameLocks noChangeAspect="1"/>
            </wp:cNvGraphicFramePr>
            <a:graphic>
              <a:graphicData uri="http://schemas.openxmlformats.org/drawingml/2006/picture">
                <pic:pic>
                  <pic:nvPicPr>
                    <pic:cNvPr id="0" name="Picture 908694364"/>
                    <pic:cNvPicPr/>
                  </pic:nvPicPr>
                  <pic:blipFill>
                    <a:blip r:embed="Rbcf8487ebb2a4be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7644FC">
        <w:rPr>
          <w:lang w:eastAsia="zh-CN"/>
        </w:rPr>
        <w:t>Record your game.</w:t>
      </w:r>
    </w:p>
    <w:p w:rsidR="007644FC" w:rsidP="00DE0378" w:rsidRDefault="009A1902" w14:paraId="24DA187B" w14:textId="6C5CEA55">
      <w:pPr>
        <w:rPr>
          <w:lang w:eastAsia="zh-CN"/>
        </w:rPr>
      </w:pPr>
      <w:r>
        <w:rPr>
          <w:lang w:eastAsia="zh-CN"/>
        </w:rPr>
        <w:br w:type="page"/>
      </w:r>
    </w:p>
    <w:p w:rsidR="00DE0378" w:rsidP="772ADA65" w:rsidRDefault="00C11485" w14:paraId="78FB5C81" w14:textId="13E93BD2">
      <w:pPr>
        <w:pStyle w:val="Heading2"/>
        <w:rPr>
          <w:u w:val="single"/>
        </w:rPr>
      </w:pPr>
      <w:r>
        <w:t>For each game</w:t>
      </w:r>
    </w:p>
    <w:p w:rsidR="00B91C4C" w:rsidP="004D1029" w:rsidRDefault="39D8C88C" w14:paraId="1EB87FAD" w14:textId="78B7BAEE">
      <w:pPr>
        <w:rPr>
          <w:lang w:eastAsia="zh-CN"/>
        </w:rPr>
      </w:pPr>
      <w:r w:rsidR="39D8C88C">
        <w:drawing>
          <wp:inline wp14:editId="5F93ABFE" wp14:anchorId="14E33DB8">
            <wp:extent cx="640081" cy="640081"/>
            <wp:effectExtent l="0" t="0" r="7620" b="7620"/>
            <wp:docPr id="424824950" name="Picture 908694353" descr="Play this game or watch this video." title="Play"/>
            <wp:cNvGraphicFramePr>
              <a:graphicFrameLocks noChangeAspect="1"/>
            </wp:cNvGraphicFramePr>
            <a:graphic>
              <a:graphicData uri="http://schemas.openxmlformats.org/drawingml/2006/picture">
                <pic:pic>
                  <pic:nvPicPr>
                    <pic:cNvPr id="0" name="Picture 908694353"/>
                    <pic:cNvPicPr/>
                  </pic:nvPicPr>
                  <pic:blipFill>
                    <a:blip r:embed="Rc4855272bb96468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39D8C88C">
        <w:rPr>
          <w:lang w:eastAsia="zh-CN"/>
        </w:rPr>
        <w:t xml:space="preserve"> Vi</w:t>
      </w:r>
      <w:r w:rsidRPr="72824071" w:rsidR="00C11485">
        <w:rPr>
          <w:lang w:eastAsia="zh-CN"/>
        </w:rPr>
        <w:t xml:space="preserve">ew video </w:t>
      </w:r>
      <w:hyperlink r:id="R7a449e9291614737">
        <w:r w:rsidRPr="72824071" w:rsidR="00C11485">
          <w:rPr>
            <w:rStyle w:val="Hyperlink"/>
            <w:lang w:eastAsia="zh-CN"/>
          </w:rPr>
          <w:t>For each game</w:t>
        </w:r>
      </w:hyperlink>
    </w:p>
    <w:p w:rsidR="00C11485" w:rsidP="004D1029" w:rsidRDefault="00C11485" w14:paraId="3B8B3219" w14:textId="27D7BD55">
      <w:pPr>
        <w:rPr>
          <w:lang w:eastAsia="zh-CN"/>
        </w:rPr>
      </w:pPr>
      <w:r w:rsidR="00C11485">
        <w:drawing>
          <wp:inline wp14:editId="385F29F3" wp14:anchorId="36596F02">
            <wp:extent cx="633730" cy="633730"/>
            <wp:effectExtent l="0" t="0" r="0" b="0"/>
            <wp:docPr id="2097090544" name="Picture 1719086089" descr="C:\Users\aalikhan\AppData\Local\Microsoft\Windows\INetCache\Content.MSO\2D0214CF.tmp" title=""/>
            <wp:cNvGraphicFramePr>
              <a:graphicFrameLocks noChangeAspect="1"/>
            </wp:cNvGraphicFramePr>
            <a:graphic>
              <a:graphicData uri="http://schemas.openxmlformats.org/drawingml/2006/picture">
                <pic:pic>
                  <pic:nvPicPr>
                    <pic:cNvPr id="0" name="Picture 1719086089"/>
                    <pic:cNvPicPr/>
                  </pic:nvPicPr>
                  <pic:blipFill>
                    <a:blip r:embed="Rd3009c46036043c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3730" cy="633730"/>
                    </a:xfrm>
                    <a:prstGeom prst="rect">
                      <a:avLst/>
                    </a:prstGeom>
                  </pic:spPr>
                </pic:pic>
              </a:graphicData>
            </a:graphic>
          </wp:inline>
        </w:drawing>
      </w:r>
      <w:r w:rsidR="00C11485">
        <w:drawing>
          <wp:inline wp14:editId="4637823C" wp14:anchorId="53DA6472">
            <wp:extent cx="640081" cy="640081"/>
            <wp:effectExtent l="0" t="0" r="7620" b="7620"/>
            <wp:docPr id="1719086088" name="Picture 18" descr="Play this game or watch this video." title="Play"/>
            <wp:cNvGraphicFramePr>
              <a:graphicFrameLocks noChangeAspect="1"/>
            </wp:cNvGraphicFramePr>
            <a:graphic>
              <a:graphicData uri="http://schemas.openxmlformats.org/drawingml/2006/picture">
                <pic:pic>
                  <pic:nvPicPr>
                    <pic:cNvPr id="0" name="Picture 18"/>
                    <pic:cNvPicPr/>
                  </pic:nvPicPr>
                  <pic:blipFill>
                    <a:blip r:embed="R8083f7408f314f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C11485">
        <w:rPr/>
        <w:t xml:space="preserve">Play </w:t>
      </w:r>
      <w:r w:rsidR="15FAE036">
        <w:rPr/>
        <w:t xml:space="preserve">the </w:t>
      </w:r>
      <w:r w:rsidRPr="72824071" w:rsidR="00C11485">
        <w:rPr>
          <w:lang w:eastAsia="zh-CN"/>
        </w:rPr>
        <w:t>For each game</w:t>
      </w:r>
      <w:r w:rsidRPr="72824071" w:rsidR="00D100A5">
        <w:rPr>
          <w:lang w:eastAsia="zh-CN"/>
        </w:rPr>
        <w:t>.</w:t>
      </w:r>
    </w:p>
    <w:p w:rsidRPr="00834B9B" w:rsidR="00C11485" w:rsidP="004D1029" w:rsidRDefault="00C11485" w14:paraId="556AED6D" w14:textId="7E9C2669">
      <w:pPr>
        <w:rPr>
          <w:rFonts w:cs="Arial"/>
          <w:lang w:eastAsia="zh-CN"/>
        </w:rPr>
      </w:pPr>
      <w:r w:rsidRPr="00834B9B">
        <w:rPr>
          <w:rFonts w:cs="Arial"/>
          <w:lang w:eastAsia="zh-CN"/>
        </w:rPr>
        <w:t>How to play</w:t>
      </w:r>
    </w:p>
    <w:p w:rsidR="25CD4688" w:rsidP="09EB874E" w:rsidRDefault="25CD4688" w14:paraId="2E25FFE4" w14:textId="491B292E">
      <w:pPr>
        <w:pStyle w:val="ListParagraph"/>
        <w:rPr>
          <w:rFonts w:asciiTheme="minorHAnsi" w:hAnsiTheme="minorHAnsi" w:eastAsiaTheme="minorEastAsia"/>
        </w:rPr>
      </w:pPr>
      <w:r>
        <w:t xml:space="preserve">Make a spinner with 4, 6, 8, 10, 12, </w:t>
      </w:r>
      <w:r w:rsidR="005931D2">
        <w:t>and 14</w:t>
      </w:r>
      <w:r>
        <w:t>.</w:t>
      </w:r>
    </w:p>
    <w:p w:rsidR="25CD4688" w:rsidP="09EB874E" w:rsidRDefault="25CD4688" w14:paraId="5877FB8D" w14:textId="340776B7">
      <w:pPr>
        <w:pStyle w:val="ListParagraph"/>
        <w:rPr>
          <w:rFonts w:asciiTheme="minorHAnsi" w:hAnsiTheme="minorHAnsi" w:eastAsiaTheme="minorEastAsia"/>
        </w:rPr>
      </w:pPr>
      <w:r>
        <w:t>Spin the spinner to determine how many legs you need in total.</w:t>
      </w:r>
    </w:p>
    <w:p w:rsidR="25CD4688" w:rsidP="09EB874E" w:rsidRDefault="25CD4688" w14:paraId="6C52B96D" w14:textId="52E42C9F">
      <w:pPr>
        <w:pStyle w:val="ListParagraph"/>
        <w:rPr>
          <w:rFonts w:asciiTheme="minorHAnsi" w:hAnsiTheme="minorHAnsi" w:eastAsiaTheme="minorEastAsia"/>
        </w:rPr>
      </w:pPr>
      <w:r>
        <w:t>Imagine and then collect the number of figurines you need to make that many legs.</w:t>
      </w:r>
    </w:p>
    <w:p w:rsidR="25CD4688" w:rsidP="09EB874E" w:rsidRDefault="25CD4688" w14:paraId="75427B6C" w14:textId="78C3C087">
      <w:pPr>
        <w:pStyle w:val="ListParagraph"/>
        <w:rPr>
          <w:rFonts w:asciiTheme="minorHAnsi" w:hAnsiTheme="minorHAnsi" w:eastAsiaTheme="minorEastAsia"/>
        </w:rPr>
      </w:pPr>
      <w:r>
        <w:t>The player with the most figurines each round wins a token.</w:t>
      </w:r>
    </w:p>
    <w:p w:rsidR="25CD4688" w:rsidP="09EB874E" w:rsidRDefault="25CD4688" w14:paraId="4A0A5DD7" w14:textId="4DCCA47D">
      <w:pPr>
        <w:pStyle w:val="ListParagraph"/>
        <w:rPr>
          <w:rFonts w:asciiTheme="minorHAnsi" w:hAnsiTheme="minorHAnsi" w:eastAsiaTheme="minorEastAsia"/>
        </w:rPr>
      </w:pPr>
      <w:r>
        <w:t>The first person to win 5 tokens wins the game.</w:t>
      </w:r>
    </w:p>
    <w:p w:rsidRPr="00834B9B" w:rsidR="00C11485" w:rsidP="004D1029" w:rsidRDefault="00C11485" w14:paraId="0B29C536" w14:textId="48BC4098">
      <w:pPr>
        <w:rPr>
          <w:rFonts w:cs="Arial"/>
          <w:color w:val="000000"/>
        </w:rPr>
      </w:pPr>
      <w:r w:rsidRPr="5D8E42F4">
        <w:rPr>
          <w:rFonts w:cs="Arial"/>
          <w:color w:val="000000" w:themeColor="text1"/>
        </w:rPr>
        <w:t>Another way to play:</w:t>
      </w:r>
    </w:p>
    <w:p w:rsidR="30445BDF" w:rsidP="5D8E42F4" w:rsidRDefault="30445BDF" w14:paraId="56B4E87B" w14:textId="112EA49F">
      <w:r>
        <w:t>Use teddy bears instead of the figurines and find out how many teddy bears are needed to have that many paws. You could also use toy cards, trains, other animal figures or pictures of animals.</w:t>
      </w:r>
    </w:p>
    <w:p w:rsidR="00DE0378" w:rsidP="00385083" w:rsidRDefault="004D1029" w14:paraId="13B7EEBC" w14:textId="16BE9482">
      <w:pPr>
        <w:pStyle w:val="Heading2"/>
        <w:numPr>
          <w:ilvl w:val="0"/>
          <w:numId w:val="0"/>
        </w:numPr>
      </w:pPr>
      <w:r>
        <w:t xml:space="preserve">Tangram </w:t>
      </w:r>
      <w:r w:rsidR="00116908">
        <w:t xml:space="preserve">puzzle </w:t>
      </w:r>
      <w:r>
        <w:t>challenge</w:t>
      </w:r>
    </w:p>
    <w:p w:rsidR="00BA519D" w:rsidP="00DE0378" w:rsidRDefault="00AD3759" w14:paraId="058A121B" w14:textId="16CBA0DA">
      <w:pPr>
        <w:rPr>
          <w:lang w:eastAsia="zh-CN"/>
        </w:rPr>
      </w:pPr>
      <w:r w:rsidR="00AD3759">
        <w:drawing>
          <wp:inline wp14:editId="5DDF810D" wp14:anchorId="4D2E87B5">
            <wp:extent cx="640081" cy="640081"/>
            <wp:effectExtent l="0" t="0" r="7620" b="7620"/>
            <wp:docPr id="1045835675" name="Picture 908694353" descr="Play this game or watch this video." title="Play"/>
            <wp:cNvGraphicFramePr>
              <a:graphicFrameLocks noChangeAspect="1"/>
            </wp:cNvGraphicFramePr>
            <a:graphic>
              <a:graphicData uri="http://schemas.openxmlformats.org/drawingml/2006/picture">
                <pic:pic>
                  <pic:nvPicPr>
                    <pic:cNvPr id="0" name="Picture 908694353"/>
                    <pic:cNvPicPr/>
                  </pic:nvPicPr>
                  <pic:blipFill>
                    <a:blip r:embed="Rb601bb6241bd40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116908">
        <w:rPr>
          <w:lang w:eastAsia="zh-CN"/>
        </w:rPr>
        <w:t xml:space="preserve">Using all the pieces of your Tangram, try creating these </w:t>
      </w:r>
      <w:r w:rsidRPr="72824071" w:rsidR="00B74974">
        <w:rPr>
          <w:lang w:eastAsia="zh-CN"/>
        </w:rPr>
        <w:t>formations</w:t>
      </w:r>
      <w:r w:rsidRPr="72824071" w:rsidR="00116908">
        <w:rPr>
          <w:lang w:eastAsia="zh-CN"/>
        </w:rPr>
        <w:t xml:space="preserve">! </w:t>
      </w:r>
    </w:p>
    <w:p w:rsidR="0004443A" w:rsidP="2DCAC7CD" w:rsidRDefault="0F602881" w14:paraId="5776AF3A" w14:textId="04C207B6">
      <w:pPr>
        <w:rPr>
          <w:noProof/>
          <w:lang w:eastAsia="en-AU"/>
        </w:rPr>
      </w:pPr>
      <w:r w:rsidR="0F602881">
        <w:drawing>
          <wp:inline wp14:editId="0C03338F" wp14:anchorId="2A868B7B">
            <wp:extent cx="1834059" cy="1444321"/>
            <wp:effectExtent l="0" t="0" r="0" b="3810"/>
            <wp:docPr id="1451921756" name="Picture 1451921756" descr="heart made out of tangram pieces. " title=""/>
            <wp:cNvGraphicFramePr>
              <a:graphicFrameLocks noChangeAspect="1"/>
            </wp:cNvGraphicFramePr>
            <a:graphic>
              <a:graphicData uri="http://schemas.openxmlformats.org/drawingml/2006/picture">
                <pic:pic>
                  <pic:nvPicPr>
                    <pic:cNvPr id="0" name="Picture 1451921756"/>
                    <pic:cNvPicPr/>
                  </pic:nvPicPr>
                  <pic:blipFill>
                    <a:blip r:embed="R16d89c56bdfe486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34059" cy="1444321"/>
                    </a:xfrm>
                    <a:prstGeom prst="rect">
                      <a:avLst/>
                    </a:prstGeom>
                  </pic:spPr>
                </pic:pic>
              </a:graphicData>
            </a:graphic>
          </wp:inline>
        </w:drawing>
      </w:r>
      <w:r w:rsidRPr="72824071" w:rsidR="41DE1044">
        <w:rPr>
          <w:noProof/>
          <w:lang w:eastAsia="en-AU"/>
        </w:rPr>
        <w:t xml:space="preserve"> a heart</w:t>
      </w:r>
    </w:p>
    <w:p w:rsidR="0004443A" w:rsidP="00DE0378" w:rsidRDefault="00116908" w14:paraId="60079AC6" w14:textId="1A5CEE9E">
      <w:pPr>
        <w:rPr>
          <w:noProof/>
          <w:lang w:eastAsia="en-AU"/>
        </w:rPr>
      </w:pPr>
      <w:r w:rsidRPr="72824071" w:rsidR="00116908">
        <w:rPr>
          <w:noProof/>
          <w:lang w:eastAsia="en-AU"/>
        </w:rPr>
        <w:t xml:space="preserve"> </w:t>
      </w:r>
      <w:r w:rsidR="0C7690CB">
        <w:drawing>
          <wp:inline wp14:editId="3D01A304" wp14:anchorId="5F451987">
            <wp:extent cx="1851708" cy="1847850"/>
            <wp:effectExtent l="0" t="0" r="0" b="0"/>
            <wp:docPr id="779257883" name="Picture 779257883" descr="tree made out of tangram pieces. " title=""/>
            <wp:cNvGraphicFramePr>
              <a:graphicFrameLocks noChangeAspect="1"/>
            </wp:cNvGraphicFramePr>
            <a:graphic>
              <a:graphicData uri="http://schemas.openxmlformats.org/drawingml/2006/picture">
                <pic:pic>
                  <pic:nvPicPr>
                    <pic:cNvPr id="0" name="Picture 779257883"/>
                    <pic:cNvPicPr/>
                  </pic:nvPicPr>
                  <pic:blipFill>
                    <a:blip r:embed="R750612ca9d284ee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51708" cy="1847850"/>
                    </a:xfrm>
                    <a:prstGeom prst="rect">
                      <a:avLst/>
                    </a:prstGeom>
                  </pic:spPr>
                </pic:pic>
              </a:graphicData>
            </a:graphic>
          </wp:inline>
        </w:drawing>
      </w:r>
      <w:r w:rsidRPr="72824071" w:rsidR="00116908">
        <w:rPr>
          <w:noProof/>
          <w:lang w:eastAsia="en-AU"/>
        </w:rPr>
        <w:t xml:space="preserve"> </w:t>
      </w:r>
      <w:r w:rsidRPr="72824071" w:rsidR="1048D698">
        <w:rPr>
          <w:noProof/>
          <w:lang w:eastAsia="en-AU"/>
        </w:rPr>
        <w:t>a tree</w:t>
      </w:r>
    </w:p>
    <w:p w:rsidRPr="00BA519D" w:rsidR="00116908" w:rsidP="2DCAC7CD" w:rsidRDefault="00116908" w14:paraId="2DC3D23F" w14:textId="11B3E7AA">
      <w:pPr>
        <w:rPr>
          <w:color w:val="2F5496" w:themeColor="accent1" w:themeShade="BF"/>
          <w:u w:val="single"/>
          <w:lang w:eastAsia="zh-CN"/>
        </w:rPr>
      </w:pPr>
      <w:r w:rsidRPr="72824071" w:rsidR="00116908">
        <w:rPr>
          <w:noProof/>
          <w:lang w:eastAsia="en-AU"/>
        </w:rPr>
        <w:t xml:space="preserve"> </w:t>
      </w:r>
      <w:r w:rsidR="72A28BF9">
        <w:drawing>
          <wp:inline wp14:editId="6D06A79D" wp14:anchorId="2E362854">
            <wp:extent cx="1916752" cy="1281828"/>
            <wp:effectExtent l="0" t="0" r="7620" b="0"/>
            <wp:docPr id="355435270" name="Picture 355435270" descr="mountain made out of tangram pieces. " title=""/>
            <wp:cNvGraphicFramePr>
              <a:graphicFrameLocks noChangeAspect="1"/>
            </wp:cNvGraphicFramePr>
            <a:graphic>
              <a:graphicData uri="http://schemas.openxmlformats.org/drawingml/2006/picture">
                <pic:pic>
                  <pic:nvPicPr>
                    <pic:cNvPr id="0" name="Picture 355435270"/>
                    <pic:cNvPicPr/>
                  </pic:nvPicPr>
                  <pic:blipFill>
                    <a:blip r:embed="Rccba6ff1f8ca47c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16752" cy="1281828"/>
                    </a:xfrm>
                    <a:prstGeom prst="rect">
                      <a:avLst/>
                    </a:prstGeom>
                  </pic:spPr>
                </pic:pic>
              </a:graphicData>
            </a:graphic>
          </wp:inline>
        </w:drawing>
      </w:r>
      <w:r w:rsidRPr="72824071" w:rsidR="58CB5C8A">
        <w:rPr>
          <w:noProof/>
          <w:lang w:eastAsia="en-AU"/>
        </w:rPr>
        <w:t>a mountain</w:t>
      </w:r>
    </w:p>
    <w:p w:rsidRPr="00BA519D" w:rsidR="00116908" w:rsidP="2DCAC7CD" w:rsidRDefault="00116908" w14:paraId="3875D89C" w14:textId="26E8782E">
      <w:pPr>
        <w:rPr>
          <w:color w:val="2F5496" w:themeColor="accent1" w:themeShade="BF"/>
          <w:u w:val="single"/>
          <w:lang w:eastAsia="zh-CN"/>
        </w:rPr>
      </w:pPr>
      <w:r w:rsidRPr="72824071" w:rsidR="00116908">
        <w:rPr>
          <w:noProof/>
          <w:lang w:eastAsia="en-AU"/>
        </w:rPr>
        <w:t xml:space="preserve"> </w:t>
      </w:r>
      <w:r w:rsidR="3853E7D5">
        <w:drawing>
          <wp:inline wp14:editId="51220F2D" wp14:anchorId="30500E02">
            <wp:extent cx="1936788" cy="1371892"/>
            <wp:effectExtent l="0" t="0" r="6350" b="0"/>
            <wp:docPr id="1526658723" name="Picture 1526658723" descr="Triangle made out of tangram pieces. " title=""/>
            <wp:cNvGraphicFramePr>
              <a:graphicFrameLocks noChangeAspect="1"/>
            </wp:cNvGraphicFramePr>
            <a:graphic>
              <a:graphicData uri="http://schemas.openxmlformats.org/drawingml/2006/picture">
                <pic:pic>
                  <pic:nvPicPr>
                    <pic:cNvPr id="0" name="Picture 1526658723"/>
                    <pic:cNvPicPr/>
                  </pic:nvPicPr>
                  <pic:blipFill>
                    <a:blip r:embed="R6f5e5de45eba48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36788" cy="1371892"/>
                    </a:xfrm>
                    <a:prstGeom prst="rect">
                      <a:avLst/>
                    </a:prstGeom>
                  </pic:spPr>
                </pic:pic>
              </a:graphicData>
            </a:graphic>
          </wp:inline>
        </w:drawing>
      </w:r>
      <w:r w:rsidRPr="72824071" w:rsidR="1F49D7B9">
        <w:rPr>
          <w:noProof/>
          <w:lang w:eastAsia="en-AU"/>
        </w:rPr>
        <w:t>a big triangle</w:t>
      </w:r>
    </w:p>
    <w:p w:rsidRPr="00BA519D" w:rsidR="00116908" w:rsidP="00DE0378" w:rsidRDefault="0004443A" w14:paraId="511B4E78" w14:textId="510B38FE">
      <w:pPr>
        <w:rPr>
          <w:color w:val="2F5496" w:themeColor="accent1" w:themeShade="BF"/>
          <w:u w:val="single"/>
          <w:lang w:eastAsia="zh-CN"/>
        </w:rPr>
      </w:pPr>
      <w:r w:rsidRPr="72824071" w:rsidR="0004443A">
        <w:rPr>
          <w:noProof/>
          <w:lang w:eastAsia="en-AU"/>
        </w:rPr>
        <w:t xml:space="preserve"> </w:t>
      </w:r>
      <w:r w:rsidR="4E54EE09">
        <w:drawing>
          <wp:inline wp14:editId="2D05F2A3" wp14:anchorId="753E86D3">
            <wp:extent cx="1934120" cy="1349854"/>
            <wp:effectExtent l="0" t="0" r="0" b="3175"/>
            <wp:docPr id="1657789840" name="Picture 1657789840" descr="Butterfly made out of tangram pieces. " title=""/>
            <wp:cNvGraphicFramePr>
              <a:graphicFrameLocks noChangeAspect="1"/>
            </wp:cNvGraphicFramePr>
            <a:graphic>
              <a:graphicData uri="http://schemas.openxmlformats.org/drawingml/2006/picture">
                <pic:pic>
                  <pic:nvPicPr>
                    <pic:cNvPr id="0" name="Picture 1657789840"/>
                    <pic:cNvPicPr/>
                  </pic:nvPicPr>
                  <pic:blipFill>
                    <a:blip r:embed="R3e34dc9aff2f46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34120" cy="1349854"/>
                    </a:xfrm>
                    <a:prstGeom prst="rect">
                      <a:avLst/>
                    </a:prstGeom>
                  </pic:spPr>
                </pic:pic>
              </a:graphicData>
            </a:graphic>
          </wp:inline>
        </w:drawing>
      </w:r>
      <w:r w:rsidRPr="72824071" w:rsidR="504655D6">
        <w:rPr>
          <w:noProof/>
          <w:lang w:eastAsia="en-AU"/>
        </w:rPr>
        <w:t xml:space="preserve"> a butterfly</w:t>
      </w:r>
    </w:p>
    <w:p w:rsidR="0004443A" w:rsidP="0004443A" w:rsidRDefault="0004443A" w14:paraId="25CE6A56" w14:textId="77777777">
      <w:pPr>
        <w:pStyle w:val="Heading2"/>
      </w:pPr>
      <w:r>
        <w:t>Reflection</w:t>
      </w:r>
    </w:p>
    <w:p w:rsidR="68A02F98" w:rsidP="0004443A" w:rsidRDefault="0004443A" w14:paraId="7F7C98D7" w14:textId="7FEDDDFB">
      <w:r w:rsidR="0004443A">
        <w:drawing>
          <wp:inline wp14:editId="752084F4" wp14:anchorId="6DC825F0">
            <wp:extent cx="635027" cy="635027"/>
            <wp:effectExtent l="0" t="0" r="0" b="0"/>
            <wp:docPr id="586249689" name="Picture 15" descr="Reflect on your learning" title="Reflection"/>
            <wp:cNvGraphicFramePr>
              <a:graphicFrameLocks noChangeAspect="1"/>
            </wp:cNvGraphicFramePr>
            <a:graphic>
              <a:graphicData uri="http://schemas.openxmlformats.org/drawingml/2006/picture">
                <pic:pic>
                  <pic:nvPicPr>
                    <pic:cNvPr id="0" name="Picture 15"/>
                    <pic:cNvPicPr/>
                  </pic:nvPicPr>
                  <pic:blipFill>
                    <a:blip r:embed="R179ecb4a3f6f45c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04443A">
        <w:rPr/>
        <w:t xml:space="preserve"> </w:t>
      </w:r>
      <w:r w:rsidR="01A506CC">
        <w:rPr/>
        <w:t xml:space="preserve">List 2 things </w:t>
      </w:r>
      <w:r w:rsidR="0004443A">
        <w:rPr/>
        <w:t xml:space="preserve">about your learning made you </w:t>
      </w:r>
      <w:r w:rsidR="21A1B5B5">
        <w:rPr/>
        <w:t xml:space="preserve">feel good </w:t>
      </w:r>
      <w:r w:rsidR="0004443A">
        <w:rPr/>
        <w:t>today?</w:t>
      </w:r>
    </w:p>
    <w:p w:rsidR="00AD6F9E" w:rsidP="0004443A" w:rsidRDefault="00AD6F9E" w14:paraId="6369D42D" w14:textId="2C2F4EBD"/>
    <w:p w:rsidR="00AD6F9E" w:rsidP="0004443A" w:rsidRDefault="00AD6F9E" w14:paraId="2DEC7C35" w14:textId="772CA5F3"/>
    <w:p w:rsidR="002E42AB" w:rsidP="0004443A" w:rsidRDefault="002E42AB" w14:paraId="06E74827" w14:textId="77777777"/>
    <w:p w:rsidR="00DE0378" w:rsidP="00DE0378" w:rsidRDefault="007932AD" w14:paraId="4B104F17" w14:textId="78B73100">
      <w:pPr>
        <w:pStyle w:val="Heading1"/>
      </w:pPr>
      <w:r>
        <w:t>Day</w:t>
      </w:r>
      <w:r w:rsidR="00B91C4C">
        <w:t xml:space="preserve"> 6</w:t>
      </w:r>
    </w:p>
    <w:p w:rsidR="007932AD" w:rsidP="00481F41" w:rsidRDefault="007932AD" w14:paraId="10DC04B2" w14:textId="44D2F454">
      <w:r>
        <w:t xml:space="preserve">Today </w:t>
      </w:r>
      <w:r w:rsidR="15F577F4">
        <w:t xml:space="preserve">we </w:t>
      </w:r>
      <w:r w:rsidR="004D1029">
        <w:t>have 2</w:t>
      </w:r>
      <w:r>
        <w:t xml:space="preserve"> tasks.</w:t>
      </w:r>
      <w:r w:rsidR="79852D6D">
        <w:t xml:space="preserve"> </w:t>
      </w:r>
      <w:r w:rsidR="00A07182">
        <w:t xml:space="preserve">We will estimate and investigate mass using a pan balance and </w:t>
      </w:r>
      <w:r w:rsidR="5A5A6FF4">
        <w:t>we will explore quadrilaterals.</w:t>
      </w:r>
    </w:p>
    <w:p w:rsidRPr="002762CD" w:rsidR="00DE0378" w:rsidP="007932AD" w:rsidRDefault="00DE0378" w14:paraId="450D227C" w14:textId="2A93C88F">
      <w:pPr>
        <w:pStyle w:val="FeatureBox"/>
      </w:pPr>
      <w:r w:rsidR="00DE0378">
        <w:drawing>
          <wp:inline wp14:editId="1691DE7E" wp14:anchorId="42C50732">
            <wp:extent cx="635027" cy="635027"/>
            <wp:effectExtent l="0" t="0" r="0" b="0"/>
            <wp:docPr id="1774356792" name="Picture 6" descr="Time to collect your resources" title="Resources"/>
            <wp:cNvGraphicFramePr>
              <a:graphicFrameLocks noChangeAspect="1"/>
            </wp:cNvGraphicFramePr>
            <a:graphic>
              <a:graphicData uri="http://schemas.openxmlformats.org/drawingml/2006/picture">
                <pic:pic>
                  <pic:nvPicPr>
                    <pic:cNvPr id="0" name="Picture 6"/>
                    <pic:cNvPicPr/>
                  </pic:nvPicPr>
                  <pic:blipFill>
                    <a:blip r:embed="R34c0bf0173c347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DE0378">
        <w:rPr/>
        <w:t xml:space="preserve"> Resources – </w:t>
      </w:r>
      <w:r w:rsidR="005A1E4A">
        <w:rPr/>
        <w:t xml:space="preserve">device to view videos, </w:t>
      </w:r>
      <w:r w:rsidR="00A07182">
        <w:rPr/>
        <w:t>colour pencils/ markers</w:t>
      </w:r>
    </w:p>
    <w:p w:rsidR="00DE0378" w:rsidP="00DE0378" w:rsidRDefault="004D1029" w14:paraId="23F0C85D" w14:textId="140497AA">
      <w:pPr>
        <w:pStyle w:val="Heading2"/>
      </w:pPr>
      <w:r>
        <w:t>Balancing numbers 3</w:t>
      </w:r>
    </w:p>
    <w:p w:rsidRPr="00215D9B" w:rsidR="00215D9B" w:rsidP="00215D9B" w:rsidRDefault="00215D9B" w14:paraId="0F3B0324" w14:textId="36343272">
      <w:pPr>
        <w:widowControl w:val="0"/>
        <w:snapToGrid w:val="0"/>
        <w:spacing w:before="80" w:after="80" w:line="240" w:lineRule="auto"/>
        <w:mirrorIndents/>
      </w:pPr>
      <w:r w:rsidRPr="00921C0C">
        <w:t>(Inspired by the work of Dan Meyer</w:t>
      </w:r>
      <w:r>
        <w:t xml:space="preserve"> and Graham Fletcher)</w:t>
      </w:r>
    </w:p>
    <w:p w:rsidR="49AB0190" w:rsidP="772ADA65" w:rsidRDefault="49AB0190" w14:paraId="5B1687F3" w14:textId="567DF019">
      <w:r w:rsidR="49AB0190">
        <w:drawing>
          <wp:inline wp14:editId="356505A6" wp14:anchorId="2401E4CB">
            <wp:extent cx="640081" cy="640081"/>
            <wp:effectExtent l="0" t="0" r="7620" b="7620"/>
            <wp:docPr id="1325071634" name="Picture 908694354" descr="Play this game or watch this video." title="Play"/>
            <wp:cNvGraphicFramePr>
              <a:graphicFrameLocks noChangeAspect="1"/>
            </wp:cNvGraphicFramePr>
            <a:graphic>
              <a:graphicData uri="http://schemas.openxmlformats.org/drawingml/2006/picture">
                <pic:pic>
                  <pic:nvPicPr>
                    <pic:cNvPr id="0" name="Picture 908694354"/>
                    <pic:cNvPicPr/>
                  </pic:nvPicPr>
                  <pic:blipFill>
                    <a:blip r:embed="R95db7d50f41848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20010C2F">
        <w:rPr/>
        <w:t>View video</w:t>
      </w:r>
      <w:r w:rsidR="5F842B2F">
        <w:rPr/>
        <w:t xml:space="preserve"> </w:t>
      </w:r>
      <w:hyperlink r:id="Raeae443f07a3403f">
        <w:r w:rsidRPr="72824071" w:rsidR="004D1029">
          <w:rPr>
            <w:rStyle w:val="Hyperlink"/>
          </w:rPr>
          <w:t xml:space="preserve">Balancing numbers 3 </w:t>
        </w:r>
        <w:r w:rsidRPr="72824071" w:rsidR="00215D9B">
          <w:rPr>
            <w:rStyle w:val="Hyperlink"/>
          </w:rPr>
          <w:t>– p</w:t>
        </w:r>
        <w:r w:rsidRPr="72824071" w:rsidR="004D1029">
          <w:rPr>
            <w:rStyle w:val="Hyperlink"/>
          </w:rPr>
          <w:t>art 1</w:t>
        </w:r>
      </w:hyperlink>
    </w:p>
    <w:p w:rsidRPr="00215D9B" w:rsidR="00215D9B" w:rsidP="00215D9B" w:rsidRDefault="00215D9B" w14:paraId="009CE178" w14:textId="7F033CEE">
      <w:r w:rsidR="00215D9B">
        <w:drawing>
          <wp:inline wp14:editId="60549334" wp14:anchorId="6252FFCD">
            <wp:extent cx="635027" cy="635027"/>
            <wp:effectExtent l="0" t="0" r="0" b="0"/>
            <wp:docPr id="1952873463"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6402b8e0223447e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215D9B">
        <w:rPr/>
        <w:t>How many trapeziums (red shapes) are needed to balanc</w:t>
      </w:r>
      <w:r w:rsidR="00215D9B">
        <w:rPr/>
        <w:t>e the hexagons (yellow shapes)?</w:t>
      </w:r>
    </w:p>
    <w:p w:rsidRPr="00215D9B" w:rsidR="00215D9B" w:rsidP="00215D9B" w:rsidRDefault="00215D9B" w14:paraId="1D82603C" w14:textId="152A3F10">
      <w:r w:rsidR="00215D9B">
        <w:drawing>
          <wp:inline wp14:editId="2236D0E2" wp14:anchorId="5CF11A01">
            <wp:extent cx="635027" cy="635027"/>
            <wp:effectExtent l="0" t="0" r="0" b="0"/>
            <wp:docPr id="1952873457"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8bb26f07f0324c2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215D9B">
        <w:drawing>
          <wp:inline wp14:editId="203DD362" wp14:anchorId="403279B0">
            <wp:extent cx="640081" cy="640081"/>
            <wp:effectExtent l="0" t="0" r="7620" b="7620"/>
            <wp:docPr id="1952873458"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48874263bef140a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215D9B">
        <w:rPr/>
        <w:t>Write an estimate that’s way too high.</w:t>
      </w:r>
    </w:p>
    <w:p w:rsidRPr="00215D9B" w:rsidR="00215D9B" w:rsidP="00215D9B" w:rsidRDefault="00215D9B" w14:paraId="2DB294A6" w14:textId="7E75D00B">
      <w:r w:rsidR="00215D9B">
        <w:drawing>
          <wp:inline wp14:editId="101EC699" wp14:anchorId="53F679F4">
            <wp:extent cx="635027" cy="635027"/>
            <wp:effectExtent l="0" t="0" r="0" b="0"/>
            <wp:docPr id="1952873459"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a06f310230b74d7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215D9B">
        <w:drawing>
          <wp:inline wp14:editId="6435EA64" wp14:anchorId="7E88CDC1">
            <wp:extent cx="640081" cy="640081"/>
            <wp:effectExtent l="0" t="0" r="7620" b="7620"/>
            <wp:docPr id="1952873460"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bbe6e062319b489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215D9B">
        <w:rPr/>
        <w:t>Write an estimate that’s way too low.</w:t>
      </w:r>
    </w:p>
    <w:p w:rsidR="00B21968" w:rsidP="00215D9B" w:rsidRDefault="00215D9B" w14:paraId="18370F80" w14:textId="36EAA7FC">
      <w:r w:rsidR="00215D9B">
        <w:drawing>
          <wp:inline wp14:editId="4CC0B721" wp14:anchorId="152EA80C">
            <wp:extent cx="635027" cy="635027"/>
            <wp:effectExtent l="0" t="0" r="0" b="0"/>
            <wp:docPr id="1952873461"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1c1034f8e09e4c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215D9B">
        <w:drawing>
          <wp:inline wp14:editId="70956148" wp14:anchorId="01AFF186">
            <wp:extent cx="640081" cy="640081"/>
            <wp:effectExtent l="0" t="0" r="7620" b="7620"/>
            <wp:docPr id="1952873462"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535b9d3b054b43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215D9B">
        <w:rPr/>
        <w:t>Write an estimate that’s reasonable.</w:t>
      </w:r>
    </w:p>
    <w:p w:rsidR="00215D9B" w:rsidP="00215D9B" w:rsidRDefault="00B21968" w14:paraId="3BE40D9A" w14:textId="15055D3A">
      <w:r>
        <w:br w:type="page"/>
      </w:r>
    </w:p>
    <w:p w:rsidR="004D1029" w:rsidP="004D1029" w:rsidRDefault="004D1029" w14:paraId="3252D1EC" w14:textId="2C80FF46">
      <w:r w:rsidR="004D1029">
        <w:drawing>
          <wp:inline wp14:editId="5425122D" wp14:anchorId="2E4C2579">
            <wp:extent cx="640081" cy="640081"/>
            <wp:effectExtent l="0" t="0" r="7620" b="7620"/>
            <wp:docPr id="1232833112" name="Picture 908694354" descr="Play this game or watch this video." title="Play"/>
            <wp:cNvGraphicFramePr>
              <a:graphicFrameLocks noChangeAspect="1"/>
            </wp:cNvGraphicFramePr>
            <a:graphic>
              <a:graphicData uri="http://schemas.openxmlformats.org/drawingml/2006/picture">
                <pic:pic>
                  <pic:nvPicPr>
                    <pic:cNvPr id="0" name="Picture 908694354"/>
                    <pic:cNvPicPr/>
                  </pic:nvPicPr>
                  <pic:blipFill>
                    <a:blip r:embed="Re646898e42c3498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4D1029">
        <w:rPr/>
        <w:t xml:space="preserve">View video </w:t>
      </w:r>
      <w:hyperlink r:id="R02874cce2e4144ba">
        <w:r w:rsidRPr="72824071" w:rsidR="004D1029">
          <w:rPr>
            <w:rStyle w:val="Hyperlink"/>
          </w:rPr>
          <w:t xml:space="preserve">Balancing numbers 3 </w:t>
        </w:r>
        <w:r w:rsidRPr="72824071" w:rsidR="00215D9B">
          <w:rPr>
            <w:rStyle w:val="Hyperlink"/>
          </w:rPr>
          <w:t>– p</w:t>
        </w:r>
        <w:r w:rsidRPr="72824071" w:rsidR="004D1029">
          <w:rPr>
            <w:rStyle w:val="Hyperlink"/>
          </w:rPr>
          <w:t>art 2</w:t>
        </w:r>
      </w:hyperlink>
    </w:p>
    <w:p w:rsidR="00215D9B" w:rsidP="00215D9B" w:rsidRDefault="00734CB4" w14:paraId="186435BD" w14:textId="7F8D3706">
      <w:r w:rsidR="00734CB4">
        <w:drawing>
          <wp:inline wp14:editId="25A6BFFE" wp14:anchorId="6784CC06">
            <wp:extent cx="635027" cy="635027"/>
            <wp:effectExtent l="0" t="0" r="0" b="0"/>
            <wp:docPr id="1952873465"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698ea0aa5cde476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215D9B">
        <w:rPr/>
        <w:t>How many triangles are needed to cover the area of 3 hexagons?</w:t>
      </w:r>
    </w:p>
    <w:p w:rsidR="00734CB4" w:rsidP="00215D9B" w:rsidRDefault="00734CB4" w14:paraId="60048B9E" w14:textId="442A8AF7">
      <w:r>
        <w:t>Michelle think</w:t>
      </w:r>
      <w:r w:rsidR="00D30DC7">
        <w:t>s</w:t>
      </w:r>
      <w:r>
        <w:t xml:space="preserve"> she will need 6 trapeziums to cover the area of the 3 hexagons.</w:t>
      </w:r>
    </w:p>
    <w:p w:rsidRPr="00215D9B" w:rsidR="00215D9B" w:rsidP="00215D9B" w:rsidRDefault="00734CB4" w14:paraId="576E5286" w14:textId="7814D882">
      <w:r>
        <w:t>What do you think?</w:t>
      </w:r>
    </w:p>
    <w:p w:rsidR="00931B2E" w:rsidP="00215D9B" w:rsidRDefault="00734CB4" w14:paraId="6BCDFB9D" w14:textId="7B8FEA42">
      <w:r w:rsidR="00734CB4">
        <w:drawing>
          <wp:inline wp14:editId="6F93EE6A" wp14:anchorId="47122058">
            <wp:extent cx="638175" cy="638175"/>
            <wp:effectExtent l="0" t="0" r="9525" b="9525"/>
            <wp:docPr id="1952873464"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be9ff00da6cd4c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215D9B">
        <w:rPr/>
        <w:t>Draw a picture to share your thinking.</w:t>
      </w:r>
    </w:p>
    <w:p w:rsidR="00215D9B" w:rsidP="00215D9B" w:rsidRDefault="00931B2E" w14:paraId="6FED3ED2" w14:textId="7C94F4DE">
      <w:r>
        <w:br w:type="page"/>
      </w:r>
    </w:p>
    <w:p w:rsidR="004D1029" w:rsidP="004D1029" w:rsidRDefault="004D1029" w14:paraId="6FDF7CC4" w14:textId="24263320">
      <w:r w:rsidR="004D1029">
        <w:drawing>
          <wp:inline wp14:editId="49299485" wp14:anchorId="6BC26F73">
            <wp:extent cx="640081" cy="640081"/>
            <wp:effectExtent l="0" t="0" r="7620" b="7620"/>
            <wp:docPr id="1577400347" name="Picture 908694354" descr="Play this game or watch this video." title="Play"/>
            <wp:cNvGraphicFramePr>
              <a:graphicFrameLocks noChangeAspect="1"/>
            </wp:cNvGraphicFramePr>
            <a:graphic>
              <a:graphicData uri="http://schemas.openxmlformats.org/drawingml/2006/picture">
                <pic:pic>
                  <pic:nvPicPr>
                    <pic:cNvPr id="0" name="Picture 908694354"/>
                    <pic:cNvPicPr/>
                  </pic:nvPicPr>
                  <pic:blipFill>
                    <a:blip r:embed="R4920613a5fbc4b4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004D1029">
        <w:rPr/>
        <w:t xml:space="preserve">View video </w:t>
      </w:r>
      <w:hyperlink r:id="R110fed13e134483e">
        <w:r w:rsidRPr="72824071" w:rsidR="004D1029">
          <w:rPr>
            <w:rStyle w:val="Hyperlink"/>
          </w:rPr>
          <w:t xml:space="preserve">Balancing numbers 3 </w:t>
        </w:r>
        <w:r w:rsidRPr="72824071" w:rsidR="00215D9B">
          <w:rPr>
            <w:rStyle w:val="Hyperlink"/>
          </w:rPr>
          <w:t>– p</w:t>
        </w:r>
        <w:r w:rsidRPr="72824071" w:rsidR="004D1029">
          <w:rPr>
            <w:rStyle w:val="Hyperlink"/>
          </w:rPr>
          <w:t>art 3</w:t>
        </w:r>
      </w:hyperlink>
    </w:p>
    <w:p w:rsidRPr="00FF4F71" w:rsidR="00FF4F71" w:rsidP="00FF4F71" w:rsidRDefault="00FF4F71" w14:paraId="1F60C963" w14:textId="7B54EBC4">
      <w:r w:rsidR="00FF4F71">
        <w:drawing>
          <wp:inline wp14:editId="5A4410B6" wp14:anchorId="03E5B02C">
            <wp:extent cx="635027" cy="635027"/>
            <wp:effectExtent l="0" t="0" r="0" b="0"/>
            <wp:docPr id="1952873467"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89921015adfe43d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FF4F71">
        <w:rPr/>
        <w:t>How many triangles are needed to cover the area of 3 hexagons?</w:t>
      </w:r>
    </w:p>
    <w:p w:rsidR="00CE5D39" w:rsidP="772ADA65" w:rsidRDefault="00FF4F71" w14:paraId="4FB8B47C" w14:textId="0034CCA6">
      <w:r w:rsidR="00FF4F71">
        <w:drawing>
          <wp:inline wp14:editId="339889AD" wp14:anchorId="58997B55">
            <wp:extent cx="636270" cy="636270"/>
            <wp:effectExtent l="0" t="0" r="0" b="0"/>
            <wp:docPr id="1952873469" name="Picture 1952873469" descr="This activity requires building or making. " title=""/>
            <wp:cNvGraphicFramePr>
              <a:graphicFrameLocks noChangeAspect="1"/>
            </wp:cNvGraphicFramePr>
            <a:graphic>
              <a:graphicData uri="http://schemas.openxmlformats.org/drawingml/2006/picture">
                <pic:pic>
                  <pic:nvPicPr>
                    <pic:cNvPr id="0" name="Picture 1952873469"/>
                    <pic:cNvPicPr/>
                  </pic:nvPicPr>
                  <pic:blipFill>
                    <a:blip r:embed="Rcbe2db5906f54e9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6270" cy="636270"/>
                    </a:xfrm>
                    <a:prstGeom prst="rect">
                      <a:avLst/>
                    </a:prstGeom>
                  </pic:spPr>
                </pic:pic>
              </a:graphicData>
            </a:graphic>
          </wp:inline>
        </w:drawing>
      </w:r>
      <w:r w:rsidR="00FF4F71">
        <w:drawing>
          <wp:inline wp14:editId="3750DF53" wp14:anchorId="677B3053">
            <wp:extent cx="638175" cy="638175"/>
            <wp:effectExtent l="0" t="0" r="9525" b="9525"/>
            <wp:docPr id="1952873470"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b85118acbc824ed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FF4F71">
        <w:rPr/>
        <w:t>If you like build the model then d</w:t>
      </w:r>
      <w:r w:rsidR="00FF4F71">
        <w:rPr/>
        <w:t>raw a picture to share your thinking.</w:t>
      </w:r>
    </w:p>
    <w:p w:rsidR="00127ADD" w:rsidP="772ADA65" w:rsidRDefault="00CE5D39" w14:paraId="0DE408DD" w14:textId="6D5020EE">
      <w:r>
        <w:br w:type="page"/>
      </w:r>
    </w:p>
    <w:p w:rsidR="00DE0378" w:rsidP="0B828B02" w:rsidRDefault="00443DE8" w14:paraId="1EA1F8DF" w14:textId="6540DF67">
      <w:pPr>
        <w:pStyle w:val="Heading2"/>
        <w:numPr>
          <w:ilvl w:val="1"/>
          <w:numId w:val="0"/>
        </w:numPr>
        <w:rPr>
          <w:rFonts w:asciiTheme="minorHAnsi" w:hAnsiTheme="minorHAnsi" w:eastAsiaTheme="minorEastAsia" w:cstheme="minorBidi"/>
        </w:rPr>
      </w:pPr>
      <w:r>
        <w:t>Tangrams 1.1: exploring q</w:t>
      </w:r>
      <w:r w:rsidRPr="00EE2898" w:rsidR="00EE2898">
        <w:t>uadrilaterals</w:t>
      </w:r>
    </w:p>
    <w:p w:rsidRPr="00EE2898" w:rsidR="772ADA65" w:rsidP="004D1029" w:rsidRDefault="78E15A89" w14:paraId="2B9F77CE" w14:textId="3AA7D807">
      <w:r w:rsidR="78E15A89">
        <w:drawing>
          <wp:inline wp14:editId="4FE5F3C5" wp14:anchorId="294E8F2E">
            <wp:extent cx="640081" cy="640081"/>
            <wp:effectExtent l="0" t="0" r="7620" b="7620"/>
            <wp:docPr id="636892911" name="Picture 908694354" descr="Play this game or watch this video." title="Play"/>
            <wp:cNvGraphicFramePr>
              <a:graphicFrameLocks noChangeAspect="1"/>
            </wp:cNvGraphicFramePr>
            <a:graphic>
              <a:graphicData uri="http://schemas.openxmlformats.org/drawingml/2006/picture">
                <pic:pic>
                  <pic:nvPicPr>
                    <pic:cNvPr id="0" name="Picture 908694354"/>
                    <pic:cNvPicPr/>
                  </pic:nvPicPr>
                  <pic:blipFill>
                    <a:blip r:embed="R341451c33074465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3F09D88F">
        <w:rPr>
          <w:rFonts w:eastAsia="Arial" w:cs="Arial"/>
          <w:color w:val="000000" w:themeColor="text1" w:themeTint="FF" w:themeShade="FF"/>
        </w:rPr>
        <w:t xml:space="preserve">View video </w:t>
      </w:r>
      <w:r w:rsidRPr="72824071" w:rsidR="0C92C1DA">
        <w:rPr>
          <w:rFonts w:eastAsia="Arial" w:cs="Arial"/>
          <w:color w:val="000000" w:themeColor="text1" w:themeTint="FF" w:themeShade="FF"/>
        </w:rPr>
        <w:t xml:space="preserve">on </w:t>
      </w:r>
      <w:hyperlink r:id="R513fdcd2cb154f82">
        <w:r w:rsidRPr="72824071" w:rsidR="005F42DD">
          <w:rPr>
            <w:rStyle w:val="Hyperlink"/>
          </w:rPr>
          <w:t>Quadrilaterals – part1</w:t>
        </w:r>
      </w:hyperlink>
    </w:p>
    <w:p w:rsidR="004A6A0C" w:rsidP="004D1029" w:rsidRDefault="004A6A0C" w14:paraId="4C0F9CE8" w14:textId="37C48327">
      <w:pPr>
        <w:rPr>
          <w:rFonts w:eastAsia="Arial" w:cs="Arial"/>
          <w:color w:val="000000" w:themeColor="text1"/>
        </w:rPr>
      </w:pPr>
      <w:r w:rsidR="004A6A0C">
        <w:drawing>
          <wp:inline wp14:editId="7DE8BECC" wp14:anchorId="6F77EDC5">
            <wp:extent cx="640081" cy="640081"/>
            <wp:effectExtent l="0" t="0" r="7620" b="7620"/>
            <wp:docPr id="13"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1ef2be5e93154e7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4A6A0C">
        <w:rPr>
          <w:rFonts w:eastAsia="Arial" w:cs="Arial"/>
          <w:color w:val="000000" w:themeColor="text1" w:themeTint="FF" w:themeShade="FF"/>
        </w:rPr>
        <w:t>Use this adapted Frayer</w:t>
      </w:r>
      <w:r w:rsidRPr="72824071" w:rsidR="00E404F3">
        <w:rPr>
          <w:rFonts w:eastAsia="Arial" w:cs="Arial"/>
          <w:color w:val="000000" w:themeColor="text1" w:themeTint="FF" w:themeShade="FF"/>
        </w:rPr>
        <w:t xml:space="preserve"> chart</w:t>
      </w:r>
      <w:r w:rsidRPr="72824071" w:rsidR="004A6A0C">
        <w:rPr>
          <w:rFonts w:eastAsia="Arial" w:cs="Arial"/>
          <w:color w:val="000000" w:themeColor="text1" w:themeTint="FF" w:themeShade="FF"/>
        </w:rPr>
        <w:t xml:space="preserve"> to define a quadrilateral.</w:t>
      </w:r>
    </w:p>
    <w:tbl>
      <w:tblPr>
        <w:tblStyle w:val="Tableheader"/>
        <w:tblW w:w="9628" w:type="dxa"/>
        <w:tblLook w:val="04A0" w:firstRow="1" w:lastRow="0" w:firstColumn="1" w:lastColumn="0" w:noHBand="0" w:noVBand="1"/>
      </w:tblPr>
      <w:tblGrid>
        <w:gridCol w:w="4814"/>
        <w:gridCol w:w="4814"/>
      </w:tblGrid>
      <w:tr w:rsidR="004A6A0C" w:rsidTr="004A6A0C" w14:paraId="21C1395B" w14:textId="77777777">
        <w:trPr>
          <w:cnfStyle w:val="100000000000" w:firstRow="1" w:lastRow="0" w:firstColumn="0" w:lastColumn="0" w:oddVBand="0" w:evenVBand="0" w:oddHBand="0" w:evenHBand="0" w:firstRowFirstColumn="0" w:firstRowLastColumn="0" w:lastRowFirstColumn="0" w:lastRowLastColumn="0"/>
          <w:trHeight w:val="906"/>
        </w:trPr>
        <w:tc>
          <w:tcPr>
            <w:cnfStyle w:val="001000000100" w:firstRow="0" w:lastRow="0" w:firstColumn="1" w:lastColumn="0" w:oddVBand="0" w:evenVBand="0" w:oddHBand="0" w:evenHBand="0" w:firstRowFirstColumn="1" w:firstRowLastColumn="0" w:lastRowFirstColumn="0" w:lastRowLastColumn="0"/>
            <w:tcW w:w="4814" w:type="dxa"/>
          </w:tcPr>
          <w:p w:rsidRPr="004A6A0C" w:rsidR="004A6A0C" w:rsidP="004D1029" w:rsidRDefault="004A6A0C" w14:paraId="0E9181AD" w14:textId="77777777">
            <w:pPr>
              <w:spacing w:before="192" w:after="192"/>
              <w:rPr>
                <w:rFonts w:eastAsia="Arial" w:cs="Arial"/>
              </w:rPr>
            </w:pPr>
            <w:r w:rsidRPr="004A6A0C">
              <w:rPr>
                <w:rFonts w:eastAsia="Arial" w:cs="Arial"/>
              </w:rPr>
              <w:t>Examples</w:t>
            </w:r>
          </w:p>
          <w:p w:rsidRPr="004A6A0C" w:rsidR="004A6A0C" w:rsidP="004D1029" w:rsidRDefault="004A6A0C" w14:paraId="42DDF506" w14:textId="4F036330">
            <w:pPr>
              <w:spacing w:before="192" w:after="192"/>
              <w:rPr>
                <w:rFonts w:eastAsia="Arial" w:cs="Arial"/>
              </w:rPr>
            </w:pPr>
            <w:r w:rsidRPr="004A6A0C">
              <w:rPr>
                <w:rFonts w:eastAsia="Arial" w:cs="Arial"/>
              </w:rPr>
              <w:t>(Draw, write or describe some examples</w:t>
            </w:r>
          </w:p>
        </w:tc>
        <w:tc>
          <w:tcPr>
            <w:tcW w:w="4814" w:type="dxa"/>
          </w:tcPr>
          <w:p w:rsidRPr="004A6A0C" w:rsidR="004A6A0C" w:rsidP="004D1029" w:rsidRDefault="004A6A0C" w14:paraId="191F289D" w14:textId="77777777">
            <w:pPr>
              <w:cnfStyle w:val="100000000000" w:firstRow="1" w:lastRow="0" w:firstColumn="0" w:lastColumn="0" w:oddVBand="0" w:evenVBand="0" w:oddHBand="0" w:evenHBand="0" w:firstRowFirstColumn="0" w:firstRowLastColumn="0" w:lastRowFirstColumn="0" w:lastRowLastColumn="0"/>
              <w:rPr>
                <w:rFonts w:eastAsia="Arial" w:cs="Arial"/>
              </w:rPr>
            </w:pPr>
            <w:r w:rsidRPr="004A6A0C">
              <w:rPr>
                <w:rFonts w:eastAsia="Arial" w:cs="Arial"/>
              </w:rPr>
              <w:t>Non-examples</w:t>
            </w:r>
          </w:p>
          <w:p w:rsidRPr="004A6A0C" w:rsidR="004A6A0C" w:rsidP="004D1029" w:rsidRDefault="004A6A0C" w14:paraId="580DBAB9" w14:textId="3F92F012">
            <w:pPr>
              <w:cnfStyle w:val="100000000000" w:firstRow="1" w:lastRow="0" w:firstColumn="0" w:lastColumn="0" w:oddVBand="0" w:evenVBand="0" w:oddHBand="0" w:evenHBand="0" w:firstRowFirstColumn="0" w:firstRowLastColumn="0" w:lastRowFirstColumn="0" w:lastRowLastColumn="0"/>
              <w:rPr>
                <w:rFonts w:eastAsia="Arial" w:cs="Arial"/>
              </w:rPr>
            </w:pPr>
            <w:r w:rsidRPr="004A6A0C">
              <w:rPr>
                <w:rFonts w:eastAsia="Arial" w:cs="Arial"/>
              </w:rPr>
              <w:t xml:space="preserve">(Draw write or describe some </w:t>
            </w:r>
            <w:r w:rsidRPr="004A6A0C" w:rsidR="005931D2">
              <w:rPr>
                <w:rFonts w:eastAsia="Arial" w:cs="Arial"/>
              </w:rPr>
              <w:t>non-examples</w:t>
            </w:r>
            <w:r w:rsidRPr="004A6A0C">
              <w:rPr>
                <w:rFonts w:eastAsia="Arial" w:cs="Arial"/>
              </w:rPr>
              <w:t>. Ask yourself “What isn’t it?”</w:t>
            </w:r>
          </w:p>
        </w:tc>
      </w:tr>
      <w:tr w:rsidR="004A6A0C" w:rsidTr="004A6A0C" w14:paraId="7A913BC8" w14:textId="77777777">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4814" w:type="dxa"/>
          </w:tcPr>
          <w:p w:rsidR="004A6A0C" w:rsidP="004D1029" w:rsidRDefault="004A6A0C" w14:paraId="45BDDE3F" w14:textId="77777777">
            <w:pPr>
              <w:rPr>
                <w:rFonts w:eastAsia="Arial" w:cs="Arial"/>
                <w:color w:val="000000" w:themeColor="text1"/>
              </w:rPr>
            </w:pPr>
          </w:p>
          <w:p w:rsidR="00DD0221" w:rsidP="004D1029" w:rsidRDefault="00DD0221" w14:paraId="1E90F59B" w14:textId="77777777">
            <w:pPr>
              <w:rPr>
                <w:rFonts w:eastAsia="Arial" w:cs="Arial"/>
                <w:color w:val="000000" w:themeColor="text1"/>
              </w:rPr>
            </w:pPr>
          </w:p>
          <w:p w:rsidR="00DD0221" w:rsidP="004D1029" w:rsidRDefault="00DD0221" w14:paraId="4708420A" w14:textId="77777777">
            <w:pPr>
              <w:rPr>
                <w:rFonts w:eastAsia="Arial" w:cs="Arial"/>
                <w:color w:val="000000" w:themeColor="text1"/>
              </w:rPr>
            </w:pPr>
          </w:p>
          <w:p w:rsidR="00DD0221" w:rsidP="004D1029" w:rsidRDefault="00DD0221" w14:paraId="12A8A956" w14:textId="77777777">
            <w:pPr>
              <w:rPr>
                <w:rFonts w:eastAsia="Arial" w:cs="Arial"/>
                <w:color w:val="000000" w:themeColor="text1"/>
              </w:rPr>
            </w:pPr>
          </w:p>
          <w:p w:rsidR="00DD0221" w:rsidP="004D1029" w:rsidRDefault="00DD0221" w14:paraId="5DC7F9F8" w14:textId="77777777">
            <w:pPr>
              <w:rPr>
                <w:rFonts w:eastAsia="Arial" w:cs="Arial"/>
                <w:color w:val="000000" w:themeColor="text1"/>
              </w:rPr>
            </w:pPr>
          </w:p>
          <w:p w:rsidR="00DD0221" w:rsidP="004D1029" w:rsidRDefault="00DD0221" w14:paraId="54D4FB8B" w14:textId="77777777">
            <w:pPr>
              <w:rPr>
                <w:rFonts w:eastAsia="Arial" w:cs="Arial"/>
                <w:color w:val="000000" w:themeColor="text1"/>
              </w:rPr>
            </w:pPr>
          </w:p>
          <w:p w:rsidR="00DD0221" w:rsidP="004D1029" w:rsidRDefault="00DD0221" w14:paraId="1D3867EF" w14:textId="77777777">
            <w:pPr>
              <w:rPr>
                <w:rFonts w:eastAsia="Arial" w:cs="Arial"/>
                <w:color w:val="000000" w:themeColor="text1"/>
              </w:rPr>
            </w:pPr>
          </w:p>
          <w:p w:rsidR="00DD0221" w:rsidP="004D1029" w:rsidRDefault="00DD0221" w14:paraId="326ECB04" w14:textId="77777777">
            <w:pPr>
              <w:rPr>
                <w:rFonts w:eastAsia="Arial" w:cs="Arial"/>
                <w:color w:val="000000" w:themeColor="text1"/>
              </w:rPr>
            </w:pPr>
          </w:p>
          <w:p w:rsidR="00DD0221" w:rsidP="004D1029" w:rsidRDefault="00DD0221" w14:paraId="358C09D0" w14:textId="77777777">
            <w:pPr>
              <w:rPr>
                <w:rFonts w:eastAsia="Arial" w:cs="Arial"/>
                <w:color w:val="000000" w:themeColor="text1"/>
              </w:rPr>
            </w:pPr>
          </w:p>
          <w:p w:rsidR="00DD0221" w:rsidP="004D1029" w:rsidRDefault="00DD0221" w14:paraId="1BADE391" w14:textId="576EFC35">
            <w:pPr>
              <w:rPr>
                <w:rFonts w:eastAsia="Arial" w:cs="Arial"/>
                <w:color w:val="000000" w:themeColor="text1"/>
              </w:rPr>
            </w:pPr>
          </w:p>
          <w:p w:rsidR="00DD0221" w:rsidP="004D1029" w:rsidRDefault="00DD0221" w14:paraId="57CE5DAF" w14:textId="14730FA2">
            <w:pPr>
              <w:rPr>
                <w:rFonts w:eastAsia="Arial" w:cs="Arial"/>
                <w:color w:val="000000" w:themeColor="text1"/>
              </w:rPr>
            </w:pPr>
          </w:p>
          <w:p w:rsidR="00DD0221" w:rsidP="004D1029" w:rsidRDefault="00DD0221" w14:paraId="1D2B7532" w14:textId="77777777">
            <w:pPr>
              <w:rPr>
                <w:rFonts w:eastAsia="Arial" w:cs="Arial"/>
                <w:color w:val="000000" w:themeColor="text1"/>
              </w:rPr>
            </w:pPr>
          </w:p>
          <w:p w:rsidR="00DD0221" w:rsidP="004D1029" w:rsidRDefault="00DD0221" w14:paraId="0CC20BFD" w14:textId="388D316D">
            <w:pPr>
              <w:rPr>
                <w:rFonts w:eastAsia="Arial" w:cs="Arial"/>
                <w:color w:val="000000" w:themeColor="text1"/>
              </w:rPr>
            </w:pPr>
          </w:p>
        </w:tc>
        <w:tc>
          <w:tcPr>
            <w:tcW w:w="4814" w:type="dxa"/>
          </w:tcPr>
          <w:p w:rsidR="004A6A0C" w:rsidP="004D1029" w:rsidRDefault="004A6A0C" w14:paraId="0B5297AB" w14:textId="77777777">
            <w:pPr>
              <w:cnfStyle w:val="000000100000" w:firstRow="0" w:lastRow="0" w:firstColumn="0" w:lastColumn="0" w:oddVBand="0" w:evenVBand="0" w:oddHBand="1" w:evenHBand="0" w:firstRowFirstColumn="0" w:firstRowLastColumn="0" w:lastRowFirstColumn="0" w:lastRowLastColumn="0"/>
              <w:rPr>
                <w:rFonts w:eastAsia="Arial" w:cs="Arial"/>
                <w:color w:val="000000" w:themeColor="text1"/>
              </w:rPr>
            </w:pPr>
          </w:p>
        </w:tc>
      </w:tr>
    </w:tbl>
    <w:p w:rsidR="004A6A0C" w:rsidP="004D1029" w:rsidRDefault="004A6A0C" w14:paraId="05A75B52" w14:textId="77777777">
      <w:pPr>
        <w:rPr>
          <w:rFonts w:eastAsia="Arial" w:cs="Arial"/>
          <w:color w:val="000000" w:themeColor="text1"/>
        </w:rPr>
      </w:pPr>
    </w:p>
    <w:tbl>
      <w:tblPr>
        <w:tblStyle w:val="Tableheader"/>
        <w:tblW w:w="0" w:type="auto"/>
        <w:tblLook w:val="04A0" w:firstRow="1" w:lastRow="0" w:firstColumn="1" w:lastColumn="0" w:noHBand="0" w:noVBand="1"/>
      </w:tblPr>
      <w:tblGrid>
        <w:gridCol w:w="9572"/>
      </w:tblGrid>
      <w:tr w:rsidR="004A6A0C" w:rsidTr="00E404F3" w14:paraId="7BD5B249"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572" w:type="dxa"/>
          </w:tcPr>
          <w:p w:rsidR="004A6A0C" w:rsidP="004D1029" w:rsidRDefault="004A6A0C" w14:paraId="1D3BFF76" w14:textId="77777777">
            <w:pPr>
              <w:spacing w:before="192" w:after="192"/>
              <w:rPr>
                <w:rFonts w:cs="Arial"/>
                <w:lang w:eastAsia="zh-CN"/>
              </w:rPr>
            </w:pPr>
            <w:r>
              <w:rPr>
                <w:rFonts w:cs="Arial"/>
                <w:lang w:eastAsia="zh-CN"/>
              </w:rPr>
              <w:t>Definition and features</w:t>
            </w:r>
          </w:p>
          <w:p w:rsidR="004A6A0C" w:rsidP="004D1029" w:rsidRDefault="004A6A0C" w14:paraId="225D997A" w14:textId="6DB920B5">
            <w:pPr>
              <w:spacing w:before="192" w:after="192"/>
              <w:rPr>
                <w:rFonts w:cs="Arial"/>
                <w:lang w:eastAsia="zh-CN"/>
              </w:rPr>
            </w:pPr>
            <w:r>
              <w:rPr>
                <w:rFonts w:cs="Arial"/>
                <w:lang w:eastAsia="zh-CN"/>
              </w:rPr>
              <w:t>(Draw, write or describe a definition and some really important features.)</w:t>
            </w:r>
          </w:p>
        </w:tc>
      </w:tr>
      <w:tr w:rsidR="004A6A0C" w:rsidTr="00E404F3" w14:paraId="4D90BE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2" w:type="dxa"/>
          </w:tcPr>
          <w:p w:rsidR="004A6A0C" w:rsidP="004D1029" w:rsidRDefault="004A6A0C" w14:paraId="1CDA39D1" w14:textId="77777777">
            <w:pPr>
              <w:rPr>
                <w:rFonts w:cs="Arial"/>
                <w:lang w:eastAsia="zh-CN"/>
              </w:rPr>
            </w:pPr>
          </w:p>
          <w:p w:rsidR="00DD0221" w:rsidP="004D1029" w:rsidRDefault="00DD0221" w14:paraId="1C4C3331" w14:textId="77777777">
            <w:pPr>
              <w:rPr>
                <w:rFonts w:cs="Arial"/>
                <w:lang w:eastAsia="zh-CN"/>
              </w:rPr>
            </w:pPr>
          </w:p>
          <w:p w:rsidR="00DD0221" w:rsidP="004D1029" w:rsidRDefault="00DD0221" w14:paraId="049301E4" w14:textId="77777777">
            <w:pPr>
              <w:rPr>
                <w:rFonts w:cs="Arial"/>
                <w:lang w:eastAsia="zh-CN"/>
              </w:rPr>
            </w:pPr>
          </w:p>
          <w:p w:rsidR="00DD0221" w:rsidP="004D1029" w:rsidRDefault="00DD0221" w14:paraId="01AB7A2E" w14:textId="77777777">
            <w:pPr>
              <w:rPr>
                <w:rFonts w:cs="Arial"/>
                <w:lang w:eastAsia="zh-CN"/>
              </w:rPr>
            </w:pPr>
          </w:p>
          <w:p w:rsidR="00DD0221" w:rsidP="004D1029" w:rsidRDefault="00DD0221" w14:paraId="43720BBC" w14:textId="77777777">
            <w:pPr>
              <w:rPr>
                <w:rFonts w:cs="Arial"/>
                <w:lang w:eastAsia="zh-CN"/>
              </w:rPr>
            </w:pPr>
          </w:p>
          <w:p w:rsidR="00DD0221" w:rsidP="004D1029" w:rsidRDefault="00DD0221" w14:paraId="43D2880E" w14:textId="77777777">
            <w:pPr>
              <w:rPr>
                <w:rFonts w:cs="Arial"/>
                <w:lang w:eastAsia="zh-CN"/>
              </w:rPr>
            </w:pPr>
          </w:p>
          <w:p w:rsidR="00DD0221" w:rsidP="004D1029" w:rsidRDefault="00DD0221" w14:paraId="5CF56643" w14:textId="77777777">
            <w:pPr>
              <w:rPr>
                <w:rFonts w:cs="Arial"/>
                <w:lang w:eastAsia="zh-CN"/>
              </w:rPr>
            </w:pPr>
          </w:p>
          <w:p w:rsidR="00DD0221" w:rsidP="004D1029" w:rsidRDefault="00DD0221" w14:paraId="41208BD9" w14:textId="77777777">
            <w:pPr>
              <w:rPr>
                <w:rFonts w:cs="Arial"/>
                <w:lang w:eastAsia="zh-CN"/>
              </w:rPr>
            </w:pPr>
          </w:p>
          <w:p w:rsidR="00DD0221" w:rsidP="004D1029" w:rsidRDefault="00DD0221" w14:paraId="052E4180" w14:textId="64E695F4">
            <w:pPr>
              <w:rPr>
                <w:rFonts w:cs="Arial"/>
                <w:lang w:eastAsia="zh-CN"/>
              </w:rPr>
            </w:pPr>
          </w:p>
          <w:p w:rsidR="00DD0221" w:rsidP="004D1029" w:rsidRDefault="00DD0221" w14:paraId="502599F9" w14:textId="7CDDDDAE">
            <w:pPr>
              <w:rPr>
                <w:rFonts w:cs="Arial"/>
                <w:lang w:eastAsia="zh-CN"/>
              </w:rPr>
            </w:pPr>
          </w:p>
        </w:tc>
      </w:tr>
    </w:tbl>
    <w:p w:rsidRPr="00E404F3" w:rsidR="00E404F3" w:rsidP="004D1029" w:rsidRDefault="00E404F3" w14:paraId="6D9946BA" w14:textId="2AFF8C2D">
      <w:pPr>
        <w:rPr>
          <w:rFonts w:eastAsia="Arial" w:cs="Arial"/>
          <w:color w:val="000000" w:themeColor="text1"/>
        </w:rPr>
      </w:pPr>
      <w:r w:rsidR="00E404F3">
        <w:drawing>
          <wp:inline wp14:editId="394AB7D0" wp14:anchorId="7565707F">
            <wp:extent cx="640081" cy="640081"/>
            <wp:effectExtent l="0" t="0" r="7620" b="7620"/>
            <wp:docPr id="1434065291" name="Picture 908694354" descr="Play this game or watch this video." title="Play"/>
            <wp:cNvGraphicFramePr>
              <a:graphicFrameLocks noChangeAspect="1"/>
            </wp:cNvGraphicFramePr>
            <a:graphic>
              <a:graphicData uri="http://schemas.openxmlformats.org/drawingml/2006/picture">
                <pic:pic>
                  <pic:nvPicPr>
                    <pic:cNvPr id="0" name="Picture 908694354"/>
                    <pic:cNvPicPr/>
                  </pic:nvPicPr>
                  <pic:blipFill>
                    <a:blip r:embed="Rb34a64939fba4a7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E404F3">
        <w:rPr>
          <w:rFonts w:eastAsia="Arial" w:cs="Arial"/>
          <w:color w:val="000000" w:themeColor="text1" w:themeTint="FF" w:themeShade="FF"/>
        </w:rPr>
        <w:t xml:space="preserve">View video on </w:t>
      </w:r>
      <w:hyperlink r:id="R7cc20cf734cd4b4c">
        <w:r w:rsidRPr="72824071" w:rsidR="00E404F3">
          <w:rPr>
            <w:rStyle w:val="Hyperlink"/>
            <w:rFonts w:eastAsia="Arial" w:cs="Arial"/>
            <w:color w:val="000000" w:themeColor="text1" w:themeTint="FF" w:themeShade="FF"/>
          </w:rPr>
          <w:t>Quadrilaterals –part 2</w:t>
        </w:r>
      </w:hyperlink>
    </w:p>
    <w:p w:rsidR="004A6A0C" w:rsidP="004D1029" w:rsidRDefault="00E404F3" w14:paraId="43B7B054" w14:textId="035011F4">
      <w:pPr>
        <w:rPr>
          <w:rFonts w:cs="Arial"/>
          <w:lang w:eastAsia="zh-CN"/>
        </w:rPr>
      </w:pPr>
      <w:r w:rsidR="00E404F3">
        <w:drawing>
          <wp:inline wp14:editId="60277D37" wp14:anchorId="4FDAB507">
            <wp:extent cx="638175" cy="638175"/>
            <wp:effectExtent l="0" t="0" r="9525" b="9525"/>
            <wp:docPr id="1719086080"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39396c12ca4b40b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00E404F3">
        <w:drawing>
          <wp:inline wp14:editId="3F56A612" wp14:anchorId="31CD6488">
            <wp:extent cx="640081" cy="640081"/>
            <wp:effectExtent l="0" t="0" r="7620" b="7620"/>
            <wp:docPr id="1719086081"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0c5a0354b52445a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E404F3">
        <w:rPr>
          <w:rFonts w:cs="Arial"/>
          <w:lang w:eastAsia="zh-CN"/>
        </w:rPr>
        <w:t>How many</w:t>
      </w:r>
      <w:r w:rsidRPr="72824071" w:rsidR="00E404F3">
        <w:rPr>
          <w:rFonts w:cs="Arial"/>
          <w:lang w:eastAsia="zh-CN"/>
        </w:rPr>
        <w:t xml:space="preserve"> different</w:t>
      </w:r>
      <w:r w:rsidRPr="72824071" w:rsidR="00E404F3">
        <w:rPr>
          <w:rFonts w:cs="Arial"/>
          <w:lang w:eastAsia="zh-CN"/>
        </w:rPr>
        <w:t xml:space="preserve"> quadrilaterals can you mak</w:t>
      </w:r>
      <w:r w:rsidRPr="72824071" w:rsidR="00E404F3">
        <w:rPr>
          <w:rFonts w:cs="Arial"/>
          <w:lang w:eastAsia="zh-CN"/>
        </w:rPr>
        <w:t>e using y</w:t>
      </w:r>
      <w:r w:rsidRPr="72824071" w:rsidR="00E404F3">
        <w:rPr>
          <w:rFonts w:cs="Arial"/>
          <w:lang w:eastAsia="zh-CN"/>
        </w:rPr>
        <w:t>our tangram pieces?</w:t>
      </w:r>
      <w:r w:rsidRPr="72824071" w:rsidR="00E404F3">
        <w:rPr>
          <w:rFonts w:cs="Arial"/>
          <w:lang w:eastAsia="zh-CN"/>
        </w:rPr>
        <w:t xml:space="preserve"> Try making at least 1 quadrilateral with…</w:t>
      </w:r>
    </w:p>
    <w:p w:rsidR="00E404F3" w:rsidP="00E404F3" w:rsidRDefault="00E404F3" w14:paraId="345A7C9A" w14:textId="1F40FD76">
      <w:pPr>
        <w:pStyle w:val="ListBullet"/>
        <w:rPr>
          <w:lang w:eastAsia="zh-CN"/>
        </w:rPr>
      </w:pPr>
      <w:r>
        <w:rPr>
          <w:lang w:eastAsia="zh-CN"/>
        </w:rPr>
        <w:t>1 tangram piece</w:t>
      </w:r>
    </w:p>
    <w:p w:rsidR="00E404F3" w:rsidP="00E404F3" w:rsidRDefault="00E404F3" w14:paraId="1B486439" w14:textId="1630452C">
      <w:pPr>
        <w:pStyle w:val="ListBullet"/>
        <w:rPr>
          <w:lang w:eastAsia="zh-CN"/>
        </w:rPr>
      </w:pPr>
      <w:r>
        <w:rPr>
          <w:lang w:eastAsia="zh-CN"/>
        </w:rPr>
        <w:t>2 tangram pieces</w:t>
      </w:r>
    </w:p>
    <w:p w:rsidR="00E404F3" w:rsidP="00E404F3" w:rsidRDefault="00E404F3" w14:paraId="503BB9B5" w14:textId="254BB770">
      <w:pPr>
        <w:pStyle w:val="ListBullet"/>
        <w:rPr>
          <w:lang w:eastAsia="zh-CN"/>
        </w:rPr>
      </w:pPr>
      <w:r>
        <w:rPr>
          <w:lang w:eastAsia="zh-CN"/>
        </w:rPr>
        <w:t>3 tangram pieces</w:t>
      </w:r>
    </w:p>
    <w:p w:rsidR="00E404F3" w:rsidP="00E404F3" w:rsidRDefault="00E404F3" w14:paraId="024A3A3C" w14:textId="63037422">
      <w:pPr>
        <w:pStyle w:val="ListBullet"/>
        <w:rPr>
          <w:lang w:eastAsia="zh-CN"/>
        </w:rPr>
      </w:pPr>
      <w:r>
        <w:rPr>
          <w:lang w:eastAsia="zh-CN"/>
        </w:rPr>
        <w:t>4 tangram pieces</w:t>
      </w:r>
    </w:p>
    <w:p w:rsidR="00E404F3" w:rsidP="00E404F3" w:rsidRDefault="00E404F3" w14:paraId="25732230" w14:textId="5EDF9C49">
      <w:pPr>
        <w:pStyle w:val="ListBullet"/>
        <w:rPr>
          <w:lang w:eastAsia="zh-CN"/>
        </w:rPr>
      </w:pPr>
      <w:r>
        <w:rPr>
          <w:lang w:eastAsia="zh-CN"/>
        </w:rPr>
        <w:t>5 tangram pieces</w:t>
      </w:r>
    </w:p>
    <w:p w:rsidR="00E404F3" w:rsidP="00E404F3" w:rsidRDefault="00E404F3" w14:paraId="2DE93723" w14:textId="12B50186">
      <w:pPr>
        <w:pStyle w:val="ListBullet"/>
        <w:rPr>
          <w:lang w:eastAsia="zh-CN"/>
        </w:rPr>
      </w:pPr>
      <w:r>
        <w:rPr>
          <w:lang w:eastAsia="zh-CN"/>
        </w:rPr>
        <w:t>6 tangram pieces</w:t>
      </w:r>
    </w:p>
    <w:p w:rsidR="00E404F3" w:rsidP="004D1029" w:rsidRDefault="00E404F3" w14:paraId="07BC6D02" w14:textId="6BCCAD23">
      <w:pPr>
        <w:pStyle w:val="ListBullet"/>
        <w:rPr>
          <w:lang w:eastAsia="zh-CN"/>
        </w:rPr>
      </w:pPr>
      <w:r w:rsidRPr="2DCAC7CD">
        <w:rPr>
          <w:lang w:eastAsia="zh-CN"/>
        </w:rPr>
        <w:t>7 tangram pieces</w:t>
      </w:r>
    </w:p>
    <w:p w:rsidR="2DCAC7CD" w:rsidP="2DCAC7CD" w:rsidRDefault="2DCAC7CD" w14:paraId="0978B9D7" w14:textId="3A6AD9C6">
      <w:pPr>
        <w:pStyle w:val="ListBullet"/>
        <w:numPr>
          <w:ilvl w:val="0"/>
          <w:numId w:val="0"/>
        </w:numPr>
        <w:rPr>
          <w:lang w:eastAsia="zh-CN"/>
        </w:rPr>
      </w:pPr>
    </w:p>
    <w:p w:rsidR="004835D3" w:rsidP="2DCAC7CD" w:rsidRDefault="004835D3" w14:paraId="30315AD8" w14:textId="1A168218">
      <w:pPr>
        <w:pStyle w:val="ListBullet"/>
        <w:numPr>
          <w:ilvl w:val="0"/>
          <w:numId w:val="0"/>
        </w:numPr>
        <w:rPr>
          <w:lang w:eastAsia="zh-CN"/>
        </w:rPr>
      </w:pPr>
    </w:p>
    <w:p w:rsidR="004835D3" w:rsidP="2DCAC7CD" w:rsidRDefault="004835D3" w14:paraId="6C899CAC" w14:textId="73237F33">
      <w:pPr>
        <w:pStyle w:val="ListBullet"/>
        <w:numPr>
          <w:ilvl w:val="0"/>
          <w:numId w:val="0"/>
        </w:numPr>
        <w:rPr>
          <w:lang w:eastAsia="zh-CN"/>
        </w:rPr>
      </w:pPr>
    </w:p>
    <w:p w:rsidR="004835D3" w:rsidP="2DCAC7CD" w:rsidRDefault="004835D3" w14:paraId="33D3CEC6" w14:textId="2178DF62">
      <w:pPr>
        <w:pStyle w:val="ListBullet"/>
        <w:numPr>
          <w:ilvl w:val="0"/>
          <w:numId w:val="0"/>
        </w:numPr>
        <w:rPr>
          <w:lang w:eastAsia="zh-CN"/>
        </w:rPr>
      </w:pPr>
    </w:p>
    <w:p w:rsidR="004835D3" w:rsidP="2DCAC7CD" w:rsidRDefault="004835D3" w14:paraId="351E86E6" w14:textId="30132089">
      <w:pPr>
        <w:pStyle w:val="ListBullet"/>
        <w:numPr>
          <w:ilvl w:val="0"/>
          <w:numId w:val="0"/>
        </w:numPr>
        <w:rPr>
          <w:lang w:eastAsia="zh-CN"/>
        </w:rPr>
      </w:pPr>
    </w:p>
    <w:p w:rsidR="004835D3" w:rsidP="2DCAC7CD" w:rsidRDefault="004835D3" w14:paraId="68D3F41F" w14:textId="7506131E">
      <w:pPr>
        <w:pStyle w:val="ListBullet"/>
        <w:numPr>
          <w:ilvl w:val="0"/>
          <w:numId w:val="0"/>
        </w:numPr>
        <w:rPr>
          <w:lang w:eastAsia="zh-CN"/>
        </w:rPr>
      </w:pPr>
    </w:p>
    <w:p w:rsidR="004835D3" w:rsidP="2DCAC7CD" w:rsidRDefault="004835D3" w14:paraId="0518679A" w14:textId="7B01D6C9">
      <w:pPr>
        <w:pStyle w:val="ListBullet"/>
        <w:numPr>
          <w:ilvl w:val="0"/>
          <w:numId w:val="0"/>
        </w:numPr>
        <w:rPr>
          <w:lang w:eastAsia="zh-CN"/>
        </w:rPr>
      </w:pPr>
    </w:p>
    <w:p w:rsidR="004835D3" w:rsidP="2DCAC7CD" w:rsidRDefault="004835D3" w14:paraId="1099C998" w14:textId="073E3CC1">
      <w:pPr>
        <w:pStyle w:val="ListBullet"/>
        <w:numPr>
          <w:ilvl w:val="0"/>
          <w:numId w:val="0"/>
        </w:numPr>
        <w:rPr>
          <w:lang w:eastAsia="zh-CN"/>
        </w:rPr>
      </w:pPr>
    </w:p>
    <w:p w:rsidR="004835D3" w:rsidP="2DCAC7CD" w:rsidRDefault="004835D3" w14:paraId="79AD5987" w14:textId="44645EDF">
      <w:pPr>
        <w:pStyle w:val="ListBullet"/>
        <w:numPr>
          <w:ilvl w:val="0"/>
          <w:numId w:val="0"/>
        </w:numPr>
        <w:rPr>
          <w:lang w:eastAsia="zh-CN"/>
        </w:rPr>
      </w:pPr>
    </w:p>
    <w:p w:rsidR="004835D3" w:rsidP="2DCAC7CD" w:rsidRDefault="004835D3" w14:paraId="59987663" w14:textId="1DB841B2">
      <w:pPr>
        <w:pStyle w:val="ListBullet"/>
        <w:numPr>
          <w:ilvl w:val="0"/>
          <w:numId w:val="0"/>
        </w:numPr>
        <w:rPr>
          <w:lang w:eastAsia="zh-CN"/>
        </w:rPr>
      </w:pPr>
    </w:p>
    <w:p w:rsidR="004835D3" w:rsidP="2DCAC7CD" w:rsidRDefault="004835D3" w14:paraId="40BD05FB" w14:textId="2988560B">
      <w:pPr>
        <w:pStyle w:val="ListBullet"/>
        <w:numPr>
          <w:ilvl w:val="0"/>
          <w:numId w:val="0"/>
        </w:numPr>
        <w:rPr>
          <w:lang w:eastAsia="zh-CN"/>
        </w:rPr>
      </w:pPr>
    </w:p>
    <w:p w:rsidR="004835D3" w:rsidP="2DCAC7CD" w:rsidRDefault="004835D3" w14:paraId="6E59B092" w14:textId="76E4E9B2">
      <w:pPr>
        <w:pStyle w:val="ListBullet"/>
        <w:numPr>
          <w:ilvl w:val="0"/>
          <w:numId w:val="0"/>
        </w:numPr>
        <w:rPr>
          <w:lang w:eastAsia="zh-CN"/>
        </w:rPr>
      </w:pPr>
    </w:p>
    <w:p w:rsidR="004835D3" w:rsidP="2DCAC7CD" w:rsidRDefault="004835D3" w14:paraId="46E6402F" w14:textId="6D215F7E">
      <w:pPr>
        <w:pStyle w:val="ListBullet"/>
        <w:numPr>
          <w:ilvl w:val="0"/>
          <w:numId w:val="0"/>
        </w:numPr>
        <w:rPr>
          <w:lang w:eastAsia="zh-CN"/>
        </w:rPr>
      </w:pPr>
    </w:p>
    <w:p w:rsidR="004835D3" w:rsidP="2DCAC7CD" w:rsidRDefault="004835D3" w14:paraId="345967AD" w14:textId="122C2C4C">
      <w:pPr>
        <w:pStyle w:val="ListBullet"/>
        <w:numPr>
          <w:ilvl w:val="0"/>
          <w:numId w:val="0"/>
        </w:numPr>
        <w:rPr>
          <w:lang w:eastAsia="zh-CN"/>
        </w:rPr>
      </w:pPr>
    </w:p>
    <w:p w:rsidR="004835D3" w:rsidP="2DCAC7CD" w:rsidRDefault="004835D3" w14:paraId="14D73ED0" w14:textId="0CE24F40">
      <w:pPr>
        <w:pStyle w:val="ListBullet"/>
        <w:numPr>
          <w:ilvl w:val="0"/>
          <w:numId w:val="0"/>
        </w:numPr>
        <w:rPr>
          <w:lang w:eastAsia="zh-CN"/>
        </w:rPr>
      </w:pPr>
    </w:p>
    <w:p w:rsidR="407D0609" w:rsidP="2DCAC7CD" w:rsidRDefault="407D0609" w14:paraId="1693C837" w14:textId="1108DCE3">
      <w:pPr>
        <w:pStyle w:val="Heading2"/>
      </w:pPr>
      <w:r>
        <w:t>Reflection</w:t>
      </w:r>
    </w:p>
    <w:p w:rsidR="55231C29" w:rsidP="00ED6BC4" w:rsidRDefault="00E404F3" w14:paraId="04E1F4C0" w14:textId="003A27D2">
      <w:pPr>
        <w:pStyle w:val="ListBullet"/>
        <w:numPr>
          <w:numId w:val="0"/>
        </w:numPr>
        <w:ind w:left="284"/>
        <w:rPr>
          <w:lang w:eastAsia="zh-CN"/>
        </w:rPr>
      </w:pPr>
      <w:r w:rsidR="00E404F3">
        <w:drawing>
          <wp:inline wp14:editId="56CDB36D" wp14:anchorId="6C51A1AA">
            <wp:extent cx="635027" cy="635027"/>
            <wp:effectExtent l="0" t="0" r="0" b="0"/>
            <wp:docPr id="307434981"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45f3e0a699c644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E404F3">
        <w:drawing>
          <wp:inline wp14:editId="0103B0F4" wp14:anchorId="3A5EA6B6">
            <wp:extent cx="640081" cy="640081"/>
            <wp:effectExtent l="0" t="0" r="7620" b="7620"/>
            <wp:docPr id="1748662900"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c081ede2ee924ee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E404F3">
        <w:rPr>
          <w:lang w:eastAsia="zh-CN"/>
        </w:rPr>
        <w:t xml:space="preserve"> </w:t>
      </w:r>
      <w:r w:rsidR="73B475DD">
        <w:drawing>
          <wp:inline wp14:editId="646F00D0" wp14:anchorId="36BD9D85">
            <wp:extent cx="635027" cy="635027"/>
            <wp:effectExtent l="0" t="0" r="0" b="0"/>
            <wp:docPr id="179921412" name="Picture 15" descr="Reflect on your learning" title="Reflection"/>
            <wp:cNvGraphicFramePr>
              <a:graphicFrameLocks noChangeAspect="1"/>
            </wp:cNvGraphicFramePr>
            <a:graphic>
              <a:graphicData uri="http://schemas.openxmlformats.org/drawingml/2006/picture">
                <pic:pic>
                  <pic:nvPicPr>
                    <pic:cNvPr id="0" name="Picture 15"/>
                    <pic:cNvPicPr/>
                  </pic:nvPicPr>
                  <pic:blipFill>
                    <a:blip r:embed="R7ac206c2f07d45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Pr="72824071" w:rsidR="00E404F3">
        <w:rPr>
          <w:lang w:eastAsia="zh-CN"/>
        </w:rPr>
        <w:t>Revisit your Frayer chart. Using a different colour pencil/marker add any more information or revise your thinking.</w:t>
      </w:r>
    </w:p>
    <w:p w:rsidR="00DE0378" w:rsidP="00DE0378" w:rsidRDefault="007932AD" w14:paraId="211F17D0" w14:textId="28B09592">
      <w:pPr>
        <w:pStyle w:val="Heading1"/>
      </w:pPr>
      <w:r>
        <w:t>Day</w:t>
      </w:r>
      <w:r w:rsidR="002078BA">
        <w:t xml:space="preserve"> 7</w:t>
      </w:r>
    </w:p>
    <w:p w:rsidRPr="005617B6" w:rsidR="005617B6" w:rsidP="7F5A5FD4" w:rsidRDefault="005617B6" w14:paraId="468A0386" w14:textId="61BFA8FD">
      <w:r>
        <w:t xml:space="preserve">Today </w:t>
      </w:r>
      <w:r w:rsidR="64E9DDB7">
        <w:t xml:space="preserve">we </w:t>
      </w:r>
      <w:r w:rsidR="004D1029">
        <w:t>have 2</w:t>
      </w:r>
      <w:r>
        <w:t xml:space="preserve"> tasks.</w:t>
      </w:r>
      <w:r w:rsidR="558CF897">
        <w:t xml:space="preserve"> </w:t>
      </w:r>
      <w:r w:rsidR="00EF3818">
        <w:t>Today these tasks will help us see that as mathematicians, we get to be in charge of the numbers. We will see some different ways to solve the same problem.</w:t>
      </w:r>
      <w:r w:rsidR="00C05A6B">
        <w:t xml:space="preserve"> We will also play a strategic game with 2-digit numbers, which involves us using what we know about place value.</w:t>
      </w:r>
    </w:p>
    <w:p w:rsidRPr="002762CD" w:rsidR="00DE0378" w:rsidP="007932AD" w:rsidRDefault="007932AD" w14:paraId="1E08E5F3" w14:textId="08DF869B">
      <w:pPr>
        <w:pStyle w:val="FeatureBox"/>
      </w:pPr>
      <w:r w:rsidRPr="72824071" w:rsidR="007932AD">
        <w:rPr>
          <w:rFonts w:eastAsia="" w:eastAsiaTheme="majorEastAsia"/>
          <w:noProof/>
          <w:sz w:val="52"/>
          <w:szCs w:val="52"/>
          <w:lang w:eastAsia="en-AU"/>
        </w:rPr>
        <w:t xml:space="preserve"> </w:t>
      </w:r>
      <w:r w:rsidR="00DE0378">
        <w:drawing>
          <wp:inline wp14:editId="363D904B" wp14:anchorId="21938356">
            <wp:extent cx="635027" cy="635027"/>
            <wp:effectExtent l="0" t="0" r="0" b="0"/>
            <wp:docPr id="1827846226" name="Picture 7" descr="Time to collect your resources" title="Resources"/>
            <wp:cNvGraphicFramePr>
              <a:graphicFrameLocks noChangeAspect="1"/>
            </wp:cNvGraphicFramePr>
            <a:graphic>
              <a:graphicData uri="http://schemas.openxmlformats.org/drawingml/2006/picture">
                <pic:pic>
                  <pic:nvPicPr>
                    <pic:cNvPr id="0" name="Picture 7"/>
                    <pic:cNvPicPr/>
                  </pic:nvPicPr>
                  <pic:blipFill>
                    <a:blip r:embed="R019120762b52429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DE0378">
        <w:rPr/>
        <w:t xml:space="preserve"> Resources – </w:t>
      </w:r>
      <w:r w:rsidR="005A1E4A">
        <w:rPr/>
        <w:t xml:space="preserve">device to view videos, </w:t>
      </w:r>
      <w:r w:rsidR="00DE0378">
        <w:rPr/>
        <w:t>colour pencils</w:t>
      </w:r>
      <w:r w:rsidR="05EE8898">
        <w:rPr/>
        <w:t xml:space="preserve"> or markers</w:t>
      </w:r>
      <w:r w:rsidRPr="72824071" w:rsidR="4680CE9D">
        <w:rPr>
          <w:rFonts w:eastAsia="Arial"/>
          <w:color w:val="000000" w:themeColor="text1" w:themeTint="FF" w:themeShade="FF"/>
        </w:rPr>
        <w:t xml:space="preserve"> </w:t>
      </w:r>
    </w:p>
    <w:p w:rsidR="00DE0378" w:rsidP="00DE0378" w:rsidRDefault="004D1029" w14:paraId="4D6DAFA0" w14:textId="2597DC3F">
      <w:pPr>
        <w:pStyle w:val="Heading2"/>
      </w:pPr>
      <w:r>
        <w:t>Let’s</w:t>
      </w:r>
      <w:r w:rsidR="166B250A">
        <w:t xml:space="preserve"> talk 4</w:t>
      </w:r>
      <w:r>
        <w:t xml:space="preserve"> – part 1</w:t>
      </w:r>
    </w:p>
    <w:p w:rsidRPr="00AF138B" w:rsidR="772ADA65" w:rsidP="772ADA65" w:rsidRDefault="434F0923" w14:paraId="296FC1F8" w14:textId="1A479BAD">
      <w:pPr>
        <w:rPr>
          <w:lang w:eastAsia="zh-CN"/>
        </w:rPr>
      </w:pPr>
      <w:r w:rsidR="434F0923">
        <w:drawing>
          <wp:inline wp14:editId="60CCB0CA" wp14:anchorId="6AEBF042">
            <wp:extent cx="640081" cy="640081"/>
            <wp:effectExtent l="0" t="0" r="7620" b="7620"/>
            <wp:docPr id="1831294650" name="Picture 908694355" descr="Play this game or watch this video." title="Play"/>
            <wp:cNvGraphicFramePr>
              <a:graphicFrameLocks noChangeAspect="1"/>
            </wp:cNvGraphicFramePr>
            <a:graphic>
              <a:graphicData uri="http://schemas.openxmlformats.org/drawingml/2006/picture">
                <pic:pic>
                  <pic:nvPicPr>
                    <pic:cNvPr id="0" name="Picture 908694355"/>
                    <pic:cNvPicPr/>
                  </pic:nvPicPr>
                  <pic:blipFill>
                    <a:blip r:embed="R69c7f4321e4344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434F0923">
        <w:rPr>
          <w:rFonts w:eastAsia="Arial" w:cs="Arial"/>
          <w:color w:val="000000" w:themeColor="text1" w:themeTint="FF" w:themeShade="FF"/>
        </w:rPr>
        <w:t>View video</w:t>
      </w:r>
      <w:r w:rsidRPr="72824071" w:rsidR="004D1029">
        <w:rPr>
          <w:rFonts w:eastAsia="Arial" w:cs="Arial"/>
          <w:color w:val="000000" w:themeColor="text1" w:themeTint="FF" w:themeShade="FF"/>
        </w:rPr>
        <w:t xml:space="preserve"> </w:t>
      </w:r>
      <w:hyperlink r:id="Ra85895ba1a8d4adb">
        <w:r w:rsidRPr="72824071" w:rsidR="004D1029">
          <w:rPr>
            <w:rStyle w:val="Hyperlink"/>
            <w:rFonts w:eastAsia="Arial" w:cs="Arial"/>
            <w:color w:val="000000" w:themeColor="text1" w:themeTint="FF" w:themeShade="FF"/>
          </w:rPr>
          <w:t>Let’s talk 4 – part 1</w:t>
        </w:r>
      </w:hyperlink>
    </w:p>
    <w:p w:rsidR="00DE0378" w:rsidP="00DE0378" w:rsidRDefault="004D1029" w14:paraId="43923649" w14:textId="75842834">
      <w:pPr>
        <w:pStyle w:val="Heading2"/>
      </w:pPr>
      <w:r>
        <w:t>Order! Order!</w:t>
      </w:r>
    </w:p>
    <w:p w:rsidRPr="00D3302D" w:rsidR="00D3302D" w:rsidP="00D3302D" w:rsidRDefault="00D3302D" w14:paraId="6A0736D8" w14:textId="5A6CC51D">
      <w:pPr>
        <w:rPr>
          <w:lang w:eastAsia="zh-CN"/>
        </w:rPr>
      </w:pPr>
      <w:r>
        <w:rPr>
          <w:lang w:eastAsia="zh-CN"/>
        </w:rPr>
        <w:t>(From Mike Askew)</w:t>
      </w:r>
    </w:p>
    <w:p w:rsidR="004D1029" w:rsidP="22AC79F9" w:rsidRDefault="2ED2FF99" w14:paraId="07E6327A" w14:textId="08417A65">
      <w:pPr>
        <w:rPr>
          <w:rFonts w:eastAsia="Arial" w:cs="Arial"/>
          <w:color w:val="000000" w:themeColor="text1"/>
        </w:rPr>
      </w:pPr>
      <w:r w:rsidR="2ED2FF99">
        <w:drawing>
          <wp:inline wp14:editId="0E296F5C" wp14:anchorId="791C3294">
            <wp:extent cx="640081" cy="640081"/>
            <wp:effectExtent l="0" t="0" r="7620" b="7620"/>
            <wp:docPr id="961705031" name="Picture 908694355" descr="Play this game or watch this video." title="Play"/>
            <wp:cNvGraphicFramePr>
              <a:graphicFrameLocks noChangeAspect="1"/>
            </wp:cNvGraphicFramePr>
            <a:graphic>
              <a:graphicData uri="http://schemas.openxmlformats.org/drawingml/2006/picture">
                <pic:pic>
                  <pic:nvPicPr>
                    <pic:cNvPr id="0" name="Picture 908694355"/>
                    <pic:cNvPicPr/>
                  </pic:nvPicPr>
                  <pic:blipFill>
                    <a:blip r:embed="R5f6a1814ca8d4b9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2ED2FF99">
        <w:rPr>
          <w:rFonts w:eastAsia="Arial" w:cs="Arial"/>
          <w:color w:val="000000" w:themeColor="text1" w:themeTint="FF" w:themeShade="FF"/>
        </w:rPr>
        <w:t>View video</w:t>
      </w:r>
      <w:r w:rsidRPr="72824071" w:rsidR="2912BB94">
        <w:rPr>
          <w:rFonts w:eastAsia="Arial" w:cs="Arial"/>
          <w:color w:val="000000" w:themeColor="text1" w:themeTint="FF" w:themeShade="FF"/>
        </w:rPr>
        <w:t xml:space="preserve"> </w:t>
      </w:r>
      <w:hyperlink r:id="R737bf0866d6546e5">
        <w:r w:rsidRPr="72824071" w:rsidR="004D1029">
          <w:rPr>
            <w:rStyle w:val="Hyperlink"/>
            <w:rFonts w:eastAsia="Arial" w:cs="Arial"/>
            <w:color w:val="000000" w:themeColor="text1" w:themeTint="FF" w:themeShade="FF"/>
          </w:rPr>
          <w:t>Order! Order!</w:t>
        </w:r>
      </w:hyperlink>
    </w:p>
    <w:p w:rsidR="00AD25AF" w:rsidP="22AC79F9" w:rsidRDefault="00AD25AF" w14:paraId="2E5551CB" w14:textId="10263A51">
      <w:pPr>
        <w:rPr>
          <w:rFonts w:eastAsia="Arial" w:cs="Arial"/>
          <w:color w:val="000000" w:themeColor="text1"/>
        </w:rPr>
      </w:pPr>
      <w:r w:rsidR="00AD25AF">
        <w:drawing>
          <wp:inline wp14:editId="2C538CB8" wp14:anchorId="768FC5D2">
            <wp:extent cx="635027" cy="635027"/>
            <wp:effectExtent l="0" t="0" r="0" b="0"/>
            <wp:docPr id="1719086085"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062940812ff5470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AD25AF">
        <w:drawing>
          <wp:inline wp14:editId="59B7E44A" wp14:anchorId="25B5FDFE">
            <wp:extent cx="640081" cy="640081"/>
            <wp:effectExtent l="0" t="0" r="7620" b="7620"/>
            <wp:docPr id="1719086086" name="Picture 908694355" descr="Play this game or watch this video." title="Play"/>
            <wp:cNvGraphicFramePr>
              <a:graphicFrameLocks noChangeAspect="1"/>
            </wp:cNvGraphicFramePr>
            <a:graphic>
              <a:graphicData uri="http://schemas.openxmlformats.org/drawingml/2006/picture">
                <pic:pic>
                  <pic:nvPicPr>
                    <pic:cNvPr id="0" name="Picture 908694355"/>
                    <pic:cNvPicPr/>
                  </pic:nvPicPr>
                  <pic:blipFill>
                    <a:blip r:embed="R2b1b5d33f05344a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AD25AF">
        <w:rPr>
          <w:rFonts w:eastAsia="Arial" w:cs="Arial"/>
          <w:color w:val="000000" w:themeColor="text1" w:themeTint="FF" w:themeShade="FF"/>
        </w:rPr>
        <w:t>Write these numbers on post-it-notes or paper and place them in this order.</w:t>
      </w:r>
      <w:r w:rsidR="00AD25AF">
        <w:drawing>
          <wp:inline wp14:editId="0EF41804" wp14:anchorId="717A33EB">
            <wp:extent cx="6116321" cy="1906270"/>
            <wp:effectExtent l="0" t="0" r="0" b="0"/>
            <wp:docPr id="1719086084" name="Picture 1719086084" descr="13, 90, 37, 56 in a line on different post it notes. " title=""/>
            <wp:cNvGraphicFramePr>
              <a:graphicFrameLocks noChangeAspect="1"/>
            </wp:cNvGraphicFramePr>
            <a:graphic>
              <a:graphicData uri="http://schemas.openxmlformats.org/drawingml/2006/picture">
                <pic:pic>
                  <pic:nvPicPr>
                    <pic:cNvPr id="0" name="Picture 1719086084"/>
                    <pic:cNvPicPr/>
                  </pic:nvPicPr>
                  <pic:blipFill>
                    <a:blip r:embed="R380eaeeea41e432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116321" cy="1906270"/>
                    </a:xfrm>
                    <a:prstGeom prst="rect">
                      <a:avLst/>
                    </a:prstGeom>
                  </pic:spPr>
                </pic:pic>
              </a:graphicData>
            </a:graphic>
          </wp:inline>
        </w:drawing>
      </w:r>
    </w:p>
    <w:p w:rsidR="0011390B" w:rsidP="772ADA65" w:rsidRDefault="00AD25AF" w14:paraId="17589CFF" w14:textId="2A43A9E0">
      <w:pPr>
        <w:rPr>
          <w:rFonts w:eastAsia="Arial" w:cs="Arial"/>
          <w:color w:val="000000" w:themeColor="text1"/>
        </w:rPr>
      </w:pPr>
      <w:r>
        <w:rPr>
          <w:rFonts w:eastAsia="Arial" w:cs="Arial"/>
          <w:color w:val="000000" w:themeColor="text1"/>
        </w:rPr>
        <w:t xml:space="preserve">Help Michelle and Barbara order these numbers from largest to smallest. Record how many moves </w:t>
      </w:r>
      <w:r w:rsidR="00C05A6B">
        <w:rPr>
          <w:rFonts w:eastAsia="Arial" w:cs="Arial"/>
          <w:color w:val="000000" w:themeColor="text1"/>
        </w:rPr>
        <w:t>it takes to order them. Remember you are aiming to use the fewest moves possible!</w:t>
      </w:r>
    </w:p>
    <w:p w:rsidR="00D968CD" w:rsidP="772ADA65" w:rsidRDefault="00D968CD" w14:paraId="00D8B924" w14:textId="066BD6B5">
      <w:pPr>
        <w:rPr>
          <w:rFonts w:eastAsia="Arial" w:cs="Arial"/>
          <w:color w:val="000000" w:themeColor="text1"/>
        </w:rPr>
      </w:pPr>
    </w:p>
    <w:p w:rsidR="00D968CD" w:rsidP="772ADA65" w:rsidRDefault="00D968CD" w14:paraId="72188E9B" w14:textId="290AFFB5">
      <w:pPr>
        <w:rPr>
          <w:rFonts w:eastAsia="Arial" w:cs="Arial"/>
          <w:color w:val="000000" w:themeColor="text1"/>
        </w:rPr>
      </w:pPr>
    </w:p>
    <w:p w:rsidRPr="00AD25AF" w:rsidR="00D968CD" w:rsidP="772ADA65" w:rsidRDefault="00D968CD" w14:paraId="4736E25D" w14:textId="7BBB3CB1">
      <w:pPr>
        <w:rPr>
          <w:rFonts w:eastAsia="Arial" w:cs="Arial"/>
          <w:color w:val="000000" w:themeColor="text1"/>
        </w:rPr>
      </w:pPr>
    </w:p>
    <w:p w:rsidR="00D968CD" w:rsidP="772ADA65" w:rsidRDefault="00AD25AF" w14:paraId="5D12D291" w14:textId="31A8F191">
      <w:pPr>
        <w:rPr>
          <w:lang w:val="en-US"/>
        </w:rPr>
      </w:pPr>
      <w:r w:rsidR="00AD25AF">
        <w:drawing>
          <wp:inline wp14:editId="0BC790E7" wp14:anchorId="0700C45C">
            <wp:extent cx="640081" cy="640081"/>
            <wp:effectExtent l="0" t="0" r="7620" b="7620"/>
            <wp:docPr id="1719086087" name="Picture 908694355" descr="Play this game or watch this video." title="Play"/>
            <wp:cNvGraphicFramePr>
              <a:graphicFrameLocks noChangeAspect="1"/>
            </wp:cNvGraphicFramePr>
            <a:graphic>
              <a:graphicData uri="http://schemas.openxmlformats.org/drawingml/2006/picture">
                <pic:pic>
                  <pic:nvPicPr>
                    <pic:cNvPr id="0" name="Picture 908694355"/>
                    <pic:cNvPicPr/>
                  </pic:nvPicPr>
                  <pic:blipFill>
                    <a:blip r:embed="R59c3eadfa0e1441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AD25AF">
        <w:rPr>
          <w:lang w:val="en-US"/>
        </w:rPr>
        <w:t>Play Order! Order!</w:t>
      </w:r>
    </w:p>
    <w:p w:rsidR="00443F32" w:rsidP="772ADA65" w:rsidRDefault="00443F32" w14:paraId="39480651" w14:textId="561BB8B0">
      <w:pPr>
        <w:rPr>
          <w:lang w:val="en-US"/>
        </w:rPr>
      </w:pPr>
    </w:p>
    <w:p w:rsidR="00443F32" w:rsidP="772ADA65" w:rsidRDefault="00443F32" w14:paraId="00892244" w14:textId="1AF4C827">
      <w:pPr>
        <w:rPr>
          <w:lang w:val="en-US"/>
        </w:rPr>
      </w:pPr>
    </w:p>
    <w:p w:rsidR="00443F32" w:rsidP="772ADA65" w:rsidRDefault="00443F32" w14:paraId="3BAF3033" w14:textId="0DD1BC7A">
      <w:pPr>
        <w:rPr>
          <w:lang w:val="en-US"/>
        </w:rPr>
      </w:pPr>
    </w:p>
    <w:p w:rsidR="00443F32" w:rsidP="772ADA65" w:rsidRDefault="00443F32" w14:paraId="4238433A" w14:textId="78E058FD">
      <w:pPr>
        <w:rPr>
          <w:lang w:val="en-US"/>
        </w:rPr>
      </w:pPr>
    </w:p>
    <w:p w:rsidR="00443F32" w:rsidP="772ADA65" w:rsidRDefault="00443F32" w14:paraId="51C2DB12" w14:textId="3795A1A6">
      <w:pPr>
        <w:rPr>
          <w:lang w:val="en-US"/>
        </w:rPr>
      </w:pPr>
    </w:p>
    <w:p w:rsidR="00443F32" w:rsidP="772ADA65" w:rsidRDefault="00443F32" w14:paraId="02672D7B" w14:textId="6120283A">
      <w:pPr>
        <w:rPr>
          <w:lang w:val="en-US"/>
        </w:rPr>
      </w:pPr>
    </w:p>
    <w:p w:rsidR="00443F32" w:rsidP="772ADA65" w:rsidRDefault="00443F32" w14:paraId="147F6528" w14:textId="1F039358">
      <w:pPr>
        <w:rPr>
          <w:lang w:val="en-US"/>
        </w:rPr>
      </w:pPr>
    </w:p>
    <w:p w:rsidR="00443F32" w:rsidP="772ADA65" w:rsidRDefault="00443F32" w14:paraId="560563EE" w14:textId="16348E83">
      <w:pPr>
        <w:rPr>
          <w:lang w:val="en-US"/>
        </w:rPr>
      </w:pPr>
    </w:p>
    <w:p w:rsidR="00DE0378" w:rsidP="00DE0378" w:rsidRDefault="10AB568B" w14:paraId="428278D2" w14:textId="7CA02EBB">
      <w:pPr>
        <w:pStyle w:val="Heading2"/>
      </w:pPr>
      <w:r>
        <w:t>Reflection</w:t>
      </w:r>
    </w:p>
    <w:p w:rsidR="7F5A5FD4" w:rsidP="2DCAC7CD" w:rsidRDefault="008B45C5" w14:paraId="3313C98E" w14:textId="15A3FE27">
      <w:pPr>
        <w:pStyle w:val="ListBullet"/>
        <w:numPr>
          <w:numId w:val="0"/>
        </w:numPr>
        <w:ind w:left="284"/>
      </w:pPr>
      <w:r w:rsidR="008B45C5">
        <w:drawing>
          <wp:inline wp14:editId="2B215F1F" wp14:anchorId="687FD5E5">
            <wp:extent cx="635027" cy="635027"/>
            <wp:effectExtent l="0" t="0" r="0" b="0"/>
            <wp:docPr id="2017167967" name="Picture 908694378" descr="Reflect on your learning." title="Reflection"/>
            <wp:cNvGraphicFramePr>
              <a:graphicFrameLocks noChangeAspect="1"/>
            </wp:cNvGraphicFramePr>
            <a:graphic>
              <a:graphicData uri="http://schemas.openxmlformats.org/drawingml/2006/picture">
                <pic:pic>
                  <pic:nvPicPr>
                    <pic:cNvPr id="0" name="Picture 908694378"/>
                    <pic:cNvPicPr/>
                  </pic:nvPicPr>
                  <pic:blipFill>
                    <a:blip r:embed="Re866a136d4484d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EA5C8F">
        <w:rPr/>
        <w:t xml:space="preserve"> </w:t>
      </w:r>
      <w:r w:rsidR="2DAED6B1">
        <w:rPr/>
        <w:t>Draw a picture of 1 or 2 things that made your brain think hard today (that made your brain get sweaty).</w:t>
      </w:r>
    </w:p>
    <w:p w:rsidR="00443F32" w:rsidP="2DCAC7CD" w:rsidRDefault="00443F32" w14:paraId="4F59EB32" w14:textId="37C6C3CA">
      <w:pPr>
        <w:pStyle w:val="ListBullet"/>
        <w:numPr>
          <w:ilvl w:val="0"/>
          <w:numId w:val="0"/>
        </w:numPr>
        <w:ind w:left="284"/>
        <w:rPr>
          <w:rFonts w:asciiTheme="minorHAnsi" w:hAnsiTheme="minorHAnsi" w:eastAsiaTheme="minorEastAsia"/>
        </w:rPr>
      </w:pPr>
    </w:p>
    <w:p w:rsidR="00443F32" w:rsidP="2DCAC7CD" w:rsidRDefault="00443F32" w14:paraId="5F51DC12" w14:textId="3973C164">
      <w:pPr>
        <w:pStyle w:val="ListBullet"/>
        <w:numPr>
          <w:ilvl w:val="0"/>
          <w:numId w:val="0"/>
        </w:numPr>
        <w:ind w:left="284"/>
        <w:rPr>
          <w:rFonts w:asciiTheme="minorHAnsi" w:hAnsiTheme="minorHAnsi" w:eastAsiaTheme="minorEastAsia"/>
        </w:rPr>
      </w:pPr>
    </w:p>
    <w:p w:rsidR="00443F32" w:rsidP="2DCAC7CD" w:rsidRDefault="00443F32" w14:paraId="28CEFB09" w14:textId="7569AD35">
      <w:pPr>
        <w:pStyle w:val="ListBullet"/>
        <w:numPr>
          <w:ilvl w:val="0"/>
          <w:numId w:val="0"/>
        </w:numPr>
        <w:ind w:left="284"/>
        <w:rPr>
          <w:rFonts w:asciiTheme="minorHAnsi" w:hAnsiTheme="minorHAnsi" w:eastAsiaTheme="minorEastAsia"/>
        </w:rPr>
      </w:pPr>
    </w:p>
    <w:p w:rsidR="00443F32" w:rsidP="2DCAC7CD" w:rsidRDefault="00443F32" w14:paraId="7226CF06" w14:textId="01B0E9E2">
      <w:pPr>
        <w:pStyle w:val="ListBullet"/>
        <w:numPr>
          <w:ilvl w:val="0"/>
          <w:numId w:val="0"/>
        </w:numPr>
        <w:ind w:left="284"/>
        <w:rPr>
          <w:rFonts w:asciiTheme="minorHAnsi" w:hAnsiTheme="minorHAnsi" w:eastAsiaTheme="minorEastAsia"/>
        </w:rPr>
      </w:pPr>
    </w:p>
    <w:p w:rsidR="00443F32" w:rsidP="2DCAC7CD" w:rsidRDefault="00443F32" w14:paraId="7B093440" w14:textId="77777777">
      <w:pPr>
        <w:pStyle w:val="ListBullet"/>
        <w:numPr>
          <w:ilvl w:val="0"/>
          <w:numId w:val="0"/>
        </w:numPr>
        <w:ind w:left="284"/>
        <w:rPr>
          <w:rFonts w:asciiTheme="minorHAnsi" w:hAnsiTheme="minorHAnsi" w:eastAsiaTheme="minorEastAsia"/>
        </w:rPr>
      </w:pPr>
    </w:p>
    <w:p w:rsidR="00443F32" w:rsidP="2DCAC7CD" w:rsidRDefault="00443F32" w14:paraId="57F3F0E7" w14:textId="77777777">
      <w:pPr>
        <w:pStyle w:val="ListBullet"/>
        <w:numPr>
          <w:ilvl w:val="0"/>
          <w:numId w:val="0"/>
        </w:numPr>
        <w:ind w:left="284"/>
        <w:rPr>
          <w:rFonts w:asciiTheme="minorHAnsi" w:hAnsiTheme="minorHAnsi" w:eastAsiaTheme="minorEastAsia"/>
        </w:rPr>
      </w:pPr>
    </w:p>
    <w:p w:rsidR="00DE0378" w:rsidP="00DE0378" w:rsidRDefault="007932AD" w14:paraId="20907C7C" w14:textId="74DE2051">
      <w:pPr>
        <w:pStyle w:val="Heading1"/>
      </w:pPr>
      <w:r>
        <w:t>Day</w:t>
      </w:r>
      <w:r w:rsidR="006C7F3A">
        <w:t xml:space="preserve"> 8</w:t>
      </w:r>
    </w:p>
    <w:p w:rsidR="007932AD" w:rsidP="7F5A5FD4" w:rsidRDefault="007932AD" w14:paraId="24945FD4" w14:textId="4A82F56B">
      <w:r>
        <w:t>T</w:t>
      </w:r>
      <w:r w:rsidR="005617B6">
        <w:t xml:space="preserve">oday </w:t>
      </w:r>
      <w:r w:rsidR="479D84DE">
        <w:t xml:space="preserve">we </w:t>
      </w:r>
      <w:r w:rsidR="00861BFF">
        <w:t>have 2</w:t>
      </w:r>
      <w:r w:rsidR="004D1029">
        <w:t xml:space="preserve"> </w:t>
      </w:r>
      <w:r>
        <w:t xml:space="preserve">tasks. </w:t>
      </w:r>
      <w:r w:rsidR="5170594C">
        <w:t>We will</w:t>
      </w:r>
      <w:r w:rsidR="000A7B4D">
        <w:t xml:space="preserve"> further</w:t>
      </w:r>
      <w:r w:rsidR="5170594C">
        <w:t xml:space="preserve"> investigate how</w:t>
      </w:r>
      <w:r w:rsidR="000A7B4D">
        <w:t xml:space="preserve"> we can use numbers flexibly like</w:t>
      </w:r>
      <w:r w:rsidR="0AE45855">
        <w:t xml:space="preserve"> our mathematical</w:t>
      </w:r>
      <w:r w:rsidR="000A7B4D">
        <w:t xml:space="preserve"> pirate and pony did yesterday</w:t>
      </w:r>
      <w:r w:rsidR="00106CF8">
        <w:t xml:space="preserve"> when they visualised dots moving from one ten-frame to another</w:t>
      </w:r>
      <w:r w:rsidR="16700456">
        <w:t>. We will also learn to play Mastermind!</w:t>
      </w:r>
    </w:p>
    <w:p w:rsidRPr="002762CD" w:rsidR="00DE0378" w:rsidP="00B91DFE" w:rsidRDefault="007932AD" w14:paraId="5F0B1DBC" w14:textId="6E72D3B2">
      <w:pPr>
        <w:pStyle w:val="FeatureBox"/>
      </w:pPr>
      <w:r w:rsidRPr="72824071" w:rsidR="007932AD">
        <w:rPr>
          <w:rFonts w:eastAsia="" w:eastAsiaTheme="majorEastAsia"/>
          <w:noProof/>
          <w:sz w:val="52"/>
          <w:szCs w:val="52"/>
          <w:lang w:eastAsia="en-AU"/>
        </w:rPr>
        <w:t xml:space="preserve"> </w:t>
      </w:r>
      <w:r w:rsidR="00DE0378">
        <w:drawing>
          <wp:inline wp14:editId="72CCAF21" wp14:anchorId="7A681AEA">
            <wp:extent cx="635027" cy="635027"/>
            <wp:effectExtent l="0" t="0" r="0" b="0"/>
            <wp:docPr id="2120478323" name="Picture 8" descr="Time to collect your resources" title="Resources"/>
            <wp:cNvGraphicFramePr>
              <a:graphicFrameLocks noChangeAspect="1"/>
            </wp:cNvGraphicFramePr>
            <a:graphic>
              <a:graphicData uri="http://schemas.openxmlformats.org/drawingml/2006/picture">
                <pic:pic>
                  <pic:nvPicPr>
                    <pic:cNvPr id="0" name="Picture 8"/>
                    <pic:cNvPicPr/>
                  </pic:nvPicPr>
                  <pic:blipFill>
                    <a:blip r:embed="Rc033844b9572425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DE0378">
        <w:rPr/>
        <w:t xml:space="preserve"> Resources – </w:t>
      </w:r>
      <w:r w:rsidR="00106CF8">
        <w:rPr/>
        <w:t>device to view videos, colour pencils/markers</w:t>
      </w:r>
      <w:r w:rsidR="00B74974">
        <w:rPr/>
        <w:t>, piece of paper</w:t>
      </w:r>
    </w:p>
    <w:p w:rsidR="0FED9137" w:rsidP="772ADA65" w:rsidRDefault="004D1029" w14:paraId="2635F769" w14:textId="271C94F4">
      <w:pPr>
        <w:pStyle w:val="Heading2"/>
      </w:pPr>
      <w:r>
        <w:t>Let’s talk 4 – part 2</w:t>
      </w:r>
    </w:p>
    <w:p w:rsidR="772ADA65" w:rsidP="004D1029" w:rsidRDefault="340F35F7" w14:paraId="645C7353" w14:textId="60C73320">
      <w:pPr>
        <w:rPr>
          <w:rFonts w:eastAsia="Arial" w:cs="Arial"/>
        </w:rPr>
      </w:pPr>
      <w:r w:rsidR="340F35F7">
        <w:drawing>
          <wp:inline wp14:editId="387EC65D" wp14:anchorId="3A16DE54">
            <wp:extent cx="640081" cy="640081"/>
            <wp:effectExtent l="0" t="0" r="7620" b="7620"/>
            <wp:docPr id="783258000" name="Picture 908694357" descr="Play this game or watch this video." title="Play"/>
            <wp:cNvGraphicFramePr>
              <a:graphicFrameLocks noChangeAspect="1"/>
            </wp:cNvGraphicFramePr>
            <a:graphic>
              <a:graphicData uri="http://schemas.openxmlformats.org/drawingml/2006/picture">
                <pic:pic>
                  <pic:nvPicPr>
                    <pic:cNvPr id="0" name="Picture 908694357"/>
                    <pic:cNvPicPr/>
                  </pic:nvPicPr>
                  <pic:blipFill>
                    <a:blip r:embed="R3caf65c2bd4942b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230C1079">
        <w:rPr>
          <w:rFonts w:eastAsia="Arial" w:cs="Arial"/>
        </w:rPr>
        <w:t>View</w:t>
      </w:r>
      <w:r w:rsidRPr="72824071" w:rsidR="004D1029">
        <w:rPr>
          <w:rFonts w:eastAsia="Arial" w:cs="Arial"/>
        </w:rPr>
        <w:t xml:space="preserve"> video</w:t>
      </w:r>
      <w:r w:rsidRPr="72824071" w:rsidR="230C1079">
        <w:rPr>
          <w:rFonts w:eastAsia="Arial" w:cs="Arial"/>
        </w:rPr>
        <w:t xml:space="preserve"> </w:t>
      </w:r>
      <w:hyperlink r:id="R75c0729d35a54a2f">
        <w:r w:rsidRPr="72824071" w:rsidR="004D1029">
          <w:rPr>
            <w:rStyle w:val="Hyperlink"/>
            <w:rFonts w:eastAsia="Arial" w:cs="Arial"/>
          </w:rPr>
          <w:t>Let’s talk 4 – part 2</w:t>
        </w:r>
      </w:hyperlink>
    </w:p>
    <w:p w:rsidR="00272D0F" w:rsidP="004D1029" w:rsidRDefault="00106CF8" w14:paraId="14B7908F" w14:textId="4468F014">
      <w:pPr>
        <w:rPr>
          <w:rFonts w:eastAsia="Arial" w:cs="Arial"/>
        </w:rPr>
      </w:pPr>
      <w:r w:rsidR="00106CF8">
        <w:drawing>
          <wp:inline wp14:editId="797B595D" wp14:anchorId="2B506DF3">
            <wp:extent cx="635027" cy="635027"/>
            <wp:effectExtent l="0" t="0" r="0" b="0"/>
            <wp:docPr id="1952873471"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2f7f5389627d455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106CF8">
        <w:drawing>
          <wp:inline wp14:editId="04591802" wp14:anchorId="7CD0F191">
            <wp:extent cx="640081" cy="640081"/>
            <wp:effectExtent l="0" t="0" r="7620" b="7620"/>
            <wp:docPr id="503152224" name="Picture 908694359" descr="This is a writing activity." title="Write"/>
            <wp:cNvGraphicFramePr>
              <a:graphicFrameLocks noChangeAspect="1"/>
            </wp:cNvGraphicFramePr>
            <a:graphic>
              <a:graphicData uri="http://schemas.openxmlformats.org/drawingml/2006/picture">
                <pic:pic>
                  <pic:nvPicPr>
                    <pic:cNvPr id="0" name="Picture 908694359"/>
                    <pic:cNvPicPr/>
                  </pic:nvPicPr>
                  <pic:blipFill>
                    <a:blip r:embed="Ra3bbf45c2e224fa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106CF8">
        <w:rPr>
          <w:rFonts w:eastAsia="Arial" w:cs="Arial"/>
        </w:rPr>
        <w:t>What other quantities can you find that ar</w:t>
      </w:r>
      <w:r w:rsidRPr="72824071" w:rsidR="00CB2784">
        <w:rPr>
          <w:rFonts w:eastAsia="Arial" w:cs="Arial"/>
        </w:rPr>
        <w:t>e equivalent in value to 8+8+6?</w:t>
      </w:r>
    </w:p>
    <w:p w:rsidRPr="00CB2784" w:rsidR="00106CF8" w:rsidP="004D1029" w:rsidRDefault="00272D0F" w14:paraId="3B303B8A" w14:textId="6B81AB26">
      <w:pPr>
        <w:rPr>
          <w:rFonts w:eastAsia="Arial" w:cs="Arial"/>
        </w:rPr>
      </w:pPr>
      <w:r>
        <w:rPr>
          <w:rFonts w:eastAsia="Arial" w:cs="Arial"/>
        </w:rPr>
        <w:br w:type="page"/>
      </w:r>
    </w:p>
    <w:p w:rsidR="54D59908" w:rsidP="006C7F3A" w:rsidRDefault="004D1029" w14:paraId="24691BC5" w14:textId="3EB8D7BF">
      <w:pPr>
        <w:pStyle w:val="Heading2"/>
        <w:numPr>
          <w:ilvl w:val="0"/>
          <w:numId w:val="0"/>
        </w:numPr>
      </w:pPr>
      <w:r>
        <w:t>Mastermind</w:t>
      </w:r>
    </w:p>
    <w:p w:rsidR="00065CB3" w:rsidP="772ADA65" w:rsidRDefault="4A96600D" w14:paraId="5E084E56" w14:textId="33C44E35">
      <w:pPr>
        <w:rPr>
          <w:rFonts w:eastAsia="Arial" w:cs="Arial"/>
        </w:rPr>
      </w:pPr>
      <w:r w:rsidR="4A96600D">
        <w:drawing>
          <wp:inline wp14:editId="31C05425" wp14:anchorId="32D5054D">
            <wp:extent cx="640081" cy="640081"/>
            <wp:effectExtent l="0" t="0" r="7620" b="7620"/>
            <wp:docPr id="870468619" name="Picture 908694357" descr="Play this game or watch this video." title="Play"/>
            <wp:cNvGraphicFramePr>
              <a:graphicFrameLocks noChangeAspect="1"/>
            </wp:cNvGraphicFramePr>
            <a:graphic>
              <a:graphicData uri="http://schemas.openxmlformats.org/drawingml/2006/picture">
                <pic:pic>
                  <pic:nvPicPr>
                    <pic:cNvPr id="0" name="Picture 908694357"/>
                    <pic:cNvPicPr/>
                  </pic:nvPicPr>
                  <pic:blipFill>
                    <a:blip r:embed="R9733bcd2ebc842b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4D1029">
        <w:rPr>
          <w:rFonts w:eastAsia="Arial" w:cs="Arial"/>
        </w:rPr>
        <w:t xml:space="preserve"> View video </w:t>
      </w:r>
      <w:hyperlink r:id="Rf8807384357548ab">
        <w:r w:rsidRPr="72824071" w:rsidR="004D1029">
          <w:rPr>
            <w:rStyle w:val="Hyperlink"/>
            <w:rFonts w:eastAsia="Arial" w:cs="Arial"/>
          </w:rPr>
          <w:t>Mastermind</w:t>
        </w:r>
      </w:hyperlink>
    </w:p>
    <w:p w:rsidR="00B74974" w:rsidP="772ADA65" w:rsidRDefault="00B74974" w14:paraId="3840E4F6" w14:textId="220F62AC">
      <w:pPr>
        <w:rPr>
          <w:rFonts w:eastAsia="Arial" w:cs="Arial"/>
        </w:rPr>
      </w:pPr>
      <w:r w:rsidR="00B74974">
        <w:drawing>
          <wp:inline wp14:editId="2B6E179C" wp14:anchorId="22A33D83">
            <wp:extent cx="640081" cy="640081"/>
            <wp:effectExtent l="0" t="0" r="7620" b="7620"/>
            <wp:docPr id="1719086107" name="Picture 908694357" descr="Play this game or watch this video." title="Play"/>
            <wp:cNvGraphicFramePr>
              <a:graphicFrameLocks noChangeAspect="1"/>
            </wp:cNvGraphicFramePr>
            <a:graphic>
              <a:graphicData uri="http://schemas.openxmlformats.org/drawingml/2006/picture">
                <pic:pic>
                  <pic:nvPicPr>
                    <pic:cNvPr id="0" name="Picture 908694357"/>
                    <pic:cNvPicPr/>
                  </pic:nvPicPr>
                  <pic:blipFill>
                    <a:blip r:embed="R63b8af1c6f19456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40081" cy="640081"/>
                    </a:xfrm>
                    <a:prstGeom prst="rect">
                      <a:avLst/>
                    </a:prstGeom>
                  </pic:spPr>
                </pic:pic>
              </a:graphicData>
            </a:graphic>
          </wp:inline>
        </w:drawing>
      </w:r>
      <w:r w:rsidRPr="72824071" w:rsidR="00B74974">
        <w:rPr>
          <w:rFonts w:eastAsia="Arial" w:cs="Arial"/>
        </w:rPr>
        <w:t>Play mastermind!</w:t>
      </w:r>
    </w:p>
    <w:p w:rsidR="00065CB3" w:rsidP="00065CB3" w:rsidRDefault="135B56BD" w14:paraId="1C49EE70" w14:textId="16F9C5DB">
      <w:r>
        <w:br w:type="page"/>
      </w:r>
    </w:p>
    <w:p w:rsidR="00DE0378" w:rsidP="772ADA65" w:rsidRDefault="00DE0378" w14:paraId="2BA20629" w14:textId="0D096922">
      <w:pPr>
        <w:pStyle w:val="Heading2"/>
      </w:pPr>
      <w:r>
        <w:t>Reflection</w:t>
      </w:r>
    </w:p>
    <w:p w:rsidR="008B45C5" w:rsidP="005617B6" w:rsidRDefault="008B45C5" w14:paraId="69D53778" w14:textId="14A44D6E">
      <w:r w:rsidR="008B45C5">
        <w:drawing>
          <wp:inline wp14:editId="7B755237" wp14:anchorId="6A32A23F">
            <wp:extent cx="635027" cy="635027"/>
            <wp:effectExtent l="0" t="0" r="0" b="0"/>
            <wp:docPr id="1047760994" name="Picture 908694407" descr="Reflect on your learning." title="Reflection"/>
            <wp:cNvGraphicFramePr>
              <a:graphicFrameLocks noChangeAspect="1"/>
            </wp:cNvGraphicFramePr>
            <a:graphic>
              <a:graphicData uri="http://schemas.openxmlformats.org/drawingml/2006/picture">
                <pic:pic>
                  <pic:nvPicPr>
                    <pic:cNvPr id="0" name="Picture 908694407"/>
                    <pic:cNvPicPr/>
                  </pic:nvPicPr>
                  <pic:blipFill>
                    <a:blip r:embed="Rabe3e076c33241d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3579FE69">
        <w:rPr/>
        <w:t xml:space="preserve"> </w:t>
      </w:r>
      <w:r w:rsidR="039C184B">
        <w:rPr/>
        <w:t>Imagine yourself feeling good about mathemat</w:t>
      </w:r>
      <w:r w:rsidR="1474D75A">
        <w:rPr/>
        <w:t>i</w:t>
      </w:r>
      <w:r w:rsidR="039C184B">
        <w:rPr/>
        <w:t>cs. Draw a picture to show what you‘re doing when you feel good about mathematics.</w:t>
      </w:r>
    </w:p>
    <w:p w:rsidR="2B3C6875" w:rsidP="005617B6" w:rsidRDefault="2B3C6875" w14:paraId="3B18C6B2" w14:textId="72BE84E4"/>
    <w:p w:rsidR="00E03A7B" w:rsidP="005617B6" w:rsidRDefault="00E03A7B" w14:paraId="11FD1CDC" w14:textId="53684832"/>
    <w:p w:rsidR="00E03A7B" w:rsidP="005617B6" w:rsidRDefault="00E03A7B" w14:paraId="62A683F9" w14:textId="35069515"/>
    <w:p w:rsidR="00E03A7B" w:rsidP="005617B6" w:rsidRDefault="00E03A7B" w14:paraId="5892057E" w14:textId="5AE2C815"/>
    <w:p w:rsidR="00E03A7B" w:rsidP="005617B6" w:rsidRDefault="00E03A7B" w14:paraId="4922A273" w14:textId="19DE538C"/>
    <w:p w:rsidR="00E03A7B" w:rsidP="005617B6" w:rsidRDefault="00E03A7B" w14:paraId="0137D770" w14:textId="2D660413"/>
    <w:p w:rsidR="00E03A7B" w:rsidP="005617B6" w:rsidRDefault="00E03A7B" w14:paraId="3DB70686" w14:textId="68EF3B52"/>
    <w:p w:rsidR="00E03A7B" w:rsidP="005617B6" w:rsidRDefault="00E03A7B" w14:paraId="3CC3B4DF" w14:textId="403C0573"/>
    <w:p w:rsidR="00E03A7B" w:rsidP="005617B6" w:rsidRDefault="00E03A7B" w14:paraId="59A9D156" w14:textId="70762411"/>
    <w:p w:rsidR="00E03A7B" w:rsidP="005617B6" w:rsidRDefault="00E03A7B" w14:paraId="7F528CE5" w14:textId="7113A331"/>
    <w:p w:rsidR="00E03A7B" w:rsidP="005617B6" w:rsidRDefault="00E03A7B" w14:paraId="19687E26" w14:textId="5D36BF7F"/>
    <w:p w:rsidR="00E03A7B" w:rsidP="005617B6" w:rsidRDefault="00E03A7B" w14:paraId="185D47FA" w14:textId="77777777"/>
    <w:p w:rsidR="00DE0378" w:rsidP="00DE0378" w:rsidRDefault="007932AD" w14:paraId="28BACD3D" w14:textId="7D41986F">
      <w:pPr>
        <w:pStyle w:val="Heading1"/>
      </w:pPr>
      <w:r>
        <w:t>Day</w:t>
      </w:r>
      <w:r w:rsidR="00DE0378">
        <w:t xml:space="preserve"> 9 </w:t>
      </w:r>
    </w:p>
    <w:p w:rsidR="007932AD" w:rsidP="2DCAC7CD" w:rsidRDefault="007932AD" w14:paraId="2327804D" w14:textId="06B9C382">
      <w:pPr>
        <w:rPr>
          <w:rFonts w:eastAsia="Arial" w:cs="Arial"/>
        </w:rPr>
      </w:pPr>
      <w:r>
        <w:t xml:space="preserve">Today </w:t>
      </w:r>
      <w:r w:rsidR="457C1CCC">
        <w:t xml:space="preserve">we </w:t>
      </w:r>
      <w:r w:rsidR="00861BFF">
        <w:t>have 2</w:t>
      </w:r>
      <w:r>
        <w:t xml:space="preserve"> tasks.</w:t>
      </w:r>
      <w:r w:rsidR="00514B39">
        <w:t xml:space="preserve"> </w:t>
      </w:r>
      <w:r w:rsidRPr="2DCAC7CD" w:rsidR="6D08F18F">
        <w:rPr>
          <w:rFonts w:eastAsia="Arial" w:cs="Arial"/>
        </w:rPr>
        <w:t>We wil</w:t>
      </w:r>
      <w:r w:rsidRPr="2DCAC7CD" w:rsidR="117A0F5F">
        <w:rPr>
          <w:rFonts w:eastAsia="Arial" w:cs="Arial"/>
        </w:rPr>
        <w:t xml:space="preserve">l learn </w:t>
      </w:r>
      <w:r w:rsidRPr="2DCAC7CD" w:rsidR="6D08F18F">
        <w:rPr>
          <w:rFonts w:eastAsia="Arial" w:cs="Arial"/>
        </w:rPr>
        <w:t xml:space="preserve">a new game, </w:t>
      </w:r>
      <w:r w:rsidRPr="2DCAC7CD" w:rsidR="2E7B2FF2">
        <w:rPr>
          <w:rFonts w:eastAsia="Arial" w:cs="Arial"/>
        </w:rPr>
        <w:t>circles and stars. We will also talk work on our conceptual subitising as we Splat!</w:t>
      </w:r>
    </w:p>
    <w:p w:rsidRPr="002762CD" w:rsidR="00DE0378" w:rsidP="007932AD" w:rsidRDefault="007932AD" w14:paraId="09697337" w14:textId="2973BEFE">
      <w:pPr>
        <w:pStyle w:val="FeatureBox"/>
      </w:pPr>
      <w:r w:rsidRPr="72824071" w:rsidR="007932AD">
        <w:rPr>
          <w:rFonts w:eastAsia="" w:eastAsiaTheme="majorEastAsia"/>
          <w:noProof/>
          <w:sz w:val="52"/>
          <w:szCs w:val="52"/>
          <w:lang w:eastAsia="en-AU"/>
        </w:rPr>
        <w:t xml:space="preserve"> </w:t>
      </w:r>
      <w:r w:rsidR="00DE0378">
        <w:drawing>
          <wp:inline wp14:editId="7F318D3E" wp14:anchorId="24665DE1">
            <wp:extent cx="635027" cy="635027"/>
            <wp:effectExtent l="0" t="0" r="0" b="0"/>
            <wp:docPr id="200913213" name="Picture 9" descr="Time to collect your resources" title="Resources"/>
            <wp:cNvGraphicFramePr>
              <a:graphicFrameLocks noChangeAspect="1"/>
            </wp:cNvGraphicFramePr>
            <a:graphic>
              <a:graphicData uri="http://schemas.openxmlformats.org/drawingml/2006/picture">
                <pic:pic>
                  <pic:nvPicPr>
                    <pic:cNvPr id="0" name="Picture 9"/>
                    <pic:cNvPicPr/>
                  </pic:nvPicPr>
                  <pic:blipFill>
                    <a:blip r:embed="R73d66c45fea94d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DE0378">
        <w:rPr/>
        <w:t xml:space="preserve"> Resources – </w:t>
      </w:r>
      <w:r w:rsidR="005A1E4A">
        <w:rPr/>
        <w:t>device to view videos, colour pencils</w:t>
      </w:r>
      <w:r w:rsidR="006B4B3D">
        <w:rPr/>
        <w:t>/ markers</w:t>
      </w:r>
      <w:r w:rsidR="00176CB8">
        <w:rPr/>
        <w:t>, A4 paper to make a game</w:t>
      </w:r>
      <w:r w:rsidR="00E03A7B">
        <w:rPr/>
        <w:t xml:space="preserve"> </w:t>
      </w:r>
      <w:r w:rsidR="00176CB8">
        <w:rPr/>
        <w:t xml:space="preserve">board, 1-6 dice, </w:t>
      </w:r>
      <w:r w:rsidR="00E03A7B">
        <w:rPr/>
        <w:t>playing cards 2,</w:t>
      </w:r>
      <w:r w:rsidR="00EB6D94">
        <w:rPr/>
        <w:t xml:space="preserve"> </w:t>
      </w:r>
      <w:r w:rsidR="00E03A7B">
        <w:rPr/>
        <w:t>5 and 10 cards</w:t>
      </w:r>
    </w:p>
    <w:p w:rsidR="6D66D0EE" w:rsidP="772ADA65" w:rsidRDefault="00B676C9" w14:paraId="524E24AE" w14:textId="32A5A096">
      <w:pPr>
        <w:pStyle w:val="Heading2"/>
      </w:pPr>
      <w:r>
        <w:t>Splat</w:t>
      </w:r>
      <w:r w:rsidR="00514B39">
        <w:t>!</w:t>
      </w:r>
    </w:p>
    <w:p w:rsidRPr="00514B39" w:rsidR="00514B39" w:rsidP="00514B39" w:rsidRDefault="00514B39" w14:paraId="4146391E" w14:textId="2F890B0D">
      <w:r>
        <w:t>(Adapted from Steve Wyborney)</w:t>
      </w:r>
    </w:p>
    <w:p w:rsidR="448629E4" w:rsidP="772ADA65" w:rsidRDefault="3CBBD020" w14:paraId="288EC7F8" w14:textId="44E2EB9B">
      <w:r w:rsidR="3CBBD020">
        <w:drawing>
          <wp:inline wp14:editId="24737C9F" wp14:anchorId="306EB5A3">
            <wp:extent cx="638175" cy="638175"/>
            <wp:effectExtent l="0" t="0" r="9525" b="9525"/>
            <wp:docPr id="334960738" name="Picture 122714851" descr="Play this game or watch this video." title=""/>
            <wp:cNvGraphicFramePr>
              <a:graphicFrameLocks noChangeAspect="1"/>
            </wp:cNvGraphicFramePr>
            <a:graphic>
              <a:graphicData uri="http://schemas.openxmlformats.org/drawingml/2006/picture">
                <pic:pic>
                  <pic:nvPicPr>
                    <pic:cNvPr id="0" name="Picture 122714851"/>
                    <pic:cNvPicPr/>
                  </pic:nvPicPr>
                  <pic:blipFill>
                    <a:blip r:embed="R39a0c417f2b74cb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3CBBD020">
        <w:rPr>
          <w:rFonts w:eastAsia="Arial" w:cs="Arial"/>
        </w:rPr>
        <w:t>View video</w:t>
      </w:r>
      <w:r w:rsidR="00B676C9">
        <w:rPr/>
        <w:t xml:space="preserve"> </w:t>
      </w:r>
      <w:hyperlink r:id="R4fb659d6d47247e3">
        <w:r w:rsidRPr="72824071" w:rsidR="00B676C9">
          <w:rPr>
            <w:rStyle w:val="Hyperlink"/>
          </w:rPr>
          <w:t>Splat!</w:t>
        </w:r>
      </w:hyperlink>
      <w:r w:rsidR="00514B39">
        <w:rPr/>
        <w:t xml:space="preserve"> </w:t>
      </w:r>
    </w:p>
    <w:p w:rsidR="448629E4" w:rsidP="772ADA65" w:rsidRDefault="00514B39" w14:paraId="7E965E7D" w14:textId="21029695">
      <w:r>
        <w:t xml:space="preserve">Make sure you have your subitising eyes ready to look for chunks that you recognise instantly so you don’t have to count! </w:t>
      </w:r>
    </w:p>
    <w:p w:rsidR="00EB6D94" w:rsidP="00CE697F" w:rsidRDefault="00514B39" w14:paraId="5DA745FC" w14:textId="34F54E3C">
      <w:pPr>
        <w:rPr>
          <w:lang w:eastAsia="zh-CN"/>
        </w:rPr>
      </w:pPr>
      <w:r w:rsidR="00514B39">
        <w:drawing>
          <wp:inline wp14:editId="5ABD0AD2" wp14:anchorId="7A2DD0B5">
            <wp:extent cx="635027" cy="635027"/>
            <wp:effectExtent l="0" t="0" r="0" b="0"/>
            <wp:docPr id="1719086091" name="Picture 908694358" descr="Think or brainstorm your ideas." title="Think"/>
            <wp:cNvGraphicFramePr>
              <a:graphicFrameLocks noChangeAspect="1"/>
            </wp:cNvGraphicFramePr>
            <a:graphic>
              <a:graphicData uri="http://schemas.openxmlformats.org/drawingml/2006/picture">
                <pic:pic>
                  <pic:nvPicPr>
                    <pic:cNvPr id="0" name="Picture 908694358"/>
                    <pic:cNvPicPr/>
                  </pic:nvPicPr>
                  <pic:blipFill>
                    <a:blip r:embed="R5f64449df34447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514B39">
        <w:drawing>
          <wp:inline wp14:editId="3FDC4AC4" wp14:anchorId="5F096E9D">
            <wp:extent cx="638175" cy="638175"/>
            <wp:effectExtent l="0" t="0" r="9525" b="9525"/>
            <wp:docPr id="1719086092" name="Picture 1401686676" descr="This activity involves drawing.&#10;" title=""/>
            <wp:cNvGraphicFramePr>
              <a:graphicFrameLocks noChangeAspect="1"/>
            </wp:cNvGraphicFramePr>
            <a:graphic>
              <a:graphicData uri="http://schemas.openxmlformats.org/drawingml/2006/picture">
                <pic:pic>
                  <pic:nvPicPr>
                    <pic:cNvPr id="0" name="Picture 1401686676"/>
                    <pic:cNvPicPr/>
                  </pic:nvPicPr>
                  <pic:blipFill>
                    <a:blip r:embed="R3214fa24402a42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514B39">
        <w:rPr>
          <w:lang w:eastAsia="zh-CN"/>
        </w:rPr>
        <w:t xml:space="preserve">Draw how many dots you think you </w:t>
      </w:r>
      <w:r w:rsidRPr="72824071" w:rsidR="00982C28">
        <w:rPr>
          <w:lang w:eastAsia="zh-CN"/>
        </w:rPr>
        <w:t xml:space="preserve">saw and how </w:t>
      </w:r>
      <w:r w:rsidRPr="72824071" w:rsidR="00CE697F">
        <w:rPr>
          <w:lang w:eastAsia="zh-CN"/>
        </w:rPr>
        <w:t>you</w:t>
      </w:r>
      <w:r w:rsidRPr="72824071" w:rsidR="00982C28">
        <w:rPr>
          <w:lang w:eastAsia="zh-CN"/>
        </w:rPr>
        <w:t xml:space="preserve"> saw </w:t>
      </w:r>
      <w:r w:rsidRPr="72824071" w:rsidR="00CE697F">
        <w:rPr>
          <w:lang w:eastAsia="zh-CN"/>
        </w:rPr>
        <w:t>them?</w:t>
      </w:r>
    </w:p>
    <w:p w:rsidR="00982C28" w:rsidP="00CE697F" w:rsidRDefault="00EB6D94" w14:paraId="1CD86708" w14:textId="5658DEFE">
      <w:pPr>
        <w:rPr>
          <w:lang w:eastAsia="zh-CN"/>
        </w:rPr>
      </w:pPr>
      <w:r>
        <w:rPr>
          <w:lang w:eastAsia="zh-CN"/>
        </w:rPr>
        <w:br w:type="page"/>
      </w:r>
    </w:p>
    <w:p w:rsidR="6D66D0EE" w:rsidP="00EB6D94" w:rsidRDefault="00B676C9" w14:paraId="4C11F302" w14:textId="175B04CC">
      <w:pPr>
        <w:pStyle w:val="Heading2"/>
        <w:numPr>
          <w:ilvl w:val="0"/>
          <w:numId w:val="0"/>
        </w:numPr>
      </w:pPr>
      <w:r>
        <w:t>Circles and stars</w:t>
      </w:r>
    </w:p>
    <w:p w:rsidRPr="00176CB8" w:rsidR="00176CB8" w:rsidP="00176CB8" w:rsidRDefault="00176CB8" w14:paraId="19D3BAC9" w14:textId="137E4E4C">
      <w:r>
        <w:t>(From Marilyn Burns)</w:t>
      </w:r>
    </w:p>
    <w:p w:rsidR="00CC024F" w:rsidRDefault="675087EE" w14:paraId="5C5286BF" w14:textId="55E2E533">
      <w:pPr>
        <w:rPr>
          <w:rFonts w:eastAsia="Arial" w:cs="Arial"/>
        </w:rPr>
      </w:pPr>
      <w:r w:rsidR="675087EE">
        <w:drawing>
          <wp:inline wp14:editId="1C08A862" wp14:anchorId="59310708">
            <wp:extent cx="638175" cy="638175"/>
            <wp:effectExtent l="0" t="0" r="9525" b="9525"/>
            <wp:docPr id="1860974357" name="Picture 1653691585" descr="Play this game or watch this video." title=""/>
            <wp:cNvGraphicFramePr>
              <a:graphicFrameLocks noChangeAspect="1"/>
            </wp:cNvGraphicFramePr>
            <a:graphic>
              <a:graphicData uri="http://schemas.openxmlformats.org/drawingml/2006/picture">
                <pic:pic>
                  <pic:nvPicPr>
                    <pic:cNvPr id="0" name="Picture 1653691585"/>
                    <pic:cNvPicPr/>
                  </pic:nvPicPr>
                  <pic:blipFill>
                    <a:blip r:embed="R2d9d2359e87e4ea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675087EE">
        <w:rPr>
          <w:rFonts w:eastAsia="Arial" w:cs="Arial"/>
        </w:rPr>
        <w:t>View video</w:t>
      </w:r>
      <w:r w:rsidRPr="72824071" w:rsidR="453FDA3F">
        <w:rPr>
          <w:rFonts w:eastAsia="Arial" w:cs="Arial"/>
        </w:rPr>
        <w:t xml:space="preserve"> </w:t>
      </w:r>
      <w:hyperlink r:id="R2275c1c80e2f4598">
        <w:r w:rsidRPr="72824071" w:rsidR="00B676C9">
          <w:rPr>
            <w:rStyle w:val="Hyperlink"/>
            <w:rFonts w:eastAsia="Arial" w:cs="Arial"/>
          </w:rPr>
          <w:t>Circles and stars</w:t>
        </w:r>
      </w:hyperlink>
    </w:p>
    <w:p w:rsidRPr="00FE7C2A" w:rsidR="00FE7C2A" w:rsidP="00FE7C2A" w:rsidRDefault="00F1339D" w14:paraId="35012DA9" w14:textId="64CF1A82">
      <w:pPr>
        <w:rPr>
          <w:rFonts w:eastAsia="Arial" w:cs="Arial"/>
        </w:rPr>
      </w:pPr>
      <w:r w:rsidR="00F1339D">
        <w:drawing>
          <wp:inline wp14:editId="67E2C2C6" wp14:anchorId="23874BD8">
            <wp:extent cx="635027" cy="635027"/>
            <wp:effectExtent l="0" t="0" r="0" b="0"/>
            <wp:docPr id="1719086099" name="Picture 5" descr="Time to collect your resources" title="Resources"/>
            <wp:cNvGraphicFramePr>
              <a:graphicFrameLocks noChangeAspect="1"/>
            </wp:cNvGraphicFramePr>
            <a:graphic>
              <a:graphicData uri="http://schemas.openxmlformats.org/drawingml/2006/picture">
                <pic:pic>
                  <pic:nvPicPr>
                    <pic:cNvPr id="0" name="Picture 5"/>
                    <pic:cNvPicPr/>
                  </pic:nvPicPr>
                  <pic:blipFill>
                    <a:blip r:embed="R227aefcbfb66458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176CB8">
        <w:drawing>
          <wp:inline wp14:editId="3C8FF4FE" wp14:anchorId="62866B69">
            <wp:extent cx="638175" cy="638175"/>
            <wp:effectExtent l="0" t="0" r="9525" b="9525"/>
            <wp:docPr id="1719086098" name="Picture 1653691585" descr="Play this game or watch this video." title=""/>
            <wp:cNvGraphicFramePr>
              <a:graphicFrameLocks noChangeAspect="1"/>
            </wp:cNvGraphicFramePr>
            <a:graphic>
              <a:graphicData uri="http://schemas.openxmlformats.org/drawingml/2006/picture">
                <pic:pic>
                  <pic:nvPicPr>
                    <pic:cNvPr id="0" name="Picture 1653691585"/>
                    <pic:cNvPicPr/>
                  </pic:nvPicPr>
                  <pic:blipFill>
                    <a:blip r:embed="Re0a7327e077542c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F1339D">
        <w:rPr>
          <w:rFonts w:eastAsia="Arial" w:cs="Arial"/>
        </w:rPr>
        <w:t>Collect your resources and p</w:t>
      </w:r>
      <w:r w:rsidRPr="72824071" w:rsidR="000D2630">
        <w:rPr>
          <w:rFonts w:eastAsia="Arial" w:cs="Arial"/>
        </w:rPr>
        <w:t>lay Circles and stars</w:t>
      </w:r>
      <w:r w:rsidRPr="72824071" w:rsidR="21989F1C">
        <w:rPr>
          <w:rFonts w:eastAsia="Arial" w:cs="Arial"/>
        </w:rPr>
        <w:t xml:space="preserve"> from Marilyn Burns</w:t>
      </w:r>
      <w:r w:rsidRPr="72824071" w:rsidR="000D2630">
        <w:rPr>
          <w:rFonts w:eastAsia="Arial" w:cs="Arial"/>
        </w:rPr>
        <w:t>.</w:t>
      </w:r>
      <w:r w:rsidRPr="72824071" w:rsidR="000D2630">
        <w:rPr>
          <w:rFonts w:eastAsia="Arial" w:cs="Arial"/>
        </w:rPr>
        <w:t xml:space="preserve"> Remember you only need to draw enough stars to help you</w:t>
      </w:r>
      <w:r w:rsidRPr="72824071" w:rsidR="693D8E8C">
        <w:rPr>
          <w:rFonts w:eastAsia="Arial" w:cs="Arial"/>
        </w:rPr>
        <w:t xml:space="preserve"> work out the product.</w:t>
      </w:r>
    </w:p>
    <w:p w:rsidR="693D8E8C" w:rsidRDefault="00373414" w14:paraId="343DB97D" w14:textId="038B5542">
      <w:r>
        <w:t>How to play</w:t>
      </w:r>
    </w:p>
    <w:p w:rsidR="693D8E8C" w:rsidP="00373414" w:rsidRDefault="693D8E8C" w14:paraId="02C97E65" w14:textId="22546B8F">
      <w:pPr>
        <w:pStyle w:val="ListBullet"/>
        <w:rPr>
          <w:rFonts w:asciiTheme="minorHAnsi" w:hAnsiTheme="minorHAnsi" w:eastAsiaTheme="minorEastAsia"/>
        </w:rPr>
      </w:pPr>
      <w:r>
        <w:t>Divide your paper into eighths</w:t>
      </w:r>
    </w:p>
    <w:p w:rsidR="693D8E8C" w:rsidP="00373414" w:rsidRDefault="693D8E8C" w14:paraId="4AF5FC33" w14:textId="1D7DDBA4">
      <w:pPr>
        <w:pStyle w:val="ListBullet"/>
        <w:rPr>
          <w:rFonts w:asciiTheme="minorHAnsi" w:hAnsiTheme="minorHAnsi" w:eastAsiaTheme="minorEastAsia"/>
        </w:rPr>
      </w:pPr>
      <w:r>
        <w:t>Roll a dice to determine how many circles (groups)  you need to make</w:t>
      </w:r>
    </w:p>
    <w:p w:rsidR="693D8E8C" w:rsidP="00373414" w:rsidRDefault="693D8E8C" w14:paraId="15A6FFF7" w14:textId="22546B8F">
      <w:pPr>
        <w:pStyle w:val="ListBullet"/>
        <w:rPr>
          <w:rFonts w:asciiTheme="minorHAnsi" w:hAnsiTheme="minorHAnsi" w:eastAsiaTheme="minorEastAsia"/>
        </w:rPr>
      </w:pPr>
      <w:r>
        <w:t>Turn over a playing card (or roll the dice again) to determine how many stars to add into each circle.</w:t>
      </w:r>
    </w:p>
    <w:p w:rsidR="693D8E8C" w:rsidP="00373414" w:rsidRDefault="693D8E8C" w14:paraId="5E04C60C" w14:textId="22546B8F">
      <w:pPr>
        <w:pStyle w:val="ListBullet"/>
        <w:rPr>
          <w:rFonts w:asciiTheme="minorHAnsi" w:hAnsiTheme="minorHAnsi" w:eastAsiaTheme="minorEastAsia"/>
        </w:rPr>
      </w:pPr>
      <w:r>
        <w:t>Determine how many stars there are in total. You can draw all or some of the stars in each circle - you only need to draw what you need to help you work out the product.</w:t>
      </w:r>
    </w:p>
    <w:p w:rsidR="693D8E8C" w:rsidP="00373414" w:rsidRDefault="693D8E8C" w14:paraId="011A9DF4" w14:textId="22546B8F">
      <w:pPr>
        <w:pStyle w:val="ListBullet"/>
        <w:rPr>
          <w:rFonts w:asciiTheme="minorHAnsi" w:hAnsiTheme="minorHAnsi" w:eastAsiaTheme="minorEastAsia"/>
        </w:rPr>
      </w:pPr>
      <w:r>
        <w:t>Continue taking turns until each player has had 6 turns each.</w:t>
      </w:r>
    </w:p>
    <w:p w:rsidR="693D8E8C" w:rsidP="00373414" w:rsidRDefault="693D8E8C" w14:paraId="0995B482" w14:textId="795C0555">
      <w:pPr>
        <w:pStyle w:val="ListBullet"/>
        <w:rPr>
          <w:rFonts w:asciiTheme="minorHAnsi" w:hAnsiTheme="minorHAnsi" w:eastAsiaTheme="minorEastAsia"/>
        </w:rPr>
      </w:pPr>
      <w:r>
        <w:t>Work together to</w:t>
      </w:r>
      <w:r w:rsidR="00373414">
        <w:t xml:space="preserve"> work out who has the most star</w:t>
      </w:r>
      <w:r>
        <w:t>s altogether.</w:t>
      </w:r>
    </w:p>
    <w:p w:rsidR="684C6614" w:rsidP="684C6614" w:rsidRDefault="684C6614" w14:paraId="49F2C786" w14:textId="22546B8F">
      <w:pPr>
        <w:rPr>
          <w:rFonts w:eastAsia="Arial" w:cs="Arial"/>
        </w:rPr>
      </w:pPr>
    </w:p>
    <w:p w:rsidR="00DE0378" w:rsidP="00EE5B30" w:rsidRDefault="00DE0378" w14:paraId="52FA1BAC" w14:textId="5E47D7E7">
      <w:pPr>
        <w:pStyle w:val="Heading2"/>
        <w:numPr>
          <w:ilvl w:val="0"/>
          <w:numId w:val="0"/>
        </w:numPr>
      </w:pPr>
      <w:r>
        <w:t>Reflection</w:t>
      </w:r>
    </w:p>
    <w:p w:rsidR="00395811" w:rsidP="00150E72" w:rsidRDefault="0096615A" w14:paraId="56EB7E89" w14:textId="012AD43E">
      <w:r w:rsidR="0096615A">
        <w:drawing>
          <wp:inline wp14:editId="514D6565" wp14:anchorId="03FB8BEE">
            <wp:extent cx="635027" cy="635027"/>
            <wp:effectExtent l="0" t="0" r="0" b="0"/>
            <wp:docPr id="953622224" name="Picture 908694407" descr="Reflect on your learning." title="Reflection"/>
            <wp:cNvGraphicFramePr>
              <a:graphicFrameLocks noChangeAspect="1"/>
            </wp:cNvGraphicFramePr>
            <a:graphic>
              <a:graphicData uri="http://schemas.openxmlformats.org/drawingml/2006/picture">
                <pic:pic>
                  <pic:nvPicPr>
                    <pic:cNvPr id="0" name="Picture 908694407"/>
                    <pic:cNvPicPr/>
                  </pic:nvPicPr>
                  <pic:blipFill>
                    <a:blip r:embed="Rb987a550f44b45a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B21D81">
        <w:rPr/>
        <w:t xml:space="preserve"> What advice would you give someone who </w:t>
      </w:r>
      <w:r w:rsidR="03079147">
        <w:rPr/>
        <w:t xml:space="preserve">is joining you tomorrow for </w:t>
      </w:r>
      <w:r w:rsidR="00B21D81">
        <w:rPr/>
        <w:t>Splat?</w:t>
      </w:r>
    </w:p>
    <w:p w:rsidR="772ADA65" w:rsidP="00150E72" w:rsidRDefault="00395811" w14:paraId="00B0293E" w14:textId="20F43BC5">
      <w:r>
        <w:br w:type="page"/>
      </w:r>
    </w:p>
    <w:p w:rsidR="00DE0378" w:rsidP="00DE0378" w:rsidRDefault="007932AD" w14:paraId="037278B9" w14:textId="17DD17D0">
      <w:pPr>
        <w:pStyle w:val="Heading1"/>
      </w:pPr>
      <w:r>
        <w:t>Day</w:t>
      </w:r>
      <w:r w:rsidR="00DE0378">
        <w:t xml:space="preserve"> 10</w:t>
      </w:r>
    </w:p>
    <w:p w:rsidR="007932AD" w:rsidP="2A3DC6EA" w:rsidRDefault="007932AD" w14:paraId="15B1683B" w14:textId="71F6D1EA">
      <w:r>
        <w:t>Tod</w:t>
      </w:r>
      <w:r w:rsidR="00150E72">
        <w:t xml:space="preserve">ay </w:t>
      </w:r>
      <w:r w:rsidR="718279A5">
        <w:t xml:space="preserve">we </w:t>
      </w:r>
      <w:r w:rsidR="00861BFF">
        <w:t>have 1 task</w:t>
      </w:r>
      <w:r w:rsidR="00150E72">
        <w:t>.</w:t>
      </w:r>
      <w:r w:rsidR="25DCB896">
        <w:t xml:space="preserve"> </w:t>
      </w:r>
      <w:r w:rsidRPr="2A3DC6EA" w:rsidR="25DCB896">
        <w:rPr>
          <w:rFonts w:eastAsia="Arial" w:cs="Arial"/>
        </w:rPr>
        <w:t>We will play a new game that helps look for combinations of ten!</w:t>
      </w:r>
      <w:r w:rsidR="71A70D27">
        <w:t xml:space="preserve"> </w:t>
      </w:r>
    </w:p>
    <w:p w:rsidRPr="002762CD" w:rsidR="00DE0378" w:rsidP="007932AD" w:rsidRDefault="007932AD" w14:paraId="3A75C6CE" w14:textId="6ECDBF61">
      <w:pPr>
        <w:pStyle w:val="FeatureBox"/>
      </w:pPr>
      <w:r w:rsidRPr="72824071" w:rsidR="007932AD">
        <w:rPr>
          <w:rFonts w:eastAsia="" w:eastAsiaTheme="majorEastAsia"/>
          <w:noProof/>
          <w:sz w:val="52"/>
          <w:szCs w:val="52"/>
          <w:lang w:eastAsia="en-AU"/>
        </w:rPr>
        <w:t xml:space="preserve"> </w:t>
      </w:r>
      <w:r w:rsidR="00DE0378">
        <w:drawing>
          <wp:inline wp14:editId="54644FB7" wp14:anchorId="382609C7">
            <wp:extent cx="635027" cy="635027"/>
            <wp:effectExtent l="0" t="0" r="0" b="0"/>
            <wp:docPr id="1972004682" name="Picture 10" descr="Time to collect your resources" title="Resources"/>
            <wp:cNvGraphicFramePr>
              <a:graphicFrameLocks noChangeAspect="1"/>
            </wp:cNvGraphicFramePr>
            <a:graphic>
              <a:graphicData uri="http://schemas.openxmlformats.org/drawingml/2006/picture">
                <pic:pic>
                  <pic:nvPicPr>
                    <pic:cNvPr id="0" name="Picture 10"/>
                    <pic:cNvPicPr/>
                  </pic:nvPicPr>
                  <pic:blipFill>
                    <a:blip r:embed="Rb93345d3c1c84d6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DE0378">
        <w:rPr/>
        <w:t xml:space="preserve"> Resourc</w:t>
      </w:r>
      <w:r w:rsidR="00083410">
        <w:rPr/>
        <w:t xml:space="preserve">es – </w:t>
      </w:r>
      <w:r w:rsidR="005A1E4A">
        <w:rPr/>
        <w:t xml:space="preserve">device to view videos, </w:t>
      </w:r>
      <w:r w:rsidR="00083410">
        <w:rPr/>
        <w:t>colour penc</w:t>
      </w:r>
      <w:r w:rsidR="00861BFF">
        <w:rPr/>
        <w:t>ils/markers</w:t>
      </w:r>
    </w:p>
    <w:p w:rsidR="00083410" w:rsidP="00083410" w:rsidRDefault="00861BFF" w14:paraId="318A4AC3" w14:textId="3A18123F">
      <w:pPr>
        <w:pStyle w:val="Heading2"/>
      </w:pPr>
      <w:r>
        <w:t>3 tens in a row</w:t>
      </w:r>
    </w:p>
    <w:p w:rsidR="00DE0378" w:rsidP="00DE0378" w:rsidRDefault="3A45BAD3" w14:paraId="13640F95" w14:textId="206CF429">
      <w:r w:rsidR="3A45BAD3">
        <w:drawing>
          <wp:inline wp14:editId="54043921" wp14:anchorId="61C6C092">
            <wp:extent cx="638175" cy="638175"/>
            <wp:effectExtent l="0" t="0" r="9525" b="9525"/>
            <wp:docPr id="2028184832" name="Picture 3" descr="Play this game or watch this video." title=""/>
            <wp:cNvGraphicFramePr>
              <a:graphicFrameLocks noChangeAspect="1"/>
            </wp:cNvGraphicFramePr>
            <a:graphic>
              <a:graphicData uri="http://schemas.openxmlformats.org/drawingml/2006/picture">
                <pic:pic>
                  <pic:nvPicPr>
                    <pic:cNvPr id="0" name="Picture 3"/>
                    <pic:cNvPicPr/>
                  </pic:nvPicPr>
                  <pic:blipFill>
                    <a:blip r:embed="R6e07941a64814e9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3A45BAD3">
        <w:rPr>
          <w:lang w:eastAsia="zh-CN"/>
        </w:rPr>
        <w:t>View</w:t>
      </w:r>
      <w:r w:rsidRPr="72824071" w:rsidR="00F1339D">
        <w:rPr>
          <w:lang w:eastAsia="zh-CN"/>
        </w:rPr>
        <w:t xml:space="preserve"> video</w:t>
      </w:r>
      <w:r w:rsidRPr="72824071" w:rsidR="3A45BAD3">
        <w:rPr>
          <w:lang w:eastAsia="zh-CN"/>
        </w:rPr>
        <w:t xml:space="preserve"> </w:t>
      </w:r>
      <w:hyperlink r:id="R72f73c1bb6044dbf">
        <w:r w:rsidRPr="72824071" w:rsidR="00861BFF">
          <w:rPr>
            <w:rStyle w:val="Hyperlink"/>
          </w:rPr>
          <w:t>3 tens in a row</w:t>
        </w:r>
      </w:hyperlink>
    </w:p>
    <w:p w:rsidR="00F1339D" w:rsidP="00DE0378" w:rsidRDefault="00F1339D" w14:paraId="0EDF8F68" w14:textId="1F7BEE59">
      <w:r w:rsidR="00F1339D">
        <w:drawing>
          <wp:inline wp14:editId="6F18F5F7" wp14:anchorId="46DCFC8D">
            <wp:extent cx="638175" cy="638175"/>
            <wp:effectExtent l="0" t="0" r="9525" b="9525"/>
            <wp:docPr id="1719086100" name="Picture 3" descr="Play this game or watch this video." title=""/>
            <wp:cNvGraphicFramePr>
              <a:graphicFrameLocks noChangeAspect="1"/>
            </wp:cNvGraphicFramePr>
            <a:graphic>
              <a:graphicData uri="http://schemas.openxmlformats.org/drawingml/2006/picture">
                <pic:pic>
                  <pic:nvPicPr>
                    <pic:cNvPr id="0" name="Picture 3"/>
                    <pic:cNvPicPr/>
                  </pic:nvPicPr>
                  <pic:blipFill>
                    <a:blip r:embed="Re0b3778b5adc48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8175" cy="638175"/>
                    </a:xfrm>
                    <a:prstGeom prst="rect">
                      <a:avLst/>
                    </a:prstGeom>
                  </pic:spPr>
                </pic:pic>
              </a:graphicData>
            </a:graphic>
          </wp:inline>
        </w:drawing>
      </w:r>
      <w:r w:rsidRPr="72824071" w:rsidR="00F1339D">
        <w:rPr>
          <w:lang w:eastAsia="zh-CN"/>
        </w:rPr>
        <w:t xml:space="preserve">Play </w:t>
      </w:r>
      <w:r w:rsidR="00F1339D">
        <w:rPr/>
        <w:t>3 tens in a row.</w:t>
      </w:r>
    </w:p>
    <w:p w:rsidR="009F5427" w:rsidP="00DE0378" w:rsidRDefault="009F5427" w14:paraId="27635DB8" w14:textId="22BE9110">
      <w:pPr>
        <w:rPr>
          <w:lang w:eastAsia="zh-CN"/>
        </w:rPr>
      </w:pPr>
      <w:r>
        <w:rPr>
          <w:lang w:eastAsia="zh-CN"/>
        </w:rPr>
        <w:t>How to play</w:t>
      </w:r>
    </w:p>
    <w:p w:rsidR="009F5427" w:rsidP="009F5427" w:rsidRDefault="009F5427" w14:paraId="52DE62FC" w14:textId="2AC4930C">
      <w:pPr>
        <w:pStyle w:val="ListBullet"/>
        <w:rPr>
          <w:lang w:eastAsia="zh-CN"/>
        </w:rPr>
      </w:pPr>
      <w:r w:rsidRPr="2DCAC7CD">
        <w:rPr>
          <w:lang w:eastAsia="zh-CN"/>
        </w:rPr>
        <w:t>Draw a 3x3 grid as a game board (like noughts and crosses game board).</w:t>
      </w:r>
    </w:p>
    <w:p w:rsidR="009F5427" w:rsidP="009F5427" w:rsidRDefault="009F5427" w14:paraId="4253B6B6" w14:textId="77D87265">
      <w:pPr>
        <w:pStyle w:val="ListBullet"/>
        <w:rPr>
          <w:lang w:eastAsia="zh-CN"/>
        </w:rPr>
      </w:pPr>
      <w:r w:rsidRPr="2DCAC7CD">
        <w:rPr>
          <w:lang w:eastAsia="zh-CN"/>
        </w:rPr>
        <w:t>Players t</w:t>
      </w:r>
      <w:r w:rsidRPr="2DCAC7CD" w:rsidR="00F1339D">
        <w:rPr>
          <w:lang w:eastAsia="zh-CN"/>
        </w:rPr>
        <w:t>ake turns to roll the dice and write th</w:t>
      </w:r>
      <w:r w:rsidRPr="2DCAC7CD">
        <w:rPr>
          <w:lang w:eastAsia="zh-CN"/>
        </w:rPr>
        <w:t>e number in one of their boxes.</w:t>
      </w:r>
    </w:p>
    <w:p w:rsidR="009F5427" w:rsidP="009F5427" w:rsidRDefault="00F1339D" w14:paraId="5B177147" w14:textId="77777777">
      <w:pPr>
        <w:pStyle w:val="ListBullet"/>
        <w:rPr>
          <w:lang w:eastAsia="zh-CN"/>
        </w:rPr>
      </w:pPr>
      <w:r w:rsidRPr="2DCAC7CD">
        <w:rPr>
          <w:lang w:eastAsia="zh-CN"/>
        </w:rPr>
        <w:t>The goal is to be able to write two numbers in ea</w:t>
      </w:r>
      <w:r w:rsidRPr="2DCAC7CD" w:rsidR="009F5427">
        <w:rPr>
          <w:lang w:eastAsia="zh-CN"/>
        </w:rPr>
        <w:t>ch box that combine to make 10.</w:t>
      </w:r>
    </w:p>
    <w:p w:rsidR="00157F59" w:rsidP="009F5427" w:rsidRDefault="009F5427" w14:paraId="707386B3" w14:textId="3A302B89">
      <w:pPr>
        <w:pStyle w:val="ListBullet"/>
        <w:rPr>
          <w:lang w:eastAsia="zh-CN"/>
        </w:rPr>
      </w:pPr>
      <w:r w:rsidRPr="2DCAC7CD">
        <w:rPr>
          <w:lang w:eastAsia="zh-CN"/>
        </w:rPr>
        <w:t xml:space="preserve">Players </w:t>
      </w:r>
      <w:r w:rsidRPr="2DCAC7CD" w:rsidR="00F1339D">
        <w:rPr>
          <w:lang w:eastAsia="zh-CN"/>
        </w:rPr>
        <w:t xml:space="preserve">continue taking turns until a </w:t>
      </w:r>
      <w:r w:rsidRPr="2DCAC7CD">
        <w:rPr>
          <w:lang w:eastAsia="zh-CN"/>
        </w:rPr>
        <w:t>player</w:t>
      </w:r>
      <w:r w:rsidRPr="2DCAC7CD" w:rsidR="00F1339D">
        <w:rPr>
          <w:lang w:eastAsia="zh-CN"/>
        </w:rPr>
        <w:t xml:space="preserve"> has been the first to make 3 tens in a row.</w:t>
      </w:r>
    </w:p>
    <w:p w:rsidR="00157F59" w:rsidRDefault="00157F59" w14:paraId="6502F7EA" w14:textId="77777777">
      <w:pPr>
        <w:rPr>
          <w:lang w:eastAsia="zh-CN"/>
        </w:rPr>
      </w:pPr>
      <w:r>
        <w:rPr>
          <w:lang w:eastAsia="zh-CN"/>
        </w:rPr>
        <w:br w:type="page"/>
      </w:r>
    </w:p>
    <w:p w:rsidR="00157F59" w:rsidP="00157F59" w:rsidRDefault="00157F59" w14:paraId="6020495B" w14:textId="1AE5255C"/>
    <w:p w:rsidR="00157F59" w:rsidP="00157F59" w:rsidRDefault="00157F59" w14:paraId="63D6FF21" w14:textId="112D02B8"/>
    <w:p w:rsidR="00157F59" w:rsidP="00157F59" w:rsidRDefault="00157F59" w14:paraId="06CDF562" w14:textId="422F5EC6"/>
    <w:p w:rsidR="00157F59" w:rsidP="00157F59" w:rsidRDefault="00157F59" w14:paraId="2E539AE9" w14:textId="08FE750E"/>
    <w:p w:rsidR="00157F59" w:rsidP="00157F59" w:rsidRDefault="00157F59" w14:paraId="24DD4300" w14:textId="655B14F4"/>
    <w:p w:rsidR="00157F59" w:rsidP="00157F59" w:rsidRDefault="00157F59" w14:paraId="723FC508" w14:textId="79DD667F"/>
    <w:p w:rsidR="00157F59" w:rsidP="00157F59" w:rsidRDefault="00157F59" w14:paraId="3DB1FCB7" w14:textId="5559F091"/>
    <w:p w:rsidR="00157F59" w:rsidP="00157F59" w:rsidRDefault="00157F59" w14:paraId="766EC569" w14:textId="39FCF9D3"/>
    <w:p w:rsidR="00157F59" w:rsidP="00157F59" w:rsidRDefault="00157F59" w14:paraId="3908D969" w14:textId="2B4D0BCA"/>
    <w:p w:rsidR="00157F59" w:rsidP="00157F59" w:rsidRDefault="00157F59" w14:paraId="45CA1FDF" w14:textId="4AF35B65"/>
    <w:p w:rsidR="00157F59" w:rsidP="00157F59" w:rsidRDefault="00157F59" w14:paraId="75062155" w14:textId="77777777"/>
    <w:p w:rsidR="003316F0" w:rsidP="00157F59" w:rsidRDefault="00DE0378" w14:paraId="5776D39A" w14:textId="47F01346">
      <w:pPr>
        <w:pStyle w:val="Heading2"/>
        <w:numPr>
          <w:ilvl w:val="1"/>
          <w:numId w:val="0"/>
        </w:numPr>
      </w:pPr>
      <w:r>
        <w:t>Reflection</w:t>
      </w:r>
    </w:p>
    <w:p w:rsidR="00157F59" w:rsidP="009F5427" w:rsidRDefault="00297AB7" w14:paraId="698730FF" w14:textId="0E6F8D89">
      <w:pPr>
        <w:pStyle w:val="ListBullet"/>
        <w:numPr>
          <w:numId w:val="0"/>
        </w:numPr>
        <w:ind w:left="284"/>
      </w:pPr>
      <w:r w:rsidR="00297AB7">
        <w:drawing>
          <wp:inline wp14:editId="7C1E2283" wp14:anchorId="667C741A">
            <wp:extent cx="635027" cy="635027"/>
            <wp:effectExtent l="0" t="0" r="0" b="0"/>
            <wp:docPr id="328428630" name="Picture 908694407" descr="Reflect on your learning." title="Reflection"/>
            <wp:cNvGraphicFramePr>
              <a:graphicFrameLocks noChangeAspect="1"/>
            </wp:cNvGraphicFramePr>
            <a:graphic>
              <a:graphicData uri="http://schemas.openxmlformats.org/drawingml/2006/picture">
                <pic:pic>
                  <pic:nvPicPr>
                    <pic:cNvPr id="0" name="Picture 908694407"/>
                    <pic:cNvPicPr/>
                  </pic:nvPicPr>
                  <pic:blipFill>
                    <a:blip r:embed="R3130f5b34d8b4e2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35027" cy="635027"/>
                    </a:xfrm>
                    <a:prstGeom prst="rect">
                      <a:avLst/>
                    </a:prstGeom>
                  </pic:spPr>
                </pic:pic>
              </a:graphicData>
            </a:graphic>
          </wp:inline>
        </w:drawing>
      </w:r>
      <w:r w:rsidR="00A81AEB">
        <w:rPr/>
        <w:t>What are some tips you would give to a player trying to win 3 tens in a row?</w:t>
      </w:r>
    </w:p>
    <w:p w:rsidR="772ADA65" w:rsidP="00157F59" w:rsidRDefault="00157F59" w14:paraId="33102BDD" w14:textId="17CC819A">
      <w:r>
        <w:br w:type="page"/>
      </w:r>
    </w:p>
    <w:p w:rsidRPr="00034452" w:rsidR="772ADA65" w:rsidP="00C55561" w:rsidRDefault="11503E43" w14:paraId="7F5A641C" w14:textId="28250512">
      <w:pPr>
        <w:pStyle w:val="Heading1"/>
      </w:pPr>
      <w:r w:rsidRPr="00034452">
        <w:t>Appendix</w:t>
      </w:r>
    </w:p>
    <w:p w:rsidRPr="00034452" w:rsidR="00C55561" w:rsidP="00150E72" w:rsidRDefault="11503E43" w14:paraId="50E8C8AF" w14:textId="21ED88B2">
      <w:pPr>
        <w:pStyle w:val="Heading2"/>
      </w:pPr>
      <w:r w:rsidRPr="00034452">
        <w:t>Spinner</w:t>
      </w:r>
      <w:r w:rsidRPr="00034452" w:rsidR="7E88D686">
        <w:t>s</w:t>
      </w:r>
      <w:r w:rsidRPr="00034452">
        <w:t xml:space="preserve"> </w:t>
      </w:r>
      <w:r w:rsidRPr="00034452" w:rsidR="28BC7BAD">
        <w:t xml:space="preserve">for </w:t>
      </w:r>
      <w:r w:rsidRPr="00034452" w:rsidR="00034452">
        <w:t>d</w:t>
      </w:r>
      <w:r w:rsidRPr="00034452" w:rsidR="28BC7BAD">
        <w:t xml:space="preserve">ay </w:t>
      </w:r>
      <w:r w:rsidRPr="00034452" w:rsidR="00034452">
        <w:t>5 for each game</w:t>
      </w:r>
    </w:p>
    <w:p w:rsidR="6FC2D981" w:rsidP="772ADA65" w:rsidRDefault="00034452" w14:paraId="371F668F" w14:textId="57DCF528">
      <w:r w:rsidR="00034452">
        <w:drawing>
          <wp:inline wp14:editId="7C273614" wp14:anchorId="374BFDB9">
            <wp:extent cx="3981450" cy="3619500"/>
            <wp:effectExtent l="0" t="0" r="0" b="0"/>
            <wp:docPr id="1" name="Picture 1" descr="Spinner with 4,6,8,10,12,14 on it." title=""/>
            <wp:cNvGraphicFramePr>
              <a:graphicFrameLocks noChangeAspect="1"/>
            </wp:cNvGraphicFramePr>
            <a:graphic>
              <a:graphicData uri="http://schemas.openxmlformats.org/drawingml/2006/picture">
                <pic:pic>
                  <pic:nvPicPr>
                    <pic:cNvPr id="0" name="Picture 1"/>
                    <pic:cNvPicPr/>
                  </pic:nvPicPr>
                  <pic:blipFill>
                    <a:blip r:embed="R51af025157564ab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81450" cy="3619500"/>
                    </a:xfrm>
                    <a:prstGeom prst="rect">
                      <a:avLst/>
                    </a:prstGeom>
                  </pic:spPr>
                </pic:pic>
              </a:graphicData>
            </a:graphic>
          </wp:inline>
        </w:drawing>
      </w:r>
    </w:p>
    <w:sectPr w:rsidR="6FC2D981" w:rsidSect="00ED288C">
      <w:footerReference w:type="even" r:id="rId70"/>
      <w:footerReference w:type="default" r:id="rId71"/>
      <w:headerReference w:type="first" r:id="rId72"/>
      <w:footerReference w:type="first" r:id="rId73"/>
      <w:pgSz w:w="11900" w:h="16840" w:orient="portrait"/>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4A16" w:rsidP="00191F45" w:rsidRDefault="00C64A16" w14:paraId="229CFEB2" w14:textId="77777777">
      <w:r>
        <w:separator/>
      </w:r>
    </w:p>
    <w:p w:rsidR="00C64A16" w:rsidRDefault="00C64A16" w14:paraId="7BE3C4B5" w14:textId="77777777"/>
    <w:p w:rsidR="00C64A16" w:rsidRDefault="00C64A16" w14:paraId="6BFE4FFC" w14:textId="77777777"/>
    <w:p w:rsidR="00C64A16" w:rsidRDefault="00C64A16" w14:paraId="164F56AF" w14:textId="77777777"/>
  </w:endnote>
  <w:endnote w:type="continuationSeparator" w:id="0">
    <w:p w:rsidR="00C64A16" w:rsidP="00191F45" w:rsidRDefault="00C64A16" w14:paraId="006E604B" w14:textId="77777777">
      <w:r>
        <w:continuationSeparator/>
      </w:r>
    </w:p>
    <w:p w:rsidR="00C64A16" w:rsidRDefault="00C64A16" w14:paraId="2570E09C" w14:textId="77777777"/>
    <w:p w:rsidR="00C64A16" w:rsidRDefault="00C64A16" w14:paraId="76657F76" w14:textId="77777777"/>
    <w:p w:rsidR="00C64A16" w:rsidRDefault="00C64A16" w14:paraId="2ED7BF74" w14:textId="77777777"/>
  </w:endnote>
  <w:endnote w:type="continuationNotice" w:id="1">
    <w:p w:rsidR="00C64A16" w:rsidRDefault="00C64A16" w14:paraId="7D784CFB" w14:textId="7777777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4D333E" w:rsidR="00EE2898" w:rsidP="004D333E" w:rsidRDefault="00EE2898" w14:paraId="46B4F557" w14:textId="1E0FA386">
    <w:pPr>
      <w:pStyle w:val="Footer"/>
    </w:pPr>
    <w:r w:rsidRPr="002810D3">
      <w:fldChar w:fldCharType="begin"/>
    </w:r>
    <w:r w:rsidRPr="002810D3">
      <w:instrText xml:space="preserve"> PAGE </w:instrText>
    </w:r>
    <w:r w:rsidRPr="002810D3">
      <w:fldChar w:fldCharType="separate"/>
    </w:r>
    <w:r w:rsidR="00EF2723">
      <w:rPr>
        <w:noProof/>
      </w:rPr>
      <w:t>4</w:t>
    </w:r>
    <w:r w:rsidRPr="002810D3">
      <w:fldChar w:fldCharType="end"/>
    </w:r>
    <w:r w:rsidRPr="002810D3">
      <w:tab/>
    </w:r>
    <w:r>
      <w:t>Student workbook thinking mathematically 3 Stage 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4D333E" w:rsidR="00EE2898" w:rsidP="004D333E" w:rsidRDefault="00EE2898" w14:paraId="3596BF48" w14:textId="0B8E79D4">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EF2723">
      <w:rPr>
        <w:noProof/>
      </w:rPr>
      <w:t>Jul-21</w:t>
    </w:r>
    <w:r w:rsidRPr="002810D3">
      <w:fldChar w:fldCharType="end"/>
    </w:r>
    <w:r w:rsidRPr="002810D3">
      <w:tab/>
    </w:r>
    <w:r w:rsidRPr="002810D3">
      <w:fldChar w:fldCharType="begin"/>
    </w:r>
    <w:r w:rsidRPr="002810D3">
      <w:instrText xml:space="preserve"> PAGE </w:instrText>
    </w:r>
    <w:r w:rsidRPr="002810D3">
      <w:fldChar w:fldCharType="separate"/>
    </w:r>
    <w:r w:rsidR="00EF2723">
      <w:rPr>
        <w:noProof/>
      </w:rPr>
      <w:t>3</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EE2898" w:rsidP="00493120" w:rsidRDefault="00EE2898" w14:paraId="06783B4E" w14:textId="77777777">
    <w:pPr>
      <w:pStyle w:val="Logo"/>
    </w:pPr>
    <w:r w:rsidRPr="72824071" w:rsidR="72824071">
      <w:rPr>
        <w:sz w:val="24"/>
        <w:szCs w:val="24"/>
      </w:rPr>
      <w:t>education.nsw.gov.au</w:t>
    </w:r>
    <w:r>
      <w:tab/>
    </w:r>
    <w:r w:rsidR="72824071">
      <w:drawing>
        <wp:inline wp14:editId="0F252759" wp14:anchorId="49E349CE">
          <wp:extent cx="507600" cy="540000"/>
          <wp:effectExtent l="0" t="0" r="635" b="6350"/>
          <wp:docPr id="4" name="Picture 4" descr="NSW Government logo" title=""/>
          <wp:cNvGraphicFramePr>
            <a:graphicFrameLocks noChangeAspect="1"/>
          </wp:cNvGraphicFramePr>
          <a:graphic>
            <a:graphicData uri="http://schemas.openxmlformats.org/drawingml/2006/picture">
              <pic:pic>
                <pic:nvPicPr>
                  <pic:cNvPr id="0" name="Picture 4"/>
                  <pic:cNvPicPr/>
                </pic:nvPicPr>
                <pic:blipFill>
                  <a:blip r:embed="Ra16948dc931e483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4A16" w:rsidP="00191F45" w:rsidRDefault="00C64A16" w14:paraId="6C02A0DE" w14:textId="77777777">
      <w:r>
        <w:separator/>
      </w:r>
    </w:p>
    <w:p w:rsidR="00C64A16" w:rsidRDefault="00C64A16" w14:paraId="3BE264ED" w14:textId="77777777"/>
    <w:p w:rsidR="00C64A16" w:rsidRDefault="00C64A16" w14:paraId="7746B0BC" w14:textId="77777777"/>
    <w:p w:rsidR="00C64A16" w:rsidRDefault="00C64A16" w14:paraId="6DF717ED" w14:textId="77777777"/>
  </w:footnote>
  <w:footnote w:type="continuationSeparator" w:id="0">
    <w:p w:rsidR="00C64A16" w:rsidP="00191F45" w:rsidRDefault="00C64A16" w14:paraId="19A2F1DD" w14:textId="77777777">
      <w:r>
        <w:continuationSeparator/>
      </w:r>
    </w:p>
    <w:p w:rsidR="00C64A16" w:rsidRDefault="00C64A16" w14:paraId="1B256163" w14:textId="77777777"/>
    <w:p w:rsidR="00C64A16" w:rsidRDefault="00C64A16" w14:paraId="0415CBFD" w14:textId="77777777"/>
    <w:p w:rsidR="00C64A16" w:rsidRDefault="00C64A16" w14:paraId="533F6527" w14:textId="77777777"/>
  </w:footnote>
  <w:footnote w:type="continuationNotice" w:id="1">
    <w:p w:rsidR="00C64A16" w:rsidRDefault="00C64A16" w14:paraId="3CD492D0" w14:textId="77777777">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2898" w:rsidRDefault="00EE2898" w14:paraId="53BC1D6C" w14:textId="77777777">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24872E"/>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hint="default" w:ascii="Symbol" w:hAnsi="Symbol"/>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hint="default" w:ascii="Symbol" w:hAnsi="Symbol"/>
      </w:rPr>
    </w:lvl>
  </w:abstractNum>
  <w:abstractNum w:abstractNumId="5" w15:restartNumberingAfterBreak="0">
    <w:nsid w:val="FFFFFF82"/>
    <w:multiLevelType w:val="singleLevel"/>
    <w:tmpl w:val="CD1EAD32"/>
    <w:lvl w:ilvl="0">
      <w:start w:val="1"/>
      <w:numFmt w:val="bullet"/>
      <w:lvlText w:val=""/>
      <w:lvlJc w:val="left"/>
      <w:pPr>
        <w:tabs>
          <w:tab w:val="num" w:pos="926"/>
        </w:tabs>
        <w:ind w:left="926" w:hanging="360"/>
      </w:pPr>
      <w:rPr>
        <w:rFonts w:hint="default" w:ascii="Symbol" w:hAnsi="Symbol"/>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A1F271FA"/>
    <w:lvl w:ilvl="0">
      <w:start w:val="1"/>
      <w:numFmt w:val="bullet"/>
      <w:lvlText w:val=""/>
      <w:lvlJc w:val="left"/>
      <w:pPr>
        <w:tabs>
          <w:tab w:val="num" w:pos="360"/>
        </w:tabs>
        <w:ind w:left="360" w:hanging="360"/>
      </w:pPr>
      <w:rPr>
        <w:rFonts w:hint="default" w:ascii="Symbol" w:hAnsi="Symbol"/>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7450B10"/>
    <w:multiLevelType w:val="hybridMultilevel"/>
    <w:tmpl w:val="28D4AA3C"/>
    <w:lvl w:ilvl="0" w:tplc="44422792">
      <w:start w:val="1"/>
      <w:numFmt w:val="bullet"/>
      <w:lvlText w:val=""/>
      <w:lvlJc w:val="left"/>
      <w:pPr>
        <w:ind w:left="720" w:hanging="360"/>
      </w:pPr>
      <w:rPr>
        <w:rFonts w:hint="default" w:ascii="Symbol" w:hAnsi="Symbol"/>
      </w:rPr>
    </w:lvl>
    <w:lvl w:ilvl="1" w:tplc="5E44CC62">
      <w:start w:val="1"/>
      <w:numFmt w:val="bullet"/>
      <w:lvlText w:val="o"/>
      <w:lvlJc w:val="left"/>
      <w:pPr>
        <w:ind w:left="1440" w:hanging="360"/>
      </w:pPr>
      <w:rPr>
        <w:rFonts w:hint="default" w:ascii="Courier New" w:hAnsi="Courier New"/>
      </w:rPr>
    </w:lvl>
    <w:lvl w:ilvl="2" w:tplc="42DEB7A4">
      <w:start w:val="1"/>
      <w:numFmt w:val="bullet"/>
      <w:lvlText w:val=""/>
      <w:lvlJc w:val="left"/>
      <w:pPr>
        <w:ind w:left="2160" w:hanging="360"/>
      </w:pPr>
      <w:rPr>
        <w:rFonts w:hint="default" w:ascii="Wingdings" w:hAnsi="Wingdings"/>
      </w:rPr>
    </w:lvl>
    <w:lvl w:ilvl="3" w:tplc="BDF87F24">
      <w:start w:val="1"/>
      <w:numFmt w:val="bullet"/>
      <w:lvlText w:val=""/>
      <w:lvlJc w:val="left"/>
      <w:pPr>
        <w:ind w:left="2880" w:hanging="360"/>
      </w:pPr>
      <w:rPr>
        <w:rFonts w:hint="default" w:ascii="Symbol" w:hAnsi="Symbol"/>
      </w:rPr>
    </w:lvl>
    <w:lvl w:ilvl="4" w:tplc="EEAE35E0">
      <w:start w:val="1"/>
      <w:numFmt w:val="bullet"/>
      <w:lvlText w:val="o"/>
      <w:lvlJc w:val="left"/>
      <w:pPr>
        <w:ind w:left="3600" w:hanging="360"/>
      </w:pPr>
      <w:rPr>
        <w:rFonts w:hint="default" w:ascii="Courier New" w:hAnsi="Courier New"/>
      </w:rPr>
    </w:lvl>
    <w:lvl w:ilvl="5" w:tplc="2C4A5A76">
      <w:start w:val="1"/>
      <w:numFmt w:val="bullet"/>
      <w:lvlText w:val=""/>
      <w:lvlJc w:val="left"/>
      <w:pPr>
        <w:ind w:left="4320" w:hanging="360"/>
      </w:pPr>
      <w:rPr>
        <w:rFonts w:hint="default" w:ascii="Wingdings" w:hAnsi="Wingdings"/>
      </w:rPr>
    </w:lvl>
    <w:lvl w:ilvl="6" w:tplc="F768D4E4">
      <w:start w:val="1"/>
      <w:numFmt w:val="bullet"/>
      <w:lvlText w:val=""/>
      <w:lvlJc w:val="left"/>
      <w:pPr>
        <w:ind w:left="5040" w:hanging="360"/>
      </w:pPr>
      <w:rPr>
        <w:rFonts w:hint="default" w:ascii="Symbol" w:hAnsi="Symbol"/>
      </w:rPr>
    </w:lvl>
    <w:lvl w:ilvl="7" w:tplc="ABA44F02">
      <w:start w:val="1"/>
      <w:numFmt w:val="bullet"/>
      <w:lvlText w:val="o"/>
      <w:lvlJc w:val="left"/>
      <w:pPr>
        <w:ind w:left="5760" w:hanging="360"/>
      </w:pPr>
      <w:rPr>
        <w:rFonts w:hint="default" w:ascii="Courier New" w:hAnsi="Courier New"/>
      </w:rPr>
    </w:lvl>
    <w:lvl w:ilvl="8" w:tplc="754A2BDA">
      <w:start w:val="1"/>
      <w:numFmt w:val="bullet"/>
      <w:lvlText w:val=""/>
      <w:lvlJc w:val="left"/>
      <w:pPr>
        <w:ind w:left="6480" w:hanging="360"/>
      </w:pPr>
      <w:rPr>
        <w:rFonts w:hint="default" w:ascii="Wingdings" w:hAnsi="Wingdings"/>
      </w:rPr>
    </w:lvl>
  </w:abstractNum>
  <w:abstractNum w:abstractNumId="10" w15:restartNumberingAfterBreak="0">
    <w:nsid w:val="0B0502B3"/>
    <w:multiLevelType w:val="hybridMultilevel"/>
    <w:tmpl w:val="6932108A"/>
    <w:lvl w:ilvl="0" w:tplc="E85A6364">
      <w:start w:val="1"/>
      <w:numFmt w:val="bullet"/>
      <w:lvlText w:val=""/>
      <w:lvlJc w:val="left"/>
      <w:pPr>
        <w:ind w:left="720" w:hanging="360"/>
      </w:pPr>
      <w:rPr>
        <w:rFonts w:hint="default" w:ascii="Symbol" w:hAnsi="Symbol"/>
      </w:rPr>
    </w:lvl>
    <w:lvl w:ilvl="1" w:tplc="5AEC9288">
      <w:start w:val="1"/>
      <w:numFmt w:val="bullet"/>
      <w:lvlText w:val="o"/>
      <w:lvlJc w:val="left"/>
      <w:pPr>
        <w:ind w:left="1440" w:hanging="360"/>
      </w:pPr>
      <w:rPr>
        <w:rFonts w:hint="default" w:ascii="Courier New" w:hAnsi="Courier New"/>
      </w:rPr>
    </w:lvl>
    <w:lvl w:ilvl="2" w:tplc="D7C2AA42">
      <w:start w:val="1"/>
      <w:numFmt w:val="bullet"/>
      <w:lvlText w:val=""/>
      <w:lvlJc w:val="left"/>
      <w:pPr>
        <w:ind w:left="2160" w:hanging="360"/>
      </w:pPr>
      <w:rPr>
        <w:rFonts w:hint="default" w:ascii="Wingdings" w:hAnsi="Wingdings"/>
      </w:rPr>
    </w:lvl>
    <w:lvl w:ilvl="3" w:tplc="4C30212C">
      <w:start w:val="1"/>
      <w:numFmt w:val="bullet"/>
      <w:lvlText w:val=""/>
      <w:lvlJc w:val="left"/>
      <w:pPr>
        <w:ind w:left="2880" w:hanging="360"/>
      </w:pPr>
      <w:rPr>
        <w:rFonts w:hint="default" w:ascii="Symbol" w:hAnsi="Symbol"/>
      </w:rPr>
    </w:lvl>
    <w:lvl w:ilvl="4" w:tplc="EACC2FCC">
      <w:start w:val="1"/>
      <w:numFmt w:val="bullet"/>
      <w:lvlText w:val="o"/>
      <w:lvlJc w:val="left"/>
      <w:pPr>
        <w:ind w:left="3600" w:hanging="360"/>
      </w:pPr>
      <w:rPr>
        <w:rFonts w:hint="default" w:ascii="Courier New" w:hAnsi="Courier New"/>
      </w:rPr>
    </w:lvl>
    <w:lvl w:ilvl="5" w:tplc="15B66E22">
      <w:start w:val="1"/>
      <w:numFmt w:val="bullet"/>
      <w:lvlText w:val=""/>
      <w:lvlJc w:val="left"/>
      <w:pPr>
        <w:ind w:left="4320" w:hanging="360"/>
      </w:pPr>
      <w:rPr>
        <w:rFonts w:hint="default" w:ascii="Wingdings" w:hAnsi="Wingdings"/>
      </w:rPr>
    </w:lvl>
    <w:lvl w:ilvl="6" w:tplc="6DDAD448">
      <w:start w:val="1"/>
      <w:numFmt w:val="bullet"/>
      <w:lvlText w:val=""/>
      <w:lvlJc w:val="left"/>
      <w:pPr>
        <w:ind w:left="5040" w:hanging="360"/>
      </w:pPr>
      <w:rPr>
        <w:rFonts w:hint="default" w:ascii="Symbol" w:hAnsi="Symbol"/>
      </w:rPr>
    </w:lvl>
    <w:lvl w:ilvl="7" w:tplc="672C7284">
      <w:start w:val="1"/>
      <w:numFmt w:val="bullet"/>
      <w:lvlText w:val="o"/>
      <w:lvlJc w:val="left"/>
      <w:pPr>
        <w:ind w:left="5760" w:hanging="360"/>
      </w:pPr>
      <w:rPr>
        <w:rFonts w:hint="default" w:ascii="Courier New" w:hAnsi="Courier New"/>
      </w:rPr>
    </w:lvl>
    <w:lvl w:ilvl="8" w:tplc="B452424C">
      <w:start w:val="1"/>
      <w:numFmt w:val="bullet"/>
      <w:lvlText w:val=""/>
      <w:lvlJc w:val="left"/>
      <w:pPr>
        <w:ind w:left="6480" w:hanging="360"/>
      </w:pPr>
      <w:rPr>
        <w:rFonts w:hint="default" w:ascii="Wingdings" w:hAnsi="Wingdings"/>
      </w:rPr>
    </w:lvl>
  </w:abstractNum>
  <w:abstractNum w:abstractNumId="11"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4" w15:restartNumberingAfterBreak="0">
    <w:nsid w:val="25EC0A4F"/>
    <w:multiLevelType w:val="hybridMultilevel"/>
    <w:tmpl w:val="711CC75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32BD48DB"/>
    <w:multiLevelType w:val="hybridMultilevel"/>
    <w:tmpl w:val="7248A1A8"/>
    <w:lvl w:ilvl="0" w:tplc="2B920D10">
      <w:start w:val="1"/>
      <w:numFmt w:val="bullet"/>
      <w:lvlText w:val=""/>
      <w:lvlJc w:val="left"/>
      <w:pPr>
        <w:ind w:left="720" w:hanging="360"/>
      </w:pPr>
      <w:rPr>
        <w:rFonts w:hint="default" w:ascii="Symbol" w:hAnsi="Symbol"/>
      </w:rPr>
    </w:lvl>
    <w:lvl w:ilvl="1" w:tplc="6D98C6EE">
      <w:start w:val="1"/>
      <w:numFmt w:val="bullet"/>
      <w:lvlText w:val="o"/>
      <w:lvlJc w:val="left"/>
      <w:pPr>
        <w:ind w:left="1440" w:hanging="360"/>
      </w:pPr>
      <w:rPr>
        <w:rFonts w:hint="default" w:ascii="Courier New" w:hAnsi="Courier New"/>
      </w:rPr>
    </w:lvl>
    <w:lvl w:ilvl="2" w:tplc="52E6D702">
      <w:start w:val="1"/>
      <w:numFmt w:val="bullet"/>
      <w:lvlText w:val=""/>
      <w:lvlJc w:val="left"/>
      <w:pPr>
        <w:ind w:left="2160" w:hanging="360"/>
      </w:pPr>
      <w:rPr>
        <w:rFonts w:hint="default" w:ascii="Wingdings" w:hAnsi="Wingdings"/>
      </w:rPr>
    </w:lvl>
    <w:lvl w:ilvl="3" w:tplc="FA82E39C">
      <w:start w:val="1"/>
      <w:numFmt w:val="bullet"/>
      <w:lvlText w:val=""/>
      <w:lvlJc w:val="left"/>
      <w:pPr>
        <w:ind w:left="2880" w:hanging="360"/>
      </w:pPr>
      <w:rPr>
        <w:rFonts w:hint="default" w:ascii="Symbol" w:hAnsi="Symbol"/>
      </w:rPr>
    </w:lvl>
    <w:lvl w:ilvl="4" w:tplc="6166E78C">
      <w:start w:val="1"/>
      <w:numFmt w:val="bullet"/>
      <w:lvlText w:val="o"/>
      <w:lvlJc w:val="left"/>
      <w:pPr>
        <w:ind w:left="3600" w:hanging="360"/>
      </w:pPr>
      <w:rPr>
        <w:rFonts w:hint="default" w:ascii="Courier New" w:hAnsi="Courier New"/>
      </w:rPr>
    </w:lvl>
    <w:lvl w:ilvl="5" w:tplc="6F0ECD92">
      <w:start w:val="1"/>
      <w:numFmt w:val="bullet"/>
      <w:lvlText w:val=""/>
      <w:lvlJc w:val="left"/>
      <w:pPr>
        <w:ind w:left="4320" w:hanging="360"/>
      </w:pPr>
      <w:rPr>
        <w:rFonts w:hint="default" w:ascii="Wingdings" w:hAnsi="Wingdings"/>
      </w:rPr>
    </w:lvl>
    <w:lvl w:ilvl="6" w:tplc="09102912">
      <w:start w:val="1"/>
      <w:numFmt w:val="bullet"/>
      <w:lvlText w:val=""/>
      <w:lvlJc w:val="left"/>
      <w:pPr>
        <w:ind w:left="5040" w:hanging="360"/>
      </w:pPr>
      <w:rPr>
        <w:rFonts w:hint="default" w:ascii="Symbol" w:hAnsi="Symbol"/>
      </w:rPr>
    </w:lvl>
    <w:lvl w:ilvl="7" w:tplc="2690C41E">
      <w:start w:val="1"/>
      <w:numFmt w:val="bullet"/>
      <w:lvlText w:val="o"/>
      <w:lvlJc w:val="left"/>
      <w:pPr>
        <w:ind w:left="5760" w:hanging="360"/>
      </w:pPr>
      <w:rPr>
        <w:rFonts w:hint="default" w:ascii="Courier New" w:hAnsi="Courier New"/>
      </w:rPr>
    </w:lvl>
    <w:lvl w:ilvl="8" w:tplc="470E2F9C">
      <w:start w:val="1"/>
      <w:numFmt w:val="bullet"/>
      <w:lvlText w:val=""/>
      <w:lvlJc w:val="left"/>
      <w:pPr>
        <w:ind w:left="6480" w:hanging="360"/>
      </w:pPr>
      <w:rPr>
        <w:rFonts w:hint="default" w:ascii="Wingdings" w:hAnsi="Wingdings"/>
      </w:rPr>
    </w:lvl>
  </w:abstractNum>
  <w:abstractNum w:abstractNumId="17"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nothing"/>
      <w:lvlText w:val=""/>
      <w:lvlJc w:val="left"/>
      <w:pPr>
        <w:ind w:left="284" w:firstLine="0"/>
      </w:p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8" w15:restartNumberingAfterBreak="0">
    <w:nsid w:val="404A1702"/>
    <w:multiLevelType w:val="hybridMultilevel"/>
    <w:tmpl w:val="B914CCBA"/>
    <w:lvl w:ilvl="0" w:tplc="982A0816">
      <w:start w:val="1"/>
      <w:numFmt w:val="bullet"/>
      <w:lvlText w:val=""/>
      <w:lvlJc w:val="left"/>
      <w:pPr>
        <w:ind w:left="720" w:hanging="360"/>
      </w:pPr>
      <w:rPr>
        <w:rFonts w:hint="default" w:ascii="Symbol" w:hAnsi="Symbol"/>
      </w:rPr>
    </w:lvl>
    <w:lvl w:ilvl="1" w:tplc="7464B858">
      <w:start w:val="1"/>
      <w:numFmt w:val="bullet"/>
      <w:lvlText w:val="o"/>
      <w:lvlJc w:val="left"/>
      <w:pPr>
        <w:ind w:left="1440" w:hanging="360"/>
      </w:pPr>
      <w:rPr>
        <w:rFonts w:hint="default" w:ascii="Courier New" w:hAnsi="Courier New"/>
      </w:rPr>
    </w:lvl>
    <w:lvl w:ilvl="2" w:tplc="84E81DF2">
      <w:start w:val="1"/>
      <w:numFmt w:val="bullet"/>
      <w:lvlText w:val=""/>
      <w:lvlJc w:val="left"/>
      <w:pPr>
        <w:ind w:left="2160" w:hanging="360"/>
      </w:pPr>
      <w:rPr>
        <w:rFonts w:hint="default" w:ascii="Wingdings" w:hAnsi="Wingdings"/>
      </w:rPr>
    </w:lvl>
    <w:lvl w:ilvl="3" w:tplc="54F83D2A">
      <w:start w:val="1"/>
      <w:numFmt w:val="bullet"/>
      <w:lvlText w:val=""/>
      <w:lvlJc w:val="left"/>
      <w:pPr>
        <w:ind w:left="2880" w:hanging="360"/>
      </w:pPr>
      <w:rPr>
        <w:rFonts w:hint="default" w:ascii="Symbol" w:hAnsi="Symbol"/>
      </w:rPr>
    </w:lvl>
    <w:lvl w:ilvl="4" w:tplc="E7624BDC">
      <w:start w:val="1"/>
      <w:numFmt w:val="bullet"/>
      <w:lvlText w:val="o"/>
      <w:lvlJc w:val="left"/>
      <w:pPr>
        <w:ind w:left="3600" w:hanging="360"/>
      </w:pPr>
      <w:rPr>
        <w:rFonts w:hint="default" w:ascii="Courier New" w:hAnsi="Courier New"/>
      </w:rPr>
    </w:lvl>
    <w:lvl w:ilvl="5" w:tplc="A418D880">
      <w:start w:val="1"/>
      <w:numFmt w:val="bullet"/>
      <w:lvlText w:val=""/>
      <w:lvlJc w:val="left"/>
      <w:pPr>
        <w:ind w:left="4320" w:hanging="360"/>
      </w:pPr>
      <w:rPr>
        <w:rFonts w:hint="default" w:ascii="Wingdings" w:hAnsi="Wingdings"/>
      </w:rPr>
    </w:lvl>
    <w:lvl w:ilvl="6" w:tplc="5D10AC4C">
      <w:start w:val="1"/>
      <w:numFmt w:val="bullet"/>
      <w:lvlText w:val=""/>
      <w:lvlJc w:val="left"/>
      <w:pPr>
        <w:ind w:left="5040" w:hanging="360"/>
      </w:pPr>
      <w:rPr>
        <w:rFonts w:hint="default" w:ascii="Symbol" w:hAnsi="Symbol"/>
      </w:rPr>
    </w:lvl>
    <w:lvl w:ilvl="7" w:tplc="8632BB80">
      <w:start w:val="1"/>
      <w:numFmt w:val="bullet"/>
      <w:lvlText w:val="o"/>
      <w:lvlJc w:val="left"/>
      <w:pPr>
        <w:ind w:left="5760" w:hanging="360"/>
      </w:pPr>
      <w:rPr>
        <w:rFonts w:hint="default" w:ascii="Courier New" w:hAnsi="Courier New"/>
      </w:rPr>
    </w:lvl>
    <w:lvl w:ilvl="8" w:tplc="94CCDEE2">
      <w:start w:val="1"/>
      <w:numFmt w:val="bullet"/>
      <w:lvlText w:val=""/>
      <w:lvlJc w:val="left"/>
      <w:pPr>
        <w:ind w:left="6480" w:hanging="360"/>
      </w:pPr>
      <w:rPr>
        <w:rFonts w:hint="default" w:ascii="Wingdings" w:hAnsi="Wingdings"/>
      </w:rPr>
    </w:lvl>
  </w:abstractNum>
  <w:abstractNum w:abstractNumId="19"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hint="default" w:ascii="Symbol" w:hAnsi="Symbol"/>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1"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2"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hint="default" w:ascii="Courier New" w:hAnsi="Courier New"/>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3"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5"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6" w15:restartNumberingAfterBreak="0">
    <w:nsid w:val="64D51499"/>
    <w:multiLevelType w:val="hybridMultilevel"/>
    <w:tmpl w:val="DAC8D15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7"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6"/>
  </w:num>
  <w:num w:numId="2">
    <w:abstractNumId w:val="18"/>
  </w:num>
  <w:num w:numId="3">
    <w:abstractNumId w:val="10"/>
  </w:num>
  <w:num w:numId="4">
    <w:abstractNumId w:val="20"/>
  </w:num>
  <w:num w:numId="5">
    <w:abstractNumId w:val="17"/>
  </w:num>
  <w:num w:numId="6">
    <w:abstractNumId w:val="22"/>
  </w:num>
  <w:num w:numId="7">
    <w:abstractNumId w:val="24"/>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25"/>
  </w:num>
  <w:num w:numId="11">
    <w:abstractNumId w:val="13"/>
  </w:num>
  <w:num w:numId="12">
    <w:abstractNumId w:val="21"/>
  </w:num>
  <w:num w:numId="13">
    <w:abstractNumId w:val="12"/>
  </w:num>
  <w:num w:numId="14">
    <w:abstractNumId w:val="19"/>
  </w:num>
  <w:num w:numId="15">
    <w:abstractNumId w:val="6"/>
  </w:num>
  <w:num w:numId="16">
    <w:abstractNumId w:val="11"/>
  </w:num>
  <w:num w:numId="17">
    <w:abstractNumId w:val="0"/>
  </w:num>
  <w:num w:numId="18">
    <w:abstractNumId w:val="1"/>
  </w:num>
  <w:num w:numId="19">
    <w:abstractNumId w:val="2"/>
  </w:num>
  <w:num w:numId="20">
    <w:abstractNumId w:val="3"/>
  </w:num>
  <w:num w:numId="21">
    <w:abstractNumId w:val="4"/>
  </w:num>
  <w:num w:numId="22">
    <w:abstractNumId w:val="5"/>
  </w:num>
  <w:num w:numId="23">
    <w:abstractNumId w:val="8"/>
  </w:num>
  <w:num w:numId="24">
    <w:abstractNumId w:val="27"/>
  </w:num>
  <w:num w:numId="25">
    <w:abstractNumId w:val="23"/>
  </w:num>
  <w:num w:numId="26">
    <w:abstractNumId w:val="17"/>
  </w:num>
  <w:num w:numId="27">
    <w:abstractNumId w:val="17"/>
  </w:num>
  <w:num w:numId="28">
    <w:abstractNumId w:val="17"/>
  </w:num>
  <w:num w:numId="29">
    <w:abstractNumId w:val="17"/>
  </w:num>
  <w:num w:numId="30">
    <w:abstractNumId w:val="17"/>
  </w:num>
  <w:num w:numId="31">
    <w:abstractNumId w:val="17"/>
  </w:num>
  <w:num w:numId="32">
    <w:abstractNumId w:val="17"/>
  </w:num>
  <w:num w:numId="33">
    <w:abstractNumId w:val="17"/>
  </w:num>
  <w:num w:numId="34">
    <w:abstractNumId w:val="20"/>
  </w:num>
  <w:num w:numId="35">
    <w:abstractNumId w:val="27"/>
  </w:num>
  <w:num w:numId="36">
    <w:abstractNumId w:val="22"/>
  </w:num>
  <w:num w:numId="37">
    <w:abstractNumId w:val="24"/>
  </w:num>
  <w:num w:numId="38">
    <w:abstractNumId w:val="26"/>
  </w:num>
  <w:num w:numId="39">
    <w:abstractNumId w:val="7"/>
  </w:num>
  <w:num w:numId="40">
    <w:abstractNumId w:val="14"/>
  </w:num>
  <w:num w:numId="41">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gutterAtTop/>
  <w:activeWritingStyle w:lang="en-US" w:vendorID="64" w:dllVersion="131078" w:nlCheck="1" w:checkStyle="1" w:appName="MSWord"/>
  <w:attachedTemplate r:id="rId1"/>
  <w:trackRevisions w:val="false"/>
  <w:defaultTabStop w:val="720"/>
  <w:evenAndOddHeaders/>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3234"/>
    <w:rsid w:val="0000031A"/>
    <w:rsid w:val="00001C08"/>
    <w:rsid w:val="00002BF1"/>
    <w:rsid w:val="00006220"/>
    <w:rsid w:val="00006CD7"/>
    <w:rsid w:val="000103FC"/>
    <w:rsid w:val="00010746"/>
    <w:rsid w:val="00010C3D"/>
    <w:rsid w:val="00012203"/>
    <w:rsid w:val="000143DF"/>
    <w:rsid w:val="000151F8"/>
    <w:rsid w:val="00015D43"/>
    <w:rsid w:val="00016801"/>
    <w:rsid w:val="00021171"/>
    <w:rsid w:val="0002224A"/>
    <w:rsid w:val="0002280F"/>
    <w:rsid w:val="00023790"/>
    <w:rsid w:val="00024602"/>
    <w:rsid w:val="000252FF"/>
    <w:rsid w:val="000253AE"/>
    <w:rsid w:val="00025778"/>
    <w:rsid w:val="00026CFE"/>
    <w:rsid w:val="00030EBC"/>
    <w:rsid w:val="000331B6"/>
    <w:rsid w:val="00034452"/>
    <w:rsid w:val="00034F5E"/>
    <w:rsid w:val="0003541F"/>
    <w:rsid w:val="00040BF3"/>
    <w:rsid w:val="000423E3"/>
    <w:rsid w:val="0004292D"/>
    <w:rsid w:val="00042D30"/>
    <w:rsid w:val="00043FA0"/>
    <w:rsid w:val="0004443A"/>
    <w:rsid w:val="00044C5D"/>
    <w:rsid w:val="00044D23"/>
    <w:rsid w:val="00046473"/>
    <w:rsid w:val="000507E6"/>
    <w:rsid w:val="0005163D"/>
    <w:rsid w:val="000534F4"/>
    <w:rsid w:val="000535B7"/>
    <w:rsid w:val="00053726"/>
    <w:rsid w:val="00053FFC"/>
    <w:rsid w:val="000562A7"/>
    <w:rsid w:val="000564F8"/>
    <w:rsid w:val="00057BC8"/>
    <w:rsid w:val="000604B9"/>
    <w:rsid w:val="00060DEA"/>
    <w:rsid w:val="00061232"/>
    <w:rsid w:val="000613C4"/>
    <w:rsid w:val="000620E8"/>
    <w:rsid w:val="00062708"/>
    <w:rsid w:val="000657E3"/>
    <w:rsid w:val="00065A16"/>
    <w:rsid w:val="00065CB3"/>
    <w:rsid w:val="00066BF8"/>
    <w:rsid w:val="0006769E"/>
    <w:rsid w:val="000715CD"/>
    <w:rsid w:val="00071D06"/>
    <w:rsid w:val="0007214A"/>
    <w:rsid w:val="00072B6E"/>
    <w:rsid w:val="00072DFB"/>
    <w:rsid w:val="00072F1D"/>
    <w:rsid w:val="00075B4E"/>
    <w:rsid w:val="00077A7C"/>
    <w:rsid w:val="00081943"/>
    <w:rsid w:val="00082E53"/>
    <w:rsid w:val="00083410"/>
    <w:rsid w:val="000844F9"/>
    <w:rsid w:val="00084830"/>
    <w:rsid w:val="0008606A"/>
    <w:rsid w:val="00086656"/>
    <w:rsid w:val="00086D87"/>
    <w:rsid w:val="000872D6"/>
    <w:rsid w:val="00090628"/>
    <w:rsid w:val="0009452F"/>
    <w:rsid w:val="00096701"/>
    <w:rsid w:val="000970FE"/>
    <w:rsid w:val="000A0C05"/>
    <w:rsid w:val="000A33D4"/>
    <w:rsid w:val="000A41E7"/>
    <w:rsid w:val="000A451E"/>
    <w:rsid w:val="000A56D4"/>
    <w:rsid w:val="000A796C"/>
    <w:rsid w:val="000A7A61"/>
    <w:rsid w:val="000A7B4D"/>
    <w:rsid w:val="000B09C8"/>
    <w:rsid w:val="000B1FC2"/>
    <w:rsid w:val="000B2886"/>
    <w:rsid w:val="000B30E1"/>
    <w:rsid w:val="000B3C0C"/>
    <w:rsid w:val="000B426C"/>
    <w:rsid w:val="000B4F65"/>
    <w:rsid w:val="000B71C9"/>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630"/>
    <w:rsid w:val="000D2C3A"/>
    <w:rsid w:val="000D48A8"/>
    <w:rsid w:val="000D4B5A"/>
    <w:rsid w:val="000D55B1"/>
    <w:rsid w:val="000D64D8"/>
    <w:rsid w:val="000E3C1C"/>
    <w:rsid w:val="000E3EEC"/>
    <w:rsid w:val="000E41B7"/>
    <w:rsid w:val="000E5B91"/>
    <w:rsid w:val="000E6BA0"/>
    <w:rsid w:val="000F10A5"/>
    <w:rsid w:val="000F174A"/>
    <w:rsid w:val="000F2AE9"/>
    <w:rsid w:val="000F742F"/>
    <w:rsid w:val="000F7960"/>
    <w:rsid w:val="0010085B"/>
    <w:rsid w:val="00100B59"/>
    <w:rsid w:val="00100DC5"/>
    <w:rsid w:val="00100E27"/>
    <w:rsid w:val="00100E5A"/>
    <w:rsid w:val="00101135"/>
    <w:rsid w:val="0010259B"/>
    <w:rsid w:val="00103D80"/>
    <w:rsid w:val="00104A05"/>
    <w:rsid w:val="00104C75"/>
    <w:rsid w:val="00106009"/>
    <w:rsid w:val="001061F9"/>
    <w:rsid w:val="001068B3"/>
    <w:rsid w:val="00106A3B"/>
    <w:rsid w:val="00106CF8"/>
    <w:rsid w:val="001113CC"/>
    <w:rsid w:val="00113763"/>
    <w:rsid w:val="0011390B"/>
    <w:rsid w:val="00114B7D"/>
    <w:rsid w:val="00116908"/>
    <w:rsid w:val="001177C4"/>
    <w:rsid w:val="00117B7D"/>
    <w:rsid w:val="00117DB1"/>
    <w:rsid w:val="00117FF3"/>
    <w:rsid w:val="0012093E"/>
    <w:rsid w:val="00122AD1"/>
    <w:rsid w:val="00125C6C"/>
    <w:rsid w:val="00127648"/>
    <w:rsid w:val="00127ADD"/>
    <w:rsid w:val="0013032B"/>
    <w:rsid w:val="001305EA"/>
    <w:rsid w:val="00131E73"/>
    <w:rsid w:val="001328FA"/>
    <w:rsid w:val="0013419A"/>
    <w:rsid w:val="00134700"/>
    <w:rsid w:val="00134E23"/>
    <w:rsid w:val="00135E80"/>
    <w:rsid w:val="00140753"/>
    <w:rsid w:val="0014239C"/>
    <w:rsid w:val="00143921"/>
    <w:rsid w:val="001457B0"/>
    <w:rsid w:val="00146F04"/>
    <w:rsid w:val="00150E72"/>
    <w:rsid w:val="00150EBC"/>
    <w:rsid w:val="001520B0"/>
    <w:rsid w:val="0015446A"/>
    <w:rsid w:val="0015487C"/>
    <w:rsid w:val="00155144"/>
    <w:rsid w:val="0015712E"/>
    <w:rsid w:val="00157F59"/>
    <w:rsid w:val="00162C3A"/>
    <w:rsid w:val="00164D99"/>
    <w:rsid w:val="00164F42"/>
    <w:rsid w:val="00165FF0"/>
    <w:rsid w:val="0017075C"/>
    <w:rsid w:val="00170CB5"/>
    <w:rsid w:val="00171601"/>
    <w:rsid w:val="00174183"/>
    <w:rsid w:val="00176C65"/>
    <w:rsid w:val="00176CB8"/>
    <w:rsid w:val="00180A15"/>
    <w:rsid w:val="001810F4"/>
    <w:rsid w:val="00181128"/>
    <w:rsid w:val="0018179E"/>
    <w:rsid w:val="00182B46"/>
    <w:rsid w:val="001837D6"/>
    <w:rsid w:val="001839C3"/>
    <w:rsid w:val="00183B80"/>
    <w:rsid w:val="00183DB2"/>
    <w:rsid w:val="00183E9C"/>
    <w:rsid w:val="001841F1"/>
    <w:rsid w:val="001844A5"/>
    <w:rsid w:val="0018571A"/>
    <w:rsid w:val="001859B6"/>
    <w:rsid w:val="001868B6"/>
    <w:rsid w:val="00187FFC"/>
    <w:rsid w:val="00191D2F"/>
    <w:rsid w:val="00191F45"/>
    <w:rsid w:val="00193503"/>
    <w:rsid w:val="001939CA"/>
    <w:rsid w:val="00193B82"/>
    <w:rsid w:val="001952C0"/>
    <w:rsid w:val="0019600C"/>
    <w:rsid w:val="00196CF1"/>
    <w:rsid w:val="00197B41"/>
    <w:rsid w:val="001A03EA"/>
    <w:rsid w:val="001A3627"/>
    <w:rsid w:val="001A5D1D"/>
    <w:rsid w:val="001A6C7C"/>
    <w:rsid w:val="001B3065"/>
    <w:rsid w:val="001B33C0"/>
    <w:rsid w:val="001B4A46"/>
    <w:rsid w:val="001B5E34"/>
    <w:rsid w:val="001C2656"/>
    <w:rsid w:val="001C2997"/>
    <w:rsid w:val="001C34E6"/>
    <w:rsid w:val="001C3BBB"/>
    <w:rsid w:val="001C4A1E"/>
    <w:rsid w:val="001C4DB7"/>
    <w:rsid w:val="001C6C9B"/>
    <w:rsid w:val="001D10B2"/>
    <w:rsid w:val="001D3092"/>
    <w:rsid w:val="001D4CD1"/>
    <w:rsid w:val="001D66C2"/>
    <w:rsid w:val="001D933B"/>
    <w:rsid w:val="001E0FFC"/>
    <w:rsid w:val="001E1B62"/>
    <w:rsid w:val="001E1F93"/>
    <w:rsid w:val="001E24CF"/>
    <w:rsid w:val="001E3097"/>
    <w:rsid w:val="001E4B06"/>
    <w:rsid w:val="001E5F98"/>
    <w:rsid w:val="001F01F4"/>
    <w:rsid w:val="001F0F26"/>
    <w:rsid w:val="001F2232"/>
    <w:rsid w:val="001F374B"/>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078BA"/>
    <w:rsid w:val="00210D95"/>
    <w:rsid w:val="00211D71"/>
    <w:rsid w:val="002136B3"/>
    <w:rsid w:val="00215D9B"/>
    <w:rsid w:val="00216957"/>
    <w:rsid w:val="00217731"/>
    <w:rsid w:val="00217AE6"/>
    <w:rsid w:val="00221777"/>
    <w:rsid w:val="00221998"/>
    <w:rsid w:val="00221E1A"/>
    <w:rsid w:val="002225E9"/>
    <w:rsid w:val="002228E3"/>
    <w:rsid w:val="00224261"/>
    <w:rsid w:val="00224885"/>
    <w:rsid w:val="00224B16"/>
    <w:rsid w:val="00224D61"/>
    <w:rsid w:val="002265BD"/>
    <w:rsid w:val="002270CC"/>
    <w:rsid w:val="00227421"/>
    <w:rsid w:val="00227894"/>
    <w:rsid w:val="0022791F"/>
    <w:rsid w:val="002315CF"/>
    <w:rsid w:val="00231E53"/>
    <w:rsid w:val="00234830"/>
    <w:rsid w:val="002368C7"/>
    <w:rsid w:val="0023726F"/>
    <w:rsid w:val="00237C5B"/>
    <w:rsid w:val="0024041A"/>
    <w:rsid w:val="00241079"/>
    <w:rsid w:val="002410C8"/>
    <w:rsid w:val="00241C93"/>
    <w:rsid w:val="0024214A"/>
    <w:rsid w:val="002441F2"/>
    <w:rsid w:val="0024438F"/>
    <w:rsid w:val="002447C2"/>
    <w:rsid w:val="002458D0"/>
    <w:rsid w:val="00245EC0"/>
    <w:rsid w:val="002462B7"/>
    <w:rsid w:val="00247077"/>
    <w:rsid w:val="00247FF0"/>
    <w:rsid w:val="00250C2E"/>
    <w:rsid w:val="00250F4A"/>
    <w:rsid w:val="00251349"/>
    <w:rsid w:val="00253532"/>
    <w:rsid w:val="002540D3"/>
    <w:rsid w:val="00254B2A"/>
    <w:rsid w:val="002556DB"/>
    <w:rsid w:val="002557E9"/>
    <w:rsid w:val="00256D4F"/>
    <w:rsid w:val="00260DB6"/>
    <w:rsid w:val="00260EE8"/>
    <w:rsid w:val="00260F28"/>
    <w:rsid w:val="0026131D"/>
    <w:rsid w:val="00263542"/>
    <w:rsid w:val="00263B66"/>
    <w:rsid w:val="00265F80"/>
    <w:rsid w:val="00266738"/>
    <w:rsid w:val="00266D0C"/>
    <w:rsid w:val="00272D0F"/>
    <w:rsid w:val="00273F94"/>
    <w:rsid w:val="002760B7"/>
    <w:rsid w:val="002762CD"/>
    <w:rsid w:val="0028080E"/>
    <w:rsid w:val="00280CE3"/>
    <w:rsid w:val="002810D3"/>
    <w:rsid w:val="002847AE"/>
    <w:rsid w:val="002849D4"/>
    <w:rsid w:val="0028650C"/>
    <w:rsid w:val="002870F2"/>
    <w:rsid w:val="00287650"/>
    <w:rsid w:val="0029008E"/>
    <w:rsid w:val="00290154"/>
    <w:rsid w:val="00294F88"/>
    <w:rsid w:val="00294FCC"/>
    <w:rsid w:val="00295516"/>
    <w:rsid w:val="00297AB7"/>
    <w:rsid w:val="002A10A1"/>
    <w:rsid w:val="002A3161"/>
    <w:rsid w:val="002A3410"/>
    <w:rsid w:val="002A377F"/>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5F7"/>
    <w:rsid w:val="002C3953"/>
    <w:rsid w:val="002C56A0"/>
    <w:rsid w:val="002C574A"/>
    <w:rsid w:val="002C7496"/>
    <w:rsid w:val="002D12FF"/>
    <w:rsid w:val="002D1DF5"/>
    <w:rsid w:val="002D21A5"/>
    <w:rsid w:val="002D4413"/>
    <w:rsid w:val="002D5D12"/>
    <w:rsid w:val="002D6CC7"/>
    <w:rsid w:val="002D7247"/>
    <w:rsid w:val="002E23E3"/>
    <w:rsid w:val="002E26F3"/>
    <w:rsid w:val="002E34CB"/>
    <w:rsid w:val="002E4059"/>
    <w:rsid w:val="002E42AB"/>
    <w:rsid w:val="002E4D5B"/>
    <w:rsid w:val="002E5474"/>
    <w:rsid w:val="002E5699"/>
    <w:rsid w:val="002E5832"/>
    <w:rsid w:val="002E633F"/>
    <w:rsid w:val="002F0BF7"/>
    <w:rsid w:val="002F0D60"/>
    <w:rsid w:val="002F104E"/>
    <w:rsid w:val="002F175A"/>
    <w:rsid w:val="002F1BD9"/>
    <w:rsid w:val="002F3A6D"/>
    <w:rsid w:val="002F5744"/>
    <w:rsid w:val="002F7244"/>
    <w:rsid w:val="002F749C"/>
    <w:rsid w:val="00302759"/>
    <w:rsid w:val="00303623"/>
    <w:rsid w:val="00303813"/>
    <w:rsid w:val="00310348"/>
    <w:rsid w:val="00310EE6"/>
    <w:rsid w:val="00311628"/>
    <w:rsid w:val="00311E73"/>
    <w:rsid w:val="0031221D"/>
    <w:rsid w:val="003123F7"/>
    <w:rsid w:val="00312A42"/>
    <w:rsid w:val="00314A01"/>
    <w:rsid w:val="00314B9D"/>
    <w:rsid w:val="00314DD8"/>
    <w:rsid w:val="003155A3"/>
    <w:rsid w:val="00315B35"/>
    <w:rsid w:val="00316A7F"/>
    <w:rsid w:val="00317B24"/>
    <w:rsid w:val="00317D8E"/>
    <w:rsid w:val="00317E8F"/>
    <w:rsid w:val="00320752"/>
    <w:rsid w:val="003209E8"/>
    <w:rsid w:val="003211F4"/>
    <w:rsid w:val="0032193F"/>
    <w:rsid w:val="00321B55"/>
    <w:rsid w:val="00321EC7"/>
    <w:rsid w:val="00322186"/>
    <w:rsid w:val="00322888"/>
    <w:rsid w:val="00322962"/>
    <w:rsid w:val="0032403E"/>
    <w:rsid w:val="003242FC"/>
    <w:rsid w:val="00324D73"/>
    <w:rsid w:val="00325B7B"/>
    <w:rsid w:val="003309E5"/>
    <w:rsid w:val="0033147A"/>
    <w:rsid w:val="003316F0"/>
    <w:rsid w:val="0033193C"/>
    <w:rsid w:val="00332B30"/>
    <w:rsid w:val="00332CEB"/>
    <w:rsid w:val="0033317E"/>
    <w:rsid w:val="0033532B"/>
    <w:rsid w:val="00336799"/>
    <w:rsid w:val="00337929"/>
    <w:rsid w:val="00340003"/>
    <w:rsid w:val="003429B7"/>
    <w:rsid w:val="00342B92"/>
    <w:rsid w:val="00343B23"/>
    <w:rsid w:val="003440AE"/>
    <w:rsid w:val="00344451"/>
    <w:rsid w:val="003444A9"/>
    <w:rsid w:val="003445F2"/>
    <w:rsid w:val="003447CB"/>
    <w:rsid w:val="003449AA"/>
    <w:rsid w:val="00345EB0"/>
    <w:rsid w:val="0034764B"/>
    <w:rsid w:val="0034780A"/>
    <w:rsid w:val="00347CBE"/>
    <w:rsid w:val="003503AC"/>
    <w:rsid w:val="00352686"/>
    <w:rsid w:val="003534AD"/>
    <w:rsid w:val="003552F7"/>
    <w:rsid w:val="00357136"/>
    <w:rsid w:val="003576EB"/>
    <w:rsid w:val="00360C67"/>
    <w:rsid w:val="00360E65"/>
    <w:rsid w:val="00362C32"/>
    <w:rsid w:val="00362DCB"/>
    <w:rsid w:val="0036308C"/>
    <w:rsid w:val="00363E8F"/>
    <w:rsid w:val="00365118"/>
    <w:rsid w:val="00366467"/>
    <w:rsid w:val="003670D9"/>
    <w:rsid w:val="00367331"/>
    <w:rsid w:val="00370563"/>
    <w:rsid w:val="003713D2"/>
    <w:rsid w:val="00371513"/>
    <w:rsid w:val="00371AF4"/>
    <w:rsid w:val="00372A4F"/>
    <w:rsid w:val="00372B9F"/>
    <w:rsid w:val="00373265"/>
    <w:rsid w:val="00373414"/>
    <w:rsid w:val="0037384B"/>
    <w:rsid w:val="00373892"/>
    <w:rsid w:val="003743CE"/>
    <w:rsid w:val="003807AF"/>
    <w:rsid w:val="00380856"/>
    <w:rsid w:val="00380E60"/>
    <w:rsid w:val="00380EAE"/>
    <w:rsid w:val="00382A6F"/>
    <w:rsid w:val="00382C57"/>
    <w:rsid w:val="00383B5F"/>
    <w:rsid w:val="00383BE9"/>
    <w:rsid w:val="00383C8C"/>
    <w:rsid w:val="00384483"/>
    <w:rsid w:val="003848CA"/>
    <w:rsid w:val="0038499A"/>
    <w:rsid w:val="00384F53"/>
    <w:rsid w:val="00385083"/>
    <w:rsid w:val="00385D97"/>
    <w:rsid w:val="00386D58"/>
    <w:rsid w:val="00387053"/>
    <w:rsid w:val="0039291D"/>
    <w:rsid w:val="00395451"/>
    <w:rsid w:val="00395716"/>
    <w:rsid w:val="00395811"/>
    <w:rsid w:val="00395860"/>
    <w:rsid w:val="00396B0E"/>
    <w:rsid w:val="0039766F"/>
    <w:rsid w:val="003A01C8"/>
    <w:rsid w:val="003A1238"/>
    <w:rsid w:val="003A1937"/>
    <w:rsid w:val="003A43B0"/>
    <w:rsid w:val="003A4F65"/>
    <w:rsid w:val="003A5964"/>
    <w:rsid w:val="003A5E30"/>
    <w:rsid w:val="003A6344"/>
    <w:rsid w:val="003A6624"/>
    <w:rsid w:val="003A695D"/>
    <w:rsid w:val="003A6A25"/>
    <w:rsid w:val="003A6E7C"/>
    <w:rsid w:val="003A6F6B"/>
    <w:rsid w:val="003B1038"/>
    <w:rsid w:val="003B225F"/>
    <w:rsid w:val="003B3CB0"/>
    <w:rsid w:val="003B7BBB"/>
    <w:rsid w:val="003C0FB3"/>
    <w:rsid w:val="003C3990"/>
    <w:rsid w:val="003C434B"/>
    <w:rsid w:val="003C47B3"/>
    <w:rsid w:val="003C489D"/>
    <w:rsid w:val="003C54B8"/>
    <w:rsid w:val="003C687F"/>
    <w:rsid w:val="003C723C"/>
    <w:rsid w:val="003C7E3C"/>
    <w:rsid w:val="003D0F7F"/>
    <w:rsid w:val="003D22E3"/>
    <w:rsid w:val="003D3CF0"/>
    <w:rsid w:val="003D53BF"/>
    <w:rsid w:val="003D6797"/>
    <w:rsid w:val="003D779D"/>
    <w:rsid w:val="003D7846"/>
    <w:rsid w:val="003D78A2"/>
    <w:rsid w:val="003E03FD"/>
    <w:rsid w:val="003E15EE"/>
    <w:rsid w:val="003E219B"/>
    <w:rsid w:val="003E6AE0"/>
    <w:rsid w:val="003F0971"/>
    <w:rsid w:val="003F2768"/>
    <w:rsid w:val="003F28DA"/>
    <w:rsid w:val="003F2C2F"/>
    <w:rsid w:val="003F35B8"/>
    <w:rsid w:val="003F39B0"/>
    <w:rsid w:val="003F3F97"/>
    <w:rsid w:val="003F42CF"/>
    <w:rsid w:val="003F4EA0"/>
    <w:rsid w:val="003F69BE"/>
    <w:rsid w:val="003F7D20"/>
    <w:rsid w:val="00400EB0"/>
    <w:rsid w:val="004013F6"/>
    <w:rsid w:val="00403C9C"/>
    <w:rsid w:val="00405801"/>
    <w:rsid w:val="00407474"/>
    <w:rsid w:val="00407ED4"/>
    <w:rsid w:val="0041148B"/>
    <w:rsid w:val="004128F0"/>
    <w:rsid w:val="00414D5B"/>
    <w:rsid w:val="004163AD"/>
    <w:rsid w:val="0041645A"/>
    <w:rsid w:val="00417A11"/>
    <w:rsid w:val="00417BB8"/>
    <w:rsid w:val="00420300"/>
    <w:rsid w:val="00421CC4"/>
    <w:rsid w:val="0042354D"/>
    <w:rsid w:val="004259A6"/>
    <w:rsid w:val="00425CCF"/>
    <w:rsid w:val="00430D80"/>
    <w:rsid w:val="00430E05"/>
    <w:rsid w:val="004317B5"/>
    <w:rsid w:val="00431E3D"/>
    <w:rsid w:val="00435259"/>
    <w:rsid w:val="004352CC"/>
    <w:rsid w:val="00436B23"/>
    <w:rsid w:val="00436E88"/>
    <w:rsid w:val="00440977"/>
    <w:rsid w:val="00440D71"/>
    <w:rsid w:val="0044175B"/>
    <w:rsid w:val="00441C88"/>
    <w:rsid w:val="00441D55"/>
    <w:rsid w:val="00442026"/>
    <w:rsid w:val="00442448"/>
    <w:rsid w:val="00443CD4"/>
    <w:rsid w:val="00443DE8"/>
    <w:rsid w:val="00443F32"/>
    <w:rsid w:val="004440BB"/>
    <w:rsid w:val="004450B6"/>
    <w:rsid w:val="00445612"/>
    <w:rsid w:val="004479D8"/>
    <w:rsid w:val="00447C97"/>
    <w:rsid w:val="004504E1"/>
    <w:rsid w:val="00451168"/>
    <w:rsid w:val="00451506"/>
    <w:rsid w:val="00452D84"/>
    <w:rsid w:val="00453739"/>
    <w:rsid w:val="0045627B"/>
    <w:rsid w:val="00456C90"/>
    <w:rsid w:val="00457160"/>
    <w:rsid w:val="004578CC"/>
    <w:rsid w:val="00462A57"/>
    <w:rsid w:val="00463BFC"/>
    <w:rsid w:val="004657D6"/>
    <w:rsid w:val="0047021D"/>
    <w:rsid w:val="004728AA"/>
    <w:rsid w:val="00473346"/>
    <w:rsid w:val="00476168"/>
    <w:rsid w:val="00476284"/>
    <w:rsid w:val="0048084F"/>
    <w:rsid w:val="004810BD"/>
    <w:rsid w:val="0048175E"/>
    <w:rsid w:val="00481F41"/>
    <w:rsid w:val="004835D3"/>
    <w:rsid w:val="00483B44"/>
    <w:rsid w:val="00483CA9"/>
    <w:rsid w:val="004850B9"/>
    <w:rsid w:val="0048525B"/>
    <w:rsid w:val="0048527D"/>
    <w:rsid w:val="00485CCD"/>
    <w:rsid w:val="00485DB5"/>
    <w:rsid w:val="004860C5"/>
    <w:rsid w:val="00486D2B"/>
    <w:rsid w:val="00486F7E"/>
    <w:rsid w:val="00490D60"/>
    <w:rsid w:val="00493120"/>
    <w:rsid w:val="004949C7"/>
    <w:rsid w:val="00494FDC"/>
    <w:rsid w:val="00495F71"/>
    <w:rsid w:val="004A0489"/>
    <w:rsid w:val="004A161B"/>
    <w:rsid w:val="004A4146"/>
    <w:rsid w:val="004A47DB"/>
    <w:rsid w:val="004A5AAE"/>
    <w:rsid w:val="004A6A0C"/>
    <w:rsid w:val="004A6AB7"/>
    <w:rsid w:val="004A7284"/>
    <w:rsid w:val="004A7E1A"/>
    <w:rsid w:val="004B0073"/>
    <w:rsid w:val="004B1541"/>
    <w:rsid w:val="004B1B21"/>
    <w:rsid w:val="004B240E"/>
    <w:rsid w:val="004B29F4"/>
    <w:rsid w:val="004B3234"/>
    <w:rsid w:val="004B4C27"/>
    <w:rsid w:val="004B6407"/>
    <w:rsid w:val="004B6923"/>
    <w:rsid w:val="004B7240"/>
    <w:rsid w:val="004B7495"/>
    <w:rsid w:val="004B780F"/>
    <w:rsid w:val="004B7B56"/>
    <w:rsid w:val="004C098E"/>
    <w:rsid w:val="004C20CF"/>
    <w:rsid w:val="004C299C"/>
    <w:rsid w:val="004C2E2E"/>
    <w:rsid w:val="004C3F2E"/>
    <w:rsid w:val="004C4D54"/>
    <w:rsid w:val="004C554A"/>
    <w:rsid w:val="004C6F10"/>
    <w:rsid w:val="004C7023"/>
    <w:rsid w:val="004C7513"/>
    <w:rsid w:val="004CA979"/>
    <w:rsid w:val="004D02AC"/>
    <w:rsid w:val="004D0383"/>
    <w:rsid w:val="004D1029"/>
    <w:rsid w:val="004D1F3F"/>
    <w:rsid w:val="004D333E"/>
    <w:rsid w:val="004D3A72"/>
    <w:rsid w:val="004D3EE2"/>
    <w:rsid w:val="004D5537"/>
    <w:rsid w:val="004D5BBA"/>
    <w:rsid w:val="004D6540"/>
    <w:rsid w:val="004E1C2A"/>
    <w:rsid w:val="004E2ACB"/>
    <w:rsid w:val="004E38B0"/>
    <w:rsid w:val="004E3C28"/>
    <w:rsid w:val="004E4332"/>
    <w:rsid w:val="004E4E0B"/>
    <w:rsid w:val="004E6856"/>
    <w:rsid w:val="004E6E3D"/>
    <w:rsid w:val="004E6FB4"/>
    <w:rsid w:val="004F0977"/>
    <w:rsid w:val="004F1408"/>
    <w:rsid w:val="004F4B84"/>
    <w:rsid w:val="004F4E1D"/>
    <w:rsid w:val="004F5C7F"/>
    <w:rsid w:val="004F6257"/>
    <w:rsid w:val="004F6A25"/>
    <w:rsid w:val="004F6AB0"/>
    <w:rsid w:val="004F6B4D"/>
    <w:rsid w:val="004F6F40"/>
    <w:rsid w:val="005000BD"/>
    <w:rsid w:val="005000DD"/>
    <w:rsid w:val="00503948"/>
    <w:rsid w:val="00503B09"/>
    <w:rsid w:val="00504123"/>
    <w:rsid w:val="00504F5C"/>
    <w:rsid w:val="00505262"/>
    <w:rsid w:val="0050597B"/>
    <w:rsid w:val="00506DF8"/>
    <w:rsid w:val="00507451"/>
    <w:rsid w:val="0051008F"/>
    <w:rsid w:val="00511F4D"/>
    <w:rsid w:val="00514B39"/>
    <w:rsid w:val="00514D6B"/>
    <w:rsid w:val="0051574E"/>
    <w:rsid w:val="0051725F"/>
    <w:rsid w:val="00520095"/>
    <w:rsid w:val="00520645"/>
    <w:rsid w:val="0052168D"/>
    <w:rsid w:val="0052396A"/>
    <w:rsid w:val="00524165"/>
    <w:rsid w:val="0052782C"/>
    <w:rsid w:val="00527A41"/>
    <w:rsid w:val="00530E46"/>
    <w:rsid w:val="00532264"/>
    <w:rsid w:val="005324EF"/>
    <w:rsid w:val="0053286B"/>
    <w:rsid w:val="00536369"/>
    <w:rsid w:val="005400FF"/>
    <w:rsid w:val="00540E99"/>
    <w:rsid w:val="00541130"/>
    <w:rsid w:val="00546A8B"/>
    <w:rsid w:val="00546D5E"/>
    <w:rsid w:val="00546F02"/>
    <w:rsid w:val="0054770B"/>
    <w:rsid w:val="00551073"/>
    <w:rsid w:val="00551CD3"/>
    <w:rsid w:val="00551DA4"/>
    <w:rsid w:val="0055213A"/>
    <w:rsid w:val="00554956"/>
    <w:rsid w:val="005555BF"/>
    <w:rsid w:val="00557A51"/>
    <w:rsid w:val="00557BE6"/>
    <w:rsid w:val="005600BC"/>
    <w:rsid w:val="005617B6"/>
    <w:rsid w:val="00563104"/>
    <w:rsid w:val="00563483"/>
    <w:rsid w:val="00563EF3"/>
    <w:rsid w:val="005646C1"/>
    <w:rsid w:val="005646CC"/>
    <w:rsid w:val="005652E4"/>
    <w:rsid w:val="00565730"/>
    <w:rsid w:val="00566671"/>
    <w:rsid w:val="00567B22"/>
    <w:rsid w:val="00567C24"/>
    <w:rsid w:val="0057021E"/>
    <w:rsid w:val="0057134C"/>
    <w:rsid w:val="0057331C"/>
    <w:rsid w:val="00573328"/>
    <w:rsid w:val="0057370F"/>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56C"/>
    <w:rsid w:val="00591011"/>
    <w:rsid w:val="0059112A"/>
    <w:rsid w:val="0059130B"/>
    <w:rsid w:val="00592CD5"/>
    <w:rsid w:val="005931D2"/>
    <w:rsid w:val="0059582E"/>
    <w:rsid w:val="00596689"/>
    <w:rsid w:val="005A16FB"/>
    <w:rsid w:val="005A1A68"/>
    <w:rsid w:val="005A1E4A"/>
    <w:rsid w:val="005A2A5A"/>
    <w:rsid w:val="005A3076"/>
    <w:rsid w:val="005A39FC"/>
    <w:rsid w:val="005A3B66"/>
    <w:rsid w:val="005A42E3"/>
    <w:rsid w:val="005A5F04"/>
    <w:rsid w:val="005A6DC2"/>
    <w:rsid w:val="005B0870"/>
    <w:rsid w:val="005B1762"/>
    <w:rsid w:val="005B2358"/>
    <w:rsid w:val="005B4B88"/>
    <w:rsid w:val="005B5605"/>
    <w:rsid w:val="005B5D60"/>
    <w:rsid w:val="005B5E31"/>
    <w:rsid w:val="005B64AE"/>
    <w:rsid w:val="005B6E3D"/>
    <w:rsid w:val="005B7298"/>
    <w:rsid w:val="005C0231"/>
    <w:rsid w:val="005C1BFC"/>
    <w:rsid w:val="005C1F70"/>
    <w:rsid w:val="005C7B55"/>
    <w:rsid w:val="005D0175"/>
    <w:rsid w:val="005D1CC4"/>
    <w:rsid w:val="005D2D62"/>
    <w:rsid w:val="005D505F"/>
    <w:rsid w:val="005D5A78"/>
    <w:rsid w:val="005D5DB0"/>
    <w:rsid w:val="005D6629"/>
    <w:rsid w:val="005E0B43"/>
    <w:rsid w:val="005E2572"/>
    <w:rsid w:val="005E2AE4"/>
    <w:rsid w:val="005E34D1"/>
    <w:rsid w:val="005E3C58"/>
    <w:rsid w:val="005E4742"/>
    <w:rsid w:val="005E6829"/>
    <w:rsid w:val="005E6B34"/>
    <w:rsid w:val="005F10D4"/>
    <w:rsid w:val="005F1857"/>
    <w:rsid w:val="005F26E8"/>
    <w:rsid w:val="005F275A"/>
    <w:rsid w:val="005F2E08"/>
    <w:rsid w:val="005F3443"/>
    <w:rsid w:val="005F42DD"/>
    <w:rsid w:val="005F715C"/>
    <w:rsid w:val="005F7686"/>
    <w:rsid w:val="005F78DD"/>
    <w:rsid w:val="005F7A4D"/>
    <w:rsid w:val="00601B68"/>
    <w:rsid w:val="0060359B"/>
    <w:rsid w:val="00603CEE"/>
    <w:rsid w:val="00603F69"/>
    <w:rsid w:val="006040DA"/>
    <w:rsid w:val="006047BD"/>
    <w:rsid w:val="00607675"/>
    <w:rsid w:val="00610F53"/>
    <w:rsid w:val="00612E3F"/>
    <w:rsid w:val="00613208"/>
    <w:rsid w:val="006156DF"/>
    <w:rsid w:val="006158EB"/>
    <w:rsid w:val="00616767"/>
    <w:rsid w:val="0061698B"/>
    <w:rsid w:val="00616F61"/>
    <w:rsid w:val="00620917"/>
    <w:rsid w:val="0062163D"/>
    <w:rsid w:val="006233AA"/>
    <w:rsid w:val="00623A9E"/>
    <w:rsid w:val="00624A20"/>
    <w:rsid w:val="00624C9B"/>
    <w:rsid w:val="0062735E"/>
    <w:rsid w:val="00630BB3"/>
    <w:rsid w:val="00632182"/>
    <w:rsid w:val="0063291E"/>
    <w:rsid w:val="00632A38"/>
    <w:rsid w:val="006335DF"/>
    <w:rsid w:val="00634717"/>
    <w:rsid w:val="00634737"/>
    <w:rsid w:val="0063670E"/>
    <w:rsid w:val="00637181"/>
    <w:rsid w:val="00637AE2"/>
    <w:rsid w:val="00637AF8"/>
    <w:rsid w:val="006412BE"/>
    <w:rsid w:val="0064144D"/>
    <w:rsid w:val="00641609"/>
    <w:rsid w:val="0064160E"/>
    <w:rsid w:val="00641F0D"/>
    <w:rsid w:val="00642389"/>
    <w:rsid w:val="006439ED"/>
    <w:rsid w:val="00644306"/>
    <w:rsid w:val="006450E2"/>
    <w:rsid w:val="006453D8"/>
    <w:rsid w:val="006504AA"/>
    <w:rsid w:val="00650503"/>
    <w:rsid w:val="00651A1C"/>
    <w:rsid w:val="00651E73"/>
    <w:rsid w:val="006522FD"/>
    <w:rsid w:val="00652800"/>
    <w:rsid w:val="00653AB0"/>
    <w:rsid w:val="00653C5D"/>
    <w:rsid w:val="006544A7"/>
    <w:rsid w:val="006552BE"/>
    <w:rsid w:val="00655454"/>
    <w:rsid w:val="006618E3"/>
    <w:rsid w:val="00661D06"/>
    <w:rsid w:val="006638B4"/>
    <w:rsid w:val="0066400D"/>
    <w:rsid w:val="006644C4"/>
    <w:rsid w:val="006649BA"/>
    <w:rsid w:val="0066665B"/>
    <w:rsid w:val="00670EE3"/>
    <w:rsid w:val="0067331F"/>
    <w:rsid w:val="006742E8"/>
    <w:rsid w:val="0067482E"/>
    <w:rsid w:val="00675260"/>
    <w:rsid w:val="00677DDB"/>
    <w:rsid w:val="00677EF0"/>
    <w:rsid w:val="006814BF"/>
    <w:rsid w:val="00681F32"/>
    <w:rsid w:val="00683AEC"/>
    <w:rsid w:val="00684672"/>
    <w:rsid w:val="0068481E"/>
    <w:rsid w:val="00684E4C"/>
    <w:rsid w:val="0068666F"/>
    <w:rsid w:val="0068780A"/>
    <w:rsid w:val="00690267"/>
    <w:rsid w:val="006906E7"/>
    <w:rsid w:val="006954D4"/>
    <w:rsid w:val="0069598B"/>
    <w:rsid w:val="00695AF0"/>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4B3D"/>
    <w:rsid w:val="006B656C"/>
    <w:rsid w:val="006B73E5"/>
    <w:rsid w:val="006B7684"/>
    <w:rsid w:val="006C00A3"/>
    <w:rsid w:val="006C033C"/>
    <w:rsid w:val="006C093A"/>
    <w:rsid w:val="006C7AB5"/>
    <w:rsid w:val="006C7F3A"/>
    <w:rsid w:val="006D062E"/>
    <w:rsid w:val="006D0817"/>
    <w:rsid w:val="006D0996"/>
    <w:rsid w:val="006D1D98"/>
    <w:rsid w:val="006D23B6"/>
    <w:rsid w:val="006D2405"/>
    <w:rsid w:val="006D3A0E"/>
    <w:rsid w:val="006D4A39"/>
    <w:rsid w:val="006D53A4"/>
    <w:rsid w:val="006D6748"/>
    <w:rsid w:val="006E08A7"/>
    <w:rsid w:val="006E08C4"/>
    <w:rsid w:val="006E091B"/>
    <w:rsid w:val="006E10C3"/>
    <w:rsid w:val="006E2552"/>
    <w:rsid w:val="006E42C8"/>
    <w:rsid w:val="006E4800"/>
    <w:rsid w:val="006E560F"/>
    <w:rsid w:val="006E5707"/>
    <w:rsid w:val="006E5B90"/>
    <w:rsid w:val="006E60D3"/>
    <w:rsid w:val="006E79B6"/>
    <w:rsid w:val="006F054E"/>
    <w:rsid w:val="006F08D3"/>
    <w:rsid w:val="006F15D8"/>
    <w:rsid w:val="006F1B19"/>
    <w:rsid w:val="006F23F4"/>
    <w:rsid w:val="006F3613"/>
    <w:rsid w:val="006F3839"/>
    <w:rsid w:val="006F4503"/>
    <w:rsid w:val="00701DAC"/>
    <w:rsid w:val="00704694"/>
    <w:rsid w:val="007058CD"/>
    <w:rsid w:val="00705D75"/>
    <w:rsid w:val="00705F64"/>
    <w:rsid w:val="0070723B"/>
    <w:rsid w:val="007079CC"/>
    <w:rsid w:val="00712DA7"/>
    <w:rsid w:val="00714956"/>
    <w:rsid w:val="00715F89"/>
    <w:rsid w:val="00716FB7"/>
    <w:rsid w:val="00717C66"/>
    <w:rsid w:val="0072144B"/>
    <w:rsid w:val="00721899"/>
    <w:rsid w:val="00722D6B"/>
    <w:rsid w:val="00723956"/>
    <w:rsid w:val="00724203"/>
    <w:rsid w:val="00725C3B"/>
    <w:rsid w:val="00725D14"/>
    <w:rsid w:val="007266FB"/>
    <w:rsid w:val="0073212B"/>
    <w:rsid w:val="00733D6A"/>
    <w:rsid w:val="00734065"/>
    <w:rsid w:val="00734894"/>
    <w:rsid w:val="00734CB4"/>
    <w:rsid w:val="00735327"/>
    <w:rsid w:val="00735451"/>
    <w:rsid w:val="00736C47"/>
    <w:rsid w:val="007372FC"/>
    <w:rsid w:val="00737942"/>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4140"/>
    <w:rsid w:val="007644FC"/>
    <w:rsid w:val="00765E06"/>
    <w:rsid w:val="00765F79"/>
    <w:rsid w:val="007706FF"/>
    <w:rsid w:val="00770891"/>
    <w:rsid w:val="00770A47"/>
    <w:rsid w:val="00770C61"/>
    <w:rsid w:val="00772BA3"/>
    <w:rsid w:val="00772E1E"/>
    <w:rsid w:val="0077348D"/>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32AD"/>
    <w:rsid w:val="00794739"/>
    <w:rsid w:val="00796888"/>
    <w:rsid w:val="00796FED"/>
    <w:rsid w:val="007A1326"/>
    <w:rsid w:val="007A2B7B"/>
    <w:rsid w:val="007A3356"/>
    <w:rsid w:val="007A36F3"/>
    <w:rsid w:val="007A4CEF"/>
    <w:rsid w:val="007A55A8"/>
    <w:rsid w:val="007A6125"/>
    <w:rsid w:val="007B0452"/>
    <w:rsid w:val="007B24C4"/>
    <w:rsid w:val="007B2E44"/>
    <w:rsid w:val="007B50E4"/>
    <w:rsid w:val="007B5236"/>
    <w:rsid w:val="007B6B2F"/>
    <w:rsid w:val="007C057B"/>
    <w:rsid w:val="007C0B06"/>
    <w:rsid w:val="007C1661"/>
    <w:rsid w:val="007C1A9E"/>
    <w:rsid w:val="007C6E38"/>
    <w:rsid w:val="007D212E"/>
    <w:rsid w:val="007D458F"/>
    <w:rsid w:val="007D5655"/>
    <w:rsid w:val="007D5A52"/>
    <w:rsid w:val="007D7CF5"/>
    <w:rsid w:val="007D7E58"/>
    <w:rsid w:val="007E41AD"/>
    <w:rsid w:val="007E4788"/>
    <w:rsid w:val="007E5C1C"/>
    <w:rsid w:val="007E5E9E"/>
    <w:rsid w:val="007F031E"/>
    <w:rsid w:val="007F1493"/>
    <w:rsid w:val="007F15BC"/>
    <w:rsid w:val="007F3524"/>
    <w:rsid w:val="007F3A0E"/>
    <w:rsid w:val="007F4D8D"/>
    <w:rsid w:val="007F576D"/>
    <w:rsid w:val="007F637A"/>
    <w:rsid w:val="007F66A6"/>
    <w:rsid w:val="007F6BC2"/>
    <w:rsid w:val="007F76BF"/>
    <w:rsid w:val="0080024D"/>
    <w:rsid w:val="008003CD"/>
    <w:rsid w:val="00800512"/>
    <w:rsid w:val="00801687"/>
    <w:rsid w:val="008019EE"/>
    <w:rsid w:val="00802022"/>
    <w:rsid w:val="0080207C"/>
    <w:rsid w:val="008028A3"/>
    <w:rsid w:val="0080376A"/>
    <w:rsid w:val="008049F3"/>
    <w:rsid w:val="008051FD"/>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1AB7"/>
    <w:rsid w:val="008247F0"/>
    <w:rsid w:val="008248E7"/>
    <w:rsid w:val="00824F02"/>
    <w:rsid w:val="00825595"/>
    <w:rsid w:val="00825E3B"/>
    <w:rsid w:val="00826BD1"/>
    <w:rsid w:val="00826C4F"/>
    <w:rsid w:val="00830A48"/>
    <w:rsid w:val="00831C89"/>
    <w:rsid w:val="00832DA5"/>
    <w:rsid w:val="00832F4B"/>
    <w:rsid w:val="00833A2E"/>
    <w:rsid w:val="00833EDF"/>
    <w:rsid w:val="00834038"/>
    <w:rsid w:val="00834B9B"/>
    <w:rsid w:val="008377AF"/>
    <w:rsid w:val="008404C4"/>
    <w:rsid w:val="0084056D"/>
    <w:rsid w:val="00841080"/>
    <w:rsid w:val="008412F7"/>
    <w:rsid w:val="008414BB"/>
    <w:rsid w:val="00841B54"/>
    <w:rsid w:val="008425AE"/>
    <w:rsid w:val="008434A7"/>
    <w:rsid w:val="00843ED1"/>
    <w:rsid w:val="0084469D"/>
    <w:rsid w:val="008455DA"/>
    <w:rsid w:val="008467D0"/>
    <w:rsid w:val="008470D0"/>
    <w:rsid w:val="008505DC"/>
    <w:rsid w:val="008509F0"/>
    <w:rsid w:val="00851875"/>
    <w:rsid w:val="00851FC5"/>
    <w:rsid w:val="00852357"/>
    <w:rsid w:val="00852B7B"/>
    <w:rsid w:val="00853305"/>
    <w:rsid w:val="0085448C"/>
    <w:rsid w:val="00855048"/>
    <w:rsid w:val="00855B62"/>
    <w:rsid w:val="008563D3"/>
    <w:rsid w:val="00856E64"/>
    <w:rsid w:val="00860A52"/>
    <w:rsid w:val="0086191C"/>
    <w:rsid w:val="00861BFF"/>
    <w:rsid w:val="00862960"/>
    <w:rsid w:val="00863532"/>
    <w:rsid w:val="008641E8"/>
    <w:rsid w:val="00865EC3"/>
    <w:rsid w:val="0086629C"/>
    <w:rsid w:val="00866415"/>
    <w:rsid w:val="0086672A"/>
    <w:rsid w:val="00867469"/>
    <w:rsid w:val="00867762"/>
    <w:rsid w:val="00870838"/>
    <w:rsid w:val="00870A3D"/>
    <w:rsid w:val="008713EA"/>
    <w:rsid w:val="008736AC"/>
    <w:rsid w:val="00874C1F"/>
    <w:rsid w:val="00880A08"/>
    <w:rsid w:val="008813A0"/>
    <w:rsid w:val="00881CC6"/>
    <w:rsid w:val="00882E98"/>
    <w:rsid w:val="00883242"/>
    <w:rsid w:val="00883A53"/>
    <w:rsid w:val="0088490C"/>
    <w:rsid w:val="00885C59"/>
    <w:rsid w:val="00890C47"/>
    <w:rsid w:val="00891658"/>
    <w:rsid w:val="0089256F"/>
    <w:rsid w:val="00893CDB"/>
    <w:rsid w:val="00893D12"/>
    <w:rsid w:val="0089468F"/>
    <w:rsid w:val="00895105"/>
    <w:rsid w:val="00895316"/>
    <w:rsid w:val="00895861"/>
    <w:rsid w:val="00897B91"/>
    <w:rsid w:val="008A00A0"/>
    <w:rsid w:val="008A0836"/>
    <w:rsid w:val="008A1493"/>
    <w:rsid w:val="008A21F0"/>
    <w:rsid w:val="008A3B0F"/>
    <w:rsid w:val="008A4F0E"/>
    <w:rsid w:val="008A5DE5"/>
    <w:rsid w:val="008A648E"/>
    <w:rsid w:val="008B1FDB"/>
    <w:rsid w:val="008B2A5B"/>
    <w:rsid w:val="008B367A"/>
    <w:rsid w:val="008B430F"/>
    <w:rsid w:val="008B44C9"/>
    <w:rsid w:val="008B45C5"/>
    <w:rsid w:val="008B4DA3"/>
    <w:rsid w:val="008B4FF4"/>
    <w:rsid w:val="008B6729"/>
    <w:rsid w:val="008B7F83"/>
    <w:rsid w:val="008C033D"/>
    <w:rsid w:val="008C085A"/>
    <w:rsid w:val="008C1A20"/>
    <w:rsid w:val="008C1FAC"/>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3604"/>
    <w:rsid w:val="008E43E0"/>
    <w:rsid w:val="008E4A0E"/>
    <w:rsid w:val="008E4E59"/>
    <w:rsid w:val="008F0115"/>
    <w:rsid w:val="008F0383"/>
    <w:rsid w:val="008F0744"/>
    <w:rsid w:val="008F1F6A"/>
    <w:rsid w:val="008F28E7"/>
    <w:rsid w:val="008F3EDF"/>
    <w:rsid w:val="008F4DCF"/>
    <w:rsid w:val="008F56DB"/>
    <w:rsid w:val="008F5DEB"/>
    <w:rsid w:val="008F7E07"/>
    <w:rsid w:val="0090053B"/>
    <w:rsid w:val="00900E59"/>
    <w:rsid w:val="00900FCF"/>
    <w:rsid w:val="00901298"/>
    <w:rsid w:val="009019BB"/>
    <w:rsid w:val="00902919"/>
    <w:rsid w:val="0090315B"/>
    <w:rsid w:val="009033B0"/>
    <w:rsid w:val="00904350"/>
    <w:rsid w:val="009051DA"/>
    <w:rsid w:val="00905926"/>
    <w:rsid w:val="0090604A"/>
    <w:rsid w:val="0090685C"/>
    <w:rsid w:val="009078AB"/>
    <w:rsid w:val="0091055E"/>
    <w:rsid w:val="00912C5D"/>
    <w:rsid w:val="00912EC7"/>
    <w:rsid w:val="00913D40"/>
    <w:rsid w:val="00914DC5"/>
    <w:rsid w:val="009153A2"/>
    <w:rsid w:val="0091571A"/>
    <w:rsid w:val="00915AC4"/>
    <w:rsid w:val="00920A10"/>
    <w:rsid w:val="00920A1E"/>
    <w:rsid w:val="00920C71"/>
    <w:rsid w:val="009227DD"/>
    <w:rsid w:val="00923015"/>
    <w:rsid w:val="009234D0"/>
    <w:rsid w:val="00925013"/>
    <w:rsid w:val="00925024"/>
    <w:rsid w:val="00925655"/>
    <w:rsid w:val="00925733"/>
    <w:rsid w:val="009257A8"/>
    <w:rsid w:val="00925DB3"/>
    <w:rsid w:val="009261C8"/>
    <w:rsid w:val="00926D03"/>
    <w:rsid w:val="00926F76"/>
    <w:rsid w:val="00927DB3"/>
    <w:rsid w:val="00927E08"/>
    <w:rsid w:val="00930D17"/>
    <w:rsid w:val="00930ED6"/>
    <w:rsid w:val="00931206"/>
    <w:rsid w:val="00931B2E"/>
    <w:rsid w:val="00932077"/>
    <w:rsid w:val="00932A03"/>
    <w:rsid w:val="0093313E"/>
    <w:rsid w:val="009331F9"/>
    <w:rsid w:val="00933E5F"/>
    <w:rsid w:val="00934012"/>
    <w:rsid w:val="0093530F"/>
    <w:rsid w:val="0093592F"/>
    <w:rsid w:val="009363F0"/>
    <w:rsid w:val="0093688D"/>
    <w:rsid w:val="0094165A"/>
    <w:rsid w:val="00942056"/>
    <w:rsid w:val="00942638"/>
    <w:rsid w:val="009429D1"/>
    <w:rsid w:val="00942E67"/>
    <w:rsid w:val="00943299"/>
    <w:rsid w:val="009438A7"/>
    <w:rsid w:val="00943A7C"/>
    <w:rsid w:val="009458AF"/>
    <w:rsid w:val="00946555"/>
    <w:rsid w:val="00950995"/>
    <w:rsid w:val="009520A1"/>
    <w:rsid w:val="009522E2"/>
    <w:rsid w:val="0095259D"/>
    <w:rsid w:val="009528C1"/>
    <w:rsid w:val="009532C7"/>
    <w:rsid w:val="00953891"/>
    <w:rsid w:val="00953E82"/>
    <w:rsid w:val="00955D6C"/>
    <w:rsid w:val="00960547"/>
    <w:rsid w:val="00960CCA"/>
    <w:rsid w:val="00960E03"/>
    <w:rsid w:val="00961029"/>
    <w:rsid w:val="009624AB"/>
    <w:rsid w:val="009634F6"/>
    <w:rsid w:val="00963579"/>
    <w:rsid w:val="0096422F"/>
    <w:rsid w:val="00964AE3"/>
    <w:rsid w:val="00965F05"/>
    <w:rsid w:val="0096615A"/>
    <w:rsid w:val="00966761"/>
    <w:rsid w:val="0096720F"/>
    <w:rsid w:val="0097036E"/>
    <w:rsid w:val="009718BF"/>
    <w:rsid w:val="00972916"/>
    <w:rsid w:val="00973DB2"/>
    <w:rsid w:val="00974135"/>
    <w:rsid w:val="00976707"/>
    <w:rsid w:val="00981475"/>
    <w:rsid w:val="00981668"/>
    <w:rsid w:val="00982C2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6FF"/>
    <w:rsid w:val="009A1902"/>
    <w:rsid w:val="009A1BBC"/>
    <w:rsid w:val="009A2864"/>
    <w:rsid w:val="009A313E"/>
    <w:rsid w:val="009A3EAC"/>
    <w:rsid w:val="009A40D9"/>
    <w:rsid w:val="009A4348"/>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31F6"/>
    <w:rsid w:val="009C44C9"/>
    <w:rsid w:val="009C575A"/>
    <w:rsid w:val="009C65D7"/>
    <w:rsid w:val="009C69B7"/>
    <w:rsid w:val="009C72FE"/>
    <w:rsid w:val="009C7379"/>
    <w:rsid w:val="009D0C17"/>
    <w:rsid w:val="009D19D0"/>
    <w:rsid w:val="009D1EBE"/>
    <w:rsid w:val="009D2409"/>
    <w:rsid w:val="009D2983"/>
    <w:rsid w:val="009D36ED"/>
    <w:rsid w:val="009D4A15"/>
    <w:rsid w:val="009D4AD7"/>
    <w:rsid w:val="009D4F4A"/>
    <w:rsid w:val="009D572A"/>
    <w:rsid w:val="009D5B52"/>
    <w:rsid w:val="009D67D9"/>
    <w:rsid w:val="009D7742"/>
    <w:rsid w:val="009D7D50"/>
    <w:rsid w:val="009E037B"/>
    <w:rsid w:val="009E05EC"/>
    <w:rsid w:val="009E0CF8"/>
    <w:rsid w:val="009E16BB"/>
    <w:rsid w:val="009E5439"/>
    <w:rsid w:val="009E56EB"/>
    <w:rsid w:val="009E5CA9"/>
    <w:rsid w:val="009E6AB6"/>
    <w:rsid w:val="009E6B21"/>
    <w:rsid w:val="009E7F27"/>
    <w:rsid w:val="009F1A7D"/>
    <w:rsid w:val="009F3431"/>
    <w:rsid w:val="009F3838"/>
    <w:rsid w:val="009F3ECD"/>
    <w:rsid w:val="009F4B19"/>
    <w:rsid w:val="009F5427"/>
    <w:rsid w:val="009F5F05"/>
    <w:rsid w:val="009F7315"/>
    <w:rsid w:val="009F73D1"/>
    <w:rsid w:val="00A00D40"/>
    <w:rsid w:val="00A04A93"/>
    <w:rsid w:val="00A07182"/>
    <w:rsid w:val="00A07569"/>
    <w:rsid w:val="00A07749"/>
    <w:rsid w:val="00A078FB"/>
    <w:rsid w:val="00A10CE1"/>
    <w:rsid w:val="00A10CED"/>
    <w:rsid w:val="00A128C6"/>
    <w:rsid w:val="00A143CE"/>
    <w:rsid w:val="00A16D9B"/>
    <w:rsid w:val="00A21A49"/>
    <w:rsid w:val="00A22EF4"/>
    <w:rsid w:val="00A231E9"/>
    <w:rsid w:val="00A25DF5"/>
    <w:rsid w:val="00A307AE"/>
    <w:rsid w:val="00A35E8B"/>
    <w:rsid w:val="00A3669F"/>
    <w:rsid w:val="00A41A01"/>
    <w:rsid w:val="00A429A9"/>
    <w:rsid w:val="00A43CFF"/>
    <w:rsid w:val="00A47719"/>
    <w:rsid w:val="00A47EAB"/>
    <w:rsid w:val="00A501A5"/>
    <w:rsid w:val="00A5068D"/>
    <w:rsid w:val="00A509B4"/>
    <w:rsid w:val="00A5355A"/>
    <w:rsid w:val="00A5427A"/>
    <w:rsid w:val="00A54C7B"/>
    <w:rsid w:val="00A54CFD"/>
    <w:rsid w:val="00A557B7"/>
    <w:rsid w:val="00A5639F"/>
    <w:rsid w:val="00A57040"/>
    <w:rsid w:val="00A57C50"/>
    <w:rsid w:val="00A60064"/>
    <w:rsid w:val="00A63DCB"/>
    <w:rsid w:val="00A64F90"/>
    <w:rsid w:val="00A65497"/>
    <w:rsid w:val="00A65A2B"/>
    <w:rsid w:val="00A67BF9"/>
    <w:rsid w:val="00A70170"/>
    <w:rsid w:val="00A726C7"/>
    <w:rsid w:val="00A7409C"/>
    <w:rsid w:val="00A752B5"/>
    <w:rsid w:val="00A774B4"/>
    <w:rsid w:val="00A77927"/>
    <w:rsid w:val="00A80144"/>
    <w:rsid w:val="00A81734"/>
    <w:rsid w:val="00A81791"/>
    <w:rsid w:val="00A8195D"/>
    <w:rsid w:val="00A81AEB"/>
    <w:rsid w:val="00A81DC9"/>
    <w:rsid w:val="00A82923"/>
    <w:rsid w:val="00A82A17"/>
    <w:rsid w:val="00A8372C"/>
    <w:rsid w:val="00A855FA"/>
    <w:rsid w:val="00A86F0A"/>
    <w:rsid w:val="00A905C6"/>
    <w:rsid w:val="00A90A0B"/>
    <w:rsid w:val="00A91418"/>
    <w:rsid w:val="00A916D3"/>
    <w:rsid w:val="00A91A18"/>
    <w:rsid w:val="00A9244B"/>
    <w:rsid w:val="00A92774"/>
    <w:rsid w:val="00A932DF"/>
    <w:rsid w:val="00A947CF"/>
    <w:rsid w:val="00A95F5B"/>
    <w:rsid w:val="00A9632B"/>
    <w:rsid w:val="00A96D9C"/>
    <w:rsid w:val="00A97222"/>
    <w:rsid w:val="00A9772A"/>
    <w:rsid w:val="00AA18E2"/>
    <w:rsid w:val="00AA22B0"/>
    <w:rsid w:val="00AA2B19"/>
    <w:rsid w:val="00AA3B89"/>
    <w:rsid w:val="00AA4A9E"/>
    <w:rsid w:val="00AA5E50"/>
    <w:rsid w:val="00AA642B"/>
    <w:rsid w:val="00AB02E7"/>
    <w:rsid w:val="00AB0677"/>
    <w:rsid w:val="00AB1983"/>
    <w:rsid w:val="00AB23C3"/>
    <w:rsid w:val="00AB24DB"/>
    <w:rsid w:val="00AB35D0"/>
    <w:rsid w:val="00AB6E82"/>
    <w:rsid w:val="00AB77E7"/>
    <w:rsid w:val="00AC1DCF"/>
    <w:rsid w:val="00AC23B1"/>
    <w:rsid w:val="00AC260E"/>
    <w:rsid w:val="00AC2AF9"/>
    <w:rsid w:val="00AC2F71"/>
    <w:rsid w:val="00AC4483"/>
    <w:rsid w:val="00AC47A6"/>
    <w:rsid w:val="00AC5EA7"/>
    <w:rsid w:val="00AC60C5"/>
    <w:rsid w:val="00AC78ED"/>
    <w:rsid w:val="00AD02D3"/>
    <w:rsid w:val="00AD1FC5"/>
    <w:rsid w:val="00AD25AF"/>
    <w:rsid w:val="00AD2952"/>
    <w:rsid w:val="00AD3675"/>
    <w:rsid w:val="00AD3759"/>
    <w:rsid w:val="00AD409D"/>
    <w:rsid w:val="00AD56A9"/>
    <w:rsid w:val="00AD65FC"/>
    <w:rsid w:val="00AD69C4"/>
    <w:rsid w:val="00AD6F0C"/>
    <w:rsid w:val="00AD6F9E"/>
    <w:rsid w:val="00AE1C5F"/>
    <w:rsid w:val="00AE23DD"/>
    <w:rsid w:val="00AE2785"/>
    <w:rsid w:val="00AE28F4"/>
    <w:rsid w:val="00AE3899"/>
    <w:rsid w:val="00AE4B7B"/>
    <w:rsid w:val="00AE6CD2"/>
    <w:rsid w:val="00AE776A"/>
    <w:rsid w:val="00AF138B"/>
    <w:rsid w:val="00AF1F68"/>
    <w:rsid w:val="00AF27B7"/>
    <w:rsid w:val="00AF2BB2"/>
    <w:rsid w:val="00AF3C5D"/>
    <w:rsid w:val="00AF726A"/>
    <w:rsid w:val="00AF76A8"/>
    <w:rsid w:val="00AF7AB4"/>
    <w:rsid w:val="00AF7B91"/>
    <w:rsid w:val="00B00015"/>
    <w:rsid w:val="00B043A6"/>
    <w:rsid w:val="00B06DE8"/>
    <w:rsid w:val="00B07AE1"/>
    <w:rsid w:val="00B07D23"/>
    <w:rsid w:val="00B12968"/>
    <w:rsid w:val="00B131FF"/>
    <w:rsid w:val="00B13498"/>
    <w:rsid w:val="00B13DA2"/>
    <w:rsid w:val="00B156ED"/>
    <w:rsid w:val="00B1672A"/>
    <w:rsid w:val="00B16E71"/>
    <w:rsid w:val="00B174BD"/>
    <w:rsid w:val="00B20690"/>
    <w:rsid w:val="00B20B2A"/>
    <w:rsid w:val="00B2129B"/>
    <w:rsid w:val="00B21968"/>
    <w:rsid w:val="00B21D81"/>
    <w:rsid w:val="00B22FA7"/>
    <w:rsid w:val="00B23D31"/>
    <w:rsid w:val="00B24845"/>
    <w:rsid w:val="00B26370"/>
    <w:rsid w:val="00B27039"/>
    <w:rsid w:val="00B27D18"/>
    <w:rsid w:val="00B300DB"/>
    <w:rsid w:val="00B31029"/>
    <w:rsid w:val="00B32BEC"/>
    <w:rsid w:val="00B35B87"/>
    <w:rsid w:val="00B40556"/>
    <w:rsid w:val="00B415F8"/>
    <w:rsid w:val="00B43107"/>
    <w:rsid w:val="00B45922"/>
    <w:rsid w:val="00B45AC4"/>
    <w:rsid w:val="00B45E0A"/>
    <w:rsid w:val="00B47A18"/>
    <w:rsid w:val="00B47EB1"/>
    <w:rsid w:val="00B47F56"/>
    <w:rsid w:val="00B51CD5"/>
    <w:rsid w:val="00B53824"/>
    <w:rsid w:val="00B53857"/>
    <w:rsid w:val="00B54009"/>
    <w:rsid w:val="00B54B6C"/>
    <w:rsid w:val="00B56FB1"/>
    <w:rsid w:val="00B5790D"/>
    <w:rsid w:val="00B6083F"/>
    <w:rsid w:val="00B61504"/>
    <w:rsid w:val="00B62E95"/>
    <w:rsid w:val="00B63ABC"/>
    <w:rsid w:val="00B645ED"/>
    <w:rsid w:val="00B64D3D"/>
    <w:rsid w:val="00B64F0A"/>
    <w:rsid w:val="00B6562C"/>
    <w:rsid w:val="00B6729E"/>
    <w:rsid w:val="00B676C9"/>
    <w:rsid w:val="00B720C9"/>
    <w:rsid w:val="00B7391B"/>
    <w:rsid w:val="00B73ACC"/>
    <w:rsid w:val="00B743E7"/>
    <w:rsid w:val="00B74974"/>
    <w:rsid w:val="00B74B80"/>
    <w:rsid w:val="00B75A36"/>
    <w:rsid w:val="00B768A9"/>
    <w:rsid w:val="00B76E90"/>
    <w:rsid w:val="00B8005C"/>
    <w:rsid w:val="00B81736"/>
    <w:rsid w:val="00B82E5F"/>
    <w:rsid w:val="00B857D0"/>
    <w:rsid w:val="00B8666B"/>
    <w:rsid w:val="00B904F4"/>
    <w:rsid w:val="00B90BD1"/>
    <w:rsid w:val="00B91C4C"/>
    <w:rsid w:val="00B91DFE"/>
    <w:rsid w:val="00B92536"/>
    <w:rsid w:val="00B92744"/>
    <w:rsid w:val="00B9274D"/>
    <w:rsid w:val="00B9275B"/>
    <w:rsid w:val="00B94207"/>
    <w:rsid w:val="00B945D4"/>
    <w:rsid w:val="00B9506C"/>
    <w:rsid w:val="00B96FA1"/>
    <w:rsid w:val="00B97B50"/>
    <w:rsid w:val="00BA266B"/>
    <w:rsid w:val="00BA3959"/>
    <w:rsid w:val="00BA519D"/>
    <w:rsid w:val="00BA563D"/>
    <w:rsid w:val="00BB1855"/>
    <w:rsid w:val="00BB2332"/>
    <w:rsid w:val="00BB239F"/>
    <w:rsid w:val="00BB2494"/>
    <w:rsid w:val="00BB2522"/>
    <w:rsid w:val="00BB28A3"/>
    <w:rsid w:val="00BB5218"/>
    <w:rsid w:val="00BB5703"/>
    <w:rsid w:val="00BB72C0"/>
    <w:rsid w:val="00BB7FF3"/>
    <w:rsid w:val="00BC0AF1"/>
    <w:rsid w:val="00BC27BE"/>
    <w:rsid w:val="00BC3779"/>
    <w:rsid w:val="00BC41A0"/>
    <w:rsid w:val="00BC43D8"/>
    <w:rsid w:val="00BC4D3C"/>
    <w:rsid w:val="00BD0186"/>
    <w:rsid w:val="00BD1661"/>
    <w:rsid w:val="00BD6178"/>
    <w:rsid w:val="00BD6348"/>
    <w:rsid w:val="00BE147F"/>
    <w:rsid w:val="00BE1BBC"/>
    <w:rsid w:val="00BE33B1"/>
    <w:rsid w:val="00BE46B5"/>
    <w:rsid w:val="00BE5248"/>
    <w:rsid w:val="00BE6663"/>
    <w:rsid w:val="00BE6E4A"/>
    <w:rsid w:val="00BF0917"/>
    <w:rsid w:val="00BF0CD7"/>
    <w:rsid w:val="00BF143E"/>
    <w:rsid w:val="00BF15CE"/>
    <w:rsid w:val="00BF2157"/>
    <w:rsid w:val="00BF2726"/>
    <w:rsid w:val="00BF2FC3"/>
    <w:rsid w:val="00BF3155"/>
    <w:rsid w:val="00BF3551"/>
    <w:rsid w:val="00BF37C3"/>
    <w:rsid w:val="00BF4F07"/>
    <w:rsid w:val="00BF695B"/>
    <w:rsid w:val="00BF6A14"/>
    <w:rsid w:val="00BF71B0"/>
    <w:rsid w:val="00C0161F"/>
    <w:rsid w:val="00C02ED5"/>
    <w:rsid w:val="00C030BD"/>
    <w:rsid w:val="00C036C3"/>
    <w:rsid w:val="00C03CCA"/>
    <w:rsid w:val="00C040E8"/>
    <w:rsid w:val="00C0499E"/>
    <w:rsid w:val="00C04F4A"/>
    <w:rsid w:val="00C05A6B"/>
    <w:rsid w:val="00C06484"/>
    <w:rsid w:val="00C06CA1"/>
    <w:rsid w:val="00C07776"/>
    <w:rsid w:val="00C07C0D"/>
    <w:rsid w:val="00C10210"/>
    <w:rsid w:val="00C1035C"/>
    <w:rsid w:val="00C1140E"/>
    <w:rsid w:val="00C11485"/>
    <w:rsid w:val="00C1358F"/>
    <w:rsid w:val="00C13C2A"/>
    <w:rsid w:val="00C13CE8"/>
    <w:rsid w:val="00C14187"/>
    <w:rsid w:val="00C14861"/>
    <w:rsid w:val="00C15151"/>
    <w:rsid w:val="00C179BC"/>
    <w:rsid w:val="00C17EF5"/>
    <w:rsid w:val="00C17F8C"/>
    <w:rsid w:val="00C20061"/>
    <w:rsid w:val="00C211E6"/>
    <w:rsid w:val="00C22446"/>
    <w:rsid w:val="00C22681"/>
    <w:rsid w:val="00C22FB5"/>
    <w:rsid w:val="00C23607"/>
    <w:rsid w:val="00C24236"/>
    <w:rsid w:val="00C24CBF"/>
    <w:rsid w:val="00C25C66"/>
    <w:rsid w:val="00C2710B"/>
    <w:rsid w:val="00C27503"/>
    <w:rsid w:val="00C279C2"/>
    <w:rsid w:val="00C3183E"/>
    <w:rsid w:val="00C33531"/>
    <w:rsid w:val="00C33B9E"/>
    <w:rsid w:val="00C34194"/>
    <w:rsid w:val="00C34480"/>
    <w:rsid w:val="00C35CD2"/>
    <w:rsid w:val="00C35EF7"/>
    <w:rsid w:val="00C369D4"/>
    <w:rsid w:val="00C37BAE"/>
    <w:rsid w:val="00C37D08"/>
    <w:rsid w:val="00C4043D"/>
    <w:rsid w:val="00C40DAA"/>
    <w:rsid w:val="00C41993"/>
    <w:rsid w:val="00C41F7E"/>
    <w:rsid w:val="00C42A1B"/>
    <w:rsid w:val="00C42B41"/>
    <w:rsid w:val="00C42C1F"/>
    <w:rsid w:val="00C42FB1"/>
    <w:rsid w:val="00C44A8D"/>
    <w:rsid w:val="00C44CF8"/>
    <w:rsid w:val="00C45B91"/>
    <w:rsid w:val="00C460A1"/>
    <w:rsid w:val="00C4789C"/>
    <w:rsid w:val="00C50E28"/>
    <w:rsid w:val="00C52C02"/>
    <w:rsid w:val="00C52DCB"/>
    <w:rsid w:val="00C55561"/>
    <w:rsid w:val="00C57A71"/>
    <w:rsid w:val="00C57EE8"/>
    <w:rsid w:val="00C61072"/>
    <w:rsid w:val="00C61790"/>
    <w:rsid w:val="00C6243C"/>
    <w:rsid w:val="00C62F54"/>
    <w:rsid w:val="00C63AEA"/>
    <w:rsid w:val="00C64A16"/>
    <w:rsid w:val="00C6503C"/>
    <w:rsid w:val="00C67BBF"/>
    <w:rsid w:val="00C70168"/>
    <w:rsid w:val="00C705F5"/>
    <w:rsid w:val="00C718DD"/>
    <w:rsid w:val="00C71AFB"/>
    <w:rsid w:val="00C74707"/>
    <w:rsid w:val="00C767C7"/>
    <w:rsid w:val="00C779FD"/>
    <w:rsid w:val="00C77D84"/>
    <w:rsid w:val="00C80B9E"/>
    <w:rsid w:val="00C82059"/>
    <w:rsid w:val="00C8409F"/>
    <w:rsid w:val="00C841B7"/>
    <w:rsid w:val="00C84A6C"/>
    <w:rsid w:val="00C84BDE"/>
    <w:rsid w:val="00C8667D"/>
    <w:rsid w:val="00C86967"/>
    <w:rsid w:val="00C928A8"/>
    <w:rsid w:val="00C93044"/>
    <w:rsid w:val="00C95246"/>
    <w:rsid w:val="00C97381"/>
    <w:rsid w:val="00CA103E"/>
    <w:rsid w:val="00CA22C8"/>
    <w:rsid w:val="00CA5EB4"/>
    <w:rsid w:val="00CA6C45"/>
    <w:rsid w:val="00CA74F6"/>
    <w:rsid w:val="00CA7603"/>
    <w:rsid w:val="00CB2784"/>
    <w:rsid w:val="00CB364E"/>
    <w:rsid w:val="00CB37B8"/>
    <w:rsid w:val="00CB4F1A"/>
    <w:rsid w:val="00CB58B4"/>
    <w:rsid w:val="00CB6577"/>
    <w:rsid w:val="00CB6768"/>
    <w:rsid w:val="00CB74C7"/>
    <w:rsid w:val="00CC024F"/>
    <w:rsid w:val="00CC1FE9"/>
    <w:rsid w:val="00CC3B49"/>
    <w:rsid w:val="00CC3D04"/>
    <w:rsid w:val="00CC4AF7"/>
    <w:rsid w:val="00CC54E5"/>
    <w:rsid w:val="00CC6B96"/>
    <w:rsid w:val="00CC6F04"/>
    <w:rsid w:val="00CC6FF8"/>
    <w:rsid w:val="00CC7B94"/>
    <w:rsid w:val="00CD6772"/>
    <w:rsid w:val="00CD6E8E"/>
    <w:rsid w:val="00CE161F"/>
    <w:rsid w:val="00CE1EAD"/>
    <w:rsid w:val="00CE2CC6"/>
    <w:rsid w:val="00CE3529"/>
    <w:rsid w:val="00CE3FB3"/>
    <w:rsid w:val="00CE4320"/>
    <w:rsid w:val="00CE5D39"/>
    <w:rsid w:val="00CE5D9A"/>
    <w:rsid w:val="00CE697F"/>
    <w:rsid w:val="00CE76CD"/>
    <w:rsid w:val="00CF0B65"/>
    <w:rsid w:val="00CF1C1F"/>
    <w:rsid w:val="00CF3B5E"/>
    <w:rsid w:val="00CF3BA6"/>
    <w:rsid w:val="00CF4E8C"/>
    <w:rsid w:val="00CF6913"/>
    <w:rsid w:val="00CF787B"/>
    <w:rsid w:val="00CF7AA7"/>
    <w:rsid w:val="00D006CF"/>
    <w:rsid w:val="00D007DF"/>
    <w:rsid w:val="00D008A6"/>
    <w:rsid w:val="00D00960"/>
    <w:rsid w:val="00D00B74"/>
    <w:rsid w:val="00D015F0"/>
    <w:rsid w:val="00D027C6"/>
    <w:rsid w:val="00D0447B"/>
    <w:rsid w:val="00D04894"/>
    <w:rsid w:val="00D048A2"/>
    <w:rsid w:val="00D04E48"/>
    <w:rsid w:val="00D053CE"/>
    <w:rsid w:val="00D055EB"/>
    <w:rsid w:val="00D056FE"/>
    <w:rsid w:val="00D05B56"/>
    <w:rsid w:val="00D05D60"/>
    <w:rsid w:val="00D100A5"/>
    <w:rsid w:val="00D114B2"/>
    <w:rsid w:val="00D121C4"/>
    <w:rsid w:val="00D14274"/>
    <w:rsid w:val="00D15725"/>
    <w:rsid w:val="00D15E5B"/>
    <w:rsid w:val="00D17C62"/>
    <w:rsid w:val="00D21586"/>
    <w:rsid w:val="00D21EA5"/>
    <w:rsid w:val="00D23A38"/>
    <w:rsid w:val="00D2574C"/>
    <w:rsid w:val="00D26D79"/>
    <w:rsid w:val="00D27C2B"/>
    <w:rsid w:val="00D30261"/>
    <w:rsid w:val="00D30DC7"/>
    <w:rsid w:val="00D3118F"/>
    <w:rsid w:val="00D3267A"/>
    <w:rsid w:val="00D3302D"/>
    <w:rsid w:val="00D33363"/>
    <w:rsid w:val="00D34943"/>
    <w:rsid w:val="00D34A2B"/>
    <w:rsid w:val="00D35409"/>
    <w:rsid w:val="00D359D4"/>
    <w:rsid w:val="00D41B88"/>
    <w:rsid w:val="00D41E23"/>
    <w:rsid w:val="00D429EC"/>
    <w:rsid w:val="00D43D44"/>
    <w:rsid w:val="00D43EBB"/>
    <w:rsid w:val="00D44DC8"/>
    <w:rsid w:val="00D44E4E"/>
    <w:rsid w:val="00D46D26"/>
    <w:rsid w:val="00D47853"/>
    <w:rsid w:val="00D51254"/>
    <w:rsid w:val="00D51627"/>
    <w:rsid w:val="00D51E1A"/>
    <w:rsid w:val="00D52344"/>
    <w:rsid w:val="00D54AAC"/>
    <w:rsid w:val="00D54B32"/>
    <w:rsid w:val="00D54F7C"/>
    <w:rsid w:val="00D55DF0"/>
    <w:rsid w:val="00D563E1"/>
    <w:rsid w:val="00D56BB6"/>
    <w:rsid w:val="00D57946"/>
    <w:rsid w:val="00D6022B"/>
    <w:rsid w:val="00D60C40"/>
    <w:rsid w:val="00D61367"/>
    <w:rsid w:val="00D6138D"/>
    <w:rsid w:val="00D6166E"/>
    <w:rsid w:val="00D630C6"/>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224"/>
    <w:rsid w:val="00D83974"/>
    <w:rsid w:val="00D84133"/>
    <w:rsid w:val="00D8431C"/>
    <w:rsid w:val="00D85133"/>
    <w:rsid w:val="00D85F95"/>
    <w:rsid w:val="00D907BD"/>
    <w:rsid w:val="00D91607"/>
    <w:rsid w:val="00D92C82"/>
    <w:rsid w:val="00D93336"/>
    <w:rsid w:val="00D94314"/>
    <w:rsid w:val="00D95BC7"/>
    <w:rsid w:val="00D95C17"/>
    <w:rsid w:val="00D96043"/>
    <w:rsid w:val="00D968CD"/>
    <w:rsid w:val="00D97779"/>
    <w:rsid w:val="00D97B16"/>
    <w:rsid w:val="00DA52F5"/>
    <w:rsid w:val="00DA73A3"/>
    <w:rsid w:val="00DA76B7"/>
    <w:rsid w:val="00DB1622"/>
    <w:rsid w:val="00DB3080"/>
    <w:rsid w:val="00DB4E12"/>
    <w:rsid w:val="00DB5771"/>
    <w:rsid w:val="00DC0AB6"/>
    <w:rsid w:val="00DC21CF"/>
    <w:rsid w:val="00DC3395"/>
    <w:rsid w:val="00DC3664"/>
    <w:rsid w:val="00DC4B9B"/>
    <w:rsid w:val="00DC5C83"/>
    <w:rsid w:val="00DC6EFC"/>
    <w:rsid w:val="00DC7CDE"/>
    <w:rsid w:val="00DD0221"/>
    <w:rsid w:val="00DD195B"/>
    <w:rsid w:val="00DD243F"/>
    <w:rsid w:val="00DD46E9"/>
    <w:rsid w:val="00DD4711"/>
    <w:rsid w:val="00DD4812"/>
    <w:rsid w:val="00DD4CA7"/>
    <w:rsid w:val="00DD77A6"/>
    <w:rsid w:val="00DE0097"/>
    <w:rsid w:val="00DE0378"/>
    <w:rsid w:val="00DE05AE"/>
    <w:rsid w:val="00DE0979"/>
    <w:rsid w:val="00DE12E9"/>
    <w:rsid w:val="00DE12FC"/>
    <w:rsid w:val="00DE301D"/>
    <w:rsid w:val="00DE33EC"/>
    <w:rsid w:val="00DE43F4"/>
    <w:rsid w:val="00DE46F7"/>
    <w:rsid w:val="00DE53F8"/>
    <w:rsid w:val="00DE60D6"/>
    <w:rsid w:val="00DE60E6"/>
    <w:rsid w:val="00DE6C9B"/>
    <w:rsid w:val="00DE74DC"/>
    <w:rsid w:val="00DE7D5A"/>
    <w:rsid w:val="00DF0A94"/>
    <w:rsid w:val="00DF1671"/>
    <w:rsid w:val="00DF1EC4"/>
    <w:rsid w:val="00DF223C"/>
    <w:rsid w:val="00DF247C"/>
    <w:rsid w:val="00DF2F92"/>
    <w:rsid w:val="00DF3F4F"/>
    <w:rsid w:val="00DF707E"/>
    <w:rsid w:val="00DF70A1"/>
    <w:rsid w:val="00DF759D"/>
    <w:rsid w:val="00E003AF"/>
    <w:rsid w:val="00E00482"/>
    <w:rsid w:val="00E018C3"/>
    <w:rsid w:val="00E01C15"/>
    <w:rsid w:val="00E03A7B"/>
    <w:rsid w:val="00E052B1"/>
    <w:rsid w:val="00E05886"/>
    <w:rsid w:val="00E07222"/>
    <w:rsid w:val="00E104C6"/>
    <w:rsid w:val="00E10C02"/>
    <w:rsid w:val="00E1181B"/>
    <w:rsid w:val="00E1326D"/>
    <w:rsid w:val="00E137F4"/>
    <w:rsid w:val="00E13D6C"/>
    <w:rsid w:val="00E15CAA"/>
    <w:rsid w:val="00E164F2"/>
    <w:rsid w:val="00E16B3A"/>
    <w:rsid w:val="00E16F61"/>
    <w:rsid w:val="00E178A7"/>
    <w:rsid w:val="00E20137"/>
    <w:rsid w:val="00E20F6A"/>
    <w:rsid w:val="00E21A25"/>
    <w:rsid w:val="00E23303"/>
    <w:rsid w:val="00E253CA"/>
    <w:rsid w:val="00E25ABF"/>
    <w:rsid w:val="00E2771C"/>
    <w:rsid w:val="00E31173"/>
    <w:rsid w:val="00E31D50"/>
    <w:rsid w:val="00E324D9"/>
    <w:rsid w:val="00E331FB"/>
    <w:rsid w:val="00E33DF4"/>
    <w:rsid w:val="00E35CAE"/>
    <w:rsid w:val="00E35EDE"/>
    <w:rsid w:val="00E36528"/>
    <w:rsid w:val="00E404F3"/>
    <w:rsid w:val="00E409B4"/>
    <w:rsid w:val="00E40CF7"/>
    <w:rsid w:val="00E413B8"/>
    <w:rsid w:val="00E432DD"/>
    <w:rsid w:val="00E434EB"/>
    <w:rsid w:val="00E440C0"/>
    <w:rsid w:val="00E458CF"/>
    <w:rsid w:val="00E4683D"/>
    <w:rsid w:val="00E46CA0"/>
    <w:rsid w:val="00E504A1"/>
    <w:rsid w:val="00E51231"/>
    <w:rsid w:val="00E52A67"/>
    <w:rsid w:val="00E56A0E"/>
    <w:rsid w:val="00E602A7"/>
    <w:rsid w:val="00E619E1"/>
    <w:rsid w:val="00E62FBE"/>
    <w:rsid w:val="00E63389"/>
    <w:rsid w:val="00E64597"/>
    <w:rsid w:val="00E65780"/>
    <w:rsid w:val="00E66AA1"/>
    <w:rsid w:val="00E66B6A"/>
    <w:rsid w:val="00E70D01"/>
    <w:rsid w:val="00E71243"/>
    <w:rsid w:val="00E71362"/>
    <w:rsid w:val="00E714D8"/>
    <w:rsid w:val="00E7168A"/>
    <w:rsid w:val="00E716BC"/>
    <w:rsid w:val="00E71D25"/>
    <w:rsid w:val="00E7295C"/>
    <w:rsid w:val="00E73306"/>
    <w:rsid w:val="00E74817"/>
    <w:rsid w:val="00E74FE4"/>
    <w:rsid w:val="00E7738D"/>
    <w:rsid w:val="00E80422"/>
    <w:rsid w:val="00E8159D"/>
    <w:rsid w:val="00E81633"/>
    <w:rsid w:val="00E82AED"/>
    <w:rsid w:val="00E82FCC"/>
    <w:rsid w:val="00E831A3"/>
    <w:rsid w:val="00E862B5"/>
    <w:rsid w:val="00E86733"/>
    <w:rsid w:val="00E86927"/>
    <w:rsid w:val="00E8700D"/>
    <w:rsid w:val="00E87094"/>
    <w:rsid w:val="00E87693"/>
    <w:rsid w:val="00E9108A"/>
    <w:rsid w:val="00E94803"/>
    <w:rsid w:val="00E94B69"/>
    <w:rsid w:val="00E9588E"/>
    <w:rsid w:val="00E963FA"/>
    <w:rsid w:val="00E96813"/>
    <w:rsid w:val="00EA17B9"/>
    <w:rsid w:val="00EA279E"/>
    <w:rsid w:val="00EA2BA6"/>
    <w:rsid w:val="00EA33B1"/>
    <w:rsid w:val="00EA5C8F"/>
    <w:rsid w:val="00EA7422"/>
    <w:rsid w:val="00EA74F2"/>
    <w:rsid w:val="00EA7552"/>
    <w:rsid w:val="00EA7F5C"/>
    <w:rsid w:val="00EB0AD7"/>
    <w:rsid w:val="00EB193D"/>
    <w:rsid w:val="00EB2A71"/>
    <w:rsid w:val="00EB32CF"/>
    <w:rsid w:val="00EB4227"/>
    <w:rsid w:val="00EB4DDA"/>
    <w:rsid w:val="00EB6274"/>
    <w:rsid w:val="00EB6D94"/>
    <w:rsid w:val="00EB7598"/>
    <w:rsid w:val="00EB7885"/>
    <w:rsid w:val="00EC0998"/>
    <w:rsid w:val="00EC15BB"/>
    <w:rsid w:val="00EC2805"/>
    <w:rsid w:val="00EC3100"/>
    <w:rsid w:val="00EC3D02"/>
    <w:rsid w:val="00EC437B"/>
    <w:rsid w:val="00EC4CBD"/>
    <w:rsid w:val="00EC52F7"/>
    <w:rsid w:val="00EC703B"/>
    <w:rsid w:val="00EC70D8"/>
    <w:rsid w:val="00EC78F8"/>
    <w:rsid w:val="00ED1008"/>
    <w:rsid w:val="00ED1338"/>
    <w:rsid w:val="00ED1475"/>
    <w:rsid w:val="00ED1AB4"/>
    <w:rsid w:val="00ED2656"/>
    <w:rsid w:val="00ED288C"/>
    <w:rsid w:val="00ED2C23"/>
    <w:rsid w:val="00ED2CF0"/>
    <w:rsid w:val="00ED31CB"/>
    <w:rsid w:val="00ED6BC4"/>
    <w:rsid w:val="00ED6D87"/>
    <w:rsid w:val="00EE1058"/>
    <w:rsid w:val="00EE1089"/>
    <w:rsid w:val="00EE2898"/>
    <w:rsid w:val="00EE3260"/>
    <w:rsid w:val="00EE3CF3"/>
    <w:rsid w:val="00EE50F0"/>
    <w:rsid w:val="00EE586E"/>
    <w:rsid w:val="00EE5B30"/>
    <w:rsid w:val="00EE5BEB"/>
    <w:rsid w:val="00EE5FB0"/>
    <w:rsid w:val="00EE6524"/>
    <w:rsid w:val="00EE788B"/>
    <w:rsid w:val="00EF00ED"/>
    <w:rsid w:val="00EF0192"/>
    <w:rsid w:val="00EF0196"/>
    <w:rsid w:val="00EF06A8"/>
    <w:rsid w:val="00EF0943"/>
    <w:rsid w:val="00EF0EAD"/>
    <w:rsid w:val="00EF2723"/>
    <w:rsid w:val="00EF3818"/>
    <w:rsid w:val="00EF4CB1"/>
    <w:rsid w:val="00EF5798"/>
    <w:rsid w:val="00EF60A5"/>
    <w:rsid w:val="00EF60E5"/>
    <w:rsid w:val="00EF6A0C"/>
    <w:rsid w:val="00EF6E7F"/>
    <w:rsid w:val="00EF7656"/>
    <w:rsid w:val="00F01357"/>
    <w:rsid w:val="00F01D8F"/>
    <w:rsid w:val="00F01D93"/>
    <w:rsid w:val="00F0209B"/>
    <w:rsid w:val="00F0316E"/>
    <w:rsid w:val="00F05A4D"/>
    <w:rsid w:val="00F06BB9"/>
    <w:rsid w:val="00F06E53"/>
    <w:rsid w:val="00F121C4"/>
    <w:rsid w:val="00F1339D"/>
    <w:rsid w:val="00F13777"/>
    <w:rsid w:val="00F165D6"/>
    <w:rsid w:val="00F17235"/>
    <w:rsid w:val="00F17567"/>
    <w:rsid w:val="00F17E64"/>
    <w:rsid w:val="00F20B40"/>
    <w:rsid w:val="00F2269A"/>
    <w:rsid w:val="00F22775"/>
    <w:rsid w:val="00F228A5"/>
    <w:rsid w:val="00F246D4"/>
    <w:rsid w:val="00F24CAE"/>
    <w:rsid w:val="00F269DC"/>
    <w:rsid w:val="00F271EE"/>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2DC"/>
    <w:rsid w:val="00F42EAA"/>
    <w:rsid w:val="00F42EE0"/>
    <w:rsid w:val="00F434A9"/>
    <w:rsid w:val="00F437C4"/>
    <w:rsid w:val="00F446A0"/>
    <w:rsid w:val="00F47A0A"/>
    <w:rsid w:val="00F47A79"/>
    <w:rsid w:val="00F47F5C"/>
    <w:rsid w:val="00F51928"/>
    <w:rsid w:val="00F543B3"/>
    <w:rsid w:val="00F5467A"/>
    <w:rsid w:val="00F5643A"/>
    <w:rsid w:val="00F56596"/>
    <w:rsid w:val="00F57617"/>
    <w:rsid w:val="00F62236"/>
    <w:rsid w:val="00F642AF"/>
    <w:rsid w:val="00F64AD9"/>
    <w:rsid w:val="00F650B4"/>
    <w:rsid w:val="00F65901"/>
    <w:rsid w:val="00F66B95"/>
    <w:rsid w:val="00F706AA"/>
    <w:rsid w:val="00F715D0"/>
    <w:rsid w:val="00F717E7"/>
    <w:rsid w:val="00F724A1"/>
    <w:rsid w:val="00F7288E"/>
    <w:rsid w:val="00F740FA"/>
    <w:rsid w:val="00F7632C"/>
    <w:rsid w:val="00F76FDC"/>
    <w:rsid w:val="00F771C6"/>
    <w:rsid w:val="00F77A1C"/>
    <w:rsid w:val="00F77ED7"/>
    <w:rsid w:val="00F80F5D"/>
    <w:rsid w:val="00F83143"/>
    <w:rsid w:val="00F83634"/>
    <w:rsid w:val="00F84564"/>
    <w:rsid w:val="00F853F3"/>
    <w:rsid w:val="00F8591B"/>
    <w:rsid w:val="00F8655C"/>
    <w:rsid w:val="00F90BCA"/>
    <w:rsid w:val="00F90E1A"/>
    <w:rsid w:val="00F91B79"/>
    <w:rsid w:val="00F9284D"/>
    <w:rsid w:val="00F93D68"/>
    <w:rsid w:val="00F941A7"/>
    <w:rsid w:val="00F94B27"/>
    <w:rsid w:val="00F96626"/>
    <w:rsid w:val="00F96946"/>
    <w:rsid w:val="00F97131"/>
    <w:rsid w:val="00F9720F"/>
    <w:rsid w:val="00F97B4B"/>
    <w:rsid w:val="00F97C84"/>
    <w:rsid w:val="00FA0156"/>
    <w:rsid w:val="00FA0711"/>
    <w:rsid w:val="00FA0EB7"/>
    <w:rsid w:val="00FA166A"/>
    <w:rsid w:val="00FA2CF6"/>
    <w:rsid w:val="00FA3065"/>
    <w:rsid w:val="00FA3EBB"/>
    <w:rsid w:val="00FA52F9"/>
    <w:rsid w:val="00FB0346"/>
    <w:rsid w:val="00FB0E61"/>
    <w:rsid w:val="00FB10FF"/>
    <w:rsid w:val="00FB1AF9"/>
    <w:rsid w:val="00FB1D69"/>
    <w:rsid w:val="00FB2812"/>
    <w:rsid w:val="00FB3570"/>
    <w:rsid w:val="00FB6FE0"/>
    <w:rsid w:val="00FB7100"/>
    <w:rsid w:val="00FC0466"/>
    <w:rsid w:val="00FC0636"/>
    <w:rsid w:val="00FC0934"/>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1666"/>
    <w:rsid w:val="00FE2356"/>
    <w:rsid w:val="00FE254E"/>
    <w:rsid w:val="00FE2629"/>
    <w:rsid w:val="00FE40B5"/>
    <w:rsid w:val="00FE660C"/>
    <w:rsid w:val="00FE7C2A"/>
    <w:rsid w:val="00FF0F2A"/>
    <w:rsid w:val="00FF492B"/>
    <w:rsid w:val="00FF4F71"/>
    <w:rsid w:val="00FF5EC7"/>
    <w:rsid w:val="00FF7815"/>
    <w:rsid w:val="00FF7892"/>
    <w:rsid w:val="011FE1ED"/>
    <w:rsid w:val="0124E3EA"/>
    <w:rsid w:val="01336978"/>
    <w:rsid w:val="016AC196"/>
    <w:rsid w:val="01800AB4"/>
    <w:rsid w:val="018B3D11"/>
    <w:rsid w:val="0196A9D6"/>
    <w:rsid w:val="01A506CC"/>
    <w:rsid w:val="021E6EED"/>
    <w:rsid w:val="0232B0D1"/>
    <w:rsid w:val="0234ABD4"/>
    <w:rsid w:val="023E0974"/>
    <w:rsid w:val="028B12CC"/>
    <w:rsid w:val="02BE249A"/>
    <w:rsid w:val="02E17006"/>
    <w:rsid w:val="02E67B1F"/>
    <w:rsid w:val="02F4A9F2"/>
    <w:rsid w:val="02F890F1"/>
    <w:rsid w:val="03079147"/>
    <w:rsid w:val="03082F76"/>
    <w:rsid w:val="03186CB2"/>
    <w:rsid w:val="0355A8D3"/>
    <w:rsid w:val="03658AFF"/>
    <w:rsid w:val="0388A473"/>
    <w:rsid w:val="039C184B"/>
    <w:rsid w:val="03BA3E98"/>
    <w:rsid w:val="03CF8231"/>
    <w:rsid w:val="041EC9C6"/>
    <w:rsid w:val="0465124E"/>
    <w:rsid w:val="04A236BA"/>
    <w:rsid w:val="0595649B"/>
    <w:rsid w:val="05EE8898"/>
    <w:rsid w:val="05FAF972"/>
    <w:rsid w:val="060972A1"/>
    <w:rsid w:val="06309EF7"/>
    <w:rsid w:val="06732A31"/>
    <w:rsid w:val="06B8E0CE"/>
    <w:rsid w:val="06DC2683"/>
    <w:rsid w:val="06FAE9BB"/>
    <w:rsid w:val="07315DF1"/>
    <w:rsid w:val="073189C1"/>
    <w:rsid w:val="07458157"/>
    <w:rsid w:val="074936C9"/>
    <w:rsid w:val="074C1C2A"/>
    <w:rsid w:val="075B5C7E"/>
    <w:rsid w:val="07617FA1"/>
    <w:rsid w:val="077C5AB5"/>
    <w:rsid w:val="0794C08D"/>
    <w:rsid w:val="07B6B129"/>
    <w:rsid w:val="07C1C423"/>
    <w:rsid w:val="07D0D3A8"/>
    <w:rsid w:val="080506B9"/>
    <w:rsid w:val="0827778E"/>
    <w:rsid w:val="082C36F8"/>
    <w:rsid w:val="082C7D69"/>
    <w:rsid w:val="0835DE05"/>
    <w:rsid w:val="0848C7E0"/>
    <w:rsid w:val="084E9126"/>
    <w:rsid w:val="0855BBA6"/>
    <w:rsid w:val="086383D3"/>
    <w:rsid w:val="08672687"/>
    <w:rsid w:val="089370F7"/>
    <w:rsid w:val="08ACDC13"/>
    <w:rsid w:val="08B3A1ED"/>
    <w:rsid w:val="08B889EC"/>
    <w:rsid w:val="08C9B36D"/>
    <w:rsid w:val="08CB07BC"/>
    <w:rsid w:val="08EA0A0F"/>
    <w:rsid w:val="0916F417"/>
    <w:rsid w:val="094846ED"/>
    <w:rsid w:val="09631538"/>
    <w:rsid w:val="096D6FF8"/>
    <w:rsid w:val="098506B6"/>
    <w:rsid w:val="09A8E8E0"/>
    <w:rsid w:val="09A9F314"/>
    <w:rsid w:val="09D1C30E"/>
    <w:rsid w:val="09D37947"/>
    <w:rsid w:val="09EB874E"/>
    <w:rsid w:val="0A41BA73"/>
    <w:rsid w:val="0A4466CF"/>
    <w:rsid w:val="0A44E9B1"/>
    <w:rsid w:val="0A71BFDC"/>
    <w:rsid w:val="0A728FEE"/>
    <w:rsid w:val="0A99A1F8"/>
    <w:rsid w:val="0A99D52A"/>
    <w:rsid w:val="0A9BDB0F"/>
    <w:rsid w:val="0A9C3D9B"/>
    <w:rsid w:val="0ACF3AA1"/>
    <w:rsid w:val="0AE45855"/>
    <w:rsid w:val="0B2DBC60"/>
    <w:rsid w:val="0B541CFA"/>
    <w:rsid w:val="0B5F1F2C"/>
    <w:rsid w:val="0B6C9999"/>
    <w:rsid w:val="0B828B02"/>
    <w:rsid w:val="0BB32624"/>
    <w:rsid w:val="0BDAD3E0"/>
    <w:rsid w:val="0BFA8FD9"/>
    <w:rsid w:val="0C2C7DC1"/>
    <w:rsid w:val="0C363F5A"/>
    <w:rsid w:val="0C507F81"/>
    <w:rsid w:val="0C66B629"/>
    <w:rsid w:val="0C7690CB"/>
    <w:rsid w:val="0C92C1DA"/>
    <w:rsid w:val="0CA29AC6"/>
    <w:rsid w:val="0CB5A3D0"/>
    <w:rsid w:val="0CFC299C"/>
    <w:rsid w:val="0D1A3324"/>
    <w:rsid w:val="0D2A1955"/>
    <w:rsid w:val="0D463743"/>
    <w:rsid w:val="0D7FAE90"/>
    <w:rsid w:val="0D9809C0"/>
    <w:rsid w:val="0DB5FDF2"/>
    <w:rsid w:val="0DC90AF1"/>
    <w:rsid w:val="0E168735"/>
    <w:rsid w:val="0E23FF8C"/>
    <w:rsid w:val="0E2E387B"/>
    <w:rsid w:val="0E5C1A9F"/>
    <w:rsid w:val="0E5EE087"/>
    <w:rsid w:val="0E6991B1"/>
    <w:rsid w:val="0E7B152B"/>
    <w:rsid w:val="0E8B3941"/>
    <w:rsid w:val="0EF320BF"/>
    <w:rsid w:val="0EFC84EE"/>
    <w:rsid w:val="0F058BFB"/>
    <w:rsid w:val="0F47B2BC"/>
    <w:rsid w:val="0F57D74F"/>
    <w:rsid w:val="0F602881"/>
    <w:rsid w:val="0F669B96"/>
    <w:rsid w:val="0FA467D8"/>
    <w:rsid w:val="0FC4E542"/>
    <w:rsid w:val="0FCDC0CA"/>
    <w:rsid w:val="0FED9137"/>
    <w:rsid w:val="0FF676C2"/>
    <w:rsid w:val="0FF97F57"/>
    <w:rsid w:val="10341343"/>
    <w:rsid w:val="1048D698"/>
    <w:rsid w:val="1062FF75"/>
    <w:rsid w:val="106C1892"/>
    <w:rsid w:val="10AB568B"/>
    <w:rsid w:val="10D6D63C"/>
    <w:rsid w:val="10F5FF99"/>
    <w:rsid w:val="1105B051"/>
    <w:rsid w:val="11245631"/>
    <w:rsid w:val="114EEEA2"/>
    <w:rsid w:val="11503E43"/>
    <w:rsid w:val="116ABFA5"/>
    <w:rsid w:val="117A0F5F"/>
    <w:rsid w:val="11818010"/>
    <w:rsid w:val="11927BFE"/>
    <w:rsid w:val="11AA97CC"/>
    <w:rsid w:val="11AD9746"/>
    <w:rsid w:val="11EF1F56"/>
    <w:rsid w:val="11FD7512"/>
    <w:rsid w:val="11FDAADD"/>
    <w:rsid w:val="12054F15"/>
    <w:rsid w:val="1212B781"/>
    <w:rsid w:val="124C0970"/>
    <w:rsid w:val="12570339"/>
    <w:rsid w:val="1283B874"/>
    <w:rsid w:val="129C3E11"/>
    <w:rsid w:val="12E1FC56"/>
    <w:rsid w:val="12EEF6DA"/>
    <w:rsid w:val="131A8695"/>
    <w:rsid w:val="133E3683"/>
    <w:rsid w:val="134D4526"/>
    <w:rsid w:val="1359D91E"/>
    <w:rsid w:val="135B56BD"/>
    <w:rsid w:val="13C96B1F"/>
    <w:rsid w:val="1405982C"/>
    <w:rsid w:val="140FC9F4"/>
    <w:rsid w:val="1437B434"/>
    <w:rsid w:val="144D7550"/>
    <w:rsid w:val="145E635A"/>
    <w:rsid w:val="1474D75A"/>
    <w:rsid w:val="149265C8"/>
    <w:rsid w:val="14AC9038"/>
    <w:rsid w:val="14B288D2"/>
    <w:rsid w:val="14B9A07C"/>
    <w:rsid w:val="14C5E992"/>
    <w:rsid w:val="14C9FC7F"/>
    <w:rsid w:val="14DBD543"/>
    <w:rsid w:val="151C6974"/>
    <w:rsid w:val="1529A9E8"/>
    <w:rsid w:val="152A514C"/>
    <w:rsid w:val="15593E01"/>
    <w:rsid w:val="15B2DF40"/>
    <w:rsid w:val="15B882FE"/>
    <w:rsid w:val="15BE5DB7"/>
    <w:rsid w:val="15D21E20"/>
    <w:rsid w:val="15D5F5CD"/>
    <w:rsid w:val="15F577F4"/>
    <w:rsid w:val="15FAE036"/>
    <w:rsid w:val="1602301B"/>
    <w:rsid w:val="1618B10F"/>
    <w:rsid w:val="161B8EC9"/>
    <w:rsid w:val="166B250A"/>
    <w:rsid w:val="16700456"/>
    <w:rsid w:val="167858BE"/>
    <w:rsid w:val="169295CC"/>
    <w:rsid w:val="16A99D6F"/>
    <w:rsid w:val="16C98E9E"/>
    <w:rsid w:val="16E4D178"/>
    <w:rsid w:val="16FD786F"/>
    <w:rsid w:val="170FDBDD"/>
    <w:rsid w:val="17167AD8"/>
    <w:rsid w:val="173954BD"/>
    <w:rsid w:val="17822DCF"/>
    <w:rsid w:val="179A7F02"/>
    <w:rsid w:val="17AB6F92"/>
    <w:rsid w:val="17BEFD7F"/>
    <w:rsid w:val="17EC067B"/>
    <w:rsid w:val="181A9A62"/>
    <w:rsid w:val="18323DF5"/>
    <w:rsid w:val="185D2BD6"/>
    <w:rsid w:val="18606D60"/>
    <w:rsid w:val="18736F71"/>
    <w:rsid w:val="18B86EF4"/>
    <w:rsid w:val="18CD364B"/>
    <w:rsid w:val="18F615F2"/>
    <w:rsid w:val="1901D46A"/>
    <w:rsid w:val="19263ED8"/>
    <w:rsid w:val="194CB8E2"/>
    <w:rsid w:val="19516167"/>
    <w:rsid w:val="1966605E"/>
    <w:rsid w:val="196A162B"/>
    <w:rsid w:val="1982A710"/>
    <w:rsid w:val="19B04CF0"/>
    <w:rsid w:val="19B63C14"/>
    <w:rsid w:val="19C76797"/>
    <w:rsid w:val="19E588BC"/>
    <w:rsid w:val="19E750E3"/>
    <w:rsid w:val="19FAB9F0"/>
    <w:rsid w:val="1AD94E93"/>
    <w:rsid w:val="1ADE5480"/>
    <w:rsid w:val="1AE3413D"/>
    <w:rsid w:val="1AE90041"/>
    <w:rsid w:val="1AFEB9E7"/>
    <w:rsid w:val="1B99B52F"/>
    <w:rsid w:val="1BB01299"/>
    <w:rsid w:val="1BEFBDA2"/>
    <w:rsid w:val="1BF0F953"/>
    <w:rsid w:val="1BFE90D4"/>
    <w:rsid w:val="1C3FD793"/>
    <w:rsid w:val="1C5247C9"/>
    <w:rsid w:val="1C7DD7CA"/>
    <w:rsid w:val="1CBB34DA"/>
    <w:rsid w:val="1CD39F8E"/>
    <w:rsid w:val="1CF473A3"/>
    <w:rsid w:val="1CF9667B"/>
    <w:rsid w:val="1CFAB2EF"/>
    <w:rsid w:val="1D8F05F8"/>
    <w:rsid w:val="1D9A38E4"/>
    <w:rsid w:val="1DBB18AC"/>
    <w:rsid w:val="1DE1189B"/>
    <w:rsid w:val="1E19F83C"/>
    <w:rsid w:val="1E37D6A2"/>
    <w:rsid w:val="1E533E2F"/>
    <w:rsid w:val="1E61FFBE"/>
    <w:rsid w:val="1E715EFD"/>
    <w:rsid w:val="1E8AEA99"/>
    <w:rsid w:val="1EAE3868"/>
    <w:rsid w:val="1EB99D3E"/>
    <w:rsid w:val="1EEF6AD0"/>
    <w:rsid w:val="1F0E3FBE"/>
    <w:rsid w:val="1F0F2ECC"/>
    <w:rsid w:val="1F466683"/>
    <w:rsid w:val="1F49D7B9"/>
    <w:rsid w:val="1F8EADD6"/>
    <w:rsid w:val="1FBC6A6E"/>
    <w:rsid w:val="1FCEDD9A"/>
    <w:rsid w:val="1FD10582"/>
    <w:rsid w:val="1FDF858B"/>
    <w:rsid w:val="1FF82A6C"/>
    <w:rsid w:val="20010C2F"/>
    <w:rsid w:val="2017783F"/>
    <w:rsid w:val="2069FFD1"/>
    <w:rsid w:val="20833AD9"/>
    <w:rsid w:val="20873DFF"/>
    <w:rsid w:val="208E0FC6"/>
    <w:rsid w:val="2092D34D"/>
    <w:rsid w:val="20994AD6"/>
    <w:rsid w:val="20C112EB"/>
    <w:rsid w:val="20DFA3F0"/>
    <w:rsid w:val="2118B9B9"/>
    <w:rsid w:val="2169C523"/>
    <w:rsid w:val="2189B563"/>
    <w:rsid w:val="218EAAFF"/>
    <w:rsid w:val="21989F1C"/>
    <w:rsid w:val="21A1B5B5"/>
    <w:rsid w:val="21A43FE5"/>
    <w:rsid w:val="21B56B54"/>
    <w:rsid w:val="21E945D1"/>
    <w:rsid w:val="21F26D65"/>
    <w:rsid w:val="21F8B541"/>
    <w:rsid w:val="2212D329"/>
    <w:rsid w:val="2220360A"/>
    <w:rsid w:val="223049F9"/>
    <w:rsid w:val="223F5F0E"/>
    <w:rsid w:val="229E1D00"/>
    <w:rsid w:val="22A399CC"/>
    <w:rsid w:val="22A77EBD"/>
    <w:rsid w:val="22AC79F9"/>
    <w:rsid w:val="22ACFC24"/>
    <w:rsid w:val="22BE09E0"/>
    <w:rsid w:val="22C88587"/>
    <w:rsid w:val="22CBD36D"/>
    <w:rsid w:val="22D99F91"/>
    <w:rsid w:val="22DB04B0"/>
    <w:rsid w:val="22DC8936"/>
    <w:rsid w:val="22F031E4"/>
    <w:rsid w:val="22FAACA0"/>
    <w:rsid w:val="230825E9"/>
    <w:rsid w:val="230C1079"/>
    <w:rsid w:val="2314B972"/>
    <w:rsid w:val="231AF603"/>
    <w:rsid w:val="2353119B"/>
    <w:rsid w:val="2366CEEF"/>
    <w:rsid w:val="236EB662"/>
    <w:rsid w:val="236FD673"/>
    <w:rsid w:val="238785A8"/>
    <w:rsid w:val="23A5B0CB"/>
    <w:rsid w:val="23B2A954"/>
    <w:rsid w:val="241B75E5"/>
    <w:rsid w:val="242CD8D8"/>
    <w:rsid w:val="243BAC78"/>
    <w:rsid w:val="243D19F8"/>
    <w:rsid w:val="246551DF"/>
    <w:rsid w:val="2479D6C0"/>
    <w:rsid w:val="24911803"/>
    <w:rsid w:val="249B8DE2"/>
    <w:rsid w:val="24C28649"/>
    <w:rsid w:val="24EFC525"/>
    <w:rsid w:val="24FB7853"/>
    <w:rsid w:val="24FF248B"/>
    <w:rsid w:val="2580BB99"/>
    <w:rsid w:val="258E3F64"/>
    <w:rsid w:val="25AE591A"/>
    <w:rsid w:val="25CB57BB"/>
    <w:rsid w:val="25CD4688"/>
    <w:rsid w:val="25DCB896"/>
    <w:rsid w:val="25E0E439"/>
    <w:rsid w:val="2656C081"/>
    <w:rsid w:val="2676351D"/>
    <w:rsid w:val="26996947"/>
    <w:rsid w:val="27291DE6"/>
    <w:rsid w:val="276114B9"/>
    <w:rsid w:val="27627127"/>
    <w:rsid w:val="277119D6"/>
    <w:rsid w:val="279F251F"/>
    <w:rsid w:val="27A1D1A9"/>
    <w:rsid w:val="27A1D5F4"/>
    <w:rsid w:val="27A2802A"/>
    <w:rsid w:val="27B884D7"/>
    <w:rsid w:val="27BC5D29"/>
    <w:rsid w:val="27C3DF15"/>
    <w:rsid w:val="28168506"/>
    <w:rsid w:val="282D4334"/>
    <w:rsid w:val="2844CD48"/>
    <w:rsid w:val="284E2E5C"/>
    <w:rsid w:val="28534138"/>
    <w:rsid w:val="285B0451"/>
    <w:rsid w:val="2871CECA"/>
    <w:rsid w:val="28992D0C"/>
    <w:rsid w:val="28BC7BAD"/>
    <w:rsid w:val="28F60EAE"/>
    <w:rsid w:val="2912BB94"/>
    <w:rsid w:val="2926F51E"/>
    <w:rsid w:val="292FC31F"/>
    <w:rsid w:val="293354E6"/>
    <w:rsid w:val="2941FA82"/>
    <w:rsid w:val="295BB9FB"/>
    <w:rsid w:val="29756C37"/>
    <w:rsid w:val="298D56A8"/>
    <w:rsid w:val="2A3DC6EA"/>
    <w:rsid w:val="2A47D606"/>
    <w:rsid w:val="2A7AF53E"/>
    <w:rsid w:val="2AB6F47F"/>
    <w:rsid w:val="2AF49302"/>
    <w:rsid w:val="2B110998"/>
    <w:rsid w:val="2B3C6875"/>
    <w:rsid w:val="2B61DC02"/>
    <w:rsid w:val="2B990BC2"/>
    <w:rsid w:val="2BA68EAA"/>
    <w:rsid w:val="2BA8A128"/>
    <w:rsid w:val="2BB6132C"/>
    <w:rsid w:val="2BCB04F2"/>
    <w:rsid w:val="2BD65001"/>
    <w:rsid w:val="2BF47CC1"/>
    <w:rsid w:val="2BF76B18"/>
    <w:rsid w:val="2C5B4E68"/>
    <w:rsid w:val="2C601CE0"/>
    <w:rsid w:val="2C7E16C8"/>
    <w:rsid w:val="2CADF75C"/>
    <w:rsid w:val="2CB967D3"/>
    <w:rsid w:val="2CD1F96A"/>
    <w:rsid w:val="2D090722"/>
    <w:rsid w:val="2D349B23"/>
    <w:rsid w:val="2D410130"/>
    <w:rsid w:val="2D53DDEF"/>
    <w:rsid w:val="2DA7E42D"/>
    <w:rsid w:val="2DAED6B1"/>
    <w:rsid w:val="2DB5E59E"/>
    <w:rsid w:val="2DBC58D6"/>
    <w:rsid w:val="2DBD6707"/>
    <w:rsid w:val="2DCAC7CD"/>
    <w:rsid w:val="2DDF2585"/>
    <w:rsid w:val="2DEAB1FE"/>
    <w:rsid w:val="2E0394F5"/>
    <w:rsid w:val="2E3AC7C4"/>
    <w:rsid w:val="2E7B2FF2"/>
    <w:rsid w:val="2ED2FF99"/>
    <w:rsid w:val="2EE35EEB"/>
    <w:rsid w:val="2F17C956"/>
    <w:rsid w:val="2F2D6EDC"/>
    <w:rsid w:val="2F37291B"/>
    <w:rsid w:val="2F5D8CD1"/>
    <w:rsid w:val="2F7792BB"/>
    <w:rsid w:val="2F8E42F0"/>
    <w:rsid w:val="2FDDD0C4"/>
    <w:rsid w:val="2FEA30AC"/>
    <w:rsid w:val="300BBAE3"/>
    <w:rsid w:val="301ADF45"/>
    <w:rsid w:val="303CDF4D"/>
    <w:rsid w:val="30445BDF"/>
    <w:rsid w:val="304FB882"/>
    <w:rsid w:val="306969C7"/>
    <w:rsid w:val="308F2A63"/>
    <w:rsid w:val="30AA44FB"/>
    <w:rsid w:val="31284036"/>
    <w:rsid w:val="312CAA41"/>
    <w:rsid w:val="31B99843"/>
    <w:rsid w:val="31C7FD5B"/>
    <w:rsid w:val="31DB82BC"/>
    <w:rsid w:val="31E5296D"/>
    <w:rsid w:val="31F75BF1"/>
    <w:rsid w:val="321FD296"/>
    <w:rsid w:val="3281710D"/>
    <w:rsid w:val="32A34733"/>
    <w:rsid w:val="32E7FF66"/>
    <w:rsid w:val="330A4C8B"/>
    <w:rsid w:val="333ED13E"/>
    <w:rsid w:val="333F4C97"/>
    <w:rsid w:val="33C74F7B"/>
    <w:rsid w:val="340F35F7"/>
    <w:rsid w:val="341CD9C7"/>
    <w:rsid w:val="34391E75"/>
    <w:rsid w:val="3440030F"/>
    <w:rsid w:val="346F1B0C"/>
    <w:rsid w:val="34728CA1"/>
    <w:rsid w:val="347E1AE9"/>
    <w:rsid w:val="348CC892"/>
    <w:rsid w:val="34C5501E"/>
    <w:rsid w:val="34E36F0B"/>
    <w:rsid w:val="34FE63D9"/>
    <w:rsid w:val="3502601E"/>
    <w:rsid w:val="3509DDE4"/>
    <w:rsid w:val="35196FC4"/>
    <w:rsid w:val="3579FE69"/>
    <w:rsid w:val="357F6EA5"/>
    <w:rsid w:val="35951F92"/>
    <w:rsid w:val="35C711A5"/>
    <w:rsid w:val="35F1DFBE"/>
    <w:rsid w:val="36028C95"/>
    <w:rsid w:val="3613166B"/>
    <w:rsid w:val="361CB42C"/>
    <w:rsid w:val="36254048"/>
    <w:rsid w:val="364BB5C6"/>
    <w:rsid w:val="366BA8A8"/>
    <w:rsid w:val="366F6032"/>
    <w:rsid w:val="3692692A"/>
    <w:rsid w:val="36A19DCC"/>
    <w:rsid w:val="36D177AA"/>
    <w:rsid w:val="36DF10F5"/>
    <w:rsid w:val="36F20573"/>
    <w:rsid w:val="372C16D2"/>
    <w:rsid w:val="3740ADA1"/>
    <w:rsid w:val="3755CD45"/>
    <w:rsid w:val="37595D93"/>
    <w:rsid w:val="37875C8F"/>
    <w:rsid w:val="379158CD"/>
    <w:rsid w:val="37964161"/>
    <w:rsid w:val="37A6FA53"/>
    <w:rsid w:val="37B40930"/>
    <w:rsid w:val="37C42DC3"/>
    <w:rsid w:val="38042A6C"/>
    <w:rsid w:val="380661A3"/>
    <w:rsid w:val="384B9D41"/>
    <w:rsid w:val="3853E7D5"/>
    <w:rsid w:val="38551F11"/>
    <w:rsid w:val="3863BF3E"/>
    <w:rsid w:val="38854ECB"/>
    <w:rsid w:val="388A7AA4"/>
    <w:rsid w:val="388E952E"/>
    <w:rsid w:val="38973CDB"/>
    <w:rsid w:val="38A4BB2A"/>
    <w:rsid w:val="38C98976"/>
    <w:rsid w:val="38DF069B"/>
    <w:rsid w:val="38F26906"/>
    <w:rsid w:val="3910F73B"/>
    <w:rsid w:val="392010EB"/>
    <w:rsid w:val="39254EBC"/>
    <w:rsid w:val="39423CC0"/>
    <w:rsid w:val="39507403"/>
    <w:rsid w:val="395F4D73"/>
    <w:rsid w:val="39A431E4"/>
    <w:rsid w:val="39BB778F"/>
    <w:rsid w:val="39C0BE39"/>
    <w:rsid w:val="39D8C88C"/>
    <w:rsid w:val="3A3F3E2D"/>
    <w:rsid w:val="3A45BAD3"/>
    <w:rsid w:val="3A512832"/>
    <w:rsid w:val="3AB691DA"/>
    <w:rsid w:val="3AEBE3D2"/>
    <w:rsid w:val="3AF97AFF"/>
    <w:rsid w:val="3B0850B2"/>
    <w:rsid w:val="3B23552D"/>
    <w:rsid w:val="3B35B15A"/>
    <w:rsid w:val="3B3B4214"/>
    <w:rsid w:val="3B904976"/>
    <w:rsid w:val="3BA0D16B"/>
    <w:rsid w:val="3BAC6418"/>
    <w:rsid w:val="3BB33534"/>
    <w:rsid w:val="3BC18A97"/>
    <w:rsid w:val="3BDD8400"/>
    <w:rsid w:val="3BE60EF8"/>
    <w:rsid w:val="3BF0C025"/>
    <w:rsid w:val="3BF8D8EA"/>
    <w:rsid w:val="3C0754ED"/>
    <w:rsid w:val="3C0CE3E0"/>
    <w:rsid w:val="3C30DF78"/>
    <w:rsid w:val="3C5FDF5A"/>
    <w:rsid w:val="3C74BEDC"/>
    <w:rsid w:val="3C82A3AA"/>
    <w:rsid w:val="3CA3DCC0"/>
    <w:rsid w:val="3CBBD020"/>
    <w:rsid w:val="3CE29A1B"/>
    <w:rsid w:val="3D2722FB"/>
    <w:rsid w:val="3D3F685B"/>
    <w:rsid w:val="3D49B45D"/>
    <w:rsid w:val="3D8EC117"/>
    <w:rsid w:val="3D93887A"/>
    <w:rsid w:val="3DB3D688"/>
    <w:rsid w:val="3DBD41E4"/>
    <w:rsid w:val="3DE692BE"/>
    <w:rsid w:val="3DEE7F34"/>
    <w:rsid w:val="3DF67F44"/>
    <w:rsid w:val="3E4049EE"/>
    <w:rsid w:val="3E816E40"/>
    <w:rsid w:val="3E85E6A2"/>
    <w:rsid w:val="3E93C58A"/>
    <w:rsid w:val="3E9D7D18"/>
    <w:rsid w:val="3EC366CB"/>
    <w:rsid w:val="3ED71E76"/>
    <w:rsid w:val="3EEF992F"/>
    <w:rsid w:val="3EFE5016"/>
    <w:rsid w:val="3F09D88F"/>
    <w:rsid w:val="3F3CD769"/>
    <w:rsid w:val="3F57DA4C"/>
    <w:rsid w:val="3F7028EF"/>
    <w:rsid w:val="3F8104E6"/>
    <w:rsid w:val="3F8F380E"/>
    <w:rsid w:val="3F98C059"/>
    <w:rsid w:val="3FADEC19"/>
    <w:rsid w:val="3FB85563"/>
    <w:rsid w:val="3FCE455C"/>
    <w:rsid w:val="3FE725E7"/>
    <w:rsid w:val="40031555"/>
    <w:rsid w:val="4026B4B1"/>
    <w:rsid w:val="4046E0EB"/>
    <w:rsid w:val="4079D0B8"/>
    <w:rsid w:val="407D0609"/>
    <w:rsid w:val="409ABF9B"/>
    <w:rsid w:val="40E24AA0"/>
    <w:rsid w:val="40E9723D"/>
    <w:rsid w:val="410FB5C2"/>
    <w:rsid w:val="4116BFD7"/>
    <w:rsid w:val="4123E7BD"/>
    <w:rsid w:val="41357F70"/>
    <w:rsid w:val="418594CC"/>
    <w:rsid w:val="41D0D7A0"/>
    <w:rsid w:val="41DE1044"/>
    <w:rsid w:val="41DFEF2E"/>
    <w:rsid w:val="41E8F56A"/>
    <w:rsid w:val="42013248"/>
    <w:rsid w:val="42134E89"/>
    <w:rsid w:val="421DD2F3"/>
    <w:rsid w:val="422FE6C8"/>
    <w:rsid w:val="424DA7B5"/>
    <w:rsid w:val="430FF527"/>
    <w:rsid w:val="434F0923"/>
    <w:rsid w:val="438E77C5"/>
    <w:rsid w:val="43900D53"/>
    <w:rsid w:val="43A296F8"/>
    <w:rsid w:val="43B635F5"/>
    <w:rsid w:val="43D87B7A"/>
    <w:rsid w:val="43F604FB"/>
    <w:rsid w:val="440EA0FE"/>
    <w:rsid w:val="44353758"/>
    <w:rsid w:val="4449B778"/>
    <w:rsid w:val="447C9D7D"/>
    <w:rsid w:val="448629E4"/>
    <w:rsid w:val="44B344C2"/>
    <w:rsid w:val="44C1CCB5"/>
    <w:rsid w:val="450BE591"/>
    <w:rsid w:val="451D1C8C"/>
    <w:rsid w:val="453FDA3F"/>
    <w:rsid w:val="454635C9"/>
    <w:rsid w:val="4566CB5C"/>
    <w:rsid w:val="456F6153"/>
    <w:rsid w:val="4578EAAB"/>
    <w:rsid w:val="457BB168"/>
    <w:rsid w:val="457C1CCC"/>
    <w:rsid w:val="457CCF13"/>
    <w:rsid w:val="45944451"/>
    <w:rsid w:val="45B1AFEB"/>
    <w:rsid w:val="45C053B4"/>
    <w:rsid w:val="45DEF7DC"/>
    <w:rsid w:val="46039BFE"/>
    <w:rsid w:val="46060135"/>
    <w:rsid w:val="4636E3D4"/>
    <w:rsid w:val="467853B8"/>
    <w:rsid w:val="4680CE9D"/>
    <w:rsid w:val="46A201D6"/>
    <w:rsid w:val="46A47A18"/>
    <w:rsid w:val="46C1C916"/>
    <w:rsid w:val="46E50D11"/>
    <w:rsid w:val="46EC5610"/>
    <w:rsid w:val="4762979F"/>
    <w:rsid w:val="476D6FEE"/>
    <w:rsid w:val="479D84DE"/>
    <w:rsid w:val="47CA927C"/>
    <w:rsid w:val="47EFB069"/>
    <w:rsid w:val="47F47A0D"/>
    <w:rsid w:val="480BF527"/>
    <w:rsid w:val="485C268A"/>
    <w:rsid w:val="489CC035"/>
    <w:rsid w:val="495A62C6"/>
    <w:rsid w:val="496A5696"/>
    <w:rsid w:val="496CB130"/>
    <w:rsid w:val="49715A06"/>
    <w:rsid w:val="498EAC7F"/>
    <w:rsid w:val="499B63DB"/>
    <w:rsid w:val="49AB0190"/>
    <w:rsid w:val="4A0D97BD"/>
    <w:rsid w:val="4A16B15E"/>
    <w:rsid w:val="4A225F8B"/>
    <w:rsid w:val="4A2C017F"/>
    <w:rsid w:val="4A36CA8E"/>
    <w:rsid w:val="4A4B4864"/>
    <w:rsid w:val="4A4C02FD"/>
    <w:rsid w:val="4A508F0B"/>
    <w:rsid w:val="4A5188E8"/>
    <w:rsid w:val="4A51B241"/>
    <w:rsid w:val="4A5E1394"/>
    <w:rsid w:val="4A78458A"/>
    <w:rsid w:val="4A96600D"/>
    <w:rsid w:val="4A9812F5"/>
    <w:rsid w:val="4AB141A7"/>
    <w:rsid w:val="4ABFF7E6"/>
    <w:rsid w:val="4AE24100"/>
    <w:rsid w:val="4B25E4DB"/>
    <w:rsid w:val="4B29338A"/>
    <w:rsid w:val="4B837449"/>
    <w:rsid w:val="4B9CF773"/>
    <w:rsid w:val="4BC27518"/>
    <w:rsid w:val="4BCAAAD5"/>
    <w:rsid w:val="4C0B7E1C"/>
    <w:rsid w:val="4C2F80B1"/>
    <w:rsid w:val="4C41E5F0"/>
    <w:rsid w:val="4C63DC85"/>
    <w:rsid w:val="4C79BCBF"/>
    <w:rsid w:val="4C95E5E9"/>
    <w:rsid w:val="4C9F80AF"/>
    <w:rsid w:val="4C9FEF34"/>
    <w:rsid w:val="4CC86D35"/>
    <w:rsid w:val="4CDAED93"/>
    <w:rsid w:val="4D01229B"/>
    <w:rsid w:val="4D4B9B9B"/>
    <w:rsid w:val="4D58359E"/>
    <w:rsid w:val="4D6D85A7"/>
    <w:rsid w:val="4DB3F1F2"/>
    <w:rsid w:val="4DB9FD92"/>
    <w:rsid w:val="4DEF758B"/>
    <w:rsid w:val="4DF17CC1"/>
    <w:rsid w:val="4E1F2882"/>
    <w:rsid w:val="4E3F4010"/>
    <w:rsid w:val="4E4B1096"/>
    <w:rsid w:val="4E54EE09"/>
    <w:rsid w:val="4E59E2EC"/>
    <w:rsid w:val="4E606D20"/>
    <w:rsid w:val="4EF3FA42"/>
    <w:rsid w:val="4F489210"/>
    <w:rsid w:val="4F58E72E"/>
    <w:rsid w:val="4F5B5BA8"/>
    <w:rsid w:val="4F615DCD"/>
    <w:rsid w:val="4F705762"/>
    <w:rsid w:val="4F96164A"/>
    <w:rsid w:val="4FB30637"/>
    <w:rsid w:val="4FE4B858"/>
    <w:rsid w:val="4FE9C8D2"/>
    <w:rsid w:val="4FEDAFD4"/>
    <w:rsid w:val="50415462"/>
    <w:rsid w:val="5041DD75"/>
    <w:rsid w:val="504655D6"/>
    <w:rsid w:val="5056E2AC"/>
    <w:rsid w:val="5069262E"/>
    <w:rsid w:val="50E76885"/>
    <w:rsid w:val="50F65919"/>
    <w:rsid w:val="50FDC487"/>
    <w:rsid w:val="510E7C67"/>
    <w:rsid w:val="51456C6F"/>
    <w:rsid w:val="51699A5A"/>
    <w:rsid w:val="5170594C"/>
    <w:rsid w:val="51C35FE8"/>
    <w:rsid w:val="51DD298C"/>
    <w:rsid w:val="520F5C8A"/>
    <w:rsid w:val="5229B391"/>
    <w:rsid w:val="5249D575"/>
    <w:rsid w:val="5253B72A"/>
    <w:rsid w:val="525CB50A"/>
    <w:rsid w:val="526F31B2"/>
    <w:rsid w:val="5296C1CE"/>
    <w:rsid w:val="52A38BFC"/>
    <w:rsid w:val="52A6F0EF"/>
    <w:rsid w:val="52C24A1E"/>
    <w:rsid w:val="52E3DBEC"/>
    <w:rsid w:val="52EBC1B3"/>
    <w:rsid w:val="5300693F"/>
    <w:rsid w:val="53409548"/>
    <w:rsid w:val="53797032"/>
    <w:rsid w:val="538E2365"/>
    <w:rsid w:val="53A65D11"/>
    <w:rsid w:val="53A821CB"/>
    <w:rsid w:val="53EE7C0B"/>
    <w:rsid w:val="53FC7EEF"/>
    <w:rsid w:val="540F00FF"/>
    <w:rsid w:val="5432B7AE"/>
    <w:rsid w:val="5448FC7E"/>
    <w:rsid w:val="547E1144"/>
    <w:rsid w:val="549F1791"/>
    <w:rsid w:val="54AFF2FA"/>
    <w:rsid w:val="54D21C39"/>
    <w:rsid w:val="54D59908"/>
    <w:rsid w:val="54DC2C50"/>
    <w:rsid w:val="54FB25E6"/>
    <w:rsid w:val="550AFCC6"/>
    <w:rsid w:val="55231C29"/>
    <w:rsid w:val="55516332"/>
    <w:rsid w:val="555F9E53"/>
    <w:rsid w:val="558549C6"/>
    <w:rsid w:val="558CF897"/>
    <w:rsid w:val="559CA3C9"/>
    <w:rsid w:val="55CCE6FC"/>
    <w:rsid w:val="55D83D71"/>
    <w:rsid w:val="55E1D2C4"/>
    <w:rsid w:val="5602B604"/>
    <w:rsid w:val="567C3FC4"/>
    <w:rsid w:val="568E008E"/>
    <w:rsid w:val="569BFA4B"/>
    <w:rsid w:val="56EBCEC2"/>
    <w:rsid w:val="570A3515"/>
    <w:rsid w:val="571886DA"/>
    <w:rsid w:val="572EB6C1"/>
    <w:rsid w:val="573BF1BF"/>
    <w:rsid w:val="5743A4CE"/>
    <w:rsid w:val="5764A9C3"/>
    <w:rsid w:val="57BAA22F"/>
    <w:rsid w:val="57CFD99B"/>
    <w:rsid w:val="57F28B68"/>
    <w:rsid w:val="581DB5DD"/>
    <w:rsid w:val="584069ED"/>
    <w:rsid w:val="585F7191"/>
    <w:rsid w:val="585FC241"/>
    <w:rsid w:val="586C407B"/>
    <w:rsid w:val="5879306B"/>
    <w:rsid w:val="588771E9"/>
    <w:rsid w:val="589FD916"/>
    <w:rsid w:val="58A11B4D"/>
    <w:rsid w:val="58C0C199"/>
    <w:rsid w:val="58CB5C8A"/>
    <w:rsid w:val="58F4F0ED"/>
    <w:rsid w:val="5915AFEA"/>
    <w:rsid w:val="591E1F81"/>
    <w:rsid w:val="593B3579"/>
    <w:rsid w:val="598DBF9A"/>
    <w:rsid w:val="599B8CCD"/>
    <w:rsid w:val="599E2E33"/>
    <w:rsid w:val="59BF5C3D"/>
    <w:rsid w:val="59F8D001"/>
    <w:rsid w:val="5A2FE6E5"/>
    <w:rsid w:val="5A3BC660"/>
    <w:rsid w:val="5A5A6FF4"/>
    <w:rsid w:val="5A849C75"/>
    <w:rsid w:val="5A996836"/>
    <w:rsid w:val="5ACAE992"/>
    <w:rsid w:val="5AD4137F"/>
    <w:rsid w:val="5AF48CE0"/>
    <w:rsid w:val="5B1F82A9"/>
    <w:rsid w:val="5B6F1F4B"/>
    <w:rsid w:val="5B728837"/>
    <w:rsid w:val="5B947C4F"/>
    <w:rsid w:val="5BB74022"/>
    <w:rsid w:val="5BEAED1B"/>
    <w:rsid w:val="5BF75EDA"/>
    <w:rsid w:val="5BFA9628"/>
    <w:rsid w:val="5C4FC2F6"/>
    <w:rsid w:val="5C6AD424"/>
    <w:rsid w:val="5C6BDD60"/>
    <w:rsid w:val="5C8AFC84"/>
    <w:rsid w:val="5C92D5E1"/>
    <w:rsid w:val="5CF42D5A"/>
    <w:rsid w:val="5CF7E02D"/>
    <w:rsid w:val="5D020BA5"/>
    <w:rsid w:val="5D0DBC85"/>
    <w:rsid w:val="5D11F023"/>
    <w:rsid w:val="5D149EE7"/>
    <w:rsid w:val="5D23D008"/>
    <w:rsid w:val="5D4427E8"/>
    <w:rsid w:val="5D471BEC"/>
    <w:rsid w:val="5D7427B0"/>
    <w:rsid w:val="5D8E42F4"/>
    <w:rsid w:val="5DA39A17"/>
    <w:rsid w:val="5DDF832D"/>
    <w:rsid w:val="5DE12725"/>
    <w:rsid w:val="5E33007A"/>
    <w:rsid w:val="5E342195"/>
    <w:rsid w:val="5E3D498C"/>
    <w:rsid w:val="5E4F2D4E"/>
    <w:rsid w:val="5E802DD0"/>
    <w:rsid w:val="5E817E62"/>
    <w:rsid w:val="5EE21A34"/>
    <w:rsid w:val="5EE61D44"/>
    <w:rsid w:val="5EF9810F"/>
    <w:rsid w:val="5F23F747"/>
    <w:rsid w:val="5F2E3A6D"/>
    <w:rsid w:val="5F4DBB8D"/>
    <w:rsid w:val="5F842B2F"/>
    <w:rsid w:val="5FA5CC23"/>
    <w:rsid w:val="5FCE2EFB"/>
    <w:rsid w:val="5FD6FD2D"/>
    <w:rsid w:val="5FE88855"/>
    <w:rsid w:val="5FF5E1E0"/>
    <w:rsid w:val="6003298F"/>
    <w:rsid w:val="601BB673"/>
    <w:rsid w:val="604C229E"/>
    <w:rsid w:val="60565B0F"/>
    <w:rsid w:val="607C3DBF"/>
    <w:rsid w:val="60A83EE8"/>
    <w:rsid w:val="60AF2F24"/>
    <w:rsid w:val="60B218D0"/>
    <w:rsid w:val="60B6A589"/>
    <w:rsid w:val="60D5923D"/>
    <w:rsid w:val="60EB5F9A"/>
    <w:rsid w:val="6107DCD3"/>
    <w:rsid w:val="61081245"/>
    <w:rsid w:val="61576148"/>
    <w:rsid w:val="617DA1D2"/>
    <w:rsid w:val="6194CD56"/>
    <w:rsid w:val="61A1E1E8"/>
    <w:rsid w:val="61AB0F15"/>
    <w:rsid w:val="61D64243"/>
    <w:rsid w:val="620515D6"/>
    <w:rsid w:val="62065338"/>
    <w:rsid w:val="62119159"/>
    <w:rsid w:val="62267EA9"/>
    <w:rsid w:val="623CE7EC"/>
    <w:rsid w:val="6240F38F"/>
    <w:rsid w:val="62662DC6"/>
    <w:rsid w:val="62717FA3"/>
    <w:rsid w:val="629ECA68"/>
    <w:rsid w:val="62D3876C"/>
    <w:rsid w:val="63135293"/>
    <w:rsid w:val="631EA940"/>
    <w:rsid w:val="6332C853"/>
    <w:rsid w:val="633564A5"/>
    <w:rsid w:val="634C24A1"/>
    <w:rsid w:val="634ECC1B"/>
    <w:rsid w:val="635A40A0"/>
    <w:rsid w:val="63633103"/>
    <w:rsid w:val="63774F24"/>
    <w:rsid w:val="6390A6F9"/>
    <w:rsid w:val="63BC68F5"/>
    <w:rsid w:val="63D189EF"/>
    <w:rsid w:val="64146024"/>
    <w:rsid w:val="641569BF"/>
    <w:rsid w:val="64357A4E"/>
    <w:rsid w:val="6456159D"/>
    <w:rsid w:val="646B5A1C"/>
    <w:rsid w:val="64814F71"/>
    <w:rsid w:val="64E127BA"/>
    <w:rsid w:val="64E9DDB7"/>
    <w:rsid w:val="64ED88AF"/>
    <w:rsid w:val="64F7EAC1"/>
    <w:rsid w:val="650251EB"/>
    <w:rsid w:val="6508780E"/>
    <w:rsid w:val="650C5F17"/>
    <w:rsid w:val="652D3BB2"/>
    <w:rsid w:val="65603CBF"/>
    <w:rsid w:val="65802629"/>
    <w:rsid w:val="65D3CACE"/>
    <w:rsid w:val="65F5795D"/>
    <w:rsid w:val="65F63829"/>
    <w:rsid w:val="6611DF10"/>
    <w:rsid w:val="66304D0B"/>
    <w:rsid w:val="66443ED6"/>
    <w:rsid w:val="665986F1"/>
    <w:rsid w:val="6667B909"/>
    <w:rsid w:val="66686E07"/>
    <w:rsid w:val="666C355C"/>
    <w:rsid w:val="66893526"/>
    <w:rsid w:val="66B024DC"/>
    <w:rsid w:val="66B9BF5F"/>
    <w:rsid w:val="66C5436B"/>
    <w:rsid w:val="66C60AED"/>
    <w:rsid w:val="66F53B6E"/>
    <w:rsid w:val="67093E22"/>
    <w:rsid w:val="6712A0BE"/>
    <w:rsid w:val="6722A8D1"/>
    <w:rsid w:val="672E1F88"/>
    <w:rsid w:val="673D8D66"/>
    <w:rsid w:val="67492714"/>
    <w:rsid w:val="674F377E"/>
    <w:rsid w:val="675087EE"/>
    <w:rsid w:val="675C9C35"/>
    <w:rsid w:val="6763BB52"/>
    <w:rsid w:val="676BB24E"/>
    <w:rsid w:val="676E527F"/>
    <w:rsid w:val="6784B394"/>
    <w:rsid w:val="678FA1EA"/>
    <w:rsid w:val="6795D699"/>
    <w:rsid w:val="67EF6C5B"/>
    <w:rsid w:val="67FFB681"/>
    <w:rsid w:val="680F1C71"/>
    <w:rsid w:val="684C6614"/>
    <w:rsid w:val="689874D0"/>
    <w:rsid w:val="68A02F98"/>
    <w:rsid w:val="68A3894D"/>
    <w:rsid w:val="68BBBB08"/>
    <w:rsid w:val="690BB5EF"/>
    <w:rsid w:val="6928B007"/>
    <w:rsid w:val="693D8E8C"/>
    <w:rsid w:val="69402421"/>
    <w:rsid w:val="694BF17A"/>
    <w:rsid w:val="694FCF67"/>
    <w:rsid w:val="695E38E9"/>
    <w:rsid w:val="6969C9A8"/>
    <w:rsid w:val="696DEE71"/>
    <w:rsid w:val="699B884F"/>
    <w:rsid w:val="69BE60AD"/>
    <w:rsid w:val="69C13BA7"/>
    <w:rsid w:val="69D41F14"/>
    <w:rsid w:val="69E6ED26"/>
    <w:rsid w:val="6A0220ED"/>
    <w:rsid w:val="6A1D0A96"/>
    <w:rsid w:val="6A1F56C3"/>
    <w:rsid w:val="6A23BF34"/>
    <w:rsid w:val="6A34FE5C"/>
    <w:rsid w:val="6A3DC469"/>
    <w:rsid w:val="6A3EB8D4"/>
    <w:rsid w:val="6A44B356"/>
    <w:rsid w:val="6A6A67CC"/>
    <w:rsid w:val="6A98D0EB"/>
    <w:rsid w:val="6AFC1DE8"/>
    <w:rsid w:val="6B06155E"/>
    <w:rsid w:val="6B1415C6"/>
    <w:rsid w:val="6B47A461"/>
    <w:rsid w:val="6B814CE4"/>
    <w:rsid w:val="6B8CCFB5"/>
    <w:rsid w:val="6BB1F2D1"/>
    <w:rsid w:val="6BC39628"/>
    <w:rsid w:val="6BD3F252"/>
    <w:rsid w:val="6BE371DF"/>
    <w:rsid w:val="6C05D8ED"/>
    <w:rsid w:val="6C2A7DF5"/>
    <w:rsid w:val="6C2AB79D"/>
    <w:rsid w:val="6C4E9A9A"/>
    <w:rsid w:val="6C6C88DA"/>
    <w:rsid w:val="6CD9DA70"/>
    <w:rsid w:val="6CDD890C"/>
    <w:rsid w:val="6D08F18F"/>
    <w:rsid w:val="6D2C83F8"/>
    <w:rsid w:val="6D55EB90"/>
    <w:rsid w:val="6D66D0EE"/>
    <w:rsid w:val="6D7AE140"/>
    <w:rsid w:val="6D893431"/>
    <w:rsid w:val="6D8F1D2C"/>
    <w:rsid w:val="6DC19940"/>
    <w:rsid w:val="6DCC100A"/>
    <w:rsid w:val="6DDEA149"/>
    <w:rsid w:val="6DE2277D"/>
    <w:rsid w:val="6DF7FE20"/>
    <w:rsid w:val="6DF8BE6B"/>
    <w:rsid w:val="6E29ACC5"/>
    <w:rsid w:val="6E5E44BF"/>
    <w:rsid w:val="6E6476E9"/>
    <w:rsid w:val="6E6F0D98"/>
    <w:rsid w:val="6EB60239"/>
    <w:rsid w:val="6EC5D3DC"/>
    <w:rsid w:val="6ECDB805"/>
    <w:rsid w:val="6EE94285"/>
    <w:rsid w:val="6EF174D0"/>
    <w:rsid w:val="6F098627"/>
    <w:rsid w:val="6F0B69CF"/>
    <w:rsid w:val="6F31951A"/>
    <w:rsid w:val="6F461884"/>
    <w:rsid w:val="6F465C0C"/>
    <w:rsid w:val="6F5A0E21"/>
    <w:rsid w:val="6F64AF6E"/>
    <w:rsid w:val="6F70EB10"/>
    <w:rsid w:val="6F9AA71C"/>
    <w:rsid w:val="6FBC4C46"/>
    <w:rsid w:val="6FC2D981"/>
    <w:rsid w:val="6FC46A10"/>
    <w:rsid w:val="6FD04F9C"/>
    <w:rsid w:val="6FD27633"/>
    <w:rsid w:val="6FE2A882"/>
    <w:rsid w:val="6FE3E136"/>
    <w:rsid w:val="70602B2E"/>
    <w:rsid w:val="708217E3"/>
    <w:rsid w:val="708F3A0C"/>
    <w:rsid w:val="70AA30EA"/>
    <w:rsid w:val="70AA456C"/>
    <w:rsid w:val="70AE772C"/>
    <w:rsid w:val="70D8BA90"/>
    <w:rsid w:val="70EED7BE"/>
    <w:rsid w:val="71052C30"/>
    <w:rsid w:val="71206616"/>
    <w:rsid w:val="7159DAEA"/>
    <w:rsid w:val="715A10E4"/>
    <w:rsid w:val="715D3986"/>
    <w:rsid w:val="716300A8"/>
    <w:rsid w:val="717679BC"/>
    <w:rsid w:val="71815567"/>
    <w:rsid w:val="718279A5"/>
    <w:rsid w:val="7194F8B6"/>
    <w:rsid w:val="71A70D27"/>
    <w:rsid w:val="71BECF0A"/>
    <w:rsid w:val="71DA670D"/>
    <w:rsid w:val="71DE12FD"/>
    <w:rsid w:val="71F85A4C"/>
    <w:rsid w:val="722C0E82"/>
    <w:rsid w:val="7255B8F1"/>
    <w:rsid w:val="72824071"/>
    <w:rsid w:val="728D9EEF"/>
    <w:rsid w:val="729650FD"/>
    <w:rsid w:val="7296E104"/>
    <w:rsid w:val="72A28BF9"/>
    <w:rsid w:val="72A64F54"/>
    <w:rsid w:val="72DB7D9E"/>
    <w:rsid w:val="7329AA14"/>
    <w:rsid w:val="732EF576"/>
    <w:rsid w:val="734154A5"/>
    <w:rsid w:val="73455D73"/>
    <w:rsid w:val="7393985F"/>
    <w:rsid w:val="73953015"/>
    <w:rsid w:val="73B475DD"/>
    <w:rsid w:val="73B73A70"/>
    <w:rsid w:val="73C526AD"/>
    <w:rsid w:val="74070595"/>
    <w:rsid w:val="7415A3C0"/>
    <w:rsid w:val="742E879D"/>
    <w:rsid w:val="7440F786"/>
    <w:rsid w:val="744CE79B"/>
    <w:rsid w:val="74B01778"/>
    <w:rsid w:val="74BA4A52"/>
    <w:rsid w:val="7509DC03"/>
    <w:rsid w:val="7542401D"/>
    <w:rsid w:val="75879AB3"/>
    <w:rsid w:val="75C57437"/>
    <w:rsid w:val="763A6154"/>
    <w:rsid w:val="764A0DA8"/>
    <w:rsid w:val="76786791"/>
    <w:rsid w:val="767E0E9B"/>
    <w:rsid w:val="76D396DB"/>
    <w:rsid w:val="76FBC895"/>
    <w:rsid w:val="7703CB2B"/>
    <w:rsid w:val="77249A91"/>
    <w:rsid w:val="772ADA65"/>
    <w:rsid w:val="773322DE"/>
    <w:rsid w:val="7733326E"/>
    <w:rsid w:val="7737DB11"/>
    <w:rsid w:val="774E920D"/>
    <w:rsid w:val="774FE901"/>
    <w:rsid w:val="7766D765"/>
    <w:rsid w:val="7776B5EF"/>
    <w:rsid w:val="77BDF8D7"/>
    <w:rsid w:val="77DA5B0C"/>
    <w:rsid w:val="783B4CF8"/>
    <w:rsid w:val="78C404AC"/>
    <w:rsid w:val="78C755C1"/>
    <w:rsid w:val="78E15A89"/>
    <w:rsid w:val="79007897"/>
    <w:rsid w:val="7929BC06"/>
    <w:rsid w:val="7947C4BA"/>
    <w:rsid w:val="794C8B19"/>
    <w:rsid w:val="7956171E"/>
    <w:rsid w:val="797BF322"/>
    <w:rsid w:val="79852D6D"/>
    <w:rsid w:val="798A4771"/>
    <w:rsid w:val="79EDD9EC"/>
    <w:rsid w:val="7A2646D2"/>
    <w:rsid w:val="7A3D6427"/>
    <w:rsid w:val="7A407C31"/>
    <w:rsid w:val="7A73725D"/>
    <w:rsid w:val="7AAC7EC5"/>
    <w:rsid w:val="7ABCD83D"/>
    <w:rsid w:val="7AE022C5"/>
    <w:rsid w:val="7B0EDECC"/>
    <w:rsid w:val="7B18EEC8"/>
    <w:rsid w:val="7B223DFF"/>
    <w:rsid w:val="7B3EB87A"/>
    <w:rsid w:val="7B4ADFA6"/>
    <w:rsid w:val="7B8E1E05"/>
    <w:rsid w:val="7BD34FD0"/>
    <w:rsid w:val="7BEEEF03"/>
    <w:rsid w:val="7C63E92A"/>
    <w:rsid w:val="7C674B03"/>
    <w:rsid w:val="7C6760D8"/>
    <w:rsid w:val="7C76EFC4"/>
    <w:rsid w:val="7C940B4F"/>
    <w:rsid w:val="7CAC0ACF"/>
    <w:rsid w:val="7CB5A4EB"/>
    <w:rsid w:val="7CC983A4"/>
    <w:rsid w:val="7CD8E06C"/>
    <w:rsid w:val="7CDE0A19"/>
    <w:rsid w:val="7CEB2946"/>
    <w:rsid w:val="7CEB66F2"/>
    <w:rsid w:val="7CED9605"/>
    <w:rsid w:val="7D150764"/>
    <w:rsid w:val="7D18A5A9"/>
    <w:rsid w:val="7D2D7B1E"/>
    <w:rsid w:val="7D52D54E"/>
    <w:rsid w:val="7D7818A1"/>
    <w:rsid w:val="7DB6D162"/>
    <w:rsid w:val="7DE44D52"/>
    <w:rsid w:val="7E1691DD"/>
    <w:rsid w:val="7E592864"/>
    <w:rsid w:val="7E6E5438"/>
    <w:rsid w:val="7E71DE15"/>
    <w:rsid w:val="7E7BAA6E"/>
    <w:rsid w:val="7E88D686"/>
    <w:rsid w:val="7E99986B"/>
    <w:rsid w:val="7F4880BB"/>
    <w:rsid w:val="7F4C94B2"/>
    <w:rsid w:val="7F5A5FD4"/>
    <w:rsid w:val="7F601874"/>
    <w:rsid w:val="7F83359F"/>
    <w:rsid w:val="7F8F2CCC"/>
    <w:rsid w:val="7FAFB814"/>
    <w:rsid w:val="7FB3B8C3"/>
    <w:rsid w:val="7FCD2295"/>
    <w:rsid w:val="7FDCD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48D5AA"/>
  <w14:defaultImageDpi w14:val="32767"/>
  <w15:chartTrackingRefBased/>
  <w15:docId w15:val="{B37D243A-C20F-4BC8-8746-67F8556CA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uiPriority="7" w:semiHidden="1" w:unhideWhenUsed="1" w:qFormat="1"/>
    <w:lsdException w:name="heading 3" w:uiPriority="8" w:semiHidden="1" w:unhideWhenUsed="1" w:qFormat="1"/>
    <w:lsdException w:name="heading 4" w:uiPriority="9" w:semiHidden="1" w:unhideWhenUsed="1" w:qFormat="1"/>
    <w:lsdException w:name="heading 5" w:uiPriority="10"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semiHidden="1" w:unhideWhenUsed="1" w:qFormat="1"/>
    <w:lsdException w:name="toc 2" w:uiPriority="39" w:semiHidden="1" w:unhideWhenUsed="1" w:qFormat="1"/>
    <w:lsdException w:name="toc 3" w:uiPriority="39" w:semiHidden="1"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uiPriority="5" w:semiHidden="1" w:unhideWhenUsed="1" w:qFormat="1"/>
    <w:lsdException w:name="footer" w:uiPriority="4" w:semiHidden="1" w:unhideWhenUsed="1" w:qFormat="1"/>
    <w:lsdException w:name="index heading" w:semiHidden="1"/>
    <w:lsdException w:name="caption" w:uiPriority="2" w:semiHidden="1"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uiPriority="13" w:semiHidden="1" w:unhideWhenUsed="1" w:qFormat="1"/>
    <w:lsdException w:name="List 2" w:semiHidden="1"/>
    <w:lsdException w:name="List 3" w:semiHidden="1"/>
    <w:lsdException w:name="List 4" w:semiHidden="1"/>
    <w:lsdException w:name="List 5" w:semiHidden="1"/>
    <w:lsdException w:name="List Bullet 2" w:uiPriority="14" w:semiHidden="1" w:unhideWhenUsed="1" w:qFormat="1"/>
    <w:lsdException w:name="List Bullet 3" w:semiHidden="1"/>
    <w:lsdException w:name="List Bullet 4" w:semiHidden="1"/>
    <w:lsdException w:name="List Bullet 5" w:semiHidden="1"/>
    <w:lsdException w:name="List Number 2" w:uiPriority="15" w:semiHidden="1"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uiPriority="19" w:semiHidden="1" w:qFormat="1"/>
    <w:lsdException w:name="Default Paragraph Font" w:uiPriority="1" w:semiHidden="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uiPriority="3"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uiPriority="0" w:semiHidden="1"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3"/>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3"/>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3"/>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3"/>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3"/>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3"/>
      </w:numPr>
      <w:spacing w:before="40"/>
      <w:outlineLvl w:val="6"/>
    </w:pPr>
    <w:rPr>
      <w:rFonts w:asciiTheme="majorHAnsi" w:hAnsiTheme="majorHAnsi" w:eastAsiaTheme="majorEastAsia"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3"/>
      </w:numPr>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3"/>
      </w:numPr>
      <w:spacing w:before="4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color="D0CECE" w:themeColor="background2" w:themeShade="E6" w:sz="8" w:space="10"/>
      </w:pBdr>
      <w:spacing w:before="0" w:after="240"/>
    </w:pPr>
    <w:rPr>
      <w:b/>
      <w:color w:val="002060"/>
    </w:rPr>
  </w:style>
  <w:style w:type="character" w:styleId="Heading5Char" w:customStyle="1">
    <w:name w:val="Heading 5 Char"/>
    <w:aliases w:val="ŠHeading 5 Char"/>
    <w:basedOn w:val="DefaultParagraphFont"/>
    <w:link w:val="Heading5"/>
    <w:uiPriority w:val="10"/>
    <w:rsid w:val="00F13777"/>
    <w:rPr>
      <w:rFonts w:ascii="Arial" w:hAnsi="Arial" w:eastAsia="SimSun" w:cs="Arial"/>
      <w:color w:val="041F42"/>
      <w:sz w:val="32"/>
      <w:lang w:val="en-AU" w:eastAsia="zh-CN"/>
    </w:rPr>
  </w:style>
  <w:style w:type="character" w:styleId="HeaderChar" w:customStyle="1">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styleId="FooterChar" w:customStyle="1">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styleId="Logo" w:customStyle="1">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styleId="Heading6Char" w:customStyle="1">
    <w:name w:val="Heading 6 Char"/>
    <w:aliases w:val="ŠHeading 6 Char"/>
    <w:basedOn w:val="DefaultParagraphFont"/>
    <w:link w:val="Heading6"/>
    <w:uiPriority w:val="99"/>
    <w:semiHidden/>
    <w:rsid w:val="009C575A"/>
    <w:rPr>
      <w:rFonts w:ascii="Arial" w:hAnsi="Arial" w:eastAsiaTheme="majorEastAsia"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styleId="UnresolvedMention1" w:customStyle="1">
    <w:name w:val="Unresolved Mention1"/>
    <w:basedOn w:val="DefaultParagraphFont"/>
    <w:uiPriority w:val="99"/>
    <w:semiHidden/>
    <w:unhideWhenUsed/>
    <w:rsid w:val="00F740FA"/>
    <w:rPr>
      <w:color w:val="605E5C"/>
      <w:shd w:val="clear" w:color="auto" w:fill="E1DFDD"/>
    </w:rPr>
  </w:style>
  <w:style w:type="character" w:styleId="Heading1Char" w:customStyle="1">
    <w:name w:val="Heading 1 Char"/>
    <w:aliases w:val="ŠHeading 1 Char"/>
    <w:basedOn w:val="DefaultParagraphFont"/>
    <w:link w:val="Heading1"/>
    <w:uiPriority w:val="6"/>
    <w:rsid w:val="0033147A"/>
    <w:rPr>
      <w:rFonts w:ascii="Arial" w:hAnsi="Arial" w:eastAsiaTheme="majorEastAsia" w:cstheme="majorBidi"/>
      <w:b/>
      <w:color w:val="1C438B"/>
      <w:sz w:val="52"/>
      <w:szCs w:val="32"/>
      <w:lang w:val="en-AU"/>
    </w:rPr>
  </w:style>
  <w:style w:type="character" w:styleId="Heading2Char" w:customStyle="1">
    <w:name w:val="Heading 2 Char"/>
    <w:aliases w:val="ŠHeading 2 Char"/>
    <w:basedOn w:val="DefaultParagraphFont"/>
    <w:link w:val="Heading2"/>
    <w:uiPriority w:val="7"/>
    <w:rsid w:val="00F13777"/>
    <w:rPr>
      <w:rFonts w:ascii="Arial" w:hAnsi="Arial" w:eastAsia="SimSun" w:cs="Arial"/>
      <w:b/>
      <w:color w:val="1C438B"/>
      <w:sz w:val="48"/>
      <w:szCs w:val="36"/>
      <w:lang w:val="en-AU" w:eastAsia="zh-CN"/>
    </w:rPr>
  </w:style>
  <w:style w:type="character" w:styleId="Heading3Char" w:customStyle="1">
    <w:name w:val="Heading 3 Char"/>
    <w:aliases w:val="ŠHeading 3 Char"/>
    <w:basedOn w:val="DefaultParagraphFont"/>
    <w:link w:val="Heading3"/>
    <w:uiPriority w:val="8"/>
    <w:rsid w:val="00F13777"/>
    <w:rPr>
      <w:rFonts w:ascii="Arial" w:hAnsi="Arial" w:eastAsia="SimSun" w:cs="Arial"/>
      <w:color w:val="1C438B"/>
      <w:sz w:val="40"/>
      <w:szCs w:val="40"/>
      <w:lang w:val="en-AU" w:eastAsia="zh-CN"/>
    </w:rPr>
  </w:style>
  <w:style w:type="character" w:styleId="Heading4Char" w:customStyle="1">
    <w:name w:val="Heading 4 Char"/>
    <w:aliases w:val="ŠHeading 4 Char"/>
    <w:basedOn w:val="DefaultParagraphFont"/>
    <w:link w:val="Heading4"/>
    <w:uiPriority w:val="9"/>
    <w:rsid w:val="0033147A"/>
    <w:rPr>
      <w:rFonts w:ascii="Arial" w:hAnsi="Arial" w:eastAsia="SimSun" w:cs="Times New Roman"/>
      <w:color w:val="041F42"/>
      <w:sz w:val="36"/>
      <w:szCs w:val="32"/>
      <w:lang w:val="en-AU"/>
    </w:rPr>
  </w:style>
  <w:style w:type="table" w:styleId="Tableheader" w:customStyle="1">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80" w:beforeLines="0" w:beforeAutospacing="0" w:after="80" w:afterLines="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color="1F3864" w:themeColor="accent1" w:themeShade="80" w:sz="24" w:space="0"/>
          <w:left w:val="single" w:color="1F3864" w:themeColor="accent1" w:themeShade="80" w:sz="24" w:space="0"/>
          <w:bottom w:val="single" w:color="C00000" w:sz="24" w:space="0"/>
          <w:right w:val="single" w:color="1F3864" w:themeColor="accent1" w:themeShade="80" w:sz="24" w:space="0"/>
          <w:insideH w:val="single" w:color="1F3864" w:themeColor="accent1" w:themeShade="80" w:sz="24" w:space="0"/>
          <w:insideV w:val="single" w:color="1F3864" w:themeColor="accent1" w:themeShade="80" w:sz="24" w:space="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80" w:beforeLines="0" w:beforeAutospacing="0" w:after="80" w:afterLines="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80" w:beforeLines="80" w:beforeAutospacing="0" w:after="80" w:afterLines="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80" w:beforeLines="80" w:beforeAutospacing="0" w:after="80" w:afterLines="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80" w:beforeLines="0" w:beforeAutospacing="0" w:after="80" w:afterLines="0" w:afterAutospacing="0" w:line="240" w:lineRule="auto"/>
        <w:contextualSpacing w:val="0"/>
        <w:mirrorIndents/>
      </w:pPr>
      <w:tblPr/>
      <w:tcPr>
        <w:tcBorders>
          <w:top w:val="single" w:color="auto" w:sz="4" w:space="0"/>
          <w:left w:val="single" w:color="auto" w:sz="4" w:space="0"/>
          <w:bottom w:val="single" w:color="auto" w:sz="4" w:space="0"/>
          <w:right w:val="single" w:color="auto" w:sz="4" w:space="0"/>
          <w:insideH w:val="single" w:color="auto" w:sz="4" w:space="0"/>
          <w:insideV w:val="single" w:color="auto" w:sz="4" w:space="0"/>
        </w:tcBorders>
      </w:tcPr>
    </w:tblStylePr>
    <w:tblStylePr w:type="band2Horz">
      <w:pPr>
        <w:keepNext w:val="0"/>
        <w:keepLines w:val="0"/>
        <w:pageBreakBefore w:val="0"/>
        <w:widowControl w:val="0"/>
        <w:suppressLineNumbers w:val="0"/>
        <w:suppressAutoHyphens w:val="0"/>
        <w:wordWrap/>
        <w:adjustRightInd/>
        <w:snapToGrid w:val="0"/>
        <w:spacing w:before="80" w:beforeLines="0" w:beforeAutospacing="0" w:after="80" w:afterLines="0" w:afterAutospacing="0" w:line="240" w:lineRule="auto"/>
        <w:contextualSpacing w:val="0"/>
        <w:mirrorIndents/>
      </w:pPr>
      <w:rPr>
        <w:rFonts w:ascii="Arial" w:hAnsi="Arial"/>
        <w:color w:val="000000" w:themeColor="text1"/>
        <w:sz w:val="22"/>
      </w:rPr>
      <w:tblPr/>
      <w:tcPr>
        <w:tcBorders>
          <w:top w:val="single" w:color="auto" w:sz="4" w:space="0"/>
          <w:left w:val="single" w:color="auto" w:sz="4" w:space="0"/>
          <w:bottom w:val="single" w:color="auto" w:sz="4" w:space="0"/>
          <w:right w:val="single" w:color="auto" w:sz="4" w:space="0"/>
          <w:insideH w:val="single" w:color="auto" w:sz="4" w:space="0"/>
          <w:insideV w:val="single" w:color="auto" w:sz="4" w:space="0"/>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80" w:beforeLines="80" w:beforeAutospacing="0" w:after="80" w:afterLines="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80" w:beforeLines="80" w:beforeAutospacing="0" w:after="80" w:afterLines="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80" w:beforeLines="80" w:beforeAutospacing="0" w:after="80" w:afterLines="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80" w:beforeLines="80" w:beforeAutospacing="0" w:after="80" w:afterLines="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7"/>
      </w:numPr>
      <w:tabs>
        <w:tab w:val="left" w:pos="1134"/>
      </w:tabs>
      <w:adjustRightInd w:val="0"/>
      <w:snapToGrid w:val="0"/>
      <w:spacing w:before="40" w:line="300" w:lineRule="auto"/>
      <w:contextualSpacing/>
    </w:pPr>
  </w:style>
  <w:style w:type="character" w:styleId="Heading7Char" w:customStyle="1">
    <w:name w:val="Heading 7 Char"/>
    <w:basedOn w:val="DefaultParagraphFont"/>
    <w:link w:val="Heading7"/>
    <w:uiPriority w:val="99"/>
    <w:semiHidden/>
    <w:rsid w:val="00F740FA"/>
    <w:rPr>
      <w:rFonts w:asciiTheme="majorHAnsi" w:hAnsiTheme="majorHAnsi" w:eastAsiaTheme="majorEastAsia" w:cstheme="majorBidi"/>
      <w:i/>
      <w:iCs/>
      <w:color w:val="1F3763" w:themeColor="accent1" w:themeShade="7F"/>
      <w:lang w:val="en-AU"/>
    </w:rPr>
  </w:style>
  <w:style w:type="character" w:styleId="Heading8Char" w:customStyle="1">
    <w:name w:val="Heading 8 Char"/>
    <w:basedOn w:val="DefaultParagraphFont"/>
    <w:link w:val="Heading8"/>
    <w:uiPriority w:val="99"/>
    <w:semiHidden/>
    <w:rsid w:val="00F740FA"/>
    <w:rPr>
      <w:rFonts w:asciiTheme="majorHAnsi" w:hAnsiTheme="majorHAnsi" w:eastAsiaTheme="majorEastAsia"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6"/>
      </w:numPr>
      <w:tabs>
        <w:tab w:val="left" w:pos="1134"/>
      </w:tabs>
      <w:snapToGrid w:val="0"/>
      <w:spacing w:before="40" w:line="300" w:lineRule="auto"/>
      <w:contextualSpacing/>
    </w:pPr>
    <w:rPr>
      <w:rFonts w:eastAsia="SimSun" w:cs="Times New Roman"/>
    </w:rPr>
  </w:style>
  <w:style w:type="character" w:styleId="Heading9Char" w:customStyle="1">
    <w:name w:val="Heading 9 Char"/>
    <w:basedOn w:val="DefaultParagraphFont"/>
    <w:link w:val="Heading9"/>
    <w:uiPriority w:val="99"/>
    <w:semiHidden/>
    <w:rsid w:val="00F740FA"/>
    <w:rPr>
      <w:rFonts w:asciiTheme="majorHAnsi" w:hAnsiTheme="majorHAnsi" w:eastAsiaTheme="majorEastAsia"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5"/>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4"/>
      </w:numPr>
    </w:pPr>
  </w:style>
  <w:style w:type="character" w:styleId="QuoteChar" w:customStyle="1">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styleId="TitleChar" w:customStyle="1">
    <w:name w:val="Title Char"/>
    <w:aliases w:val="ŠTitle Char"/>
    <w:basedOn w:val="DefaultParagraphFont"/>
    <w:link w:val="Title"/>
    <w:uiPriority w:val="24"/>
    <w:rsid w:val="00F740FA"/>
    <w:rPr>
      <w:rFonts w:ascii="Arial" w:hAnsi="Arial" w:eastAsia="SimSun"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styleId="DateChar" w:customStyle="1">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styleId="SignatureChar" w:customStyle="1">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59"/>
    <w:rsid w:val="00F740FA"/>
    <w:pPr>
      <w:spacing w:before="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80" w:beforeLines="0" w:beforeAutospacing="0" w:after="80" w:afterLines="0" w:afterAutospacing="0" w:line="240" w:lineRule="auto"/>
        <w:contextualSpacing w:val="0"/>
        <w:mirrorIndents w:val="0"/>
      </w:pPr>
      <w:tblPr/>
      <w:trPr>
        <w:tblHeader/>
      </w:trPr>
      <w:tcPr>
        <w:tcBorders>
          <w:top w:val="single" w:color="auto" w:sz="4" w:space="0"/>
          <w:left w:val="single" w:color="auto" w:sz="4" w:space="0"/>
          <w:bottom w:val="single" w:color="C00000" w:sz="4" w:space="0"/>
          <w:right w:val="single" w:color="auto" w:sz="4" w:space="0"/>
          <w:insideH w:val="single" w:color="auto" w:sz="4" w:space="0"/>
          <w:insideV w:val="single" w:color="auto" w:sz="4" w:space="0"/>
          <w:tl2br w:val="nil"/>
          <w:tr2bl w:val="nil"/>
        </w:tcBorders>
        <w:shd w:val="clear" w:color="auto" w:fill="002060"/>
      </w:tcPr>
    </w:tblStyle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tblStylePr w:type="band1Horz">
      <w:pPr>
        <w:keepNext w:val="0"/>
        <w:keepLines w:val="0"/>
        <w:pageBreakBefore w:val="0"/>
        <w:widowControl w:val="0"/>
        <w:suppressLineNumbers w:val="0"/>
        <w:suppressAutoHyphens w:val="0"/>
        <w:wordWrap/>
        <w:adjustRightInd w:val="0"/>
        <w:snapToGrid w:val="0"/>
        <w:spacing w:before="80" w:beforeLines="0" w:beforeAutospacing="0" w:after="80" w:afterLines="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80" w:beforeLines="80" w:beforeAutospacing="0" w:after="80" w:afterLines="80" w:afterAutospacing="0" w:line="240" w:lineRule="atLeast"/>
        <w:contextualSpacing w:val="0"/>
      </w:pPr>
      <w:rPr>
        <w:rFonts w:ascii="Arial" w:hAnsi="Arial"/>
        <w:sz w:val="22"/>
      </w:rPr>
      <w:tblPr/>
      <w:tcPr>
        <w:tcBorders>
          <w:top w:val="single" w:color="auto" w:sz="4" w:space="0"/>
          <w:left w:val="single" w:color="auto" w:sz="4" w:space="0"/>
          <w:bottom w:val="single" w:color="auto" w:sz="4" w:space="0"/>
          <w:right w:val="single" w:color="auto" w:sz="4" w:space="0"/>
          <w:insideH w:val="single" w:color="auto" w:sz="4" w:space="0"/>
          <w:insideV w:val="single" w:color="auto" w:sz="4" w:space="0"/>
          <w:tl2br w:val="nil"/>
          <w:tr2bl w:val="nil"/>
        </w:tcBorders>
        <w:shd w:val="clear" w:color="auto" w:fill="F2F2F2" w:themeFill="background1" w:themeFillShade="F2"/>
      </w:tcPr>
    </w:tblStylePr>
  </w:style>
  <w:style w:type="paragraph" w:styleId="FeatureBox" w:customStyle="1">
    <w:name w:val="Feature Box"/>
    <w:aliases w:val="ŠFeature Box"/>
    <w:basedOn w:val="Normal"/>
    <w:next w:val="Normal"/>
    <w:qFormat/>
    <w:rsid w:val="003D22E3"/>
    <w:pPr>
      <w:pBdr>
        <w:top w:val="single" w:color="1C438B" w:sz="24" w:space="10"/>
        <w:left w:val="single" w:color="1C438B" w:sz="24" w:space="10"/>
        <w:bottom w:val="single" w:color="1C438B" w:sz="24" w:space="10"/>
        <w:right w:val="single" w:color="1C438B" w:sz="24" w:space="10"/>
      </w:pBdr>
    </w:pPr>
    <w:rPr>
      <w:rFonts w:cs="Arial"/>
      <w:lang w:eastAsia="zh-CN"/>
    </w:rPr>
  </w:style>
  <w:style w:type="paragraph" w:styleId="FeatureBox2" w:customStyle="1">
    <w:name w:val="Feature Box 2"/>
    <w:aliases w:val="ŠFeature Box 2"/>
    <w:basedOn w:val="FeatureBox"/>
    <w:next w:val="Normal"/>
    <w:qFormat/>
    <w:rsid w:val="003D22E3"/>
    <w:pPr>
      <w:pBdr>
        <w:top w:val="single" w:color="FFFFFF" w:themeColor="background1" w:sz="24" w:space="10"/>
        <w:left w:val="single" w:color="FFFFFF" w:themeColor="background1" w:sz="24" w:space="10"/>
        <w:bottom w:val="single" w:color="FFFFFF" w:themeColor="background1" w:sz="24" w:space="10"/>
        <w:right w:val="single" w:color="FFFFFF" w:themeColor="background1" w:sz="24" w:space="10"/>
      </w:pBdr>
      <w:shd w:val="clear" w:color="auto" w:fill="C8DBF0"/>
    </w:pPr>
  </w:style>
  <w:style w:type="paragraph" w:styleId="ListParagraph">
    <w:name w:val="List Paragraph"/>
    <w:basedOn w:val="Normal"/>
    <w:uiPriority w:val="99"/>
    <w:unhideWhenUsed/>
    <w:qFormat/>
    <w:rsid w:val="00066BF8"/>
    <w:pPr>
      <w:ind w:left="720"/>
      <w:contextualSpacing/>
    </w:pPr>
  </w:style>
  <w:style w:type="character" w:styleId="CommentReference">
    <w:name w:val="annotation reference"/>
    <w:basedOn w:val="DefaultParagraphFont"/>
    <w:uiPriority w:val="99"/>
    <w:semiHidden/>
    <w:rsid w:val="000B71C9"/>
    <w:rPr>
      <w:sz w:val="16"/>
      <w:szCs w:val="16"/>
    </w:rPr>
  </w:style>
  <w:style w:type="paragraph" w:styleId="CommentText">
    <w:name w:val="annotation text"/>
    <w:basedOn w:val="Normal"/>
    <w:link w:val="CommentTextChar"/>
    <w:uiPriority w:val="99"/>
    <w:semiHidden/>
    <w:rsid w:val="000B71C9"/>
    <w:pPr>
      <w:spacing w:line="240" w:lineRule="auto"/>
    </w:pPr>
    <w:rPr>
      <w:sz w:val="20"/>
      <w:szCs w:val="20"/>
    </w:rPr>
  </w:style>
  <w:style w:type="character" w:styleId="CommentTextChar" w:customStyle="1">
    <w:name w:val="Comment Text Char"/>
    <w:basedOn w:val="DefaultParagraphFont"/>
    <w:link w:val="CommentText"/>
    <w:uiPriority w:val="99"/>
    <w:semiHidden/>
    <w:rsid w:val="000B71C9"/>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0B71C9"/>
    <w:rPr>
      <w:b/>
      <w:bCs/>
    </w:rPr>
  </w:style>
  <w:style w:type="character" w:styleId="CommentSubjectChar" w:customStyle="1">
    <w:name w:val="Comment Subject Char"/>
    <w:basedOn w:val="CommentTextChar"/>
    <w:link w:val="CommentSubject"/>
    <w:uiPriority w:val="99"/>
    <w:semiHidden/>
    <w:rsid w:val="000B71C9"/>
    <w:rPr>
      <w:rFonts w:ascii="Arial" w:hAnsi="Arial"/>
      <w:b/>
      <w:bCs/>
      <w:sz w:val="20"/>
      <w:szCs w:val="20"/>
      <w:lang w:val="en-AU"/>
    </w:rPr>
  </w:style>
  <w:style w:type="paragraph" w:styleId="BalloonText">
    <w:name w:val="Balloon Text"/>
    <w:basedOn w:val="Normal"/>
    <w:link w:val="BalloonTextChar"/>
    <w:uiPriority w:val="99"/>
    <w:semiHidden/>
    <w:unhideWhenUsed/>
    <w:rsid w:val="000B71C9"/>
    <w:pPr>
      <w:spacing w:before="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0B71C9"/>
    <w:rPr>
      <w:rFonts w:ascii="Segoe UI" w:hAnsi="Segoe UI" w:cs="Segoe UI"/>
      <w:sz w:val="18"/>
      <w:szCs w:val="18"/>
      <w:lang w:val="en-AU"/>
    </w:rPr>
  </w:style>
  <w:style w:type="character" w:styleId="FollowedHyperlink">
    <w:name w:val="FollowedHyperlink"/>
    <w:basedOn w:val="DefaultParagraphFont"/>
    <w:uiPriority w:val="99"/>
    <w:semiHidden/>
    <w:unhideWhenUsed/>
    <w:rsid w:val="002225E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2859305">
      <w:bodyDiv w:val="1"/>
      <w:marLeft w:val="0"/>
      <w:marRight w:val="0"/>
      <w:marTop w:val="0"/>
      <w:marBottom w:val="0"/>
      <w:divBdr>
        <w:top w:val="none" w:sz="0" w:space="0" w:color="auto"/>
        <w:left w:val="none" w:sz="0" w:space="0" w:color="auto"/>
        <w:bottom w:val="none" w:sz="0" w:space="0" w:color="auto"/>
        <w:right w:val="none" w:sz="0" w:space="0" w:color="auto"/>
      </w:divBdr>
    </w:div>
    <w:div w:id="672030681">
      <w:bodyDiv w:val="1"/>
      <w:marLeft w:val="0"/>
      <w:marRight w:val="0"/>
      <w:marTop w:val="0"/>
      <w:marBottom w:val="0"/>
      <w:divBdr>
        <w:top w:val="none" w:sz="0" w:space="0" w:color="auto"/>
        <w:left w:val="none" w:sz="0" w:space="0" w:color="auto"/>
        <w:bottom w:val="none" w:sz="0" w:space="0" w:color="auto"/>
        <w:right w:val="none" w:sz="0" w:space="0" w:color="auto"/>
      </w:divBdr>
    </w:div>
    <w:div w:id="1252931266">
      <w:bodyDiv w:val="1"/>
      <w:marLeft w:val="0"/>
      <w:marRight w:val="0"/>
      <w:marTop w:val="0"/>
      <w:marBottom w:val="0"/>
      <w:divBdr>
        <w:top w:val="none" w:sz="0" w:space="0" w:color="auto"/>
        <w:left w:val="none" w:sz="0" w:space="0" w:color="auto"/>
        <w:bottom w:val="none" w:sz="0" w:space="0" w:color="auto"/>
        <w:right w:val="none" w:sz="0" w:space="0" w:color="auto"/>
      </w:divBdr>
    </w:div>
    <w:div w:id="175617296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106806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sites.google.com/education.nsw.gov.au/get-mathematical-stage-1/targeted-teaching/how-to-make-a-square" TargetMode="External" Id="rId47" /><Relationship Type="http://schemas.openxmlformats.org/officeDocument/2006/relationships/settings" Target="settings.xml" Id="rId7" /><Relationship Type="http://schemas.openxmlformats.org/officeDocument/2006/relationships/footer" Target="footer2.xml" Id="rId71" /><Relationship Type="http://schemas.openxmlformats.org/officeDocument/2006/relationships/customXml" Target="../customXml/item2.xml" Id="rId2" /><Relationship Type="http://schemas.openxmlformats.org/officeDocument/2006/relationships/hyperlink" Target="https://education.nsw.gov.au/teaching-and-learning/learning-from-home/teaching-at-home/teaching-and-learning-resources/planning-and-programming/k-6-support/mathematics" TargetMode="External" Id="rId11" /><Relationship Type="http://schemas.openxmlformats.org/officeDocument/2006/relationships/fontTable" Target="fontTable.xml" Id="rId74" /><Relationship Type="http://schemas.openxmlformats.org/officeDocument/2006/relationships/numbering" Target="numbering.xml" Id="rId5" /><Relationship Type="http://schemas.openxmlformats.org/officeDocument/2006/relationships/endnotes" Target="endnotes.xml" Id="rId10" /><Relationship Type="http://schemas.openxmlformats.org/officeDocument/2006/relationships/footer" Target="footer3.xml" Id="rId73"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5.png" Id="rId35" /><Relationship Type="http://schemas.openxmlformats.org/officeDocument/2006/relationships/webSettings" Target="webSettings.xml" Id="rId8" /><Relationship Type="http://schemas.openxmlformats.org/officeDocument/2006/relationships/header" Target="header1.xml" Id="rId72" /><Relationship Type="http://schemas.openxmlformats.org/officeDocument/2006/relationships/customXml" Target="../customXml/item3.xml" Id="rId3" /><Relationship Type="http://schemas.openxmlformats.org/officeDocument/2006/relationships/footer" Target="footer1.xml" Id="rId70" /><Relationship Type="http://schemas.openxmlformats.org/officeDocument/2006/relationships/theme" Target="theme/theme1.xml" Id="rId75"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b1.png" Id="R509a3860754948d8" /><Relationship Type="http://schemas.openxmlformats.org/officeDocument/2006/relationships/image" Target="/media/imageb2.png" Id="R6662ece382944602" /><Relationship Type="http://schemas.openxmlformats.org/officeDocument/2006/relationships/hyperlink" Target="https://sites.google.com/education.nsw.gov.au/get-mathematical-stage-1/targeted-teaching/staircase-pattern" TargetMode="External" Id="Ra502d5e7aefd49e5" /><Relationship Type="http://schemas.openxmlformats.org/officeDocument/2006/relationships/image" Target="/media/imageb3.png" Id="R03a486797cc5408e" /><Relationship Type="http://schemas.openxmlformats.org/officeDocument/2006/relationships/image" Target="/media/imageb4.png" Id="Rafd21bb0392a4c1f" /><Relationship Type="http://schemas.openxmlformats.org/officeDocument/2006/relationships/image" Target="/media/imageb5.png" Id="R045c0bdcfedd4dfe" /><Relationship Type="http://schemas.openxmlformats.org/officeDocument/2006/relationships/hyperlink" Target="https://sites.google.com/education.nsw.gov.au/get-mathematical-stage-1/targeted-teaching/staircase-pattern" TargetMode="External" Id="R0c85fde79be54e57" /><Relationship Type="http://schemas.openxmlformats.org/officeDocument/2006/relationships/image" Target="/media/imageb6.png" Id="R42c89926b1274738" /><Relationship Type="http://schemas.openxmlformats.org/officeDocument/2006/relationships/image" Target="/media/imageb7.png" Id="R156a290fb0254ab2" /><Relationship Type="http://schemas.openxmlformats.org/officeDocument/2006/relationships/image" Target="/media/imageb8.png" Id="R302581ddb41944ff" /><Relationship Type="http://schemas.openxmlformats.org/officeDocument/2006/relationships/image" Target="/media/imageb9.png" Id="R5f01ebefc1044ec3" /><Relationship Type="http://schemas.openxmlformats.org/officeDocument/2006/relationships/hyperlink" Target="https://sites.google.com/education.nsw.gov.au/get-mathematical-stage-1/targeted-teaching/staircase-pattern" TargetMode="External" Id="Rbe66abdf90db4201" /><Relationship Type="http://schemas.openxmlformats.org/officeDocument/2006/relationships/image" Target="/media/imageba.png" Id="R7234d31ff4c34a8b" /><Relationship Type="http://schemas.openxmlformats.org/officeDocument/2006/relationships/image" Target="/media/imagebb.png" Id="Rc6c49cc409284ccb" /><Relationship Type="http://schemas.openxmlformats.org/officeDocument/2006/relationships/image" Target="/media/imagebc.png" Id="R477e1dd2c28a4d25" /><Relationship Type="http://schemas.openxmlformats.org/officeDocument/2006/relationships/hyperlink" Target="https://numberblocks.fandom.com/wiki/Step_Squads" TargetMode="External" Id="R0a8296eb1f084765" /><Relationship Type="http://schemas.openxmlformats.org/officeDocument/2006/relationships/image" Target="/media/imagebd.png" Id="R09302f9e3c6a49d9" /><Relationship Type="http://schemas.openxmlformats.org/officeDocument/2006/relationships/image" Target="/media/imagebe.png" Id="R3c7ff8c771bb4ab6" /><Relationship Type="http://schemas.openxmlformats.org/officeDocument/2006/relationships/image" Target="/media/imagebf.png" Id="Re6d07e3d243843ba" /><Relationship Type="http://schemas.openxmlformats.org/officeDocument/2006/relationships/hyperlink" Target="https://sites.google.com/education.nsw.gov.au/get-mathematical-stage-1/targeted-teaching/introducing-rekenreks" TargetMode="External" Id="R89023fa0748c4005" /><Relationship Type="http://schemas.openxmlformats.org/officeDocument/2006/relationships/image" Target="/media/imagec0.png" Id="Re70b5381a2d642cb" /><Relationship Type="http://schemas.openxmlformats.org/officeDocument/2006/relationships/image" Target="/media/imagec1.png" Id="R88eb2e4080ca4411" /><Relationship Type="http://schemas.openxmlformats.org/officeDocument/2006/relationships/image" Target="/media/imagec2.png" Id="R3ea85d863be94314" /><Relationship Type="http://schemas.openxmlformats.org/officeDocument/2006/relationships/image" Target="/media/imagec3.png" Id="R1a168aea76024e4f" /><Relationship Type="http://schemas.openxmlformats.org/officeDocument/2006/relationships/image" Target="/media/imagec4.png" Id="R7d67dc5d46424600" /><Relationship Type="http://schemas.openxmlformats.org/officeDocument/2006/relationships/image" Target="/media/imagec5.png" Id="R82f3b350134b4bce" /><Relationship Type="http://schemas.openxmlformats.org/officeDocument/2006/relationships/hyperlink" Target="https://sites.google.com/education.nsw.gov.au/get-mathematical-stage-1/targeted-teaching/balancing-numbers-1" TargetMode="External" Id="R4eb0612724944445" /><Relationship Type="http://schemas.openxmlformats.org/officeDocument/2006/relationships/image" Target="/media/imagec6.png" Id="R13aab7844d664070" /><Relationship Type="http://schemas.openxmlformats.org/officeDocument/2006/relationships/image" Target="/media/imagec7.png" Id="Rf07cef04c0ca439b" /><Relationship Type="http://schemas.openxmlformats.org/officeDocument/2006/relationships/image" Target="/media/imagec8.png" Id="Rf637a98ff358464c" /><Relationship Type="http://schemas.openxmlformats.org/officeDocument/2006/relationships/hyperlink" Target="https://sites.google.com/education.nsw.gov.au/get-mathematical-stage-1/targeted-teaching/balancing-numbers-1" TargetMode="External" Id="R9533016e74194fcd" /><Relationship Type="http://schemas.openxmlformats.org/officeDocument/2006/relationships/image" Target="/media/imagec9.png" Id="R56bdf97d36304c26" /><Relationship Type="http://schemas.openxmlformats.org/officeDocument/2006/relationships/image" Target="/media/imageca.png" Id="R5a1581696f7345e1" /><Relationship Type="http://schemas.openxmlformats.org/officeDocument/2006/relationships/image" Target="/media/imagecb.png" Id="Rb0e17fed66704cc2" /><Relationship Type="http://schemas.openxmlformats.org/officeDocument/2006/relationships/image" Target="/media/imagecc.png" Id="R21c060251ba041d0" /><Relationship Type="http://schemas.openxmlformats.org/officeDocument/2006/relationships/image" Target="/media/imagecd.png" Id="R7eef9dadccad4afc" /><Relationship Type="http://schemas.openxmlformats.org/officeDocument/2006/relationships/image" Target="/media/imagece.png" Id="R1dba844a64e347b7" /><Relationship Type="http://schemas.openxmlformats.org/officeDocument/2006/relationships/image" Target="/media/imagecf.png" Id="R296f63efff434414" /><Relationship Type="http://schemas.openxmlformats.org/officeDocument/2006/relationships/image" Target="/media/imaged0.png" Id="R62f7f18702cb41da" /><Relationship Type="http://schemas.openxmlformats.org/officeDocument/2006/relationships/hyperlink" Target="https://sites.google.com/education.nsw.gov.au/get-mathematical-stage-1/targeted-teaching/balancing-numbers-1" TargetMode="External" Id="R54e15e88e51b4c1a" /><Relationship Type="http://schemas.openxmlformats.org/officeDocument/2006/relationships/image" Target="/media/imaged1.png" Id="Ra76ff8d927fa4677" /><Relationship Type="http://schemas.openxmlformats.org/officeDocument/2006/relationships/image" Target="/media/imaged2.png" Id="Rdce39942979842eb" /><Relationship Type="http://schemas.openxmlformats.org/officeDocument/2006/relationships/hyperlink" Target="https://sites.google.com/education.nsw.gov.au/get-mathematical-stage-1/targeted-teaching/staircase-pattern-follow-up" TargetMode="External" Id="R8b05c56c00754903" /><Relationship Type="http://schemas.openxmlformats.org/officeDocument/2006/relationships/image" Target="/media/imaged3.png" Id="R5bb4bdd612e04df6" /><Relationship Type="http://schemas.openxmlformats.org/officeDocument/2006/relationships/image" Target="/media/imaged4.png" Id="Rd2aecfac78ac48fb" /><Relationship Type="http://schemas.openxmlformats.org/officeDocument/2006/relationships/image" Target="/media/imaged5.png" Id="R28271c59df6d4dde" /><Relationship Type="http://schemas.openxmlformats.org/officeDocument/2006/relationships/image" Target="/media/imaged6.png" Id="Rd5bc931ea39d4e6f" /><Relationship Type="http://schemas.openxmlformats.org/officeDocument/2006/relationships/image" Target="/media/imaged7.png" Id="R3480927c642a4e8f" /><Relationship Type="http://schemas.openxmlformats.org/officeDocument/2006/relationships/image" Target="/media/imaged8.png" Id="R672cf44488234eee" /><Relationship Type="http://schemas.openxmlformats.org/officeDocument/2006/relationships/image" Target="/media/imaged9.png" Id="Rec8d8974bb2b4674" /><Relationship Type="http://schemas.openxmlformats.org/officeDocument/2006/relationships/image" Target="/media/imageda.png" Id="R8009912514284eb3" /><Relationship Type="http://schemas.openxmlformats.org/officeDocument/2006/relationships/image" Target="/media/imagedb.png" Id="R106e0480acf34066" /><Relationship Type="http://schemas.openxmlformats.org/officeDocument/2006/relationships/hyperlink" Target="https://sites.google.com/education.nsw.gov.au/get-mathematical-stage-1/targeted-teaching/how-to-make-a-rekenrek" TargetMode="External" Id="R60a0958ab6524815" /><Relationship Type="http://schemas.openxmlformats.org/officeDocument/2006/relationships/image" Target="/media/imagedc.png" Id="R9cd60bb1b99e483f" /><Relationship Type="http://schemas.openxmlformats.org/officeDocument/2006/relationships/hyperlink" Target="https://sites.google.com/education.nsw.gov.au/get-mathematical-stage-1/targeted-teaching/balancing-numbers-2" TargetMode="External" Id="Rd5709e31301d4c8d" /><Relationship Type="http://schemas.openxmlformats.org/officeDocument/2006/relationships/image" Target="/media/imagedd.png" Id="Rf145207595ec43fe" /><Relationship Type="http://schemas.openxmlformats.org/officeDocument/2006/relationships/image" Target="/media/imagede.png" Id="R133a07db482f4115" /><Relationship Type="http://schemas.openxmlformats.org/officeDocument/2006/relationships/image" Target="/media/imagedf.png" Id="Rd6f61d63c963445f" /><Relationship Type="http://schemas.openxmlformats.org/officeDocument/2006/relationships/image" Target="/media/imagee0.png" Id="R68d419d2b98b44b9" /><Relationship Type="http://schemas.openxmlformats.org/officeDocument/2006/relationships/image" Target="/media/imagee1.png" Id="Rd8b0b75a19b44331" /><Relationship Type="http://schemas.openxmlformats.org/officeDocument/2006/relationships/image" Target="/media/imagee2.png" Id="R4e4b195d82674dc0" /><Relationship Type="http://schemas.openxmlformats.org/officeDocument/2006/relationships/image" Target="/media/imagee3.png" Id="Re881d9d1cee6447d" /><Relationship Type="http://schemas.openxmlformats.org/officeDocument/2006/relationships/hyperlink" Target="https://sites.google.com/education.nsw.gov.au/get-mathematical-stage-1/targeted-teaching/balancing-numbers-2" TargetMode="External" Id="Reab074170ba64790" /><Relationship Type="http://schemas.openxmlformats.org/officeDocument/2006/relationships/image" Target="/media/imagee4.png" Id="Rce42f483144e4d78" /><Relationship Type="http://schemas.openxmlformats.org/officeDocument/2006/relationships/image" Target="/media/imagee5.png" Id="Ra6811134764c4a3b" /><Relationship Type="http://schemas.openxmlformats.org/officeDocument/2006/relationships/image" Target="/media/imagee6.png" Id="R2ee3c29616f14be0" /><Relationship Type="http://schemas.openxmlformats.org/officeDocument/2006/relationships/image" Target="/media/imagee7.png" Id="R230e96756d004865" /><Relationship Type="http://schemas.openxmlformats.org/officeDocument/2006/relationships/image" Target="/media/imagee8.png" Id="R8ea3bfb558f74882" /><Relationship Type="http://schemas.openxmlformats.org/officeDocument/2006/relationships/hyperlink" Target="https://sites.google.com/education.nsw.gov.au/get-mathematical-stage-1/targeted-teaching/balancing-numbers-2" TargetMode="External" Id="R85d309a867e34fec" /><Relationship Type="http://schemas.openxmlformats.org/officeDocument/2006/relationships/image" Target="/media/imagee9.png" Id="R8028b30970ec4c20" /><Relationship Type="http://schemas.openxmlformats.org/officeDocument/2006/relationships/image" Target="/media/imageea.png" Id="R08fa34a50baf45ad" /><Relationship Type="http://schemas.openxmlformats.org/officeDocument/2006/relationships/image" Target="/media/imageeb.png" Id="R7d6fb252aae24689" /><Relationship Type="http://schemas.openxmlformats.org/officeDocument/2006/relationships/hyperlink" Target="https://sites.google.com/education.nsw.gov.au/get-mathematical-stage-1/targeted-teaching/balancing-numbers-2" TargetMode="External" Id="R1aee121a99224424" /><Relationship Type="http://schemas.openxmlformats.org/officeDocument/2006/relationships/image" Target="/media/imageec.png" Id="Rcef9020039844a0d" /><Relationship Type="http://schemas.openxmlformats.org/officeDocument/2006/relationships/image" Target="/media/imageed.png" Id="Rc60496860b3a485c" /><Relationship Type="http://schemas.openxmlformats.org/officeDocument/2006/relationships/hyperlink" Target="https://sites.google.com/education.nsw.gov.au/get-mathematical-stage-1/contexts-for-practise/handfuls-thinking-multiplicatively" TargetMode="External" Id="R816871793a7745be" /><Relationship Type="http://schemas.openxmlformats.org/officeDocument/2006/relationships/image" Target="/media/imageee.png" Id="Rf7cfc081f73a4f7d" /><Relationship Type="http://schemas.openxmlformats.org/officeDocument/2006/relationships/image" Target="/media/imageef.png" Id="Rd86f3257b13c47bf" /><Relationship Type="http://schemas.openxmlformats.org/officeDocument/2006/relationships/image" Target="/media/imagef0.png" Id="R5b63bdc965f1417e" /><Relationship Type="http://schemas.openxmlformats.org/officeDocument/2006/relationships/image" Target="/media/imagef1.png" Id="Rf074645a12f84e3f" /><Relationship Type="http://schemas.openxmlformats.org/officeDocument/2006/relationships/image" Target="/media/imagef2.png" Id="R444f98e2bf544937" /><Relationship Type="http://schemas.openxmlformats.org/officeDocument/2006/relationships/image" Target="/media/imagef3.png" Id="Rf0e4d8ac910b4cb0" /><Relationship Type="http://schemas.openxmlformats.org/officeDocument/2006/relationships/image" Target="/media/imagef4.png" Id="Re57bfb42886e4b6c" /><Relationship Type="http://schemas.openxmlformats.org/officeDocument/2006/relationships/hyperlink" Target="https://sites.google.com/education.nsw.gov.au/get-mathematical-stage-1/targeted-teaching/rekenreks-1" TargetMode="External" Id="Ra2ec399cc60b46f6" /><Relationship Type="http://schemas.openxmlformats.org/officeDocument/2006/relationships/image" Target="/media/imagef5.png" Id="R39ae9e915708447d" /><Relationship Type="http://schemas.openxmlformats.org/officeDocument/2006/relationships/image" Target="/media/imagef6.png" Id="R57e0f74174534009" /><Relationship Type="http://schemas.openxmlformats.org/officeDocument/2006/relationships/image" Target="/media/imagef7.png" Id="Rc9a3650f83fe4428" /><Relationship Type="http://schemas.openxmlformats.org/officeDocument/2006/relationships/image" Target="/media/imagef8.png" Id="R254b7b8d56194d50" /><Relationship Type="http://schemas.openxmlformats.org/officeDocument/2006/relationships/image" Target="/media/imagef9.png" Id="R7a716e5f169a41fb" /><Relationship Type="http://schemas.openxmlformats.org/officeDocument/2006/relationships/hyperlink" Target="https://sites.google.com/education.nsw.gov.au/get-mathematical-stage-1/contexts-for-practise/rekenrek-duel-level-2" TargetMode="External" Id="Rfc0542f37f824d00" /><Relationship Type="http://schemas.openxmlformats.org/officeDocument/2006/relationships/image" Target="/media/imagefa.png" Id="Rf687d0c5e0a64349" /><Relationship Type="http://schemas.openxmlformats.org/officeDocument/2006/relationships/image" Target="/media/imagefb.png" Id="R462f38be4f9f4d24" /><Relationship Type="http://schemas.openxmlformats.org/officeDocument/2006/relationships/image" Target="/media/imagefc.png" Id="Rda7a8baa99dc4b24" /><Relationship Type="http://schemas.openxmlformats.org/officeDocument/2006/relationships/image" Target="/media/imagefd.png" Id="Rc69cdaaec5d04678" /><Relationship Type="http://schemas.openxmlformats.org/officeDocument/2006/relationships/hyperlink" Target="https://sites.google.com/education.nsw.gov.au/get-mathematical-stage-1/targeted-teaching/how-to-make-a-tangram" TargetMode="External" Id="R72dde1bdba4545dd" /><Relationship Type="http://schemas.openxmlformats.org/officeDocument/2006/relationships/image" Target="/media/imagefe.png" Id="Re33ee89dd5ce43bd" /><Relationship Type="http://schemas.openxmlformats.org/officeDocument/2006/relationships/image" Target="/media/imageff.png" Id="Rf7034f5bca54428a" /><Relationship Type="http://schemas.openxmlformats.org/officeDocument/2006/relationships/image" Target="/media/image100.png" Id="R1a835fa139de4b4a" /><Relationship Type="http://schemas.openxmlformats.org/officeDocument/2006/relationships/image" Target="/media/image101.png" Id="Rc7e53b99634d4963" /><Relationship Type="http://schemas.openxmlformats.org/officeDocument/2006/relationships/image" Target="/media/image102.png" Id="Rbceedc7ae56d42a3" /><Relationship Type="http://schemas.openxmlformats.org/officeDocument/2006/relationships/image" Target="/media/image103.png" Id="R17e99dbdc1cb4b8f" /><Relationship Type="http://schemas.openxmlformats.org/officeDocument/2006/relationships/image" Target="/media/image104.png" Id="Rd3ce36b16bda4995" /><Relationship Type="http://schemas.openxmlformats.org/officeDocument/2006/relationships/hyperlink" Target="https://sites.google.com/education.nsw.gov.au/get-mathematical-stage-1/targeted-teaching/rekenreks-2" TargetMode="External" Id="R81189574c4e148b3" /><Relationship Type="http://schemas.openxmlformats.org/officeDocument/2006/relationships/image" Target="/media/image105.png" Id="R810f27695430486a" /><Relationship Type="http://schemas.openxmlformats.org/officeDocument/2006/relationships/image" Target="/media/image106.png" Id="R691c7b5ac8714f0e" /><Relationship Type="http://schemas.openxmlformats.org/officeDocument/2006/relationships/image" Target="/media/image107.png" Id="Rbcf8487ebb2a4be7" /><Relationship Type="http://schemas.openxmlformats.org/officeDocument/2006/relationships/image" Target="/media/image108.png" Id="Rc4855272bb964685" /><Relationship Type="http://schemas.openxmlformats.org/officeDocument/2006/relationships/hyperlink" Target="https://sites.google.com/education.nsw.gov.au/get-mathematical-stage-1/contexts-for-practise/for-each-game" TargetMode="External" Id="R7a449e9291614737" /><Relationship Type="http://schemas.openxmlformats.org/officeDocument/2006/relationships/image" Target="/media/image109.png" Id="Rd3009c46036043c8" /><Relationship Type="http://schemas.openxmlformats.org/officeDocument/2006/relationships/image" Target="/media/image10a.png" Id="R8083f7408f314f53" /><Relationship Type="http://schemas.openxmlformats.org/officeDocument/2006/relationships/image" Target="/media/image10b.png" Id="Rb601bb6241bd405f" /><Relationship Type="http://schemas.openxmlformats.org/officeDocument/2006/relationships/image" Target="/media/image10c.png" Id="R16d89c56bdfe486e" /><Relationship Type="http://schemas.openxmlformats.org/officeDocument/2006/relationships/image" Target="/media/image10d.png" Id="R750612ca9d284ee5" /><Relationship Type="http://schemas.openxmlformats.org/officeDocument/2006/relationships/image" Target="/media/image10e.png" Id="Rccba6ff1f8ca47c4" /><Relationship Type="http://schemas.openxmlformats.org/officeDocument/2006/relationships/image" Target="/media/image10f.png" Id="R6f5e5de45eba48ac" /><Relationship Type="http://schemas.openxmlformats.org/officeDocument/2006/relationships/image" Target="/media/image110.png" Id="R3e34dc9aff2f4692" /><Relationship Type="http://schemas.openxmlformats.org/officeDocument/2006/relationships/image" Target="/media/image111.png" Id="R179ecb4a3f6f45cf" /><Relationship Type="http://schemas.openxmlformats.org/officeDocument/2006/relationships/image" Target="/media/image112.png" Id="R34c0bf0173c347e1" /><Relationship Type="http://schemas.openxmlformats.org/officeDocument/2006/relationships/image" Target="/media/image113.png" Id="R95db7d50f418485e" /><Relationship Type="http://schemas.openxmlformats.org/officeDocument/2006/relationships/hyperlink" Target="https://sites.google.com/education.nsw.gov.au/get-mathematical-stage-1/targeted-teaching/balancing-numbers-3" TargetMode="External" Id="Raeae443f07a3403f" /><Relationship Type="http://schemas.openxmlformats.org/officeDocument/2006/relationships/image" Target="/media/image114.png" Id="R6402b8e0223447ec" /><Relationship Type="http://schemas.openxmlformats.org/officeDocument/2006/relationships/image" Target="/media/image115.png" Id="R8bb26f07f0324c27" /><Relationship Type="http://schemas.openxmlformats.org/officeDocument/2006/relationships/image" Target="/media/image116.png" Id="R48874263bef140a5" /><Relationship Type="http://schemas.openxmlformats.org/officeDocument/2006/relationships/image" Target="/media/image117.png" Id="Ra06f310230b74d7b" /><Relationship Type="http://schemas.openxmlformats.org/officeDocument/2006/relationships/image" Target="/media/image118.png" Id="Rbbe6e062319b4893" /><Relationship Type="http://schemas.openxmlformats.org/officeDocument/2006/relationships/image" Target="/media/image119.png" Id="R1c1034f8e09e4c9b" /><Relationship Type="http://schemas.openxmlformats.org/officeDocument/2006/relationships/image" Target="/media/image11a.png" Id="R535b9d3b054b4371" /><Relationship Type="http://schemas.openxmlformats.org/officeDocument/2006/relationships/image" Target="/media/image11b.png" Id="Re646898e42c34983" /><Relationship Type="http://schemas.openxmlformats.org/officeDocument/2006/relationships/hyperlink" Target="https://sites.google.com/education.nsw.gov.au/get-mathematical-stage-1/targeted-teaching/balancing-numbers-3" TargetMode="External" Id="R02874cce2e4144ba" /><Relationship Type="http://schemas.openxmlformats.org/officeDocument/2006/relationships/image" Target="/media/image11c.png" Id="R698ea0aa5cde4769" /><Relationship Type="http://schemas.openxmlformats.org/officeDocument/2006/relationships/image" Target="/media/image11d.png" Id="Rbe9ff00da6cd4c6b" /><Relationship Type="http://schemas.openxmlformats.org/officeDocument/2006/relationships/image" Target="/media/image11e.png" Id="R4920613a5fbc4b47" /><Relationship Type="http://schemas.openxmlformats.org/officeDocument/2006/relationships/hyperlink" Target="https://sites.google.com/education.nsw.gov.au/get-mathematical-stage-1/targeted-teaching/balancing-numbers-3" TargetMode="External" Id="R110fed13e134483e" /><Relationship Type="http://schemas.openxmlformats.org/officeDocument/2006/relationships/image" Target="/media/image11f.png" Id="R89921015adfe43d1" /><Relationship Type="http://schemas.openxmlformats.org/officeDocument/2006/relationships/image" Target="/media/image120.png" Id="Rcbe2db5906f54e9f" /><Relationship Type="http://schemas.openxmlformats.org/officeDocument/2006/relationships/image" Target="/media/image121.png" Id="Rb85118acbc824ed2" /><Relationship Type="http://schemas.openxmlformats.org/officeDocument/2006/relationships/image" Target="/media/image122.png" Id="R341451c330744658" /><Relationship Type="http://schemas.openxmlformats.org/officeDocument/2006/relationships/hyperlink" Target="https://sites.google.com/education.nsw.gov.au/get-mathematical-stage-1/targeted-teaching/tangrams-exploring-quadrilaterals" TargetMode="External" Id="R513fdcd2cb154f82" /><Relationship Type="http://schemas.openxmlformats.org/officeDocument/2006/relationships/image" Target="/media/image123.png" Id="R1ef2be5e93154e7b" /><Relationship Type="http://schemas.openxmlformats.org/officeDocument/2006/relationships/image" Target="/media/image124.png" Id="Rb34a64939fba4a72" /><Relationship Type="http://schemas.openxmlformats.org/officeDocument/2006/relationships/hyperlink" Target="https://sites.google.com/education.nsw.gov.au/get-mathematical-stage-1/targeted-teaching/tangrams-exploring-quadrilaterals" TargetMode="External" Id="R7cc20cf734cd4b4c" /><Relationship Type="http://schemas.openxmlformats.org/officeDocument/2006/relationships/image" Target="/media/image125.png" Id="R39396c12ca4b40bb" /><Relationship Type="http://schemas.openxmlformats.org/officeDocument/2006/relationships/image" Target="/media/image126.png" Id="R0c5a0354b52445a5" /><Relationship Type="http://schemas.openxmlformats.org/officeDocument/2006/relationships/image" Target="/media/image127.png" Id="R45f3e0a699c644a8" /><Relationship Type="http://schemas.openxmlformats.org/officeDocument/2006/relationships/image" Target="/media/image128.png" Id="Rc081ede2ee924ee3" /><Relationship Type="http://schemas.openxmlformats.org/officeDocument/2006/relationships/image" Target="/media/image129.png" Id="R7ac206c2f07d4553" /><Relationship Type="http://schemas.openxmlformats.org/officeDocument/2006/relationships/image" Target="/media/image12a.png" Id="R019120762b524299" /><Relationship Type="http://schemas.openxmlformats.org/officeDocument/2006/relationships/image" Target="/media/image12b.png" Id="R69c7f4321e43445c" /><Relationship Type="http://schemas.openxmlformats.org/officeDocument/2006/relationships/hyperlink" Target="https://sites.google.com/education.nsw.gov.au/get-mathematical-stage-1/targeted-teaching/lets-talk-4-part-1" TargetMode="External" Id="Ra85895ba1a8d4adb" /><Relationship Type="http://schemas.openxmlformats.org/officeDocument/2006/relationships/image" Target="/media/image12c.png" Id="R5f6a1814ca8d4b96" /><Relationship Type="http://schemas.openxmlformats.org/officeDocument/2006/relationships/hyperlink" Target="https://sites.google.com/education.nsw.gov.au/get-mathematical-stage-1/contexts-for-practise/order-order" TargetMode="External" Id="R737bf0866d6546e5" /><Relationship Type="http://schemas.openxmlformats.org/officeDocument/2006/relationships/image" Target="/media/image12d.png" Id="R062940812ff54709" /><Relationship Type="http://schemas.openxmlformats.org/officeDocument/2006/relationships/image" Target="/media/image12e.png" Id="R2b1b5d33f05344a9" /><Relationship Type="http://schemas.openxmlformats.org/officeDocument/2006/relationships/image" Target="/media/image12f.png" Id="R380eaeeea41e432a" /><Relationship Type="http://schemas.openxmlformats.org/officeDocument/2006/relationships/image" Target="/media/image130.png" Id="R59c3eadfa0e1441e" /><Relationship Type="http://schemas.openxmlformats.org/officeDocument/2006/relationships/image" Target="/media/image131.png" Id="Re866a136d4484d7a" /><Relationship Type="http://schemas.openxmlformats.org/officeDocument/2006/relationships/image" Target="/media/image132.png" Id="Rc033844b9572425a" /><Relationship Type="http://schemas.openxmlformats.org/officeDocument/2006/relationships/image" Target="/media/image133.png" Id="R3caf65c2bd4942b4" /><Relationship Type="http://schemas.openxmlformats.org/officeDocument/2006/relationships/hyperlink" Target="https://sites.google.com/education.nsw.gov.au/get-mathematical-stage-1/targeted-teaching/lets-talk-4-part-2" TargetMode="External" Id="R75c0729d35a54a2f" /><Relationship Type="http://schemas.openxmlformats.org/officeDocument/2006/relationships/image" Target="/media/image134.png" Id="R2f7f5389627d4557" /><Relationship Type="http://schemas.openxmlformats.org/officeDocument/2006/relationships/image" Target="/media/image135.png" Id="Ra3bbf45c2e224fa9" /><Relationship Type="http://schemas.openxmlformats.org/officeDocument/2006/relationships/image" Target="/media/image136.png" Id="R9733bcd2ebc842b4" /><Relationship Type="http://schemas.openxmlformats.org/officeDocument/2006/relationships/hyperlink" Target="https://sites.google.com/education.nsw.gov.au/get-mathematical-stage-1/contexts-for-practise/mastermind" TargetMode="External" Id="Rf8807384357548ab" /><Relationship Type="http://schemas.openxmlformats.org/officeDocument/2006/relationships/image" Target="/media/image137.png" Id="R63b8af1c6f194562" /><Relationship Type="http://schemas.openxmlformats.org/officeDocument/2006/relationships/image" Target="/media/image138.png" Id="Rabe3e076c33241d3" /><Relationship Type="http://schemas.openxmlformats.org/officeDocument/2006/relationships/image" Target="/media/image139.png" Id="R73d66c45fea94df6" /><Relationship Type="http://schemas.openxmlformats.org/officeDocument/2006/relationships/image" Target="/media/image13a.png" Id="R39a0c417f2b74cb3" /><Relationship Type="http://schemas.openxmlformats.org/officeDocument/2006/relationships/hyperlink" Target="https://sites.google.com/education.nsw.gov.au/get-mathematical-stage-1/targeted-teaching/splat" TargetMode="External" Id="R4fb659d6d47247e3" /><Relationship Type="http://schemas.openxmlformats.org/officeDocument/2006/relationships/image" Target="/media/image13b.png" Id="R5f64449df34447fb" /><Relationship Type="http://schemas.openxmlformats.org/officeDocument/2006/relationships/image" Target="/media/image13c.png" Id="R3214fa24402a42fb" /><Relationship Type="http://schemas.openxmlformats.org/officeDocument/2006/relationships/image" Target="/media/image13d.png" Id="R2d9d2359e87e4eab" /><Relationship Type="http://schemas.openxmlformats.org/officeDocument/2006/relationships/hyperlink" Target="https://sites.google.com/education.nsw.gov.au/get-mathematical-stage-1/contexts-for-practise/circles-and-starts" TargetMode="External" Id="R2275c1c80e2f4598" /><Relationship Type="http://schemas.openxmlformats.org/officeDocument/2006/relationships/image" Target="/media/image13e.png" Id="R227aefcbfb664584" /><Relationship Type="http://schemas.openxmlformats.org/officeDocument/2006/relationships/image" Target="/media/image13f.png" Id="Re0a7327e077542c7" /><Relationship Type="http://schemas.openxmlformats.org/officeDocument/2006/relationships/image" Target="/media/image140.png" Id="Rb987a550f44b45aa" /><Relationship Type="http://schemas.openxmlformats.org/officeDocument/2006/relationships/image" Target="/media/image141.png" Id="Rb93345d3c1c84d66" /><Relationship Type="http://schemas.openxmlformats.org/officeDocument/2006/relationships/image" Target="/media/image142.png" Id="R6e07941a64814e92" /><Relationship Type="http://schemas.openxmlformats.org/officeDocument/2006/relationships/hyperlink" Target="https://sites.google.com/education.nsw.gov.au/get-mathematical-stage-1/contexts-for-practise/3-tens-in-a-row" TargetMode="External" Id="R72f73c1bb6044dbf" /><Relationship Type="http://schemas.openxmlformats.org/officeDocument/2006/relationships/image" Target="/media/image143.png" Id="Re0b3778b5adc482b" /><Relationship Type="http://schemas.openxmlformats.org/officeDocument/2006/relationships/image" Target="/media/image144.png" Id="R3130f5b34d8b4e24" /><Relationship Type="http://schemas.openxmlformats.org/officeDocument/2006/relationships/image" Target="/media/image145.png" Id="R51af025157564abb" /></Relationships>
</file>

<file path=word/_rels/footer3.xml.rels>&#65279;<?xml version="1.0" encoding="utf-8"?><Relationships xmlns="http://schemas.openxmlformats.org/package/2006/relationships"><Relationship Type="http://schemas.openxmlformats.org/officeDocument/2006/relationships/image" Target="/media/image146.png" Id="Ra16948dc931e4831"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vanravenst1\AppData\Local\Temp\Temp1_DoEBrandAsset.zip\DoE%20Word%20Template%202020\20200115-DOE-annotated-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0A4B4F1317A14AB3A8850ED14925C2" ma:contentTypeVersion="13" ma:contentTypeDescription="Create a new document." ma:contentTypeScope="" ma:versionID="2e2edadd91a69f712360c610c61e34ea">
  <xsd:schema xmlns:xsd="http://www.w3.org/2001/XMLSchema" xmlns:xs="http://www.w3.org/2001/XMLSchema" xmlns:p="http://schemas.microsoft.com/office/2006/metadata/properties" xmlns:ns2="da9d1da0-bbc5-4bd9-81de-374ea2309377" xmlns:ns3="d4b23cee-681c-4dde-8c49-5b05bbaad8bd" targetNamespace="http://schemas.microsoft.com/office/2006/metadata/properties" ma:root="true" ma:fieldsID="596c79c588fd4f1da84ba3d4f8c15d88" ns2:_="" ns3:_="">
    <xsd:import namespace="da9d1da0-bbc5-4bd9-81de-374ea2309377"/>
    <xsd:import namespace="d4b23cee-681c-4dde-8c49-5b05bbaad8b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9d1da0-bbc5-4bd9-81de-374ea2309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b23cee-681c-4dde-8c49-5b05bbaad8b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7BDFAE-29C3-4A89-8B90-516AE868D834}"/>
</file>

<file path=customXml/itemProps2.xml><?xml version="1.0" encoding="utf-8"?>
<ds:datastoreItem xmlns:ds="http://schemas.openxmlformats.org/officeDocument/2006/customXml" ds:itemID="{2AE3A076-9CB4-4844-8A09-DF9E6D31F34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4.xml><?xml version="1.0" encoding="utf-8"?>
<ds:datastoreItem xmlns:ds="http://schemas.openxmlformats.org/officeDocument/2006/customXml" ds:itemID="{D2595865-9DEE-406C-9B1D-7CAF606E347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20200115-DOE-annotated-template.dotx</ap:Template>
  <ap:Application>Microsoft Word for the web</ap:Application>
  <ap:DocSecurity>0</ap:DocSecurity>
  <ap:ScaleCrop>false</ap:ScaleCrop>
  <ap:Manager/>
  <ap:Company>NSW Department of Education</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Hollie Van Ravenstein</dc:creator>
  <keywords/>
  <dc:description/>
  <lastModifiedBy>Jill Andrew</lastModifiedBy>
  <revision>12</revision>
  <lastPrinted>2019-09-30T07:42:00.0000000Z</lastPrinted>
  <dcterms:created xsi:type="dcterms:W3CDTF">2021-07-02T00:50:00.0000000Z</dcterms:created>
  <dcterms:modified xsi:type="dcterms:W3CDTF">2021-07-05T00:16:26.5830190Z</dcterms:modified>
  <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0x010100170A4B4F1317A14AB3A8850ED14925C2</vt:lpwstr>
  </property>
</Properties>
</file>