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3014CD1C" w:rsidR="00086656" w:rsidRDefault="00F51E3E" w:rsidP="00086656">
      <w:pPr>
        <w:pStyle w:val="Title"/>
      </w:pPr>
      <w:r>
        <w:t>Mathematics</w:t>
      </w:r>
      <w:r w:rsidR="00E13D6C">
        <w:t xml:space="preserve"> workbook</w:t>
      </w:r>
      <w:r>
        <w:t xml:space="preserve"> S</w:t>
      </w:r>
      <w:r w:rsidR="470CFDCC">
        <w:t xml:space="preserve">tage </w:t>
      </w:r>
      <w:r w:rsidR="00D14B1E">
        <w:t>1</w:t>
      </w:r>
    </w:p>
    <w:p w14:paraId="05BD69AF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77777777" w:rsidR="00E13D6C" w:rsidRDefault="00E13D6C" w:rsidP="00D61367">
      <w:pPr>
        <w:pStyle w:val="Heading1"/>
      </w:pPr>
      <w:r>
        <w:t xml:space="preserve">Overview </w:t>
      </w:r>
    </w:p>
    <w:p w14:paraId="2613839C" w14:textId="4B091F3F" w:rsidR="00E13D6C" w:rsidRPr="002762CD" w:rsidRDefault="002D46DB" w:rsidP="002762CD">
      <w:pPr>
        <w:rPr>
          <w:sz w:val="32"/>
          <w:szCs w:val="32"/>
          <w:lang w:eastAsia="zh-CN"/>
        </w:rPr>
      </w:pPr>
      <w:r w:rsidRPr="72BF9C8E">
        <w:rPr>
          <w:sz w:val="32"/>
          <w:szCs w:val="32"/>
          <w:lang w:eastAsia="zh-CN"/>
        </w:rPr>
        <w:t xml:space="preserve">For the next 2 weeks, you will be having lots of fun with numbers. Most of these </w:t>
      </w:r>
      <w:r w:rsidR="25A052FF" w:rsidRPr="72BF9C8E">
        <w:rPr>
          <w:sz w:val="32"/>
          <w:szCs w:val="32"/>
          <w:lang w:eastAsia="zh-CN"/>
        </w:rPr>
        <w:t>activities</w:t>
      </w:r>
      <w:r w:rsidRPr="72BF9C8E">
        <w:rPr>
          <w:sz w:val="32"/>
          <w:szCs w:val="32"/>
          <w:lang w:eastAsia="zh-CN"/>
        </w:rPr>
        <w:t xml:space="preserve"> are games </w:t>
      </w:r>
      <w:r w:rsidR="0240C6D8" w:rsidRPr="72BF9C8E">
        <w:rPr>
          <w:sz w:val="32"/>
          <w:szCs w:val="32"/>
          <w:lang w:eastAsia="zh-CN"/>
        </w:rPr>
        <w:t xml:space="preserve">and investigations </w:t>
      </w:r>
      <w:r w:rsidRPr="72BF9C8E">
        <w:rPr>
          <w:sz w:val="32"/>
          <w:szCs w:val="32"/>
          <w:lang w:eastAsia="zh-CN"/>
        </w:rPr>
        <w:t>that you can play with your family</w:t>
      </w:r>
      <w:r w:rsidR="068FA75C" w:rsidRPr="72BF9C8E">
        <w:rPr>
          <w:sz w:val="32"/>
          <w:szCs w:val="32"/>
          <w:lang w:eastAsia="zh-CN"/>
        </w:rPr>
        <w:t xml:space="preserve"> and friends</w:t>
      </w:r>
      <w:r w:rsidRPr="72BF9C8E">
        <w:rPr>
          <w:sz w:val="32"/>
          <w:szCs w:val="32"/>
          <w:lang w:eastAsia="zh-CN"/>
        </w:rPr>
        <w:t xml:space="preserve">. Have fun and think deeply! </w:t>
      </w:r>
    </w:p>
    <w:p w14:paraId="42B1904E" w14:textId="12EEBC93" w:rsidR="29129356" w:rsidRDefault="29129356" w:rsidP="1E68BCEC">
      <w:pPr>
        <w:rPr>
          <w:sz w:val="32"/>
          <w:szCs w:val="32"/>
          <w:lang w:eastAsia="zh-CN"/>
        </w:rPr>
      </w:pPr>
      <w:r w:rsidRPr="282200FF">
        <w:rPr>
          <w:sz w:val="32"/>
          <w:szCs w:val="32"/>
          <w:lang w:eastAsia="zh-CN"/>
        </w:rPr>
        <w:t>These activities do not require the use of a device. However,</w:t>
      </w:r>
      <w:r w:rsidR="00056767" w:rsidRPr="282200FF">
        <w:rPr>
          <w:sz w:val="32"/>
          <w:szCs w:val="32"/>
          <w:lang w:eastAsia="zh-CN"/>
        </w:rPr>
        <w:t xml:space="preserve"> if you’re interested in</w:t>
      </w:r>
      <w:r w:rsidR="3C7B552B" w:rsidRPr="282200FF">
        <w:rPr>
          <w:sz w:val="32"/>
          <w:szCs w:val="32"/>
          <w:lang w:eastAsia="zh-CN"/>
        </w:rPr>
        <w:t xml:space="preserve"> see</w:t>
      </w:r>
      <w:r w:rsidR="296D1DE8" w:rsidRPr="282200FF">
        <w:rPr>
          <w:sz w:val="32"/>
          <w:szCs w:val="32"/>
          <w:lang w:eastAsia="zh-CN"/>
        </w:rPr>
        <w:t>ing</w:t>
      </w:r>
      <w:r w:rsidR="3C7B552B" w:rsidRPr="282200FF">
        <w:rPr>
          <w:sz w:val="32"/>
          <w:szCs w:val="32"/>
          <w:lang w:eastAsia="zh-CN"/>
        </w:rPr>
        <w:t xml:space="preserve"> </w:t>
      </w:r>
      <w:r w:rsidRPr="282200FF">
        <w:rPr>
          <w:sz w:val="32"/>
          <w:szCs w:val="32"/>
          <w:lang w:eastAsia="zh-CN"/>
        </w:rPr>
        <w:t xml:space="preserve">videos </w:t>
      </w:r>
      <w:r w:rsidR="00056767" w:rsidRPr="282200FF">
        <w:rPr>
          <w:sz w:val="32"/>
          <w:szCs w:val="32"/>
          <w:lang w:eastAsia="zh-CN"/>
        </w:rPr>
        <w:t>related to</w:t>
      </w:r>
      <w:r w:rsidR="286A018E" w:rsidRPr="282200FF">
        <w:rPr>
          <w:sz w:val="32"/>
          <w:szCs w:val="32"/>
          <w:lang w:eastAsia="zh-CN"/>
        </w:rPr>
        <w:t xml:space="preserve"> these activities</w:t>
      </w:r>
      <w:r w:rsidR="00056767" w:rsidRPr="282200FF">
        <w:rPr>
          <w:sz w:val="32"/>
          <w:szCs w:val="32"/>
          <w:lang w:eastAsia="zh-CN"/>
        </w:rPr>
        <w:t xml:space="preserve">, </w:t>
      </w:r>
      <w:r w:rsidR="62038E29" w:rsidRPr="282200FF">
        <w:rPr>
          <w:sz w:val="32"/>
          <w:szCs w:val="32"/>
          <w:lang w:eastAsia="zh-CN"/>
        </w:rPr>
        <w:t>you can find the</w:t>
      </w:r>
      <w:r w:rsidR="1E47E3F1" w:rsidRPr="282200FF">
        <w:rPr>
          <w:sz w:val="32"/>
          <w:szCs w:val="32"/>
          <w:lang w:eastAsia="zh-CN"/>
        </w:rPr>
        <w:t xml:space="preserve"> link on the Learning from </w:t>
      </w:r>
      <w:r w:rsidR="00D34162" w:rsidRPr="282200FF">
        <w:rPr>
          <w:sz w:val="32"/>
          <w:szCs w:val="32"/>
          <w:lang w:eastAsia="zh-CN"/>
        </w:rPr>
        <w:t>h</w:t>
      </w:r>
      <w:r w:rsidR="1E47E3F1" w:rsidRPr="282200FF">
        <w:rPr>
          <w:sz w:val="32"/>
          <w:szCs w:val="32"/>
          <w:lang w:eastAsia="zh-CN"/>
        </w:rPr>
        <w:t>om</w:t>
      </w:r>
      <w:r w:rsidR="62038E29" w:rsidRPr="282200FF">
        <w:rPr>
          <w:sz w:val="32"/>
          <w:szCs w:val="32"/>
          <w:lang w:eastAsia="zh-CN"/>
        </w:rPr>
        <w:t>e</w:t>
      </w:r>
      <w:r w:rsidR="1E47E3F1" w:rsidRPr="282200FF">
        <w:rPr>
          <w:sz w:val="32"/>
          <w:szCs w:val="32"/>
          <w:lang w:eastAsia="zh-CN"/>
        </w:rPr>
        <w:t xml:space="preserve">, </w:t>
      </w:r>
      <w:r w:rsidR="00556143" w:rsidRPr="282200FF">
        <w:rPr>
          <w:sz w:val="32"/>
          <w:szCs w:val="32"/>
          <w:lang w:eastAsia="zh-CN"/>
        </w:rPr>
        <w:t>T</w:t>
      </w:r>
      <w:r w:rsidR="1E47E3F1" w:rsidRPr="282200FF">
        <w:rPr>
          <w:sz w:val="32"/>
          <w:szCs w:val="32"/>
          <w:lang w:eastAsia="zh-CN"/>
        </w:rPr>
        <w:t>eaching and learning resources</w:t>
      </w:r>
      <w:r w:rsidR="5FC1C1EA" w:rsidRPr="282200FF">
        <w:rPr>
          <w:sz w:val="32"/>
          <w:szCs w:val="32"/>
          <w:lang w:eastAsia="zh-CN"/>
        </w:rPr>
        <w:t>, K-6 resources page.</w:t>
      </w:r>
    </w:p>
    <w:p w14:paraId="4F5548A7" w14:textId="7A56320B" w:rsidR="5FC1C1EA" w:rsidRDefault="00936DFF" w:rsidP="282200FF">
      <w:hyperlink r:id="rId11">
        <w:r w:rsidR="5FC1C1EA" w:rsidRPr="282200FF">
          <w:rPr>
            <w:rStyle w:val="Hyperlink"/>
            <w:rFonts w:eastAsia="Arial" w:cs="Arial"/>
            <w:sz w:val="32"/>
            <w:szCs w:val="32"/>
          </w:rPr>
          <w:t>https://education.nsw.gov.au/teaching-and-learning/curriculum/learning-from-home/teaching-and-learning-resources/k-6-resources</w:t>
        </w:r>
      </w:hyperlink>
    </w:p>
    <w:p w14:paraId="538D0544" w14:textId="77777777" w:rsidR="00E13D6C" w:rsidRPr="00E13D6C" w:rsidRDefault="00E13D6C" w:rsidP="00E13D6C">
      <w:pPr>
        <w:pStyle w:val="Heading2"/>
      </w:pPr>
      <w:r>
        <w:br w:type="page"/>
      </w:r>
    </w:p>
    <w:p w14:paraId="640FD65F" w14:textId="77777777" w:rsidR="00E13D6C" w:rsidRDefault="00E13D6C" w:rsidP="00D61367">
      <w:pPr>
        <w:pStyle w:val="Heading1"/>
      </w:pPr>
      <w:r>
        <w:lastRenderedPageBreak/>
        <w:t xml:space="preserve">Activity 1 </w:t>
      </w:r>
    </w:p>
    <w:p w14:paraId="4E9FDE17" w14:textId="70493A7D" w:rsidR="002762CD" w:rsidRP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6511C4">
        <w:rPr>
          <w:lang w:eastAsia="zh-CN"/>
        </w:rPr>
        <w:t xml:space="preserve">is activity you will </w:t>
      </w:r>
      <w:r w:rsidR="4B49A706" w:rsidRPr="201DDEEA">
        <w:rPr>
          <w:lang w:eastAsia="zh-CN"/>
        </w:rPr>
        <w:t xml:space="preserve">have to think hard to outwit your opponent. You will need to use your knowledge of strategies for </w:t>
      </w:r>
      <w:r w:rsidR="006511C4">
        <w:rPr>
          <w:lang w:eastAsia="zh-CN"/>
        </w:rPr>
        <w:t>additio</w:t>
      </w:r>
      <w:r w:rsidR="007064B7">
        <w:rPr>
          <w:lang w:eastAsia="zh-CN"/>
        </w:rPr>
        <w:t>n and subtraction</w:t>
      </w:r>
      <w:r w:rsidR="24970CC3" w:rsidRPr="201DDEEA">
        <w:rPr>
          <w:lang w:eastAsia="zh-CN"/>
        </w:rPr>
        <w:t xml:space="preserve"> as well as number facts</w:t>
      </w:r>
      <w:r w:rsidR="007064B7" w:rsidRPr="201DDEEA">
        <w:rPr>
          <w:lang w:eastAsia="zh-CN"/>
        </w:rPr>
        <w:t xml:space="preserve">. </w:t>
      </w:r>
    </w:p>
    <w:p w14:paraId="28216BB8" w14:textId="37FF4F29" w:rsidR="00D61367" w:rsidRPr="002762CD" w:rsidRDefault="005C1F70" w:rsidP="005C1F70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22B8350E">
            <wp:extent cx="635027" cy="635027"/>
            <wp:effectExtent l="0" t="0" r="0" b="0"/>
            <wp:docPr id="1033166861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Resources – </w:t>
      </w:r>
      <w:r w:rsidR="272AAA6D">
        <w:t xml:space="preserve">three </w:t>
      </w:r>
      <w:r>
        <w:t>colour pencils</w:t>
      </w:r>
      <w:r w:rsidR="4193A171">
        <w:t xml:space="preserve"> or markers</w:t>
      </w:r>
    </w:p>
    <w:p w14:paraId="252E4025" w14:textId="26CF68C1" w:rsidR="002762CD" w:rsidRDefault="006511C4" w:rsidP="001F001A">
      <w:pPr>
        <w:pStyle w:val="Heading2"/>
        <w:numPr>
          <w:ilvl w:val="0"/>
          <w:numId w:val="0"/>
        </w:numPr>
      </w:pPr>
      <w:r>
        <w:t>Strike it out!</w:t>
      </w:r>
      <w:r w:rsidR="001F001A">
        <w:t xml:space="preserve"> Let’s play!</w:t>
      </w:r>
    </w:p>
    <w:p w14:paraId="5DD2A315" w14:textId="09C4EA3E" w:rsidR="00D14B1E" w:rsidRPr="00AD428D" w:rsidRDefault="00D14B1E" w:rsidP="005E042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AD428D">
        <w:rPr>
          <w:rStyle w:val="normaltextrun"/>
          <w:rFonts w:ascii="Arial" w:eastAsia="SimSun" w:hAnsi="Arial" w:cs="Arial"/>
        </w:rPr>
        <w:t>Draw a number line from 0 to 20 like this:</w:t>
      </w:r>
      <w:r w:rsidRPr="00AD428D">
        <w:rPr>
          <w:rStyle w:val="eop"/>
          <w:rFonts w:ascii="Arial" w:hAnsi="Arial" w:cs="Arial"/>
        </w:rPr>
        <w:t> </w:t>
      </w:r>
    </w:p>
    <w:p w14:paraId="74C734D1" w14:textId="365E8463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F5B5D44" wp14:editId="188A85BA">
            <wp:extent cx="5729603" cy="376555"/>
            <wp:effectExtent l="0" t="0" r="4445" b="4445"/>
            <wp:docPr id="1565050004" name="Picture 12" descr="C:\Users\bkirszman\AppData\Local\Microsoft\Windows\INetCache\Content.MSO\BA5354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3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Style w:val="eop"/>
          <w:rFonts w:ascii="Arial" w:hAnsi="Arial" w:cs="Arial"/>
        </w:rPr>
        <w:t> </w:t>
      </w:r>
    </w:p>
    <w:p w14:paraId="19422E1D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The first player chooses a number on the line and crosses it out.</w:t>
      </w:r>
      <w:r w:rsidRPr="00AD428D">
        <w:rPr>
          <w:rStyle w:val="eop"/>
          <w:rFonts w:ascii="Arial" w:hAnsi="Arial" w:cs="Arial"/>
        </w:rPr>
        <w:t> </w:t>
      </w:r>
    </w:p>
    <w:p w14:paraId="1AEFCF80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The same player then chooses a second number and crosses that out too.</w:t>
      </w:r>
      <w:r w:rsidRPr="00AD428D">
        <w:rPr>
          <w:rStyle w:val="eop"/>
          <w:rFonts w:ascii="Arial" w:hAnsi="Arial" w:cs="Arial"/>
        </w:rPr>
        <w:t> </w:t>
      </w:r>
    </w:p>
    <w:p w14:paraId="7CF8277B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Finally, he or she circles the sum or difference of the two numbers and writes down the calculation.</w:t>
      </w:r>
      <w:r w:rsidRPr="00AD428D">
        <w:rPr>
          <w:rStyle w:val="eop"/>
          <w:rFonts w:ascii="Arial" w:hAnsi="Arial" w:cs="Arial"/>
        </w:rPr>
        <w:t> </w:t>
      </w:r>
    </w:p>
    <w:p w14:paraId="570F8C8C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For example, the first player's go could look like this:</w:t>
      </w:r>
      <w:r w:rsidRPr="00AD428D">
        <w:rPr>
          <w:rStyle w:val="eop"/>
          <w:rFonts w:ascii="Arial" w:hAnsi="Arial" w:cs="Arial"/>
        </w:rPr>
        <w:t> </w:t>
      </w:r>
    </w:p>
    <w:p w14:paraId="0A8FC23C" w14:textId="5164E7C5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F15F3B0" wp14:editId="47547AAC">
            <wp:extent cx="5729603" cy="1043305"/>
            <wp:effectExtent l="0" t="0" r="4445" b="4445"/>
            <wp:docPr id="119401232" name="Picture 11" descr="C:\Users\bkirszman\AppData\Local\Microsoft\Windows\INetCache\Content.MSO\D969DB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3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Style w:val="eop"/>
          <w:rFonts w:ascii="Arial" w:hAnsi="Arial" w:cs="Arial"/>
        </w:rPr>
        <w:t> </w:t>
      </w:r>
    </w:p>
    <w:p w14:paraId="481B3670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The second player must start by crossing off the number that player 1 has just circled. </w:t>
      </w:r>
      <w:r w:rsidRPr="00AD428D">
        <w:rPr>
          <w:rStyle w:val="eop"/>
          <w:rFonts w:ascii="Arial" w:hAnsi="Arial" w:cs="Arial"/>
        </w:rPr>
        <w:t> </w:t>
      </w:r>
    </w:p>
    <w:p w14:paraId="57043AD5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He or she then chooses another number to cross out and then circles a third number which is the sum or difference of the two crossed-off numbers. </w:t>
      </w:r>
      <w:r w:rsidRPr="00AD428D">
        <w:rPr>
          <w:rStyle w:val="eop"/>
          <w:rFonts w:ascii="Arial" w:hAnsi="Arial" w:cs="Arial"/>
        </w:rPr>
        <w:t> </w:t>
      </w:r>
    </w:p>
    <w:p w14:paraId="5851D68B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Player 2 also writes down their calculation. </w:t>
      </w:r>
      <w:r w:rsidRPr="00AD428D">
        <w:rPr>
          <w:rStyle w:val="eop"/>
          <w:rFonts w:ascii="Arial" w:hAnsi="Arial" w:cs="Arial"/>
        </w:rPr>
        <w:t> </w:t>
      </w:r>
    </w:p>
    <w:p w14:paraId="56A0722E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For example, once the second player has had a turn, the game could look like this:</w:t>
      </w:r>
      <w:r w:rsidRPr="00AD428D">
        <w:rPr>
          <w:rStyle w:val="eop"/>
          <w:rFonts w:ascii="Arial" w:hAnsi="Arial" w:cs="Arial"/>
        </w:rPr>
        <w:t> </w:t>
      </w:r>
    </w:p>
    <w:p w14:paraId="644926D3" w14:textId="15E856CD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83275B0" wp14:editId="737A9820">
            <wp:extent cx="5729603" cy="1352550"/>
            <wp:effectExtent l="0" t="0" r="4445" b="0"/>
            <wp:docPr id="438547876" name="Picture 3" descr="C:\Users\bkirszman\AppData\Local\Microsoft\Windows\INetCache\Content.MSO\17995B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3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Style w:val="eop"/>
          <w:rFonts w:cs="Arial"/>
        </w:rPr>
        <w:t> </w:t>
      </w:r>
    </w:p>
    <w:p w14:paraId="65635DDE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Play continues in this way with each player starting with the number that has just been circled.</w:t>
      </w:r>
      <w:r w:rsidRPr="00AD428D">
        <w:rPr>
          <w:rStyle w:val="eop"/>
          <w:rFonts w:ascii="Arial" w:hAnsi="Arial" w:cs="Arial"/>
        </w:rPr>
        <w:t> </w:t>
      </w:r>
    </w:p>
    <w:p w14:paraId="3014F919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AD428D">
        <w:rPr>
          <w:rStyle w:val="normaltextrun"/>
          <w:rFonts w:ascii="Arial" w:eastAsia="SimSun" w:hAnsi="Arial" w:cs="Arial"/>
        </w:rPr>
        <w:t>For example, player one could then have a turn which left the game looking like this:</w:t>
      </w:r>
      <w:r w:rsidRPr="00AD428D">
        <w:rPr>
          <w:rStyle w:val="eop"/>
          <w:rFonts w:ascii="Arial" w:hAnsi="Arial" w:cs="Arial"/>
        </w:rPr>
        <w:t> </w:t>
      </w:r>
    </w:p>
    <w:p w14:paraId="2FA4F9B1" w14:textId="69FA7A96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D9B71B" wp14:editId="7CCC783C">
            <wp:extent cx="5729603" cy="1662430"/>
            <wp:effectExtent l="0" t="0" r="4445" b="0"/>
            <wp:docPr id="1738381438" name="Picture 1" descr="C:\Users\bkirszman\AppData\Local\Microsoft\Windows\INetCache\Content.MSO\7769C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3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Style w:val="eop"/>
          <w:rFonts w:cs="Arial"/>
        </w:rPr>
        <w:t> </w:t>
      </w:r>
    </w:p>
    <w:p w14:paraId="346A1D63" w14:textId="52BFA39E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AD428D">
        <w:rPr>
          <w:rStyle w:val="normaltextrun"/>
          <w:rFonts w:ascii="Arial" w:eastAsia="SimSun" w:hAnsi="Arial" w:cs="Arial"/>
        </w:rPr>
        <w:t>The winner of the game is the player who stops their opponent from being able to have a go.</w:t>
      </w:r>
      <w:r w:rsidRPr="00AD428D">
        <w:rPr>
          <w:rStyle w:val="eop"/>
          <w:rFonts w:ascii="Arial" w:hAnsi="Arial" w:cs="Arial"/>
        </w:rPr>
        <w:t> </w:t>
      </w:r>
    </w:p>
    <w:p w14:paraId="1CF4C32F" w14:textId="77777777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CF59941" w14:textId="4D33420B" w:rsidR="00D14B1E" w:rsidRPr="00AD428D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27973EA" wp14:editId="4B6D5942">
            <wp:extent cx="640081" cy="640081"/>
            <wp:effectExtent l="0" t="0" r="7620" b="7620"/>
            <wp:docPr id="48116067" name="Picture 18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Fonts w:ascii="Arial" w:hAnsi="Arial" w:cs="Arial"/>
          <w:lang w:eastAsia="zh-CN"/>
        </w:rPr>
        <w:t xml:space="preserve"> Play this game with a partner in your workbook or on paper.</w:t>
      </w:r>
    </w:p>
    <w:p w14:paraId="642A3AD5" w14:textId="0335722F" w:rsidR="001E7E56" w:rsidRPr="00AD428D" w:rsidRDefault="001E7E56" w:rsidP="001E7E56">
      <w:pPr>
        <w:pStyle w:val="Heading2"/>
      </w:pPr>
      <w:r w:rsidRPr="00AD428D">
        <w:t>Reflection</w:t>
      </w:r>
    </w:p>
    <w:p w14:paraId="431FF963" w14:textId="77777777" w:rsidR="001E7E56" w:rsidRDefault="001E7E56" w:rsidP="001E7E56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F49AA52" wp14:editId="609F3969">
            <wp:extent cx="635027" cy="635027"/>
            <wp:effectExtent l="0" t="0" r="0" b="0"/>
            <wp:docPr id="174288394" name="Picture 16880691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01E7E56" w14:paraId="4E6A2BAE" w14:textId="77777777" w:rsidTr="002F25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3CAF160B" w14:textId="77777777" w:rsidR="001E7E56" w:rsidRDefault="001E7E56" w:rsidP="002F2594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Star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23ED7DFD" w14:textId="77777777" w:rsidR="001E7E56" w:rsidRDefault="001E7E56" w:rsidP="002F2594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Star 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69070C27" w14:textId="77777777" w:rsidR="001E7E56" w:rsidRDefault="001E7E56" w:rsidP="002F2594">
            <w:pPr>
              <w:rPr>
                <w:lang w:eastAsia="zh-CN"/>
              </w:rPr>
            </w:pPr>
            <w:r>
              <w:rPr>
                <w:lang w:eastAsia="zh-CN"/>
              </w:rPr>
              <w:t>Wish</w:t>
            </w:r>
            <w:r>
              <w:rPr>
                <w:lang w:eastAsia="zh-CN"/>
              </w:rPr>
              <w:br/>
              <w:t>A goal for next time…</w:t>
            </w:r>
          </w:p>
        </w:tc>
      </w:tr>
      <w:tr w:rsidR="001E7E56" w14:paraId="5A627C5C" w14:textId="77777777" w:rsidTr="001E7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3191" w:type="dxa"/>
          </w:tcPr>
          <w:p w14:paraId="5A1A812F" w14:textId="77777777" w:rsidR="001E7E56" w:rsidRDefault="001E7E56" w:rsidP="002F2594">
            <w:pPr>
              <w:rPr>
                <w:lang w:eastAsia="zh-CN"/>
              </w:rPr>
            </w:pPr>
          </w:p>
          <w:p w14:paraId="45DAD326" w14:textId="77777777" w:rsidR="001E7E56" w:rsidRDefault="001E7E56" w:rsidP="002F2594">
            <w:pPr>
              <w:rPr>
                <w:lang w:eastAsia="zh-CN"/>
              </w:rPr>
            </w:pPr>
          </w:p>
          <w:p w14:paraId="76E321EF" w14:textId="77777777" w:rsidR="001E7E56" w:rsidRDefault="001E7E56" w:rsidP="002F2594">
            <w:pPr>
              <w:rPr>
                <w:lang w:eastAsia="zh-CN"/>
              </w:rPr>
            </w:pPr>
          </w:p>
          <w:p w14:paraId="0299B275" w14:textId="77777777" w:rsidR="001E7E56" w:rsidRDefault="001E7E56" w:rsidP="002F2594">
            <w:pPr>
              <w:rPr>
                <w:lang w:eastAsia="zh-CN"/>
              </w:rPr>
            </w:pPr>
          </w:p>
          <w:p w14:paraId="5D5FE3E1" w14:textId="77777777" w:rsidR="001E7E56" w:rsidRDefault="001E7E56" w:rsidP="002F2594">
            <w:pPr>
              <w:rPr>
                <w:lang w:eastAsia="zh-CN"/>
              </w:rPr>
            </w:pPr>
          </w:p>
          <w:p w14:paraId="42B6237B" w14:textId="77777777" w:rsidR="001E7E56" w:rsidRDefault="001E7E56" w:rsidP="002F2594">
            <w:pPr>
              <w:rPr>
                <w:lang w:eastAsia="zh-CN"/>
              </w:rPr>
            </w:pPr>
          </w:p>
          <w:p w14:paraId="607BF003" w14:textId="77777777" w:rsidR="001E7E56" w:rsidRDefault="001E7E56" w:rsidP="002F2594">
            <w:pPr>
              <w:rPr>
                <w:lang w:eastAsia="zh-CN"/>
              </w:rPr>
            </w:pPr>
          </w:p>
          <w:p w14:paraId="0DB38420" w14:textId="77777777" w:rsidR="001E7E56" w:rsidRDefault="001E7E56" w:rsidP="002F2594">
            <w:pPr>
              <w:rPr>
                <w:lang w:eastAsia="zh-CN"/>
              </w:rPr>
            </w:pPr>
          </w:p>
          <w:p w14:paraId="3AE07BB8" w14:textId="77777777" w:rsidR="001E7E56" w:rsidRDefault="001E7E56" w:rsidP="002F2594">
            <w:pPr>
              <w:rPr>
                <w:lang w:eastAsia="zh-CN"/>
              </w:rPr>
            </w:pPr>
          </w:p>
          <w:p w14:paraId="50F70F3E" w14:textId="77777777" w:rsidR="001E7E56" w:rsidRDefault="001E7E56" w:rsidP="002F2594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14:paraId="3110AFB7" w14:textId="77777777" w:rsidR="001E7E56" w:rsidRDefault="001E7E56" w:rsidP="002F2594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14:paraId="44126DFA" w14:textId="458B80C8" w:rsidR="001E7E56" w:rsidRDefault="04FD4DA9" w:rsidP="201DDEEA">
            <w:pPr>
              <w:rPr>
                <w:lang w:eastAsia="zh-CN"/>
              </w:rPr>
            </w:pPr>
            <w:r w:rsidRPr="201DDEEA">
              <w:rPr>
                <w:lang w:eastAsia="zh-CN"/>
              </w:rPr>
              <w:t>(What is something you would do differently if you were to play the game again?)</w:t>
            </w:r>
          </w:p>
          <w:p w14:paraId="0FD86309" w14:textId="0DBB4155" w:rsidR="001E7E56" w:rsidRDefault="001E7E56" w:rsidP="201DDEEA">
            <w:pPr>
              <w:rPr>
                <w:lang w:eastAsia="zh-CN"/>
              </w:rPr>
            </w:pPr>
          </w:p>
          <w:p w14:paraId="0DF2E13A" w14:textId="104C9AFC" w:rsidR="001E7E56" w:rsidRDefault="001E7E56" w:rsidP="201DDEEA">
            <w:pPr>
              <w:rPr>
                <w:lang w:eastAsia="zh-CN"/>
              </w:rPr>
            </w:pPr>
          </w:p>
          <w:p w14:paraId="1E7E5D8B" w14:textId="27631C73" w:rsidR="001E7E56" w:rsidRDefault="001E7E56" w:rsidP="201DDEEA">
            <w:pPr>
              <w:rPr>
                <w:lang w:eastAsia="zh-CN"/>
              </w:rPr>
            </w:pPr>
          </w:p>
          <w:p w14:paraId="007F94E0" w14:textId="34DB4F8C" w:rsidR="001E7E56" w:rsidRDefault="001E7E56" w:rsidP="201DDEEA">
            <w:pPr>
              <w:rPr>
                <w:lang w:eastAsia="zh-CN"/>
              </w:rPr>
            </w:pPr>
          </w:p>
          <w:p w14:paraId="1F1F244A" w14:textId="429DE273" w:rsidR="001E7E56" w:rsidRDefault="001E7E56" w:rsidP="201DDEEA">
            <w:pPr>
              <w:rPr>
                <w:lang w:eastAsia="zh-CN"/>
              </w:rPr>
            </w:pPr>
          </w:p>
          <w:p w14:paraId="142864F9" w14:textId="39DE60F5" w:rsidR="001E7E56" w:rsidRDefault="001E7E56" w:rsidP="201DDEEA">
            <w:pPr>
              <w:rPr>
                <w:lang w:eastAsia="zh-CN"/>
              </w:rPr>
            </w:pPr>
          </w:p>
          <w:p w14:paraId="74306755" w14:textId="658D4C5A" w:rsidR="001E7E56" w:rsidRDefault="001E7E56" w:rsidP="201DDEEA">
            <w:pPr>
              <w:rPr>
                <w:lang w:eastAsia="zh-CN"/>
              </w:rPr>
            </w:pPr>
          </w:p>
          <w:p w14:paraId="6831D26D" w14:textId="3C8C9A09" w:rsidR="001E7E56" w:rsidRDefault="001E7E56" w:rsidP="002F2594">
            <w:pPr>
              <w:rPr>
                <w:lang w:eastAsia="zh-CN"/>
              </w:rPr>
            </w:pPr>
          </w:p>
        </w:tc>
      </w:tr>
    </w:tbl>
    <w:p w14:paraId="4F535F14" w14:textId="77777777" w:rsidR="001E7E56" w:rsidRDefault="001E7E56" w:rsidP="001F001A">
      <w:pPr>
        <w:rPr>
          <w:lang w:eastAsia="zh-CN"/>
        </w:rPr>
      </w:pPr>
    </w:p>
    <w:p w14:paraId="20F782D3" w14:textId="61412A2A" w:rsidR="001F001A" w:rsidRPr="001F001A" w:rsidRDefault="001F001A" w:rsidP="001F001A">
      <w:pPr>
        <w:rPr>
          <w:lang w:eastAsia="zh-CN"/>
        </w:rPr>
      </w:pPr>
      <w:r>
        <w:rPr>
          <w:lang w:eastAsia="zh-CN"/>
        </w:rPr>
        <w:br w:type="page"/>
      </w:r>
    </w:p>
    <w:p w14:paraId="60A6791E" w14:textId="187CDD5E" w:rsidR="006511C4" w:rsidRDefault="006511C4" w:rsidP="001F001A">
      <w:pPr>
        <w:pStyle w:val="Heading1"/>
      </w:pPr>
      <w:r>
        <w:lastRenderedPageBreak/>
        <w:t>Activity 2</w:t>
      </w:r>
    </w:p>
    <w:p w14:paraId="180BF380" w14:textId="361D7D51" w:rsidR="71DCD2CE" w:rsidRDefault="71DCD2CE" w:rsidP="201DDEEA">
      <w:pPr>
        <w:rPr>
          <w:lang w:eastAsia="zh-CN"/>
        </w:rPr>
      </w:pPr>
      <w:r w:rsidRPr="4C8B3B90">
        <w:rPr>
          <w:lang w:eastAsia="zh-CN"/>
        </w:rPr>
        <w:t xml:space="preserve">During </w:t>
      </w:r>
      <w:r w:rsidR="119588F4" w:rsidRPr="4C8B3B90">
        <w:rPr>
          <w:lang w:eastAsia="zh-CN"/>
        </w:rPr>
        <w:t>this activity you will investigate, and use, what you know about numbers to help you!</w:t>
      </w:r>
    </w:p>
    <w:p w14:paraId="14791E5F" w14:textId="01B269BB" w:rsidR="006511C4" w:rsidRPr="002762CD" w:rsidRDefault="006511C4" w:rsidP="006511C4">
      <w:pPr>
        <w:pStyle w:val="FeatureBox"/>
      </w:pPr>
      <w:r>
        <w:rPr>
          <w:noProof/>
          <w:lang w:eastAsia="en-AU"/>
        </w:rPr>
        <w:drawing>
          <wp:inline distT="0" distB="0" distL="0" distR="0" wp14:anchorId="02D1E9D5" wp14:editId="36698923">
            <wp:extent cx="635027" cy="635027"/>
            <wp:effectExtent l="0" t="0" r="0" b="0"/>
            <wp:docPr id="754384336" name="Picture 2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001F001A">
        <w:t>three colour pencils or markers</w:t>
      </w:r>
      <w:r w:rsidR="008D6309">
        <w:t>, equipment such as pasta, counters or buttons</w:t>
      </w:r>
    </w:p>
    <w:p w14:paraId="4C6E06B3" w14:textId="67F9E9EC" w:rsidR="009B1F50" w:rsidRDefault="009B1F50" w:rsidP="009B1F50">
      <w:pPr>
        <w:pStyle w:val="Heading2"/>
        <w:numPr>
          <w:ilvl w:val="0"/>
          <w:numId w:val="0"/>
        </w:numPr>
      </w:pPr>
      <w:r>
        <w:t>Number busting</w:t>
      </w:r>
    </w:p>
    <w:p w14:paraId="2248E42D" w14:textId="77777777" w:rsidR="00D14B1E" w:rsidRP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39B96E4A" w14:textId="7668A1CF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  <w:r>
        <w:rPr>
          <w:noProof/>
        </w:rPr>
        <w:drawing>
          <wp:inline distT="0" distB="0" distL="0" distR="0" wp14:anchorId="55B4FA68" wp14:editId="175A588D">
            <wp:extent cx="635027" cy="635027"/>
            <wp:effectExtent l="0" t="0" r="0" b="0"/>
            <wp:docPr id="814840372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846D" w14:textId="77777777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17BA9F80" w14:textId="0FB96C59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D14B1E">
        <w:rPr>
          <w:rStyle w:val="normaltextrun"/>
          <w:rFonts w:ascii="Arial" w:eastAsia="SimSun" w:hAnsi="Arial" w:cs="Arial"/>
          <w:bCs/>
        </w:rPr>
        <w:t>S</w:t>
      </w:r>
      <w:r>
        <w:rPr>
          <w:rStyle w:val="normaltextrun"/>
          <w:rFonts w:ascii="Arial" w:eastAsia="SimSun" w:hAnsi="Arial" w:cs="Arial"/>
          <w:bCs/>
        </w:rPr>
        <w:t>elect</w:t>
      </w:r>
      <w:r w:rsidRPr="00D14B1E">
        <w:rPr>
          <w:rStyle w:val="normaltextrun"/>
          <w:rFonts w:ascii="Arial" w:eastAsia="SimSun" w:hAnsi="Arial" w:cs="Arial"/>
        </w:rPr>
        <w:t xml:space="preserve"> a 2-digit number, such as 26. </w:t>
      </w:r>
      <w:r w:rsidRPr="00D14B1E">
        <w:rPr>
          <w:rStyle w:val="eop"/>
          <w:rFonts w:ascii="Arial" w:hAnsi="Arial" w:cs="Arial"/>
        </w:rPr>
        <w:t> </w:t>
      </w:r>
    </w:p>
    <w:p w14:paraId="5CBF9DF5" w14:textId="77777777" w:rsidR="00D14B1E" w:rsidRP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08E376DF" w14:textId="77777777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G</w:t>
      </w:r>
      <w:r w:rsidRPr="00D14B1E">
        <w:rPr>
          <w:rStyle w:val="normaltextrun"/>
          <w:rFonts w:ascii="Arial" w:eastAsia="SimSun" w:hAnsi="Arial" w:cs="Arial"/>
        </w:rPr>
        <w:t xml:space="preserve">et 26 items (for example, pasta pieces, counters or pencils). </w:t>
      </w:r>
    </w:p>
    <w:p w14:paraId="062C38A4" w14:textId="77777777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D85B3CF" w14:textId="27CDF67D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Reorganise</w:t>
      </w:r>
      <w:r w:rsidRPr="00D14B1E">
        <w:rPr>
          <w:rStyle w:val="normaltextrun"/>
          <w:rFonts w:ascii="Arial" w:eastAsia="SimSun" w:hAnsi="Arial" w:cs="Arial"/>
        </w:rPr>
        <w:t xml:space="preserve"> and describe </w:t>
      </w:r>
      <w:r>
        <w:rPr>
          <w:rStyle w:val="normaltextrun"/>
          <w:rFonts w:ascii="Arial" w:eastAsia="SimSun" w:hAnsi="Arial" w:cs="Arial"/>
        </w:rPr>
        <w:t>your</w:t>
      </w:r>
      <w:r w:rsidRPr="00D14B1E">
        <w:rPr>
          <w:rStyle w:val="normaltextrun"/>
          <w:rFonts w:ascii="Arial" w:eastAsia="SimSun" w:hAnsi="Arial" w:cs="Arial"/>
        </w:rPr>
        <w:t xml:space="preserve"> collection as many times as </w:t>
      </w:r>
      <w:r>
        <w:rPr>
          <w:rStyle w:val="normaltextrun"/>
          <w:rFonts w:ascii="Arial" w:eastAsia="SimSun" w:hAnsi="Arial" w:cs="Arial"/>
        </w:rPr>
        <w:t>you</w:t>
      </w:r>
      <w:r w:rsidRPr="00D14B1E">
        <w:rPr>
          <w:rStyle w:val="normaltextrun"/>
          <w:rFonts w:ascii="Arial" w:eastAsia="SimSun" w:hAnsi="Arial" w:cs="Arial"/>
        </w:rPr>
        <w:t xml:space="preserve"> can </w:t>
      </w:r>
      <w:r>
        <w:rPr>
          <w:rStyle w:val="normaltextrun"/>
          <w:rFonts w:ascii="Arial" w:eastAsia="SimSun" w:hAnsi="Arial" w:cs="Arial"/>
        </w:rPr>
        <w:t>in 5 minutes (you will need to set a timer).</w:t>
      </w:r>
    </w:p>
    <w:p w14:paraId="2375D1FC" w14:textId="77777777" w:rsidR="00D14B1E" w:rsidRP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D5002E3" w14:textId="32D76DE3" w:rsidR="00D14B1E" w:rsidRP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>D</w:t>
      </w:r>
      <w:r w:rsidRPr="00D14B1E">
        <w:rPr>
          <w:rStyle w:val="normaltextrun"/>
          <w:rFonts w:ascii="Arial" w:eastAsia="SimSun" w:hAnsi="Arial" w:cs="Arial"/>
        </w:rPr>
        <w:t>raw and record </w:t>
      </w:r>
      <w:r w:rsidRPr="00D14B1E">
        <w:rPr>
          <w:rStyle w:val="advancedproofingissue"/>
          <w:rFonts w:ascii="Arial" w:hAnsi="Arial" w:cs="Arial"/>
        </w:rPr>
        <w:t>all of</w:t>
      </w:r>
      <w:r w:rsidRPr="00D14B1E">
        <w:rPr>
          <w:rStyle w:val="normaltextrun"/>
          <w:rFonts w:ascii="Arial" w:eastAsia="SimSun" w:hAnsi="Arial" w:cs="Arial"/>
        </w:rPr>
        <w:t> </w:t>
      </w:r>
      <w:r>
        <w:rPr>
          <w:rStyle w:val="normaltextrun"/>
          <w:rFonts w:ascii="Arial" w:eastAsia="SimSun" w:hAnsi="Arial" w:cs="Arial"/>
        </w:rPr>
        <w:t>your</w:t>
      </w:r>
      <w:r w:rsidRPr="00D14B1E">
        <w:rPr>
          <w:rStyle w:val="normaltextrun"/>
          <w:rFonts w:ascii="Arial" w:eastAsia="SimSun" w:hAnsi="Arial" w:cs="Arial"/>
        </w:rPr>
        <w:t xml:space="preserve"> ways of thinking about </w:t>
      </w:r>
      <w:r>
        <w:rPr>
          <w:rStyle w:val="normaltextrun"/>
          <w:rFonts w:ascii="Arial" w:eastAsia="SimSun" w:hAnsi="Arial" w:cs="Arial"/>
        </w:rPr>
        <w:t>your</w:t>
      </w:r>
      <w:r w:rsidRPr="00D14B1E">
        <w:rPr>
          <w:rStyle w:val="normaltextrun"/>
          <w:rFonts w:ascii="Arial" w:eastAsia="SimSun" w:hAnsi="Arial" w:cs="Arial"/>
        </w:rPr>
        <w:t xml:space="preserve"> collection. </w:t>
      </w:r>
      <w:r w:rsidRPr="00D14B1E">
        <w:rPr>
          <w:rStyle w:val="eop"/>
          <w:rFonts w:ascii="Arial" w:hAnsi="Arial" w:cs="Arial"/>
        </w:rPr>
        <w:t> </w:t>
      </w:r>
    </w:p>
    <w:p w14:paraId="71EBF492" w14:textId="77777777" w:rsidR="00D14B1E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1F15FD64" w14:textId="0144AE0B" w:rsidR="00C42C01" w:rsidRPr="00D14B1E" w:rsidRDefault="00D14B1E" w:rsidP="00D14B1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4C8B3B90">
        <w:rPr>
          <w:rStyle w:val="normaltextrun"/>
          <w:rFonts w:ascii="Arial" w:eastAsia="SimSun" w:hAnsi="Arial" w:cs="Arial"/>
        </w:rPr>
        <w:t>Play Strike it out! again with someone at home.</w:t>
      </w:r>
    </w:p>
    <w:p w14:paraId="6F977A02" w14:textId="52A7240A" w:rsidR="001E7E56" w:rsidRDefault="001E7E56" w:rsidP="001F001A">
      <w:pPr>
        <w:pStyle w:val="Heading2"/>
        <w:numPr>
          <w:ilvl w:val="0"/>
          <w:numId w:val="0"/>
        </w:numPr>
      </w:pPr>
      <w:r>
        <w:t>Reflection</w:t>
      </w:r>
    </w:p>
    <w:p w14:paraId="33F21EA8" w14:textId="2F928848" w:rsidR="201DDEEA" w:rsidRDefault="001E7E56" w:rsidP="201DDEE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D9FD058" wp14:editId="6D486889">
            <wp:extent cx="635027" cy="635027"/>
            <wp:effectExtent l="0" t="0" r="0" b="0"/>
            <wp:docPr id="436558502" name="Picture 1688069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C93C2C" w:rsidRPr="72BF9C8E">
        <w:rPr>
          <w:lang w:eastAsia="zh-CN"/>
        </w:rPr>
        <w:t xml:space="preserve">Draw your favourite </w:t>
      </w:r>
      <w:r w:rsidR="2E4B93DF" w:rsidRPr="72BF9C8E">
        <w:rPr>
          <w:lang w:eastAsia="zh-CN"/>
        </w:rPr>
        <w:t>3 representations of 26.</w:t>
      </w:r>
    </w:p>
    <w:p w14:paraId="2C27261B" w14:textId="77777777" w:rsidR="00C42C01" w:rsidRDefault="00C42C01">
      <w:pPr>
        <w:rPr>
          <w:lang w:eastAsia="zh-CN"/>
        </w:rPr>
      </w:pPr>
      <w:r>
        <w:rPr>
          <w:lang w:eastAsia="zh-CN"/>
        </w:rPr>
        <w:br w:type="page"/>
      </w:r>
    </w:p>
    <w:p w14:paraId="59859E5E" w14:textId="390A3B3E" w:rsidR="00F51E3E" w:rsidRDefault="00F51E3E" w:rsidP="00F51E3E">
      <w:pPr>
        <w:pStyle w:val="Heading1"/>
      </w:pPr>
      <w:r>
        <w:lastRenderedPageBreak/>
        <w:t>Activity 3</w:t>
      </w:r>
    </w:p>
    <w:p w14:paraId="0DE8BD96" w14:textId="1E7DA553" w:rsidR="481ED9CB" w:rsidRDefault="481ED9CB" w:rsidP="201DDEEA">
      <w:pPr>
        <w:rPr>
          <w:lang w:eastAsia="zh-CN"/>
        </w:rPr>
      </w:pPr>
      <w:r w:rsidRPr="201DDEEA">
        <w:rPr>
          <w:lang w:eastAsia="zh-CN"/>
        </w:rPr>
        <w:t xml:space="preserve">During this activity </w:t>
      </w:r>
      <w:r w:rsidR="00385D56">
        <w:rPr>
          <w:lang w:eastAsia="zh-CN"/>
        </w:rPr>
        <w:t>you will use your place value knowledge and your knowledge of addition to get as close to 100 as you can. Be careful, because at 101, you’re out!</w:t>
      </w:r>
    </w:p>
    <w:p w14:paraId="48A7F2AE" w14:textId="2829B262" w:rsidR="00F51E3E" w:rsidRPr="002762CD" w:rsidRDefault="00F51E3E" w:rsidP="00F51E3E">
      <w:pPr>
        <w:pStyle w:val="FeatureBox"/>
      </w:pPr>
      <w:r>
        <w:rPr>
          <w:noProof/>
          <w:lang w:eastAsia="en-AU"/>
        </w:rPr>
        <w:drawing>
          <wp:inline distT="0" distB="0" distL="0" distR="0" wp14:anchorId="57FBD2FA" wp14:editId="22E77A5C">
            <wp:extent cx="635027" cy="635027"/>
            <wp:effectExtent l="0" t="0" r="0" b="0"/>
            <wp:docPr id="374307070" name="Picture 17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colour pencils, paper</w:t>
      </w:r>
      <w:r w:rsidR="00385D56">
        <w:t>, dice (or a set of 1-6 numeral cards)</w:t>
      </w:r>
    </w:p>
    <w:p w14:paraId="6E15DE3E" w14:textId="4A8BFE54" w:rsidR="00F51E3E" w:rsidRDefault="00385D56" w:rsidP="00F51E3E">
      <w:pPr>
        <w:pStyle w:val="Heading2"/>
      </w:pPr>
      <w:r>
        <w:t>101 and you’re out</w:t>
      </w:r>
    </w:p>
    <w:p w14:paraId="43023C13" w14:textId="77777777" w:rsidR="00385D56" w:rsidRDefault="00385D56" w:rsidP="00385D56">
      <w:pPr>
        <w:pStyle w:val="paragraph"/>
        <w:spacing w:before="0" w:beforeAutospacing="0" w:after="0" w:afterAutospacing="0"/>
        <w:textAlignment w:val="baseline"/>
        <w:rPr>
          <w:rStyle w:val="eop"/>
          <w:rFonts w:cs="Arial"/>
        </w:rPr>
      </w:pPr>
      <w:r>
        <w:rPr>
          <w:rStyle w:val="normaltextrun"/>
          <w:rFonts w:eastAsia="SimSun"/>
        </w:rPr>
        <w:t xml:space="preserve"> (From </w:t>
      </w:r>
      <w:hyperlink r:id="rId20" w:tgtFrame="_blank" w:history="1">
        <w:r>
          <w:rPr>
            <w:rStyle w:val="normaltextrun"/>
            <w:rFonts w:eastAsia="SimSun"/>
            <w:color w:val="2F5496"/>
            <w:u w:val="single"/>
          </w:rPr>
          <w:t>https://www.hmhco.com/products/do-the-math/pdfs/WinWinGamesbyMarilynBurns.pdf</w:t>
        </w:r>
      </w:hyperlink>
      <w:r>
        <w:rPr>
          <w:rStyle w:val="normaltextrun"/>
          <w:rFonts w:eastAsia="SimSun"/>
        </w:rPr>
        <w:t>)</w:t>
      </w:r>
      <w:r>
        <w:rPr>
          <w:rStyle w:val="eop"/>
          <w:rFonts w:cs="Arial"/>
        </w:rPr>
        <w:t> </w:t>
      </w:r>
    </w:p>
    <w:p w14:paraId="4B0F7B62" w14:textId="4C9BB794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/>
          <w:bCs/>
        </w:rPr>
      </w:pPr>
    </w:p>
    <w:p w14:paraId="293481C1" w14:textId="77777777" w:rsidR="00AD428D" w:rsidRDefault="00AD428D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77E6804F" wp14:editId="3DA67F07">
            <wp:extent cx="749722" cy="749722"/>
            <wp:effectExtent l="0" t="0" r="0" b="0"/>
            <wp:docPr id="249190578" name="Picture 58" descr="C:\Users\bkirszman\AppData\Local\Microsoft\Windows\INetCache\Content.MSO\DDCE94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2" cy="7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21DA" w14:textId="77777777" w:rsidR="00AD428D" w:rsidRDefault="00AD428D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45735F0" w14:textId="57D96BF5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4C8B3B90">
        <w:rPr>
          <w:rStyle w:val="normaltextrun"/>
          <w:rFonts w:ascii="Arial" w:eastAsia="SimSun" w:hAnsi="Arial" w:cs="Arial"/>
        </w:rPr>
        <w:t>Make a game board by drawing a 6 x 4 table. Label the first column as ‘tens’, the second column as ‘ones’, the third column as number and forth column as total.</w:t>
      </w:r>
      <w:r w:rsidRPr="4C8B3B90">
        <w:rPr>
          <w:rStyle w:val="eop"/>
          <w:rFonts w:ascii="Arial" w:hAnsi="Arial" w:cs="Arial"/>
        </w:rPr>
        <w:t> </w:t>
      </w:r>
    </w:p>
    <w:p w14:paraId="57C12B43" w14:textId="66E5E3C4" w:rsidR="4C8B3B90" w:rsidRDefault="4C8B3B90" w:rsidP="4C8B3B90">
      <w:pPr>
        <w:pStyle w:val="paragraph"/>
        <w:spacing w:before="0" w:beforeAutospacing="0" w:after="0" w:afterAutospacing="0"/>
        <w:ind w:left="1080"/>
        <w:rPr>
          <w:rStyle w:val="normaltextrun"/>
          <w:rFonts w:ascii="Arial" w:eastAsia="SimSun" w:hAnsi="Arial" w:cs="Arial"/>
          <w:b/>
          <w:bCs/>
        </w:rPr>
      </w:pPr>
    </w:p>
    <w:p w14:paraId="00BD1879" w14:textId="47116EF6" w:rsidR="00385D56" w:rsidRPr="00385D56" w:rsidRDefault="7D2F6CB9" w:rsidP="7EF016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/>
        </w:rPr>
      </w:pPr>
      <w:r>
        <w:rPr>
          <w:noProof/>
        </w:rPr>
        <w:drawing>
          <wp:inline distT="0" distB="0" distL="0" distR="0" wp14:anchorId="089C199B" wp14:editId="4DFED1C6">
            <wp:extent cx="3274336" cy="2073746"/>
            <wp:effectExtent l="0" t="0" r="0" b="0"/>
            <wp:docPr id="1210490809" name="Picture 125829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2971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336" cy="20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99E3" w14:textId="77777777" w:rsidR="00385D56" w:rsidRDefault="00385D56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227771F8" w14:textId="296E9104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SimSun" w:hAnsi="Arial" w:cs="Arial"/>
        </w:rPr>
        <w:t xml:space="preserve">Each time you roll the dice (or flip a card) </w:t>
      </w:r>
      <w:r w:rsidRPr="00385D56">
        <w:rPr>
          <w:rStyle w:val="normaltextrun"/>
          <w:rFonts w:ascii="Arial" w:eastAsia="SimSun" w:hAnsi="Arial" w:cs="Arial"/>
        </w:rPr>
        <w:t>you have to decide whether the number is representing ‘ones’ or ‘</w:t>
      </w:r>
      <w:r w:rsidRPr="00385D56">
        <w:rPr>
          <w:rStyle w:val="contextualspellingandgrammarerror"/>
          <w:rFonts w:ascii="Arial" w:hAnsi="Arial" w:cs="Arial"/>
        </w:rPr>
        <w:t>tens’</w:t>
      </w:r>
      <w:r w:rsidRPr="00385D56">
        <w:rPr>
          <w:rStyle w:val="normaltextrun"/>
          <w:rFonts w:ascii="Arial" w:eastAsia="SimSun" w:hAnsi="Arial" w:cs="Arial"/>
        </w:rPr>
        <w:t>. For example, if I roll a 3, I could use it as 3 ones (3) or 3 tens (which we rename as 30). If you choose to use your 3 as 3 ones, record the number in the </w:t>
      </w:r>
      <w:r w:rsidRPr="00385D56">
        <w:rPr>
          <w:rStyle w:val="contextualspellingandgrammarerror"/>
          <w:rFonts w:ascii="Arial" w:hAnsi="Arial" w:cs="Arial"/>
        </w:rPr>
        <w:t>ones</w:t>
      </w:r>
      <w:r w:rsidRPr="00385D56">
        <w:rPr>
          <w:rStyle w:val="normaltextrun"/>
          <w:rFonts w:ascii="Arial" w:eastAsia="SimSun" w:hAnsi="Arial" w:cs="Arial"/>
        </w:rPr>
        <w:t> column. If you choose to use your 3 as 3 tens (30), record your number in the left column.</w:t>
      </w:r>
      <w:r w:rsidRPr="00385D56">
        <w:rPr>
          <w:rStyle w:val="eop"/>
          <w:rFonts w:ascii="Arial" w:hAnsi="Arial" w:cs="Arial"/>
        </w:rPr>
        <w:t> </w:t>
      </w:r>
    </w:p>
    <w:p w14:paraId="510090E8" w14:textId="77777777" w:rsidR="001D61C2" w:rsidRDefault="001D61C2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4E7DA5FA" w14:textId="5B6C58E5" w:rsidR="574C7F66" w:rsidRDefault="574C7F66" w:rsidP="1B601DD6">
      <w:pPr>
        <w:pStyle w:val="paragraph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1762FA8" wp14:editId="326FCE86">
            <wp:extent cx="3457575" cy="2240220"/>
            <wp:effectExtent l="0" t="0" r="0" b="0"/>
            <wp:docPr id="762939158" name="Picture 85801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0140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D8E5" w14:textId="26AB8335" w:rsidR="1B601DD6" w:rsidRDefault="1B601DD6" w:rsidP="1B601DD6">
      <w:pPr>
        <w:pStyle w:val="paragraph"/>
        <w:spacing w:before="0" w:beforeAutospacing="0" w:after="0" w:afterAutospacing="0"/>
        <w:rPr>
          <w:rStyle w:val="normaltextrun"/>
          <w:rFonts w:ascii="Arial" w:eastAsia="SimSun" w:hAnsi="Arial" w:cs="Arial"/>
        </w:rPr>
      </w:pPr>
    </w:p>
    <w:p w14:paraId="68C43167" w14:textId="30DAB28D" w:rsidR="00385D56" w:rsidRDefault="00385D56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385D56">
        <w:rPr>
          <w:rStyle w:val="normaltextrun"/>
          <w:rFonts w:ascii="Arial" w:eastAsia="SimSun" w:hAnsi="Arial" w:cs="Arial"/>
        </w:rPr>
        <w:t xml:space="preserve">Continue to play for six rolls. </w:t>
      </w:r>
    </w:p>
    <w:p w14:paraId="72BA1EA1" w14:textId="77777777" w:rsidR="001D61C2" w:rsidRDefault="001D61C2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5B5C0ACA" w14:textId="50053474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 xml:space="preserve">Once </w:t>
      </w:r>
      <w:r>
        <w:rPr>
          <w:rStyle w:val="normaltextrun"/>
          <w:rFonts w:ascii="Arial" w:eastAsia="SimSun" w:hAnsi="Arial" w:cs="Arial"/>
        </w:rPr>
        <w:t>your</w:t>
      </w:r>
      <w:r w:rsidRPr="00385D56">
        <w:rPr>
          <w:rStyle w:val="normaltextrun"/>
          <w:rFonts w:ascii="Arial" w:eastAsia="SimSun" w:hAnsi="Arial" w:cs="Arial"/>
        </w:rPr>
        <w:t xml:space="preserve"> write a number, </w:t>
      </w:r>
      <w:r>
        <w:rPr>
          <w:rStyle w:val="normaltextrun"/>
          <w:rFonts w:ascii="Arial" w:eastAsia="SimSun" w:hAnsi="Arial" w:cs="Arial"/>
        </w:rPr>
        <w:t>you</w:t>
      </w:r>
      <w:r w:rsidRPr="00385D56">
        <w:rPr>
          <w:rStyle w:val="normaltextrun"/>
          <w:rFonts w:ascii="Arial" w:eastAsia="SimSun" w:hAnsi="Arial" w:cs="Arial"/>
        </w:rPr>
        <w:t xml:space="preserve"> can’t change it.</w:t>
      </w:r>
      <w:r w:rsidRPr="00385D56">
        <w:rPr>
          <w:rStyle w:val="eop"/>
          <w:rFonts w:ascii="Arial" w:hAnsi="Arial" w:cs="Arial"/>
        </w:rPr>
        <w:t> </w:t>
      </w:r>
    </w:p>
    <w:p w14:paraId="7E2CD8F5" w14:textId="77777777" w:rsidR="001D61C2" w:rsidRDefault="001D61C2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7516BD19" w14:textId="1C6C34A8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>The winner is the player with the sum that is closest to 100 without going over!</w:t>
      </w:r>
      <w:r w:rsidRPr="00385D56">
        <w:rPr>
          <w:rStyle w:val="eop"/>
          <w:rFonts w:ascii="Arial" w:hAnsi="Arial" w:cs="Arial"/>
        </w:rPr>
        <w:t> </w:t>
      </w:r>
    </w:p>
    <w:p w14:paraId="17682649" w14:textId="77777777" w:rsidR="001D61C2" w:rsidRDefault="001D61C2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0461607F" w14:textId="7ED04807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>Draw up 4 new game boards. Using the same </w:t>
      </w:r>
      <w:r w:rsidRPr="00385D56">
        <w:rPr>
          <w:rStyle w:val="contextualspellingandgrammarerror"/>
          <w:rFonts w:ascii="Arial" w:hAnsi="Arial" w:cs="Arial"/>
        </w:rPr>
        <w:t>numbers</w:t>
      </w:r>
      <w:r w:rsidRPr="00385D56">
        <w:rPr>
          <w:rStyle w:val="normaltextrun"/>
          <w:rFonts w:ascii="Arial" w:eastAsia="SimSun" w:hAnsi="Arial" w:cs="Arial"/>
        </w:rPr>
        <w:t> you rolled, use the game boards to get closer to 100 than you did in your first game.</w:t>
      </w:r>
      <w:r w:rsidRPr="00385D56">
        <w:rPr>
          <w:rStyle w:val="eop"/>
          <w:rFonts w:ascii="Arial" w:hAnsi="Arial" w:cs="Arial"/>
        </w:rPr>
        <w:t> </w:t>
      </w:r>
    </w:p>
    <w:p w14:paraId="2B2AC994" w14:textId="77777777" w:rsidR="001D61C2" w:rsidRDefault="001D61C2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26BF97B8" w14:textId="7BA95B91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SimSun" w:hAnsi="Arial" w:cs="Arial"/>
        </w:rPr>
        <w:t>Play a</w:t>
      </w:r>
      <w:r w:rsidRPr="00385D56">
        <w:rPr>
          <w:rStyle w:val="normaltextrun"/>
          <w:rFonts w:ascii="Arial" w:eastAsia="SimSun" w:hAnsi="Arial" w:cs="Arial"/>
        </w:rPr>
        <w:t>gain with someone at home!</w:t>
      </w:r>
      <w:r w:rsidRPr="00385D56">
        <w:rPr>
          <w:rStyle w:val="eop"/>
          <w:rFonts w:ascii="Arial" w:hAnsi="Arial" w:cs="Arial"/>
        </w:rPr>
        <w:t> </w:t>
      </w:r>
    </w:p>
    <w:p w14:paraId="0841A2D0" w14:textId="77777777" w:rsidR="00385D56" w:rsidRDefault="00385D56" w:rsidP="00385D5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1F2C2E6F" w14:textId="3AD13DEE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>Variations:</w:t>
      </w:r>
      <w:r w:rsidRPr="00385D56">
        <w:rPr>
          <w:rStyle w:val="eop"/>
          <w:rFonts w:ascii="Arial" w:hAnsi="Arial" w:cs="Arial"/>
        </w:rPr>
        <w:t> </w:t>
      </w:r>
    </w:p>
    <w:p w14:paraId="7CFE21D3" w14:textId="77777777" w:rsidR="00385D56" w:rsidRPr="00385D56" w:rsidRDefault="00385D56" w:rsidP="00385D56">
      <w:pPr>
        <w:pStyle w:val="paragraph"/>
        <w:numPr>
          <w:ilvl w:val="0"/>
          <w:numId w:val="12"/>
        </w:numPr>
        <w:spacing w:before="0" w:beforeAutospacing="0" w:after="0" w:afterAutospacing="0"/>
        <w:ind w:left="285" w:firstLine="0"/>
        <w:textAlignment w:val="baseline"/>
        <w:rPr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>Increase the challenge by using numbers from 0-9. You can also use playing cards, make cards or make a spinner at home.</w:t>
      </w:r>
      <w:r w:rsidRPr="00385D56">
        <w:rPr>
          <w:rStyle w:val="eop"/>
          <w:rFonts w:ascii="Arial" w:hAnsi="Arial" w:cs="Arial"/>
        </w:rPr>
        <w:t> </w:t>
      </w:r>
    </w:p>
    <w:p w14:paraId="3C64A320" w14:textId="59D7348F" w:rsidR="00385D56" w:rsidRPr="00385D56" w:rsidRDefault="00385D56" w:rsidP="00385D56">
      <w:pPr>
        <w:pStyle w:val="paragraph"/>
        <w:numPr>
          <w:ilvl w:val="0"/>
          <w:numId w:val="12"/>
        </w:numPr>
        <w:spacing w:before="0" w:beforeAutospacing="0" w:after="0" w:afterAutospacing="0"/>
        <w:ind w:left="285" w:firstLine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385D56">
        <w:rPr>
          <w:rStyle w:val="normaltextrun"/>
          <w:rFonts w:ascii="Arial" w:eastAsia="SimSun" w:hAnsi="Arial" w:cs="Arial"/>
        </w:rPr>
        <w:t>Roll the dice 4 times and only use four lines on the game board.</w:t>
      </w:r>
      <w:r w:rsidRPr="00385D56">
        <w:rPr>
          <w:rStyle w:val="eop"/>
          <w:rFonts w:ascii="Arial" w:hAnsi="Arial" w:cs="Arial"/>
        </w:rPr>
        <w:t> </w:t>
      </w:r>
    </w:p>
    <w:p w14:paraId="30082A24" w14:textId="77777777" w:rsidR="00385D56" w:rsidRPr="00385D56" w:rsidRDefault="00385D56" w:rsidP="00385D56">
      <w:pPr>
        <w:pStyle w:val="paragraph"/>
        <w:spacing w:before="0" w:beforeAutospacing="0" w:after="0" w:afterAutospacing="0"/>
        <w:ind w:left="285"/>
        <w:textAlignment w:val="baseline"/>
        <w:rPr>
          <w:rFonts w:ascii="Arial" w:hAnsi="Arial" w:cs="Arial"/>
          <w:sz w:val="22"/>
          <w:szCs w:val="22"/>
        </w:rPr>
      </w:pPr>
    </w:p>
    <w:p w14:paraId="7008362D" w14:textId="0613507E" w:rsidR="00385D56" w:rsidRPr="00385D56" w:rsidRDefault="00385D56" w:rsidP="00385D5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BD46BA" wp14:editId="09F1968F">
            <wp:extent cx="640081" cy="640081"/>
            <wp:effectExtent l="0" t="0" r="7620" b="7620"/>
            <wp:docPr id="1438998150" name="Picture 31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Style w:val="normaltextrun"/>
          <w:rFonts w:ascii="Arial" w:eastAsia="SimSun" w:hAnsi="Arial" w:cs="Arial"/>
        </w:rPr>
        <w:t xml:space="preserve"> This game can be played individually, competitively or collaboratively.</w:t>
      </w:r>
      <w:r w:rsidRPr="72BF9C8E">
        <w:rPr>
          <w:rStyle w:val="eop"/>
          <w:rFonts w:ascii="Arial" w:hAnsi="Arial" w:cs="Arial"/>
        </w:rPr>
        <w:t> </w:t>
      </w:r>
    </w:p>
    <w:p w14:paraId="0CF52995" w14:textId="3097EB64" w:rsidR="00F51E3E" w:rsidRDefault="00F51E3E" w:rsidP="00F51E3E"/>
    <w:p w14:paraId="190ADEE8" w14:textId="72FAF7D8" w:rsidR="00F51E3E" w:rsidRDefault="00F51E3E" w:rsidP="00F51E3E">
      <w:r>
        <w:rPr>
          <w:noProof/>
          <w:lang w:eastAsia="en-AU"/>
        </w:rPr>
        <w:drawing>
          <wp:inline distT="0" distB="0" distL="0" distR="0" wp14:anchorId="55011579" wp14:editId="4C82AFF6">
            <wp:extent cx="635027" cy="635027"/>
            <wp:effectExtent l="0" t="0" r="0" b="0"/>
            <wp:docPr id="497742512" name="Picture 29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Explore</w:t>
      </w:r>
      <w:r w:rsidR="006C2DE2">
        <w:t xml:space="preserve"> and record your</w:t>
      </w:r>
      <w:r>
        <w:t xml:space="preserve"> ideas</w:t>
      </w:r>
      <w:r w:rsidR="00AD428D">
        <w:t xml:space="preserve"> in your mathematics workbook. </w:t>
      </w:r>
    </w:p>
    <w:p w14:paraId="0E5BAE8D" w14:textId="5E295C5E" w:rsidR="00F51E3E" w:rsidRDefault="00F51E3E" w:rsidP="00F51E3E"/>
    <w:p w14:paraId="196A1443" w14:textId="4403FA83" w:rsidR="001E7E56" w:rsidRDefault="001E7E56" w:rsidP="00385D56">
      <w:pPr>
        <w:pStyle w:val="Heading1"/>
      </w:pPr>
      <w:r>
        <w:t>Reflection</w:t>
      </w:r>
    </w:p>
    <w:p w14:paraId="1598135A" w14:textId="71657723" w:rsidR="001E7E56" w:rsidRDefault="001E7E56" w:rsidP="001E7E56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4768B894" wp14:editId="4333296B">
            <wp:extent cx="635027" cy="635027"/>
            <wp:effectExtent l="0" t="0" r="0" b="0"/>
            <wp:docPr id="2040622091" name="Picture 168806917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309A" w14:textId="180655E1" w:rsidR="201DDEEA" w:rsidRDefault="00223EF8" w:rsidP="201DDEEA">
      <w:pPr>
        <w:rPr>
          <w:lang w:eastAsia="zh-CN"/>
        </w:rPr>
      </w:pPr>
      <w:r>
        <w:rPr>
          <w:lang w:eastAsia="zh-CN"/>
        </w:rPr>
        <w:lastRenderedPageBreak/>
        <w:t>Did you get closer to 100</w:t>
      </w:r>
      <w:r w:rsidR="007F5E30">
        <w:rPr>
          <w:lang w:eastAsia="zh-CN"/>
        </w:rPr>
        <w:t xml:space="preserve"> on your second go with the same numbers?</w:t>
      </w:r>
    </w:p>
    <w:p w14:paraId="72EFF8F8" w14:textId="3A4C1A0F" w:rsidR="201DDEEA" w:rsidRDefault="007F5E30" w:rsidP="201DDEEA">
      <w:pPr>
        <w:rPr>
          <w:lang w:eastAsia="zh-CN"/>
        </w:rPr>
      </w:pPr>
      <w:r>
        <w:rPr>
          <w:lang w:eastAsia="zh-CN"/>
        </w:rPr>
        <w:t>Why do you think that was?</w:t>
      </w:r>
    </w:p>
    <w:p w14:paraId="512482E4" w14:textId="47E5FBA3" w:rsidR="001D61C2" w:rsidRDefault="007F5E30" w:rsidP="201DDEEA">
      <w:pPr>
        <w:rPr>
          <w:lang w:eastAsia="zh-CN"/>
        </w:rPr>
      </w:pPr>
      <w:r>
        <w:rPr>
          <w:lang w:eastAsia="zh-CN"/>
        </w:rPr>
        <w:t>What advice would you give to someone playing this game for the first time?</w:t>
      </w:r>
    </w:p>
    <w:p w14:paraId="5CF36AE3" w14:textId="77777777" w:rsidR="001D61C2" w:rsidRDefault="001D61C2">
      <w:pPr>
        <w:rPr>
          <w:lang w:eastAsia="zh-CN"/>
        </w:rPr>
      </w:pPr>
      <w:r>
        <w:rPr>
          <w:lang w:eastAsia="zh-CN"/>
        </w:rPr>
        <w:br w:type="page"/>
      </w:r>
    </w:p>
    <w:p w14:paraId="37B8CEE5" w14:textId="77777777" w:rsidR="201DDEEA" w:rsidRDefault="201DDEEA" w:rsidP="201DDEEA">
      <w:pPr>
        <w:rPr>
          <w:lang w:eastAsia="zh-CN"/>
        </w:rPr>
      </w:pPr>
    </w:p>
    <w:p w14:paraId="004348E7" w14:textId="3919CDCB" w:rsidR="007064B7" w:rsidRDefault="007064B7" w:rsidP="007064B7">
      <w:pPr>
        <w:pStyle w:val="Heading1"/>
      </w:pPr>
      <w:r>
        <w:t>Activity 4</w:t>
      </w:r>
    </w:p>
    <w:p w14:paraId="670785EA" w14:textId="2AA0E019" w:rsidR="007064B7" w:rsidRPr="002762CD" w:rsidRDefault="007064B7" w:rsidP="007064B7">
      <w:pPr>
        <w:rPr>
          <w:lang w:eastAsia="zh-CN"/>
        </w:rPr>
      </w:pPr>
      <w:r>
        <w:rPr>
          <w:lang w:eastAsia="zh-CN"/>
        </w:rPr>
        <w:t xml:space="preserve">During this activity you will </w:t>
      </w:r>
      <w:r w:rsidR="00CE7D2A">
        <w:rPr>
          <w:lang w:eastAsia="zh-CN"/>
        </w:rPr>
        <w:t>use your knowledge</w:t>
      </w:r>
      <w:r w:rsidR="1FF71038" w:rsidRPr="201DDEEA">
        <w:rPr>
          <w:lang w:eastAsia="zh-CN"/>
        </w:rPr>
        <w:t xml:space="preserve"> of </w:t>
      </w:r>
      <w:r>
        <w:rPr>
          <w:lang w:eastAsia="zh-CN"/>
        </w:rPr>
        <w:t xml:space="preserve">counting </w:t>
      </w:r>
      <w:r w:rsidR="1FF71038" w:rsidRPr="201DDEEA">
        <w:rPr>
          <w:lang w:eastAsia="zh-CN"/>
        </w:rPr>
        <w:t xml:space="preserve">sequences </w:t>
      </w:r>
      <w:r>
        <w:rPr>
          <w:lang w:eastAsia="zh-CN"/>
        </w:rPr>
        <w:t xml:space="preserve">and think </w:t>
      </w:r>
      <w:r w:rsidR="1FF71038" w:rsidRPr="201DDEEA">
        <w:rPr>
          <w:lang w:eastAsia="zh-CN"/>
        </w:rPr>
        <w:t>strategically</w:t>
      </w:r>
      <w:r>
        <w:rPr>
          <w:lang w:eastAsia="zh-CN"/>
        </w:rPr>
        <w:t xml:space="preserve"> to beat your opponent</w:t>
      </w:r>
      <w:r w:rsidR="1FF71038" w:rsidRPr="201DDEEA">
        <w:rPr>
          <w:lang w:eastAsia="zh-CN"/>
        </w:rPr>
        <w:t xml:space="preserve">! </w:t>
      </w:r>
      <w:r w:rsidRPr="201DDEEA">
        <w:rPr>
          <w:lang w:eastAsia="zh-CN"/>
        </w:rPr>
        <w:t xml:space="preserve">You should look for patterns </w:t>
      </w:r>
      <w:r w:rsidR="6FE9793C" w:rsidRPr="201DDEEA">
        <w:rPr>
          <w:lang w:eastAsia="zh-CN"/>
        </w:rPr>
        <w:t>to help you work out a winning strategy.</w:t>
      </w:r>
    </w:p>
    <w:p w14:paraId="1A7347B0" w14:textId="6F7EA168" w:rsidR="007064B7" w:rsidRPr="002762CD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54F967F5" wp14:editId="4B686CF7">
            <wp:extent cx="635027" cy="635027"/>
            <wp:effectExtent l="0" t="0" r="0" b="0"/>
            <wp:docPr id="407847972" name="Picture 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colour pencils</w:t>
      </w:r>
      <w:r w:rsidR="00C97940">
        <w:t xml:space="preserve"> or markers</w:t>
      </w:r>
      <w:r w:rsidR="00CE7D2A">
        <w:t>, workbook, 24 objects e.g. pasta</w:t>
      </w:r>
    </w:p>
    <w:p w14:paraId="5391DD23" w14:textId="0D8FA492" w:rsidR="007064B7" w:rsidRDefault="00BF7DD7" w:rsidP="007064B7">
      <w:pPr>
        <w:pStyle w:val="Heading2"/>
      </w:pPr>
      <w:r>
        <w:t>The counting g</w:t>
      </w:r>
      <w:r w:rsidR="007064B7">
        <w:t>ame</w:t>
      </w:r>
    </w:p>
    <w:p w14:paraId="5AA921D8" w14:textId="303C98CE" w:rsidR="00B13DE3" w:rsidRDefault="00B13DE3" w:rsidP="00B13DE3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E289D8F" wp14:editId="109DE23D">
            <wp:extent cx="640081" cy="640081"/>
            <wp:effectExtent l="0" t="0" r="7620" b="7620"/>
            <wp:docPr id="1913603673" name="Picture 15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>Play this game with a partner</w:t>
      </w:r>
    </w:p>
    <w:p w14:paraId="1FBEEC42" w14:textId="77777777" w:rsidR="00B13DE3" w:rsidRPr="00B13DE3" w:rsidRDefault="00B13DE3" w:rsidP="00B13DE3">
      <w:pPr>
        <w:rPr>
          <w:lang w:eastAsia="zh-CN"/>
        </w:rPr>
      </w:pPr>
    </w:p>
    <w:p w14:paraId="386F6140" w14:textId="7909595C" w:rsidR="00CE7D2A" w:rsidRPr="00CE7D2A" w:rsidRDefault="00CE7D2A" w:rsidP="00AD428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SimSun" w:hAnsi="Arial" w:cs="Arial"/>
        </w:rPr>
        <w:t>Collect 24 objects e.g. pasta</w:t>
      </w:r>
    </w:p>
    <w:p w14:paraId="5E2330C4" w14:textId="77777777" w:rsidR="00CE7D2A" w:rsidRDefault="00CE7D2A" w:rsidP="00AD428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 w:rsidRPr="00CE7D2A">
        <w:rPr>
          <w:rStyle w:val="normaltextrun"/>
          <w:rFonts w:ascii="Arial" w:eastAsia="SimSun" w:hAnsi="Arial" w:cs="Arial"/>
        </w:rPr>
        <w:t xml:space="preserve">Using 24 as a target number, take it in turns to count on by saying the next 1, 2 or 3 number words in the sequence, placing objects into a central pile as they are counted. </w:t>
      </w:r>
    </w:p>
    <w:p w14:paraId="03D6C9DC" w14:textId="77777777" w:rsidR="00CE7D2A" w:rsidRDefault="00CE7D2A" w:rsidP="00AD428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You will collect a</w:t>
      </w:r>
      <w:r w:rsidRPr="00CE7D2A">
        <w:rPr>
          <w:rStyle w:val="normaltextrun"/>
          <w:rFonts w:ascii="Arial" w:eastAsia="SimSun" w:hAnsi="Arial" w:cs="Arial"/>
        </w:rPr>
        <w:t xml:space="preserve"> point if </w:t>
      </w:r>
      <w:r>
        <w:rPr>
          <w:rStyle w:val="normaltextrun"/>
          <w:rFonts w:ascii="Arial" w:eastAsia="SimSun" w:hAnsi="Arial" w:cs="Arial"/>
        </w:rPr>
        <w:t>you</w:t>
      </w:r>
      <w:r w:rsidRPr="00CE7D2A">
        <w:rPr>
          <w:rStyle w:val="normaltextrun"/>
          <w:rFonts w:ascii="Arial" w:eastAsia="SimSun" w:hAnsi="Arial" w:cs="Arial"/>
        </w:rPr>
        <w:t xml:space="preserve"> say the target number. </w:t>
      </w:r>
    </w:p>
    <w:p w14:paraId="79EE79B4" w14:textId="77777777" w:rsidR="00CE7D2A" w:rsidRDefault="00CE7D2A" w:rsidP="00AD428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Choose another target number and start again</w:t>
      </w:r>
      <w:r w:rsidRPr="00CE7D2A">
        <w:rPr>
          <w:rStyle w:val="normaltextrun"/>
          <w:rFonts w:ascii="Arial" w:eastAsia="SimSun" w:hAnsi="Arial" w:cs="Arial"/>
        </w:rPr>
        <w:t xml:space="preserve">. </w:t>
      </w:r>
    </w:p>
    <w:p w14:paraId="5B8C6F2A" w14:textId="77777777" w:rsidR="00CE7D2A" w:rsidRDefault="00CE7D2A" w:rsidP="00CE7D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23F2A45A" w14:textId="38D842EE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Try playing forward and backward. For example:</w:t>
      </w:r>
      <w:r w:rsidRPr="00CE7D2A">
        <w:rPr>
          <w:rStyle w:val="eop"/>
          <w:rFonts w:ascii="Arial" w:hAnsi="Arial" w:cs="Arial"/>
        </w:rPr>
        <w:t> </w:t>
      </w:r>
    </w:p>
    <w:p w14:paraId="2E97CAD7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Target number 24</w:t>
      </w:r>
      <w:r w:rsidRPr="00CE7D2A">
        <w:rPr>
          <w:rStyle w:val="eop"/>
          <w:rFonts w:ascii="Arial" w:hAnsi="Arial" w:cs="Arial"/>
        </w:rPr>
        <w:t> </w:t>
      </w:r>
    </w:p>
    <w:p w14:paraId="104D7226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1, 2, 3...</w:t>
      </w:r>
      <w:r w:rsidRPr="00CE7D2A">
        <w:rPr>
          <w:rStyle w:val="eop"/>
          <w:rFonts w:ascii="Arial" w:hAnsi="Arial" w:cs="Arial"/>
        </w:rPr>
        <w:t> </w:t>
      </w:r>
    </w:p>
    <w:p w14:paraId="0620DFB2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4, 5...</w:t>
      </w:r>
      <w:r w:rsidRPr="00CE7D2A">
        <w:rPr>
          <w:rStyle w:val="eop"/>
          <w:rFonts w:ascii="Arial" w:hAnsi="Arial" w:cs="Arial"/>
        </w:rPr>
        <w:t> </w:t>
      </w:r>
    </w:p>
    <w:p w14:paraId="36325282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6, 7, 8...</w:t>
      </w:r>
      <w:r w:rsidRPr="00CE7D2A">
        <w:rPr>
          <w:rStyle w:val="eop"/>
          <w:rFonts w:ascii="Arial" w:hAnsi="Arial" w:cs="Arial"/>
        </w:rPr>
        <w:t> </w:t>
      </w:r>
    </w:p>
    <w:p w14:paraId="43940A76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9, 10, 11...</w:t>
      </w:r>
      <w:r w:rsidRPr="00CE7D2A">
        <w:rPr>
          <w:rStyle w:val="eop"/>
          <w:rFonts w:ascii="Arial" w:hAnsi="Arial" w:cs="Arial"/>
        </w:rPr>
        <w:t> </w:t>
      </w:r>
    </w:p>
    <w:p w14:paraId="2162246A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12, 13...</w:t>
      </w:r>
      <w:r w:rsidRPr="00CE7D2A">
        <w:rPr>
          <w:rStyle w:val="eop"/>
          <w:rFonts w:ascii="Arial" w:hAnsi="Arial" w:cs="Arial"/>
        </w:rPr>
        <w:t> </w:t>
      </w:r>
    </w:p>
    <w:p w14:paraId="4D1BBE4A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14, 15, 16...</w:t>
      </w:r>
      <w:r w:rsidRPr="00CE7D2A">
        <w:rPr>
          <w:rStyle w:val="eop"/>
          <w:rFonts w:ascii="Arial" w:hAnsi="Arial" w:cs="Arial"/>
        </w:rPr>
        <w:t> </w:t>
      </w:r>
    </w:p>
    <w:p w14:paraId="3C5FF72C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17...</w:t>
      </w:r>
      <w:r w:rsidRPr="00CE7D2A">
        <w:rPr>
          <w:rStyle w:val="eop"/>
          <w:rFonts w:ascii="Arial" w:hAnsi="Arial" w:cs="Arial"/>
        </w:rPr>
        <w:t> </w:t>
      </w:r>
    </w:p>
    <w:p w14:paraId="489A281A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18, 19...</w:t>
      </w:r>
      <w:r w:rsidRPr="00CE7D2A">
        <w:rPr>
          <w:rStyle w:val="eop"/>
          <w:rFonts w:ascii="Arial" w:hAnsi="Arial" w:cs="Arial"/>
        </w:rPr>
        <w:t> </w:t>
      </w:r>
    </w:p>
    <w:p w14:paraId="5D015478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20, 21, 22...</w:t>
      </w:r>
      <w:r w:rsidRPr="00CE7D2A">
        <w:rPr>
          <w:rStyle w:val="eop"/>
          <w:rFonts w:ascii="Arial" w:hAnsi="Arial" w:cs="Arial"/>
        </w:rPr>
        <w:t> </w:t>
      </w:r>
    </w:p>
    <w:p w14:paraId="1712766F" w14:textId="2B830FAC" w:rsidR="00CE7D2A" w:rsidRDefault="00CE7D2A" w:rsidP="00CE7D2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E7D2A">
        <w:rPr>
          <w:rStyle w:val="normaltextrun"/>
          <w:rFonts w:ascii="Arial" w:eastAsia="SimSun" w:hAnsi="Arial" w:cs="Arial"/>
        </w:rPr>
        <w:t>Player B: 23, 24!</w:t>
      </w:r>
      <w:r w:rsidRPr="00CE7D2A">
        <w:rPr>
          <w:rStyle w:val="eop"/>
          <w:rFonts w:ascii="Arial" w:hAnsi="Arial" w:cs="Arial"/>
        </w:rPr>
        <w:t> </w:t>
      </w:r>
    </w:p>
    <w:p w14:paraId="5DFD1139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A5636F3" w14:textId="2C8BBE4C" w:rsidR="00CE7D2A" w:rsidRPr="00CE7D2A" w:rsidRDefault="00AD428D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>Another way to play</w:t>
      </w:r>
      <w:r w:rsidR="00CE7D2A">
        <w:rPr>
          <w:rStyle w:val="normaltextrun"/>
          <w:rFonts w:ascii="Arial" w:eastAsia="SimSun" w:hAnsi="Arial" w:cs="Arial"/>
        </w:rPr>
        <w:t xml:space="preserve">: You can </w:t>
      </w:r>
      <w:r w:rsidR="00CE7D2A" w:rsidRPr="00CE7D2A">
        <w:rPr>
          <w:rStyle w:val="normaltextrun"/>
          <w:rFonts w:ascii="Arial" w:eastAsia="SimSun" w:hAnsi="Arial" w:cs="Arial"/>
        </w:rPr>
        <w:t>select a target number and a starting number. For example, you might start at 35 and try to get to 51.</w:t>
      </w:r>
      <w:r w:rsidR="00CE7D2A" w:rsidRPr="00CE7D2A">
        <w:rPr>
          <w:rStyle w:val="eop"/>
          <w:rFonts w:ascii="Arial" w:hAnsi="Arial" w:cs="Arial"/>
        </w:rPr>
        <w:t> </w:t>
      </w:r>
    </w:p>
    <w:p w14:paraId="1886CBB7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You can also count in multiples. For example, you can start at 0 and aim for 85, counting by fives.</w:t>
      </w:r>
      <w:r w:rsidRPr="00CE7D2A">
        <w:rPr>
          <w:rStyle w:val="eop"/>
          <w:rFonts w:ascii="Arial" w:hAnsi="Arial" w:cs="Arial"/>
        </w:rPr>
        <w:t> </w:t>
      </w:r>
    </w:p>
    <w:p w14:paraId="168DEC0F" w14:textId="77777777" w:rsidR="00CE7D2A" w:rsidRDefault="00CE7D2A" w:rsidP="00CE7D2A">
      <w:pPr>
        <w:pStyle w:val="Heading2"/>
        <w:numPr>
          <w:ilvl w:val="0"/>
          <w:numId w:val="0"/>
        </w:numPr>
      </w:pPr>
      <w:r>
        <w:lastRenderedPageBreak/>
        <w:t>Reflection</w:t>
      </w:r>
    </w:p>
    <w:p w14:paraId="5DA5BE95" w14:textId="77777777" w:rsidR="00CE7D2A" w:rsidRDefault="00CE7D2A" w:rsidP="00CE7D2A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A5F511A" wp14:editId="2CB74A60">
            <wp:extent cx="635027" cy="635027"/>
            <wp:effectExtent l="0" t="0" r="0" b="0"/>
            <wp:docPr id="796714562" name="Picture 168806918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>If you were to play this game again tomorrow, what would you do differently? Why?</w:t>
      </w:r>
    </w:p>
    <w:p w14:paraId="0641F13E" w14:textId="1DABB9B8" w:rsidR="00CE7D2A" w:rsidRDefault="00CE7D2A" w:rsidP="00CE7D2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E7D2A">
        <w:rPr>
          <w:rStyle w:val="normaltextrun"/>
          <w:rFonts w:ascii="Arial" w:eastAsia="SimSun" w:hAnsi="Arial" w:cs="Arial"/>
        </w:rPr>
        <w:t>Is there a way to play so that you never lose?</w:t>
      </w:r>
      <w:r w:rsidRPr="00CE7D2A">
        <w:rPr>
          <w:rStyle w:val="eop"/>
          <w:rFonts w:ascii="Arial" w:hAnsi="Arial" w:cs="Arial"/>
        </w:rPr>
        <w:t> </w:t>
      </w:r>
    </w:p>
    <w:p w14:paraId="3AB75D5A" w14:textId="77777777" w:rsidR="00CE7D2A" w:rsidRPr="00CE7D2A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E3ADB1E" w14:textId="77777777" w:rsidR="00053DE3" w:rsidRDefault="00053DE3">
      <w:pPr>
        <w:rPr>
          <w:rFonts w:eastAsiaTheme="majorEastAsia" w:cstheme="majorBidi"/>
          <w:b/>
          <w:color w:val="1C438B"/>
          <w:sz w:val="52"/>
          <w:szCs w:val="32"/>
        </w:rPr>
      </w:pPr>
      <w:r>
        <w:br w:type="page"/>
      </w:r>
    </w:p>
    <w:p w14:paraId="729AF790" w14:textId="2161565C" w:rsidR="007064B7" w:rsidRDefault="007064B7" w:rsidP="007064B7">
      <w:pPr>
        <w:pStyle w:val="Heading1"/>
      </w:pPr>
      <w:r>
        <w:lastRenderedPageBreak/>
        <w:t>Activity 5</w:t>
      </w:r>
    </w:p>
    <w:p w14:paraId="4348B3EA" w14:textId="3DDA2688" w:rsidR="08280DC8" w:rsidRDefault="08280DC8" w:rsidP="201DDEEA">
      <w:pPr>
        <w:rPr>
          <w:lang w:eastAsia="zh-CN"/>
        </w:rPr>
      </w:pPr>
      <w:r w:rsidRPr="201DDEEA">
        <w:rPr>
          <w:lang w:eastAsia="zh-CN"/>
        </w:rPr>
        <w:t xml:space="preserve">During this </w:t>
      </w:r>
      <w:r w:rsidR="00F06B3C">
        <w:rPr>
          <w:lang w:eastAsia="zh-CN"/>
        </w:rPr>
        <w:t>game</w:t>
      </w:r>
      <w:r w:rsidRPr="201DDEEA">
        <w:rPr>
          <w:lang w:eastAsia="zh-CN"/>
        </w:rPr>
        <w:t xml:space="preserve"> you will </w:t>
      </w:r>
      <w:r w:rsidR="00CF2FB7">
        <w:rPr>
          <w:lang w:eastAsia="zh-CN"/>
        </w:rPr>
        <w:t>apply the strategies that you developed in the last lesson in a new context. This time your target number will be zero</w:t>
      </w:r>
      <w:r w:rsidR="00EB6CA3">
        <w:rPr>
          <w:lang w:eastAsia="zh-CN"/>
        </w:rPr>
        <w:t xml:space="preserve"> and you will be counting backwards. You can count back by ones, fives, tens or other multiples. </w:t>
      </w:r>
    </w:p>
    <w:p w14:paraId="4284B12C" w14:textId="53F8B529" w:rsidR="007064B7" w:rsidRPr="002762CD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62CA67AF" wp14:editId="6D189069">
            <wp:extent cx="635027" cy="635027"/>
            <wp:effectExtent l="0" t="0" r="0" b="0"/>
            <wp:docPr id="768953119" name="Picture 8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</w:t>
      </w:r>
      <w:r w:rsidR="000C6021">
        <w:t>sources – colour pencils or markers</w:t>
      </w:r>
    </w:p>
    <w:p w14:paraId="778DAA37" w14:textId="3A8D5303" w:rsidR="007064B7" w:rsidRDefault="000C6021" w:rsidP="007064B7">
      <w:pPr>
        <w:pStyle w:val="Heading2"/>
      </w:pPr>
      <w:r>
        <w:t>The counting game: multiples p</w:t>
      </w:r>
      <w:r w:rsidR="007064B7">
        <w:t>art 2</w:t>
      </w:r>
    </w:p>
    <w:p w14:paraId="4A4657E2" w14:textId="77777777" w:rsidR="00AD428D" w:rsidRDefault="00AD428D" w:rsidP="00B13DE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0C98ACFE" wp14:editId="03D43CA6">
            <wp:extent cx="749722" cy="749722"/>
            <wp:effectExtent l="0" t="0" r="0" b="0"/>
            <wp:docPr id="468300233" name="Picture 1" descr="C:\Users\bkirszman\AppData\Local\Microsoft\Windows\INetCache\Content.MSO\DDCE94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2" cy="7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75CB" w14:textId="77777777" w:rsidR="00AD428D" w:rsidRDefault="00AD428D" w:rsidP="00B13DE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46244065" w14:textId="392D399A" w:rsidR="00B13DE3" w:rsidRPr="00CE7D2A" w:rsidRDefault="00B13DE3" w:rsidP="0B541A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B541A3C">
        <w:rPr>
          <w:rStyle w:val="normaltextrun"/>
          <w:rFonts w:ascii="Arial" w:eastAsia="SimSun" w:hAnsi="Arial" w:cs="Arial"/>
        </w:rPr>
        <w:t>It’s time to test</w:t>
      </w:r>
      <w:r w:rsidRPr="0B541A3C">
        <w:rPr>
          <w:rStyle w:val="contextualspellingandgrammarerror"/>
          <w:rFonts w:ascii="Arial" w:hAnsi="Arial" w:cs="Arial"/>
        </w:rPr>
        <w:t xml:space="preserve"> your</w:t>
      </w:r>
      <w:r w:rsidRPr="0B541A3C">
        <w:rPr>
          <w:rStyle w:val="normaltextrun"/>
          <w:rFonts w:ascii="Arial" w:eastAsia="SimSun" w:hAnsi="Arial" w:cs="Arial"/>
        </w:rPr>
        <w:t> strategies!</w:t>
      </w:r>
      <w:r w:rsidRPr="0B541A3C">
        <w:rPr>
          <w:rStyle w:val="eop"/>
          <w:rFonts w:ascii="Arial" w:hAnsi="Arial" w:cs="Arial"/>
        </w:rPr>
        <w:t> </w:t>
      </w:r>
    </w:p>
    <w:p w14:paraId="77C741C6" w14:textId="77777777" w:rsidR="00B13DE3" w:rsidRPr="00CE7D2A" w:rsidRDefault="00B13DE3" w:rsidP="00B13DE3">
      <w:pPr>
        <w:pStyle w:val="paragraph"/>
        <w:spacing w:before="0" w:beforeAutospacing="0" w:after="0" w:afterAutospacing="0"/>
        <w:ind w:left="645" w:hanging="36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eop"/>
          <w:rFonts w:ascii="Arial" w:hAnsi="Arial" w:cs="Arial"/>
        </w:rPr>
        <w:t> </w:t>
      </w:r>
    </w:p>
    <w:p w14:paraId="32333607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This time staring from a given number and counting back, trying to be the person who says zero. For example,</w:t>
      </w:r>
      <w:r w:rsidRPr="00CE7D2A">
        <w:rPr>
          <w:rStyle w:val="eop"/>
          <w:rFonts w:ascii="Arial" w:hAnsi="Arial" w:cs="Arial"/>
        </w:rPr>
        <w:t> </w:t>
      </w:r>
    </w:p>
    <w:p w14:paraId="71AC7000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Target number 0 (starting at 110 and counting in tens)</w:t>
      </w:r>
      <w:r w:rsidRPr="00CE7D2A">
        <w:rPr>
          <w:rStyle w:val="eop"/>
          <w:rFonts w:ascii="Arial" w:hAnsi="Arial" w:cs="Arial"/>
        </w:rPr>
        <w:t> </w:t>
      </w:r>
    </w:p>
    <w:p w14:paraId="7F519872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100...</w:t>
      </w:r>
      <w:r w:rsidRPr="00CE7D2A">
        <w:rPr>
          <w:rStyle w:val="eop"/>
          <w:rFonts w:ascii="Arial" w:hAnsi="Arial" w:cs="Arial"/>
        </w:rPr>
        <w:t> </w:t>
      </w:r>
    </w:p>
    <w:p w14:paraId="785255B5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90, 80...</w:t>
      </w:r>
      <w:r w:rsidRPr="00CE7D2A">
        <w:rPr>
          <w:rStyle w:val="eop"/>
          <w:rFonts w:ascii="Arial" w:hAnsi="Arial" w:cs="Arial"/>
        </w:rPr>
        <w:t> </w:t>
      </w:r>
    </w:p>
    <w:p w14:paraId="09AEEA2F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70...</w:t>
      </w:r>
      <w:r w:rsidRPr="00CE7D2A">
        <w:rPr>
          <w:rStyle w:val="eop"/>
          <w:rFonts w:ascii="Arial" w:hAnsi="Arial" w:cs="Arial"/>
        </w:rPr>
        <w:t> </w:t>
      </w:r>
    </w:p>
    <w:p w14:paraId="165AB012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60...</w:t>
      </w:r>
      <w:r w:rsidRPr="00CE7D2A">
        <w:rPr>
          <w:rStyle w:val="eop"/>
          <w:rFonts w:ascii="Arial" w:hAnsi="Arial" w:cs="Arial"/>
        </w:rPr>
        <w:t> </w:t>
      </w:r>
    </w:p>
    <w:p w14:paraId="30214F59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50, 40...</w:t>
      </w:r>
      <w:r w:rsidRPr="00CE7D2A">
        <w:rPr>
          <w:rStyle w:val="eop"/>
          <w:rFonts w:ascii="Arial" w:hAnsi="Arial" w:cs="Arial"/>
        </w:rPr>
        <w:t> </w:t>
      </w:r>
    </w:p>
    <w:p w14:paraId="08EDD4A3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B: 30, 20, 10...</w:t>
      </w:r>
      <w:r w:rsidRPr="00CE7D2A">
        <w:rPr>
          <w:rStyle w:val="eop"/>
          <w:rFonts w:ascii="Arial" w:hAnsi="Arial" w:cs="Arial"/>
        </w:rPr>
        <w:t> </w:t>
      </w:r>
    </w:p>
    <w:p w14:paraId="270339BF" w14:textId="77777777" w:rsidR="00B13DE3" w:rsidRPr="00CE7D2A" w:rsidRDefault="00B13DE3" w:rsidP="00B13D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CE7D2A">
        <w:rPr>
          <w:rStyle w:val="normaltextrun"/>
          <w:rFonts w:ascii="Arial" w:eastAsia="SimSun" w:hAnsi="Arial" w:cs="Arial"/>
        </w:rPr>
        <w:t>Player A: zero!</w:t>
      </w:r>
      <w:r w:rsidRPr="00CE7D2A">
        <w:rPr>
          <w:rStyle w:val="eop"/>
          <w:rFonts w:ascii="Arial" w:hAnsi="Arial" w:cs="Arial"/>
        </w:rPr>
        <w:t> </w:t>
      </w:r>
    </w:p>
    <w:p w14:paraId="1F4BE00A" w14:textId="77777777" w:rsidR="001E7E56" w:rsidRDefault="001E7E56" w:rsidP="001E7E56">
      <w:pPr>
        <w:pStyle w:val="Heading2"/>
      </w:pPr>
      <w:r>
        <w:t>Reflection</w:t>
      </w:r>
    </w:p>
    <w:p w14:paraId="3CDEA71D" w14:textId="2CFBE9E0" w:rsidR="00AD428D" w:rsidRDefault="001E7E56" w:rsidP="001E7E56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ABC84E9" wp14:editId="58C33FCC">
            <wp:extent cx="635027" cy="635027"/>
            <wp:effectExtent l="0" t="0" r="0" b="0"/>
            <wp:docPr id="355438194" name="Picture 168806919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BC4" w:rsidRPr="72BF9C8E">
        <w:rPr>
          <w:lang w:eastAsia="zh-CN"/>
        </w:rPr>
        <w:t>Think:</w:t>
      </w:r>
    </w:p>
    <w:p w14:paraId="25106AD9" w14:textId="0E1C61C5" w:rsidR="201DDEEA" w:rsidRDefault="0231FB8C" w:rsidP="201DDEEA">
      <w:pPr>
        <w:rPr>
          <w:lang w:eastAsia="zh-CN"/>
        </w:rPr>
      </w:pPr>
      <w:r w:rsidRPr="4C8B3B90">
        <w:rPr>
          <w:lang w:eastAsia="zh-CN"/>
        </w:rPr>
        <w:t>What did you notice about playing the game by counting backwards? Did it make your brain work harder or was it less difficult?</w:t>
      </w:r>
    </w:p>
    <w:p w14:paraId="7BD5D49F" w14:textId="7171020D" w:rsidR="0231FB8C" w:rsidRDefault="0231FB8C" w:rsidP="201DDEEA">
      <w:pPr>
        <w:rPr>
          <w:lang w:eastAsia="zh-CN"/>
        </w:rPr>
      </w:pPr>
      <w:r w:rsidRPr="201DDEEA">
        <w:rPr>
          <w:lang w:eastAsia="zh-CN"/>
        </w:rPr>
        <w:t>Did you work out a way to play this game so that you didn’t lose? What was your strategy? Did it work?</w:t>
      </w:r>
    </w:p>
    <w:p w14:paraId="3C70C5B7" w14:textId="2F8E33DC" w:rsidR="00230BC4" w:rsidRDefault="00230BC4">
      <w:pPr>
        <w:rPr>
          <w:b/>
          <w:bCs/>
        </w:rPr>
      </w:pPr>
      <w:r w:rsidRPr="5B7B039E">
        <w:rPr>
          <w:b/>
          <w:bCs/>
        </w:rPr>
        <w:br w:type="page"/>
      </w:r>
    </w:p>
    <w:p w14:paraId="0DAFD767" w14:textId="674DAECF" w:rsidR="007064B7" w:rsidRDefault="007064B7" w:rsidP="000045BC">
      <w:pPr>
        <w:pStyle w:val="Heading1"/>
      </w:pPr>
      <w:r>
        <w:lastRenderedPageBreak/>
        <w:t>Activity 6</w:t>
      </w:r>
    </w:p>
    <w:p w14:paraId="43D9C151" w14:textId="72EAA528" w:rsidR="007064B7" w:rsidRPr="002762CD" w:rsidRDefault="007064B7" w:rsidP="007064B7">
      <w:pPr>
        <w:rPr>
          <w:lang w:eastAsia="zh-CN"/>
        </w:rPr>
      </w:pPr>
      <w:r>
        <w:rPr>
          <w:lang w:eastAsia="zh-CN"/>
        </w:rPr>
        <w:t xml:space="preserve">During this </w:t>
      </w:r>
      <w:r w:rsidR="00B57E96">
        <w:rPr>
          <w:lang w:eastAsia="zh-CN"/>
        </w:rPr>
        <w:t xml:space="preserve">task, you will collect data </w:t>
      </w:r>
      <w:r w:rsidR="1E60135E" w:rsidRPr="201DDEEA">
        <w:rPr>
          <w:lang w:eastAsia="zh-CN"/>
        </w:rPr>
        <w:t>about</w:t>
      </w:r>
      <w:r w:rsidR="00B57E96">
        <w:rPr>
          <w:lang w:eastAsia="zh-CN"/>
        </w:rPr>
        <w:t xml:space="preserve"> your success </w:t>
      </w:r>
      <w:r w:rsidR="2E188ABC" w:rsidRPr="201DDEEA">
        <w:rPr>
          <w:lang w:eastAsia="zh-CN"/>
        </w:rPr>
        <w:t xml:space="preserve">at sock </w:t>
      </w:r>
      <w:r w:rsidR="00B57E96" w:rsidRPr="201DDEEA">
        <w:rPr>
          <w:lang w:eastAsia="zh-CN"/>
        </w:rPr>
        <w:t>basket</w:t>
      </w:r>
      <w:r w:rsidR="680574C9" w:rsidRPr="201DDEEA">
        <w:rPr>
          <w:lang w:eastAsia="zh-CN"/>
        </w:rPr>
        <w:t>ball</w:t>
      </w:r>
      <w:r w:rsidR="00B57E96">
        <w:rPr>
          <w:lang w:eastAsia="zh-CN"/>
        </w:rPr>
        <w:t xml:space="preserve">. </w:t>
      </w:r>
    </w:p>
    <w:p w14:paraId="1BDF44A0" w14:textId="128120F2" w:rsidR="007064B7" w:rsidRPr="002762CD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3E541652" wp14:editId="3AB791A9">
            <wp:extent cx="635027" cy="635027"/>
            <wp:effectExtent l="0" t="0" r="0" b="0"/>
            <wp:docPr id="690931038" name="Picture 10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</w:t>
      </w:r>
      <w:r w:rsidR="000045BC">
        <w:t>sources: a basket</w:t>
      </w:r>
      <w:r w:rsidR="00713208">
        <w:t xml:space="preserve"> or container</w:t>
      </w:r>
      <w:r w:rsidR="000045BC">
        <w:t>, socks,</w:t>
      </w:r>
      <w:r>
        <w:t xml:space="preserve"> pencils</w:t>
      </w:r>
      <w:r w:rsidR="000045BC">
        <w:t>, a clear space</w:t>
      </w:r>
      <w:r w:rsidR="02D86901">
        <w:t>.</w:t>
      </w:r>
    </w:p>
    <w:p w14:paraId="5C7CE46D" w14:textId="769E4307" w:rsidR="007064B7" w:rsidRDefault="007064B7" w:rsidP="007064B7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A352C43" wp14:editId="5CE9E6F3">
            <wp:extent cx="640081" cy="640081"/>
            <wp:effectExtent l="0" t="0" r="7620" b="7620"/>
            <wp:docPr id="14282791" name="Picture 12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 xml:space="preserve"> You can play this game alone or with a partner</w:t>
      </w:r>
      <w:r w:rsidR="00796426" w:rsidRPr="72BF9C8E">
        <w:rPr>
          <w:lang w:eastAsia="zh-CN"/>
        </w:rPr>
        <w:t>. Have fun</w:t>
      </w:r>
      <w:r w:rsidR="386CE388" w:rsidRPr="72BF9C8E">
        <w:rPr>
          <w:lang w:eastAsia="zh-CN"/>
        </w:rPr>
        <w:t>!</w:t>
      </w:r>
    </w:p>
    <w:p w14:paraId="570FD76F" w14:textId="00EFCA37" w:rsidR="00AB1E13" w:rsidRDefault="00053DE3" w:rsidP="007064B7">
      <w:pPr>
        <w:pStyle w:val="Heading2"/>
      </w:pPr>
      <w:r>
        <w:t xml:space="preserve">Basketball </w:t>
      </w:r>
      <w:r w:rsidR="000045BC">
        <w:t>t</w:t>
      </w:r>
      <w:r w:rsidR="007064B7">
        <w:t>oss</w:t>
      </w:r>
    </w:p>
    <w:p w14:paraId="244CFD0A" w14:textId="63D56ACB" w:rsidR="00AB1E13" w:rsidRDefault="00AB1E13" w:rsidP="000045BC">
      <w:r>
        <w:t>Your challenge: See how many times you can successfully shoot your r</w:t>
      </w:r>
      <w:r w:rsidR="000045BC">
        <w:t>olled</w:t>
      </w:r>
      <w:r w:rsidR="440449F8">
        <w:t>-</w:t>
      </w:r>
      <w:r w:rsidR="000045BC">
        <w:t xml:space="preserve"> up socks into the basket</w:t>
      </w:r>
      <w:r w:rsidR="7A9383B7">
        <w:t>, using your right hand and your left hand.</w:t>
      </w:r>
    </w:p>
    <w:p w14:paraId="439158FC" w14:textId="2F8E33DC" w:rsidR="201DDEEA" w:rsidRDefault="201DDEEA" w:rsidP="201DDEEA">
      <w:pPr>
        <w:pStyle w:val="ListNumber"/>
        <w:numPr>
          <w:ilvl w:val="0"/>
          <w:numId w:val="0"/>
        </w:numPr>
        <w:ind w:left="284"/>
      </w:pPr>
    </w:p>
    <w:p w14:paraId="46BF4187" w14:textId="2F8E33DC" w:rsidR="201DDEEA" w:rsidRDefault="00AB1E13" w:rsidP="00230BC4">
      <w:pPr>
        <w:spacing w:line="360" w:lineRule="auto"/>
      </w:pPr>
      <w:r>
        <w:t>Mark a clear ‘starting line’ fo</w:t>
      </w:r>
      <w:r w:rsidR="000045BC">
        <w:t>r your basketball t</w:t>
      </w:r>
      <w:r>
        <w:t>oss</w:t>
      </w:r>
      <w:r w:rsidR="000045BC">
        <w:t>.</w:t>
      </w:r>
    </w:p>
    <w:p w14:paraId="78EDDAB5" w14:textId="2F8E33DC" w:rsidR="201DDEEA" w:rsidRDefault="00AB1E13" w:rsidP="00230BC4">
      <w:pPr>
        <w:spacing w:line="360" w:lineRule="auto"/>
      </w:pPr>
      <w:r>
        <w:t xml:space="preserve">Take 3 big steps from your starting line and place a </w:t>
      </w:r>
      <w:r w:rsidR="000045BC">
        <w:t>basket or container at the end.</w:t>
      </w:r>
    </w:p>
    <w:p w14:paraId="2175C205" w14:textId="65646FB3" w:rsidR="201DDEEA" w:rsidRDefault="00AB1E13" w:rsidP="00230BC4">
      <w:pPr>
        <w:spacing w:line="360" w:lineRule="auto"/>
      </w:pPr>
      <w:r w:rsidRPr="00BD2028">
        <w:t>Stand at your starting line and th</w:t>
      </w:r>
      <w:r>
        <w:t>row your socks. Throw your socks</w:t>
      </w:r>
      <w:r w:rsidR="00230BC4">
        <w:t xml:space="preserve"> with your right hand.</w:t>
      </w:r>
    </w:p>
    <w:p w14:paraId="28F05061" w14:textId="2F8E33DC" w:rsidR="00AB1E13" w:rsidRDefault="00AB1E13" w:rsidP="00230BC4">
      <w:pPr>
        <w:spacing w:line="360" w:lineRule="auto"/>
      </w:pPr>
      <w:r>
        <w:t>Go back to your starting line and have your second throw. Repeat this until you have thrown your socks 10 times with your right hand an</w:t>
      </w:r>
      <w:r w:rsidR="00F90EF0">
        <w:t>d 10 times with your left hand.</w:t>
      </w:r>
    </w:p>
    <w:p w14:paraId="3CAD113E" w14:textId="74A54988" w:rsidR="201DDEEA" w:rsidRDefault="00AB1E13" w:rsidP="00230BC4">
      <w:pPr>
        <w:spacing w:line="360" w:lineRule="auto"/>
      </w:pPr>
      <w:r>
        <w:t>Keep a record on each shot using tally marks</w:t>
      </w:r>
      <w:r w:rsidR="00713208">
        <w:t xml:space="preserve"> then g</w:t>
      </w:r>
      <w:r w:rsidRPr="00BD2028">
        <w:t>raph your results.</w:t>
      </w:r>
    </w:p>
    <w:p w14:paraId="5ED5C4EF" w14:textId="55289DAF" w:rsidR="007E030F" w:rsidRPr="007E030F" w:rsidRDefault="00AB1E13" w:rsidP="00230BC4">
      <w:pPr>
        <w:pStyle w:val="ListNumber"/>
        <w:numPr>
          <w:ilvl w:val="0"/>
          <w:numId w:val="0"/>
        </w:numPr>
        <w:spacing w:line="360" w:lineRule="auto"/>
      </w:pPr>
      <w:r>
        <w:t xml:space="preserve">Keep a record </w:t>
      </w:r>
      <w:r w:rsidR="63AF192A">
        <w:t xml:space="preserve">your success rate in your </w:t>
      </w:r>
      <w:r w:rsidR="1EB72BF7">
        <w:t>workbook</w:t>
      </w:r>
      <w:r w:rsidR="63AF192A">
        <w:t xml:space="preserve"> and then </w:t>
      </w:r>
      <w:r w:rsidR="007E030F">
        <w:t>c</w:t>
      </w:r>
      <w:r w:rsidR="007E030F" w:rsidRPr="5B7B039E">
        <w:rPr>
          <w:rStyle w:val="normaltextrun"/>
        </w:rPr>
        <w:t>reate a picture graph to share your results.</w:t>
      </w:r>
      <w:r w:rsidR="007E030F" w:rsidRPr="5B7B039E">
        <w:rPr>
          <w:rStyle w:val="eop"/>
          <w:rFonts w:cs="Arial"/>
        </w:rPr>
        <w:t> </w:t>
      </w:r>
    </w:p>
    <w:p w14:paraId="2B71AF3F" w14:textId="7B5B3399" w:rsidR="001E7E56" w:rsidRDefault="62915063" w:rsidP="0019799B">
      <w:pPr>
        <w:pStyle w:val="Heading2"/>
        <w:numPr>
          <w:ilvl w:val="1"/>
          <w:numId w:val="0"/>
        </w:numPr>
      </w:pPr>
      <w:r>
        <w:t>Re</w:t>
      </w:r>
      <w:r w:rsidR="001E7E56">
        <w:t>flection</w:t>
      </w:r>
    </w:p>
    <w:p w14:paraId="2B86C78D" w14:textId="2F8E33DC" w:rsidR="001E7E56" w:rsidRDefault="001E7E56" w:rsidP="001E7E56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B207981" wp14:editId="57319F49">
            <wp:extent cx="635027" cy="635027"/>
            <wp:effectExtent l="0" t="0" r="0" b="0"/>
            <wp:docPr id="1595242826" name="Picture 168806920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17726C" w:rsidRPr="72BF9C8E">
        <w:rPr>
          <w:lang w:eastAsia="zh-CN"/>
        </w:rPr>
        <w:t xml:space="preserve">What do you notice about your graph? What does it tell you about </w:t>
      </w:r>
      <w:r w:rsidR="7F76D2ED" w:rsidRPr="72BF9C8E">
        <w:rPr>
          <w:lang w:eastAsia="zh-CN"/>
        </w:rPr>
        <w:t xml:space="preserve">your success at </w:t>
      </w:r>
      <w:r w:rsidR="0217726C" w:rsidRPr="72BF9C8E">
        <w:rPr>
          <w:lang w:eastAsia="zh-CN"/>
        </w:rPr>
        <w:t xml:space="preserve">playing sock basketball using your left hand </w:t>
      </w:r>
      <w:r w:rsidR="0650059E" w:rsidRPr="72BF9C8E">
        <w:rPr>
          <w:lang w:eastAsia="zh-CN"/>
        </w:rPr>
        <w:t>compared to using your right hand?</w:t>
      </w:r>
    </w:p>
    <w:p w14:paraId="0CBBA6DE" w14:textId="2F8E33DC" w:rsidR="007E030F" w:rsidRPr="007E030F" w:rsidRDefault="007E030F" w:rsidP="5B7B039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5B7B039E">
        <w:rPr>
          <w:rStyle w:val="normaltextrun"/>
          <w:rFonts w:ascii="Arial" w:eastAsia="SimSun" w:hAnsi="Arial" w:cs="Arial"/>
        </w:rPr>
        <w:t>Do you think that these results will change with practice?</w:t>
      </w:r>
      <w:r w:rsidRPr="5B7B039E">
        <w:rPr>
          <w:rStyle w:val="eop"/>
          <w:rFonts w:ascii="Arial" w:hAnsi="Arial" w:cs="Arial"/>
        </w:rPr>
        <w:t> </w:t>
      </w:r>
    </w:p>
    <w:p w14:paraId="66FE255E" w14:textId="2F8E33DC" w:rsidR="007E030F" w:rsidRDefault="007E030F" w:rsidP="001E7E56">
      <w:pPr>
        <w:rPr>
          <w:lang w:eastAsia="zh-CN"/>
        </w:rPr>
      </w:pPr>
    </w:p>
    <w:p w14:paraId="5642E939" w14:textId="08A6CD6C" w:rsidR="00713208" w:rsidRPr="001D61C2" w:rsidRDefault="00053DE3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420216AE" w14:textId="329D5BF1" w:rsidR="00AB1E13" w:rsidRDefault="00AB1E13" w:rsidP="00AB1E13">
      <w:pPr>
        <w:pStyle w:val="Heading1"/>
      </w:pPr>
      <w:r>
        <w:lastRenderedPageBreak/>
        <w:t>Activity 7</w:t>
      </w:r>
    </w:p>
    <w:p w14:paraId="652CEEB8" w14:textId="4E6FBE77" w:rsidR="00AB1E13" w:rsidRPr="002762CD" w:rsidRDefault="00AB1E13" w:rsidP="00AB1E13">
      <w:pPr>
        <w:rPr>
          <w:lang w:eastAsia="zh-CN"/>
        </w:rPr>
      </w:pPr>
      <w:r w:rsidRPr="5FD5E9F3">
        <w:rPr>
          <w:lang w:eastAsia="zh-CN"/>
        </w:rPr>
        <w:t xml:space="preserve">During this </w:t>
      </w:r>
      <w:r w:rsidR="00647F44" w:rsidRPr="5FD5E9F3">
        <w:rPr>
          <w:lang w:eastAsia="zh-CN"/>
        </w:rPr>
        <w:t>activity, you will be</w:t>
      </w:r>
      <w:r w:rsidR="210722F4" w:rsidRPr="5FD5E9F3">
        <w:rPr>
          <w:lang w:eastAsia="zh-CN"/>
        </w:rPr>
        <w:t xml:space="preserve"> applying your knowledge of patterns, part-whole number knowledge and problem-solving strategies to help Holly solve her problem.</w:t>
      </w:r>
    </w:p>
    <w:p w14:paraId="07CEFD10" w14:textId="58F4D1A6" w:rsidR="00AB1E13" w:rsidRPr="002762CD" w:rsidRDefault="00AB1E13" w:rsidP="00AB1E13">
      <w:pPr>
        <w:pStyle w:val="FeatureBox"/>
      </w:pPr>
      <w:r>
        <w:rPr>
          <w:noProof/>
          <w:lang w:eastAsia="en-AU"/>
        </w:rPr>
        <w:drawing>
          <wp:inline distT="0" distB="0" distL="0" distR="0" wp14:anchorId="317BA865" wp14:editId="12E68784">
            <wp:extent cx="635027" cy="635027"/>
            <wp:effectExtent l="0" t="0" r="0" b="0"/>
            <wp:docPr id="68239055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Resources: </w:t>
      </w:r>
      <w:r w:rsidR="18692D85">
        <w:t>pencil</w:t>
      </w:r>
      <w:r w:rsidR="3F1946CC">
        <w:t>, some items like dried pasta, paper</w:t>
      </w:r>
    </w:p>
    <w:p w14:paraId="2ACEF7BA" w14:textId="13A3B3E8" w:rsidR="00AB1E13" w:rsidRDefault="00AB1E13" w:rsidP="00AB1E13">
      <w:pPr>
        <w:pStyle w:val="Heading2"/>
      </w:pPr>
      <w:r>
        <w:t xml:space="preserve">Sam’s </w:t>
      </w:r>
      <w:r w:rsidR="001D61C2">
        <w:t>and Holly’s problem</w:t>
      </w:r>
    </w:p>
    <w:p w14:paraId="5279319E" w14:textId="6EC5F6E3" w:rsidR="0B9C48FD" w:rsidRDefault="0B9C48FD" w:rsidP="0F6A8BA2">
      <w:pPr>
        <w:ind w:left="360"/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3B9D8651" wp14:editId="2063EE9A">
            <wp:extent cx="635027" cy="635027"/>
            <wp:effectExtent l="0" t="0" r="0" b="0"/>
            <wp:docPr id="351639894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2205" w14:textId="77777777" w:rsidR="001D61C2" w:rsidRDefault="001D61C2" w:rsidP="001D61C2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SimSun"/>
          <w:b/>
          <w:bCs/>
        </w:rPr>
      </w:pPr>
    </w:p>
    <w:p w14:paraId="00B0E279" w14:textId="7AB89F61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1D61C2">
        <w:rPr>
          <w:rStyle w:val="normaltextrun"/>
          <w:rFonts w:ascii="Arial" w:eastAsia="SimSun" w:hAnsi="Arial" w:cs="Arial"/>
        </w:rPr>
        <w:t>Try to solve the following problem:</w:t>
      </w:r>
      <w:r w:rsidRPr="001D61C2">
        <w:rPr>
          <w:rStyle w:val="eop"/>
          <w:rFonts w:ascii="Arial" w:hAnsi="Arial" w:cs="Arial"/>
        </w:rPr>
        <w:t> </w:t>
      </w:r>
    </w:p>
    <w:p w14:paraId="17C7422E" w14:textId="77777777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CECF7D4" w14:textId="77777777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1D61C2">
        <w:rPr>
          <w:rStyle w:val="normaltextrun"/>
          <w:rFonts w:ascii="Arial" w:eastAsia="SimSun" w:hAnsi="Arial" w:cs="Arial"/>
        </w:rPr>
        <w:t>Sam and Holly were playing with combinations of numbers that make 10. They started by getting out 10 blocks</w:t>
      </w:r>
      <w:r w:rsidRPr="001D61C2">
        <w:rPr>
          <w:rStyle w:val="eop"/>
          <w:rFonts w:ascii="Arial" w:hAnsi="Arial" w:cs="Arial"/>
        </w:rPr>
        <w:t> </w:t>
      </w:r>
    </w:p>
    <w:p w14:paraId="49EC3883" w14:textId="177E0428" w:rsidR="001D61C2" w:rsidRPr="001D61C2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87220D6" wp14:editId="2D629553">
            <wp:extent cx="1396308" cy="1861744"/>
            <wp:effectExtent l="0" t="4128" r="0" b="0"/>
            <wp:docPr id="307915484" name="Picture 30791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7434" cy="18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C2" w:rsidRPr="4C8B3B90">
        <w:rPr>
          <w:rStyle w:val="eop"/>
          <w:rFonts w:ascii="Arial" w:hAnsi="Arial" w:cs="Arial"/>
        </w:rPr>
        <w:t> </w:t>
      </w:r>
    </w:p>
    <w:p w14:paraId="0640DD49" w14:textId="77777777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1D61C2">
        <w:rPr>
          <w:rStyle w:val="normaltextrun"/>
          <w:rFonts w:ascii="Arial" w:eastAsia="SimSun" w:hAnsi="Arial" w:cs="Arial"/>
        </w:rPr>
        <w:t>Then, Sam covered some of the blocks and Holly had to work out how many were missing.</w:t>
      </w:r>
      <w:r w:rsidRPr="001D61C2">
        <w:rPr>
          <w:rStyle w:val="eop"/>
          <w:rFonts w:ascii="Arial" w:hAnsi="Arial" w:cs="Arial"/>
        </w:rPr>
        <w:t> </w:t>
      </w:r>
    </w:p>
    <w:p w14:paraId="0175F3AB" w14:textId="604EF1C3" w:rsidR="001D61C2" w:rsidRPr="001D61C2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F9DA66C" wp14:editId="6E065C3E">
            <wp:extent cx="1378026" cy="1837367"/>
            <wp:effectExtent l="0" t="953" r="0" b="0"/>
            <wp:docPr id="1076677403" name="Picture 107667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2220" cy="184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C2" w:rsidRPr="4C8B3B90">
        <w:rPr>
          <w:rStyle w:val="eop"/>
          <w:rFonts w:ascii="Arial" w:hAnsi="Arial" w:cs="Arial"/>
        </w:rPr>
        <w:t> </w:t>
      </w:r>
    </w:p>
    <w:p w14:paraId="251198CD" w14:textId="71FFF529" w:rsidR="001D61C2" w:rsidRPr="001D61C2" w:rsidRDefault="001D61C2" w:rsidP="0B541A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B541A3C">
        <w:rPr>
          <w:rStyle w:val="normaltextrun"/>
          <w:rFonts w:ascii="Arial" w:eastAsia="SimSun" w:hAnsi="Arial" w:cs="Arial"/>
        </w:rPr>
        <w:t>Holly decided to organise what she could see to help her work out what was missing.</w:t>
      </w:r>
      <w:r w:rsidRPr="0B541A3C">
        <w:rPr>
          <w:rStyle w:val="eop"/>
          <w:rFonts w:ascii="Arial" w:hAnsi="Arial" w:cs="Arial"/>
        </w:rPr>
        <w:t> </w:t>
      </w:r>
    </w:p>
    <w:p w14:paraId="2F1FB45C" w14:textId="5AC64F48" w:rsidR="001D61C2" w:rsidRPr="001D61C2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4DC738C" wp14:editId="1849750A">
            <wp:extent cx="1406314" cy="1875085"/>
            <wp:effectExtent l="0" t="5715" r="0" b="0"/>
            <wp:docPr id="1447992037" name="Picture 144799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7359" cy="187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C2" w:rsidRPr="4C8B3B90">
        <w:rPr>
          <w:rStyle w:val="eop"/>
          <w:rFonts w:ascii="Arial" w:hAnsi="Arial" w:cs="Arial"/>
        </w:rPr>
        <w:t> </w:t>
      </w:r>
    </w:p>
    <w:p w14:paraId="6E570220" w14:textId="77777777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1D61C2">
        <w:rPr>
          <w:rStyle w:val="normaltextrun"/>
          <w:rFonts w:ascii="Arial" w:eastAsia="SimSun" w:hAnsi="Arial" w:cs="Arial"/>
        </w:rPr>
        <w:t>She imaged a 10-frame in her head and organised the blocks. This helped her see she needed 3 more to make 10.</w:t>
      </w:r>
      <w:r w:rsidRPr="001D61C2">
        <w:rPr>
          <w:rStyle w:val="eop"/>
          <w:rFonts w:ascii="Arial" w:hAnsi="Arial" w:cs="Arial"/>
        </w:rPr>
        <w:t> </w:t>
      </w:r>
    </w:p>
    <w:p w14:paraId="1AF97FE0" w14:textId="77777777" w:rsidR="001D61C2" w:rsidRPr="00647F44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647F44">
        <w:rPr>
          <w:rStyle w:val="normaltextrun"/>
          <w:rFonts w:ascii="Arial" w:eastAsia="SimSun" w:hAnsi="Arial" w:cs="Arial"/>
        </w:rPr>
        <w:t>Holly and Sam kept taking turns like this until Holly asked Sam if they could make it more challenging for them.</w:t>
      </w:r>
      <w:r w:rsidRPr="00647F44">
        <w:rPr>
          <w:rStyle w:val="eop"/>
          <w:rFonts w:ascii="Arial" w:hAnsi="Arial" w:cs="Arial"/>
        </w:rPr>
        <w:t> </w:t>
      </w:r>
    </w:p>
    <w:p w14:paraId="70AB6201" w14:textId="17387CAC" w:rsidR="001D61C2" w:rsidRPr="00647F44" w:rsidRDefault="001D61C2" w:rsidP="001D6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47F44">
        <w:rPr>
          <w:rStyle w:val="eop"/>
          <w:rFonts w:ascii="Arial" w:hAnsi="Arial" w:cs="Arial"/>
        </w:rPr>
        <w:t> </w:t>
      </w:r>
    </w:p>
    <w:p w14:paraId="6D1388D8" w14:textId="0FA3BF5A" w:rsidR="00647F44" w:rsidRPr="00647F44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647F44">
        <w:rPr>
          <w:rFonts w:ascii="Arial" w:hAnsi="Arial" w:cs="Arial"/>
          <w:noProof/>
        </w:rPr>
        <w:drawing>
          <wp:inline distT="0" distB="0" distL="0" distR="0" wp14:anchorId="17F08BFB" wp14:editId="0236DD13">
            <wp:extent cx="1463585" cy="1951445"/>
            <wp:effectExtent l="3492" t="0" r="7303" b="7302"/>
            <wp:docPr id="812253717" name="Picture 81225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5356" cy="19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B1F4" w14:textId="24EBF029" w:rsidR="001D61C2" w:rsidRPr="00647F44" w:rsidRDefault="001D61C2" w:rsidP="001D6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47F44">
        <w:rPr>
          <w:rStyle w:val="normaltextrun"/>
          <w:rFonts w:ascii="Arial" w:eastAsia="SimSun" w:hAnsi="Arial" w:cs="Arial"/>
        </w:rPr>
        <w:t>Sam made this for Holly to think about:</w:t>
      </w:r>
      <w:r w:rsidRPr="00647F44">
        <w:rPr>
          <w:rStyle w:val="eop"/>
          <w:rFonts w:ascii="Arial" w:hAnsi="Arial" w:cs="Arial"/>
        </w:rPr>
        <w:t> </w:t>
      </w:r>
    </w:p>
    <w:p w14:paraId="0A69175C" w14:textId="6089B6A3" w:rsidR="00647F44" w:rsidRPr="00647F44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E306E0C" w14:textId="3CE28C60" w:rsidR="00647F44" w:rsidRPr="00647F44" w:rsidRDefault="00647F44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647F44">
        <w:rPr>
          <w:rFonts w:ascii="Arial" w:eastAsia="Arial" w:hAnsi="Arial" w:cs="Arial"/>
        </w:rPr>
        <w:t>Record how you would solve this problem.</w:t>
      </w:r>
    </w:p>
    <w:p w14:paraId="7C46C590" w14:textId="77777777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1D61C2">
        <w:rPr>
          <w:rStyle w:val="normaltextrun"/>
          <w:rFonts w:ascii="Arial" w:eastAsia="SimSun" w:hAnsi="Arial" w:cs="Arial"/>
        </w:rPr>
        <w:t>Can you help Holly work out how many blocks are hidden?</w:t>
      </w:r>
      <w:r w:rsidRPr="001D61C2">
        <w:rPr>
          <w:rStyle w:val="eop"/>
          <w:rFonts w:ascii="Arial" w:hAnsi="Arial" w:cs="Arial"/>
        </w:rPr>
        <w:t> </w:t>
      </w:r>
    </w:p>
    <w:p w14:paraId="4216231E" w14:textId="4EDD383F" w:rsidR="001D61C2" w:rsidRP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1D61C2">
        <w:rPr>
          <w:rStyle w:val="normaltextrun"/>
          <w:rFonts w:ascii="Arial" w:eastAsia="SimSun" w:hAnsi="Arial" w:cs="Arial"/>
        </w:rPr>
        <w:t>Can you help her work out how many of the hidden blocks might be underneath each cup? </w:t>
      </w:r>
      <w:r w:rsidRPr="001D61C2">
        <w:rPr>
          <w:rStyle w:val="eop"/>
          <w:rFonts w:ascii="Arial" w:hAnsi="Arial" w:cs="Arial"/>
        </w:rPr>
        <w:t> </w:t>
      </w:r>
    </w:p>
    <w:p w14:paraId="5B9C18E2" w14:textId="77777777" w:rsidR="001D61C2" w:rsidRDefault="001D61C2" w:rsidP="001D61C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cs="Arial"/>
        </w:rPr>
        <w:t> </w:t>
      </w:r>
    </w:p>
    <w:p w14:paraId="58242F77" w14:textId="77777777" w:rsidR="001D61C2" w:rsidRDefault="001D61C2" w:rsidP="001D61C2">
      <w:pPr>
        <w:pStyle w:val="Heading2"/>
        <w:numPr>
          <w:ilvl w:val="0"/>
          <w:numId w:val="0"/>
        </w:numPr>
      </w:pPr>
      <w:r>
        <w:t>Reflection</w:t>
      </w:r>
    </w:p>
    <w:p w14:paraId="50CD2F91" w14:textId="6A10C1F7" w:rsidR="001D61C2" w:rsidRDefault="001D61C2" w:rsidP="0B541A3C">
      <w:pPr>
        <w:pStyle w:val="paragraph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94DA0F8" wp14:editId="7E0034D9">
            <wp:extent cx="635027" cy="635027"/>
            <wp:effectExtent l="0" t="0" r="0" b="0"/>
            <wp:docPr id="1608095551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1C6D98">
        <w:t xml:space="preserve"> </w:t>
      </w:r>
      <w:r w:rsidR="5B1C6D98" w:rsidRPr="72BF9C8E">
        <w:rPr>
          <w:rStyle w:val="normaltextrun"/>
          <w:rFonts w:ascii="Arial" w:eastAsia="SimSun" w:hAnsi="Arial" w:cs="Arial"/>
        </w:rPr>
        <w:t>What possibilities did you find? Could you work out what exactly Sam put under each cup for Holly? Why? Why not?</w:t>
      </w:r>
      <w:r w:rsidR="5B1C6D98" w:rsidRPr="72BF9C8E">
        <w:rPr>
          <w:rStyle w:val="eop"/>
          <w:rFonts w:ascii="Arial" w:hAnsi="Arial" w:cs="Arial"/>
        </w:rPr>
        <w:t> </w:t>
      </w:r>
    </w:p>
    <w:p w14:paraId="7FC7FB5C" w14:textId="4EDD383F" w:rsidR="71A100AD" w:rsidRDefault="71A100AD" w:rsidP="71A100AD"/>
    <w:p w14:paraId="26A35CB0" w14:textId="083477FE" w:rsidR="00713208" w:rsidRDefault="00713208" w:rsidP="001E7E56"/>
    <w:p w14:paraId="5A9D7A06" w14:textId="0327201A" w:rsidR="00713208" w:rsidRDefault="00713208">
      <w:r>
        <w:br w:type="page"/>
      </w:r>
    </w:p>
    <w:p w14:paraId="46F47C21" w14:textId="1E886342" w:rsidR="475276EA" w:rsidRDefault="475276EA" w:rsidP="0F6A8BA2">
      <w:pPr>
        <w:pStyle w:val="Heading1"/>
      </w:pPr>
      <w:r>
        <w:lastRenderedPageBreak/>
        <w:t>Activity 8</w:t>
      </w:r>
    </w:p>
    <w:p w14:paraId="689B2727" w14:textId="37C316BD" w:rsidR="475276EA" w:rsidRDefault="475276EA" w:rsidP="0F6A8BA2">
      <w:pPr>
        <w:rPr>
          <w:lang w:eastAsia="zh-CN"/>
        </w:rPr>
      </w:pPr>
      <w:r w:rsidRPr="0F6A8BA2">
        <w:rPr>
          <w:lang w:eastAsia="zh-CN"/>
        </w:rPr>
        <w:t>During this task,</w:t>
      </w:r>
      <w:r w:rsidR="0236FE6C" w:rsidRPr="0F6A8BA2">
        <w:rPr>
          <w:lang w:eastAsia="zh-CN"/>
        </w:rPr>
        <w:t xml:space="preserve"> you will</w:t>
      </w:r>
      <w:r w:rsidRPr="0F6A8BA2">
        <w:rPr>
          <w:lang w:eastAsia="zh-CN"/>
        </w:rPr>
        <w:t xml:space="preserve"> </w:t>
      </w:r>
      <w:r w:rsidR="758C117D" w:rsidRPr="201DDEEA">
        <w:rPr>
          <w:lang w:eastAsia="zh-CN"/>
        </w:rPr>
        <w:t>answer the question ‘how many?’</w:t>
      </w:r>
      <w:r w:rsidR="619F449F" w:rsidRPr="0F6A8BA2">
        <w:rPr>
          <w:lang w:eastAsia="zh-CN"/>
        </w:rPr>
        <w:t xml:space="preserve"> by look</w:t>
      </w:r>
      <w:r w:rsidR="00713208">
        <w:rPr>
          <w:lang w:eastAsia="zh-CN"/>
        </w:rPr>
        <w:t>ing</w:t>
      </w:r>
      <w:r w:rsidR="38A9BCB1" w:rsidRPr="5FD5E9F3">
        <w:rPr>
          <w:lang w:eastAsia="zh-CN"/>
        </w:rPr>
        <w:t xml:space="preserve"> and</w:t>
      </w:r>
      <w:r w:rsidR="619F449F" w:rsidRPr="0F6A8BA2">
        <w:rPr>
          <w:lang w:eastAsia="zh-CN"/>
        </w:rPr>
        <w:t xml:space="preserve"> thinking</w:t>
      </w:r>
      <w:r w:rsidR="5BA62863" w:rsidRPr="201DDEEA">
        <w:rPr>
          <w:lang w:eastAsia="zh-CN"/>
        </w:rPr>
        <w:t>. You will need to</w:t>
      </w:r>
      <w:r w:rsidR="00713208">
        <w:rPr>
          <w:lang w:eastAsia="zh-CN"/>
        </w:rPr>
        <w:t xml:space="preserve"> </w:t>
      </w:r>
      <w:r w:rsidR="00713208" w:rsidRPr="5FD5E9F3">
        <w:rPr>
          <w:lang w:eastAsia="zh-CN"/>
        </w:rPr>
        <w:t>organi</w:t>
      </w:r>
      <w:r w:rsidR="1B1AFEBC" w:rsidRPr="5FD5E9F3">
        <w:rPr>
          <w:lang w:eastAsia="zh-CN"/>
        </w:rPr>
        <w:t>se</w:t>
      </w:r>
      <w:r w:rsidR="00713208">
        <w:rPr>
          <w:lang w:eastAsia="zh-CN"/>
        </w:rPr>
        <w:t xml:space="preserve"> y</w:t>
      </w:r>
      <w:r w:rsidR="7EAD8468" w:rsidRPr="0F6A8BA2">
        <w:rPr>
          <w:lang w:eastAsia="zh-CN"/>
        </w:rPr>
        <w:t>our collection so that others can determine how</w:t>
      </w:r>
      <w:r w:rsidR="00713208">
        <w:rPr>
          <w:lang w:eastAsia="zh-CN"/>
        </w:rPr>
        <w:t xml:space="preserve"> many without needing to count</w:t>
      </w:r>
      <w:r w:rsidR="3470DDFC" w:rsidRPr="201DDEEA">
        <w:rPr>
          <w:lang w:eastAsia="zh-CN"/>
        </w:rPr>
        <w:t xml:space="preserve"> everything</w:t>
      </w:r>
      <w:r w:rsidR="00713208">
        <w:rPr>
          <w:lang w:eastAsia="zh-CN"/>
        </w:rPr>
        <w:t>.</w:t>
      </w:r>
    </w:p>
    <w:p w14:paraId="382DEA57" w14:textId="32FDFC99" w:rsidR="475276EA" w:rsidRDefault="475276EA" w:rsidP="0F6A8BA2">
      <w:pPr>
        <w:pStyle w:val="FeatureBox"/>
      </w:pPr>
      <w:r>
        <w:rPr>
          <w:noProof/>
          <w:lang w:eastAsia="en-AU"/>
        </w:rPr>
        <w:drawing>
          <wp:inline distT="0" distB="0" distL="0" distR="0" wp14:anchorId="6BDDF0A8" wp14:editId="1CCB1258">
            <wp:extent cx="635027" cy="635027"/>
            <wp:effectExtent l="0" t="0" r="0" b="0"/>
            <wp:docPr id="1070361576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 Resources: </w:t>
      </w:r>
      <w:r>
        <w:t>pencil</w:t>
      </w:r>
      <w:r w:rsidR="00713208">
        <w:t xml:space="preserve">, </w:t>
      </w:r>
      <w:r w:rsidR="00713208" w:rsidRPr="72BF9C8E">
        <w:rPr>
          <w:rFonts w:eastAsia="Arial"/>
        </w:rPr>
        <w:t>pasta, counters, marbles, or dried broad beans</w:t>
      </w:r>
    </w:p>
    <w:p w14:paraId="575FD01D" w14:textId="29EF5386" w:rsidR="00185262" w:rsidRDefault="00185262" w:rsidP="00185262">
      <w:pPr>
        <w:spacing w:before="0" w:line="240" w:lineRule="auto"/>
        <w:textAlignment w:val="baseline"/>
        <w:rPr>
          <w:rFonts w:eastAsia="Times New Roman" w:cs="Arial"/>
          <w:b/>
          <w:bCs/>
          <w:lang w:eastAsia="en-AU"/>
        </w:rPr>
      </w:pPr>
    </w:p>
    <w:p w14:paraId="1939F069" w14:textId="6D80EC66" w:rsidR="00A23007" w:rsidRPr="00A23007" w:rsidRDefault="00A23007" w:rsidP="00A23007">
      <w:pPr>
        <w:pStyle w:val="Heading1"/>
        <w:rPr>
          <w:rFonts w:eastAsia="Times New Roman"/>
          <w:lang w:eastAsia="en-AU"/>
        </w:rPr>
      </w:pPr>
      <w:r>
        <w:rPr>
          <w:rFonts w:eastAsia="Times New Roman"/>
          <w:lang w:eastAsia="en-AU"/>
        </w:rPr>
        <w:t xml:space="preserve">Handfuls </w:t>
      </w:r>
    </w:p>
    <w:p w14:paraId="40E25BD9" w14:textId="77777777" w:rsidR="00185262" w:rsidRDefault="00185262" w:rsidP="0018526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C40D79F" wp14:editId="18A9B977">
            <wp:extent cx="635027" cy="635027"/>
            <wp:effectExtent l="0" t="0" r="0" b="0"/>
            <wp:docPr id="1395898612" name="Picture 26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B3B9" w14:textId="77777777" w:rsidR="00185262" w:rsidRDefault="00185262" w:rsidP="0018526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T</w:t>
      </w:r>
      <w:r w:rsidR="007E2D97" w:rsidRPr="007E2D97">
        <w:rPr>
          <w:rFonts w:eastAsia="Times New Roman" w:cs="Arial"/>
          <w:lang w:eastAsia="en-AU"/>
        </w:rPr>
        <w:t>ake a handful of counters (or lima beans or pasta). </w:t>
      </w:r>
    </w:p>
    <w:p w14:paraId="080B90F8" w14:textId="514BAC66" w:rsidR="007E2D97" w:rsidRPr="007E2D97" w:rsidRDefault="007E2D97" w:rsidP="00185262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E2D97">
        <w:rPr>
          <w:rFonts w:eastAsia="Times New Roman" w:cs="Arial"/>
          <w:lang w:eastAsia="en-AU"/>
        </w:rPr>
        <w:t> </w:t>
      </w:r>
    </w:p>
    <w:p w14:paraId="3EC527BA" w14:textId="229486E5" w:rsidR="007E2D97" w:rsidRDefault="00185262" w:rsidP="007E2D9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B541A3C">
        <w:rPr>
          <w:rFonts w:eastAsia="Times New Roman" w:cs="Arial"/>
          <w:lang w:eastAsia="en-AU"/>
        </w:rPr>
        <w:t>H</w:t>
      </w:r>
      <w:r w:rsidR="007E2D97" w:rsidRPr="0B541A3C">
        <w:rPr>
          <w:rFonts w:eastAsia="Times New Roman" w:cs="Arial"/>
          <w:lang w:eastAsia="en-AU"/>
        </w:rPr>
        <w:t xml:space="preserve">old the objects in </w:t>
      </w:r>
      <w:r w:rsidRPr="0B541A3C">
        <w:rPr>
          <w:rFonts w:eastAsia="Times New Roman" w:cs="Arial"/>
          <w:lang w:eastAsia="en-AU"/>
        </w:rPr>
        <w:t>your hand</w:t>
      </w:r>
      <w:r w:rsidR="007E2D97" w:rsidRPr="0B541A3C">
        <w:rPr>
          <w:rFonts w:eastAsia="Times New Roman" w:cs="Arial"/>
          <w:lang w:eastAsia="en-AU"/>
        </w:rPr>
        <w:t xml:space="preserve"> and imagine how many </w:t>
      </w:r>
      <w:r w:rsidRPr="0B541A3C">
        <w:rPr>
          <w:rFonts w:eastAsia="Times New Roman" w:cs="Arial"/>
          <w:lang w:eastAsia="en-AU"/>
        </w:rPr>
        <w:t>you</w:t>
      </w:r>
      <w:r w:rsidR="007E2D97" w:rsidRPr="0B541A3C">
        <w:rPr>
          <w:rFonts w:eastAsia="Times New Roman" w:cs="Arial"/>
          <w:lang w:eastAsia="en-AU"/>
        </w:rPr>
        <w:t xml:space="preserve"> have. </w:t>
      </w:r>
    </w:p>
    <w:p w14:paraId="60E5B63E" w14:textId="16AFF29B" w:rsidR="2EA84BE5" w:rsidRDefault="2EA84BE5" w:rsidP="2EA84BE5">
      <w:pPr>
        <w:spacing w:before="0" w:line="240" w:lineRule="auto"/>
        <w:rPr>
          <w:rFonts w:eastAsia="Times New Roman" w:cs="Arial"/>
          <w:lang w:eastAsia="en-AU"/>
        </w:rPr>
      </w:pPr>
    </w:p>
    <w:p w14:paraId="07FB5F3A" w14:textId="1A0FD829" w:rsidR="0309D74D" w:rsidRDefault="0309D74D" w:rsidP="2EA84BE5">
      <w:pPr>
        <w:spacing w:before="0" w:line="240" w:lineRule="auto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072D6815" wp14:editId="7FA43BF6">
            <wp:extent cx="2595383" cy="1438275"/>
            <wp:effectExtent l="0" t="0" r="0" b="0"/>
            <wp:docPr id="791134530" name="Picture 79113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8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385F" w14:textId="77777777" w:rsidR="00185262" w:rsidRPr="007E2D97" w:rsidRDefault="00185262" w:rsidP="007E2D97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2C91D5CD" w14:textId="50AC41E9" w:rsidR="007E2D97" w:rsidRDefault="00185262" w:rsidP="007E2D9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Record</w:t>
      </w:r>
      <w:r w:rsidR="007E2D97" w:rsidRPr="007E2D97">
        <w:rPr>
          <w:rFonts w:eastAsia="Times New Roman" w:cs="Arial"/>
          <w:lang w:eastAsia="en-AU"/>
        </w:rPr>
        <w:t xml:space="preserve"> </w:t>
      </w:r>
      <w:r>
        <w:rPr>
          <w:rFonts w:eastAsia="Times New Roman" w:cs="Arial"/>
          <w:lang w:eastAsia="en-AU"/>
        </w:rPr>
        <w:t>you</w:t>
      </w:r>
      <w:r w:rsidR="007E2D97" w:rsidRPr="007E2D97">
        <w:rPr>
          <w:rFonts w:eastAsia="Times New Roman" w:cs="Arial"/>
          <w:lang w:eastAsia="en-AU"/>
        </w:rPr>
        <w:t xml:space="preserve">r estimate </w:t>
      </w:r>
      <w:r>
        <w:rPr>
          <w:rFonts w:eastAsia="Times New Roman" w:cs="Arial"/>
          <w:lang w:eastAsia="en-AU"/>
        </w:rPr>
        <w:t>and draw what it might look like.</w:t>
      </w:r>
    </w:p>
    <w:p w14:paraId="3111A5EE" w14:textId="77777777" w:rsidR="00185262" w:rsidRPr="007E2D97" w:rsidRDefault="00185262" w:rsidP="007E2D97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71C3DB08" w14:textId="5C36218E" w:rsidR="007E2D97" w:rsidRPr="007E2D97" w:rsidRDefault="11C4CBC2" w:rsidP="007E2D97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2EA84BE5">
        <w:rPr>
          <w:rFonts w:eastAsia="Times New Roman" w:cs="Arial"/>
          <w:lang w:eastAsia="en-AU"/>
        </w:rPr>
        <w:t>Then, o</w:t>
      </w:r>
      <w:r w:rsidR="00185262" w:rsidRPr="2EA84BE5">
        <w:rPr>
          <w:rFonts w:eastAsia="Times New Roman" w:cs="Arial"/>
          <w:lang w:eastAsia="en-AU"/>
        </w:rPr>
        <w:t>rganise your</w:t>
      </w:r>
      <w:r w:rsidR="007E2D97" w:rsidRPr="2EA84BE5">
        <w:rPr>
          <w:rFonts w:eastAsia="Times New Roman" w:cs="Arial"/>
          <w:lang w:eastAsia="en-AU"/>
        </w:rPr>
        <w:t xml:space="preserve"> collection so that anyone walking by can determine how many items there are by looking and thinking.  </w:t>
      </w:r>
    </w:p>
    <w:p w14:paraId="1C20527E" w14:textId="05499BBC" w:rsidR="2EA84BE5" w:rsidRDefault="2EA84BE5" w:rsidP="2EA84BE5">
      <w:pPr>
        <w:spacing w:before="0" w:line="240" w:lineRule="auto"/>
        <w:rPr>
          <w:rFonts w:eastAsia="Times New Roman" w:cs="Arial"/>
          <w:lang w:eastAsia="en-AU"/>
        </w:rPr>
      </w:pPr>
    </w:p>
    <w:p w14:paraId="499BED1D" w14:textId="599EF5D2" w:rsidR="46E605D8" w:rsidRDefault="46E605D8" w:rsidP="2EA84BE5">
      <w:pPr>
        <w:spacing w:before="0" w:line="240" w:lineRule="auto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1EF18EE7" wp14:editId="39DBACBD">
            <wp:extent cx="2641600" cy="1485900"/>
            <wp:effectExtent l="0" t="0" r="0" b="0"/>
            <wp:docPr id="611447190" name="Picture 61144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CE99" w14:textId="77777777" w:rsidR="00185262" w:rsidRPr="00185262" w:rsidRDefault="00185262" w:rsidP="00185262">
      <w:pPr>
        <w:spacing w:before="0" w:line="240" w:lineRule="auto"/>
        <w:ind w:left="285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5AE2A243" w14:textId="2B35E32C" w:rsidR="007E2D97" w:rsidRPr="007E2D97" w:rsidRDefault="007E2D97" w:rsidP="00A23007">
      <w:pPr>
        <w:numPr>
          <w:ilvl w:val="0"/>
          <w:numId w:val="30"/>
        </w:numPr>
        <w:spacing w:before="0" w:line="360" w:lineRule="auto"/>
        <w:ind w:left="284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E2D97">
        <w:rPr>
          <w:rFonts w:eastAsia="Times New Roman" w:cs="Arial"/>
          <w:lang w:eastAsia="en-AU"/>
        </w:rPr>
        <w:t>How many do you have altogether? </w:t>
      </w:r>
    </w:p>
    <w:p w14:paraId="4377BA36" w14:textId="77777777" w:rsidR="007E2D97" w:rsidRPr="007E2D97" w:rsidRDefault="007E2D97" w:rsidP="00A23007">
      <w:pPr>
        <w:numPr>
          <w:ilvl w:val="0"/>
          <w:numId w:val="30"/>
        </w:numPr>
        <w:spacing w:before="0" w:line="360" w:lineRule="auto"/>
        <w:ind w:left="284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E2D97">
        <w:rPr>
          <w:rFonts w:eastAsia="Times New Roman" w:cs="Arial"/>
          <w:lang w:eastAsia="en-AU"/>
        </w:rPr>
        <w:lastRenderedPageBreak/>
        <w:t>How have you organised your collection? </w:t>
      </w:r>
    </w:p>
    <w:p w14:paraId="6FC8247F" w14:textId="3F6C3856" w:rsidR="007E2D97" w:rsidRDefault="007E2D97" w:rsidP="6968386C">
      <w:pPr>
        <w:numPr>
          <w:ilvl w:val="0"/>
          <w:numId w:val="30"/>
        </w:numPr>
        <w:spacing w:before="0" w:line="360" w:lineRule="auto"/>
        <w:ind w:left="284" w:firstLine="0"/>
        <w:rPr>
          <w:rFonts w:eastAsia="Times New Roman" w:cs="Arial"/>
          <w:sz w:val="22"/>
          <w:szCs w:val="22"/>
          <w:lang w:eastAsia="en-AU"/>
        </w:rPr>
      </w:pPr>
      <w:r w:rsidRPr="6968386C">
        <w:rPr>
          <w:rFonts w:eastAsia="Times New Roman" w:cs="Arial"/>
          <w:lang w:eastAsia="en-AU"/>
        </w:rPr>
        <w:t>Did you have more or less than your estimation? </w:t>
      </w:r>
    </w:p>
    <w:p w14:paraId="5EC78FF8" w14:textId="7A5AA83A" w:rsidR="45BD3F2D" w:rsidRDefault="45BD3F2D" w:rsidP="6968386C">
      <w:pPr>
        <w:numPr>
          <w:ilvl w:val="0"/>
          <w:numId w:val="30"/>
        </w:numPr>
        <w:spacing w:before="0" w:line="360" w:lineRule="auto"/>
        <w:ind w:left="284" w:firstLine="0"/>
        <w:rPr>
          <w:sz w:val="22"/>
          <w:szCs w:val="22"/>
          <w:lang w:eastAsia="en-AU"/>
        </w:rPr>
      </w:pPr>
      <w:r w:rsidRPr="6968386C">
        <w:rPr>
          <w:rFonts w:eastAsia="Times New Roman" w:cs="Arial"/>
          <w:lang w:eastAsia="en-AU"/>
        </w:rPr>
        <w:t>How many ways can you arrange your collection so you can see how many there are by looking and thinking?</w:t>
      </w:r>
    </w:p>
    <w:p w14:paraId="4BC902C7" w14:textId="1FB746BE" w:rsidR="00A23007" w:rsidRPr="007E2D97" w:rsidRDefault="5B9F75E4" w:rsidP="2EA84BE5">
      <w:pPr>
        <w:spacing w:before="0" w:line="360" w:lineRule="auto"/>
        <w:ind w:left="284"/>
        <w:textAlignment w:val="baseline"/>
      </w:pPr>
      <w:r>
        <w:rPr>
          <w:noProof/>
          <w:lang w:eastAsia="en-AU"/>
        </w:rPr>
        <w:drawing>
          <wp:inline distT="0" distB="0" distL="0" distR="0" wp14:anchorId="7B593A3C" wp14:editId="278D2F3B">
            <wp:extent cx="1955863" cy="2607817"/>
            <wp:effectExtent l="323850" t="0" r="311150" b="0"/>
            <wp:docPr id="1839819756" name="Picture 183981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5863" cy="26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6676F3ED" wp14:editId="78C85DAA">
            <wp:extent cx="1948132" cy="2597510"/>
            <wp:effectExtent l="323850" t="0" r="300355" b="0"/>
            <wp:docPr id="2082890094" name="Picture 208289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8132" cy="25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2A7E" w14:textId="18151301" w:rsidR="79E89013" w:rsidRDefault="79E89013" w:rsidP="2EA84BE5">
      <w:pPr>
        <w:spacing w:before="0" w:line="360" w:lineRule="auto"/>
        <w:ind w:left="284"/>
        <w:rPr>
          <w:rFonts w:eastAsia="Times New Roman" w:cs="Arial"/>
          <w:sz w:val="22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19A96917" wp14:editId="087B643E">
            <wp:extent cx="1771650" cy="2362200"/>
            <wp:effectExtent l="0" t="0" r="0" b="0"/>
            <wp:docPr id="1210965160" name="Picture 121096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11DD70">
        <w:t xml:space="preserve"> </w:t>
      </w:r>
      <w:bookmarkStart w:id="0" w:name="_GoBack"/>
      <w:r>
        <w:rPr>
          <w:noProof/>
          <w:lang w:eastAsia="en-AU"/>
        </w:rPr>
        <w:drawing>
          <wp:inline distT="0" distB="0" distL="0" distR="0" wp14:anchorId="010563E2" wp14:editId="5072A6AD">
            <wp:extent cx="2347784" cy="904875"/>
            <wp:effectExtent l="0" t="0" r="0" b="0"/>
            <wp:docPr id="2117810508" name="Picture 211781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8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A64430" w14:textId="34D5E587" w:rsidR="007E2D97" w:rsidRPr="007E2D97" w:rsidRDefault="007E2D97" w:rsidP="00185262">
      <w:pPr>
        <w:tabs>
          <w:tab w:val="left" w:pos="6270"/>
        </w:tabs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7E2D97">
        <w:rPr>
          <w:rFonts w:eastAsia="Times New Roman" w:cs="Arial"/>
          <w:lang w:eastAsia="en-AU"/>
        </w:rPr>
        <w:t>Draw your favourite wa</w:t>
      </w:r>
      <w:r w:rsidR="00185262">
        <w:rPr>
          <w:rFonts w:eastAsia="Times New Roman" w:cs="Arial"/>
          <w:lang w:eastAsia="en-AU"/>
        </w:rPr>
        <w:t>y of organising your collection in your workbook.</w:t>
      </w:r>
    </w:p>
    <w:p w14:paraId="47FD45BE" w14:textId="5998C82E" w:rsidR="70283EC5" w:rsidRPr="00F57963" w:rsidRDefault="0FB22255" w:rsidP="00F57963">
      <w:pPr>
        <w:pStyle w:val="Heading1"/>
        <w:rPr>
          <w:rFonts w:eastAsia="SimSun" w:cs="Arial"/>
          <w:sz w:val="48"/>
          <w:szCs w:val="36"/>
          <w:lang w:eastAsia="zh-CN"/>
        </w:rPr>
      </w:pPr>
      <w:r>
        <w:t>Reflection</w:t>
      </w:r>
    </w:p>
    <w:p w14:paraId="7A7A74F5" w14:textId="6B79E7D1" w:rsidR="70283EC5" w:rsidRDefault="0FB22255" w:rsidP="0F6A8BA2">
      <w:pPr>
        <w:rPr>
          <w:rFonts w:eastAsia="Arial" w:cs="Arial"/>
        </w:rPr>
      </w:pPr>
      <w:r>
        <w:rPr>
          <w:noProof/>
          <w:lang w:eastAsia="en-AU"/>
        </w:rPr>
        <w:lastRenderedPageBreak/>
        <w:drawing>
          <wp:inline distT="0" distB="0" distL="0" distR="0" wp14:anchorId="3B0DBB24" wp14:editId="177553FD">
            <wp:extent cx="635027" cy="635027"/>
            <wp:effectExtent l="0" t="0" r="0" b="0"/>
            <wp:docPr id="259991386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283EC5" w:rsidRPr="72BF9C8E">
        <w:rPr>
          <w:rFonts w:eastAsia="Arial" w:cs="Arial"/>
        </w:rPr>
        <w:t xml:space="preserve">Compare the different ways you can arrange the collections: </w:t>
      </w:r>
    </w:p>
    <w:p w14:paraId="5E6026FA" w14:textId="4FD4D0A3" w:rsidR="70283EC5" w:rsidRPr="001B73D7" w:rsidRDefault="70283EC5" w:rsidP="00385D56">
      <w:pPr>
        <w:pStyle w:val="ListParagraph"/>
        <w:numPr>
          <w:ilvl w:val="1"/>
          <w:numId w:val="1"/>
        </w:numPr>
      </w:pPr>
      <w:r w:rsidRPr="0F6A8BA2">
        <w:rPr>
          <w:rFonts w:eastAsia="Arial" w:cs="Arial"/>
        </w:rPr>
        <w:t>Write down 3 things that are the same about the way you organised your collections</w:t>
      </w:r>
    </w:p>
    <w:p w14:paraId="7E32A72A" w14:textId="77777777" w:rsidR="001B73D7" w:rsidRPr="001E7E56" w:rsidRDefault="001B73D7" w:rsidP="001B73D7">
      <w:pPr>
        <w:pStyle w:val="ListParagraph"/>
        <w:numPr>
          <w:ilvl w:val="1"/>
          <w:numId w:val="1"/>
        </w:numPr>
      </w:pPr>
      <w:r w:rsidRPr="0F6A8BA2">
        <w:rPr>
          <w:rFonts w:eastAsia="Arial" w:cs="Arial"/>
        </w:rPr>
        <w:t>Write down 3 things that are different.</w:t>
      </w:r>
    </w:p>
    <w:p w14:paraId="3254E943" w14:textId="77777777" w:rsidR="001B73D7" w:rsidRDefault="001B73D7" w:rsidP="00A23007">
      <w:pPr>
        <w:pStyle w:val="ListParagraph"/>
        <w:ind w:left="1440"/>
      </w:pPr>
    </w:p>
    <w:p w14:paraId="7FA148ED" w14:textId="77777777" w:rsidR="001B73D7" w:rsidRDefault="001B73D7" w:rsidP="201DDEEA">
      <w:pPr>
        <w:rPr>
          <w:rFonts w:eastAsia="Arial" w:cs="Arial"/>
        </w:rPr>
      </w:pPr>
    </w:p>
    <w:p w14:paraId="2CA1742C" w14:textId="77777777" w:rsidR="001B73D7" w:rsidRDefault="001B73D7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0DD107E5" w14:textId="3F3FF1EA" w:rsidR="5A3FAC9C" w:rsidRDefault="5A3FAC9C" w:rsidP="00BE4F8A">
      <w:pPr>
        <w:pStyle w:val="Heading1"/>
      </w:pPr>
      <w:r>
        <w:lastRenderedPageBreak/>
        <w:t>Activity 9</w:t>
      </w:r>
    </w:p>
    <w:p w14:paraId="4A5041C4" w14:textId="50F8CF46" w:rsidR="70C40EC7" w:rsidRDefault="00526AD3" w:rsidP="201DDEEA">
      <w:pPr>
        <w:rPr>
          <w:lang w:eastAsia="zh-CN"/>
        </w:rPr>
      </w:pPr>
      <w:r>
        <w:rPr>
          <w:lang w:eastAsia="zh-CN"/>
        </w:rPr>
        <w:t xml:space="preserve">During this </w:t>
      </w:r>
      <w:r w:rsidR="00F06B3C">
        <w:rPr>
          <w:lang w:eastAsia="zh-CN"/>
        </w:rPr>
        <w:t>game</w:t>
      </w:r>
      <w:r w:rsidR="70C40EC7" w:rsidRPr="201DDEEA">
        <w:rPr>
          <w:lang w:eastAsia="zh-CN"/>
        </w:rPr>
        <w:t xml:space="preserve">, you will </w:t>
      </w:r>
      <w:r>
        <w:rPr>
          <w:lang w:eastAsia="zh-CN"/>
        </w:rPr>
        <w:t xml:space="preserve">explore the smaller numbers that sit inside larger numbers. </w:t>
      </w:r>
    </w:p>
    <w:p w14:paraId="0D5838A1" w14:textId="56F0FB2E" w:rsidR="5A3FAC9C" w:rsidRDefault="5A3FAC9C" w:rsidP="0F6A8BA2">
      <w:pPr>
        <w:pStyle w:val="FeatureBox"/>
      </w:pPr>
      <w:r>
        <w:rPr>
          <w:noProof/>
          <w:lang w:eastAsia="en-AU"/>
        </w:rPr>
        <w:drawing>
          <wp:inline distT="0" distB="0" distL="0" distR="0" wp14:anchorId="0C5F97BC" wp14:editId="12F9CD0F">
            <wp:extent cx="635027" cy="635027"/>
            <wp:effectExtent l="0" t="0" r="0" b="0"/>
            <wp:docPr id="135680721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 w:rsidR="00162C2E">
        <w:t xml:space="preserve"> numeral cards</w:t>
      </w:r>
      <w:r w:rsidR="00BE4F8A">
        <w:t xml:space="preserve"> </w:t>
      </w:r>
      <w:r w:rsidR="00162C2E">
        <w:t>(post it notes or small bits of pa</w:t>
      </w:r>
      <w:r w:rsidR="00936DFF">
        <w:t>per), dice or spinner, block for example, Lego.</w:t>
      </w:r>
      <w:r w:rsidR="00162C2E">
        <w:t xml:space="preserve"> </w:t>
      </w:r>
    </w:p>
    <w:p w14:paraId="04232FB4" w14:textId="3485B29A" w:rsidR="0F6A8BA2" w:rsidRDefault="00526AD3" w:rsidP="00BE4F8A">
      <w:pPr>
        <w:pStyle w:val="Heading2"/>
      </w:pPr>
      <w:r>
        <w:t>Building Towers</w:t>
      </w:r>
    </w:p>
    <w:p w14:paraId="45E5B61F" w14:textId="5BD39BC2" w:rsidR="00162C2E" w:rsidRDefault="00162C2E" w:rsidP="00162C2E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033A0F2" wp14:editId="2B6BA773">
            <wp:extent cx="640081" cy="640081"/>
            <wp:effectExtent l="0" t="0" r="7620" b="7620"/>
            <wp:docPr id="1071036758" name="Picture 28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 xml:space="preserve">Play this game with a partner. </w:t>
      </w:r>
    </w:p>
    <w:p w14:paraId="600B4701" w14:textId="77777777" w:rsidR="00162C2E" w:rsidRPr="00162C2E" w:rsidRDefault="00162C2E" w:rsidP="00162C2E">
      <w:pPr>
        <w:rPr>
          <w:lang w:eastAsia="zh-CN"/>
        </w:rPr>
      </w:pPr>
    </w:p>
    <w:p w14:paraId="2A051B88" w14:textId="77777777" w:rsidR="000D19B9" w:rsidRDefault="7BC17912" w:rsidP="00526AD3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59E3132B" wp14:editId="18DFB1C9">
            <wp:extent cx="635027" cy="635027"/>
            <wp:effectExtent l="0" t="0" r="0" b="0"/>
            <wp:docPr id="911770774" name="Picture 7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B145" w14:textId="77777777" w:rsidR="000D19B9" w:rsidRDefault="000D19B9" w:rsidP="00526AD3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5F871F35" w14:textId="4B456605" w:rsidR="00162C2E" w:rsidRDefault="00162C2E" w:rsidP="00526AD3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Each player has 4 number cards. For the first game, you will both have 5, 7, 11 and 3.</w:t>
      </w:r>
    </w:p>
    <w:p w14:paraId="73553829" w14:textId="1E2B5F66" w:rsidR="00B17302" w:rsidRPr="00B17302" w:rsidRDefault="00B17302" w:rsidP="00526AD3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75875C1" w14:textId="63FAA3AA" w:rsidR="00B17302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9811DF8" wp14:editId="3C101A89">
            <wp:extent cx="5137708" cy="2935115"/>
            <wp:effectExtent l="0" t="0" r="6350" b="0"/>
            <wp:docPr id="804705028" name="Picture 27" descr="C:\Users\bkirszman\AppData\Local\Microsoft\Windows\INetCache\Content.MSO\D2393D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08" cy="29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Fonts w:eastAsia="Times New Roman" w:cs="Arial"/>
          <w:lang w:eastAsia="en-AU"/>
        </w:rPr>
        <w:t> </w:t>
      </w:r>
    </w:p>
    <w:p w14:paraId="21659E88" w14:textId="77777777" w:rsidR="00B17302" w:rsidRPr="00B17302" w:rsidRDefault="00B17302" w:rsidP="00B17302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11806FAF" w14:textId="087821DD" w:rsidR="00162C2E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Take</w:t>
      </w:r>
      <w:r w:rsidR="00B17302" w:rsidRPr="00B17302">
        <w:rPr>
          <w:rFonts w:eastAsia="Times New Roman" w:cs="Arial"/>
          <w:lang w:eastAsia="en-AU"/>
        </w:rPr>
        <w:t xml:space="preserve"> turns to roll a dice </w:t>
      </w:r>
      <w:r>
        <w:rPr>
          <w:rFonts w:eastAsia="Times New Roman" w:cs="Arial"/>
          <w:lang w:eastAsia="en-AU"/>
        </w:rPr>
        <w:t xml:space="preserve">(or spin the spinner) </w:t>
      </w:r>
      <w:r w:rsidR="00B17302" w:rsidRPr="00B17302">
        <w:rPr>
          <w:rFonts w:eastAsia="Times New Roman" w:cs="Arial"/>
          <w:lang w:eastAsia="en-AU"/>
        </w:rPr>
        <w:t xml:space="preserve">and </w:t>
      </w:r>
      <w:r>
        <w:rPr>
          <w:rFonts w:eastAsia="Times New Roman" w:cs="Arial"/>
          <w:lang w:eastAsia="en-AU"/>
        </w:rPr>
        <w:t>get that number of bricks to build up your towers.</w:t>
      </w:r>
    </w:p>
    <w:p w14:paraId="03B7D2E3" w14:textId="77777777" w:rsidR="00162C2E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12B2DD5" w14:textId="324B7855" w:rsidR="00162C2E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B17302">
        <w:rPr>
          <w:rFonts w:eastAsia="Times New Roman" w:cs="Arial"/>
          <w:lang w:eastAsia="en-AU"/>
        </w:rPr>
        <w:t xml:space="preserve">Towers can be built up in any way </w:t>
      </w:r>
      <w:r w:rsidR="00162C2E">
        <w:rPr>
          <w:rFonts w:eastAsia="Times New Roman" w:cs="Arial"/>
          <w:lang w:eastAsia="en-AU"/>
        </w:rPr>
        <w:t>you</w:t>
      </w:r>
      <w:r w:rsidRPr="00B17302">
        <w:rPr>
          <w:rFonts w:eastAsia="Times New Roman" w:cs="Arial"/>
          <w:lang w:eastAsia="en-AU"/>
        </w:rPr>
        <w:t xml:space="preserve"> choose. </w:t>
      </w:r>
    </w:p>
    <w:p w14:paraId="14541B2A" w14:textId="77777777" w:rsidR="00162C2E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7AA4682" w14:textId="7ECA5CD9" w:rsidR="00B17302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Take</w:t>
      </w:r>
      <w:r w:rsidR="00B17302" w:rsidRPr="00B17302">
        <w:rPr>
          <w:rFonts w:eastAsia="Times New Roman" w:cs="Arial"/>
          <w:lang w:eastAsia="en-AU"/>
        </w:rPr>
        <w:t xml:space="preserve"> turns building up </w:t>
      </w:r>
      <w:r>
        <w:rPr>
          <w:rFonts w:eastAsia="Times New Roman" w:cs="Arial"/>
          <w:lang w:eastAsia="en-AU"/>
        </w:rPr>
        <w:t>your</w:t>
      </w:r>
      <w:r w:rsidR="00B17302" w:rsidRPr="00B17302">
        <w:rPr>
          <w:rFonts w:eastAsia="Times New Roman" w:cs="Arial"/>
          <w:lang w:eastAsia="en-AU"/>
        </w:rPr>
        <w:t xml:space="preserve"> towers until one </w:t>
      </w:r>
      <w:r>
        <w:rPr>
          <w:rFonts w:eastAsia="Times New Roman" w:cs="Arial"/>
          <w:lang w:eastAsia="en-AU"/>
        </w:rPr>
        <w:t>of you</w:t>
      </w:r>
      <w:r w:rsidR="00B17302" w:rsidRPr="00B17302">
        <w:rPr>
          <w:rFonts w:eastAsia="Times New Roman" w:cs="Arial"/>
          <w:lang w:eastAsia="en-AU"/>
        </w:rPr>
        <w:t xml:space="preserve"> gets the exact roll to complete the last tower. </w:t>
      </w:r>
    </w:p>
    <w:p w14:paraId="3458E68C" w14:textId="77777777" w:rsidR="00162C2E" w:rsidRPr="00B17302" w:rsidRDefault="00162C2E" w:rsidP="00B17302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2F4DEB1C" w14:textId="5CB329A9" w:rsidR="00B17302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 xml:space="preserve">Talk </w:t>
      </w:r>
      <w:r w:rsidR="00B17302" w:rsidRPr="00B17302">
        <w:rPr>
          <w:rFonts w:eastAsia="Times New Roman" w:cs="Arial"/>
          <w:lang w:eastAsia="en-AU"/>
        </w:rPr>
        <w:t xml:space="preserve">about how many </w:t>
      </w:r>
      <w:r>
        <w:rPr>
          <w:rFonts w:eastAsia="Times New Roman" w:cs="Arial"/>
          <w:lang w:eastAsia="en-AU"/>
        </w:rPr>
        <w:t>you</w:t>
      </w:r>
      <w:r w:rsidR="00B17302" w:rsidRPr="00B17302">
        <w:rPr>
          <w:rFonts w:eastAsia="Times New Roman" w:cs="Arial"/>
          <w:lang w:eastAsia="en-AU"/>
        </w:rPr>
        <w:t xml:space="preserve"> have, how many more </w:t>
      </w:r>
      <w:r>
        <w:rPr>
          <w:rFonts w:eastAsia="Times New Roman" w:cs="Arial"/>
          <w:lang w:eastAsia="en-AU"/>
        </w:rPr>
        <w:t>you</w:t>
      </w:r>
      <w:r w:rsidR="00B17302" w:rsidRPr="00B17302">
        <w:rPr>
          <w:rFonts w:eastAsia="Times New Roman" w:cs="Arial"/>
          <w:lang w:eastAsia="en-AU"/>
        </w:rPr>
        <w:t xml:space="preserve"> need and what strategies and knowledge </w:t>
      </w:r>
      <w:r w:rsidR="00F06B3C">
        <w:rPr>
          <w:rFonts w:eastAsia="Times New Roman" w:cs="Arial"/>
          <w:lang w:eastAsia="en-AU"/>
        </w:rPr>
        <w:t>you</w:t>
      </w:r>
      <w:r w:rsidR="00B17302" w:rsidRPr="00B17302">
        <w:rPr>
          <w:rFonts w:eastAsia="Times New Roman" w:cs="Arial"/>
          <w:lang w:eastAsia="en-AU"/>
        </w:rPr>
        <w:t xml:space="preserve"> are applying. </w:t>
      </w:r>
    </w:p>
    <w:p w14:paraId="6052203E" w14:textId="77777777" w:rsidR="00F06B3C" w:rsidRPr="00B17302" w:rsidRDefault="00F06B3C" w:rsidP="00B17302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5B415D26" w14:textId="1911B9DC" w:rsidR="00B17302" w:rsidRPr="00B17302" w:rsidRDefault="000D19B9" w:rsidP="00B17302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>
        <w:rPr>
          <w:rFonts w:eastAsia="Times New Roman" w:cs="Arial"/>
          <w:lang w:eastAsia="en-AU"/>
        </w:rPr>
        <w:t>Another way to play</w:t>
      </w:r>
      <w:r w:rsidR="00B17302" w:rsidRPr="00B17302">
        <w:rPr>
          <w:rFonts w:eastAsia="Times New Roman" w:cs="Arial"/>
          <w:lang w:eastAsia="en-AU"/>
        </w:rPr>
        <w:t>:  </w:t>
      </w:r>
    </w:p>
    <w:p w14:paraId="759F5BAF" w14:textId="1EDA518B" w:rsidR="00B17302" w:rsidRPr="00B17302" w:rsidRDefault="00B17302" w:rsidP="00B17302">
      <w:pPr>
        <w:numPr>
          <w:ilvl w:val="0"/>
          <w:numId w:val="34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B17302">
        <w:rPr>
          <w:rFonts w:eastAsia="Times New Roman" w:cs="Arial"/>
          <w:lang w:eastAsia="en-AU"/>
        </w:rPr>
        <w:t>Once </w:t>
      </w:r>
      <w:r w:rsidR="00F06B3C">
        <w:rPr>
          <w:rFonts w:eastAsia="Times New Roman" w:cs="Arial"/>
          <w:lang w:eastAsia="en-AU"/>
        </w:rPr>
        <w:t>you</w:t>
      </w:r>
      <w:r w:rsidRPr="00B17302">
        <w:rPr>
          <w:rFonts w:eastAsia="Times New Roman" w:cs="Arial"/>
          <w:lang w:eastAsia="en-AU"/>
        </w:rPr>
        <w:t> build the towers, play in reverse, taking away each time until there are no blocks left  </w:t>
      </w:r>
    </w:p>
    <w:p w14:paraId="34FF78DB" w14:textId="285F9583" w:rsidR="00B17302" w:rsidRPr="00936DFF" w:rsidRDefault="00B17302" w:rsidP="00B17302">
      <w:pPr>
        <w:numPr>
          <w:ilvl w:val="0"/>
          <w:numId w:val="35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B17302">
        <w:rPr>
          <w:rFonts w:eastAsia="Times New Roman" w:cs="Arial"/>
          <w:lang w:eastAsia="en-AU"/>
        </w:rPr>
        <w:t>Change the number of towers, and, change the number o</w:t>
      </w:r>
      <w:r w:rsidR="00936DFF">
        <w:rPr>
          <w:rFonts w:eastAsia="Times New Roman" w:cs="Arial"/>
          <w:lang w:eastAsia="en-AU"/>
        </w:rPr>
        <w:t>f bricks needed for each tower</w:t>
      </w:r>
    </w:p>
    <w:p w14:paraId="1B336047" w14:textId="77777777" w:rsidR="001E7E56" w:rsidRDefault="001E7E56" w:rsidP="001E7E56">
      <w:pPr>
        <w:pStyle w:val="Heading2"/>
      </w:pPr>
      <w:r>
        <w:t>Reflection</w:t>
      </w:r>
    </w:p>
    <w:p w14:paraId="6C592F17" w14:textId="77777777" w:rsidR="000D19B9" w:rsidRDefault="001E7E56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DF44F77" wp14:editId="55632289">
            <wp:extent cx="635027" cy="635027"/>
            <wp:effectExtent l="0" t="0" r="0" b="0"/>
            <wp:docPr id="2031358047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A440" w14:textId="1CD32C5A" w:rsidR="00F06B3C" w:rsidRDefault="00F06B3C" w:rsidP="00F06B3C">
      <w:pPr>
        <w:spacing w:before="0" w:line="240" w:lineRule="auto"/>
        <w:textAlignment w:val="baseline"/>
        <w:rPr>
          <w:rFonts w:eastAsia="Arial" w:cs="Arial"/>
        </w:rPr>
      </w:pPr>
      <w:r w:rsidRPr="4C8B3B90">
        <w:rPr>
          <w:rFonts w:eastAsia="Times New Roman" w:cs="Arial"/>
          <w:lang w:eastAsia="en-AU"/>
        </w:rPr>
        <w:t>If you were to play the game again tomorrow, what is one thing you would do differently? Why?  </w:t>
      </w:r>
    </w:p>
    <w:p w14:paraId="16D7C4FC" w14:textId="7813F641" w:rsidR="00F06B3C" w:rsidRPr="00B17302" w:rsidRDefault="00F06B3C" w:rsidP="00F06B3C">
      <w:pPr>
        <w:spacing w:before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14:paraId="33C41FC4" w14:textId="76D11D3A" w:rsidR="00F06B3C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B17302">
        <w:rPr>
          <w:rFonts w:eastAsia="Times New Roman" w:cs="Arial"/>
          <w:lang w:eastAsia="en-AU"/>
        </w:rPr>
        <w:t>Draw a picture that shows the towers you built in order of shortest to tallest. </w:t>
      </w:r>
    </w:p>
    <w:p w14:paraId="65FAAF77" w14:textId="32B6CA26" w:rsidR="00F06B3C" w:rsidRDefault="00F06B3C">
      <w:pPr>
        <w:rPr>
          <w:rFonts w:eastAsia="Times New Roman" w:cs="Arial"/>
          <w:lang w:eastAsia="en-AU"/>
        </w:rPr>
      </w:pPr>
      <w:r>
        <w:br w:type="page"/>
      </w:r>
    </w:p>
    <w:p w14:paraId="0CAA2319" w14:textId="04FD7103" w:rsidR="000C53D6" w:rsidRDefault="000C53D6" w:rsidP="000C53D6">
      <w:pPr>
        <w:pStyle w:val="Heading1"/>
      </w:pPr>
      <w:r>
        <w:lastRenderedPageBreak/>
        <w:t>Activity 10</w:t>
      </w:r>
    </w:p>
    <w:p w14:paraId="09F5D5D3" w14:textId="213633EA" w:rsidR="000C53D6" w:rsidRDefault="000C53D6" w:rsidP="000C53D6">
      <w:pPr>
        <w:rPr>
          <w:lang w:eastAsia="zh-CN"/>
        </w:rPr>
      </w:pPr>
      <w:r w:rsidRPr="201DDEEA">
        <w:rPr>
          <w:lang w:eastAsia="zh-CN"/>
        </w:rPr>
        <w:t>Du</w:t>
      </w:r>
      <w:r w:rsidR="4BE9C51F" w:rsidRPr="201DDEEA">
        <w:rPr>
          <w:lang w:eastAsia="zh-CN"/>
        </w:rPr>
        <w:t>ring</w:t>
      </w:r>
      <w:r w:rsidRPr="201DDEEA">
        <w:rPr>
          <w:lang w:eastAsia="zh-CN"/>
        </w:rPr>
        <w:t xml:space="preserve"> this </w:t>
      </w:r>
      <w:r w:rsidR="00F06B3C">
        <w:rPr>
          <w:lang w:eastAsia="zh-CN"/>
        </w:rPr>
        <w:t>activity you will be exploring patterns.</w:t>
      </w:r>
    </w:p>
    <w:p w14:paraId="3718BDC5" w14:textId="6371C24B" w:rsidR="000C53D6" w:rsidRDefault="000C53D6" w:rsidP="000C53D6">
      <w:pPr>
        <w:pStyle w:val="FeatureBox"/>
      </w:pPr>
      <w:r>
        <w:rPr>
          <w:noProof/>
          <w:lang w:eastAsia="en-AU"/>
        </w:rPr>
        <w:drawing>
          <wp:inline distT="0" distB="0" distL="0" distR="0" wp14:anchorId="3A22000A" wp14:editId="55FB0C69">
            <wp:extent cx="635027" cy="635027"/>
            <wp:effectExtent l="0" t="0" r="0" b="0"/>
            <wp:docPr id="303914091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>
        <w:t xml:space="preserve"> </w:t>
      </w:r>
      <w:r w:rsidR="001E7E56">
        <w:t>decagon shapes to make spi</w:t>
      </w:r>
      <w:r w:rsidR="00053DE3">
        <w:t>nners</w:t>
      </w:r>
      <w:r w:rsidR="001E7E56">
        <w:t xml:space="preserve">, </w:t>
      </w:r>
      <w:r>
        <w:t>pencil</w:t>
      </w:r>
      <w:r w:rsidR="00BE4F8A">
        <w:t>s or markers</w:t>
      </w:r>
    </w:p>
    <w:p w14:paraId="6FC1554B" w14:textId="051E9077" w:rsidR="000C53D6" w:rsidRDefault="00F06B3C" w:rsidP="00BE4F8A">
      <w:pPr>
        <w:pStyle w:val="Heading2"/>
      </w:pPr>
      <w:r>
        <w:t>Let’s explore patterns</w:t>
      </w:r>
    </w:p>
    <w:p w14:paraId="35918135" w14:textId="28F8966A" w:rsidR="00720F77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50FEC11" wp14:editId="51B22EE4">
            <wp:extent cx="635027" cy="635027"/>
            <wp:effectExtent l="0" t="0" r="0" b="0"/>
            <wp:docPr id="1546059797" name="Picture 168806920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BB8">
        <w:rPr>
          <w:noProof/>
        </w:rPr>
        <w:drawing>
          <wp:inline distT="0" distB="0" distL="0" distR="0" wp14:anchorId="63AF2870" wp14:editId="3AA387B4">
            <wp:extent cx="635027" cy="635027"/>
            <wp:effectExtent l="0" t="0" r="0" b="0"/>
            <wp:docPr id="1758997702" name="Picture 3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924D" w14:textId="77777777" w:rsidR="00720F77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</w:p>
    <w:p w14:paraId="5E57EE8C" w14:textId="6BF475E7" w:rsidR="00D57572" w:rsidRDefault="00D57572" w:rsidP="00D57572">
      <w:pPr>
        <w:pStyle w:val="Heading2"/>
      </w:pPr>
      <w:r>
        <w:rPr>
          <w:noProof/>
          <w:lang w:eastAsia="en-AU"/>
        </w:rPr>
        <w:drawing>
          <wp:inline distT="0" distB="0" distL="0" distR="0" wp14:anchorId="153555D3" wp14:editId="3BE36226">
            <wp:extent cx="635027" cy="635027"/>
            <wp:effectExtent l="0" t="0" r="0" b="0"/>
            <wp:docPr id="643471531" name="Picture 61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5782" w14:textId="77777777" w:rsidR="00D57572" w:rsidRDefault="00D57572" w:rsidP="00D57572">
      <w:pPr>
        <w:rPr>
          <w:u w:val="single"/>
          <w:lang w:eastAsia="zh-CN"/>
        </w:rPr>
      </w:pPr>
      <w:r>
        <w:rPr>
          <w:u w:val="single"/>
          <w:lang w:eastAsia="zh-CN"/>
        </w:rPr>
        <w:t>Advice for Parents</w:t>
      </w:r>
    </w:p>
    <w:p w14:paraId="0D951096" w14:textId="10E03C02" w:rsidR="00D57572" w:rsidRDefault="00D57572" w:rsidP="00D57572">
      <w:pPr>
        <w:rPr>
          <w:lang w:eastAsia="zh-CN"/>
        </w:rPr>
      </w:pPr>
      <w:r w:rsidRPr="72BF9C8E">
        <w:rPr>
          <w:lang w:eastAsia="zh-CN"/>
        </w:rPr>
        <w:t>Even though this is an offline workbook, we strongly suggest you watch the</w:t>
      </w:r>
      <w:r w:rsidR="69BAB423" w:rsidRPr="72BF9C8E">
        <w:rPr>
          <w:lang w:eastAsia="zh-CN"/>
        </w:rPr>
        <w:t xml:space="preserve"> patterning </w:t>
      </w:r>
      <w:r w:rsidRPr="72BF9C8E">
        <w:rPr>
          <w:lang w:eastAsia="zh-CN"/>
        </w:rPr>
        <w:t xml:space="preserve">videos to gain an understanding of how patterns are taught at school </w:t>
      </w:r>
    </w:p>
    <w:p w14:paraId="2AAA15CC" w14:textId="5998389F" w:rsidR="00D57572" w:rsidRDefault="00D57572">
      <w:pPr>
        <w:rPr>
          <w:lang w:eastAsia="zh-CN"/>
        </w:rPr>
      </w:pPr>
      <w:r>
        <w:rPr>
          <w:lang w:eastAsia="zh-CN"/>
        </w:rPr>
        <w:br w:type="page"/>
      </w:r>
    </w:p>
    <w:p w14:paraId="3FC1096C" w14:textId="77777777" w:rsidR="00D57572" w:rsidRPr="007C6DE2" w:rsidRDefault="00D57572" w:rsidP="00D57572">
      <w:pPr>
        <w:rPr>
          <w:lang w:eastAsia="zh-CN"/>
        </w:rPr>
      </w:pPr>
    </w:p>
    <w:p w14:paraId="5A12FBA4" w14:textId="77777777" w:rsidR="00D57572" w:rsidRPr="00715D79" w:rsidRDefault="00D57572" w:rsidP="00D5757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7F125501" wp14:editId="16BA6009">
            <wp:extent cx="635027" cy="635027"/>
            <wp:effectExtent l="0" t="0" r="0" b="0"/>
            <wp:docPr id="1461205100" name="Picture 168806920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95D3" w14:textId="77777777" w:rsidR="00D57572" w:rsidRPr="00715D79" w:rsidRDefault="00D57572" w:rsidP="00D5757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</w:p>
    <w:p w14:paraId="13AF47F3" w14:textId="5E109105" w:rsidR="00D57572" w:rsidRPr="00715D79" w:rsidRDefault="00D57572" w:rsidP="00D5757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 w:rsidRPr="00715D79">
        <w:rPr>
          <w:rFonts w:ascii="Arial" w:hAnsi="Arial" w:cs="Arial"/>
          <w:bCs/>
        </w:rPr>
        <w:t>Gather a collection of items</w:t>
      </w:r>
    </w:p>
    <w:p w14:paraId="3C98430F" w14:textId="77777777" w:rsidR="00D57572" w:rsidRPr="00715D79" w:rsidRDefault="00D57572" w:rsidP="00D5757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667DECA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194BF31A" wp14:editId="505A6FE5">
            <wp:extent cx="3257280" cy="2714400"/>
            <wp:effectExtent l="0" t="0" r="635" b="0"/>
            <wp:docPr id="563717980" name="Picture 168806919" descr="C:\Users\bkirszman\AppData\Local\Microsoft\Windows\INetCache\Content.MSO\902DF9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Fonts w:eastAsia="Times New Roman" w:cs="Arial"/>
          <w:lang w:eastAsia="en-AU"/>
        </w:rPr>
        <w:t> </w:t>
      </w:r>
    </w:p>
    <w:p w14:paraId="745EDA4E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9DAB6FD" w14:textId="5211F5E8" w:rsidR="00D57572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Think about the different ways you can sort and categorise your collection. Someone at home could help you record your ways of thinking. </w:t>
      </w:r>
    </w:p>
    <w:p w14:paraId="10720A6A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47DA311A" w14:textId="27101B4A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cs="Arial"/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71DDD964" wp14:editId="72EE75F3">
            <wp:simplePos x="0" y="0"/>
            <wp:positionH relativeFrom="column">
              <wp:posOffset>3195920</wp:posOffset>
            </wp:positionH>
            <wp:positionV relativeFrom="paragraph">
              <wp:posOffset>769835</wp:posOffset>
            </wp:positionV>
            <wp:extent cx="3330220" cy="4312800"/>
            <wp:effectExtent l="0" t="0" r="3810" b="0"/>
            <wp:wrapNone/>
            <wp:docPr id="168806916" name="Picture 168806916" descr="C:\Users\bkirszman\AppData\Local\Microsoft\Windows\INetCache\Content.MSO\E2429F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kirszman\AppData\Local\Microsoft\Windows\INetCache\Content.MSO\E2429FBD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20" cy="43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79">
        <w:rPr>
          <w:rFonts w:cs="Arial"/>
          <w:noProof/>
          <w:lang w:eastAsia="en-AU"/>
        </w:rPr>
        <w:drawing>
          <wp:inline distT="0" distB="0" distL="0" distR="0" wp14:anchorId="23BBE7CE" wp14:editId="64054C30">
            <wp:extent cx="3049403" cy="3290400"/>
            <wp:effectExtent l="0" t="0" r="0" b="5715"/>
            <wp:docPr id="168806918" name="Picture 168806918" descr="C:\Users\bkirszman\AppData\Local\Microsoft\Windows\INetCache\Content.MSO\9EE08C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kirszman\AppData\Local\Microsoft\Windows\INetCache\Content.MSO\9EE08CE1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1" cy="32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D79">
        <w:rPr>
          <w:rFonts w:eastAsia="Times New Roman" w:cs="Arial"/>
          <w:lang w:eastAsia="en-AU"/>
        </w:rPr>
        <w:t> </w:t>
      </w:r>
      <w:r w:rsidRPr="00715D79">
        <w:rPr>
          <w:rFonts w:cs="Arial"/>
          <w:noProof/>
          <w:lang w:eastAsia="en-AU"/>
        </w:rPr>
        <w:drawing>
          <wp:inline distT="0" distB="0" distL="0" distR="0" wp14:anchorId="63BA43F6" wp14:editId="6F3C44F3">
            <wp:extent cx="3128906" cy="5126400"/>
            <wp:effectExtent l="0" t="0" r="0" b="0"/>
            <wp:docPr id="168806917" name="Picture 168806917" descr="C:\Users\bkirszman\AppData\Local\Microsoft\Windows\INetCache\Content.MSO\9D2F42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kirszman\AppData\Local\Microsoft\Windows\INetCache\Content.MSO\9D2F4297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23" cy="51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95F4" w14:textId="5B9CBD1E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  </w:t>
      </w:r>
    </w:p>
    <w:p w14:paraId="7D776D81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69B0F315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DE763DD" wp14:editId="37B61917">
            <wp:extent cx="640081" cy="640081"/>
            <wp:effectExtent l="0" t="0" r="7620" b="7620"/>
            <wp:docPr id="1761642336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E468" w14:textId="18585593" w:rsidR="00D57572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What do you think a pattern is? Talk about this with a family member and write down your thinking in your </w:t>
      </w:r>
      <w:r w:rsidR="017F69C3" w:rsidRPr="5FD5E9F3">
        <w:rPr>
          <w:rFonts w:eastAsia="Times New Roman" w:cs="Arial"/>
          <w:lang w:eastAsia="en-AU"/>
        </w:rPr>
        <w:t>workbook</w:t>
      </w:r>
      <w:r w:rsidRPr="00715D79">
        <w:rPr>
          <w:rFonts w:eastAsia="Times New Roman" w:cs="Arial"/>
          <w:lang w:eastAsia="en-AU"/>
        </w:rPr>
        <w:t xml:space="preserve">. </w:t>
      </w:r>
    </w:p>
    <w:p w14:paraId="1982A4C9" w14:textId="77777777" w:rsidR="00D57572" w:rsidRDefault="00D57572">
      <w:pPr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br w:type="page"/>
      </w:r>
    </w:p>
    <w:p w14:paraId="2CFDF012" w14:textId="77777777" w:rsidR="00D57572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5E27FB4C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3EE07FB5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5C2CCFC8" wp14:editId="135CFF9E">
            <wp:extent cx="640081" cy="640081"/>
            <wp:effectExtent l="0" t="0" r="7620" b="7620"/>
            <wp:docPr id="1939626454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0836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08DF1744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3A6E4437" wp14:editId="78CF3CAB">
            <wp:extent cx="2457450" cy="1843405"/>
            <wp:effectExtent l="0" t="0" r="0" b="4445"/>
            <wp:docPr id="125224074" name="Picture 168806915" descr="C:\Users\bkirszman\AppData\Local\Microsoft\Windows\INetCache\Content.MSO\3BD4C5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Fonts w:eastAsia="Times New Roman" w:cs="Arial"/>
          <w:lang w:eastAsia="en-AU"/>
        </w:rPr>
        <w:t> </w:t>
      </w:r>
    </w:p>
    <w:p w14:paraId="5802DC80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CECB2F5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Describe this pattern. </w:t>
      </w:r>
    </w:p>
    <w:p w14:paraId="23A3958A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18C48FE" w14:textId="42E369C8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How do you know it is a pattern and how would you describe the part that repeats</w:t>
      </w:r>
      <w:r w:rsidR="1FC1A7D5" w:rsidRPr="5FD5E9F3">
        <w:rPr>
          <w:rFonts w:eastAsia="Times New Roman" w:cs="Arial"/>
          <w:lang w:eastAsia="en-AU"/>
        </w:rPr>
        <w:t>?</w:t>
      </w:r>
      <w:r w:rsidRPr="00715D79">
        <w:rPr>
          <w:rFonts w:eastAsia="Times New Roman" w:cs="Arial"/>
          <w:lang w:eastAsia="en-AU"/>
        </w:rPr>
        <w:t> </w:t>
      </w:r>
    </w:p>
    <w:p w14:paraId="5FC5086B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2DD92871" w14:textId="512AE685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Make an AB pattern using different equipment. </w:t>
      </w:r>
    </w:p>
    <w:p w14:paraId="2D83911B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EF14DBD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1535896D" wp14:editId="747B1E91">
            <wp:extent cx="4262437" cy="3196360"/>
            <wp:effectExtent l="0" t="0" r="5080" b="4445"/>
            <wp:docPr id="2023922764" name="Picture 30" descr="C:\Users\bkirszman\AppData\Local\Microsoft\Windows\INetCache\Content.MSO\31CFD2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37" cy="31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rFonts w:eastAsia="Times New Roman" w:cs="Arial"/>
          <w:lang w:eastAsia="en-AU"/>
        </w:rPr>
        <w:t xml:space="preserve"> </w:t>
      </w:r>
    </w:p>
    <w:p w14:paraId="1EF8CEF0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0A4051EF" w14:textId="77777777" w:rsidR="00D57572" w:rsidRPr="00715D79" w:rsidRDefault="00D57572" w:rsidP="00D57572">
      <w:pPr>
        <w:numPr>
          <w:ilvl w:val="0"/>
          <w:numId w:val="39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How are these patterns the same? </w:t>
      </w:r>
    </w:p>
    <w:p w14:paraId="6094047B" w14:textId="77777777" w:rsidR="00D57572" w:rsidRPr="00715D79" w:rsidRDefault="00D57572" w:rsidP="00D57572">
      <w:pPr>
        <w:numPr>
          <w:ilvl w:val="0"/>
          <w:numId w:val="39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How are they different?  </w:t>
      </w:r>
    </w:p>
    <w:p w14:paraId="297CC78A" w14:textId="49AE6D33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 </w:t>
      </w:r>
    </w:p>
    <w:p w14:paraId="32FFBF57" w14:textId="77777777" w:rsidR="00D57572" w:rsidRPr="00715D79" w:rsidRDefault="00D57572" w:rsidP="00D5757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Construct a new pattern that follows an ABB pattern. </w:t>
      </w:r>
    </w:p>
    <w:p w14:paraId="17AE6CF8" w14:textId="5A69C14C" w:rsidR="001E7E56" w:rsidRDefault="001E7E56" w:rsidP="00053DE3">
      <w:pPr>
        <w:pStyle w:val="Heading2"/>
      </w:pPr>
      <w:r>
        <w:lastRenderedPageBreak/>
        <w:t>Reflection</w:t>
      </w:r>
    </w:p>
    <w:p w14:paraId="19972F00" w14:textId="77777777" w:rsidR="00720F77" w:rsidRDefault="001E7E56" w:rsidP="001E7E56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09273E7" wp14:editId="4F19CC48">
            <wp:extent cx="635027" cy="635027"/>
            <wp:effectExtent l="0" t="0" r="0" b="0"/>
            <wp:docPr id="4805149" name="Picture 16880692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BF9C8E">
        <w:rPr>
          <w:lang w:eastAsia="zh-CN"/>
        </w:rP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0720F77" w14:paraId="086BD682" w14:textId="77777777" w:rsidTr="00F02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6F27F7C7" w14:textId="77777777" w:rsidR="00720F77" w:rsidRDefault="00720F77" w:rsidP="00F02202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Star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6B598C25" w14:textId="77777777" w:rsidR="00720F77" w:rsidRDefault="00720F77" w:rsidP="00F02202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Star </w:t>
            </w:r>
            <w:r>
              <w:rPr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65625536" w14:textId="77777777" w:rsidR="00720F77" w:rsidRDefault="00720F77" w:rsidP="00F02202">
            <w:pPr>
              <w:rPr>
                <w:lang w:eastAsia="zh-CN"/>
              </w:rPr>
            </w:pPr>
            <w:r>
              <w:rPr>
                <w:lang w:eastAsia="zh-CN"/>
              </w:rPr>
              <w:t>Wish</w:t>
            </w:r>
            <w:r>
              <w:rPr>
                <w:lang w:eastAsia="zh-CN"/>
              </w:rPr>
              <w:br/>
              <w:t>A goal for next time…</w:t>
            </w:r>
          </w:p>
        </w:tc>
      </w:tr>
      <w:tr w:rsidR="00720F77" w14:paraId="6E5F13F7" w14:textId="77777777" w:rsidTr="00F02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3191" w:type="dxa"/>
          </w:tcPr>
          <w:p w14:paraId="2C10DD32" w14:textId="77777777" w:rsidR="00720F77" w:rsidRDefault="00720F77" w:rsidP="00F02202">
            <w:pPr>
              <w:rPr>
                <w:lang w:eastAsia="zh-CN"/>
              </w:rPr>
            </w:pPr>
          </w:p>
          <w:p w14:paraId="1E0281D6" w14:textId="77777777" w:rsidR="00720F77" w:rsidRDefault="00720F77" w:rsidP="00F02202">
            <w:pPr>
              <w:rPr>
                <w:lang w:eastAsia="zh-CN"/>
              </w:rPr>
            </w:pPr>
          </w:p>
          <w:p w14:paraId="613BAAD5" w14:textId="77777777" w:rsidR="00720F77" w:rsidRDefault="00720F77" w:rsidP="00F02202">
            <w:pPr>
              <w:rPr>
                <w:lang w:eastAsia="zh-CN"/>
              </w:rPr>
            </w:pPr>
          </w:p>
          <w:p w14:paraId="4915A125" w14:textId="77777777" w:rsidR="00720F77" w:rsidRDefault="00720F77" w:rsidP="00F02202">
            <w:pPr>
              <w:rPr>
                <w:lang w:eastAsia="zh-CN"/>
              </w:rPr>
            </w:pPr>
          </w:p>
          <w:p w14:paraId="5DD3D444" w14:textId="77777777" w:rsidR="00720F77" w:rsidRDefault="00720F77" w:rsidP="00F02202">
            <w:pPr>
              <w:rPr>
                <w:lang w:eastAsia="zh-CN"/>
              </w:rPr>
            </w:pPr>
          </w:p>
          <w:p w14:paraId="22832E04" w14:textId="77777777" w:rsidR="00720F77" w:rsidRDefault="00720F77" w:rsidP="00F02202">
            <w:pPr>
              <w:rPr>
                <w:lang w:eastAsia="zh-CN"/>
              </w:rPr>
            </w:pPr>
          </w:p>
          <w:p w14:paraId="1D8905DA" w14:textId="77777777" w:rsidR="00720F77" w:rsidRDefault="00720F77" w:rsidP="00F02202">
            <w:pPr>
              <w:rPr>
                <w:lang w:eastAsia="zh-CN"/>
              </w:rPr>
            </w:pPr>
          </w:p>
          <w:p w14:paraId="2CB25117" w14:textId="77777777" w:rsidR="00720F77" w:rsidRDefault="00720F77" w:rsidP="00F02202">
            <w:pPr>
              <w:rPr>
                <w:lang w:eastAsia="zh-CN"/>
              </w:rPr>
            </w:pPr>
          </w:p>
          <w:p w14:paraId="4FDDB17A" w14:textId="77777777" w:rsidR="00720F77" w:rsidRDefault="00720F77" w:rsidP="00F02202">
            <w:pPr>
              <w:rPr>
                <w:lang w:eastAsia="zh-CN"/>
              </w:rPr>
            </w:pPr>
          </w:p>
          <w:p w14:paraId="06EE7229" w14:textId="77777777" w:rsidR="00720F77" w:rsidRDefault="00720F77" w:rsidP="00F02202">
            <w:pPr>
              <w:rPr>
                <w:lang w:eastAsia="zh-CN"/>
              </w:rPr>
            </w:pPr>
          </w:p>
        </w:tc>
        <w:tc>
          <w:tcPr>
            <w:tcW w:w="3192" w:type="dxa"/>
          </w:tcPr>
          <w:p w14:paraId="049E4466" w14:textId="77777777" w:rsidR="00720F77" w:rsidRDefault="00720F77" w:rsidP="00F02202">
            <w:pPr>
              <w:rPr>
                <w:lang w:eastAsia="zh-CN"/>
              </w:rPr>
            </w:pPr>
          </w:p>
        </w:tc>
        <w:tc>
          <w:tcPr>
            <w:tcW w:w="3189" w:type="dxa"/>
          </w:tcPr>
          <w:p w14:paraId="46B2A4B1" w14:textId="77777777" w:rsidR="00720F77" w:rsidRDefault="00720F77" w:rsidP="00F02202">
            <w:pPr>
              <w:rPr>
                <w:lang w:eastAsia="zh-CN"/>
              </w:rPr>
            </w:pPr>
            <w:r w:rsidRPr="201DDEEA">
              <w:rPr>
                <w:lang w:eastAsia="zh-CN"/>
              </w:rPr>
              <w:t>(What is something you would do differently if you were to play the game again?)</w:t>
            </w:r>
          </w:p>
          <w:p w14:paraId="4E64F783" w14:textId="77777777" w:rsidR="00720F77" w:rsidRDefault="00720F77" w:rsidP="00F02202">
            <w:pPr>
              <w:rPr>
                <w:lang w:eastAsia="zh-CN"/>
              </w:rPr>
            </w:pPr>
          </w:p>
          <w:p w14:paraId="127834EF" w14:textId="77777777" w:rsidR="00720F77" w:rsidRDefault="00720F77" w:rsidP="00F02202">
            <w:pPr>
              <w:rPr>
                <w:lang w:eastAsia="zh-CN"/>
              </w:rPr>
            </w:pPr>
          </w:p>
          <w:p w14:paraId="28936E39" w14:textId="77777777" w:rsidR="00720F77" w:rsidRDefault="00720F77" w:rsidP="00F02202">
            <w:pPr>
              <w:rPr>
                <w:lang w:eastAsia="zh-CN"/>
              </w:rPr>
            </w:pPr>
          </w:p>
          <w:p w14:paraId="3AF8396E" w14:textId="77777777" w:rsidR="00720F77" w:rsidRDefault="00720F77" w:rsidP="00F02202">
            <w:pPr>
              <w:rPr>
                <w:lang w:eastAsia="zh-CN"/>
              </w:rPr>
            </w:pPr>
          </w:p>
          <w:p w14:paraId="5FBFF7B1" w14:textId="77777777" w:rsidR="00720F77" w:rsidRDefault="00720F77" w:rsidP="00F02202">
            <w:pPr>
              <w:rPr>
                <w:lang w:eastAsia="zh-CN"/>
              </w:rPr>
            </w:pPr>
          </w:p>
          <w:p w14:paraId="628E2D1F" w14:textId="77777777" w:rsidR="00720F77" w:rsidRDefault="00720F77" w:rsidP="00F02202">
            <w:pPr>
              <w:rPr>
                <w:lang w:eastAsia="zh-CN"/>
              </w:rPr>
            </w:pPr>
          </w:p>
          <w:p w14:paraId="0365E6B7" w14:textId="77777777" w:rsidR="00720F77" w:rsidRDefault="00720F77" w:rsidP="00F02202">
            <w:pPr>
              <w:rPr>
                <w:lang w:eastAsia="zh-CN"/>
              </w:rPr>
            </w:pPr>
          </w:p>
          <w:p w14:paraId="7750B5E5" w14:textId="77777777" w:rsidR="00720F77" w:rsidRDefault="00720F77" w:rsidP="00F02202">
            <w:pPr>
              <w:rPr>
                <w:lang w:eastAsia="zh-CN"/>
              </w:rPr>
            </w:pPr>
          </w:p>
        </w:tc>
      </w:tr>
    </w:tbl>
    <w:p w14:paraId="2D2F48C5" w14:textId="0F5B231A" w:rsidR="00F37D0B" w:rsidRDefault="00F37D0B" w:rsidP="00D57572">
      <w:pPr>
        <w:pStyle w:val="Heading1"/>
        <w:rPr>
          <w:lang w:eastAsia="zh-CN"/>
        </w:rPr>
      </w:pPr>
    </w:p>
    <w:p w14:paraId="59B52290" w14:textId="0F5B231A" w:rsidR="00F37D0B" w:rsidRDefault="00F37D0B" w:rsidP="00F37D0B">
      <w:pPr>
        <w:rPr>
          <w:rFonts w:eastAsiaTheme="majorEastAsia" w:cstheme="majorBidi"/>
          <w:color w:val="1C438B"/>
          <w:sz w:val="52"/>
          <w:szCs w:val="52"/>
          <w:lang w:eastAsia="zh-CN"/>
        </w:rPr>
      </w:pPr>
      <w:r>
        <w:rPr>
          <w:lang w:eastAsia="zh-CN"/>
        </w:rPr>
        <w:br w:type="page"/>
      </w:r>
    </w:p>
    <w:p w14:paraId="4A9C9F2A" w14:textId="3DE76DCF" w:rsidR="001E7E56" w:rsidRDefault="00D57572" w:rsidP="00D57572">
      <w:pPr>
        <w:pStyle w:val="Heading1"/>
        <w:rPr>
          <w:lang w:eastAsia="zh-CN"/>
        </w:rPr>
      </w:pPr>
      <w:r>
        <w:rPr>
          <w:lang w:eastAsia="zh-CN"/>
        </w:rPr>
        <w:lastRenderedPageBreak/>
        <w:t>R</w:t>
      </w:r>
      <w:r w:rsidR="00720F77">
        <w:rPr>
          <w:lang w:eastAsia="zh-CN"/>
        </w:rPr>
        <w:t>esources</w:t>
      </w:r>
    </w:p>
    <w:p w14:paraId="0121E21C" w14:textId="5152504C" w:rsidR="00490D8D" w:rsidRDefault="002B162F" w:rsidP="00D57572">
      <w:pPr>
        <w:pStyle w:val="Heading1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ECEA7A1" wp14:editId="6C1DDCE1">
            <wp:extent cx="6116321" cy="5519419"/>
            <wp:effectExtent l="0" t="0" r="0" b="5080"/>
            <wp:docPr id="935805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5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4A13" w14:textId="77777777" w:rsidR="00490D8D" w:rsidRDefault="00490D8D">
      <w:pPr>
        <w:rPr>
          <w:rFonts w:eastAsiaTheme="majorEastAsia" w:cstheme="majorBidi"/>
          <w:b/>
          <w:color w:val="1C438B"/>
          <w:sz w:val="52"/>
          <w:szCs w:val="32"/>
          <w:lang w:eastAsia="zh-CN"/>
        </w:rPr>
      </w:pPr>
      <w:r>
        <w:rPr>
          <w:lang w:eastAsia="zh-CN"/>
        </w:rPr>
        <w:br w:type="page"/>
      </w:r>
    </w:p>
    <w:p w14:paraId="3E0E9AB8" w14:textId="0C6A0EF9" w:rsidR="00E13D6C" w:rsidRDefault="00490D8D" w:rsidP="00D57572">
      <w:pPr>
        <w:pStyle w:val="Heading1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5BCD1B94" wp14:editId="33582744">
            <wp:extent cx="6116321" cy="5189856"/>
            <wp:effectExtent l="0" t="0" r="0" b="0"/>
            <wp:docPr id="17184684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18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D6C" w:rsidSect="00ED288C">
      <w:footerReference w:type="even" r:id="rId48"/>
      <w:footerReference w:type="default" r:id="rId49"/>
      <w:headerReference w:type="first" r:id="rId50"/>
      <w:footerReference w:type="first" r:id="rId51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79A8E" w14:textId="77777777" w:rsidR="00DD6E2E" w:rsidRDefault="00DD6E2E" w:rsidP="00191F45">
      <w:r>
        <w:separator/>
      </w:r>
    </w:p>
    <w:p w14:paraId="19711BF8" w14:textId="77777777" w:rsidR="00DD6E2E" w:rsidRDefault="00DD6E2E"/>
    <w:p w14:paraId="234ABF87" w14:textId="77777777" w:rsidR="00DD6E2E" w:rsidRDefault="00DD6E2E"/>
    <w:p w14:paraId="05A26DFF" w14:textId="77777777" w:rsidR="00DD6E2E" w:rsidRDefault="00DD6E2E"/>
  </w:endnote>
  <w:endnote w:type="continuationSeparator" w:id="0">
    <w:p w14:paraId="3435EDC1" w14:textId="77777777" w:rsidR="00DD6E2E" w:rsidRDefault="00DD6E2E" w:rsidP="00191F45">
      <w:r>
        <w:continuationSeparator/>
      </w:r>
    </w:p>
    <w:p w14:paraId="13EEC841" w14:textId="77777777" w:rsidR="00DD6E2E" w:rsidRDefault="00DD6E2E"/>
    <w:p w14:paraId="4A850F7F" w14:textId="77777777" w:rsidR="00DD6E2E" w:rsidRDefault="00DD6E2E"/>
    <w:p w14:paraId="6DB06994" w14:textId="77777777" w:rsidR="00DD6E2E" w:rsidRDefault="00DD6E2E"/>
  </w:endnote>
  <w:endnote w:type="continuationNotice" w:id="1">
    <w:p w14:paraId="622D972B" w14:textId="77777777" w:rsidR="00DD6E2E" w:rsidRDefault="00DD6E2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4FBB4804" w:rsidR="00DD6E2E" w:rsidRPr="004D333E" w:rsidRDefault="00DD6E2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6DFF">
      <w:rPr>
        <w:noProof/>
      </w:rPr>
      <w:t>10</w:t>
    </w:r>
    <w:r w:rsidRPr="002810D3">
      <w:fldChar w:fldCharType="end"/>
    </w:r>
    <w:r w:rsidRPr="002810D3">
      <w:tab/>
    </w:r>
    <w:r>
      <w:t>Mathematics student workbook - Stage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04A4F965" w:rsidR="00DD6E2E" w:rsidRPr="004D333E" w:rsidRDefault="00DD6E2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36DFF">
      <w:rPr>
        <w:noProof/>
      </w:rPr>
      <w:t>Mar-20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6DFF">
      <w:rPr>
        <w:noProof/>
      </w:rPr>
      <w:t>11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DD6E2E" w:rsidRDefault="00DD6E2E" w:rsidP="00493120">
    <w:pPr>
      <w:pStyle w:val="Logo"/>
    </w:pPr>
    <w:r w:rsidRPr="4C8B3B90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046AC" w14:textId="77777777" w:rsidR="00DD6E2E" w:rsidRDefault="00DD6E2E" w:rsidP="00191F45">
      <w:r>
        <w:separator/>
      </w:r>
    </w:p>
    <w:p w14:paraId="0F341392" w14:textId="77777777" w:rsidR="00DD6E2E" w:rsidRDefault="00DD6E2E"/>
    <w:p w14:paraId="5BDF8EC5" w14:textId="77777777" w:rsidR="00DD6E2E" w:rsidRDefault="00DD6E2E"/>
    <w:p w14:paraId="2A750764" w14:textId="77777777" w:rsidR="00DD6E2E" w:rsidRDefault="00DD6E2E"/>
  </w:footnote>
  <w:footnote w:type="continuationSeparator" w:id="0">
    <w:p w14:paraId="0772494B" w14:textId="77777777" w:rsidR="00DD6E2E" w:rsidRDefault="00DD6E2E" w:rsidP="00191F45">
      <w:r>
        <w:continuationSeparator/>
      </w:r>
    </w:p>
    <w:p w14:paraId="4672774C" w14:textId="77777777" w:rsidR="00DD6E2E" w:rsidRDefault="00DD6E2E"/>
    <w:p w14:paraId="3057692A" w14:textId="77777777" w:rsidR="00DD6E2E" w:rsidRDefault="00DD6E2E"/>
    <w:p w14:paraId="246A3FD5" w14:textId="77777777" w:rsidR="00DD6E2E" w:rsidRDefault="00DD6E2E"/>
  </w:footnote>
  <w:footnote w:type="continuationNotice" w:id="1">
    <w:p w14:paraId="27F5847C" w14:textId="77777777" w:rsidR="00DD6E2E" w:rsidRDefault="00DD6E2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DD6E2E" w:rsidRDefault="00DD6E2E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5C9"/>
    <w:multiLevelType w:val="multilevel"/>
    <w:tmpl w:val="DBE4565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B3B4B"/>
    <w:multiLevelType w:val="multilevel"/>
    <w:tmpl w:val="D8560D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00655"/>
    <w:multiLevelType w:val="multilevel"/>
    <w:tmpl w:val="1A3E44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5E0F0F"/>
    <w:multiLevelType w:val="multilevel"/>
    <w:tmpl w:val="E7DA303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BD6CC2"/>
    <w:multiLevelType w:val="multilevel"/>
    <w:tmpl w:val="396C36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4354B4"/>
    <w:multiLevelType w:val="multilevel"/>
    <w:tmpl w:val="67BABF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9A3777"/>
    <w:multiLevelType w:val="multilevel"/>
    <w:tmpl w:val="396420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904629"/>
    <w:multiLevelType w:val="multilevel"/>
    <w:tmpl w:val="8EA6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C40CB8"/>
    <w:multiLevelType w:val="multilevel"/>
    <w:tmpl w:val="2594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2262AF"/>
    <w:multiLevelType w:val="multilevel"/>
    <w:tmpl w:val="550893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09463F"/>
    <w:multiLevelType w:val="multilevel"/>
    <w:tmpl w:val="4BE4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196766"/>
    <w:multiLevelType w:val="multilevel"/>
    <w:tmpl w:val="E736A8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DAD6361"/>
    <w:multiLevelType w:val="multilevel"/>
    <w:tmpl w:val="AD5411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3452A7"/>
    <w:multiLevelType w:val="multilevel"/>
    <w:tmpl w:val="0D4A1B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A22489"/>
    <w:multiLevelType w:val="hybridMultilevel"/>
    <w:tmpl w:val="C7E2C64C"/>
    <w:lvl w:ilvl="0" w:tplc="D0561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678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DCAC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6A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E3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548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A4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2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FCE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B6208"/>
    <w:multiLevelType w:val="multilevel"/>
    <w:tmpl w:val="4E047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E72799"/>
    <w:multiLevelType w:val="multilevel"/>
    <w:tmpl w:val="BC7692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9728DF"/>
    <w:multiLevelType w:val="multilevel"/>
    <w:tmpl w:val="66CE4B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1928D8"/>
    <w:multiLevelType w:val="multilevel"/>
    <w:tmpl w:val="24842A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FA6EF8"/>
    <w:multiLevelType w:val="multilevel"/>
    <w:tmpl w:val="D6C0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49C226A"/>
    <w:multiLevelType w:val="multilevel"/>
    <w:tmpl w:val="CAB412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116892"/>
    <w:multiLevelType w:val="hybridMultilevel"/>
    <w:tmpl w:val="08F02FDC"/>
    <w:lvl w:ilvl="0" w:tplc="683EB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FA7B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8C47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C3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E4D6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C1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A837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20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A8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4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5FFC0DDF"/>
    <w:multiLevelType w:val="multilevel"/>
    <w:tmpl w:val="BA1A308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7" w15:restartNumberingAfterBreak="0">
    <w:nsid w:val="650D6ABC"/>
    <w:multiLevelType w:val="multilevel"/>
    <w:tmpl w:val="E9D4F0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871CD"/>
    <w:multiLevelType w:val="multilevel"/>
    <w:tmpl w:val="32FC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466889"/>
    <w:multiLevelType w:val="multilevel"/>
    <w:tmpl w:val="4A3E842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32731A"/>
    <w:multiLevelType w:val="multilevel"/>
    <w:tmpl w:val="F752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F7277"/>
    <w:multiLevelType w:val="multilevel"/>
    <w:tmpl w:val="415CDC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3967A6"/>
    <w:multiLevelType w:val="multilevel"/>
    <w:tmpl w:val="0E3089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3F1089"/>
    <w:multiLevelType w:val="multilevel"/>
    <w:tmpl w:val="FA2024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5" w15:restartNumberingAfterBreak="0">
    <w:nsid w:val="7D2A0DBE"/>
    <w:multiLevelType w:val="multilevel"/>
    <w:tmpl w:val="ACBE76C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9E493B"/>
    <w:multiLevelType w:val="multilevel"/>
    <w:tmpl w:val="54D842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DE432F"/>
    <w:multiLevelType w:val="multilevel"/>
    <w:tmpl w:val="6758051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2"/>
  </w:num>
  <w:num w:numId="3">
    <w:abstractNumId w:val="24"/>
  </w:num>
  <w:num w:numId="4">
    <w:abstractNumId w:val="12"/>
  </w:num>
  <w:num w:numId="5">
    <w:abstractNumId w:val="23"/>
  </w:num>
  <w:num w:numId="6">
    <w:abstractNumId w:val="34"/>
  </w:num>
  <w:num w:numId="7">
    <w:abstractNumId w:val="24"/>
  </w:num>
  <w:num w:numId="8">
    <w:abstractNumId w:val="26"/>
  </w:num>
  <w:num w:numId="9">
    <w:abstractNumId w:val="16"/>
  </w:num>
  <w:num w:numId="10">
    <w:abstractNumId w:val="17"/>
  </w:num>
  <w:num w:numId="11">
    <w:abstractNumId w:val="35"/>
  </w:num>
  <w:num w:numId="12">
    <w:abstractNumId w:val="8"/>
  </w:num>
  <w:num w:numId="13">
    <w:abstractNumId w:val="6"/>
  </w:num>
  <w:num w:numId="14">
    <w:abstractNumId w:val="18"/>
  </w:num>
  <w:num w:numId="15">
    <w:abstractNumId w:val="37"/>
  </w:num>
  <w:num w:numId="16">
    <w:abstractNumId w:val="2"/>
  </w:num>
  <w:num w:numId="17">
    <w:abstractNumId w:val="36"/>
  </w:num>
  <w:num w:numId="18">
    <w:abstractNumId w:val="31"/>
  </w:num>
  <w:num w:numId="19">
    <w:abstractNumId w:val="9"/>
  </w:num>
  <w:num w:numId="20">
    <w:abstractNumId w:val="13"/>
  </w:num>
  <w:num w:numId="21">
    <w:abstractNumId w:val="11"/>
  </w:num>
  <w:num w:numId="22">
    <w:abstractNumId w:val="28"/>
  </w:num>
  <w:num w:numId="23">
    <w:abstractNumId w:val="1"/>
  </w:num>
  <w:num w:numId="24">
    <w:abstractNumId w:val="14"/>
  </w:num>
  <w:num w:numId="25">
    <w:abstractNumId w:val="29"/>
  </w:num>
  <w:num w:numId="26">
    <w:abstractNumId w:val="33"/>
  </w:num>
  <w:num w:numId="27">
    <w:abstractNumId w:val="21"/>
  </w:num>
  <w:num w:numId="28">
    <w:abstractNumId w:val="19"/>
  </w:num>
  <w:num w:numId="29">
    <w:abstractNumId w:val="3"/>
  </w:num>
  <w:num w:numId="30">
    <w:abstractNumId w:val="7"/>
  </w:num>
  <w:num w:numId="31">
    <w:abstractNumId w:val="27"/>
  </w:num>
  <w:num w:numId="32">
    <w:abstractNumId w:val="32"/>
  </w:num>
  <w:num w:numId="33">
    <w:abstractNumId w:val="25"/>
  </w:num>
  <w:num w:numId="34">
    <w:abstractNumId w:val="20"/>
  </w:num>
  <w:num w:numId="35">
    <w:abstractNumId w:val="30"/>
  </w:num>
  <w:num w:numId="36">
    <w:abstractNumId w:val="0"/>
  </w:num>
  <w:num w:numId="37">
    <w:abstractNumId w:val="4"/>
  </w:num>
  <w:num w:numId="38">
    <w:abstractNumId w:val="5"/>
  </w:num>
  <w:num w:numId="3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45BC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90A"/>
    <w:rsid w:val="00044C5D"/>
    <w:rsid w:val="00044D23"/>
    <w:rsid w:val="00046473"/>
    <w:rsid w:val="000507E6"/>
    <w:rsid w:val="0005163D"/>
    <w:rsid w:val="00052E51"/>
    <w:rsid w:val="000534F4"/>
    <w:rsid w:val="000535B7"/>
    <w:rsid w:val="00053726"/>
    <w:rsid w:val="00053DE3"/>
    <w:rsid w:val="00054251"/>
    <w:rsid w:val="000562A7"/>
    <w:rsid w:val="000564F8"/>
    <w:rsid w:val="00056767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308"/>
    <w:rsid w:val="000B1FC2"/>
    <w:rsid w:val="000B2886"/>
    <w:rsid w:val="000B30E1"/>
    <w:rsid w:val="000B4F65"/>
    <w:rsid w:val="000B71C9"/>
    <w:rsid w:val="000B75CB"/>
    <w:rsid w:val="000B7D49"/>
    <w:rsid w:val="000C078C"/>
    <w:rsid w:val="000C0FB5"/>
    <w:rsid w:val="000C1078"/>
    <w:rsid w:val="000C16A7"/>
    <w:rsid w:val="000C1BCD"/>
    <w:rsid w:val="000C250C"/>
    <w:rsid w:val="000C3967"/>
    <w:rsid w:val="000C43DF"/>
    <w:rsid w:val="000C53D6"/>
    <w:rsid w:val="000C575E"/>
    <w:rsid w:val="000C6021"/>
    <w:rsid w:val="000C61FB"/>
    <w:rsid w:val="000C6F89"/>
    <w:rsid w:val="000C7D4F"/>
    <w:rsid w:val="000D19B9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523D"/>
    <w:rsid w:val="0015712E"/>
    <w:rsid w:val="00162C2E"/>
    <w:rsid w:val="00162C3A"/>
    <w:rsid w:val="00165FF0"/>
    <w:rsid w:val="0017075C"/>
    <w:rsid w:val="00170CB5"/>
    <w:rsid w:val="001711A0"/>
    <w:rsid w:val="00171601"/>
    <w:rsid w:val="00174183"/>
    <w:rsid w:val="001760FC"/>
    <w:rsid w:val="00176C65"/>
    <w:rsid w:val="00180A15"/>
    <w:rsid w:val="001810F4"/>
    <w:rsid w:val="00181128"/>
    <w:rsid w:val="0018179E"/>
    <w:rsid w:val="00181EF7"/>
    <w:rsid w:val="00182B46"/>
    <w:rsid w:val="001839C3"/>
    <w:rsid w:val="00183B80"/>
    <w:rsid w:val="00183DB2"/>
    <w:rsid w:val="00183E9C"/>
    <w:rsid w:val="001841F1"/>
    <w:rsid w:val="00185262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880"/>
    <w:rsid w:val="00196CF1"/>
    <w:rsid w:val="0019799B"/>
    <w:rsid w:val="00197B41"/>
    <w:rsid w:val="001A03EA"/>
    <w:rsid w:val="001A3627"/>
    <w:rsid w:val="001B3065"/>
    <w:rsid w:val="001B33C0"/>
    <w:rsid w:val="001B4A46"/>
    <w:rsid w:val="001B5E34"/>
    <w:rsid w:val="001B73D7"/>
    <w:rsid w:val="001C2997"/>
    <w:rsid w:val="001C4DB7"/>
    <w:rsid w:val="001C6C9B"/>
    <w:rsid w:val="001D10B2"/>
    <w:rsid w:val="001D3092"/>
    <w:rsid w:val="001D4CD1"/>
    <w:rsid w:val="001D61C2"/>
    <w:rsid w:val="001D66C2"/>
    <w:rsid w:val="001E0FFC"/>
    <w:rsid w:val="001E1F93"/>
    <w:rsid w:val="001E24CF"/>
    <w:rsid w:val="001E3097"/>
    <w:rsid w:val="001E4B06"/>
    <w:rsid w:val="001E5F98"/>
    <w:rsid w:val="001E7E56"/>
    <w:rsid w:val="001F001A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3EF8"/>
    <w:rsid w:val="00224261"/>
    <w:rsid w:val="00224B16"/>
    <w:rsid w:val="00224D61"/>
    <w:rsid w:val="002265BD"/>
    <w:rsid w:val="002270CC"/>
    <w:rsid w:val="00227421"/>
    <w:rsid w:val="00227894"/>
    <w:rsid w:val="0022791F"/>
    <w:rsid w:val="00230BC4"/>
    <w:rsid w:val="00231E53"/>
    <w:rsid w:val="00234830"/>
    <w:rsid w:val="002368C7"/>
    <w:rsid w:val="0023726F"/>
    <w:rsid w:val="0024041A"/>
    <w:rsid w:val="002410C8"/>
    <w:rsid w:val="0024117E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610"/>
    <w:rsid w:val="00254B2A"/>
    <w:rsid w:val="002556DB"/>
    <w:rsid w:val="00256D4F"/>
    <w:rsid w:val="00260EE8"/>
    <w:rsid w:val="00260F28"/>
    <w:rsid w:val="0026131D"/>
    <w:rsid w:val="00263542"/>
    <w:rsid w:val="00263BE3"/>
    <w:rsid w:val="00264229"/>
    <w:rsid w:val="00266738"/>
    <w:rsid w:val="00266D0C"/>
    <w:rsid w:val="00271FFE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162F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46DB"/>
    <w:rsid w:val="002D5D85"/>
    <w:rsid w:val="002D7247"/>
    <w:rsid w:val="002D7E03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677"/>
    <w:rsid w:val="002F0BF7"/>
    <w:rsid w:val="002F0D60"/>
    <w:rsid w:val="002F104E"/>
    <w:rsid w:val="002F175A"/>
    <w:rsid w:val="002F1BD9"/>
    <w:rsid w:val="002F2594"/>
    <w:rsid w:val="002F3A6D"/>
    <w:rsid w:val="002F749C"/>
    <w:rsid w:val="00303813"/>
    <w:rsid w:val="00310348"/>
    <w:rsid w:val="00310EE6"/>
    <w:rsid w:val="00311628"/>
    <w:rsid w:val="00311850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648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5D56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1512"/>
    <w:rsid w:val="00452D84"/>
    <w:rsid w:val="00453739"/>
    <w:rsid w:val="0045627B"/>
    <w:rsid w:val="00456C90"/>
    <w:rsid w:val="00456ECC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0D8D"/>
    <w:rsid w:val="00493120"/>
    <w:rsid w:val="004949C7"/>
    <w:rsid w:val="00494FDC"/>
    <w:rsid w:val="004A0489"/>
    <w:rsid w:val="004A10D7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087B"/>
    <w:rsid w:val="0052168D"/>
    <w:rsid w:val="0052396A"/>
    <w:rsid w:val="00526AD3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6143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7D7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5BB0"/>
    <w:rsid w:val="005C7B55"/>
    <w:rsid w:val="005D0175"/>
    <w:rsid w:val="005D1B1E"/>
    <w:rsid w:val="005D1CC4"/>
    <w:rsid w:val="005D2D62"/>
    <w:rsid w:val="005D5A78"/>
    <w:rsid w:val="005D5DB0"/>
    <w:rsid w:val="005D6629"/>
    <w:rsid w:val="005E0424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47F44"/>
    <w:rsid w:val="00650503"/>
    <w:rsid w:val="006511C4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87D4B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2DE2"/>
    <w:rsid w:val="006C7AB5"/>
    <w:rsid w:val="006D062E"/>
    <w:rsid w:val="006D0817"/>
    <w:rsid w:val="006D0996"/>
    <w:rsid w:val="006D2405"/>
    <w:rsid w:val="006D3A0E"/>
    <w:rsid w:val="006D4A39"/>
    <w:rsid w:val="006D53A4"/>
    <w:rsid w:val="006D6340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572"/>
    <w:rsid w:val="00704694"/>
    <w:rsid w:val="007058CD"/>
    <w:rsid w:val="00705D75"/>
    <w:rsid w:val="00705F64"/>
    <w:rsid w:val="00706489"/>
    <w:rsid w:val="007064B7"/>
    <w:rsid w:val="0070723B"/>
    <w:rsid w:val="00712DA7"/>
    <w:rsid w:val="00713208"/>
    <w:rsid w:val="00714956"/>
    <w:rsid w:val="00715F89"/>
    <w:rsid w:val="00716FB7"/>
    <w:rsid w:val="00717C66"/>
    <w:rsid w:val="00720F77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65AA"/>
    <w:rsid w:val="007474D4"/>
    <w:rsid w:val="00752BB8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3383"/>
    <w:rsid w:val="00796426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C7578"/>
    <w:rsid w:val="007D212E"/>
    <w:rsid w:val="007D458F"/>
    <w:rsid w:val="007D5655"/>
    <w:rsid w:val="007D5A52"/>
    <w:rsid w:val="007D7CF5"/>
    <w:rsid w:val="007D7E58"/>
    <w:rsid w:val="007E030F"/>
    <w:rsid w:val="007E2D97"/>
    <w:rsid w:val="007E41AD"/>
    <w:rsid w:val="007E5E9E"/>
    <w:rsid w:val="007F1493"/>
    <w:rsid w:val="007F15BC"/>
    <w:rsid w:val="007F3524"/>
    <w:rsid w:val="007F576D"/>
    <w:rsid w:val="007F5E30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2BA9"/>
    <w:rsid w:val="008248E7"/>
    <w:rsid w:val="00824F02"/>
    <w:rsid w:val="00824F23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0"/>
    <w:rsid w:val="00843ED1"/>
    <w:rsid w:val="008455DA"/>
    <w:rsid w:val="00845F40"/>
    <w:rsid w:val="008467D0"/>
    <w:rsid w:val="008470D0"/>
    <w:rsid w:val="008505DC"/>
    <w:rsid w:val="008509F0"/>
    <w:rsid w:val="00851875"/>
    <w:rsid w:val="00852357"/>
    <w:rsid w:val="00852B7B"/>
    <w:rsid w:val="008534E7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68F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309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36DFF"/>
    <w:rsid w:val="0094165A"/>
    <w:rsid w:val="00942056"/>
    <w:rsid w:val="009429D1"/>
    <w:rsid w:val="00942E67"/>
    <w:rsid w:val="00943299"/>
    <w:rsid w:val="009438A7"/>
    <w:rsid w:val="009458AF"/>
    <w:rsid w:val="00946017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139C"/>
    <w:rsid w:val="009624AB"/>
    <w:rsid w:val="009634F6"/>
    <w:rsid w:val="00963579"/>
    <w:rsid w:val="0096422F"/>
    <w:rsid w:val="00964AE3"/>
    <w:rsid w:val="00965F05"/>
    <w:rsid w:val="0096720F"/>
    <w:rsid w:val="00967ABB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1F50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2FC6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1830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CFE"/>
    <w:rsid w:val="009F5F05"/>
    <w:rsid w:val="009F7315"/>
    <w:rsid w:val="009F73D1"/>
    <w:rsid w:val="00A00D40"/>
    <w:rsid w:val="00A035F3"/>
    <w:rsid w:val="00A04A93"/>
    <w:rsid w:val="00A06E5C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007"/>
    <w:rsid w:val="00A231E9"/>
    <w:rsid w:val="00A307AE"/>
    <w:rsid w:val="00A35E8B"/>
    <w:rsid w:val="00A3669F"/>
    <w:rsid w:val="00A41A01"/>
    <w:rsid w:val="00A41E75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113C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1E1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428D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3DE3"/>
    <w:rsid w:val="00B1672A"/>
    <w:rsid w:val="00B16E71"/>
    <w:rsid w:val="00B17302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57E96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4F8A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BF7DD7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0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6D13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7940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B7B7B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E7D2A"/>
    <w:rsid w:val="00CF0A7C"/>
    <w:rsid w:val="00CF0B65"/>
    <w:rsid w:val="00CF1C1F"/>
    <w:rsid w:val="00CF2FB7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4B1E"/>
    <w:rsid w:val="00D15E5B"/>
    <w:rsid w:val="00D17C62"/>
    <w:rsid w:val="00D17CF2"/>
    <w:rsid w:val="00D21586"/>
    <w:rsid w:val="00D21EA5"/>
    <w:rsid w:val="00D23A38"/>
    <w:rsid w:val="00D2574C"/>
    <w:rsid w:val="00D26D79"/>
    <w:rsid w:val="00D27C2B"/>
    <w:rsid w:val="00D33363"/>
    <w:rsid w:val="00D34162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29C"/>
    <w:rsid w:val="00D51627"/>
    <w:rsid w:val="00D51E1A"/>
    <w:rsid w:val="00D52344"/>
    <w:rsid w:val="00D54AAC"/>
    <w:rsid w:val="00D54B32"/>
    <w:rsid w:val="00D55DF0"/>
    <w:rsid w:val="00D563E1"/>
    <w:rsid w:val="00D56BB6"/>
    <w:rsid w:val="00D57572"/>
    <w:rsid w:val="00D6022B"/>
    <w:rsid w:val="00D607F0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8CC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1FFB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D6E2E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865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569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6CA3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2202"/>
    <w:rsid w:val="00F0316E"/>
    <w:rsid w:val="00F05A4D"/>
    <w:rsid w:val="00F06B3C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37D0B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1E3E"/>
    <w:rsid w:val="00F543B3"/>
    <w:rsid w:val="00F5467A"/>
    <w:rsid w:val="00F5643A"/>
    <w:rsid w:val="00F56596"/>
    <w:rsid w:val="00F57963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BF4"/>
    <w:rsid w:val="00F80F5D"/>
    <w:rsid w:val="00F83143"/>
    <w:rsid w:val="00F84564"/>
    <w:rsid w:val="00F853F3"/>
    <w:rsid w:val="00F8591B"/>
    <w:rsid w:val="00F8655C"/>
    <w:rsid w:val="00F90BCA"/>
    <w:rsid w:val="00F90E1A"/>
    <w:rsid w:val="00F90EF0"/>
    <w:rsid w:val="00F91B79"/>
    <w:rsid w:val="00F92EFF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5F5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599F02"/>
    <w:rsid w:val="017F69C3"/>
    <w:rsid w:val="01D2FF14"/>
    <w:rsid w:val="0217726C"/>
    <w:rsid w:val="0231FB8C"/>
    <w:rsid w:val="0236FE6C"/>
    <w:rsid w:val="0240C6D8"/>
    <w:rsid w:val="028092BC"/>
    <w:rsid w:val="02D86901"/>
    <w:rsid w:val="02F159CF"/>
    <w:rsid w:val="0309D74D"/>
    <w:rsid w:val="03692F0C"/>
    <w:rsid w:val="0459883F"/>
    <w:rsid w:val="047538DC"/>
    <w:rsid w:val="048D0FDB"/>
    <w:rsid w:val="04AFD867"/>
    <w:rsid w:val="04FD4DA9"/>
    <w:rsid w:val="057EC2C5"/>
    <w:rsid w:val="06269039"/>
    <w:rsid w:val="063AC849"/>
    <w:rsid w:val="0650059E"/>
    <w:rsid w:val="068FA75C"/>
    <w:rsid w:val="070566DC"/>
    <w:rsid w:val="071779DB"/>
    <w:rsid w:val="07B90C40"/>
    <w:rsid w:val="07BD0743"/>
    <w:rsid w:val="07FA8761"/>
    <w:rsid w:val="08280DC8"/>
    <w:rsid w:val="097D54E4"/>
    <w:rsid w:val="09E1B808"/>
    <w:rsid w:val="0B541A3C"/>
    <w:rsid w:val="0B9C48FD"/>
    <w:rsid w:val="0C4AA27A"/>
    <w:rsid w:val="0C4AD155"/>
    <w:rsid w:val="0CE1A5B8"/>
    <w:rsid w:val="0D21B7DF"/>
    <w:rsid w:val="0D861FCA"/>
    <w:rsid w:val="0D9A7E8A"/>
    <w:rsid w:val="0E0483F6"/>
    <w:rsid w:val="0F6A8BA2"/>
    <w:rsid w:val="0FA94BAF"/>
    <w:rsid w:val="0FB22255"/>
    <w:rsid w:val="10102428"/>
    <w:rsid w:val="10667EA3"/>
    <w:rsid w:val="119588F4"/>
    <w:rsid w:val="11B5D644"/>
    <w:rsid w:val="11C4CBC2"/>
    <w:rsid w:val="12D27274"/>
    <w:rsid w:val="1377057E"/>
    <w:rsid w:val="14B0F413"/>
    <w:rsid w:val="14BE5076"/>
    <w:rsid w:val="151950EB"/>
    <w:rsid w:val="183F9CCB"/>
    <w:rsid w:val="18692D85"/>
    <w:rsid w:val="1889E730"/>
    <w:rsid w:val="19385ABD"/>
    <w:rsid w:val="19454947"/>
    <w:rsid w:val="19733D1F"/>
    <w:rsid w:val="19C2F275"/>
    <w:rsid w:val="19F5AE0B"/>
    <w:rsid w:val="1A496C0C"/>
    <w:rsid w:val="1AABAC42"/>
    <w:rsid w:val="1AC281B5"/>
    <w:rsid w:val="1B1AFEBC"/>
    <w:rsid w:val="1B601DD6"/>
    <w:rsid w:val="1B8A8FE4"/>
    <w:rsid w:val="1BBC6B6D"/>
    <w:rsid w:val="1CF9D43B"/>
    <w:rsid w:val="1E47E3F1"/>
    <w:rsid w:val="1E4F746B"/>
    <w:rsid w:val="1E60135E"/>
    <w:rsid w:val="1E68BCEC"/>
    <w:rsid w:val="1EB72BF7"/>
    <w:rsid w:val="1EC082A2"/>
    <w:rsid w:val="1EED79A9"/>
    <w:rsid w:val="1FB14E7E"/>
    <w:rsid w:val="1FC1A7D5"/>
    <w:rsid w:val="1FF71038"/>
    <w:rsid w:val="1FF9FB91"/>
    <w:rsid w:val="200F2D4E"/>
    <w:rsid w:val="201DDEEA"/>
    <w:rsid w:val="20EB52FB"/>
    <w:rsid w:val="210722F4"/>
    <w:rsid w:val="2138A6F5"/>
    <w:rsid w:val="218407E9"/>
    <w:rsid w:val="219F9374"/>
    <w:rsid w:val="21E2491F"/>
    <w:rsid w:val="22A82B4F"/>
    <w:rsid w:val="232BAF4A"/>
    <w:rsid w:val="2364ABC3"/>
    <w:rsid w:val="2370F3DB"/>
    <w:rsid w:val="24772F47"/>
    <w:rsid w:val="24970CC3"/>
    <w:rsid w:val="24FC4D44"/>
    <w:rsid w:val="25A052FF"/>
    <w:rsid w:val="26D5D2A2"/>
    <w:rsid w:val="26DCA866"/>
    <w:rsid w:val="272AAA6D"/>
    <w:rsid w:val="277B8CAE"/>
    <w:rsid w:val="27B3FF28"/>
    <w:rsid w:val="27EAA4D7"/>
    <w:rsid w:val="282200FF"/>
    <w:rsid w:val="286A018E"/>
    <w:rsid w:val="289AB837"/>
    <w:rsid w:val="29129356"/>
    <w:rsid w:val="296D1DE8"/>
    <w:rsid w:val="29D50663"/>
    <w:rsid w:val="2A1165DE"/>
    <w:rsid w:val="2A3087DB"/>
    <w:rsid w:val="2AA21ACC"/>
    <w:rsid w:val="2AE1229A"/>
    <w:rsid w:val="2B6EB430"/>
    <w:rsid w:val="2B80B935"/>
    <w:rsid w:val="2BC93C2C"/>
    <w:rsid w:val="2C77ED78"/>
    <w:rsid w:val="2CE77179"/>
    <w:rsid w:val="2CFB4EF8"/>
    <w:rsid w:val="2D02D887"/>
    <w:rsid w:val="2E188ABC"/>
    <w:rsid w:val="2E4B93DF"/>
    <w:rsid w:val="2EA84BE5"/>
    <w:rsid w:val="2EEF0696"/>
    <w:rsid w:val="2F10C99B"/>
    <w:rsid w:val="2F1DFA40"/>
    <w:rsid w:val="2F2F0863"/>
    <w:rsid w:val="31CEDAC6"/>
    <w:rsid w:val="320E1701"/>
    <w:rsid w:val="3265A8DA"/>
    <w:rsid w:val="33B95633"/>
    <w:rsid w:val="3470DDFC"/>
    <w:rsid w:val="368CC65F"/>
    <w:rsid w:val="36AB9A82"/>
    <w:rsid w:val="36FC7C69"/>
    <w:rsid w:val="372B35BB"/>
    <w:rsid w:val="3742D41E"/>
    <w:rsid w:val="37EA8B43"/>
    <w:rsid w:val="386CE388"/>
    <w:rsid w:val="387EE0EE"/>
    <w:rsid w:val="389322C6"/>
    <w:rsid w:val="389DAC59"/>
    <w:rsid w:val="38A9BCB1"/>
    <w:rsid w:val="39767043"/>
    <w:rsid w:val="3977FD59"/>
    <w:rsid w:val="3A388613"/>
    <w:rsid w:val="3AC1CF77"/>
    <w:rsid w:val="3BAAC8DE"/>
    <w:rsid w:val="3BBF0C3B"/>
    <w:rsid w:val="3BDB8528"/>
    <w:rsid w:val="3C7B552B"/>
    <w:rsid w:val="3D65051F"/>
    <w:rsid w:val="3E4F976E"/>
    <w:rsid w:val="3F0120DD"/>
    <w:rsid w:val="3F1946CC"/>
    <w:rsid w:val="3F45DFF0"/>
    <w:rsid w:val="4058CC55"/>
    <w:rsid w:val="4154E785"/>
    <w:rsid w:val="4193A171"/>
    <w:rsid w:val="43A5CEDC"/>
    <w:rsid w:val="43C6D5EB"/>
    <w:rsid w:val="440449F8"/>
    <w:rsid w:val="443395D8"/>
    <w:rsid w:val="44A12D6A"/>
    <w:rsid w:val="44D0B5E6"/>
    <w:rsid w:val="44E0CBA1"/>
    <w:rsid w:val="45BD3F2D"/>
    <w:rsid w:val="45CA9EE8"/>
    <w:rsid w:val="45E25BB5"/>
    <w:rsid w:val="4617CD38"/>
    <w:rsid w:val="461DDAA6"/>
    <w:rsid w:val="46B4622E"/>
    <w:rsid w:val="46E605D8"/>
    <w:rsid w:val="470CFDCC"/>
    <w:rsid w:val="47526971"/>
    <w:rsid w:val="475276EA"/>
    <w:rsid w:val="47EA2D14"/>
    <w:rsid w:val="48118246"/>
    <w:rsid w:val="481ED9CB"/>
    <w:rsid w:val="48ABE12C"/>
    <w:rsid w:val="48FE0B53"/>
    <w:rsid w:val="49015C59"/>
    <w:rsid w:val="4933AE66"/>
    <w:rsid w:val="49D4DAF7"/>
    <w:rsid w:val="4A050D36"/>
    <w:rsid w:val="4B49A706"/>
    <w:rsid w:val="4BC4BCB4"/>
    <w:rsid w:val="4BE9C51F"/>
    <w:rsid w:val="4C502D09"/>
    <w:rsid w:val="4C8B3B90"/>
    <w:rsid w:val="4E0C881F"/>
    <w:rsid w:val="4F1FA695"/>
    <w:rsid w:val="4F3310AE"/>
    <w:rsid w:val="4FF6421C"/>
    <w:rsid w:val="508FD105"/>
    <w:rsid w:val="51344562"/>
    <w:rsid w:val="51C04FCA"/>
    <w:rsid w:val="52605066"/>
    <w:rsid w:val="53882B82"/>
    <w:rsid w:val="54D7A23A"/>
    <w:rsid w:val="54E948A3"/>
    <w:rsid w:val="54EB322C"/>
    <w:rsid w:val="5540714F"/>
    <w:rsid w:val="55587625"/>
    <w:rsid w:val="559A2066"/>
    <w:rsid w:val="56462A1B"/>
    <w:rsid w:val="5656F167"/>
    <w:rsid w:val="56890DD1"/>
    <w:rsid w:val="56A72B8D"/>
    <w:rsid w:val="574C7F66"/>
    <w:rsid w:val="578480AD"/>
    <w:rsid w:val="5832FA73"/>
    <w:rsid w:val="585594EC"/>
    <w:rsid w:val="58F65D61"/>
    <w:rsid w:val="59364E8D"/>
    <w:rsid w:val="5955F0F6"/>
    <w:rsid w:val="59A4C5B5"/>
    <w:rsid w:val="5A3FAC9C"/>
    <w:rsid w:val="5AAF41FE"/>
    <w:rsid w:val="5B1C6D98"/>
    <w:rsid w:val="5B7B039E"/>
    <w:rsid w:val="5B9F75E4"/>
    <w:rsid w:val="5BA62863"/>
    <w:rsid w:val="5C197E69"/>
    <w:rsid w:val="5D76C082"/>
    <w:rsid w:val="5D86E8C9"/>
    <w:rsid w:val="5D9A34AD"/>
    <w:rsid w:val="5E253FDE"/>
    <w:rsid w:val="5E2CDDD5"/>
    <w:rsid w:val="5EA03F60"/>
    <w:rsid w:val="5FC1C1EA"/>
    <w:rsid w:val="5FD5E9F3"/>
    <w:rsid w:val="5FD76085"/>
    <w:rsid w:val="5FF81678"/>
    <w:rsid w:val="600DF443"/>
    <w:rsid w:val="603BA16D"/>
    <w:rsid w:val="608E1B8F"/>
    <w:rsid w:val="60A0E4CD"/>
    <w:rsid w:val="60C429D7"/>
    <w:rsid w:val="615ECBF6"/>
    <w:rsid w:val="619000B2"/>
    <w:rsid w:val="619F449F"/>
    <w:rsid w:val="61C2F1F8"/>
    <w:rsid w:val="62023D24"/>
    <w:rsid w:val="62038E29"/>
    <w:rsid w:val="62843932"/>
    <w:rsid w:val="62915063"/>
    <w:rsid w:val="6336A0A2"/>
    <w:rsid w:val="633A831F"/>
    <w:rsid w:val="637285A2"/>
    <w:rsid w:val="63AF192A"/>
    <w:rsid w:val="63CF6CB4"/>
    <w:rsid w:val="6438EEE9"/>
    <w:rsid w:val="647150BA"/>
    <w:rsid w:val="648DACE5"/>
    <w:rsid w:val="64E80254"/>
    <w:rsid w:val="65C9BBF4"/>
    <w:rsid w:val="66D97A98"/>
    <w:rsid w:val="680574C9"/>
    <w:rsid w:val="68C7EB79"/>
    <w:rsid w:val="6968386C"/>
    <w:rsid w:val="69BAB423"/>
    <w:rsid w:val="6AD01478"/>
    <w:rsid w:val="6B044BE8"/>
    <w:rsid w:val="6B13DA0D"/>
    <w:rsid w:val="6C529E49"/>
    <w:rsid w:val="6CBFD07F"/>
    <w:rsid w:val="6CEDD8ED"/>
    <w:rsid w:val="6DE801FB"/>
    <w:rsid w:val="6DF38304"/>
    <w:rsid w:val="6E11DD70"/>
    <w:rsid w:val="6E59FB83"/>
    <w:rsid w:val="6EBF8AA2"/>
    <w:rsid w:val="6F09F07D"/>
    <w:rsid w:val="6FBD44D1"/>
    <w:rsid w:val="6FE9793C"/>
    <w:rsid w:val="70283EC5"/>
    <w:rsid w:val="7029BC9C"/>
    <w:rsid w:val="705E70FD"/>
    <w:rsid w:val="706AF10F"/>
    <w:rsid w:val="70C40EC7"/>
    <w:rsid w:val="71A100AD"/>
    <w:rsid w:val="71DCD2CE"/>
    <w:rsid w:val="7213C248"/>
    <w:rsid w:val="72BF9C8E"/>
    <w:rsid w:val="73A8B32E"/>
    <w:rsid w:val="73FE3386"/>
    <w:rsid w:val="741012B5"/>
    <w:rsid w:val="7478FEE8"/>
    <w:rsid w:val="74C57024"/>
    <w:rsid w:val="758C117D"/>
    <w:rsid w:val="75C5477D"/>
    <w:rsid w:val="75C8E944"/>
    <w:rsid w:val="760541EB"/>
    <w:rsid w:val="761D8016"/>
    <w:rsid w:val="76617140"/>
    <w:rsid w:val="76C62122"/>
    <w:rsid w:val="76D86495"/>
    <w:rsid w:val="76FF3381"/>
    <w:rsid w:val="7730F1A9"/>
    <w:rsid w:val="7765D109"/>
    <w:rsid w:val="792A185C"/>
    <w:rsid w:val="79E89013"/>
    <w:rsid w:val="79FB65AA"/>
    <w:rsid w:val="7A246EF2"/>
    <w:rsid w:val="7A489D62"/>
    <w:rsid w:val="7A9383B7"/>
    <w:rsid w:val="7B8431A2"/>
    <w:rsid w:val="7BC17912"/>
    <w:rsid w:val="7BCB517E"/>
    <w:rsid w:val="7D2F6CB9"/>
    <w:rsid w:val="7D7E1A40"/>
    <w:rsid w:val="7EAD8468"/>
    <w:rsid w:val="7EB049D6"/>
    <w:rsid w:val="7EF01622"/>
    <w:rsid w:val="7F4C805C"/>
    <w:rsid w:val="7F76D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4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8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7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6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5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rsid w:val="00D1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14B1E"/>
  </w:style>
  <w:style w:type="character" w:customStyle="1" w:styleId="eop">
    <w:name w:val="eop"/>
    <w:basedOn w:val="DefaultParagraphFont"/>
    <w:rsid w:val="00D14B1E"/>
  </w:style>
  <w:style w:type="character" w:customStyle="1" w:styleId="advancedproofingissue">
    <w:name w:val="advancedproofingissue"/>
    <w:basedOn w:val="DefaultParagraphFont"/>
    <w:rsid w:val="00D14B1E"/>
  </w:style>
  <w:style w:type="character" w:customStyle="1" w:styleId="contextualspellingandgrammarerror">
    <w:name w:val="contextualspellingandgrammarerror"/>
    <w:basedOn w:val="DefaultParagraphFont"/>
    <w:rsid w:val="00385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hmhco.com/products/do-the-math/pdfs/WinWinGamesbyMarilynBurns.pdf" TargetMode="External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tion.nsw.gov.au/teaching-and-learning/curriculum/learning-from-home/teaching-and-learning-resources/k-6-resource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2.jp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0" ma:contentTypeDescription="Create a new document." ma:contentTypeScope="" ma:versionID="b4db6eecdabe36eae56d183a7910de90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f52ab982d64c903b120eedf1c94f057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B0DCEB-3C70-4D54-9183-AF086E7B1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2b8f126a-38b9-4492-be35-a33a4edb6fb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3b666755-876b-42ff-b409-4240f06f7e7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F1CBBB-1581-427D-AF6A-6B4863411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0</TotalTime>
  <Pages>27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12929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Andrew, Jill</cp:lastModifiedBy>
  <cp:revision>2</cp:revision>
  <cp:lastPrinted>2019-09-30T07:42:00Z</cp:lastPrinted>
  <dcterms:created xsi:type="dcterms:W3CDTF">2020-03-25T06:13:00Z</dcterms:created>
  <dcterms:modified xsi:type="dcterms:W3CDTF">2020-03-25T06:13:00Z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