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4D0938" w:rsidP="004D0938" w:rsidRDefault="4F270AD2" w14:paraId="73A531D3" w14:textId="1C42159F">
      <w:pPr>
        <w:pStyle w:val="Heading1"/>
      </w:pPr>
      <w:r w:rsidR="4F270AD2">
        <w:rPr/>
        <w:t xml:space="preserve">HSIE: Geography </w:t>
      </w:r>
      <w:r w:rsidR="004D0938">
        <w:rPr/>
        <w:t>ES1 resources</w:t>
      </w:r>
    </w:p>
    <w:p w:rsidR="00E9664F" w:rsidP="5ABF0E31" w:rsidRDefault="00E9664F" w14:paraId="548761DA" w14:textId="5013148C">
      <w:pPr>
        <w:pStyle w:val="Heading3"/>
        <w:numPr>
          <w:numId w:val="0"/>
        </w:numPr>
        <w:ind w:left="0"/>
      </w:pPr>
      <w:r w:rsidR="00E9664F">
        <w:rPr/>
        <w:t>The following activities correspond to the resource worksheets 1-7 in the learning sequence for ES1 Geography</w:t>
      </w:r>
      <w:r w:rsidR="133A02ED">
        <w:rPr/>
        <w:t xml:space="preserve"> – People live in places</w:t>
      </w:r>
      <w:r w:rsidR="00E9664F">
        <w:rPr/>
        <w:t>.</w:t>
      </w:r>
    </w:p>
    <w:p w:rsidRPr="00E9664F" w:rsidR="00E9664F" w:rsidP="00E9664F" w:rsidRDefault="00E9664F" w14:paraId="66A7B038" w14:textId="219ED0EC">
      <w:pPr>
        <w:pStyle w:val="Heading3"/>
        <w:rPr/>
      </w:pPr>
      <w:r w:rsidR="00E9664F">
        <w:rPr/>
        <w:t xml:space="preserve">Please use all worksheets in a booklet form or choose and print the ones </w:t>
      </w:r>
      <w:r w:rsidR="009A763A">
        <w:rPr/>
        <w:t>you want</w:t>
      </w:r>
      <w:r w:rsidR="00E9664F">
        <w:rPr/>
        <w:t xml:space="preserve"> as you need them.</w:t>
      </w:r>
    </w:p>
    <w:p w:rsidR="00E9664F" w:rsidP="00E9664F" w:rsidRDefault="00E9664F" w14:paraId="6C7CE218" w14:textId="77777777">
      <w:pPr>
        <w:rPr>
          <w:rFonts w:eastAsia="SimSun" w:cs="Times New Roman"/>
          <w:color w:val="002060"/>
          <w:sz w:val="56"/>
          <w:szCs w:val="22"/>
          <w:lang w:eastAsia="zh-CN"/>
        </w:rPr>
      </w:pPr>
      <w:r>
        <w:br w:type="page"/>
      </w:r>
    </w:p>
    <w:p w:rsidR="00086656" w:rsidP="00086656" w:rsidRDefault="005502D0" w14:paraId="798F33A6" w14:textId="4CD68BD0">
      <w:pPr>
        <w:pStyle w:val="Title"/>
      </w:pPr>
      <w:r w:rsidR="157B4625">
        <w:rPr/>
        <w:t>HSIE: Geography</w:t>
      </w:r>
      <w:r w:rsidR="00EC1C5E">
        <w:rPr/>
        <w:t xml:space="preserve"> </w:t>
      </w:r>
      <w:r w:rsidR="591888A5">
        <w:rPr/>
        <w:t xml:space="preserve">ES1 </w:t>
      </w:r>
      <w:r w:rsidR="00EC1C5E">
        <w:rPr/>
        <w:t>worksheet 1</w:t>
      </w:r>
    </w:p>
    <w:p w:rsidRPr="00E13D6C" w:rsidR="00E13D6C" w:rsidP="00E13D6C" w:rsidRDefault="00E13D6C" w14:paraId="05BD69AF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 xml:space="preserve">Name: </w:t>
      </w:r>
    </w:p>
    <w:p w:rsidRPr="00E13D6C" w:rsidR="00E13D6C" w:rsidP="00E13D6C" w:rsidRDefault="00E13D6C" w14:paraId="4E8C1426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:rsidR="002762CD" w:rsidP="00F52AE9" w:rsidRDefault="0ED74C27" w14:paraId="5D95F24F" w14:textId="2C5105CD">
      <w:pPr>
        <w:pStyle w:val="Heading2"/>
      </w:pPr>
      <w:r>
        <w:t>My ho</w:t>
      </w:r>
      <w:r w:rsidR="601EF852">
        <w:t>me</w:t>
      </w:r>
    </w:p>
    <w:p w:rsidR="005502D0" w:rsidP="005502D0" w:rsidRDefault="0ED74C27" w14:paraId="7D605172" w14:textId="43705CFE">
      <w:pPr>
        <w:rPr>
          <w:lang w:eastAsia="zh-CN"/>
        </w:rPr>
      </w:pPr>
      <w:r w:rsidRPr="6C53786F">
        <w:rPr>
          <w:lang w:eastAsia="zh-CN"/>
        </w:rPr>
        <w:t>Here is the google map satellite image of my ho</w:t>
      </w:r>
      <w:r w:rsidRPr="6C53786F" w:rsidR="560D739B">
        <w:rPr>
          <w:lang w:eastAsia="zh-CN"/>
        </w:rPr>
        <w:t>m</w:t>
      </w:r>
      <w:r w:rsidRPr="6C53786F">
        <w:rPr>
          <w:lang w:eastAsia="zh-CN"/>
        </w:rPr>
        <w:t xml:space="preserve">e where all you can see is the roof. </w:t>
      </w:r>
    </w:p>
    <w:p w:rsidRPr="005502D0" w:rsidR="005502D0" w:rsidP="005502D0" w:rsidRDefault="0ED74C27" w14:paraId="303F7DEF" w14:textId="51860329">
      <w:pPr>
        <w:rPr>
          <w:lang w:eastAsia="zh-CN"/>
        </w:rPr>
      </w:pPr>
      <w:r w:rsidRPr="6C53786F">
        <w:rPr>
          <w:lang w:eastAsia="zh-CN"/>
        </w:rPr>
        <w:t>My ho</w:t>
      </w:r>
      <w:r w:rsidRPr="6C53786F" w:rsidR="1EBAD760">
        <w:rPr>
          <w:lang w:eastAsia="zh-CN"/>
        </w:rPr>
        <w:t>me</w:t>
      </w:r>
      <w:r w:rsidRPr="6C53786F">
        <w:rPr>
          <w:lang w:eastAsia="zh-CN"/>
        </w:rPr>
        <w:t xml:space="preserve"> is circled.</w:t>
      </w:r>
    </w:p>
    <w:tbl>
      <w:tblPr>
        <w:tblStyle w:val="TableGrid"/>
        <w:tblW w:w="10168" w:type="dxa"/>
        <w:tblLook w:val="04A0" w:firstRow="1" w:lastRow="0" w:firstColumn="1" w:lastColumn="0" w:noHBand="0" w:noVBand="1"/>
      </w:tblPr>
      <w:tblGrid>
        <w:gridCol w:w="10168"/>
      </w:tblGrid>
      <w:tr w:rsidR="005502D0" w:rsidTr="00B74743" w14:paraId="1361167F" w14:textId="77777777">
        <w:trPr>
          <w:trHeight w:val="2928"/>
        </w:trPr>
        <w:tc>
          <w:tcPr>
            <w:tcW w:w="10168" w:type="dxa"/>
          </w:tcPr>
          <w:p w:rsidR="005502D0" w:rsidP="440703B8" w:rsidRDefault="005502D0" w14:paraId="001435D7" w14:textId="77777777">
            <w:pPr>
              <w:rPr>
                <w:lang w:eastAsia="zh-CN"/>
              </w:rPr>
            </w:pPr>
          </w:p>
          <w:p w:rsidR="005502D0" w:rsidP="440703B8" w:rsidRDefault="005502D0" w14:paraId="2907DC51" w14:textId="77777777">
            <w:pPr>
              <w:rPr>
                <w:lang w:eastAsia="zh-CN"/>
              </w:rPr>
            </w:pPr>
          </w:p>
          <w:p w:rsidR="005502D0" w:rsidP="440703B8" w:rsidRDefault="005502D0" w14:paraId="4DAA7168" w14:textId="77777777">
            <w:pPr>
              <w:rPr>
                <w:lang w:eastAsia="zh-CN"/>
              </w:rPr>
            </w:pPr>
          </w:p>
          <w:p w:rsidR="005502D0" w:rsidP="440703B8" w:rsidRDefault="005502D0" w14:paraId="0B7B8DC8" w14:textId="77777777">
            <w:pPr>
              <w:rPr>
                <w:lang w:eastAsia="zh-CN"/>
              </w:rPr>
            </w:pPr>
          </w:p>
          <w:p w:rsidR="005502D0" w:rsidP="440703B8" w:rsidRDefault="005502D0" w14:paraId="6F5F7922" w14:textId="77777777">
            <w:pPr>
              <w:rPr>
                <w:lang w:eastAsia="zh-CN"/>
              </w:rPr>
            </w:pPr>
          </w:p>
          <w:p w:rsidR="005502D0" w:rsidP="440703B8" w:rsidRDefault="005502D0" w14:paraId="1A43A4D4" w14:textId="77777777">
            <w:pPr>
              <w:rPr>
                <w:lang w:eastAsia="zh-CN"/>
              </w:rPr>
            </w:pPr>
          </w:p>
          <w:p w:rsidR="005502D0" w:rsidP="440703B8" w:rsidRDefault="005502D0" w14:paraId="00E42AD5" w14:textId="77777777">
            <w:pPr>
              <w:rPr>
                <w:lang w:eastAsia="zh-CN"/>
              </w:rPr>
            </w:pPr>
          </w:p>
          <w:p w:rsidR="005502D0" w:rsidP="440703B8" w:rsidRDefault="005502D0" w14:paraId="794B5DA6" w14:textId="77777777">
            <w:pPr>
              <w:rPr>
                <w:lang w:eastAsia="zh-CN"/>
              </w:rPr>
            </w:pPr>
          </w:p>
          <w:p w:rsidR="005502D0" w:rsidP="440703B8" w:rsidRDefault="005502D0" w14:paraId="5873A35B" w14:textId="77777777">
            <w:pPr>
              <w:rPr>
                <w:lang w:eastAsia="zh-CN"/>
              </w:rPr>
            </w:pPr>
          </w:p>
          <w:p w:rsidR="005502D0" w:rsidP="440703B8" w:rsidRDefault="005502D0" w14:paraId="21A711FD" w14:textId="0E8722BC">
            <w:pPr>
              <w:rPr>
                <w:lang w:eastAsia="zh-CN"/>
              </w:rPr>
            </w:pPr>
          </w:p>
          <w:p w:rsidR="005502D0" w:rsidP="440703B8" w:rsidRDefault="005502D0" w14:paraId="0748EAB7" w14:textId="009698E1">
            <w:pPr>
              <w:rPr>
                <w:lang w:eastAsia="zh-CN"/>
              </w:rPr>
            </w:pPr>
          </w:p>
        </w:tc>
      </w:tr>
    </w:tbl>
    <w:p w:rsidR="005502D0" w:rsidP="440703B8" w:rsidRDefault="005502D0" w14:paraId="22F91167" w14:textId="4350667B">
      <w:pPr>
        <w:rPr>
          <w:lang w:eastAsia="zh-CN"/>
        </w:rPr>
      </w:pPr>
      <w:r>
        <w:rPr>
          <w:lang w:eastAsia="zh-CN"/>
        </w:rPr>
        <w:t>Circle the correct answers</w:t>
      </w:r>
    </w:p>
    <w:p w:rsidR="005502D0" w:rsidP="440703B8" w:rsidRDefault="0ED74C27" w14:paraId="54160D35" w14:textId="277A06AF">
      <w:pPr>
        <w:rPr>
          <w:lang w:eastAsia="zh-CN"/>
        </w:rPr>
      </w:pPr>
      <w:r w:rsidRPr="6C53786F">
        <w:rPr>
          <w:lang w:eastAsia="zh-CN"/>
        </w:rPr>
        <w:t>When I stand in front of my ho</w:t>
      </w:r>
      <w:r w:rsidRPr="6C53786F" w:rsidR="65622934">
        <w:rPr>
          <w:lang w:eastAsia="zh-CN"/>
        </w:rPr>
        <w:t>me</w:t>
      </w:r>
      <w:r w:rsidRPr="6C53786F">
        <w:rPr>
          <w:lang w:eastAsia="zh-CN"/>
        </w:rPr>
        <w:t xml:space="preserve"> I see:</w:t>
      </w:r>
    </w:p>
    <w:tbl>
      <w:tblPr>
        <w:tblStyle w:val="Tableheader"/>
        <w:tblW w:w="10160" w:type="dxa"/>
        <w:tblInd w:w="-30" w:type="dxa"/>
        <w:tblLook w:val="04A0" w:firstRow="1" w:lastRow="0" w:firstColumn="1" w:lastColumn="0" w:noHBand="0" w:noVBand="1"/>
        <w:tblDescription w:val="Table showing the colour of a house"/>
      </w:tblPr>
      <w:tblGrid>
        <w:gridCol w:w="1691"/>
        <w:gridCol w:w="1693"/>
        <w:gridCol w:w="1693"/>
        <w:gridCol w:w="1692"/>
        <w:gridCol w:w="1692"/>
        <w:gridCol w:w="1699"/>
      </w:tblGrid>
      <w:tr w:rsidR="00E5512E" w:rsidTr="6C53786F" w14:paraId="4B92B01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66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0" w:type="dxa"/>
            <w:gridSpan w:val="6"/>
          </w:tcPr>
          <w:p w:rsidR="00E5512E" w:rsidP="440703B8" w:rsidRDefault="73A4193F" w14:paraId="11963C44" w14:textId="02957E81">
            <w:pPr>
              <w:spacing w:before="192" w:after="192"/>
              <w:rPr>
                <w:lang w:eastAsia="zh-CN"/>
              </w:rPr>
            </w:pPr>
            <w:r w:rsidRPr="6C53786F">
              <w:rPr>
                <w:lang w:eastAsia="zh-CN"/>
              </w:rPr>
              <w:t>The colour of my ho</w:t>
            </w:r>
            <w:r w:rsidRPr="6C53786F" w:rsidR="151FD345">
              <w:rPr>
                <w:lang w:eastAsia="zh-CN"/>
              </w:rPr>
              <w:t>me</w:t>
            </w:r>
          </w:p>
        </w:tc>
      </w:tr>
      <w:tr w:rsidR="005502D0" w:rsidTr="6C53786F" w14:paraId="753DAFE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1" w:type="dxa"/>
            <w:shd w:val="clear" w:color="auto" w:fill="C28446"/>
          </w:tcPr>
          <w:p w:rsidRPr="00F46EE0" w:rsidR="005502D0" w:rsidP="440703B8" w:rsidRDefault="005502D0" w14:paraId="19E611ED" w14:textId="43DDCAD9">
            <w:pPr>
              <w:rPr>
                <w:b w:val="0"/>
                <w:sz w:val="24"/>
                <w:lang w:eastAsia="zh-CN"/>
              </w:rPr>
            </w:pPr>
            <w:r w:rsidRPr="00F46EE0">
              <w:rPr>
                <w:b w:val="0"/>
                <w:sz w:val="24"/>
                <w:lang w:eastAsia="zh-CN"/>
              </w:rPr>
              <w:t>brown</w:t>
            </w:r>
          </w:p>
        </w:tc>
        <w:tc>
          <w:tcPr>
            <w:tcW w:w="1693" w:type="dxa"/>
            <w:shd w:val="clear" w:color="auto" w:fill="262626" w:themeFill="text1" w:themeFillTint="D9"/>
          </w:tcPr>
          <w:p w:rsidRPr="00F46EE0" w:rsidR="005502D0" w:rsidP="440703B8" w:rsidRDefault="005502D0" w14:paraId="2A4A7B21" w14:textId="688388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>black</w:t>
            </w:r>
          </w:p>
        </w:tc>
        <w:tc>
          <w:tcPr>
            <w:tcW w:w="1693" w:type="dxa"/>
          </w:tcPr>
          <w:p w:rsidRPr="00F46EE0" w:rsidR="005502D0" w:rsidP="440703B8" w:rsidRDefault="005502D0" w14:paraId="06626627" w14:textId="35F5A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>white</w:t>
            </w:r>
          </w:p>
        </w:tc>
        <w:tc>
          <w:tcPr>
            <w:tcW w:w="1692" w:type="dxa"/>
            <w:shd w:val="clear" w:color="auto" w:fill="BFBFBF" w:themeFill="background1" w:themeFillShade="BF"/>
          </w:tcPr>
          <w:p w:rsidRPr="00F46EE0" w:rsidR="005502D0" w:rsidP="440703B8" w:rsidRDefault="005502D0" w14:paraId="07F58C63" w14:textId="1D2A46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>grey</w:t>
            </w:r>
          </w:p>
        </w:tc>
        <w:tc>
          <w:tcPr>
            <w:tcW w:w="1692" w:type="dxa"/>
            <w:shd w:val="clear" w:color="auto" w:fill="0070C0"/>
          </w:tcPr>
          <w:p w:rsidRPr="00F46EE0" w:rsidR="005502D0" w:rsidP="440703B8" w:rsidRDefault="005502D0" w14:paraId="72175780" w14:textId="7246F2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>blue</w:t>
            </w:r>
          </w:p>
        </w:tc>
        <w:tc>
          <w:tcPr>
            <w:tcW w:w="1694" w:type="dxa"/>
          </w:tcPr>
          <w:p w:rsidRPr="00F46EE0" w:rsidR="005502D0" w:rsidP="6C53786F" w:rsidRDefault="70D58061" w14:paraId="0484C9C8" w14:textId="5D3FD0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6C53786F">
              <w:rPr>
                <w:sz w:val="24"/>
                <w:lang w:eastAsia="zh-CN"/>
              </w:rPr>
              <w:t>Colour this</w:t>
            </w:r>
            <w:r w:rsidRPr="6C53786F" w:rsidR="0ED74C27">
              <w:rPr>
                <w:sz w:val="24"/>
                <w:lang w:eastAsia="zh-CN"/>
              </w:rPr>
              <w:t xml:space="preserve"> box the colour of your ho</w:t>
            </w:r>
            <w:r w:rsidRPr="6C53786F" w:rsidR="1A7BDE6A">
              <w:rPr>
                <w:sz w:val="24"/>
                <w:lang w:eastAsia="zh-CN"/>
              </w:rPr>
              <w:t>me</w:t>
            </w:r>
          </w:p>
        </w:tc>
      </w:tr>
    </w:tbl>
    <w:tbl>
      <w:tblPr>
        <w:tblStyle w:val="Tableheader"/>
        <w:tblpPr w:leftFromText="180" w:rightFromText="180" w:vertAnchor="text" w:horzAnchor="margin" w:tblpY="419"/>
        <w:tblW w:w="10129" w:type="dxa"/>
        <w:tblLook w:val="04A0" w:firstRow="1" w:lastRow="0" w:firstColumn="1" w:lastColumn="0" w:noHBand="0" w:noVBand="1"/>
        <w:tblDescription w:val="Table showing the colour of a house"/>
      </w:tblPr>
      <w:tblGrid>
        <w:gridCol w:w="2380"/>
        <w:gridCol w:w="2683"/>
        <w:gridCol w:w="2278"/>
        <w:gridCol w:w="2788"/>
      </w:tblGrid>
      <w:tr w:rsidR="00E5512E" w:rsidTr="6C53786F" w14:paraId="7F44522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30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29" w:type="dxa"/>
            <w:gridSpan w:val="4"/>
          </w:tcPr>
          <w:p w:rsidRPr="00F46EE0" w:rsidR="00E5512E" w:rsidP="6C53786F" w:rsidRDefault="73A4193F" w14:paraId="40D32522" w14:textId="0EA0AB77">
            <w:pPr>
              <w:spacing w:before="192" w:after="192"/>
              <w:rPr>
                <w:lang w:eastAsia="zh-CN"/>
              </w:rPr>
            </w:pPr>
            <w:r w:rsidRPr="6C53786F">
              <w:rPr>
                <w:lang w:eastAsia="zh-CN"/>
              </w:rPr>
              <w:t>The levels of my ho</w:t>
            </w:r>
            <w:r w:rsidRPr="6C53786F" w:rsidR="3F78C34A">
              <w:rPr>
                <w:lang w:eastAsia="zh-CN"/>
              </w:rPr>
              <w:t>me</w:t>
            </w:r>
          </w:p>
        </w:tc>
      </w:tr>
      <w:tr w:rsidR="00E5512E" w:rsidTr="6C53786F" w14:paraId="03BA0B9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0" w:type="dxa"/>
          </w:tcPr>
          <w:p w:rsidRPr="00F46EE0" w:rsidR="00E5512E" w:rsidP="00E5512E" w:rsidRDefault="00E5512E" w14:paraId="7B119DD4" w14:textId="77777777">
            <w:pPr>
              <w:rPr>
                <w:b w:val="0"/>
                <w:szCs w:val="22"/>
                <w:lang w:eastAsia="zh-CN"/>
              </w:rPr>
            </w:pPr>
            <w:r w:rsidRPr="00F46EE0">
              <w:rPr>
                <w:b w:val="0"/>
                <w:szCs w:val="22"/>
                <w:lang w:eastAsia="zh-CN"/>
              </w:rPr>
              <w:t>1</w:t>
            </w:r>
          </w:p>
        </w:tc>
        <w:tc>
          <w:tcPr>
            <w:tcW w:w="2683" w:type="dxa"/>
          </w:tcPr>
          <w:p w:rsidRPr="00F46EE0" w:rsidR="00E5512E" w:rsidP="00E5512E" w:rsidRDefault="00E5512E" w14:paraId="6DE0B63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eastAsia="zh-CN"/>
              </w:rPr>
            </w:pPr>
            <w:r w:rsidRPr="00F46EE0">
              <w:rPr>
                <w:szCs w:val="22"/>
                <w:lang w:eastAsia="zh-CN"/>
              </w:rPr>
              <w:t>2</w:t>
            </w:r>
          </w:p>
        </w:tc>
        <w:tc>
          <w:tcPr>
            <w:tcW w:w="2278" w:type="dxa"/>
          </w:tcPr>
          <w:p w:rsidRPr="00F46EE0" w:rsidR="00E5512E" w:rsidP="00E5512E" w:rsidRDefault="00E5512E" w14:paraId="60BC357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eastAsia="zh-CN"/>
              </w:rPr>
            </w:pPr>
            <w:r w:rsidRPr="00F46EE0">
              <w:rPr>
                <w:szCs w:val="22"/>
                <w:lang w:eastAsia="zh-CN"/>
              </w:rPr>
              <w:t>3</w:t>
            </w:r>
          </w:p>
        </w:tc>
        <w:tc>
          <w:tcPr>
            <w:tcW w:w="2788" w:type="dxa"/>
          </w:tcPr>
          <w:p w:rsidRPr="00F46EE0" w:rsidR="00E5512E" w:rsidP="00E5512E" w:rsidRDefault="00E5512E" w14:paraId="2F5C51C7" w14:textId="5854AF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  <w:lang w:eastAsia="zh-CN"/>
              </w:rPr>
            </w:pPr>
            <w:r w:rsidRPr="00F46EE0">
              <w:rPr>
                <w:szCs w:val="22"/>
                <w:lang w:eastAsia="zh-CN"/>
              </w:rPr>
              <w:t>More! How many?</w:t>
            </w:r>
          </w:p>
        </w:tc>
      </w:tr>
    </w:tbl>
    <w:tbl>
      <w:tblPr>
        <w:tblStyle w:val="Tableheader"/>
        <w:tblpPr w:leftFromText="180" w:rightFromText="180" w:vertAnchor="text" w:horzAnchor="margin" w:tblpY="2162"/>
        <w:tblW w:w="10168" w:type="dxa"/>
        <w:tblLook w:val="04A0" w:firstRow="1" w:lastRow="0" w:firstColumn="1" w:lastColumn="0" w:noHBand="0" w:noVBand="1"/>
        <w:tblDescription w:val="Table showing the colour of a house"/>
      </w:tblPr>
      <w:tblGrid>
        <w:gridCol w:w="2035"/>
        <w:gridCol w:w="2032"/>
        <w:gridCol w:w="2033"/>
        <w:gridCol w:w="2033"/>
        <w:gridCol w:w="2035"/>
      </w:tblGrid>
      <w:tr w:rsidR="00B74743" w:rsidTr="6C53786F" w14:paraId="7FE0A45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6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8" w:type="dxa"/>
            <w:gridSpan w:val="5"/>
          </w:tcPr>
          <w:p w:rsidRPr="008E29AC" w:rsidR="00B74743" w:rsidP="00B74743" w:rsidRDefault="4A4048B3" w14:paraId="0D729591" w14:textId="07E37DC0">
            <w:pPr>
              <w:spacing w:before="192" w:after="192"/>
              <w:jc w:val="both"/>
              <w:rPr>
                <w:lang w:eastAsia="zh-CN"/>
              </w:rPr>
            </w:pPr>
            <w:r w:rsidRPr="6C53786F">
              <w:rPr>
                <w:lang w:eastAsia="zh-CN"/>
              </w:rPr>
              <w:t>The windows in my ho</w:t>
            </w:r>
            <w:r w:rsidRPr="6C53786F" w:rsidR="5AB25EA8">
              <w:rPr>
                <w:lang w:eastAsia="zh-CN"/>
              </w:rPr>
              <w:t>me</w:t>
            </w:r>
          </w:p>
        </w:tc>
      </w:tr>
      <w:tr w:rsidR="00B74743" w:rsidTr="6C53786F" w14:paraId="3A637CE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5" w:type="dxa"/>
          </w:tcPr>
          <w:p w:rsidRPr="00F46EE0" w:rsidR="00B74743" w:rsidP="00B74743" w:rsidRDefault="00B74743" w14:paraId="680E183D" w14:textId="77777777">
            <w:pPr>
              <w:rPr>
                <w:b w:val="0"/>
                <w:sz w:val="24"/>
                <w:lang w:eastAsia="zh-CN"/>
              </w:rPr>
            </w:pPr>
            <w:r w:rsidRPr="00F46EE0">
              <w:rPr>
                <w:b w:val="0"/>
                <w:sz w:val="24"/>
                <w:lang w:eastAsia="zh-CN"/>
              </w:rPr>
              <w:t>1</w:t>
            </w:r>
          </w:p>
        </w:tc>
        <w:tc>
          <w:tcPr>
            <w:tcW w:w="2032" w:type="dxa"/>
          </w:tcPr>
          <w:p w:rsidRPr="00F46EE0" w:rsidR="00B74743" w:rsidP="00B74743" w:rsidRDefault="00B74743" w14:paraId="7FC4CCA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>2</w:t>
            </w:r>
          </w:p>
        </w:tc>
        <w:tc>
          <w:tcPr>
            <w:tcW w:w="2033" w:type="dxa"/>
          </w:tcPr>
          <w:p w:rsidRPr="00F46EE0" w:rsidR="00B74743" w:rsidP="00B74743" w:rsidRDefault="00B74743" w14:paraId="3BEB089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>3</w:t>
            </w:r>
          </w:p>
        </w:tc>
        <w:tc>
          <w:tcPr>
            <w:tcW w:w="2033" w:type="dxa"/>
          </w:tcPr>
          <w:p w:rsidRPr="00F46EE0" w:rsidR="00B74743" w:rsidP="00B74743" w:rsidRDefault="00B74743" w14:paraId="42B65DD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>4</w:t>
            </w:r>
          </w:p>
        </w:tc>
        <w:tc>
          <w:tcPr>
            <w:tcW w:w="2035" w:type="dxa"/>
          </w:tcPr>
          <w:p w:rsidRPr="00F46EE0" w:rsidR="00B74743" w:rsidP="00B74743" w:rsidRDefault="00B74743" w14:paraId="693B66D5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 xml:space="preserve">More! </w:t>
            </w:r>
          </w:p>
          <w:p w:rsidRPr="00F46EE0" w:rsidR="00B74743" w:rsidP="00B74743" w:rsidRDefault="00B74743" w14:paraId="38C360C0" w14:textId="415E23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>How many?</w:t>
            </w:r>
          </w:p>
        </w:tc>
      </w:tr>
    </w:tbl>
    <w:p w:rsidR="005502D0" w:rsidP="440703B8" w:rsidRDefault="005502D0" w14:paraId="484882AF" w14:textId="55B839C1">
      <w:pPr>
        <w:rPr>
          <w:lang w:eastAsia="zh-CN"/>
        </w:rPr>
      </w:pPr>
    </w:p>
    <w:p w:rsidR="00B87465" w:rsidP="00B87465" w:rsidRDefault="4B826722" w14:paraId="62898ED5" w14:textId="0DE35366">
      <w:pPr>
        <w:pStyle w:val="Heading3"/>
      </w:pPr>
      <w:r>
        <w:t xml:space="preserve"> Here is a drawing of the outside of my ho</w:t>
      </w:r>
      <w:r w:rsidR="23B5A7F9">
        <w:t>m</w:t>
      </w:r>
      <w:r>
        <w:t>e</w:t>
      </w:r>
    </w:p>
    <w:tbl>
      <w:tblPr>
        <w:tblStyle w:val="TableGrid"/>
        <w:tblpPr w:leftFromText="180" w:rightFromText="180" w:vertAnchor="text" w:horzAnchor="margin" w:tblpY="260"/>
        <w:tblW w:w="10083" w:type="dxa"/>
        <w:tblLook w:val="04A0" w:firstRow="1" w:lastRow="0" w:firstColumn="1" w:lastColumn="0" w:noHBand="0" w:noVBand="1"/>
        <w:tblDescription w:val="Box for drawing a house"/>
      </w:tblPr>
      <w:tblGrid>
        <w:gridCol w:w="10083"/>
      </w:tblGrid>
      <w:tr w:rsidR="00B87465" w:rsidTr="00B87465" w14:paraId="58275CD6" w14:textId="77777777">
        <w:trPr>
          <w:trHeight w:val="2600"/>
        </w:trPr>
        <w:tc>
          <w:tcPr>
            <w:tcW w:w="10083" w:type="dxa"/>
          </w:tcPr>
          <w:p w:rsidR="00B87465" w:rsidP="00B87465" w:rsidRDefault="00B87465" w14:paraId="587DB611" w14:textId="77777777">
            <w:pPr>
              <w:pStyle w:val="Title"/>
              <w:tabs>
                <w:tab w:val="clear" w:pos="567"/>
                <w:tab w:val="clear" w:pos="1134"/>
                <w:tab w:val="clear" w:pos="1701"/>
                <w:tab w:val="clear" w:pos="2268"/>
                <w:tab w:val="clear" w:pos="2835"/>
                <w:tab w:val="clear" w:pos="3402"/>
                <w:tab w:val="clear" w:pos="3969"/>
                <w:tab w:val="clear" w:pos="4536"/>
                <w:tab w:val="clear" w:pos="5103"/>
                <w:tab w:val="clear" w:pos="5670"/>
                <w:tab w:val="clear" w:pos="6237"/>
                <w:tab w:val="clear" w:pos="6804"/>
                <w:tab w:val="clear" w:pos="7371"/>
                <w:tab w:val="clear" w:pos="7938"/>
                <w:tab w:val="clear" w:pos="8505"/>
                <w:tab w:val="clear" w:pos="9072"/>
                <w:tab w:val="clear" w:pos="9639"/>
                <w:tab w:val="clear" w:pos="10206"/>
                <w:tab w:val="left" w:pos="1212"/>
              </w:tabs>
            </w:pPr>
          </w:p>
          <w:p w:rsidR="00B87465" w:rsidP="00B87465" w:rsidRDefault="00B87465" w14:paraId="69BE91F3" w14:textId="77777777">
            <w:pPr>
              <w:rPr>
                <w:lang w:eastAsia="zh-CN"/>
              </w:rPr>
            </w:pPr>
          </w:p>
          <w:p w:rsidR="00B87465" w:rsidP="00B87465" w:rsidRDefault="00B87465" w14:paraId="4EF20712" w14:textId="77777777">
            <w:pPr>
              <w:rPr>
                <w:lang w:eastAsia="zh-CN"/>
              </w:rPr>
            </w:pPr>
          </w:p>
          <w:p w:rsidR="00B87465" w:rsidP="00B87465" w:rsidRDefault="00B87465" w14:paraId="360617AE" w14:textId="77777777">
            <w:pPr>
              <w:rPr>
                <w:lang w:eastAsia="zh-CN"/>
              </w:rPr>
            </w:pPr>
          </w:p>
          <w:p w:rsidR="00B87465" w:rsidP="00B87465" w:rsidRDefault="00B87465" w14:paraId="22C73565" w14:textId="77777777">
            <w:pPr>
              <w:rPr>
                <w:lang w:eastAsia="zh-CN"/>
              </w:rPr>
            </w:pPr>
          </w:p>
          <w:p w:rsidR="00B87465" w:rsidP="00B87465" w:rsidRDefault="00B87465" w14:paraId="4F582C99" w14:textId="77777777">
            <w:pPr>
              <w:rPr>
                <w:lang w:eastAsia="zh-CN"/>
              </w:rPr>
            </w:pPr>
          </w:p>
          <w:p w:rsidR="00B87465" w:rsidP="00B87465" w:rsidRDefault="00B87465" w14:paraId="04B3B94F" w14:textId="77777777">
            <w:pPr>
              <w:rPr>
                <w:lang w:eastAsia="zh-CN"/>
              </w:rPr>
            </w:pPr>
          </w:p>
          <w:p w:rsidR="00B87465" w:rsidP="00B87465" w:rsidRDefault="00B87465" w14:paraId="7DD8C95D" w14:textId="77777777">
            <w:pPr>
              <w:rPr>
                <w:lang w:eastAsia="zh-CN"/>
              </w:rPr>
            </w:pPr>
          </w:p>
          <w:p w:rsidR="00B87465" w:rsidP="00B87465" w:rsidRDefault="00B87465" w14:paraId="00B1E16F" w14:textId="77777777">
            <w:pPr>
              <w:rPr>
                <w:lang w:eastAsia="zh-CN"/>
              </w:rPr>
            </w:pPr>
          </w:p>
          <w:p w:rsidR="00B87465" w:rsidP="00B87465" w:rsidRDefault="00B87465" w14:paraId="4322217C" w14:textId="77777777">
            <w:pPr>
              <w:rPr>
                <w:lang w:eastAsia="zh-CN"/>
              </w:rPr>
            </w:pPr>
          </w:p>
          <w:p w:rsidR="00B87465" w:rsidP="00B87465" w:rsidRDefault="00B87465" w14:paraId="44F3117A" w14:textId="50608425">
            <w:pPr>
              <w:rPr>
                <w:lang w:eastAsia="zh-CN"/>
              </w:rPr>
            </w:pPr>
          </w:p>
          <w:p w:rsidRPr="008E29AC" w:rsidR="00B87465" w:rsidP="00B87465" w:rsidRDefault="00B87465" w14:paraId="3BF243FF" w14:textId="77777777">
            <w:pPr>
              <w:rPr>
                <w:lang w:eastAsia="zh-CN"/>
              </w:rPr>
            </w:pPr>
          </w:p>
        </w:tc>
      </w:tr>
    </w:tbl>
    <w:p w:rsidR="00EC1C5E" w:rsidP="005502D0" w:rsidRDefault="00EC1C5E" w14:paraId="761FBE9A" w14:textId="7C8F5DE7">
      <w:pPr>
        <w:rPr>
          <w:lang w:eastAsia="zh-CN"/>
        </w:rPr>
      </w:pPr>
    </w:p>
    <w:p w:rsidR="00EC1C5E" w:rsidP="440703B8" w:rsidRDefault="473A596E" w14:paraId="41249A26" w14:textId="02954E4A">
      <w:pPr>
        <w:spacing w:line="480" w:lineRule="auto"/>
        <w:rPr>
          <w:lang w:eastAsia="zh-CN"/>
        </w:rPr>
      </w:pPr>
      <w:r w:rsidRPr="6C53786F">
        <w:rPr>
          <w:lang w:eastAsia="zh-CN"/>
        </w:rPr>
        <w:t>When I walk into my ho</w:t>
      </w:r>
      <w:r w:rsidRPr="6C53786F" w:rsidR="62F8201A">
        <w:rPr>
          <w:lang w:eastAsia="zh-CN"/>
        </w:rPr>
        <w:t>m</w:t>
      </w:r>
      <w:r w:rsidRPr="6C53786F">
        <w:rPr>
          <w:lang w:eastAsia="zh-CN"/>
        </w:rPr>
        <w:t>e I see:</w:t>
      </w:r>
    </w:p>
    <w:tbl>
      <w:tblPr>
        <w:tblStyle w:val="Tableheader"/>
        <w:tblW w:w="10004" w:type="dxa"/>
        <w:tblInd w:w="-30" w:type="dxa"/>
        <w:tblLook w:val="04A0" w:firstRow="1" w:lastRow="0" w:firstColumn="1" w:lastColumn="0" w:noHBand="0" w:noVBand="1"/>
        <w:tblDescription w:val="Table showing how many bedrooms in a house"/>
      </w:tblPr>
      <w:tblGrid>
        <w:gridCol w:w="1665"/>
        <w:gridCol w:w="1667"/>
        <w:gridCol w:w="1667"/>
        <w:gridCol w:w="1666"/>
        <w:gridCol w:w="1666"/>
        <w:gridCol w:w="1673"/>
      </w:tblGrid>
      <w:tr w:rsidR="008E29AC" w:rsidTr="6C53786F" w14:paraId="0345FAC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68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04" w:type="dxa"/>
            <w:gridSpan w:val="6"/>
          </w:tcPr>
          <w:p w:rsidR="008E29AC" w:rsidP="00F46EE0" w:rsidRDefault="70F40F37" w14:paraId="3849D390" w14:textId="1088EBBA">
            <w:pPr>
              <w:spacing w:before="192" w:after="192"/>
              <w:rPr>
                <w:lang w:eastAsia="zh-CN"/>
              </w:rPr>
            </w:pPr>
            <w:r w:rsidRPr="6C53786F">
              <w:rPr>
                <w:lang w:eastAsia="zh-CN"/>
              </w:rPr>
              <w:t>The bedrooms</w:t>
            </w:r>
            <w:r w:rsidRPr="6C53786F" w:rsidR="473A596E">
              <w:rPr>
                <w:lang w:eastAsia="zh-CN"/>
              </w:rPr>
              <w:t xml:space="preserve"> in my ho</w:t>
            </w:r>
            <w:r w:rsidRPr="6C53786F" w:rsidR="62052DED">
              <w:rPr>
                <w:lang w:eastAsia="zh-CN"/>
              </w:rPr>
              <w:t>m</w:t>
            </w:r>
            <w:r w:rsidRPr="6C53786F" w:rsidR="473A596E">
              <w:rPr>
                <w:lang w:eastAsia="zh-CN"/>
              </w:rPr>
              <w:t>e</w:t>
            </w:r>
          </w:p>
        </w:tc>
      </w:tr>
      <w:tr w:rsidR="008E29AC" w:rsidTr="6C53786F" w14:paraId="4F0B73F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5" w:type="dxa"/>
            <w:shd w:val="clear" w:color="auto" w:fill="FFFFFF" w:themeFill="background1"/>
          </w:tcPr>
          <w:p w:rsidRPr="00F46EE0" w:rsidR="008E29AC" w:rsidP="00F46EE0" w:rsidRDefault="008E29AC" w14:paraId="2EB2785D" w14:textId="79BFF1C4">
            <w:pPr>
              <w:rPr>
                <w:b w:val="0"/>
                <w:sz w:val="24"/>
                <w:lang w:eastAsia="zh-CN"/>
              </w:rPr>
            </w:pPr>
            <w:r w:rsidRPr="00F46EE0">
              <w:rPr>
                <w:b w:val="0"/>
                <w:sz w:val="24"/>
                <w:lang w:eastAsia="zh-CN"/>
              </w:rPr>
              <w:t>1</w:t>
            </w:r>
          </w:p>
        </w:tc>
        <w:tc>
          <w:tcPr>
            <w:tcW w:w="1667" w:type="dxa"/>
            <w:shd w:val="clear" w:color="auto" w:fill="FFFFFF" w:themeFill="background1"/>
          </w:tcPr>
          <w:p w:rsidRPr="00F46EE0" w:rsidR="008E29AC" w:rsidP="00F46EE0" w:rsidRDefault="008E29AC" w14:paraId="0FC059FD" w14:textId="1C16A7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>2</w:t>
            </w:r>
          </w:p>
        </w:tc>
        <w:tc>
          <w:tcPr>
            <w:tcW w:w="1667" w:type="dxa"/>
            <w:shd w:val="clear" w:color="auto" w:fill="FFFFFF" w:themeFill="background1"/>
          </w:tcPr>
          <w:p w:rsidRPr="00F46EE0" w:rsidR="008E29AC" w:rsidP="00F46EE0" w:rsidRDefault="008E29AC" w14:paraId="6148ECFD" w14:textId="49633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>3</w:t>
            </w:r>
          </w:p>
        </w:tc>
        <w:tc>
          <w:tcPr>
            <w:tcW w:w="1666" w:type="dxa"/>
            <w:shd w:val="clear" w:color="auto" w:fill="FFFFFF" w:themeFill="background1"/>
          </w:tcPr>
          <w:p w:rsidRPr="00F46EE0" w:rsidR="008E29AC" w:rsidP="00F46EE0" w:rsidRDefault="008E29AC" w14:paraId="45B89AF3" w14:textId="69159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>4</w:t>
            </w:r>
          </w:p>
        </w:tc>
        <w:tc>
          <w:tcPr>
            <w:tcW w:w="1666" w:type="dxa"/>
            <w:shd w:val="clear" w:color="auto" w:fill="FFFFFF" w:themeFill="background1"/>
          </w:tcPr>
          <w:p w:rsidRPr="00F46EE0" w:rsidR="008E29AC" w:rsidP="00F46EE0" w:rsidRDefault="008E29AC" w14:paraId="561D2B7A" w14:textId="41BD73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>5</w:t>
            </w:r>
          </w:p>
        </w:tc>
        <w:tc>
          <w:tcPr>
            <w:tcW w:w="1673" w:type="dxa"/>
            <w:shd w:val="clear" w:color="auto" w:fill="FFFFFF" w:themeFill="background1"/>
          </w:tcPr>
          <w:p w:rsidRPr="00F46EE0" w:rsidR="00997F17" w:rsidP="00F46EE0" w:rsidRDefault="008E29AC" w14:paraId="2F541BE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 xml:space="preserve">More! </w:t>
            </w:r>
          </w:p>
          <w:p w:rsidRPr="00F46EE0" w:rsidR="008E29AC" w:rsidP="00F46EE0" w:rsidRDefault="008E29AC" w14:paraId="25AB26B0" w14:textId="4E0EF8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>How many?</w:t>
            </w:r>
          </w:p>
          <w:p w:rsidRPr="00F46EE0" w:rsidR="008E29AC" w:rsidP="00F46EE0" w:rsidRDefault="008E29AC" w14:paraId="3819C0EF" w14:textId="1FCA0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</w:p>
        </w:tc>
      </w:tr>
    </w:tbl>
    <w:p w:rsidR="008E29AC" w:rsidP="440703B8" w:rsidRDefault="008E29AC" w14:paraId="4BE9474B" w14:textId="77777777">
      <w:pPr>
        <w:spacing w:line="480" w:lineRule="auto"/>
        <w:rPr>
          <w:lang w:eastAsia="zh-CN"/>
        </w:rPr>
      </w:pPr>
    </w:p>
    <w:tbl>
      <w:tblPr>
        <w:tblStyle w:val="Tableheader"/>
        <w:tblW w:w="9947" w:type="dxa"/>
        <w:tblInd w:w="-30" w:type="dxa"/>
        <w:tblLook w:val="04A0" w:firstRow="1" w:lastRow="0" w:firstColumn="1" w:lastColumn="0" w:noHBand="0" w:noVBand="1"/>
        <w:tblDescription w:val="Table showing the types of floors in a house"/>
      </w:tblPr>
      <w:tblGrid>
        <w:gridCol w:w="1987"/>
        <w:gridCol w:w="1990"/>
        <w:gridCol w:w="1990"/>
        <w:gridCol w:w="1988"/>
        <w:gridCol w:w="1992"/>
      </w:tblGrid>
      <w:tr w:rsidR="008E29AC" w:rsidTr="6C53786F" w14:paraId="23CD65B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75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47" w:type="dxa"/>
            <w:gridSpan w:val="5"/>
          </w:tcPr>
          <w:p w:rsidR="008E29AC" w:rsidP="008E29AC" w:rsidRDefault="473A596E" w14:paraId="417DE26A" w14:textId="315B833B">
            <w:pPr>
              <w:spacing w:before="192" w:after="192"/>
              <w:rPr>
                <w:b w:val="0"/>
                <w:lang w:eastAsia="zh-CN"/>
              </w:rPr>
            </w:pPr>
            <w:r w:rsidRPr="6C53786F">
              <w:rPr>
                <w:lang w:eastAsia="zh-CN"/>
              </w:rPr>
              <w:t>The floors in my ho</w:t>
            </w:r>
            <w:r w:rsidRPr="6C53786F" w:rsidR="6F8D03B2">
              <w:rPr>
                <w:lang w:eastAsia="zh-CN"/>
              </w:rPr>
              <w:t>m</w:t>
            </w:r>
            <w:r w:rsidRPr="6C53786F">
              <w:rPr>
                <w:lang w:eastAsia="zh-CN"/>
              </w:rPr>
              <w:t xml:space="preserve">e </w:t>
            </w:r>
          </w:p>
        </w:tc>
      </w:tr>
      <w:tr w:rsidR="008E29AC" w:rsidTr="6C53786F" w14:paraId="41CA089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7" w:type="dxa"/>
            <w:shd w:val="clear" w:color="auto" w:fill="FFFFFF" w:themeFill="background1"/>
          </w:tcPr>
          <w:p w:rsidRPr="00F46EE0" w:rsidR="008E29AC" w:rsidP="00F46EE0" w:rsidRDefault="008E29AC" w14:paraId="19C324A0" w14:textId="3014DDAC">
            <w:pPr>
              <w:rPr>
                <w:b w:val="0"/>
                <w:sz w:val="24"/>
                <w:lang w:eastAsia="zh-CN"/>
              </w:rPr>
            </w:pPr>
            <w:r w:rsidRPr="00F46EE0">
              <w:rPr>
                <w:b w:val="0"/>
                <w:sz w:val="24"/>
                <w:lang w:eastAsia="zh-CN"/>
              </w:rPr>
              <w:t>Wood</w:t>
            </w:r>
          </w:p>
        </w:tc>
        <w:tc>
          <w:tcPr>
            <w:tcW w:w="1990" w:type="dxa"/>
            <w:shd w:val="clear" w:color="auto" w:fill="FFFFFF" w:themeFill="background1"/>
          </w:tcPr>
          <w:p w:rsidRPr="00F46EE0" w:rsidR="008E29AC" w:rsidP="00F46EE0" w:rsidRDefault="008E29AC" w14:paraId="6E60C21F" w14:textId="7C11A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>Carpet</w:t>
            </w:r>
          </w:p>
        </w:tc>
        <w:tc>
          <w:tcPr>
            <w:tcW w:w="1990" w:type="dxa"/>
            <w:shd w:val="clear" w:color="auto" w:fill="FFFFFF" w:themeFill="background1"/>
          </w:tcPr>
          <w:p w:rsidRPr="00F46EE0" w:rsidR="008E29AC" w:rsidP="00F46EE0" w:rsidRDefault="008E29AC" w14:paraId="110421B7" w14:textId="626EF9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>Tiles</w:t>
            </w:r>
          </w:p>
        </w:tc>
        <w:tc>
          <w:tcPr>
            <w:tcW w:w="1988" w:type="dxa"/>
            <w:shd w:val="clear" w:color="auto" w:fill="FFFFFF" w:themeFill="background1"/>
          </w:tcPr>
          <w:p w:rsidRPr="00F46EE0" w:rsidR="008E29AC" w:rsidP="00F46EE0" w:rsidRDefault="008E29AC" w14:paraId="668E2618" w14:textId="0795E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>Concrete</w:t>
            </w:r>
          </w:p>
        </w:tc>
        <w:tc>
          <w:tcPr>
            <w:tcW w:w="1991" w:type="dxa"/>
            <w:shd w:val="clear" w:color="auto" w:fill="FFFFFF" w:themeFill="background1"/>
          </w:tcPr>
          <w:p w:rsidRPr="00F46EE0" w:rsidR="008E29AC" w:rsidP="00F46EE0" w:rsidRDefault="008E29AC" w14:paraId="7041DE3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  <w:r w:rsidRPr="00F46EE0">
              <w:rPr>
                <w:sz w:val="24"/>
                <w:lang w:eastAsia="zh-CN"/>
              </w:rPr>
              <w:t>Something else?</w:t>
            </w:r>
          </w:p>
          <w:p w:rsidRPr="00F46EE0" w:rsidR="008E29AC" w:rsidP="00F46EE0" w:rsidRDefault="008E29AC" w14:paraId="765864E5" w14:textId="5C3174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eastAsia="zh-CN"/>
              </w:rPr>
            </w:pPr>
          </w:p>
        </w:tc>
      </w:tr>
    </w:tbl>
    <w:p w:rsidR="004F1F3C" w:rsidP="00EC1C5E" w:rsidRDefault="004F1F3C" w14:paraId="63522EAA" w14:textId="77777777">
      <w:pPr>
        <w:pStyle w:val="Title"/>
      </w:pPr>
    </w:p>
    <w:p w:rsidR="004F1F3C" w:rsidP="00EC1C5E" w:rsidRDefault="004F1F3C" w14:paraId="637C5E0C" w14:textId="77777777">
      <w:pPr>
        <w:pStyle w:val="Title"/>
      </w:pPr>
    </w:p>
    <w:p w:rsidR="00EC1C5E" w:rsidP="00EC1C5E" w:rsidRDefault="005502D0" w14:paraId="51F0F05D" w14:textId="3B718145">
      <w:pPr>
        <w:pStyle w:val="Title"/>
      </w:pPr>
      <w:r w:rsidR="7633764B">
        <w:rPr/>
        <w:t>HSIE:</w:t>
      </w:r>
      <w:r w:rsidR="00EC1C5E">
        <w:rPr/>
        <w:t xml:space="preserve"> </w:t>
      </w:r>
      <w:r w:rsidR="005502D0">
        <w:rPr/>
        <w:t>Geography</w:t>
      </w:r>
      <w:r w:rsidR="6FE4EA63">
        <w:rPr/>
        <w:t xml:space="preserve"> ES1</w:t>
      </w:r>
      <w:r w:rsidR="00EC1C5E">
        <w:rPr/>
        <w:t xml:space="preserve"> worksheet 2</w:t>
      </w:r>
    </w:p>
    <w:p w:rsidRPr="00E13D6C" w:rsidR="00EC1C5E" w:rsidP="00EC1C5E" w:rsidRDefault="00EC1C5E" w14:paraId="23420B16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 xml:space="preserve">Name: </w:t>
      </w:r>
    </w:p>
    <w:p w:rsidRPr="00E13D6C" w:rsidR="00EC1C5E" w:rsidP="00EC1C5E" w:rsidRDefault="00EC1C5E" w14:paraId="37B002AA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:rsidR="00EC1C5E" w:rsidP="00EC1C5E" w:rsidRDefault="00534775" w14:paraId="600CF13D" w14:textId="20F9F4D5">
      <w:pPr>
        <w:pStyle w:val="Heading2"/>
      </w:pPr>
      <w:r>
        <w:t>My favourite place</w:t>
      </w:r>
    </w:p>
    <w:p w:rsidR="00B87465" w:rsidP="00B87465" w:rsidRDefault="4B826722" w14:paraId="115C20CC" w14:textId="473BD9D0">
      <w:pPr>
        <w:rPr>
          <w:lang w:eastAsia="zh-CN"/>
        </w:rPr>
      </w:pPr>
      <w:r w:rsidRPr="6C53786F">
        <w:rPr>
          <w:lang w:eastAsia="zh-CN"/>
        </w:rPr>
        <w:t>Draw your favourite place in your ho</w:t>
      </w:r>
      <w:r w:rsidRPr="6C53786F" w:rsidR="2152B302">
        <w:rPr>
          <w:lang w:eastAsia="zh-CN"/>
        </w:rPr>
        <w:t>m</w:t>
      </w:r>
      <w:r w:rsidRPr="6C53786F">
        <w:rPr>
          <w:lang w:eastAsia="zh-CN"/>
        </w:rPr>
        <w:t>e and tell us why in the boxes below.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Drawing box of favourite place"/>
      </w:tblPr>
      <w:tblGrid>
        <w:gridCol w:w="10024"/>
      </w:tblGrid>
      <w:tr w:rsidR="00B87465" w:rsidTr="00441B84" w14:paraId="1D036780" w14:textId="77777777">
        <w:trPr>
          <w:trHeight w:val="5329"/>
        </w:trPr>
        <w:tc>
          <w:tcPr>
            <w:tcW w:w="10024" w:type="dxa"/>
          </w:tcPr>
          <w:p w:rsidR="00B87465" w:rsidP="00B87465" w:rsidRDefault="00B87465" w14:paraId="7D1762F8" w14:textId="77777777">
            <w:pPr>
              <w:rPr>
                <w:lang w:eastAsia="zh-CN"/>
              </w:rPr>
            </w:pPr>
          </w:p>
          <w:p w:rsidR="00B87465" w:rsidP="00B87465" w:rsidRDefault="00B87465" w14:paraId="087585D2" w14:textId="77777777">
            <w:pPr>
              <w:rPr>
                <w:lang w:eastAsia="zh-CN"/>
              </w:rPr>
            </w:pPr>
          </w:p>
          <w:p w:rsidR="00B87465" w:rsidP="00B87465" w:rsidRDefault="00B87465" w14:paraId="2C347163" w14:textId="77777777">
            <w:pPr>
              <w:rPr>
                <w:lang w:eastAsia="zh-CN"/>
              </w:rPr>
            </w:pPr>
          </w:p>
          <w:p w:rsidR="00B87465" w:rsidP="00B87465" w:rsidRDefault="00B87465" w14:paraId="73A648B4" w14:textId="77777777">
            <w:pPr>
              <w:rPr>
                <w:lang w:eastAsia="zh-CN"/>
              </w:rPr>
            </w:pPr>
          </w:p>
          <w:p w:rsidR="00B87465" w:rsidP="00B87465" w:rsidRDefault="00B87465" w14:paraId="1E5D11D6" w14:textId="77777777">
            <w:pPr>
              <w:rPr>
                <w:lang w:eastAsia="zh-CN"/>
              </w:rPr>
            </w:pPr>
          </w:p>
          <w:p w:rsidR="00B87465" w:rsidP="00B87465" w:rsidRDefault="00B87465" w14:paraId="7DB56AE9" w14:textId="77777777">
            <w:pPr>
              <w:rPr>
                <w:lang w:eastAsia="zh-CN"/>
              </w:rPr>
            </w:pPr>
          </w:p>
          <w:p w:rsidR="00B87465" w:rsidP="00B87465" w:rsidRDefault="00B87465" w14:paraId="2741A7FB" w14:textId="77777777">
            <w:pPr>
              <w:rPr>
                <w:lang w:eastAsia="zh-CN"/>
              </w:rPr>
            </w:pPr>
          </w:p>
          <w:p w:rsidR="00B87465" w:rsidP="00B87465" w:rsidRDefault="00B87465" w14:paraId="364BEB44" w14:textId="77777777">
            <w:pPr>
              <w:rPr>
                <w:lang w:eastAsia="zh-CN"/>
              </w:rPr>
            </w:pPr>
          </w:p>
          <w:p w:rsidR="00B87465" w:rsidP="00B87465" w:rsidRDefault="00B87465" w14:paraId="18370FBD" w14:textId="77777777">
            <w:pPr>
              <w:rPr>
                <w:lang w:eastAsia="zh-CN"/>
              </w:rPr>
            </w:pPr>
          </w:p>
          <w:p w:rsidR="00B87465" w:rsidP="00B87465" w:rsidRDefault="00B87465" w14:paraId="6E046691" w14:textId="77777777">
            <w:pPr>
              <w:rPr>
                <w:lang w:eastAsia="zh-CN"/>
              </w:rPr>
            </w:pPr>
          </w:p>
          <w:p w:rsidR="00B87465" w:rsidP="00B87465" w:rsidRDefault="00B87465" w14:paraId="033E5BF2" w14:textId="77777777">
            <w:pPr>
              <w:rPr>
                <w:lang w:eastAsia="zh-CN"/>
              </w:rPr>
            </w:pPr>
          </w:p>
          <w:p w:rsidR="00B87465" w:rsidP="00B87465" w:rsidRDefault="00B87465" w14:paraId="0D4330E0" w14:textId="77777777">
            <w:pPr>
              <w:rPr>
                <w:lang w:eastAsia="zh-CN"/>
              </w:rPr>
            </w:pPr>
          </w:p>
          <w:p w:rsidR="00B87465" w:rsidP="00B87465" w:rsidRDefault="00B87465" w14:paraId="0878BA8E" w14:textId="77777777">
            <w:pPr>
              <w:rPr>
                <w:lang w:eastAsia="zh-CN"/>
              </w:rPr>
            </w:pPr>
          </w:p>
          <w:p w:rsidR="00B87465" w:rsidP="00B87465" w:rsidRDefault="00B87465" w14:paraId="57DC25F5" w14:textId="2BC81503">
            <w:pPr>
              <w:rPr>
                <w:lang w:eastAsia="zh-CN"/>
              </w:rPr>
            </w:pPr>
          </w:p>
          <w:p w:rsidR="00B87465" w:rsidP="00B87465" w:rsidRDefault="00B87465" w14:paraId="461B5129" w14:textId="77777777">
            <w:pPr>
              <w:rPr>
                <w:lang w:eastAsia="zh-CN"/>
              </w:rPr>
            </w:pPr>
          </w:p>
          <w:p w:rsidR="00B87465" w:rsidP="00B87465" w:rsidRDefault="00B87465" w14:paraId="7CF8E100" w14:textId="427A59B6">
            <w:pPr>
              <w:rPr>
                <w:lang w:eastAsia="zh-CN"/>
              </w:rPr>
            </w:pPr>
          </w:p>
          <w:p w:rsidR="00B87465" w:rsidP="00B87465" w:rsidRDefault="00B87465" w14:paraId="3B64970B" w14:textId="6FBB3BFA">
            <w:pPr>
              <w:rPr>
                <w:lang w:eastAsia="zh-CN"/>
              </w:rPr>
            </w:pPr>
          </w:p>
        </w:tc>
      </w:tr>
    </w:tbl>
    <w:p w:rsidR="00B87465" w:rsidP="00B87465" w:rsidRDefault="00484FE4" w14:paraId="506DC12A" w14:textId="20CD470A">
      <w:pPr>
        <w:rPr>
          <w:lang w:eastAsia="zh-CN"/>
        </w:rPr>
      </w:pPr>
      <w:r>
        <w:rPr>
          <w:lang w:eastAsia="zh-CN"/>
        </w:rPr>
        <w:t>Give four reasons why this is your favourite place.</w:t>
      </w:r>
    </w:p>
    <w:p w:rsidR="00484FE4" w:rsidP="00B87465" w:rsidRDefault="00484FE4" w14:paraId="60F8608F" w14:textId="62888626">
      <w:pPr>
        <w:rPr>
          <w:lang w:eastAsia="zh-CN"/>
        </w:rPr>
      </w:pP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Reasons why this is my favourite place"/>
      </w:tblPr>
      <w:tblGrid>
        <w:gridCol w:w="5027"/>
        <w:gridCol w:w="5028"/>
      </w:tblGrid>
      <w:tr w:rsidR="00484FE4" w:rsidTr="00484FE4" w14:paraId="54E1EBD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55" w:type="dxa"/>
            <w:gridSpan w:val="2"/>
          </w:tcPr>
          <w:p w:rsidR="00484FE4" w:rsidP="00B87465" w:rsidRDefault="00B85ADB" w14:paraId="2A0675CC" w14:textId="209DD627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4 r</w:t>
            </w:r>
            <w:r w:rsidR="00484FE4">
              <w:rPr>
                <w:lang w:eastAsia="zh-CN"/>
              </w:rPr>
              <w:t>easons</w:t>
            </w:r>
            <w:r>
              <w:rPr>
                <w:lang w:eastAsia="zh-CN"/>
              </w:rPr>
              <w:t xml:space="preserve"> why</w:t>
            </w:r>
            <w:r w:rsidR="00484FE4">
              <w:rPr>
                <w:lang w:eastAsia="zh-CN"/>
              </w:rPr>
              <w:t xml:space="preserve"> this is my favourite place</w:t>
            </w:r>
          </w:p>
        </w:tc>
      </w:tr>
      <w:tr w:rsidR="00484FE4" w:rsidTr="00484FE4" w14:paraId="7E85017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7" w:type="dxa"/>
          </w:tcPr>
          <w:p w:rsidR="00484FE4" w:rsidP="00B87465" w:rsidRDefault="00484FE4" w14:paraId="667A275A" w14:textId="70DA8608">
            <w:pPr>
              <w:rPr>
                <w:lang w:eastAsia="zh-CN"/>
              </w:rPr>
            </w:pPr>
          </w:p>
          <w:p w:rsidR="00484FE4" w:rsidP="00B87465" w:rsidRDefault="00484FE4" w14:paraId="46F743A0" w14:textId="77777777">
            <w:pPr>
              <w:rPr>
                <w:lang w:eastAsia="zh-CN"/>
              </w:rPr>
            </w:pPr>
          </w:p>
          <w:p w:rsidR="00484FE4" w:rsidP="00B87465" w:rsidRDefault="00484FE4" w14:paraId="7A20D9E3" w14:textId="34E4C21B">
            <w:pPr>
              <w:rPr>
                <w:lang w:eastAsia="zh-CN"/>
              </w:rPr>
            </w:pPr>
          </w:p>
        </w:tc>
        <w:tc>
          <w:tcPr>
            <w:tcW w:w="5028" w:type="dxa"/>
          </w:tcPr>
          <w:p w:rsidR="00484FE4" w:rsidP="00B87465" w:rsidRDefault="00484FE4" w14:paraId="5953CA4E" w14:textId="75A2B7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484FE4" w:rsidTr="00484FE4" w14:paraId="150EB9CF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7" w:type="dxa"/>
          </w:tcPr>
          <w:p w:rsidR="00484FE4" w:rsidP="00B87465" w:rsidRDefault="00484FE4" w14:paraId="0D93A008" w14:textId="4CDE7569">
            <w:pPr>
              <w:rPr>
                <w:lang w:eastAsia="zh-CN"/>
              </w:rPr>
            </w:pPr>
          </w:p>
          <w:p w:rsidR="00484FE4" w:rsidP="00B87465" w:rsidRDefault="00484FE4" w14:paraId="6E0994CA" w14:textId="77777777">
            <w:pPr>
              <w:rPr>
                <w:lang w:eastAsia="zh-CN"/>
              </w:rPr>
            </w:pPr>
          </w:p>
          <w:p w:rsidR="00484FE4" w:rsidP="00B87465" w:rsidRDefault="00484FE4" w14:paraId="4F95A74A" w14:textId="4FAD15BE">
            <w:pPr>
              <w:rPr>
                <w:lang w:eastAsia="zh-CN"/>
              </w:rPr>
            </w:pPr>
          </w:p>
        </w:tc>
        <w:tc>
          <w:tcPr>
            <w:tcW w:w="5028" w:type="dxa"/>
          </w:tcPr>
          <w:p w:rsidR="00484FE4" w:rsidP="00B87465" w:rsidRDefault="00484FE4" w14:paraId="3B3FAE4E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</w:tbl>
    <w:p w:rsidR="00484FE4" w:rsidP="00B87465" w:rsidRDefault="00484FE4" w14:paraId="0D3DBD04" w14:textId="09BC4206">
      <w:pPr>
        <w:rPr>
          <w:lang w:eastAsia="zh-CN"/>
        </w:rPr>
      </w:pPr>
    </w:p>
    <w:p w:rsidR="00484FE4" w:rsidP="00484FE4" w:rsidRDefault="00484FE4" w14:paraId="50B4DBDE" w14:textId="73AF95EF">
      <w:pPr>
        <w:pStyle w:val="Title"/>
      </w:pPr>
      <w:r w:rsidR="01E7EA64">
        <w:rPr/>
        <w:t>HSIE:</w:t>
      </w:r>
      <w:r w:rsidR="00484FE4">
        <w:rPr/>
        <w:t xml:space="preserve"> Geography </w:t>
      </w:r>
      <w:r w:rsidR="6E280C70">
        <w:rPr/>
        <w:t xml:space="preserve">ES1 </w:t>
      </w:r>
      <w:r w:rsidR="00484FE4">
        <w:rPr/>
        <w:t>worksheet 3</w:t>
      </w:r>
    </w:p>
    <w:p w:rsidRPr="00E13D6C" w:rsidR="00484FE4" w:rsidP="00484FE4" w:rsidRDefault="00484FE4" w14:paraId="4563A47F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 xml:space="preserve">Name: </w:t>
      </w:r>
    </w:p>
    <w:p w:rsidRPr="00E13D6C" w:rsidR="00484FE4" w:rsidP="00484FE4" w:rsidRDefault="00484FE4" w14:paraId="1AAA759B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:rsidR="00534775" w:rsidP="00534775" w:rsidRDefault="00534775" w14:paraId="36BD253B" w14:textId="4DEF4B00">
      <w:pPr>
        <w:pStyle w:val="Heading2"/>
      </w:pPr>
      <w:r>
        <w:t>Other peoples’ favourite places</w:t>
      </w:r>
    </w:p>
    <w:p w:rsidR="00484FE4" w:rsidP="00B87465" w:rsidRDefault="00484FE4" w14:paraId="6F232D37" w14:textId="6D8587F1">
      <w:pPr>
        <w:rPr>
          <w:lang w:eastAsia="zh-CN"/>
        </w:rPr>
      </w:pPr>
      <w:r>
        <w:rPr>
          <w:lang w:eastAsia="zh-CN"/>
        </w:rPr>
        <w:t>Everyone has different special places. Circle the reason in the pictures why these children might have these as their favourite places.</w:t>
      </w:r>
    </w:p>
    <w:tbl>
      <w:tblPr>
        <w:tblStyle w:val="Tableheader"/>
        <w:tblW w:w="0" w:type="auto"/>
        <w:tblLook w:val="04A0" w:firstRow="1" w:lastRow="0" w:firstColumn="1" w:lastColumn="0" w:noHBand="0" w:noVBand="1"/>
      </w:tblPr>
      <w:tblGrid>
        <w:gridCol w:w="4790"/>
        <w:gridCol w:w="5215"/>
      </w:tblGrid>
      <w:tr w:rsidR="00484FE4" w:rsidTr="00606B4C" w14:paraId="05102E8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05" w:type="dxa"/>
            <w:gridSpan w:val="2"/>
          </w:tcPr>
          <w:p w:rsidR="00484FE4" w:rsidP="00B87465" w:rsidRDefault="00484FE4" w14:paraId="759F8DCF" w14:textId="18BF5F74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Other peoples’ favourite places</w:t>
            </w:r>
          </w:p>
        </w:tc>
      </w:tr>
      <w:tr w:rsidR="00606B4C" w:rsidTr="00606B4C" w14:paraId="1637EA8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0" w:type="dxa"/>
          </w:tcPr>
          <w:p w:rsidR="00484FE4" w:rsidP="00B87465" w:rsidRDefault="00606B4C" w14:paraId="7C39DDF8" w14:textId="17A47016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639F6920" wp14:editId="68592995">
                      <wp:simplePos x="0" y="0"/>
                      <wp:positionH relativeFrom="column">
                        <wp:posOffset>1144905</wp:posOffset>
                      </wp:positionH>
                      <wp:positionV relativeFrom="paragraph">
                        <wp:posOffset>8255</wp:posOffset>
                      </wp:positionV>
                      <wp:extent cx="1816100" cy="850900"/>
                      <wp:effectExtent l="133350" t="0" r="12700" b="44450"/>
                      <wp:wrapNone/>
                      <wp:docPr id="18" name="Cloud Callout 18" descr="Thought bubble I like to read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6100" cy="850900"/>
                              </a:xfrm>
                              <a:prstGeom prst="cloudCallout">
                                <a:avLst>
                                  <a:gd name="adj1" fmla="val -55833"/>
                                  <a:gd name="adj2" fmla="val -44933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4FE4" w:rsidP="00484FE4" w:rsidRDefault="00484FE4" w14:paraId="47B32A49" w14:textId="77777777">
                                  <w:pPr>
                                    <w:jc w:val="center"/>
                                  </w:pPr>
                                  <w:r>
                                    <w:t>I love to read!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 w14:anchorId="639F6920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textboxrect="2977,3262,17087,17337" o:connecttype="custom" o:connectlocs="67,10800;10800,21577;21582,10800;10800,1235;@38,@39" o:extrusionok="f"/>
                      <v:handles>
                        <v:h position="#0,#1"/>
                      </v:handles>
                      <o:complex v:ext="view"/>
                    </v:shapetype>
                    <v:shape id="Cloud Callout 18" style="position:absolute;margin-left:90.15pt;margin-top:.65pt;width:143pt;height:6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Thought bubble I like to read" o:spid="_x0000_s1026" fillcolor="#4472c4" strokecolor="#2f528f" strokeweight="1pt" type="#_x0000_t106" adj="-1260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">
                      <v:stroke joinstyle="miter"/>
                      <v:textbox>
                        <w:txbxContent>
                          <w:p w:rsidR="00484FE4" w:rsidP="00484FE4" w:rsidRDefault="00484FE4" w14:paraId="47B32A49" w14:textId="77777777">
                            <w:pPr>
                              <w:jc w:val="center"/>
                            </w:pPr>
                            <w:r>
                              <w:t>I love to read!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 wp14:anchorId="20EC9E58" wp14:editId="0F23A2C7">
                  <wp:extent cx="1032095" cy="818396"/>
                  <wp:effectExtent l="0" t="0" r="0" b="1270"/>
                  <wp:docPr id="17" name="Picture 17" descr="Girl face with brown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irl-311782_960_720[1].png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84" cy="825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6B4C" w:rsidP="00B87465" w:rsidRDefault="00606B4C" w14:paraId="58D56295" w14:textId="0F587520">
            <w:pPr>
              <w:rPr>
                <w:b w:val="0"/>
                <w:sz w:val="10"/>
                <w:szCs w:val="10"/>
                <w:lang w:eastAsia="zh-CN"/>
              </w:rPr>
            </w:pPr>
            <w:r w:rsidRPr="00606B4C">
              <w:rPr>
                <w:noProof/>
                <w:sz w:val="10"/>
                <w:szCs w:val="10"/>
                <w:lang w:eastAsia="en-AU"/>
              </w:rPr>
              <w:drawing>
                <wp:anchor distT="0" distB="0" distL="114300" distR="114300" simplePos="0" relativeHeight="251745280" behindDoc="1" locked="0" layoutInCell="1" allowOverlap="1" wp14:anchorId="17ACB8BE" wp14:editId="663009E6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294005</wp:posOffset>
                  </wp:positionV>
                  <wp:extent cx="2171700" cy="1355725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411" y="21246"/>
                      <wp:lineTo x="21411" y="0"/>
                      <wp:lineTo x="0" y="0"/>
                    </wp:wrapPolygon>
                  </wp:wrapTight>
                  <wp:docPr id="225" name="Picture 225" descr="Home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helves-of-style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13">
              <w:r w:rsidRPr="00606B4C">
                <w:rPr>
                  <w:rStyle w:val="Hyperlink"/>
                  <w:sz w:val="10"/>
                  <w:szCs w:val="10"/>
                </w:rPr>
                <w:t>https://cdn.pixabay.com/photo/2014/04/03/11/07/girl-311782_960_720.png</w:t>
              </w:r>
            </w:hyperlink>
          </w:p>
          <w:p w:rsidR="00606B4C" w:rsidP="00606B4C" w:rsidRDefault="00606B4C" w14:paraId="13183754" w14:textId="31667E5B">
            <w:pPr>
              <w:rPr>
                <w:sz w:val="10"/>
                <w:szCs w:val="10"/>
                <w:lang w:eastAsia="zh-CN"/>
              </w:rPr>
            </w:pPr>
          </w:p>
          <w:p w:rsidRPr="00606B4C" w:rsidR="00606B4C" w:rsidP="00606B4C" w:rsidRDefault="00606B4C" w14:paraId="6421D5CE" w14:textId="77777777">
            <w:pPr>
              <w:rPr>
                <w:sz w:val="10"/>
                <w:szCs w:val="10"/>
                <w:lang w:eastAsia="zh-CN"/>
              </w:rPr>
            </w:pPr>
          </w:p>
          <w:p w:rsidRPr="00606B4C" w:rsidR="00606B4C" w:rsidP="00606B4C" w:rsidRDefault="00606B4C" w14:paraId="7D5A5A4C" w14:textId="77777777">
            <w:pPr>
              <w:rPr>
                <w:sz w:val="10"/>
                <w:szCs w:val="10"/>
                <w:lang w:eastAsia="zh-CN"/>
              </w:rPr>
            </w:pPr>
          </w:p>
          <w:p w:rsidRPr="00606B4C" w:rsidR="00606B4C" w:rsidP="00606B4C" w:rsidRDefault="00606B4C" w14:paraId="5859070E" w14:textId="77777777">
            <w:pPr>
              <w:rPr>
                <w:sz w:val="10"/>
                <w:szCs w:val="10"/>
                <w:lang w:eastAsia="zh-CN"/>
              </w:rPr>
            </w:pPr>
          </w:p>
          <w:p w:rsidRPr="00606B4C" w:rsidR="00606B4C" w:rsidP="00606B4C" w:rsidRDefault="00606B4C" w14:paraId="7CA97014" w14:textId="77777777">
            <w:pPr>
              <w:rPr>
                <w:sz w:val="10"/>
                <w:szCs w:val="10"/>
                <w:lang w:eastAsia="zh-CN"/>
              </w:rPr>
            </w:pPr>
          </w:p>
          <w:p w:rsidRPr="00606B4C" w:rsidR="00606B4C" w:rsidP="00606B4C" w:rsidRDefault="00606B4C" w14:paraId="59B4F294" w14:textId="77777777">
            <w:pPr>
              <w:rPr>
                <w:sz w:val="10"/>
                <w:szCs w:val="10"/>
                <w:lang w:eastAsia="zh-CN"/>
              </w:rPr>
            </w:pPr>
          </w:p>
          <w:p w:rsidRPr="00606B4C" w:rsidR="00606B4C" w:rsidP="00606B4C" w:rsidRDefault="00606B4C" w14:paraId="440A4825" w14:textId="0B3DB77D">
            <w:pPr>
              <w:rPr>
                <w:sz w:val="10"/>
                <w:szCs w:val="10"/>
                <w:lang w:eastAsia="zh-CN"/>
              </w:rPr>
            </w:pPr>
          </w:p>
          <w:p w:rsidRPr="00606B4C" w:rsidR="00606B4C" w:rsidP="00606B4C" w:rsidRDefault="00606B4C" w14:paraId="7FF55605" w14:textId="77777777">
            <w:pPr>
              <w:rPr>
                <w:sz w:val="10"/>
                <w:szCs w:val="10"/>
                <w:lang w:eastAsia="zh-CN"/>
              </w:rPr>
            </w:pPr>
          </w:p>
          <w:p w:rsidRPr="00606B4C" w:rsidR="00606B4C" w:rsidP="00606B4C" w:rsidRDefault="00606B4C" w14:paraId="3B601AED" w14:textId="77777777">
            <w:pPr>
              <w:rPr>
                <w:sz w:val="10"/>
                <w:szCs w:val="10"/>
                <w:lang w:eastAsia="zh-CN"/>
              </w:rPr>
            </w:pPr>
          </w:p>
          <w:p w:rsidRPr="00606B4C" w:rsidR="00606B4C" w:rsidP="00606B4C" w:rsidRDefault="00606B4C" w14:paraId="21007552" w14:textId="77777777">
            <w:pPr>
              <w:rPr>
                <w:sz w:val="10"/>
                <w:szCs w:val="10"/>
                <w:lang w:eastAsia="zh-CN"/>
              </w:rPr>
            </w:pPr>
          </w:p>
          <w:p w:rsidRPr="00606B4C" w:rsidR="00606B4C" w:rsidP="00606B4C" w:rsidRDefault="00606B4C" w14:paraId="380A939C" w14:textId="77777777">
            <w:pPr>
              <w:rPr>
                <w:sz w:val="10"/>
                <w:szCs w:val="10"/>
                <w:lang w:eastAsia="zh-CN"/>
              </w:rPr>
            </w:pPr>
          </w:p>
          <w:p w:rsidRPr="00606B4C" w:rsidR="00606B4C" w:rsidP="00606B4C" w:rsidRDefault="00606B4C" w14:paraId="54A5A5A8" w14:textId="77777777">
            <w:pPr>
              <w:rPr>
                <w:sz w:val="10"/>
                <w:szCs w:val="10"/>
                <w:lang w:eastAsia="zh-CN"/>
              </w:rPr>
            </w:pPr>
          </w:p>
          <w:p w:rsidRPr="00606B4C" w:rsidR="00606B4C" w:rsidP="00606B4C" w:rsidRDefault="00606B4C" w14:paraId="3CF7D342" w14:textId="08834DDF">
            <w:pPr>
              <w:rPr>
                <w:sz w:val="10"/>
                <w:szCs w:val="10"/>
                <w:lang w:eastAsia="zh-CN"/>
              </w:rPr>
            </w:pPr>
          </w:p>
          <w:p w:rsidRPr="00606B4C" w:rsidR="00606B4C" w:rsidP="00606B4C" w:rsidRDefault="00606B4C" w14:paraId="1659A645" w14:textId="77777777">
            <w:pPr>
              <w:rPr>
                <w:sz w:val="10"/>
                <w:szCs w:val="10"/>
                <w:lang w:eastAsia="zh-CN"/>
              </w:rPr>
            </w:pPr>
          </w:p>
          <w:p w:rsidRPr="00606B4C" w:rsidR="00606B4C" w:rsidP="00606B4C" w:rsidRDefault="00CF336F" w14:paraId="775776DA" w14:textId="6A2C445F">
            <w:pPr>
              <w:rPr>
                <w:sz w:val="10"/>
                <w:szCs w:val="10"/>
                <w:lang w:eastAsia="zh-CN"/>
              </w:rPr>
            </w:pPr>
            <w:hyperlink w:history="1" r:id="rId14">
              <w:r w:rsidRPr="00606B4C" w:rsidR="00606B4C">
                <w:rPr>
                  <w:rStyle w:val="Hyperlink"/>
                  <w:sz w:val="10"/>
                  <w:szCs w:val="10"/>
                </w:rPr>
                <w:t>https://3.bp.blogspot.com/-F52yv9ZJPZw/WFxybt1up_I/AAAAAAAAbqk/08S1q1DR-uo47E-fpaQjI8S_AAHRdxejgCEw/s1600/shelves-of-style.jpg</w:t>
              </w:r>
            </w:hyperlink>
          </w:p>
          <w:p w:rsidRPr="00606B4C" w:rsidR="00484FE4" w:rsidP="00606B4C" w:rsidRDefault="00484FE4" w14:paraId="4F920B0A" w14:textId="084C6F53">
            <w:pPr>
              <w:rPr>
                <w:sz w:val="10"/>
                <w:szCs w:val="10"/>
                <w:lang w:eastAsia="zh-CN"/>
              </w:rPr>
            </w:pPr>
          </w:p>
        </w:tc>
        <w:tc>
          <w:tcPr>
            <w:tcW w:w="5215" w:type="dxa"/>
          </w:tcPr>
          <w:p w:rsidRPr="00606B4C" w:rsidR="00606B4C" w:rsidP="00B87465" w:rsidRDefault="00606B4C" w14:paraId="0D33C5CC" w14:textId="7790C6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  <w:lang w:eastAsia="zh-CN"/>
              </w:rPr>
            </w:pPr>
            <w:r w:rsidRPr="00606B4C">
              <w:rPr>
                <w:noProof/>
                <w:sz w:val="10"/>
                <w:szCs w:val="1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81215E3" wp14:editId="5140BB99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53975</wp:posOffset>
                      </wp:positionV>
                      <wp:extent cx="2152650" cy="971550"/>
                      <wp:effectExtent l="171450" t="0" r="19050" b="38100"/>
                      <wp:wrapNone/>
                      <wp:docPr id="234" name="Cloud Callout 234" descr="Thought bubble I'm great at swimming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971550"/>
                              </a:xfrm>
                              <a:prstGeom prst="cloudCallout">
                                <a:avLst>
                                  <a:gd name="adj1" fmla="val -55936"/>
                                  <a:gd name="adj2" fmla="val -43623"/>
                                </a:avLst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06B4C" w:rsidP="00606B4C" w:rsidRDefault="00606B4C" w14:paraId="746F3079" w14:textId="027F4E54">
                                  <w:pPr>
                                    <w:jc w:val="center"/>
                                  </w:pPr>
                                  <w:r>
                                    <w:t>I’m great at swimming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shape id="Cloud Callout 234" style="position:absolute;margin-left:70.4pt;margin-top:4.25pt;width:169.5pt;height:76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Thought bubble I'm great at swimming" o:spid="_x0000_s1027" fillcolor="#c45911 [2405]" strokecolor="#1f3763 [1604]" strokeweight="1pt" type="#_x0000_t106" adj="-1282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" w14:anchorId="081215E3">
                      <v:stroke joinstyle="miter"/>
                      <v:textbox>
                        <w:txbxContent>
                          <w:p w:rsidR="00606B4C" w:rsidP="00606B4C" w:rsidRDefault="00606B4C" w14:paraId="746F3079" w14:textId="027F4E54">
                            <w:pPr>
                              <w:jc w:val="center"/>
                            </w:pPr>
                            <w:r>
                              <w:t>I’m great at swimming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6B4C">
              <w:rPr>
                <w:noProof/>
                <w:sz w:val="10"/>
                <w:szCs w:val="10"/>
                <w:lang w:eastAsia="en-AU"/>
              </w:rPr>
              <w:drawing>
                <wp:inline distT="0" distB="0" distL="0" distR="0" wp14:anchorId="7811BF7A" wp14:editId="3ACA5224">
                  <wp:extent cx="838200" cy="951899"/>
                  <wp:effectExtent l="0" t="0" r="0" b="635"/>
                  <wp:docPr id="233" name="Picture 233" descr="Boy face blonde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blonde-31103_960_720[1].png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47" cy="95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06B4C" w:rsidR="00606B4C" w:rsidP="00606B4C" w:rsidRDefault="00CF336F" w14:paraId="3A53F16B" w14:textId="450E7E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  <w:lang w:eastAsia="zh-CN"/>
              </w:rPr>
            </w:pPr>
            <w:hyperlink w:history="1" r:id="rId16">
              <w:r w:rsidRPr="00606B4C" w:rsidR="00606B4C">
                <w:rPr>
                  <w:rStyle w:val="Hyperlink"/>
                  <w:sz w:val="10"/>
                  <w:szCs w:val="10"/>
                </w:rPr>
                <w:t>https://cdn.pixabay.com/photo/2012/04/13/00/04/blonde-31103_960_720.png</w:t>
              </w:r>
            </w:hyperlink>
          </w:p>
          <w:p w:rsidRPr="00606B4C" w:rsidR="00606B4C" w:rsidP="00606B4C" w:rsidRDefault="00606B4C" w14:paraId="02D40E76" w14:textId="207678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  <w:lang w:eastAsia="zh-CN"/>
              </w:rPr>
            </w:pPr>
          </w:p>
          <w:p w:rsidRPr="00606B4C" w:rsidR="00606B4C" w:rsidP="00606B4C" w:rsidRDefault="00072338" w14:paraId="2F3194C8" w14:textId="02FB7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  <w:lang w:eastAsia="zh-CN"/>
              </w:rPr>
            </w:pPr>
            <w:r w:rsidRPr="00606B4C">
              <w:rPr>
                <w:noProof/>
                <w:sz w:val="10"/>
                <w:szCs w:val="10"/>
                <w:lang w:eastAsia="en-AU"/>
              </w:rPr>
              <w:drawing>
                <wp:inline distT="0" distB="0" distL="0" distR="0" wp14:anchorId="5B13A063" wp14:editId="57A6D6E2">
                  <wp:extent cx="2029119" cy="1640205"/>
                  <wp:effectExtent l="0" t="0" r="9525" b="0"/>
                  <wp:docPr id="237" name="Picture 237" descr="Backyard with swimming p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Small-Backyard-Pool-Woohome-3[1]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428" cy="164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06B4C" w:rsidR="00606B4C" w:rsidP="00606B4C" w:rsidRDefault="00CF336F" w14:paraId="6C6E7B5D" w14:textId="648C9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  <w:lang w:eastAsia="zh-CN"/>
              </w:rPr>
            </w:pPr>
            <w:hyperlink w:history="1" r:id="rId18">
              <w:r w:rsidRPr="00606B4C" w:rsidR="00606B4C">
                <w:rPr>
                  <w:rStyle w:val="Hyperlink"/>
                  <w:sz w:val="10"/>
                  <w:szCs w:val="10"/>
                </w:rPr>
                <w:t>http://www.woohome.com/wp-content/uploads/2015/05/Small-Backyard-Pool-Woohome-3.jpg</w:t>
              </w:r>
            </w:hyperlink>
          </w:p>
        </w:tc>
      </w:tr>
      <w:tr w:rsidR="00606B4C" w:rsidTr="00606B4C" w14:paraId="37D6F28B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0" w:type="dxa"/>
          </w:tcPr>
          <w:p w:rsidRPr="006805F5" w:rsidR="00484FE4" w:rsidP="00B87465" w:rsidRDefault="006805F5" w14:paraId="7A2CA7C3" w14:textId="2F9739A8">
            <w:pPr>
              <w:rPr>
                <w:b w:val="0"/>
                <w:sz w:val="10"/>
                <w:szCs w:val="10"/>
                <w:lang w:eastAsia="zh-CN"/>
              </w:rPr>
            </w:pPr>
            <w:r w:rsidRPr="006805F5">
              <w:rPr>
                <w:noProof/>
                <w:sz w:val="10"/>
                <w:szCs w:val="10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51424" behindDoc="1" locked="0" layoutInCell="1" allowOverlap="1" wp14:anchorId="4CD3E7FE" wp14:editId="6E436618">
                      <wp:simplePos x="0" y="0"/>
                      <wp:positionH relativeFrom="column">
                        <wp:posOffset>954405</wp:posOffset>
                      </wp:positionH>
                      <wp:positionV relativeFrom="paragraph">
                        <wp:posOffset>-1046480</wp:posOffset>
                      </wp:positionV>
                      <wp:extent cx="2000250" cy="974090"/>
                      <wp:effectExtent l="133350" t="0" r="19050" b="35560"/>
                      <wp:wrapTight wrapText="bothSides">
                        <wp:wrapPolygon edited="0">
                          <wp:start x="11931" y="0"/>
                          <wp:lineTo x="-1440" y="0"/>
                          <wp:lineTo x="-1440" y="6759"/>
                          <wp:lineTo x="-411" y="6759"/>
                          <wp:lineTo x="0" y="20276"/>
                          <wp:lineTo x="4320" y="20276"/>
                          <wp:lineTo x="4320" y="21966"/>
                          <wp:lineTo x="10080" y="21966"/>
                          <wp:lineTo x="12137" y="21966"/>
                          <wp:lineTo x="12343" y="21966"/>
                          <wp:lineTo x="14606" y="20276"/>
                          <wp:lineTo x="21394" y="13940"/>
                          <wp:lineTo x="21394" y="13518"/>
                          <wp:lineTo x="21600" y="7181"/>
                          <wp:lineTo x="21600" y="6759"/>
                          <wp:lineTo x="18309" y="422"/>
                          <wp:lineTo x="18103" y="0"/>
                          <wp:lineTo x="11931" y="0"/>
                        </wp:wrapPolygon>
                      </wp:wrapTight>
                      <wp:docPr id="34" name="Cloud Callout 34" descr="Thought bubble I love watching movi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974090"/>
                              </a:xfrm>
                              <a:prstGeom prst="cloudCallout">
                                <a:avLst>
                                  <a:gd name="adj1" fmla="val -54748"/>
                                  <a:gd name="adj2" fmla="val -28963"/>
                                </a:avLst>
                              </a:prstGeom>
                              <a:solidFill>
                                <a:srgbClr val="92D05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84FE4" w:rsidP="00484FE4" w:rsidRDefault="00484FE4" w14:paraId="39BDB92E" w14:textId="2D9B1D81">
                                  <w:pPr>
                                    <w:jc w:val="center"/>
                                  </w:pPr>
                                  <w:r>
                                    <w:t xml:space="preserve">I love watching </w:t>
                                  </w:r>
                                  <w:r w:rsidR="00B85ADB">
                                    <w:t xml:space="preserve">old </w:t>
                                  </w:r>
                                  <w:r>
                                    <w:t>movies!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 w14:anchorId="4CD3E7F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textboxrect="2977,3262,17087,17337" o:connecttype="custom" o:connectlocs="67,10800;10800,21577;21582,10800;10800,1235;@38,@39" o:extrusionok="f"/>
                      <v:handles>
                        <v:h position="#0,#1"/>
                      </v:handles>
                      <o:complex v:ext="view"/>
                    </v:shapetype>
                    <v:shape id="Cloud Callout 34" style="position:absolute;margin-left:75.15pt;margin-top:-82.4pt;width:157.5pt;height:76.7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Thought bubble I love watching movies" o:spid="_x0000_s1028" fillcolor="#92d050" strokecolor="#2f528f" strokeweight="1pt" type="#_x0000_t106" adj="-1026,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">
                      <v:stroke joinstyle="miter"/>
                      <v:textbox>
                        <w:txbxContent>
                          <w:p w:rsidR="00484FE4" w:rsidP="00484FE4" w:rsidRDefault="00484FE4" w14:paraId="39BDB92E" w14:textId="2D9B1D81">
                            <w:pPr>
                              <w:jc w:val="center"/>
                            </w:pPr>
                            <w:r>
                              <w:t xml:space="preserve">I love watching </w:t>
                            </w:r>
                            <w:r w:rsidR="00B85ADB">
                              <w:t xml:space="preserve">old </w:t>
                            </w:r>
                            <w:r>
                              <w:t>movies!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hyperlink w:history="1" r:id="rId19">
              <w:r w:rsidRPr="006805F5">
                <w:rPr>
                  <w:rStyle w:val="Hyperlink"/>
                  <w:sz w:val="10"/>
                  <w:szCs w:val="10"/>
                </w:rPr>
                <w:t>https://cdn.pixabay.com/photo/2014/04/02/10/50/head-304719_960_720.png</w:t>
              </w:r>
            </w:hyperlink>
            <w:r w:rsidRPr="006805F5">
              <w:rPr>
                <w:noProof/>
                <w:sz w:val="10"/>
                <w:szCs w:val="10"/>
                <w:lang w:eastAsia="en-AU"/>
              </w:rPr>
              <w:drawing>
                <wp:anchor distT="0" distB="0" distL="114300" distR="114300" simplePos="0" relativeHeight="251749376" behindDoc="1" locked="0" layoutInCell="1" allowOverlap="1" wp14:anchorId="125B7EF7" wp14:editId="3DC0F05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-800100</wp:posOffset>
                  </wp:positionV>
                  <wp:extent cx="859790" cy="967105"/>
                  <wp:effectExtent l="0" t="0" r="0" b="4445"/>
                  <wp:wrapTight wrapText="bothSides">
                    <wp:wrapPolygon edited="0">
                      <wp:start x="6700" y="0"/>
                      <wp:lineTo x="4786" y="851"/>
                      <wp:lineTo x="0" y="5531"/>
                      <wp:lineTo x="0" y="21274"/>
                      <wp:lineTo x="21058" y="21274"/>
                      <wp:lineTo x="21058" y="5531"/>
                      <wp:lineTo x="16750" y="1702"/>
                      <wp:lineTo x="13400" y="0"/>
                      <wp:lineTo x="6700" y="0"/>
                    </wp:wrapPolygon>
                  </wp:wrapTight>
                  <wp:docPr id="27" name="Picture 27" descr="Blonde girl face with pig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ead-304719_960_720[1].png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484FE4" w:rsidR="00484FE4" w:rsidP="00484FE4" w:rsidRDefault="006805F5" w14:paraId="15045BBE" w14:textId="6EA89D97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5B2A7BC" wp14:editId="6A4E8AFC">
                  <wp:extent cx="2336800" cy="1314552"/>
                  <wp:effectExtent l="0" t="0" r="6350" b="0"/>
                  <wp:docPr id="35" name="Picture 35" descr="Lounge room with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tv-room-647010_960_720[1].jpg"/>
                          <pic:cNvPicPr/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717" cy="132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34775" w:rsidR="00484FE4" w:rsidP="00484FE4" w:rsidRDefault="006805F5" w14:paraId="258CFBBE" w14:textId="69F30BB3">
            <w:pPr>
              <w:rPr>
                <w:sz w:val="10"/>
                <w:szCs w:val="10"/>
                <w:lang w:eastAsia="zh-CN"/>
              </w:rPr>
            </w:pPr>
            <w:r w:rsidRPr="00534775">
              <w:rPr>
                <w:sz w:val="10"/>
                <w:szCs w:val="10"/>
              </w:rPr>
              <w:t>https://cdn.pixabay.com/photo/2015/02/24/02/01/tv-room-647010_960_720.jpg</w:t>
            </w:r>
          </w:p>
        </w:tc>
        <w:tc>
          <w:tcPr>
            <w:tcW w:w="5215" w:type="dxa"/>
          </w:tcPr>
          <w:p w:rsidR="00606B4C" w:rsidP="00B87465" w:rsidRDefault="00606B4C" w14:paraId="1E2CCD91" w14:textId="3A83A5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59616" behindDoc="1" locked="0" layoutInCell="1" allowOverlap="1" wp14:anchorId="387549F6" wp14:editId="2063322E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70485</wp:posOffset>
                      </wp:positionV>
                      <wp:extent cx="2000250" cy="967105"/>
                      <wp:effectExtent l="361950" t="0" r="19050" b="42545"/>
                      <wp:wrapTight wrapText="bothSides">
                        <wp:wrapPolygon edited="0">
                          <wp:start x="11931" y="0"/>
                          <wp:lineTo x="-3909" y="0"/>
                          <wp:lineTo x="-3909" y="6808"/>
                          <wp:lineTo x="-1440" y="6808"/>
                          <wp:lineTo x="-1440" y="13615"/>
                          <wp:lineTo x="206" y="13615"/>
                          <wp:lineTo x="0" y="20423"/>
                          <wp:lineTo x="4320" y="20423"/>
                          <wp:lineTo x="6377" y="22125"/>
                          <wp:lineTo x="10080" y="22125"/>
                          <wp:lineTo x="12137" y="22125"/>
                          <wp:lineTo x="12343" y="22125"/>
                          <wp:lineTo x="14194" y="20423"/>
                          <wp:lineTo x="14400" y="20423"/>
                          <wp:lineTo x="21394" y="13615"/>
                          <wp:lineTo x="21600" y="7233"/>
                          <wp:lineTo x="21600" y="6808"/>
                          <wp:lineTo x="18309" y="425"/>
                          <wp:lineTo x="18103" y="0"/>
                          <wp:lineTo x="11931" y="0"/>
                        </wp:wrapPolygon>
                      </wp:wrapTight>
                      <wp:docPr id="37" name="Cloud Callout 37" descr="Thought bubble my feet get cold in wint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967105"/>
                              </a:xfrm>
                              <a:prstGeom prst="cloudCallout">
                                <a:avLst>
                                  <a:gd name="adj1" fmla="val -65859"/>
                                  <a:gd name="adj2" fmla="val -31026"/>
                                </a:avLst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06B4C" w:rsidP="00606B4C" w:rsidRDefault="00606B4C" w14:paraId="26778615" w14:textId="77777777">
                                  <w:pPr>
                                    <w:jc w:val="center"/>
                                  </w:pPr>
                                  <w:r>
                                    <w:t>My feet get cold in winter!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>
                  <w:pict>
                    <v:shape id="Cloud Callout 37" style="position:absolute;margin-left:92.15pt;margin-top:5.55pt;width:157.5pt;height:76.1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Thought bubble my feet get cold in winter" o:spid="_x0000_s1029" fillcolor="#00b0f0" strokecolor="#2f528f" strokeweight="1pt" type="#_x0000_t106" adj="-3426,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" w14:anchorId="387549F6">
                      <v:stroke joinstyle="miter"/>
                      <v:textbox>
                        <w:txbxContent>
                          <w:p w:rsidR="00606B4C" w:rsidP="00606B4C" w:rsidRDefault="00606B4C" w14:paraId="26778615" w14:textId="77777777">
                            <w:pPr>
                              <w:jc w:val="center"/>
                            </w:pPr>
                            <w:r>
                              <w:t>My feet get cold in winter!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757568" behindDoc="1" locked="0" layoutInCell="1" allowOverlap="1" wp14:anchorId="6940AAEF" wp14:editId="53EB1B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261620</wp:posOffset>
                  </wp:positionV>
                  <wp:extent cx="742315" cy="849630"/>
                  <wp:effectExtent l="0" t="0" r="635" b="7620"/>
                  <wp:wrapTight wrapText="bothSides">
                    <wp:wrapPolygon edited="0">
                      <wp:start x="6098" y="0"/>
                      <wp:lineTo x="0" y="3874"/>
                      <wp:lineTo x="0" y="13076"/>
                      <wp:lineTo x="554" y="15982"/>
                      <wp:lineTo x="6098" y="21309"/>
                      <wp:lineTo x="6652" y="21309"/>
                      <wp:lineTo x="14412" y="21309"/>
                      <wp:lineTo x="15521" y="21309"/>
                      <wp:lineTo x="19956" y="16466"/>
                      <wp:lineTo x="21064" y="13076"/>
                      <wp:lineTo x="21064" y="6296"/>
                      <wp:lineTo x="16630" y="484"/>
                      <wp:lineTo x="14967" y="0"/>
                      <wp:lineTo x="6098" y="0"/>
                    </wp:wrapPolygon>
                  </wp:wrapTight>
                  <wp:docPr id="36" name="Picture 36" descr="Boy face with red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oy-305593_960_720[1].png"/>
                          <pic:cNvPicPr/>
                        </pic:nvPicPr>
                        <pic:blipFill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6B4C" w:rsidP="00606B4C" w:rsidRDefault="00606B4C" w14:paraId="1E633C1A" w14:textId="1EF971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  <w:p w:rsidRPr="006805F5" w:rsidR="00606B4C" w:rsidP="00606B4C" w:rsidRDefault="00CF336F" w14:paraId="2BB9B8E0" w14:textId="253121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0"/>
                <w:szCs w:val="10"/>
                <w:lang w:eastAsia="zh-CN"/>
              </w:rPr>
            </w:pPr>
            <w:hyperlink w:history="1" r:id="rId23">
              <w:r w:rsidRPr="006805F5" w:rsidR="006805F5">
                <w:rPr>
                  <w:rStyle w:val="Hyperlink"/>
                  <w:sz w:val="10"/>
                  <w:szCs w:val="10"/>
                </w:rPr>
                <w:t>https://cdn.pixabay.com/photo/2014/04/02/11/13/boy-305593_960_720.png</w:t>
              </w:r>
            </w:hyperlink>
          </w:p>
          <w:p w:rsidRPr="00606B4C" w:rsidR="00606B4C" w:rsidP="00606B4C" w:rsidRDefault="006805F5" w14:paraId="174414C0" w14:textId="4AA0861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B44E90A" wp14:editId="202E65E7">
                  <wp:extent cx="2082800" cy="1382222"/>
                  <wp:effectExtent l="0" t="0" r="0" b="8890"/>
                  <wp:docPr id="238" name="Picture 238" descr="Lounge room with fire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livingroom3[1]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32" cy="139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34775" w:rsidR="00606B4C" w:rsidP="006805F5" w:rsidRDefault="00CF336F" w14:paraId="77F3BDE1" w14:textId="3EED0E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0"/>
                <w:szCs w:val="10"/>
                <w:lang w:eastAsia="zh-CN"/>
              </w:rPr>
            </w:pPr>
            <w:hyperlink w:history="1" r:id="rId25">
              <w:r w:rsidRPr="006805F5" w:rsidR="006805F5">
                <w:rPr>
                  <w:rStyle w:val="Hyperlink"/>
                  <w:sz w:val="10"/>
                  <w:szCs w:val="10"/>
                </w:rPr>
                <w:t>http://3.bp.blogspot.com/-_3LB0Oj8Hnw/TmeOSqTsOTI/AAAAAAAAGFU/IJ_tWLZuAI0/s1600/livingroom3.jpg</w:t>
              </w:r>
            </w:hyperlink>
          </w:p>
        </w:tc>
      </w:tr>
    </w:tbl>
    <w:p w:rsidR="00EF700A" w:rsidP="00EF700A" w:rsidRDefault="00EF700A" w14:paraId="3C0F7DDD" w14:textId="3507BF3D">
      <w:pPr>
        <w:pStyle w:val="Title"/>
      </w:pPr>
      <w:r w:rsidR="7651A44F">
        <w:rPr/>
        <w:t>HSIE:</w:t>
      </w:r>
      <w:r w:rsidR="00EF700A">
        <w:rPr/>
        <w:t xml:space="preserve"> Geography</w:t>
      </w:r>
      <w:r w:rsidR="5A48C4AC">
        <w:rPr/>
        <w:t xml:space="preserve"> ES1</w:t>
      </w:r>
      <w:r w:rsidR="00EF700A">
        <w:rPr/>
        <w:t xml:space="preserve"> worksheet 4</w:t>
      </w:r>
    </w:p>
    <w:p w:rsidRPr="00E13D6C" w:rsidR="00EF700A" w:rsidP="00EF700A" w:rsidRDefault="00EF700A" w14:paraId="395C5463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 xml:space="preserve">Name: </w:t>
      </w:r>
    </w:p>
    <w:p w:rsidRPr="00E13D6C" w:rsidR="00EF700A" w:rsidP="00EF700A" w:rsidRDefault="00EF700A" w14:paraId="261E3049" w14:textId="71C36EEB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:rsidR="00534775" w:rsidP="00534775" w:rsidRDefault="00534775" w14:paraId="17FA2A1D" w14:textId="21BAF6A2">
      <w:pPr>
        <w:pStyle w:val="Heading2"/>
      </w:pPr>
      <w:r>
        <w:t>Playground spaces</w:t>
      </w:r>
    </w:p>
    <w:p w:rsidR="00B87465" w:rsidP="00B87465" w:rsidRDefault="00534775" w14:paraId="1121BEC6" w14:textId="159CC9EF">
      <w:pPr>
        <w:rPr>
          <w:lang w:eastAsia="zh-CN"/>
        </w:rPr>
      </w:pPr>
      <w:r>
        <w:rPr>
          <w:lang w:eastAsia="zh-CN"/>
        </w:rPr>
        <w:t>Here is a</w:t>
      </w:r>
      <w:r w:rsidR="00EF700A">
        <w:rPr>
          <w:lang w:eastAsia="zh-CN"/>
        </w:rPr>
        <w:t xml:space="preserve"> playground from a primary school.</w:t>
      </w:r>
    </w:p>
    <w:p w:rsidR="00EF700A" w:rsidP="00B87465" w:rsidRDefault="00EF700A" w14:paraId="2396FE79" w14:textId="60BD960E">
      <w:pPr>
        <w:rPr>
          <w:lang w:eastAsia="zh-CN"/>
        </w:rPr>
      </w:pPr>
      <w:r>
        <w:rPr>
          <w:lang w:eastAsia="zh-CN"/>
        </w:rPr>
        <w:t>What pla</w:t>
      </w:r>
      <w:r w:rsidR="00534775">
        <w:rPr>
          <w:lang w:eastAsia="zh-CN"/>
        </w:rPr>
        <w:t>yground activities do you like the most? Which activities do you not like at all?</w:t>
      </w:r>
    </w:p>
    <w:p w:rsidR="00EF700A" w:rsidP="00EF700A" w:rsidRDefault="00534775" w14:paraId="5245399C" w14:textId="14026E51">
      <w:pPr>
        <w:rPr>
          <w:lang w:eastAsia="zh-CN"/>
        </w:rPr>
      </w:pPr>
      <w:r>
        <w:rPr>
          <w:noProof/>
          <w:lang w:eastAsia="en-AU"/>
        </w:rPr>
        <w:drawing>
          <wp:anchor distT="0" distB="0" distL="114300" distR="114300" simplePos="0" relativeHeight="251720704" behindDoc="1" locked="0" layoutInCell="1" allowOverlap="1" wp14:anchorId="248B518D" wp14:editId="3C4EE10F">
            <wp:simplePos x="0" y="0"/>
            <wp:positionH relativeFrom="column">
              <wp:posOffset>3810</wp:posOffset>
            </wp:positionH>
            <wp:positionV relativeFrom="paragraph">
              <wp:posOffset>99060</wp:posOffset>
            </wp:positionV>
            <wp:extent cx="6032500" cy="4105275"/>
            <wp:effectExtent l="0" t="0" r="6350" b="9525"/>
            <wp:wrapTight wrapText="bothSides">
              <wp:wrapPolygon edited="0">
                <wp:start x="0" y="0"/>
                <wp:lineTo x="0" y="21550"/>
                <wp:lineTo x="21555" y="21550"/>
                <wp:lineTo x="21555" y="0"/>
                <wp:lineTo x="0" y="0"/>
              </wp:wrapPolygon>
            </wp:wrapTight>
            <wp:docPr id="38" name="Picture 38" descr="School playground with equipment and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6CE" w:rsidP="00EF700A" w:rsidRDefault="00ED56CE" w14:paraId="34BE47B7" w14:textId="41A7FBBB">
      <w:pPr>
        <w:rPr>
          <w:lang w:eastAsia="zh-CN"/>
        </w:rPr>
      </w:pPr>
    </w:p>
    <w:p w:rsidR="00ED56CE" w:rsidP="00EF700A" w:rsidRDefault="00ED56CE" w14:paraId="6470FBD0" w14:textId="19961D5D">
      <w:pPr>
        <w:rPr>
          <w:lang w:eastAsia="zh-CN"/>
        </w:rPr>
      </w:pPr>
    </w:p>
    <w:p w:rsidR="00ED56CE" w:rsidP="00EF700A" w:rsidRDefault="00ED56CE" w14:paraId="2EF14A75" w14:textId="7B4559B0">
      <w:pPr>
        <w:rPr>
          <w:lang w:eastAsia="zh-CN"/>
        </w:rPr>
      </w:pPr>
    </w:p>
    <w:p w:rsidR="00ED56CE" w:rsidP="00EF700A" w:rsidRDefault="00ED56CE" w14:paraId="2E8E9CB7" w14:textId="6D3EBDAF">
      <w:pPr>
        <w:rPr>
          <w:lang w:eastAsia="zh-CN"/>
        </w:rPr>
      </w:pPr>
    </w:p>
    <w:p w:rsidR="00ED56CE" w:rsidP="00EF700A" w:rsidRDefault="00ED56CE" w14:paraId="1AFFCEA0" w14:textId="77777777">
      <w:pPr>
        <w:rPr>
          <w:lang w:eastAsia="zh-CN"/>
        </w:rPr>
      </w:pPr>
    </w:p>
    <w:p w:rsidR="00EF700A" w:rsidP="00EF700A" w:rsidRDefault="00EF700A" w14:paraId="527A05ED" w14:textId="1AE4E07B">
      <w:pPr>
        <w:rPr>
          <w:lang w:eastAsia="zh-CN"/>
        </w:rPr>
      </w:pPr>
    </w:p>
    <w:p w:rsidR="00ED56CE" w:rsidP="00ED56CE" w:rsidRDefault="00ED56CE" w14:paraId="4051E3E4" w14:textId="77777777">
      <w:pPr>
        <w:pStyle w:val="ListParagraph"/>
        <w:rPr>
          <w:lang w:eastAsia="zh-CN"/>
        </w:rPr>
      </w:pPr>
    </w:p>
    <w:p w:rsidR="00ED56CE" w:rsidP="00ED56CE" w:rsidRDefault="00ED56CE" w14:paraId="06DCC420" w14:textId="77777777">
      <w:pPr>
        <w:pStyle w:val="ListParagraph"/>
        <w:rPr>
          <w:lang w:eastAsia="zh-CN"/>
        </w:rPr>
      </w:pPr>
    </w:p>
    <w:p w:rsidR="00ED56CE" w:rsidP="00ED56CE" w:rsidRDefault="00ED56CE" w14:paraId="7D0B69F6" w14:textId="77777777">
      <w:pPr>
        <w:pStyle w:val="ListParagraph"/>
        <w:rPr>
          <w:lang w:eastAsia="zh-CN"/>
        </w:rPr>
      </w:pPr>
    </w:p>
    <w:p w:rsidR="00ED56CE" w:rsidP="00ED56CE" w:rsidRDefault="00ED56CE" w14:paraId="36D5397A" w14:textId="77777777">
      <w:pPr>
        <w:pStyle w:val="ListParagraph"/>
        <w:rPr>
          <w:lang w:eastAsia="zh-CN"/>
        </w:rPr>
      </w:pPr>
    </w:p>
    <w:p w:rsidR="00ED56CE" w:rsidP="00ED56CE" w:rsidRDefault="00ED56CE" w14:paraId="7377DD1C" w14:textId="77777777">
      <w:pPr>
        <w:pStyle w:val="ListParagraph"/>
        <w:rPr>
          <w:lang w:eastAsia="zh-CN"/>
        </w:rPr>
      </w:pPr>
    </w:p>
    <w:p w:rsidR="00ED56CE" w:rsidP="00ED56CE" w:rsidRDefault="00ED56CE" w14:paraId="2B2E1659" w14:textId="77777777">
      <w:pPr>
        <w:pStyle w:val="ListParagraph"/>
        <w:rPr>
          <w:lang w:eastAsia="zh-CN"/>
        </w:rPr>
      </w:pPr>
    </w:p>
    <w:tbl>
      <w:tblPr>
        <w:tblStyle w:val="TableGrid"/>
        <w:tblpPr w:leftFromText="180" w:rightFromText="180" w:vertAnchor="page" w:horzAnchor="margin" w:tblpXSpec="center" w:tblpY="12361"/>
        <w:tblW w:w="0" w:type="auto"/>
        <w:tblLook w:val="04A0" w:firstRow="1" w:lastRow="0" w:firstColumn="1" w:lastColumn="0" w:noHBand="0" w:noVBand="1"/>
        <w:tblDescription w:val="Picture attributions for school playground picture"/>
      </w:tblPr>
      <w:tblGrid>
        <w:gridCol w:w="7366"/>
      </w:tblGrid>
      <w:tr w:rsidR="00ED56CE" w:rsidTr="00534775" w14:paraId="757BE28A" w14:textId="77777777">
        <w:trPr>
          <w:trHeight w:val="2962"/>
        </w:trPr>
        <w:tc>
          <w:tcPr>
            <w:tcW w:w="7366" w:type="dxa"/>
          </w:tcPr>
          <w:p w:rsidRPr="00ED56CE" w:rsidR="00ED56CE" w:rsidP="00534775" w:rsidRDefault="00534775" w14:paraId="52474F07" w14:textId="3A633EB6">
            <w:pPr>
              <w:rPr>
                <w:b/>
                <w:sz w:val="18"/>
                <w:szCs w:val="18"/>
                <w:lang w:eastAsia="zh-CN"/>
              </w:rPr>
            </w:pPr>
            <w:r>
              <w:rPr>
                <w:b/>
                <w:sz w:val="18"/>
                <w:szCs w:val="18"/>
                <w:lang w:eastAsia="zh-CN"/>
              </w:rPr>
              <w:t>Playground p</w:t>
            </w:r>
            <w:r w:rsidRPr="00ED56CE" w:rsidR="00ED56CE">
              <w:rPr>
                <w:b/>
                <w:sz w:val="18"/>
                <w:szCs w:val="18"/>
                <w:lang w:eastAsia="zh-CN"/>
              </w:rPr>
              <w:t xml:space="preserve">icture attributions: </w:t>
            </w:r>
          </w:p>
          <w:p w:rsidRPr="00224160" w:rsidR="00ED56CE" w:rsidP="00534775" w:rsidRDefault="00ED56CE" w14:paraId="14AF968A" w14:textId="77777777">
            <w:pPr>
              <w:rPr>
                <w:sz w:val="16"/>
                <w:szCs w:val="16"/>
                <w:lang w:eastAsia="zh-CN"/>
              </w:rPr>
            </w:pPr>
            <w:r w:rsidRPr="00224160">
              <w:rPr>
                <w:sz w:val="16"/>
                <w:szCs w:val="16"/>
                <w:lang w:eastAsia="zh-CN"/>
              </w:rPr>
              <w:t>Quiet place</w:t>
            </w:r>
          </w:p>
          <w:p w:rsidRPr="00224160" w:rsidR="00ED56CE" w:rsidP="00534775" w:rsidRDefault="00CF336F" w14:paraId="2F2EDB30" w14:textId="77777777">
            <w:pPr>
              <w:rPr>
                <w:sz w:val="10"/>
                <w:szCs w:val="10"/>
              </w:rPr>
            </w:pPr>
            <w:hyperlink w:history="1" r:id="rId27">
              <w:r w:rsidRPr="00224160" w:rsidR="00ED56CE">
                <w:rPr>
                  <w:color w:val="0000FF"/>
                  <w:sz w:val="10"/>
                  <w:szCs w:val="10"/>
                  <w:u w:val="single"/>
                </w:rPr>
                <w:t>https://openclipart.org/image/2400px/svg_to_png/161173/Tree-1.png</w:t>
              </w:r>
            </w:hyperlink>
          </w:p>
          <w:p w:rsidRPr="00224160" w:rsidR="00ED56CE" w:rsidP="00534775" w:rsidRDefault="00CF336F" w14:paraId="339B9CFA" w14:textId="77777777">
            <w:pPr>
              <w:rPr>
                <w:sz w:val="10"/>
                <w:szCs w:val="10"/>
              </w:rPr>
            </w:pPr>
            <w:hyperlink w:history="1" r:id="rId28">
              <w:r w:rsidRPr="00224160" w:rsidR="00ED56CE">
                <w:rPr>
                  <w:rStyle w:val="Hyperlink"/>
                  <w:sz w:val="10"/>
                  <w:szCs w:val="10"/>
                </w:rPr>
                <w:t>https://cdn.pixabay.com/photo/2014/04/02/16/21/bench-307001_960_720.png</w:t>
              </w:r>
            </w:hyperlink>
          </w:p>
          <w:p w:rsidRPr="00224160" w:rsidR="00ED56CE" w:rsidP="00534775" w:rsidRDefault="00ED56CE" w14:paraId="73E1E2CE" w14:textId="77777777">
            <w:pPr>
              <w:rPr>
                <w:sz w:val="16"/>
                <w:szCs w:val="16"/>
              </w:rPr>
            </w:pPr>
            <w:r w:rsidRPr="00224160">
              <w:rPr>
                <w:sz w:val="16"/>
                <w:szCs w:val="16"/>
              </w:rPr>
              <w:t>Chess board and games</w:t>
            </w:r>
          </w:p>
          <w:p w:rsidRPr="00224160" w:rsidR="00ED56CE" w:rsidP="00534775" w:rsidRDefault="00CF336F" w14:paraId="3BC6FDAF" w14:textId="77777777">
            <w:pPr>
              <w:rPr>
                <w:sz w:val="10"/>
                <w:szCs w:val="10"/>
              </w:rPr>
            </w:pPr>
            <w:hyperlink w:history="1" r:id="rId29">
              <w:r w:rsidRPr="00224160" w:rsidR="00ED56CE">
                <w:rPr>
                  <w:rStyle w:val="Hyperlink"/>
                  <w:sz w:val="10"/>
                  <w:szCs w:val="10"/>
                </w:rPr>
                <w:t>https://i.stack.imgur.com/a8DcL.gif</w:t>
              </w:r>
            </w:hyperlink>
          </w:p>
          <w:p w:rsidRPr="00224160" w:rsidR="00ED56CE" w:rsidP="00534775" w:rsidRDefault="00CF336F" w14:paraId="5BFEFE5C" w14:textId="77777777">
            <w:pPr>
              <w:rPr>
                <w:sz w:val="10"/>
                <w:szCs w:val="10"/>
              </w:rPr>
            </w:pPr>
            <w:hyperlink w:history="1" r:id="rId30">
              <w:r w:rsidRPr="00224160" w:rsidR="00ED56CE">
                <w:rPr>
                  <w:rStyle w:val="Hyperlink"/>
                  <w:sz w:val="10"/>
                  <w:szCs w:val="10"/>
                </w:rPr>
                <w:t>https://upload.wikimedia.org/wikipedia/commons/thumb/c/cb/Image_marelle_2.jpg/100px-Image_marelle_2.jpg</w:t>
              </w:r>
            </w:hyperlink>
          </w:p>
          <w:p w:rsidRPr="00ED56CE" w:rsidR="00ED56CE" w:rsidP="00534775" w:rsidRDefault="00ED56CE" w14:paraId="6070FCD1" w14:textId="77777777">
            <w:pPr>
              <w:rPr>
                <w:sz w:val="16"/>
                <w:szCs w:val="16"/>
              </w:rPr>
            </w:pPr>
            <w:r w:rsidRPr="00ED56CE">
              <w:rPr>
                <w:sz w:val="16"/>
                <w:szCs w:val="16"/>
              </w:rPr>
              <w:t>Sandpit</w:t>
            </w:r>
          </w:p>
          <w:p w:rsidRPr="00224160" w:rsidR="00ED56CE" w:rsidP="00534775" w:rsidRDefault="00CF336F" w14:paraId="699FBF41" w14:textId="77777777">
            <w:pPr>
              <w:rPr>
                <w:sz w:val="10"/>
                <w:szCs w:val="10"/>
              </w:rPr>
            </w:pPr>
            <w:hyperlink w:history="1" r:id="rId31">
              <w:r w:rsidRPr="00224160" w:rsidR="00ED56CE">
                <w:rPr>
                  <w:rStyle w:val="Hyperlink"/>
                  <w:sz w:val="10"/>
                  <w:szCs w:val="10"/>
                </w:rPr>
                <w:t>https://cdn.pixabay.com/photo/2012/04/16/11/12/sandpit-35536_960_720.png</w:t>
              </w:r>
            </w:hyperlink>
          </w:p>
          <w:p w:rsidRPr="00224160" w:rsidR="00ED56CE" w:rsidP="00534775" w:rsidRDefault="00CF336F" w14:paraId="30791EF2" w14:textId="77777777">
            <w:pPr>
              <w:rPr>
                <w:sz w:val="10"/>
                <w:szCs w:val="10"/>
              </w:rPr>
            </w:pPr>
            <w:hyperlink w:history="1" r:id="rId32">
              <w:r w:rsidRPr="00224160" w:rsidR="00ED56CE">
                <w:rPr>
                  <w:rStyle w:val="Hyperlink"/>
                  <w:sz w:val="10"/>
                  <w:szCs w:val="10"/>
                </w:rPr>
                <w:t>https://openclipart.org/image/2400px/svg_to_png/44023/TREES.png</w:t>
              </w:r>
            </w:hyperlink>
          </w:p>
          <w:p w:rsidRPr="00ED56CE" w:rsidR="00ED56CE" w:rsidP="00534775" w:rsidRDefault="00ED56CE" w14:paraId="31A4E6D5" w14:textId="77777777">
            <w:pPr>
              <w:rPr>
                <w:sz w:val="16"/>
                <w:szCs w:val="16"/>
              </w:rPr>
            </w:pPr>
            <w:r w:rsidRPr="00ED56CE">
              <w:rPr>
                <w:sz w:val="16"/>
                <w:szCs w:val="16"/>
              </w:rPr>
              <w:t>Cricket pitch</w:t>
            </w:r>
          </w:p>
          <w:p w:rsidRPr="00224160" w:rsidR="00ED56CE" w:rsidP="00534775" w:rsidRDefault="00CF336F" w14:paraId="1E3846B5" w14:textId="77777777">
            <w:pPr>
              <w:rPr>
                <w:sz w:val="10"/>
                <w:szCs w:val="10"/>
              </w:rPr>
            </w:pPr>
            <w:hyperlink w:history="1" r:id="rId33">
              <w:r w:rsidRPr="00224160" w:rsidR="00ED56CE">
                <w:rPr>
                  <w:color w:val="0000FF"/>
                  <w:sz w:val="10"/>
                  <w:szCs w:val="10"/>
                  <w:u w:val="single"/>
                </w:rPr>
                <w:t>https://upload.wikimedia.org/wikipedia/commons/thumb/4/47/Cricket_pitch_perspective.svg/170px-Cricket_pitch_perspective.svg.png</w:t>
              </w:r>
            </w:hyperlink>
          </w:p>
          <w:p w:rsidRPr="00ED56CE" w:rsidR="00ED56CE" w:rsidP="00534775" w:rsidRDefault="00ED56CE" w14:paraId="6FFD529C" w14:textId="77777777">
            <w:pPr>
              <w:rPr>
                <w:sz w:val="16"/>
                <w:szCs w:val="16"/>
              </w:rPr>
            </w:pPr>
            <w:r w:rsidRPr="00ED56CE">
              <w:rPr>
                <w:sz w:val="16"/>
                <w:szCs w:val="16"/>
              </w:rPr>
              <w:t xml:space="preserve">Basketball </w:t>
            </w:r>
          </w:p>
          <w:p w:rsidRPr="00224160" w:rsidR="00ED56CE" w:rsidP="00534775" w:rsidRDefault="00CF336F" w14:paraId="6457281A" w14:textId="77777777">
            <w:pPr>
              <w:rPr>
                <w:sz w:val="10"/>
                <w:szCs w:val="10"/>
              </w:rPr>
            </w:pPr>
            <w:hyperlink w:history="1" r:id="rId34">
              <w:r w:rsidRPr="00224160" w:rsidR="00ED56CE">
                <w:rPr>
                  <w:rStyle w:val="Hyperlink"/>
                  <w:sz w:val="10"/>
                  <w:szCs w:val="10"/>
                </w:rPr>
                <w:t>https://upload.wikimedia.org/wikipedia/commons/thumb/b/be/Basketball_court_fiba.svg/170px-Basketball_court_fiba.svg.png</w:t>
              </w:r>
            </w:hyperlink>
          </w:p>
          <w:p w:rsidRPr="00ED56CE" w:rsidR="00ED56CE" w:rsidP="00534775" w:rsidRDefault="00ED56CE" w14:paraId="7EAA49FA" w14:textId="77777777">
            <w:pPr>
              <w:rPr>
                <w:sz w:val="16"/>
                <w:szCs w:val="16"/>
              </w:rPr>
            </w:pPr>
            <w:r w:rsidRPr="00ED56CE">
              <w:rPr>
                <w:sz w:val="16"/>
                <w:szCs w:val="16"/>
              </w:rPr>
              <w:t>Music and drumming</w:t>
            </w:r>
          </w:p>
          <w:p w:rsidRPr="00224160" w:rsidR="00ED56CE" w:rsidP="00534775" w:rsidRDefault="00CF336F" w14:paraId="65E50889" w14:textId="77777777">
            <w:pPr>
              <w:rPr>
                <w:sz w:val="10"/>
                <w:szCs w:val="10"/>
              </w:rPr>
            </w:pPr>
            <w:hyperlink w:history="1" r:id="rId35">
              <w:r w:rsidRPr="00224160" w:rsidR="00ED56CE">
                <w:rPr>
                  <w:rStyle w:val="Hyperlink"/>
                  <w:sz w:val="10"/>
                  <w:szCs w:val="10"/>
                </w:rPr>
                <w:t>https://dpa730eaqha29.cloudfront.net/myedmondsnews/wp-content/uploads/2018/03/Play-structure-drums-e1521005985387-470x420.jpeg</w:t>
              </w:r>
            </w:hyperlink>
          </w:p>
          <w:p w:rsidRPr="00224160" w:rsidR="00ED56CE" w:rsidP="00534775" w:rsidRDefault="00CF336F" w14:paraId="1E854E68" w14:textId="77777777">
            <w:pPr>
              <w:rPr>
                <w:sz w:val="10"/>
                <w:szCs w:val="10"/>
              </w:rPr>
            </w:pPr>
            <w:hyperlink w:history="1" r:id="rId36">
              <w:r w:rsidRPr="00224160" w:rsidR="00ED56CE">
                <w:rPr>
                  <w:rStyle w:val="Hyperlink"/>
                  <w:sz w:val="10"/>
                  <w:szCs w:val="10"/>
                </w:rPr>
                <w:t>https://dpa730eaqha29.cloudfront.net/myedmondsnews/wp-content/uploads/2018/03/play-structure-xylophone-e1521006050250.jpeg</w:t>
              </w:r>
            </w:hyperlink>
          </w:p>
          <w:p w:rsidRPr="00224160" w:rsidR="00ED56CE" w:rsidP="00534775" w:rsidRDefault="00CF336F" w14:paraId="7B1DAF10" w14:textId="77777777">
            <w:pPr>
              <w:rPr>
                <w:sz w:val="10"/>
                <w:szCs w:val="10"/>
              </w:rPr>
            </w:pPr>
            <w:hyperlink w:history="1" r:id="rId37">
              <w:r w:rsidRPr="00224160" w:rsidR="00ED56CE">
                <w:rPr>
                  <w:rStyle w:val="Hyperlink"/>
                  <w:sz w:val="10"/>
                  <w:szCs w:val="10"/>
                </w:rPr>
                <w:t>https://cdn.pixabay.com/photo/2014/12/21/23/54/bush-576310_960_720.png</w:t>
              </w:r>
            </w:hyperlink>
          </w:p>
          <w:p w:rsidRPr="00ED56CE" w:rsidR="00ED56CE" w:rsidP="00534775" w:rsidRDefault="00ED56CE" w14:paraId="3CD1FD5C" w14:textId="77777777">
            <w:pPr>
              <w:rPr>
                <w:sz w:val="16"/>
                <w:szCs w:val="16"/>
              </w:rPr>
            </w:pPr>
            <w:r w:rsidRPr="00ED56CE">
              <w:rPr>
                <w:sz w:val="16"/>
                <w:szCs w:val="16"/>
              </w:rPr>
              <w:t>Playground equipment</w:t>
            </w:r>
          </w:p>
          <w:p w:rsidRPr="00EA36FF" w:rsidR="00ED56CE" w:rsidP="00534775" w:rsidRDefault="00CF336F" w14:paraId="5EF198B3" w14:textId="77777777">
            <w:pPr>
              <w:rPr>
                <w:sz w:val="10"/>
                <w:szCs w:val="10"/>
              </w:rPr>
            </w:pPr>
            <w:hyperlink w:history="1" r:id="rId38">
              <w:r w:rsidRPr="00224160" w:rsidR="00ED56CE">
                <w:rPr>
                  <w:rStyle w:val="Hyperlink"/>
                  <w:sz w:val="10"/>
                  <w:szCs w:val="10"/>
                </w:rPr>
                <w:t>https://static.pexels.com/photos/340098/pexels-photo-340098.jpeg</w:t>
              </w:r>
            </w:hyperlink>
          </w:p>
        </w:tc>
      </w:tr>
    </w:tbl>
    <w:p w:rsidR="00ED56CE" w:rsidP="00ED56CE" w:rsidRDefault="00ED56CE" w14:paraId="3B1BD667" w14:textId="0B359C5C">
      <w:pPr>
        <w:pStyle w:val="ListParagraph"/>
        <w:rPr>
          <w:lang w:eastAsia="zh-CN"/>
        </w:rPr>
      </w:pPr>
    </w:p>
    <w:p w:rsidR="00ED56CE" w:rsidP="00ED56CE" w:rsidRDefault="00ED56CE" w14:paraId="22BC28D3" w14:textId="247819DF">
      <w:pPr>
        <w:pStyle w:val="ListParagraph"/>
        <w:rPr>
          <w:lang w:eastAsia="zh-CN"/>
        </w:rPr>
      </w:pPr>
    </w:p>
    <w:p w:rsidR="00ED56CE" w:rsidP="00ED56CE" w:rsidRDefault="00ED56CE" w14:paraId="2E8547DF" w14:textId="77777777">
      <w:pPr>
        <w:pStyle w:val="ListParagraph"/>
        <w:rPr>
          <w:lang w:eastAsia="zh-CN"/>
        </w:rPr>
      </w:pPr>
    </w:p>
    <w:p w:rsidR="00ED56CE" w:rsidP="00ED56CE" w:rsidRDefault="00ED56CE" w14:paraId="0AD1BC5B" w14:textId="77777777">
      <w:pPr>
        <w:pStyle w:val="ListParagraph"/>
        <w:rPr>
          <w:lang w:eastAsia="zh-CN"/>
        </w:rPr>
      </w:pPr>
    </w:p>
    <w:p w:rsidR="00ED56CE" w:rsidP="00ED56CE" w:rsidRDefault="00ED56CE" w14:paraId="0BC2C7BF" w14:textId="77777777">
      <w:pPr>
        <w:pStyle w:val="ListParagraph"/>
        <w:rPr>
          <w:lang w:eastAsia="zh-CN"/>
        </w:rPr>
      </w:pPr>
    </w:p>
    <w:p w:rsidR="00ED56CE" w:rsidP="00ED56CE" w:rsidRDefault="00ED56CE" w14:paraId="5D3355E9" w14:textId="77777777">
      <w:pPr>
        <w:pStyle w:val="ListParagraph"/>
        <w:rPr>
          <w:lang w:eastAsia="zh-CN"/>
        </w:rPr>
      </w:pPr>
    </w:p>
    <w:p w:rsidR="00ED56CE" w:rsidP="00ED56CE" w:rsidRDefault="00ED56CE" w14:paraId="0F57C774" w14:textId="77777777">
      <w:pPr>
        <w:pStyle w:val="ListParagraph"/>
        <w:rPr>
          <w:lang w:eastAsia="zh-CN"/>
        </w:rPr>
      </w:pPr>
    </w:p>
    <w:p w:rsidR="00ED56CE" w:rsidP="00ED56CE" w:rsidRDefault="00ED56CE" w14:paraId="0467AEB7" w14:textId="77777777">
      <w:pPr>
        <w:pStyle w:val="ListParagraph"/>
        <w:rPr>
          <w:lang w:eastAsia="zh-CN"/>
        </w:rPr>
      </w:pPr>
    </w:p>
    <w:p w:rsidR="00ED56CE" w:rsidP="00ED56CE" w:rsidRDefault="00ED56CE" w14:paraId="4528A2FE" w14:textId="77777777">
      <w:pPr>
        <w:pStyle w:val="ListParagraph"/>
        <w:rPr>
          <w:lang w:eastAsia="zh-CN"/>
        </w:rPr>
      </w:pPr>
    </w:p>
    <w:p w:rsidR="00ED56CE" w:rsidP="00ED56CE" w:rsidRDefault="00ED56CE" w14:paraId="6C6E9643" w14:textId="77777777">
      <w:pPr>
        <w:pStyle w:val="ListParagraph"/>
        <w:rPr>
          <w:lang w:eastAsia="zh-CN"/>
        </w:rPr>
      </w:pPr>
    </w:p>
    <w:p w:rsidR="00ED56CE" w:rsidP="00ED56CE" w:rsidRDefault="00ED56CE" w14:paraId="0CE5AF41" w14:textId="77777777">
      <w:pPr>
        <w:pStyle w:val="ListParagraph"/>
        <w:rPr>
          <w:lang w:eastAsia="zh-CN"/>
        </w:rPr>
      </w:pPr>
    </w:p>
    <w:p w:rsidR="00ED56CE" w:rsidP="00534775" w:rsidRDefault="00ED56CE" w14:paraId="77C29BEE" w14:textId="2B760342">
      <w:pPr>
        <w:rPr>
          <w:lang w:eastAsia="zh-CN"/>
        </w:rPr>
      </w:pPr>
    </w:p>
    <w:p w:rsidR="00ED56CE" w:rsidP="00534775" w:rsidRDefault="00ED56CE" w14:paraId="0A8B34B6" w14:textId="5B577A10">
      <w:pPr>
        <w:rPr>
          <w:lang w:eastAsia="zh-CN"/>
        </w:rPr>
      </w:pPr>
      <w:r>
        <w:rPr>
          <w:lang w:eastAsia="zh-CN"/>
        </w:rPr>
        <w:t xml:space="preserve">Cut and paste the activity names under the smiley faces to show </w:t>
      </w:r>
      <w:r w:rsidR="00534775">
        <w:rPr>
          <w:lang w:eastAsia="zh-CN"/>
        </w:rPr>
        <w:t>which activities you enjoy the most</w:t>
      </w:r>
      <w:r>
        <w:rPr>
          <w:lang w:eastAsia="zh-CN"/>
        </w:rPr>
        <w:t xml:space="preserve">, and which activities </w:t>
      </w:r>
      <w:r w:rsidR="00534775">
        <w:rPr>
          <w:lang w:eastAsia="zh-CN"/>
        </w:rPr>
        <w:t>you don’t enjoy, in order from most liked to least liked</w:t>
      </w:r>
      <w:r>
        <w:rPr>
          <w:lang w:eastAsia="zh-CN"/>
        </w:rPr>
        <w:t>.</w:t>
      </w:r>
    </w:p>
    <w:p w:rsidR="00EF700A" w:rsidP="00B87465" w:rsidRDefault="00EF700A" w14:paraId="33D26E9D" w14:textId="11EDED6B">
      <w:pPr>
        <w:rPr>
          <w:lang w:eastAsia="zh-CN"/>
        </w:rPr>
      </w:pPr>
    </w:p>
    <w:tbl>
      <w:tblPr>
        <w:tblStyle w:val="Tableheader"/>
        <w:tblW w:w="9891" w:type="dxa"/>
        <w:tblLayout w:type="fixed"/>
        <w:tblLook w:val="04A0" w:firstRow="1" w:lastRow="0" w:firstColumn="1" w:lastColumn="0" w:noHBand="0" w:noVBand="1"/>
        <w:tblDescription w:val="emoji table activities I like the best"/>
      </w:tblPr>
      <w:tblGrid>
        <w:gridCol w:w="1388"/>
        <w:gridCol w:w="1200"/>
        <w:gridCol w:w="1086"/>
        <w:gridCol w:w="1116"/>
        <w:gridCol w:w="1006"/>
        <w:gridCol w:w="995"/>
        <w:gridCol w:w="1070"/>
        <w:gridCol w:w="1026"/>
        <w:gridCol w:w="1004"/>
      </w:tblGrid>
      <w:tr w:rsidR="00EF700A" w:rsidTr="6C53786F" w14:paraId="08FEB75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72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91" w:type="dxa"/>
            <w:gridSpan w:val="9"/>
          </w:tcPr>
          <w:p w:rsidR="00EF700A" w:rsidP="00B87465" w:rsidRDefault="00EF700A" w14:paraId="5643FAF0" w14:textId="0B8B4B76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Playground activities I like the best</w:t>
            </w:r>
          </w:p>
        </w:tc>
      </w:tr>
      <w:tr w:rsidR="009A0806" w:rsidTr="6C53786F" w14:paraId="1BB6A63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dxa"/>
          </w:tcPr>
          <w:p w:rsidR="00EF700A" w:rsidP="00B87465" w:rsidRDefault="006A0F0F" w14:paraId="4B179572" w14:textId="0A0F4783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73723D1" wp14:editId="12501ED5">
                  <wp:extent cx="660903" cy="555698"/>
                  <wp:effectExtent l="0" t="0" r="6350" b="0"/>
                  <wp:docPr id="46" name="Picture 46" descr="two thunbs up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ownload-10[1]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95" cy="571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805F5" w:rsidR="00EF700A" w:rsidP="00B87465" w:rsidRDefault="00CF336F" w14:paraId="2ECC122B" w14:textId="250DDC67">
            <w:pPr>
              <w:rPr>
                <w:sz w:val="8"/>
                <w:szCs w:val="8"/>
                <w:lang w:eastAsia="zh-CN"/>
              </w:rPr>
            </w:pPr>
            <w:hyperlink w:history="1" r:id="rId40">
              <w:r w:rsidRPr="006805F5" w:rsidR="006805F5">
                <w:rPr>
                  <w:rStyle w:val="Hyperlink"/>
                  <w:sz w:val="8"/>
                  <w:szCs w:val="8"/>
                </w:rPr>
                <w:t>https://www.empillsblog.com/wp-content/uploads/2015/04/Smiley.jpg</w:t>
              </w:r>
            </w:hyperlink>
          </w:p>
        </w:tc>
        <w:tc>
          <w:tcPr>
            <w:tcW w:w="1200" w:type="dxa"/>
          </w:tcPr>
          <w:p w:rsidR="006805F5" w:rsidP="00B87465" w:rsidRDefault="00FD1585" w14:paraId="65E1D0BD" w14:textId="788820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61664" behindDoc="1" locked="0" layoutInCell="1" allowOverlap="1" wp14:anchorId="0476CB1E" wp14:editId="4DE6B1D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302260</wp:posOffset>
                  </wp:positionV>
                  <wp:extent cx="450850" cy="450850"/>
                  <wp:effectExtent l="0" t="0" r="6350" b="6350"/>
                  <wp:wrapTight wrapText="bothSides">
                    <wp:wrapPolygon edited="0">
                      <wp:start x="8214" y="0"/>
                      <wp:lineTo x="0" y="1825"/>
                      <wp:lineTo x="0" y="16428"/>
                      <wp:lineTo x="6389" y="20992"/>
                      <wp:lineTo x="8214" y="20992"/>
                      <wp:lineTo x="12777" y="20992"/>
                      <wp:lineTo x="14603" y="20992"/>
                      <wp:lineTo x="20992" y="16428"/>
                      <wp:lineTo x="20992" y="1825"/>
                      <wp:lineTo x="12777" y="0"/>
                      <wp:lineTo x="8214" y="0"/>
                    </wp:wrapPolygon>
                  </wp:wrapTight>
                  <wp:docPr id="239" name="Picture 239" descr="happy laughing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f967dff67c513d21ebd6375982054b55-laugh-emoji-emoticon[1]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6805F5" w:rsidR="00EF700A" w:rsidP="006805F5" w:rsidRDefault="00CF336F" w14:paraId="05738FC6" w14:textId="32F703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8"/>
                <w:szCs w:val="8"/>
                <w:lang w:eastAsia="zh-CN"/>
              </w:rPr>
            </w:pPr>
            <w:hyperlink w:history="1" r:id="rId42">
              <w:r w:rsidRPr="006805F5" w:rsidR="006805F5">
                <w:rPr>
                  <w:rStyle w:val="Hyperlink"/>
                  <w:sz w:val="8"/>
                  <w:szCs w:val="8"/>
                </w:rPr>
                <w:t>https://images.vexels.com/media/users/3/134643/isolated/lists/f967dff67c513d21ebd6375982054b55-laugh-emoji-emoticon.png</w:t>
              </w:r>
            </w:hyperlink>
          </w:p>
        </w:tc>
        <w:tc>
          <w:tcPr>
            <w:tcW w:w="1086" w:type="dxa"/>
          </w:tcPr>
          <w:p w:rsidRPr="006805F5" w:rsidR="00EF700A" w:rsidP="006805F5" w:rsidRDefault="006805F5" w14:paraId="7DF2B616" w14:textId="768423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8"/>
                <w:szCs w:val="8"/>
                <w:lang w:eastAsia="zh-CN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62688" behindDoc="1" locked="0" layoutInCell="1" allowOverlap="1" wp14:anchorId="4C88BCF9" wp14:editId="49ECFA2A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21590</wp:posOffset>
                  </wp:positionV>
                  <wp:extent cx="463550" cy="474345"/>
                  <wp:effectExtent l="0" t="0" r="0" b="1905"/>
                  <wp:wrapTight wrapText="bothSides">
                    <wp:wrapPolygon edited="0">
                      <wp:start x="5326" y="0"/>
                      <wp:lineTo x="888" y="6072"/>
                      <wp:lineTo x="0" y="8675"/>
                      <wp:lineTo x="1775" y="15614"/>
                      <wp:lineTo x="6214" y="19084"/>
                      <wp:lineTo x="7101" y="20819"/>
                      <wp:lineTo x="13315" y="20819"/>
                      <wp:lineTo x="14203" y="19084"/>
                      <wp:lineTo x="18641" y="15614"/>
                      <wp:lineTo x="20416" y="9542"/>
                      <wp:lineTo x="19529" y="6072"/>
                      <wp:lineTo x="15090" y="0"/>
                      <wp:lineTo x="5326" y="0"/>
                    </wp:wrapPolygon>
                  </wp:wrapTight>
                  <wp:docPr id="50" name="Picture 50" descr="very happ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emoticon-2120024_960_720[1].png"/>
                          <pic:cNvPicPr/>
                        </pic:nvPicPr>
                        <pic:blipFill>
                          <a:blip r:embed="rId4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44">
              <w:r w:rsidRPr="006805F5">
                <w:rPr>
                  <w:rStyle w:val="Hyperlink"/>
                  <w:sz w:val="8"/>
                  <w:szCs w:val="8"/>
                </w:rPr>
                <w:t>https://cdn.pixabay.com/photo/2017/03/05/21/55/emoticon-2120024_640.png</w:t>
              </w:r>
            </w:hyperlink>
          </w:p>
        </w:tc>
        <w:tc>
          <w:tcPr>
            <w:tcW w:w="1116" w:type="dxa"/>
          </w:tcPr>
          <w:p w:rsidR="006805F5" w:rsidP="006A0F0F" w:rsidRDefault="006805F5" w14:paraId="6AC9960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8"/>
                <w:szCs w:val="8"/>
                <w:lang w:eastAsia="zh-CN"/>
              </w:rPr>
            </w:pPr>
          </w:p>
          <w:p w:rsidRPr="006805F5" w:rsidR="006805F5" w:rsidP="006A0F0F" w:rsidRDefault="006805F5" w14:paraId="7C733568" w14:textId="4A49B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8"/>
                <w:szCs w:val="8"/>
                <w:lang w:eastAsia="zh-CN"/>
              </w:rPr>
            </w:pPr>
            <w:r w:rsidRPr="006805F5">
              <w:rPr>
                <w:noProof/>
                <w:sz w:val="8"/>
                <w:szCs w:val="8"/>
                <w:lang w:eastAsia="en-AU"/>
              </w:rPr>
              <w:drawing>
                <wp:inline distT="0" distB="0" distL="0" distR="0" wp14:anchorId="00195698" wp14:editId="4C3E8DD0">
                  <wp:extent cx="457200" cy="457200"/>
                  <wp:effectExtent l="0" t="0" r="0" b="0"/>
                  <wp:docPr id="240" name="Picture 240" descr="smiling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1024px-Oxygen480-emotes-face-smile.svg[1].png"/>
                          <pic:cNvPicPr/>
                        </pic:nvPicPr>
                        <pic:blipFill>
                          <a:blip r:embed="rId4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6805F5" w:rsidR="00EF700A" w:rsidP="006805F5" w:rsidRDefault="00CF336F" w14:paraId="1B6E737B" w14:textId="66DBD8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8"/>
                <w:szCs w:val="8"/>
                <w:lang w:eastAsia="zh-CN"/>
              </w:rPr>
            </w:pPr>
            <w:hyperlink w:history="1" r:id="rId46">
              <w:r w:rsidRPr="006805F5" w:rsidR="006805F5">
                <w:rPr>
                  <w:rStyle w:val="Hyperlink"/>
                  <w:sz w:val="8"/>
                  <w:szCs w:val="8"/>
                </w:rPr>
                <w:t>https://upload.wikimedia.org/wikipedia/commons/thumb/d/dc/Oxygen480-emotes-face-smile.svg/1024px-Oxygen480-emotes-face-smile.svg.png</w:t>
              </w:r>
            </w:hyperlink>
          </w:p>
        </w:tc>
        <w:tc>
          <w:tcPr>
            <w:tcW w:w="1006" w:type="dxa"/>
          </w:tcPr>
          <w:p w:rsidR="006805F5" w:rsidP="006805F5" w:rsidRDefault="006805F5" w14:paraId="2860F8B2" w14:textId="5B1FAB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8"/>
                <w:szCs w:val="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63712" behindDoc="1" locked="0" layoutInCell="1" allowOverlap="1" wp14:anchorId="2F375918" wp14:editId="595BA348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127000</wp:posOffset>
                  </wp:positionV>
                  <wp:extent cx="431800" cy="431800"/>
                  <wp:effectExtent l="0" t="0" r="6350" b="6350"/>
                  <wp:wrapTight wrapText="bothSides">
                    <wp:wrapPolygon edited="0">
                      <wp:start x="5718" y="0"/>
                      <wp:lineTo x="953" y="4765"/>
                      <wp:lineTo x="0" y="7624"/>
                      <wp:lineTo x="0" y="15247"/>
                      <wp:lineTo x="6671" y="20965"/>
                      <wp:lineTo x="14294" y="20965"/>
                      <wp:lineTo x="20965" y="15247"/>
                      <wp:lineTo x="20965" y="7624"/>
                      <wp:lineTo x="20012" y="4765"/>
                      <wp:lineTo x="15247" y="0"/>
                      <wp:lineTo x="5718" y="0"/>
                    </wp:wrapPolygon>
                  </wp:wrapTight>
                  <wp:docPr id="57" name="Picture 57" descr="not happy or sad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1024px-Twemoji_1f610.svg[1]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6805F5" w:rsidR="00EF700A" w:rsidP="006805F5" w:rsidRDefault="00CF336F" w14:paraId="4E9D9BD9" w14:textId="729B1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8"/>
                <w:szCs w:val="8"/>
                <w:lang w:eastAsia="zh-CN"/>
              </w:rPr>
            </w:pPr>
            <w:hyperlink w:history="1" r:id="rId48">
              <w:r w:rsidRPr="006805F5" w:rsidR="006805F5">
                <w:rPr>
                  <w:rStyle w:val="Hyperlink"/>
                  <w:sz w:val="8"/>
                  <w:szCs w:val="8"/>
                </w:rPr>
                <w:t>https://upload.wikimedia.org/wikipedia/commons/thumb/c/cb/Twemoji_1f610.svg/200px-Twemoji_1f610.svg.png</w:t>
              </w:r>
            </w:hyperlink>
          </w:p>
        </w:tc>
        <w:tc>
          <w:tcPr>
            <w:tcW w:w="995" w:type="dxa"/>
          </w:tcPr>
          <w:p w:rsidR="006805F5" w:rsidP="006805F5" w:rsidRDefault="00FD1585" w14:paraId="353532F1" w14:textId="006155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8"/>
                <w:szCs w:val="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64736" behindDoc="1" locked="0" layoutInCell="1" allowOverlap="1" wp14:anchorId="6E20F09B" wp14:editId="4728142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112395</wp:posOffset>
                  </wp:positionV>
                  <wp:extent cx="479425" cy="437515"/>
                  <wp:effectExtent l="0" t="0" r="0" b="635"/>
                  <wp:wrapTight wrapText="bothSides">
                    <wp:wrapPolygon edited="0">
                      <wp:start x="6008" y="0"/>
                      <wp:lineTo x="1717" y="2821"/>
                      <wp:lineTo x="0" y="8464"/>
                      <wp:lineTo x="858" y="16929"/>
                      <wp:lineTo x="1717" y="20691"/>
                      <wp:lineTo x="2575" y="20691"/>
                      <wp:lineTo x="17166" y="20691"/>
                      <wp:lineTo x="19740" y="20691"/>
                      <wp:lineTo x="20599" y="18810"/>
                      <wp:lineTo x="20599" y="5643"/>
                      <wp:lineTo x="15449" y="0"/>
                      <wp:lineTo x="6008" y="0"/>
                    </wp:wrapPolygon>
                  </wp:wrapTight>
                  <wp:docPr id="61" name="Picture 61" descr="bored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boredom-1977519_960_720[1]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6805F5" w:rsidR="00EF700A" w:rsidP="006805F5" w:rsidRDefault="00CF336F" w14:paraId="4C19A70A" w14:textId="1C90F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8"/>
                <w:szCs w:val="8"/>
                <w:lang w:eastAsia="zh-CN"/>
              </w:rPr>
            </w:pPr>
            <w:hyperlink w:history="1" r:id="rId50">
              <w:r w:rsidRPr="006805F5" w:rsidR="006805F5">
                <w:rPr>
                  <w:rStyle w:val="Hyperlink"/>
                  <w:sz w:val="8"/>
                  <w:szCs w:val="8"/>
                </w:rPr>
                <w:t>https://cdn.pixabay.com/photo/2017/01/13/15/39/boredom-1977519_960_720.png</w:t>
              </w:r>
            </w:hyperlink>
          </w:p>
        </w:tc>
        <w:tc>
          <w:tcPr>
            <w:tcW w:w="1070" w:type="dxa"/>
          </w:tcPr>
          <w:p w:rsidR="006805F5" w:rsidP="006805F5" w:rsidRDefault="006805F5" w14:paraId="598AC471" w14:textId="52EE77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8"/>
                <w:szCs w:val="8"/>
                <w:lang w:eastAsia="zh-CN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66784" behindDoc="1" locked="0" layoutInCell="1" allowOverlap="1" wp14:anchorId="35F91146" wp14:editId="4C25EC3F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83820</wp:posOffset>
                  </wp:positionV>
                  <wp:extent cx="506730" cy="506730"/>
                  <wp:effectExtent l="0" t="0" r="7620" b="7620"/>
                  <wp:wrapTight wrapText="bothSides">
                    <wp:wrapPolygon edited="0">
                      <wp:start x="7308" y="0"/>
                      <wp:lineTo x="2436" y="2436"/>
                      <wp:lineTo x="0" y="6496"/>
                      <wp:lineTo x="0" y="12992"/>
                      <wp:lineTo x="4060" y="19489"/>
                      <wp:lineTo x="5684" y="21113"/>
                      <wp:lineTo x="15429" y="21113"/>
                      <wp:lineTo x="17053" y="19489"/>
                      <wp:lineTo x="21113" y="12992"/>
                      <wp:lineTo x="21113" y="6496"/>
                      <wp:lineTo x="18677" y="2436"/>
                      <wp:lineTo x="13805" y="0"/>
                      <wp:lineTo x="7308" y="0"/>
                    </wp:wrapPolygon>
                  </wp:wrapTight>
                  <wp:docPr id="199" name="Picture 199" descr="sad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768px-Twemoji_1f614.svg[1]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2">
              <w:r w:rsidRPr="6C53786F" w:rsidR="21550791">
                <w:rPr>
                  <w:rStyle w:val="Hyperlink"/>
                  <w:sz w:val="8"/>
                  <w:szCs w:val="8"/>
                </w:rPr>
                <w:t>https://upload.wikimedia.org/wikipedia/commons/thumb/b/b2/Twemoji_1f614.svg/768px-Twemoji_1f614.svg.png</w:t>
              </w:r>
            </w:hyperlink>
          </w:p>
        </w:tc>
        <w:tc>
          <w:tcPr>
            <w:tcW w:w="1026" w:type="dxa"/>
          </w:tcPr>
          <w:p w:rsidRPr="006805F5" w:rsidR="00EF700A" w:rsidP="006805F5" w:rsidRDefault="006805F5" w14:paraId="5E08E044" w14:textId="21CEA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8"/>
                <w:szCs w:val="8"/>
                <w:lang w:eastAsia="zh-CN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65760" behindDoc="1" locked="0" layoutInCell="1" allowOverlap="1" wp14:anchorId="4B4D7E2B" wp14:editId="018BAA76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31115</wp:posOffset>
                  </wp:positionV>
                  <wp:extent cx="542290" cy="542290"/>
                  <wp:effectExtent l="0" t="0" r="0" b="0"/>
                  <wp:wrapTight wrapText="bothSides">
                    <wp:wrapPolygon edited="0">
                      <wp:start x="6829" y="0"/>
                      <wp:lineTo x="2276" y="4553"/>
                      <wp:lineTo x="759" y="8347"/>
                      <wp:lineTo x="1518" y="15934"/>
                      <wp:lineTo x="2276" y="18970"/>
                      <wp:lineTo x="3794" y="20487"/>
                      <wp:lineTo x="17452" y="20487"/>
                      <wp:lineTo x="19728" y="15934"/>
                      <wp:lineTo x="19728" y="8347"/>
                      <wp:lineTo x="17452" y="3035"/>
                      <wp:lineTo x="13658" y="0"/>
                      <wp:lineTo x="6829" y="0"/>
                    </wp:wrapPolygon>
                  </wp:wrapTight>
                  <wp:docPr id="241" name="Picture 241" descr="unhapp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120px-Face-bad.svg[1]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54">
              <w:r w:rsidRPr="006805F5">
                <w:rPr>
                  <w:rStyle w:val="Hyperlink"/>
                  <w:sz w:val="8"/>
                  <w:szCs w:val="8"/>
                </w:rPr>
                <w:t>https://upload.wikimedia.org/wikipedia/commons/thumb/4/4c/Face-bad.svg/120px-Face-bad.svg.png</w:t>
              </w:r>
            </w:hyperlink>
          </w:p>
        </w:tc>
        <w:tc>
          <w:tcPr>
            <w:tcW w:w="999" w:type="dxa"/>
          </w:tcPr>
          <w:p w:rsidR="006805F5" w:rsidP="006805F5" w:rsidRDefault="006805F5" w14:paraId="17F46AC0" w14:textId="6D8E49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8"/>
                <w:szCs w:val="8"/>
                <w:lang w:eastAsia="zh-CN"/>
              </w:rPr>
            </w:pPr>
            <w:r w:rsidRPr="006805F5">
              <w:rPr>
                <w:noProof/>
                <w:sz w:val="8"/>
                <w:szCs w:val="8"/>
                <w:lang w:eastAsia="en-AU"/>
              </w:rPr>
              <w:drawing>
                <wp:anchor distT="0" distB="0" distL="114300" distR="114300" simplePos="0" relativeHeight="251767808" behindDoc="1" locked="0" layoutInCell="1" allowOverlap="1" wp14:anchorId="0F19A6CE" wp14:editId="22C821D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66040</wp:posOffset>
                  </wp:positionV>
                  <wp:extent cx="476250" cy="476250"/>
                  <wp:effectExtent l="0" t="0" r="0" b="0"/>
                  <wp:wrapTight wrapText="bothSides">
                    <wp:wrapPolygon edited="0">
                      <wp:start x="6912" y="0"/>
                      <wp:lineTo x="0" y="3456"/>
                      <wp:lineTo x="0" y="15552"/>
                      <wp:lineTo x="5184" y="20736"/>
                      <wp:lineTo x="6912" y="20736"/>
                      <wp:lineTo x="13824" y="20736"/>
                      <wp:lineTo x="15552" y="20736"/>
                      <wp:lineTo x="20736" y="15552"/>
                      <wp:lineTo x="20736" y="3456"/>
                      <wp:lineTo x="13824" y="0"/>
                      <wp:lineTo x="6912" y="0"/>
                    </wp:wrapPolygon>
                  </wp:wrapTight>
                  <wp:docPr id="242" name="Picture 242" descr="angr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1024px-Emojione_1F620.svg[1].png"/>
                          <pic:cNvPicPr/>
                        </pic:nvPicPr>
                        <pic:blipFill>
                          <a:blip r:embed="rId5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6">
              <w:r w:rsidRPr="6C53786F" w:rsidR="21550791">
                <w:rPr>
                  <w:rStyle w:val="Hyperlink"/>
                  <w:sz w:val="8"/>
                  <w:szCs w:val="8"/>
                </w:rPr>
                <w:t>https://upload.wikimedia.org/wikipedia/commons/thumb/8/8f/Emojione_1F620.svg/1024px-Emojione_1F620.svg.png</w:t>
              </w:r>
            </w:hyperlink>
          </w:p>
        </w:tc>
      </w:tr>
      <w:tr w:rsidR="009A0806" w:rsidTr="6C53786F" w14:paraId="76CE347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dxa"/>
          </w:tcPr>
          <w:p w:rsidR="00EF700A" w:rsidP="00B87465" w:rsidRDefault="00EF700A" w14:paraId="24ACF3D1" w14:textId="77777777">
            <w:pPr>
              <w:rPr>
                <w:lang w:eastAsia="zh-CN"/>
              </w:rPr>
            </w:pPr>
          </w:p>
          <w:p w:rsidR="00EF700A" w:rsidP="00B87465" w:rsidRDefault="00EF700A" w14:paraId="754BC7C3" w14:textId="6AA508E2">
            <w:pPr>
              <w:rPr>
                <w:lang w:eastAsia="zh-CN"/>
              </w:rPr>
            </w:pPr>
          </w:p>
          <w:p w:rsidR="00EF700A" w:rsidP="00B87465" w:rsidRDefault="00EF700A" w14:paraId="5852A52F" w14:textId="1A640662">
            <w:pPr>
              <w:rPr>
                <w:lang w:eastAsia="zh-CN"/>
              </w:rPr>
            </w:pPr>
          </w:p>
          <w:p w:rsidR="00EF700A" w:rsidP="00B87465" w:rsidRDefault="00EF700A" w14:paraId="0A55AFA7" w14:textId="4B4BBE17">
            <w:pPr>
              <w:rPr>
                <w:lang w:eastAsia="zh-CN"/>
              </w:rPr>
            </w:pPr>
          </w:p>
          <w:p w:rsidR="00EF700A" w:rsidP="00B87465" w:rsidRDefault="00EF700A" w14:paraId="33C86467" w14:textId="73A777A9">
            <w:pPr>
              <w:rPr>
                <w:lang w:eastAsia="zh-CN"/>
              </w:rPr>
            </w:pPr>
          </w:p>
          <w:p w:rsidR="00EF700A" w:rsidP="00B87465" w:rsidRDefault="00EF700A" w14:paraId="7AA6787D" w14:textId="113DA06A">
            <w:pPr>
              <w:rPr>
                <w:lang w:eastAsia="zh-CN"/>
              </w:rPr>
            </w:pPr>
          </w:p>
          <w:p w:rsidR="00EF700A" w:rsidP="00B87465" w:rsidRDefault="00EF700A" w14:paraId="043FB4B7" w14:textId="10C5C7FA">
            <w:pPr>
              <w:rPr>
                <w:lang w:eastAsia="zh-CN"/>
              </w:rPr>
            </w:pPr>
          </w:p>
          <w:p w:rsidR="00EF700A" w:rsidP="00B87465" w:rsidRDefault="00EF700A" w14:paraId="0E95814A" w14:textId="77777777">
            <w:pPr>
              <w:rPr>
                <w:lang w:eastAsia="zh-CN"/>
              </w:rPr>
            </w:pPr>
          </w:p>
          <w:p w:rsidR="00EF700A" w:rsidP="00B87465" w:rsidRDefault="00EF700A" w14:paraId="4914640D" w14:textId="21953CD7">
            <w:pPr>
              <w:rPr>
                <w:lang w:eastAsia="zh-CN"/>
              </w:rPr>
            </w:pPr>
          </w:p>
        </w:tc>
        <w:tc>
          <w:tcPr>
            <w:tcW w:w="1200" w:type="dxa"/>
          </w:tcPr>
          <w:p w:rsidR="00EF700A" w:rsidP="00B87465" w:rsidRDefault="00EF700A" w14:paraId="2E4F31CC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086" w:type="dxa"/>
          </w:tcPr>
          <w:p w:rsidR="00EF700A" w:rsidP="00B87465" w:rsidRDefault="00EF700A" w14:paraId="3D571DCF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  <w:p w:rsidR="009A0806" w:rsidP="00B87465" w:rsidRDefault="009A0806" w14:paraId="03043789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  <w:p w:rsidR="009A0806" w:rsidP="00B87465" w:rsidRDefault="009A0806" w14:paraId="4C9ED32E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  <w:p w:rsidR="009A0806" w:rsidP="00B87465" w:rsidRDefault="009A0806" w14:paraId="1DC3D7CA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  <w:p w:rsidR="009A0806" w:rsidP="00B87465" w:rsidRDefault="009A0806" w14:paraId="0D5F9A21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  <w:p w:rsidR="009A0806" w:rsidP="00B87465" w:rsidRDefault="009A0806" w14:paraId="50620F92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  <w:p w:rsidR="009A0806" w:rsidP="00B87465" w:rsidRDefault="009A0806" w14:paraId="459BF0B5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  <w:p w:rsidR="009A0806" w:rsidP="00B87465" w:rsidRDefault="009A0806" w14:paraId="6CBAA206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  <w:p w:rsidR="009A0806" w:rsidP="00B87465" w:rsidRDefault="009A0806" w14:paraId="41C1CF77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  <w:p w:rsidR="009A0806" w:rsidP="00B87465" w:rsidRDefault="009A0806" w14:paraId="3E0ED275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  <w:p w:rsidR="009A0806" w:rsidP="00B87465" w:rsidRDefault="009A0806" w14:paraId="77047CDE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  <w:p w:rsidR="009A0806" w:rsidP="00B87465" w:rsidRDefault="009A0806" w14:paraId="2F36283E" w14:textId="5C52FE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116" w:type="dxa"/>
          </w:tcPr>
          <w:p w:rsidR="00EF700A" w:rsidP="00B87465" w:rsidRDefault="00EF700A" w14:paraId="4BB290CA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006" w:type="dxa"/>
          </w:tcPr>
          <w:p w:rsidR="00EF700A" w:rsidP="006805F5" w:rsidRDefault="00EF700A" w14:paraId="1C696D0D" w14:textId="77777777">
            <w:pPr>
              <w:ind w:left="-72" w:firstLine="7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995" w:type="dxa"/>
          </w:tcPr>
          <w:p w:rsidR="00EF700A" w:rsidP="00B87465" w:rsidRDefault="00EF700A" w14:paraId="13895322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070" w:type="dxa"/>
          </w:tcPr>
          <w:p w:rsidR="00EF700A" w:rsidP="00B87465" w:rsidRDefault="00EF700A" w14:paraId="1646F6CD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1026" w:type="dxa"/>
          </w:tcPr>
          <w:p w:rsidR="00EF700A" w:rsidP="00B87465" w:rsidRDefault="00EF700A" w14:paraId="3B76D9D5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999" w:type="dxa"/>
          </w:tcPr>
          <w:p w:rsidR="00EF700A" w:rsidP="00B87465" w:rsidRDefault="00EF700A" w14:paraId="598FA588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</w:tbl>
    <w:p w:rsidR="00B87465" w:rsidP="00B87465" w:rsidRDefault="00F46EE0" w14:paraId="3A82BBF7" w14:textId="5E547797">
      <w:pPr>
        <w:rPr>
          <w:lang w:eastAsia="zh-CN"/>
        </w:rPr>
      </w:pPr>
      <w:r>
        <w:rPr>
          <w:lang w:eastAsia="zh-CN"/>
        </w:rPr>
        <w:t>-----------------------------------------------------------------------------------------------------------------------</w:t>
      </w:r>
    </w:p>
    <w:tbl>
      <w:tblPr>
        <w:tblStyle w:val="TableGrid"/>
        <w:tblW w:w="0" w:type="auto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ook w:val="04A0" w:firstRow="1" w:lastRow="0" w:firstColumn="1" w:lastColumn="0" w:noHBand="0" w:noVBand="1"/>
        <w:tblDescription w:val="cut and paste table activities playground"/>
      </w:tblPr>
      <w:tblGrid>
        <w:gridCol w:w="1088"/>
        <w:gridCol w:w="1088"/>
        <w:gridCol w:w="1088"/>
        <w:gridCol w:w="1088"/>
        <w:gridCol w:w="1088"/>
        <w:gridCol w:w="1088"/>
        <w:gridCol w:w="1088"/>
        <w:gridCol w:w="1089"/>
        <w:gridCol w:w="1089"/>
      </w:tblGrid>
      <w:tr w:rsidR="009A0806" w:rsidTr="16565396" w14:paraId="0320ECA4" w14:textId="77777777">
        <w:trPr>
          <w:cantSplit/>
          <w:trHeight w:val="3602"/>
        </w:trPr>
        <w:tc>
          <w:tcPr>
            <w:tcW w:w="1088" w:type="dxa"/>
            <w:tcMar/>
            <w:textDirection w:val="btLr"/>
          </w:tcPr>
          <w:p w:rsidRPr="009A0806" w:rsidR="009A0806" w:rsidP="16565396" w:rsidRDefault="009A0806" w14:paraId="5665251D" w14:textId="00707894">
            <w:pPr>
              <w:ind w:left="113" w:right="113"/>
              <w:rPr>
                <w:sz w:val="22"/>
                <w:szCs w:val="22"/>
                <w:lang w:eastAsia="zh-CN"/>
              </w:rPr>
            </w:pPr>
            <w:r w:rsidRPr="16565396" w:rsidR="009A0806">
              <w:rPr>
                <w:sz w:val="22"/>
                <w:szCs w:val="22"/>
                <w:lang w:eastAsia="zh-CN"/>
              </w:rPr>
              <w:t>Sandpit</w:t>
            </w:r>
          </w:p>
        </w:tc>
        <w:tc>
          <w:tcPr>
            <w:tcW w:w="1088" w:type="dxa"/>
            <w:tcMar/>
            <w:textDirection w:val="btLr"/>
          </w:tcPr>
          <w:p w:rsidRPr="009A0806" w:rsidR="009A0806" w:rsidP="16565396" w:rsidRDefault="009A0806" w14:paraId="014DA03B" w14:textId="52E49E19">
            <w:pPr>
              <w:ind w:left="113" w:right="113"/>
              <w:rPr>
                <w:sz w:val="22"/>
                <w:szCs w:val="22"/>
                <w:lang w:eastAsia="zh-CN"/>
              </w:rPr>
            </w:pPr>
            <w:r w:rsidRPr="16565396" w:rsidR="009A0806">
              <w:rPr>
                <w:sz w:val="22"/>
                <w:szCs w:val="22"/>
                <w:lang w:eastAsia="zh-CN"/>
              </w:rPr>
              <w:t>Quiet place</w:t>
            </w:r>
          </w:p>
        </w:tc>
        <w:tc>
          <w:tcPr>
            <w:tcW w:w="1088" w:type="dxa"/>
            <w:tcMar/>
            <w:textDirection w:val="btLr"/>
          </w:tcPr>
          <w:p w:rsidRPr="009A0806" w:rsidR="009A0806" w:rsidP="16565396" w:rsidRDefault="009A0806" w14:paraId="1A08B0FB" w14:textId="46DC1BF8">
            <w:pPr>
              <w:ind w:left="113" w:right="113"/>
              <w:rPr>
                <w:sz w:val="22"/>
                <w:szCs w:val="22"/>
                <w:lang w:eastAsia="zh-CN"/>
              </w:rPr>
            </w:pPr>
            <w:r w:rsidRPr="16565396" w:rsidR="009A0806">
              <w:rPr>
                <w:sz w:val="22"/>
                <w:szCs w:val="22"/>
                <w:lang w:eastAsia="zh-CN"/>
              </w:rPr>
              <w:t>Playground equipment</w:t>
            </w:r>
          </w:p>
        </w:tc>
        <w:tc>
          <w:tcPr>
            <w:tcW w:w="1088" w:type="dxa"/>
            <w:tcMar/>
            <w:textDirection w:val="btLr"/>
          </w:tcPr>
          <w:p w:rsidRPr="009A0806" w:rsidR="009A0806" w:rsidP="16565396" w:rsidRDefault="009A0806" w14:paraId="5A7A53D7" w14:textId="552AC412">
            <w:pPr>
              <w:ind w:left="113" w:right="113"/>
              <w:rPr>
                <w:sz w:val="22"/>
                <w:szCs w:val="22"/>
                <w:lang w:eastAsia="zh-CN"/>
              </w:rPr>
            </w:pPr>
            <w:r w:rsidRPr="16565396" w:rsidR="009A0806">
              <w:rPr>
                <w:sz w:val="22"/>
                <w:szCs w:val="22"/>
                <w:lang w:eastAsia="zh-CN"/>
              </w:rPr>
              <w:t>Soccer and football</w:t>
            </w:r>
          </w:p>
        </w:tc>
        <w:tc>
          <w:tcPr>
            <w:tcW w:w="1088" w:type="dxa"/>
            <w:tcMar/>
            <w:textDirection w:val="btLr"/>
          </w:tcPr>
          <w:p w:rsidRPr="009A0806" w:rsidR="009A0806" w:rsidP="16565396" w:rsidRDefault="009A0806" w14:paraId="21EF4F76" w14:textId="5C317342">
            <w:pPr>
              <w:ind w:left="113" w:right="113"/>
              <w:rPr>
                <w:sz w:val="22"/>
                <w:szCs w:val="22"/>
                <w:lang w:eastAsia="zh-CN"/>
              </w:rPr>
            </w:pPr>
            <w:r w:rsidRPr="16565396" w:rsidR="009A0806">
              <w:rPr>
                <w:sz w:val="22"/>
                <w:szCs w:val="22"/>
                <w:lang w:eastAsia="zh-CN"/>
              </w:rPr>
              <w:t>Basketball</w:t>
            </w:r>
          </w:p>
        </w:tc>
        <w:tc>
          <w:tcPr>
            <w:tcW w:w="1088" w:type="dxa"/>
            <w:tcMar/>
            <w:textDirection w:val="btLr"/>
          </w:tcPr>
          <w:p w:rsidRPr="009A0806" w:rsidR="009A0806" w:rsidP="16565396" w:rsidRDefault="009A0806" w14:paraId="74C836AF" w14:textId="00F7615E">
            <w:pPr>
              <w:ind w:left="113" w:right="113"/>
              <w:rPr>
                <w:sz w:val="22"/>
                <w:szCs w:val="22"/>
                <w:lang w:eastAsia="zh-CN"/>
              </w:rPr>
            </w:pPr>
            <w:r w:rsidRPr="16565396" w:rsidR="009A0806">
              <w:rPr>
                <w:sz w:val="22"/>
                <w:szCs w:val="22"/>
                <w:lang w:eastAsia="zh-CN"/>
              </w:rPr>
              <w:t>Chess and games</w:t>
            </w:r>
          </w:p>
        </w:tc>
        <w:tc>
          <w:tcPr>
            <w:tcW w:w="1088" w:type="dxa"/>
            <w:tcMar/>
            <w:textDirection w:val="btLr"/>
          </w:tcPr>
          <w:p w:rsidRPr="009A0806" w:rsidR="009A0806" w:rsidP="16565396" w:rsidRDefault="009A0806" w14:paraId="3FE6C917" w14:textId="04E48524">
            <w:pPr>
              <w:ind w:left="113" w:right="113"/>
              <w:rPr>
                <w:sz w:val="22"/>
                <w:szCs w:val="22"/>
                <w:lang w:eastAsia="zh-CN"/>
              </w:rPr>
            </w:pPr>
            <w:r w:rsidRPr="16565396" w:rsidR="009A0806">
              <w:rPr>
                <w:sz w:val="22"/>
                <w:szCs w:val="22"/>
                <w:lang w:eastAsia="zh-CN"/>
              </w:rPr>
              <w:t>Handball</w:t>
            </w:r>
          </w:p>
        </w:tc>
        <w:tc>
          <w:tcPr>
            <w:tcW w:w="1089" w:type="dxa"/>
            <w:tcMar/>
            <w:textDirection w:val="btLr"/>
          </w:tcPr>
          <w:p w:rsidRPr="009A0806" w:rsidR="009A0806" w:rsidP="16565396" w:rsidRDefault="009A0806" w14:paraId="13BD5864" w14:textId="45127318">
            <w:pPr>
              <w:ind w:left="113" w:right="113"/>
              <w:rPr>
                <w:sz w:val="22"/>
                <w:szCs w:val="22"/>
                <w:lang w:eastAsia="zh-CN"/>
              </w:rPr>
            </w:pPr>
            <w:r w:rsidRPr="16565396" w:rsidR="009A0806">
              <w:rPr>
                <w:sz w:val="22"/>
                <w:szCs w:val="22"/>
                <w:lang w:eastAsia="zh-CN"/>
              </w:rPr>
              <w:t>Music</w:t>
            </w:r>
          </w:p>
        </w:tc>
        <w:tc>
          <w:tcPr>
            <w:tcW w:w="1089" w:type="dxa"/>
            <w:tcMar/>
            <w:textDirection w:val="btLr"/>
          </w:tcPr>
          <w:p w:rsidRPr="009A0806" w:rsidR="009A0806" w:rsidP="16565396" w:rsidRDefault="009A0806" w14:paraId="61F4B06B" w14:textId="00813EC1">
            <w:pPr>
              <w:ind w:left="113" w:right="113"/>
              <w:rPr>
                <w:sz w:val="22"/>
                <w:szCs w:val="22"/>
                <w:lang w:eastAsia="zh-CN"/>
              </w:rPr>
            </w:pPr>
            <w:r w:rsidRPr="16565396" w:rsidR="009A0806">
              <w:rPr>
                <w:sz w:val="22"/>
                <w:szCs w:val="22"/>
                <w:lang w:eastAsia="zh-CN"/>
              </w:rPr>
              <w:t>Cricket</w:t>
            </w:r>
          </w:p>
        </w:tc>
      </w:tr>
    </w:tbl>
    <w:p w:rsidR="00B87465" w:rsidP="00B87465" w:rsidRDefault="00B85ADB" w14:paraId="1770361B" w14:textId="6B3F8272">
      <w:pPr>
        <w:rPr>
          <w:lang w:eastAsia="zh-CN"/>
        </w:rPr>
      </w:pPr>
      <w:r>
        <w:rPr>
          <w:lang w:eastAsia="zh-CN"/>
        </w:rPr>
        <w:t>Why did you choose your favourite activity? What do you like about it?</w:t>
      </w:r>
    </w:p>
    <w:p w:rsidR="00B85ADB" w:rsidP="00B85ADB" w:rsidRDefault="00B85ADB" w14:paraId="7E7C43A0" w14:textId="7F90701F">
      <w:pPr>
        <w:spacing w:line="480" w:lineRule="auto"/>
        <w:rPr>
          <w:lang w:eastAsia="zh-CN"/>
        </w:rPr>
      </w:pPr>
      <w:r>
        <w:rPr>
          <w:lang w:eastAsia="zh-CN"/>
        </w:rPr>
        <w:t>______________________________________________________________________________________________________________________________________________________</w:t>
      </w:r>
    </w:p>
    <w:p w:rsidR="00B87465" w:rsidP="00B87465" w:rsidRDefault="00B87465" w14:paraId="40AB73FE" w14:textId="293420B7">
      <w:pPr>
        <w:rPr>
          <w:lang w:eastAsia="zh-CN"/>
        </w:rPr>
      </w:pPr>
    </w:p>
    <w:p w:rsidR="00F46EE0" w:rsidP="00B87465" w:rsidRDefault="00F46EE0" w14:paraId="4FD7DD2D" w14:textId="343A5996">
      <w:pPr>
        <w:rPr>
          <w:lang w:eastAsia="zh-CN"/>
        </w:rPr>
      </w:pPr>
    </w:p>
    <w:p w:rsidR="00F46EE0" w:rsidP="00F46EE0" w:rsidRDefault="003D1633" w14:paraId="7251B604" w14:textId="5D94A670">
      <w:pPr>
        <w:pStyle w:val="Title"/>
      </w:pPr>
      <w:r w:rsidR="1004E353">
        <w:rPr/>
        <w:t xml:space="preserve">HSIE: </w:t>
      </w:r>
      <w:r w:rsidR="003D1633">
        <w:rPr/>
        <w:t>Geography</w:t>
      </w:r>
      <w:r w:rsidR="00F46EE0">
        <w:rPr/>
        <w:t xml:space="preserve"> </w:t>
      </w:r>
      <w:r w:rsidR="0D5921E0">
        <w:rPr/>
        <w:t xml:space="preserve">ES1 </w:t>
      </w:r>
      <w:r w:rsidR="00F46EE0">
        <w:rPr/>
        <w:t>worksheet 5</w:t>
      </w:r>
    </w:p>
    <w:p w:rsidRPr="00E13D6C" w:rsidR="00F46EE0" w:rsidP="00F46EE0" w:rsidRDefault="00F46EE0" w14:paraId="43C0B64F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 xml:space="preserve">Name: </w:t>
      </w:r>
    </w:p>
    <w:p w:rsidRPr="00E13D6C" w:rsidR="00F46EE0" w:rsidP="00F46EE0" w:rsidRDefault="00F46EE0" w14:paraId="531EBC1B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:rsidR="00F46EE0" w:rsidP="00534775" w:rsidRDefault="00534775" w14:paraId="597823C0" w14:textId="031C2735">
      <w:pPr>
        <w:pStyle w:val="Heading2"/>
      </w:pPr>
      <w:r>
        <w:t>Caring for rooms and spaces</w:t>
      </w:r>
    </w:p>
    <w:p w:rsidR="00B87465" w:rsidP="00B87465" w:rsidRDefault="00F46EE0" w14:paraId="3557A8A6" w14:textId="7A0128BA">
      <w:pPr>
        <w:rPr>
          <w:lang w:eastAsia="zh-CN"/>
        </w:rPr>
      </w:pPr>
      <w:r>
        <w:rPr>
          <w:lang w:eastAsia="zh-CN"/>
        </w:rPr>
        <w:t>Think about the things you and your family need to do to care for your home and keep it clean, organised and a nice place to live.</w:t>
      </w:r>
    </w:p>
    <w:p w:rsidR="00F46EE0" w:rsidP="00B87465" w:rsidRDefault="00F46EE0" w14:paraId="337CA17D" w14:textId="0E84FB6F">
      <w:pPr>
        <w:rPr>
          <w:lang w:eastAsia="zh-CN"/>
        </w:rPr>
      </w:pPr>
      <w:r>
        <w:rPr>
          <w:lang w:eastAsia="zh-CN"/>
        </w:rPr>
        <w:t>For each of the pictures, write or draw what you might do to help care for that space.</w:t>
      </w:r>
    </w:p>
    <w:p w:rsidR="00ED56CE" w:rsidP="00B87465" w:rsidRDefault="00ED56CE" w14:paraId="1EAE7A8A" w14:textId="77777777">
      <w:pPr>
        <w:rPr>
          <w:lang w:eastAsia="zh-CN"/>
        </w:rPr>
      </w:pP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caring for spaces and places table"/>
      </w:tblPr>
      <w:tblGrid>
        <w:gridCol w:w="5027"/>
        <w:gridCol w:w="5028"/>
      </w:tblGrid>
      <w:tr w:rsidR="00FF05E1" w:rsidTr="559D4C16" w14:paraId="773E18A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27" w:type="dxa"/>
            <w:tcMar/>
          </w:tcPr>
          <w:p w:rsidR="00F46EE0" w:rsidP="00B87465" w:rsidRDefault="00F46EE0" w14:paraId="2AC2D7A9" w14:textId="3C9C777A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Space, place or room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028" w:type="dxa"/>
            <w:tcMar/>
          </w:tcPr>
          <w:p w:rsidR="00F46EE0" w:rsidP="00B87465" w:rsidRDefault="00F46EE0" w14:paraId="0FD84790" w14:textId="6FEBF9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How do we care for it?</w:t>
            </w:r>
          </w:p>
        </w:tc>
      </w:tr>
      <w:tr w:rsidR="00FF05E1" w:rsidTr="559D4C16" w14:paraId="1ECFD95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7" w:type="dxa"/>
            <w:shd w:val="clear" w:color="auto" w:fill="FFFFFF" w:themeFill="background1"/>
            <w:tcMar/>
          </w:tcPr>
          <w:p w:rsidR="00F46EE0" w:rsidP="00B87465" w:rsidRDefault="00F46EE0" w14:paraId="6BA00E0F" w14:textId="325B2B1D">
            <w:pPr>
              <w:rPr>
                <w:lang w:eastAsia="zh-CN"/>
              </w:rPr>
            </w:pPr>
            <w:r w:rsidRPr="559D4C16" w:rsidR="26AB363B">
              <w:rPr>
                <w:lang w:eastAsia="zh-CN"/>
              </w:rPr>
              <w:t xml:space="preserve">Bathroom </w:t>
            </w:r>
          </w:p>
          <w:p w:rsidR="00F46EE0" w:rsidP="00B87465" w:rsidRDefault="00F46EE0" w14:paraId="1BEB8AC2" w14:textId="42A48299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21728" behindDoc="1" locked="0" layoutInCell="1" allowOverlap="1" wp14:anchorId="5F26F650" wp14:editId="27EFBD12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161290</wp:posOffset>
                  </wp:positionV>
                  <wp:extent cx="2091055" cy="1565910"/>
                  <wp:effectExtent l="0" t="0" r="4445" b="0"/>
                  <wp:wrapTight wrapText="bothSides">
                    <wp:wrapPolygon edited="0">
                      <wp:start x="0" y="0"/>
                      <wp:lineTo x="0" y="21285"/>
                      <wp:lineTo x="21449" y="21285"/>
                      <wp:lineTo x="2144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ruffle-brown-wall-hung[1]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55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6EE0" w:rsidP="00B87465" w:rsidRDefault="00F46EE0" w14:paraId="1F8B58FE" w14:textId="225BDEE9">
            <w:pPr>
              <w:rPr>
                <w:lang w:eastAsia="zh-CN"/>
              </w:rPr>
            </w:pPr>
          </w:p>
          <w:p w:rsidR="00F46EE0" w:rsidP="00B87465" w:rsidRDefault="00F46EE0" w14:paraId="499F9C62" w14:textId="33C8431D">
            <w:pPr>
              <w:rPr>
                <w:lang w:eastAsia="zh-CN"/>
              </w:rPr>
            </w:pPr>
          </w:p>
          <w:p w:rsidR="00F46EE0" w:rsidP="00B87465" w:rsidRDefault="00F46EE0" w14:paraId="1C0C98C6" w14:textId="177D9227">
            <w:pPr>
              <w:rPr>
                <w:lang w:eastAsia="zh-CN"/>
              </w:rPr>
            </w:pPr>
          </w:p>
          <w:p w:rsidR="00F46EE0" w:rsidP="00B87465" w:rsidRDefault="00F46EE0" w14:paraId="5DFBEED0" w14:textId="77777777">
            <w:pPr>
              <w:rPr>
                <w:lang w:eastAsia="zh-CN"/>
              </w:rPr>
            </w:pPr>
          </w:p>
          <w:p w:rsidR="00ED56CE" w:rsidP="00B87465" w:rsidRDefault="00ED56CE" w14:paraId="730DA4B5" w14:textId="77777777">
            <w:pPr>
              <w:rPr>
                <w:lang w:eastAsia="zh-CN"/>
              </w:rPr>
            </w:pPr>
          </w:p>
          <w:p w:rsidR="00ED56CE" w:rsidP="00B87465" w:rsidRDefault="00ED56CE" w14:paraId="0F07F88B" w14:textId="77777777">
            <w:pPr>
              <w:rPr>
                <w:lang w:eastAsia="zh-CN"/>
              </w:rPr>
            </w:pPr>
          </w:p>
          <w:p w:rsidRPr="00D17054" w:rsidR="00ED56CE" w:rsidP="00B87465" w:rsidRDefault="00CF336F" w14:paraId="2443D6F8" w14:textId="1E19E6FD">
            <w:pPr>
              <w:rPr>
                <w:sz w:val="10"/>
                <w:szCs w:val="10"/>
                <w:lang w:eastAsia="zh-CN"/>
              </w:rPr>
            </w:pPr>
            <w:hyperlink w:history="1" r:id="rId58">
              <w:r w:rsidRPr="00D17054" w:rsidR="00D17054">
                <w:rPr>
                  <w:rStyle w:val="Hyperlink"/>
                  <w:sz w:val="10"/>
                  <w:szCs w:val="10"/>
                </w:rPr>
                <w:t>http://www.witteringwest.co.uk/images/bathroom-photos/truffle-brown-wall-hung.jpg</w:t>
              </w:r>
            </w:hyperlink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028" w:type="dxa"/>
            <w:shd w:val="clear" w:color="auto" w:fill="FFFFFF" w:themeFill="background1"/>
            <w:tcMar/>
          </w:tcPr>
          <w:p w:rsidR="00F46EE0" w:rsidP="00B87465" w:rsidRDefault="00F46EE0" w14:paraId="599AB2F2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FF05E1" w:rsidTr="559D4C16" w14:paraId="7B6B8A04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7" w:type="dxa"/>
            <w:shd w:val="clear" w:color="auto" w:fill="FFFFFF" w:themeFill="background1"/>
            <w:tcMar/>
          </w:tcPr>
          <w:p w:rsidR="00F46EE0" w:rsidP="00B87465" w:rsidRDefault="00F46EE0" w14:paraId="2533032F" w14:textId="3FDF1B54">
            <w:pPr>
              <w:rPr>
                <w:lang w:eastAsia="zh-CN"/>
              </w:rPr>
            </w:pPr>
            <w:r w:rsidRPr="559D4C16" w:rsidR="627A38FE">
              <w:rPr>
                <w:lang w:eastAsia="zh-CN"/>
              </w:rPr>
              <w:t xml:space="preserve">Kitchen </w:t>
            </w:r>
          </w:p>
          <w:p w:rsidR="00F46EE0" w:rsidP="00B87465" w:rsidRDefault="00F46EE0" w14:paraId="1F70EF94" w14:textId="7D52C447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22752" behindDoc="1" locked="0" layoutInCell="1" allowOverlap="1" wp14:anchorId="790788DB" wp14:editId="6FE8E77E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184150</wp:posOffset>
                  </wp:positionV>
                  <wp:extent cx="2104390" cy="1402715"/>
                  <wp:effectExtent l="0" t="0" r="0" b="6985"/>
                  <wp:wrapTight wrapText="bothSides">
                    <wp:wrapPolygon edited="0">
                      <wp:start x="0" y="0"/>
                      <wp:lineTo x="0" y="21414"/>
                      <wp:lineTo x="21313" y="21414"/>
                      <wp:lineTo x="21313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rk-green-kitchen-tiles[1].jpg"/>
                          <pic:cNvPicPr/>
                        </pic:nvPicPr>
                        <pic:blipFill>
                          <a:blip r:embed="rId5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0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6EE0" w:rsidP="00B87465" w:rsidRDefault="00F46EE0" w14:paraId="30039822" w14:textId="535CEF11">
            <w:pPr>
              <w:rPr>
                <w:lang w:eastAsia="zh-CN"/>
              </w:rPr>
            </w:pPr>
          </w:p>
          <w:p w:rsidR="00F46EE0" w:rsidP="00B87465" w:rsidRDefault="00F46EE0" w14:paraId="44125C90" w14:textId="30E5D1E0">
            <w:pPr>
              <w:rPr>
                <w:lang w:eastAsia="zh-CN"/>
              </w:rPr>
            </w:pPr>
          </w:p>
          <w:p w:rsidR="00F46EE0" w:rsidP="00B87465" w:rsidRDefault="00F46EE0" w14:paraId="061ED2B8" w14:textId="66A36AA4">
            <w:pPr>
              <w:rPr>
                <w:lang w:eastAsia="zh-CN"/>
              </w:rPr>
            </w:pPr>
          </w:p>
          <w:p w:rsidR="00F46EE0" w:rsidP="00B87465" w:rsidRDefault="00F46EE0" w14:paraId="3BB8189E" w14:textId="31A95B1D">
            <w:pPr>
              <w:rPr>
                <w:lang w:eastAsia="zh-CN"/>
              </w:rPr>
            </w:pPr>
          </w:p>
          <w:p w:rsidR="00ED56CE" w:rsidP="00B87465" w:rsidRDefault="00ED56CE" w14:paraId="4CE8DE08" w14:textId="77777777">
            <w:pPr>
              <w:rPr>
                <w:lang w:eastAsia="zh-CN"/>
              </w:rPr>
            </w:pPr>
          </w:p>
          <w:p w:rsidR="00ED56CE" w:rsidP="00B87465" w:rsidRDefault="00ED56CE" w14:paraId="44AE1531" w14:textId="77777777">
            <w:pPr>
              <w:rPr>
                <w:lang w:eastAsia="zh-CN"/>
              </w:rPr>
            </w:pPr>
          </w:p>
          <w:p w:rsidRPr="00534775" w:rsidR="00ED56CE" w:rsidP="00B87465" w:rsidRDefault="00CF336F" w14:paraId="70348292" w14:textId="5D5918D8">
            <w:pPr>
              <w:rPr>
                <w:sz w:val="10"/>
                <w:szCs w:val="10"/>
                <w:lang w:eastAsia="zh-CN"/>
              </w:rPr>
            </w:pPr>
            <w:hyperlink w:history="1" r:id="rId60">
              <w:r w:rsidRPr="00D17054" w:rsidR="00D17054">
                <w:rPr>
                  <w:rStyle w:val="Hyperlink"/>
                  <w:sz w:val="10"/>
                  <w:szCs w:val="10"/>
                </w:rPr>
                <w:t>http://cdn.home-designing.com/wp-content/uploads/2018/05/Dark-green-kitchen-tiles.jpg</w:t>
              </w:r>
            </w:hyperlink>
          </w:p>
          <w:p w:rsidR="00D17054" w:rsidP="00B87465" w:rsidRDefault="00D17054" w14:paraId="26D28A65" w14:textId="41EB053B">
            <w:pPr>
              <w:rPr>
                <w:lang w:eastAsia="zh-CN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028" w:type="dxa"/>
            <w:shd w:val="clear" w:color="auto" w:fill="FFFFFF" w:themeFill="background1"/>
            <w:tcMar/>
          </w:tcPr>
          <w:p w:rsidR="00F46EE0" w:rsidP="00B87465" w:rsidRDefault="00F46EE0" w14:paraId="761414B6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FF05E1" w:rsidTr="559D4C16" w14:paraId="7E05082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7" w:type="dxa"/>
            <w:shd w:val="clear" w:color="auto" w:fill="FFFFFF" w:themeFill="background1"/>
            <w:tcMar/>
          </w:tcPr>
          <w:p w:rsidR="00F46EE0" w:rsidP="00B87465" w:rsidRDefault="00F46EE0" w14:paraId="1DD9FC46" w14:textId="00079D2F">
            <w:pPr>
              <w:rPr>
                <w:lang w:eastAsia="zh-CN"/>
              </w:rPr>
            </w:pPr>
          </w:p>
          <w:p w:rsidR="00F46EE0" w:rsidP="00B87465" w:rsidRDefault="00FF05E1" w14:paraId="1130E2B9" w14:textId="5D1BB0F4">
            <w:pPr>
              <w:rPr>
                <w:lang w:eastAsia="zh-CN"/>
              </w:rPr>
            </w:pPr>
            <w:r>
              <w:rPr>
                <w:lang w:eastAsia="zh-CN"/>
              </w:rPr>
              <w:t>Bedroom</w:t>
            </w:r>
          </w:p>
          <w:p w:rsidR="00F46EE0" w:rsidP="00B87465" w:rsidRDefault="00FF05E1" w14:paraId="0CC2B6D4" w14:textId="1E1EDA69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23776" behindDoc="1" locked="0" layoutInCell="1" allowOverlap="1" wp14:anchorId="54C23791" wp14:editId="593B74A2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5080</wp:posOffset>
                  </wp:positionV>
                  <wp:extent cx="2091690" cy="1384935"/>
                  <wp:effectExtent l="0" t="0" r="3810" b="5715"/>
                  <wp:wrapTight wrapText="bothSides">
                    <wp:wrapPolygon edited="0">
                      <wp:start x="0" y="0"/>
                      <wp:lineTo x="0" y="21392"/>
                      <wp:lineTo x="21443" y="21392"/>
                      <wp:lineTo x="21443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kids-bedroom[1]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6EE0" w:rsidP="00B87465" w:rsidRDefault="00F46EE0" w14:paraId="2045D9D8" w14:textId="77777777">
            <w:pPr>
              <w:rPr>
                <w:lang w:eastAsia="zh-CN"/>
              </w:rPr>
            </w:pPr>
          </w:p>
          <w:p w:rsidR="00F46EE0" w:rsidP="00B87465" w:rsidRDefault="00F46EE0" w14:paraId="4E6285DF" w14:textId="77777777">
            <w:pPr>
              <w:rPr>
                <w:lang w:eastAsia="zh-CN"/>
              </w:rPr>
            </w:pPr>
          </w:p>
          <w:p w:rsidR="00F46EE0" w:rsidP="00B87465" w:rsidRDefault="00F46EE0" w14:paraId="5DEB3675" w14:textId="77777777">
            <w:pPr>
              <w:rPr>
                <w:lang w:eastAsia="zh-CN"/>
              </w:rPr>
            </w:pPr>
          </w:p>
          <w:p w:rsidR="00F46EE0" w:rsidP="00B87465" w:rsidRDefault="00F46EE0" w14:paraId="5E450C47" w14:textId="1EEC8A12">
            <w:pPr>
              <w:rPr>
                <w:lang w:eastAsia="zh-CN"/>
              </w:rPr>
            </w:pPr>
          </w:p>
          <w:p w:rsidR="00F46EE0" w:rsidP="00B87465" w:rsidRDefault="00F46EE0" w14:paraId="7379A1F0" w14:textId="77777777">
            <w:pPr>
              <w:rPr>
                <w:lang w:eastAsia="zh-CN"/>
              </w:rPr>
            </w:pPr>
          </w:p>
          <w:p w:rsidR="00F46EE0" w:rsidP="00B87465" w:rsidRDefault="00F46EE0" w14:paraId="0F167646" w14:textId="77777777">
            <w:pPr>
              <w:rPr>
                <w:lang w:eastAsia="zh-CN"/>
              </w:rPr>
            </w:pPr>
          </w:p>
          <w:p w:rsidRPr="00D17054" w:rsidR="00D17054" w:rsidP="00B87465" w:rsidRDefault="00CF336F" w14:paraId="679ABE0D" w14:textId="093D1F2C">
            <w:pPr>
              <w:rPr>
                <w:sz w:val="10"/>
                <w:szCs w:val="10"/>
                <w:lang w:eastAsia="zh-CN"/>
              </w:rPr>
            </w:pPr>
            <w:hyperlink w:history="1" r:id="rId62">
              <w:r w:rsidRPr="00D17054" w:rsidR="00D17054">
                <w:rPr>
                  <w:rStyle w:val="Hyperlink"/>
                  <w:sz w:val="10"/>
                  <w:szCs w:val="10"/>
                </w:rPr>
                <w:t>http://i1.wp.com/hisforhomeblog.com/images/home-tones/green-flash/kids-bedroom.jpg?resize=450%2C298</w:t>
              </w:r>
            </w:hyperlink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028" w:type="dxa"/>
            <w:shd w:val="clear" w:color="auto" w:fill="FFFFFF" w:themeFill="background1"/>
            <w:tcMar/>
          </w:tcPr>
          <w:p w:rsidR="00F46EE0" w:rsidP="00B87465" w:rsidRDefault="00F46EE0" w14:paraId="3679E9A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FF05E1" w:rsidTr="559D4C16" w14:paraId="310723C8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7" w:type="dxa"/>
            <w:shd w:val="clear" w:color="auto" w:fill="FFFFFF" w:themeFill="background1"/>
            <w:tcMar/>
          </w:tcPr>
          <w:p w:rsidR="00F46EE0" w:rsidP="00B87465" w:rsidRDefault="00F46EE0" w14:paraId="495C242C" w14:textId="0CB8CE5E">
            <w:pPr>
              <w:rPr>
                <w:lang w:eastAsia="zh-CN"/>
              </w:rPr>
            </w:pPr>
          </w:p>
          <w:p w:rsidR="00F46EE0" w:rsidP="00B87465" w:rsidRDefault="00FF05E1" w14:paraId="46302BBD" w14:textId="1F4AF27A">
            <w:pPr>
              <w:rPr>
                <w:lang w:eastAsia="zh-CN"/>
              </w:rPr>
            </w:pPr>
            <w:r>
              <w:rPr>
                <w:lang w:eastAsia="zh-CN"/>
              </w:rPr>
              <w:t>Backyard or garden</w:t>
            </w:r>
          </w:p>
          <w:p w:rsidR="00F46EE0" w:rsidP="00B87465" w:rsidRDefault="00FF05E1" w14:paraId="27BF751A" w14:textId="0CFDDDE9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24800" behindDoc="1" locked="0" layoutInCell="1" allowOverlap="1" wp14:anchorId="41F95042" wp14:editId="0A617045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53975</wp:posOffset>
                  </wp:positionV>
                  <wp:extent cx="2226310" cy="1670050"/>
                  <wp:effectExtent l="0" t="0" r="2540" b="6350"/>
                  <wp:wrapTight wrapText="bothSides">
                    <wp:wrapPolygon edited="0">
                      <wp:start x="0" y="0"/>
                      <wp:lineTo x="0" y="21436"/>
                      <wp:lineTo x="21440" y="21436"/>
                      <wp:lineTo x="21440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3798519379_eb140b8e60_b[1].jpg"/>
                          <pic:cNvPicPr/>
                        </pic:nvPicPr>
                        <pic:blipFill>
                          <a:blip r:embed="rId6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6EE0" w:rsidP="00B87465" w:rsidRDefault="00F46EE0" w14:paraId="6361018E" w14:textId="22D3AFBB">
            <w:pPr>
              <w:rPr>
                <w:lang w:eastAsia="zh-CN"/>
              </w:rPr>
            </w:pPr>
          </w:p>
          <w:p w:rsidR="00F46EE0" w:rsidP="00B87465" w:rsidRDefault="00F46EE0" w14:paraId="277ED430" w14:textId="45A09C2A">
            <w:pPr>
              <w:rPr>
                <w:lang w:eastAsia="zh-CN"/>
              </w:rPr>
            </w:pPr>
          </w:p>
          <w:p w:rsidR="00F46EE0" w:rsidP="00B87465" w:rsidRDefault="00F46EE0" w14:paraId="3C06997E" w14:textId="77777777">
            <w:pPr>
              <w:rPr>
                <w:lang w:eastAsia="zh-CN"/>
              </w:rPr>
            </w:pPr>
          </w:p>
          <w:p w:rsidR="00F46EE0" w:rsidP="00B87465" w:rsidRDefault="00F46EE0" w14:paraId="5BD4C7CB" w14:textId="77777777">
            <w:pPr>
              <w:rPr>
                <w:lang w:eastAsia="zh-CN"/>
              </w:rPr>
            </w:pPr>
          </w:p>
          <w:p w:rsidR="00F46EE0" w:rsidP="00B87465" w:rsidRDefault="00F46EE0" w14:paraId="6B7DE8C1" w14:textId="1C1C3BF1">
            <w:pPr>
              <w:rPr>
                <w:lang w:eastAsia="zh-CN"/>
              </w:rPr>
            </w:pPr>
          </w:p>
          <w:p w:rsidR="00D17054" w:rsidP="00B87465" w:rsidRDefault="00D17054" w14:paraId="48FEF443" w14:textId="77777777">
            <w:pPr>
              <w:rPr>
                <w:lang w:eastAsia="zh-CN"/>
              </w:rPr>
            </w:pPr>
          </w:p>
          <w:p w:rsidR="00D17054" w:rsidP="00B87465" w:rsidRDefault="00D17054" w14:paraId="111A0D53" w14:textId="77777777">
            <w:pPr>
              <w:rPr>
                <w:lang w:eastAsia="zh-CN"/>
              </w:rPr>
            </w:pPr>
          </w:p>
          <w:p w:rsidRPr="00D17054" w:rsidR="00D17054" w:rsidP="00B87465" w:rsidRDefault="00CF336F" w14:paraId="22169643" w14:textId="1872FA43">
            <w:pPr>
              <w:rPr>
                <w:sz w:val="10"/>
                <w:szCs w:val="10"/>
                <w:lang w:eastAsia="zh-CN"/>
              </w:rPr>
            </w:pPr>
            <w:hyperlink w:history="1" r:id="rId64">
              <w:r w:rsidRPr="00D17054" w:rsidR="00D17054">
                <w:rPr>
                  <w:rStyle w:val="Hyperlink"/>
                  <w:sz w:val="10"/>
                  <w:szCs w:val="10"/>
                </w:rPr>
                <w:t>https://c1.staticflickr.com/3/2490/3798519379_eb140b8e60_b.jpg</w:t>
              </w:r>
            </w:hyperlink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028" w:type="dxa"/>
            <w:shd w:val="clear" w:color="auto" w:fill="FFFFFF" w:themeFill="background1"/>
            <w:tcMar/>
          </w:tcPr>
          <w:p w:rsidR="00F46EE0" w:rsidP="00B87465" w:rsidRDefault="00F46EE0" w14:paraId="578F56F0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FF05E1" w:rsidTr="559D4C16" w14:paraId="1765C70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7" w:type="dxa"/>
            <w:shd w:val="clear" w:color="auto" w:fill="FFFFFF" w:themeFill="background1"/>
            <w:tcMar/>
          </w:tcPr>
          <w:p w:rsidR="00F46EE0" w:rsidP="00B87465" w:rsidRDefault="00F46EE0" w14:paraId="5BBC2839" w14:textId="3FF3D592">
            <w:pPr>
              <w:rPr>
                <w:lang w:eastAsia="zh-CN"/>
              </w:rPr>
            </w:pPr>
          </w:p>
          <w:p w:rsidR="00F46EE0" w:rsidP="00B87465" w:rsidRDefault="00FF05E1" w14:paraId="348E49D0" w14:textId="64BC7CB0">
            <w:pPr>
              <w:rPr>
                <w:lang w:eastAsia="zh-CN"/>
              </w:rPr>
            </w:pPr>
            <w:r>
              <w:rPr>
                <w:lang w:eastAsia="zh-CN"/>
              </w:rPr>
              <w:t>Lounge room</w:t>
            </w:r>
          </w:p>
          <w:p w:rsidR="00F46EE0" w:rsidP="00B87465" w:rsidRDefault="00FF05E1" w14:paraId="774ED1A2" w14:textId="08550A80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25824" behindDoc="1" locked="0" layoutInCell="1" allowOverlap="1" wp14:anchorId="284FC8E8" wp14:editId="7A19AF8C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14605</wp:posOffset>
                  </wp:positionV>
                  <wp:extent cx="2280920" cy="1520190"/>
                  <wp:effectExtent l="0" t="0" r="5080" b="3810"/>
                  <wp:wrapTight wrapText="bothSides">
                    <wp:wrapPolygon edited="0">
                      <wp:start x="0" y="0"/>
                      <wp:lineTo x="0" y="21383"/>
                      <wp:lineTo x="21468" y="21383"/>
                      <wp:lineTo x="21468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04b[1].JPG"/>
                          <pic:cNvPicPr/>
                        </pic:nvPicPr>
                        <pic:blipFill>
                          <a:blip r:embed="rId6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920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6EE0" w:rsidP="00B87465" w:rsidRDefault="00F46EE0" w14:paraId="14941C35" w14:textId="77777777">
            <w:pPr>
              <w:rPr>
                <w:lang w:eastAsia="zh-CN"/>
              </w:rPr>
            </w:pPr>
          </w:p>
          <w:p w:rsidR="00F46EE0" w:rsidP="00B87465" w:rsidRDefault="00F46EE0" w14:paraId="59428CA9" w14:textId="77777777">
            <w:pPr>
              <w:rPr>
                <w:lang w:eastAsia="zh-CN"/>
              </w:rPr>
            </w:pPr>
          </w:p>
          <w:p w:rsidR="00F46EE0" w:rsidP="00B87465" w:rsidRDefault="00F46EE0" w14:paraId="646F4C7F" w14:textId="77777777">
            <w:pPr>
              <w:rPr>
                <w:lang w:eastAsia="zh-CN"/>
              </w:rPr>
            </w:pPr>
          </w:p>
          <w:p w:rsidR="00F46EE0" w:rsidP="00B87465" w:rsidRDefault="00F46EE0" w14:paraId="0A7C2537" w14:textId="77777777">
            <w:pPr>
              <w:rPr>
                <w:lang w:eastAsia="zh-CN"/>
              </w:rPr>
            </w:pPr>
          </w:p>
          <w:p w:rsidR="00F46EE0" w:rsidP="00B87465" w:rsidRDefault="00F46EE0" w14:paraId="1CF30E65" w14:textId="77777777">
            <w:pPr>
              <w:rPr>
                <w:lang w:eastAsia="zh-CN"/>
              </w:rPr>
            </w:pPr>
          </w:p>
          <w:p w:rsidR="00F46EE0" w:rsidP="00B87465" w:rsidRDefault="00F46EE0" w14:paraId="046C3891" w14:textId="77777777">
            <w:pPr>
              <w:rPr>
                <w:lang w:eastAsia="zh-CN"/>
              </w:rPr>
            </w:pPr>
          </w:p>
          <w:p w:rsidR="00F46EE0" w:rsidP="00B87465" w:rsidRDefault="00F46EE0" w14:paraId="07AE8C59" w14:textId="77777777">
            <w:pPr>
              <w:rPr>
                <w:lang w:eastAsia="zh-CN"/>
              </w:rPr>
            </w:pPr>
          </w:p>
          <w:p w:rsidR="00D17054" w:rsidP="00B87465" w:rsidRDefault="00CF336F" w14:paraId="79F48D63" w14:textId="50F13515">
            <w:pPr>
              <w:rPr>
                <w:lang w:eastAsia="zh-CN"/>
              </w:rPr>
            </w:pPr>
            <w:hyperlink w:history="1" r:id="rId66">
              <w:r w:rsidRPr="00D17054" w:rsidR="00D17054">
                <w:rPr>
                  <w:rStyle w:val="Hyperlink"/>
                  <w:sz w:val="10"/>
                  <w:szCs w:val="10"/>
                </w:rPr>
                <w:t>https://4.bp.blogspot.com/_zJZNte9YwyQ/TUeD6K-CO3I/AAAAAAAAN2I/VcK-__pfs7E/s1600/104b.JPG</w:t>
              </w:r>
            </w:hyperlink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028" w:type="dxa"/>
            <w:shd w:val="clear" w:color="auto" w:fill="FFFFFF" w:themeFill="background1"/>
            <w:tcMar/>
          </w:tcPr>
          <w:p w:rsidR="00F46EE0" w:rsidP="00B87465" w:rsidRDefault="00F46EE0" w14:paraId="35E1181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</w:tbl>
    <w:p w:rsidR="009A0806" w:rsidP="00B87465" w:rsidRDefault="009A0806" w14:paraId="56A32DBD" w14:textId="77777777">
      <w:pPr>
        <w:rPr>
          <w:lang w:eastAsia="zh-CN"/>
        </w:rPr>
      </w:pPr>
    </w:p>
    <w:p w:rsidR="00B87465" w:rsidP="00B87465" w:rsidRDefault="00B87465" w14:paraId="5C0C7A2B" w14:textId="608AF3E0">
      <w:pPr>
        <w:rPr>
          <w:lang w:eastAsia="zh-CN"/>
        </w:rPr>
      </w:pPr>
    </w:p>
    <w:p w:rsidR="00FF05E1" w:rsidP="00B87465" w:rsidRDefault="00FF05E1" w14:paraId="4DBACB17" w14:textId="0BABEC16">
      <w:pPr>
        <w:rPr>
          <w:lang w:eastAsia="zh-CN"/>
        </w:rPr>
      </w:pPr>
    </w:p>
    <w:p w:rsidR="00FF05E1" w:rsidP="00B87465" w:rsidRDefault="00FF05E1" w14:paraId="5D8CD132" w14:textId="21A7F02D">
      <w:pPr>
        <w:rPr>
          <w:lang w:eastAsia="zh-CN"/>
        </w:rPr>
      </w:pPr>
    </w:p>
    <w:p w:rsidR="00FD1585" w:rsidP="00FF05E1" w:rsidRDefault="00FD1585" w14:paraId="4776D7E0" w14:textId="77777777">
      <w:pPr>
        <w:pStyle w:val="Title"/>
      </w:pPr>
    </w:p>
    <w:p w:rsidR="00FF05E1" w:rsidP="00FF05E1" w:rsidRDefault="003D1633" w14:paraId="4AB72B6B" w14:textId="0F0564DB">
      <w:pPr>
        <w:pStyle w:val="Title"/>
      </w:pPr>
      <w:r w:rsidR="21526464">
        <w:rPr/>
        <w:t>HSIE:</w:t>
      </w:r>
      <w:r w:rsidR="00FF05E1">
        <w:rPr/>
        <w:t xml:space="preserve"> </w:t>
      </w:r>
      <w:r w:rsidR="003D1633">
        <w:rPr/>
        <w:t>Geography</w:t>
      </w:r>
      <w:r w:rsidR="00FF05E1">
        <w:rPr/>
        <w:t xml:space="preserve"> </w:t>
      </w:r>
      <w:r w:rsidR="1CE86BE6">
        <w:rPr/>
        <w:t xml:space="preserve">ES1 </w:t>
      </w:r>
      <w:r w:rsidR="00FF05E1">
        <w:rPr/>
        <w:t>worksheet 6</w:t>
      </w:r>
    </w:p>
    <w:p w:rsidRPr="00E13D6C" w:rsidR="00FF05E1" w:rsidP="00FF05E1" w:rsidRDefault="00FF05E1" w14:paraId="700974BF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 xml:space="preserve">Name: </w:t>
      </w:r>
    </w:p>
    <w:p w:rsidRPr="00E13D6C" w:rsidR="00FF05E1" w:rsidP="00FF05E1" w:rsidRDefault="00FF05E1" w14:paraId="35D0AB2A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:rsidR="00FF05E1" w:rsidP="00534775" w:rsidRDefault="00534775" w14:paraId="77B59AA9" w14:textId="3DCD70EA">
      <w:pPr>
        <w:pStyle w:val="Heading2"/>
      </w:pPr>
      <w:r>
        <w:t>Steps to clean your classroom</w:t>
      </w:r>
      <w:r w:rsidR="00FF05E1">
        <w:t xml:space="preserve"> </w:t>
      </w:r>
    </w:p>
    <w:p w:rsidR="00FF05E1" w:rsidP="00B87465" w:rsidRDefault="3F494E48" w14:paraId="62D53C12" w14:textId="08D3EF64">
      <w:pPr>
        <w:rPr>
          <w:lang w:eastAsia="zh-CN"/>
        </w:rPr>
      </w:pPr>
      <w:r w:rsidRPr="16565396" w:rsidR="3F494E48">
        <w:rPr>
          <w:lang w:eastAsia="zh-CN"/>
        </w:rPr>
        <w:t>Think about the order that you clean off your desk, pack away your books and pack your bag ready for the bell to ring</w:t>
      </w:r>
      <w:r w:rsidRPr="16565396" w:rsidR="3F494E48">
        <w:rPr>
          <w:lang w:eastAsia="zh-CN"/>
        </w:rPr>
        <w:t xml:space="preserve">. </w:t>
      </w:r>
    </w:p>
    <w:p w:rsidR="00FF05E1" w:rsidP="00B87465" w:rsidRDefault="00FF05E1" w14:paraId="4002C0D1" w14:textId="56907CD0">
      <w:pPr>
        <w:rPr>
          <w:lang w:eastAsia="zh-CN"/>
        </w:rPr>
      </w:pPr>
      <w:r>
        <w:rPr>
          <w:lang w:eastAsia="zh-CN"/>
        </w:rPr>
        <w:t>Put these things in order from the first thing to the last thing you do to get your classroom tidy for the next day.</w:t>
      </w:r>
    </w:p>
    <w:p w:rsidR="00FF05E1" w:rsidP="00B87465" w:rsidRDefault="00FF05E1" w14:paraId="6701DA54" w14:textId="611A70E4">
      <w:pPr>
        <w:rPr>
          <w:lang w:eastAsia="zh-CN"/>
        </w:rPr>
      </w:pPr>
      <w:r>
        <w:rPr>
          <w:lang w:eastAsia="zh-CN"/>
        </w:rPr>
        <w:t>You can write or draw a picture.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step 1 cleaning classroom algorithm"/>
      </w:tblPr>
      <w:tblGrid>
        <w:gridCol w:w="10055"/>
      </w:tblGrid>
      <w:tr w:rsidR="00FF05E1" w:rsidTr="00FF05E1" w14:paraId="76604A48" w14:textId="77777777">
        <w:tc>
          <w:tcPr>
            <w:tcW w:w="10055" w:type="dxa"/>
          </w:tcPr>
          <w:p w:rsidR="00FF05E1" w:rsidP="00B87465" w:rsidRDefault="00FF05E1" w14:paraId="1ED72FC3" w14:textId="77777777">
            <w:pPr>
              <w:rPr>
                <w:lang w:eastAsia="zh-CN"/>
              </w:rPr>
            </w:pPr>
            <w:r>
              <w:rPr>
                <w:lang w:eastAsia="zh-CN"/>
              </w:rPr>
              <w:t>Step 1.</w:t>
            </w:r>
          </w:p>
          <w:p w:rsidR="00FF05E1" w:rsidP="00B87465" w:rsidRDefault="00FF05E1" w14:paraId="2333359B" w14:textId="77777777">
            <w:pPr>
              <w:rPr>
                <w:lang w:eastAsia="zh-CN"/>
              </w:rPr>
            </w:pPr>
          </w:p>
          <w:p w:rsidR="00FF05E1" w:rsidP="00B87465" w:rsidRDefault="00FF05E1" w14:paraId="51403350" w14:textId="2D3B82FB">
            <w:pPr>
              <w:rPr>
                <w:lang w:eastAsia="zh-CN"/>
              </w:rPr>
            </w:pPr>
          </w:p>
          <w:p w:rsidR="00FF05E1" w:rsidP="00B87465" w:rsidRDefault="00FF05E1" w14:paraId="5F1CB1EC" w14:textId="2E987190">
            <w:pPr>
              <w:rPr>
                <w:lang w:eastAsia="zh-CN"/>
              </w:rPr>
            </w:pPr>
          </w:p>
          <w:p w:rsidR="00FF05E1" w:rsidP="00B87465" w:rsidRDefault="00FF05E1" w14:paraId="29496DF7" w14:textId="77777777">
            <w:pPr>
              <w:rPr>
                <w:lang w:eastAsia="zh-CN"/>
              </w:rPr>
            </w:pPr>
          </w:p>
          <w:p w:rsidR="00FF05E1" w:rsidP="00B87465" w:rsidRDefault="00FF05E1" w14:paraId="4CD3DA08" w14:textId="41756F6B">
            <w:pPr>
              <w:rPr>
                <w:lang w:eastAsia="zh-CN"/>
              </w:rPr>
            </w:pPr>
          </w:p>
        </w:tc>
      </w:tr>
    </w:tbl>
    <w:p w:rsidR="00FF05E1" w:rsidP="00B87465" w:rsidRDefault="00FF05E1" w14:paraId="0E1F37B1" w14:textId="4A42A7F2">
      <w:pPr>
        <w:rPr>
          <w:lang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step 2 cleaning classroom algorithm"/>
      </w:tblPr>
      <w:tblGrid>
        <w:gridCol w:w="10055"/>
      </w:tblGrid>
      <w:tr w:rsidR="00FF05E1" w:rsidTr="00EA36FF" w14:paraId="42429DB1" w14:textId="77777777">
        <w:tc>
          <w:tcPr>
            <w:tcW w:w="10055" w:type="dxa"/>
          </w:tcPr>
          <w:p w:rsidR="00FF05E1" w:rsidP="00EA36FF" w:rsidRDefault="00FF05E1" w14:paraId="2C2A07A5" w14:textId="67D6BE4F">
            <w:pPr>
              <w:rPr>
                <w:lang w:eastAsia="zh-CN"/>
              </w:rPr>
            </w:pPr>
            <w:r>
              <w:rPr>
                <w:lang w:eastAsia="zh-CN"/>
              </w:rPr>
              <w:t>Step 2.</w:t>
            </w:r>
          </w:p>
          <w:p w:rsidR="00FF05E1" w:rsidP="00EA36FF" w:rsidRDefault="00FF05E1" w14:paraId="637421C7" w14:textId="77777777">
            <w:pPr>
              <w:rPr>
                <w:lang w:eastAsia="zh-CN"/>
              </w:rPr>
            </w:pPr>
          </w:p>
          <w:p w:rsidR="00FF05E1" w:rsidP="00EA36FF" w:rsidRDefault="00FF05E1" w14:paraId="7940AB27" w14:textId="77777777">
            <w:pPr>
              <w:rPr>
                <w:lang w:eastAsia="zh-CN"/>
              </w:rPr>
            </w:pPr>
          </w:p>
          <w:p w:rsidR="00FF05E1" w:rsidP="00EA36FF" w:rsidRDefault="00FF05E1" w14:paraId="5B5AA9FF" w14:textId="77777777">
            <w:pPr>
              <w:rPr>
                <w:lang w:eastAsia="zh-CN"/>
              </w:rPr>
            </w:pPr>
          </w:p>
          <w:p w:rsidR="00FF05E1" w:rsidP="00EA36FF" w:rsidRDefault="00FF05E1" w14:paraId="155E19A9" w14:textId="77777777">
            <w:pPr>
              <w:rPr>
                <w:lang w:eastAsia="zh-CN"/>
              </w:rPr>
            </w:pPr>
          </w:p>
          <w:p w:rsidR="00FF05E1" w:rsidP="00EA36FF" w:rsidRDefault="00FF05E1" w14:paraId="40F2EB88" w14:textId="45ACE871">
            <w:pPr>
              <w:rPr>
                <w:lang w:eastAsia="zh-CN"/>
              </w:rPr>
            </w:pPr>
          </w:p>
        </w:tc>
      </w:tr>
    </w:tbl>
    <w:p w:rsidR="00FF05E1" w:rsidP="00B87465" w:rsidRDefault="00FF05E1" w14:paraId="7A31C228" w14:textId="77777777">
      <w:pPr>
        <w:rPr>
          <w:lang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step 3 cleaning classroom algorithm"/>
      </w:tblPr>
      <w:tblGrid>
        <w:gridCol w:w="10055"/>
      </w:tblGrid>
      <w:tr w:rsidR="003D1633" w:rsidTr="00EA36FF" w14:paraId="7844BDBD" w14:textId="77777777">
        <w:tc>
          <w:tcPr>
            <w:tcW w:w="10055" w:type="dxa"/>
          </w:tcPr>
          <w:p w:rsidR="003D1633" w:rsidP="00EA36FF" w:rsidRDefault="003D1633" w14:paraId="78EE6FC9" w14:textId="23962E2A">
            <w:pPr>
              <w:rPr>
                <w:lang w:eastAsia="zh-CN"/>
              </w:rPr>
            </w:pPr>
            <w:r>
              <w:rPr>
                <w:lang w:eastAsia="zh-CN"/>
              </w:rPr>
              <w:t>Step 3.</w:t>
            </w:r>
          </w:p>
          <w:p w:rsidR="003D1633" w:rsidP="00EA36FF" w:rsidRDefault="003D1633" w14:paraId="6E4361E3" w14:textId="77777777">
            <w:pPr>
              <w:rPr>
                <w:lang w:eastAsia="zh-CN"/>
              </w:rPr>
            </w:pPr>
          </w:p>
          <w:p w:rsidR="003D1633" w:rsidP="00EA36FF" w:rsidRDefault="003D1633" w14:paraId="2A0F22A6" w14:textId="77777777">
            <w:pPr>
              <w:rPr>
                <w:lang w:eastAsia="zh-CN"/>
              </w:rPr>
            </w:pPr>
          </w:p>
          <w:p w:rsidR="003D1633" w:rsidP="00EA36FF" w:rsidRDefault="003D1633" w14:paraId="21B10469" w14:textId="77777777">
            <w:pPr>
              <w:rPr>
                <w:lang w:eastAsia="zh-CN"/>
              </w:rPr>
            </w:pPr>
          </w:p>
          <w:p w:rsidR="003D1633" w:rsidP="00EA36FF" w:rsidRDefault="003D1633" w14:paraId="1F02FC46" w14:textId="77777777">
            <w:pPr>
              <w:rPr>
                <w:lang w:eastAsia="zh-CN"/>
              </w:rPr>
            </w:pPr>
          </w:p>
          <w:p w:rsidR="003D1633" w:rsidP="00EA36FF" w:rsidRDefault="003D1633" w14:paraId="5094D1E2" w14:textId="77777777">
            <w:pPr>
              <w:rPr>
                <w:lang w:eastAsia="zh-CN"/>
              </w:rPr>
            </w:pPr>
          </w:p>
        </w:tc>
      </w:tr>
    </w:tbl>
    <w:p w:rsidR="00B87465" w:rsidP="00B87465" w:rsidRDefault="00B87465" w14:paraId="4B45DAC4" w14:textId="4A381A50">
      <w:pPr>
        <w:rPr>
          <w:lang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step 4 cleaning classroom algorithm"/>
      </w:tblPr>
      <w:tblGrid>
        <w:gridCol w:w="10055"/>
      </w:tblGrid>
      <w:tr w:rsidR="003D1633" w:rsidTr="00EA36FF" w14:paraId="08FB1897" w14:textId="77777777">
        <w:tc>
          <w:tcPr>
            <w:tcW w:w="10055" w:type="dxa"/>
          </w:tcPr>
          <w:p w:rsidR="003D1633" w:rsidP="00EA36FF" w:rsidRDefault="003D1633" w14:paraId="077E0DD5" w14:textId="1718BE66">
            <w:pPr>
              <w:rPr>
                <w:lang w:eastAsia="zh-CN"/>
              </w:rPr>
            </w:pPr>
            <w:r>
              <w:rPr>
                <w:lang w:eastAsia="zh-CN"/>
              </w:rPr>
              <w:t>Step 4.</w:t>
            </w:r>
          </w:p>
          <w:p w:rsidR="003D1633" w:rsidP="00EA36FF" w:rsidRDefault="003D1633" w14:paraId="09E56199" w14:textId="77777777">
            <w:pPr>
              <w:rPr>
                <w:lang w:eastAsia="zh-CN"/>
              </w:rPr>
            </w:pPr>
          </w:p>
          <w:p w:rsidR="003D1633" w:rsidP="00EA36FF" w:rsidRDefault="003D1633" w14:paraId="3FDDED6B" w14:textId="77777777">
            <w:pPr>
              <w:rPr>
                <w:lang w:eastAsia="zh-CN"/>
              </w:rPr>
            </w:pPr>
          </w:p>
          <w:p w:rsidR="003D1633" w:rsidP="00EA36FF" w:rsidRDefault="003D1633" w14:paraId="3FE9FC9C" w14:textId="0E99E638">
            <w:pPr>
              <w:rPr>
                <w:lang w:eastAsia="zh-CN"/>
              </w:rPr>
            </w:pPr>
          </w:p>
          <w:p w:rsidR="00B85ADB" w:rsidP="00EA36FF" w:rsidRDefault="00B85ADB" w14:paraId="41219BA1" w14:textId="77777777">
            <w:pPr>
              <w:rPr>
                <w:lang w:eastAsia="zh-CN"/>
              </w:rPr>
            </w:pPr>
          </w:p>
          <w:p w:rsidR="003D1633" w:rsidP="00EA36FF" w:rsidRDefault="003D1633" w14:paraId="49778376" w14:textId="0FEE7B16">
            <w:pPr>
              <w:rPr>
                <w:lang w:eastAsia="zh-CN"/>
              </w:rPr>
            </w:pPr>
          </w:p>
        </w:tc>
      </w:tr>
    </w:tbl>
    <w:p w:rsidR="00B87465" w:rsidP="00B87465" w:rsidRDefault="00B87465" w14:paraId="5DC5FC43" w14:textId="49EDA1FD">
      <w:pPr>
        <w:rPr>
          <w:lang w:eastAsia="zh-CN"/>
        </w:rPr>
      </w:pPr>
    </w:p>
    <w:p w:rsidR="003D1633" w:rsidP="003D1633" w:rsidRDefault="003D1633" w14:paraId="5CCF4A5A" w14:textId="42E9E02D">
      <w:pPr>
        <w:pStyle w:val="Title"/>
      </w:pPr>
      <w:r w:rsidR="5B62C3F7">
        <w:rPr/>
        <w:t>HSIE:</w:t>
      </w:r>
      <w:r w:rsidR="003D1633">
        <w:rPr/>
        <w:t xml:space="preserve"> Geography</w:t>
      </w:r>
      <w:r w:rsidR="20E24BC3">
        <w:rPr/>
        <w:t xml:space="preserve"> ES1</w:t>
      </w:r>
      <w:r w:rsidR="003D1633">
        <w:rPr/>
        <w:t xml:space="preserve"> worksheet 7</w:t>
      </w:r>
    </w:p>
    <w:p w:rsidRPr="00E13D6C" w:rsidR="003D1633" w:rsidP="003D1633" w:rsidRDefault="003D1633" w14:paraId="17645084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 xml:space="preserve">Name: </w:t>
      </w:r>
    </w:p>
    <w:p w:rsidRPr="00E13D6C" w:rsidR="003D1633" w:rsidP="003D1633" w:rsidRDefault="003D1633" w14:paraId="7E71880E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:rsidR="00534775" w:rsidP="00534775" w:rsidRDefault="00534775" w14:paraId="1F5FB9C0" w14:textId="35F6A9E5">
      <w:pPr>
        <w:pStyle w:val="Heading2"/>
      </w:pPr>
      <w:r>
        <w:t>Jobs that look after Australian special places</w:t>
      </w:r>
    </w:p>
    <w:p w:rsidR="00B87465" w:rsidP="00B87465" w:rsidRDefault="003D1633" w14:paraId="6E8436E5" w14:textId="6C2D4292">
      <w:pPr>
        <w:rPr>
          <w:lang w:eastAsia="zh-CN"/>
        </w:rPr>
      </w:pPr>
      <w:r>
        <w:rPr>
          <w:lang w:eastAsia="zh-CN"/>
        </w:rPr>
        <w:t>We have many special places in Australia that need people to care for them. Below are 8 jobs that you need to match with the special place</w:t>
      </w:r>
      <w:r w:rsidR="00184D4E">
        <w:rPr>
          <w:lang w:eastAsia="zh-CN"/>
        </w:rPr>
        <w:t>s</w:t>
      </w:r>
      <w:r>
        <w:rPr>
          <w:lang w:eastAsia="zh-CN"/>
        </w:rPr>
        <w:t xml:space="preserve"> they are caring for.</w:t>
      </w:r>
      <w:r w:rsidR="00184D4E">
        <w:rPr>
          <w:lang w:eastAsia="zh-CN"/>
        </w:rPr>
        <w:t xml:space="preserve"> More than one job might be needed in some places.</w:t>
      </w:r>
    </w:p>
    <w:tbl>
      <w:tblPr>
        <w:tblStyle w:val="Tableheader"/>
        <w:tblW w:w="10104" w:type="dxa"/>
        <w:tblLayout w:type="fixed"/>
        <w:tblLook w:val="04A0" w:firstRow="1" w:lastRow="0" w:firstColumn="1" w:lastColumn="0" w:noHBand="0" w:noVBand="1"/>
        <w:tblDescription w:val="jobs that care for special places"/>
      </w:tblPr>
      <w:tblGrid>
        <w:gridCol w:w="5073"/>
        <w:gridCol w:w="5031"/>
      </w:tblGrid>
      <w:tr w:rsidR="003D1633" w:rsidTr="00534775" w14:paraId="066EBD5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rHeight w:val="64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04" w:type="dxa"/>
            <w:gridSpan w:val="2"/>
          </w:tcPr>
          <w:p w:rsidR="003D1633" w:rsidP="00B87465" w:rsidRDefault="003D1633" w14:paraId="011464E1" w14:textId="6CD53840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Jobs that care for special places</w:t>
            </w:r>
          </w:p>
        </w:tc>
      </w:tr>
      <w:tr w:rsidR="00FC3954" w:rsidTr="00534775" w14:paraId="48E0938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E7E6E6" w:themeFill="background2"/>
          </w:tcPr>
          <w:p w:rsidRPr="003D1633" w:rsidR="003D1633" w:rsidP="00B87465" w:rsidRDefault="003D1633" w14:paraId="224D652E" w14:textId="4D9C2124">
            <w:pPr>
              <w:rPr>
                <w:lang w:eastAsia="zh-CN"/>
              </w:rPr>
            </w:pPr>
            <w:r w:rsidRPr="003D1633">
              <w:rPr>
                <w:lang w:eastAsia="zh-CN"/>
              </w:rPr>
              <w:t>Park Ranger</w:t>
            </w:r>
          </w:p>
        </w:tc>
        <w:tc>
          <w:tcPr>
            <w:tcW w:w="5030" w:type="dxa"/>
            <w:shd w:val="clear" w:color="auto" w:fill="E7E6E6" w:themeFill="background2"/>
          </w:tcPr>
          <w:p w:rsidRPr="003D1633" w:rsidR="003D1633" w:rsidP="00B87465" w:rsidRDefault="003D1633" w14:paraId="0E2F551B" w14:textId="75EEB3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zh-CN"/>
              </w:rPr>
            </w:pPr>
            <w:r w:rsidRPr="003D1633">
              <w:rPr>
                <w:b/>
                <w:lang w:eastAsia="zh-CN"/>
              </w:rPr>
              <w:t>Cleaner</w:t>
            </w:r>
          </w:p>
        </w:tc>
      </w:tr>
      <w:tr w:rsidR="00FC3954" w:rsidTr="00534775" w14:paraId="595428C9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FFFFF" w:themeFill="background1"/>
          </w:tcPr>
          <w:p w:rsidRPr="003D1633" w:rsidR="003D1633" w:rsidP="00B87465" w:rsidRDefault="00534775" w14:paraId="1B80E319" w14:textId="40380A83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C211CDB" wp14:editId="5D5CCFC1">
                  <wp:extent cx="2444750" cy="1721158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9266994222_5f0794ba8b_z[1]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276" cy="174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name="_GoBack" w:id="0"/>
            <w:bookmarkEnd w:id="0"/>
          </w:p>
          <w:p w:rsidRPr="00184D4E" w:rsidR="003D1633" w:rsidP="00B87465" w:rsidRDefault="00CF336F" w14:paraId="616295E3" w14:textId="280F64D1">
            <w:pPr>
              <w:rPr>
                <w:sz w:val="10"/>
                <w:szCs w:val="10"/>
                <w:lang w:eastAsia="zh-CN"/>
              </w:rPr>
            </w:pPr>
            <w:hyperlink w:history="1" r:id="rId68">
              <w:r w:rsidRPr="00184D4E" w:rsidR="00184D4E">
                <w:rPr>
                  <w:rStyle w:val="Hyperlink"/>
                  <w:sz w:val="10"/>
                  <w:szCs w:val="10"/>
                </w:rPr>
                <w:t>https://farm6.staticflickr.com/5532/9266994222_5f0794ba8b_z.jpg</w:t>
              </w:r>
            </w:hyperlink>
          </w:p>
        </w:tc>
        <w:tc>
          <w:tcPr>
            <w:tcW w:w="5030" w:type="dxa"/>
            <w:shd w:val="clear" w:color="auto" w:fill="FFFFFF" w:themeFill="background1"/>
          </w:tcPr>
          <w:p w:rsidR="00184D4E" w:rsidP="00B87465" w:rsidRDefault="003D1633" w14:paraId="3413D05B" w14:textId="2D84B75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eastAsia="zh-CN"/>
              </w:rPr>
            </w:pPr>
            <w:r>
              <w:rPr>
                <w:b/>
                <w:noProof/>
                <w:lang w:eastAsia="en-AU"/>
              </w:rPr>
              <w:drawing>
                <wp:inline distT="0" distB="0" distL="0" distR="0" wp14:anchorId="238E5AC5" wp14:editId="45745C36">
                  <wp:extent cx="2578100" cy="178088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02-1[1].jp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622" cy="181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84D4E" w:rsidR="003D1633" w:rsidP="00B87465" w:rsidRDefault="00CF336F" w14:paraId="1E1CFE4A" w14:textId="39BAE0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0"/>
                <w:szCs w:val="10"/>
                <w:lang w:eastAsia="zh-CN"/>
              </w:rPr>
            </w:pPr>
            <w:hyperlink w:history="1" r:id="rId70">
              <w:r w:rsidRPr="00184D4E" w:rsidR="00184D4E">
                <w:rPr>
                  <w:rStyle w:val="Hyperlink"/>
                  <w:sz w:val="10"/>
                  <w:szCs w:val="10"/>
                </w:rPr>
                <w:t>https://technofaq.org/wp-content/uploads/2017/04/image02-1.jpg</w:t>
              </w:r>
            </w:hyperlink>
          </w:p>
        </w:tc>
      </w:tr>
      <w:tr w:rsidR="00A75ECD" w:rsidTr="00534775" w14:paraId="409B8F8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E7E6E6" w:themeFill="background2"/>
          </w:tcPr>
          <w:p w:rsidRPr="003D1633" w:rsidR="003D1633" w:rsidP="00B87465" w:rsidRDefault="003D1633" w14:paraId="0CAD80F0" w14:textId="19DAC87D">
            <w:pPr>
              <w:rPr>
                <w:lang w:eastAsia="zh-CN"/>
              </w:rPr>
            </w:pPr>
            <w:r>
              <w:rPr>
                <w:lang w:eastAsia="zh-CN"/>
              </w:rPr>
              <w:t>Painter</w:t>
            </w:r>
          </w:p>
        </w:tc>
        <w:tc>
          <w:tcPr>
            <w:tcW w:w="5030" w:type="dxa"/>
            <w:shd w:val="clear" w:color="auto" w:fill="E7E6E6" w:themeFill="background2"/>
          </w:tcPr>
          <w:p w:rsidRPr="003D1633" w:rsidR="003D1633" w:rsidP="00B87465" w:rsidRDefault="003D1633" w14:paraId="77382976" w14:textId="0D2B31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Rubbish collector</w:t>
            </w:r>
          </w:p>
        </w:tc>
      </w:tr>
      <w:tr w:rsidR="00FC3954" w:rsidTr="00534775" w14:paraId="1B18E75E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FFFFF" w:themeFill="background1"/>
          </w:tcPr>
          <w:p w:rsidRPr="003D1633" w:rsidR="003D1633" w:rsidP="00B87465" w:rsidRDefault="000F22CE" w14:paraId="35BF0659" w14:textId="3A212F6B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26848" behindDoc="1" locked="0" layoutInCell="1" allowOverlap="1" wp14:anchorId="33B5520C" wp14:editId="625806EF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-6350</wp:posOffset>
                  </wp:positionV>
                  <wp:extent cx="1252220" cy="1879600"/>
                  <wp:effectExtent l="0" t="0" r="5080" b="6350"/>
                  <wp:wrapTight wrapText="bothSides">
                    <wp:wrapPolygon edited="0">
                      <wp:start x="0" y="0"/>
                      <wp:lineTo x="0" y="21454"/>
                      <wp:lineTo x="21359" y="21454"/>
                      <wp:lineTo x="21359" y="0"/>
                      <wp:lineTo x="0" y="0"/>
                    </wp:wrapPolygon>
                  </wp:wrapTight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13_51_52_web[1]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3D1633" w:rsidR="003D1633" w:rsidP="00B87465" w:rsidRDefault="003D1633" w14:paraId="16AEA968" w14:textId="136339C1">
            <w:pPr>
              <w:rPr>
                <w:lang w:eastAsia="zh-CN"/>
              </w:rPr>
            </w:pPr>
          </w:p>
          <w:p w:rsidRPr="003D1633" w:rsidR="003D1633" w:rsidP="00B87465" w:rsidRDefault="003D1633" w14:paraId="02E77E06" w14:textId="2B2BBEDB">
            <w:pPr>
              <w:rPr>
                <w:lang w:eastAsia="zh-CN"/>
              </w:rPr>
            </w:pPr>
          </w:p>
          <w:p w:rsidRPr="003D1633" w:rsidR="003D1633" w:rsidP="00B87465" w:rsidRDefault="003D1633" w14:paraId="40F136D6" w14:textId="7DB09FA6">
            <w:pPr>
              <w:rPr>
                <w:lang w:eastAsia="zh-CN"/>
              </w:rPr>
            </w:pPr>
          </w:p>
          <w:p w:rsidR="003D1633" w:rsidP="00B87465" w:rsidRDefault="003D1633" w14:paraId="1113363B" w14:textId="77777777">
            <w:pPr>
              <w:rPr>
                <w:lang w:eastAsia="zh-CN"/>
              </w:rPr>
            </w:pPr>
          </w:p>
          <w:p w:rsidR="00FC3954" w:rsidP="00B87465" w:rsidRDefault="00FC3954" w14:paraId="17821F81" w14:textId="77777777">
            <w:pPr>
              <w:rPr>
                <w:lang w:eastAsia="zh-CN"/>
              </w:rPr>
            </w:pPr>
          </w:p>
          <w:p w:rsidR="00FC3954" w:rsidP="00B87465" w:rsidRDefault="00FC3954" w14:paraId="0DC41C31" w14:textId="77777777">
            <w:pPr>
              <w:rPr>
                <w:lang w:eastAsia="zh-CN"/>
              </w:rPr>
            </w:pPr>
          </w:p>
          <w:p w:rsidR="00FC3954" w:rsidP="00B87465" w:rsidRDefault="00FC3954" w14:paraId="797847A1" w14:textId="77777777">
            <w:pPr>
              <w:rPr>
                <w:lang w:eastAsia="zh-CN"/>
              </w:rPr>
            </w:pPr>
          </w:p>
          <w:p w:rsidR="00FC3954" w:rsidP="00B87465" w:rsidRDefault="00FC3954" w14:paraId="554086B5" w14:textId="284A6466">
            <w:pPr>
              <w:rPr>
                <w:lang w:eastAsia="zh-CN"/>
              </w:rPr>
            </w:pPr>
          </w:p>
          <w:p w:rsidRPr="00534775" w:rsidR="00184D4E" w:rsidP="00534775" w:rsidRDefault="00CF336F" w14:paraId="5C825286" w14:textId="5EFCAC01">
            <w:pPr>
              <w:rPr>
                <w:b w:val="0"/>
                <w:sz w:val="10"/>
                <w:szCs w:val="10"/>
                <w:lang w:eastAsia="zh-CN"/>
              </w:rPr>
            </w:pPr>
            <w:hyperlink w:history="1" r:id="rId72">
              <w:r w:rsidRPr="00184D4E" w:rsidR="00184D4E">
                <w:rPr>
                  <w:rStyle w:val="Hyperlink"/>
                  <w:sz w:val="10"/>
                  <w:szCs w:val="10"/>
                </w:rPr>
                <w:t>https://s3.freefoto.com/images/13/51/13_51_52_web.jpg</w:t>
              </w:r>
            </w:hyperlink>
          </w:p>
        </w:tc>
        <w:tc>
          <w:tcPr>
            <w:tcW w:w="5030" w:type="dxa"/>
            <w:shd w:val="clear" w:color="auto" w:fill="FFFFFF" w:themeFill="background1"/>
          </w:tcPr>
          <w:p w:rsidRPr="00534775" w:rsidR="003D1633" w:rsidP="00534775" w:rsidRDefault="00534775" w14:paraId="14A13767" w14:textId="6BCFA96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eastAsia="zh-CN"/>
              </w:rPr>
            </w:pPr>
            <w:r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768832" behindDoc="1" locked="0" layoutInCell="1" allowOverlap="1" wp14:anchorId="00067C28" wp14:editId="55C8E5D7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-1611630</wp:posOffset>
                  </wp:positionV>
                  <wp:extent cx="2501900" cy="1536700"/>
                  <wp:effectExtent l="0" t="0" r="0" b="6350"/>
                  <wp:wrapTight wrapText="bothSides">
                    <wp:wrapPolygon edited="0">
                      <wp:start x="0" y="0"/>
                      <wp:lineTo x="0" y="21421"/>
                      <wp:lineTo x="21381" y="21421"/>
                      <wp:lineTo x="21381" y="0"/>
                      <wp:lineTo x="0" y="0"/>
                    </wp:wrapPolygon>
                  </wp:wrapTight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garbage_truck[1]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w:history="1" r:id="rId74">
              <w:r w:rsidRPr="00184D4E" w:rsidR="00184D4E">
                <w:rPr>
                  <w:rStyle w:val="Hyperlink"/>
                  <w:sz w:val="10"/>
                  <w:szCs w:val="10"/>
                </w:rPr>
                <w:t>http://4.bp.blogspot.com/-LqVnDEMvVB8/TlsB4BhOKHI/AAAAAAAAAcM/anCdgPTUcCQ/s1600/garbage+truck.jpg</w:t>
              </w:r>
            </w:hyperlink>
          </w:p>
        </w:tc>
      </w:tr>
      <w:tr w:rsidR="00A75ECD" w:rsidTr="00534775" w14:paraId="53CE444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E7E6E6" w:themeFill="background2"/>
          </w:tcPr>
          <w:p w:rsidRPr="003D1633" w:rsidR="003D1633" w:rsidP="00B87465" w:rsidRDefault="003D1633" w14:paraId="2570BE5E" w14:textId="330BF0A2">
            <w:pPr>
              <w:rPr>
                <w:lang w:eastAsia="zh-CN"/>
              </w:rPr>
            </w:pPr>
            <w:r>
              <w:rPr>
                <w:lang w:eastAsia="zh-CN"/>
              </w:rPr>
              <w:t>Farmer</w:t>
            </w:r>
          </w:p>
        </w:tc>
        <w:tc>
          <w:tcPr>
            <w:tcW w:w="5030" w:type="dxa"/>
            <w:shd w:val="clear" w:color="auto" w:fill="E7E6E6" w:themeFill="background2"/>
          </w:tcPr>
          <w:p w:rsidRPr="003D1633" w:rsidR="003D1633" w:rsidP="00B87465" w:rsidRDefault="003D1633" w14:paraId="7143DEFB" w14:textId="26220A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Gardener</w:t>
            </w:r>
          </w:p>
        </w:tc>
      </w:tr>
      <w:tr w:rsidR="00FC3954" w:rsidTr="00534775" w14:paraId="3D949F27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FFFFF" w:themeFill="background1"/>
          </w:tcPr>
          <w:p w:rsidRPr="003D1633" w:rsidR="003D1633" w:rsidP="00B87465" w:rsidRDefault="003D1633" w14:paraId="27547459" w14:textId="77777777">
            <w:pPr>
              <w:rPr>
                <w:lang w:eastAsia="zh-CN"/>
              </w:rPr>
            </w:pPr>
          </w:p>
          <w:p w:rsidRPr="003D1633" w:rsidR="003D1633" w:rsidP="00B87465" w:rsidRDefault="00FC3954" w14:paraId="1D41FC4F" w14:textId="07E4923B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6CA853F" wp14:editId="0A6C0184">
                  <wp:extent cx="2932277" cy="2027976"/>
                  <wp:effectExtent l="0" t="0" r="1905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7f9zdr44-1348116290[1]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409" cy="204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84D4E" w:rsidR="003D1633" w:rsidP="00B87465" w:rsidRDefault="00CF336F" w14:paraId="14AD617D" w14:textId="657752F8">
            <w:pPr>
              <w:rPr>
                <w:sz w:val="10"/>
                <w:szCs w:val="10"/>
                <w:lang w:eastAsia="zh-CN"/>
              </w:rPr>
            </w:pPr>
            <w:hyperlink w:history="1" r:id="rId76">
              <w:r w:rsidRPr="00184D4E" w:rsidR="00184D4E">
                <w:rPr>
                  <w:rStyle w:val="Hyperlink"/>
                  <w:sz w:val="10"/>
                  <w:szCs w:val="10"/>
                </w:rPr>
                <w:t>https://62e528761d0685343e1c-f3d1b99a743ffa4142d9d7f1978d9686.ssl.cf2.rackcdn.com/files/15691/width668/7f9zdr44-1348116290.jpg</w:t>
              </w:r>
            </w:hyperlink>
          </w:p>
        </w:tc>
        <w:tc>
          <w:tcPr>
            <w:tcW w:w="5030" w:type="dxa"/>
            <w:shd w:val="clear" w:color="auto" w:fill="FFFFFF" w:themeFill="background1"/>
          </w:tcPr>
          <w:p w:rsidR="00184D4E" w:rsidP="00184D4E" w:rsidRDefault="00184D4E" w14:paraId="0F6FAFBE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eastAsia="zh-CN"/>
              </w:rPr>
            </w:pPr>
            <w:r>
              <w:rPr>
                <w:b/>
                <w:noProof/>
                <w:lang w:eastAsia="en-AU"/>
              </w:rPr>
              <w:drawing>
                <wp:inline distT="0" distB="0" distL="0" distR="0" wp14:anchorId="6A88D11B" wp14:editId="25A99472">
                  <wp:extent cx="1610686" cy="2424435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7354-a-woman-working-in-her-garden-pv[1].jpg"/>
                          <pic:cNvPicPr/>
                        </pic:nvPicPr>
                        <pic:blipFill>
                          <a:blip r:embed="rId7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643" cy="243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84D4E" w:rsidR="003D1633" w:rsidP="00184D4E" w:rsidRDefault="00CF336F" w14:paraId="5A81B89F" w14:textId="05B9A6A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0"/>
                <w:szCs w:val="10"/>
                <w:lang w:eastAsia="zh-CN"/>
              </w:rPr>
            </w:pPr>
            <w:hyperlink w:history="1" r:id="rId78">
              <w:r w:rsidRPr="00184D4E" w:rsidR="00184D4E">
                <w:rPr>
                  <w:rStyle w:val="Hyperlink"/>
                  <w:sz w:val="10"/>
                  <w:szCs w:val="10"/>
                </w:rPr>
                <w:t>http://res.freestockphotos.biz/pictures/17/17354-a-woman-working-in-her-garden-pv.jpg</w:t>
              </w:r>
            </w:hyperlink>
          </w:p>
        </w:tc>
      </w:tr>
      <w:tr w:rsidR="00FC3954" w:rsidTr="00534775" w14:paraId="495A7B8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E7E6E6" w:themeFill="background2"/>
          </w:tcPr>
          <w:p w:rsidRPr="003D1633" w:rsidR="003D1633" w:rsidP="00B87465" w:rsidRDefault="003D1633" w14:paraId="28391ED7" w14:textId="3585FF3B">
            <w:pPr>
              <w:rPr>
                <w:lang w:eastAsia="zh-CN"/>
              </w:rPr>
            </w:pPr>
            <w:r>
              <w:rPr>
                <w:lang w:eastAsia="zh-CN"/>
              </w:rPr>
              <w:t>Builder</w:t>
            </w:r>
          </w:p>
        </w:tc>
        <w:tc>
          <w:tcPr>
            <w:tcW w:w="5030" w:type="dxa"/>
            <w:shd w:val="clear" w:color="auto" w:fill="E7E6E6" w:themeFill="background2"/>
          </w:tcPr>
          <w:p w:rsidRPr="003D1633" w:rsidR="003D1633" w:rsidP="00B87465" w:rsidRDefault="003D1633" w14:paraId="3260DF12" w14:textId="09E21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Marine Park Ranger</w:t>
            </w:r>
          </w:p>
        </w:tc>
      </w:tr>
      <w:tr w:rsidR="00FC3954" w:rsidTr="00534775" w14:paraId="68EDCF04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3" w:type="dxa"/>
            <w:shd w:val="clear" w:color="auto" w:fill="FFFFFF" w:themeFill="background1"/>
          </w:tcPr>
          <w:p w:rsidRPr="003D1633" w:rsidR="003D1633" w:rsidP="00B87465" w:rsidRDefault="003D1633" w14:paraId="7AC59A5F" w14:textId="77777777">
            <w:pPr>
              <w:rPr>
                <w:lang w:eastAsia="zh-CN"/>
              </w:rPr>
            </w:pPr>
          </w:p>
          <w:p w:rsidRPr="003D1633" w:rsidR="003D1633" w:rsidP="00B87465" w:rsidRDefault="00892BDD" w14:paraId="71990FDB" w14:textId="0BB28257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25CFDC8" wp14:editId="2D86DC5F">
                  <wp:extent cx="1981200" cy="2481217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10px-Construction_Workers[1]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94" cy="248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84D4E" w:rsidR="003D1633" w:rsidP="00B87465" w:rsidRDefault="00CF336F" w14:paraId="459DC2FE" w14:textId="50211736">
            <w:pPr>
              <w:rPr>
                <w:sz w:val="10"/>
                <w:szCs w:val="10"/>
                <w:lang w:eastAsia="zh-CN"/>
              </w:rPr>
            </w:pPr>
            <w:hyperlink w:history="1" r:id="rId80">
              <w:r w:rsidRPr="00184D4E" w:rsidR="00184D4E">
                <w:rPr>
                  <w:rStyle w:val="Hyperlink"/>
                  <w:sz w:val="10"/>
                  <w:szCs w:val="10"/>
                </w:rPr>
                <w:t>https://upload.wikimedia.org/wikipedia/commons/thumb/4/4a/Construction_Workers.jpg/220px-Construction_Workers.jpg</w:t>
              </w:r>
            </w:hyperlink>
          </w:p>
        </w:tc>
        <w:tc>
          <w:tcPr>
            <w:tcW w:w="5030" w:type="dxa"/>
            <w:shd w:val="clear" w:color="auto" w:fill="FFFFFF" w:themeFill="background1"/>
          </w:tcPr>
          <w:p w:rsidR="003D1633" w:rsidP="00B87465" w:rsidRDefault="00D2577C" w14:paraId="1750D224" w14:textId="25CE93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lang w:eastAsia="zh-CN"/>
              </w:rPr>
            </w:pPr>
            <w:r>
              <w:rPr>
                <w:b/>
                <w:noProof/>
                <w:lang w:eastAsia="en-AU"/>
              </w:rPr>
              <w:drawing>
                <wp:inline distT="0" distB="0" distL="0" distR="0" wp14:anchorId="78883DF5" wp14:editId="2C9C1BB1">
                  <wp:extent cx="2755810" cy="2066925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200px-Graham_Edgar_on_RLS_transect_at_Pearson_Island_P1091644[1].jpg"/>
                          <pic:cNvPicPr/>
                        </pic:nvPicPr>
                        <pic:blipFill>
                          <a:blip r:embed="rId8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232" cy="2079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463D9" w:rsidR="00184D4E" w:rsidP="00B87465" w:rsidRDefault="00CF336F" w14:paraId="504E5A5F" w14:textId="204C644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0"/>
                <w:szCs w:val="10"/>
                <w:lang w:eastAsia="zh-CN"/>
              </w:rPr>
            </w:pPr>
            <w:hyperlink w:history="1" r:id="rId82">
              <w:r w:rsidRPr="008463D9" w:rsidR="008463D9">
                <w:rPr>
                  <w:rStyle w:val="Hyperlink"/>
                  <w:sz w:val="10"/>
                  <w:szCs w:val="10"/>
                </w:rPr>
                <w:t>https://upload.wikimedia.org/wikipedia/commons/thumb/5/5d/Graham_Edgar_on_RLS_transect_at_Pearson_Island_P1091644.JPG/1200px-Graham_Edgar_on_RLS_transect_at_Pearson_Island_P1091644.JPG</w:t>
              </w:r>
            </w:hyperlink>
          </w:p>
        </w:tc>
      </w:tr>
    </w:tbl>
    <w:p w:rsidR="00B87465" w:rsidP="00B87465" w:rsidRDefault="00B87465" w14:paraId="37721FF2" w14:textId="0409AF99">
      <w:pPr>
        <w:rPr>
          <w:lang w:eastAsia="zh-CN"/>
        </w:rPr>
      </w:pPr>
    </w:p>
    <w:p w:rsidR="00B87465" w:rsidP="00B87465" w:rsidRDefault="00B87465" w14:paraId="02A238B5" w14:textId="5B91C759">
      <w:pPr>
        <w:rPr>
          <w:lang w:eastAsia="zh-CN"/>
        </w:rPr>
      </w:pPr>
    </w:p>
    <w:p w:rsidR="0009060E" w:rsidP="00B87465" w:rsidRDefault="0009060E" w14:paraId="02997C13" w14:textId="6A6F39A9">
      <w:pPr>
        <w:rPr>
          <w:lang w:eastAsia="zh-CN"/>
        </w:rPr>
      </w:pPr>
    </w:p>
    <w:p w:rsidR="0009060E" w:rsidP="00B87465" w:rsidRDefault="0009060E" w14:paraId="4803F56A" w14:textId="77777777">
      <w:pPr>
        <w:rPr>
          <w:lang w:eastAsia="zh-CN"/>
        </w:rPr>
      </w:pPr>
    </w:p>
    <w:p w:rsidR="00B87465" w:rsidP="00B87465" w:rsidRDefault="00A75ECD" w14:paraId="60B8BC17" w14:textId="293D763D">
      <w:pPr>
        <w:rPr>
          <w:lang w:eastAsia="zh-CN"/>
        </w:rPr>
      </w:pPr>
      <w:r>
        <w:rPr>
          <w:lang w:eastAsia="zh-CN"/>
        </w:rPr>
        <w:t>Match the</w:t>
      </w:r>
      <w:r w:rsidR="00892BDD">
        <w:rPr>
          <w:lang w:eastAsia="zh-CN"/>
        </w:rPr>
        <w:t>se</w:t>
      </w:r>
      <w:r>
        <w:rPr>
          <w:lang w:eastAsia="zh-CN"/>
        </w:rPr>
        <w:t xml:space="preserve"> job</w:t>
      </w:r>
      <w:r w:rsidR="0009060E">
        <w:rPr>
          <w:lang w:eastAsia="zh-CN"/>
        </w:rPr>
        <w:t>s</w:t>
      </w:r>
      <w:r>
        <w:rPr>
          <w:lang w:eastAsia="zh-CN"/>
        </w:rPr>
        <w:t xml:space="preserve"> to the special Australian place they are caring for.</w:t>
      </w:r>
      <w:r w:rsidR="00D17054">
        <w:rPr>
          <w:lang w:eastAsia="zh-CN"/>
        </w:rPr>
        <w:t xml:space="preserve"> Each special place might need more than one job caring for it.</w:t>
      </w:r>
    </w:p>
    <w:tbl>
      <w:tblPr>
        <w:tblStyle w:val="Tableheader"/>
        <w:tblW w:w="10065" w:type="dxa"/>
        <w:tblInd w:w="-30" w:type="dxa"/>
        <w:tblLook w:val="04A0" w:firstRow="1" w:lastRow="0" w:firstColumn="1" w:lastColumn="0" w:noHBand="0" w:noVBand="1"/>
        <w:tblDescription w:val="special australian places and the jobs that care for them"/>
      </w:tblPr>
      <w:tblGrid>
        <w:gridCol w:w="5179"/>
        <w:gridCol w:w="4886"/>
      </w:tblGrid>
      <w:tr w:rsidR="00892BDD" w:rsidTr="00072338" w14:paraId="2AA5BB4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820" w:type="dxa"/>
          </w:tcPr>
          <w:p w:rsidR="00A75ECD" w:rsidP="00B87465" w:rsidRDefault="00A75ECD" w14:paraId="0C13E751" w14:textId="795713F8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Special Australian places</w:t>
            </w:r>
          </w:p>
        </w:tc>
        <w:tc>
          <w:tcPr>
            <w:tcW w:w="5245" w:type="dxa"/>
          </w:tcPr>
          <w:p w:rsidR="00A75ECD" w:rsidP="00B87465" w:rsidRDefault="00A75ECD" w14:paraId="729DCBF0" w14:textId="6BACBE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The job</w:t>
            </w:r>
            <w:r w:rsidR="004D0938">
              <w:rPr>
                <w:lang w:eastAsia="zh-CN"/>
              </w:rPr>
              <w:t xml:space="preserve">s that care </w:t>
            </w:r>
            <w:r>
              <w:rPr>
                <w:lang w:eastAsia="zh-CN"/>
              </w:rPr>
              <w:t>for this place</w:t>
            </w:r>
          </w:p>
        </w:tc>
      </w:tr>
      <w:tr w:rsidR="00892BDD" w:rsidTr="00072338" w14:paraId="284470D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FFFFFF" w:themeFill="background1"/>
          </w:tcPr>
          <w:p w:rsidR="00A75ECD" w:rsidP="00B87465" w:rsidRDefault="00A75ECD" w14:paraId="2D09073D" w14:textId="7C69638A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4300A9F" wp14:editId="1C060CA6">
                  <wp:extent cx="2411110" cy="1612900"/>
                  <wp:effectExtent l="0" t="0" r="8255" b="635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barrier-reef[1].jpg"/>
                          <pic:cNvPicPr/>
                        </pic:nvPicPr>
                        <pic:blipFill>
                          <a:blip r:embed="rId8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609" cy="162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86F" w:rsidP="00B87465" w:rsidRDefault="00A75ECD" w14:paraId="4E53AE07" w14:textId="1EA6FAD2">
            <w:pPr>
              <w:rPr>
                <w:lang w:eastAsia="zh-CN"/>
              </w:rPr>
            </w:pPr>
            <w:r>
              <w:rPr>
                <w:lang w:eastAsia="zh-CN"/>
              </w:rPr>
              <w:t>Great Barrier Reef</w:t>
            </w:r>
          </w:p>
          <w:p w:rsidRPr="00A3486F" w:rsidR="00A3486F" w:rsidP="00B87465" w:rsidRDefault="00CF336F" w14:paraId="35057996" w14:textId="28AC29B4">
            <w:pPr>
              <w:rPr>
                <w:sz w:val="10"/>
                <w:szCs w:val="10"/>
                <w:lang w:eastAsia="zh-CN"/>
              </w:rPr>
            </w:pPr>
            <w:hyperlink w:history="1" r:id="rId84">
              <w:r w:rsidRPr="00A3486F" w:rsidR="00A3486F">
                <w:rPr>
                  <w:rStyle w:val="Hyperlink"/>
                  <w:sz w:val="10"/>
                  <w:szCs w:val="10"/>
                </w:rPr>
                <w:t>https://overseasadventuroustravel01.files.wordpress.com/2015/01/barrier-reef.jpg</w:t>
              </w:r>
            </w:hyperlink>
          </w:p>
        </w:tc>
        <w:tc>
          <w:tcPr>
            <w:tcW w:w="5245" w:type="dxa"/>
            <w:shd w:val="clear" w:color="auto" w:fill="FFFFFF" w:themeFill="background1"/>
          </w:tcPr>
          <w:p w:rsidR="00A75ECD" w:rsidP="00B87465" w:rsidRDefault="00A75ECD" w14:paraId="2E164AE8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892BDD" w:rsidTr="00072338" w14:paraId="7CB448BB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FFFFFF" w:themeFill="background1"/>
          </w:tcPr>
          <w:p w:rsidR="00A75ECD" w:rsidP="00B87465" w:rsidRDefault="00A75ECD" w14:paraId="28359633" w14:textId="77777777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CF6D0CD" wp14:editId="73B50B4E">
                  <wp:extent cx="2426329" cy="1819807"/>
                  <wp:effectExtent l="0" t="0" r="0" b="952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1200px-Uluru_Australia(1)[1].jpg"/>
                          <pic:cNvPicPr/>
                        </pic:nvPicPr>
                        <pic:blipFill>
                          <a:blip r:embed="rId8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694" cy="183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486F" w:rsidP="00B87465" w:rsidRDefault="00A75ECD" w14:paraId="00116EE2" w14:textId="1771EB98">
            <w:pPr>
              <w:rPr>
                <w:lang w:eastAsia="zh-CN"/>
              </w:rPr>
            </w:pPr>
            <w:r>
              <w:rPr>
                <w:lang w:eastAsia="zh-CN"/>
              </w:rPr>
              <w:t>Uluru</w:t>
            </w:r>
          </w:p>
          <w:p w:rsidRPr="00A3486F" w:rsidR="009F5AA9" w:rsidP="00B87465" w:rsidRDefault="00CF336F" w14:paraId="330DC398" w14:textId="24289F96">
            <w:pPr>
              <w:rPr>
                <w:sz w:val="10"/>
                <w:szCs w:val="10"/>
                <w:lang w:eastAsia="zh-CN"/>
              </w:rPr>
            </w:pPr>
            <w:hyperlink w:history="1" r:id="rId86">
              <w:r w:rsidRPr="00A3486F" w:rsidR="00A3486F">
                <w:rPr>
                  <w:rStyle w:val="Hyperlink"/>
                  <w:sz w:val="10"/>
                  <w:szCs w:val="10"/>
                </w:rPr>
                <w:t>https://upload.wikimedia.org/wikipedia/commons/thumb/1/1a/Uluru_Australia%281%29.jpg/1200px-Uluru_Australia%281%29.jpg</w:t>
              </w:r>
            </w:hyperlink>
          </w:p>
        </w:tc>
        <w:tc>
          <w:tcPr>
            <w:tcW w:w="5245" w:type="dxa"/>
            <w:shd w:val="clear" w:color="auto" w:fill="FFFFFF" w:themeFill="background1"/>
          </w:tcPr>
          <w:p w:rsidR="00A75ECD" w:rsidP="00B87465" w:rsidRDefault="00A75ECD" w14:paraId="32157849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892BDD" w:rsidTr="00072338" w14:paraId="2C6BE20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FFFFFF" w:themeFill="background1"/>
          </w:tcPr>
          <w:p w:rsidR="00A75ECD" w:rsidP="00B87465" w:rsidRDefault="00A75ECD" w14:paraId="2F9B71DC" w14:textId="77777777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51F43B8" wp14:editId="7A937A87">
                  <wp:extent cx="2425700" cy="1465542"/>
                  <wp:effectExtent l="0" t="0" r="0" b="1905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2015-09-13_Royal_Botanic_Gardens,_Sydney_-_1[1].jpg"/>
                          <pic:cNvPicPr/>
                        </pic:nvPicPr>
                        <pic:blipFill>
                          <a:blip r:embed="rId8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927" cy="14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5ECD" w:rsidP="00B87465" w:rsidRDefault="00A75ECD" w14:paraId="586D72E9" w14:textId="77777777">
            <w:pPr>
              <w:rPr>
                <w:lang w:eastAsia="zh-CN"/>
              </w:rPr>
            </w:pPr>
            <w:r>
              <w:rPr>
                <w:lang w:eastAsia="zh-CN"/>
              </w:rPr>
              <w:t>Royal Botanic Gardens</w:t>
            </w:r>
          </w:p>
          <w:p w:rsidRPr="009F5AA9" w:rsidR="009F5AA9" w:rsidP="00B87465" w:rsidRDefault="00CF336F" w14:paraId="2B572153" w14:textId="62716ED1">
            <w:pPr>
              <w:rPr>
                <w:sz w:val="10"/>
                <w:szCs w:val="10"/>
                <w:lang w:eastAsia="zh-CN"/>
              </w:rPr>
            </w:pPr>
            <w:hyperlink w:history="1" r:id="rId88">
              <w:r w:rsidRPr="009F5AA9" w:rsidR="009F5AA9">
                <w:rPr>
                  <w:rStyle w:val="Hyperlink"/>
                  <w:sz w:val="10"/>
                  <w:szCs w:val="10"/>
                </w:rPr>
                <w:t>https://upload.wikimedia.org/wikipedia/commons/9/90/2015-09-13_Royal_Botanic_Gardens%2C_Sydney_-_1.jpg</w:t>
              </w:r>
            </w:hyperlink>
          </w:p>
        </w:tc>
        <w:tc>
          <w:tcPr>
            <w:tcW w:w="5245" w:type="dxa"/>
            <w:shd w:val="clear" w:color="auto" w:fill="FFFFFF" w:themeFill="background1"/>
          </w:tcPr>
          <w:p w:rsidR="00A75ECD" w:rsidP="00B87465" w:rsidRDefault="00A75ECD" w14:paraId="48A63C8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892BDD" w:rsidTr="00072338" w14:paraId="656EAE67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FFFFFF" w:themeFill="background1"/>
          </w:tcPr>
          <w:p w:rsidR="00A75ECD" w:rsidP="00B87465" w:rsidRDefault="00892BDD" w14:paraId="3A6AC937" w14:textId="566206BC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0C76455" wp14:editId="00A3B1F2">
                  <wp:extent cx="2349500" cy="1762183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200px-Harbour_Bridge_-_panoramio[1].jpg"/>
                          <pic:cNvPicPr/>
                        </pic:nvPicPr>
                        <pic:blipFill>
                          <a:blip r:embed="rId8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901" cy="177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BDD" w:rsidP="00B87465" w:rsidRDefault="00892BDD" w14:paraId="67DBD359" w14:textId="77777777">
            <w:pPr>
              <w:rPr>
                <w:lang w:eastAsia="zh-CN"/>
              </w:rPr>
            </w:pPr>
            <w:r>
              <w:rPr>
                <w:lang w:eastAsia="zh-CN"/>
              </w:rPr>
              <w:t>Sydney Harbour Bridge</w:t>
            </w:r>
          </w:p>
          <w:p w:rsidRPr="009F5AA9" w:rsidR="009F5AA9" w:rsidP="00B87465" w:rsidRDefault="00CF336F" w14:paraId="41CBE79C" w14:textId="1B6B8F6A">
            <w:pPr>
              <w:rPr>
                <w:sz w:val="10"/>
                <w:szCs w:val="10"/>
                <w:lang w:eastAsia="zh-CN"/>
              </w:rPr>
            </w:pPr>
            <w:hyperlink w:history="1" r:id="rId90">
              <w:r w:rsidRPr="009F5AA9" w:rsidR="009F5AA9">
                <w:rPr>
                  <w:rStyle w:val="Hyperlink"/>
                  <w:sz w:val="10"/>
                  <w:szCs w:val="10"/>
                </w:rPr>
                <w:t>https://upload.wikimedia.org/wikipedia/commons/thumb/4/47/Harbour_Bridge_-_panoramio.jpg/1200px-Harbour_Bridge_-_panoramio.jpg</w:t>
              </w:r>
            </w:hyperlink>
          </w:p>
        </w:tc>
        <w:tc>
          <w:tcPr>
            <w:tcW w:w="5245" w:type="dxa"/>
            <w:shd w:val="clear" w:color="auto" w:fill="FFFFFF" w:themeFill="background1"/>
          </w:tcPr>
          <w:p w:rsidR="00A75ECD" w:rsidP="00B87465" w:rsidRDefault="00A75ECD" w14:paraId="4681322C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892BDD" w:rsidTr="00072338" w14:paraId="3FE9D10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FFFFFF" w:themeFill="background1"/>
          </w:tcPr>
          <w:p w:rsidR="00A75ECD" w:rsidP="00B87465" w:rsidRDefault="00892BDD" w14:paraId="617FB5CC" w14:textId="5E546460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B16A41F" wp14:editId="2509EB87">
                  <wp:extent cx="2473960" cy="1416050"/>
                  <wp:effectExtent l="0" t="0" r="254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ld_Parliament_House_cropped[1].jpg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051" cy="143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2BDD" w:rsidP="00B87465" w:rsidRDefault="00892BDD" w14:paraId="79A25835" w14:textId="77777777">
            <w:pPr>
              <w:rPr>
                <w:lang w:eastAsia="zh-CN"/>
              </w:rPr>
            </w:pPr>
            <w:r>
              <w:rPr>
                <w:lang w:eastAsia="zh-CN"/>
              </w:rPr>
              <w:t>Old Parliament House</w:t>
            </w:r>
          </w:p>
          <w:p w:rsidRPr="009F5AA9" w:rsidR="009F5AA9" w:rsidP="00B87465" w:rsidRDefault="00CF336F" w14:paraId="62259F40" w14:textId="4D7564DD">
            <w:pPr>
              <w:rPr>
                <w:sz w:val="10"/>
                <w:szCs w:val="10"/>
                <w:lang w:eastAsia="zh-CN"/>
              </w:rPr>
            </w:pPr>
            <w:hyperlink w:history="1" r:id="rId92">
              <w:r w:rsidRPr="009F5AA9" w:rsidR="009F5AA9">
                <w:rPr>
                  <w:rStyle w:val="Hyperlink"/>
                  <w:sz w:val="10"/>
                  <w:szCs w:val="10"/>
                </w:rPr>
                <w:t>https://upload.wikimedia.org/wikipedia/commons/thumb/7/7f/Old_Parliament_House_cropped.jpg/220px-Old_Parliament_House_cropped.jpg</w:t>
              </w:r>
            </w:hyperlink>
          </w:p>
        </w:tc>
        <w:tc>
          <w:tcPr>
            <w:tcW w:w="5245" w:type="dxa"/>
            <w:shd w:val="clear" w:color="auto" w:fill="FFFFFF" w:themeFill="background1"/>
          </w:tcPr>
          <w:p w:rsidR="00A75ECD" w:rsidP="00B87465" w:rsidRDefault="00A75ECD" w14:paraId="585B416D" w14:textId="2D595E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892BDD" w:rsidTr="00072338" w14:paraId="4167273E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FFFFFF" w:themeFill="background1"/>
          </w:tcPr>
          <w:p w:rsidR="0009060E" w:rsidP="00B87465" w:rsidRDefault="0009060E" w14:paraId="71CABEE3" w14:textId="062DDF62">
            <w:pPr>
              <w:rPr>
                <w:lang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4BB00F8" wp14:editId="1966A1A7">
                  <wp:extent cx="2529841" cy="160020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32px-Sydneyoperahouse_at_night[1].jpg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178" cy="160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5AA9" w:rsidP="00B87465" w:rsidRDefault="009F5AA9" w14:paraId="6ACA18BA" w14:textId="38021906">
            <w:pPr>
              <w:rPr>
                <w:lang w:eastAsia="zh-CN"/>
              </w:rPr>
            </w:pPr>
            <w:r>
              <w:rPr>
                <w:lang w:eastAsia="zh-CN"/>
              </w:rPr>
              <w:t>Sydney Opera House</w:t>
            </w:r>
          </w:p>
          <w:p w:rsidRPr="0009060E" w:rsidR="00A75ECD" w:rsidP="00B87465" w:rsidRDefault="00CF336F" w14:paraId="431366ED" w14:textId="1F75EC71">
            <w:pPr>
              <w:rPr>
                <w:sz w:val="10"/>
                <w:szCs w:val="10"/>
                <w:lang w:eastAsia="zh-CN"/>
              </w:rPr>
            </w:pPr>
            <w:hyperlink w:history="1" r:id="rId94">
              <w:r w:rsidRPr="0009060E" w:rsidR="0009060E">
                <w:rPr>
                  <w:rStyle w:val="Hyperlink"/>
                  <w:sz w:val="10"/>
                  <w:szCs w:val="10"/>
                </w:rPr>
                <w:t>https://upload.wikimedia.org/wikipedia/commons/thumb/c/cd/Sydneyoperahouse_at_night.jpg/332px-Sydneyoperahouse_at_night.jpg</w:t>
              </w:r>
            </w:hyperlink>
          </w:p>
        </w:tc>
        <w:tc>
          <w:tcPr>
            <w:tcW w:w="5245" w:type="dxa"/>
            <w:shd w:val="clear" w:color="auto" w:fill="FFFFFF" w:themeFill="background1"/>
          </w:tcPr>
          <w:p w:rsidR="00A75ECD" w:rsidP="00B87465" w:rsidRDefault="00A75ECD" w14:paraId="5A6074A1" w14:textId="777777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892BDD" w:rsidTr="00072338" w14:paraId="541203A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FFFFFF" w:themeFill="background1"/>
          </w:tcPr>
          <w:p w:rsidR="00200FEC" w:rsidP="00B87465" w:rsidRDefault="00200FEC" w14:paraId="5F170596" w14:textId="079AF728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eastAsia="en-AU"/>
              </w:rPr>
              <w:drawing>
                <wp:inline distT="0" distB="0" distL="0" distR="0" wp14:anchorId="545C428A" wp14:editId="03053B1E">
                  <wp:extent cx="2563241" cy="1803400"/>
                  <wp:effectExtent l="0" t="0" r="889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135087714_93d3a15325_b[1].jpg"/>
                          <pic:cNvPicPr/>
                        </pic:nvPicPr>
                        <pic:blipFill>
                          <a:blip r:embed="rId9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077" cy="181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FEC" w:rsidP="00B87465" w:rsidRDefault="00200FEC" w14:paraId="1B6DF1AB" w14:textId="4BA64EC1">
            <w:pPr>
              <w:rPr>
                <w:sz w:val="10"/>
                <w:szCs w:val="10"/>
              </w:rPr>
            </w:pPr>
          </w:p>
          <w:p w:rsidRPr="00D2577C" w:rsidR="00200FEC" w:rsidP="00B87465" w:rsidRDefault="00200FEC" w14:paraId="60A22AC2" w14:textId="70F1A476">
            <w:pPr>
              <w:rPr>
                <w:szCs w:val="22"/>
              </w:rPr>
            </w:pPr>
            <w:r w:rsidRPr="00200FEC">
              <w:rPr>
                <w:szCs w:val="22"/>
              </w:rPr>
              <w:t>Cubbie Station</w:t>
            </w:r>
            <w:r w:rsidR="00FD1585">
              <w:rPr>
                <w:szCs w:val="22"/>
              </w:rPr>
              <w:t xml:space="preserve"> Cotton Farm</w:t>
            </w:r>
          </w:p>
          <w:p w:rsidRPr="00200FEC" w:rsidR="00A75ECD" w:rsidP="00B87465" w:rsidRDefault="00CF336F" w14:paraId="2D53EBCE" w14:textId="7D91E243">
            <w:pPr>
              <w:rPr>
                <w:sz w:val="10"/>
                <w:szCs w:val="10"/>
                <w:lang w:eastAsia="zh-CN"/>
              </w:rPr>
            </w:pPr>
            <w:hyperlink w:history="1" r:id="rId96">
              <w:r w:rsidRPr="00200FEC" w:rsidR="00200FEC">
                <w:rPr>
                  <w:rStyle w:val="Hyperlink"/>
                  <w:sz w:val="10"/>
                  <w:szCs w:val="10"/>
                </w:rPr>
                <w:t>https://live.staticflickr.com/8188/8135087714_93d3a15325_b.jpg</w:t>
              </w:r>
            </w:hyperlink>
          </w:p>
        </w:tc>
        <w:tc>
          <w:tcPr>
            <w:tcW w:w="5245" w:type="dxa"/>
            <w:shd w:val="clear" w:color="auto" w:fill="FFFFFF" w:themeFill="background1"/>
          </w:tcPr>
          <w:p w:rsidR="00A75ECD" w:rsidP="00B87465" w:rsidRDefault="00A75ECD" w14:paraId="0789FF4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</w:tbl>
    <w:p w:rsidR="00B87465" w:rsidP="00B87465" w:rsidRDefault="00B87465" w14:paraId="2BF982EC" w14:textId="4E623722">
      <w:pPr>
        <w:rPr>
          <w:lang w:eastAsia="zh-CN"/>
        </w:rPr>
      </w:pPr>
    </w:p>
    <w:p w:rsidR="00B87465" w:rsidP="00B87465" w:rsidRDefault="00B87465" w14:paraId="28EA04A5" w14:textId="11E884C2">
      <w:pPr>
        <w:rPr>
          <w:lang w:eastAsia="zh-CN"/>
        </w:rPr>
      </w:pPr>
    </w:p>
    <w:p w:rsidR="00B87465" w:rsidP="00B87465" w:rsidRDefault="00B87465" w14:paraId="2039B2E9" w14:textId="203DFCD6">
      <w:pPr>
        <w:rPr>
          <w:lang w:eastAsia="zh-CN"/>
        </w:rPr>
      </w:pPr>
    </w:p>
    <w:p w:rsidRPr="00B87465" w:rsidR="00B87465" w:rsidP="00B87465" w:rsidRDefault="00B87465" w14:paraId="051964B4" w14:textId="77777777">
      <w:pPr>
        <w:rPr>
          <w:lang w:eastAsia="zh-CN"/>
        </w:rPr>
      </w:pPr>
    </w:p>
    <w:p w:rsidRPr="00184D4E" w:rsidR="00CC5284" w:rsidP="00184D4E" w:rsidRDefault="00184D4E" w14:paraId="6B065C17" w14:textId="5A92F684">
      <w:pPr>
        <w:tabs>
          <w:tab w:val="left" w:pos="1515"/>
        </w:tabs>
        <w:rPr>
          <w:sz w:val="12"/>
          <w:szCs w:val="12"/>
        </w:rPr>
      </w:pPr>
      <w:r>
        <w:rPr>
          <w:lang w:eastAsia="zh-CN"/>
        </w:rPr>
        <w:t xml:space="preserve"> </w:t>
      </w:r>
    </w:p>
    <w:sectPr w:rsidRPr="00184D4E" w:rsidR="00CC5284" w:rsidSect="00891FE0">
      <w:footerReference w:type="even" r:id="rId97"/>
      <w:footerReference w:type="default" r:id="rId98"/>
      <w:headerReference w:type="first" r:id="rId99"/>
      <w:footerReference w:type="first" r:id="rId100"/>
      <w:pgSz w:w="11900" w:h="16840" w:orient="portrait"/>
      <w:pgMar w:top="568" w:right="701" w:bottom="426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BB1" w:rsidP="00191F45" w:rsidRDefault="00E10BB1" w14:paraId="1A09A8B3" w14:textId="77777777">
      <w:r>
        <w:separator/>
      </w:r>
    </w:p>
    <w:p w:rsidR="00E10BB1" w:rsidRDefault="00E10BB1" w14:paraId="7F9999AA" w14:textId="77777777"/>
    <w:p w:rsidR="00E10BB1" w:rsidRDefault="00E10BB1" w14:paraId="42A90944" w14:textId="77777777"/>
    <w:p w:rsidR="00E10BB1" w:rsidRDefault="00E10BB1" w14:paraId="69D54EF1" w14:textId="77777777"/>
  </w:endnote>
  <w:endnote w:type="continuationSeparator" w:id="0">
    <w:p w:rsidR="00E10BB1" w:rsidP="00191F45" w:rsidRDefault="00E10BB1" w14:paraId="078B50E4" w14:textId="77777777">
      <w:r>
        <w:continuationSeparator/>
      </w:r>
    </w:p>
    <w:p w:rsidR="00E10BB1" w:rsidRDefault="00E10BB1" w14:paraId="06AADFB2" w14:textId="77777777"/>
    <w:p w:rsidR="00E10BB1" w:rsidRDefault="00E10BB1" w14:paraId="64547139" w14:textId="77777777"/>
    <w:p w:rsidR="00E10BB1" w:rsidRDefault="00E10BB1" w14:paraId="16889571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4D333E" w:rsidR="00EA36FF" w:rsidP="004D333E" w:rsidRDefault="00EA36FF" w14:paraId="46B4F557" w14:textId="1FB250C6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CF336F">
      <w:rPr>
        <w:noProof/>
      </w:rPr>
      <w:t>12</w:t>
    </w:r>
    <w:r w:rsidRPr="002810D3">
      <w:fldChar w:fldCharType="end"/>
    </w:r>
    <w:r w:rsidRPr="002810D3">
      <w:tab/>
    </w:r>
    <w:r>
      <w:t>Replace with name of document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4D333E" w:rsidR="00EA36FF" w:rsidP="004D333E" w:rsidRDefault="00EA36FF" w14:paraId="3596BF48" w14:textId="24DB29E0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CF336F">
      <w:rPr>
        <w:noProof/>
      </w:rPr>
      <w:t>May-20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CF336F">
      <w:rPr>
        <w:noProof/>
      </w:rPr>
      <w:t>13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EA36FF" w:rsidP="00493120" w:rsidRDefault="00EA36FF" w14:paraId="06783B4E" w14:textId="77777777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14" name="Picture 1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BB1" w:rsidP="00191F45" w:rsidRDefault="00E10BB1" w14:paraId="418B844A" w14:textId="77777777">
      <w:r>
        <w:separator/>
      </w:r>
    </w:p>
    <w:p w:rsidR="00E10BB1" w:rsidRDefault="00E10BB1" w14:paraId="205EF057" w14:textId="77777777"/>
    <w:p w:rsidR="00E10BB1" w:rsidRDefault="00E10BB1" w14:paraId="7536EAD5" w14:textId="77777777"/>
    <w:p w:rsidR="00E10BB1" w:rsidRDefault="00E10BB1" w14:paraId="56DBD42E" w14:textId="77777777"/>
  </w:footnote>
  <w:footnote w:type="continuationSeparator" w:id="0">
    <w:p w:rsidR="00E10BB1" w:rsidP="00191F45" w:rsidRDefault="00E10BB1" w14:paraId="0AD5DEEE" w14:textId="77777777">
      <w:r>
        <w:continuationSeparator/>
      </w:r>
    </w:p>
    <w:p w:rsidR="00E10BB1" w:rsidRDefault="00E10BB1" w14:paraId="49D612C6" w14:textId="77777777"/>
    <w:p w:rsidR="00E10BB1" w:rsidRDefault="00E10BB1" w14:paraId="349B0641" w14:textId="77777777"/>
    <w:p w:rsidR="00E10BB1" w:rsidRDefault="00E10BB1" w14:paraId="3A4BBAAA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6FF" w:rsidRDefault="00EA36FF" w14:paraId="53BC1D6C" w14:textId="77777777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F3CF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8" w15:restartNumberingAfterBreak="0">
    <w:nsid w:val="00F67CF3"/>
    <w:multiLevelType w:val="hybridMultilevel"/>
    <w:tmpl w:val="733639A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093972D2"/>
    <w:multiLevelType w:val="hybridMultilevel"/>
    <w:tmpl w:val="732AA44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1DE64984"/>
    <w:multiLevelType w:val="hybridMultilevel"/>
    <w:tmpl w:val="17F0A6F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252E11E1"/>
    <w:multiLevelType w:val="hybridMultilevel"/>
    <w:tmpl w:val="3E78148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3938541D"/>
    <w:multiLevelType w:val="hybridMultilevel"/>
    <w:tmpl w:val="5F3E5AA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96D49F1"/>
    <w:multiLevelType w:val="hybridMultilevel"/>
    <w:tmpl w:val="B9D6FF2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3D632D18"/>
    <w:multiLevelType w:val="hybridMultilevel"/>
    <w:tmpl w:val="B3AE9826"/>
    <w:lvl w:ilvl="0" w:tplc="1E38C3E4">
      <w:start w:val="4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1C54803"/>
    <w:multiLevelType w:val="hybridMultilevel"/>
    <w:tmpl w:val="CEC4F10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48B237F"/>
    <w:multiLevelType w:val="hybridMultilevel"/>
    <w:tmpl w:val="CD863C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ED3E90"/>
    <w:multiLevelType w:val="hybridMultilevel"/>
    <w:tmpl w:val="6E729168"/>
    <w:lvl w:ilvl="0" w:tplc="0C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7147482"/>
    <w:multiLevelType w:val="hybridMultilevel"/>
    <w:tmpl w:val="E66C49A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6" w15:restartNumberingAfterBreak="0">
    <w:nsid w:val="5A320392"/>
    <w:multiLevelType w:val="hybridMultilevel"/>
    <w:tmpl w:val="40E8836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hint="default" w:ascii="Symbol" w:hAnsi="Symbol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8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9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hint="default" w:ascii="Courier New" w:hAnsi="Courier New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30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32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3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822064F"/>
    <w:multiLevelType w:val="hybridMultilevel"/>
    <w:tmpl w:val="889C56B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6" w15:restartNumberingAfterBreak="0">
    <w:nsid w:val="7FF53311"/>
    <w:multiLevelType w:val="hybridMultilevel"/>
    <w:tmpl w:val="ADB800A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7"/>
  </w:num>
  <w:num w:numId="2">
    <w:abstractNumId w:val="19"/>
  </w:num>
  <w:num w:numId="3">
    <w:abstractNumId w:val="29"/>
  </w:num>
  <w:num w:numId="4">
    <w:abstractNumId w:val="31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32"/>
  </w:num>
  <w:num w:numId="8">
    <w:abstractNumId w:val="14"/>
  </w:num>
  <w:num w:numId="9">
    <w:abstractNumId w:val="28"/>
  </w:num>
  <w:num w:numId="10">
    <w:abstractNumId w:val="12"/>
  </w:num>
  <w:num w:numId="11">
    <w:abstractNumId w:val="25"/>
  </w:num>
  <w:num w:numId="12">
    <w:abstractNumId w:val="6"/>
  </w:num>
  <w:num w:numId="13">
    <w:abstractNumId w:val="11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9"/>
  </w:num>
  <w:num w:numId="21">
    <w:abstractNumId w:val="35"/>
  </w:num>
  <w:num w:numId="22">
    <w:abstractNumId w:val="30"/>
  </w:num>
  <w:num w:numId="23">
    <w:abstractNumId w:val="19"/>
  </w:num>
  <w:num w:numId="24">
    <w:abstractNumId w:val="19"/>
  </w:num>
  <w:num w:numId="25">
    <w:abstractNumId w:val="19"/>
  </w:num>
  <w:num w:numId="26">
    <w:abstractNumId w:val="19"/>
  </w:num>
  <w:num w:numId="27">
    <w:abstractNumId w:val="19"/>
  </w:num>
  <w:num w:numId="28">
    <w:abstractNumId w:val="19"/>
  </w:num>
  <w:num w:numId="29">
    <w:abstractNumId w:val="19"/>
  </w:num>
  <w:num w:numId="30">
    <w:abstractNumId w:val="19"/>
  </w:num>
  <w:num w:numId="31">
    <w:abstractNumId w:val="27"/>
  </w:num>
  <w:num w:numId="32">
    <w:abstractNumId w:val="35"/>
  </w:num>
  <w:num w:numId="33">
    <w:abstractNumId w:val="29"/>
  </w:num>
  <w:num w:numId="34">
    <w:abstractNumId w:val="31"/>
  </w:num>
  <w:num w:numId="35">
    <w:abstractNumId w:val="33"/>
  </w:num>
  <w:num w:numId="36">
    <w:abstractNumId w:val="7"/>
  </w:num>
  <w:num w:numId="37">
    <w:abstractNumId w:val="23"/>
  </w:num>
  <w:num w:numId="38">
    <w:abstractNumId w:val="18"/>
  </w:num>
  <w:num w:numId="39">
    <w:abstractNumId w:val="24"/>
  </w:num>
  <w:num w:numId="40">
    <w:abstractNumId w:val="13"/>
  </w:num>
  <w:num w:numId="41">
    <w:abstractNumId w:val="36"/>
  </w:num>
  <w:num w:numId="42">
    <w:abstractNumId w:val="17"/>
  </w:num>
  <w:num w:numId="43">
    <w:abstractNumId w:val="26"/>
  </w:num>
  <w:num w:numId="44">
    <w:abstractNumId w:val="8"/>
  </w:num>
  <w:num w:numId="45">
    <w:abstractNumId w:val="22"/>
  </w:num>
  <w:num w:numId="46">
    <w:abstractNumId w:val="10"/>
  </w:num>
  <w:num w:numId="47">
    <w:abstractNumId w:val="15"/>
  </w:num>
  <w:num w:numId="48">
    <w:abstractNumId w:val="21"/>
  </w:num>
  <w:num w:numId="49">
    <w:abstractNumId w:val="20"/>
  </w:num>
  <w:num w:numId="50">
    <w:abstractNumId w:val="3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 w:val="false"/>
  <w:zoom w:percent="100"/>
  <w:gutterAtTop/>
  <w:activeWritingStyle w:lang="en-AU" w:vendorID="64" w:dllVersion="4096" w:nlCheck="1" w:checkStyle="0" w:appName="MSWord"/>
  <w:activeWritingStyle w:lang="en-AU" w:vendorID="64" w:dllVersion="6" w:nlCheck="1" w:checkStyle="1" w:appName="MSWord"/>
  <w:activeWritingStyle w:lang="en-AU" w:vendorID="64" w:dllVersion="131078" w:nlCheck="1" w:checkStyle="1" w:appName="MSWord"/>
  <w:activeWritingStyle w:lang="en-US" w:vendorID="64" w:dllVersion="131078" w:nlCheck="1" w:checkStyle="1" w:appName="MSWord"/>
  <w:attachedTemplate r:id="rId1"/>
  <w:defaultTabStop w:val="720"/>
  <w:evenAndOddHeaders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34E9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48F9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338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0E"/>
    <w:rsid w:val="00090628"/>
    <w:rsid w:val="0009452F"/>
    <w:rsid w:val="00096701"/>
    <w:rsid w:val="000A0C05"/>
    <w:rsid w:val="000A2749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6848"/>
    <w:rsid w:val="000B71C9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1A7E"/>
    <w:rsid w:val="000D2063"/>
    <w:rsid w:val="000D24EC"/>
    <w:rsid w:val="000D2C3A"/>
    <w:rsid w:val="000D48A8"/>
    <w:rsid w:val="000D4B5A"/>
    <w:rsid w:val="000D55B1"/>
    <w:rsid w:val="000D64D8"/>
    <w:rsid w:val="000DE222"/>
    <w:rsid w:val="000E3C1C"/>
    <w:rsid w:val="000E41B7"/>
    <w:rsid w:val="000E6BA0"/>
    <w:rsid w:val="000F174A"/>
    <w:rsid w:val="000F22CE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27BE5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34CD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4D4E"/>
    <w:rsid w:val="0018571A"/>
    <w:rsid w:val="001859B6"/>
    <w:rsid w:val="00187FFC"/>
    <w:rsid w:val="00191617"/>
    <w:rsid w:val="00191D2F"/>
    <w:rsid w:val="00191F45"/>
    <w:rsid w:val="00193503"/>
    <w:rsid w:val="001939CA"/>
    <w:rsid w:val="00193B82"/>
    <w:rsid w:val="001952C0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0FEC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299B"/>
    <w:rsid w:val="002136B3"/>
    <w:rsid w:val="00216957"/>
    <w:rsid w:val="00217731"/>
    <w:rsid w:val="00217AE6"/>
    <w:rsid w:val="00221777"/>
    <w:rsid w:val="00221998"/>
    <w:rsid w:val="00221E1A"/>
    <w:rsid w:val="002228E3"/>
    <w:rsid w:val="00224160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632A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762CD"/>
    <w:rsid w:val="0028080E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56EF"/>
    <w:rsid w:val="002B7744"/>
    <w:rsid w:val="002C05AC"/>
    <w:rsid w:val="002C1C49"/>
    <w:rsid w:val="002C3953"/>
    <w:rsid w:val="002C56A0"/>
    <w:rsid w:val="002C7496"/>
    <w:rsid w:val="002D0C70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E746E"/>
    <w:rsid w:val="002F0BF7"/>
    <w:rsid w:val="002F0D60"/>
    <w:rsid w:val="002F104E"/>
    <w:rsid w:val="002F175A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2D69"/>
    <w:rsid w:val="0033532B"/>
    <w:rsid w:val="00336799"/>
    <w:rsid w:val="00337929"/>
    <w:rsid w:val="00340003"/>
    <w:rsid w:val="003429B7"/>
    <w:rsid w:val="00342B92"/>
    <w:rsid w:val="003432E8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1633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219B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B84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02C3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4FE4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903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0938"/>
    <w:rsid w:val="004D1F3F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1F3C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5C96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4775"/>
    <w:rsid w:val="00536369"/>
    <w:rsid w:val="005400FF"/>
    <w:rsid w:val="00540E99"/>
    <w:rsid w:val="00541130"/>
    <w:rsid w:val="00546A8B"/>
    <w:rsid w:val="00546D5E"/>
    <w:rsid w:val="00546F02"/>
    <w:rsid w:val="0054770B"/>
    <w:rsid w:val="005502D0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3B0E"/>
    <w:rsid w:val="005C7B55"/>
    <w:rsid w:val="005D0175"/>
    <w:rsid w:val="005D1CC4"/>
    <w:rsid w:val="005D2D62"/>
    <w:rsid w:val="005D5A78"/>
    <w:rsid w:val="005D5DB0"/>
    <w:rsid w:val="005D6629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6B4C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66E6F"/>
    <w:rsid w:val="00670EE3"/>
    <w:rsid w:val="00672EAB"/>
    <w:rsid w:val="0067331F"/>
    <w:rsid w:val="006742E8"/>
    <w:rsid w:val="0067482E"/>
    <w:rsid w:val="00675260"/>
    <w:rsid w:val="00677DDB"/>
    <w:rsid w:val="00677EF0"/>
    <w:rsid w:val="006805F5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0F0F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1B59"/>
    <w:rsid w:val="006E2552"/>
    <w:rsid w:val="006E42C8"/>
    <w:rsid w:val="006E4800"/>
    <w:rsid w:val="006E4ED4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5F64"/>
    <w:rsid w:val="0070723B"/>
    <w:rsid w:val="00712DA7"/>
    <w:rsid w:val="0071464D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26A56"/>
    <w:rsid w:val="0073212B"/>
    <w:rsid w:val="00732CEE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4225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579C"/>
    <w:rsid w:val="007F637A"/>
    <w:rsid w:val="007F66A6"/>
    <w:rsid w:val="007F76BF"/>
    <w:rsid w:val="008003CD"/>
    <w:rsid w:val="00800512"/>
    <w:rsid w:val="00800CCB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3D9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57121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0DB7"/>
    <w:rsid w:val="00891FE0"/>
    <w:rsid w:val="0089256F"/>
    <w:rsid w:val="00892BDD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29AC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0030"/>
    <w:rsid w:val="009413BB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BBE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17"/>
    <w:rsid w:val="00997F5D"/>
    <w:rsid w:val="009A0806"/>
    <w:rsid w:val="009A09AC"/>
    <w:rsid w:val="009A1BBC"/>
    <w:rsid w:val="009A2864"/>
    <w:rsid w:val="009A28AD"/>
    <w:rsid w:val="009A313E"/>
    <w:rsid w:val="009A3EAC"/>
    <w:rsid w:val="009A40D9"/>
    <w:rsid w:val="009A763A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28E4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AA9"/>
    <w:rsid w:val="009F5F05"/>
    <w:rsid w:val="009F6A40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0DC5"/>
    <w:rsid w:val="00A3486F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497"/>
    <w:rsid w:val="00A65A2B"/>
    <w:rsid w:val="00A70170"/>
    <w:rsid w:val="00A726C7"/>
    <w:rsid w:val="00A7409C"/>
    <w:rsid w:val="00A752B5"/>
    <w:rsid w:val="00A75ECD"/>
    <w:rsid w:val="00A76D79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0099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4BAF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7AC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37618"/>
    <w:rsid w:val="00B40556"/>
    <w:rsid w:val="00B43107"/>
    <w:rsid w:val="00B45922"/>
    <w:rsid w:val="00B45AC4"/>
    <w:rsid w:val="00B45E0A"/>
    <w:rsid w:val="00B4713F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743"/>
    <w:rsid w:val="00B74B80"/>
    <w:rsid w:val="00B768A9"/>
    <w:rsid w:val="00B76E90"/>
    <w:rsid w:val="00B8005C"/>
    <w:rsid w:val="00B82E5F"/>
    <w:rsid w:val="00B85ADB"/>
    <w:rsid w:val="00B8666B"/>
    <w:rsid w:val="00B87465"/>
    <w:rsid w:val="00B904F4"/>
    <w:rsid w:val="00B90BD1"/>
    <w:rsid w:val="00B92536"/>
    <w:rsid w:val="00B9274D"/>
    <w:rsid w:val="00B94207"/>
    <w:rsid w:val="00B945D4"/>
    <w:rsid w:val="00B94C90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463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22A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4E83"/>
    <w:rsid w:val="00C15151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5A3C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4FB9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B7CE1"/>
    <w:rsid w:val="00CC1FE9"/>
    <w:rsid w:val="00CC3B49"/>
    <w:rsid w:val="00CC3D04"/>
    <w:rsid w:val="00CC4AF7"/>
    <w:rsid w:val="00CC5284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36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054"/>
    <w:rsid w:val="00D17C62"/>
    <w:rsid w:val="00D21586"/>
    <w:rsid w:val="00D21EA5"/>
    <w:rsid w:val="00D23A38"/>
    <w:rsid w:val="00D2574C"/>
    <w:rsid w:val="00D2577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031B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BB1"/>
    <w:rsid w:val="00E10C02"/>
    <w:rsid w:val="00E137F4"/>
    <w:rsid w:val="00E13D6C"/>
    <w:rsid w:val="00E164F2"/>
    <w:rsid w:val="00E16F61"/>
    <w:rsid w:val="00E178A7"/>
    <w:rsid w:val="00E20F6A"/>
    <w:rsid w:val="00E21A25"/>
    <w:rsid w:val="00E23303"/>
    <w:rsid w:val="00E248D0"/>
    <w:rsid w:val="00E253CA"/>
    <w:rsid w:val="00E25ABF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5512E"/>
    <w:rsid w:val="00E602A7"/>
    <w:rsid w:val="00E619E1"/>
    <w:rsid w:val="00E62FBE"/>
    <w:rsid w:val="00E63389"/>
    <w:rsid w:val="00E64597"/>
    <w:rsid w:val="00E65780"/>
    <w:rsid w:val="00E665A5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3015"/>
    <w:rsid w:val="00E94803"/>
    <w:rsid w:val="00E94B69"/>
    <w:rsid w:val="00E9588E"/>
    <w:rsid w:val="00E9664F"/>
    <w:rsid w:val="00E96813"/>
    <w:rsid w:val="00E97C0F"/>
    <w:rsid w:val="00EA17B9"/>
    <w:rsid w:val="00EA279E"/>
    <w:rsid w:val="00EA2BA6"/>
    <w:rsid w:val="00EA33B1"/>
    <w:rsid w:val="00EA36FF"/>
    <w:rsid w:val="00EA74F2"/>
    <w:rsid w:val="00EA7552"/>
    <w:rsid w:val="00EA7F5C"/>
    <w:rsid w:val="00EB1934"/>
    <w:rsid w:val="00EB193D"/>
    <w:rsid w:val="00EB2A71"/>
    <w:rsid w:val="00EB32CF"/>
    <w:rsid w:val="00EB4DDA"/>
    <w:rsid w:val="00EB693A"/>
    <w:rsid w:val="00EB7598"/>
    <w:rsid w:val="00EB7885"/>
    <w:rsid w:val="00EC0998"/>
    <w:rsid w:val="00EC1C5E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56CE"/>
    <w:rsid w:val="00ED6D87"/>
    <w:rsid w:val="00EE1058"/>
    <w:rsid w:val="00EE1089"/>
    <w:rsid w:val="00EE239A"/>
    <w:rsid w:val="00EE3260"/>
    <w:rsid w:val="00EE3CF3"/>
    <w:rsid w:val="00EE50F0"/>
    <w:rsid w:val="00EE586E"/>
    <w:rsid w:val="00EE5BEB"/>
    <w:rsid w:val="00EE64DA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EF700A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36F"/>
    <w:rsid w:val="00F4079E"/>
    <w:rsid w:val="00F40B14"/>
    <w:rsid w:val="00F42101"/>
    <w:rsid w:val="00F42EAA"/>
    <w:rsid w:val="00F42EE0"/>
    <w:rsid w:val="00F434A9"/>
    <w:rsid w:val="00F437C4"/>
    <w:rsid w:val="00F446A0"/>
    <w:rsid w:val="00F46EE0"/>
    <w:rsid w:val="00F47A0A"/>
    <w:rsid w:val="00F47A79"/>
    <w:rsid w:val="00F47F5C"/>
    <w:rsid w:val="00F51928"/>
    <w:rsid w:val="00F52AE9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8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6861"/>
    <w:rsid w:val="00FB7100"/>
    <w:rsid w:val="00FC0636"/>
    <w:rsid w:val="00FC0C6F"/>
    <w:rsid w:val="00FC14C7"/>
    <w:rsid w:val="00FC2758"/>
    <w:rsid w:val="00FC3523"/>
    <w:rsid w:val="00FC3954"/>
    <w:rsid w:val="00FC3C3B"/>
    <w:rsid w:val="00FC44C4"/>
    <w:rsid w:val="00FC4F7B"/>
    <w:rsid w:val="00FC755A"/>
    <w:rsid w:val="00FD05FD"/>
    <w:rsid w:val="00FD1585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E6A1C"/>
    <w:rsid w:val="00FF05E1"/>
    <w:rsid w:val="00FF0F2A"/>
    <w:rsid w:val="00FF492B"/>
    <w:rsid w:val="00FF5EC7"/>
    <w:rsid w:val="00FF7815"/>
    <w:rsid w:val="00FF7892"/>
    <w:rsid w:val="015DE3DE"/>
    <w:rsid w:val="01E7EA64"/>
    <w:rsid w:val="04137171"/>
    <w:rsid w:val="096DD568"/>
    <w:rsid w:val="09C72824"/>
    <w:rsid w:val="0A9195CD"/>
    <w:rsid w:val="0AA1E28A"/>
    <w:rsid w:val="0C95E63A"/>
    <w:rsid w:val="0D0B3470"/>
    <w:rsid w:val="0D5921E0"/>
    <w:rsid w:val="0DCC272B"/>
    <w:rsid w:val="0EA33E69"/>
    <w:rsid w:val="0ED74C27"/>
    <w:rsid w:val="0F224098"/>
    <w:rsid w:val="1004E353"/>
    <w:rsid w:val="10B2C9A3"/>
    <w:rsid w:val="111DC25B"/>
    <w:rsid w:val="117D73ED"/>
    <w:rsid w:val="119975B2"/>
    <w:rsid w:val="11E72FD9"/>
    <w:rsid w:val="12990EE7"/>
    <w:rsid w:val="12B52BF8"/>
    <w:rsid w:val="133A02ED"/>
    <w:rsid w:val="139927F7"/>
    <w:rsid w:val="13C59E67"/>
    <w:rsid w:val="1463EEF4"/>
    <w:rsid w:val="1499D3A9"/>
    <w:rsid w:val="151FD345"/>
    <w:rsid w:val="157AC978"/>
    <w:rsid w:val="157B4625"/>
    <w:rsid w:val="16565396"/>
    <w:rsid w:val="168407D6"/>
    <w:rsid w:val="18F56B93"/>
    <w:rsid w:val="1929C164"/>
    <w:rsid w:val="1992A453"/>
    <w:rsid w:val="1A7BDE6A"/>
    <w:rsid w:val="1AED5603"/>
    <w:rsid w:val="1C18D047"/>
    <w:rsid w:val="1CE86BE6"/>
    <w:rsid w:val="1D7F3154"/>
    <w:rsid w:val="1EBAD760"/>
    <w:rsid w:val="1F8BFA13"/>
    <w:rsid w:val="204BE963"/>
    <w:rsid w:val="20AE98DA"/>
    <w:rsid w:val="20E24BC3"/>
    <w:rsid w:val="2112E376"/>
    <w:rsid w:val="21526464"/>
    <w:rsid w:val="2152B302"/>
    <w:rsid w:val="21550791"/>
    <w:rsid w:val="2259575E"/>
    <w:rsid w:val="23159121"/>
    <w:rsid w:val="23374E32"/>
    <w:rsid w:val="23B5A7F9"/>
    <w:rsid w:val="23E66C6D"/>
    <w:rsid w:val="2424C5A6"/>
    <w:rsid w:val="24CFB7BA"/>
    <w:rsid w:val="25B1B21C"/>
    <w:rsid w:val="25B3736C"/>
    <w:rsid w:val="26875FBB"/>
    <w:rsid w:val="26AB363B"/>
    <w:rsid w:val="272BC2AC"/>
    <w:rsid w:val="285BBA27"/>
    <w:rsid w:val="2B4DDF86"/>
    <w:rsid w:val="2BDCF082"/>
    <w:rsid w:val="2C3A9C11"/>
    <w:rsid w:val="2C596B0A"/>
    <w:rsid w:val="2DE700BB"/>
    <w:rsid w:val="2ED6E4BD"/>
    <w:rsid w:val="2FCCDD1D"/>
    <w:rsid w:val="2FE7D805"/>
    <w:rsid w:val="3010DC55"/>
    <w:rsid w:val="35F6F7EF"/>
    <w:rsid w:val="3703897B"/>
    <w:rsid w:val="37BC2C19"/>
    <w:rsid w:val="37E98A81"/>
    <w:rsid w:val="399C47FA"/>
    <w:rsid w:val="39FD0DC3"/>
    <w:rsid w:val="3A444DB4"/>
    <w:rsid w:val="3A583C91"/>
    <w:rsid w:val="3CFA065B"/>
    <w:rsid w:val="3D72BADB"/>
    <w:rsid w:val="3DFAD535"/>
    <w:rsid w:val="3E20A358"/>
    <w:rsid w:val="3EA76FCA"/>
    <w:rsid w:val="3F494E48"/>
    <w:rsid w:val="3F78C34A"/>
    <w:rsid w:val="42B442FB"/>
    <w:rsid w:val="433219FB"/>
    <w:rsid w:val="43F90749"/>
    <w:rsid w:val="440703B8"/>
    <w:rsid w:val="447BB21A"/>
    <w:rsid w:val="449016AA"/>
    <w:rsid w:val="44E078D6"/>
    <w:rsid w:val="44E635F2"/>
    <w:rsid w:val="4546C0C0"/>
    <w:rsid w:val="457198A6"/>
    <w:rsid w:val="45C33027"/>
    <w:rsid w:val="46F19052"/>
    <w:rsid w:val="473A596E"/>
    <w:rsid w:val="486962E0"/>
    <w:rsid w:val="4A4048B3"/>
    <w:rsid w:val="4B826722"/>
    <w:rsid w:val="4BF90044"/>
    <w:rsid w:val="4CE722EB"/>
    <w:rsid w:val="4E578236"/>
    <w:rsid w:val="4ED4A7C0"/>
    <w:rsid w:val="4F270AD2"/>
    <w:rsid w:val="520167AC"/>
    <w:rsid w:val="559D4C16"/>
    <w:rsid w:val="560D739B"/>
    <w:rsid w:val="5642E31F"/>
    <w:rsid w:val="56875C12"/>
    <w:rsid w:val="57148B6A"/>
    <w:rsid w:val="577B91B2"/>
    <w:rsid w:val="58F0AEA1"/>
    <w:rsid w:val="591888A5"/>
    <w:rsid w:val="5A48C4AC"/>
    <w:rsid w:val="5AB25EA8"/>
    <w:rsid w:val="5ABF0E31"/>
    <w:rsid w:val="5B62C3F7"/>
    <w:rsid w:val="5D4D5619"/>
    <w:rsid w:val="5DC0AD85"/>
    <w:rsid w:val="5DE6F20E"/>
    <w:rsid w:val="601EF852"/>
    <w:rsid w:val="61D0A073"/>
    <w:rsid w:val="62052DED"/>
    <w:rsid w:val="627A38FE"/>
    <w:rsid w:val="62F8201A"/>
    <w:rsid w:val="63DBD768"/>
    <w:rsid w:val="64BBA26C"/>
    <w:rsid w:val="65622934"/>
    <w:rsid w:val="664C5F81"/>
    <w:rsid w:val="668C5819"/>
    <w:rsid w:val="69800275"/>
    <w:rsid w:val="6B4D9006"/>
    <w:rsid w:val="6BA82B3E"/>
    <w:rsid w:val="6C53786F"/>
    <w:rsid w:val="6D7C469F"/>
    <w:rsid w:val="6E280C70"/>
    <w:rsid w:val="6F543697"/>
    <w:rsid w:val="6F8D03B2"/>
    <w:rsid w:val="6FE4EA63"/>
    <w:rsid w:val="6FFA5511"/>
    <w:rsid w:val="7026B6B8"/>
    <w:rsid w:val="7066BC3A"/>
    <w:rsid w:val="70D58061"/>
    <w:rsid w:val="70F40F37"/>
    <w:rsid w:val="724A9FDD"/>
    <w:rsid w:val="72BDF79A"/>
    <w:rsid w:val="73A4193F"/>
    <w:rsid w:val="73FC73B2"/>
    <w:rsid w:val="750F65C5"/>
    <w:rsid w:val="7633764B"/>
    <w:rsid w:val="7651A44F"/>
    <w:rsid w:val="7C0869D8"/>
    <w:rsid w:val="7D1560D4"/>
    <w:rsid w:val="7D491724"/>
    <w:rsid w:val="7DF0F1AD"/>
    <w:rsid w:val="7E941154"/>
    <w:rsid w:val="7F4F0487"/>
    <w:rsid w:val="7FFFA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  <w14:docId w14:val="5448D5AA"/>
  <w14:defaultImageDpi w14:val="32767"/>
  <w15:chartTrackingRefBased/>
  <w15:docId w15:val="{439A53F8-D458-4A90-A5D0-9D511CC92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uiPriority="7" w:semiHidden="1" w:unhideWhenUsed="1" w:qFormat="1"/>
    <w:lsdException w:name="heading 3" w:uiPriority="8" w:semiHidden="1" w:unhideWhenUsed="1" w:qFormat="1"/>
    <w:lsdException w:name="heading 4" w:uiPriority="9" w:semiHidden="1" w:unhideWhenUsed="1" w:qFormat="1"/>
    <w:lsdException w:name="heading 5" w:uiPriority="10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uiPriority="5" w:semiHidden="1" w:unhideWhenUsed="1" w:qFormat="1"/>
    <w:lsdException w:name="footer" w:uiPriority="4" w:semiHidden="1" w:unhideWhenUsed="1" w:qFormat="1"/>
    <w:lsdException w:name="index heading" w:semiHidden="1"/>
    <w:lsdException w:name="caption" w:uiPriority="2" w:semiHidden="1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uiPriority="13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4" w:semiHidden="1" w:unhideWhenUsed="1" w:qFormat="1"/>
    <w:lsdException w:name="List Bullet 3" w:semiHidden="1"/>
    <w:lsdException w:name="List Bullet 4" w:semiHidden="1"/>
    <w:lsdException w:name="List Bullet 5" w:semiHidden="1"/>
    <w:lsdException w:name="List Number 2" w:uiPriority="15" w:semiHidden="1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uiPriority="19" w:semiHidden="1" w:qFormat="1"/>
    <w:lsdException w:name="Default Paragraph Font" w:uiPriority="1" w:semiHidden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uiPriority="3" w:semiHidden="1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uiPriority="0" w:semiHidden="1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aliases w:val="ŠNormal"/>
    <w:qFormat/>
    <w:rsid w:val="004B7903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color="D0CECE" w:themeColor="background2" w:themeShade="E6" w:sz="8" w:space="10"/>
      </w:pBdr>
      <w:spacing w:before="0" w:after="240"/>
    </w:pPr>
    <w:rPr>
      <w:b/>
      <w:color w:val="002060"/>
    </w:rPr>
  </w:style>
  <w:style w:type="character" w:styleId="Heading5Char" w:customStyle="1">
    <w:name w:val="Heading 5 Char"/>
    <w:aliases w:val="ŠHeading 5 Char"/>
    <w:basedOn w:val="DefaultParagraphFont"/>
    <w:link w:val="Heading5"/>
    <w:uiPriority w:val="10"/>
    <w:rsid w:val="00F13777"/>
    <w:rPr>
      <w:rFonts w:ascii="Arial" w:hAnsi="Arial" w:eastAsia="SimSun" w:cs="Arial"/>
      <w:color w:val="041F42"/>
      <w:sz w:val="32"/>
      <w:lang w:val="en-AU" w:eastAsia="zh-CN"/>
    </w:rPr>
  </w:style>
  <w:style w:type="character" w:styleId="HeaderChar" w:customStyle="1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styleId="FooterChar" w:customStyle="1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styleId="Logo" w:customStyle="1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styleId="Heading6Char" w:customStyle="1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hAnsi="Arial" w:eastAsiaTheme="majorEastAsia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styleId="Heading1Char" w:customStyle="1">
    <w:name w:val="Heading 1 Char"/>
    <w:aliases w:val="ŠHeading 1 Char"/>
    <w:basedOn w:val="DefaultParagraphFont"/>
    <w:link w:val="Heading1"/>
    <w:uiPriority w:val="6"/>
    <w:rsid w:val="0033147A"/>
    <w:rPr>
      <w:rFonts w:ascii="Arial" w:hAnsi="Arial" w:eastAsiaTheme="majorEastAsia" w:cstheme="majorBidi"/>
      <w:b/>
      <w:color w:val="1C438B"/>
      <w:sz w:val="52"/>
      <w:szCs w:val="32"/>
      <w:lang w:val="en-AU"/>
    </w:rPr>
  </w:style>
  <w:style w:type="character" w:styleId="Heading2Char" w:customStyle="1">
    <w:name w:val="Heading 2 Char"/>
    <w:aliases w:val="ŠHeading 2 Char"/>
    <w:basedOn w:val="DefaultParagraphFont"/>
    <w:link w:val="Heading2"/>
    <w:uiPriority w:val="7"/>
    <w:rsid w:val="00F13777"/>
    <w:rPr>
      <w:rFonts w:ascii="Arial" w:hAnsi="Arial" w:eastAsia="SimSun" w:cs="Arial"/>
      <w:b/>
      <w:color w:val="1C438B"/>
      <w:sz w:val="48"/>
      <w:szCs w:val="36"/>
      <w:lang w:val="en-AU" w:eastAsia="zh-CN"/>
    </w:rPr>
  </w:style>
  <w:style w:type="character" w:styleId="Heading3Char" w:customStyle="1">
    <w:name w:val="Heading 3 Char"/>
    <w:aliases w:val="ŠHeading 3 Char"/>
    <w:basedOn w:val="DefaultParagraphFont"/>
    <w:link w:val="Heading3"/>
    <w:uiPriority w:val="8"/>
    <w:rsid w:val="00F13777"/>
    <w:rPr>
      <w:rFonts w:ascii="Arial" w:hAnsi="Arial" w:eastAsia="SimSun" w:cs="Arial"/>
      <w:color w:val="1C438B"/>
      <w:sz w:val="40"/>
      <w:szCs w:val="40"/>
      <w:lang w:val="en-AU" w:eastAsia="zh-CN"/>
    </w:rPr>
  </w:style>
  <w:style w:type="character" w:styleId="Heading4Char" w:customStyle="1">
    <w:name w:val="Heading 4 Char"/>
    <w:aliases w:val="ŠHeading 4 Char"/>
    <w:basedOn w:val="DefaultParagraphFont"/>
    <w:link w:val="Heading4"/>
    <w:uiPriority w:val="9"/>
    <w:rsid w:val="0033147A"/>
    <w:rPr>
      <w:rFonts w:ascii="Arial" w:hAnsi="Arial" w:eastAsia="SimSun" w:cs="Times New Roman"/>
      <w:color w:val="041F42"/>
      <w:sz w:val="36"/>
      <w:szCs w:val="32"/>
      <w:lang w:val="en-AU"/>
    </w:rPr>
  </w:style>
  <w:style w:type="table" w:styleId="Tableheader" w:customStyle="1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color="1F3864" w:themeColor="accent1" w:themeShade="80" w:sz="24" w:space="0"/>
          <w:left w:val="single" w:color="1F3864" w:themeColor="accent1" w:themeShade="80" w:sz="24" w:space="0"/>
          <w:bottom w:val="single" w:color="C00000" w:sz="24" w:space="0"/>
          <w:right w:val="single" w:color="1F3864" w:themeColor="accent1" w:themeShade="80" w:sz="24" w:space="0"/>
          <w:insideH w:val="single" w:color="1F3864" w:themeColor="accent1" w:themeShade="80" w:sz="24" w:space="0"/>
          <w:insideV w:val="single" w:color="1F3864" w:themeColor="accent1" w:themeShade="80" w:sz="24" w:space="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="80" w:beforeLines="80" w:beforeAutospacing="0" w:after="80" w:afterLines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styleId="Heading7Char" w:customStyle="1">
    <w:name w:val="Heading 7 Char"/>
    <w:basedOn w:val="DefaultParagraphFont"/>
    <w:link w:val="Heading7"/>
    <w:uiPriority w:val="99"/>
    <w:semiHidden/>
    <w:rsid w:val="00F740FA"/>
    <w:rPr>
      <w:rFonts w:asciiTheme="majorHAnsi" w:hAnsiTheme="majorHAnsi" w:eastAsiaTheme="majorEastAsia" w:cstheme="majorBidi"/>
      <w:i/>
      <w:iCs/>
      <w:color w:val="1F3763" w:themeColor="accent1" w:themeShade="7F"/>
      <w:lang w:val="en-AU"/>
    </w:rPr>
  </w:style>
  <w:style w:type="character" w:styleId="Heading8Char" w:customStyle="1">
    <w:name w:val="Heading 8 Char"/>
    <w:basedOn w:val="DefaultParagraphFont"/>
    <w:link w:val="Heading8"/>
    <w:uiPriority w:val="99"/>
    <w:semiHidden/>
    <w:rsid w:val="00F740FA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styleId="Heading9Char" w:customStyle="1">
    <w:name w:val="Heading 9 Char"/>
    <w:basedOn w:val="DefaultParagraphFont"/>
    <w:link w:val="Heading9"/>
    <w:uiPriority w:val="99"/>
    <w:semiHidden/>
    <w:rsid w:val="00F740FA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styleId="QuoteChar" w:customStyle="1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styleId="TitleChar" w:customStyle="1">
    <w:name w:val="Title Char"/>
    <w:aliases w:val="ŠTitle Char"/>
    <w:basedOn w:val="DefaultParagraphFont"/>
    <w:link w:val="Title"/>
    <w:uiPriority w:val="24"/>
    <w:rsid w:val="00F740FA"/>
    <w:rPr>
      <w:rFonts w:ascii="Arial" w:hAnsi="Arial" w:eastAsia="SimSun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styleId="DateChar" w:customStyle="1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styleId="SignatureChar" w:customStyle="1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0" w:beforeAutospacing="0" w:after="80" w:afterLines="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C00000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0" w:beforeAutospacing="0" w:after="80" w:afterLines="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80" w:beforeAutospacing="0" w:after="80" w:afterLines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styleId="FeatureBox" w:customStyle="1">
    <w:name w:val="Feature Box"/>
    <w:aliases w:val="ŠFeature Box"/>
    <w:basedOn w:val="Normal"/>
    <w:next w:val="Normal"/>
    <w:qFormat/>
    <w:rsid w:val="003D22E3"/>
    <w:pPr>
      <w:pBdr>
        <w:top w:val="single" w:color="1C438B" w:sz="24" w:space="10"/>
        <w:left w:val="single" w:color="1C438B" w:sz="24" w:space="10"/>
        <w:bottom w:val="single" w:color="1C438B" w:sz="24" w:space="10"/>
        <w:right w:val="single" w:color="1C438B" w:sz="24" w:space="10"/>
      </w:pBdr>
    </w:pPr>
    <w:rPr>
      <w:rFonts w:cs="Arial"/>
      <w:lang w:eastAsia="zh-CN"/>
    </w:rPr>
  </w:style>
  <w:style w:type="paragraph" w:styleId="FeatureBox2" w:customStyle="1">
    <w:name w:val="Feature Box 2"/>
    <w:aliases w:val="ŠFeature Box 2"/>
    <w:basedOn w:val="FeatureBox"/>
    <w:next w:val="Normal"/>
    <w:qFormat/>
    <w:rsid w:val="003D22E3"/>
    <w:pPr>
      <w:pBdr>
        <w:top w:val="single" w:color="FFFFFF" w:themeColor="background1" w:sz="24" w:space="10"/>
        <w:left w:val="single" w:color="FFFFFF" w:themeColor="background1" w:sz="24" w:space="10"/>
        <w:bottom w:val="single" w:color="FFFFFF" w:themeColor="background1" w:sz="24" w:space="10"/>
        <w:right w:val="single" w:color="FFFFFF" w:themeColor="background1" w:sz="24" w:space="10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paragraph" w:styleId="NormalWeb">
    <w:name w:val="Normal (Web)"/>
    <w:basedOn w:val="Normal"/>
    <w:uiPriority w:val="99"/>
    <w:semiHidden/>
    <w:unhideWhenUsed/>
    <w:rsid w:val="00B94C9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C94F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0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png" Id="rId26" /><Relationship Type="http://schemas.openxmlformats.org/officeDocument/2006/relationships/image" Target="media/image6.jpeg" Id="rId21" /><Relationship Type="http://schemas.openxmlformats.org/officeDocument/2006/relationships/hyperlink" Target="https://upload.wikimedia.org/wikipedia/commons/thumb/b/be/Basketball_court_fiba.svg/170px-Basketball_court_fiba.svg.png" TargetMode="External" Id="rId34" /><Relationship Type="http://schemas.openxmlformats.org/officeDocument/2006/relationships/hyperlink" Target="https://images.vexels.com/media/users/3/134643/isolated/lists/f967dff67c513d21ebd6375982054b55-laugh-emoji-emoticon.png" TargetMode="External" Id="rId42" /><Relationship Type="http://schemas.openxmlformats.org/officeDocument/2006/relationships/image" Target="media/image14.png" Id="rId47" /><Relationship Type="http://schemas.openxmlformats.org/officeDocument/2006/relationships/hyperlink" Target="https://cdn.pixabay.com/photo/2017/01/13/15/39/boredom-1977519_960_720.png" TargetMode="External" Id="rId50" /><Relationship Type="http://schemas.openxmlformats.org/officeDocument/2006/relationships/image" Target="media/image18.png" Id="rId55" /><Relationship Type="http://schemas.openxmlformats.org/officeDocument/2006/relationships/image" Target="media/image22.jpeg" Id="rId63" /><Relationship Type="http://schemas.openxmlformats.org/officeDocument/2006/relationships/hyperlink" Target="https://farm6.staticflickr.com/5532/9266994222_5f0794ba8b_z.jpg" TargetMode="External" Id="rId68" /><Relationship Type="http://schemas.openxmlformats.org/officeDocument/2006/relationships/hyperlink" Target="https://62e528761d0685343e1c-f3d1b99a743ffa4142d9d7f1978d9686.ssl.cf2.rackcdn.com/files/15691/width668/7f9zdr44-1348116290.jpg" TargetMode="External" Id="rId76" /><Relationship Type="http://schemas.openxmlformats.org/officeDocument/2006/relationships/hyperlink" Target="https://overseasadventuroustravel01.files.wordpress.com/2015/01/barrier-reef.jpg" TargetMode="External" Id="rId84" /><Relationship Type="http://schemas.openxmlformats.org/officeDocument/2006/relationships/image" Target="media/image35.jpeg" Id="rId89" /><Relationship Type="http://schemas.openxmlformats.org/officeDocument/2006/relationships/footer" Target="footer1.xml" Id="rId97" /><Relationship Type="http://schemas.openxmlformats.org/officeDocument/2006/relationships/settings" Target="settings.xml" Id="rId7" /><Relationship Type="http://schemas.openxmlformats.org/officeDocument/2006/relationships/image" Target="media/image26.jpeg" Id="rId71" /><Relationship Type="http://schemas.openxmlformats.org/officeDocument/2006/relationships/hyperlink" Target="https://upload.wikimedia.org/wikipedia/commons/thumb/7/7f/Old_Parliament_House_cropped.jpg/220px-Old_Parliament_House_cropped.jpg" TargetMode="External" Id="rId92" /><Relationship Type="http://schemas.openxmlformats.org/officeDocument/2006/relationships/customXml" Target="../customXml/item2.xml" Id="rId2" /><Relationship Type="http://schemas.openxmlformats.org/officeDocument/2006/relationships/hyperlink" Target="https://cdn.pixabay.com/photo/2012/04/13/00/04/blonde-31103_960_720.png" TargetMode="External" Id="rId16" /><Relationship Type="http://schemas.openxmlformats.org/officeDocument/2006/relationships/hyperlink" Target="https://i.stack.imgur.com/a8DcL.gif" TargetMode="External" Id="rId29" /><Relationship Type="http://schemas.openxmlformats.org/officeDocument/2006/relationships/image" Target="media/image1.png" Id="rId11" /><Relationship Type="http://schemas.openxmlformats.org/officeDocument/2006/relationships/image" Target="media/image8.jpg" Id="rId24" /><Relationship Type="http://schemas.openxmlformats.org/officeDocument/2006/relationships/hyperlink" Target="https://openclipart.org/image/2400px/svg_to_png/44023/TREES.png" TargetMode="External" Id="rId32" /><Relationship Type="http://schemas.openxmlformats.org/officeDocument/2006/relationships/hyperlink" Target="https://cdn.pixabay.com/photo/2014/12/21/23/54/bush-576310_960_720.png" TargetMode="External" Id="rId37" /><Relationship Type="http://schemas.openxmlformats.org/officeDocument/2006/relationships/hyperlink" Target="https://www.empillsblog.com/wp-content/uploads/2015/04/Smiley.jpg" TargetMode="External" Id="rId40" /><Relationship Type="http://schemas.openxmlformats.org/officeDocument/2006/relationships/image" Target="media/image13.png" Id="rId45" /><Relationship Type="http://schemas.openxmlformats.org/officeDocument/2006/relationships/image" Target="media/image17.png" Id="rId53" /><Relationship Type="http://schemas.openxmlformats.org/officeDocument/2006/relationships/hyperlink" Target="http://www.witteringwest.co.uk/images/bathroom-photos/truffle-brown-wall-hung.jpg" TargetMode="External" Id="rId58" /><Relationship Type="http://schemas.openxmlformats.org/officeDocument/2006/relationships/hyperlink" Target="https://4.bp.blogspot.com/_zJZNte9YwyQ/TUeD6K-CO3I/AAAAAAAAN2I/VcK-__pfs7E/s1600/104b.JPG" TargetMode="External" Id="rId66" /><Relationship Type="http://schemas.openxmlformats.org/officeDocument/2006/relationships/hyperlink" Target="http://4.bp.blogspot.com/-LqVnDEMvVB8/TlsB4BhOKHI/AAAAAAAAAcM/anCdgPTUcCQ/s1600/garbage+truck.jpg" TargetMode="External" Id="rId74" /><Relationship Type="http://schemas.openxmlformats.org/officeDocument/2006/relationships/image" Target="media/image30.jpg" Id="rId79" /><Relationship Type="http://schemas.openxmlformats.org/officeDocument/2006/relationships/image" Target="media/image34.jpeg" Id="rId87" /><Relationship Type="http://schemas.openxmlformats.org/officeDocument/2006/relationships/theme" Target="theme/theme1.xml" Id="rId102" /><Relationship Type="http://schemas.openxmlformats.org/officeDocument/2006/relationships/numbering" Target="numbering.xml" Id="rId5" /><Relationship Type="http://schemas.openxmlformats.org/officeDocument/2006/relationships/image" Target="media/image21.jpg" Id="rId61" /><Relationship Type="http://schemas.openxmlformats.org/officeDocument/2006/relationships/hyperlink" Target="https://upload.wikimedia.org/wikipedia/commons/thumb/5/5d/Graham_Edgar_on_RLS_transect_at_Pearson_Island_P1091644.JPG/1200px-Graham_Edgar_on_RLS_transect_at_Pearson_Island_P1091644.JPG" TargetMode="External" Id="rId82" /><Relationship Type="http://schemas.openxmlformats.org/officeDocument/2006/relationships/hyperlink" Target="https://upload.wikimedia.org/wikipedia/commons/thumb/4/47/Harbour_Bridge_-_panoramio.jpg/1200px-Harbour_Bridge_-_panoramio.jpg" TargetMode="External" Id="rId90" /><Relationship Type="http://schemas.openxmlformats.org/officeDocument/2006/relationships/image" Target="media/image38.jpg" Id="rId95" /><Relationship Type="http://schemas.openxmlformats.org/officeDocument/2006/relationships/hyperlink" Target="https://cdn.pixabay.com/photo/2014/04/02/10/50/head-304719_960_720.png" TargetMode="External" Id="rId19" /><Relationship Type="http://schemas.openxmlformats.org/officeDocument/2006/relationships/hyperlink" Target="https://3.bp.blogspot.com/-F52yv9ZJPZw/WFxybt1up_I/AAAAAAAAbqk/08S1q1DR-uo47E-fpaQjI8S_AAHRdxejgCEw/s1600/shelves-of-style.jpg" TargetMode="External" Id="rId14" /><Relationship Type="http://schemas.openxmlformats.org/officeDocument/2006/relationships/image" Target="media/image7.png" Id="rId22" /><Relationship Type="http://schemas.openxmlformats.org/officeDocument/2006/relationships/hyperlink" Target="https://openclipart.org/image/2400px/svg_to_png/161173/Tree-1.png" TargetMode="External" Id="rId27" /><Relationship Type="http://schemas.openxmlformats.org/officeDocument/2006/relationships/hyperlink" Target="https://upload.wikimedia.org/wikipedia/commons/thumb/c/cb/Image_marelle_2.jpg/100px-Image_marelle_2.jpg" TargetMode="External" Id="rId30" /><Relationship Type="http://schemas.openxmlformats.org/officeDocument/2006/relationships/hyperlink" Target="https://dpa730eaqha29.cloudfront.net/myedmondsnews/wp-content/uploads/2018/03/Play-structure-drums-e1521005985387-470x420.jpeg" TargetMode="External" Id="rId35" /><Relationship Type="http://schemas.openxmlformats.org/officeDocument/2006/relationships/image" Target="media/image12.png" Id="rId43" /><Relationship Type="http://schemas.openxmlformats.org/officeDocument/2006/relationships/hyperlink" Target="https://upload.wikimedia.org/wikipedia/commons/thumb/c/cb/Twemoji_1f610.svg/200px-Twemoji_1f610.svg.png" TargetMode="External" Id="rId48" /><Relationship Type="http://schemas.openxmlformats.org/officeDocument/2006/relationships/hyperlink" Target="https://upload.wikimedia.org/wikipedia/commons/thumb/8/8f/Emojione_1F620.svg/1024px-Emojione_1F620.svg.png" TargetMode="External" Id="rId56" /><Relationship Type="http://schemas.openxmlformats.org/officeDocument/2006/relationships/hyperlink" Target="https://c1.staticflickr.com/3/2490/3798519379_eb140b8e60_b.jpg" TargetMode="External" Id="rId64" /><Relationship Type="http://schemas.openxmlformats.org/officeDocument/2006/relationships/image" Target="media/image25.jpg" Id="rId69" /><Relationship Type="http://schemas.openxmlformats.org/officeDocument/2006/relationships/image" Target="media/image29.jpeg" Id="rId77" /><Relationship Type="http://schemas.openxmlformats.org/officeDocument/2006/relationships/footer" Target="footer3.xml" Id="rId100" /><Relationship Type="http://schemas.openxmlformats.org/officeDocument/2006/relationships/webSettings" Target="webSettings.xml" Id="rId8" /><Relationship Type="http://schemas.openxmlformats.org/officeDocument/2006/relationships/image" Target="media/image16.png" Id="rId51" /><Relationship Type="http://schemas.openxmlformats.org/officeDocument/2006/relationships/hyperlink" Target="https://s3.freefoto.com/images/13/51/13_51_52_web.jpg" TargetMode="External" Id="rId72" /><Relationship Type="http://schemas.openxmlformats.org/officeDocument/2006/relationships/hyperlink" Target="https://upload.wikimedia.org/wikipedia/commons/thumb/4/4a/Construction_Workers.jpg/220px-Construction_Workers.jpg" TargetMode="External" Id="rId80" /><Relationship Type="http://schemas.openxmlformats.org/officeDocument/2006/relationships/image" Target="media/image33.jpg" Id="rId85" /><Relationship Type="http://schemas.openxmlformats.org/officeDocument/2006/relationships/image" Target="media/image37.jpg" Id="rId93" /><Relationship Type="http://schemas.openxmlformats.org/officeDocument/2006/relationships/footer" Target="footer2.xml" Id="rId98" /><Relationship Type="http://schemas.openxmlformats.org/officeDocument/2006/relationships/customXml" Target="../customXml/item3.xml" Id="rId3" /><Relationship Type="http://schemas.openxmlformats.org/officeDocument/2006/relationships/image" Target="media/image2.jpg" Id="rId12" /><Relationship Type="http://schemas.openxmlformats.org/officeDocument/2006/relationships/image" Target="media/image4.jpg" Id="rId17" /><Relationship Type="http://schemas.openxmlformats.org/officeDocument/2006/relationships/hyperlink" Target="http://3.bp.blogspot.com/-_3LB0Oj8Hnw/TmeOSqTsOTI/AAAAAAAAGFU/IJ_tWLZuAI0/s1600/livingroom3.jpg" TargetMode="External" Id="rId25" /><Relationship Type="http://schemas.openxmlformats.org/officeDocument/2006/relationships/hyperlink" Target="https://upload.wikimedia.org/wikipedia/commons/thumb/4/47/Cricket_pitch_perspective.svg/170px-Cricket_pitch_perspective.svg.png" TargetMode="External" Id="rId33" /><Relationship Type="http://schemas.openxmlformats.org/officeDocument/2006/relationships/hyperlink" Target="https://static.pexels.com/photos/340098/pexels-photo-340098.jpeg" TargetMode="External" Id="rId38" /><Relationship Type="http://schemas.openxmlformats.org/officeDocument/2006/relationships/hyperlink" Target="https://upload.wikimedia.org/wikipedia/commons/thumb/d/dc/Oxygen480-emotes-face-smile.svg/1024px-Oxygen480-emotes-face-smile.svg.png" TargetMode="External" Id="rId46" /><Relationship Type="http://schemas.openxmlformats.org/officeDocument/2006/relationships/image" Target="media/image20.jpeg" Id="rId59" /><Relationship Type="http://schemas.openxmlformats.org/officeDocument/2006/relationships/image" Target="media/image24.jpg" Id="rId67" /><Relationship Type="http://schemas.openxmlformats.org/officeDocument/2006/relationships/image" Target="media/image5.png" Id="rId20" /><Relationship Type="http://schemas.openxmlformats.org/officeDocument/2006/relationships/image" Target="media/image11.png" Id="rId41" /><Relationship Type="http://schemas.openxmlformats.org/officeDocument/2006/relationships/hyperlink" Target="https://upload.wikimedia.org/wikipedia/commons/thumb/4/4c/Face-bad.svg/120px-Face-bad.svg.png" TargetMode="External" Id="rId54" /><Relationship Type="http://schemas.openxmlformats.org/officeDocument/2006/relationships/hyperlink" Target="http://i1.wp.com/hisforhomeblog.com/images/home-tones/green-flash/kids-bedroom.jpg?resize=450%2C298" TargetMode="External" Id="rId62" /><Relationship Type="http://schemas.openxmlformats.org/officeDocument/2006/relationships/hyperlink" Target="https://technofaq.org/wp-content/uploads/2017/04/image02-1.jpg" TargetMode="External" Id="rId70" /><Relationship Type="http://schemas.openxmlformats.org/officeDocument/2006/relationships/image" Target="media/image28.jpg" Id="rId75" /><Relationship Type="http://schemas.openxmlformats.org/officeDocument/2006/relationships/image" Target="media/image32.jpeg" Id="rId83" /><Relationship Type="http://schemas.openxmlformats.org/officeDocument/2006/relationships/hyperlink" Target="https://upload.wikimedia.org/wikipedia/commons/9/90/2015-09-13_Royal_Botanic_Gardens%2C_Sydney_-_1.jpg" TargetMode="External" Id="rId88" /><Relationship Type="http://schemas.openxmlformats.org/officeDocument/2006/relationships/image" Target="media/image36.jpg" Id="rId91" /><Relationship Type="http://schemas.openxmlformats.org/officeDocument/2006/relationships/hyperlink" Target="https://live.staticflickr.com/8188/8135087714_93d3a15325_b.jpg" TargetMode="External" Id="rId9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png" Id="rId15" /><Relationship Type="http://schemas.openxmlformats.org/officeDocument/2006/relationships/hyperlink" Target="https://cdn.pixabay.com/photo/2014/04/02/11/13/boy-305593_960_720.png" TargetMode="External" Id="rId23" /><Relationship Type="http://schemas.openxmlformats.org/officeDocument/2006/relationships/hyperlink" Target="https://cdn.pixabay.com/photo/2014/04/02/16/21/bench-307001_960_720.png" TargetMode="External" Id="rId28" /><Relationship Type="http://schemas.openxmlformats.org/officeDocument/2006/relationships/hyperlink" Target="https://dpa730eaqha29.cloudfront.net/myedmondsnews/wp-content/uploads/2018/03/play-structure-xylophone-e1521006050250.jpeg" TargetMode="External" Id="rId36" /><Relationship Type="http://schemas.openxmlformats.org/officeDocument/2006/relationships/image" Target="media/image15.png" Id="rId49" /><Relationship Type="http://schemas.openxmlformats.org/officeDocument/2006/relationships/image" Target="media/image19.jpeg" Id="rId57" /><Relationship Type="http://schemas.openxmlformats.org/officeDocument/2006/relationships/endnotes" Target="endnotes.xml" Id="rId10" /><Relationship Type="http://schemas.openxmlformats.org/officeDocument/2006/relationships/hyperlink" Target="https://cdn.pixabay.com/photo/2012/04/16/11/12/sandpit-35536_960_720.png" TargetMode="External" Id="rId31" /><Relationship Type="http://schemas.openxmlformats.org/officeDocument/2006/relationships/hyperlink" Target="https://cdn.pixabay.com/photo/2017/03/05/21/55/emoticon-2120024_640.png" TargetMode="External" Id="rId44" /><Relationship Type="http://schemas.openxmlformats.org/officeDocument/2006/relationships/hyperlink" Target="https://upload.wikimedia.org/wikipedia/commons/thumb/b/b2/Twemoji_1f614.svg/768px-Twemoji_1f614.svg.png" TargetMode="External" Id="rId52" /><Relationship Type="http://schemas.openxmlformats.org/officeDocument/2006/relationships/hyperlink" Target="http://cdn.home-designing.com/wp-content/uploads/2018/05/Dark-green-kitchen-tiles.jpg" TargetMode="External" Id="rId60" /><Relationship Type="http://schemas.openxmlformats.org/officeDocument/2006/relationships/image" Target="media/image23.jpeg" Id="rId65" /><Relationship Type="http://schemas.openxmlformats.org/officeDocument/2006/relationships/image" Target="media/image27.jpg" Id="rId73" /><Relationship Type="http://schemas.openxmlformats.org/officeDocument/2006/relationships/hyperlink" Target="http://res.freestockphotos.biz/pictures/17/17354-a-woman-working-in-her-garden-pv.jpg" TargetMode="External" Id="rId78" /><Relationship Type="http://schemas.openxmlformats.org/officeDocument/2006/relationships/image" Target="media/image31.jpeg" Id="rId81" /><Relationship Type="http://schemas.openxmlformats.org/officeDocument/2006/relationships/hyperlink" Target="https://upload.wikimedia.org/wikipedia/commons/thumb/1/1a/Uluru_Australia%281%29.jpg/1200px-Uluru_Australia%281%29.jpg" TargetMode="External" Id="rId86" /><Relationship Type="http://schemas.openxmlformats.org/officeDocument/2006/relationships/hyperlink" Target="https://upload.wikimedia.org/wikipedia/commons/thumb/c/cd/Sydneyoperahouse_at_night.jpg/332px-Sydneyoperahouse_at_night.jpg" TargetMode="External" Id="rId94" /><Relationship Type="http://schemas.openxmlformats.org/officeDocument/2006/relationships/header" Target="header1.xml" Id="rId99" /><Relationship Type="http://schemas.openxmlformats.org/officeDocument/2006/relationships/fontTable" Target="fontTable.xml" Id="rId10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cdn.pixabay.com/photo/2014/04/03/11/07/girl-311782_960_720.png" TargetMode="External" Id="rId13" /><Relationship Type="http://schemas.openxmlformats.org/officeDocument/2006/relationships/hyperlink" Target="http://www.woohome.com/wp-content/uploads/2015/05/Small-Backyard-Pool-Woohome-3.jpg" TargetMode="External" Id="rId18" /><Relationship Type="http://schemas.openxmlformats.org/officeDocument/2006/relationships/image" Target="media/image10.jpg" Id="rId39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vanravenst1\AppData\Local\Temp\Temp1_DoEBrandAsset.zip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1EA123AD67744A854930532A2E65B" ma:contentTypeVersion="11" ma:contentTypeDescription="Create a new document." ma:contentTypeScope="" ma:versionID="23c0864e5b88d81ca16fc313bc51c4f7">
  <xsd:schema xmlns:xsd="http://www.w3.org/2001/XMLSchema" xmlns:xs="http://www.w3.org/2001/XMLSchema" xmlns:p="http://schemas.microsoft.com/office/2006/metadata/properties" xmlns:ns2="2b8f126a-38b9-4492-be35-a33a4edb6fbd" xmlns:ns3="3b666755-876b-42ff-b409-4240f06f7e75" targetNamespace="http://schemas.microsoft.com/office/2006/metadata/properties" ma:root="true" ma:fieldsID="d9fd3039fd129bb607c92dfde4e669f0" ns2:_="" ns3:_="">
    <xsd:import namespace="2b8f126a-38b9-4492-be35-a33a4edb6fbd"/>
    <xsd:import namespace="3b666755-876b-42ff-b409-4240f06f7e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126a-38b9-4492-be35-a33a4edb6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66755-876b-42ff-b409-4240f06f7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C15C6C-5CAB-456B-A15A-C90C11C78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8f126a-38b9-4492-be35-a33a4edb6fbd"/>
    <ds:schemaRef ds:uri="3b666755-876b-42ff-b409-4240f06f7e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E3A076-9CB4-4844-8A09-DF9E6D31F34D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3b666755-876b-42ff-b409-4240f06f7e75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2b8f126a-38b9-4492-be35-a33a4edb6fb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D463C4-2C76-4F1C-A18E-0B61800A0FF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20200115-DOE-annotated-template.dotx</ap:Template>
  <ap:Application>Microsoft Office Word</ap:Application>
  <ap:DocSecurity>0</ap:DocSecurity>
  <ap:ScaleCrop>false</ap:ScaleCrop>
  <ap:Manager/>
  <ap:Company>NSW Department of Education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Hollie Van Ravenstein</dc:creator>
  <keywords/>
  <dc:description/>
  <lastModifiedBy>Theone Ellas</lastModifiedBy>
  <revision>17</revision>
  <lastPrinted>2019-09-30T07:42:00.0000000Z</lastPrinted>
  <dcterms:created xsi:type="dcterms:W3CDTF">2020-04-23T04:16:00.0000000Z</dcterms:created>
  <dcterms:modified xsi:type="dcterms:W3CDTF">2020-05-08T03:02:45.5627809Z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0x010100F9A1EA123AD67744A854930532A2E65B</vt:lpwstr>
  </property>
</Properties>
</file>