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96C80" w14:textId="5C022C6F" w:rsidR="712DE076" w:rsidRDefault="712DE076" w:rsidP="3542AB93">
      <w:pPr>
        <w:pStyle w:val="Title"/>
        <w:rPr>
          <w:bCs/>
          <w:szCs w:val="56"/>
        </w:rPr>
      </w:pPr>
      <w:bookmarkStart w:id="0" w:name="_Toc77287520"/>
      <w:r>
        <w:t>Paper 1 – practice examination 1</w:t>
      </w:r>
      <w:bookmarkEnd w:id="0"/>
    </w:p>
    <w:p w14:paraId="733F875C" w14:textId="77777777" w:rsidR="00101866" w:rsidRDefault="00D75A03" w:rsidP="00BF1AA7">
      <w:pPr>
        <w:pStyle w:val="Heading2"/>
      </w:pPr>
      <w:bookmarkStart w:id="1" w:name="_Toc77287521"/>
      <w:r>
        <w:t xml:space="preserve">English </w:t>
      </w:r>
      <w:r w:rsidR="008E1802">
        <w:t>Standard – Common Module</w:t>
      </w:r>
      <w:bookmarkEnd w:id="1"/>
      <w:r w:rsidR="008E1802">
        <w:t xml:space="preserve"> </w:t>
      </w:r>
    </w:p>
    <w:p w14:paraId="6738B740" w14:textId="751DFC36" w:rsidR="00101866" w:rsidRPr="00101866" w:rsidRDefault="001664E2" w:rsidP="00101866">
      <w:pPr>
        <w:pStyle w:val="NoSpacing"/>
        <w:rPr>
          <w:lang w:eastAsia="zh-CN"/>
        </w:rPr>
      </w:pPr>
      <w:r>
        <w:rPr>
          <w:lang w:eastAsia="zh-CN"/>
        </w:rPr>
        <w:t>This sample examination has been w</w:t>
      </w:r>
      <w:r w:rsidR="00BF1AA7" w:rsidRPr="00BF1AA7">
        <w:rPr>
          <w:lang w:eastAsia="zh-CN"/>
        </w:rPr>
        <w:t>ritten and collated by the English curriculum team.</w:t>
      </w:r>
    </w:p>
    <w:p w14:paraId="05DB0292" w14:textId="77777777" w:rsidR="003267EB" w:rsidRPr="003C4CA5" w:rsidRDefault="003267EB" w:rsidP="003267EB">
      <w:pPr>
        <w:rPr>
          <w:lang w:eastAsia="zh-CN"/>
        </w:rPr>
      </w:pPr>
      <w:r>
        <w:rPr>
          <w:noProof/>
          <w:color w:val="2B579A"/>
          <w:shd w:val="clear" w:color="auto" w:fill="E6E6E6"/>
          <w:lang w:eastAsia="en-AU"/>
        </w:rPr>
        <mc:AlternateContent>
          <mc:Choice Requires="wps">
            <w:drawing>
              <wp:inline distT="0" distB="0" distL="0" distR="0" wp14:anchorId="05705E10" wp14:editId="42D533C0">
                <wp:extent cx="1498600" cy="1498600"/>
                <wp:effectExtent l="0" t="0" r="0" b="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v:oval id="Oval 3" style="width:118pt;height:118pt;visibility:visible;mso-wrap-style:square;mso-left-percent:-10001;mso-top-percent:-10001;mso-position-horizontal:absolute;mso-position-horizontal-relative:char;mso-position-vertical:absolute;mso-position-vertical-relative:line;mso-left-percent:-10001;mso-top-percent:-10001;v-text-anchor:middle" alt="Brand Circle 1" o:spid="_x0000_s1026" fillcolor="#1b428a" stroked="f" strokeweight="5pt" w14:anchorId="6F3EE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">
                <v:stroke joinstyle="miter"/>
                <w10:anchorlock/>
              </v:oval>
            </w:pict>
          </mc:Fallback>
        </mc:AlternateContent>
      </w:r>
    </w:p>
    <w:p w14:paraId="3DFE593B" w14:textId="77777777" w:rsidR="00101866" w:rsidRDefault="003267EB" w:rsidP="003267EB">
      <w:pPr>
        <w:rPr>
          <w:lang w:eastAsia="zh-CN"/>
        </w:rPr>
      </w:pPr>
      <w:r>
        <w:rPr>
          <w:noProof/>
          <w:color w:val="2B579A"/>
          <w:shd w:val="clear" w:color="auto" w:fill="E6E6E6"/>
          <w:lang w:eastAsia="en-AU"/>
        </w:rPr>
        <mc:AlternateContent>
          <mc:Choice Requires="wps">
            <w:drawing>
              <wp:inline distT="0" distB="0" distL="0" distR="0" wp14:anchorId="082F1F79" wp14:editId="12D72CD1">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v:oval id="Oval 2" style="width:148pt;height:148pt;visibility:visible;mso-wrap-style:square;mso-left-percent:-10001;mso-top-percent:-10001;mso-position-horizontal:absolute;mso-position-horizontal-relative:char;mso-position-vertical:absolute;mso-position-vertical-relative:line;mso-left-percent:-10001;mso-top-percent:-10001;v-text-anchor:middle" alt="Brand Dotted Circle 2" o:spid="_x0000_s1026" filled="f" strokecolor="#c7dbf1" strokeweight="10pt" w14:anchorId="0EEC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v:stroke joinstyle="miter" endcap="round" dashstyle="1 1"/>
                <w10:anchorlock/>
              </v:oval>
            </w:pict>
          </mc:Fallback>
        </mc:AlternateContent>
      </w:r>
      <w:r>
        <w:rPr>
          <w:noProof/>
          <w:color w:val="2B579A"/>
          <w:shd w:val="clear" w:color="auto" w:fill="E6E6E6"/>
          <w:lang w:eastAsia="en-AU"/>
        </w:rPr>
        <mc:AlternateContent>
          <mc:Choice Requires="wps">
            <w:drawing>
              <wp:inline distT="0" distB="0" distL="0" distR="0" wp14:anchorId="63DF08D1" wp14:editId="7E623148">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v:oval id="Oval 1" style="width:302pt;height:302pt;visibility:visible;mso-wrap-style:square;mso-left-percent:-10001;mso-top-percent:-10001;mso-position-horizontal:absolute;mso-position-horizontal-relative:char;mso-position-vertical:absolute;mso-position-vertical-relative:line;mso-left-percent:-10001;mso-top-percent:-10001;v-text-anchor:middle" alt="Brand Circle 2" o:spid="_x0000_s1026" filled="f" strokecolor="#cf0038" strokeweight="12pt" w14:anchorId="68058E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v:stroke joinstyle="miter"/>
                <w10:anchorlock/>
              </v:oval>
            </w:pict>
          </mc:Fallback>
        </mc:AlternateContent>
      </w:r>
      <w:r w:rsidR="00101866">
        <w:rPr>
          <w:lang w:eastAsia="zh-CN"/>
        </w:rPr>
        <w:br w:type="page"/>
      </w:r>
    </w:p>
    <w:p w14:paraId="61B1FD21" w14:textId="77777777" w:rsidR="00101866" w:rsidRDefault="00101866" w:rsidP="004566CD">
      <w:pPr>
        <w:pStyle w:val="Heading2"/>
        <w:numPr>
          <w:ilvl w:val="0"/>
          <w:numId w:val="0"/>
        </w:numPr>
      </w:pPr>
      <w:bookmarkStart w:id="2" w:name="_Toc77287522"/>
      <w:r>
        <w:lastRenderedPageBreak/>
        <w:t>Table of contents</w:t>
      </w:r>
      <w:bookmarkEnd w:id="2"/>
    </w:p>
    <w:p w14:paraId="24D2CE07" w14:textId="2B51D511" w:rsidR="00336DE1" w:rsidRDefault="00A25B65">
      <w:pPr>
        <w:pStyle w:val="TOC1"/>
        <w:tabs>
          <w:tab w:val="right" w:leader="dot" w:pos="9622"/>
        </w:tabs>
        <w:rPr>
          <w:rFonts w:asciiTheme="minorHAnsi" w:eastAsiaTheme="minorEastAsia" w:hAnsiTheme="minorHAnsi" w:cstheme="minorBidi"/>
          <w:b w:val="0"/>
          <w:bCs w:val="0"/>
          <w:noProof/>
          <w:szCs w:val="22"/>
          <w:lang w:val="en-US" w:eastAsia="ja-JP"/>
        </w:rPr>
      </w:pPr>
      <w:r w:rsidRPr="4778CAB5">
        <w:rPr>
          <w:b w:val="0"/>
          <w:bCs w:val="0"/>
          <w:color w:val="2B579A"/>
          <w:shd w:val="clear" w:color="auto" w:fill="E6E6E6"/>
          <w:lang w:eastAsia="zh-CN"/>
        </w:rPr>
        <w:fldChar w:fldCharType="begin"/>
      </w:r>
      <w:r>
        <w:rPr>
          <w:b w:val="0"/>
          <w:bCs w:val="0"/>
          <w:lang w:eastAsia="zh-CN"/>
        </w:rPr>
        <w:instrText xml:space="preserve"> TOC \o "1-3" \h \z \u </w:instrText>
      </w:r>
      <w:r w:rsidRPr="4778CAB5">
        <w:rPr>
          <w:b w:val="0"/>
          <w:bCs w:val="0"/>
          <w:color w:val="2B579A"/>
          <w:shd w:val="clear" w:color="auto" w:fill="E6E6E6"/>
          <w:lang w:eastAsia="zh-CN"/>
        </w:rPr>
        <w:fldChar w:fldCharType="separate"/>
      </w:r>
      <w:hyperlink w:anchor="_Toc77287520" w:history="1">
        <w:r w:rsidR="00336DE1" w:rsidRPr="00063FF4">
          <w:rPr>
            <w:rStyle w:val="Hyperlink"/>
            <w:noProof/>
          </w:rPr>
          <w:t>Paper 1 – practice examination 1</w:t>
        </w:r>
        <w:r w:rsidR="00336DE1">
          <w:rPr>
            <w:noProof/>
            <w:webHidden/>
          </w:rPr>
          <w:tab/>
        </w:r>
        <w:r w:rsidR="00336DE1">
          <w:rPr>
            <w:noProof/>
            <w:webHidden/>
          </w:rPr>
          <w:fldChar w:fldCharType="begin"/>
        </w:r>
        <w:r w:rsidR="00336DE1">
          <w:rPr>
            <w:noProof/>
            <w:webHidden/>
          </w:rPr>
          <w:instrText xml:space="preserve"> PAGEREF _Toc77287520 \h </w:instrText>
        </w:r>
        <w:r w:rsidR="00336DE1">
          <w:rPr>
            <w:noProof/>
            <w:webHidden/>
          </w:rPr>
        </w:r>
        <w:r w:rsidR="00336DE1">
          <w:rPr>
            <w:noProof/>
            <w:webHidden/>
          </w:rPr>
          <w:fldChar w:fldCharType="separate"/>
        </w:r>
        <w:r w:rsidR="00336DE1">
          <w:rPr>
            <w:noProof/>
            <w:webHidden/>
          </w:rPr>
          <w:t>1</w:t>
        </w:r>
        <w:r w:rsidR="00336DE1">
          <w:rPr>
            <w:noProof/>
            <w:webHidden/>
          </w:rPr>
          <w:fldChar w:fldCharType="end"/>
        </w:r>
      </w:hyperlink>
    </w:p>
    <w:p w14:paraId="4636B14B" w14:textId="2404D709" w:rsidR="00336DE1" w:rsidRDefault="00E675EB">
      <w:pPr>
        <w:pStyle w:val="TOC2"/>
        <w:tabs>
          <w:tab w:val="right" w:leader="dot" w:pos="9622"/>
        </w:tabs>
        <w:rPr>
          <w:rFonts w:asciiTheme="minorHAnsi" w:eastAsiaTheme="minorEastAsia" w:hAnsiTheme="minorHAnsi" w:cstheme="minorBidi"/>
          <w:noProof/>
          <w:sz w:val="22"/>
          <w:szCs w:val="22"/>
          <w:lang w:val="en-US" w:eastAsia="ja-JP"/>
        </w:rPr>
      </w:pPr>
      <w:hyperlink w:anchor="_Toc77287521" w:history="1">
        <w:r w:rsidR="00336DE1" w:rsidRPr="00063FF4">
          <w:rPr>
            <w:rStyle w:val="Hyperlink"/>
            <w:noProof/>
          </w:rPr>
          <w:t>English Standard – Common Module</w:t>
        </w:r>
        <w:r w:rsidR="00336DE1">
          <w:rPr>
            <w:noProof/>
            <w:webHidden/>
          </w:rPr>
          <w:tab/>
        </w:r>
        <w:r w:rsidR="00336DE1">
          <w:rPr>
            <w:noProof/>
            <w:webHidden/>
          </w:rPr>
          <w:fldChar w:fldCharType="begin"/>
        </w:r>
        <w:r w:rsidR="00336DE1">
          <w:rPr>
            <w:noProof/>
            <w:webHidden/>
          </w:rPr>
          <w:instrText xml:space="preserve"> PAGEREF _Toc77287521 \h </w:instrText>
        </w:r>
        <w:r w:rsidR="00336DE1">
          <w:rPr>
            <w:noProof/>
            <w:webHidden/>
          </w:rPr>
        </w:r>
        <w:r w:rsidR="00336DE1">
          <w:rPr>
            <w:noProof/>
            <w:webHidden/>
          </w:rPr>
          <w:fldChar w:fldCharType="separate"/>
        </w:r>
        <w:r w:rsidR="00336DE1">
          <w:rPr>
            <w:noProof/>
            <w:webHidden/>
          </w:rPr>
          <w:t>1</w:t>
        </w:r>
        <w:r w:rsidR="00336DE1">
          <w:rPr>
            <w:noProof/>
            <w:webHidden/>
          </w:rPr>
          <w:fldChar w:fldCharType="end"/>
        </w:r>
      </w:hyperlink>
    </w:p>
    <w:p w14:paraId="3B3C606A" w14:textId="1FAABC07" w:rsidR="00336DE1" w:rsidRDefault="00E675EB">
      <w:pPr>
        <w:pStyle w:val="TOC2"/>
        <w:tabs>
          <w:tab w:val="right" w:leader="dot" w:pos="9622"/>
        </w:tabs>
        <w:rPr>
          <w:rFonts w:asciiTheme="minorHAnsi" w:eastAsiaTheme="minorEastAsia" w:hAnsiTheme="minorHAnsi" w:cstheme="minorBidi"/>
          <w:noProof/>
          <w:sz w:val="22"/>
          <w:szCs w:val="22"/>
          <w:lang w:val="en-US" w:eastAsia="ja-JP"/>
        </w:rPr>
      </w:pPr>
      <w:hyperlink w:anchor="_Toc77287522" w:history="1">
        <w:r w:rsidR="00336DE1" w:rsidRPr="00063FF4">
          <w:rPr>
            <w:rStyle w:val="Hyperlink"/>
            <w:noProof/>
          </w:rPr>
          <w:t>Table of contents</w:t>
        </w:r>
        <w:r w:rsidR="00336DE1">
          <w:rPr>
            <w:noProof/>
            <w:webHidden/>
          </w:rPr>
          <w:tab/>
        </w:r>
        <w:r w:rsidR="00336DE1">
          <w:rPr>
            <w:noProof/>
            <w:webHidden/>
          </w:rPr>
          <w:fldChar w:fldCharType="begin"/>
        </w:r>
        <w:r w:rsidR="00336DE1">
          <w:rPr>
            <w:noProof/>
            <w:webHidden/>
          </w:rPr>
          <w:instrText xml:space="preserve"> PAGEREF _Toc77287522 \h </w:instrText>
        </w:r>
        <w:r w:rsidR="00336DE1">
          <w:rPr>
            <w:noProof/>
            <w:webHidden/>
          </w:rPr>
        </w:r>
        <w:r w:rsidR="00336DE1">
          <w:rPr>
            <w:noProof/>
            <w:webHidden/>
          </w:rPr>
          <w:fldChar w:fldCharType="separate"/>
        </w:r>
        <w:r w:rsidR="00336DE1">
          <w:rPr>
            <w:noProof/>
            <w:webHidden/>
          </w:rPr>
          <w:t>2</w:t>
        </w:r>
        <w:r w:rsidR="00336DE1">
          <w:rPr>
            <w:noProof/>
            <w:webHidden/>
          </w:rPr>
          <w:fldChar w:fldCharType="end"/>
        </w:r>
      </w:hyperlink>
    </w:p>
    <w:p w14:paraId="164B9801" w14:textId="12BD7FC1" w:rsidR="00336DE1" w:rsidRDefault="00E675EB">
      <w:pPr>
        <w:pStyle w:val="TOC3"/>
        <w:tabs>
          <w:tab w:val="right" w:leader="dot" w:pos="9622"/>
        </w:tabs>
        <w:rPr>
          <w:rFonts w:asciiTheme="minorHAnsi" w:eastAsiaTheme="minorEastAsia" w:hAnsiTheme="minorHAnsi" w:cstheme="minorBidi"/>
          <w:iCs w:val="0"/>
          <w:noProof/>
          <w:sz w:val="22"/>
          <w:szCs w:val="22"/>
          <w:lang w:val="en-US" w:eastAsia="ja-JP"/>
        </w:rPr>
      </w:pPr>
      <w:hyperlink w:anchor="_Toc77287523" w:history="1">
        <w:r w:rsidR="00336DE1" w:rsidRPr="00063FF4">
          <w:rPr>
            <w:rStyle w:val="Hyperlink"/>
            <w:noProof/>
          </w:rPr>
          <w:t>List of tables</w:t>
        </w:r>
        <w:r w:rsidR="00336DE1">
          <w:rPr>
            <w:noProof/>
            <w:webHidden/>
          </w:rPr>
          <w:tab/>
        </w:r>
        <w:r w:rsidR="00336DE1">
          <w:rPr>
            <w:noProof/>
            <w:webHidden/>
          </w:rPr>
          <w:fldChar w:fldCharType="begin"/>
        </w:r>
        <w:r w:rsidR="00336DE1">
          <w:rPr>
            <w:noProof/>
            <w:webHidden/>
          </w:rPr>
          <w:instrText xml:space="preserve"> PAGEREF _Toc77287523 \h </w:instrText>
        </w:r>
        <w:r w:rsidR="00336DE1">
          <w:rPr>
            <w:noProof/>
            <w:webHidden/>
          </w:rPr>
        </w:r>
        <w:r w:rsidR="00336DE1">
          <w:rPr>
            <w:noProof/>
            <w:webHidden/>
          </w:rPr>
          <w:fldChar w:fldCharType="separate"/>
        </w:r>
        <w:r w:rsidR="00336DE1">
          <w:rPr>
            <w:noProof/>
            <w:webHidden/>
          </w:rPr>
          <w:t>2</w:t>
        </w:r>
        <w:r w:rsidR="00336DE1">
          <w:rPr>
            <w:noProof/>
            <w:webHidden/>
          </w:rPr>
          <w:fldChar w:fldCharType="end"/>
        </w:r>
      </w:hyperlink>
    </w:p>
    <w:p w14:paraId="6D131B81" w14:textId="51E800EB" w:rsidR="00336DE1" w:rsidRDefault="00E675EB">
      <w:pPr>
        <w:pStyle w:val="TOC1"/>
        <w:tabs>
          <w:tab w:val="right" w:leader="dot" w:pos="9622"/>
        </w:tabs>
        <w:rPr>
          <w:rFonts w:asciiTheme="minorHAnsi" w:eastAsiaTheme="minorEastAsia" w:hAnsiTheme="minorHAnsi" w:cstheme="minorBidi"/>
          <w:b w:val="0"/>
          <w:bCs w:val="0"/>
          <w:noProof/>
          <w:szCs w:val="22"/>
          <w:lang w:val="en-US" w:eastAsia="ja-JP"/>
        </w:rPr>
      </w:pPr>
      <w:hyperlink w:anchor="_Toc77287524" w:history="1">
        <w:r w:rsidR="00336DE1" w:rsidRPr="00063FF4">
          <w:rPr>
            <w:rStyle w:val="Hyperlink"/>
            <w:noProof/>
          </w:rPr>
          <w:t>Resource overview</w:t>
        </w:r>
        <w:r w:rsidR="00336DE1">
          <w:rPr>
            <w:noProof/>
            <w:webHidden/>
          </w:rPr>
          <w:tab/>
        </w:r>
        <w:r w:rsidR="00336DE1">
          <w:rPr>
            <w:noProof/>
            <w:webHidden/>
          </w:rPr>
          <w:fldChar w:fldCharType="begin"/>
        </w:r>
        <w:r w:rsidR="00336DE1">
          <w:rPr>
            <w:noProof/>
            <w:webHidden/>
          </w:rPr>
          <w:instrText xml:space="preserve"> PAGEREF _Toc77287524 \h </w:instrText>
        </w:r>
        <w:r w:rsidR="00336DE1">
          <w:rPr>
            <w:noProof/>
            <w:webHidden/>
          </w:rPr>
        </w:r>
        <w:r w:rsidR="00336DE1">
          <w:rPr>
            <w:noProof/>
            <w:webHidden/>
          </w:rPr>
          <w:fldChar w:fldCharType="separate"/>
        </w:r>
        <w:r w:rsidR="00336DE1">
          <w:rPr>
            <w:noProof/>
            <w:webHidden/>
          </w:rPr>
          <w:t>3</w:t>
        </w:r>
        <w:r w:rsidR="00336DE1">
          <w:rPr>
            <w:noProof/>
            <w:webHidden/>
          </w:rPr>
          <w:fldChar w:fldCharType="end"/>
        </w:r>
      </w:hyperlink>
    </w:p>
    <w:p w14:paraId="11130619" w14:textId="7CA51F3D" w:rsidR="00336DE1" w:rsidRDefault="00E675EB">
      <w:pPr>
        <w:pStyle w:val="TOC2"/>
        <w:tabs>
          <w:tab w:val="right" w:leader="dot" w:pos="9622"/>
        </w:tabs>
        <w:rPr>
          <w:rFonts w:asciiTheme="minorHAnsi" w:eastAsiaTheme="minorEastAsia" w:hAnsiTheme="minorHAnsi" w:cstheme="minorBidi"/>
          <w:noProof/>
          <w:sz w:val="22"/>
          <w:szCs w:val="22"/>
          <w:lang w:val="en-US" w:eastAsia="ja-JP"/>
        </w:rPr>
      </w:pPr>
      <w:hyperlink w:anchor="_Toc77287525" w:history="1">
        <w:r w:rsidR="00336DE1" w:rsidRPr="00063FF4">
          <w:rPr>
            <w:rStyle w:val="Hyperlink"/>
            <w:noProof/>
            <w:lang w:val="en-US"/>
          </w:rPr>
          <w:t>Links to third-party websites</w:t>
        </w:r>
        <w:r w:rsidR="00336DE1">
          <w:rPr>
            <w:noProof/>
            <w:webHidden/>
          </w:rPr>
          <w:tab/>
        </w:r>
        <w:r w:rsidR="00336DE1">
          <w:rPr>
            <w:noProof/>
            <w:webHidden/>
          </w:rPr>
          <w:fldChar w:fldCharType="begin"/>
        </w:r>
        <w:r w:rsidR="00336DE1">
          <w:rPr>
            <w:noProof/>
            <w:webHidden/>
          </w:rPr>
          <w:instrText xml:space="preserve"> PAGEREF _Toc77287525 \h </w:instrText>
        </w:r>
        <w:r w:rsidR="00336DE1">
          <w:rPr>
            <w:noProof/>
            <w:webHidden/>
          </w:rPr>
        </w:r>
        <w:r w:rsidR="00336DE1">
          <w:rPr>
            <w:noProof/>
            <w:webHidden/>
          </w:rPr>
          <w:fldChar w:fldCharType="separate"/>
        </w:r>
        <w:r w:rsidR="00336DE1">
          <w:rPr>
            <w:noProof/>
            <w:webHidden/>
          </w:rPr>
          <w:t>3</w:t>
        </w:r>
        <w:r w:rsidR="00336DE1">
          <w:rPr>
            <w:noProof/>
            <w:webHidden/>
          </w:rPr>
          <w:fldChar w:fldCharType="end"/>
        </w:r>
      </w:hyperlink>
    </w:p>
    <w:p w14:paraId="21DDA5A8" w14:textId="214CFE17" w:rsidR="00336DE1" w:rsidRDefault="00E675EB">
      <w:pPr>
        <w:pStyle w:val="TOC2"/>
        <w:tabs>
          <w:tab w:val="right" w:leader="dot" w:pos="9622"/>
        </w:tabs>
        <w:rPr>
          <w:rFonts w:asciiTheme="minorHAnsi" w:eastAsiaTheme="minorEastAsia" w:hAnsiTheme="minorHAnsi" w:cstheme="minorBidi"/>
          <w:noProof/>
          <w:sz w:val="22"/>
          <w:szCs w:val="22"/>
          <w:lang w:val="en-US" w:eastAsia="ja-JP"/>
        </w:rPr>
      </w:pPr>
      <w:hyperlink w:anchor="_Toc77287526" w:history="1">
        <w:r w:rsidR="00336DE1" w:rsidRPr="00063FF4">
          <w:rPr>
            <w:rStyle w:val="Hyperlink"/>
            <w:noProof/>
          </w:rPr>
          <w:t>Use of NESA resources</w:t>
        </w:r>
        <w:r w:rsidR="00336DE1">
          <w:rPr>
            <w:noProof/>
            <w:webHidden/>
          </w:rPr>
          <w:tab/>
        </w:r>
        <w:r w:rsidR="00336DE1">
          <w:rPr>
            <w:noProof/>
            <w:webHidden/>
          </w:rPr>
          <w:fldChar w:fldCharType="begin"/>
        </w:r>
        <w:r w:rsidR="00336DE1">
          <w:rPr>
            <w:noProof/>
            <w:webHidden/>
          </w:rPr>
          <w:instrText xml:space="preserve"> PAGEREF _Toc77287526 \h </w:instrText>
        </w:r>
        <w:r w:rsidR="00336DE1">
          <w:rPr>
            <w:noProof/>
            <w:webHidden/>
          </w:rPr>
        </w:r>
        <w:r w:rsidR="00336DE1">
          <w:rPr>
            <w:noProof/>
            <w:webHidden/>
          </w:rPr>
          <w:fldChar w:fldCharType="separate"/>
        </w:r>
        <w:r w:rsidR="00336DE1">
          <w:rPr>
            <w:noProof/>
            <w:webHidden/>
          </w:rPr>
          <w:t>3</w:t>
        </w:r>
        <w:r w:rsidR="00336DE1">
          <w:rPr>
            <w:noProof/>
            <w:webHidden/>
          </w:rPr>
          <w:fldChar w:fldCharType="end"/>
        </w:r>
      </w:hyperlink>
    </w:p>
    <w:p w14:paraId="4F28D6D4" w14:textId="179699EA" w:rsidR="00336DE1" w:rsidRDefault="00E675EB">
      <w:pPr>
        <w:pStyle w:val="TOC1"/>
        <w:tabs>
          <w:tab w:val="right" w:leader="dot" w:pos="9622"/>
        </w:tabs>
        <w:rPr>
          <w:rFonts w:asciiTheme="minorHAnsi" w:eastAsiaTheme="minorEastAsia" w:hAnsiTheme="minorHAnsi" w:cstheme="minorBidi"/>
          <w:b w:val="0"/>
          <w:bCs w:val="0"/>
          <w:noProof/>
          <w:szCs w:val="22"/>
          <w:lang w:val="en-US" w:eastAsia="ja-JP"/>
        </w:rPr>
      </w:pPr>
      <w:hyperlink w:anchor="_Toc77287527" w:history="1">
        <w:r w:rsidR="00336DE1" w:rsidRPr="00063FF4">
          <w:rPr>
            <w:rStyle w:val="Hyperlink"/>
            <w:noProof/>
          </w:rPr>
          <w:t>2021 English curriculum team paper 1 practice paper</w:t>
        </w:r>
        <w:r w:rsidR="00336DE1">
          <w:rPr>
            <w:noProof/>
            <w:webHidden/>
          </w:rPr>
          <w:tab/>
        </w:r>
        <w:r w:rsidR="00336DE1">
          <w:rPr>
            <w:noProof/>
            <w:webHidden/>
          </w:rPr>
          <w:fldChar w:fldCharType="begin"/>
        </w:r>
        <w:r w:rsidR="00336DE1">
          <w:rPr>
            <w:noProof/>
            <w:webHidden/>
          </w:rPr>
          <w:instrText xml:space="preserve"> PAGEREF _Toc77287527 \h </w:instrText>
        </w:r>
        <w:r w:rsidR="00336DE1">
          <w:rPr>
            <w:noProof/>
            <w:webHidden/>
          </w:rPr>
        </w:r>
        <w:r w:rsidR="00336DE1">
          <w:rPr>
            <w:noProof/>
            <w:webHidden/>
          </w:rPr>
          <w:fldChar w:fldCharType="separate"/>
        </w:r>
        <w:r w:rsidR="00336DE1">
          <w:rPr>
            <w:noProof/>
            <w:webHidden/>
          </w:rPr>
          <w:t>5</w:t>
        </w:r>
        <w:r w:rsidR="00336DE1">
          <w:rPr>
            <w:noProof/>
            <w:webHidden/>
          </w:rPr>
          <w:fldChar w:fldCharType="end"/>
        </w:r>
      </w:hyperlink>
    </w:p>
    <w:p w14:paraId="6CC650B7" w14:textId="2E7418CC" w:rsidR="00336DE1" w:rsidRDefault="00E675EB">
      <w:pPr>
        <w:pStyle w:val="TOC3"/>
        <w:tabs>
          <w:tab w:val="right" w:leader="dot" w:pos="9622"/>
        </w:tabs>
        <w:rPr>
          <w:rFonts w:asciiTheme="minorHAnsi" w:eastAsiaTheme="minorEastAsia" w:hAnsiTheme="minorHAnsi" w:cstheme="minorBidi"/>
          <w:iCs w:val="0"/>
          <w:noProof/>
          <w:sz w:val="22"/>
          <w:szCs w:val="22"/>
          <w:lang w:val="en-US" w:eastAsia="ja-JP"/>
        </w:rPr>
      </w:pPr>
      <w:hyperlink w:anchor="_Toc77287528" w:history="1">
        <w:r w:rsidR="00336DE1" w:rsidRPr="00063FF4">
          <w:rPr>
            <w:rStyle w:val="Hyperlink"/>
            <w:noProof/>
          </w:rPr>
          <w:t>Texts and human experiences</w:t>
        </w:r>
        <w:r w:rsidR="00336DE1">
          <w:rPr>
            <w:noProof/>
            <w:webHidden/>
          </w:rPr>
          <w:tab/>
        </w:r>
        <w:r w:rsidR="00336DE1">
          <w:rPr>
            <w:noProof/>
            <w:webHidden/>
          </w:rPr>
          <w:fldChar w:fldCharType="begin"/>
        </w:r>
        <w:r w:rsidR="00336DE1">
          <w:rPr>
            <w:noProof/>
            <w:webHidden/>
          </w:rPr>
          <w:instrText xml:space="preserve"> PAGEREF _Toc77287528 \h </w:instrText>
        </w:r>
        <w:r w:rsidR="00336DE1">
          <w:rPr>
            <w:noProof/>
            <w:webHidden/>
          </w:rPr>
        </w:r>
        <w:r w:rsidR="00336DE1">
          <w:rPr>
            <w:noProof/>
            <w:webHidden/>
          </w:rPr>
          <w:fldChar w:fldCharType="separate"/>
        </w:r>
        <w:r w:rsidR="00336DE1">
          <w:rPr>
            <w:noProof/>
            <w:webHidden/>
          </w:rPr>
          <w:t>6</w:t>
        </w:r>
        <w:r w:rsidR="00336DE1">
          <w:rPr>
            <w:noProof/>
            <w:webHidden/>
          </w:rPr>
          <w:fldChar w:fldCharType="end"/>
        </w:r>
      </w:hyperlink>
    </w:p>
    <w:p w14:paraId="0F13642F" w14:textId="7D7BF678" w:rsidR="00336DE1" w:rsidRDefault="00E675EB">
      <w:pPr>
        <w:pStyle w:val="TOC3"/>
        <w:tabs>
          <w:tab w:val="right" w:leader="dot" w:pos="9622"/>
        </w:tabs>
        <w:rPr>
          <w:rFonts w:asciiTheme="minorHAnsi" w:eastAsiaTheme="minorEastAsia" w:hAnsiTheme="minorHAnsi" w:cstheme="minorBidi"/>
          <w:iCs w:val="0"/>
          <w:noProof/>
          <w:sz w:val="22"/>
          <w:szCs w:val="22"/>
          <w:lang w:val="en-US" w:eastAsia="ja-JP"/>
        </w:rPr>
      </w:pPr>
      <w:hyperlink w:anchor="_Toc77287529" w:history="1">
        <w:r w:rsidR="00336DE1" w:rsidRPr="00063FF4">
          <w:rPr>
            <w:rStyle w:val="Hyperlink"/>
            <w:noProof/>
          </w:rPr>
          <w:t>Section I</w:t>
        </w:r>
        <w:r w:rsidR="00336DE1">
          <w:rPr>
            <w:noProof/>
            <w:webHidden/>
          </w:rPr>
          <w:tab/>
        </w:r>
        <w:r w:rsidR="00336DE1">
          <w:rPr>
            <w:noProof/>
            <w:webHidden/>
          </w:rPr>
          <w:fldChar w:fldCharType="begin"/>
        </w:r>
        <w:r w:rsidR="00336DE1">
          <w:rPr>
            <w:noProof/>
            <w:webHidden/>
          </w:rPr>
          <w:instrText xml:space="preserve"> PAGEREF _Toc77287529 \h </w:instrText>
        </w:r>
        <w:r w:rsidR="00336DE1">
          <w:rPr>
            <w:noProof/>
            <w:webHidden/>
          </w:rPr>
        </w:r>
        <w:r w:rsidR="00336DE1">
          <w:rPr>
            <w:noProof/>
            <w:webHidden/>
          </w:rPr>
          <w:fldChar w:fldCharType="separate"/>
        </w:r>
        <w:r w:rsidR="00336DE1">
          <w:rPr>
            <w:noProof/>
            <w:webHidden/>
          </w:rPr>
          <w:t>7</w:t>
        </w:r>
        <w:r w:rsidR="00336DE1">
          <w:rPr>
            <w:noProof/>
            <w:webHidden/>
          </w:rPr>
          <w:fldChar w:fldCharType="end"/>
        </w:r>
      </w:hyperlink>
    </w:p>
    <w:p w14:paraId="75F72188" w14:textId="3B5DA624" w:rsidR="00336DE1" w:rsidRDefault="00E675EB">
      <w:pPr>
        <w:pStyle w:val="TOC3"/>
        <w:tabs>
          <w:tab w:val="right" w:leader="dot" w:pos="9622"/>
        </w:tabs>
        <w:rPr>
          <w:rFonts w:asciiTheme="minorHAnsi" w:eastAsiaTheme="minorEastAsia" w:hAnsiTheme="minorHAnsi" w:cstheme="minorBidi"/>
          <w:iCs w:val="0"/>
          <w:noProof/>
          <w:sz w:val="22"/>
          <w:szCs w:val="22"/>
          <w:lang w:val="en-US" w:eastAsia="ja-JP"/>
        </w:rPr>
      </w:pPr>
      <w:hyperlink w:anchor="_Toc77287530" w:history="1">
        <w:r w:rsidR="00336DE1" w:rsidRPr="00063FF4">
          <w:rPr>
            <w:rStyle w:val="Hyperlink"/>
            <w:noProof/>
          </w:rPr>
          <w:t>Section II</w:t>
        </w:r>
        <w:r w:rsidR="00336DE1">
          <w:rPr>
            <w:noProof/>
            <w:webHidden/>
          </w:rPr>
          <w:tab/>
        </w:r>
        <w:r w:rsidR="00336DE1">
          <w:rPr>
            <w:noProof/>
            <w:webHidden/>
          </w:rPr>
          <w:fldChar w:fldCharType="begin"/>
        </w:r>
        <w:r w:rsidR="00336DE1">
          <w:rPr>
            <w:noProof/>
            <w:webHidden/>
          </w:rPr>
          <w:instrText xml:space="preserve"> PAGEREF _Toc77287530 \h </w:instrText>
        </w:r>
        <w:r w:rsidR="00336DE1">
          <w:rPr>
            <w:noProof/>
            <w:webHidden/>
          </w:rPr>
        </w:r>
        <w:r w:rsidR="00336DE1">
          <w:rPr>
            <w:noProof/>
            <w:webHidden/>
          </w:rPr>
          <w:fldChar w:fldCharType="separate"/>
        </w:r>
        <w:r w:rsidR="00336DE1">
          <w:rPr>
            <w:noProof/>
            <w:webHidden/>
          </w:rPr>
          <w:t>12</w:t>
        </w:r>
        <w:r w:rsidR="00336DE1">
          <w:rPr>
            <w:noProof/>
            <w:webHidden/>
          </w:rPr>
          <w:fldChar w:fldCharType="end"/>
        </w:r>
      </w:hyperlink>
    </w:p>
    <w:p w14:paraId="24CE6308" w14:textId="4B8EFFFB" w:rsidR="00336DE1" w:rsidRDefault="00E675EB">
      <w:pPr>
        <w:pStyle w:val="TOC2"/>
        <w:tabs>
          <w:tab w:val="right" w:leader="dot" w:pos="9622"/>
        </w:tabs>
        <w:rPr>
          <w:rFonts w:asciiTheme="minorHAnsi" w:eastAsiaTheme="minorEastAsia" w:hAnsiTheme="minorHAnsi" w:cstheme="minorBidi"/>
          <w:noProof/>
          <w:sz w:val="22"/>
          <w:szCs w:val="22"/>
          <w:lang w:val="en-US" w:eastAsia="ja-JP"/>
        </w:rPr>
      </w:pPr>
      <w:hyperlink w:anchor="_Toc77287531" w:history="1">
        <w:r w:rsidR="00336DE1" w:rsidRPr="00063FF4">
          <w:rPr>
            <w:rStyle w:val="Hyperlink"/>
            <w:noProof/>
            <w:lang w:val="en-US"/>
          </w:rPr>
          <w:t>English Standard, paper 1</w:t>
        </w:r>
        <w:r w:rsidR="00336DE1">
          <w:rPr>
            <w:noProof/>
            <w:webHidden/>
          </w:rPr>
          <w:tab/>
        </w:r>
        <w:r w:rsidR="00336DE1">
          <w:rPr>
            <w:noProof/>
            <w:webHidden/>
          </w:rPr>
          <w:fldChar w:fldCharType="begin"/>
        </w:r>
        <w:r w:rsidR="00336DE1">
          <w:rPr>
            <w:noProof/>
            <w:webHidden/>
          </w:rPr>
          <w:instrText xml:space="preserve"> PAGEREF _Toc77287531 \h </w:instrText>
        </w:r>
        <w:r w:rsidR="00336DE1">
          <w:rPr>
            <w:noProof/>
            <w:webHidden/>
          </w:rPr>
        </w:r>
        <w:r w:rsidR="00336DE1">
          <w:rPr>
            <w:noProof/>
            <w:webHidden/>
          </w:rPr>
          <w:fldChar w:fldCharType="separate"/>
        </w:r>
        <w:r w:rsidR="00336DE1">
          <w:rPr>
            <w:noProof/>
            <w:webHidden/>
          </w:rPr>
          <w:t>16</w:t>
        </w:r>
        <w:r w:rsidR="00336DE1">
          <w:rPr>
            <w:noProof/>
            <w:webHidden/>
          </w:rPr>
          <w:fldChar w:fldCharType="end"/>
        </w:r>
      </w:hyperlink>
    </w:p>
    <w:p w14:paraId="1CB9F0DE" w14:textId="6F044120" w:rsidR="00336DE1" w:rsidRDefault="00E675EB">
      <w:pPr>
        <w:pStyle w:val="TOC2"/>
        <w:tabs>
          <w:tab w:val="right" w:leader="dot" w:pos="9622"/>
        </w:tabs>
        <w:rPr>
          <w:rFonts w:asciiTheme="minorHAnsi" w:eastAsiaTheme="minorEastAsia" w:hAnsiTheme="minorHAnsi" w:cstheme="minorBidi"/>
          <w:noProof/>
          <w:sz w:val="22"/>
          <w:szCs w:val="22"/>
          <w:lang w:val="en-US" w:eastAsia="ja-JP"/>
        </w:rPr>
      </w:pPr>
      <w:hyperlink w:anchor="_Toc77287532" w:history="1">
        <w:r w:rsidR="00336DE1" w:rsidRPr="00063FF4">
          <w:rPr>
            <w:rStyle w:val="Hyperlink"/>
            <w:noProof/>
            <w:lang w:val="en-US"/>
          </w:rPr>
          <w:t>Stimulus Booklet</w:t>
        </w:r>
        <w:r w:rsidR="00336DE1">
          <w:rPr>
            <w:noProof/>
            <w:webHidden/>
          </w:rPr>
          <w:tab/>
        </w:r>
        <w:r w:rsidR="00336DE1">
          <w:rPr>
            <w:noProof/>
            <w:webHidden/>
          </w:rPr>
          <w:fldChar w:fldCharType="begin"/>
        </w:r>
        <w:r w:rsidR="00336DE1">
          <w:rPr>
            <w:noProof/>
            <w:webHidden/>
          </w:rPr>
          <w:instrText xml:space="preserve"> PAGEREF _Toc77287532 \h </w:instrText>
        </w:r>
        <w:r w:rsidR="00336DE1">
          <w:rPr>
            <w:noProof/>
            <w:webHidden/>
          </w:rPr>
        </w:r>
        <w:r w:rsidR="00336DE1">
          <w:rPr>
            <w:noProof/>
            <w:webHidden/>
          </w:rPr>
          <w:fldChar w:fldCharType="separate"/>
        </w:r>
        <w:r w:rsidR="00336DE1">
          <w:rPr>
            <w:noProof/>
            <w:webHidden/>
          </w:rPr>
          <w:t>16</w:t>
        </w:r>
        <w:r w:rsidR="00336DE1">
          <w:rPr>
            <w:noProof/>
            <w:webHidden/>
          </w:rPr>
          <w:fldChar w:fldCharType="end"/>
        </w:r>
      </w:hyperlink>
    </w:p>
    <w:p w14:paraId="245A28A7" w14:textId="272FFCF3" w:rsidR="00336DE1" w:rsidRDefault="00E675EB">
      <w:pPr>
        <w:pStyle w:val="TOC3"/>
        <w:tabs>
          <w:tab w:val="right" w:leader="dot" w:pos="9622"/>
        </w:tabs>
        <w:rPr>
          <w:rFonts w:asciiTheme="minorHAnsi" w:eastAsiaTheme="minorEastAsia" w:hAnsiTheme="minorHAnsi" w:cstheme="minorBidi"/>
          <w:iCs w:val="0"/>
          <w:noProof/>
          <w:sz w:val="22"/>
          <w:szCs w:val="22"/>
          <w:lang w:val="en-US" w:eastAsia="ja-JP"/>
        </w:rPr>
      </w:pPr>
      <w:hyperlink w:anchor="_Toc77287533" w:history="1">
        <w:r w:rsidR="00336DE1" w:rsidRPr="00063FF4">
          <w:rPr>
            <w:rStyle w:val="Hyperlink"/>
            <w:noProof/>
            <w:lang w:val="en-US"/>
          </w:rPr>
          <w:t>Texts and Human Experiences</w:t>
        </w:r>
        <w:r w:rsidR="00336DE1">
          <w:rPr>
            <w:noProof/>
            <w:webHidden/>
          </w:rPr>
          <w:tab/>
        </w:r>
        <w:r w:rsidR="00336DE1">
          <w:rPr>
            <w:noProof/>
            <w:webHidden/>
          </w:rPr>
          <w:fldChar w:fldCharType="begin"/>
        </w:r>
        <w:r w:rsidR="00336DE1">
          <w:rPr>
            <w:noProof/>
            <w:webHidden/>
          </w:rPr>
          <w:instrText xml:space="preserve"> PAGEREF _Toc77287533 \h </w:instrText>
        </w:r>
        <w:r w:rsidR="00336DE1">
          <w:rPr>
            <w:noProof/>
            <w:webHidden/>
          </w:rPr>
        </w:r>
        <w:r w:rsidR="00336DE1">
          <w:rPr>
            <w:noProof/>
            <w:webHidden/>
          </w:rPr>
          <w:fldChar w:fldCharType="separate"/>
        </w:r>
        <w:r w:rsidR="00336DE1">
          <w:rPr>
            <w:noProof/>
            <w:webHidden/>
          </w:rPr>
          <w:t>16</w:t>
        </w:r>
        <w:r w:rsidR="00336DE1">
          <w:rPr>
            <w:noProof/>
            <w:webHidden/>
          </w:rPr>
          <w:fldChar w:fldCharType="end"/>
        </w:r>
      </w:hyperlink>
    </w:p>
    <w:p w14:paraId="31D64465" w14:textId="642B2806" w:rsidR="00336DE1" w:rsidRDefault="00E675EB">
      <w:pPr>
        <w:pStyle w:val="TOC3"/>
        <w:tabs>
          <w:tab w:val="right" w:leader="dot" w:pos="9622"/>
        </w:tabs>
        <w:rPr>
          <w:rFonts w:asciiTheme="minorHAnsi" w:eastAsiaTheme="minorEastAsia" w:hAnsiTheme="minorHAnsi" w:cstheme="minorBidi"/>
          <w:iCs w:val="0"/>
          <w:noProof/>
          <w:sz w:val="22"/>
          <w:szCs w:val="22"/>
          <w:lang w:val="en-US" w:eastAsia="ja-JP"/>
        </w:rPr>
      </w:pPr>
      <w:hyperlink w:anchor="_Toc77287534" w:history="1">
        <w:r w:rsidR="00336DE1" w:rsidRPr="00063FF4">
          <w:rPr>
            <w:rStyle w:val="Hyperlink"/>
            <w:noProof/>
          </w:rPr>
          <w:t>Text 1 – poster</w:t>
        </w:r>
        <w:r w:rsidR="00336DE1">
          <w:rPr>
            <w:noProof/>
            <w:webHidden/>
          </w:rPr>
          <w:tab/>
        </w:r>
        <w:r w:rsidR="00336DE1">
          <w:rPr>
            <w:noProof/>
            <w:webHidden/>
          </w:rPr>
          <w:fldChar w:fldCharType="begin"/>
        </w:r>
        <w:r w:rsidR="00336DE1">
          <w:rPr>
            <w:noProof/>
            <w:webHidden/>
          </w:rPr>
          <w:instrText xml:space="preserve"> PAGEREF _Toc77287534 \h </w:instrText>
        </w:r>
        <w:r w:rsidR="00336DE1">
          <w:rPr>
            <w:noProof/>
            <w:webHidden/>
          </w:rPr>
        </w:r>
        <w:r w:rsidR="00336DE1">
          <w:rPr>
            <w:noProof/>
            <w:webHidden/>
          </w:rPr>
          <w:fldChar w:fldCharType="separate"/>
        </w:r>
        <w:r w:rsidR="00336DE1">
          <w:rPr>
            <w:noProof/>
            <w:webHidden/>
          </w:rPr>
          <w:t>17</w:t>
        </w:r>
        <w:r w:rsidR="00336DE1">
          <w:rPr>
            <w:noProof/>
            <w:webHidden/>
          </w:rPr>
          <w:fldChar w:fldCharType="end"/>
        </w:r>
      </w:hyperlink>
    </w:p>
    <w:p w14:paraId="040A933D" w14:textId="2C841117" w:rsidR="00336DE1" w:rsidRDefault="00E675EB">
      <w:pPr>
        <w:pStyle w:val="TOC3"/>
        <w:tabs>
          <w:tab w:val="right" w:leader="dot" w:pos="9622"/>
        </w:tabs>
        <w:rPr>
          <w:rFonts w:asciiTheme="minorHAnsi" w:eastAsiaTheme="minorEastAsia" w:hAnsiTheme="minorHAnsi" w:cstheme="minorBidi"/>
          <w:iCs w:val="0"/>
          <w:noProof/>
          <w:sz w:val="22"/>
          <w:szCs w:val="22"/>
          <w:lang w:val="en-US" w:eastAsia="ja-JP"/>
        </w:rPr>
      </w:pPr>
      <w:hyperlink w:anchor="_Toc77287535" w:history="1">
        <w:r w:rsidR="00336DE1" w:rsidRPr="00063FF4">
          <w:rPr>
            <w:rStyle w:val="Hyperlink"/>
            <w:noProof/>
          </w:rPr>
          <w:t>Text 3 – poem</w:t>
        </w:r>
        <w:r w:rsidR="00336DE1">
          <w:rPr>
            <w:noProof/>
            <w:webHidden/>
          </w:rPr>
          <w:tab/>
        </w:r>
        <w:r w:rsidR="00336DE1">
          <w:rPr>
            <w:noProof/>
            <w:webHidden/>
          </w:rPr>
          <w:fldChar w:fldCharType="begin"/>
        </w:r>
        <w:r w:rsidR="00336DE1">
          <w:rPr>
            <w:noProof/>
            <w:webHidden/>
          </w:rPr>
          <w:instrText xml:space="preserve"> PAGEREF _Toc77287535 \h </w:instrText>
        </w:r>
        <w:r w:rsidR="00336DE1">
          <w:rPr>
            <w:noProof/>
            <w:webHidden/>
          </w:rPr>
        </w:r>
        <w:r w:rsidR="00336DE1">
          <w:rPr>
            <w:noProof/>
            <w:webHidden/>
          </w:rPr>
          <w:fldChar w:fldCharType="separate"/>
        </w:r>
        <w:r w:rsidR="00336DE1">
          <w:rPr>
            <w:noProof/>
            <w:webHidden/>
          </w:rPr>
          <w:t>20</w:t>
        </w:r>
        <w:r w:rsidR="00336DE1">
          <w:rPr>
            <w:noProof/>
            <w:webHidden/>
          </w:rPr>
          <w:fldChar w:fldCharType="end"/>
        </w:r>
      </w:hyperlink>
    </w:p>
    <w:p w14:paraId="24BF35A6" w14:textId="154ECB37" w:rsidR="00336DE1" w:rsidRDefault="00E675EB">
      <w:pPr>
        <w:pStyle w:val="TOC3"/>
        <w:tabs>
          <w:tab w:val="right" w:leader="dot" w:pos="9622"/>
        </w:tabs>
        <w:rPr>
          <w:rFonts w:asciiTheme="minorHAnsi" w:eastAsiaTheme="minorEastAsia" w:hAnsiTheme="minorHAnsi" w:cstheme="minorBidi"/>
          <w:iCs w:val="0"/>
          <w:noProof/>
          <w:sz w:val="22"/>
          <w:szCs w:val="22"/>
          <w:lang w:val="en-US" w:eastAsia="ja-JP"/>
        </w:rPr>
      </w:pPr>
      <w:hyperlink w:anchor="_Toc77287536" w:history="1">
        <w:r w:rsidR="00336DE1" w:rsidRPr="00063FF4">
          <w:rPr>
            <w:rStyle w:val="Hyperlink"/>
            <w:noProof/>
          </w:rPr>
          <w:t>Text 4 – poem</w:t>
        </w:r>
        <w:r w:rsidR="00336DE1">
          <w:rPr>
            <w:noProof/>
            <w:webHidden/>
          </w:rPr>
          <w:tab/>
        </w:r>
        <w:r w:rsidR="00336DE1">
          <w:rPr>
            <w:noProof/>
            <w:webHidden/>
          </w:rPr>
          <w:fldChar w:fldCharType="begin"/>
        </w:r>
        <w:r w:rsidR="00336DE1">
          <w:rPr>
            <w:noProof/>
            <w:webHidden/>
          </w:rPr>
          <w:instrText xml:space="preserve"> PAGEREF _Toc77287536 \h </w:instrText>
        </w:r>
        <w:r w:rsidR="00336DE1">
          <w:rPr>
            <w:noProof/>
            <w:webHidden/>
          </w:rPr>
        </w:r>
        <w:r w:rsidR="00336DE1">
          <w:rPr>
            <w:noProof/>
            <w:webHidden/>
          </w:rPr>
          <w:fldChar w:fldCharType="separate"/>
        </w:r>
        <w:r w:rsidR="00336DE1">
          <w:rPr>
            <w:noProof/>
            <w:webHidden/>
          </w:rPr>
          <w:t>22</w:t>
        </w:r>
        <w:r w:rsidR="00336DE1">
          <w:rPr>
            <w:noProof/>
            <w:webHidden/>
          </w:rPr>
          <w:fldChar w:fldCharType="end"/>
        </w:r>
      </w:hyperlink>
    </w:p>
    <w:p w14:paraId="5679D468" w14:textId="546F68BF" w:rsidR="00336DE1" w:rsidRDefault="00E675EB">
      <w:pPr>
        <w:pStyle w:val="TOC3"/>
        <w:tabs>
          <w:tab w:val="right" w:leader="dot" w:pos="9622"/>
        </w:tabs>
        <w:rPr>
          <w:rFonts w:asciiTheme="minorHAnsi" w:eastAsiaTheme="minorEastAsia" w:hAnsiTheme="minorHAnsi" w:cstheme="minorBidi"/>
          <w:iCs w:val="0"/>
          <w:noProof/>
          <w:sz w:val="22"/>
          <w:szCs w:val="22"/>
          <w:lang w:val="en-US" w:eastAsia="ja-JP"/>
        </w:rPr>
      </w:pPr>
      <w:hyperlink w:anchor="_Toc77287537" w:history="1">
        <w:r w:rsidR="00336DE1" w:rsidRPr="00063FF4">
          <w:rPr>
            <w:rStyle w:val="Hyperlink"/>
            <w:noProof/>
          </w:rPr>
          <w:t>Text 5 – non-fiction extract</w:t>
        </w:r>
        <w:r w:rsidR="00336DE1">
          <w:rPr>
            <w:noProof/>
            <w:webHidden/>
          </w:rPr>
          <w:tab/>
        </w:r>
        <w:r w:rsidR="00336DE1">
          <w:rPr>
            <w:noProof/>
            <w:webHidden/>
          </w:rPr>
          <w:fldChar w:fldCharType="begin"/>
        </w:r>
        <w:r w:rsidR="00336DE1">
          <w:rPr>
            <w:noProof/>
            <w:webHidden/>
          </w:rPr>
          <w:instrText xml:space="preserve"> PAGEREF _Toc77287537 \h </w:instrText>
        </w:r>
        <w:r w:rsidR="00336DE1">
          <w:rPr>
            <w:noProof/>
            <w:webHidden/>
          </w:rPr>
        </w:r>
        <w:r w:rsidR="00336DE1">
          <w:rPr>
            <w:noProof/>
            <w:webHidden/>
          </w:rPr>
          <w:fldChar w:fldCharType="separate"/>
        </w:r>
        <w:r w:rsidR="00336DE1">
          <w:rPr>
            <w:noProof/>
            <w:webHidden/>
          </w:rPr>
          <w:t>23</w:t>
        </w:r>
        <w:r w:rsidR="00336DE1">
          <w:rPr>
            <w:noProof/>
            <w:webHidden/>
          </w:rPr>
          <w:fldChar w:fldCharType="end"/>
        </w:r>
      </w:hyperlink>
    </w:p>
    <w:p w14:paraId="1AD66EFA" w14:textId="17F0ABF9" w:rsidR="00336DE1" w:rsidRDefault="00E675EB">
      <w:pPr>
        <w:pStyle w:val="TOC2"/>
        <w:tabs>
          <w:tab w:val="right" w:leader="dot" w:pos="9622"/>
        </w:tabs>
        <w:rPr>
          <w:rFonts w:asciiTheme="minorHAnsi" w:eastAsiaTheme="minorEastAsia" w:hAnsiTheme="minorHAnsi" w:cstheme="minorBidi"/>
          <w:noProof/>
          <w:sz w:val="22"/>
          <w:szCs w:val="22"/>
          <w:lang w:val="en-US" w:eastAsia="ja-JP"/>
        </w:rPr>
      </w:pPr>
      <w:hyperlink w:anchor="_Toc77287538" w:history="1">
        <w:r w:rsidR="00336DE1" w:rsidRPr="00063FF4">
          <w:rPr>
            <w:rStyle w:val="Hyperlink"/>
            <w:noProof/>
          </w:rPr>
          <w:t>Paper 1, section I guidelines</w:t>
        </w:r>
        <w:r w:rsidR="00336DE1">
          <w:rPr>
            <w:noProof/>
            <w:webHidden/>
          </w:rPr>
          <w:tab/>
        </w:r>
        <w:r w:rsidR="00336DE1">
          <w:rPr>
            <w:noProof/>
            <w:webHidden/>
          </w:rPr>
          <w:fldChar w:fldCharType="begin"/>
        </w:r>
        <w:r w:rsidR="00336DE1">
          <w:rPr>
            <w:noProof/>
            <w:webHidden/>
          </w:rPr>
          <w:instrText xml:space="preserve"> PAGEREF _Toc77287538 \h </w:instrText>
        </w:r>
        <w:r w:rsidR="00336DE1">
          <w:rPr>
            <w:noProof/>
            <w:webHidden/>
          </w:rPr>
        </w:r>
        <w:r w:rsidR="00336DE1">
          <w:rPr>
            <w:noProof/>
            <w:webHidden/>
          </w:rPr>
          <w:fldChar w:fldCharType="separate"/>
        </w:r>
        <w:r w:rsidR="00336DE1">
          <w:rPr>
            <w:noProof/>
            <w:webHidden/>
          </w:rPr>
          <w:t>25</w:t>
        </w:r>
        <w:r w:rsidR="00336DE1">
          <w:rPr>
            <w:noProof/>
            <w:webHidden/>
          </w:rPr>
          <w:fldChar w:fldCharType="end"/>
        </w:r>
      </w:hyperlink>
    </w:p>
    <w:p w14:paraId="2F6C3474" w14:textId="60B15A92" w:rsidR="00336DE1" w:rsidRDefault="00E675EB">
      <w:pPr>
        <w:pStyle w:val="TOC3"/>
        <w:tabs>
          <w:tab w:val="right" w:leader="dot" w:pos="9622"/>
        </w:tabs>
        <w:rPr>
          <w:rFonts w:asciiTheme="minorHAnsi" w:eastAsiaTheme="minorEastAsia" w:hAnsiTheme="minorHAnsi" w:cstheme="minorBidi"/>
          <w:iCs w:val="0"/>
          <w:noProof/>
          <w:sz w:val="22"/>
          <w:szCs w:val="22"/>
          <w:lang w:val="en-US" w:eastAsia="ja-JP"/>
        </w:rPr>
      </w:pPr>
      <w:hyperlink w:anchor="_Toc77287539" w:history="1">
        <w:r w:rsidR="00336DE1" w:rsidRPr="00063FF4">
          <w:rPr>
            <w:rStyle w:val="Hyperlink"/>
            <w:noProof/>
          </w:rPr>
          <w:t>Question 1 – text 1, poster</w:t>
        </w:r>
        <w:r w:rsidR="00336DE1">
          <w:rPr>
            <w:noProof/>
            <w:webHidden/>
          </w:rPr>
          <w:tab/>
        </w:r>
        <w:r w:rsidR="00336DE1">
          <w:rPr>
            <w:noProof/>
            <w:webHidden/>
          </w:rPr>
          <w:fldChar w:fldCharType="begin"/>
        </w:r>
        <w:r w:rsidR="00336DE1">
          <w:rPr>
            <w:noProof/>
            <w:webHidden/>
          </w:rPr>
          <w:instrText xml:space="preserve"> PAGEREF _Toc77287539 \h </w:instrText>
        </w:r>
        <w:r w:rsidR="00336DE1">
          <w:rPr>
            <w:noProof/>
            <w:webHidden/>
          </w:rPr>
        </w:r>
        <w:r w:rsidR="00336DE1">
          <w:rPr>
            <w:noProof/>
            <w:webHidden/>
          </w:rPr>
          <w:fldChar w:fldCharType="separate"/>
        </w:r>
        <w:r w:rsidR="00336DE1">
          <w:rPr>
            <w:noProof/>
            <w:webHidden/>
          </w:rPr>
          <w:t>25</w:t>
        </w:r>
        <w:r w:rsidR="00336DE1">
          <w:rPr>
            <w:noProof/>
            <w:webHidden/>
          </w:rPr>
          <w:fldChar w:fldCharType="end"/>
        </w:r>
      </w:hyperlink>
    </w:p>
    <w:p w14:paraId="6525127E" w14:textId="2F9D7912" w:rsidR="00336DE1" w:rsidRDefault="00E675EB">
      <w:pPr>
        <w:pStyle w:val="TOC3"/>
        <w:tabs>
          <w:tab w:val="right" w:leader="dot" w:pos="9622"/>
        </w:tabs>
        <w:rPr>
          <w:rFonts w:asciiTheme="minorHAnsi" w:eastAsiaTheme="minorEastAsia" w:hAnsiTheme="minorHAnsi" w:cstheme="minorBidi"/>
          <w:iCs w:val="0"/>
          <w:noProof/>
          <w:sz w:val="22"/>
          <w:szCs w:val="22"/>
          <w:lang w:val="en-US" w:eastAsia="ja-JP"/>
        </w:rPr>
      </w:pPr>
      <w:hyperlink w:anchor="_Toc77287540" w:history="1">
        <w:r w:rsidR="00336DE1" w:rsidRPr="00063FF4">
          <w:rPr>
            <w:rStyle w:val="Hyperlink"/>
            <w:noProof/>
          </w:rPr>
          <w:t>Question 2 – text 2, prose</w:t>
        </w:r>
        <w:r w:rsidR="00336DE1">
          <w:rPr>
            <w:noProof/>
            <w:webHidden/>
          </w:rPr>
          <w:tab/>
        </w:r>
        <w:r w:rsidR="00336DE1">
          <w:rPr>
            <w:noProof/>
            <w:webHidden/>
          </w:rPr>
          <w:fldChar w:fldCharType="begin"/>
        </w:r>
        <w:r w:rsidR="00336DE1">
          <w:rPr>
            <w:noProof/>
            <w:webHidden/>
          </w:rPr>
          <w:instrText xml:space="preserve"> PAGEREF _Toc77287540 \h </w:instrText>
        </w:r>
        <w:r w:rsidR="00336DE1">
          <w:rPr>
            <w:noProof/>
            <w:webHidden/>
          </w:rPr>
        </w:r>
        <w:r w:rsidR="00336DE1">
          <w:rPr>
            <w:noProof/>
            <w:webHidden/>
          </w:rPr>
          <w:fldChar w:fldCharType="separate"/>
        </w:r>
        <w:r w:rsidR="00336DE1">
          <w:rPr>
            <w:noProof/>
            <w:webHidden/>
          </w:rPr>
          <w:t>26</w:t>
        </w:r>
        <w:r w:rsidR="00336DE1">
          <w:rPr>
            <w:noProof/>
            <w:webHidden/>
          </w:rPr>
          <w:fldChar w:fldCharType="end"/>
        </w:r>
      </w:hyperlink>
    </w:p>
    <w:p w14:paraId="5A434922" w14:textId="3674432A" w:rsidR="00336DE1" w:rsidRDefault="00E675EB">
      <w:pPr>
        <w:pStyle w:val="TOC3"/>
        <w:tabs>
          <w:tab w:val="right" w:leader="dot" w:pos="9622"/>
        </w:tabs>
        <w:rPr>
          <w:rFonts w:asciiTheme="minorHAnsi" w:eastAsiaTheme="minorEastAsia" w:hAnsiTheme="minorHAnsi" w:cstheme="minorBidi"/>
          <w:iCs w:val="0"/>
          <w:noProof/>
          <w:sz w:val="22"/>
          <w:szCs w:val="22"/>
          <w:lang w:val="en-US" w:eastAsia="ja-JP"/>
        </w:rPr>
      </w:pPr>
      <w:hyperlink w:anchor="_Toc77287541" w:history="1">
        <w:r w:rsidR="00336DE1" w:rsidRPr="00063FF4">
          <w:rPr>
            <w:rStyle w:val="Hyperlink"/>
            <w:noProof/>
          </w:rPr>
          <w:t>Question 3 – text 3, poem and text 4, poem</w:t>
        </w:r>
        <w:r w:rsidR="00336DE1">
          <w:rPr>
            <w:noProof/>
            <w:webHidden/>
          </w:rPr>
          <w:tab/>
        </w:r>
        <w:r w:rsidR="00336DE1">
          <w:rPr>
            <w:noProof/>
            <w:webHidden/>
          </w:rPr>
          <w:fldChar w:fldCharType="begin"/>
        </w:r>
        <w:r w:rsidR="00336DE1">
          <w:rPr>
            <w:noProof/>
            <w:webHidden/>
          </w:rPr>
          <w:instrText xml:space="preserve"> PAGEREF _Toc77287541 \h </w:instrText>
        </w:r>
        <w:r w:rsidR="00336DE1">
          <w:rPr>
            <w:noProof/>
            <w:webHidden/>
          </w:rPr>
        </w:r>
        <w:r w:rsidR="00336DE1">
          <w:rPr>
            <w:noProof/>
            <w:webHidden/>
          </w:rPr>
          <w:fldChar w:fldCharType="separate"/>
        </w:r>
        <w:r w:rsidR="00336DE1">
          <w:rPr>
            <w:noProof/>
            <w:webHidden/>
          </w:rPr>
          <w:t>27</w:t>
        </w:r>
        <w:r w:rsidR="00336DE1">
          <w:rPr>
            <w:noProof/>
            <w:webHidden/>
          </w:rPr>
          <w:fldChar w:fldCharType="end"/>
        </w:r>
      </w:hyperlink>
    </w:p>
    <w:p w14:paraId="625983A0" w14:textId="4504AD1F" w:rsidR="00336DE1" w:rsidRDefault="00E675EB">
      <w:pPr>
        <w:pStyle w:val="TOC3"/>
        <w:tabs>
          <w:tab w:val="right" w:leader="dot" w:pos="9622"/>
        </w:tabs>
        <w:rPr>
          <w:rFonts w:asciiTheme="minorHAnsi" w:eastAsiaTheme="minorEastAsia" w:hAnsiTheme="minorHAnsi" w:cstheme="minorBidi"/>
          <w:iCs w:val="0"/>
          <w:noProof/>
          <w:sz w:val="22"/>
          <w:szCs w:val="22"/>
          <w:lang w:val="en-US" w:eastAsia="ja-JP"/>
        </w:rPr>
      </w:pPr>
      <w:hyperlink w:anchor="_Toc77287542" w:history="1">
        <w:r w:rsidR="00336DE1" w:rsidRPr="00063FF4">
          <w:rPr>
            <w:rStyle w:val="Hyperlink"/>
            <w:noProof/>
          </w:rPr>
          <w:t>Question 4 – text 5, non-fiction excerpt</w:t>
        </w:r>
        <w:r w:rsidR="00336DE1">
          <w:rPr>
            <w:noProof/>
            <w:webHidden/>
          </w:rPr>
          <w:tab/>
        </w:r>
        <w:r w:rsidR="00336DE1">
          <w:rPr>
            <w:noProof/>
            <w:webHidden/>
          </w:rPr>
          <w:fldChar w:fldCharType="begin"/>
        </w:r>
        <w:r w:rsidR="00336DE1">
          <w:rPr>
            <w:noProof/>
            <w:webHidden/>
          </w:rPr>
          <w:instrText xml:space="preserve"> PAGEREF _Toc77287542 \h </w:instrText>
        </w:r>
        <w:r w:rsidR="00336DE1">
          <w:rPr>
            <w:noProof/>
            <w:webHidden/>
          </w:rPr>
        </w:r>
        <w:r w:rsidR="00336DE1">
          <w:rPr>
            <w:noProof/>
            <w:webHidden/>
          </w:rPr>
          <w:fldChar w:fldCharType="separate"/>
        </w:r>
        <w:r w:rsidR="00336DE1">
          <w:rPr>
            <w:noProof/>
            <w:webHidden/>
          </w:rPr>
          <w:t>28</w:t>
        </w:r>
        <w:r w:rsidR="00336DE1">
          <w:rPr>
            <w:noProof/>
            <w:webHidden/>
          </w:rPr>
          <w:fldChar w:fldCharType="end"/>
        </w:r>
      </w:hyperlink>
    </w:p>
    <w:p w14:paraId="1F1B8F02" w14:textId="73DD5472" w:rsidR="00336DE1" w:rsidRDefault="00E675EB">
      <w:pPr>
        <w:pStyle w:val="TOC2"/>
        <w:tabs>
          <w:tab w:val="right" w:leader="dot" w:pos="9622"/>
        </w:tabs>
        <w:rPr>
          <w:rFonts w:asciiTheme="minorHAnsi" w:eastAsiaTheme="minorEastAsia" w:hAnsiTheme="minorHAnsi" w:cstheme="minorBidi"/>
          <w:noProof/>
          <w:sz w:val="22"/>
          <w:szCs w:val="22"/>
          <w:lang w:val="en-US" w:eastAsia="ja-JP"/>
        </w:rPr>
      </w:pPr>
      <w:hyperlink w:anchor="_Toc77287543" w:history="1">
        <w:r w:rsidR="00336DE1" w:rsidRPr="00063FF4">
          <w:rPr>
            <w:rStyle w:val="Hyperlink"/>
            <w:noProof/>
          </w:rPr>
          <w:t>Paper 1, section II guidelines</w:t>
        </w:r>
        <w:r w:rsidR="00336DE1">
          <w:rPr>
            <w:noProof/>
            <w:webHidden/>
          </w:rPr>
          <w:tab/>
        </w:r>
        <w:r w:rsidR="00336DE1">
          <w:rPr>
            <w:noProof/>
            <w:webHidden/>
          </w:rPr>
          <w:fldChar w:fldCharType="begin"/>
        </w:r>
        <w:r w:rsidR="00336DE1">
          <w:rPr>
            <w:noProof/>
            <w:webHidden/>
          </w:rPr>
          <w:instrText xml:space="preserve"> PAGEREF _Toc77287543 \h </w:instrText>
        </w:r>
        <w:r w:rsidR="00336DE1">
          <w:rPr>
            <w:noProof/>
            <w:webHidden/>
          </w:rPr>
        </w:r>
        <w:r w:rsidR="00336DE1">
          <w:rPr>
            <w:noProof/>
            <w:webHidden/>
          </w:rPr>
          <w:fldChar w:fldCharType="separate"/>
        </w:r>
        <w:r w:rsidR="00336DE1">
          <w:rPr>
            <w:noProof/>
            <w:webHidden/>
          </w:rPr>
          <w:t>30</w:t>
        </w:r>
        <w:r w:rsidR="00336DE1">
          <w:rPr>
            <w:noProof/>
            <w:webHidden/>
          </w:rPr>
          <w:fldChar w:fldCharType="end"/>
        </w:r>
      </w:hyperlink>
    </w:p>
    <w:p w14:paraId="30B38384" w14:textId="7F49F931" w:rsidR="00A25B65" w:rsidRDefault="00A25B65" w:rsidP="00817717">
      <w:pPr>
        <w:pStyle w:val="Heading3"/>
      </w:pPr>
      <w:r w:rsidRPr="4778CAB5">
        <w:rPr>
          <w:color w:val="2B579A"/>
        </w:rPr>
        <w:fldChar w:fldCharType="end"/>
      </w:r>
      <w:bookmarkStart w:id="3" w:name="_Toc77287523"/>
      <w:r w:rsidR="00817717">
        <w:t>List of tables</w:t>
      </w:r>
      <w:bookmarkEnd w:id="3"/>
    </w:p>
    <w:p w14:paraId="09B81B58" w14:textId="58D87912" w:rsidR="003D41F1" w:rsidRDefault="00817717">
      <w:pPr>
        <w:pStyle w:val="TableofFigures"/>
        <w:tabs>
          <w:tab w:val="right" w:leader="dot" w:pos="9622"/>
        </w:tabs>
        <w:rPr>
          <w:rFonts w:asciiTheme="minorHAnsi" w:eastAsiaTheme="minorEastAsia" w:hAnsiTheme="minorHAnsi"/>
          <w:noProof/>
          <w:sz w:val="22"/>
          <w:szCs w:val="22"/>
          <w:lang w:eastAsia="en-AU"/>
        </w:rPr>
      </w:pPr>
      <w:r w:rsidRPr="64DD1A26">
        <w:rPr>
          <w:color w:val="2B579A"/>
          <w:shd w:val="clear" w:color="auto" w:fill="E6E6E6"/>
          <w:lang w:eastAsia="zh-CN"/>
        </w:rPr>
        <w:fldChar w:fldCharType="begin"/>
      </w:r>
      <w:r>
        <w:rPr>
          <w:lang w:eastAsia="zh-CN"/>
        </w:rPr>
        <w:instrText xml:space="preserve"> TOC \h \z \c "Table" </w:instrText>
      </w:r>
      <w:r w:rsidRPr="64DD1A26">
        <w:rPr>
          <w:color w:val="2B579A"/>
          <w:shd w:val="clear" w:color="auto" w:fill="E6E6E6"/>
          <w:lang w:eastAsia="zh-CN"/>
        </w:rPr>
        <w:fldChar w:fldCharType="separate"/>
      </w:r>
      <w:hyperlink w:anchor="_Toc77335293" w:history="1">
        <w:r w:rsidR="003D41F1" w:rsidRPr="001414A8">
          <w:rPr>
            <w:rStyle w:val="Hyperlink"/>
            <w:noProof/>
          </w:rPr>
          <w:t>Table 1 – marking criteria for question 1</w:t>
        </w:r>
        <w:r w:rsidR="003D41F1">
          <w:rPr>
            <w:noProof/>
            <w:webHidden/>
          </w:rPr>
          <w:tab/>
        </w:r>
        <w:r w:rsidR="003D41F1">
          <w:rPr>
            <w:noProof/>
            <w:webHidden/>
          </w:rPr>
          <w:fldChar w:fldCharType="begin"/>
        </w:r>
        <w:r w:rsidR="003D41F1">
          <w:rPr>
            <w:noProof/>
            <w:webHidden/>
          </w:rPr>
          <w:instrText xml:space="preserve"> PAGEREF _Toc77335293 \h </w:instrText>
        </w:r>
        <w:r w:rsidR="003D41F1">
          <w:rPr>
            <w:noProof/>
            <w:webHidden/>
          </w:rPr>
        </w:r>
        <w:r w:rsidR="003D41F1">
          <w:rPr>
            <w:noProof/>
            <w:webHidden/>
          </w:rPr>
          <w:fldChar w:fldCharType="separate"/>
        </w:r>
        <w:r w:rsidR="003D41F1">
          <w:rPr>
            <w:noProof/>
            <w:webHidden/>
          </w:rPr>
          <w:t>25</w:t>
        </w:r>
        <w:r w:rsidR="003D41F1">
          <w:rPr>
            <w:noProof/>
            <w:webHidden/>
          </w:rPr>
          <w:fldChar w:fldCharType="end"/>
        </w:r>
      </w:hyperlink>
    </w:p>
    <w:p w14:paraId="76FDC22D" w14:textId="56090AD2" w:rsidR="003D41F1" w:rsidRDefault="00E675EB">
      <w:pPr>
        <w:pStyle w:val="TableofFigures"/>
        <w:tabs>
          <w:tab w:val="right" w:leader="dot" w:pos="9622"/>
        </w:tabs>
        <w:rPr>
          <w:rFonts w:asciiTheme="minorHAnsi" w:eastAsiaTheme="minorEastAsia" w:hAnsiTheme="minorHAnsi"/>
          <w:noProof/>
          <w:sz w:val="22"/>
          <w:szCs w:val="22"/>
          <w:lang w:eastAsia="en-AU"/>
        </w:rPr>
      </w:pPr>
      <w:hyperlink w:anchor="_Toc77335294" w:history="1">
        <w:r w:rsidR="003D41F1" w:rsidRPr="001414A8">
          <w:rPr>
            <w:rStyle w:val="Hyperlink"/>
            <w:noProof/>
          </w:rPr>
          <w:t>Table 2 – marking criteria for question 2</w:t>
        </w:r>
        <w:r w:rsidR="003D41F1">
          <w:rPr>
            <w:noProof/>
            <w:webHidden/>
          </w:rPr>
          <w:tab/>
        </w:r>
        <w:r w:rsidR="003D41F1">
          <w:rPr>
            <w:noProof/>
            <w:webHidden/>
          </w:rPr>
          <w:fldChar w:fldCharType="begin"/>
        </w:r>
        <w:r w:rsidR="003D41F1">
          <w:rPr>
            <w:noProof/>
            <w:webHidden/>
          </w:rPr>
          <w:instrText xml:space="preserve"> PAGEREF _Toc77335294 \h </w:instrText>
        </w:r>
        <w:r w:rsidR="003D41F1">
          <w:rPr>
            <w:noProof/>
            <w:webHidden/>
          </w:rPr>
        </w:r>
        <w:r w:rsidR="003D41F1">
          <w:rPr>
            <w:noProof/>
            <w:webHidden/>
          </w:rPr>
          <w:fldChar w:fldCharType="separate"/>
        </w:r>
        <w:r w:rsidR="003D41F1">
          <w:rPr>
            <w:noProof/>
            <w:webHidden/>
          </w:rPr>
          <w:t>26</w:t>
        </w:r>
        <w:r w:rsidR="003D41F1">
          <w:rPr>
            <w:noProof/>
            <w:webHidden/>
          </w:rPr>
          <w:fldChar w:fldCharType="end"/>
        </w:r>
      </w:hyperlink>
    </w:p>
    <w:p w14:paraId="000F35EF" w14:textId="4B6B7FAE" w:rsidR="003D41F1" w:rsidRDefault="00E675EB">
      <w:pPr>
        <w:pStyle w:val="TableofFigures"/>
        <w:tabs>
          <w:tab w:val="right" w:leader="dot" w:pos="9622"/>
        </w:tabs>
        <w:rPr>
          <w:rFonts w:asciiTheme="minorHAnsi" w:eastAsiaTheme="minorEastAsia" w:hAnsiTheme="minorHAnsi"/>
          <w:noProof/>
          <w:sz w:val="22"/>
          <w:szCs w:val="22"/>
          <w:lang w:eastAsia="en-AU"/>
        </w:rPr>
      </w:pPr>
      <w:hyperlink w:anchor="_Toc77335295" w:history="1">
        <w:r w:rsidR="003D41F1" w:rsidRPr="001414A8">
          <w:rPr>
            <w:rStyle w:val="Hyperlink"/>
            <w:noProof/>
          </w:rPr>
          <w:t>Table 3 – marking criteria for question 3</w:t>
        </w:r>
        <w:r w:rsidR="003D41F1">
          <w:rPr>
            <w:noProof/>
            <w:webHidden/>
          </w:rPr>
          <w:tab/>
        </w:r>
        <w:r w:rsidR="003D41F1">
          <w:rPr>
            <w:noProof/>
            <w:webHidden/>
          </w:rPr>
          <w:fldChar w:fldCharType="begin"/>
        </w:r>
        <w:r w:rsidR="003D41F1">
          <w:rPr>
            <w:noProof/>
            <w:webHidden/>
          </w:rPr>
          <w:instrText xml:space="preserve"> PAGEREF _Toc77335295 \h </w:instrText>
        </w:r>
        <w:r w:rsidR="003D41F1">
          <w:rPr>
            <w:noProof/>
            <w:webHidden/>
          </w:rPr>
        </w:r>
        <w:r w:rsidR="003D41F1">
          <w:rPr>
            <w:noProof/>
            <w:webHidden/>
          </w:rPr>
          <w:fldChar w:fldCharType="separate"/>
        </w:r>
        <w:r w:rsidR="003D41F1">
          <w:rPr>
            <w:noProof/>
            <w:webHidden/>
          </w:rPr>
          <w:t>27</w:t>
        </w:r>
        <w:r w:rsidR="003D41F1">
          <w:rPr>
            <w:noProof/>
            <w:webHidden/>
          </w:rPr>
          <w:fldChar w:fldCharType="end"/>
        </w:r>
      </w:hyperlink>
    </w:p>
    <w:p w14:paraId="6294AF6B" w14:textId="57719801" w:rsidR="003D41F1" w:rsidRDefault="00E675EB">
      <w:pPr>
        <w:pStyle w:val="TableofFigures"/>
        <w:tabs>
          <w:tab w:val="right" w:leader="dot" w:pos="9622"/>
        </w:tabs>
        <w:rPr>
          <w:rFonts w:asciiTheme="minorHAnsi" w:eastAsiaTheme="minorEastAsia" w:hAnsiTheme="minorHAnsi"/>
          <w:noProof/>
          <w:sz w:val="22"/>
          <w:szCs w:val="22"/>
          <w:lang w:eastAsia="en-AU"/>
        </w:rPr>
      </w:pPr>
      <w:hyperlink w:anchor="_Toc77335296" w:history="1">
        <w:r w:rsidR="003D41F1" w:rsidRPr="001414A8">
          <w:rPr>
            <w:rStyle w:val="Hyperlink"/>
            <w:noProof/>
          </w:rPr>
          <w:t>Table 4 – marking criteria for question 4</w:t>
        </w:r>
        <w:r w:rsidR="003D41F1">
          <w:rPr>
            <w:noProof/>
            <w:webHidden/>
          </w:rPr>
          <w:tab/>
        </w:r>
        <w:r w:rsidR="003D41F1">
          <w:rPr>
            <w:noProof/>
            <w:webHidden/>
          </w:rPr>
          <w:fldChar w:fldCharType="begin"/>
        </w:r>
        <w:r w:rsidR="003D41F1">
          <w:rPr>
            <w:noProof/>
            <w:webHidden/>
          </w:rPr>
          <w:instrText xml:space="preserve"> PAGEREF _Toc77335296 \h </w:instrText>
        </w:r>
        <w:r w:rsidR="003D41F1">
          <w:rPr>
            <w:noProof/>
            <w:webHidden/>
          </w:rPr>
        </w:r>
        <w:r w:rsidR="003D41F1">
          <w:rPr>
            <w:noProof/>
            <w:webHidden/>
          </w:rPr>
          <w:fldChar w:fldCharType="separate"/>
        </w:r>
        <w:r w:rsidR="003D41F1">
          <w:rPr>
            <w:noProof/>
            <w:webHidden/>
          </w:rPr>
          <w:t>28</w:t>
        </w:r>
        <w:r w:rsidR="003D41F1">
          <w:rPr>
            <w:noProof/>
            <w:webHidden/>
          </w:rPr>
          <w:fldChar w:fldCharType="end"/>
        </w:r>
      </w:hyperlink>
    </w:p>
    <w:p w14:paraId="7D1A9268" w14:textId="0BF502DC" w:rsidR="003D41F1" w:rsidRDefault="00E675EB">
      <w:pPr>
        <w:pStyle w:val="TableofFigures"/>
        <w:tabs>
          <w:tab w:val="right" w:leader="dot" w:pos="9622"/>
        </w:tabs>
        <w:rPr>
          <w:rFonts w:asciiTheme="minorHAnsi" w:eastAsiaTheme="minorEastAsia" w:hAnsiTheme="minorHAnsi"/>
          <w:noProof/>
          <w:sz w:val="22"/>
          <w:szCs w:val="22"/>
          <w:lang w:eastAsia="en-AU"/>
        </w:rPr>
      </w:pPr>
      <w:hyperlink w:anchor="_Toc77335297" w:history="1">
        <w:r w:rsidR="003D41F1" w:rsidRPr="001414A8">
          <w:rPr>
            <w:rStyle w:val="Hyperlink"/>
            <w:noProof/>
          </w:rPr>
          <w:t>Table 5 – marking criteria and self-assessment checklist for section 2</w:t>
        </w:r>
        <w:r w:rsidR="003D41F1">
          <w:rPr>
            <w:noProof/>
            <w:webHidden/>
          </w:rPr>
          <w:tab/>
        </w:r>
        <w:r w:rsidR="003D41F1">
          <w:rPr>
            <w:noProof/>
            <w:webHidden/>
          </w:rPr>
          <w:fldChar w:fldCharType="begin"/>
        </w:r>
        <w:r w:rsidR="003D41F1">
          <w:rPr>
            <w:noProof/>
            <w:webHidden/>
          </w:rPr>
          <w:instrText xml:space="preserve"> PAGEREF _Toc77335297 \h </w:instrText>
        </w:r>
        <w:r w:rsidR="003D41F1">
          <w:rPr>
            <w:noProof/>
            <w:webHidden/>
          </w:rPr>
        </w:r>
        <w:r w:rsidR="003D41F1">
          <w:rPr>
            <w:noProof/>
            <w:webHidden/>
          </w:rPr>
          <w:fldChar w:fldCharType="separate"/>
        </w:r>
        <w:r w:rsidR="003D41F1">
          <w:rPr>
            <w:noProof/>
            <w:webHidden/>
          </w:rPr>
          <w:t>30</w:t>
        </w:r>
        <w:r w:rsidR="003D41F1">
          <w:rPr>
            <w:noProof/>
            <w:webHidden/>
          </w:rPr>
          <w:fldChar w:fldCharType="end"/>
        </w:r>
      </w:hyperlink>
    </w:p>
    <w:p w14:paraId="78EFD936" w14:textId="2434694B" w:rsidR="001664E2" w:rsidRPr="00704F97" w:rsidRDefault="00817717" w:rsidP="00736828">
      <w:r w:rsidRPr="64DD1A26">
        <w:fldChar w:fldCharType="end"/>
      </w:r>
      <w:bookmarkStart w:id="4" w:name="_Toc77086529"/>
      <w:r w:rsidR="00736828">
        <w:rPr>
          <w:rStyle w:val="normaltextrun"/>
          <w:rFonts w:cs="Arial"/>
          <w:color w:val="000000"/>
          <w:shd w:val="clear" w:color="auto" w:fill="FFFFFF"/>
        </w:rPr>
        <w:t>Note: as you add content to this booklet you can update the contents table to accurately reflect the page numbers within the resource. To update the table of contents, right click on the table and select ‘update table’ (in the online version) and ‘update field’ and then select ‘update entire field’ (in the desktop version). Your table numbers should then update to reflect your changes.</w:t>
      </w:r>
    </w:p>
    <w:p w14:paraId="0696C43C" w14:textId="524AAF42" w:rsidR="001664E2" w:rsidRPr="00704F97" w:rsidRDefault="00817717" w:rsidP="64DD1A26">
      <w:pPr>
        <w:rPr>
          <w:rStyle w:val="Heading1Char"/>
          <w:rFonts w:eastAsia="SimSun" w:cs="Arial"/>
          <w:bCs/>
          <w:sz w:val="40"/>
          <w:szCs w:val="40"/>
        </w:rPr>
      </w:pPr>
      <w:r>
        <w:br w:type="page"/>
      </w:r>
      <w:bookmarkStart w:id="5" w:name="_Toc77287524"/>
      <w:r w:rsidR="3547E735" w:rsidRPr="64DD1A26">
        <w:rPr>
          <w:rStyle w:val="Heading1Char"/>
          <w:bCs/>
        </w:rPr>
        <w:lastRenderedPageBreak/>
        <w:t>Resource overview</w:t>
      </w:r>
      <w:bookmarkEnd w:id="4"/>
      <w:bookmarkEnd w:id="5"/>
    </w:p>
    <w:p w14:paraId="60F2DEE7" w14:textId="03C995F5" w:rsidR="001664E2" w:rsidRPr="006E11AA" w:rsidRDefault="37BBF650" w:rsidP="001664E2">
      <w:pPr>
        <w:rPr>
          <w:rFonts w:eastAsia="Calibri"/>
        </w:rPr>
      </w:pPr>
      <w:r w:rsidRPr="2501A63F">
        <w:rPr>
          <w:rFonts w:eastAsia="Calibri"/>
        </w:rPr>
        <w:t xml:space="preserve">This booklet has been designed for use by HSC students as a resource for revision in the lead up to the trial and HSC examinations. This will be useful if students sustain engagement with the content until the external HSC examinations for English. </w:t>
      </w:r>
    </w:p>
    <w:p w14:paraId="605E2B18" w14:textId="3D4599AC" w:rsidR="001664E2" w:rsidRDefault="001664E2" w:rsidP="001664E2">
      <w:pPr>
        <w:rPr>
          <w:rFonts w:eastAsia="Calibri"/>
        </w:rPr>
      </w:pPr>
      <w:r w:rsidRPr="5D859168">
        <w:rPr>
          <w:rFonts w:eastAsia="Calibri"/>
        </w:rPr>
        <w:t>The content in this resource has been prepared by the English curriculum team, unless otherwise credited.</w:t>
      </w:r>
    </w:p>
    <w:p w14:paraId="2939247C" w14:textId="77777777" w:rsidR="001664E2" w:rsidRDefault="001664E2" w:rsidP="001664E2">
      <w:pPr>
        <w:pStyle w:val="Heading2"/>
        <w:rPr>
          <w:lang w:val="en-US"/>
        </w:rPr>
      </w:pPr>
      <w:bookmarkStart w:id="6" w:name="_Toc77086530"/>
      <w:bookmarkStart w:id="7" w:name="_Toc77287525"/>
      <w:r w:rsidRPr="001C15A9">
        <w:rPr>
          <w:lang w:val="en-US"/>
        </w:rPr>
        <w:t>Links t</w:t>
      </w:r>
      <w:r>
        <w:rPr>
          <w:lang w:val="en-US"/>
        </w:rPr>
        <w:t>o third-party websites</w:t>
      </w:r>
      <w:bookmarkEnd w:id="6"/>
      <w:bookmarkEnd w:id="7"/>
      <w:r>
        <w:rPr>
          <w:lang w:val="en-US"/>
        </w:rPr>
        <w:t xml:space="preserve"> </w:t>
      </w:r>
    </w:p>
    <w:p w14:paraId="2CDFE478" w14:textId="0F4CCB8B" w:rsidR="001664E2" w:rsidRPr="001C15A9" w:rsidRDefault="3547E735" w:rsidP="001664E2">
      <w:pPr>
        <w:rPr>
          <w:rFonts w:ascii="Segoe UI" w:hAnsi="Segoe UI" w:cs="Segoe UI"/>
          <w:sz w:val="18"/>
          <w:szCs w:val="18"/>
        </w:rPr>
      </w:pPr>
      <w:r w:rsidRPr="64DD1A26">
        <w:rPr>
          <w:lang w:val="en-US"/>
        </w:rPr>
        <w:t xml:space="preserve">Please note that the provided reading and viewing material and third-party hyperlinks are a suggestion only </w:t>
      </w:r>
      <w:r w:rsidR="4D5E15C3" w:rsidRPr="64DD1A26">
        <w:rPr>
          <w:lang w:val="en-US"/>
        </w:rPr>
        <w:t xml:space="preserve">and </w:t>
      </w:r>
      <w:r w:rsidRPr="64DD1A26">
        <w:rPr>
          <w:lang w:val="en-US"/>
        </w:rPr>
        <w:t xml:space="preserve">implies no endorsement, by the New South Wales Department of Education, of any author, </w:t>
      </w:r>
      <w:proofErr w:type="gramStart"/>
      <w:r w:rsidRPr="64DD1A26">
        <w:rPr>
          <w:lang w:val="en-US"/>
        </w:rPr>
        <w:t>publisher</w:t>
      </w:r>
      <w:proofErr w:type="gramEnd"/>
      <w:r w:rsidRPr="64DD1A26">
        <w:rPr>
          <w:lang w:val="en-US"/>
        </w:rPr>
        <w:t xml:space="preserve"> or book title. School principals and teachers are best placed to assess the suitability of resources that would complement the curriculum and reflect the needs and interests of their students.</w:t>
      </w:r>
      <w:r>
        <w:t> </w:t>
      </w:r>
    </w:p>
    <w:p w14:paraId="103967C4" w14:textId="33C84559" w:rsidR="001664E2" w:rsidRPr="001C15A9" w:rsidRDefault="45EB5A06" w:rsidP="001664E2">
      <w:pPr>
        <w:rPr>
          <w:rFonts w:ascii="Segoe UI" w:hAnsi="Segoe UI" w:cs="Segoe UI"/>
          <w:sz w:val="18"/>
          <w:szCs w:val="18"/>
          <w:lang w:eastAsia="en-AU"/>
        </w:rPr>
      </w:pPr>
      <w:r w:rsidRPr="00C1E085">
        <w:rPr>
          <w:lang w:val="en-US" w:eastAsia="en-AU"/>
        </w:rPr>
        <w:t>If you use the links provided on this website to access a third party's website, you acknowledge that the terms of use, including </w:t>
      </w:r>
      <w:proofErr w:type="spellStart"/>
      <w:r w:rsidR="00F550DD" w:rsidRPr="00C1E085">
        <w:rPr>
          <w:lang w:val="en-US" w:eastAsia="en-AU"/>
        </w:rPr>
        <w:t>licene</w:t>
      </w:r>
      <w:proofErr w:type="spellEnd"/>
      <w:r w:rsidRPr="00C1E085">
        <w:rPr>
          <w:lang w:val="en-US" w:eastAsia="en-AU"/>
        </w:rPr>
        <w:t> terms set out on the third party's website apply to the use which may be made of the materials on that third part</w:t>
      </w:r>
      <w:r w:rsidR="644E4A45" w:rsidRPr="00C1E085">
        <w:rPr>
          <w:lang w:val="en-US" w:eastAsia="en-AU"/>
        </w:rPr>
        <w:t>y</w:t>
      </w:r>
      <w:r w:rsidRPr="00C1E085">
        <w:rPr>
          <w:lang w:val="en-US" w:eastAsia="en-AU"/>
        </w:rPr>
        <w:t xml:space="preserve"> website or </w:t>
      </w:r>
      <w:proofErr w:type="gramStart"/>
      <w:r w:rsidRPr="00C1E085">
        <w:rPr>
          <w:lang w:val="en-US" w:eastAsia="en-AU"/>
        </w:rPr>
        <w:t>where</w:t>
      </w:r>
      <w:proofErr w:type="gramEnd"/>
      <w:r w:rsidRPr="00C1E085">
        <w:rPr>
          <w:lang w:val="en-US" w:eastAsia="en-AU"/>
        </w:rPr>
        <w:t> permitted by the Copyright Act 1968 (</w:t>
      </w:r>
      <w:proofErr w:type="spellStart"/>
      <w:r w:rsidRPr="00C1E085">
        <w:rPr>
          <w:lang w:val="en-US" w:eastAsia="en-AU"/>
        </w:rPr>
        <w:t>Cth</w:t>
      </w:r>
      <w:proofErr w:type="spellEnd"/>
      <w:r w:rsidRPr="00C1E085">
        <w:rPr>
          <w:lang w:val="en-US" w:eastAsia="en-AU"/>
        </w:rPr>
        <w:t>).</w:t>
      </w:r>
      <w:r w:rsidRPr="00C1E085">
        <w:rPr>
          <w:lang w:eastAsia="en-AU"/>
        </w:rPr>
        <w:t> </w:t>
      </w:r>
    </w:p>
    <w:p w14:paraId="054E7EF5" w14:textId="77777777" w:rsidR="001664E2" w:rsidRPr="001C15A9" w:rsidRDefault="001664E2" w:rsidP="001664E2">
      <w:pPr>
        <w:rPr>
          <w:rFonts w:ascii="Segoe UI" w:hAnsi="Segoe UI" w:cs="Segoe UI"/>
          <w:sz w:val="18"/>
          <w:szCs w:val="18"/>
          <w:lang w:eastAsia="en-AU"/>
        </w:rPr>
      </w:pPr>
      <w:r w:rsidRPr="001C15A9">
        <w:rPr>
          <w:lang w:val="en-US" w:eastAsia="en-AU"/>
        </w:rPr>
        <w:t>The department accepts no responsibility for content on third-party websites. </w:t>
      </w:r>
      <w:r w:rsidRPr="001C15A9">
        <w:rPr>
          <w:lang w:eastAsia="en-AU"/>
        </w:rPr>
        <w:t> </w:t>
      </w:r>
    </w:p>
    <w:p w14:paraId="2F692BB0" w14:textId="3403B294" w:rsidR="001664E2" w:rsidRPr="001C15A9" w:rsidRDefault="3547E735" w:rsidP="001664E2">
      <w:pPr>
        <w:rPr>
          <w:rFonts w:ascii="Segoe UI" w:hAnsi="Segoe UI" w:cs="Segoe UI"/>
          <w:sz w:val="18"/>
          <w:szCs w:val="18"/>
          <w:lang w:eastAsia="en-AU"/>
        </w:rPr>
      </w:pPr>
      <w:r w:rsidRPr="64DD1A26">
        <w:rPr>
          <w:lang w:val="en-US" w:eastAsia="en-AU"/>
        </w:rPr>
        <w:t xml:space="preserve">If this website contains links to your website and you have any objection to such link, please </w:t>
      </w:r>
      <w:hyperlink r:id="rId11">
        <w:r w:rsidRPr="64DD1A26">
          <w:rPr>
            <w:rStyle w:val="Hyperlink"/>
            <w:lang w:val="en-US" w:eastAsia="en-AU"/>
          </w:rPr>
          <w:t>contact english.curriculum@det.nsw.edu.au.</w:t>
        </w:r>
        <w:r w:rsidRPr="64DD1A26">
          <w:rPr>
            <w:rStyle w:val="Hyperlink"/>
            <w:lang w:eastAsia="en-AU"/>
          </w:rPr>
          <w:t> </w:t>
        </w:r>
      </w:hyperlink>
    </w:p>
    <w:p w14:paraId="0855EBDF" w14:textId="415C8070" w:rsidR="20678DB6" w:rsidRDefault="5B8DD2C7" w:rsidP="64DD1A26">
      <w:pPr>
        <w:rPr>
          <w:rFonts w:eastAsia="Calibri" w:cs="Arial"/>
          <w:lang w:eastAsia="en-AU"/>
        </w:rPr>
      </w:pPr>
      <w:r w:rsidRPr="2501A63F">
        <w:rPr>
          <w:rFonts w:eastAsia="Calibri" w:cs="Arial"/>
          <w:lang w:eastAsia="en-AU"/>
        </w:rPr>
        <w:t xml:space="preserve">If you have any questions regarding use of material available on this website, please contact </w:t>
      </w:r>
      <w:hyperlink r:id="rId12">
        <w:r w:rsidRPr="2501A63F">
          <w:rPr>
            <w:rStyle w:val="Hyperlink"/>
            <w:lang w:eastAsia="en-AU"/>
          </w:rPr>
          <w:t>english.curriculum@det.nsw.edu.au</w:t>
        </w:r>
        <w:r w:rsidR="307C3AE9" w:rsidRPr="2501A63F">
          <w:rPr>
            <w:rStyle w:val="Hyperlink"/>
            <w:lang w:eastAsia="en-AU"/>
          </w:rPr>
          <w:t>.</w:t>
        </w:r>
      </w:hyperlink>
    </w:p>
    <w:p w14:paraId="3960F372" w14:textId="77777777" w:rsidR="001664E2" w:rsidRDefault="001664E2" w:rsidP="001664E2">
      <w:pPr>
        <w:pStyle w:val="Heading2"/>
      </w:pPr>
      <w:bookmarkStart w:id="8" w:name="_Toc77086531"/>
      <w:bookmarkStart w:id="9" w:name="_Toc77287526"/>
      <w:r>
        <w:t>Use of NESA resources</w:t>
      </w:r>
      <w:bookmarkEnd w:id="8"/>
      <w:bookmarkEnd w:id="9"/>
      <w:r>
        <w:t xml:space="preserve"> </w:t>
      </w:r>
    </w:p>
    <w:p w14:paraId="57683919" w14:textId="77777777" w:rsidR="001664E2" w:rsidRPr="00892F32" w:rsidRDefault="001664E2" w:rsidP="001664E2">
      <w:pPr>
        <w:pStyle w:val="FeatureBox2"/>
      </w:pPr>
      <w:r w:rsidRPr="2CBD8E4A">
        <w:t xml:space="preserve">Users of this content are reminded of the following advice from NESA. </w:t>
      </w:r>
    </w:p>
    <w:p w14:paraId="041A4318" w14:textId="77777777" w:rsidR="00873F6D" w:rsidRDefault="001664E2" w:rsidP="00873F6D">
      <w:r>
        <w:t>‘</w:t>
      </w:r>
      <w:r w:rsidRPr="00D95BD9">
        <w:t>The</w:t>
      </w:r>
      <w:r w:rsidR="603E395D" w:rsidRPr="00D95BD9">
        <w:t xml:space="preserve"> </w:t>
      </w:r>
      <w:hyperlink r:id="rId13">
        <w:r w:rsidR="00873F6D" w:rsidRPr="4E17996E">
          <w:rPr>
            <w:rStyle w:val="Hyperlink"/>
          </w:rPr>
          <w:t>NESA website</w:t>
        </w:r>
      </w:hyperlink>
      <w:r w:rsidR="00873F6D" w:rsidRPr="4E17996E">
        <w:rPr>
          <w:rStyle w:val="EndnoteReference"/>
        </w:rPr>
        <w:endnoteReference w:id="1"/>
      </w:r>
      <w:r w:rsidR="00873F6D" w:rsidRPr="008A1E49">
        <w:t xml:space="preserve"> </w:t>
      </w:r>
      <w:r w:rsidR="00873F6D">
        <w:t xml:space="preserve">holds the </w:t>
      </w:r>
      <w:r w:rsidR="00873F6D" w:rsidRPr="4E17996E">
        <w:rPr>
          <w:rStyle w:val="Strong"/>
        </w:rPr>
        <w:t>only</w:t>
      </w:r>
      <w:r w:rsidR="00873F6D">
        <w:t xml:space="preserve"> official and up-to-date versions of these documents available on the internet. </w:t>
      </w:r>
      <w:r w:rsidR="00873F6D" w:rsidRPr="4E17996E">
        <w:rPr>
          <w:rStyle w:val="Strong"/>
        </w:rPr>
        <w:t>Any</w:t>
      </w:r>
      <w:r w:rsidR="00873F6D">
        <w:t xml:space="preserve"> other copies of these documents, or parts of these documents, that may be found elsewhere on the internet might not be current and are </w:t>
      </w:r>
      <w:r w:rsidR="00873F6D" w:rsidRPr="4E17996E">
        <w:rPr>
          <w:rStyle w:val="Strong"/>
        </w:rPr>
        <w:t>not</w:t>
      </w:r>
      <w:r w:rsidR="00873F6D">
        <w:t xml:space="preserve"> authorised. You </w:t>
      </w:r>
      <w:r w:rsidR="00873F6D" w:rsidRPr="4E17996E">
        <w:rPr>
          <w:rStyle w:val="Strong"/>
        </w:rPr>
        <w:t>cannot</w:t>
      </w:r>
      <w:r w:rsidR="00873F6D">
        <w:t xml:space="preserve"> rely on copies from any other source.</w:t>
      </w:r>
    </w:p>
    <w:p w14:paraId="04A7DAC2" w14:textId="53768006" w:rsidR="001664E2" w:rsidRPr="00D95BD9" w:rsidRDefault="001664E2" w:rsidP="00873F6D">
      <w:pPr>
        <w:rPr>
          <w:rFonts w:eastAsia="Calibri"/>
        </w:rPr>
      </w:pPr>
      <w:r w:rsidRPr="00D95BD9">
        <w:t xml:space="preserve">The documents on the NESA website contain material prepared by NESA for and on behalf of the Crown in right of the State of New South Wales. The material is protected by Crown copyright. </w:t>
      </w:r>
    </w:p>
    <w:p w14:paraId="367FFA93" w14:textId="77777777" w:rsidR="001664E2" w:rsidRPr="00D95BD9" w:rsidRDefault="001664E2" w:rsidP="001664E2">
      <w:pPr>
        <w:rPr>
          <w:rFonts w:eastAsia="Calibri"/>
        </w:rPr>
      </w:pPr>
      <w:r w:rsidRPr="00D95BD9">
        <w:lastRenderedPageBreak/>
        <w:t xml:space="preserve">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 </w:t>
      </w:r>
    </w:p>
    <w:p w14:paraId="66BCB8C9" w14:textId="160F7F1B" w:rsidR="001664E2" w:rsidRPr="00D95BD9" w:rsidRDefault="001664E2" w:rsidP="001664E2">
      <w:pPr>
        <w:rPr>
          <w:rFonts w:eastAsia="Calibri"/>
        </w:rPr>
      </w:pPr>
      <w:r>
        <w:t xml:space="preserve">When you access the </w:t>
      </w:r>
      <w:r w:rsidR="299F1EF2">
        <w:t>material,</w:t>
      </w:r>
      <w:r>
        <w:t xml:space="preserve"> you agree: </w:t>
      </w:r>
    </w:p>
    <w:p w14:paraId="7109D99F" w14:textId="77777777" w:rsidR="001664E2" w:rsidRPr="00D95BD9" w:rsidRDefault="001664E2" w:rsidP="001664E2">
      <w:pPr>
        <w:pStyle w:val="ListBullet"/>
        <w:rPr>
          <w:rFonts w:eastAsia="Calibri"/>
        </w:rPr>
      </w:pPr>
      <w:r w:rsidRPr="00D95BD9">
        <w:t xml:space="preserve">to use the material for information purposes only </w:t>
      </w:r>
    </w:p>
    <w:p w14:paraId="21EEAA77" w14:textId="77777777" w:rsidR="001664E2" w:rsidRPr="00D95BD9" w:rsidRDefault="001664E2" w:rsidP="001664E2">
      <w:pPr>
        <w:pStyle w:val="ListBullet"/>
        <w:rPr>
          <w:rFonts w:eastAsia="Calibri"/>
        </w:rPr>
      </w:pPr>
      <w:r w:rsidRPr="00D95BD9">
        <w:t xml:space="preserve">to reproduce a single copy for personal bona fide </w:t>
      </w:r>
      <w:proofErr w:type="gramStart"/>
      <w:r w:rsidRPr="00D95BD9">
        <w:t>study</w:t>
      </w:r>
      <w:proofErr w:type="gramEnd"/>
      <w:r w:rsidRPr="00D95BD9">
        <w:t xml:space="preserve"> use only and not to reproduce any major extract or the entire material without the prior permission of NESA </w:t>
      </w:r>
    </w:p>
    <w:p w14:paraId="5C0E5AE4" w14:textId="77777777" w:rsidR="001664E2" w:rsidRPr="00D95BD9" w:rsidRDefault="001664E2" w:rsidP="001664E2">
      <w:pPr>
        <w:pStyle w:val="ListBullet"/>
        <w:rPr>
          <w:rFonts w:eastAsia="Calibri"/>
        </w:rPr>
      </w:pPr>
      <w:r w:rsidRPr="00D95BD9">
        <w:t xml:space="preserve">to acknowledge that the material is provided by NESA </w:t>
      </w:r>
    </w:p>
    <w:p w14:paraId="2DC1B77E" w14:textId="77777777" w:rsidR="001664E2" w:rsidRPr="00D95BD9" w:rsidRDefault="001664E2" w:rsidP="001664E2">
      <w:pPr>
        <w:pStyle w:val="ListBullet"/>
        <w:rPr>
          <w:rFonts w:eastAsia="Calibri"/>
        </w:rPr>
      </w:pPr>
      <w:r w:rsidRPr="00D95BD9">
        <w:t xml:space="preserve">to include this copyright notice in any copy made </w:t>
      </w:r>
    </w:p>
    <w:p w14:paraId="7BA92E5E" w14:textId="77777777" w:rsidR="001664E2" w:rsidRPr="00D95BD9" w:rsidRDefault="001664E2" w:rsidP="001664E2">
      <w:pPr>
        <w:pStyle w:val="ListBullet"/>
        <w:rPr>
          <w:rFonts w:eastAsia="Calibri"/>
        </w:rPr>
      </w:pPr>
      <w:r w:rsidRPr="00D95BD9">
        <w:t xml:space="preserve">not to modify the material or any part of the material without the express prior written permission of NESA. </w:t>
      </w:r>
    </w:p>
    <w:p w14:paraId="2464C4EF" w14:textId="77777777" w:rsidR="001664E2" w:rsidRPr="00D95BD9" w:rsidRDefault="001664E2" w:rsidP="001664E2">
      <w:pPr>
        <w:rPr>
          <w:rFonts w:eastAsia="Calibri"/>
        </w:rPr>
      </w:pPr>
      <w:r w:rsidRPr="00D95BD9">
        <w:t xml:space="preserve">The material may contain third-party copyright materials such as photos, diagrams, quotations, </w:t>
      </w:r>
      <w:proofErr w:type="gramStart"/>
      <w:r w:rsidRPr="00D95BD9">
        <w:t>cartoons</w:t>
      </w:r>
      <w:proofErr w:type="gramEnd"/>
      <w:r w:rsidRPr="00D95BD9">
        <w:t xml:space="preserve">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 </w:t>
      </w:r>
    </w:p>
    <w:p w14:paraId="48E3D72C" w14:textId="77777777" w:rsidR="001664E2" w:rsidRPr="00D95BD9" w:rsidRDefault="001664E2" w:rsidP="001664E2">
      <w:pPr>
        <w:rPr>
          <w:rFonts w:eastAsia="Calibri"/>
        </w:rPr>
      </w:pPr>
      <w:r w:rsidRPr="00D95BD9">
        <w:t xml:space="preserve">NESA has made all reasonable attempts to locate owners of third-party copyright material and invites anyone from whom permission has not been sought to contact the Copyright Officer. </w:t>
      </w:r>
    </w:p>
    <w:p w14:paraId="046CB6D5" w14:textId="0FFCE68B" w:rsidR="00101866" w:rsidRPr="001664E2" w:rsidRDefault="37BBF650" w:rsidP="2D963515">
      <w:pPr>
        <w:rPr>
          <w:rFonts w:eastAsia="Arial" w:cs="Arial"/>
        </w:rPr>
      </w:pPr>
      <w:r>
        <w:t>Phone: (02) 9367 8289</w:t>
      </w:r>
      <w:r w:rsidR="1FF00181">
        <w:t xml:space="preserve">, </w:t>
      </w:r>
      <w:r>
        <w:t>Fax:</w:t>
      </w:r>
      <w:r w:rsidRPr="2D963515">
        <w:rPr>
          <w:rFonts w:eastAsia="Arial" w:cs="Arial"/>
        </w:rPr>
        <w:t xml:space="preserve"> (02) 9279 1482</w:t>
      </w:r>
      <w:r w:rsidR="0AFDFD06" w:rsidRPr="2D963515">
        <w:rPr>
          <w:rFonts w:eastAsia="Arial" w:cs="Arial"/>
        </w:rPr>
        <w:t xml:space="preserve">, </w:t>
      </w:r>
      <w:r w:rsidRPr="2D963515">
        <w:rPr>
          <w:rFonts w:eastAsia="Arial" w:cs="Arial"/>
        </w:rPr>
        <w:t xml:space="preserve">Email: </w:t>
      </w:r>
      <w:hyperlink r:id="rId14">
        <w:r w:rsidRPr="2D963515">
          <w:rPr>
            <w:rStyle w:val="Hyperlink"/>
            <w:rFonts w:eastAsia="Arial" w:cs="Arial"/>
          </w:rPr>
          <w:t>copyright@nesa.nsw.edu.au</w:t>
        </w:r>
      </w:hyperlink>
      <w:r w:rsidR="6E8711C1" w:rsidRPr="2D963515">
        <w:rPr>
          <w:rFonts w:eastAsia="Arial" w:cs="Arial"/>
        </w:rPr>
        <w:t xml:space="preserve">, </w:t>
      </w:r>
      <w:r w:rsidRPr="2D963515">
        <w:rPr>
          <w:rFonts w:eastAsia="Arial" w:cs="Arial"/>
        </w:rPr>
        <w:t>© 2017 NSW Education Standards Authority (NESA) for and on behalf of the Crown in right of the State of New South Wales.’</w:t>
      </w:r>
    </w:p>
    <w:p w14:paraId="59AEB669" w14:textId="5C3CCBF5" w:rsidR="00A51572" w:rsidRDefault="00A51572" w:rsidP="64DD1A26">
      <w:pPr>
        <w:rPr>
          <w:rFonts w:eastAsia="SimSun" w:cs="Arial"/>
          <w:color w:val="1C438B"/>
          <w:sz w:val="48"/>
          <w:szCs w:val="48"/>
          <w:lang w:eastAsia="zh-CN"/>
        </w:rPr>
      </w:pPr>
      <w:r>
        <w:br w:type="page"/>
      </w:r>
      <w:bookmarkStart w:id="10" w:name="_Toc77287527"/>
      <w:r w:rsidR="4CE6898E" w:rsidRPr="2501A63F">
        <w:rPr>
          <w:rStyle w:val="Heading1Char"/>
        </w:rPr>
        <w:lastRenderedPageBreak/>
        <w:t xml:space="preserve">2021 English </w:t>
      </w:r>
      <w:r w:rsidR="1E10B3BF" w:rsidRPr="2501A63F">
        <w:rPr>
          <w:rStyle w:val="Heading1Char"/>
        </w:rPr>
        <w:t>c</w:t>
      </w:r>
      <w:r w:rsidR="4CE6898E" w:rsidRPr="2501A63F">
        <w:rPr>
          <w:rStyle w:val="Heading1Char"/>
        </w:rPr>
        <w:t xml:space="preserve">urriculum </w:t>
      </w:r>
      <w:r w:rsidR="0C4A3503" w:rsidRPr="2501A63F">
        <w:rPr>
          <w:rStyle w:val="Heading1Char"/>
        </w:rPr>
        <w:t>t</w:t>
      </w:r>
      <w:r w:rsidR="4CE6898E" w:rsidRPr="2501A63F">
        <w:rPr>
          <w:rStyle w:val="Heading1Char"/>
        </w:rPr>
        <w:t xml:space="preserve">eam </w:t>
      </w:r>
      <w:r w:rsidR="6822EB2A" w:rsidRPr="2501A63F">
        <w:rPr>
          <w:rStyle w:val="Heading1Char"/>
        </w:rPr>
        <w:t>p</w:t>
      </w:r>
      <w:r w:rsidR="4CE6898E" w:rsidRPr="2501A63F">
        <w:rPr>
          <w:rStyle w:val="Heading1Char"/>
        </w:rPr>
        <w:t>aper 1 practice paper</w:t>
      </w:r>
      <w:bookmarkEnd w:id="10"/>
    </w:p>
    <w:p w14:paraId="1E98BA5B" w14:textId="0E53FEB1" w:rsidR="00A51572" w:rsidRDefault="00A51572" w:rsidP="00A51572">
      <w:pPr>
        <w:rPr>
          <w:rFonts w:eastAsia="Calibri" w:cs="Arial"/>
        </w:rPr>
      </w:pPr>
      <w:r w:rsidRPr="25E207F2">
        <w:rPr>
          <w:rFonts w:eastAsia="Calibri" w:cs="Arial"/>
        </w:rPr>
        <w:t xml:space="preserve">Attempt this exam under timed conditions. </w:t>
      </w:r>
      <w:r w:rsidR="0008247B">
        <w:rPr>
          <w:rFonts w:eastAsia="Calibri" w:cs="Arial"/>
        </w:rPr>
        <w:t>C</w:t>
      </w:r>
      <w:r w:rsidRPr="25E207F2">
        <w:rPr>
          <w:rFonts w:eastAsia="Calibri" w:cs="Arial"/>
        </w:rPr>
        <w:t>omplete the exam in 1</w:t>
      </w:r>
      <w:r w:rsidR="00562CAF">
        <w:rPr>
          <w:rFonts w:eastAsia="Calibri" w:cs="Arial"/>
        </w:rPr>
        <w:t xml:space="preserve"> </w:t>
      </w:r>
      <w:r w:rsidRPr="25E207F2">
        <w:rPr>
          <w:rFonts w:eastAsia="Calibri" w:cs="Arial"/>
        </w:rPr>
        <w:t>hour and 40 minutes</w:t>
      </w:r>
      <w:r w:rsidRPr="6B574EF9">
        <w:rPr>
          <w:rFonts w:eastAsia="Calibri" w:cs="Arial"/>
        </w:rPr>
        <w:t>: 10 minutes reading time and 1 hour and 30 minutes working time</w:t>
      </w:r>
      <w:r>
        <w:rPr>
          <w:rFonts w:eastAsia="Calibri" w:cs="Arial"/>
        </w:rPr>
        <w:t>.</w:t>
      </w:r>
    </w:p>
    <w:p w14:paraId="6431F139" w14:textId="74285532" w:rsidR="00A51572" w:rsidRDefault="062096B3" w:rsidP="00A51572">
      <w:pPr>
        <w:rPr>
          <w:rFonts w:eastAsia="Calibri" w:cs="Arial"/>
        </w:rPr>
      </w:pPr>
      <w:r w:rsidRPr="64DD1A26">
        <w:rPr>
          <w:rFonts w:eastAsia="Calibri" w:cs="Arial"/>
        </w:rPr>
        <w:t>The format of this practice examination is modelled off the material in the 202</w:t>
      </w:r>
      <w:r w:rsidR="5691202C" w:rsidRPr="64DD1A26">
        <w:rPr>
          <w:rFonts w:eastAsia="Calibri" w:cs="Arial"/>
        </w:rPr>
        <w:t>0</w:t>
      </w:r>
      <w:r w:rsidRPr="64DD1A26">
        <w:rPr>
          <w:rFonts w:eastAsia="Calibri" w:cs="Arial"/>
        </w:rPr>
        <w:t xml:space="preserve"> HSC examination. </w:t>
      </w:r>
    </w:p>
    <w:p w14:paraId="7CD040C1" w14:textId="2B249ADD" w:rsidR="008E1802" w:rsidRPr="00596371" w:rsidRDefault="062096B3" w:rsidP="2D963515">
      <w:pPr>
        <w:rPr>
          <w:rStyle w:val="Heading2Char"/>
        </w:rPr>
      </w:pPr>
      <w:r w:rsidRPr="2D963515">
        <w:rPr>
          <w:rFonts w:eastAsia="Calibri" w:cs="Arial"/>
        </w:rPr>
        <w:t>Per NESA advice, this does not suggest that the 2021 HSC examination will be formatted in this way.</w:t>
      </w:r>
      <w:r w:rsidR="3CB0EB03" w:rsidRPr="2D963515">
        <w:rPr>
          <w:rFonts w:eastAsia="Calibri" w:cs="Arial"/>
        </w:rPr>
        <w:t xml:space="preserve"> </w:t>
      </w:r>
      <w:r w:rsidR="3CB0EB03" w:rsidRPr="2D963515">
        <w:rPr>
          <w:rFonts w:eastAsia="Arial" w:cs="Arial"/>
          <w:color w:val="000000" w:themeColor="text1"/>
        </w:rPr>
        <w:t>In particular, NESA has outlined that Paper 1 Section I will contain ‘</w:t>
      </w:r>
      <w:r w:rsidR="3CB0EB03" w:rsidRPr="2D963515">
        <w:rPr>
          <w:rStyle w:val="Strong"/>
          <w:rFonts w:eastAsia="Arial" w:cs="Arial"/>
          <w:color w:val="000000" w:themeColor="text1"/>
        </w:rPr>
        <w:t xml:space="preserve">five to six short-answer </w:t>
      </w:r>
      <w:proofErr w:type="gramStart"/>
      <w:r w:rsidR="3CB0EB03" w:rsidRPr="2D963515">
        <w:rPr>
          <w:rStyle w:val="Strong"/>
          <w:rFonts w:eastAsia="Arial" w:cs="Arial"/>
          <w:color w:val="000000" w:themeColor="text1"/>
        </w:rPr>
        <w:t>questions</w:t>
      </w:r>
      <w:r w:rsidR="3CB0EB03" w:rsidRPr="2D963515">
        <w:rPr>
          <w:rFonts w:eastAsia="Arial" w:cs="Arial"/>
          <w:color w:val="000000" w:themeColor="text1"/>
        </w:rPr>
        <w:t>’</w:t>
      </w:r>
      <w:proofErr w:type="gramEnd"/>
      <w:r w:rsidR="3CB0EB03" w:rsidRPr="2D963515">
        <w:rPr>
          <w:rFonts w:eastAsia="Arial" w:cs="Arial"/>
          <w:color w:val="000000" w:themeColor="text1"/>
        </w:rPr>
        <w:t>. The sample questions below are designed to support you to explore unseen texts in reasonable depth.</w:t>
      </w:r>
      <w:r w:rsidRPr="2D963515">
        <w:rPr>
          <w:rStyle w:val="Heading5Char"/>
          <w:b w:val="0"/>
          <w:color w:val="1C438B"/>
          <w:sz w:val="48"/>
          <w:szCs w:val="48"/>
        </w:rPr>
        <w:br w:type="page"/>
      </w:r>
      <w:r w:rsidR="1A25519B" w:rsidRPr="2D963515">
        <w:rPr>
          <w:rStyle w:val="Heading2Char"/>
        </w:rPr>
        <w:lastRenderedPageBreak/>
        <w:t>English Standard</w:t>
      </w:r>
      <w:r w:rsidR="680ABB02" w:rsidRPr="2D963515">
        <w:rPr>
          <w:rStyle w:val="Heading2Char"/>
        </w:rPr>
        <w:t>,</w:t>
      </w:r>
      <w:r w:rsidR="1A25519B" w:rsidRPr="2D963515">
        <w:rPr>
          <w:rStyle w:val="Heading2Char"/>
        </w:rPr>
        <w:t xml:space="preserve"> </w:t>
      </w:r>
      <w:r w:rsidR="4ED6F4C9" w:rsidRPr="2D963515">
        <w:rPr>
          <w:rStyle w:val="Heading2Char"/>
        </w:rPr>
        <w:t>p</w:t>
      </w:r>
      <w:r w:rsidR="2B9F09AA" w:rsidRPr="2D963515">
        <w:rPr>
          <w:rStyle w:val="Heading2Char"/>
        </w:rPr>
        <w:t>aper 1</w:t>
      </w:r>
      <w:r w:rsidR="622856C0" w:rsidRPr="2D963515">
        <w:rPr>
          <w:rStyle w:val="Heading2Char"/>
        </w:rPr>
        <w:t>,</w:t>
      </w:r>
      <w:r w:rsidR="50CC4F5B" w:rsidRPr="2D963515">
        <w:rPr>
          <w:rStyle w:val="Heading2Char"/>
        </w:rPr>
        <w:t xml:space="preserve"> </w:t>
      </w:r>
      <w:r w:rsidR="030EEB9E" w:rsidRPr="2D963515">
        <w:rPr>
          <w:rStyle w:val="Heading2Char"/>
        </w:rPr>
        <w:t>q</w:t>
      </w:r>
      <w:r w:rsidR="50CC4F5B" w:rsidRPr="2D963515">
        <w:rPr>
          <w:rStyle w:val="Heading2Char"/>
        </w:rPr>
        <w:t>uestion and writing booklet</w:t>
      </w:r>
    </w:p>
    <w:p w14:paraId="5C5125DF" w14:textId="0676152F" w:rsidR="008E1802" w:rsidRDefault="1A25519B" w:rsidP="008E1802">
      <w:pPr>
        <w:pStyle w:val="Heading3"/>
      </w:pPr>
      <w:bookmarkStart w:id="11" w:name="_Toc77287528"/>
      <w:r>
        <w:t>Texts and human experiences</w:t>
      </w:r>
      <w:bookmarkEnd w:id="11"/>
      <w:r>
        <w:t xml:space="preserve"> </w:t>
      </w:r>
    </w:p>
    <w:p w14:paraId="3026BC4C" w14:textId="17795222" w:rsidR="00647486" w:rsidRPr="005A2B48" w:rsidRDefault="00D6513C" w:rsidP="005A2B48">
      <w:pPr>
        <w:pStyle w:val="Heading4"/>
        <w:rPr>
          <w:rStyle w:val="Heading5Char"/>
          <w:rFonts w:cs="Times New Roman"/>
          <w:b w:val="0"/>
          <w:sz w:val="36"/>
          <w:lang w:eastAsia="en-US"/>
        </w:rPr>
      </w:pPr>
      <w:r>
        <w:rPr>
          <w:rStyle w:val="Heading5Char"/>
          <w:rFonts w:cs="Times New Roman"/>
          <w:b w:val="0"/>
          <w:sz w:val="36"/>
          <w:lang w:eastAsia="en-US"/>
        </w:rPr>
        <w:t>General i</w:t>
      </w:r>
      <w:r w:rsidR="00647486" w:rsidRPr="005A2B48">
        <w:rPr>
          <w:rStyle w:val="Heading5Char"/>
          <w:rFonts w:cs="Times New Roman"/>
          <w:b w:val="0"/>
          <w:sz w:val="36"/>
          <w:lang w:eastAsia="en-US"/>
        </w:rPr>
        <w:t>nstructions</w:t>
      </w:r>
    </w:p>
    <w:p w14:paraId="591272BE" w14:textId="77777777" w:rsidR="00647486" w:rsidRPr="00647486" w:rsidRDefault="00647486" w:rsidP="00647486">
      <w:pPr>
        <w:pStyle w:val="ListBullet"/>
        <w:rPr>
          <w:rStyle w:val="Heading5Char"/>
          <w:rFonts w:eastAsia="Calibri"/>
          <w:b w:val="0"/>
          <w:sz w:val="24"/>
        </w:rPr>
      </w:pPr>
      <w:r w:rsidRPr="00647486">
        <w:rPr>
          <w:rStyle w:val="Heading5Char"/>
          <w:rFonts w:eastAsia="Calibri"/>
          <w:b w:val="0"/>
          <w:sz w:val="24"/>
        </w:rPr>
        <w:t>Reading time – 10 minutes</w:t>
      </w:r>
    </w:p>
    <w:p w14:paraId="33C8D9A3" w14:textId="77777777" w:rsidR="00647486" w:rsidRPr="00647486" w:rsidRDefault="00647486" w:rsidP="00647486">
      <w:pPr>
        <w:pStyle w:val="ListBullet"/>
        <w:rPr>
          <w:rStyle w:val="Heading5Char"/>
          <w:rFonts w:eastAsia="Calibri"/>
          <w:b w:val="0"/>
          <w:sz w:val="24"/>
        </w:rPr>
      </w:pPr>
      <w:r w:rsidRPr="00647486">
        <w:rPr>
          <w:rStyle w:val="Heading5Char"/>
          <w:rFonts w:eastAsia="Calibri"/>
          <w:b w:val="0"/>
          <w:sz w:val="24"/>
        </w:rPr>
        <w:t>Working time – 1 hour and 30 minutes</w:t>
      </w:r>
    </w:p>
    <w:p w14:paraId="3B520A4C" w14:textId="77777777" w:rsidR="00647486" w:rsidRPr="00647486" w:rsidRDefault="00647486" w:rsidP="00647486">
      <w:pPr>
        <w:pStyle w:val="ListBullet"/>
        <w:rPr>
          <w:rStyle w:val="Heading5Char"/>
          <w:rFonts w:eastAsia="Calibri"/>
          <w:b w:val="0"/>
          <w:sz w:val="24"/>
        </w:rPr>
      </w:pPr>
      <w:r w:rsidRPr="00647486">
        <w:rPr>
          <w:rStyle w:val="Heading5Char"/>
          <w:rFonts w:eastAsia="Calibri"/>
          <w:b w:val="0"/>
          <w:sz w:val="24"/>
        </w:rPr>
        <w:t>Write using a black pen</w:t>
      </w:r>
    </w:p>
    <w:p w14:paraId="5561D568" w14:textId="77777777" w:rsidR="00647486" w:rsidRPr="00647486" w:rsidRDefault="00647486" w:rsidP="00647486">
      <w:pPr>
        <w:pStyle w:val="ListBullet"/>
        <w:rPr>
          <w:rStyle w:val="Heading5Char"/>
          <w:rFonts w:eastAsia="Calibri"/>
          <w:b w:val="0"/>
          <w:sz w:val="24"/>
        </w:rPr>
      </w:pPr>
      <w:r w:rsidRPr="00647486">
        <w:rPr>
          <w:rStyle w:val="Heading5Char"/>
          <w:rFonts w:eastAsia="Calibri"/>
          <w:b w:val="0"/>
          <w:sz w:val="24"/>
        </w:rPr>
        <w:t>A stimulus booklet is included with this booklet</w:t>
      </w:r>
    </w:p>
    <w:p w14:paraId="2544E1C8" w14:textId="063C8E48" w:rsidR="00647486" w:rsidRPr="00647486" w:rsidRDefault="008450CB" w:rsidP="00647486">
      <w:pPr>
        <w:pStyle w:val="Heading4"/>
        <w:rPr>
          <w:rStyle w:val="Heading5Char"/>
          <w:rFonts w:cs="Times New Roman"/>
          <w:b w:val="0"/>
          <w:sz w:val="36"/>
          <w:lang w:eastAsia="en-US"/>
        </w:rPr>
      </w:pPr>
      <w:r>
        <w:rPr>
          <w:rStyle w:val="Heading5Char"/>
          <w:rFonts w:cs="Times New Roman"/>
          <w:b w:val="0"/>
          <w:sz w:val="36"/>
          <w:lang w:eastAsia="en-US"/>
        </w:rPr>
        <w:t>Total m</w:t>
      </w:r>
      <w:r w:rsidR="00647486" w:rsidRPr="00647486">
        <w:rPr>
          <w:rStyle w:val="Heading5Char"/>
          <w:rFonts w:cs="Times New Roman"/>
          <w:b w:val="0"/>
          <w:sz w:val="36"/>
          <w:lang w:eastAsia="en-US"/>
        </w:rPr>
        <w:t xml:space="preserve">arks – 40 </w:t>
      </w:r>
    </w:p>
    <w:p w14:paraId="5E9677D1" w14:textId="17CD5C99" w:rsidR="00647486" w:rsidRPr="00647486" w:rsidRDefault="00647486" w:rsidP="00647486">
      <w:pPr>
        <w:pStyle w:val="Heading5"/>
        <w:rPr>
          <w:rStyle w:val="Heading5Char"/>
          <w:b/>
        </w:rPr>
      </w:pPr>
      <w:r w:rsidRPr="00647486">
        <w:rPr>
          <w:rStyle w:val="Heading5Char"/>
          <w:b/>
        </w:rPr>
        <w:t xml:space="preserve">Section </w:t>
      </w:r>
      <w:r w:rsidR="00035B1C">
        <w:rPr>
          <w:rStyle w:val="Heading5Char"/>
          <w:b/>
        </w:rPr>
        <w:t>I</w:t>
      </w:r>
      <w:r w:rsidRPr="00647486">
        <w:rPr>
          <w:rStyle w:val="Heading5Char"/>
          <w:b/>
        </w:rPr>
        <w:t xml:space="preserve"> – 20 marks </w:t>
      </w:r>
    </w:p>
    <w:p w14:paraId="4D7F75AD" w14:textId="77777777" w:rsidR="00647486" w:rsidRPr="00647486" w:rsidRDefault="00647486" w:rsidP="00647486">
      <w:pPr>
        <w:pStyle w:val="ListBullet"/>
        <w:rPr>
          <w:rStyle w:val="Heading5Char"/>
          <w:rFonts w:eastAsia="Calibri"/>
          <w:b w:val="0"/>
          <w:sz w:val="24"/>
        </w:rPr>
      </w:pPr>
      <w:r w:rsidRPr="00647486">
        <w:rPr>
          <w:rStyle w:val="Heading5Char"/>
          <w:rFonts w:eastAsia="Calibri"/>
          <w:b w:val="0"/>
          <w:sz w:val="24"/>
        </w:rPr>
        <w:t xml:space="preserve">Attempt questions 1 – 4 </w:t>
      </w:r>
    </w:p>
    <w:p w14:paraId="2DD24524" w14:textId="77777777" w:rsidR="00647486" w:rsidRPr="00647486" w:rsidRDefault="00647486" w:rsidP="00647486">
      <w:pPr>
        <w:pStyle w:val="ListBullet"/>
        <w:rPr>
          <w:rStyle w:val="Heading5Char"/>
          <w:rFonts w:eastAsia="Calibri"/>
          <w:b w:val="0"/>
          <w:sz w:val="24"/>
        </w:rPr>
      </w:pPr>
      <w:r w:rsidRPr="00647486">
        <w:rPr>
          <w:rStyle w:val="Heading5Char"/>
          <w:rFonts w:eastAsia="Calibri"/>
          <w:b w:val="0"/>
          <w:sz w:val="24"/>
        </w:rPr>
        <w:t>Allow about 45 minutes to answer these questions</w:t>
      </w:r>
    </w:p>
    <w:p w14:paraId="76B34101" w14:textId="67784327" w:rsidR="00647486" w:rsidRPr="00647486" w:rsidRDefault="00035B1C" w:rsidP="00647486">
      <w:pPr>
        <w:pStyle w:val="Heading5"/>
        <w:rPr>
          <w:rStyle w:val="Heading5Char"/>
          <w:b/>
        </w:rPr>
      </w:pPr>
      <w:r>
        <w:rPr>
          <w:rStyle w:val="Heading5Char"/>
          <w:b/>
        </w:rPr>
        <w:t>Section II</w:t>
      </w:r>
      <w:r w:rsidR="00647486" w:rsidRPr="00647486">
        <w:rPr>
          <w:rStyle w:val="Heading5Char"/>
          <w:b/>
        </w:rPr>
        <w:t xml:space="preserve"> – 20 marks</w:t>
      </w:r>
    </w:p>
    <w:p w14:paraId="55D1B5C7" w14:textId="62D4EC4B" w:rsidR="00647486" w:rsidRPr="00647486" w:rsidRDefault="0B78DD78" w:rsidP="2501A63F">
      <w:pPr>
        <w:pStyle w:val="ListBullet"/>
        <w:rPr>
          <w:rStyle w:val="Heading5Char"/>
          <w:rFonts w:eastAsia="Calibri"/>
          <w:b w:val="0"/>
          <w:sz w:val="24"/>
        </w:rPr>
      </w:pPr>
      <w:r w:rsidRPr="2501A63F">
        <w:rPr>
          <w:rStyle w:val="Heading5Char"/>
          <w:rFonts w:eastAsia="Calibri"/>
          <w:b w:val="0"/>
          <w:sz w:val="24"/>
        </w:rPr>
        <w:t xml:space="preserve">Attempt </w:t>
      </w:r>
      <w:r w:rsidR="31B8AB2C" w:rsidRPr="2501A63F">
        <w:rPr>
          <w:rStyle w:val="Strong"/>
        </w:rPr>
        <w:t>one</w:t>
      </w:r>
      <w:r w:rsidRPr="2501A63F">
        <w:rPr>
          <w:rStyle w:val="Heading5Char"/>
          <w:rFonts w:eastAsia="Calibri"/>
          <w:b w:val="0"/>
          <w:sz w:val="24"/>
        </w:rPr>
        <w:t xml:space="preserve"> question from questions 5 - 10</w:t>
      </w:r>
    </w:p>
    <w:p w14:paraId="69377B37" w14:textId="77777777" w:rsidR="00647486" w:rsidRPr="00647486" w:rsidRDefault="00647486" w:rsidP="00647486">
      <w:pPr>
        <w:pStyle w:val="ListBullet"/>
        <w:rPr>
          <w:rStyle w:val="Heading5Char"/>
          <w:rFonts w:eastAsia="Calibri"/>
          <w:b w:val="0"/>
          <w:sz w:val="24"/>
        </w:rPr>
      </w:pPr>
      <w:r w:rsidRPr="00647486">
        <w:rPr>
          <w:rStyle w:val="Heading5Char"/>
          <w:rFonts w:eastAsia="Calibri"/>
          <w:b w:val="0"/>
          <w:sz w:val="24"/>
        </w:rPr>
        <w:t>Allow about 45 minutes to answer this question</w:t>
      </w:r>
    </w:p>
    <w:p w14:paraId="107EEAB7" w14:textId="77777777" w:rsidR="00647486" w:rsidRDefault="00647486" w:rsidP="00647486">
      <w:pPr>
        <w:rPr>
          <w:rStyle w:val="Heading5Char"/>
          <w:b w:val="0"/>
          <w:color w:val="1C438B"/>
          <w:sz w:val="48"/>
        </w:rPr>
      </w:pPr>
    </w:p>
    <w:p w14:paraId="58AB2180" w14:textId="43EEA729" w:rsidR="00596371" w:rsidRDefault="00596371" w:rsidP="4F4F62EE">
      <w:pPr>
        <w:pStyle w:val="Heading3"/>
        <w:rPr>
          <w:rStyle w:val="Heading5Char"/>
          <w:rFonts w:asciiTheme="minorHAnsi" w:eastAsiaTheme="minorEastAsia" w:hAnsiTheme="minorHAnsi" w:cstheme="minorBidi"/>
          <w:b/>
          <w:bCs/>
          <w:color w:val="1C438B"/>
          <w:sz w:val="40"/>
        </w:rPr>
      </w:pPr>
      <w:r w:rsidRPr="4F4F62EE">
        <w:rPr>
          <w:rStyle w:val="Heading5Char"/>
          <w:color w:val="1C438B"/>
          <w:sz w:val="48"/>
          <w:szCs w:val="48"/>
        </w:rPr>
        <w:br w:type="page"/>
      </w:r>
      <w:bookmarkStart w:id="12" w:name="_Toc77287529"/>
      <w:r>
        <w:lastRenderedPageBreak/>
        <w:t>Section I</w:t>
      </w:r>
      <w:bookmarkEnd w:id="12"/>
      <w:r>
        <w:t xml:space="preserve"> </w:t>
      </w:r>
    </w:p>
    <w:p w14:paraId="16DB3ED4" w14:textId="16C32D3C" w:rsidR="00647486" w:rsidRDefault="00647486" w:rsidP="00647486">
      <w:r>
        <w:t xml:space="preserve">20 marks </w:t>
      </w:r>
    </w:p>
    <w:p w14:paraId="740617E4" w14:textId="77777777" w:rsidR="00647486" w:rsidRDefault="00647486" w:rsidP="00647486">
      <w:r>
        <w:t>Attempt Questions 1 – 4</w:t>
      </w:r>
    </w:p>
    <w:p w14:paraId="28CF6D9B" w14:textId="77777777" w:rsidR="00647486" w:rsidRDefault="00647486" w:rsidP="00647486">
      <w:r>
        <w:t xml:space="preserve">Allow about 45 minutes for this section </w:t>
      </w:r>
    </w:p>
    <w:p w14:paraId="38AC9CD0" w14:textId="77777777" w:rsidR="00647486" w:rsidRDefault="00647486" w:rsidP="00647486">
      <w:r>
        <w:t xml:space="preserve">Read the texts in the Stimulus Booklet carefully and then answer the questions in the </w:t>
      </w:r>
      <w:proofErr w:type="gramStart"/>
      <w:r>
        <w:t>question and answer</w:t>
      </w:r>
      <w:proofErr w:type="gramEnd"/>
      <w:r>
        <w:t xml:space="preserve"> booklet. These spaces provide guidance for the expected length of response. </w:t>
      </w:r>
    </w:p>
    <w:p w14:paraId="5108B8AB" w14:textId="77777777" w:rsidR="00647486" w:rsidRDefault="00647486" w:rsidP="00647486">
      <w:r>
        <w:t>Your answers will be assessed on how well you:</w:t>
      </w:r>
    </w:p>
    <w:p w14:paraId="56A1618B" w14:textId="77777777" w:rsidR="00647486" w:rsidRDefault="00647486" w:rsidP="00647486">
      <w:pPr>
        <w:pStyle w:val="ListBullet"/>
      </w:pPr>
      <w:r>
        <w:t>demonstrate understanding of human experiences in texts</w:t>
      </w:r>
    </w:p>
    <w:p w14:paraId="08280125" w14:textId="77777777" w:rsidR="00647486" w:rsidRDefault="0B78DD78" w:rsidP="00647486">
      <w:pPr>
        <w:pStyle w:val="ListBullet"/>
      </w:pPr>
      <w:r>
        <w:t xml:space="preserve">analyse, </w:t>
      </w:r>
      <w:proofErr w:type="gramStart"/>
      <w:r>
        <w:t>explain</w:t>
      </w:r>
      <w:proofErr w:type="gramEnd"/>
      <w:r>
        <w:t xml:space="preserve"> and assess the ways human experiences are represented in texts</w:t>
      </w:r>
    </w:p>
    <w:p w14:paraId="22626F37" w14:textId="1B0372D9" w:rsidR="2501A63F" w:rsidRDefault="2501A63F" w:rsidP="2501A63F">
      <w:pPr>
        <w:rPr>
          <w:rFonts w:eastAsia="Calibri" w:cs="Arial"/>
        </w:rPr>
      </w:pPr>
      <w:r>
        <w:br w:type="page"/>
      </w:r>
      <w:r w:rsidR="335B573A" w:rsidRPr="2501A63F">
        <w:rPr>
          <w:rStyle w:val="Strong"/>
        </w:rPr>
        <w:lastRenderedPageBreak/>
        <w:t>Question 1 (4 marks)</w:t>
      </w:r>
    </w:p>
    <w:p w14:paraId="072FF14B" w14:textId="77777777" w:rsidR="00647486" w:rsidRPr="00CB2E03" w:rsidRDefault="0B78DD78" w:rsidP="00647486">
      <w:pPr>
        <w:rPr>
          <w:rStyle w:val="Strong"/>
        </w:rPr>
      </w:pPr>
      <w:r w:rsidRPr="2501A63F">
        <w:rPr>
          <w:rStyle w:val="Strong"/>
        </w:rPr>
        <w:t xml:space="preserve">Text 1 – poster </w:t>
      </w:r>
    </w:p>
    <w:p w14:paraId="554881C4" w14:textId="12C75B8A" w:rsidR="00647486" w:rsidRDefault="00647486" w:rsidP="00647486">
      <w:pPr>
        <w:rPr>
          <w:rFonts w:eastAsia="Arial" w:cs="Arial"/>
        </w:rPr>
      </w:pPr>
      <w:r w:rsidRPr="518BF5E6">
        <w:rPr>
          <w:rFonts w:eastAsia="Arial" w:cs="Arial"/>
        </w:rPr>
        <w:t xml:space="preserve">Explain how visual and language features in </w:t>
      </w:r>
      <w:r w:rsidR="0093462F">
        <w:rPr>
          <w:rFonts w:eastAsia="Arial" w:cs="Arial"/>
        </w:rPr>
        <w:t>‘</w:t>
      </w:r>
      <w:r w:rsidRPr="0093462F">
        <w:rPr>
          <w:rFonts w:eastAsia="Arial" w:cs="Arial"/>
          <w:iCs/>
        </w:rPr>
        <w:t xml:space="preserve">Road to </w:t>
      </w:r>
      <w:r w:rsidR="67144AF0" w:rsidRPr="0093462F">
        <w:rPr>
          <w:rFonts w:eastAsia="Arial" w:cs="Arial"/>
          <w:iCs/>
        </w:rPr>
        <w:t>C</w:t>
      </w:r>
      <w:r w:rsidRPr="0093462F">
        <w:rPr>
          <w:rFonts w:eastAsia="Arial" w:cs="Arial"/>
          <w:iCs/>
        </w:rPr>
        <w:t>hange</w:t>
      </w:r>
      <w:r w:rsidR="0093462F">
        <w:rPr>
          <w:rFonts w:eastAsia="Arial" w:cs="Arial"/>
          <w:i/>
          <w:iCs/>
        </w:rPr>
        <w:t>’</w:t>
      </w:r>
      <w:r w:rsidRPr="518BF5E6">
        <w:rPr>
          <w:rFonts w:eastAsia="Arial" w:cs="Arial"/>
        </w:rPr>
        <w:t xml:space="preserve"> represent the benefits of engaging in the experience of change. </w:t>
      </w:r>
    </w:p>
    <w:p w14:paraId="59A72CE5" w14:textId="77777777" w:rsidR="00647486" w:rsidRDefault="00647486" w:rsidP="00647486">
      <w:pPr>
        <w:rPr>
          <w:rFonts w:eastAsia="Calibri" w:cs="Arial"/>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6A0" w:firstRow="1" w:lastRow="0" w:firstColumn="1" w:lastColumn="0" w:noHBand="1" w:noVBand="1"/>
        <w:tblDescription w:val="lines to indicate the amount of information students should include in their answer "/>
      </w:tblPr>
      <w:tblGrid>
        <w:gridCol w:w="9630"/>
      </w:tblGrid>
      <w:tr w:rsidR="00647486" w14:paraId="2064232A" w14:textId="77777777" w:rsidTr="00AA48EA">
        <w:trPr>
          <w:tblHeader/>
        </w:trPr>
        <w:tc>
          <w:tcPr>
            <w:tcW w:w="9630" w:type="dxa"/>
          </w:tcPr>
          <w:p w14:paraId="7D722E38" w14:textId="77777777" w:rsidR="00647486" w:rsidRDefault="00647486" w:rsidP="00AA48EA">
            <w:pPr>
              <w:spacing w:line="360" w:lineRule="auto"/>
              <w:rPr>
                <w:rFonts w:eastAsia="Calibri" w:cs="Arial"/>
              </w:rPr>
            </w:pPr>
          </w:p>
        </w:tc>
      </w:tr>
      <w:tr w:rsidR="00647486" w14:paraId="402211F7" w14:textId="77777777" w:rsidTr="00AA48EA">
        <w:trPr>
          <w:tblHeader/>
        </w:trPr>
        <w:tc>
          <w:tcPr>
            <w:tcW w:w="9630" w:type="dxa"/>
          </w:tcPr>
          <w:p w14:paraId="3CA5CFCF" w14:textId="77777777" w:rsidR="00647486" w:rsidRDefault="00647486" w:rsidP="00AA48EA">
            <w:pPr>
              <w:spacing w:line="360" w:lineRule="auto"/>
              <w:rPr>
                <w:rFonts w:eastAsia="Calibri" w:cs="Arial"/>
              </w:rPr>
            </w:pPr>
          </w:p>
        </w:tc>
      </w:tr>
      <w:tr w:rsidR="00647486" w14:paraId="1115AED7" w14:textId="77777777" w:rsidTr="00AA48EA">
        <w:trPr>
          <w:tblHeader/>
        </w:trPr>
        <w:tc>
          <w:tcPr>
            <w:tcW w:w="9630" w:type="dxa"/>
          </w:tcPr>
          <w:p w14:paraId="7617FB6E" w14:textId="77777777" w:rsidR="00647486" w:rsidRDefault="00647486" w:rsidP="00AA48EA">
            <w:pPr>
              <w:spacing w:line="360" w:lineRule="auto"/>
              <w:rPr>
                <w:rFonts w:eastAsia="Calibri" w:cs="Arial"/>
              </w:rPr>
            </w:pPr>
          </w:p>
        </w:tc>
      </w:tr>
      <w:tr w:rsidR="00647486" w14:paraId="6106377E" w14:textId="77777777" w:rsidTr="00AA48EA">
        <w:trPr>
          <w:tblHeader/>
        </w:trPr>
        <w:tc>
          <w:tcPr>
            <w:tcW w:w="9630" w:type="dxa"/>
          </w:tcPr>
          <w:p w14:paraId="07E11599" w14:textId="77777777" w:rsidR="00647486" w:rsidRDefault="00647486" w:rsidP="00AA48EA">
            <w:pPr>
              <w:spacing w:line="360" w:lineRule="auto"/>
              <w:rPr>
                <w:rFonts w:eastAsia="Calibri" w:cs="Arial"/>
              </w:rPr>
            </w:pPr>
          </w:p>
        </w:tc>
      </w:tr>
      <w:tr w:rsidR="00647486" w14:paraId="79EC2B11" w14:textId="77777777" w:rsidTr="00AA48EA">
        <w:trPr>
          <w:tblHeader/>
        </w:trPr>
        <w:tc>
          <w:tcPr>
            <w:tcW w:w="9630" w:type="dxa"/>
          </w:tcPr>
          <w:p w14:paraId="468BBD5B" w14:textId="77777777" w:rsidR="00647486" w:rsidRDefault="00647486" w:rsidP="00AA48EA">
            <w:pPr>
              <w:spacing w:line="360" w:lineRule="auto"/>
              <w:rPr>
                <w:rFonts w:eastAsia="Calibri" w:cs="Arial"/>
              </w:rPr>
            </w:pPr>
          </w:p>
        </w:tc>
      </w:tr>
      <w:tr w:rsidR="00647486" w14:paraId="65CDA6FD" w14:textId="77777777" w:rsidTr="00AA48EA">
        <w:trPr>
          <w:tblHeader/>
        </w:trPr>
        <w:tc>
          <w:tcPr>
            <w:tcW w:w="9630" w:type="dxa"/>
          </w:tcPr>
          <w:p w14:paraId="743D114D" w14:textId="77777777" w:rsidR="00647486" w:rsidRDefault="00647486" w:rsidP="00AA48EA">
            <w:pPr>
              <w:spacing w:line="360" w:lineRule="auto"/>
              <w:rPr>
                <w:rFonts w:eastAsia="Calibri" w:cs="Arial"/>
              </w:rPr>
            </w:pPr>
          </w:p>
        </w:tc>
      </w:tr>
      <w:tr w:rsidR="00647486" w14:paraId="24C21FB2" w14:textId="77777777" w:rsidTr="00AA48EA">
        <w:trPr>
          <w:tblHeader/>
        </w:trPr>
        <w:tc>
          <w:tcPr>
            <w:tcW w:w="9630" w:type="dxa"/>
          </w:tcPr>
          <w:p w14:paraId="1D8C2708" w14:textId="77777777" w:rsidR="00647486" w:rsidRDefault="00647486" w:rsidP="00AA48EA">
            <w:pPr>
              <w:spacing w:line="360" w:lineRule="auto"/>
              <w:rPr>
                <w:rFonts w:eastAsia="Calibri" w:cs="Arial"/>
              </w:rPr>
            </w:pPr>
          </w:p>
        </w:tc>
      </w:tr>
      <w:tr w:rsidR="00647486" w14:paraId="21B08DF0" w14:textId="77777777" w:rsidTr="00AA48EA">
        <w:trPr>
          <w:tblHeader/>
        </w:trPr>
        <w:tc>
          <w:tcPr>
            <w:tcW w:w="9630" w:type="dxa"/>
          </w:tcPr>
          <w:p w14:paraId="4646B592" w14:textId="77777777" w:rsidR="00647486" w:rsidRDefault="00647486" w:rsidP="00AA48EA">
            <w:pPr>
              <w:spacing w:line="360" w:lineRule="auto"/>
              <w:rPr>
                <w:rFonts w:eastAsia="Calibri" w:cs="Arial"/>
              </w:rPr>
            </w:pPr>
          </w:p>
        </w:tc>
      </w:tr>
      <w:tr w:rsidR="00647486" w14:paraId="37039D2F" w14:textId="77777777" w:rsidTr="00AA48EA">
        <w:trPr>
          <w:tblHeader/>
        </w:trPr>
        <w:tc>
          <w:tcPr>
            <w:tcW w:w="9630" w:type="dxa"/>
          </w:tcPr>
          <w:p w14:paraId="0D41F93F" w14:textId="77777777" w:rsidR="00647486" w:rsidRDefault="00647486" w:rsidP="00AA48EA">
            <w:pPr>
              <w:spacing w:line="360" w:lineRule="auto"/>
              <w:rPr>
                <w:rFonts w:eastAsia="Calibri" w:cs="Arial"/>
              </w:rPr>
            </w:pPr>
          </w:p>
        </w:tc>
      </w:tr>
      <w:tr w:rsidR="00647486" w14:paraId="654BB851" w14:textId="77777777" w:rsidTr="00AA48EA">
        <w:trPr>
          <w:tblHeader/>
        </w:trPr>
        <w:tc>
          <w:tcPr>
            <w:tcW w:w="9630" w:type="dxa"/>
          </w:tcPr>
          <w:p w14:paraId="20B1EFDD" w14:textId="77777777" w:rsidR="00647486" w:rsidRDefault="00647486" w:rsidP="00AA48EA">
            <w:pPr>
              <w:spacing w:line="360" w:lineRule="auto"/>
              <w:rPr>
                <w:rFonts w:eastAsia="Calibri" w:cs="Arial"/>
              </w:rPr>
            </w:pPr>
          </w:p>
        </w:tc>
      </w:tr>
      <w:tr w:rsidR="00647486" w14:paraId="6123D671" w14:textId="77777777" w:rsidTr="00AA48EA">
        <w:trPr>
          <w:tblHeader/>
        </w:trPr>
        <w:tc>
          <w:tcPr>
            <w:tcW w:w="9630" w:type="dxa"/>
          </w:tcPr>
          <w:p w14:paraId="24EADCC2" w14:textId="77777777" w:rsidR="00647486" w:rsidRDefault="00647486" w:rsidP="00AA48EA">
            <w:pPr>
              <w:spacing w:line="360" w:lineRule="auto"/>
              <w:rPr>
                <w:rFonts w:eastAsia="Calibri" w:cs="Arial"/>
              </w:rPr>
            </w:pPr>
          </w:p>
        </w:tc>
      </w:tr>
      <w:tr w:rsidR="00647486" w14:paraId="463BDA34" w14:textId="77777777" w:rsidTr="00AA48EA">
        <w:trPr>
          <w:tblHeader/>
        </w:trPr>
        <w:tc>
          <w:tcPr>
            <w:tcW w:w="9630" w:type="dxa"/>
          </w:tcPr>
          <w:p w14:paraId="36E69055" w14:textId="77777777" w:rsidR="00647486" w:rsidRDefault="00647486" w:rsidP="00AA48EA">
            <w:pPr>
              <w:spacing w:line="360" w:lineRule="auto"/>
              <w:rPr>
                <w:rFonts w:eastAsia="Calibri" w:cs="Arial"/>
              </w:rPr>
            </w:pPr>
          </w:p>
        </w:tc>
      </w:tr>
      <w:tr w:rsidR="00647486" w14:paraId="7F8B7799" w14:textId="77777777" w:rsidTr="00AA48EA">
        <w:trPr>
          <w:tblHeader/>
        </w:trPr>
        <w:tc>
          <w:tcPr>
            <w:tcW w:w="9630" w:type="dxa"/>
          </w:tcPr>
          <w:p w14:paraId="012EE81E" w14:textId="77777777" w:rsidR="00647486" w:rsidRDefault="00647486" w:rsidP="00AA48EA">
            <w:pPr>
              <w:spacing w:line="360" w:lineRule="auto"/>
              <w:rPr>
                <w:rFonts w:eastAsia="Calibri" w:cs="Arial"/>
              </w:rPr>
            </w:pPr>
          </w:p>
        </w:tc>
      </w:tr>
      <w:tr w:rsidR="00647486" w14:paraId="31233FE9" w14:textId="77777777" w:rsidTr="00AA48EA">
        <w:trPr>
          <w:tblHeader/>
        </w:trPr>
        <w:tc>
          <w:tcPr>
            <w:tcW w:w="9630" w:type="dxa"/>
          </w:tcPr>
          <w:p w14:paraId="24782B56" w14:textId="77777777" w:rsidR="00647486" w:rsidRDefault="00647486" w:rsidP="00AA48EA">
            <w:pPr>
              <w:spacing w:line="360" w:lineRule="auto"/>
              <w:rPr>
                <w:rFonts w:eastAsia="Calibri" w:cs="Arial"/>
              </w:rPr>
            </w:pPr>
          </w:p>
        </w:tc>
      </w:tr>
    </w:tbl>
    <w:p w14:paraId="2AD2D379" w14:textId="243B5DA6" w:rsidR="00647486" w:rsidRPr="007B6AE6" w:rsidRDefault="00647486" w:rsidP="76841B5B">
      <w:pPr>
        <w:rPr>
          <w:rStyle w:val="Heading5Char"/>
          <w:b w:val="0"/>
          <w:color w:val="1C438B"/>
          <w:sz w:val="48"/>
          <w:szCs w:val="48"/>
        </w:rPr>
      </w:pPr>
      <w:r w:rsidRPr="2501A63F">
        <w:rPr>
          <w:rStyle w:val="Heading5Char"/>
          <w:b w:val="0"/>
          <w:color w:val="1C438B"/>
          <w:sz w:val="48"/>
          <w:szCs w:val="48"/>
        </w:rPr>
        <w:br w:type="page"/>
      </w:r>
      <w:r w:rsidR="0B78DD78" w:rsidRPr="2501A63F">
        <w:rPr>
          <w:rStyle w:val="Strong"/>
        </w:rPr>
        <w:lastRenderedPageBreak/>
        <w:t xml:space="preserve">Question 2 (4 marks) </w:t>
      </w:r>
    </w:p>
    <w:p w14:paraId="7507A3C4" w14:textId="77777777" w:rsidR="00647486" w:rsidRPr="007B6AE6" w:rsidRDefault="0B78DD78" w:rsidP="00647486">
      <w:pPr>
        <w:rPr>
          <w:rStyle w:val="Strong"/>
        </w:rPr>
      </w:pPr>
      <w:r w:rsidRPr="2501A63F">
        <w:rPr>
          <w:rStyle w:val="Strong"/>
        </w:rPr>
        <w:t>Text 2 – prose</w:t>
      </w:r>
    </w:p>
    <w:p w14:paraId="41229C1A" w14:textId="77777777" w:rsidR="00647486" w:rsidRDefault="00647486" w:rsidP="00647486">
      <w:pPr>
        <w:rPr>
          <w:rFonts w:eastAsia="Calibri" w:cs="Arial"/>
        </w:rPr>
      </w:pPr>
      <w:r w:rsidRPr="6B574EF9">
        <w:rPr>
          <w:rFonts w:eastAsia="Arial" w:cs="Arial"/>
        </w:rPr>
        <w:t>Analyse how humour is used to represent the impact of experiences on emotions.</w:t>
      </w:r>
    </w:p>
    <w:p w14:paraId="67CB5BB2" w14:textId="77777777" w:rsidR="00647486" w:rsidRDefault="00647486" w:rsidP="00647486">
      <w:pPr>
        <w:rPr>
          <w:rFonts w:eastAsia="Calibri" w:cs="Arial"/>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6A0" w:firstRow="1" w:lastRow="0" w:firstColumn="1" w:lastColumn="0" w:noHBand="1" w:noVBand="1"/>
        <w:tblDescription w:val="lines to indicate the amount of information students should include in their answer "/>
      </w:tblPr>
      <w:tblGrid>
        <w:gridCol w:w="9630"/>
      </w:tblGrid>
      <w:tr w:rsidR="00647486" w14:paraId="6201A4EE" w14:textId="77777777" w:rsidTr="00AA48EA">
        <w:trPr>
          <w:tblHeader/>
        </w:trPr>
        <w:tc>
          <w:tcPr>
            <w:tcW w:w="9630" w:type="dxa"/>
          </w:tcPr>
          <w:p w14:paraId="7F89BC16" w14:textId="77777777" w:rsidR="00647486" w:rsidRDefault="00647486" w:rsidP="00AA48EA">
            <w:pPr>
              <w:spacing w:line="360" w:lineRule="auto"/>
              <w:rPr>
                <w:rFonts w:eastAsia="Calibri" w:cs="Arial"/>
              </w:rPr>
            </w:pPr>
          </w:p>
        </w:tc>
      </w:tr>
      <w:tr w:rsidR="00647486" w14:paraId="3885276A" w14:textId="77777777" w:rsidTr="00AA48EA">
        <w:trPr>
          <w:tblHeader/>
        </w:trPr>
        <w:tc>
          <w:tcPr>
            <w:tcW w:w="9630" w:type="dxa"/>
          </w:tcPr>
          <w:p w14:paraId="742131EC" w14:textId="77777777" w:rsidR="00647486" w:rsidRDefault="00647486" w:rsidP="00AA48EA">
            <w:pPr>
              <w:spacing w:line="360" w:lineRule="auto"/>
              <w:rPr>
                <w:rFonts w:eastAsia="Calibri" w:cs="Arial"/>
              </w:rPr>
            </w:pPr>
          </w:p>
        </w:tc>
      </w:tr>
      <w:tr w:rsidR="00647486" w14:paraId="01390274" w14:textId="77777777" w:rsidTr="00AA48EA">
        <w:trPr>
          <w:tblHeader/>
        </w:trPr>
        <w:tc>
          <w:tcPr>
            <w:tcW w:w="9630" w:type="dxa"/>
          </w:tcPr>
          <w:p w14:paraId="6745F0F0" w14:textId="77777777" w:rsidR="00647486" w:rsidRDefault="00647486" w:rsidP="00AA48EA">
            <w:pPr>
              <w:spacing w:line="360" w:lineRule="auto"/>
              <w:rPr>
                <w:rFonts w:eastAsia="Calibri" w:cs="Arial"/>
              </w:rPr>
            </w:pPr>
          </w:p>
        </w:tc>
      </w:tr>
      <w:tr w:rsidR="00647486" w14:paraId="77CB624A" w14:textId="77777777" w:rsidTr="00AA48EA">
        <w:trPr>
          <w:tblHeader/>
        </w:trPr>
        <w:tc>
          <w:tcPr>
            <w:tcW w:w="9630" w:type="dxa"/>
          </w:tcPr>
          <w:p w14:paraId="031FD8C3" w14:textId="77777777" w:rsidR="00647486" w:rsidRDefault="00647486" w:rsidP="00AA48EA">
            <w:pPr>
              <w:spacing w:line="360" w:lineRule="auto"/>
              <w:rPr>
                <w:rFonts w:eastAsia="Calibri" w:cs="Arial"/>
              </w:rPr>
            </w:pPr>
          </w:p>
        </w:tc>
      </w:tr>
      <w:tr w:rsidR="00647486" w14:paraId="5B51179B" w14:textId="77777777" w:rsidTr="00AA48EA">
        <w:trPr>
          <w:tblHeader/>
        </w:trPr>
        <w:tc>
          <w:tcPr>
            <w:tcW w:w="9630" w:type="dxa"/>
          </w:tcPr>
          <w:p w14:paraId="5086B816" w14:textId="77777777" w:rsidR="00647486" w:rsidRDefault="00647486" w:rsidP="00AA48EA">
            <w:pPr>
              <w:spacing w:line="360" w:lineRule="auto"/>
              <w:rPr>
                <w:rFonts w:eastAsia="Calibri" w:cs="Arial"/>
              </w:rPr>
            </w:pPr>
          </w:p>
        </w:tc>
      </w:tr>
      <w:tr w:rsidR="00647486" w14:paraId="0D5B6481" w14:textId="77777777" w:rsidTr="00AA48EA">
        <w:trPr>
          <w:tblHeader/>
        </w:trPr>
        <w:tc>
          <w:tcPr>
            <w:tcW w:w="9630" w:type="dxa"/>
          </w:tcPr>
          <w:p w14:paraId="51037990" w14:textId="77777777" w:rsidR="00647486" w:rsidRDefault="00647486" w:rsidP="00AA48EA">
            <w:pPr>
              <w:spacing w:line="360" w:lineRule="auto"/>
              <w:rPr>
                <w:rFonts w:eastAsia="Calibri" w:cs="Arial"/>
              </w:rPr>
            </w:pPr>
          </w:p>
        </w:tc>
      </w:tr>
      <w:tr w:rsidR="00647486" w14:paraId="48D5A387" w14:textId="77777777" w:rsidTr="00AA48EA">
        <w:trPr>
          <w:tblHeader/>
        </w:trPr>
        <w:tc>
          <w:tcPr>
            <w:tcW w:w="9630" w:type="dxa"/>
          </w:tcPr>
          <w:p w14:paraId="062B5E84" w14:textId="77777777" w:rsidR="00647486" w:rsidRDefault="00647486" w:rsidP="00AA48EA">
            <w:pPr>
              <w:spacing w:line="360" w:lineRule="auto"/>
              <w:rPr>
                <w:rFonts w:eastAsia="Calibri" w:cs="Arial"/>
              </w:rPr>
            </w:pPr>
          </w:p>
        </w:tc>
      </w:tr>
      <w:tr w:rsidR="00647486" w14:paraId="6484172D" w14:textId="77777777" w:rsidTr="00AA48EA">
        <w:trPr>
          <w:tblHeader/>
        </w:trPr>
        <w:tc>
          <w:tcPr>
            <w:tcW w:w="9630" w:type="dxa"/>
          </w:tcPr>
          <w:p w14:paraId="46EF4703" w14:textId="77777777" w:rsidR="00647486" w:rsidRDefault="00647486" w:rsidP="00AA48EA">
            <w:pPr>
              <w:spacing w:line="360" w:lineRule="auto"/>
              <w:rPr>
                <w:rFonts w:eastAsia="Calibri" w:cs="Arial"/>
              </w:rPr>
            </w:pPr>
          </w:p>
        </w:tc>
      </w:tr>
      <w:tr w:rsidR="00647486" w14:paraId="7907E9D5" w14:textId="77777777" w:rsidTr="00AA48EA">
        <w:trPr>
          <w:tblHeader/>
        </w:trPr>
        <w:tc>
          <w:tcPr>
            <w:tcW w:w="9630" w:type="dxa"/>
          </w:tcPr>
          <w:p w14:paraId="3A7A186D" w14:textId="77777777" w:rsidR="00647486" w:rsidRDefault="00647486" w:rsidP="00AA48EA">
            <w:pPr>
              <w:spacing w:line="360" w:lineRule="auto"/>
              <w:rPr>
                <w:rFonts w:eastAsia="Calibri" w:cs="Arial"/>
              </w:rPr>
            </w:pPr>
          </w:p>
        </w:tc>
      </w:tr>
      <w:tr w:rsidR="00647486" w14:paraId="58443076" w14:textId="77777777" w:rsidTr="00AA48EA">
        <w:trPr>
          <w:tblHeader/>
        </w:trPr>
        <w:tc>
          <w:tcPr>
            <w:tcW w:w="9630" w:type="dxa"/>
          </w:tcPr>
          <w:p w14:paraId="3FA28139" w14:textId="77777777" w:rsidR="00647486" w:rsidRDefault="00647486" w:rsidP="00AA48EA">
            <w:pPr>
              <w:spacing w:line="360" w:lineRule="auto"/>
              <w:rPr>
                <w:rFonts w:eastAsia="Calibri" w:cs="Arial"/>
              </w:rPr>
            </w:pPr>
          </w:p>
        </w:tc>
      </w:tr>
      <w:tr w:rsidR="00647486" w14:paraId="748E10B9" w14:textId="77777777" w:rsidTr="00AA48EA">
        <w:trPr>
          <w:tblHeader/>
        </w:trPr>
        <w:tc>
          <w:tcPr>
            <w:tcW w:w="9630" w:type="dxa"/>
          </w:tcPr>
          <w:p w14:paraId="4B040704" w14:textId="77777777" w:rsidR="00647486" w:rsidRDefault="00647486" w:rsidP="00AA48EA">
            <w:pPr>
              <w:spacing w:line="360" w:lineRule="auto"/>
              <w:rPr>
                <w:rFonts w:eastAsia="Calibri" w:cs="Arial"/>
              </w:rPr>
            </w:pPr>
          </w:p>
        </w:tc>
      </w:tr>
      <w:tr w:rsidR="00647486" w14:paraId="56AD55DD" w14:textId="77777777" w:rsidTr="00AA48EA">
        <w:trPr>
          <w:tblHeader/>
        </w:trPr>
        <w:tc>
          <w:tcPr>
            <w:tcW w:w="9630" w:type="dxa"/>
          </w:tcPr>
          <w:p w14:paraId="0924751C" w14:textId="77777777" w:rsidR="00647486" w:rsidRDefault="00647486" w:rsidP="00AA48EA">
            <w:pPr>
              <w:spacing w:line="360" w:lineRule="auto"/>
              <w:rPr>
                <w:rFonts w:eastAsia="Calibri" w:cs="Arial"/>
              </w:rPr>
            </w:pPr>
          </w:p>
        </w:tc>
      </w:tr>
      <w:tr w:rsidR="00647486" w14:paraId="3F000BB4" w14:textId="77777777" w:rsidTr="00AA48EA">
        <w:trPr>
          <w:tblHeader/>
        </w:trPr>
        <w:tc>
          <w:tcPr>
            <w:tcW w:w="9630" w:type="dxa"/>
          </w:tcPr>
          <w:p w14:paraId="52C3DCF2" w14:textId="77777777" w:rsidR="00647486" w:rsidRDefault="00647486" w:rsidP="00AA48EA">
            <w:pPr>
              <w:spacing w:line="360" w:lineRule="auto"/>
              <w:rPr>
                <w:rFonts w:eastAsia="Calibri" w:cs="Arial"/>
              </w:rPr>
            </w:pPr>
          </w:p>
        </w:tc>
      </w:tr>
      <w:tr w:rsidR="00647486" w14:paraId="13357392" w14:textId="77777777" w:rsidTr="00AA48EA">
        <w:trPr>
          <w:tblHeader/>
        </w:trPr>
        <w:tc>
          <w:tcPr>
            <w:tcW w:w="9630" w:type="dxa"/>
          </w:tcPr>
          <w:p w14:paraId="7FCDBF6B" w14:textId="77777777" w:rsidR="00647486" w:rsidRDefault="00647486" w:rsidP="00AA48EA">
            <w:pPr>
              <w:spacing w:line="360" w:lineRule="auto"/>
              <w:rPr>
                <w:rFonts w:eastAsia="Calibri" w:cs="Arial"/>
              </w:rPr>
            </w:pPr>
          </w:p>
        </w:tc>
      </w:tr>
      <w:tr w:rsidR="00647486" w14:paraId="7041ABBA" w14:textId="77777777" w:rsidTr="00AA48EA">
        <w:trPr>
          <w:tblHeader/>
        </w:trPr>
        <w:tc>
          <w:tcPr>
            <w:tcW w:w="9630" w:type="dxa"/>
          </w:tcPr>
          <w:p w14:paraId="049F59B8" w14:textId="77777777" w:rsidR="00647486" w:rsidRDefault="00647486" w:rsidP="00AA48EA">
            <w:pPr>
              <w:spacing w:line="360" w:lineRule="auto"/>
              <w:rPr>
                <w:rFonts w:eastAsia="Calibri" w:cs="Arial"/>
              </w:rPr>
            </w:pPr>
          </w:p>
        </w:tc>
      </w:tr>
      <w:tr w:rsidR="00647486" w14:paraId="3B6DA063" w14:textId="77777777" w:rsidTr="00AA48EA">
        <w:trPr>
          <w:tblHeader/>
        </w:trPr>
        <w:tc>
          <w:tcPr>
            <w:tcW w:w="9630" w:type="dxa"/>
          </w:tcPr>
          <w:p w14:paraId="2265EE24" w14:textId="77777777" w:rsidR="00647486" w:rsidRDefault="00647486" w:rsidP="00AA48EA">
            <w:pPr>
              <w:spacing w:line="360" w:lineRule="auto"/>
              <w:rPr>
                <w:rFonts w:eastAsia="Calibri" w:cs="Arial"/>
              </w:rPr>
            </w:pPr>
          </w:p>
        </w:tc>
      </w:tr>
      <w:tr w:rsidR="00647486" w14:paraId="0880C259" w14:textId="77777777" w:rsidTr="00AA48EA">
        <w:trPr>
          <w:tblHeader/>
        </w:trPr>
        <w:tc>
          <w:tcPr>
            <w:tcW w:w="9630" w:type="dxa"/>
          </w:tcPr>
          <w:p w14:paraId="77AED07A" w14:textId="77777777" w:rsidR="00647486" w:rsidRDefault="00647486" w:rsidP="00AA48EA">
            <w:pPr>
              <w:spacing w:line="360" w:lineRule="auto"/>
              <w:rPr>
                <w:rFonts w:eastAsia="Calibri" w:cs="Arial"/>
              </w:rPr>
            </w:pPr>
          </w:p>
        </w:tc>
      </w:tr>
      <w:tr w:rsidR="00647486" w14:paraId="4B6BEC52" w14:textId="77777777" w:rsidTr="00AA48EA">
        <w:trPr>
          <w:tblHeader/>
        </w:trPr>
        <w:tc>
          <w:tcPr>
            <w:tcW w:w="9630" w:type="dxa"/>
          </w:tcPr>
          <w:p w14:paraId="4EAC84B5" w14:textId="77777777" w:rsidR="00647486" w:rsidRDefault="00647486" w:rsidP="00AA48EA">
            <w:pPr>
              <w:spacing w:line="360" w:lineRule="auto"/>
              <w:rPr>
                <w:rFonts w:eastAsia="Calibri" w:cs="Arial"/>
              </w:rPr>
            </w:pPr>
          </w:p>
        </w:tc>
      </w:tr>
      <w:tr w:rsidR="00647486" w14:paraId="25B64914" w14:textId="77777777" w:rsidTr="00AA48EA">
        <w:trPr>
          <w:tblHeader/>
        </w:trPr>
        <w:tc>
          <w:tcPr>
            <w:tcW w:w="9630" w:type="dxa"/>
          </w:tcPr>
          <w:p w14:paraId="0655D418" w14:textId="77777777" w:rsidR="00647486" w:rsidRDefault="00647486" w:rsidP="00AA48EA">
            <w:pPr>
              <w:spacing w:line="360" w:lineRule="auto"/>
              <w:rPr>
                <w:rFonts w:eastAsia="Calibri" w:cs="Arial"/>
              </w:rPr>
            </w:pPr>
          </w:p>
        </w:tc>
      </w:tr>
      <w:tr w:rsidR="00647486" w14:paraId="6E5B2284" w14:textId="77777777" w:rsidTr="00AA48EA">
        <w:trPr>
          <w:tblHeader/>
        </w:trPr>
        <w:tc>
          <w:tcPr>
            <w:tcW w:w="9630" w:type="dxa"/>
          </w:tcPr>
          <w:p w14:paraId="5D1E4C1F" w14:textId="77777777" w:rsidR="00647486" w:rsidRDefault="00647486" w:rsidP="00AA48EA">
            <w:pPr>
              <w:spacing w:line="360" w:lineRule="auto"/>
              <w:rPr>
                <w:rFonts w:eastAsia="Calibri" w:cs="Arial"/>
              </w:rPr>
            </w:pPr>
          </w:p>
        </w:tc>
      </w:tr>
      <w:tr w:rsidR="00647486" w14:paraId="1DFFF98A" w14:textId="77777777" w:rsidTr="00AA48EA">
        <w:trPr>
          <w:tblHeader/>
        </w:trPr>
        <w:tc>
          <w:tcPr>
            <w:tcW w:w="9630" w:type="dxa"/>
          </w:tcPr>
          <w:p w14:paraId="39481951" w14:textId="77777777" w:rsidR="00647486" w:rsidRDefault="00647486" w:rsidP="00AA48EA">
            <w:pPr>
              <w:spacing w:line="360" w:lineRule="auto"/>
              <w:rPr>
                <w:rFonts w:eastAsia="Calibri" w:cs="Arial"/>
              </w:rPr>
            </w:pPr>
          </w:p>
        </w:tc>
      </w:tr>
      <w:tr w:rsidR="00647486" w14:paraId="3F569859" w14:textId="77777777" w:rsidTr="00AA48EA">
        <w:trPr>
          <w:tblHeader/>
        </w:trPr>
        <w:tc>
          <w:tcPr>
            <w:tcW w:w="9630" w:type="dxa"/>
          </w:tcPr>
          <w:p w14:paraId="0014F70F" w14:textId="77777777" w:rsidR="00647486" w:rsidRDefault="00647486" w:rsidP="00AA48EA">
            <w:pPr>
              <w:spacing w:line="360" w:lineRule="auto"/>
              <w:rPr>
                <w:rFonts w:eastAsia="Calibri" w:cs="Arial"/>
              </w:rPr>
            </w:pPr>
          </w:p>
        </w:tc>
      </w:tr>
      <w:tr w:rsidR="00647486" w14:paraId="64E70214" w14:textId="77777777" w:rsidTr="00AA48EA">
        <w:trPr>
          <w:tblHeader/>
        </w:trPr>
        <w:tc>
          <w:tcPr>
            <w:tcW w:w="9630" w:type="dxa"/>
          </w:tcPr>
          <w:p w14:paraId="781F5403" w14:textId="77777777" w:rsidR="00647486" w:rsidRDefault="00647486" w:rsidP="00AA48EA">
            <w:pPr>
              <w:spacing w:line="360" w:lineRule="auto"/>
              <w:rPr>
                <w:rFonts w:eastAsia="Calibri" w:cs="Arial"/>
              </w:rPr>
            </w:pPr>
          </w:p>
        </w:tc>
      </w:tr>
      <w:tr w:rsidR="00647486" w14:paraId="135285E4" w14:textId="77777777" w:rsidTr="00AA48EA">
        <w:trPr>
          <w:tblHeader/>
        </w:trPr>
        <w:tc>
          <w:tcPr>
            <w:tcW w:w="9630" w:type="dxa"/>
          </w:tcPr>
          <w:p w14:paraId="0D47B760" w14:textId="77777777" w:rsidR="00647486" w:rsidRDefault="00647486" w:rsidP="00AA48EA">
            <w:pPr>
              <w:spacing w:line="360" w:lineRule="auto"/>
              <w:rPr>
                <w:rFonts w:eastAsia="Calibri" w:cs="Arial"/>
              </w:rPr>
            </w:pPr>
          </w:p>
        </w:tc>
      </w:tr>
    </w:tbl>
    <w:p w14:paraId="5FE72F27" w14:textId="77777777" w:rsidR="00647486" w:rsidRDefault="00647486">
      <w:pPr>
        <w:rPr>
          <w:rStyle w:val="Heading5Char"/>
          <w:b w:val="0"/>
          <w:color w:val="1C438B"/>
          <w:sz w:val="48"/>
        </w:rPr>
      </w:pPr>
    </w:p>
    <w:p w14:paraId="44EA7356" w14:textId="502DC2CE" w:rsidR="00647486" w:rsidRPr="007B6AE6" w:rsidRDefault="00647486" w:rsidP="76841B5B">
      <w:pPr>
        <w:rPr>
          <w:rStyle w:val="Heading5Char"/>
          <w:b w:val="0"/>
          <w:color w:val="1C438B"/>
          <w:sz w:val="48"/>
          <w:szCs w:val="48"/>
        </w:rPr>
      </w:pPr>
      <w:r w:rsidRPr="2501A63F">
        <w:rPr>
          <w:rStyle w:val="Heading5Char"/>
          <w:b w:val="0"/>
          <w:color w:val="1C438B"/>
          <w:sz w:val="48"/>
          <w:szCs w:val="48"/>
        </w:rPr>
        <w:br w:type="page"/>
      </w:r>
      <w:r w:rsidR="0B78DD78" w:rsidRPr="2501A63F">
        <w:rPr>
          <w:rStyle w:val="Strong"/>
        </w:rPr>
        <w:lastRenderedPageBreak/>
        <w:t xml:space="preserve">Question 3 (6 marks) </w:t>
      </w:r>
    </w:p>
    <w:p w14:paraId="715777B7" w14:textId="77777777" w:rsidR="00647486" w:rsidRPr="007B6AE6" w:rsidRDefault="0B78DD78" w:rsidP="00647486">
      <w:pPr>
        <w:rPr>
          <w:rStyle w:val="Strong"/>
        </w:rPr>
      </w:pPr>
      <w:r w:rsidRPr="2501A63F">
        <w:rPr>
          <w:rStyle w:val="Strong"/>
        </w:rPr>
        <w:t xml:space="preserve">Text 3 – poem and Text 4 – poem </w:t>
      </w:r>
    </w:p>
    <w:p w14:paraId="4398A0A4" w14:textId="23E1B7F8" w:rsidR="00647486" w:rsidRDefault="00647486" w:rsidP="00647486">
      <w:pPr>
        <w:rPr>
          <w:rFonts w:eastAsia="Calibri" w:cs="Arial"/>
        </w:rPr>
      </w:pPr>
      <w:r w:rsidRPr="6B574EF9">
        <w:rPr>
          <w:rFonts w:eastAsia="Calibri" w:cs="Arial"/>
        </w:rPr>
        <w:t xml:space="preserve">Compare the representation of challenging experiences in </w:t>
      </w:r>
      <w:r w:rsidR="0093462F">
        <w:rPr>
          <w:rFonts w:eastAsia="Calibri" w:cs="Arial"/>
        </w:rPr>
        <w:t>‘</w:t>
      </w:r>
      <w:r w:rsidRPr="0093462F">
        <w:rPr>
          <w:rFonts w:eastAsia="Calibri" w:cs="Arial"/>
          <w:iCs/>
        </w:rPr>
        <w:t>Dirty White</w:t>
      </w:r>
      <w:r w:rsidR="0093462F" w:rsidRPr="0093462F">
        <w:rPr>
          <w:rFonts w:eastAsia="Calibri" w:cs="Arial"/>
          <w:iCs/>
        </w:rPr>
        <w:t>’</w:t>
      </w:r>
      <w:r w:rsidRPr="0093462F">
        <w:rPr>
          <w:rFonts w:eastAsia="Calibri" w:cs="Arial"/>
        </w:rPr>
        <w:t xml:space="preserve"> and </w:t>
      </w:r>
      <w:r w:rsidR="0093462F" w:rsidRPr="0093462F">
        <w:rPr>
          <w:rFonts w:eastAsia="Calibri" w:cs="Arial"/>
        </w:rPr>
        <w:t>‘</w:t>
      </w:r>
      <w:r w:rsidRPr="0093462F">
        <w:rPr>
          <w:rFonts w:eastAsia="Calibri" w:cs="Arial"/>
          <w:iCs/>
        </w:rPr>
        <w:t>Barter</w:t>
      </w:r>
      <w:r w:rsidR="0093462F" w:rsidRPr="0093462F">
        <w:rPr>
          <w:rFonts w:eastAsia="Calibri" w:cs="Arial"/>
          <w:iCs/>
        </w:rPr>
        <w:t>’</w:t>
      </w:r>
      <w:r w:rsidRPr="0093462F">
        <w:rPr>
          <w:rFonts w:eastAsia="Calibri" w:cs="Arial"/>
        </w:rPr>
        <w:t>.</w:t>
      </w:r>
    </w:p>
    <w:p w14:paraId="5157827A" w14:textId="77777777" w:rsidR="00647486" w:rsidRDefault="00647486" w:rsidP="00647486">
      <w:pPr>
        <w:rPr>
          <w:rFonts w:eastAsia="Calibri" w:cs="Arial"/>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6A0" w:firstRow="1" w:lastRow="0" w:firstColumn="1" w:lastColumn="0" w:noHBand="1" w:noVBand="1"/>
        <w:tblDescription w:val="lines to indicate the amount of information students should include in their answer "/>
      </w:tblPr>
      <w:tblGrid>
        <w:gridCol w:w="9630"/>
      </w:tblGrid>
      <w:tr w:rsidR="00647486" w14:paraId="0CA730DA" w14:textId="77777777" w:rsidTr="00AA48EA">
        <w:trPr>
          <w:tblHeader/>
        </w:trPr>
        <w:tc>
          <w:tcPr>
            <w:tcW w:w="9630" w:type="dxa"/>
          </w:tcPr>
          <w:p w14:paraId="2535666D" w14:textId="77777777" w:rsidR="00647486" w:rsidRDefault="00647486" w:rsidP="00AA48EA">
            <w:pPr>
              <w:spacing w:line="360" w:lineRule="auto"/>
              <w:rPr>
                <w:rFonts w:eastAsia="Calibri" w:cs="Arial"/>
              </w:rPr>
            </w:pPr>
          </w:p>
        </w:tc>
      </w:tr>
      <w:tr w:rsidR="00647486" w14:paraId="65D9FC2E" w14:textId="77777777" w:rsidTr="00AA48EA">
        <w:trPr>
          <w:tblHeader/>
        </w:trPr>
        <w:tc>
          <w:tcPr>
            <w:tcW w:w="9630" w:type="dxa"/>
          </w:tcPr>
          <w:p w14:paraId="0509D917" w14:textId="77777777" w:rsidR="00647486" w:rsidRDefault="00647486" w:rsidP="00AA48EA">
            <w:pPr>
              <w:spacing w:line="360" w:lineRule="auto"/>
              <w:rPr>
                <w:rFonts w:eastAsia="Calibri" w:cs="Arial"/>
              </w:rPr>
            </w:pPr>
          </w:p>
        </w:tc>
      </w:tr>
      <w:tr w:rsidR="00647486" w14:paraId="4B083125" w14:textId="77777777" w:rsidTr="00AA48EA">
        <w:trPr>
          <w:tblHeader/>
        </w:trPr>
        <w:tc>
          <w:tcPr>
            <w:tcW w:w="9630" w:type="dxa"/>
          </w:tcPr>
          <w:p w14:paraId="76AC4CB8" w14:textId="77777777" w:rsidR="00647486" w:rsidRDefault="00647486" w:rsidP="00AA48EA">
            <w:pPr>
              <w:spacing w:line="360" w:lineRule="auto"/>
              <w:rPr>
                <w:rFonts w:eastAsia="Calibri" w:cs="Arial"/>
              </w:rPr>
            </w:pPr>
          </w:p>
        </w:tc>
      </w:tr>
      <w:tr w:rsidR="00647486" w14:paraId="2FA7CE1B" w14:textId="77777777" w:rsidTr="00AA48EA">
        <w:trPr>
          <w:tblHeader/>
        </w:trPr>
        <w:tc>
          <w:tcPr>
            <w:tcW w:w="9630" w:type="dxa"/>
          </w:tcPr>
          <w:p w14:paraId="14522D7D" w14:textId="77777777" w:rsidR="00647486" w:rsidRDefault="00647486" w:rsidP="00AA48EA">
            <w:pPr>
              <w:spacing w:line="360" w:lineRule="auto"/>
              <w:rPr>
                <w:rFonts w:eastAsia="Calibri" w:cs="Arial"/>
              </w:rPr>
            </w:pPr>
          </w:p>
        </w:tc>
      </w:tr>
      <w:tr w:rsidR="00647486" w14:paraId="71546A07" w14:textId="77777777" w:rsidTr="00AA48EA">
        <w:trPr>
          <w:tblHeader/>
        </w:trPr>
        <w:tc>
          <w:tcPr>
            <w:tcW w:w="9630" w:type="dxa"/>
          </w:tcPr>
          <w:p w14:paraId="539AB667" w14:textId="77777777" w:rsidR="00647486" w:rsidRDefault="00647486" w:rsidP="00AA48EA">
            <w:pPr>
              <w:spacing w:line="360" w:lineRule="auto"/>
              <w:rPr>
                <w:rFonts w:eastAsia="Calibri" w:cs="Arial"/>
              </w:rPr>
            </w:pPr>
          </w:p>
        </w:tc>
      </w:tr>
      <w:tr w:rsidR="00647486" w14:paraId="65C0A7B9" w14:textId="77777777" w:rsidTr="00AA48EA">
        <w:trPr>
          <w:tblHeader/>
        </w:trPr>
        <w:tc>
          <w:tcPr>
            <w:tcW w:w="9630" w:type="dxa"/>
          </w:tcPr>
          <w:p w14:paraId="4E747BDD" w14:textId="77777777" w:rsidR="00647486" w:rsidRDefault="00647486" w:rsidP="00AA48EA">
            <w:pPr>
              <w:spacing w:line="360" w:lineRule="auto"/>
              <w:rPr>
                <w:rFonts w:eastAsia="Calibri" w:cs="Arial"/>
              </w:rPr>
            </w:pPr>
          </w:p>
        </w:tc>
      </w:tr>
      <w:tr w:rsidR="00647486" w14:paraId="388DB420" w14:textId="77777777" w:rsidTr="00AA48EA">
        <w:trPr>
          <w:tblHeader/>
        </w:trPr>
        <w:tc>
          <w:tcPr>
            <w:tcW w:w="9630" w:type="dxa"/>
          </w:tcPr>
          <w:p w14:paraId="2AEF4744" w14:textId="77777777" w:rsidR="00647486" w:rsidRDefault="00647486" w:rsidP="00AA48EA">
            <w:pPr>
              <w:spacing w:line="360" w:lineRule="auto"/>
              <w:rPr>
                <w:rFonts w:eastAsia="Calibri" w:cs="Arial"/>
              </w:rPr>
            </w:pPr>
          </w:p>
        </w:tc>
      </w:tr>
      <w:tr w:rsidR="00647486" w14:paraId="5EE15AC6" w14:textId="77777777" w:rsidTr="00AA48EA">
        <w:trPr>
          <w:tblHeader/>
        </w:trPr>
        <w:tc>
          <w:tcPr>
            <w:tcW w:w="9630" w:type="dxa"/>
          </w:tcPr>
          <w:p w14:paraId="2F4400D9" w14:textId="77777777" w:rsidR="00647486" w:rsidRDefault="00647486" w:rsidP="00AA48EA">
            <w:pPr>
              <w:spacing w:line="360" w:lineRule="auto"/>
              <w:rPr>
                <w:rFonts w:eastAsia="Calibri" w:cs="Arial"/>
              </w:rPr>
            </w:pPr>
          </w:p>
        </w:tc>
      </w:tr>
      <w:tr w:rsidR="00647486" w14:paraId="4FB35B9B" w14:textId="77777777" w:rsidTr="00AA48EA">
        <w:trPr>
          <w:tblHeader/>
        </w:trPr>
        <w:tc>
          <w:tcPr>
            <w:tcW w:w="9630" w:type="dxa"/>
          </w:tcPr>
          <w:p w14:paraId="066444E3" w14:textId="77777777" w:rsidR="00647486" w:rsidRDefault="00647486" w:rsidP="00AA48EA">
            <w:pPr>
              <w:spacing w:line="360" w:lineRule="auto"/>
              <w:rPr>
                <w:rFonts w:eastAsia="Calibri" w:cs="Arial"/>
              </w:rPr>
            </w:pPr>
          </w:p>
        </w:tc>
      </w:tr>
      <w:tr w:rsidR="00647486" w14:paraId="363E0DEF" w14:textId="77777777" w:rsidTr="00AA48EA">
        <w:trPr>
          <w:tblHeader/>
        </w:trPr>
        <w:tc>
          <w:tcPr>
            <w:tcW w:w="9630" w:type="dxa"/>
          </w:tcPr>
          <w:p w14:paraId="2ECE2A6B" w14:textId="77777777" w:rsidR="00647486" w:rsidRDefault="00647486" w:rsidP="00AA48EA">
            <w:pPr>
              <w:spacing w:line="360" w:lineRule="auto"/>
              <w:rPr>
                <w:rFonts w:eastAsia="Calibri" w:cs="Arial"/>
              </w:rPr>
            </w:pPr>
          </w:p>
        </w:tc>
      </w:tr>
      <w:tr w:rsidR="00647486" w14:paraId="4BE5FF03" w14:textId="77777777" w:rsidTr="00AA48EA">
        <w:trPr>
          <w:tblHeader/>
        </w:trPr>
        <w:tc>
          <w:tcPr>
            <w:tcW w:w="9630" w:type="dxa"/>
          </w:tcPr>
          <w:p w14:paraId="05A9531C" w14:textId="77777777" w:rsidR="00647486" w:rsidRDefault="00647486" w:rsidP="00AA48EA">
            <w:pPr>
              <w:spacing w:line="360" w:lineRule="auto"/>
              <w:rPr>
                <w:rFonts w:eastAsia="Calibri" w:cs="Arial"/>
              </w:rPr>
            </w:pPr>
          </w:p>
        </w:tc>
      </w:tr>
      <w:tr w:rsidR="00647486" w14:paraId="0C95C11D" w14:textId="77777777" w:rsidTr="00AA48EA">
        <w:trPr>
          <w:tblHeader/>
        </w:trPr>
        <w:tc>
          <w:tcPr>
            <w:tcW w:w="9630" w:type="dxa"/>
          </w:tcPr>
          <w:p w14:paraId="5174E583" w14:textId="77777777" w:rsidR="00647486" w:rsidRDefault="00647486" w:rsidP="00AA48EA">
            <w:pPr>
              <w:spacing w:line="360" w:lineRule="auto"/>
              <w:rPr>
                <w:rFonts w:eastAsia="Calibri" w:cs="Arial"/>
              </w:rPr>
            </w:pPr>
          </w:p>
        </w:tc>
      </w:tr>
      <w:tr w:rsidR="00647486" w14:paraId="67A24F10" w14:textId="77777777" w:rsidTr="00AA48EA">
        <w:trPr>
          <w:tblHeader/>
        </w:trPr>
        <w:tc>
          <w:tcPr>
            <w:tcW w:w="9630" w:type="dxa"/>
          </w:tcPr>
          <w:p w14:paraId="681E25F0" w14:textId="77777777" w:rsidR="00647486" w:rsidRDefault="00647486" w:rsidP="00AA48EA">
            <w:pPr>
              <w:spacing w:line="360" w:lineRule="auto"/>
              <w:rPr>
                <w:rFonts w:eastAsia="Calibri" w:cs="Arial"/>
              </w:rPr>
            </w:pPr>
          </w:p>
        </w:tc>
      </w:tr>
      <w:tr w:rsidR="00647486" w14:paraId="590E8858" w14:textId="77777777" w:rsidTr="00AA48EA">
        <w:trPr>
          <w:tblHeader/>
        </w:trPr>
        <w:tc>
          <w:tcPr>
            <w:tcW w:w="9630" w:type="dxa"/>
          </w:tcPr>
          <w:p w14:paraId="58C001B6" w14:textId="77777777" w:rsidR="00647486" w:rsidRDefault="00647486" w:rsidP="00AA48EA">
            <w:pPr>
              <w:spacing w:line="360" w:lineRule="auto"/>
              <w:rPr>
                <w:rFonts w:eastAsia="Calibri" w:cs="Arial"/>
              </w:rPr>
            </w:pPr>
          </w:p>
        </w:tc>
      </w:tr>
      <w:tr w:rsidR="00647486" w14:paraId="720F699D" w14:textId="77777777" w:rsidTr="00AA48EA">
        <w:trPr>
          <w:tblHeader/>
        </w:trPr>
        <w:tc>
          <w:tcPr>
            <w:tcW w:w="9630" w:type="dxa"/>
          </w:tcPr>
          <w:p w14:paraId="1D918105" w14:textId="77777777" w:rsidR="00647486" w:rsidRDefault="00647486" w:rsidP="00AA48EA">
            <w:pPr>
              <w:spacing w:line="360" w:lineRule="auto"/>
              <w:rPr>
                <w:rFonts w:eastAsia="Calibri" w:cs="Arial"/>
              </w:rPr>
            </w:pPr>
          </w:p>
        </w:tc>
      </w:tr>
      <w:tr w:rsidR="00647486" w14:paraId="2A0EC5CE" w14:textId="77777777" w:rsidTr="00AA48EA">
        <w:trPr>
          <w:tblHeader/>
        </w:trPr>
        <w:tc>
          <w:tcPr>
            <w:tcW w:w="9630" w:type="dxa"/>
          </w:tcPr>
          <w:p w14:paraId="5453B334" w14:textId="77777777" w:rsidR="00647486" w:rsidRDefault="00647486" w:rsidP="00AA48EA">
            <w:pPr>
              <w:spacing w:line="360" w:lineRule="auto"/>
              <w:rPr>
                <w:rFonts w:eastAsia="Calibri" w:cs="Arial"/>
              </w:rPr>
            </w:pPr>
          </w:p>
        </w:tc>
      </w:tr>
      <w:tr w:rsidR="00647486" w14:paraId="5F5F63A6" w14:textId="77777777" w:rsidTr="00AA48EA">
        <w:trPr>
          <w:tblHeader/>
        </w:trPr>
        <w:tc>
          <w:tcPr>
            <w:tcW w:w="9630" w:type="dxa"/>
          </w:tcPr>
          <w:p w14:paraId="13C7499A" w14:textId="77777777" w:rsidR="00647486" w:rsidRDefault="00647486" w:rsidP="00AA48EA">
            <w:pPr>
              <w:spacing w:line="360" w:lineRule="auto"/>
              <w:rPr>
                <w:rFonts w:eastAsia="Calibri" w:cs="Arial"/>
              </w:rPr>
            </w:pPr>
          </w:p>
        </w:tc>
      </w:tr>
      <w:tr w:rsidR="00647486" w14:paraId="3CEB83C7" w14:textId="77777777" w:rsidTr="00AA48EA">
        <w:trPr>
          <w:tblHeader/>
        </w:trPr>
        <w:tc>
          <w:tcPr>
            <w:tcW w:w="9630" w:type="dxa"/>
          </w:tcPr>
          <w:p w14:paraId="697EB4D0" w14:textId="77777777" w:rsidR="00647486" w:rsidRDefault="00647486" w:rsidP="00AA48EA">
            <w:pPr>
              <w:spacing w:line="360" w:lineRule="auto"/>
              <w:rPr>
                <w:rFonts w:eastAsia="Calibri" w:cs="Arial"/>
              </w:rPr>
            </w:pPr>
          </w:p>
        </w:tc>
      </w:tr>
      <w:tr w:rsidR="00647486" w14:paraId="3F25F342" w14:textId="77777777" w:rsidTr="00AA48EA">
        <w:trPr>
          <w:tblHeader/>
        </w:trPr>
        <w:tc>
          <w:tcPr>
            <w:tcW w:w="9630" w:type="dxa"/>
          </w:tcPr>
          <w:p w14:paraId="322B3891" w14:textId="77777777" w:rsidR="00647486" w:rsidRDefault="00647486" w:rsidP="00AA48EA">
            <w:pPr>
              <w:spacing w:line="360" w:lineRule="auto"/>
              <w:rPr>
                <w:rFonts w:eastAsia="Calibri" w:cs="Arial"/>
              </w:rPr>
            </w:pPr>
          </w:p>
        </w:tc>
      </w:tr>
      <w:tr w:rsidR="00647486" w14:paraId="3975EEAD" w14:textId="77777777" w:rsidTr="00AA48EA">
        <w:trPr>
          <w:tblHeader/>
        </w:trPr>
        <w:tc>
          <w:tcPr>
            <w:tcW w:w="9630" w:type="dxa"/>
          </w:tcPr>
          <w:p w14:paraId="2DF209FD" w14:textId="77777777" w:rsidR="00647486" w:rsidRDefault="00647486" w:rsidP="00AA48EA">
            <w:pPr>
              <w:spacing w:line="360" w:lineRule="auto"/>
              <w:rPr>
                <w:rFonts w:eastAsia="Calibri" w:cs="Arial"/>
              </w:rPr>
            </w:pPr>
          </w:p>
        </w:tc>
      </w:tr>
      <w:tr w:rsidR="00647486" w14:paraId="777F39AC" w14:textId="77777777" w:rsidTr="00AA48EA">
        <w:trPr>
          <w:tblHeader/>
        </w:trPr>
        <w:tc>
          <w:tcPr>
            <w:tcW w:w="9630" w:type="dxa"/>
          </w:tcPr>
          <w:p w14:paraId="7C522C6D" w14:textId="77777777" w:rsidR="00647486" w:rsidRDefault="00647486" w:rsidP="00AA48EA">
            <w:pPr>
              <w:spacing w:line="360" w:lineRule="auto"/>
              <w:rPr>
                <w:rFonts w:eastAsia="Calibri" w:cs="Arial"/>
              </w:rPr>
            </w:pPr>
          </w:p>
        </w:tc>
      </w:tr>
      <w:tr w:rsidR="00647486" w14:paraId="7C94CEFB" w14:textId="77777777" w:rsidTr="00AA48EA">
        <w:trPr>
          <w:tblHeader/>
        </w:trPr>
        <w:tc>
          <w:tcPr>
            <w:tcW w:w="9630" w:type="dxa"/>
          </w:tcPr>
          <w:p w14:paraId="66D460DC" w14:textId="77777777" w:rsidR="00647486" w:rsidRDefault="00647486" w:rsidP="00AA48EA">
            <w:pPr>
              <w:spacing w:line="360" w:lineRule="auto"/>
              <w:rPr>
                <w:rFonts w:eastAsia="Calibri" w:cs="Arial"/>
              </w:rPr>
            </w:pPr>
          </w:p>
        </w:tc>
      </w:tr>
      <w:tr w:rsidR="00647486" w14:paraId="5C936756" w14:textId="77777777" w:rsidTr="00AA48EA">
        <w:trPr>
          <w:tblHeader/>
        </w:trPr>
        <w:tc>
          <w:tcPr>
            <w:tcW w:w="9630" w:type="dxa"/>
          </w:tcPr>
          <w:p w14:paraId="73D56512" w14:textId="77777777" w:rsidR="00647486" w:rsidRDefault="00647486" w:rsidP="00AA48EA">
            <w:pPr>
              <w:spacing w:line="360" w:lineRule="auto"/>
              <w:rPr>
                <w:rFonts w:eastAsia="Calibri" w:cs="Arial"/>
              </w:rPr>
            </w:pPr>
          </w:p>
        </w:tc>
      </w:tr>
      <w:tr w:rsidR="00647486" w14:paraId="2429DDAE" w14:textId="77777777" w:rsidTr="00AA48EA">
        <w:trPr>
          <w:tblHeader/>
        </w:trPr>
        <w:tc>
          <w:tcPr>
            <w:tcW w:w="9630" w:type="dxa"/>
          </w:tcPr>
          <w:p w14:paraId="1DF03B91" w14:textId="77777777" w:rsidR="00647486" w:rsidRDefault="00647486" w:rsidP="00AA48EA">
            <w:pPr>
              <w:spacing w:line="360" w:lineRule="auto"/>
              <w:rPr>
                <w:rFonts w:eastAsia="Calibri" w:cs="Arial"/>
              </w:rPr>
            </w:pPr>
          </w:p>
        </w:tc>
      </w:tr>
    </w:tbl>
    <w:p w14:paraId="752A11EE" w14:textId="77777777" w:rsidR="00647486" w:rsidRDefault="00647486" w:rsidP="00647486">
      <w:r>
        <w:br w:type="page"/>
      </w:r>
      <w:r w:rsidR="0B78DD78" w:rsidRPr="2501A63F">
        <w:rPr>
          <w:rStyle w:val="Strong"/>
        </w:rPr>
        <w:lastRenderedPageBreak/>
        <w:t xml:space="preserve">Question 4 (6 marks) </w:t>
      </w:r>
    </w:p>
    <w:p w14:paraId="69FEE0BA" w14:textId="77777777" w:rsidR="00647486" w:rsidRPr="007B6AE6" w:rsidRDefault="0B78DD78" w:rsidP="00647486">
      <w:pPr>
        <w:rPr>
          <w:rStyle w:val="Strong"/>
        </w:rPr>
      </w:pPr>
      <w:r w:rsidRPr="2501A63F">
        <w:rPr>
          <w:rStyle w:val="Strong"/>
        </w:rPr>
        <w:t xml:space="preserve">Text 5 – non-fiction extract </w:t>
      </w:r>
    </w:p>
    <w:p w14:paraId="720036C7" w14:textId="77777777" w:rsidR="00647486" w:rsidRDefault="00647486" w:rsidP="00647486">
      <w:pPr>
        <w:rPr>
          <w:rFonts w:eastAsia="Calibri" w:cs="Arial"/>
        </w:rPr>
      </w:pPr>
      <w:r w:rsidRPr="40D611F5">
        <w:rPr>
          <w:rFonts w:eastAsia="Calibri" w:cs="Arial"/>
        </w:rPr>
        <w:t xml:space="preserve">Evaluate how features of form are used to reveal the insights gained from the experience of travel.   </w:t>
      </w:r>
    </w:p>
    <w:p w14:paraId="0D427020" w14:textId="77777777" w:rsidR="00647486" w:rsidRDefault="00647486" w:rsidP="00647486">
      <w:pPr>
        <w:rPr>
          <w:rFonts w:eastAsia="Calibri" w:cs="Arial"/>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6A0" w:firstRow="1" w:lastRow="0" w:firstColumn="1" w:lastColumn="0" w:noHBand="1" w:noVBand="1"/>
        <w:tblDescription w:val="lines to indicate the amount of information students should include in their answer "/>
      </w:tblPr>
      <w:tblGrid>
        <w:gridCol w:w="9630"/>
      </w:tblGrid>
      <w:tr w:rsidR="00647486" w14:paraId="0E7351E1" w14:textId="77777777" w:rsidTr="00AA48EA">
        <w:trPr>
          <w:tblHeader/>
        </w:trPr>
        <w:tc>
          <w:tcPr>
            <w:tcW w:w="9630" w:type="dxa"/>
          </w:tcPr>
          <w:p w14:paraId="48D42A9B" w14:textId="77777777" w:rsidR="00647486" w:rsidRDefault="00647486" w:rsidP="00AA48EA">
            <w:pPr>
              <w:spacing w:line="360" w:lineRule="auto"/>
              <w:rPr>
                <w:rFonts w:eastAsia="Calibri" w:cs="Arial"/>
              </w:rPr>
            </w:pPr>
          </w:p>
        </w:tc>
      </w:tr>
      <w:tr w:rsidR="00647486" w14:paraId="4BA9AAF1" w14:textId="77777777" w:rsidTr="00AA48EA">
        <w:trPr>
          <w:tblHeader/>
        </w:trPr>
        <w:tc>
          <w:tcPr>
            <w:tcW w:w="9630" w:type="dxa"/>
          </w:tcPr>
          <w:p w14:paraId="7918E8D8" w14:textId="77777777" w:rsidR="00647486" w:rsidRDefault="00647486" w:rsidP="00AA48EA">
            <w:pPr>
              <w:spacing w:line="360" w:lineRule="auto"/>
              <w:rPr>
                <w:rFonts w:eastAsia="Calibri" w:cs="Arial"/>
              </w:rPr>
            </w:pPr>
          </w:p>
        </w:tc>
      </w:tr>
      <w:tr w:rsidR="00647486" w14:paraId="4216F9B0" w14:textId="77777777" w:rsidTr="00AA48EA">
        <w:trPr>
          <w:tblHeader/>
        </w:trPr>
        <w:tc>
          <w:tcPr>
            <w:tcW w:w="9630" w:type="dxa"/>
          </w:tcPr>
          <w:p w14:paraId="470FBEC9" w14:textId="77777777" w:rsidR="00647486" w:rsidRDefault="00647486" w:rsidP="00AA48EA">
            <w:pPr>
              <w:spacing w:line="360" w:lineRule="auto"/>
              <w:rPr>
                <w:rFonts w:eastAsia="Calibri" w:cs="Arial"/>
              </w:rPr>
            </w:pPr>
          </w:p>
        </w:tc>
      </w:tr>
      <w:tr w:rsidR="00647486" w14:paraId="6D348926" w14:textId="77777777" w:rsidTr="00AA48EA">
        <w:trPr>
          <w:tblHeader/>
        </w:trPr>
        <w:tc>
          <w:tcPr>
            <w:tcW w:w="9630" w:type="dxa"/>
          </w:tcPr>
          <w:p w14:paraId="0675B885" w14:textId="77777777" w:rsidR="00647486" w:rsidRDefault="00647486" w:rsidP="00AA48EA">
            <w:pPr>
              <w:spacing w:line="360" w:lineRule="auto"/>
              <w:rPr>
                <w:rFonts w:eastAsia="Calibri" w:cs="Arial"/>
              </w:rPr>
            </w:pPr>
          </w:p>
        </w:tc>
      </w:tr>
      <w:tr w:rsidR="00647486" w14:paraId="75CAD7EB" w14:textId="77777777" w:rsidTr="00AA48EA">
        <w:trPr>
          <w:tblHeader/>
        </w:trPr>
        <w:tc>
          <w:tcPr>
            <w:tcW w:w="9630" w:type="dxa"/>
          </w:tcPr>
          <w:p w14:paraId="137E77E9" w14:textId="77777777" w:rsidR="00647486" w:rsidRDefault="00647486" w:rsidP="00AA48EA">
            <w:pPr>
              <w:spacing w:line="360" w:lineRule="auto"/>
              <w:rPr>
                <w:rFonts w:eastAsia="Calibri" w:cs="Arial"/>
              </w:rPr>
            </w:pPr>
          </w:p>
        </w:tc>
      </w:tr>
      <w:tr w:rsidR="00647486" w14:paraId="491F4B1D" w14:textId="77777777" w:rsidTr="00AA48EA">
        <w:trPr>
          <w:tblHeader/>
        </w:trPr>
        <w:tc>
          <w:tcPr>
            <w:tcW w:w="9630" w:type="dxa"/>
          </w:tcPr>
          <w:p w14:paraId="01CA4E02" w14:textId="77777777" w:rsidR="00647486" w:rsidRDefault="00647486" w:rsidP="00AA48EA">
            <w:pPr>
              <w:spacing w:line="360" w:lineRule="auto"/>
              <w:rPr>
                <w:rFonts w:eastAsia="Calibri" w:cs="Arial"/>
              </w:rPr>
            </w:pPr>
          </w:p>
        </w:tc>
      </w:tr>
      <w:tr w:rsidR="00647486" w14:paraId="762A7EE2" w14:textId="77777777" w:rsidTr="00AA48EA">
        <w:trPr>
          <w:tblHeader/>
        </w:trPr>
        <w:tc>
          <w:tcPr>
            <w:tcW w:w="9630" w:type="dxa"/>
          </w:tcPr>
          <w:p w14:paraId="50916DB4" w14:textId="77777777" w:rsidR="00647486" w:rsidRDefault="00647486" w:rsidP="00AA48EA">
            <w:pPr>
              <w:spacing w:line="360" w:lineRule="auto"/>
              <w:rPr>
                <w:rFonts w:eastAsia="Calibri" w:cs="Arial"/>
              </w:rPr>
            </w:pPr>
          </w:p>
        </w:tc>
      </w:tr>
      <w:tr w:rsidR="00647486" w14:paraId="188D150D" w14:textId="77777777" w:rsidTr="00AA48EA">
        <w:trPr>
          <w:tblHeader/>
        </w:trPr>
        <w:tc>
          <w:tcPr>
            <w:tcW w:w="9630" w:type="dxa"/>
          </w:tcPr>
          <w:p w14:paraId="5752A4E7" w14:textId="77777777" w:rsidR="00647486" w:rsidRDefault="00647486" w:rsidP="00AA48EA">
            <w:pPr>
              <w:spacing w:line="360" w:lineRule="auto"/>
              <w:rPr>
                <w:rFonts w:eastAsia="Calibri" w:cs="Arial"/>
              </w:rPr>
            </w:pPr>
          </w:p>
        </w:tc>
      </w:tr>
      <w:tr w:rsidR="00647486" w14:paraId="381A4CA3" w14:textId="77777777" w:rsidTr="00AA48EA">
        <w:trPr>
          <w:tblHeader/>
        </w:trPr>
        <w:tc>
          <w:tcPr>
            <w:tcW w:w="9630" w:type="dxa"/>
          </w:tcPr>
          <w:p w14:paraId="776D531C" w14:textId="77777777" w:rsidR="00647486" w:rsidRDefault="00647486" w:rsidP="00AA48EA">
            <w:pPr>
              <w:spacing w:line="360" w:lineRule="auto"/>
              <w:rPr>
                <w:rFonts w:eastAsia="Calibri" w:cs="Arial"/>
              </w:rPr>
            </w:pPr>
          </w:p>
        </w:tc>
      </w:tr>
      <w:tr w:rsidR="00647486" w14:paraId="2A6127B5" w14:textId="77777777" w:rsidTr="00AA48EA">
        <w:trPr>
          <w:tblHeader/>
        </w:trPr>
        <w:tc>
          <w:tcPr>
            <w:tcW w:w="9630" w:type="dxa"/>
          </w:tcPr>
          <w:p w14:paraId="63FADF9B" w14:textId="77777777" w:rsidR="00647486" w:rsidRDefault="00647486" w:rsidP="00AA48EA">
            <w:pPr>
              <w:spacing w:line="360" w:lineRule="auto"/>
              <w:rPr>
                <w:rFonts w:eastAsia="Calibri" w:cs="Arial"/>
              </w:rPr>
            </w:pPr>
          </w:p>
        </w:tc>
      </w:tr>
      <w:tr w:rsidR="00647486" w14:paraId="004A318D" w14:textId="77777777" w:rsidTr="00AA48EA">
        <w:trPr>
          <w:tblHeader/>
        </w:trPr>
        <w:tc>
          <w:tcPr>
            <w:tcW w:w="9630" w:type="dxa"/>
          </w:tcPr>
          <w:p w14:paraId="6C3D21E5" w14:textId="77777777" w:rsidR="00647486" w:rsidRDefault="00647486" w:rsidP="00AA48EA">
            <w:pPr>
              <w:spacing w:line="360" w:lineRule="auto"/>
              <w:rPr>
                <w:rFonts w:eastAsia="Calibri" w:cs="Arial"/>
              </w:rPr>
            </w:pPr>
          </w:p>
        </w:tc>
      </w:tr>
      <w:tr w:rsidR="00647486" w14:paraId="0A882B04" w14:textId="77777777" w:rsidTr="00AA48EA">
        <w:trPr>
          <w:tblHeader/>
        </w:trPr>
        <w:tc>
          <w:tcPr>
            <w:tcW w:w="9630" w:type="dxa"/>
          </w:tcPr>
          <w:p w14:paraId="395B9C4E" w14:textId="77777777" w:rsidR="00647486" w:rsidRDefault="00647486" w:rsidP="00AA48EA">
            <w:pPr>
              <w:spacing w:line="360" w:lineRule="auto"/>
              <w:rPr>
                <w:rFonts w:eastAsia="Calibri" w:cs="Arial"/>
              </w:rPr>
            </w:pPr>
          </w:p>
        </w:tc>
      </w:tr>
      <w:tr w:rsidR="00647486" w14:paraId="4A8594AB" w14:textId="77777777" w:rsidTr="00AA48EA">
        <w:trPr>
          <w:tblHeader/>
        </w:trPr>
        <w:tc>
          <w:tcPr>
            <w:tcW w:w="9630" w:type="dxa"/>
          </w:tcPr>
          <w:p w14:paraId="24E6EFAD" w14:textId="77777777" w:rsidR="00647486" w:rsidRDefault="00647486" w:rsidP="00AA48EA">
            <w:pPr>
              <w:spacing w:line="360" w:lineRule="auto"/>
              <w:rPr>
                <w:rFonts w:eastAsia="Calibri" w:cs="Arial"/>
              </w:rPr>
            </w:pPr>
          </w:p>
        </w:tc>
      </w:tr>
      <w:tr w:rsidR="00647486" w14:paraId="39137163" w14:textId="77777777" w:rsidTr="00AA48EA">
        <w:trPr>
          <w:tblHeader/>
        </w:trPr>
        <w:tc>
          <w:tcPr>
            <w:tcW w:w="9630" w:type="dxa"/>
          </w:tcPr>
          <w:p w14:paraId="01A52F47" w14:textId="77777777" w:rsidR="00647486" w:rsidRDefault="00647486" w:rsidP="00AA48EA">
            <w:pPr>
              <w:spacing w:line="360" w:lineRule="auto"/>
              <w:rPr>
                <w:rFonts w:eastAsia="Calibri" w:cs="Arial"/>
              </w:rPr>
            </w:pPr>
          </w:p>
        </w:tc>
      </w:tr>
      <w:tr w:rsidR="00647486" w14:paraId="0A244521" w14:textId="77777777" w:rsidTr="00AA48EA">
        <w:trPr>
          <w:tblHeader/>
        </w:trPr>
        <w:tc>
          <w:tcPr>
            <w:tcW w:w="9630" w:type="dxa"/>
          </w:tcPr>
          <w:p w14:paraId="39F1BE74" w14:textId="77777777" w:rsidR="00647486" w:rsidRDefault="00647486" w:rsidP="00AA48EA">
            <w:pPr>
              <w:spacing w:line="360" w:lineRule="auto"/>
              <w:rPr>
                <w:rFonts w:eastAsia="Calibri" w:cs="Arial"/>
              </w:rPr>
            </w:pPr>
          </w:p>
        </w:tc>
      </w:tr>
      <w:tr w:rsidR="00647486" w14:paraId="49D5095B" w14:textId="77777777" w:rsidTr="00AA48EA">
        <w:trPr>
          <w:tblHeader/>
        </w:trPr>
        <w:tc>
          <w:tcPr>
            <w:tcW w:w="9630" w:type="dxa"/>
          </w:tcPr>
          <w:p w14:paraId="2C7CC66D" w14:textId="77777777" w:rsidR="00647486" w:rsidRDefault="00647486" w:rsidP="00AA48EA">
            <w:pPr>
              <w:spacing w:line="360" w:lineRule="auto"/>
              <w:rPr>
                <w:rFonts w:eastAsia="Calibri" w:cs="Arial"/>
              </w:rPr>
            </w:pPr>
          </w:p>
        </w:tc>
      </w:tr>
      <w:tr w:rsidR="00647486" w14:paraId="59BD7F1D" w14:textId="77777777" w:rsidTr="00AA48EA">
        <w:trPr>
          <w:tblHeader/>
        </w:trPr>
        <w:tc>
          <w:tcPr>
            <w:tcW w:w="9630" w:type="dxa"/>
          </w:tcPr>
          <w:p w14:paraId="0CD4C606" w14:textId="77777777" w:rsidR="00647486" w:rsidRDefault="00647486" w:rsidP="00AA48EA">
            <w:pPr>
              <w:spacing w:line="360" w:lineRule="auto"/>
              <w:rPr>
                <w:rFonts w:eastAsia="Calibri" w:cs="Arial"/>
              </w:rPr>
            </w:pPr>
          </w:p>
        </w:tc>
      </w:tr>
      <w:tr w:rsidR="00647486" w14:paraId="1BC7F03F" w14:textId="77777777" w:rsidTr="00AA48EA">
        <w:trPr>
          <w:tblHeader/>
        </w:trPr>
        <w:tc>
          <w:tcPr>
            <w:tcW w:w="9630" w:type="dxa"/>
          </w:tcPr>
          <w:p w14:paraId="55C25872" w14:textId="77777777" w:rsidR="00647486" w:rsidRDefault="00647486" w:rsidP="00AA48EA">
            <w:pPr>
              <w:spacing w:line="360" w:lineRule="auto"/>
              <w:rPr>
                <w:rFonts w:eastAsia="Calibri" w:cs="Arial"/>
              </w:rPr>
            </w:pPr>
          </w:p>
        </w:tc>
      </w:tr>
      <w:tr w:rsidR="00647486" w14:paraId="3B04BECA" w14:textId="77777777" w:rsidTr="00AA48EA">
        <w:trPr>
          <w:tblHeader/>
        </w:trPr>
        <w:tc>
          <w:tcPr>
            <w:tcW w:w="9630" w:type="dxa"/>
          </w:tcPr>
          <w:p w14:paraId="60586AC4" w14:textId="77777777" w:rsidR="00647486" w:rsidRDefault="00647486" w:rsidP="00AA48EA">
            <w:pPr>
              <w:spacing w:line="360" w:lineRule="auto"/>
              <w:rPr>
                <w:rFonts w:eastAsia="Calibri" w:cs="Arial"/>
              </w:rPr>
            </w:pPr>
          </w:p>
        </w:tc>
      </w:tr>
      <w:tr w:rsidR="00647486" w14:paraId="7898360A" w14:textId="77777777" w:rsidTr="00AA48EA">
        <w:trPr>
          <w:tblHeader/>
        </w:trPr>
        <w:tc>
          <w:tcPr>
            <w:tcW w:w="9630" w:type="dxa"/>
          </w:tcPr>
          <w:p w14:paraId="40182034" w14:textId="77777777" w:rsidR="00647486" w:rsidRDefault="00647486" w:rsidP="00AA48EA">
            <w:pPr>
              <w:spacing w:line="360" w:lineRule="auto"/>
              <w:rPr>
                <w:rFonts w:eastAsia="Calibri" w:cs="Arial"/>
              </w:rPr>
            </w:pPr>
          </w:p>
        </w:tc>
      </w:tr>
      <w:tr w:rsidR="00647486" w14:paraId="70BC8046" w14:textId="77777777" w:rsidTr="00AA48EA">
        <w:trPr>
          <w:tblHeader/>
        </w:trPr>
        <w:tc>
          <w:tcPr>
            <w:tcW w:w="9630" w:type="dxa"/>
          </w:tcPr>
          <w:p w14:paraId="025E24F5" w14:textId="77777777" w:rsidR="00647486" w:rsidRDefault="00647486" w:rsidP="00AA48EA">
            <w:pPr>
              <w:spacing w:line="360" w:lineRule="auto"/>
              <w:rPr>
                <w:rFonts w:eastAsia="Calibri" w:cs="Arial"/>
              </w:rPr>
            </w:pPr>
          </w:p>
        </w:tc>
      </w:tr>
      <w:tr w:rsidR="00647486" w14:paraId="1E93AEE7" w14:textId="77777777" w:rsidTr="00AA48EA">
        <w:trPr>
          <w:tblHeader/>
        </w:trPr>
        <w:tc>
          <w:tcPr>
            <w:tcW w:w="9630" w:type="dxa"/>
          </w:tcPr>
          <w:p w14:paraId="0A920342" w14:textId="77777777" w:rsidR="00647486" w:rsidRDefault="00647486" w:rsidP="00AA48EA">
            <w:pPr>
              <w:spacing w:line="360" w:lineRule="auto"/>
              <w:rPr>
                <w:rFonts w:eastAsia="Calibri" w:cs="Arial"/>
              </w:rPr>
            </w:pPr>
          </w:p>
        </w:tc>
      </w:tr>
      <w:tr w:rsidR="00647486" w14:paraId="61C6A54B" w14:textId="77777777" w:rsidTr="00AA48EA">
        <w:trPr>
          <w:tblHeader/>
        </w:trPr>
        <w:tc>
          <w:tcPr>
            <w:tcW w:w="9630" w:type="dxa"/>
          </w:tcPr>
          <w:p w14:paraId="22A9A90A" w14:textId="77777777" w:rsidR="00647486" w:rsidRDefault="00647486" w:rsidP="00AA48EA">
            <w:pPr>
              <w:spacing w:line="360" w:lineRule="auto"/>
              <w:rPr>
                <w:rFonts w:eastAsia="Calibri" w:cs="Arial"/>
              </w:rPr>
            </w:pPr>
          </w:p>
        </w:tc>
      </w:tr>
      <w:tr w:rsidR="00647486" w14:paraId="125B739E" w14:textId="77777777" w:rsidTr="00AA48EA">
        <w:trPr>
          <w:tblHeader/>
        </w:trPr>
        <w:tc>
          <w:tcPr>
            <w:tcW w:w="9630" w:type="dxa"/>
          </w:tcPr>
          <w:p w14:paraId="1CC02516" w14:textId="77777777" w:rsidR="00647486" w:rsidRDefault="00647486" w:rsidP="00AA48EA">
            <w:pPr>
              <w:spacing w:line="360" w:lineRule="auto"/>
              <w:rPr>
                <w:rFonts w:eastAsia="Calibri" w:cs="Arial"/>
              </w:rPr>
            </w:pPr>
          </w:p>
        </w:tc>
      </w:tr>
      <w:tr w:rsidR="00647486" w14:paraId="1ABDD281" w14:textId="77777777" w:rsidTr="00AA48EA">
        <w:trPr>
          <w:tblHeader/>
        </w:trPr>
        <w:tc>
          <w:tcPr>
            <w:tcW w:w="9630" w:type="dxa"/>
          </w:tcPr>
          <w:p w14:paraId="596F37D5" w14:textId="77777777" w:rsidR="00647486" w:rsidRDefault="00647486" w:rsidP="00AA48EA">
            <w:pPr>
              <w:spacing w:line="360" w:lineRule="auto"/>
              <w:rPr>
                <w:rFonts w:eastAsia="Calibri" w:cs="Arial"/>
              </w:rPr>
            </w:pPr>
          </w:p>
        </w:tc>
      </w:tr>
      <w:tr w:rsidR="00647486" w14:paraId="089EBE2B" w14:textId="77777777" w:rsidTr="00AA48EA">
        <w:trPr>
          <w:tblHeader/>
        </w:trPr>
        <w:tc>
          <w:tcPr>
            <w:tcW w:w="9630" w:type="dxa"/>
          </w:tcPr>
          <w:p w14:paraId="7F415675" w14:textId="77777777" w:rsidR="00647486" w:rsidRDefault="00647486" w:rsidP="00AA48EA">
            <w:pPr>
              <w:spacing w:line="360" w:lineRule="auto"/>
              <w:rPr>
                <w:rFonts w:eastAsia="Calibri" w:cs="Arial"/>
              </w:rPr>
            </w:pPr>
          </w:p>
        </w:tc>
      </w:tr>
      <w:tr w:rsidR="00647486" w14:paraId="01E4EA54" w14:textId="77777777" w:rsidTr="00AA48EA">
        <w:trPr>
          <w:tblHeader/>
        </w:trPr>
        <w:tc>
          <w:tcPr>
            <w:tcW w:w="9630" w:type="dxa"/>
          </w:tcPr>
          <w:p w14:paraId="4CF22E3E" w14:textId="77777777" w:rsidR="00647486" w:rsidRDefault="00647486" w:rsidP="00AA48EA">
            <w:pPr>
              <w:spacing w:line="360" w:lineRule="auto"/>
              <w:rPr>
                <w:rFonts w:eastAsia="Calibri" w:cs="Arial"/>
              </w:rPr>
            </w:pPr>
          </w:p>
        </w:tc>
      </w:tr>
    </w:tbl>
    <w:p w14:paraId="5EDFE041" w14:textId="77777777" w:rsidR="00596371" w:rsidRDefault="00647486" w:rsidP="00647486">
      <w:r>
        <w:br w:type="page"/>
      </w:r>
    </w:p>
    <w:p w14:paraId="094BCC1B" w14:textId="2DD61417" w:rsidR="00596371" w:rsidRDefault="00596371" w:rsidP="00596371">
      <w:pPr>
        <w:pStyle w:val="Heading3"/>
      </w:pPr>
      <w:bookmarkStart w:id="13" w:name="_Toc77287530"/>
      <w:r>
        <w:lastRenderedPageBreak/>
        <w:t>Section II</w:t>
      </w:r>
      <w:bookmarkEnd w:id="13"/>
      <w:r>
        <w:t xml:space="preserve"> </w:t>
      </w:r>
    </w:p>
    <w:p w14:paraId="44B3C39B" w14:textId="49D847EB" w:rsidR="00647486" w:rsidRDefault="00596371" w:rsidP="00647486">
      <w:pPr>
        <w:rPr>
          <w:rFonts w:eastAsia="Calibri" w:cs="Arial"/>
        </w:rPr>
      </w:pPr>
      <w:r>
        <w:rPr>
          <w:rFonts w:eastAsia="Calibri" w:cs="Arial"/>
        </w:rPr>
        <w:t>2</w:t>
      </w:r>
      <w:r w:rsidR="00647486" w:rsidRPr="25E207F2">
        <w:rPr>
          <w:rFonts w:eastAsia="Calibri" w:cs="Arial"/>
        </w:rPr>
        <w:t xml:space="preserve">0 marks </w:t>
      </w:r>
    </w:p>
    <w:p w14:paraId="3F63F99C" w14:textId="72BEA835" w:rsidR="00647486" w:rsidRDefault="00647486" w:rsidP="00647486">
      <w:pPr>
        <w:rPr>
          <w:rFonts w:eastAsia="Calibri" w:cs="Arial"/>
        </w:rPr>
      </w:pPr>
      <w:r w:rsidRPr="25E207F2">
        <w:rPr>
          <w:rFonts w:eastAsia="Calibri" w:cs="Arial"/>
        </w:rPr>
        <w:t xml:space="preserve">Attempt </w:t>
      </w:r>
      <w:r w:rsidR="00B8357C" w:rsidRPr="00B8357C">
        <w:rPr>
          <w:rStyle w:val="Strong"/>
        </w:rPr>
        <w:t>one</w:t>
      </w:r>
      <w:r w:rsidRPr="25E207F2">
        <w:rPr>
          <w:rFonts w:eastAsia="Calibri" w:cs="Arial"/>
        </w:rPr>
        <w:t xml:space="preserve"> question from questions 5 – 10</w:t>
      </w:r>
    </w:p>
    <w:p w14:paraId="796BA983" w14:textId="77777777" w:rsidR="00647486" w:rsidRDefault="00647486" w:rsidP="00647486">
      <w:pPr>
        <w:spacing w:before="120"/>
        <w:rPr>
          <w:rFonts w:eastAsia="Calibri" w:cs="Arial"/>
        </w:rPr>
      </w:pPr>
      <w:r w:rsidRPr="25E207F2">
        <w:rPr>
          <w:rFonts w:eastAsia="Calibri" w:cs="Arial"/>
        </w:rPr>
        <w:t xml:space="preserve">Allow about 45 minutes for this section </w:t>
      </w:r>
    </w:p>
    <w:p w14:paraId="3253109C" w14:textId="77777777" w:rsidR="00647486" w:rsidRDefault="00647486" w:rsidP="00647486">
      <w:pPr>
        <w:spacing w:before="120"/>
        <w:rPr>
          <w:rFonts w:eastAsia="Calibri" w:cs="Arial"/>
        </w:rPr>
      </w:pPr>
      <w:r w:rsidRPr="25E207F2">
        <w:rPr>
          <w:rFonts w:eastAsia="Calibri" w:cs="Arial"/>
        </w:rPr>
        <w:t xml:space="preserve">Answer the question in the Section II writing booklet. Extra writing paper is available. </w:t>
      </w:r>
    </w:p>
    <w:p w14:paraId="37B0FAA0" w14:textId="77777777" w:rsidR="00647486" w:rsidRDefault="00647486" w:rsidP="00647486">
      <w:pPr>
        <w:rPr>
          <w:rFonts w:eastAsia="Calibri" w:cs="Arial"/>
        </w:rPr>
      </w:pPr>
    </w:p>
    <w:p w14:paraId="1B8BB0AE" w14:textId="77777777" w:rsidR="00647486" w:rsidRDefault="00647486" w:rsidP="00647486">
      <w:pPr>
        <w:rPr>
          <w:rFonts w:eastAsia="Calibri" w:cs="Arial"/>
        </w:rPr>
      </w:pPr>
      <w:r w:rsidRPr="25E207F2">
        <w:rPr>
          <w:rFonts w:eastAsia="Calibri" w:cs="Arial"/>
        </w:rPr>
        <w:t xml:space="preserve">Your answer will be assessed on how well you: </w:t>
      </w:r>
    </w:p>
    <w:p w14:paraId="5905D3E8" w14:textId="77777777" w:rsidR="00647486" w:rsidRDefault="00647486" w:rsidP="00647486">
      <w:pPr>
        <w:pStyle w:val="ListBullet"/>
      </w:pPr>
      <w:r>
        <w:t>demonstrate understanding of human experiences in texts</w:t>
      </w:r>
    </w:p>
    <w:p w14:paraId="4F9F5D2C" w14:textId="77777777" w:rsidR="00647486" w:rsidRDefault="00647486" w:rsidP="00647486">
      <w:pPr>
        <w:pStyle w:val="ListBullet"/>
        <w:rPr>
          <w:rFonts w:asciiTheme="minorHAnsi" w:eastAsiaTheme="minorEastAsia" w:hAnsiTheme="minorHAnsi"/>
        </w:rPr>
      </w:pPr>
      <w:r>
        <w:t xml:space="preserve">analyse, </w:t>
      </w:r>
      <w:proofErr w:type="gramStart"/>
      <w:r>
        <w:t>explain</w:t>
      </w:r>
      <w:proofErr w:type="gramEnd"/>
      <w:r>
        <w:t xml:space="preserve"> and assess the ways human experiences are represented in texts</w:t>
      </w:r>
    </w:p>
    <w:p w14:paraId="2FC63E6C" w14:textId="1AC5CEC6" w:rsidR="00647486" w:rsidRDefault="00B53C8C" w:rsidP="00647486">
      <w:pPr>
        <w:pStyle w:val="ListBullet"/>
      </w:pPr>
      <w:r>
        <w:t>o</w:t>
      </w:r>
      <w:r w:rsidR="00647486">
        <w:t xml:space="preserve">rganise, </w:t>
      </w:r>
      <w:proofErr w:type="gramStart"/>
      <w:r w:rsidR="00647486">
        <w:t>develop</w:t>
      </w:r>
      <w:proofErr w:type="gramEnd"/>
      <w:r w:rsidR="00647486">
        <w:t xml:space="preserve"> and express ideas using language appropriate to audience, purpose and context.</w:t>
      </w:r>
    </w:p>
    <w:p w14:paraId="63557C1D" w14:textId="77777777" w:rsidR="00AA48EA" w:rsidRPr="00A7293F" w:rsidRDefault="00647486" w:rsidP="00AA48EA">
      <w:pPr>
        <w:rPr>
          <w:rStyle w:val="Strong"/>
        </w:rPr>
      </w:pPr>
      <w:r>
        <w:br w:type="page"/>
      </w:r>
      <w:r w:rsidR="00AA48EA" w:rsidRPr="00A7293F">
        <w:rPr>
          <w:rStyle w:val="Strong"/>
        </w:rPr>
        <w:lastRenderedPageBreak/>
        <w:t>Question 5 (20 marks)</w:t>
      </w:r>
    </w:p>
    <w:p w14:paraId="61875E4B" w14:textId="77777777" w:rsidR="00AA48EA" w:rsidRPr="007B6AE6" w:rsidRDefault="27E26E22" w:rsidP="2501A63F">
      <w:pPr>
        <w:spacing w:before="120"/>
        <w:rPr>
          <w:rStyle w:val="Strong"/>
        </w:rPr>
      </w:pPr>
      <w:r w:rsidRPr="2501A63F">
        <w:rPr>
          <w:rStyle w:val="Strong"/>
        </w:rPr>
        <w:t xml:space="preserve">Prose Fiction </w:t>
      </w:r>
    </w:p>
    <w:p w14:paraId="21394375" w14:textId="77777777" w:rsidR="00AA48EA" w:rsidRDefault="27E26E22" w:rsidP="2501A63F">
      <w:pPr>
        <w:rPr>
          <w:rFonts w:eastAsia="Calibri" w:cs="Arial"/>
        </w:rPr>
      </w:pPr>
      <w:r w:rsidRPr="2501A63F">
        <w:rPr>
          <w:rFonts w:eastAsia="Calibri" w:cs="Arial"/>
        </w:rPr>
        <w:t xml:space="preserve">How has your understanding of </w:t>
      </w:r>
      <w:proofErr w:type="gramStart"/>
      <w:r w:rsidRPr="2501A63F">
        <w:rPr>
          <w:rFonts w:eastAsia="Calibri" w:cs="Arial"/>
        </w:rPr>
        <w:t>particular lives</w:t>
      </w:r>
      <w:proofErr w:type="gramEnd"/>
      <w:r w:rsidRPr="2501A63F">
        <w:rPr>
          <w:rFonts w:eastAsia="Calibri" w:cs="Arial"/>
        </w:rPr>
        <w:t xml:space="preserve"> and cultures been shaped by the author’s use of setting in your prescribed text?</w:t>
      </w:r>
    </w:p>
    <w:p w14:paraId="2CDD9BAC" w14:textId="77777777" w:rsidR="00AA48EA" w:rsidRDefault="00AA48EA" w:rsidP="00AA48EA">
      <w:pPr>
        <w:rPr>
          <w:rFonts w:eastAsia="Calibri" w:cs="Arial"/>
        </w:rPr>
      </w:pPr>
      <w:r w:rsidRPr="25E207F2">
        <w:rPr>
          <w:rFonts w:eastAsia="Calibri" w:cs="Arial"/>
        </w:rPr>
        <w:t>The prescribed texts are:</w:t>
      </w:r>
    </w:p>
    <w:p w14:paraId="4CA9E9DA" w14:textId="2D9B3DCF" w:rsidR="00AA48EA" w:rsidRPr="00997DFB" w:rsidRDefault="00AA48EA" w:rsidP="00AA48EA">
      <w:pPr>
        <w:pStyle w:val="ListBullet"/>
        <w:rPr>
          <w:rFonts w:asciiTheme="minorHAnsi" w:eastAsiaTheme="minorEastAsia" w:hAnsiTheme="minorHAnsi"/>
        </w:rPr>
      </w:pPr>
      <w:r>
        <w:t xml:space="preserve">Anthony </w:t>
      </w:r>
      <w:proofErr w:type="spellStart"/>
      <w:r>
        <w:t>Doerr</w:t>
      </w:r>
      <w:proofErr w:type="spellEnd"/>
      <w:r>
        <w:t xml:space="preserve">, </w:t>
      </w:r>
      <w:r w:rsidR="0093462F">
        <w:t>‘</w:t>
      </w:r>
      <w:r>
        <w:t>All the Light We Cannot See</w:t>
      </w:r>
      <w:r w:rsidR="0093462F">
        <w:t>’</w:t>
      </w:r>
      <w:r>
        <w:t xml:space="preserve"> </w:t>
      </w:r>
    </w:p>
    <w:p w14:paraId="2D7D3E44" w14:textId="0F13D540" w:rsidR="00AA48EA" w:rsidRPr="00997DFB" w:rsidRDefault="00AA48EA" w:rsidP="00AA48EA">
      <w:pPr>
        <w:pStyle w:val="ListBullet"/>
        <w:rPr>
          <w:rFonts w:asciiTheme="minorHAnsi" w:eastAsiaTheme="minorEastAsia" w:hAnsiTheme="minorHAnsi"/>
        </w:rPr>
      </w:pPr>
      <w:r>
        <w:t xml:space="preserve">Amanda </w:t>
      </w:r>
      <w:proofErr w:type="spellStart"/>
      <w:r>
        <w:t>Lohrey</w:t>
      </w:r>
      <w:proofErr w:type="spellEnd"/>
      <w:r>
        <w:t xml:space="preserve">, </w:t>
      </w:r>
      <w:r w:rsidR="0093462F">
        <w:t>‘</w:t>
      </w:r>
      <w:r>
        <w:t>Vertigo</w:t>
      </w:r>
      <w:r w:rsidR="0093462F">
        <w:t>’</w:t>
      </w:r>
      <w:r>
        <w:t xml:space="preserve"> </w:t>
      </w:r>
    </w:p>
    <w:p w14:paraId="38CA8A06" w14:textId="74DA73D6" w:rsidR="00AA48EA" w:rsidRPr="00997DFB" w:rsidRDefault="00AA48EA" w:rsidP="00AA48EA">
      <w:pPr>
        <w:pStyle w:val="ListBullet"/>
        <w:rPr>
          <w:rFonts w:asciiTheme="minorHAnsi" w:eastAsiaTheme="minorEastAsia" w:hAnsiTheme="minorHAnsi"/>
        </w:rPr>
      </w:pPr>
      <w:r>
        <w:t xml:space="preserve">George Orwell, </w:t>
      </w:r>
      <w:r w:rsidR="0093462F">
        <w:t>‘</w:t>
      </w:r>
      <w:r>
        <w:t>Nineteen Eighty-Four</w:t>
      </w:r>
      <w:r w:rsidR="0093462F">
        <w:t>’</w:t>
      </w:r>
      <w:r>
        <w:t xml:space="preserve"> </w:t>
      </w:r>
    </w:p>
    <w:p w14:paraId="4D1DE16B" w14:textId="791EF1C7" w:rsidR="00AA48EA" w:rsidRPr="00997DFB" w:rsidRDefault="00AA48EA" w:rsidP="00AA48EA">
      <w:pPr>
        <w:pStyle w:val="ListBullet"/>
        <w:rPr>
          <w:rFonts w:asciiTheme="minorHAnsi" w:eastAsiaTheme="minorEastAsia" w:hAnsiTheme="minorHAnsi"/>
        </w:rPr>
      </w:pPr>
      <w:r>
        <w:t xml:space="preserve">Favel Parrett, </w:t>
      </w:r>
      <w:r w:rsidR="0093462F">
        <w:t>‘</w:t>
      </w:r>
      <w:r>
        <w:t>Past the Shallows</w:t>
      </w:r>
      <w:r w:rsidR="0093462F">
        <w:t>’</w:t>
      </w:r>
    </w:p>
    <w:p w14:paraId="0E5DAC87" w14:textId="77777777" w:rsidR="00AA48EA" w:rsidRPr="007668FB" w:rsidRDefault="00AA48EA" w:rsidP="2501A63F">
      <w:pPr>
        <w:spacing w:before="0"/>
      </w:pPr>
    </w:p>
    <w:p w14:paraId="3AB064AD" w14:textId="77777777" w:rsidR="00AA48EA" w:rsidRPr="00A7293F" w:rsidRDefault="00AA48EA" w:rsidP="00AA48EA">
      <w:pPr>
        <w:rPr>
          <w:rStyle w:val="Strong"/>
        </w:rPr>
      </w:pPr>
      <w:r w:rsidRPr="00A7293F">
        <w:rPr>
          <w:rStyle w:val="Strong"/>
        </w:rPr>
        <w:t>Question 6 (20 marks)</w:t>
      </w:r>
    </w:p>
    <w:p w14:paraId="1C130C14" w14:textId="77777777" w:rsidR="00AA48EA" w:rsidRPr="007B6AE6" w:rsidRDefault="27E26E22" w:rsidP="2501A63F">
      <w:pPr>
        <w:spacing w:before="120"/>
        <w:rPr>
          <w:rStyle w:val="Strong"/>
        </w:rPr>
      </w:pPr>
      <w:r w:rsidRPr="2501A63F">
        <w:rPr>
          <w:rStyle w:val="Strong"/>
        </w:rPr>
        <w:t>Poetry</w:t>
      </w:r>
    </w:p>
    <w:p w14:paraId="21C31CD4" w14:textId="77777777" w:rsidR="00AA48EA" w:rsidRDefault="27E26E22" w:rsidP="2501A63F">
      <w:pPr>
        <w:rPr>
          <w:rFonts w:eastAsia="Calibri" w:cs="Arial"/>
        </w:rPr>
      </w:pPr>
      <w:r w:rsidRPr="2501A63F">
        <w:rPr>
          <w:rFonts w:eastAsia="Calibri" w:cs="Arial"/>
        </w:rPr>
        <w:t xml:space="preserve">How has your understanding of </w:t>
      </w:r>
      <w:proofErr w:type="gramStart"/>
      <w:r w:rsidRPr="2501A63F">
        <w:rPr>
          <w:rFonts w:eastAsia="Calibri" w:cs="Arial"/>
        </w:rPr>
        <w:t>particular lives</w:t>
      </w:r>
      <w:proofErr w:type="gramEnd"/>
      <w:r w:rsidRPr="2501A63F">
        <w:rPr>
          <w:rFonts w:eastAsia="Calibri" w:cs="Arial"/>
        </w:rPr>
        <w:t xml:space="preserve"> and cultures been shaped by the poet’s use of imagery in your prescribed text?</w:t>
      </w:r>
    </w:p>
    <w:p w14:paraId="5535C862" w14:textId="77777777" w:rsidR="00AA48EA" w:rsidRDefault="00AA48EA" w:rsidP="00AA48EA">
      <w:pPr>
        <w:rPr>
          <w:rFonts w:eastAsia="Calibri" w:cs="Arial"/>
        </w:rPr>
      </w:pPr>
      <w:r w:rsidRPr="25E207F2">
        <w:rPr>
          <w:rFonts w:eastAsia="Calibri" w:cs="Arial"/>
        </w:rPr>
        <w:t>The prescribed texts are:</w:t>
      </w:r>
    </w:p>
    <w:p w14:paraId="0B552980" w14:textId="4E50F89B" w:rsidR="00AA48EA" w:rsidRPr="00690E7B" w:rsidRDefault="00AA48EA" w:rsidP="00AA48EA">
      <w:pPr>
        <w:pStyle w:val="ListBullet"/>
        <w:rPr>
          <w:rFonts w:asciiTheme="minorHAnsi" w:eastAsiaTheme="minorEastAsia" w:hAnsiTheme="minorHAnsi"/>
          <w:i/>
        </w:rPr>
      </w:pPr>
      <w:r>
        <w:t>Rosemary Dobson,</w:t>
      </w:r>
      <w:r w:rsidR="00690E7B">
        <w:rPr>
          <w:i/>
        </w:rPr>
        <w:t xml:space="preserve"> Rosemary Dobson Collected</w:t>
      </w:r>
    </w:p>
    <w:p w14:paraId="5D25DB6E" w14:textId="77777777" w:rsidR="00AA48EA" w:rsidRPr="00997DFB" w:rsidRDefault="27E26E22" w:rsidP="2501A63F">
      <w:pPr>
        <w:pStyle w:val="ListBullet"/>
        <w:numPr>
          <w:ilvl w:val="0"/>
          <w:numId w:val="0"/>
        </w:numPr>
        <w:spacing w:before="0"/>
        <w:ind w:left="652"/>
        <w:rPr>
          <w:rFonts w:asciiTheme="minorHAnsi" w:eastAsiaTheme="minorEastAsia" w:hAnsiTheme="minorHAnsi"/>
        </w:rPr>
      </w:pPr>
      <w:r w:rsidRPr="2501A63F">
        <w:rPr>
          <w:rFonts w:eastAsia="Calibri" w:cs="Arial"/>
        </w:rPr>
        <w:t>The prescribed poems are:</w:t>
      </w:r>
    </w:p>
    <w:p w14:paraId="14CFFBC8" w14:textId="77777777" w:rsidR="00690E7B" w:rsidRPr="00690E7B" w:rsidRDefault="00690E7B" w:rsidP="00690E7B">
      <w:pPr>
        <w:pStyle w:val="ListBullet2"/>
      </w:pPr>
      <w:r w:rsidRPr="00690E7B">
        <w:t>‘Young Girl at a Window’</w:t>
      </w:r>
    </w:p>
    <w:p w14:paraId="09FAD165" w14:textId="77777777" w:rsidR="00690E7B" w:rsidRPr="00690E7B" w:rsidRDefault="00690E7B" w:rsidP="00690E7B">
      <w:pPr>
        <w:pStyle w:val="ListBullet2"/>
      </w:pPr>
      <w:r w:rsidRPr="00690E7B">
        <w:t>‘Over the Hill’</w:t>
      </w:r>
    </w:p>
    <w:p w14:paraId="763FC9D5" w14:textId="77777777" w:rsidR="00690E7B" w:rsidRPr="00690E7B" w:rsidRDefault="00690E7B" w:rsidP="00690E7B">
      <w:pPr>
        <w:pStyle w:val="ListBullet2"/>
      </w:pPr>
      <w:r w:rsidRPr="00690E7B">
        <w:t>‘Summer’s End’</w:t>
      </w:r>
    </w:p>
    <w:p w14:paraId="082EEEC9" w14:textId="77777777" w:rsidR="00690E7B" w:rsidRPr="00690E7B" w:rsidRDefault="00690E7B" w:rsidP="00690E7B">
      <w:pPr>
        <w:pStyle w:val="ListBullet2"/>
      </w:pPr>
      <w:r w:rsidRPr="00690E7B">
        <w:t>‘The Conversation’</w:t>
      </w:r>
    </w:p>
    <w:p w14:paraId="0B8B58FC" w14:textId="77777777" w:rsidR="00690E7B" w:rsidRPr="00690E7B" w:rsidRDefault="00690E7B" w:rsidP="00690E7B">
      <w:pPr>
        <w:pStyle w:val="ListBullet2"/>
      </w:pPr>
      <w:r w:rsidRPr="00690E7B">
        <w:t>‘Cock Crow’</w:t>
      </w:r>
    </w:p>
    <w:p w14:paraId="7BE1655B" w14:textId="77777777" w:rsidR="00690E7B" w:rsidRPr="00690E7B" w:rsidRDefault="00690E7B" w:rsidP="00690E7B">
      <w:pPr>
        <w:pStyle w:val="ListBullet2"/>
      </w:pPr>
      <w:r w:rsidRPr="00690E7B">
        <w:t>‘Amy Caroline’</w:t>
      </w:r>
    </w:p>
    <w:p w14:paraId="10FA3B8A" w14:textId="77777777" w:rsidR="00690E7B" w:rsidRPr="00690E7B" w:rsidRDefault="00690E7B" w:rsidP="00690E7B">
      <w:pPr>
        <w:pStyle w:val="ListBullet2"/>
      </w:pPr>
      <w:r w:rsidRPr="00690E7B">
        <w:t>‘Canberra Morning’</w:t>
      </w:r>
    </w:p>
    <w:p w14:paraId="50AAE675" w14:textId="7AB6734B" w:rsidR="00AA48EA" w:rsidRDefault="00690E7B" w:rsidP="00690E7B">
      <w:pPr>
        <w:pStyle w:val="ListBullet"/>
      </w:pPr>
      <w:r>
        <w:t xml:space="preserve"> </w:t>
      </w:r>
      <w:r w:rsidR="00AA48EA">
        <w:t xml:space="preserve">Kenneth Slessor, </w:t>
      </w:r>
      <w:r>
        <w:rPr>
          <w:i/>
        </w:rPr>
        <w:t>Selected Poems</w:t>
      </w:r>
    </w:p>
    <w:p w14:paraId="4757FA88" w14:textId="77777777" w:rsidR="00AA48EA" w:rsidRPr="00997DFB" w:rsidRDefault="27E26E22" w:rsidP="2501A63F">
      <w:pPr>
        <w:pStyle w:val="ListBullet"/>
        <w:numPr>
          <w:ilvl w:val="0"/>
          <w:numId w:val="0"/>
        </w:numPr>
        <w:spacing w:before="0"/>
        <w:ind w:left="652"/>
      </w:pPr>
      <w:r w:rsidRPr="2501A63F">
        <w:rPr>
          <w:rFonts w:eastAsia="Calibri" w:cs="Arial"/>
        </w:rPr>
        <w:t>The prescribed poems are:</w:t>
      </w:r>
    </w:p>
    <w:p w14:paraId="3E18FB5E" w14:textId="77777777" w:rsidR="00690E7B" w:rsidRPr="00690E7B" w:rsidRDefault="00690E7B" w:rsidP="00690E7B">
      <w:pPr>
        <w:pStyle w:val="ListBullet2"/>
      </w:pPr>
      <w:r w:rsidRPr="00690E7B">
        <w:t xml:space="preserve">‘Wild Grapes’ </w:t>
      </w:r>
    </w:p>
    <w:p w14:paraId="5F7024DE" w14:textId="77777777" w:rsidR="00690E7B" w:rsidRPr="00690E7B" w:rsidRDefault="00690E7B" w:rsidP="00690E7B">
      <w:pPr>
        <w:pStyle w:val="ListBullet2"/>
      </w:pPr>
      <w:r w:rsidRPr="00690E7B">
        <w:t xml:space="preserve">‘Gulliver’ </w:t>
      </w:r>
    </w:p>
    <w:p w14:paraId="6C4352EE" w14:textId="77777777" w:rsidR="00690E7B" w:rsidRPr="00690E7B" w:rsidRDefault="00690E7B" w:rsidP="00690E7B">
      <w:pPr>
        <w:pStyle w:val="ListBullet2"/>
      </w:pPr>
      <w:r w:rsidRPr="00690E7B">
        <w:t xml:space="preserve">‘Out of Time’ </w:t>
      </w:r>
    </w:p>
    <w:p w14:paraId="6DD15F15" w14:textId="77777777" w:rsidR="00690E7B" w:rsidRPr="00690E7B" w:rsidRDefault="00690E7B" w:rsidP="00690E7B">
      <w:pPr>
        <w:pStyle w:val="ListBullet2"/>
      </w:pPr>
      <w:r w:rsidRPr="00690E7B">
        <w:t xml:space="preserve">‘Vesper-Song of the Reverend Samuel Marsden’ </w:t>
      </w:r>
    </w:p>
    <w:p w14:paraId="143994C1" w14:textId="77777777" w:rsidR="00690E7B" w:rsidRPr="00690E7B" w:rsidRDefault="00690E7B" w:rsidP="00690E7B">
      <w:pPr>
        <w:pStyle w:val="ListBullet2"/>
      </w:pPr>
      <w:r w:rsidRPr="00690E7B">
        <w:t>‘William Street’</w:t>
      </w:r>
    </w:p>
    <w:p w14:paraId="000C67CA" w14:textId="77777777" w:rsidR="00690E7B" w:rsidRPr="00690E7B" w:rsidRDefault="00690E7B" w:rsidP="00690E7B">
      <w:pPr>
        <w:pStyle w:val="ListBullet2"/>
      </w:pPr>
      <w:r w:rsidRPr="00690E7B">
        <w:t>‘Beach Burial’</w:t>
      </w:r>
    </w:p>
    <w:p w14:paraId="209435DF" w14:textId="14E60493" w:rsidR="2501A63F" w:rsidRDefault="2501A63F" w:rsidP="2501A63F">
      <w:pPr>
        <w:pStyle w:val="ListBullet2"/>
        <w:numPr>
          <w:ilvl w:val="1"/>
          <w:numId w:val="0"/>
        </w:numPr>
        <w:ind w:left="292"/>
      </w:pPr>
    </w:p>
    <w:p w14:paraId="27154046" w14:textId="405C7037" w:rsidR="00AA48EA" w:rsidRPr="00A7293F" w:rsidRDefault="27E26E22" w:rsidP="00AA48EA">
      <w:pPr>
        <w:rPr>
          <w:rStyle w:val="Strong"/>
        </w:rPr>
      </w:pPr>
      <w:r w:rsidRPr="00A7293F">
        <w:rPr>
          <w:rStyle w:val="Strong"/>
        </w:rPr>
        <w:t xml:space="preserve">Question 7 (20 marks) </w:t>
      </w:r>
    </w:p>
    <w:p w14:paraId="754F905F" w14:textId="77777777" w:rsidR="00AA48EA" w:rsidRPr="007B6AE6" w:rsidRDefault="27E26E22" w:rsidP="2501A63F">
      <w:pPr>
        <w:spacing w:before="120"/>
        <w:rPr>
          <w:rStyle w:val="Strong"/>
        </w:rPr>
      </w:pPr>
      <w:r w:rsidRPr="2501A63F">
        <w:rPr>
          <w:rStyle w:val="Strong"/>
        </w:rPr>
        <w:t xml:space="preserve">Drama </w:t>
      </w:r>
    </w:p>
    <w:p w14:paraId="08628FA4" w14:textId="77777777" w:rsidR="00AA48EA" w:rsidRDefault="27E26E22" w:rsidP="2501A63F">
      <w:pPr>
        <w:rPr>
          <w:rFonts w:eastAsia="Calibri" w:cs="Arial"/>
        </w:rPr>
      </w:pPr>
      <w:r w:rsidRPr="2501A63F">
        <w:rPr>
          <w:rFonts w:eastAsia="Calibri" w:cs="Arial"/>
        </w:rPr>
        <w:lastRenderedPageBreak/>
        <w:t xml:space="preserve">How has your understanding of </w:t>
      </w:r>
      <w:proofErr w:type="gramStart"/>
      <w:r w:rsidRPr="2501A63F">
        <w:rPr>
          <w:rFonts w:eastAsia="Calibri" w:cs="Arial"/>
        </w:rPr>
        <w:t>particular lives</w:t>
      </w:r>
      <w:proofErr w:type="gramEnd"/>
      <w:r w:rsidRPr="2501A63F">
        <w:rPr>
          <w:rFonts w:eastAsia="Calibri" w:cs="Arial"/>
        </w:rPr>
        <w:t xml:space="preserve"> and cultures been shaped by the playwright’s use of tension in your prescribed text?</w:t>
      </w:r>
    </w:p>
    <w:p w14:paraId="482D3542" w14:textId="77777777" w:rsidR="00AA48EA" w:rsidRDefault="00AA48EA" w:rsidP="00AA48EA">
      <w:pPr>
        <w:rPr>
          <w:rFonts w:eastAsia="Calibri" w:cs="Arial"/>
        </w:rPr>
      </w:pPr>
      <w:r w:rsidRPr="25E207F2">
        <w:rPr>
          <w:rFonts w:eastAsia="Calibri" w:cs="Arial"/>
        </w:rPr>
        <w:t>The prescribed texts are:</w:t>
      </w:r>
    </w:p>
    <w:p w14:paraId="0961050A" w14:textId="5CDC7F88" w:rsidR="00AA48EA" w:rsidRPr="0093462F" w:rsidRDefault="00AA48EA" w:rsidP="00AA48EA">
      <w:pPr>
        <w:pStyle w:val="ListBullet"/>
        <w:rPr>
          <w:rFonts w:asciiTheme="minorHAnsi" w:eastAsiaTheme="minorEastAsia" w:hAnsiTheme="minorHAnsi"/>
          <w:i/>
        </w:rPr>
      </w:pPr>
      <w:r>
        <w:t xml:space="preserve">Jane Harrison, </w:t>
      </w:r>
      <w:r w:rsidR="0093462F">
        <w:t>‘</w:t>
      </w:r>
      <w:r>
        <w:t>Rainbow’s End</w:t>
      </w:r>
      <w:r w:rsidR="0093462F">
        <w:t>’</w:t>
      </w:r>
      <w:r>
        <w:t xml:space="preserve">, from Vivienne </w:t>
      </w:r>
      <w:proofErr w:type="spellStart"/>
      <w:r>
        <w:t>Cleven</w:t>
      </w:r>
      <w:proofErr w:type="spellEnd"/>
      <w:r>
        <w:t xml:space="preserve"> et al., </w:t>
      </w:r>
      <w:r w:rsidRPr="0093462F">
        <w:rPr>
          <w:i/>
        </w:rPr>
        <w:t>Contemporary Indigenous Plays</w:t>
      </w:r>
    </w:p>
    <w:p w14:paraId="6A0AFEDD" w14:textId="4EF8DD65" w:rsidR="00AA48EA" w:rsidRDefault="00AA48EA" w:rsidP="00AA48EA">
      <w:pPr>
        <w:pStyle w:val="ListBullet"/>
      </w:pPr>
      <w:r>
        <w:t xml:space="preserve">Arthur Miller, </w:t>
      </w:r>
      <w:r w:rsidR="0093462F">
        <w:t>‘</w:t>
      </w:r>
      <w:r>
        <w:t>The Crucible</w:t>
      </w:r>
      <w:r w:rsidR="0093462F">
        <w:t>’</w:t>
      </w:r>
    </w:p>
    <w:p w14:paraId="42E040E6" w14:textId="6379A5E2" w:rsidR="00AA48EA" w:rsidRDefault="00AA48EA" w:rsidP="00AA48EA">
      <w:pPr>
        <w:pStyle w:val="ListBullet"/>
      </w:pPr>
      <w:r>
        <w:t xml:space="preserve">William Shakespeare, </w:t>
      </w:r>
      <w:r w:rsidR="0093462F">
        <w:t>‘</w:t>
      </w:r>
      <w:r>
        <w:t>The Merchant of Venice</w:t>
      </w:r>
      <w:r w:rsidR="0093462F">
        <w:t>’</w:t>
      </w:r>
    </w:p>
    <w:p w14:paraId="30267E83" w14:textId="77777777" w:rsidR="00AA48EA" w:rsidRDefault="00AA48EA" w:rsidP="2501A63F">
      <w:pPr>
        <w:spacing w:before="0"/>
      </w:pPr>
    </w:p>
    <w:p w14:paraId="4FD041F4" w14:textId="77777777" w:rsidR="00AA48EA" w:rsidRPr="00A7293F" w:rsidRDefault="00AA48EA" w:rsidP="00AA48EA">
      <w:pPr>
        <w:rPr>
          <w:rStyle w:val="Strong"/>
        </w:rPr>
      </w:pPr>
      <w:r w:rsidRPr="00A7293F">
        <w:rPr>
          <w:rStyle w:val="Strong"/>
        </w:rPr>
        <w:t xml:space="preserve">Question 8 (20 marks) </w:t>
      </w:r>
    </w:p>
    <w:p w14:paraId="037F09BB" w14:textId="77777777" w:rsidR="00AA48EA" w:rsidRPr="007B6AE6" w:rsidRDefault="27E26E22" w:rsidP="2501A63F">
      <w:pPr>
        <w:spacing w:before="120"/>
        <w:rPr>
          <w:rStyle w:val="Strong"/>
        </w:rPr>
      </w:pPr>
      <w:r w:rsidRPr="2501A63F">
        <w:rPr>
          <w:rStyle w:val="Strong"/>
        </w:rPr>
        <w:t>Nonfiction</w:t>
      </w:r>
    </w:p>
    <w:p w14:paraId="3BA5077A" w14:textId="77777777" w:rsidR="00AA48EA" w:rsidRDefault="27E26E22" w:rsidP="2501A63F">
      <w:r>
        <w:t xml:space="preserve">How has your understanding of </w:t>
      </w:r>
      <w:proofErr w:type="gramStart"/>
      <w:r>
        <w:t>particular lives</w:t>
      </w:r>
      <w:proofErr w:type="gramEnd"/>
      <w:r>
        <w:t xml:space="preserve"> and cultures been shaped by the writer’s use of perspective in your prescribed text?</w:t>
      </w:r>
    </w:p>
    <w:p w14:paraId="451CA42B" w14:textId="77777777" w:rsidR="00AA48EA" w:rsidRDefault="00AA48EA" w:rsidP="00AA48EA">
      <w:pPr>
        <w:rPr>
          <w:rFonts w:eastAsia="Calibri" w:cs="Arial"/>
        </w:rPr>
      </w:pPr>
      <w:r w:rsidRPr="25E207F2">
        <w:rPr>
          <w:rFonts w:eastAsia="Calibri" w:cs="Arial"/>
        </w:rPr>
        <w:t>The prescribed texts are:</w:t>
      </w:r>
    </w:p>
    <w:p w14:paraId="76D2DF15" w14:textId="3453445B" w:rsidR="00AA48EA" w:rsidRPr="00227D18" w:rsidRDefault="00AA48EA" w:rsidP="00AA48EA">
      <w:pPr>
        <w:pStyle w:val="ListBullet"/>
        <w:rPr>
          <w:rFonts w:asciiTheme="minorHAnsi" w:eastAsiaTheme="minorEastAsia" w:hAnsiTheme="minorHAnsi"/>
          <w:i/>
        </w:rPr>
      </w:pPr>
      <w:r>
        <w:t xml:space="preserve">Tim Winton, </w:t>
      </w:r>
      <w:r w:rsidRPr="00227D18">
        <w:rPr>
          <w:i/>
        </w:rPr>
        <w:t>The Boy Behind the Curtain</w:t>
      </w:r>
    </w:p>
    <w:p w14:paraId="12C52430" w14:textId="77777777" w:rsidR="00AA48EA" w:rsidRPr="00997DFB" w:rsidRDefault="00AA48EA" w:rsidP="00AA48EA">
      <w:pPr>
        <w:pStyle w:val="ListBullet"/>
        <w:numPr>
          <w:ilvl w:val="0"/>
          <w:numId w:val="0"/>
        </w:numPr>
        <w:ind w:left="652"/>
        <w:rPr>
          <w:rFonts w:asciiTheme="minorHAnsi" w:eastAsiaTheme="minorEastAsia" w:hAnsiTheme="minorHAnsi"/>
        </w:rPr>
      </w:pPr>
      <w:r w:rsidRPr="00997DFB">
        <w:rPr>
          <w:rFonts w:eastAsia="Calibri" w:cs="Arial"/>
        </w:rPr>
        <w:t xml:space="preserve">The prescribed chapters are: </w:t>
      </w:r>
    </w:p>
    <w:p w14:paraId="309D1DD1" w14:textId="469B9D1B" w:rsidR="00227D18" w:rsidRDefault="00227D18" w:rsidP="00227D18">
      <w:pPr>
        <w:pStyle w:val="ListBullet2"/>
      </w:pPr>
      <w:r>
        <w:t>‘</w:t>
      </w:r>
      <w:r w:rsidRPr="25E207F2">
        <w:t>Havoc: A Life in Accidents</w:t>
      </w:r>
      <w:r>
        <w:t>’</w:t>
      </w:r>
    </w:p>
    <w:p w14:paraId="168DADA6" w14:textId="77777777" w:rsidR="00227D18" w:rsidRDefault="00227D18" w:rsidP="00227D18">
      <w:pPr>
        <w:pStyle w:val="ListBullet2"/>
      </w:pPr>
      <w:r>
        <w:t>‘</w:t>
      </w:r>
      <w:r w:rsidRPr="25E207F2">
        <w:t>Betsy</w:t>
      </w:r>
      <w:r>
        <w:t>’</w:t>
      </w:r>
    </w:p>
    <w:p w14:paraId="544B8129" w14:textId="77777777" w:rsidR="00227D18" w:rsidRDefault="00227D18" w:rsidP="00227D18">
      <w:pPr>
        <w:pStyle w:val="ListBullet2"/>
      </w:pPr>
      <w:r>
        <w:t>‘</w:t>
      </w:r>
      <w:r w:rsidRPr="25E207F2">
        <w:t>Twice on Sundays</w:t>
      </w:r>
      <w:r>
        <w:t>’</w:t>
      </w:r>
    </w:p>
    <w:p w14:paraId="6FA6E326" w14:textId="77777777" w:rsidR="00227D18" w:rsidRDefault="00227D18" w:rsidP="00227D18">
      <w:pPr>
        <w:pStyle w:val="ListBullet2"/>
      </w:pPr>
      <w:r>
        <w:t>‘</w:t>
      </w:r>
      <w:r w:rsidRPr="25E207F2">
        <w:t>The Wait and the Flow</w:t>
      </w:r>
      <w:r>
        <w:t>’</w:t>
      </w:r>
    </w:p>
    <w:p w14:paraId="7065202A" w14:textId="3D8C7218" w:rsidR="00227D18" w:rsidRDefault="00227D18" w:rsidP="00227D18">
      <w:pPr>
        <w:pStyle w:val="ListBullet2"/>
      </w:pPr>
      <w:r>
        <w:t>‘</w:t>
      </w:r>
      <w:r w:rsidRPr="25E207F2">
        <w:t>In the Shadow of the Hospital</w:t>
      </w:r>
      <w:r>
        <w:t>’</w:t>
      </w:r>
      <w:r w:rsidRPr="25E207F2">
        <w:t xml:space="preserve"> </w:t>
      </w:r>
    </w:p>
    <w:p w14:paraId="5001C8DA" w14:textId="0FCAEF73" w:rsidR="00F7033A" w:rsidRDefault="00F7033A" w:rsidP="00227D18">
      <w:pPr>
        <w:pStyle w:val="ListBullet2"/>
      </w:pPr>
      <w:r>
        <w:t>‘</w:t>
      </w:r>
      <w:r w:rsidRPr="25E207F2">
        <w:t>The Demon Shark</w:t>
      </w:r>
      <w:r>
        <w:t>’</w:t>
      </w:r>
    </w:p>
    <w:p w14:paraId="7750B7E9" w14:textId="1F47CFCE" w:rsidR="00F7033A" w:rsidRDefault="00F7033A" w:rsidP="00F7033A">
      <w:pPr>
        <w:pStyle w:val="ListBullet2"/>
      </w:pPr>
      <w:r w:rsidRPr="00F7033A">
        <w:t>‘Barefoot in the Temple of Art’</w:t>
      </w:r>
    </w:p>
    <w:p w14:paraId="17513E20" w14:textId="310B74BD" w:rsidR="00AA48EA" w:rsidRDefault="00AA48EA" w:rsidP="00AA48EA">
      <w:pPr>
        <w:pStyle w:val="ListBullet"/>
        <w:rPr>
          <w:rFonts w:asciiTheme="minorHAnsi" w:eastAsiaTheme="minorEastAsia" w:hAnsiTheme="minorHAnsi"/>
        </w:rPr>
      </w:pPr>
      <w:r>
        <w:t xml:space="preserve">Malala Yousafzai and Christina Lamb, </w:t>
      </w:r>
      <w:r w:rsidR="0093462F">
        <w:t>‘</w:t>
      </w:r>
      <w:r>
        <w:t>I am Malala</w:t>
      </w:r>
      <w:r w:rsidR="0093462F">
        <w:t>’</w:t>
      </w:r>
    </w:p>
    <w:p w14:paraId="22C8FF2F" w14:textId="77777777" w:rsidR="00AA48EA" w:rsidRDefault="00AA48EA" w:rsidP="2501A63F">
      <w:pPr>
        <w:spacing w:before="0"/>
      </w:pPr>
    </w:p>
    <w:p w14:paraId="13F27256" w14:textId="77777777" w:rsidR="00AA48EA" w:rsidRPr="00A7293F" w:rsidRDefault="00AA48EA" w:rsidP="00AA48EA">
      <w:pPr>
        <w:rPr>
          <w:rStyle w:val="Strong"/>
        </w:rPr>
      </w:pPr>
      <w:r w:rsidRPr="00A7293F">
        <w:rPr>
          <w:rStyle w:val="Strong"/>
        </w:rPr>
        <w:t>Question 9 (20 marks)</w:t>
      </w:r>
    </w:p>
    <w:p w14:paraId="571912ED" w14:textId="77777777" w:rsidR="00AA48EA" w:rsidRPr="007B6AE6" w:rsidRDefault="27E26E22" w:rsidP="2501A63F">
      <w:pPr>
        <w:spacing w:before="120"/>
        <w:rPr>
          <w:rStyle w:val="Strong"/>
        </w:rPr>
      </w:pPr>
      <w:r w:rsidRPr="2501A63F">
        <w:rPr>
          <w:rStyle w:val="Strong"/>
        </w:rPr>
        <w:t xml:space="preserve">Film </w:t>
      </w:r>
    </w:p>
    <w:p w14:paraId="77F7E516" w14:textId="77777777" w:rsidR="00AA48EA" w:rsidRDefault="27E26E22" w:rsidP="2501A63F">
      <w:pPr>
        <w:rPr>
          <w:rFonts w:eastAsia="Calibri" w:cs="Arial"/>
        </w:rPr>
      </w:pPr>
      <w:r w:rsidRPr="2501A63F">
        <w:rPr>
          <w:rFonts w:eastAsia="Calibri" w:cs="Arial"/>
        </w:rPr>
        <w:t xml:space="preserve">How has your understanding of </w:t>
      </w:r>
      <w:proofErr w:type="gramStart"/>
      <w:r w:rsidRPr="2501A63F">
        <w:rPr>
          <w:rFonts w:eastAsia="Calibri" w:cs="Arial"/>
        </w:rPr>
        <w:t>particular lives</w:t>
      </w:r>
      <w:proofErr w:type="gramEnd"/>
      <w:r w:rsidRPr="2501A63F">
        <w:rPr>
          <w:rFonts w:eastAsia="Calibri" w:cs="Arial"/>
        </w:rPr>
        <w:t xml:space="preserve"> and cultures been shaped by the director’s use of mise-</w:t>
      </w:r>
      <w:proofErr w:type="spellStart"/>
      <w:r w:rsidRPr="2501A63F">
        <w:rPr>
          <w:rFonts w:eastAsia="Calibri" w:cs="Arial"/>
        </w:rPr>
        <w:t>en</w:t>
      </w:r>
      <w:proofErr w:type="spellEnd"/>
      <w:r w:rsidRPr="2501A63F">
        <w:rPr>
          <w:rFonts w:eastAsia="Calibri" w:cs="Arial"/>
        </w:rPr>
        <w:t>-scene in your prescribed text?</w:t>
      </w:r>
    </w:p>
    <w:p w14:paraId="7C1C78C5" w14:textId="77777777" w:rsidR="00AA48EA" w:rsidRDefault="00AA48EA" w:rsidP="00AA48EA">
      <w:pPr>
        <w:rPr>
          <w:rFonts w:eastAsia="Calibri" w:cs="Arial"/>
        </w:rPr>
      </w:pPr>
      <w:r w:rsidRPr="25E207F2">
        <w:rPr>
          <w:rFonts w:eastAsia="Calibri" w:cs="Arial"/>
        </w:rPr>
        <w:t>The prescribed text is:</w:t>
      </w:r>
    </w:p>
    <w:p w14:paraId="760F49A8" w14:textId="0C1E9799" w:rsidR="27E26E22" w:rsidRDefault="27E26E22" w:rsidP="2501A63F">
      <w:pPr>
        <w:pStyle w:val="ListBullet"/>
        <w:spacing w:before="240"/>
        <w:rPr>
          <w:rFonts w:eastAsia="Calibri" w:cs="Arial"/>
        </w:rPr>
      </w:pPr>
      <w:r>
        <w:t xml:space="preserve">Stephen Daldry, </w:t>
      </w:r>
      <w:r w:rsidR="0093462F">
        <w:t>‘</w:t>
      </w:r>
      <w:r>
        <w:t>Billy Elliot</w:t>
      </w:r>
      <w:r w:rsidR="0093462F">
        <w:t>’</w:t>
      </w:r>
    </w:p>
    <w:p w14:paraId="57FEBBF9" w14:textId="6772663D" w:rsidR="2501A63F" w:rsidRDefault="2501A63F" w:rsidP="2501A63F">
      <w:pPr>
        <w:pStyle w:val="ListBullet"/>
        <w:numPr>
          <w:ilvl w:val="0"/>
          <w:numId w:val="0"/>
        </w:numPr>
        <w:spacing w:before="0"/>
        <w:rPr>
          <w:rFonts w:eastAsia="Calibri" w:cs="Arial"/>
        </w:rPr>
      </w:pPr>
    </w:p>
    <w:p w14:paraId="4A2D218F" w14:textId="77777777" w:rsidR="00AA48EA" w:rsidRPr="00A7293F" w:rsidRDefault="27E26E22" w:rsidP="2501A63F">
      <w:pPr>
        <w:pStyle w:val="ListBullet"/>
        <w:numPr>
          <w:ilvl w:val="0"/>
          <w:numId w:val="0"/>
        </w:numPr>
        <w:spacing w:before="240"/>
        <w:rPr>
          <w:rStyle w:val="Strong"/>
        </w:rPr>
      </w:pPr>
      <w:r w:rsidRPr="2501A63F">
        <w:rPr>
          <w:rStyle w:val="Strong"/>
        </w:rPr>
        <w:t>Q</w:t>
      </w:r>
      <w:r w:rsidRPr="00A7293F">
        <w:rPr>
          <w:rStyle w:val="Strong"/>
        </w:rPr>
        <w:t>uestion 10 (20 marks)</w:t>
      </w:r>
    </w:p>
    <w:p w14:paraId="406D4982" w14:textId="77777777" w:rsidR="00AA48EA" w:rsidRPr="00A7293F" w:rsidRDefault="27E26E22" w:rsidP="2501A63F">
      <w:pPr>
        <w:spacing w:before="120"/>
        <w:rPr>
          <w:rStyle w:val="Strong"/>
        </w:rPr>
      </w:pPr>
      <w:r w:rsidRPr="00A7293F">
        <w:rPr>
          <w:rStyle w:val="Strong"/>
        </w:rPr>
        <w:t>Media</w:t>
      </w:r>
    </w:p>
    <w:p w14:paraId="3BA9E2E8" w14:textId="77777777" w:rsidR="00AA48EA" w:rsidRDefault="7E1814B9" w:rsidP="2501A63F">
      <w:pPr>
        <w:rPr>
          <w:rFonts w:eastAsia="Calibri" w:cs="Arial"/>
        </w:rPr>
      </w:pPr>
      <w:r w:rsidRPr="2501A63F">
        <w:rPr>
          <w:rFonts w:eastAsia="Calibri" w:cs="Arial"/>
        </w:rPr>
        <w:lastRenderedPageBreak/>
        <w:t xml:space="preserve">How has your understanding of </w:t>
      </w:r>
      <w:proofErr w:type="gramStart"/>
      <w:r w:rsidRPr="2501A63F">
        <w:rPr>
          <w:rFonts w:eastAsia="Calibri" w:cs="Arial"/>
        </w:rPr>
        <w:t>particular lives</w:t>
      </w:r>
      <w:proofErr w:type="gramEnd"/>
      <w:r w:rsidRPr="2501A63F">
        <w:rPr>
          <w:rFonts w:eastAsia="Calibri" w:cs="Arial"/>
        </w:rPr>
        <w:t xml:space="preserve"> and cultures been shaped by the director’s use of dialogue in your prescribed text?</w:t>
      </w:r>
    </w:p>
    <w:p w14:paraId="7F72C095" w14:textId="77777777" w:rsidR="00AA48EA" w:rsidRDefault="00AA48EA" w:rsidP="00AA48EA">
      <w:pPr>
        <w:rPr>
          <w:rFonts w:eastAsia="Calibri" w:cs="Arial"/>
        </w:rPr>
      </w:pPr>
      <w:r w:rsidRPr="25E207F2">
        <w:rPr>
          <w:rFonts w:eastAsia="Calibri" w:cs="Arial"/>
        </w:rPr>
        <w:t>The prescribed texts are:</w:t>
      </w:r>
    </w:p>
    <w:p w14:paraId="70532051" w14:textId="58A40BD9" w:rsidR="00AA48EA" w:rsidRPr="00A85862" w:rsidRDefault="00AA48EA" w:rsidP="00AA48EA">
      <w:pPr>
        <w:pStyle w:val="ListBullet"/>
        <w:rPr>
          <w:rFonts w:asciiTheme="minorHAnsi" w:eastAsiaTheme="minorEastAsia" w:hAnsiTheme="minorHAnsi"/>
        </w:rPr>
      </w:pPr>
      <w:r>
        <w:t>Ivan O’Mahoney,</w:t>
      </w:r>
      <w:r w:rsidRPr="007F6C08">
        <w:rPr>
          <w:i/>
        </w:rPr>
        <w:t xml:space="preserve"> Go Back to Where You Came From</w:t>
      </w:r>
    </w:p>
    <w:p w14:paraId="400BBDEF" w14:textId="77777777" w:rsidR="00AA48EA" w:rsidRDefault="00AA48EA" w:rsidP="00AA48EA">
      <w:pPr>
        <w:pStyle w:val="ListBullet"/>
        <w:numPr>
          <w:ilvl w:val="0"/>
          <w:numId w:val="0"/>
        </w:numPr>
        <w:ind w:left="652"/>
      </w:pPr>
      <w:r w:rsidRPr="25E207F2">
        <w:t>The prescribed episodes are:</w:t>
      </w:r>
    </w:p>
    <w:p w14:paraId="1D825311" w14:textId="77777777" w:rsidR="00AA48EA" w:rsidRPr="007F6C08" w:rsidRDefault="00AA48EA" w:rsidP="00AA48EA">
      <w:pPr>
        <w:pStyle w:val="ListBullet2"/>
        <w:rPr>
          <w:rFonts w:asciiTheme="minorHAnsi" w:eastAsiaTheme="minorEastAsia" w:hAnsiTheme="minorHAnsi"/>
        </w:rPr>
      </w:pPr>
      <w:r w:rsidRPr="007F6C08">
        <w:t>Series 1: Episodes 1, 2 and 3</w:t>
      </w:r>
    </w:p>
    <w:p w14:paraId="2BB97377" w14:textId="77777777" w:rsidR="00AA48EA" w:rsidRPr="007F6C08" w:rsidRDefault="00AA48EA" w:rsidP="00AA48EA">
      <w:pPr>
        <w:pStyle w:val="ListBullet2"/>
      </w:pPr>
      <w:r w:rsidRPr="007F6C08">
        <w:t xml:space="preserve">and </w:t>
      </w:r>
    </w:p>
    <w:p w14:paraId="048F703B" w14:textId="3D3AAA99" w:rsidR="00AA48EA" w:rsidRPr="007F6C08" w:rsidRDefault="007F6C08" w:rsidP="00AA48EA">
      <w:pPr>
        <w:pStyle w:val="ListBullet2"/>
      </w:pPr>
      <w:r>
        <w:t>‘</w:t>
      </w:r>
      <w:r w:rsidR="00AA48EA" w:rsidRPr="007F6C08">
        <w:t>The Response</w:t>
      </w:r>
      <w:r>
        <w:t>’</w:t>
      </w:r>
    </w:p>
    <w:p w14:paraId="0DD12C4D" w14:textId="305F430E" w:rsidR="00AA48EA" w:rsidRDefault="00AA48EA" w:rsidP="00AA48EA">
      <w:pPr>
        <w:pStyle w:val="ListBullet"/>
        <w:rPr>
          <w:rFonts w:asciiTheme="minorHAnsi" w:eastAsiaTheme="minorEastAsia" w:hAnsiTheme="minorHAnsi"/>
        </w:rPr>
      </w:pPr>
      <w:r>
        <w:t xml:space="preserve">Lucy Walker, </w:t>
      </w:r>
      <w:r w:rsidR="0093462F">
        <w:t>‘</w:t>
      </w:r>
      <w:r>
        <w:t>Waste Land</w:t>
      </w:r>
      <w:r w:rsidR="0093462F">
        <w:t>’</w:t>
      </w:r>
    </w:p>
    <w:p w14:paraId="0B5DBAE2" w14:textId="0FB7CBA2" w:rsidR="008E1802" w:rsidRDefault="00647486" w:rsidP="00596371">
      <w:r>
        <w:br w:type="page"/>
      </w:r>
    </w:p>
    <w:p w14:paraId="7F599F30" w14:textId="42AB31E6" w:rsidR="2501A63F" w:rsidRDefault="00596371" w:rsidP="00596371">
      <w:pPr>
        <w:pStyle w:val="Heading2"/>
        <w:rPr>
          <w:lang w:val="en-US"/>
        </w:rPr>
      </w:pPr>
      <w:bookmarkStart w:id="14" w:name="_Toc77287531"/>
      <w:r w:rsidRPr="4F4F62EE">
        <w:rPr>
          <w:lang w:val="en-US"/>
        </w:rPr>
        <w:lastRenderedPageBreak/>
        <w:t>English Standard, paper 1</w:t>
      </w:r>
      <w:bookmarkEnd w:id="14"/>
      <w:r w:rsidRPr="4F4F62EE">
        <w:rPr>
          <w:lang w:val="en-US"/>
        </w:rPr>
        <w:t xml:space="preserve"> </w:t>
      </w:r>
    </w:p>
    <w:p w14:paraId="1F1428B7" w14:textId="05416732" w:rsidR="2501A63F" w:rsidRDefault="4B3C96CD" w:rsidP="00596371">
      <w:pPr>
        <w:pStyle w:val="Heading2"/>
        <w:rPr>
          <w:lang w:val="en-US"/>
        </w:rPr>
      </w:pPr>
      <w:bookmarkStart w:id="15" w:name="_Toc77287532"/>
      <w:r w:rsidRPr="4F4F62EE">
        <w:rPr>
          <w:lang w:val="en-US"/>
        </w:rPr>
        <w:t>S</w:t>
      </w:r>
      <w:r w:rsidR="00596371" w:rsidRPr="4F4F62EE">
        <w:rPr>
          <w:lang w:val="en-US"/>
        </w:rPr>
        <w:t xml:space="preserve">timulus </w:t>
      </w:r>
      <w:r w:rsidR="302DC52D" w:rsidRPr="4F4F62EE">
        <w:rPr>
          <w:lang w:val="en-US"/>
        </w:rPr>
        <w:t>B</w:t>
      </w:r>
      <w:r w:rsidR="00596371" w:rsidRPr="4F4F62EE">
        <w:rPr>
          <w:lang w:val="en-US"/>
        </w:rPr>
        <w:t>ooklet</w:t>
      </w:r>
      <w:bookmarkEnd w:id="15"/>
      <w:r w:rsidR="00596371" w:rsidRPr="4F4F62EE">
        <w:rPr>
          <w:lang w:val="en-US"/>
        </w:rPr>
        <w:t xml:space="preserve"> </w:t>
      </w:r>
    </w:p>
    <w:p w14:paraId="18C18180" w14:textId="588ED2CA" w:rsidR="00596371" w:rsidRDefault="00596371" w:rsidP="00596371">
      <w:pPr>
        <w:pStyle w:val="Heading3"/>
        <w:rPr>
          <w:lang w:val="en-US"/>
        </w:rPr>
      </w:pPr>
      <w:bookmarkStart w:id="16" w:name="_Toc77287533"/>
      <w:r>
        <w:rPr>
          <w:lang w:val="en-US"/>
        </w:rPr>
        <w:t>Texts and Human Experiences</w:t>
      </w:r>
      <w:bookmarkEnd w:id="16"/>
      <w:r>
        <w:rPr>
          <w:lang w:val="en-US"/>
        </w:rPr>
        <w:t xml:space="preserve"> </w:t>
      </w:r>
    </w:p>
    <w:p w14:paraId="25D73184" w14:textId="77777777" w:rsidR="008E1802" w:rsidRPr="008E1802" w:rsidRDefault="008E1802" w:rsidP="008E1802">
      <w:pPr>
        <w:rPr>
          <w:rStyle w:val="Strong"/>
        </w:rPr>
      </w:pPr>
      <w:r w:rsidRPr="008E1802">
        <w:rPr>
          <w:rStyle w:val="Strong"/>
        </w:rPr>
        <w:t>Section I</w:t>
      </w:r>
    </w:p>
    <w:p w14:paraId="4B935E62" w14:textId="77777777" w:rsidR="008E1802" w:rsidRDefault="008E1802" w:rsidP="008E1802">
      <w:r>
        <w:t>Text 1 – poster</w:t>
      </w:r>
    </w:p>
    <w:p w14:paraId="6F98AFBD" w14:textId="77777777" w:rsidR="008E1802" w:rsidRDefault="008E1802" w:rsidP="008E1802">
      <w:r>
        <w:t>Text 2 – prose</w:t>
      </w:r>
    </w:p>
    <w:p w14:paraId="4F9AD334" w14:textId="77777777" w:rsidR="008E1802" w:rsidRDefault="008E1802" w:rsidP="008E1802">
      <w:r>
        <w:t xml:space="preserve">Text 3 – poem </w:t>
      </w:r>
    </w:p>
    <w:p w14:paraId="01A56150" w14:textId="77777777" w:rsidR="008E1802" w:rsidRDefault="008E1802" w:rsidP="008E1802">
      <w:r>
        <w:t xml:space="preserve">Text 4 – poem </w:t>
      </w:r>
    </w:p>
    <w:p w14:paraId="4092F15C" w14:textId="77777777" w:rsidR="008E1802" w:rsidRDefault="008E1802" w:rsidP="008E1802">
      <w:r>
        <w:t xml:space="preserve">Text 5 – nonfiction extract  </w:t>
      </w:r>
    </w:p>
    <w:p w14:paraId="668D141C" w14:textId="6CC4C1A0" w:rsidR="008E1802" w:rsidRDefault="008E1802" w:rsidP="006B0BCC">
      <w:pPr>
        <w:pStyle w:val="Heading3"/>
        <w:rPr>
          <w:rStyle w:val="Heading4Char"/>
          <w:rFonts w:cs="Arial"/>
          <w:color w:val="1C438B"/>
          <w:sz w:val="40"/>
          <w:szCs w:val="40"/>
        </w:rPr>
      </w:pPr>
      <w:r>
        <w:br w:type="page"/>
      </w:r>
    </w:p>
    <w:p w14:paraId="660A944F" w14:textId="51864D3E" w:rsidR="006B0BCC" w:rsidRPr="006B0BCC" w:rsidRDefault="006B0BCC" w:rsidP="006B0BCC">
      <w:pPr>
        <w:pStyle w:val="Heading3"/>
      </w:pPr>
      <w:bookmarkStart w:id="17" w:name="_Toc77287534"/>
      <w:r>
        <w:lastRenderedPageBreak/>
        <w:t>Text 1 – poster</w:t>
      </w:r>
      <w:bookmarkEnd w:id="17"/>
      <w:r>
        <w:t xml:space="preserve"> </w:t>
      </w:r>
    </w:p>
    <w:p w14:paraId="4D4975D9" w14:textId="77777777" w:rsidR="00BD4973" w:rsidRPr="00573D42" w:rsidRDefault="00BD4973" w:rsidP="00BD4973">
      <w:pPr>
        <w:rPr>
          <w:rFonts w:eastAsia="Calibri" w:cs="Arial"/>
          <w:b/>
          <w:bCs/>
        </w:rPr>
      </w:pPr>
      <w:r w:rsidRPr="6B574EF9">
        <w:rPr>
          <w:rStyle w:val="Strong"/>
        </w:rPr>
        <w:t xml:space="preserve">Road to Change  </w:t>
      </w:r>
    </w:p>
    <w:p w14:paraId="163AF374" w14:textId="77777777" w:rsidR="00BD4973" w:rsidRDefault="00BD4973" w:rsidP="00BD4973">
      <w:pPr>
        <w:rPr>
          <w:noProof/>
        </w:rPr>
      </w:pPr>
      <w:r>
        <w:rPr>
          <w:noProof/>
          <w:color w:val="2B579A"/>
          <w:shd w:val="clear" w:color="auto" w:fill="E6E6E6"/>
          <w:lang w:eastAsia="en-AU"/>
        </w:rPr>
        <w:drawing>
          <wp:inline distT="0" distB="0" distL="0" distR="0" wp14:anchorId="1809A4EC" wp14:editId="43876CB2">
            <wp:extent cx="6116321" cy="4335533"/>
            <wp:effectExtent l="0" t="0" r="0" b="8255"/>
            <wp:docPr id="10" name="Picture 10" descr="2011 National NAIDOC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6116321" cy="4335533"/>
                    </a:xfrm>
                    <a:prstGeom prst="rect">
                      <a:avLst/>
                    </a:prstGeom>
                  </pic:spPr>
                </pic:pic>
              </a:graphicData>
            </a:graphic>
          </wp:inline>
        </w:drawing>
      </w:r>
    </w:p>
    <w:p w14:paraId="37215A0F" w14:textId="69F37549" w:rsidR="008E1802" w:rsidRDefault="510E768A" w:rsidP="64DD1A26">
      <w:pPr>
        <w:rPr>
          <w:rFonts w:eastAsia="SimSun" w:cs="Arial"/>
          <w:b/>
          <w:bCs/>
          <w:color w:val="1C438B"/>
          <w:sz w:val="40"/>
          <w:szCs w:val="40"/>
          <w:lang w:eastAsia="zh-CN"/>
        </w:rPr>
      </w:pPr>
      <w:r w:rsidRPr="007D4CB3">
        <w:t>2011 National NAIDOC Poster © Matthew Humphries</w:t>
      </w:r>
      <w:r>
        <w:t xml:space="preserve"> </w:t>
      </w:r>
      <w:r w:rsidR="00BD4973">
        <w:rPr>
          <w:rStyle w:val="EndnoteReference"/>
        </w:rPr>
        <w:endnoteReference w:id="2"/>
      </w:r>
      <w:r w:rsidR="008E1802">
        <w:br w:type="page"/>
      </w:r>
      <w:r w:rsidR="1A25519B" w:rsidRPr="006B0BCC">
        <w:rPr>
          <w:rStyle w:val="Heading3Char"/>
        </w:rPr>
        <w:lastRenderedPageBreak/>
        <w:t xml:space="preserve">Text 2 – prose </w:t>
      </w:r>
    </w:p>
    <w:p w14:paraId="1588AF91" w14:textId="3F783B64" w:rsidR="00BD4973" w:rsidRPr="00E66BF6" w:rsidRDefault="510E768A" w:rsidP="00BD4973">
      <w:pPr>
        <w:pStyle w:val="Heading5"/>
        <w:numPr>
          <w:ilvl w:val="4"/>
          <w:numId w:val="3"/>
        </w:numPr>
        <w:ind w:left="0"/>
        <w:rPr>
          <w:rFonts w:eastAsia="Calibri"/>
          <w:b w:val="0"/>
        </w:rPr>
      </w:pPr>
      <w:r w:rsidRPr="64DD1A26">
        <w:rPr>
          <w:rStyle w:val="Strong"/>
          <w:b/>
        </w:rPr>
        <w:t xml:space="preserve">A Curse and </w:t>
      </w:r>
      <w:r w:rsidR="2F483A13" w:rsidRPr="64DD1A26">
        <w:rPr>
          <w:rStyle w:val="Strong"/>
          <w:b/>
        </w:rPr>
        <w:t>a</w:t>
      </w:r>
      <w:r w:rsidRPr="64DD1A26">
        <w:rPr>
          <w:rStyle w:val="Strong"/>
          <w:b/>
        </w:rPr>
        <w:t xml:space="preserve"> Prayer </w:t>
      </w:r>
    </w:p>
    <w:p w14:paraId="37C41768" w14:textId="77777777" w:rsidR="00BD4973" w:rsidRDefault="00BD4973" w:rsidP="00BD4973">
      <w:pPr>
        <w:rPr>
          <w:rFonts w:eastAsia="Calibri" w:cs="Arial"/>
        </w:rPr>
      </w:pPr>
      <w:r w:rsidRPr="0C3D12DD">
        <w:rPr>
          <w:rFonts w:eastAsia="Calibri" w:cs="Arial"/>
        </w:rPr>
        <w:t xml:space="preserve">My eldest son is cursed. It’s a small curse but it’s still there. I was raised in </w:t>
      </w:r>
      <w:proofErr w:type="spellStart"/>
      <w:r w:rsidRPr="0C3D12DD">
        <w:rPr>
          <w:rFonts w:eastAsia="Calibri" w:cs="Arial"/>
        </w:rPr>
        <w:t>Buloburde</w:t>
      </w:r>
      <w:proofErr w:type="spellEnd"/>
      <w:r w:rsidRPr="0C3D12DD">
        <w:rPr>
          <w:rFonts w:eastAsia="Calibri" w:cs="Arial"/>
        </w:rPr>
        <w:t xml:space="preserve">, a town where every adult was another pair of eyes for parents. The eyes are hidden but all around whenever I go. Reporting back to my parents. Now, I’m in my lounge room, palms upwards and begging forgiveness for whatever sin compelled God to punish me with a son who got a fresh piercing on his ear like it was nothing. What a curse. </w:t>
      </w:r>
    </w:p>
    <w:p w14:paraId="78C2C06D" w14:textId="142D5ABF" w:rsidR="00BD4973" w:rsidRDefault="00BD4973" w:rsidP="00BD4973">
      <w:pPr>
        <w:rPr>
          <w:rFonts w:eastAsia="Calibri" w:cs="Arial"/>
        </w:rPr>
      </w:pPr>
      <w:r w:rsidRPr="0C3D12DD">
        <w:rPr>
          <w:rFonts w:eastAsia="Calibri" w:cs="Arial"/>
        </w:rPr>
        <w:t xml:space="preserve">‘Bismillah, have you lost your mind, Hamid?’ I screamed in Somali as the devil gleamed from my son’s ear. ‘Have you been possessed by jinn?’  </w:t>
      </w:r>
    </w:p>
    <w:p w14:paraId="625D1905" w14:textId="75571F8B" w:rsidR="00BD4973" w:rsidRDefault="00BD4973" w:rsidP="00BD4973">
      <w:pPr>
        <w:rPr>
          <w:rFonts w:eastAsia="Calibri" w:cs="Arial"/>
        </w:rPr>
      </w:pPr>
      <w:r w:rsidRPr="0C3D12DD">
        <w:rPr>
          <w:rFonts w:eastAsia="Calibri" w:cs="Arial"/>
        </w:rPr>
        <w:t xml:space="preserve">‘It’s just an earring!’ my son shouted back. His eyebrows narrowed as he ran into the dining room. Look at him, shouting back at his mother!  </w:t>
      </w:r>
    </w:p>
    <w:p w14:paraId="2895C5BC" w14:textId="292F82D4" w:rsidR="00BD4973" w:rsidRDefault="00BD4973" w:rsidP="00BD4973">
      <w:pPr>
        <w:rPr>
          <w:rFonts w:eastAsia="Calibri" w:cs="Arial"/>
        </w:rPr>
      </w:pPr>
      <w:r w:rsidRPr="0C3D12DD">
        <w:rPr>
          <w:rFonts w:eastAsia="Calibri" w:cs="Arial"/>
        </w:rPr>
        <w:t xml:space="preserve">‘Just an earring, </w:t>
      </w:r>
      <w:proofErr w:type="spellStart"/>
      <w:r w:rsidRPr="0C3D12DD">
        <w:rPr>
          <w:rFonts w:eastAsia="Calibri" w:cs="Arial"/>
        </w:rPr>
        <w:t>ya</w:t>
      </w:r>
      <w:proofErr w:type="spellEnd"/>
      <w:r w:rsidRPr="0C3D12DD">
        <w:rPr>
          <w:rFonts w:eastAsia="Calibri" w:cs="Arial"/>
        </w:rPr>
        <w:t xml:space="preserve"> Allah?’ I screamed, face upwards as though searching for God in the ceiling. ‘You look like an idiot.’  </w:t>
      </w:r>
    </w:p>
    <w:p w14:paraId="14CF8CE0" w14:textId="157E24BF" w:rsidR="00BD4973" w:rsidRDefault="00BD4973" w:rsidP="00BD4973">
      <w:pPr>
        <w:rPr>
          <w:rFonts w:eastAsia="Calibri" w:cs="Arial"/>
        </w:rPr>
      </w:pPr>
      <w:r w:rsidRPr="0C3D12DD">
        <w:rPr>
          <w:rFonts w:eastAsia="Calibri" w:cs="Arial"/>
        </w:rPr>
        <w:t xml:space="preserve">My son sat down at the dining table. My belief that he was cursed was reaffirmed. His wild, bushy afro was now practically reaching the sun. There was no cutting, no taming and no respect for the way he made me look </w:t>
      </w:r>
      <w:proofErr w:type="gramStart"/>
      <w:r w:rsidRPr="0C3D12DD">
        <w:rPr>
          <w:rFonts w:eastAsia="Calibri" w:cs="Arial"/>
        </w:rPr>
        <w:t>as</w:t>
      </w:r>
      <w:proofErr w:type="gramEnd"/>
      <w:r w:rsidRPr="0C3D12DD">
        <w:rPr>
          <w:rFonts w:eastAsia="Calibri" w:cs="Arial"/>
        </w:rPr>
        <w:t xml:space="preserve"> a mother. Sure, now he was using the organic coconut oils I brought to him after I burst into his bedroom, holding hair clippers in my hand like a pistol two nights ago. A screaming match had ensued. My son leapt off his chair and grabbed my hand. Grabbed it so hard my black skin paled to white where he held it, the colour only rushing back when he slapped the clippers to the floor. He stood eye level to me. When in Allah’s name </w:t>
      </w:r>
      <w:proofErr w:type="gramStart"/>
      <w:r w:rsidRPr="0C3D12DD">
        <w:rPr>
          <w:rFonts w:eastAsia="Calibri" w:cs="Arial"/>
        </w:rPr>
        <w:t>did</w:t>
      </w:r>
      <w:proofErr w:type="gramEnd"/>
      <w:r w:rsidRPr="0C3D12DD">
        <w:rPr>
          <w:rFonts w:eastAsia="Calibri" w:cs="Arial"/>
        </w:rPr>
        <w:t xml:space="preserve"> he catch up? </w:t>
      </w:r>
    </w:p>
    <w:p w14:paraId="795C1D1A" w14:textId="3A3799CC" w:rsidR="00BD4973" w:rsidRDefault="00BD4973" w:rsidP="00BD4973">
      <w:pPr>
        <w:rPr>
          <w:rFonts w:eastAsia="Calibri" w:cs="Arial"/>
        </w:rPr>
      </w:pPr>
      <w:r w:rsidRPr="0C3D12DD">
        <w:rPr>
          <w:rFonts w:eastAsia="Calibri" w:cs="Arial"/>
        </w:rPr>
        <w:t xml:space="preserve">‘Hamid. Use your brain. What will people think? Do you not care how this makes you look?’ I knew better than to use dishonour as a threat. It stopped working early in his teens.  </w:t>
      </w:r>
    </w:p>
    <w:p w14:paraId="5DD56355" w14:textId="081C23AC" w:rsidR="00BD4973" w:rsidRDefault="00BD4973" w:rsidP="00BD4973">
      <w:pPr>
        <w:rPr>
          <w:rFonts w:eastAsia="Calibri" w:cs="Arial"/>
        </w:rPr>
      </w:pPr>
      <w:r w:rsidRPr="0C3D12DD">
        <w:rPr>
          <w:rFonts w:eastAsia="Calibri" w:cs="Arial"/>
        </w:rPr>
        <w:t xml:space="preserve">‘I don’t need to impress people who get worked up over an earring,’ Hamid told me bluntly, swaying his legs as his feet gently kicked the wobbly table leg. He hadn’t even taken his Adidas shoes off when coming into the house. He really was cursed.  </w:t>
      </w:r>
    </w:p>
    <w:p w14:paraId="5E509B81" w14:textId="03235730" w:rsidR="00BD4973" w:rsidRDefault="00BD4973" w:rsidP="00BD4973">
      <w:pPr>
        <w:rPr>
          <w:rFonts w:eastAsia="Calibri" w:cs="Arial"/>
        </w:rPr>
      </w:pPr>
      <w:r w:rsidRPr="0C3D12DD">
        <w:rPr>
          <w:rFonts w:eastAsia="Calibri" w:cs="Arial"/>
        </w:rPr>
        <w:t>My phone buzzed, and I answered, choosing to deal with Hamid later. It was Halima, my cousin. ‘</w:t>
      </w:r>
      <w:proofErr w:type="spellStart"/>
      <w:r w:rsidRPr="0C3D12DD">
        <w:rPr>
          <w:rFonts w:eastAsia="Calibri" w:cs="Arial"/>
        </w:rPr>
        <w:t>Assalamu</w:t>
      </w:r>
      <w:proofErr w:type="spellEnd"/>
      <w:r w:rsidRPr="0C3D12DD">
        <w:rPr>
          <w:rFonts w:eastAsia="Calibri" w:cs="Arial"/>
        </w:rPr>
        <w:t xml:space="preserve"> alaykum, Layla,’ she started, a high note to her voice. I couldn’t return the greeting in time before she continued. ‘</w:t>
      </w:r>
      <w:proofErr w:type="spellStart"/>
      <w:r w:rsidRPr="0C3D12DD">
        <w:rPr>
          <w:rFonts w:eastAsia="Calibri" w:cs="Arial"/>
        </w:rPr>
        <w:t>Hawa</w:t>
      </w:r>
      <w:proofErr w:type="spellEnd"/>
      <w:r w:rsidRPr="0C3D12DD">
        <w:rPr>
          <w:rFonts w:eastAsia="Calibri" w:cs="Arial"/>
        </w:rPr>
        <w:t xml:space="preserve"> gave birth to a boy.’ And then, ‘Jamila’s daughter got suspended.’ And then, ‘There was a lot of music and yelling coming from your house last night. Were you home?’ Relaying all the local gossip over phone calls was Halima’s way of asserting her place as the community informant.  </w:t>
      </w:r>
    </w:p>
    <w:p w14:paraId="556A85B8" w14:textId="77777777" w:rsidR="00BD4973" w:rsidRDefault="00BD4973" w:rsidP="00BD4973">
      <w:pPr>
        <w:rPr>
          <w:rFonts w:eastAsia="Calibri" w:cs="Arial"/>
        </w:rPr>
      </w:pPr>
      <w:r w:rsidRPr="0C3D12DD">
        <w:rPr>
          <w:rFonts w:eastAsia="Calibri" w:cs="Arial"/>
        </w:rPr>
        <w:t xml:space="preserve">I stared at my son who was still sitting by the dining table, which had an assortment of school bags, dirty jumpers, </w:t>
      </w:r>
      <w:proofErr w:type="gramStart"/>
      <w:r w:rsidRPr="0C3D12DD">
        <w:rPr>
          <w:rFonts w:eastAsia="Calibri" w:cs="Arial"/>
        </w:rPr>
        <w:t>skirts</w:t>
      </w:r>
      <w:proofErr w:type="gramEnd"/>
      <w:r w:rsidRPr="0C3D12DD">
        <w:rPr>
          <w:rFonts w:eastAsia="Calibri" w:cs="Arial"/>
        </w:rPr>
        <w:t xml:space="preserve"> and loose papers of homework. A large picture of </w:t>
      </w:r>
      <w:proofErr w:type="spellStart"/>
      <w:r w:rsidRPr="0C3D12DD">
        <w:rPr>
          <w:rFonts w:eastAsia="Calibri" w:cs="Arial"/>
        </w:rPr>
        <w:t>Buloburde</w:t>
      </w:r>
      <w:proofErr w:type="spellEnd"/>
      <w:r w:rsidRPr="0C3D12DD">
        <w:rPr>
          <w:rFonts w:eastAsia="Calibri" w:cs="Arial"/>
        </w:rPr>
        <w:t xml:space="preserve"> hung on the wall. We lived in a four-bedroom villa in Merrylands rented from an </w:t>
      </w:r>
      <w:r w:rsidRPr="0C3D12DD">
        <w:rPr>
          <w:rFonts w:eastAsia="Calibri" w:cs="Arial"/>
        </w:rPr>
        <w:lastRenderedPageBreak/>
        <w:t xml:space="preserve">old Croatian landlord. When we first moved </w:t>
      </w:r>
      <w:proofErr w:type="gramStart"/>
      <w:r w:rsidRPr="0C3D12DD">
        <w:rPr>
          <w:rFonts w:eastAsia="Calibri" w:cs="Arial"/>
        </w:rPr>
        <w:t>in</w:t>
      </w:r>
      <w:proofErr w:type="gramEnd"/>
      <w:r w:rsidRPr="0C3D12DD">
        <w:rPr>
          <w:rFonts w:eastAsia="Calibri" w:cs="Arial"/>
        </w:rPr>
        <w:t xml:space="preserve"> he’d stroll into the house every other week, bobbing his head under sinks, tapping on walls with his knuckles. The inspections became less frequent over the years. The last time he was here I was pregnant with my youngest, </w:t>
      </w:r>
      <w:proofErr w:type="spellStart"/>
      <w:r w:rsidRPr="0C3D12DD">
        <w:rPr>
          <w:rFonts w:eastAsia="Calibri" w:cs="Arial"/>
        </w:rPr>
        <w:t>Sumayah</w:t>
      </w:r>
      <w:proofErr w:type="spellEnd"/>
      <w:r w:rsidRPr="0C3D12DD">
        <w:rPr>
          <w:rFonts w:eastAsia="Calibri" w:cs="Arial"/>
        </w:rPr>
        <w:t xml:space="preserve">, now two years old.  </w:t>
      </w:r>
    </w:p>
    <w:p w14:paraId="7298C639" w14:textId="51A1BC06" w:rsidR="00BD4973" w:rsidRDefault="00BD4973" w:rsidP="00BD4973">
      <w:pPr>
        <w:rPr>
          <w:rFonts w:eastAsia="Calibri" w:cs="Arial"/>
        </w:rPr>
      </w:pPr>
      <w:r w:rsidRPr="0C3D12DD">
        <w:rPr>
          <w:rFonts w:eastAsia="Calibri" w:cs="Arial"/>
        </w:rPr>
        <w:t xml:space="preserve">I stood up and sat in the chair next to Hamid, quickly ending the call with Halima mid-sentence. Send all the eyes. Hamid continued to look at his own phone. The dull thud of his feet kicking the table started giving me a headache. ‘Why Hamid? Why?’ I asked, my throat stinging. ‘You’re failing subjects, getting </w:t>
      </w:r>
      <w:proofErr w:type="gramStart"/>
      <w:r w:rsidRPr="0C3D12DD">
        <w:rPr>
          <w:rFonts w:eastAsia="Calibri" w:cs="Arial"/>
        </w:rPr>
        <w:t>piercings</w:t>
      </w:r>
      <w:proofErr w:type="gramEnd"/>
      <w:r w:rsidRPr="0C3D12DD">
        <w:rPr>
          <w:rFonts w:eastAsia="Calibri" w:cs="Arial"/>
        </w:rPr>
        <w:t xml:space="preserve"> and playing loud music with who knows who! Don’t you know what you have?’  </w:t>
      </w:r>
    </w:p>
    <w:p w14:paraId="69F96580" w14:textId="2C3AE197" w:rsidR="00BD4973" w:rsidRDefault="00BD4973" w:rsidP="00BD4973">
      <w:pPr>
        <w:rPr>
          <w:rFonts w:eastAsia="Calibri" w:cs="Arial"/>
        </w:rPr>
      </w:pPr>
      <w:r w:rsidRPr="0C3D12DD">
        <w:rPr>
          <w:rFonts w:eastAsia="Calibri" w:cs="Arial"/>
        </w:rPr>
        <w:t xml:space="preserve">Hamid bowed his head. His kicking coming to an end as he stared at the kitchen tiles. I couldn’t help it. I started to cry. He wrapped an arm around my shoulder, his clumsy boy hands held mine tight. My chest tightened. ‘It’s okay, </w:t>
      </w:r>
      <w:proofErr w:type="spellStart"/>
      <w:r w:rsidRPr="0C3D12DD">
        <w:rPr>
          <w:rFonts w:eastAsia="Calibri" w:cs="Arial"/>
        </w:rPr>
        <w:t>Hooyo</w:t>
      </w:r>
      <w:proofErr w:type="spellEnd"/>
      <w:r w:rsidRPr="0C3D12DD">
        <w:rPr>
          <w:rFonts w:eastAsia="Calibri" w:cs="Arial"/>
        </w:rPr>
        <w:t xml:space="preserve">.’ These breakdowns had become common in the past years. I’m still not sure why. </w:t>
      </w:r>
    </w:p>
    <w:p w14:paraId="1FB7D5D0" w14:textId="77777777" w:rsidR="00BD4973" w:rsidRDefault="00BD4973" w:rsidP="00BD4973">
      <w:pPr>
        <w:rPr>
          <w:rFonts w:eastAsia="Calibri" w:cs="Arial"/>
        </w:rPr>
      </w:pPr>
      <w:r w:rsidRPr="0C3D12DD">
        <w:rPr>
          <w:rFonts w:eastAsia="Calibri" w:cs="Arial"/>
        </w:rPr>
        <w:t xml:space="preserve">Hamid held my hands and there were a few seconds of silence as I took a deep breath. Hamid rose from his chair and walked to his room, finally taking his Adidas shoes off. There was a gentle lock. And soon after, just faintly, I could hear the lowered sound of rap music playing. I sighed, buried my face into my hands and began praying again. </w:t>
      </w:r>
    </w:p>
    <w:p w14:paraId="6A925F22" w14:textId="77777777" w:rsidR="00BD4973" w:rsidRDefault="00BD4973" w:rsidP="00BD4973">
      <w:pPr>
        <w:rPr>
          <w:rFonts w:eastAsia="Calibri" w:cs="Arial"/>
        </w:rPr>
      </w:pPr>
    </w:p>
    <w:p w14:paraId="398BDF5A" w14:textId="66DD9C7B" w:rsidR="008E1802" w:rsidRDefault="510E768A">
      <w:pPr>
        <w:rPr>
          <w:rStyle w:val="Heading4Char"/>
        </w:rPr>
      </w:pPr>
      <w:r w:rsidRPr="0C3D12DD">
        <w:rPr>
          <w:rFonts w:eastAsia="Calibri" w:cs="Arial"/>
        </w:rPr>
        <w:t>Naima Ibrahim</w:t>
      </w:r>
      <w:r>
        <w:rPr>
          <w:rFonts w:eastAsia="Calibri" w:cs="Arial"/>
        </w:rPr>
        <w:t xml:space="preserve"> </w:t>
      </w:r>
      <w:r w:rsidR="00BD4973">
        <w:rPr>
          <w:rStyle w:val="EndnoteReference"/>
          <w:rFonts w:eastAsia="Calibri" w:cs="Arial"/>
        </w:rPr>
        <w:endnoteReference w:id="3"/>
      </w:r>
      <w:r w:rsidR="008E1802">
        <w:br w:type="page"/>
      </w:r>
    </w:p>
    <w:p w14:paraId="2C15A160" w14:textId="4F3259F2" w:rsidR="003C450A" w:rsidRPr="00BD4973" w:rsidRDefault="003C450A" w:rsidP="003C450A">
      <w:pPr>
        <w:pStyle w:val="Heading3"/>
      </w:pPr>
      <w:bookmarkStart w:id="19" w:name="_Toc77287535"/>
      <w:r>
        <w:lastRenderedPageBreak/>
        <w:t>Text 3 – poem</w:t>
      </w:r>
      <w:bookmarkEnd w:id="19"/>
    </w:p>
    <w:p w14:paraId="46044FF2" w14:textId="77777777" w:rsidR="00BD4973" w:rsidRPr="00B5625F" w:rsidRDefault="510E768A" w:rsidP="00B5625F">
      <w:pPr>
        <w:rPr>
          <w:rStyle w:val="Strong"/>
        </w:rPr>
      </w:pPr>
      <w:r w:rsidRPr="00B5625F">
        <w:rPr>
          <w:rStyle w:val="Strong"/>
        </w:rPr>
        <w:t>Dirty White</w:t>
      </w:r>
    </w:p>
    <w:p w14:paraId="2E7BBEFF" w14:textId="77777777" w:rsidR="00BD4973" w:rsidRDefault="00BD4973" w:rsidP="00BD4973">
      <w:pPr>
        <w:spacing w:before="0"/>
        <w:rPr>
          <w:rFonts w:eastAsia="Calibri" w:cs="Arial"/>
        </w:rPr>
      </w:pPr>
      <w:r w:rsidRPr="0C3D12DD">
        <w:rPr>
          <w:rFonts w:eastAsia="Calibri" w:cs="Arial"/>
        </w:rPr>
        <w:t xml:space="preserve"> </w:t>
      </w:r>
    </w:p>
    <w:p w14:paraId="5C5B0C6F" w14:textId="77777777" w:rsidR="00BD4973" w:rsidRDefault="00BD4973" w:rsidP="00BD4973">
      <w:pPr>
        <w:spacing w:before="0"/>
        <w:rPr>
          <w:rFonts w:eastAsia="Calibri" w:cs="Arial"/>
        </w:rPr>
      </w:pPr>
      <w:r w:rsidRPr="0C3D12DD">
        <w:rPr>
          <w:rFonts w:eastAsia="Calibri" w:cs="Arial"/>
        </w:rPr>
        <w:t xml:space="preserve">Our Revesby house is a box painted dirty white. The grass </w:t>
      </w:r>
    </w:p>
    <w:p w14:paraId="2BF8E953" w14:textId="77777777" w:rsidR="00BD4973" w:rsidRDefault="00BD4973" w:rsidP="00BD4973">
      <w:pPr>
        <w:spacing w:before="0"/>
        <w:rPr>
          <w:rFonts w:eastAsia="Calibri" w:cs="Arial"/>
        </w:rPr>
      </w:pPr>
      <w:r w:rsidRPr="0C3D12DD">
        <w:rPr>
          <w:rFonts w:eastAsia="Calibri" w:cs="Arial"/>
        </w:rPr>
        <w:t xml:space="preserve">of the scuzzy backyard is freckled with torn leaves from the </w:t>
      </w:r>
    </w:p>
    <w:p w14:paraId="071BD751" w14:textId="77777777" w:rsidR="00BD4973" w:rsidRDefault="00BD4973" w:rsidP="00BD4973">
      <w:pPr>
        <w:spacing w:before="0"/>
        <w:rPr>
          <w:rFonts w:eastAsia="Calibri" w:cs="Arial"/>
        </w:rPr>
      </w:pPr>
    </w:p>
    <w:p w14:paraId="522000D0" w14:textId="77777777" w:rsidR="00BD4973" w:rsidRDefault="00BD4973" w:rsidP="00BD4973">
      <w:pPr>
        <w:spacing w:before="0"/>
        <w:rPr>
          <w:rFonts w:eastAsia="Calibri" w:cs="Arial"/>
        </w:rPr>
      </w:pPr>
      <w:proofErr w:type="spellStart"/>
      <w:r w:rsidRPr="0C3D12DD">
        <w:rPr>
          <w:rFonts w:eastAsia="Calibri" w:cs="Arial"/>
        </w:rPr>
        <w:t>zoeng</w:t>
      </w:r>
      <w:proofErr w:type="spellEnd"/>
      <w:r w:rsidRPr="0C3D12DD">
        <w:rPr>
          <w:rFonts w:eastAsia="Calibri" w:cs="Arial"/>
        </w:rPr>
        <w:t xml:space="preserve"> </w:t>
      </w:r>
      <w:proofErr w:type="spellStart"/>
      <w:r w:rsidRPr="0C3D12DD">
        <w:rPr>
          <w:rFonts w:eastAsia="Calibri" w:cs="Arial"/>
        </w:rPr>
        <w:t>bei</w:t>
      </w:r>
      <w:proofErr w:type="spellEnd"/>
      <w:r w:rsidRPr="0C3D12DD">
        <w:rPr>
          <w:rFonts w:eastAsia="Calibri" w:cs="Arial"/>
        </w:rPr>
        <w:t xml:space="preserve"> </w:t>
      </w:r>
      <w:proofErr w:type="spellStart"/>
      <w:r w:rsidRPr="0C3D12DD">
        <w:rPr>
          <w:rFonts w:eastAsia="Calibri" w:cs="Arial"/>
        </w:rPr>
        <w:t>syu</w:t>
      </w:r>
      <w:proofErr w:type="spellEnd"/>
      <w:r w:rsidRPr="0C3D12DD">
        <w:rPr>
          <w:rFonts w:eastAsia="Calibri" w:cs="Arial"/>
        </w:rPr>
        <w:t xml:space="preserve"> – elephant nose tree. Its fat grey trunk and  </w:t>
      </w:r>
    </w:p>
    <w:p w14:paraId="30CC02DB" w14:textId="77777777" w:rsidR="00BD4973" w:rsidRDefault="00BD4973" w:rsidP="00BD4973">
      <w:pPr>
        <w:spacing w:before="0"/>
        <w:rPr>
          <w:rFonts w:eastAsia="Calibri" w:cs="Arial"/>
        </w:rPr>
      </w:pPr>
      <w:r w:rsidRPr="0C3D12DD">
        <w:rPr>
          <w:rFonts w:eastAsia="Calibri" w:cs="Arial"/>
        </w:rPr>
        <w:t xml:space="preserve">coiling branches form brittle trails for climbing feet, and I </w:t>
      </w:r>
    </w:p>
    <w:p w14:paraId="1D96567D" w14:textId="77777777" w:rsidR="00BD4973" w:rsidRDefault="00BD4973" w:rsidP="00BD4973">
      <w:pPr>
        <w:spacing w:before="0"/>
        <w:rPr>
          <w:rFonts w:eastAsia="Calibri" w:cs="Arial"/>
        </w:rPr>
      </w:pPr>
      <w:r w:rsidRPr="0C3D12DD">
        <w:rPr>
          <w:rFonts w:eastAsia="Calibri" w:cs="Arial"/>
        </w:rPr>
        <w:t xml:space="preserve"> </w:t>
      </w:r>
    </w:p>
    <w:p w14:paraId="2B80C577" w14:textId="77777777" w:rsidR="00BD4973" w:rsidRDefault="00BD4973" w:rsidP="00BD4973">
      <w:pPr>
        <w:spacing w:before="0"/>
        <w:rPr>
          <w:rFonts w:eastAsia="Calibri" w:cs="Arial"/>
        </w:rPr>
      </w:pPr>
      <w:r w:rsidRPr="0C3D12DD">
        <w:rPr>
          <w:rFonts w:eastAsia="Calibri" w:cs="Arial"/>
        </w:rPr>
        <w:t xml:space="preserve">explore its crown until my palms are covered in splinters. </w:t>
      </w:r>
    </w:p>
    <w:p w14:paraId="062427B9" w14:textId="77777777" w:rsidR="00BD4973" w:rsidRDefault="00BD4973" w:rsidP="00BD4973">
      <w:pPr>
        <w:spacing w:before="0"/>
        <w:rPr>
          <w:rFonts w:eastAsia="Calibri" w:cs="Arial"/>
        </w:rPr>
      </w:pPr>
      <w:r w:rsidRPr="0C3D12DD">
        <w:rPr>
          <w:rFonts w:eastAsia="Calibri" w:cs="Arial"/>
        </w:rPr>
        <w:t xml:space="preserve">When Ma sees me, she rants about my being </w:t>
      </w:r>
      <w:proofErr w:type="spellStart"/>
      <w:r w:rsidRPr="0C3D12DD">
        <w:rPr>
          <w:rFonts w:eastAsia="Calibri" w:cs="Arial"/>
        </w:rPr>
        <w:t>gaam</w:t>
      </w:r>
      <w:proofErr w:type="spellEnd"/>
      <w:r w:rsidRPr="0C3D12DD">
        <w:rPr>
          <w:rFonts w:eastAsia="Calibri" w:cs="Arial"/>
        </w:rPr>
        <w:t xml:space="preserve"> dumb, </w:t>
      </w:r>
    </w:p>
    <w:p w14:paraId="34148E3E" w14:textId="77777777" w:rsidR="00BD4973" w:rsidRDefault="00BD4973" w:rsidP="00BD4973">
      <w:pPr>
        <w:spacing w:before="0"/>
        <w:rPr>
          <w:rFonts w:eastAsia="Calibri" w:cs="Arial"/>
        </w:rPr>
      </w:pPr>
      <w:r w:rsidRPr="0C3D12DD">
        <w:rPr>
          <w:rFonts w:eastAsia="Calibri" w:cs="Arial"/>
        </w:rPr>
        <w:t xml:space="preserve"> </w:t>
      </w:r>
    </w:p>
    <w:p w14:paraId="13A1B68B" w14:textId="77777777" w:rsidR="00BD4973" w:rsidRDefault="00BD4973" w:rsidP="00BD4973">
      <w:pPr>
        <w:spacing w:before="0"/>
        <w:rPr>
          <w:rFonts w:eastAsia="Calibri" w:cs="Arial"/>
        </w:rPr>
      </w:pPr>
      <w:r w:rsidRPr="0C3D12DD">
        <w:rPr>
          <w:rFonts w:eastAsia="Calibri" w:cs="Arial"/>
        </w:rPr>
        <w:t xml:space="preserve">yells and yells until her neck blotches red. Her black hair  </w:t>
      </w:r>
    </w:p>
    <w:p w14:paraId="3DE4BA0E" w14:textId="77777777" w:rsidR="00BD4973" w:rsidRDefault="00BD4973" w:rsidP="00BD4973">
      <w:pPr>
        <w:spacing w:before="0"/>
        <w:rPr>
          <w:rFonts w:eastAsia="Calibri" w:cs="Arial"/>
        </w:rPr>
      </w:pPr>
      <w:r w:rsidRPr="0C3D12DD">
        <w:rPr>
          <w:rFonts w:eastAsia="Calibri" w:cs="Arial"/>
        </w:rPr>
        <w:t xml:space="preserve">in my face as she rips each splinter out with eyebrow tweezers. </w:t>
      </w:r>
    </w:p>
    <w:p w14:paraId="0AC27079" w14:textId="77777777" w:rsidR="00BD4973" w:rsidRDefault="00BD4973" w:rsidP="00BD4973">
      <w:pPr>
        <w:spacing w:before="0"/>
        <w:rPr>
          <w:rFonts w:eastAsia="Calibri" w:cs="Arial"/>
        </w:rPr>
      </w:pPr>
      <w:r w:rsidRPr="0C3D12DD">
        <w:rPr>
          <w:rFonts w:eastAsia="Calibri" w:cs="Arial"/>
        </w:rPr>
        <w:t xml:space="preserve"> </w:t>
      </w:r>
    </w:p>
    <w:p w14:paraId="60618D13" w14:textId="77777777" w:rsidR="00BD4973" w:rsidRDefault="00BD4973" w:rsidP="00BD4973">
      <w:pPr>
        <w:spacing w:before="0"/>
        <w:rPr>
          <w:rFonts w:eastAsia="Calibri" w:cs="Arial"/>
        </w:rPr>
      </w:pPr>
      <w:r w:rsidRPr="0C3D12DD">
        <w:rPr>
          <w:rFonts w:eastAsia="Calibri" w:cs="Arial"/>
        </w:rPr>
        <w:t xml:space="preserve">Then our White neighbours complain of invasion. They protested  </w:t>
      </w:r>
    </w:p>
    <w:p w14:paraId="196DF7CF" w14:textId="77777777" w:rsidR="00BD4973" w:rsidRDefault="00BD4973" w:rsidP="00BD4973">
      <w:pPr>
        <w:spacing w:before="0"/>
        <w:rPr>
          <w:rFonts w:eastAsia="Calibri" w:cs="Arial"/>
        </w:rPr>
      </w:pPr>
      <w:r w:rsidRPr="0C3D12DD">
        <w:rPr>
          <w:rFonts w:eastAsia="Calibri" w:cs="Arial"/>
        </w:rPr>
        <w:t xml:space="preserve">at roots crawling into their pipes, stray leaves scuttling  </w:t>
      </w:r>
    </w:p>
    <w:p w14:paraId="2AC874E0" w14:textId="77777777" w:rsidR="00BD4973" w:rsidRDefault="00BD4973" w:rsidP="00BD4973">
      <w:pPr>
        <w:spacing w:before="0"/>
        <w:rPr>
          <w:rFonts w:eastAsia="Calibri" w:cs="Arial"/>
        </w:rPr>
      </w:pPr>
      <w:r w:rsidRPr="0C3D12DD">
        <w:rPr>
          <w:rFonts w:eastAsia="Calibri" w:cs="Arial"/>
        </w:rPr>
        <w:t xml:space="preserve"> </w:t>
      </w:r>
    </w:p>
    <w:p w14:paraId="67388373" w14:textId="77777777" w:rsidR="00BD4973" w:rsidRDefault="00BD4973" w:rsidP="00BD4973">
      <w:pPr>
        <w:spacing w:before="0"/>
        <w:rPr>
          <w:rFonts w:eastAsia="Calibri" w:cs="Arial"/>
        </w:rPr>
      </w:pPr>
      <w:r w:rsidRPr="0C3D12DD">
        <w:rPr>
          <w:rFonts w:eastAsia="Calibri" w:cs="Arial"/>
        </w:rPr>
        <w:t xml:space="preserve">into their gutters, branches that dare slink knotted knuckles over  </w:t>
      </w:r>
    </w:p>
    <w:p w14:paraId="7E17B6F4" w14:textId="77777777" w:rsidR="00BD4973" w:rsidRDefault="00BD4973" w:rsidP="00BD4973">
      <w:pPr>
        <w:spacing w:before="0"/>
        <w:rPr>
          <w:rFonts w:eastAsia="Calibri" w:cs="Arial"/>
        </w:rPr>
      </w:pPr>
      <w:r w:rsidRPr="0C3D12DD">
        <w:rPr>
          <w:rFonts w:eastAsia="Calibri" w:cs="Arial"/>
        </w:rPr>
        <w:t xml:space="preserve">their fence. Ma argues, babbling on about good feng shui. </w:t>
      </w:r>
    </w:p>
    <w:p w14:paraId="6ED2A939" w14:textId="77777777" w:rsidR="00BD4973" w:rsidRDefault="00BD4973" w:rsidP="00BD4973">
      <w:pPr>
        <w:spacing w:before="0"/>
        <w:rPr>
          <w:rFonts w:eastAsia="Calibri" w:cs="Arial"/>
        </w:rPr>
      </w:pPr>
      <w:r w:rsidRPr="0C3D12DD">
        <w:rPr>
          <w:rFonts w:eastAsia="Calibri" w:cs="Arial"/>
        </w:rPr>
        <w:t xml:space="preserve"> </w:t>
      </w:r>
    </w:p>
    <w:p w14:paraId="22B2CFD8" w14:textId="77777777" w:rsidR="00BD4973" w:rsidRDefault="00BD4973" w:rsidP="00BD4973">
      <w:pPr>
        <w:spacing w:before="0"/>
        <w:rPr>
          <w:rFonts w:eastAsia="Calibri" w:cs="Arial"/>
        </w:rPr>
      </w:pPr>
      <w:r w:rsidRPr="0C3D12DD">
        <w:rPr>
          <w:rFonts w:eastAsia="Calibri" w:cs="Arial"/>
        </w:rPr>
        <w:t xml:space="preserve">The next morning, we find a severed limb strewn across </w:t>
      </w:r>
      <w:proofErr w:type="gramStart"/>
      <w:r w:rsidRPr="0C3D12DD">
        <w:rPr>
          <w:rFonts w:eastAsia="Calibri" w:cs="Arial"/>
        </w:rPr>
        <w:t>our</w:t>
      </w:r>
      <w:proofErr w:type="gramEnd"/>
      <w:r w:rsidRPr="0C3D12DD">
        <w:rPr>
          <w:rFonts w:eastAsia="Calibri" w:cs="Arial"/>
        </w:rPr>
        <w:t xml:space="preserve">  </w:t>
      </w:r>
    </w:p>
    <w:p w14:paraId="40DC46BE" w14:textId="77777777" w:rsidR="00BD4973" w:rsidRDefault="00BD4973" w:rsidP="00BD4973">
      <w:pPr>
        <w:spacing w:before="0"/>
        <w:rPr>
          <w:rFonts w:eastAsia="Calibri" w:cs="Arial"/>
        </w:rPr>
      </w:pPr>
      <w:r w:rsidRPr="0C3D12DD">
        <w:rPr>
          <w:rFonts w:eastAsia="Calibri" w:cs="Arial"/>
        </w:rPr>
        <w:t xml:space="preserve">driveway. Twigs crushed, leaves </w:t>
      </w:r>
      <w:proofErr w:type="gramStart"/>
      <w:r w:rsidRPr="0C3D12DD">
        <w:rPr>
          <w:rFonts w:eastAsia="Calibri" w:cs="Arial"/>
        </w:rPr>
        <w:t>loose</w:t>
      </w:r>
      <w:proofErr w:type="gramEnd"/>
      <w:r w:rsidRPr="0C3D12DD">
        <w:rPr>
          <w:rFonts w:eastAsia="Calibri" w:cs="Arial"/>
        </w:rPr>
        <w:t xml:space="preserve"> and trampled. </w:t>
      </w:r>
    </w:p>
    <w:p w14:paraId="5D92C67B" w14:textId="77777777" w:rsidR="00BD4973" w:rsidRDefault="00BD4973" w:rsidP="00BD4973">
      <w:pPr>
        <w:spacing w:before="0"/>
        <w:rPr>
          <w:rFonts w:eastAsia="Calibri" w:cs="Arial"/>
        </w:rPr>
      </w:pPr>
      <w:r w:rsidRPr="0C3D12DD">
        <w:rPr>
          <w:rFonts w:eastAsia="Calibri" w:cs="Arial"/>
        </w:rPr>
        <w:t xml:space="preserve"> </w:t>
      </w:r>
    </w:p>
    <w:p w14:paraId="62D54641" w14:textId="77777777" w:rsidR="00BD4973" w:rsidRDefault="00BD4973" w:rsidP="00BD4973">
      <w:pPr>
        <w:spacing w:before="0"/>
        <w:rPr>
          <w:rFonts w:eastAsia="Calibri" w:cs="Arial"/>
        </w:rPr>
      </w:pPr>
      <w:r w:rsidRPr="0C3D12DD">
        <w:rPr>
          <w:rFonts w:eastAsia="Calibri" w:cs="Arial"/>
        </w:rPr>
        <w:t xml:space="preserve">Two days later, a second amputated bough appears, then </w:t>
      </w:r>
    </w:p>
    <w:p w14:paraId="2AF52932" w14:textId="77777777" w:rsidR="00BD4973" w:rsidRDefault="00BD4973" w:rsidP="00BD4973">
      <w:pPr>
        <w:spacing w:before="0"/>
        <w:rPr>
          <w:rFonts w:eastAsia="Calibri" w:cs="Arial"/>
        </w:rPr>
      </w:pPr>
      <w:r w:rsidRPr="0C3D12DD">
        <w:rPr>
          <w:rFonts w:eastAsia="Calibri" w:cs="Arial"/>
        </w:rPr>
        <w:t xml:space="preserve">a third. When a fourth branch is dumped at our doorstep, </w:t>
      </w:r>
    </w:p>
    <w:p w14:paraId="1A3A2720" w14:textId="77777777" w:rsidR="00BD4973" w:rsidRDefault="00BD4973" w:rsidP="00BD4973">
      <w:pPr>
        <w:spacing w:before="0"/>
        <w:rPr>
          <w:rFonts w:eastAsia="Calibri" w:cs="Arial"/>
        </w:rPr>
      </w:pPr>
      <w:r w:rsidRPr="0C3D12DD">
        <w:rPr>
          <w:rFonts w:eastAsia="Calibri" w:cs="Arial"/>
        </w:rPr>
        <w:t xml:space="preserve"> </w:t>
      </w:r>
    </w:p>
    <w:p w14:paraId="43FBC6CC" w14:textId="77777777" w:rsidR="00BD4973" w:rsidRDefault="00BD4973" w:rsidP="00BD4973">
      <w:pPr>
        <w:spacing w:before="0"/>
        <w:rPr>
          <w:rFonts w:eastAsia="Calibri" w:cs="Arial"/>
        </w:rPr>
      </w:pPr>
      <w:r w:rsidRPr="0C3D12DD">
        <w:rPr>
          <w:rFonts w:eastAsia="Calibri" w:cs="Arial"/>
        </w:rPr>
        <w:t xml:space="preserve">Ma rings up the tree removal company. The workmen come </w:t>
      </w:r>
    </w:p>
    <w:p w14:paraId="2D066796" w14:textId="77777777" w:rsidR="00BD4973" w:rsidRDefault="00BD4973" w:rsidP="00BD4973">
      <w:pPr>
        <w:spacing w:before="0"/>
        <w:rPr>
          <w:rFonts w:eastAsia="Calibri" w:cs="Arial"/>
        </w:rPr>
      </w:pPr>
      <w:r w:rsidRPr="0C3D12DD">
        <w:rPr>
          <w:rFonts w:eastAsia="Calibri" w:cs="Arial"/>
        </w:rPr>
        <w:t xml:space="preserve">on a Friday and I watch them take what was left of the </w:t>
      </w:r>
      <w:proofErr w:type="spellStart"/>
      <w:r w:rsidRPr="0C3D12DD">
        <w:rPr>
          <w:rFonts w:eastAsia="Calibri" w:cs="Arial"/>
        </w:rPr>
        <w:t>zoeng</w:t>
      </w:r>
      <w:proofErr w:type="spellEnd"/>
      <w:r w:rsidRPr="0C3D12DD">
        <w:rPr>
          <w:rFonts w:eastAsia="Calibri" w:cs="Arial"/>
        </w:rPr>
        <w:t xml:space="preserve"> </w:t>
      </w:r>
      <w:proofErr w:type="spellStart"/>
      <w:r w:rsidRPr="0C3D12DD">
        <w:rPr>
          <w:rFonts w:eastAsia="Calibri" w:cs="Arial"/>
        </w:rPr>
        <w:t>bei</w:t>
      </w:r>
      <w:proofErr w:type="spellEnd"/>
      <w:r w:rsidRPr="0C3D12DD">
        <w:rPr>
          <w:rFonts w:eastAsia="Calibri" w:cs="Arial"/>
        </w:rPr>
        <w:t xml:space="preserve"> </w:t>
      </w:r>
      <w:proofErr w:type="spellStart"/>
      <w:r w:rsidRPr="0C3D12DD">
        <w:rPr>
          <w:rFonts w:eastAsia="Calibri" w:cs="Arial"/>
        </w:rPr>
        <w:t>syu</w:t>
      </w:r>
      <w:proofErr w:type="spellEnd"/>
      <w:r w:rsidRPr="0C3D12DD">
        <w:rPr>
          <w:rFonts w:eastAsia="Calibri" w:cs="Arial"/>
        </w:rPr>
        <w:t xml:space="preserve">  </w:t>
      </w:r>
    </w:p>
    <w:p w14:paraId="69C0B969" w14:textId="77777777" w:rsidR="00BD4973" w:rsidRDefault="00BD4973" w:rsidP="00BD4973">
      <w:pPr>
        <w:spacing w:before="0"/>
        <w:rPr>
          <w:rFonts w:eastAsia="Calibri" w:cs="Arial"/>
        </w:rPr>
      </w:pPr>
      <w:r w:rsidRPr="0C3D12DD">
        <w:rPr>
          <w:rFonts w:eastAsia="Calibri" w:cs="Arial"/>
        </w:rPr>
        <w:t xml:space="preserve"> </w:t>
      </w:r>
    </w:p>
    <w:p w14:paraId="2195DBC5" w14:textId="77777777" w:rsidR="00BD4973" w:rsidRDefault="00BD4973" w:rsidP="00BD4973">
      <w:pPr>
        <w:spacing w:before="0"/>
        <w:rPr>
          <w:rFonts w:eastAsia="Calibri" w:cs="Arial"/>
        </w:rPr>
      </w:pPr>
      <w:r w:rsidRPr="0C3D12DD">
        <w:rPr>
          <w:rFonts w:eastAsia="Calibri" w:cs="Arial"/>
        </w:rPr>
        <w:t xml:space="preserve">in less than an hour. They cleave the stump apart and  </w:t>
      </w:r>
    </w:p>
    <w:p w14:paraId="0D1CDA41" w14:textId="77777777" w:rsidR="00BD4973" w:rsidRDefault="00BD4973" w:rsidP="00BD4973">
      <w:pPr>
        <w:spacing w:before="0"/>
        <w:rPr>
          <w:rFonts w:eastAsia="Calibri" w:cs="Arial"/>
        </w:rPr>
      </w:pPr>
      <w:r w:rsidRPr="0C3D12DD">
        <w:rPr>
          <w:rFonts w:eastAsia="Calibri" w:cs="Arial"/>
        </w:rPr>
        <w:t xml:space="preserve">tear the roots up from the ground, tying the branches into </w:t>
      </w:r>
    </w:p>
    <w:p w14:paraId="26EDA03E" w14:textId="77777777" w:rsidR="00BD4973" w:rsidRDefault="00BD4973" w:rsidP="00BD4973">
      <w:pPr>
        <w:spacing w:before="0"/>
        <w:rPr>
          <w:rFonts w:eastAsia="Calibri" w:cs="Arial"/>
        </w:rPr>
      </w:pPr>
      <w:r w:rsidRPr="0C3D12DD">
        <w:rPr>
          <w:rFonts w:eastAsia="Calibri" w:cs="Arial"/>
        </w:rPr>
        <w:t xml:space="preserve"> </w:t>
      </w:r>
    </w:p>
    <w:p w14:paraId="05293FF2" w14:textId="77777777" w:rsidR="00BD4973" w:rsidRDefault="00BD4973" w:rsidP="00BD4973">
      <w:pPr>
        <w:spacing w:before="0"/>
        <w:rPr>
          <w:rFonts w:eastAsia="Calibri" w:cs="Arial"/>
        </w:rPr>
      </w:pPr>
      <w:r w:rsidRPr="0C3D12DD">
        <w:rPr>
          <w:rFonts w:eastAsia="Calibri" w:cs="Arial"/>
        </w:rPr>
        <w:t xml:space="preserve">neat clusters for Bankstown Council to collect. ‘You’re  </w:t>
      </w:r>
    </w:p>
    <w:p w14:paraId="1A86DD17" w14:textId="77777777" w:rsidR="00BD4973" w:rsidRDefault="00BD4973" w:rsidP="00BD4973">
      <w:pPr>
        <w:spacing w:before="0"/>
        <w:rPr>
          <w:rFonts w:eastAsia="Calibri" w:cs="Arial"/>
        </w:rPr>
      </w:pPr>
      <w:r w:rsidRPr="0C3D12DD">
        <w:rPr>
          <w:rFonts w:eastAsia="Calibri" w:cs="Arial"/>
        </w:rPr>
        <w:t xml:space="preserve">getting too big to climb trees anyway,’ Ma says when she </w:t>
      </w:r>
    </w:p>
    <w:p w14:paraId="42DC7B58" w14:textId="77777777" w:rsidR="00BD4973" w:rsidRDefault="00BD4973" w:rsidP="00BD4973">
      <w:pPr>
        <w:spacing w:before="0"/>
        <w:rPr>
          <w:rFonts w:eastAsia="Calibri" w:cs="Arial"/>
        </w:rPr>
      </w:pPr>
      <w:r w:rsidRPr="0C3D12DD">
        <w:rPr>
          <w:rFonts w:eastAsia="Calibri" w:cs="Arial"/>
        </w:rPr>
        <w:t xml:space="preserve"> </w:t>
      </w:r>
    </w:p>
    <w:p w14:paraId="1F74BD75" w14:textId="77777777" w:rsidR="00BD4973" w:rsidRDefault="00BD4973" w:rsidP="00BD4973">
      <w:pPr>
        <w:spacing w:before="0"/>
        <w:rPr>
          <w:rFonts w:eastAsia="Calibri" w:cs="Arial"/>
        </w:rPr>
      </w:pPr>
      <w:r w:rsidRPr="0C3D12DD">
        <w:rPr>
          <w:rFonts w:eastAsia="Calibri" w:cs="Arial"/>
        </w:rPr>
        <w:t xml:space="preserve">sees my face. ‘But look, the neighbours saved us money. </w:t>
      </w:r>
    </w:p>
    <w:p w14:paraId="5C94E6DA" w14:textId="77777777" w:rsidR="00BD4973" w:rsidRDefault="00BD4973" w:rsidP="00BD4973">
      <w:pPr>
        <w:spacing w:before="0"/>
        <w:rPr>
          <w:rFonts w:eastAsia="Calibri" w:cs="Arial"/>
        </w:rPr>
      </w:pPr>
      <w:r w:rsidRPr="0C3D12DD">
        <w:rPr>
          <w:rFonts w:eastAsia="Calibri" w:cs="Arial"/>
        </w:rPr>
        <w:t xml:space="preserve">They did half the job for us!’ I hate how wide the sky  </w:t>
      </w:r>
    </w:p>
    <w:p w14:paraId="57691F9F" w14:textId="77777777" w:rsidR="00BD4973" w:rsidRDefault="00BD4973" w:rsidP="00BD4973">
      <w:pPr>
        <w:spacing w:before="0"/>
        <w:rPr>
          <w:rFonts w:eastAsia="Calibri" w:cs="Arial"/>
        </w:rPr>
      </w:pPr>
      <w:r w:rsidRPr="0C3D12DD">
        <w:rPr>
          <w:rFonts w:eastAsia="Calibri" w:cs="Arial"/>
        </w:rPr>
        <w:t xml:space="preserve"> </w:t>
      </w:r>
    </w:p>
    <w:p w14:paraId="76EEFC36" w14:textId="77777777" w:rsidR="00BD4973" w:rsidRDefault="00BD4973" w:rsidP="00BD4973">
      <w:pPr>
        <w:spacing w:before="0"/>
        <w:rPr>
          <w:rFonts w:eastAsia="Calibri" w:cs="Arial"/>
        </w:rPr>
      </w:pPr>
      <w:r w:rsidRPr="0C3D12DD">
        <w:rPr>
          <w:rFonts w:eastAsia="Calibri" w:cs="Arial"/>
        </w:rPr>
        <w:t xml:space="preserve">now stretches, deep and dark over strides of ruined earth. </w:t>
      </w:r>
    </w:p>
    <w:p w14:paraId="494EA192" w14:textId="77777777" w:rsidR="00BD4973" w:rsidRDefault="00BD4973" w:rsidP="00BD4973">
      <w:pPr>
        <w:spacing w:before="0"/>
        <w:rPr>
          <w:rFonts w:eastAsia="Calibri" w:cs="Arial"/>
        </w:rPr>
      </w:pPr>
      <w:r w:rsidRPr="0C3D12DD">
        <w:rPr>
          <w:rFonts w:eastAsia="Calibri" w:cs="Arial"/>
        </w:rPr>
        <w:t xml:space="preserve">My hands clench and ache, remembering the knots and </w:t>
      </w:r>
    </w:p>
    <w:p w14:paraId="689944EA" w14:textId="77777777" w:rsidR="00BD4973" w:rsidRDefault="00BD4973" w:rsidP="00BD4973">
      <w:pPr>
        <w:spacing w:before="0"/>
        <w:rPr>
          <w:rFonts w:eastAsia="Calibri" w:cs="Arial"/>
        </w:rPr>
      </w:pPr>
      <w:r w:rsidRPr="0C3D12DD">
        <w:rPr>
          <w:rFonts w:eastAsia="Calibri" w:cs="Arial"/>
        </w:rPr>
        <w:t xml:space="preserve"> </w:t>
      </w:r>
    </w:p>
    <w:p w14:paraId="5AF5ADE8" w14:textId="77777777" w:rsidR="00BD4973" w:rsidRDefault="00BD4973" w:rsidP="00BD4973">
      <w:pPr>
        <w:spacing w:before="0"/>
        <w:rPr>
          <w:rFonts w:eastAsia="Calibri" w:cs="Arial"/>
        </w:rPr>
      </w:pPr>
      <w:r w:rsidRPr="0C3D12DD">
        <w:rPr>
          <w:rFonts w:eastAsia="Calibri" w:cs="Arial"/>
        </w:rPr>
        <w:t xml:space="preserve">pocks of the </w:t>
      </w:r>
      <w:proofErr w:type="spellStart"/>
      <w:r w:rsidRPr="0C3D12DD">
        <w:rPr>
          <w:rFonts w:eastAsia="Calibri" w:cs="Arial"/>
        </w:rPr>
        <w:t>zoeng</w:t>
      </w:r>
      <w:proofErr w:type="spellEnd"/>
      <w:r w:rsidRPr="0C3D12DD">
        <w:rPr>
          <w:rFonts w:eastAsia="Calibri" w:cs="Arial"/>
        </w:rPr>
        <w:t xml:space="preserve"> </w:t>
      </w:r>
      <w:proofErr w:type="spellStart"/>
      <w:r w:rsidRPr="0C3D12DD">
        <w:rPr>
          <w:rFonts w:eastAsia="Calibri" w:cs="Arial"/>
        </w:rPr>
        <w:t>bei</w:t>
      </w:r>
      <w:proofErr w:type="spellEnd"/>
      <w:r w:rsidRPr="0C3D12DD">
        <w:rPr>
          <w:rFonts w:eastAsia="Calibri" w:cs="Arial"/>
        </w:rPr>
        <w:t xml:space="preserve"> </w:t>
      </w:r>
      <w:proofErr w:type="spellStart"/>
      <w:r w:rsidRPr="0C3D12DD">
        <w:rPr>
          <w:rFonts w:eastAsia="Calibri" w:cs="Arial"/>
        </w:rPr>
        <w:t>syu</w:t>
      </w:r>
      <w:proofErr w:type="spellEnd"/>
      <w:r w:rsidRPr="0C3D12DD">
        <w:rPr>
          <w:rFonts w:eastAsia="Calibri" w:cs="Arial"/>
        </w:rPr>
        <w:t xml:space="preserve">. Grey branches fanning out to </w:t>
      </w:r>
    </w:p>
    <w:p w14:paraId="1E1D8283" w14:textId="77777777" w:rsidR="00BD4973" w:rsidRDefault="00BD4973" w:rsidP="00BD4973">
      <w:pPr>
        <w:spacing w:before="0"/>
        <w:rPr>
          <w:rFonts w:eastAsia="Calibri" w:cs="Arial"/>
        </w:rPr>
      </w:pPr>
      <w:r w:rsidRPr="0C3D12DD">
        <w:rPr>
          <w:rFonts w:eastAsia="Calibri" w:cs="Arial"/>
        </w:rPr>
        <w:lastRenderedPageBreak/>
        <w:t xml:space="preserve">blind half the sky. Splinters, stinging under my skin. </w:t>
      </w:r>
    </w:p>
    <w:p w14:paraId="6D249E46" w14:textId="77777777" w:rsidR="00BD4973" w:rsidRDefault="00BD4973" w:rsidP="00BD4973">
      <w:pPr>
        <w:spacing w:before="0"/>
        <w:rPr>
          <w:rFonts w:eastAsia="Calibri" w:cs="Arial"/>
        </w:rPr>
      </w:pPr>
    </w:p>
    <w:p w14:paraId="30D8D699" w14:textId="77777777" w:rsidR="00BD4973" w:rsidRDefault="00BD4973" w:rsidP="00BD4973">
      <w:pPr>
        <w:spacing w:before="0"/>
        <w:rPr>
          <w:rFonts w:eastAsia="Calibri" w:cs="Arial"/>
        </w:rPr>
      </w:pPr>
      <w:bookmarkStart w:id="20" w:name="_Hlk77035574"/>
    </w:p>
    <w:p w14:paraId="5C32C7F7" w14:textId="441C0A70" w:rsidR="008E1802" w:rsidRDefault="510E768A" w:rsidP="00BD4973">
      <w:pPr>
        <w:spacing w:before="0"/>
        <w:rPr>
          <w:rStyle w:val="Heading4Char"/>
        </w:rPr>
      </w:pPr>
      <w:r w:rsidRPr="0C3D12DD">
        <w:rPr>
          <w:rFonts w:eastAsia="Calibri" w:cs="Arial"/>
        </w:rPr>
        <w:t>Annie XY Zhang</w:t>
      </w:r>
      <w:bookmarkEnd w:id="20"/>
      <w:r>
        <w:rPr>
          <w:rFonts w:eastAsia="Calibri" w:cs="Arial"/>
        </w:rPr>
        <w:t xml:space="preserve"> </w:t>
      </w:r>
      <w:r w:rsidR="00BD4973">
        <w:rPr>
          <w:rStyle w:val="EndnoteReference"/>
          <w:rFonts w:eastAsia="Calibri" w:cs="Arial"/>
        </w:rPr>
        <w:endnoteReference w:id="4"/>
      </w:r>
      <w:r w:rsidR="008E1802">
        <w:br w:type="page"/>
      </w:r>
    </w:p>
    <w:p w14:paraId="1C8ABF5D" w14:textId="77D22019" w:rsidR="003C450A" w:rsidRPr="00BD4973" w:rsidRDefault="003C450A" w:rsidP="003C450A">
      <w:pPr>
        <w:pStyle w:val="Heading3"/>
      </w:pPr>
      <w:bookmarkStart w:id="21" w:name="_Toc77287536"/>
      <w:r>
        <w:lastRenderedPageBreak/>
        <w:t>Text 4 – poem</w:t>
      </w:r>
      <w:bookmarkEnd w:id="21"/>
      <w:r>
        <w:t xml:space="preserve"> </w:t>
      </w:r>
    </w:p>
    <w:p w14:paraId="232E2460" w14:textId="77777777" w:rsidR="00BD4973" w:rsidRDefault="00BD4973" w:rsidP="00BD4973">
      <w:pPr>
        <w:spacing w:before="360"/>
        <w:rPr>
          <w:rFonts w:eastAsia="Calibri" w:cs="Arial"/>
        </w:rPr>
      </w:pPr>
      <w:r w:rsidRPr="6B574EF9">
        <w:rPr>
          <w:rStyle w:val="Strong"/>
        </w:rPr>
        <w:t xml:space="preserve">Barter </w:t>
      </w:r>
    </w:p>
    <w:p w14:paraId="3C3641F4" w14:textId="77777777" w:rsidR="00BD4973" w:rsidRDefault="00BD4973" w:rsidP="00BD4973">
      <w:pPr>
        <w:spacing w:before="360"/>
        <w:rPr>
          <w:rStyle w:val="Strong"/>
          <w:rFonts w:eastAsia="Calibri" w:cs="Arial"/>
        </w:rPr>
      </w:pPr>
    </w:p>
    <w:p w14:paraId="088D07A2" w14:textId="77777777" w:rsidR="00BD4973" w:rsidRPr="005C25A7" w:rsidRDefault="00BD4973" w:rsidP="00BD4973">
      <w:pPr>
        <w:spacing w:before="120"/>
        <w:rPr>
          <w:rFonts w:eastAsia="Calibri" w:cs="Arial"/>
        </w:rPr>
      </w:pPr>
      <w:r w:rsidRPr="005C25A7">
        <w:rPr>
          <w:rFonts w:eastAsia="Calibri" w:cs="Arial"/>
        </w:rPr>
        <w:t>Life has loveliness to sell,</w:t>
      </w:r>
    </w:p>
    <w:p w14:paraId="256A8B19" w14:textId="77777777" w:rsidR="00BD4973" w:rsidRPr="005C25A7" w:rsidRDefault="00BD4973" w:rsidP="00BD4973">
      <w:pPr>
        <w:spacing w:before="120"/>
        <w:rPr>
          <w:rFonts w:eastAsia="Calibri" w:cs="Arial"/>
        </w:rPr>
      </w:pPr>
      <w:r w:rsidRPr="005C25A7">
        <w:rPr>
          <w:rFonts w:eastAsia="Calibri" w:cs="Arial"/>
        </w:rPr>
        <w:t xml:space="preserve">     All beautiful and splendid things,</w:t>
      </w:r>
    </w:p>
    <w:p w14:paraId="03670F3C" w14:textId="77777777" w:rsidR="00BD4973" w:rsidRPr="005C25A7" w:rsidRDefault="00BD4973" w:rsidP="00BD4973">
      <w:pPr>
        <w:spacing w:before="120"/>
        <w:rPr>
          <w:rFonts w:eastAsia="Calibri" w:cs="Arial"/>
        </w:rPr>
      </w:pPr>
      <w:r w:rsidRPr="005C25A7">
        <w:rPr>
          <w:rFonts w:eastAsia="Calibri" w:cs="Arial"/>
        </w:rPr>
        <w:t>Blue waves whitened on a cliff,</w:t>
      </w:r>
    </w:p>
    <w:p w14:paraId="23C01969" w14:textId="77777777" w:rsidR="00BD4973" w:rsidRPr="005C25A7" w:rsidRDefault="00BD4973" w:rsidP="00BD4973">
      <w:pPr>
        <w:spacing w:before="120"/>
        <w:rPr>
          <w:rFonts w:eastAsia="Calibri" w:cs="Arial"/>
        </w:rPr>
      </w:pPr>
      <w:r w:rsidRPr="005C25A7">
        <w:rPr>
          <w:rFonts w:eastAsia="Calibri" w:cs="Arial"/>
        </w:rPr>
        <w:t xml:space="preserve">     Soaring fire that sways and sings,</w:t>
      </w:r>
    </w:p>
    <w:p w14:paraId="1B9B95DB" w14:textId="77777777" w:rsidR="00BD4973" w:rsidRPr="005C25A7" w:rsidRDefault="00BD4973" w:rsidP="00BD4973">
      <w:pPr>
        <w:spacing w:before="120"/>
        <w:rPr>
          <w:rFonts w:eastAsia="Calibri" w:cs="Arial"/>
        </w:rPr>
      </w:pPr>
      <w:r w:rsidRPr="005C25A7">
        <w:rPr>
          <w:rFonts w:eastAsia="Calibri" w:cs="Arial"/>
        </w:rPr>
        <w:t>And children's faces looking up</w:t>
      </w:r>
    </w:p>
    <w:p w14:paraId="3AD0BBB0" w14:textId="77777777" w:rsidR="00BD4973" w:rsidRPr="005C25A7" w:rsidRDefault="00BD4973" w:rsidP="00BD4973">
      <w:pPr>
        <w:spacing w:before="120"/>
        <w:rPr>
          <w:rFonts w:eastAsia="Calibri" w:cs="Arial"/>
        </w:rPr>
      </w:pPr>
      <w:r w:rsidRPr="005C25A7">
        <w:rPr>
          <w:rFonts w:eastAsia="Calibri" w:cs="Arial"/>
        </w:rPr>
        <w:t>Holding wonder like a cup.</w:t>
      </w:r>
    </w:p>
    <w:p w14:paraId="74BD3390" w14:textId="77777777" w:rsidR="00BD4973" w:rsidRPr="005C25A7" w:rsidRDefault="00BD4973" w:rsidP="00BD4973">
      <w:pPr>
        <w:spacing w:before="120"/>
        <w:rPr>
          <w:rFonts w:eastAsia="Calibri" w:cs="Arial"/>
        </w:rPr>
      </w:pPr>
    </w:p>
    <w:p w14:paraId="19701958" w14:textId="77777777" w:rsidR="00BD4973" w:rsidRPr="005C25A7" w:rsidRDefault="00BD4973" w:rsidP="00BD4973">
      <w:pPr>
        <w:spacing w:before="120"/>
        <w:rPr>
          <w:rFonts w:eastAsia="Calibri" w:cs="Arial"/>
        </w:rPr>
      </w:pPr>
      <w:r w:rsidRPr="005C25A7">
        <w:rPr>
          <w:rFonts w:eastAsia="Calibri" w:cs="Arial"/>
        </w:rPr>
        <w:t>Life has loveliness to sell,</w:t>
      </w:r>
    </w:p>
    <w:p w14:paraId="7C890C86" w14:textId="77777777" w:rsidR="00BD4973" w:rsidRPr="005C25A7" w:rsidRDefault="00BD4973" w:rsidP="00BD4973">
      <w:pPr>
        <w:spacing w:before="120"/>
        <w:rPr>
          <w:rFonts w:eastAsia="Calibri" w:cs="Arial"/>
        </w:rPr>
      </w:pPr>
      <w:r w:rsidRPr="005C25A7">
        <w:rPr>
          <w:rFonts w:eastAsia="Calibri" w:cs="Arial"/>
        </w:rPr>
        <w:t xml:space="preserve">     Music like a curve of gold,</w:t>
      </w:r>
    </w:p>
    <w:p w14:paraId="30B25C6E" w14:textId="77777777" w:rsidR="00BD4973" w:rsidRPr="005C25A7" w:rsidRDefault="00BD4973" w:rsidP="00BD4973">
      <w:pPr>
        <w:spacing w:before="120"/>
        <w:rPr>
          <w:rFonts w:eastAsia="Calibri" w:cs="Arial"/>
        </w:rPr>
      </w:pPr>
      <w:r w:rsidRPr="005C25A7">
        <w:rPr>
          <w:rFonts w:eastAsia="Calibri" w:cs="Arial"/>
        </w:rPr>
        <w:t>Scent of pine trees in the rain,</w:t>
      </w:r>
    </w:p>
    <w:p w14:paraId="4590A33B" w14:textId="77777777" w:rsidR="00BD4973" w:rsidRPr="005C25A7" w:rsidRDefault="00BD4973" w:rsidP="00BD4973">
      <w:pPr>
        <w:spacing w:before="120"/>
        <w:rPr>
          <w:rFonts w:eastAsia="Calibri" w:cs="Arial"/>
        </w:rPr>
      </w:pPr>
      <w:r w:rsidRPr="005C25A7">
        <w:rPr>
          <w:rFonts w:eastAsia="Calibri" w:cs="Arial"/>
        </w:rPr>
        <w:t xml:space="preserve">     Eyes that love you, arms that hold,</w:t>
      </w:r>
    </w:p>
    <w:p w14:paraId="58D2DBE9" w14:textId="77777777" w:rsidR="00BD4973" w:rsidRPr="005C25A7" w:rsidRDefault="00BD4973" w:rsidP="00BD4973">
      <w:pPr>
        <w:spacing w:before="120"/>
        <w:rPr>
          <w:rFonts w:eastAsia="Calibri" w:cs="Arial"/>
        </w:rPr>
      </w:pPr>
      <w:r w:rsidRPr="005C25A7">
        <w:rPr>
          <w:rFonts w:eastAsia="Calibri" w:cs="Arial"/>
        </w:rPr>
        <w:t>And for your spirit's still delight,</w:t>
      </w:r>
    </w:p>
    <w:p w14:paraId="2C4B4C71" w14:textId="77777777" w:rsidR="00BD4973" w:rsidRPr="005C25A7" w:rsidRDefault="00BD4973" w:rsidP="00BD4973">
      <w:pPr>
        <w:spacing w:before="120"/>
        <w:rPr>
          <w:rFonts w:eastAsia="Calibri" w:cs="Arial"/>
        </w:rPr>
      </w:pPr>
      <w:r w:rsidRPr="005C25A7">
        <w:rPr>
          <w:rFonts w:eastAsia="Calibri" w:cs="Arial"/>
        </w:rPr>
        <w:t>Holy thoughts that star the night.</w:t>
      </w:r>
    </w:p>
    <w:p w14:paraId="5FC059E0" w14:textId="77777777" w:rsidR="00BD4973" w:rsidRPr="005C25A7" w:rsidRDefault="00BD4973" w:rsidP="00BD4973">
      <w:pPr>
        <w:spacing w:before="120"/>
        <w:rPr>
          <w:rFonts w:eastAsia="Calibri" w:cs="Arial"/>
        </w:rPr>
      </w:pPr>
    </w:p>
    <w:p w14:paraId="7144C382" w14:textId="77777777" w:rsidR="00BD4973" w:rsidRPr="005C25A7" w:rsidRDefault="00BD4973" w:rsidP="00BD4973">
      <w:pPr>
        <w:spacing w:before="120"/>
        <w:rPr>
          <w:rFonts w:eastAsia="Calibri" w:cs="Arial"/>
        </w:rPr>
      </w:pPr>
      <w:r w:rsidRPr="005C25A7">
        <w:rPr>
          <w:rFonts w:eastAsia="Calibri" w:cs="Arial"/>
        </w:rPr>
        <w:t>Spend all you have for loveliness,</w:t>
      </w:r>
    </w:p>
    <w:p w14:paraId="760D49F6" w14:textId="77777777" w:rsidR="00BD4973" w:rsidRPr="005C25A7" w:rsidRDefault="00BD4973" w:rsidP="00BD4973">
      <w:pPr>
        <w:spacing w:before="120"/>
        <w:rPr>
          <w:rFonts w:eastAsia="Calibri" w:cs="Arial"/>
        </w:rPr>
      </w:pPr>
      <w:r w:rsidRPr="005C25A7">
        <w:rPr>
          <w:rFonts w:eastAsia="Calibri" w:cs="Arial"/>
        </w:rPr>
        <w:t xml:space="preserve">     Buy it and never count the </w:t>
      </w:r>
      <w:proofErr w:type="gramStart"/>
      <w:r w:rsidRPr="005C25A7">
        <w:rPr>
          <w:rFonts w:eastAsia="Calibri" w:cs="Arial"/>
        </w:rPr>
        <w:t>cost;</w:t>
      </w:r>
      <w:proofErr w:type="gramEnd"/>
    </w:p>
    <w:p w14:paraId="76DB4665" w14:textId="77777777" w:rsidR="00BD4973" w:rsidRPr="005C25A7" w:rsidRDefault="00BD4973" w:rsidP="00BD4973">
      <w:pPr>
        <w:spacing w:before="120"/>
        <w:rPr>
          <w:rFonts w:eastAsia="Calibri" w:cs="Arial"/>
        </w:rPr>
      </w:pPr>
      <w:r w:rsidRPr="005C25A7">
        <w:rPr>
          <w:rFonts w:eastAsia="Calibri" w:cs="Arial"/>
        </w:rPr>
        <w:t>For one white singing hour of peace</w:t>
      </w:r>
    </w:p>
    <w:p w14:paraId="55287D69" w14:textId="77777777" w:rsidR="00BD4973" w:rsidRPr="005C25A7" w:rsidRDefault="00BD4973" w:rsidP="00BD4973">
      <w:pPr>
        <w:spacing w:before="120"/>
        <w:rPr>
          <w:rFonts w:eastAsia="Calibri" w:cs="Arial"/>
        </w:rPr>
      </w:pPr>
      <w:r w:rsidRPr="005C25A7">
        <w:rPr>
          <w:rFonts w:eastAsia="Calibri" w:cs="Arial"/>
        </w:rPr>
        <w:t xml:space="preserve">     Count many a year of strife well lost,</w:t>
      </w:r>
    </w:p>
    <w:p w14:paraId="0D601491" w14:textId="77777777" w:rsidR="00BD4973" w:rsidRPr="005C25A7" w:rsidRDefault="00BD4973" w:rsidP="00BD4973">
      <w:pPr>
        <w:spacing w:before="120"/>
        <w:rPr>
          <w:rFonts w:eastAsia="Calibri" w:cs="Arial"/>
        </w:rPr>
      </w:pPr>
      <w:r w:rsidRPr="005C25A7">
        <w:rPr>
          <w:rFonts w:eastAsia="Calibri" w:cs="Arial"/>
        </w:rPr>
        <w:t>And for a breath of ecstasy</w:t>
      </w:r>
    </w:p>
    <w:p w14:paraId="3A01B5F9" w14:textId="77777777" w:rsidR="00BD4973" w:rsidRDefault="00BD4973" w:rsidP="00BD4973">
      <w:pPr>
        <w:spacing w:before="120"/>
        <w:rPr>
          <w:rFonts w:eastAsia="Calibri" w:cs="Arial"/>
        </w:rPr>
      </w:pPr>
      <w:r w:rsidRPr="005C25A7">
        <w:rPr>
          <w:rFonts w:eastAsia="Calibri" w:cs="Arial"/>
        </w:rPr>
        <w:t xml:space="preserve">Give all you have </w:t>
      </w:r>
      <w:proofErr w:type="gramStart"/>
      <w:r w:rsidRPr="005C25A7">
        <w:rPr>
          <w:rFonts w:eastAsia="Calibri" w:cs="Arial"/>
        </w:rPr>
        <w:t>been, or</w:t>
      </w:r>
      <w:proofErr w:type="gramEnd"/>
      <w:r w:rsidRPr="005C25A7">
        <w:rPr>
          <w:rFonts w:eastAsia="Calibri" w:cs="Arial"/>
        </w:rPr>
        <w:t xml:space="preserve"> could be.</w:t>
      </w:r>
    </w:p>
    <w:p w14:paraId="6EAEED3E" w14:textId="77777777" w:rsidR="00BD4973" w:rsidRDefault="00BD4973" w:rsidP="00BD4973">
      <w:pPr>
        <w:rPr>
          <w:rFonts w:eastAsia="Calibri" w:cs="Arial"/>
        </w:rPr>
      </w:pPr>
    </w:p>
    <w:p w14:paraId="1DBD28B5" w14:textId="7A73B929" w:rsidR="008E1802" w:rsidRDefault="510E768A">
      <w:pPr>
        <w:rPr>
          <w:rStyle w:val="Heading4Char"/>
        </w:rPr>
      </w:pPr>
      <w:r w:rsidRPr="000D1F7B">
        <w:rPr>
          <w:rFonts w:eastAsia="Calibri" w:cs="Arial"/>
        </w:rPr>
        <w:t>Sara Teasdale</w:t>
      </w:r>
      <w:r w:rsidR="00BD4973">
        <w:rPr>
          <w:rStyle w:val="EndnoteReference"/>
          <w:rFonts w:eastAsia="Calibri" w:cs="Arial"/>
        </w:rPr>
        <w:endnoteReference w:id="5"/>
      </w:r>
      <w:r w:rsidRPr="000D1F7B">
        <w:rPr>
          <w:rFonts w:eastAsia="Calibri" w:cs="Arial"/>
        </w:rPr>
        <w:t xml:space="preserve"> </w:t>
      </w:r>
      <w:r w:rsidR="008E1802">
        <w:br w:type="page"/>
      </w:r>
    </w:p>
    <w:p w14:paraId="7768E0B8" w14:textId="56A52031" w:rsidR="003C450A" w:rsidRPr="00BD4973" w:rsidRDefault="003C450A" w:rsidP="003C450A">
      <w:pPr>
        <w:pStyle w:val="Heading3"/>
      </w:pPr>
      <w:bookmarkStart w:id="22" w:name="_Toc77287537"/>
      <w:r>
        <w:lastRenderedPageBreak/>
        <w:t>Text 5 – non-fiction extract</w:t>
      </w:r>
      <w:bookmarkEnd w:id="22"/>
      <w:r>
        <w:t xml:space="preserve"> </w:t>
      </w:r>
    </w:p>
    <w:p w14:paraId="7CCF595A" w14:textId="1C5A46ED" w:rsidR="00BD4973" w:rsidRPr="00BD4973" w:rsidRDefault="0093462F" w:rsidP="00BD4973">
      <w:pPr>
        <w:rPr>
          <w:rStyle w:val="Strong"/>
        </w:rPr>
      </w:pPr>
      <w:r>
        <w:rPr>
          <w:rStyle w:val="Strong"/>
        </w:rPr>
        <w:t>A S</w:t>
      </w:r>
      <w:r w:rsidR="00BD4973">
        <w:rPr>
          <w:rStyle w:val="Strong"/>
        </w:rPr>
        <w:t xml:space="preserve">troll </w:t>
      </w:r>
      <w:r w:rsidR="003A1E0A">
        <w:rPr>
          <w:rStyle w:val="Strong"/>
        </w:rPr>
        <w:t>a</w:t>
      </w:r>
      <w:r w:rsidR="00BD4973">
        <w:rPr>
          <w:rStyle w:val="Strong"/>
        </w:rPr>
        <w:t>round Australia</w:t>
      </w:r>
    </w:p>
    <w:p w14:paraId="39A3DB57" w14:textId="3F4B0C95" w:rsidR="00BD4973" w:rsidRPr="00A00345" w:rsidRDefault="00BD4973" w:rsidP="00BD4973">
      <w:pPr>
        <w:rPr>
          <w:rFonts w:eastAsia="Calibri" w:cs="Arial"/>
        </w:rPr>
      </w:pPr>
      <w:r>
        <w:t xml:space="preserve">It was summertime when I left Sydney, and summer stayed with me until I reached the Queensland border, over 2,000 miles away </w:t>
      </w:r>
      <w:r w:rsidR="5EF5F47F">
        <w:t>m</w:t>
      </w:r>
      <w:r>
        <w:t xml:space="preserve">y route lay up the east coast through Tamworth, Armidale, Glen </w:t>
      </w:r>
      <w:proofErr w:type="gramStart"/>
      <w:r>
        <w:t>Innes</w:t>
      </w:r>
      <w:proofErr w:type="gramEnd"/>
      <w:r>
        <w:t xml:space="preserve"> and Tenterfield to the Queensland border, some 492 miles. This country is some of the most fertile in New South Wales and carries a large population.</w:t>
      </w:r>
    </w:p>
    <w:p w14:paraId="5E226601" w14:textId="77777777" w:rsidR="00BD4973" w:rsidRPr="00A00345" w:rsidRDefault="00BD4973" w:rsidP="00BD4973">
      <w:pPr>
        <w:rPr>
          <w:rFonts w:eastAsia="Calibri" w:cs="Arial"/>
        </w:rPr>
      </w:pPr>
      <w:r>
        <w:t>Around the Queensland border the orchardist owns sway. Here are large and magnificent orchards surrounding the go-ahead towns where, on market days, one meets prosperous farmers and merchants, everyone intent on the progress and prosperity of the district and town.</w:t>
      </w:r>
    </w:p>
    <w:p w14:paraId="68B0268D" w14:textId="77777777" w:rsidR="00BD4973" w:rsidRPr="00A00345" w:rsidRDefault="00BD4973" w:rsidP="00BD4973">
      <w:pPr>
        <w:rPr>
          <w:rFonts w:eastAsia="Calibri" w:cs="Arial"/>
        </w:rPr>
      </w:pPr>
      <w:r>
        <w:t>The country changed after a while, and I climbed up on the Darling Downs. Here I entered a new but still prosperous, district? Wheat and sheep hold this country, and still fine towns were passed.</w:t>
      </w:r>
    </w:p>
    <w:p w14:paraId="48C3E888" w14:textId="77777777" w:rsidR="00BD4973" w:rsidRPr="00A00345" w:rsidRDefault="00BD4973" w:rsidP="00BD4973">
      <w:pPr>
        <w:rPr>
          <w:rFonts w:eastAsia="Calibri" w:cs="Arial"/>
        </w:rPr>
      </w:pPr>
      <w:r>
        <w:t>Passing through Toowoomba and Maryborough, both big towns, with fine streets and shops, I came to a land new and full of interest—the land of the sugar cane.</w:t>
      </w:r>
    </w:p>
    <w:p w14:paraId="1EBC862B" w14:textId="77777777" w:rsidR="00BD4973" w:rsidRPr="00A00345" w:rsidRDefault="00BD4973" w:rsidP="00BD4973">
      <w:pPr>
        <w:rPr>
          <w:rFonts w:eastAsia="Calibri" w:cs="Arial"/>
        </w:rPr>
      </w:pPr>
      <w:r>
        <w:t xml:space="preserve">Here, huge fields of cane in various stages of growth, met the eye. Tramways were everywhere and led to fine mills. </w:t>
      </w:r>
      <w:proofErr w:type="gramStart"/>
      <w:r>
        <w:t>Cane-cutters</w:t>
      </w:r>
      <w:proofErr w:type="gramEnd"/>
      <w:r>
        <w:t>' camps dotted the fields, and everywhere was activity. About the mills, towns had grown up with clubs for the workers and well-equipped stores.</w:t>
      </w:r>
    </w:p>
    <w:p w14:paraId="4173F484" w14:textId="77777777" w:rsidR="00BD4973" w:rsidRPr="00A00345" w:rsidRDefault="00BD4973" w:rsidP="00BD4973">
      <w:pPr>
        <w:rPr>
          <w:rFonts w:eastAsia="Calibri" w:cs="Arial"/>
        </w:rPr>
      </w:pPr>
      <w:r>
        <w:t>Through Rockhampton, Mackay and Townsville I walked, ever north, until I came to Cairns, the end of my first long lead.</w:t>
      </w:r>
    </w:p>
    <w:p w14:paraId="18783E14" w14:textId="77777777" w:rsidR="00BD4973" w:rsidRPr="00A00345" w:rsidRDefault="00BD4973" w:rsidP="00BD4973">
      <w:pPr>
        <w:rPr>
          <w:rFonts w:eastAsia="Calibri" w:cs="Arial"/>
        </w:rPr>
      </w:pPr>
      <w:r>
        <w:t>…</w:t>
      </w:r>
    </w:p>
    <w:p w14:paraId="57F23BBD" w14:textId="77777777" w:rsidR="00BD4973" w:rsidRPr="00A00345" w:rsidRDefault="00BD4973" w:rsidP="00BD4973">
      <w:pPr>
        <w:rPr>
          <w:rFonts w:eastAsia="Calibri" w:cs="Arial"/>
        </w:rPr>
      </w:pPr>
      <w:r>
        <w:t>Over the ridge to Georgetown was the next stretch of country. Here were no railways, but the roads were good. As a mining town, Georgetown is almost dead. Houses have been pulled down and abandoned. One queer thing I noted. Georgetown at one time had a local newspaper, but with the downfall of mining the paper lapsed and, when I visited Georgetown, the printing press was standing out in the street.</w:t>
      </w:r>
    </w:p>
    <w:p w14:paraId="02EA9D87" w14:textId="77777777" w:rsidR="00BD4973" w:rsidRPr="00A00345" w:rsidRDefault="00BD4973" w:rsidP="00BD4973">
      <w:pPr>
        <w:rPr>
          <w:rFonts w:eastAsia="Calibri" w:cs="Arial"/>
        </w:rPr>
      </w:pPr>
      <w:r>
        <w:t>On to Croydon, another mining town, with, alas, the few mines operating in the hands of tributers and half the town dismantled.</w:t>
      </w:r>
    </w:p>
    <w:p w14:paraId="7DA9EBAD" w14:textId="77777777" w:rsidR="00BD4973" w:rsidRPr="00A00345" w:rsidRDefault="00BD4973" w:rsidP="00BD4973">
      <w:pPr>
        <w:rPr>
          <w:rFonts w:eastAsia="Calibri" w:cs="Arial"/>
        </w:rPr>
      </w:pPr>
      <w:r>
        <w:t>Here I again found a railway and followed it to Normanton, a small port on the Gulf of Carpentaria. Normanton was once a big town exporting an immense quantity of gold, won at the Croydon gold mines.</w:t>
      </w:r>
    </w:p>
    <w:p w14:paraId="7AC34F6C" w14:textId="77777777" w:rsidR="00BD4973" w:rsidRPr="00A00345" w:rsidRDefault="00BD4973" w:rsidP="00BD4973">
      <w:pPr>
        <w:rPr>
          <w:rFonts w:eastAsia="Calibri" w:cs="Arial"/>
        </w:rPr>
      </w:pPr>
      <w:r>
        <w:t>My next port of call was Burketown, a small agricultural port on the Gulf, and noteworthy to me as the last Queensland town I was to visit.</w:t>
      </w:r>
    </w:p>
    <w:p w14:paraId="31CAD1A7" w14:textId="190D7F9E" w:rsidR="00BD4973" w:rsidRPr="00A00345" w:rsidRDefault="00BD4973" w:rsidP="00BD4973">
      <w:pPr>
        <w:rPr>
          <w:rFonts w:eastAsia="Calibri" w:cs="Arial"/>
        </w:rPr>
      </w:pPr>
      <w:r>
        <w:lastRenderedPageBreak/>
        <w:t xml:space="preserve">Two hundreds of miles westward from Burketown I began to climb on to the Barclay Tableland. Lawn Hill Station was the last place I passed in Queensland, and then I came to </w:t>
      </w:r>
      <w:proofErr w:type="spellStart"/>
      <w:r>
        <w:t>Herbertvale</w:t>
      </w:r>
      <w:proofErr w:type="spellEnd"/>
      <w:r>
        <w:t xml:space="preserve"> Station on the Queensland-Northern Territory border.</w:t>
      </w:r>
    </w:p>
    <w:p w14:paraId="4CD9D167" w14:textId="77777777" w:rsidR="00BD4973" w:rsidRPr="00A00345" w:rsidRDefault="00BD4973" w:rsidP="00BD4973">
      <w:pPr>
        <w:rPr>
          <w:rFonts w:eastAsia="Calibri" w:cs="Arial"/>
        </w:rPr>
      </w:pPr>
      <w:r>
        <w:t xml:space="preserve">I entered the territory ten miles southwards of </w:t>
      </w:r>
      <w:proofErr w:type="spellStart"/>
      <w:r>
        <w:t>Herbertvale</w:t>
      </w:r>
      <w:proofErr w:type="spellEnd"/>
      <w:r>
        <w:t xml:space="preserve"> through the gate on the rabbit-proof fence. Twelve miles on I saluted my first Territorian at Gallipoli, a sub-station of the huge Alexandra Station, containing some 14,000 square miles of country.</w:t>
      </w:r>
    </w:p>
    <w:p w14:paraId="5B433F2C" w14:textId="77777777" w:rsidR="00BD4973" w:rsidRPr="00A00345" w:rsidRDefault="00BD4973" w:rsidP="00BD4973">
      <w:pPr>
        <w:rPr>
          <w:rFonts w:eastAsia="Calibri" w:cs="Arial"/>
        </w:rPr>
      </w:pPr>
      <w:r>
        <w:t xml:space="preserve">Then on to Brunette Downs Station, </w:t>
      </w:r>
      <w:proofErr w:type="gramStart"/>
      <w:r>
        <w:t>a still larger cattle</w:t>
      </w:r>
      <w:proofErr w:type="gramEnd"/>
      <w:r>
        <w:t xml:space="preserve"> run, across large plains of fine grass.</w:t>
      </w:r>
    </w:p>
    <w:p w14:paraId="3DDB6442" w14:textId="77777777" w:rsidR="00BD4973" w:rsidRPr="00A00345" w:rsidRDefault="00BD4973" w:rsidP="00BD4973">
      <w:pPr>
        <w:rPr>
          <w:rFonts w:eastAsia="Calibri" w:cs="Arial"/>
        </w:rPr>
      </w:pPr>
      <w:r>
        <w:t>The Barclay Tablelands I consider some of the finest grazing lands in Australia. On them I have travelled plains 20 to 30 miles across and never anything but grass. Miles and miles of it, some of the finest grazing in Australia. One wonders if these plains have an ending.</w:t>
      </w:r>
    </w:p>
    <w:p w14:paraId="24A219AF" w14:textId="77777777" w:rsidR="00BD4973" w:rsidRPr="00A00345" w:rsidRDefault="00BD4973" w:rsidP="00BD4973">
      <w:pPr>
        <w:rPr>
          <w:rFonts w:eastAsia="Calibri" w:cs="Arial"/>
        </w:rPr>
      </w:pPr>
      <w:r>
        <w:t xml:space="preserve">Then a dark line appears on the horizon. Later it resolves into a belt of </w:t>
      </w:r>
      <w:proofErr w:type="spellStart"/>
      <w:r>
        <w:t>gidyea</w:t>
      </w:r>
      <w:proofErr w:type="spellEnd"/>
      <w:r>
        <w:t xml:space="preserve"> trees, with </w:t>
      </w:r>
      <w:proofErr w:type="spellStart"/>
      <w:r>
        <w:t>coolibar</w:t>
      </w:r>
      <w:proofErr w:type="spellEnd"/>
      <w:r>
        <w:t xml:space="preserve"> trees standing before it. These belts of trees are never more than a few hundred yards across. And then out on to another plain, appearing almost illimitable in extent.</w:t>
      </w:r>
    </w:p>
    <w:p w14:paraId="79C02304" w14:textId="77777777" w:rsidR="00BD4973" w:rsidRPr="00A00345" w:rsidRDefault="00BD4973" w:rsidP="00BD4973">
      <w:pPr>
        <w:rPr>
          <w:rFonts w:eastAsia="Calibri" w:cs="Arial"/>
        </w:rPr>
      </w:pPr>
      <w:r>
        <w:t xml:space="preserve">Overhead, a fierce tropical sun beats down on this </w:t>
      </w:r>
      <w:proofErr w:type="spellStart"/>
      <w:r>
        <w:t>shadeless</w:t>
      </w:r>
      <w:proofErr w:type="spellEnd"/>
      <w:r>
        <w:t xml:space="preserve"> plain and, throughout the day, dances the mirage.</w:t>
      </w:r>
    </w:p>
    <w:p w14:paraId="5B0C457D" w14:textId="77777777" w:rsidR="00BD4973" w:rsidRPr="00A00345" w:rsidRDefault="00BD4973" w:rsidP="00BD4973">
      <w:pPr>
        <w:rPr>
          <w:rFonts w:eastAsia="Calibri" w:cs="Arial"/>
        </w:rPr>
      </w:pPr>
      <w:r>
        <w:t xml:space="preserve">Scenes of water, vast lakes, with villages, stations and people, the mirage dances the whole day long. How many men have seen these beautiful illusions and taken them for realities? How many men have wandered from the track and finally laid down under some tree to face the inevitable end? One </w:t>
      </w:r>
      <w:proofErr w:type="gramStart"/>
      <w:r>
        <w:t>has to</w:t>
      </w:r>
      <w:proofErr w:type="gramEnd"/>
      <w:r>
        <w:t xml:space="preserve"> set one's face sternly to the one path and disregarded the tempting vision.</w:t>
      </w:r>
    </w:p>
    <w:p w14:paraId="00D2C220" w14:textId="77777777" w:rsidR="00BD4973" w:rsidRPr="00A00345" w:rsidRDefault="00BD4973" w:rsidP="00BD4973">
      <w:pPr>
        <w:rPr>
          <w:rFonts w:eastAsia="Calibri" w:cs="Arial"/>
        </w:rPr>
      </w:pPr>
      <w:r>
        <w:t>…</w:t>
      </w:r>
    </w:p>
    <w:p w14:paraId="306E06D0" w14:textId="77777777" w:rsidR="00BD4973" w:rsidRPr="00A00345" w:rsidRDefault="00BD4973" w:rsidP="00BD4973">
      <w:pPr>
        <w:rPr>
          <w:rFonts w:eastAsia="Calibri" w:cs="Arial"/>
        </w:rPr>
      </w:pPr>
      <w:r>
        <w:t xml:space="preserve">Here I passed through some of the finest agricultural land in Australia. Let my readers look at a map and draw a line south from Darwin along the railway from </w:t>
      </w:r>
      <w:proofErr w:type="spellStart"/>
      <w:r>
        <w:t>Emungalen</w:t>
      </w:r>
      <w:proofErr w:type="spellEnd"/>
      <w:r>
        <w:t xml:space="preserve"> and then to Wave Hill Station. Turn your pencil westwards to Hall's Creek and then along the Margaret and Fitzroy rivers to Derby. The country enclosed will be some of the finest plantation land in the world and will one day furnish our country with all the rubber, indigo, tobacco, tea, </w:t>
      </w:r>
      <w:proofErr w:type="gramStart"/>
      <w:r>
        <w:t>coffee</w:t>
      </w:r>
      <w:proofErr w:type="gramEnd"/>
      <w:r>
        <w:t xml:space="preserve"> and cocoa it needs.</w:t>
      </w:r>
    </w:p>
    <w:p w14:paraId="08083475" w14:textId="77777777" w:rsidR="00BD4973" w:rsidRDefault="00BD4973" w:rsidP="00BD4973">
      <w:pPr>
        <w:rPr>
          <w:rFonts w:eastAsia="Calibri" w:cs="Arial"/>
        </w:rPr>
      </w:pPr>
    </w:p>
    <w:p w14:paraId="18A3FA5E" w14:textId="1EC8A70E" w:rsidR="008E1802" w:rsidRPr="00BD4973" w:rsidRDefault="19B58088">
      <w:r>
        <w:t xml:space="preserve">Aidan De </w:t>
      </w:r>
      <w:proofErr w:type="spellStart"/>
      <w:r>
        <w:t>Brune</w:t>
      </w:r>
      <w:proofErr w:type="spellEnd"/>
      <w:r w:rsidR="00BD4973">
        <w:rPr>
          <w:rStyle w:val="EndnoteReference"/>
        </w:rPr>
        <w:endnoteReference w:id="6"/>
      </w:r>
      <w:r>
        <w:t xml:space="preserve"> </w:t>
      </w:r>
      <w:r w:rsidR="008E1802">
        <w:br w:type="page"/>
      </w:r>
      <w:r w:rsidR="7D0C6459" w:rsidRPr="64DD1A26">
        <w:rPr>
          <w:rStyle w:val="Heading1Char"/>
        </w:rPr>
        <w:lastRenderedPageBreak/>
        <w:t>Marking</w:t>
      </w:r>
      <w:r w:rsidR="05E426D9" w:rsidRPr="64DD1A26">
        <w:rPr>
          <w:rStyle w:val="Heading1Char"/>
        </w:rPr>
        <w:t xml:space="preserve"> criteria and suggested answers</w:t>
      </w:r>
    </w:p>
    <w:p w14:paraId="65C895B4" w14:textId="77777777" w:rsidR="003D7691" w:rsidRDefault="003D7691" w:rsidP="003D7691">
      <w:pPr>
        <w:rPr>
          <w:lang w:eastAsia="zh-CN"/>
        </w:rPr>
      </w:pPr>
      <w:r>
        <w:rPr>
          <w:lang w:eastAsia="zh-CN"/>
        </w:rPr>
        <w:t xml:space="preserve">The following are the </w:t>
      </w:r>
      <w:r w:rsidRPr="003D7691">
        <w:rPr>
          <w:lang w:eastAsia="zh-CN"/>
        </w:rPr>
        <w:t>marking</w:t>
      </w:r>
      <w:r>
        <w:rPr>
          <w:lang w:eastAsia="zh-CN"/>
        </w:rPr>
        <w:t xml:space="preserve"> criteria and suggested answers. </w:t>
      </w:r>
    </w:p>
    <w:p w14:paraId="5B240503" w14:textId="692E9E68" w:rsidR="007F53A8" w:rsidRDefault="04673933" w:rsidP="64DD1A26">
      <w:pPr>
        <w:pStyle w:val="Heading2"/>
      </w:pPr>
      <w:bookmarkStart w:id="23" w:name="_Toc77287538"/>
      <w:r>
        <w:t>Paper 1, section I</w:t>
      </w:r>
      <w:r w:rsidR="7D03CAB1">
        <w:t xml:space="preserve"> guidelines</w:t>
      </w:r>
      <w:bookmarkEnd w:id="23"/>
      <w:r w:rsidR="7D03CAB1">
        <w:t xml:space="preserve"> </w:t>
      </w:r>
    </w:p>
    <w:p w14:paraId="0FE13024" w14:textId="03C45822" w:rsidR="007F53A8" w:rsidRDefault="7D03CAB1" w:rsidP="007F53A8">
      <w:pPr>
        <w:rPr>
          <w:lang w:eastAsia="zh-CN"/>
        </w:rPr>
      </w:pPr>
      <w:r w:rsidRPr="64DD1A26">
        <w:rPr>
          <w:lang w:eastAsia="zh-CN"/>
        </w:rPr>
        <w:t xml:space="preserve">Use the </w:t>
      </w:r>
      <w:r w:rsidR="28E8D40D" w:rsidRPr="64DD1A26">
        <w:rPr>
          <w:lang w:eastAsia="zh-CN"/>
        </w:rPr>
        <w:t xml:space="preserve">provided marking criteria and </w:t>
      </w:r>
      <w:r w:rsidR="46E02BD7" w:rsidRPr="64DD1A26">
        <w:rPr>
          <w:lang w:eastAsia="zh-CN"/>
        </w:rPr>
        <w:t>possible answers</w:t>
      </w:r>
      <w:r w:rsidRPr="64DD1A26">
        <w:rPr>
          <w:lang w:eastAsia="zh-CN"/>
        </w:rPr>
        <w:t xml:space="preserve"> to self-assess your achievement in this section and to guide your preparation for the HSC examination. </w:t>
      </w:r>
    </w:p>
    <w:p w14:paraId="4AA6BA1E" w14:textId="0368262B" w:rsidR="7D03CAB1" w:rsidRDefault="7D03CAB1" w:rsidP="64DD1A26">
      <w:pPr>
        <w:rPr>
          <w:lang w:eastAsia="zh-CN"/>
        </w:rPr>
      </w:pPr>
      <w:r w:rsidRPr="64DD1A26">
        <w:rPr>
          <w:lang w:eastAsia="zh-CN"/>
        </w:rPr>
        <w:t xml:space="preserve">The guidelines for answers are not an exhaustive list. There </w:t>
      </w:r>
      <w:r w:rsidR="1484414C" w:rsidRPr="64DD1A26">
        <w:rPr>
          <w:lang w:eastAsia="zh-CN"/>
        </w:rPr>
        <w:t>could be</w:t>
      </w:r>
      <w:r w:rsidRPr="64DD1A26">
        <w:rPr>
          <w:lang w:eastAsia="zh-CN"/>
        </w:rPr>
        <w:t xml:space="preserve"> more examples added to </w:t>
      </w:r>
      <w:r w:rsidR="0EA1DD0A" w:rsidRPr="64DD1A26">
        <w:rPr>
          <w:lang w:eastAsia="zh-CN"/>
        </w:rPr>
        <w:t>the subheading ‘answers could include</w:t>
      </w:r>
      <w:r w:rsidR="23F96A97" w:rsidRPr="64DD1A26">
        <w:rPr>
          <w:lang w:eastAsia="zh-CN"/>
        </w:rPr>
        <w:t>’.</w:t>
      </w:r>
    </w:p>
    <w:p w14:paraId="2816462D" w14:textId="77777777" w:rsidR="00071A1E" w:rsidRPr="00071A1E" w:rsidRDefault="00071A1E" w:rsidP="003C450A">
      <w:pPr>
        <w:pStyle w:val="Heading3"/>
      </w:pPr>
      <w:bookmarkStart w:id="24" w:name="_Toc77287539"/>
      <w:r>
        <w:t>Question 1 – text 1, poster</w:t>
      </w:r>
      <w:bookmarkEnd w:id="24"/>
    </w:p>
    <w:p w14:paraId="798EE285" w14:textId="445636BD" w:rsidR="006205F2" w:rsidRDefault="006205F2" w:rsidP="006205F2">
      <w:pPr>
        <w:pStyle w:val="ListNumber"/>
        <w:rPr>
          <w:lang w:eastAsia="zh-CN"/>
        </w:rPr>
      </w:pPr>
      <w:r w:rsidRPr="76841B5B">
        <w:rPr>
          <w:lang w:eastAsia="zh-CN"/>
        </w:rPr>
        <w:t xml:space="preserve">Explain how visual and language features in </w:t>
      </w:r>
      <w:r w:rsidR="00CF1D72">
        <w:rPr>
          <w:lang w:eastAsia="zh-CN"/>
        </w:rPr>
        <w:t>‘</w:t>
      </w:r>
      <w:r w:rsidRPr="00CF1D72">
        <w:rPr>
          <w:lang w:eastAsia="zh-CN"/>
        </w:rPr>
        <w:t xml:space="preserve">Road to </w:t>
      </w:r>
      <w:r w:rsidR="48EEBC85" w:rsidRPr="00CF1D72">
        <w:rPr>
          <w:lang w:eastAsia="zh-CN"/>
        </w:rPr>
        <w:t>C</w:t>
      </w:r>
      <w:r w:rsidRPr="00CF1D72">
        <w:rPr>
          <w:lang w:eastAsia="zh-CN"/>
        </w:rPr>
        <w:t>hange</w:t>
      </w:r>
      <w:r w:rsidR="00CF1D72">
        <w:rPr>
          <w:lang w:eastAsia="zh-CN"/>
        </w:rPr>
        <w:t>’</w:t>
      </w:r>
      <w:r w:rsidRPr="0008247B">
        <w:rPr>
          <w:i/>
          <w:lang w:eastAsia="zh-CN"/>
        </w:rPr>
        <w:t xml:space="preserve"> </w:t>
      </w:r>
      <w:r w:rsidRPr="76841B5B">
        <w:rPr>
          <w:lang w:eastAsia="zh-CN"/>
        </w:rPr>
        <w:t>represent the benefits of engaging in the experience of change.</w:t>
      </w:r>
    </w:p>
    <w:p w14:paraId="7994EEAA" w14:textId="63156EC0" w:rsidR="006205F2" w:rsidRDefault="00B50C00" w:rsidP="00B50C00">
      <w:pPr>
        <w:pStyle w:val="Caption"/>
      </w:pPr>
      <w:bookmarkStart w:id="25" w:name="_Toc77335293"/>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Pr>
          <w:noProof/>
        </w:rPr>
        <w:t>1</w:t>
      </w:r>
      <w:r>
        <w:rPr>
          <w:color w:val="2B579A"/>
          <w:shd w:val="clear" w:color="auto" w:fill="E6E6E6"/>
        </w:rPr>
        <w:fldChar w:fldCharType="end"/>
      </w:r>
      <w:r w:rsidR="006205F2">
        <w:t xml:space="preserve"> – </w:t>
      </w:r>
      <w:r w:rsidR="006205F2" w:rsidRPr="00546F71">
        <w:t>marking</w:t>
      </w:r>
      <w:r w:rsidR="006205F2">
        <w:t xml:space="preserve"> criteria for question 1</w:t>
      </w:r>
      <w:bookmarkEnd w:id="25"/>
    </w:p>
    <w:tbl>
      <w:tblPr>
        <w:tblStyle w:val="Tableheader11"/>
        <w:tblW w:w="9572" w:type="dxa"/>
        <w:tblInd w:w="-30" w:type="dxa"/>
        <w:tblLook w:val="04A0" w:firstRow="1" w:lastRow="0" w:firstColumn="1" w:lastColumn="0" w:noHBand="0" w:noVBand="1"/>
        <w:tblDescription w:val="examination question marking criteria "/>
      </w:tblPr>
      <w:tblGrid>
        <w:gridCol w:w="8505"/>
        <w:gridCol w:w="1067"/>
      </w:tblGrid>
      <w:tr w:rsidR="006205F2" w14:paraId="5114EBE5" w14:textId="77777777" w:rsidTr="00562CAF">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505" w:type="dxa"/>
            <w:vAlign w:val="top"/>
          </w:tcPr>
          <w:p w14:paraId="6194F4C1" w14:textId="77777777" w:rsidR="006205F2" w:rsidRDefault="006205F2" w:rsidP="00F224ED">
            <w:pPr>
              <w:pStyle w:val="ListBullet"/>
              <w:numPr>
                <w:ilvl w:val="0"/>
                <w:numId w:val="0"/>
              </w:numPr>
              <w:spacing w:beforeLines="0" w:before="120" w:afterLines="0" w:after="120"/>
              <w:rPr>
                <w:lang w:eastAsia="zh-CN"/>
              </w:rPr>
            </w:pPr>
            <w:r>
              <w:rPr>
                <w:lang w:eastAsia="zh-CN"/>
              </w:rPr>
              <w:t>Marking criteria</w:t>
            </w:r>
          </w:p>
        </w:tc>
        <w:tc>
          <w:tcPr>
            <w:tcW w:w="1067" w:type="dxa"/>
            <w:vAlign w:val="top"/>
          </w:tcPr>
          <w:p w14:paraId="2A7E79D7" w14:textId="77777777" w:rsidR="006205F2" w:rsidRDefault="006205F2" w:rsidP="00F224ED">
            <w:pPr>
              <w:spacing w:before="120" w:after="120"/>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6205F2" w14:paraId="76BAA422" w14:textId="77777777" w:rsidTr="00562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2AAA9246" w14:textId="77777777" w:rsidR="006205F2" w:rsidRPr="00F71ABD" w:rsidRDefault="006205F2" w:rsidP="00AA48EA">
            <w:pPr>
              <w:pStyle w:val="ListBullet"/>
              <w:rPr>
                <w:b w:val="0"/>
              </w:rPr>
            </w:pPr>
            <w:r w:rsidRPr="00F71ABD">
              <w:rPr>
                <w:b w:val="0"/>
              </w:rPr>
              <w:t>Presents a clear explanation about the benefits of engaging in the experience of change</w:t>
            </w:r>
          </w:p>
          <w:p w14:paraId="6CBA585A" w14:textId="77777777" w:rsidR="006205F2" w:rsidRPr="00F71ABD" w:rsidRDefault="006205F2" w:rsidP="00AA48EA">
            <w:pPr>
              <w:pStyle w:val="ListBullet"/>
              <w:rPr>
                <w:b w:val="0"/>
              </w:rPr>
            </w:pPr>
            <w:r w:rsidRPr="00F71ABD">
              <w:rPr>
                <w:b w:val="0"/>
              </w:rPr>
              <w:t>Uses well-chosen supporting evidence of how language and visual features are used to substantiate the explanation</w:t>
            </w:r>
          </w:p>
        </w:tc>
        <w:tc>
          <w:tcPr>
            <w:tcW w:w="1067" w:type="dxa"/>
            <w:vAlign w:val="top"/>
          </w:tcPr>
          <w:p w14:paraId="43DC5521" w14:textId="77777777" w:rsidR="006205F2" w:rsidRPr="00F71ABD" w:rsidRDefault="006205F2" w:rsidP="00AA48EA">
            <w:pPr>
              <w:cnfStyle w:val="000000100000" w:firstRow="0" w:lastRow="0" w:firstColumn="0" w:lastColumn="0" w:oddVBand="0" w:evenVBand="0" w:oddHBand="1" w:evenHBand="0" w:firstRowFirstColumn="0" w:firstRowLastColumn="0" w:lastRowFirstColumn="0" w:lastRowLastColumn="0"/>
            </w:pPr>
            <w:r w:rsidRPr="00F71ABD">
              <w:t>4</w:t>
            </w:r>
          </w:p>
        </w:tc>
      </w:tr>
      <w:tr w:rsidR="006205F2" w14:paraId="6A72D0B2" w14:textId="77777777" w:rsidTr="00562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7137A1B0" w14:textId="77777777" w:rsidR="006205F2" w:rsidRPr="00F71ABD" w:rsidRDefault="006205F2" w:rsidP="00AA48EA">
            <w:pPr>
              <w:pStyle w:val="ListBullet"/>
              <w:rPr>
                <w:b w:val="0"/>
              </w:rPr>
            </w:pPr>
            <w:r w:rsidRPr="00F71ABD">
              <w:rPr>
                <w:b w:val="0"/>
              </w:rPr>
              <w:t>Presents an explanation about the benefits of engaging in the experience of change</w:t>
            </w:r>
          </w:p>
          <w:p w14:paraId="7E42C828" w14:textId="77777777" w:rsidR="006205F2" w:rsidRPr="00F71ABD" w:rsidRDefault="006205F2" w:rsidP="00AA48EA">
            <w:pPr>
              <w:pStyle w:val="ListBullet"/>
              <w:rPr>
                <w:b w:val="0"/>
              </w:rPr>
            </w:pPr>
            <w:r w:rsidRPr="00F71ABD">
              <w:rPr>
                <w:b w:val="0"/>
              </w:rPr>
              <w:t>Uses supporting evidence of how language and visual features are used to substantiate the explanation</w:t>
            </w:r>
          </w:p>
        </w:tc>
        <w:tc>
          <w:tcPr>
            <w:tcW w:w="1067" w:type="dxa"/>
            <w:vAlign w:val="top"/>
          </w:tcPr>
          <w:p w14:paraId="6305A409" w14:textId="77777777" w:rsidR="006205F2" w:rsidRPr="00F71ABD" w:rsidRDefault="006205F2" w:rsidP="00AA48EA">
            <w:pPr>
              <w:cnfStyle w:val="000000010000" w:firstRow="0" w:lastRow="0" w:firstColumn="0" w:lastColumn="0" w:oddVBand="0" w:evenVBand="0" w:oddHBand="0" w:evenHBand="1" w:firstRowFirstColumn="0" w:firstRowLastColumn="0" w:lastRowFirstColumn="0" w:lastRowLastColumn="0"/>
            </w:pPr>
            <w:r w:rsidRPr="00F71ABD">
              <w:t>3</w:t>
            </w:r>
          </w:p>
        </w:tc>
      </w:tr>
      <w:tr w:rsidR="006205F2" w14:paraId="2835191A" w14:textId="77777777" w:rsidTr="00562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51BD3E4A" w14:textId="77777777" w:rsidR="006205F2" w:rsidRPr="00F71ABD" w:rsidRDefault="006205F2" w:rsidP="00AA48EA">
            <w:pPr>
              <w:pStyle w:val="ListBullet"/>
              <w:rPr>
                <w:b w:val="0"/>
              </w:rPr>
            </w:pPr>
            <w:r w:rsidRPr="00F71ABD">
              <w:rPr>
                <w:b w:val="0"/>
              </w:rPr>
              <w:t>Describes some aspects of the language or visual features which represent change and/or the benefits of change</w:t>
            </w:r>
          </w:p>
        </w:tc>
        <w:tc>
          <w:tcPr>
            <w:tcW w:w="1067" w:type="dxa"/>
            <w:vAlign w:val="top"/>
          </w:tcPr>
          <w:p w14:paraId="640B7FDC" w14:textId="77777777" w:rsidR="006205F2" w:rsidRPr="00F71ABD" w:rsidRDefault="006205F2" w:rsidP="00AA48EA">
            <w:pPr>
              <w:cnfStyle w:val="000000100000" w:firstRow="0" w:lastRow="0" w:firstColumn="0" w:lastColumn="0" w:oddVBand="0" w:evenVBand="0" w:oddHBand="1" w:evenHBand="0" w:firstRowFirstColumn="0" w:firstRowLastColumn="0" w:lastRowFirstColumn="0" w:lastRowLastColumn="0"/>
            </w:pPr>
            <w:r w:rsidRPr="00F71ABD">
              <w:t>2</w:t>
            </w:r>
          </w:p>
        </w:tc>
      </w:tr>
      <w:tr w:rsidR="006205F2" w14:paraId="1EBB4DC1" w14:textId="77777777" w:rsidTr="00562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1810CFCB" w14:textId="77777777" w:rsidR="006205F2" w:rsidRPr="00F71ABD" w:rsidRDefault="006205F2" w:rsidP="00AA48EA">
            <w:pPr>
              <w:pStyle w:val="ListBullet"/>
              <w:rPr>
                <w:b w:val="0"/>
              </w:rPr>
            </w:pPr>
            <w:r w:rsidRPr="00F71ABD">
              <w:rPr>
                <w:b w:val="0"/>
              </w:rPr>
              <w:t>Identifies an idea in the text that has some relevance to the experience of change</w:t>
            </w:r>
          </w:p>
        </w:tc>
        <w:tc>
          <w:tcPr>
            <w:tcW w:w="1067" w:type="dxa"/>
            <w:vAlign w:val="top"/>
          </w:tcPr>
          <w:p w14:paraId="58004DF3" w14:textId="77777777" w:rsidR="006205F2" w:rsidRPr="00F71ABD" w:rsidRDefault="006205F2" w:rsidP="00AA48EA">
            <w:pPr>
              <w:cnfStyle w:val="000000010000" w:firstRow="0" w:lastRow="0" w:firstColumn="0" w:lastColumn="0" w:oddVBand="0" w:evenVBand="0" w:oddHBand="0" w:evenHBand="1" w:firstRowFirstColumn="0" w:firstRowLastColumn="0" w:lastRowFirstColumn="0" w:lastRowLastColumn="0"/>
            </w:pPr>
            <w:r w:rsidRPr="00F71ABD">
              <w:t>1</w:t>
            </w:r>
          </w:p>
        </w:tc>
      </w:tr>
    </w:tbl>
    <w:p w14:paraId="12A29CDD" w14:textId="77777777" w:rsidR="00071A1E" w:rsidRDefault="78E46F29" w:rsidP="64DD1A26">
      <w:pPr>
        <w:pStyle w:val="Heading5"/>
      </w:pPr>
      <w:r>
        <w:t>Answers could include:</w:t>
      </w:r>
    </w:p>
    <w:p w14:paraId="03688329" w14:textId="562423F6" w:rsidR="00071A1E" w:rsidRPr="00071A1E" w:rsidRDefault="01312D3D" w:rsidP="00071A1E">
      <w:pPr>
        <w:rPr>
          <w:rStyle w:val="Strong"/>
          <w:lang w:eastAsia="zh-CN"/>
        </w:rPr>
      </w:pPr>
      <w:r w:rsidRPr="64DD1A26">
        <w:rPr>
          <w:rStyle w:val="Strong"/>
          <w:lang w:eastAsia="zh-CN"/>
        </w:rPr>
        <w:t>Benefit</w:t>
      </w:r>
      <w:r w:rsidR="78E46F29" w:rsidRPr="64DD1A26">
        <w:rPr>
          <w:rStyle w:val="Strong"/>
          <w:lang w:eastAsia="zh-CN"/>
        </w:rPr>
        <w:t xml:space="preserve"> –</w:t>
      </w:r>
      <w:r w:rsidR="2D8F3FE8" w:rsidRPr="64DD1A26">
        <w:rPr>
          <w:rStyle w:val="Strong"/>
          <w:lang w:eastAsia="zh-CN"/>
        </w:rPr>
        <w:t>qualities of</w:t>
      </w:r>
      <w:r w:rsidR="78E46F29" w:rsidRPr="64DD1A26">
        <w:rPr>
          <w:rStyle w:val="Strong"/>
          <w:lang w:eastAsia="zh-CN"/>
        </w:rPr>
        <w:t xml:space="preserve"> resilience and</w:t>
      </w:r>
      <w:r w:rsidR="62BCD3AE" w:rsidRPr="64DD1A26">
        <w:rPr>
          <w:rStyle w:val="Strong"/>
          <w:lang w:eastAsia="zh-CN"/>
        </w:rPr>
        <w:t>/</w:t>
      </w:r>
      <w:r w:rsidR="78E46F29" w:rsidRPr="64DD1A26">
        <w:rPr>
          <w:rStyle w:val="Strong"/>
          <w:lang w:eastAsia="zh-CN"/>
        </w:rPr>
        <w:t>or strength</w:t>
      </w:r>
    </w:p>
    <w:p w14:paraId="5B7C6A33" w14:textId="77777777" w:rsidR="00071A1E" w:rsidRDefault="00071A1E" w:rsidP="00071A1E">
      <w:pPr>
        <w:pStyle w:val="ListBullet"/>
        <w:rPr>
          <w:lang w:eastAsia="zh-CN"/>
        </w:rPr>
      </w:pPr>
      <w:r>
        <w:rPr>
          <w:lang w:eastAsia="zh-CN"/>
        </w:rPr>
        <w:t>Visual features</w:t>
      </w:r>
    </w:p>
    <w:p w14:paraId="4F030A1B" w14:textId="77777777" w:rsidR="00071A1E" w:rsidRDefault="00071A1E" w:rsidP="00071A1E">
      <w:pPr>
        <w:pStyle w:val="ListBullet2"/>
        <w:rPr>
          <w:lang w:eastAsia="zh-CN"/>
        </w:rPr>
      </w:pPr>
      <w:r>
        <w:rPr>
          <w:lang w:eastAsia="zh-CN"/>
        </w:rPr>
        <w:t>the road is a metaphor showing the people are moving forward despite the challenges they have experienced</w:t>
      </w:r>
    </w:p>
    <w:p w14:paraId="42A79702" w14:textId="77777777" w:rsidR="00071A1E" w:rsidRDefault="00071A1E" w:rsidP="00071A1E">
      <w:pPr>
        <w:pStyle w:val="ListBullet2"/>
        <w:rPr>
          <w:lang w:eastAsia="zh-CN"/>
        </w:rPr>
      </w:pPr>
      <w:r>
        <w:rPr>
          <w:lang w:eastAsia="zh-CN"/>
        </w:rPr>
        <w:t>The vector of the road symbolises the people are focused on the future</w:t>
      </w:r>
    </w:p>
    <w:p w14:paraId="32590277" w14:textId="77777777" w:rsidR="00071A1E" w:rsidRDefault="00071A1E" w:rsidP="00071A1E">
      <w:pPr>
        <w:pStyle w:val="ListBullet"/>
        <w:rPr>
          <w:lang w:eastAsia="zh-CN"/>
        </w:rPr>
      </w:pPr>
      <w:r>
        <w:rPr>
          <w:lang w:eastAsia="zh-CN"/>
        </w:rPr>
        <w:lastRenderedPageBreak/>
        <w:t>Language features</w:t>
      </w:r>
    </w:p>
    <w:p w14:paraId="1BC067CC" w14:textId="77777777" w:rsidR="00071A1E" w:rsidRDefault="00071A1E" w:rsidP="00071A1E">
      <w:pPr>
        <w:pStyle w:val="ListBullet2"/>
        <w:rPr>
          <w:lang w:eastAsia="zh-CN"/>
        </w:rPr>
      </w:pPr>
      <w:r>
        <w:rPr>
          <w:lang w:eastAsia="zh-CN"/>
        </w:rPr>
        <w:t>high modality in the statement ‘change: the next step is ours’ highlights the determination of the people</w:t>
      </w:r>
    </w:p>
    <w:p w14:paraId="3F5ACB69" w14:textId="2DBD769F" w:rsidR="00071A1E" w:rsidRDefault="00071A1E" w:rsidP="00071A1E">
      <w:pPr>
        <w:pStyle w:val="ListBullet2"/>
        <w:rPr>
          <w:lang w:eastAsia="zh-CN"/>
        </w:rPr>
      </w:pPr>
      <w:r>
        <w:rPr>
          <w:lang w:eastAsia="zh-CN"/>
        </w:rPr>
        <w:t>positive connotation in phrases such as ‘Mabo proud’ which symbolises they are not tied down by the past</w:t>
      </w:r>
      <w:r w:rsidR="00736297">
        <w:rPr>
          <w:lang w:eastAsia="zh-CN"/>
        </w:rPr>
        <w:t>.</w:t>
      </w:r>
    </w:p>
    <w:p w14:paraId="193A4DDE" w14:textId="0A33B922" w:rsidR="00071A1E" w:rsidRPr="00071A1E" w:rsidRDefault="420F4647" w:rsidP="00071A1E">
      <w:pPr>
        <w:rPr>
          <w:rStyle w:val="Strong"/>
          <w:lang w:eastAsia="zh-CN"/>
        </w:rPr>
      </w:pPr>
      <w:r w:rsidRPr="64DD1A26">
        <w:rPr>
          <w:rStyle w:val="Strong"/>
          <w:lang w:eastAsia="zh-CN"/>
        </w:rPr>
        <w:t>Benefit – sustaining an optimistic mindset</w:t>
      </w:r>
    </w:p>
    <w:p w14:paraId="6CCA0581" w14:textId="77777777" w:rsidR="00071A1E" w:rsidRDefault="00071A1E" w:rsidP="00071A1E">
      <w:pPr>
        <w:pStyle w:val="ListBullet"/>
        <w:rPr>
          <w:lang w:eastAsia="zh-CN"/>
        </w:rPr>
      </w:pPr>
      <w:r>
        <w:rPr>
          <w:lang w:eastAsia="zh-CN"/>
        </w:rPr>
        <w:t>Visual features</w:t>
      </w:r>
    </w:p>
    <w:p w14:paraId="1D42071F" w14:textId="77777777" w:rsidR="00071A1E" w:rsidRDefault="00071A1E" w:rsidP="00071A1E">
      <w:pPr>
        <w:pStyle w:val="ListBullet2"/>
        <w:rPr>
          <w:lang w:eastAsia="zh-CN"/>
        </w:rPr>
      </w:pPr>
      <w:r>
        <w:rPr>
          <w:lang w:eastAsia="zh-CN"/>
        </w:rPr>
        <w:t>symbolism of the family facing the sun, a metaphor for a brighter future</w:t>
      </w:r>
    </w:p>
    <w:p w14:paraId="0918016A" w14:textId="77777777" w:rsidR="00071A1E" w:rsidRDefault="00071A1E" w:rsidP="00071A1E">
      <w:pPr>
        <w:pStyle w:val="ListBullet2"/>
        <w:rPr>
          <w:lang w:eastAsia="zh-CN"/>
        </w:rPr>
      </w:pPr>
      <w:r>
        <w:rPr>
          <w:lang w:eastAsia="zh-CN"/>
        </w:rPr>
        <w:t>vector of the road – the First Nations family are moving forward, focused on what lies ahead</w:t>
      </w:r>
    </w:p>
    <w:p w14:paraId="78FAE81E" w14:textId="1AD78FE4" w:rsidR="00071A1E" w:rsidRDefault="00071A1E" w:rsidP="00071A1E">
      <w:pPr>
        <w:pStyle w:val="ListBullet2"/>
        <w:rPr>
          <w:lang w:eastAsia="zh-CN"/>
        </w:rPr>
      </w:pPr>
      <w:r w:rsidRPr="76841B5B">
        <w:rPr>
          <w:lang w:eastAsia="zh-CN"/>
        </w:rPr>
        <w:t>bright colours and large sun – th</w:t>
      </w:r>
      <w:r w:rsidR="66E6144F" w:rsidRPr="76841B5B">
        <w:rPr>
          <w:lang w:eastAsia="zh-CN"/>
        </w:rPr>
        <w:t>is</w:t>
      </w:r>
      <w:r w:rsidRPr="76841B5B">
        <w:rPr>
          <w:lang w:eastAsia="zh-CN"/>
        </w:rPr>
        <w:t xml:space="preserve"> mindset </w:t>
      </w:r>
      <w:proofErr w:type="gramStart"/>
      <w:r w:rsidRPr="76841B5B">
        <w:rPr>
          <w:lang w:eastAsia="zh-CN"/>
        </w:rPr>
        <w:t>is</w:t>
      </w:r>
      <w:proofErr w:type="gramEnd"/>
      <w:r w:rsidRPr="76841B5B">
        <w:rPr>
          <w:lang w:eastAsia="zh-CN"/>
        </w:rPr>
        <w:t xml:space="preserve"> a positive, bright one</w:t>
      </w:r>
    </w:p>
    <w:p w14:paraId="4CA7B1F8" w14:textId="77777777" w:rsidR="00071A1E" w:rsidRDefault="00071A1E" w:rsidP="00071A1E">
      <w:pPr>
        <w:pStyle w:val="ListBullet"/>
        <w:rPr>
          <w:lang w:eastAsia="zh-CN"/>
        </w:rPr>
      </w:pPr>
      <w:r>
        <w:rPr>
          <w:lang w:eastAsia="zh-CN"/>
        </w:rPr>
        <w:t>Language features</w:t>
      </w:r>
    </w:p>
    <w:p w14:paraId="586366A9" w14:textId="77777777" w:rsidR="00071A1E" w:rsidRDefault="00071A1E" w:rsidP="00071A1E">
      <w:pPr>
        <w:pStyle w:val="ListBullet2"/>
        <w:rPr>
          <w:lang w:eastAsia="zh-CN"/>
        </w:rPr>
      </w:pPr>
      <w:r>
        <w:rPr>
          <w:lang w:eastAsia="zh-CN"/>
        </w:rPr>
        <w:t>imperative ‘empower us now’ at the top of the road to accentuate the first nations family is focused on their journey to empowerment</w:t>
      </w:r>
    </w:p>
    <w:p w14:paraId="78664CFD" w14:textId="4BECD622" w:rsidR="00071A1E" w:rsidRDefault="00071A1E" w:rsidP="00071A1E">
      <w:pPr>
        <w:pStyle w:val="ListBullet2"/>
        <w:rPr>
          <w:lang w:eastAsia="zh-CN"/>
        </w:rPr>
      </w:pPr>
      <w:r>
        <w:rPr>
          <w:lang w:eastAsia="zh-CN"/>
        </w:rPr>
        <w:t>connotation in numerous words or phrases – tradition, bringing them home, which show the family have remained connected with their First Nations heritage</w:t>
      </w:r>
      <w:r w:rsidR="00736297">
        <w:rPr>
          <w:lang w:eastAsia="zh-CN"/>
        </w:rPr>
        <w:t>.</w:t>
      </w:r>
    </w:p>
    <w:p w14:paraId="07A47FD2" w14:textId="3EE14F3E" w:rsidR="00071A1E" w:rsidRDefault="00071A1E" w:rsidP="003C450A">
      <w:pPr>
        <w:pStyle w:val="Heading3"/>
      </w:pPr>
      <w:bookmarkStart w:id="26" w:name="_Toc77287540"/>
      <w:r>
        <w:t xml:space="preserve">Question 2 – text 2, </w:t>
      </w:r>
      <w:r w:rsidR="21A58175">
        <w:t>prose</w:t>
      </w:r>
      <w:bookmarkEnd w:id="26"/>
      <w:r>
        <w:t xml:space="preserve"> </w:t>
      </w:r>
    </w:p>
    <w:p w14:paraId="4CC86325" w14:textId="77777777" w:rsidR="006205F2" w:rsidRDefault="1139197E" w:rsidP="006205F2">
      <w:pPr>
        <w:pStyle w:val="ListNumber"/>
        <w:rPr>
          <w:lang w:eastAsia="zh-CN"/>
        </w:rPr>
      </w:pPr>
      <w:r w:rsidRPr="64DD1A26">
        <w:rPr>
          <w:lang w:eastAsia="zh-CN"/>
        </w:rPr>
        <w:t>Analyse how humour is used to represent the impact of experiences on emotions.</w:t>
      </w:r>
    </w:p>
    <w:p w14:paraId="3E9063B3" w14:textId="2B7751C3" w:rsidR="006205F2" w:rsidRDefault="00B50C00" w:rsidP="00B50C00">
      <w:pPr>
        <w:pStyle w:val="Caption"/>
      </w:pPr>
      <w:bookmarkStart w:id="27" w:name="_Toc77335294"/>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Pr>
          <w:noProof/>
        </w:rPr>
        <w:t>2</w:t>
      </w:r>
      <w:r>
        <w:rPr>
          <w:color w:val="2B579A"/>
          <w:shd w:val="clear" w:color="auto" w:fill="E6E6E6"/>
        </w:rPr>
        <w:fldChar w:fldCharType="end"/>
      </w:r>
      <w:r w:rsidR="006205F2">
        <w:t xml:space="preserve"> – </w:t>
      </w:r>
      <w:r w:rsidR="006205F2" w:rsidRPr="00546F71">
        <w:t>marking</w:t>
      </w:r>
      <w:r w:rsidR="006205F2">
        <w:t xml:space="preserve"> criteria for question 2</w:t>
      </w:r>
      <w:bookmarkEnd w:id="27"/>
    </w:p>
    <w:tbl>
      <w:tblPr>
        <w:tblStyle w:val="Tableheader11"/>
        <w:tblW w:w="9572" w:type="dxa"/>
        <w:tblInd w:w="-30" w:type="dxa"/>
        <w:tblLook w:val="04A0" w:firstRow="1" w:lastRow="0" w:firstColumn="1" w:lastColumn="0" w:noHBand="0" w:noVBand="1"/>
        <w:tblDescription w:val="examination question marking criteria "/>
      </w:tblPr>
      <w:tblGrid>
        <w:gridCol w:w="8505"/>
        <w:gridCol w:w="1067"/>
      </w:tblGrid>
      <w:tr w:rsidR="006205F2" w14:paraId="0CF24D15" w14:textId="77777777" w:rsidTr="00562CAF">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505" w:type="dxa"/>
            <w:vAlign w:val="top"/>
          </w:tcPr>
          <w:p w14:paraId="444D9B06" w14:textId="77777777" w:rsidR="006205F2" w:rsidRDefault="006205F2" w:rsidP="00F224ED">
            <w:pPr>
              <w:pStyle w:val="ListBullet"/>
              <w:numPr>
                <w:ilvl w:val="0"/>
                <w:numId w:val="0"/>
              </w:numPr>
              <w:spacing w:beforeLines="0" w:before="120" w:afterLines="0" w:after="120"/>
              <w:rPr>
                <w:lang w:eastAsia="zh-CN"/>
              </w:rPr>
            </w:pPr>
            <w:r>
              <w:rPr>
                <w:lang w:eastAsia="zh-CN"/>
              </w:rPr>
              <w:t>Marking criteria</w:t>
            </w:r>
          </w:p>
        </w:tc>
        <w:tc>
          <w:tcPr>
            <w:tcW w:w="1067" w:type="dxa"/>
            <w:vAlign w:val="top"/>
          </w:tcPr>
          <w:p w14:paraId="70411C94" w14:textId="77777777" w:rsidR="006205F2" w:rsidRDefault="006205F2" w:rsidP="00F224ED">
            <w:pPr>
              <w:spacing w:before="120" w:after="120"/>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6205F2" w14:paraId="3E9E26E7" w14:textId="77777777" w:rsidTr="00562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4683E716" w14:textId="77777777" w:rsidR="006205F2" w:rsidRPr="00F71ABD" w:rsidRDefault="006205F2" w:rsidP="006205F2">
            <w:pPr>
              <w:pStyle w:val="ListBullet"/>
              <w:rPr>
                <w:rFonts w:asciiTheme="minorHAnsi" w:eastAsiaTheme="minorEastAsia" w:hAnsiTheme="minorHAnsi"/>
                <w:b w:val="0"/>
              </w:rPr>
            </w:pPr>
            <w:r w:rsidRPr="00F71ABD">
              <w:rPr>
                <w:b w:val="0"/>
              </w:rPr>
              <w:t xml:space="preserve">Presents an effective explanation about the impact of experiences on emotions </w:t>
            </w:r>
          </w:p>
          <w:p w14:paraId="4D450345" w14:textId="77777777" w:rsidR="006205F2" w:rsidRPr="00F71ABD" w:rsidRDefault="006205F2" w:rsidP="006205F2">
            <w:pPr>
              <w:pStyle w:val="ListBullet"/>
              <w:rPr>
                <w:b w:val="0"/>
              </w:rPr>
            </w:pPr>
            <w:r w:rsidRPr="00F71ABD">
              <w:rPr>
                <w:b w:val="0"/>
              </w:rPr>
              <w:t>Uses well-chosen examples to effectively evaluate how features of humour represent this impact on emotions</w:t>
            </w:r>
          </w:p>
        </w:tc>
        <w:tc>
          <w:tcPr>
            <w:tcW w:w="1067" w:type="dxa"/>
            <w:vAlign w:val="top"/>
          </w:tcPr>
          <w:p w14:paraId="6B9B4475" w14:textId="77777777" w:rsidR="006205F2" w:rsidRPr="000F21BE" w:rsidRDefault="006205F2" w:rsidP="00AA48EA">
            <w:pPr>
              <w:cnfStyle w:val="000000100000" w:firstRow="0" w:lastRow="0" w:firstColumn="0" w:lastColumn="0" w:oddVBand="0" w:evenVBand="0" w:oddHBand="1" w:evenHBand="0" w:firstRowFirstColumn="0" w:firstRowLastColumn="0" w:lastRowFirstColumn="0" w:lastRowLastColumn="0"/>
            </w:pPr>
            <w:r w:rsidRPr="000F21BE">
              <w:t>4</w:t>
            </w:r>
          </w:p>
        </w:tc>
      </w:tr>
      <w:tr w:rsidR="006205F2" w14:paraId="4A3BE117" w14:textId="77777777" w:rsidTr="00562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5447430F" w14:textId="77777777" w:rsidR="006205F2" w:rsidRPr="00F71ABD" w:rsidRDefault="006205F2" w:rsidP="006205F2">
            <w:pPr>
              <w:pStyle w:val="ListBullet"/>
              <w:rPr>
                <w:rFonts w:asciiTheme="minorHAnsi" w:eastAsiaTheme="minorEastAsia" w:hAnsiTheme="minorHAnsi"/>
                <w:b w:val="0"/>
              </w:rPr>
            </w:pPr>
            <w:r w:rsidRPr="00F71ABD">
              <w:rPr>
                <w:b w:val="0"/>
              </w:rPr>
              <w:t xml:space="preserve">Presents an explanation about the impact of experiences on emotions </w:t>
            </w:r>
          </w:p>
          <w:p w14:paraId="4CE479CE" w14:textId="77777777" w:rsidR="006205F2" w:rsidRPr="00F71ABD" w:rsidRDefault="006205F2" w:rsidP="006205F2">
            <w:pPr>
              <w:pStyle w:val="ListBullet"/>
              <w:rPr>
                <w:b w:val="0"/>
              </w:rPr>
            </w:pPr>
            <w:r w:rsidRPr="00F71ABD">
              <w:rPr>
                <w:b w:val="0"/>
              </w:rPr>
              <w:t>Uses well-chosen examples to evaluate how features of humour represent this impact on emotions</w:t>
            </w:r>
          </w:p>
        </w:tc>
        <w:tc>
          <w:tcPr>
            <w:tcW w:w="1067" w:type="dxa"/>
            <w:vAlign w:val="top"/>
          </w:tcPr>
          <w:p w14:paraId="7421A821" w14:textId="77777777" w:rsidR="006205F2" w:rsidRPr="000F21BE" w:rsidRDefault="006205F2" w:rsidP="00AA48EA">
            <w:pPr>
              <w:cnfStyle w:val="000000010000" w:firstRow="0" w:lastRow="0" w:firstColumn="0" w:lastColumn="0" w:oddVBand="0" w:evenVBand="0" w:oddHBand="0" w:evenHBand="1" w:firstRowFirstColumn="0" w:firstRowLastColumn="0" w:lastRowFirstColumn="0" w:lastRowLastColumn="0"/>
            </w:pPr>
            <w:r w:rsidRPr="000F21BE">
              <w:t>3</w:t>
            </w:r>
          </w:p>
        </w:tc>
      </w:tr>
      <w:tr w:rsidR="006205F2" w14:paraId="272132D5" w14:textId="77777777" w:rsidTr="00562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763706CB" w14:textId="77777777" w:rsidR="006205F2" w:rsidRPr="00F71ABD" w:rsidRDefault="006205F2" w:rsidP="006205F2">
            <w:pPr>
              <w:pStyle w:val="ListBullet"/>
              <w:rPr>
                <w:b w:val="0"/>
              </w:rPr>
            </w:pPr>
            <w:r w:rsidRPr="00F71ABD">
              <w:rPr>
                <w:b w:val="0"/>
              </w:rPr>
              <w:t xml:space="preserve">Explains the emotions represented in the text </w:t>
            </w:r>
          </w:p>
          <w:p w14:paraId="380C98FA" w14:textId="77777777" w:rsidR="006205F2" w:rsidRPr="00F71ABD" w:rsidRDefault="006205F2" w:rsidP="006205F2">
            <w:pPr>
              <w:pStyle w:val="ListBullet"/>
              <w:rPr>
                <w:b w:val="0"/>
              </w:rPr>
            </w:pPr>
            <w:r w:rsidRPr="00F71ABD">
              <w:rPr>
                <w:b w:val="0"/>
              </w:rPr>
              <w:t>Describes examples of humour in the text</w:t>
            </w:r>
          </w:p>
        </w:tc>
        <w:tc>
          <w:tcPr>
            <w:tcW w:w="1067" w:type="dxa"/>
            <w:vAlign w:val="top"/>
          </w:tcPr>
          <w:p w14:paraId="565572C7" w14:textId="77777777" w:rsidR="006205F2" w:rsidRPr="000F21BE" w:rsidRDefault="006205F2" w:rsidP="00AA48EA">
            <w:pPr>
              <w:cnfStyle w:val="000000100000" w:firstRow="0" w:lastRow="0" w:firstColumn="0" w:lastColumn="0" w:oddVBand="0" w:evenVBand="0" w:oddHBand="1" w:evenHBand="0" w:firstRowFirstColumn="0" w:firstRowLastColumn="0" w:lastRowFirstColumn="0" w:lastRowLastColumn="0"/>
            </w:pPr>
            <w:r w:rsidRPr="000F21BE">
              <w:t>2</w:t>
            </w:r>
          </w:p>
        </w:tc>
      </w:tr>
      <w:tr w:rsidR="006205F2" w14:paraId="384F37ED" w14:textId="77777777" w:rsidTr="00562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3FA7D67E" w14:textId="77777777" w:rsidR="006205F2" w:rsidRPr="00F71ABD" w:rsidRDefault="006205F2" w:rsidP="006205F2">
            <w:pPr>
              <w:pStyle w:val="ListBullet"/>
              <w:rPr>
                <w:b w:val="0"/>
              </w:rPr>
            </w:pPr>
            <w:r w:rsidRPr="00F71ABD">
              <w:rPr>
                <w:b w:val="0"/>
              </w:rPr>
              <w:t>Describes ideas in text</w:t>
            </w:r>
          </w:p>
        </w:tc>
        <w:tc>
          <w:tcPr>
            <w:tcW w:w="1067" w:type="dxa"/>
            <w:vAlign w:val="top"/>
          </w:tcPr>
          <w:p w14:paraId="24DC73B2" w14:textId="77777777" w:rsidR="006205F2" w:rsidRDefault="006205F2" w:rsidP="00AA48EA">
            <w:pPr>
              <w:cnfStyle w:val="000000010000" w:firstRow="0" w:lastRow="0" w:firstColumn="0" w:lastColumn="0" w:oddVBand="0" w:evenVBand="0" w:oddHBand="0" w:evenHBand="1" w:firstRowFirstColumn="0" w:firstRowLastColumn="0" w:lastRowFirstColumn="0" w:lastRowLastColumn="0"/>
            </w:pPr>
            <w:r w:rsidRPr="000F21BE">
              <w:t>1</w:t>
            </w:r>
          </w:p>
        </w:tc>
      </w:tr>
    </w:tbl>
    <w:p w14:paraId="522144C8" w14:textId="79842190" w:rsidR="00071A1E" w:rsidRDefault="78E46F29" w:rsidP="64DD1A26">
      <w:pPr>
        <w:pStyle w:val="Heading5"/>
      </w:pPr>
      <w:r>
        <w:t>Answers could include</w:t>
      </w:r>
      <w:r w:rsidR="0CFD261F">
        <w:t>:</w:t>
      </w:r>
    </w:p>
    <w:p w14:paraId="615883A5" w14:textId="77777777" w:rsidR="00071A1E" w:rsidRPr="00071A1E" w:rsidRDefault="00071A1E" w:rsidP="00071A1E">
      <w:pPr>
        <w:rPr>
          <w:rStyle w:val="Strong"/>
          <w:lang w:eastAsia="zh-CN"/>
        </w:rPr>
      </w:pPr>
      <w:r w:rsidRPr="00071A1E">
        <w:rPr>
          <w:rStyle w:val="Strong"/>
          <w:lang w:eastAsia="zh-CN"/>
        </w:rPr>
        <w:t>Impact of the experience on the mother’s emotions</w:t>
      </w:r>
    </w:p>
    <w:p w14:paraId="1BBF4CBA" w14:textId="77777777" w:rsidR="00071A1E" w:rsidRDefault="00071A1E" w:rsidP="00071A1E">
      <w:pPr>
        <w:pStyle w:val="ListBullet"/>
        <w:rPr>
          <w:lang w:eastAsia="zh-CN"/>
        </w:rPr>
      </w:pPr>
      <w:r>
        <w:rPr>
          <w:lang w:eastAsia="zh-CN"/>
        </w:rPr>
        <w:t xml:space="preserve">The experience described, wherein the mother discovers her son has pierced his ear, surprises her because it goes against her cultural principals. This surprise inflates the emotional reaction of the mother, who is represented as melodramatic. </w:t>
      </w:r>
    </w:p>
    <w:p w14:paraId="14EF31BF" w14:textId="77777777" w:rsidR="00071A1E" w:rsidRPr="00071A1E" w:rsidRDefault="00071A1E" w:rsidP="00071A1E">
      <w:pPr>
        <w:pStyle w:val="ListBullet"/>
        <w:numPr>
          <w:ilvl w:val="0"/>
          <w:numId w:val="0"/>
        </w:numPr>
        <w:ind w:left="652" w:hanging="368"/>
        <w:rPr>
          <w:rStyle w:val="Strong"/>
        </w:rPr>
      </w:pPr>
      <w:r w:rsidRPr="00071A1E">
        <w:rPr>
          <w:rStyle w:val="Strong"/>
        </w:rPr>
        <w:lastRenderedPageBreak/>
        <w:t>Features of humour</w:t>
      </w:r>
    </w:p>
    <w:p w14:paraId="37542C60" w14:textId="27D388D1" w:rsidR="00071A1E" w:rsidRDefault="00071A1E" w:rsidP="00071A1E">
      <w:pPr>
        <w:pStyle w:val="ListBullet"/>
        <w:rPr>
          <w:lang w:eastAsia="zh-CN"/>
        </w:rPr>
      </w:pPr>
      <w:r>
        <w:rPr>
          <w:lang w:eastAsia="zh-CN"/>
        </w:rPr>
        <w:t>Hyperbole – ‘Bismillah, have you lost your mind, Hamid?’ I screamed in Somali as the devil gleamed from my son’s ear. ‘Have you been possessed by jinn?’ - mother’s furious reaction to her son getting a pier</w:t>
      </w:r>
      <w:r w:rsidR="00736297">
        <w:rPr>
          <w:lang w:eastAsia="zh-CN"/>
        </w:rPr>
        <w:t>cing so extreme it is ludicrous</w:t>
      </w:r>
    </w:p>
    <w:p w14:paraId="33373D5C" w14:textId="27DD8FB3" w:rsidR="00071A1E" w:rsidRDefault="00071A1E" w:rsidP="00071A1E">
      <w:pPr>
        <w:pStyle w:val="ListBullet"/>
        <w:rPr>
          <w:lang w:eastAsia="zh-CN"/>
        </w:rPr>
      </w:pPr>
      <w:r>
        <w:rPr>
          <w:lang w:eastAsia="zh-CN"/>
        </w:rPr>
        <w:t>Dialogue – ‘</w:t>
      </w:r>
      <w:proofErr w:type="spellStart"/>
      <w:r>
        <w:rPr>
          <w:lang w:eastAsia="zh-CN"/>
        </w:rPr>
        <w:t>Hawa</w:t>
      </w:r>
      <w:proofErr w:type="spellEnd"/>
      <w:r>
        <w:rPr>
          <w:lang w:eastAsia="zh-CN"/>
        </w:rPr>
        <w:t xml:space="preserve"> gave birth to a boy.’ And then, ‘Jamila’s daughter got suspended.’ And then, ‘There was a lot of music and yelling coming from your house last night. Were you home?’ – the cousin’s (Layla) dialogue is presented in snippets to endorse the narrator’s deep concerns (and embarrassment) about gossip. This evokes humour because the snippets are of ordinary events with little detail which emphasi</w:t>
      </w:r>
      <w:r w:rsidR="00736297">
        <w:rPr>
          <w:lang w:eastAsia="zh-CN"/>
        </w:rPr>
        <w:t>ses those who gossip are fickle</w:t>
      </w:r>
    </w:p>
    <w:p w14:paraId="6939CE22" w14:textId="0BF7F024" w:rsidR="00071A1E" w:rsidRDefault="00071A1E" w:rsidP="00071A1E">
      <w:pPr>
        <w:pStyle w:val="ListBullet"/>
        <w:rPr>
          <w:lang w:eastAsia="zh-CN"/>
        </w:rPr>
      </w:pPr>
      <w:r>
        <w:rPr>
          <w:lang w:eastAsia="zh-CN"/>
        </w:rPr>
        <w:t xml:space="preserve">Aside point of view </w:t>
      </w:r>
      <w:r w:rsidR="00B53C8C">
        <w:rPr>
          <w:lang w:eastAsia="zh-CN"/>
        </w:rPr>
        <w:t>–</w:t>
      </w:r>
      <w:r>
        <w:rPr>
          <w:lang w:eastAsia="zh-CN"/>
        </w:rPr>
        <w:t xml:space="preserve"> </w:t>
      </w:r>
      <w:r w:rsidR="00B53C8C">
        <w:rPr>
          <w:lang w:eastAsia="zh-CN"/>
        </w:rPr>
        <w:t>‘</w:t>
      </w:r>
      <w:r>
        <w:rPr>
          <w:lang w:eastAsia="zh-CN"/>
        </w:rPr>
        <w:t>He hadn’t even taken his Adidas shoes off when coming into the house. He really was cursed.</w:t>
      </w:r>
      <w:r w:rsidR="00B53C8C">
        <w:rPr>
          <w:lang w:eastAsia="zh-CN"/>
        </w:rPr>
        <w:t>’</w:t>
      </w:r>
      <w:r>
        <w:rPr>
          <w:lang w:eastAsia="zh-CN"/>
        </w:rPr>
        <w:t xml:space="preserve"> – creates a commentary by the mother, which adds to her characterisation as an emotionally stung woman who is afraid of being judged.</w:t>
      </w:r>
    </w:p>
    <w:p w14:paraId="69A5D4C7" w14:textId="77777777" w:rsidR="006205F2" w:rsidRDefault="00071A1E" w:rsidP="003C450A">
      <w:pPr>
        <w:pStyle w:val="Heading3"/>
      </w:pPr>
      <w:bookmarkStart w:id="28" w:name="_Toc77287541"/>
      <w:r w:rsidRPr="00071A1E">
        <w:t>Question 3 – text 3, poem and text 4, poem</w:t>
      </w:r>
      <w:bookmarkEnd w:id="28"/>
    </w:p>
    <w:p w14:paraId="19E0BBC0" w14:textId="76695357" w:rsidR="006205F2" w:rsidRDefault="006205F2" w:rsidP="006205F2">
      <w:pPr>
        <w:pStyle w:val="ListNumber"/>
        <w:rPr>
          <w:lang w:eastAsia="zh-CN"/>
        </w:rPr>
      </w:pPr>
      <w:r w:rsidRPr="006205F2">
        <w:rPr>
          <w:lang w:eastAsia="zh-CN"/>
        </w:rPr>
        <w:t xml:space="preserve">Compare the representation of challenging experiences in </w:t>
      </w:r>
      <w:r w:rsidR="00CF1D72">
        <w:rPr>
          <w:lang w:eastAsia="zh-CN"/>
        </w:rPr>
        <w:t>‘</w:t>
      </w:r>
      <w:r w:rsidRPr="00CF1D72">
        <w:rPr>
          <w:lang w:eastAsia="zh-CN"/>
        </w:rPr>
        <w:t>Dirty White</w:t>
      </w:r>
      <w:r w:rsidR="00CF1D72" w:rsidRPr="00CF1D72">
        <w:rPr>
          <w:lang w:eastAsia="zh-CN"/>
        </w:rPr>
        <w:t>’</w:t>
      </w:r>
      <w:r w:rsidRPr="00CF1D72">
        <w:rPr>
          <w:lang w:eastAsia="zh-CN"/>
        </w:rPr>
        <w:t xml:space="preserve"> and </w:t>
      </w:r>
      <w:r w:rsidR="00CF1D72" w:rsidRPr="00CF1D72">
        <w:rPr>
          <w:lang w:eastAsia="zh-CN"/>
        </w:rPr>
        <w:t>‘</w:t>
      </w:r>
      <w:r w:rsidRPr="00CF1D72">
        <w:rPr>
          <w:lang w:eastAsia="zh-CN"/>
        </w:rPr>
        <w:t>Barter</w:t>
      </w:r>
      <w:r w:rsidR="00CF1D72" w:rsidRPr="00CF1D72">
        <w:rPr>
          <w:lang w:eastAsia="zh-CN"/>
        </w:rPr>
        <w:t>’</w:t>
      </w:r>
      <w:r w:rsidRPr="00CF1D72">
        <w:rPr>
          <w:lang w:eastAsia="zh-CN"/>
        </w:rPr>
        <w:t>.</w:t>
      </w:r>
    </w:p>
    <w:p w14:paraId="5D8F65FA" w14:textId="5700E641" w:rsidR="006205F2" w:rsidRDefault="006205F2" w:rsidP="006205F2">
      <w:pPr>
        <w:pStyle w:val="Caption"/>
      </w:pPr>
      <w:bookmarkStart w:id="29" w:name="_Toc77335295"/>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B50C00">
        <w:rPr>
          <w:noProof/>
        </w:rPr>
        <w:t>3</w:t>
      </w:r>
      <w:r>
        <w:rPr>
          <w:color w:val="2B579A"/>
          <w:shd w:val="clear" w:color="auto" w:fill="E6E6E6"/>
        </w:rPr>
        <w:fldChar w:fldCharType="end"/>
      </w:r>
      <w:r>
        <w:t xml:space="preserve"> – </w:t>
      </w:r>
      <w:r w:rsidRPr="00546F71">
        <w:t>marking</w:t>
      </w:r>
      <w:r>
        <w:t xml:space="preserve"> criteria for question 3</w:t>
      </w:r>
      <w:bookmarkEnd w:id="29"/>
    </w:p>
    <w:tbl>
      <w:tblPr>
        <w:tblStyle w:val="Tableheader11"/>
        <w:tblW w:w="9572" w:type="dxa"/>
        <w:tblInd w:w="-30" w:type="dxa"/>
        <w:tblLook w:val="04A0" w:firstRow="1" w:lastRow="0" w:firstColumn="1" w:lastColumn="0" w:noHBand="0" w:noVBand="1"/>
        <w:tblDescription w:val="examination question marking criteria "/>
      </w:tblPr>
      <w:tblGrid>
        <w:gridCol w:w="8505"/>
        <w:gridCol w:w="1067"/>
      </w:tblGrid>
      <w:tr w:rsidR="006205F2" w14:paraId="70442EA6" w14:textId="77777777" w:rsidTr="00AA48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5" w:type="dxa"/>
            <w:vAlign w:val="top"/>
          </w:tcPr>
          <w:p w14:paraId="61480E9F" w14:textId="77777777" w:rsidR="006205F2" w:rsidRDefault="006205F2" w:rsidP="00F224ED">
            <w:pPr>
              <w:pStyle w:val="ListBullet"/>
              <w:numPr>
                <w:ilvl w:val="0"/>
                <w:numId w:val="0"/>
              </w:numPr>
              <w:spacing w:beforeLines="0" w:before="120" w:afterLines="0" w:after="120"/>
              <w:rPr>
                <w:lang w:eastAsia="zh-CN"/>
              </w:rPr>
            </w:pPr>
            <w:r>
              <w:rPr>
                <w:lang w:eastAsia="zh-CN"/>
              </w:rPr>
              <w:t>Marking criteria</w:t>
            </w:r>
          </w:p>
        </w:tc>
        <w:tc>
          <w:tcPr>
            <w:tcW w:w="1067" w:type="dxa"/>
            <w:vAlign w:val="top"/>
          </w:tcPr>
          <w:p w14:paraId="2465CBB2" w14:textId="77777777" w:rsidR="006205F2" w:rsidRDefault="006205F2" w:rsidP="00F224ED">
            <w:pPr>
              <w:spacing w:before="120" w:after="120"/>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6205F2" w14:paraId="514DDD5D" w14:textId="77777777" w:rsidTr="00AA4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02BE7EFC" w14:textId="77777777" w:rsidR="006205F2" w:rsidRPr="00F71ABD" w:rsidRDefault="006205F2" w:rsidP="006205F2">
            <w:pPr>
              <w:pStyle w:val="ListBullet"/>
              <w:rPr>
                <w:b w:val="0"/>
              </w:rPr>
            </w:pPr>
            <w:r w:rsidRPr="00F71ABD">
              <w:rPr>
                <w:b w:val="0"/>
              </w:rPr>
              <w:t>Presents an effective comparison of the representation of challenging experiences in an integrated, balanced explanation of the poems</w:t>
            </w:r>
          </w:p>
          <w:p w14:paraId="611A3394" w14:textId="77777777" w:rsidR="006205F2" w:rsidRPr="00F71ABD" w:rsidRDefault="006205F2" w:rsidP="006205F2">
            <w:pPr>
              <w:pStyle w:val="ListBullet"/>
              <w:rPr>
                <w:b w:val="0"/>
              </w:rPr>
            </w:pPr>
            <w:r w:rsidRPr="00F71ABD">
              <w:rPr>
                <w:b w:val="0"/>
              </w:rPr>
              <w:t>Uses well-chosen examples from each poem to effectively explain the representation of these challenging experiences</w:t>
            </w:r>
          </w:p>
        </w:tc>
        <w:tc>
          <w:tcPr>
            <w:tcW w:w="1067" w:type="dxa"/>
            <w:vAlign w:val="top"/>
          </w:tcPr>
          <w:p w14:paraId="4539B126" w14:textId="77777777" w:rsidR="006205F2" w:rsidRPr="00034644" w:rsidRDefault="006205F2" w:rsidP="006205F2">
            <w:pPr>
              <w:cnfStyle w:val="000000100000" w:firstRow="0" w:lastRow="0" w:firstColumn="0" w:lastColumn="0" w:oddVBand="0" w:evenVBand="0" w:oddHBand="1" w:evenHBand="0" w:firstRowFirstColumn="0" w:firstRowLastColumn="0" w:lastRowFirstColumn="0" w:lastRowLastColumn="0"/>
            </w:pPr>
            <w:r w:rsidRPr="00034644">
              <w:t>6</w:t>
            </w:r>
          </w:p>
        </w:tc>
      </w:tr>
      <w:tr w:rsidR="006205F2" w14:paraId="53C190A7" w14:textId="77777777" w:rsidTr="00AA4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33321B78" w14:textId="77777777" w:rsidR="006205F2" w:rsidRPr="00F71ABD" w:rsidRDefault="006205F2" w:rsidP="006205F2">
            <w:pPr>
              <w:pStyle w:val="ListBullet"/>
              <w:rPr>
                <w:b w:val="0"/>
              </w:rPr>
            </w:pPr>
            <w:r w:rsidRPr="00F71ABD">
              <w:rPr>
                <w:b w:val="0"/>
              </w:rPr>
              <w:t>Presents a comparison of the representation of challenging experiences in a structured explanation of the poems</w:t>
            </w:r>
          </w:p>
          <w:p w14:paraId="2454868A" w14:textId="77777777" w:rsidR="006205F2" w:rsidRPr="00F71ABD" w:rsidRDefault="006205F2" w:rsidP="006205F2">
            <w:pPr>
              <w:pStyle w:val="ListBullet"/>
              <w:rPr>
                <w:b w:val="0"/>
              </w:rPr>
            </w:pPr>
            <w:r w:rsidRPr="00F71ABD">
              <w:rPr>
                <w:b w:val="0"/>
              </w:rPr>
              <w:t>Uses examples from each poem to explain the representation of these challenging experiences</w:t>
            </w:r>
          </w:p>
        </w:tc>
        <w:tc>
          <w:tcPr>
            <w:tcW w:w="1067" w:type="dxa"/>
            <w:vAlign w:val="top"/>
          </w:tcPr>
          <w:p w14:paraId="59BA1B99" w14:textId="77777777" w:rsidR="006205F2" w:rsidRPr="00034644" w:rsidRDefault="006205F2" w:rsidP="006205F2">
            <w:pPr>
              <w:cnfStyle w:val="000000010000" w:firstRow="0" w:lastRow="0" w:firstColumn="0" w:lastColumn="0" w:oddVBand="0" w:evenVBand="0" w:oddHBand="0" w:evenHBand="1" w:firstRowFirstColumn="0" w:firstRowLastColumn="0" w:lastRowFirstColumn="0" w:lastRowLastColumn="0"/>
            </w:pPr>
            <w:r w:rsidRPr="00034644">
              <w:t>4 – 5</w:t>
            </w:r>
          </w:p>
        </w:tc>
      </w:tr>
      <w:tr w:rsidR="006205F2" w14:paraId="0A04C976" w14:textId="77777777" w:rsidTr="00AA4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43D728DD" w14:textId="77777777" w:rsidR="006205F2" w:rsidRPr="00F71ABD" w:rsidRDefault="006205F2" w:rsidP="006205F2">
            <w:pPr>
              <w:pStyle w:val="ListBullet"/>
              <w:rPr>
                <w:b w:val="0"/>
              </w:rPr>
            </w:pPr>
            <w:r w:rsidRPr="00F71ABD">
              <w:rPr>
                <w:b w:val="0"/>
              </w:rPr>
              <w:t>Compares some ideas between the two poems</w:t>
            </w:r>
          </w:p>
          <w:p w14:paraId="30478A17" w14:textId="77777777" w:rsidR="006205F2" w:rsidRPr="00F71ABD" w:rsidRDefault="006205F2" w:rsidP="006205F2">
            <w:pPr>
              <w:pStyle w:val="ListBullet"/>
              <w:rPr>
                <w:b w:val="0"/>
              </w:rPr>
            </w:pPr>
            <w:r w:rsidRPr="00F71ABD">
              <w:rPr>
                <w:b w:val="0"/>
              </w:rPr>
              <w:t>Describes experiences in each poem</w:t>
            </w:r>
          </w:p>
        </w:tc>
        <w:tc>
          <w:tcPr>
            <w:tcW w:w="1067" w:type="dxa"/>
            <w:vAlign w:val="top"/>
          </w:tcPr>
          <w:p w14:paraId="43896C19" w14:textId="77777777" w:rsidR="006205F2" w:rsidRPr="00034644" w:rsidRDefault="006205F2" w:rsidP="006205F2">
            <w:pPr>
              <w:cnfStyle w:val="000000100000" w:firstRow="0" w:lastRow="0" w:firstColumn="0" w:lastColumn="0" w:oddVBand="0" w:evenVBand="0" w:oddHBand="1" w:evenHBand="0" w:firstRowFirstColumn="0" w:firstRowLastColumn="0" w:lastRowFirstColumn="0" w:lastRowLastColumn="0"/>
            </w:pPr>
            <w:r w:rsidRPr="00034644">
              <w:t>2 – 3</w:t>
            </w:r>
          </w:p>
        </w:tc>
      </w:tr>
      <w:tr w:rsidR="006205F2" w14:paraId="6485D52F" w14:textId="77777777" w:rsidTr="00AA4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74B16731" w14:textId="77777777" w:rsidR="006205F2" w:rsidRPr="00F71ABD" w:rsidRDefault="006205F2" w:rsidP="006205F2">
            <w:pPr>
              <w:pStyle w:val="ListBullet"/>
              <w:rPr>
                <w:b w:val="0"/>
              </w:rPr>
            </w:pPr>
            <w:r w:rsidRPr="00F71ABD">
              <w:rPr>
                <w:b w:val="0"/>
              </w:rPr>
              <w:t>Describes an idea in each of the poems</w:t>
            </w:r>
          </w:p>
        </w:tc>
        <w:tc>
          <w:tcPr>
            <w:tcW w:w="1067" w:type="dxa"/>
            <w:vAlign w:val="top"/>
          </w:tcPr>
          <w:p w14:paraId="54D0ACE6" w14:textId="77777777" w:rsidR="006205F2" w:rsidRDefault="006205F2" w:rsidP="006205F2">
            <w:pPr>
              <w:cnfStyle w:val="000000010000" w:firstRow="0" w:lastRow="0" w:firstColumn="0" w:lastColumn="0" w:oddVBand="0" w:evenVBand="0" w:oddHBand="0" w:evenHBand="1" w:firstRowFirstColumn="0" w:firstRowLastColumn="0" w:lastRowFirstColumn="0" w:lastRowLastColumn="0"/>
            </w:pPr>
            <w:r w:rsidRPr="00034644">
              <w:t>1</w:t>
            </w:r>
          </w:p>
        </w:tc>
      </w:tr>
    </w:tbl>
    <w:p w14:paraId="7D505FE9" w14:textId="780B5E68" w:rsidR="00071A1E" w:rsidRDefault="78E46F29" w:rsidP="64DD1A26">
      <w:pPr>
        <w:pStyle w:val="Heading5"/>
      </w:pPr>
      <w:r>
        <w:t>Answers could include</w:t>
      </w:r>
      <w:r w:rsidR="403DBF9F">
        <w:t>:</w:t>
      </w:r>
    </w:p>
    <w:p w14:paraId="0F7C66CF" w14:textId="01F666C9" w:rsidR="00071A1E" w:rsidRDefault="00071A1E" w:rsidP="00071A1E">
      <w:pPr>
        <w:pStyle w:val="ListBullet"/>
      </w:pPr>
      <w:r>
        <w:t xml:space="preserve">In </w:t>
      </w:r>
      <w:r w:rsidR="00CF1D72">
        <w:t>‘</w:t>
      </w:r>
      <w:r w:rsidRPr="00CF1D72">
        <w:t>Dirty White</w:t>
      </w:r>
      <w:r w:rsidR="00CF1D72">
        <w:rPr>
          <w:i/>
        </w:rPr>
        <w:t>’</w:t>
      </w:r>
      <w:r>
        <w:t xml:space="preserve">, Zhang uses an anecdote to recall the specific challenging experience of an unfriendly neighbour who treats the migrant family poorly, driven by racism. On the other hand, in </w:t>
      </w:r>
      <w:r w:rsidR="00A70E10">
        <w:t>‘Barter’</w:t>
      </w:r>
      <w:r>
        <w:t xml:space="preserve">, Teasdale alludes to challenging experiences, through vague references such as ‘many a year of strife well lost’ or ‘soaring fire,’ focusing instead on the belief that from such challenging experiences </w:t>
      </w:r>
      <w:r w:rsidR="00736297">
        <w:t>we gain an appreciation of life</w:t>
      </w:r>
    </w:p>
    <w:p w14:paraId="3280BBBD" w14:textId="79EB4F35" w:rsidR="00071A1E" w:rsidRDefault="00071A1E" w:rsidP="00071A1E">
      <w:pPr>
        <w:pStyle w:val="ListBullet"/>
      </w:pPr>
      <w:r>
        <w:lastRenderedPageBreak/>
        <w:t>While Teasdale uses low modality and positive connotation to brush aside the impact of challenging experiences, Zhang laments the loss of her childhood perspective, prior to this experience which she evocatively declares will rema</w:t>
      </w:r>
      <w:r w:rsidR="00A70E10">
        <w:t>in a ‘splinter, stinging under [</w:t>
      </w:r>
      <w:r>
        <w:t>her</w:t>
      </w:r>
      <w:r w:rsidR="00A70E10">
        <w:t>]</w:t>
      </w:r>
      <w:r w:rsidR="00736297">
        <w:t xml:space="preserve"> skin’</w:t>
      </w:r>
    </w:p>
    <w:p w14:paraId="0FAEFF68" w14:textId="77777777" w:rsidR="00071A1E" w:rsidRDefault="00071A1E" w:rsidP="00071A1E">
      <w:pPr>
        <w:pStyle w:val="ListBullet"/>
      </w:pPr>
      <w:r>
        <w:t xml:space="preserve">The metaphor of commercialism is employed by Teasdale who describes the benefits of enduring challenging experiences through the ‘transaction’’ it generates. Life ‘sells’ us ‘blue waves whitened on a cliff’ and ‘soaring fire that sways and </w:t>
      </w:r>
      <w:proofErr w:type="gramStart"/>
      <w:r>
        <w:t>sings’</w:t>
      </w:r>
      <w:proofErr w:type="gramEnd"/>
      <w:r>
        <w:t xml:space="preserve">. Extending this metaphor, Teasdale uses an imperative to encourage readers to ‘spend all they have’ heralding the idea that people should focus on the renewed perspective – ‘the breath of ecstasy’ which cannot be measured in ‘cost’ because challenging experiences will pass and be forgotten. In stark contrast, Zhang’s exposes the </w:t>
      </w:r>
      <w:proofErr w:type="gramStart"/>
      <w:r>
        <w:t>long term</w:t>
      </w:r>
      <w:proofErr w:type="gramEnd"/>
      <w:r>
        <w:t xml:space="preserve"> impact of challenging experiences - laments her flouted childhood play and hence innocence. Her use of the nature imagery signifies the decay in the perspective of the racist neighbour who leaves the narrator focused on ‘torn leaves,’ ‘coiling branches,’ ‘brittle trails’ and ‘splinters.’ </w:t>
      </w:r>
    </w:p>
    <w:p w14:paraId="4788DFAB" w14:textId="77777777" w:rsidR="00071A1E" w:rsidRDefault="00071A1E" w:rsidP="00071A1E">
      <w:pPr>
        <w:pStyle w:val="ListBullet"/>
      </w:pPr>
      <w:r>
        <w:t xml:space="preserve">Teasdale’s descriptive image of ‘children’s faces looking up, holding wonder like a cup’ is unmatched in Zhang’s poem. </w:t>
      </w:r>
    </w:p>
    <w:p w14:paraId="68F9875F" w14:textId="77777777" w:rsidR="006205F2" w:rsidRDefault="00071A1E" w:rsidP="003C450A">
      <w:pPr>
        <w:pStyle w:val="Heading3"/>
      </w:pPr>
      <w:bookmarkStart w:id="30" w:name="_Toc77287542"/>
      <w:r w:rsidRPr="00071A1E">
        <w:t>Question 4 – text 5, non-fiction excerpt</w:t>
      </w:r>
      <w:bookmarkEnd w:id="30"/>
    </w:p>
    <w:p w14:paraId="47CB4910" w14:textId="77777777" w:rsidR="006205F2" w:rsidRDefault="006205F2" w:rsidP="006205F2">
      <w:pPr>
        <w:pStyle w:val="ListNumber"/>
        <w:rPr>
          <w:lang w:eastAsia="zh-CN"/>
        </w:rPr>
      </w:pPr>
      <w:r w:rsidRPr="006205F2">
        <w:rPr>
          <w:lang w:eastAsia="zh-CN"/>
        </w:rPr>
        <w:t>Evaluate how features of form are used to reveal the insights gained from the experience of travel.</w:t>
      </w:r>
    </w:p>
    <w:p w14:paraId="5CBEC6D3" w14:textId="5CCA0518" w:rsidR="006205F2" w:rsidRDefault="006205F2" w:rsidP="006205F2">
      <w:pPr>
        <w:pStyle w:val="Caption"/>
      </w:pPr>
      <w:bookmarkStart w:id="31" w:name="_Toc77335296"/>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B50C00">
        <w:rPr>
          <w:noProof/>
        </w:rPr>
        <w:t>4</w:t>
      </w:r>
      <w:r>
        <w:rPr>
          <w:color w:val="2B579A"/>
          <w:shd w:val="clear" w:color="auto" w:fill="E6E6E6"/>
        </w:rPr>
        <w:fldChar w:fldCharType="end"/>
      </w:r>
      <w:r>
        <w:t xml:space="preserve"> – </w:t>
      </w:r>
      <w:r w:rsidRPr="00546F71">
        <w:t>marking</w:t>
      </w:r>
      <w:r>
        <w:t xml:space="preserve"> criteria for question 4</w:t>
      </w:r>
      <w:bookmarkEnd w:id="31"/>
    </w:p>
    <w:tbl>
      <w:tblPr>
        <w:tblStyle w:val="Tableheader11"/>
        <w:tblW w:w="9572" w:type="dxa"/>
        <w:tblInd w:w="-30" w:type="dxa"/>
        <w:tblLook w:val="04A0" w:firstRow="1" w:lastRow="0" w:firstColumn="1" w:lastColumn="0" w:noHBand="0" w:noVBand="1"/>
        <w:tblDescription w:val="examination question marking criteria "/>
      </w:tblPr>
      <w:tblGrid>
        <w:gridCol w:w="8505"/>
        <w:gridCol w:w="1067"/>
      </w:tblGrid>
      <w:tr w:rsidR="008E1802" w14:paraId="78D3A0BD" w14:textId="77777777" w:rsidTr="00562CAF">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505" w:type="dxa"/>
            <w:vAlign w:val="top"/>
          </w:tcPr>
          <w:p w14:paraId="1DDE6897" w14:textId="77777777" w:rsidR="008E1802" w:rsidRDefault="008E1802" w:rsidP="00F224ED">
            <w:pPr>
              <w:pStyle w:val="ListBullet"/>
              <w:numPr>
                <w:ilvl w:val="0"/>
                <w:numId w:val="0"/>
              </w:numPr>
              <w:spacing w:beforeLines="0" w:before="120" w:afterLines="0" w:after="120"/>
              <w:rPr>
                <w:lang w:eastAsia="zh-CN"/>
              </w:rPr>
            </w:pPr>
            <w:r>
              <w:rPr>
                <w:lang w:eastAsia="zh-CN"/>
              </w:rPr>
              <w:t>Marking criteria</w:t>
            </w:r>
          </w:p>
        </w:tc>
        <w:tc>
          <w:tcPr>
            <w:tcW w:w="1067" w:type="dxa"/>
            <w:vAlign w:val="top"/>
          </w:tcPr>
          <w:p w14:paraId="785F3DD2" w14:textId="77777777" w:rsidR="008E1802" w:rsidRDefault="008E1802" w:rsidP="00F224ED">
            <w:pPr>
              <w:spacing w:before="120" w:after="120"/>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6205F2" w14:paraId="591F28F8" w14:textId="77777777" w:rsidTr="00562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69CA71D0" w14:textId="77777777" w:rsidR="006205F2" w:rsidRPr="00F71ABD" w:rsidRDefault="006205F2" w:rsidP="006205F2">
            <w:pPr>
              <w:pStyle w:val="ListBullet"/>
              <w:rPr>
                <w:b w:val="0"/>
              </w:rPr>
            </w:pPr>
            <w:r w:rsidRPr="00F71ABD">
              <w:rPr>
                <w:b w:val="0"/>
              </w:rPr>
              <w:t>Effectively articulates what insights are gained from the experience of travel</w:t>
            </w:r>
          </w:p>
          <w:p w14:paraId="167D1BD8" w14:textId="77777777" w:rsidR="006205F2" w:rsidRPr="00F71ABD" w:rsidRDefault="006205F2" w:rsidP="006205F2">
            <w:pPr>
              <w:pStyle w:val="ListBullet"/>
              <w:rPr>
                <w:b w:val="0"/>
              </w:rPr>
            </w:pPr>
            <w:r w:rsidRPr="00F71ABD">
              <w:rPr>
                <w:b w:val="0"/>
              </w:rPr>
              <w:t>Uses well-chosen examples to effectively evaluate how features of form are used to reveal the insights gained from the experience gained</w:t>
            </w:r>
          </w:p>
        </w:tc>
        <w:tc>
          <w:tcPr>
            <w:tcW w:w="1067" w:type="dxa"/>
            <w:vAlign w:val="top"/>
          </w:tcPr>
          <w:p w14:paraId="58A1FACB" w14:textId="77777777" w:rsidR="006205F2" w:rsidRDefault="006205F2" w:rsidP="006205F2">
            <w:pPr>
              <w:cnfStyle w:val="000000100000" w:firstRow="0" w:lastRow="0" w:firstColumn="0" w:lastColumn="0" w:oddVBand="0" w:evenVBand="0" w:oddHBand="1" w:evenHBand="0" w:firstRowFirstColumn="0" w:firstRowLastColumn="0" w:lastRowFirstColumn="0" w:lastRowLastColumn="0"/>
              <w:rPr>
                <w:rFonts w:eastAsia="Calibri" w:cs="Arial"/>
              </w:rPr>
            </w:pPr>
            <w:r w:rsidRPr="6B574EF9">
              <w:rPr>
                <w:rFonts w:eastAsia="Calibri" w:cs="Arial"/>
              </w:rPr>
              <w:t>6</w:t>
            </w:r>
          </w:p>
        </w:tc>
      </w:tr>
      <w:tr w:rsidR="006205F2" w14:paraId="34B717C4" w14:textId="77777777" w:rsidTr="00562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1B73892A" w14:textId="77777777" w:rsidR="006205F2" w:rsidRPr="00F71ABD" w:rsidRDefault="006205F2" w:rsidP="006205F2">
            <w:pPr>
              <w:pStyle w:val="ListBullet"/>
              <w:rPr>
                <w:b w:val="0"/>
              </w:rPr>
            </w:pPr>
            <w:r w:rsidRPr="00F71ABD">
              <w:rPr>
                <w:b w:val="0"/>
              </w:rPr>
              <w:t>Articulates what insights are gained from the experience of travel</w:t>
            </w:r>
          </w:p>
          <w:p w14:paraId="3A61C648" w14:textId="77777777" w:rsidR="006205F2" w:rsidRPr="00F71ABD" w:rsidRDefault="006205F2" w:rsidP="006205F2">
            <w:pPr>
              <w:pStyle w:val="ListBullet"/>
              <w:rPr>
                <w:b w:val="0"/>
              </w:rPr>
            </w:pPr>
            <w:r w:rsidRPr="00F71ABD">
              <w:rPr>
                <w:b w:val="0"/>
              </w:rPr>
              <w:t xml:space="preserve">Uses examples to evaluate how features of form are used to reveal the insights gained from the experience gained   </w:t>
            </w:r>
          </w:p>
        </w:tc>
        <w:tc>
          <w:tcPr>
            <w:tcW w:w="1067" w:type="dxa"/>
            <w:vAlign w:val="top"/>
          </w:tcPr>
          <w:p w14:paraId="54009092" w14:textId="77777777" w:rsidR="006205F2" w:rsidRDefault="006205F2" w:rsidP="006205F2">
            <w:pPr>
              <w:cnfStyle w:val="000000010000" w:firstRow="0" w:lastRow="0" w:firstColumn="0" w:lastColumn="0" w:oddVBand="0" w:evenVBand="0" w:oddHBand="0" w:evenHBand="1" w:firstRowFirstColumn="0" w:firstRowLastColumn="0" w:lastRowFirstColumn="0" w:lastRowLastColumn="0"/>
              <w:rPr>
                <w:rFonts w:eastAsia="Calibri" w:cs="Arial"/>
              </w:rPr>
            </w:pPr>
            <w:r w:rsidRPr="6B574EF9">
              <w:rPr>
                <w:rFonts w:eastAsia="Calibri" w:cs="Arial"/>
              </w:rPr>
              <w:t>4 – 5</w:t>
            </w:r>
          </w:p>
        </w:tc>
      </w:tr>
      <w:tr w:rsidR="006205F2" w14:paraId="18F91CF3" w14:textId="77777777" w:rsidTr="00562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6F17952A" w14:textId="77777777" w:rsidR="006205F2" w:rsidRPr="00F71ABD" w:rsidRDefault="006205F2" w:rsidP="006205F2">
            <w:pPr>
              <w:pStyle w:val="ListBullet"/>
              <w:rPr>
                <w:b w:val="0"/>
              </w:rPr>
            </w:pPr>
            <w:r w:rsidRPr="00F71ABD">
              <w:rPr>
                <w:b w:val="0"/>
              </w:rPr>
              <w:t xml:space="preserve">Uses examples to explain or describe how features of writing are used to reveal the insights gained from the experience gained  </w:t>
            </w:r>
          </w:p>
        </w:tc>
        <w:tc>
          <w:tcPr>
            <w:tcW w:w="1067" w:type="dxa"/>
            <w:vAlign w:val="top"/>
          </w:tcPr>
          <w:p w14:paraId="76C259BA" w14:textId="77777777" w:rsidR="006205F2" w:rsidRDefault="006205F2" w:rsidP="006205F2">
            <w:pPr>
              <w:cnfStyle w:val="000000100000" w:firstRow="0" w:lastRow="0" w:firstColumn="0" w:lastColumn="0" w:oddVBand="0" w:evenVBand="0" w:oddHBand="1" w:evenHBand="0" w:firstRowFirstColumn="0" w:firstRowLastColumn="0" w:lastRowFirstColumn="0" w:lastRowLastColumn="0"/>
              <w:rPr>
                <w:rFonts w:eastAsia="Calibri" w:cs="Arial"/>
              </w:rPr>
            </w:pPr>
            <w:r w:rsidRPr="6B574EF9">
              <w:rPr>
                <w:rFonts w:eastAsia="Calibri" w:cs="Arial"/>
              </w:rPr>
              <w:t>2 – 3</w:t>
            </w:r>
          </w:p>
        </w:tc>
      </w:tr>
      <w:tr w:rsidR="006205F2" w14:paraId="20F2BCE1" w14:textId="77777777" w:rsidTr="00562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vAlign w:val="top"/>
          </w:tcPr>
          <w:p w14:paraId="27D84ACE" w14:textId="77777777" w:rsidR="006205F2" w:rsidRPr="00F71ABD" w:rsidRDefault="006205F2" w:rsidP="006205F2">
            <w:pPr>
              <w:pStyle w:val="ListBullet"/>
              <w:rPr>
                <w:b w:val="0"/>
              </w:rPr>
            </w:pPr>
            <w:r w:rsidRPr="00F71ABD">
              <w:rPr>
                <w:b w:val="0"/>
              </w:rPr>
              <w:t>Describes some ideas from the text</w:t>
            </w:r>
          </w:p>
        </w:tc>
        <w:tc>
          <w:tcPr>
            <w:tcW w:w="1067" w:type="dxa"/>
            <w:vAlign w:val="top"/>
          </w:tcPr>
          <w:p w14:paraId="2FBA80FA" w14:textId="77777777" w:rsidR="006205F2" w:rsidRDefault="006205F2" w:rsidP="006205F2">
            <w:pPr>
              <w:cnfStyle w:val="000000010000" w:firstRow="0" w:lastRow="0" w:firstColumn="0" w:lastColumn="0" w:oddVBand="0" w:evenVBand="0" w:oddHBand="0" w:evenHBand="1" w:firstRowFirstColumn="0" w:firstRowLastColumn="0" w:lastRowFirstColumn="0" w:lastRowLastColumn="0"/>
              <w:rPr>
                <w:rFonts w:eastAsia="Calibri" w:cs="Arial"/>
              </w:rPr>
            </w:pPr>
            <w:r w:rsidRPr="6B574EF9">
              <w:rPr>
                <w:rFonts w:eastAsia="Calibri" w:cs="Arial"/>
              </w:rPr>
              <w:t>1</w:t>
            </w:r>
          </w:p>
        </w:tc>
      </w:tr>
    </w:tbl>
    <w:p w14:paraId="1B44D736" w14:textId="6AE0EE4B" w:rsidR="006205F2" w:rsidRDefault="1139197E" w:rsidP="64DD1A26">
      <w:pPr>
        <w:pStyle w:val="Heading5"/>
      </w:pPr>
      <w:r>
        <w:t>Answers could include</w:t>
      </w:r>
      <w:r w:rsidR="453B74EC">
        <w:t>:</w:t>
      </w:r>
    </w:p>
    <w:p w14:paraId="3B00F36E" w14:textId="77777777" w:rsidR="006205F2" w:rsidRDefault="1139197E" w:rsidP="006205F2">
      <w:r w:rsidRPr="64DD1A26">
        <w:rPr>
          <w:rStyle w:val="Strong"/>
        </w:rPr>
        <w:t>Insights gained</w:t>
      </w:r>
    </w:p>
    <w:p w14:paraId="2E87A15F" w14:textId="77777777" w:rsidR="006205F2" w:rsidRDefault="006205F2" w:rsidP="006205F2">
      <w:pPr>
        <w:pStyle w:val="ListBullet"/>
      </w:pPr>
      <w:r>
        <w:t>Geographical understanding</w:t>
      </w:r>
    </w:p>
    <w:p w14:paraId="24468E42" w14:textId="77777777" w:rsidR="006205F2" w:rsidRDefault="006205F2" w:rsidP="006205F2">
      <w:pPr>
        <w:pStyle w:val="ListBullet"/>
      </w:pPr>
      <w:r>
        <w:t>Appreciation of other people's way of living</w:t>
      </w:r>
    </w:p>
    <w:p w14:paraId="41CC3E29" w14:textId="77777777" w:rsidR="006205F2" w:rsidRDefault="006205F2" w:rsidP="006205F2">
      <w:pPr>
        <w:pStyle w:val="ListBullet"/>
      </w:pPr>
      <w:r>
        <w:t>Appreciation of the simple things in life</w:t>
      </w:r>
    </w:p>
    <w:p w14:paraId="53798FF9" w14:textId="77777777" w:rsidR="006205F2" w:rsidRDefault="006205F2" w:rsidP="006205F2">
      <w:pPr>
        <w:pStyle w:val="ListBullet"/>
      </w:pPr>
      <w:r>
        <w:lastRenderedPageBreak/>
        <w:t xml:space="preserve">Insight into the land’s generous offering </w:t>
      </w:r>
    </w:p>
    <w:p w14:paraId="79951E91" w14:textId="3BD729B5" w:rsidR="006205F2" w:rsidRDefault="006205F2" w:rsidP="006205F2">
      <w:pPr>
        <w:pStyle w:val="ListBullet"/>
      </w:pPr>
      <w:r>
        <w:t>Aware</w:t>
      </w:r>
      <w:r w:rsidR="00736297">
        <w:t>ness of what makes us different.</w:t>
      </w:r>
    </w:p>
    <w:p w14:paraId="68C29C15" w14:textId="77777777" w:rsidR="006205F2" w:rsidRDefault="1139197E" w:rsidP="006205F2">
      <w:r w:rsidRPr="64DD1A26">
        <w:rPr>
          <w:rStyle w:val="Strong"/>
        </w:rPr>
        <w:t>Features of form</w:t>
      </w:r>
    </w:p>
    <w:p w14:paraId="0CEAB1C4" w14:textId="0FC7ACB1" w:rsidR="006205F2" w:rsidRDefault="006205F2" w:rsidP="006205F2">
      <w:pPr>
        <w:pStyle w:val="ListBullet"/>
      </w:pPr>
      <w:r>
        <w:t>Objective description of the landscape from his limited perspective, flesh</w:t>
      </w:r>
      <w:r w:rsidR="00736297">
        <w:t>ed out by facts and statistics</w:t>
      </w:r>
    </w:p>
    <w:p w14:paraId="22B26168" w14:textId="77777777" w:rsidR="006205F2" w:rsidRDefault="006205F2" w:rsidP="006205F2">
      <w:pPr>
        <w:pStyle w:val="ListBullet"/>
      </w:pPr>
      <w:r>
        <w:t xml:space="preserve">Precision with description and </w:t>
      </w:r>
      <w:proofErr w:type="gramStart"/>
      <w:r>
        <w:t>factual information</w:t>
      </w:r>
      <w:proofErr w:type="gramEnd"/>
      <w:r>
        <w:t xml:space="preserve"> to accentuate the geographical understanding gained from this ‘stroll’ around Australia</w:t>
      </w:r>
    </w:p>
    <w:p w14:paraId="304F84E9" w14:textId="35454A30" w:rsidR="006205F2" w:rsidRDefault="006205F2" w:rsidP="006205F2">
      <w:pPr>
        <w:pStyle w:val="ListBullet"/>
      </w:pPr>
      <w:r>
        <w:t xml:space="preserve">Chronological account of the stroll, </w:t>
      </w:r>
      <w:r w:rsidR="2E5D6C67">
        <w:t xml:space="preserve">through clever use of paragraphing, </w:t>
      </w:r>
      <w:r>
        <w:t>with details about each phase to emphasise this insight is valuable as we enhance our appreciation of the vastness and difference of each region. Generates a sense of awe in a land that may have been regarded as mediocre</w:t>
      </w:r>
    </w:p>
    <w:p w14:paraId="75AAA5F9" w14:textId="325B6D3A" w:rsidR="006205F2" w:rsidRPr="006205F2" w:rsidRDefault="1139197E" w:rsidP="006205F2">
      <w:pPr>
        <w:pStyle w:val="ListBullet"/>
      </w:pPr>
      <w:r>
        <w:t xml:space="preserve">Superlative descriptions – </w:t>
      </w:r>
      <w:r w:rsidR="4543818E">
        <w:t>‘</w:t>
      </w:r>
      <w:r>
        <w:t>some of the finest plantation land</w:t>
      </w:r>
      <w:r w:rsidR="015F78A8">
        <w:t>’</w:t>
      </w:r>
      <w:r w:rsidR="00736297">
        <w:t>.</w:t>
      </w:r>
    </w:p>
    <w:p w14:paraId="2EAE3EAA" w14:textId="54544CD2" w:rsidR="008E1802" w:rsidRDefault="008E1802" w:rsidP="64DD1A26">
      <w:r>
        <w:br w:type="page"/>
      </w:r>
      <w:bookmarkStart w:id="32" w:name="_Toc77287543"/>
      <w:r w:rsidR="1A25519B" w:rsidRPr="64DD1A26">
        <w:rPr>
          <w:rStyle w:val="Heading2Char"/>
        </w:rPr>
        <w:lastRenderedPageBreak/>
        <w:t>Paper 1, section II guidelines</w:t>
      </w:r>
      <w:bookmarkEnd w:id="32"/>
      <w:r w:rsidR="1A25519B" w:rsidRPr="64DD1A26">
        <w:rPr>
          <w:rStyle w:val="Heading2Char"/>
        </w:rPr>
        <w:t xml:space="preserve"> </w:t>
      </w:r>
    </w:p>
    <w:p w14:paraId="1BFD4017" w14:textId="5A617090" w:rsidR="008E1802" w:rsidRPr="008D0016" w:rsidRDefault="62380FA8" w:rsidP="64DD1A26">
      <w:pPr>
        <w:pStyle w:val="ListBullet"/>
        <w:numPr>
          <w:ilvl w:val="0"/>
          <w:numId w:val="0"/>
        </w:numPr>
        <w:rPr>
          <w:rFonts w:eastAsia="Calibri" w:cs="Arial"/>
        </w:rPr>
      </w:pPr>
      <w:r>
        <w:t xml:space="preserve">This marking criteria is modelled off the marking criteria for the HSC. </w:t>
      </w:r>
      <w:r w:rsidR="09FB4C07">
        <w:t>However, a</w:t>
      </w:r>
      <w:r>
        <w:t xml:space="preserve"> third column has been added</w:t>
      </w:r>
      <w:r w:rsidR="7E97D651">
        <w:t xml:space="preserve"> to the grid, which is intended for use as a</w:t>
      </w:r>
      <w:r>
        <w:t xml:space="preserve"> self-assessment tool</w:t>
      </w:r>
      <w:r w:rsidR="6F0AB0DA">
        <w:t xml:space="preserve"> by the student</w:t>
      </w:r>
      <w:r>
        <w:t xml:space="preserve">. </w:t>
      </w:r>
    </w:p>
    <w:p w14:paraId="0426BF81" w14:textId="1E754E1B" w:rsidR="008E1802" w:rsidRPr="008D0016" w:rsidRDefault="61D04778" w:rsidP="64DD1A26">
      <w:pPr>
        <w:pStyle w:val="ListBullet"/>
        <w:numPr>
          <w:ilvl w:val="0"/>
          <w:numId w:val="0"/>
        </w:numPr>
        <w:rPr>
          <w:rFonts w:eastAsia="Calibri" w:cs="Arial"/>
        </w:rPr>
      </w:pPr>
      <w:r>
        <w:t xml:space="preserve">The </w:t>
      </w:r>
      <w:r w:rsidR="48EBD5B3">
        <w:t>self-assessment</w:t>
      </w:r>
      <w:r>
        <w:t xml:space="preserve"> checklist provides some guidelines for the charact</w:t>
      </w:r>
      <w:r w:rsidR="00B53C8C">
        <w:t xml:space="preserve">eristics common to each grade. </w:t>
      </w:r>
      <w:r>
        <w:t>They are not exhaustive nor are they definitive. That is,</w:t>
      </w:r>
      <w:r w:rsidR="4F4F056C">
        <w:t xml:space="preserve"> other characteristics of an A-grade response could be added to this list.</w:t>
      </w:r>
    </w:p>
    <w:p w14:paraId="16B55919" w14:textId="749B67E1" w:rsidR="008E1802" w:rsidRPr="00B53C8C" w:rsidRDefault="1A25519B" w:rsidP="00B53C8C">
      <w:pPr>
        <w:pStyle w:val="ListNumber"/>
        <w:numPr>
          <w:ilvl w:val="0"/>
          <w:numId w:val="39"/>
        </w:numPr>
        <w:rPr>
          <w:rFonts w:eastAsia="Calibri" w:cs="Arial"/>
        </w:rPr>
      </w:pPr>
      <w:r>
        <w:t xml:space="preserve">Use the checklist to determine the mark you could receive for your answer to </w:t>
      </w:r>
      <w:r w:rsidR="50F72302" w:rsidRPr="64DD1A26">
        <w:rPr>
          <w:rStyle w:val="Strong"/>
        </w:rPr>
        <w:t>one of these questions:</w:t>
      </w:r>
    </w:p>
    <w:p w14:paraId="323933D0" w14:textId="2B405928" w:rsidR="008E1802" w:rsidRPr="008D0016" w:rsidRDefault="1A25519B" w:rsidP="200A508D">
      <w:pPr>
        <w:pStyle w:val="ListBullet"/>
        <w:rPr>
          <w:rFonts w:asciiTheme="minorHAnsi" w:eastAsiaTheme="minorEastAsia" w:hAnsiTheme="minorHAnsi"/>
        </w:rPr>
      </w:pPr>
      <w:r>
        <w:t xml:space="preserve">How has your understanding of </w:t>
      </w:r>
      <w:proofErr w:type="gramStart"/>
      <w:r>
        <w:t>particular lives</w:t>
      </w:r>
      <w:proofErr w:type="gramEnd"/>
      <w:r>
        <w:t xml:space="preserve"> and cultures been shaped by the author’s</w:t>
      </w:r>
      <w:r w:rsidR="4429F63A">
        <w:t xml:space="preserve"> </w:t>
      </w:r>
      <w:r>
        <w:t>use of setting</w:t>
      </w:r>
      <w:r w:rsidR="233F19B3">
        <w:t xml:space="preserve"> </w:t>
      </w:r>
      <w:r>
        <w:t>in your prescribed text?</w:t>
      </w:r>
    </w:p>
    <w:p w14:paraId="41CFE6F8" w14:textId="1BA3F696" w:rsidR="451CF106" w:rsidRDefault="451CF106" w:rsidP="64DD1A26">
      <w:pPr>
        <w:pStyle w:val="ListBullet"/>
        <w:rPr>
          <w:rFonts w:asciiTheme="minorHAnsi" w:eastAsiaTheme="minorEastAsia" w:hAnsiTheme="minorHAnsi"/>
        </w:rPr>
      </w:pPr>
      <w:r>
        <w:t xml:space="preserve">How has your understanding of </w:t>
      </w:r>
      <w:proofErr w:type="gramStart"/>
      <w:r>
        <w:t>particular lives</w:t>
      </w:r>
      <w:proofErr w:type="gramEnd"/>
      <w:r>
        <w:t xml:space="preserve"> and cultures been shaped by the poet’s imagery in your prescribed text?</w:t>
      </w:r>
    </w:p>
    <w:p w14:paraId="61416EED" w14:textId="7DAC9B8B" w:rsidR="451CF106" w:rsidRDefault="451CF106" w:rsidP="64DD1A26">
      <w:pPr>
        <w:pStyle w:val="ListBullet"/>
        <w:rPr>
          <w:rFonts w:asciiTheme="minorHAnsi" w:eastAsiaTheme="minorEastAsia" w:hAnsiTheme="minorHAnsi"/>
        </w:rPr>
      </w:pPr>
      <w:r>
        <w:t xml:space="preserve">How has your understanding of </w:t>
      </w:r>
      <w:proofErr w:type="gramStart"/>
      <w:r>
        <w:t>particular lives</w:t>
      </w:r>
      <w:proofErr w:type="gramEnd"/>
      <w:r>
        <w:t xml:space="preserve"> and cultures been shaped by the playwright’s use of tension in your prescribed text?</w:t>
      </w:r>
    </w:p>
    <w:p w14:paraId="56D2EA83" w14:textId="21991DE4" w:rsidR="451CF106" w:rsidRDefault="451CF106" w:rsidP="64DD1A26">
      <w:pPr>
        <w:pStyle w:val="ListBullet"/>
        <w:rPr>
          <w:rFonts w:asciiTheme="minorHAnsi" w:eastAsiaTheme="minorEastAsia" w:hAnsiTheme="minorHAnsi"/>
        </w:rPr>
      </w:pPr>
      <w:r>
        <w:t xml:space="preserve">How has your understanding of </w:t>
      </w:r>
      <w:proofErr w:type="gramStart"/>
      <w:r>
        <w:t>particular lives</w:t>
      </w:r>
      <w:proofErr w:type="gramEnd"/>
      <w:r>
        <w:t xml:space="preserve"> and cultures been shaped by the writer’s perspective in your prescribed text?</w:t>
      </w:r>
    </w:p>
    <w:p w14:paraId="61907F79" w14:textId="66B6322C" w:rsidR="451CF106" w:rsidRDefault="451CF106" w:rsidP="64DD1A26">
      <w:pPr>
        <w:pStyle w:val="ListBullet"/>
        <w:rPr>
          <w:rFonts w:asciiTheme="minorHAnsi" w:eastAsiaTheme="minorEastAsia" w:hAnsiTheme="minorHAnsi"/>
        </w:rPr>
      </w:pPr>
      <w:r>
        <w:t xml:space="preserve">How has your understanding of </w:t>
      </w:r>
      <w:proofErr w:type="gramStart"/>
      <w:r>
        <w:t>particular lives</w:t>
      </w:r>
      <w:proofErr w:type="gramEnd"/>
      <w:r>
        <w:t xml:space="preserve"> and cultures been shaped by the director’s use of mise-</w:t>
      </w:r>
      <w:proofErr w:type="spellStart"/>
      <w:r>
        <w:t>en</w:t>
      </w:r>
      <w:proofErr w:type="spellEnd"/>
      <w:r>
        <w:t>-scene in your prescribed text?</w:t>
      </w:r>
    </w:p>
    <w:p w14:paraId="530FB440" w14:textId="0327F12C" w:rsidR="451CF106" w:rsidRDefault="451CF106" w:rsidP="64DD1A26">
      <w:pPr>
        <w:pStyle w:val="ListBullet"/>
        <w:rPr>
          <w:rFonts w:asciiTheme="minorHAnsi" w:eastAsiaTheme="minorEastAsia" w:hAnsiTheme="minorHAnsi"/>
        </w:rPr>
      </w:pPr>
      <w:r>
        <w:t xml:space="preserve">How has your understanding of </w:t>
      </w:r>
      <w:proofErr w:type="gramStart"/>
      <w:r>
        <w:t>particular lives</w:t>
      </w:r>
      <w:proofErr w:type="gramEnd"/>
      <w:r>
        <w:t xml:space="preserve"> and cultures been shaped by the director’s use of dialogue in your prescribed text?</w:t>
      </w:r>
    </w:p>
    <w:p w14:paraId="57856DD4" w14:textId="231E0E64" w:rsidR="008E1802" w:rsidRDefault="008E1802" w:rsidP="008E1802">
      <w:pPr>
        <w:pStyle w:val="Caption"/>
      </w:pPr>
      <w:bookmarkStart w:id="33" w:name="_Toc77083516"/>
      <w:bookmarkStart w:id="34" w:name="_Toc77335297"/>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B50C00">
        <w:rPr>
          <w:noProof/>
        </w:rPr>
        <w:t>5</w:t>
      </w:r>
      <w:r>
        <w:rPr>
          <w:color w:val="2B579A"/>
          <w:shd w:val="clear" w:color="auto" w:fill="E6E6E6"/>
        </w:rPr>
        <w:fldChar w:fldCharType="end"/>
      </w:r>
      <w:r>
        <w:t xml:space="preserve"> – marking criteria and self-assessment checklist for section 2</w:t>
      </w:r>
      <w:bookmarkEnd w:id="33"/>
      <w:bookmarkEnd w:id="34"/>
    </w:p>
    <w:tbl>
      <w:tblPr>
        <w:tblStyle w:val="Tableheader11"/>
        <w:tblW w:w="9572" w:type="dxa"/>
        <w:tblLook w:val="04A0" w:firstRow="1" w:lastRow="0" w:firstColumn="1" w:lastColumn="0" w:noHBand="0" w:noVBand="1"/>
        <w:tblCaption w:val="Marking criteria and self assessment tool"/>
        <w:tblDescription w:val="annotated marking criteria, characteristics for each grade are identified "/>
      </w:tblPr>
      <w:tblGrid>
        <w:gridCol w:w="2580"/>
        <w:gridCol w:w="975"/>
        <w:gridCol w:w="6017"/>
      </w:tblGrid>
      <w:tr w:rsidR="008E1802" w14:paraId="27E2213D" w14:textId="77777777" w:rsidTr="00E241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0" w:type="dxa"/>
            <w:vAlign w:val="top"/>
          </w:tcPr>
          <w:p w14:paraId="34D351DB" w14:textId="77777777" w:rsidR="008E1802" w:rsidRDefault="008E1802" w:rsidP="00F224ED">
            <w:pPr>
              <w:pStyle w:val="ListBullet"/>
              <w:numPr>
                <w:ilvl w:val="0"/>
                <w:numId w:val="0"/>
              </w:numPr>
              <w:spacing w:beforeLines="0" w:before="120" w:afterLines="0" w:after="120"/>
              <w:rPr>
                <w:lang w:eastAsia="zh-CN"/>
              </w:rPr>
            </w:pPr>
            <w:r>
              <w:rPr>
                <w:lang w:eastAsia="zh-CN"/>
              </w:rPr>
              <w:t>Marking criteria</w:t>
            </w:r>
          </w:p>
        </w:tc>
        <w:tc>
          <w:tcPr>
            <w:tcW w:w="975" w:type="dxa"/>
            <w:vAlign w:val="top"/>
          </w:tcPr>
          <w:p w14:paraId="29F8115B" w14:textId="77777777" w:rsidR="008E1802" w:rsidRDefault="008E1802" w:rsidP="00F224ED">
            <w:pPr>
              <w:spacing w:before="120" w:after="120"/>
              <w:cnfStyle w:val="100000000000" w:firstRow="1" w:lastRow="0" w:firstColumn="0" w:lastColumn="0" w:oddVBand="0" w:evenVBand="0" w:oddHBand="0" w:evenHBand="0" w:firstRowFirstColumn="0" w:firstRowLastColumn="0" w:lastRowFirstColumn="0" w:lastRowLastColumn="0"/>
              <w:rPr>
                <w:lang w:eastAsia="zh-CN"/>
              </w:rPr>
            </w:pPr>
            <w:r w:rsidRPr="69E1D86B">
              <w:rPr>
                <w:lang w:eastAsia="zh-CN"/>
              </w:rPr>
              <w:t xml:space="preserve">Mark </w:t>
            </w:r>
          </w:p>
        </w:tc>
        <w:tc>
          <w:tcPr>
            <w:tcW w:w="6017" w:type="dxa"/>
            <w:vAlign w:val="top"/>
          </w:tcPr>
          <w:p w14:paraId="2CBE9EE2" w14:textId="77777777" w:rsidR="008E1802" w:rsidRDefault="008E1802" w:rsidP="00F224ED">
            <w:pPr>
              <w:pStyle w:val="ListBullet"/>
              <w:numPr>
                <w:ilvl w:val="0"/>
                <w:numId w:val="0"/>
              </w:numPr>
              <w:spacing w:before="120" w:after="120"/>
              <w:cnfStyle w:val="100000000000" w:firstRow="1" w:lastRow="0" w:firstColumn="0" w:lastColumn="0" w:oddVBand="0" w:evenVBand="0" w:oddHBand="0" w:evenHBand="0" w:firstRowFirstColumn="0" w:firstRowLastColumn="0" w:lastRowFirstColumn="0" w:lastRowLastColumn="0"/>
              <w:rPr>
                <w:lang w:eastAsia="zh-CN"/>
              </w:rPr>
            </w:pPr>
            <w:r w:rsidRPr="69E1D86B">
              <w:rPr>
                <w:lang w:eastAsia="zh-CN"/>
              </w:rPr>
              <w:t>Self-assessment checklist</w:t>
            </w:r>
          </w:p>
        </w:tc>
      </w:tr>
      <w:tr w:rsidR="008E1802" w14:paraId="5F8AD55E" w14:textId="77777777" w:rsidTr="00E24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vAlign w:val="top"/>
          </w:tcPr>
          <w:p w14:paraId="2921F289" w14:textId="77777777" w:rsidR="008E1802" w:rsidRPr="00C06BA7" w:rsidRDefault="1A25519B" w:rsidP="64DD1A26">
            <w:pPr>
              <w:pStyle w:val="ListBullet"/>
              <w:numPr>
                <w:ilvl w:val="0"/>
                <w:numId w:val="2"/>
              </w:numPr>
              <w:ind w:left="368"/>
              <w:rPr>
                <w:b w:val="0"/>
                <w:lang w:eastAsia="zh-CN"/>
              </w:rPr>
            </w:pPr>
            <w:r w:rsidRPr="00C06BA7">
              <w:rPr>
                <w:b w:val="0"/>
              </w:rPr>
              <w:t xml:space="preserve">Expresses deep understanding of the representation of </w:t>
            </w:r>
            <w:proofErr w:type="gramStart"/>
            <w:r w:rsidRPr="00C06BA7">
              <w:rPr>
                <w:b w:val="0"/>
              </w:rPr>
              <w:t>particular lives</w:t>
            </w:r>
            <w:proofErr w:type="gramEnd"/>
            <w:r w:rsidRPr="00C06BA7">
              <w:rPr>
                <w:b w:val="0"/>
              </w:rPr>
              <w:t xml:space="preserve"> and cultures in the prescribed text </w:t>
            </w:r>
          </w:p>
          <w:p w14:paraId="16622F4A" w14:textId="77777777" w:rsidR="008E1802" w:rsidRPr="00C06BA7" w:rsidRDefault="1A25519B" w:rsidP="64DD1A26">
            <w:pPr>
              <w:pStyle w:val="ListBullet"/>
              <w:numPr>
                <w:ilvl w:val="0"/>
                <w:numId w:val="2"/>
              </w:numPr>
              <w:ind w:left="368"/>
              <w:rPr>
                <w:b w:val="0"/>
              </w:rPr>
            </w:pPr>
            <w:r w:rsidRPr="00C06BA7">
              <w:rPr>
                <w:b w:val="0"/>
              </w:rPr>
              <w:t xml:space="preserve">Presents an insightful response with detailed analysis of the form feature nominated in the question, supported by well-chosen textual references </w:t>
            </w:r>
          </w:p>
          <w:p w14:paraId="4FBCE23A" w14:textId="77777777" w:rsidR="008E1802" w:rsidRPr="00C06BA7" w:rsidRDefault="1A25519B" w:rsidP="64DD1A26">
            <w:pPr>
              <w:pStyle w:val="ListBullet"/>
              <w:numPr>
                <w:ilvl w:val="0"/>
                <w:numId w:val="2"/>
              </w:numPr>
              <w:ind w:left="368"/>
              <w:rPr>
                <w:b w:val="0"/>
              </w:rPr>
            </w:pPr>
            <w:r w:rsidRPr="00C06BA7">
              <w:rPr>
                <w:b w:val="0"/>
              </w:rPr>
              <w:t xml:space="preserve">Writes a coherent and sustained response using language </w:t>
            </w:r>
            <w:r w:rsidRPr="00C06BA7">
              <w:rPr>
                <w:b w:val="0"/>
              </w:rPr>
              <w:lastRenderedPageBreak/>
              <w:t xml:space="preserve">appropriate to audience, </w:t>
            </w:r>
            <w:proofErr w:type="gramStart"/>
            <w:r w:rsidRPr="00C06BA7">
              <w:rPr>
                <w:b w:val="0"/>
              </w:rPr>
              <w:t>purpose</w:t>
            </w:r>
            <w:proofErr w:type="gramEnd"/>
            <w:r w:rsidRPr="00C06BA7">
              <w:rPr>
                <w:b w:val="0"/>
              </w:rPr>
              <w:t xml:space="preserve"> and context. </w:t>
            </w:r>
          </w:p>
        </w:tc>
        <w:tc>
          <w:tcPr>
            <w:tcW w:w="975" w:type="dxa"/>
            <w:vAlign w:val="top"/>
          </w:tcPr>
          <w:p w14:paraId="1C3FBBB1" w14:textId="77777777" w:rsidR="008E1802" w:rsidRDefault="008E1802" w:rsidP="00AA48EA">
            <w:pPr>
              <w:spacing w:before="120" w:after="120"/>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17 - 20</w:t>
            </w:r>
          </w:p>
        </w:tc>
        <w:tc>
          <w:tcPr>
            <w:tcW w:w="6017" w:type="dxa"/>
            <w:vAlign w:val="top"/>
          </w:tcPr>
          <w:p w14:paraId="6CB25A85" w14:textId="52D03772" w:rsidR="008E1802" w:rsidRPr="00311769" w:rsidRDefault="45242164" w:rsidP="64DD1A26">
            <w:pPr>
              <w:pStyle w:val="ListBullet"/>
              <w:ind w:left="368"/>
              <w:cnfStyle w:val="000000100000" w:firstRow="0" w:lastRow="0" w:firstColumn="0" w:lastColumn="0" w:oddVBand="0" w:evenVBand="0" w:oddHBand="1" w:evenHBand="0" w:firstRowFirstColumn="0" w:firstRowLastColumn="0" w:lastRowFirstColumn="0" w:lastRowLastColumn="0"/>
            </w:pPr>
            <w:r>
              <w:t xml:space="preserve">A skilful thesis is established and sustained for the duration of the response. </w:t>
            </w:r>
          </w:p>
          <w:p w14:paraId="31F4C057" w14:textId="42285211" w:rsidR="008E1802" w:rsidRPr="00311769" w:rsidRDefault="45242164" w:rsidP="64DD1A26">
            <w:pPr>
              <w:pStyle w:val="ListBullet"/>
              <w:ind w:left="368"/>
              <w:cnfStyle w:val="000000100000" w:firstRow="0" w:lastRow="0" w:firstColumn="0" w:lastColumn="0" w:oddVBand="0" w:evenVBand="0" w:oddHBand="1" w:evenHBand="0" w:firstRowFirstColumn="0" w:firstRowLastColumn="0" w:lastRowFirstColumn="0" w:lastRowLastColumn="0"/>
            </w:pPr>
            <w:r>
              <w:t xml:space="preserve">The representation of </w:t>
            </w:r>
            <w:proofErr w:type="gramStart"/>
            <w:r>
              <w:t>particular lives</w:t>
            </w:r>
            <w:proofErr w:type="gramEnd"/>
            <w:r>
              <w:t xml:space="preserve"> and cultures remains the focus of the response. </w:t>
            </w:r>
          </w:p>
          <w:p w14:paraId="58229C0E" w14:textId="6DA95B43" w:rsidR="008E1802" w:rsidRPr="00311769" w:rsidRDefault="45242164" w:rsidP="64DD1A26">
            <w:pPr>
              <w:pStyle w:val="ListBullet"/>
              <w:ind w:left="368"/>
              <w:cnfStyle w:val="000000100000" w:firstRow="0" w:lastRow="0" w:firstColumn="0" w:lastColumn="0" w:oddVBand="0" w:evenVBand="0" w:oddHBand="1" w:evenHBand="0" w:firstRowFirstColumn="0" w:firstRowLastColumn="0" w:lastRowFirstColumn="0" w:lastRowLastColumn="0"/>
            </w:pPr>
            <w:r>
              <w:t xml:space="preserve">A specific idea or concept, which is drawn from the prescribed text, is used to elaborate on the </w:t>
            </w:r>
            <w:proofErr w:type="gramStart"/>
            <w:r>
              <w:t>particular lives</w:t>
            </w:r>
            <w:proofErr w:type="gramEnd"/>
            <w:r>
              <w:t xml:space="preserve"> and cultures represented in the text. </w:t>
            </w:r>
          </w:p>
          <w:p w14:paraId="50641C5B" w14:textId="1A721D17" w:rsidR="008E1802" w:rsidRPr="00311769" w:rsidRDefault="45242164" w:rsidP="64DD1A26">
            <w:pPr>
              <w:pStyle w:val="ListBullet"/>
              <w:ind w:left="368"/>
              <w:cnfStyle w:val="000000100000" w:firstRow="0" w:lastRow="0" w:firstColumn="0" w:lastColumn="0" w:oddVBand="0" w:evenVBand="0" w:oddHBand="1" w:evenHBand="0" w:firstRowFirstColumn="0" w:firstRowLastColumn="0" w:lastRowFirstColumn="0" w:lastRowLastColumn="0"/>
            </w:pPr>
            <w:r>
              <w:t xml:space="preserve">The response is purposeful and shows deep understanding of the relevance of reader response in the common module. </w:t>
            </w:r>
          </w:p>
          <w:p w14:paraId="2E8BBBC9" w14:textId="743423CF" w:rsidR="008E1802" w:rsidRPr="00311769" w:rsidRDefault="45242164" w:rsidP="64DD1A26">
            <w:pPr>
              <w:pStyle w:val="ListBullet"/>
              <w:ind w:left="368"/>
              <w:cnfStyle w:val="000000100000" w:firstRow="0" w:lastRow="0" w:firstColumn="0" w:lastColumn="0" w:oddVBand="0" w:evenVBand="0" w:oddHBand="1" w:evenHBand="0" w:firstRowFirstColumn="0" w:firstRowLastColumn="0" w:lastRowFirstColumn="0" w:lastRowLastColumn="0"/>
            </w:pPr>
            <w:r>
              <w:t>Analysis of ‘</w:t>
            </w:r>
            <w:proofErr w:type="gramStart"/>
            <w:r>
              <w:t>particular lives</w:t>
            </w:r>
            <w:proofErr w:type="gramEnd"/>
            <w:r>
              <w:t xml:space="preserve"> and cultures’ is shaped by textual analysis relevant to the form feature nominated in the question. </w:t>
            </w:r>
          </w:p>
          <w:p w14:paraId="3D9F1B69" w14:textId="587CEFCB" w:rsidR="008E1802" w:rsidRPr="00311769" w:rsidRDefault="45242164" w:rsidP="64DD1A26">
            <w:pPr>
              <w:pStyle w:val="ListBullet"/>
              <w:ind w:left="368"/>
              <w:cnfStyle w:val="000000100000" w:firstRow="0" w:lastRow="0" w:firstColumn="0" w:lastColumn="0" w:oddVBand="0" w:evenVBand="0" w:oddHBand="1" w:evenHBand="0" w:firstRowFirstColumn="0" w:firstRowLastColumn="0" w:lastRowFirstColumn="0" w:lastRowLastColumn="0"/>
            </w:pPr>
            <w:r>
              <w:t>Analysis is informed by purposeful use of quotes and features of writing, which are embedded into the writing.</w:t>
            </w:r>
          </w:p>
          <w:p w14:paraId="0F642F55" w14:textId="4FA57B2C" w:rsidR="008E1802" w:rsidRPr="00311769" w:rsidRDefault="45242164" w:rsidP="64DD1A26">
            <w:pPr>
              <w:pStyle w:val="ListBullet"/>
              <w:ind w:left="368"/>
              <w:cnfStyle w:val="000000100000" w:firstRow="0" w:lastRow="0" w:firstColumn="0" w:lastColumn="0" w:oddVBand="0" w:evenVBand="0" w:oddHBand="1" w:evenHBand="0" w:firstRowFirstColumn="0" w:firstRowLastColumn="0" w:lastRowFirstColumn="0" w:lastRowLastColumn="0"/>
            </w:pPr>
            <w:r>
              <w:t xml:space="preserve">Analysis is written from ‘outside the text’ and there is a constant focus on the way the form feature nominated </w:t>
            </w:r>
            <w:r>
              <w:lastRenderedPageBreak/>
              <w:t xml:space="preserve">in the question has been used by the composer to construct the ideas in the text. </w:t>
            </w:r>
          </w:p>
          <w:p w14:paraId="7EB4DE6C" w14:textId="54230F5C" w:rsidR="008E1802" w:rsidRPr="00311769" w:rsidRDefault="45242164" w:rsidP="64DD1A26">
            <w:pPr>
              <w:pStyle w:val="ListBullet"/>
              <w:ind w:left="368"/>
              <w:cnfStyle w:val="000000100000" w:firstRow="0" w:lastRow="0" w:firstColumn="0" w:lastColumn="0" w:oddVBand="0" w:evenVBand="0" w:oddHBand="1" w:evenHBand="0" w:firstRowFirstColumn="0" w:firstRowLastColumn="0" w:lastRowFirstColumn="0" w:lastRowLastColumn="0"/>
            </w:pPr>
            <w:r>
              <w:t xml:space="preserve">Textual evidence is used in a skilful way to build the argument. </w:t>
            </w:r>
          </w:p>
          <w:p w14:paraId="3729F438" w14:textId="02D6650A" w:rsidR="008E1802" w:rsidRPr="00311769" w:rsidRDefault="45242164" w:rsidP="64DD1A26">
            <w:pPr>
              <w:pStyle w:val="ListBullet"/>
              <w:ind w:left="368"/>
              <w:cnfStyle w:val="000000100000" w:firstRow="0" w:lastRow="0" w:firstColumn="0" w:lastColumn="0" w:oddVBand="0" w:evenVBand="0" w:oddHBand="1" w:evenHBand="0" w:firstRowFirstColumn="0" w:firstRowLastColumn="0" w:lastRowFirstColumn="0" w:lastRowLastColumn="0"/>
            </w:pPr>
            <w:r>
              <w:t xml:space="preserve">The response is articulate, </w:t>
            </w:r>
            <w:proofErr w:type="gramStart"/>
            <w:r>
              <w:t>clear</w:t>
            </w:r>
            <w:proofErr w:type="gramEnd"/>
            <w:r>
              <w:t xml:space="preserve"> and purposeful and control of the writing mechanics is sustained.</w:t>
            </w:r>
          </w:p>
        </w:tc>
      </w:tr>
      <w:tr w:rsidR="008E1802" w14:paraId="5D1EAC9B" w14:textId="77777777" w:rsidTr="00E241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vAlign w:val="top"/>
          </w:tcPr>
          <w:p w14:paraId="6C286CDC" w14:textId="77777777" w:rsidR="008E1802" w:rsidRPr="00C06BA7" w:rsidRDefault="1A25519B" w:rsidP="64DD1A26">
            <w:pPr>
              <w:pStyle w:val="ListBullet"/>
              <w:numPr>
                <w:ilvl w:val="0"/>
                <w:numId w:val="2"/>
              </w:numPr>
              <w:ind w:left="368"/>
              <w:rPr>
                <w:rFonts w:asciiTheme="minorHAnsi" w:eastAsiaTheme="minorEastAsia" w:hAnsiTheme="minorHAnsi"/>
                <w:b w:val="0"/>
              </w:rPr>
            </w:pPr>
            <w:r w:rsidRPr="00C06BA7">
              <w:rPr>
                <w:b w:val="0"/>
              </w:rPr>
              <w:lastRenderedPageBreak/>
              <w:t xml:space="preserve">Expresses clear understanding of the representation of </w:t>
            </w:r>
            <w:proofErr w:type="gramStart"/>
            <w:r w:rsidRPr="00C06BA7">
              <w:rPr>
                <w:b w:val="0"/>
              </w:rPr>
              <w:t>particular lives</w:t>
            </w:r>
            <w:proofErr w:type="gramEnd"/>
            <w:r w:rsidRPr="00C06BA7">
              <w:rPr>
                <w:b w:val="0"/>
              </w:rPr>
              <w:t xml:space="preserve"> and cultures in the prescribed text</w:t>
            </w:r>
          </w:p>
          <w:p w14:paraId="65E51B79" w14:textId="77777777" w:rsidR="008E1802" w:rsidRPr="00C06BA7" w:rsidRDefault="1A25519B" w:rsidP="64DD1A26">
            <w:pPr>
              <w:pStyle w:val="ListBullet"/>
              <w:numPr>
                <w:ilvl w:val="0"/>
                <w:numId w:val="2"/>
              </w:numPr>
              <w:ind w:left="368"/>
              <w:rPr>
                <w:rFonts w:asciiTheme="minorHAnsi" w:eastAsiaTheme="minorEastAsia" w:hAnsiTheme="minorHAnsi"/>
                <w:b w:val="0"/>
                <w:lang w:eastAsia="zh-CN"/>
              </w:rPr>
            </w:pPr>
            <w:r w:rsidRPr="00C06BA7">
              <w:rPr>
                <w:b w:val="0"/>
              </w:rPr>
              <w:t>Presents a purposeful response with effective analysis of the form feature nominated in the question, supported by well-chosen textual references</w:t>
            </w:r>
          </w:p>
          <w:p w14:paraId="215BCBFF" w14:textId="77777777" w:rsidR="008E1802" w:rsidRPr="00C06BA7" w:rsidRDefault="1A25519B" w:rsidP="64DD1A26">
            <w:pPr>
              <w:pStyle w:val="ListBullet"/>
              <w:numPr>
                <w:ilvl w:val="0"/>
                <w:numId w:val="2"/>
              </w:numPr>
              <w:ind w:left="368"/>
              <w:rPr>
                <w:b w:val="0"/>
              </w:rPr>
            </w:pPr>
            <w:r w:rsidRPr="00C06BA7">
              <w:rPr>
                <w:b w:val="0"/>
              </w:rPr>
              <w:t xml:space="preserve">Writes an organised response using language appropriate to audience, </w:t>
            </w:r>
            <w:proofErr w:type="gramStart"/>
            <w:r w:rsidRPr="00C06BA7">
              <w:rPr>
                <w:b w:val="0"/>
              </w:rPr>
              <w:t>purpose</w:t>
            </w:r>
            <w:proofErr w:type="gramEnd"/>
            <w:r w:rsidRPr="00C06BA7">
              <w:rPr>
                <w:b w:val="0"/>
              </w:rPr>
              <w:t xml:space="preserve"> and context</w:t>
            </w:r>
          </w:p>
        </w:tc>
        <w:tc>
          <w:tcPr>
            <w:tcW w:w="975" w:type="dxa"/>
            <w:vAlign w:val="top"/>
          </w:tcPr>
          <w:p w14:paraId="59ADC3B6" w14:textId="77777777" w:rsidR="008E1802" w:rsidRDefault="008E1802" w:rsidP="00AA48EA">
            <w:pPr>
              <w:spacing w:before="120" w:after="120"/>
              <w:cnfStyle w:val="000000010000" w:firstRow="0" w:lastRow="0" w:firstColumn="0" w:lastColumn="0" w:oddVBand="0" w:evenVBand="0" w:oddHBand="0" w:evenHBand="1" w:firstRowFirstColumn="0" w:firstRowLastColumn="0" w:lastRowFirstColumn="0" w:lastRowLastColumn="0"/>
              <w:rPr>
                <w:lang w:eastAsia="zh-CN"/>
              </w:rPr>
            </w:pPr>
            <w:r>
              <w:rPr>
                <w:lang w:eastAsia="zh-CN"/>
              </w:rPr>
              <w:t>13 - 16</w:t>
            </w:r>
          </w:p>
        </w:tc>
        <w:tc>
          <w:tcPr>
            <w:tcW w:w="6017" w:type="dxa"/>
            <w:vAlign w:val="top"/>
          </w:tcPr>
          <w:p w14:paraId="54A9B293" w14:textId="6F874A33" w:rsidR="008E1802" w:rsidRDefault="1B59C7FC" w:rsidP="64DD1A26">
            <w:pPr>
              <w:pStyle w:val="ListBullet"/>
              <w:ind w:left="368"/>
              <w:cnfStyle w:val="000000010000" w:firstRow="0" w:lastRow="0" w:firstColumn="0" w:lastColumn="0" w:oddVBand="0" w:evenVBand="0" w:oddHBand="0" w:evenHBand="1" w:firstRowFirstColumn="0" w:firstRowLastColumn="0" w:lastRowFirstColumn="0" w:lastRowLastColumn="0"/>
            </w:pPr>
            <w:r>
              <w:t xml:space="preserve">An effective thesis which engages with the representation of </w:t>
            </w:r>
            <w:proofErr w:type="gramStart"/>
            <w:r>
              <w:t>particular lives</w:t>
            </w:r>
            <w:proofErr w:type="gramEnd"/>
            <w:r>
              <w:t xml:space="preserve"> and cultures in the prescribed text is established.  </w:t>
            </w:r>
          </w:p>
          <w:p w14:paraId="44B7E4B2" w14:textId="12107475" w:rsidR="008E1802" w:rsidRDefault="1B59C7FC" w:rsidP="64DD1A26">
            <w:pPr>
              <w:pStyle w:val="ListBullet"/>
              <w:ind w:left="368"/>
              <w:cnfStyle w:val="000000010000" w:firstRow="0" w:lastRow="0" w:firstColumn="0" w:lastColumn="0" w:oddVBand="0" w:evenVBand="0" w:oddHBand="0" w:evenHBand="1" w:firstRowFirstColumn="0" w:firstRowLastColumn="0" w:lastRowFirstColumn="0" w:lastRowLastColumn="0"/>
            </w:pPr>
            <w:r>
              <w:t xml:space="preserve">There are some lapses in the writing where the thesis is not clearly leading the response. </w:t>
            </w:r>
          </w:p>
          <w:p w14:paraId="324EC73D" w14:textId="4253D072" w:rsidR="008E1802" w:rsidRDefault="1B59C7FC" w:rsidP="64DD1A26">
            <w:pPr>
              <w:pStyle w:val="ListBullet"/>
              <w:ind w:left="368"/>
              <w:cnfStyle w:val="000000010000" w:firstRow="0" w:lastRow="0" w:firstColumn="0" w:lastColumn="0" w:oddVBand="0" w:evenVBand="0" w:oddHBand="0" w:evenHBand="1" w:firstRowFirstColumn="0" w:firstRowLastColumn="0" w:lastRowFirstColumn="0" w:lastRowLastColumn="0"/>
            </w:pPr>
            <w:r>
              <w:t xml:space="preserve">The representation of </w:t>
            </w:r>
            <w:proofErr w:type="gramStart"/>
            <w:r>
              <w:t>particular lives</w:t>
            </w:r>
            <w:proofErr w:type="gramEnd"/>
            <w:r>
              <w:t xml:space="preserve"> and cultures is address in parts. The focus of this statement could have been narrowed by selecting a specific idea from the prescribed text, which would tighten the thesis.</w:t>
            </w:r>
          </w:p>
          <w:p w14:paraId="069E9C24" w14:textId="4ED94B9F" w:rsidR="008E1802" w:rsidRDefault="1B59C7FC" w:rsidP="64DD1A26">
            <w:pPr>
              <w:pStyle w:val="ListBullet"/>
              <w:ind w:left="368"/>
              <w:cnfStyle w:val="000000010000" w:firstRow="0" w:lastRow="0" w:firstColumn="0" w:lastColumn="0" w:oddVBand="0" w:evenVBand="0" w:oddHBand="0" w:evenHBand="1" w:firstRowFirstColumn="0" w:firstRowLastColumn="0" w:lastRowFirstColumn="0" w:lastRowLastColumn="0"/>
            </w:pPr>
            <w:r>
              <w:t xml:space="preserve">Reader response is included in a methodical way but is not always clearly reflecting how ‘your understanding’ is shaped by the nominated form feature. That is, the textual examples are not always directly linked to this form feature, or they may not extend off analysis of this form feature. </w:t>
            </w:r>
          </w:p>
          <w:p w14:paraId="64513F79" w14:textId="727175E6" w:rsidR="008E1802" w:rsidRDefault="1B59C7FC" w:rsidP="64DD1A26">
            <w:pPr>
              <w:pStyle w:val="ListBullet"/>
              <w:ind w:left="368"/>
              <w:cnfStyle w:val="000000010000" w:firstRow="0" w:lastRow="0" w:firstColumn="0" w:lastColumn="0" w:oddVBand="0" w:evenVBand="0" w:oddHBand="0" w:evenHBand="1" w:firstRowFirstColumn="0" w:firstRowLastColumn="0" w:lastRowFirstColumn="0" w:lastRowLastColumn="0"/>
            </w:pPr>
            <w:r>
              <w:t>Analysis of ‘</w:t>
            </w:r>
            <w:proofErr w:type="gramStart"/>
            <w:r>
              <w:t>particular lives</w:t>
            </w:r>
            <w:proofErr w:type="gramEnd"/>
            <w:r>
              <w:t xml:space="preserve"> and cultures’ needs to be more tightly linked to textual analysis of the form feature nominated in the question.   </w:t>
            </w:r>
          </w:p>
          <w:p w14:paraId="7A977D76" w14:textId="165AA38F" w:rsidR="008E1802" w:rsidRDefault="1B59C7FC" w:rsidP="64DD1A26">
            <w:pPr>
              <w:pStyle w:val="ListBullet"/>
              <w:ind w:left="368"/>
              <w:cnfStyle w:val="000000010000" w:firstRow="0" w:lastRow="0" w:firstColumn="0" w:lastColumn="0" w:oddVBand="0" w:evenVBand="0" w:oddHBand="0" w:evenHBand="1" w:firstRowFirstColumn="0" w:firstRowLastColumn="0" w:lastRowFirstColumn="0" w:lastRowLastColumn="0"/>
            </w:pPr>
            <w:r>
              <w:t>Extensive analysis is often a characteristic of these responses and hence they are often (unnecessarily) long. Some textual references over-crowd the analysis because they are not clearly relevant to the question or the thesis.</w:t>
            </w:r>
          </w:p>
          <w:p w14:paraId="3A5FBD86" w14:textId="06CB7E5A" w:rsidR="008E1802" w:rsidRDefault="1B59C7FC" w:rsidP="64DD1A26">
            <w:pPr>
              <w:pStyle w:val="ListBullet"/>
              <w:ind w:left="368"/>
              <w:cnfStyle w:val="000000010000" w:firstRow="0" w:lastRow="0" w:firstColumn="0" w:lastColumn="0" w:oddVBand="0" w:evenVBand="0" w:oddHBand="0" w:evenHBand="1" w:firstRowFirstColumn="0" w:firstRowLastColumn="0" w:lastRowFirstColumn="0" w:lastRowLastColumn="0"/>
            </w:pPr>
            <w:r>
              <w:t xml:space="preserve">An information dump has occurred – that is, there are too many examples and language devices are listed, which detracts from the analysis.  </w:t>
            </w:r>
          </w:p>
          <w:p w14:paraId="189558A3" w14:textId="06CB7E5A" w:rsidR="008E1802" w:rsidRDefault="1B59C7FC" w:rsidP="64DD1A26">
            <w:pPr>
              <w:pStyle w:val="ListBullet"/>
              <w:ind w:left="368"/>
              <w:cnfStyle w:val="000000010000" w:firstRow="0" w:lastRow="0" w:firstColumn="0" w:lastColumn="0" w:oddVBand="0" w:evenVBand="0" w:oddHBand="0" w:evenHBand="1" w:firstRowFirstColumn="0" w:firstRowLastColumn="0" w:lastRowFirstColumn="0" w:lastRowLastColumn="0"/>
            </w:pPr>
            <w:r>
              <w:t xml:space="preserve">Analysis is at times written from ‘outside the text’ and some textual references are effectively analysed to explore representation. </w:t>
            </w:r>
          </w:p>
          <w:p w14:paraId="71DA41E4" w14:textId="06CB7E5A" w:rsidR="008E1802" w:rsidRDefault="1B59C7FC" w:rsidP="64DD1A26">
            <w:pPr>
              <w:pStyle w:val="ListBullet"/>
              <w:ind w:left="368"/>
              <w:cnfStyle w:val="000000010000" w:firstRow="0" w:lastRow="0" w:firstColumn="0" w:lastColumn="0" w:oddVBand="0" w:evenVBand="0" w:oddHBand="0" w:evenHBand="1" w:firstRowFirstColumn="0" w:firstRowLastColumn="0" w:lastRowFirstColumn="0" w:lastRowLastColumn="0"/>
            </w:pPr>
            <w:r>
              <w:t>The response is clear and organised, and control of the writing mechanics is mostly maintained.</w:t>
            </w:r>
          </w:p>
        </w:tc>
      </w:tr>
      <w:tr w:rsidR="008E1802" w14:paraId="633E9B66" w14:textId="77777777" w:rsidTr="00B53C8C">
        <w:trPr>
          <w:cnfStyle w:val="000000100000" w:firstRow="0" w:lastRow="0" w:firstColumn="0" w:lastColumn="0" w:oddVBand="0" w:evenVBand="0" w:oddHBand="1" w:evenHBand="0" w:firstRowFirstColumn="0" w:firstRowLastColumn="0" w:lastRowFirstColumn="0" w:lastRowLastColumn="0"/>
          <w:trHeight w:val="6378"/>
        </w:trPr>
        <w:tc>
          <w:tcPr>
            <w:cnfStyle w:val="001000000000" w:firstRow="0" w:lastRow="0" w:firstColumn="1" w:lastColumn="0" w:oddVBand="0" w:evenVBand="0" w:oddHBand="0" w:evenHBand="0" w:firstRowFirstColumn="0" w:firstRowLastColumn="0" w:lastRowFirstColumn="0" w:lastRowLastColumn="0"/>
            <w:tcW w:w="2580" w:type="dxa"/>
            <w:vAlign w:val="top"/>
          </w:tcPr>
          <w:p w14:paraId="7CD09BFC" w14:textId="77777777" w:rsidR="008E1802" w:rsidRPr="00C06BA7" w:rsidRDefault="1A25519B" w:rsidP="64DD1A26">
            <w:pPr>
              <w:pStyle w:val="ListBullet"/>
              <w:numPr>
                <w:ilvl w:val="0"/>
                <w:numId w:val="2"/>
              </w:numPr>
              <w:ind w:left="368"/>
              <w:rPr>
                <w:rFonts w:asciiTheme="minorHAnsi" w:eastAsiaTheme="minorEastAsia" w:hAnsiTheme="minorHAnsi"/>
                <w:b w:val="0"/>
              </w:rPr>
            </w:pPr>
            <w:r w:rsidRPr="00C06BA7">
              <w:rPr>
                <w:b w:val="0"/>
              </w:rPr>
              <w:lastRenderedPageBreak/>
              <w:t>Expresses understanding of the representation of lives and cultures in the prescribed text</w:t>
            </w:r>
          </w:p>
          <w:p w14:paraId="69FCFF0A" w14:textId="77777777" w:rsidR="008E1802" w:rsidRPr="00C06BA7" w:rsidRDefault="1A25519B" w:rsidP="64DD1A26">
            <w:pPr>
              <w:pStyle w:val="ListBullet"/>
              <w:numPr>
                <w:ilvl w:val="0"/>
                <w:numId w:val="2"/>
              </w:numPr>
              <w:ind w:left="368"/>
              <w:rPr>
                <w:rFonts w:asciiTheme="minorHAnsi" w:eastAsiaTheme="minorEastAsia" w:hAnsiTheme="minorHAnsi"/>
                <w:b w:val="0"/>
                <w:lang w:eastAsia="zh-CN"/>
              </w:rPr>
            </w:pPr>
            <w:r w:rsidRPr="00C06BA7">
              <w:rPr>
                <w:b w:val="0"/>
              </w:rPr>
              <w:t xml:space="preserve">Presents a response with some analysis of the form feature nominated in the question, supported by some relevant textual features </w:t>
            </w:r>
          </w:p>
          <w:p w14:paraId="29D12370" w14:textId="77777777" w:rsidR="008E1802" w:rsidRPr="00C06BA7" w:rsidRDefault="1A25519B" w:rsidP="64DD1A26">
            <w:pPr>
              <w:pStyle w:val="ListBullet"/>
              <w:numPr>
                <w:ilvl w:val="0"/>
                <w:numId w:val="2"/>
              </w:numPr>
              <w:ind w:left="368"/>
              <w:rPr>
                <w:b w:val="0"/>
              </w:rPr>
            </w:pPr>
            <w:r w:rsidRPr="00C06BA7">
              <w:rPr>
                <w:b w:val="0"/>
              </w:rPr>
              <w:t xml:space="preserve">Writes an adequate response using language appropriate to audience, </w:t>
            </w:r>
            <w:proofErr w:type="gramStart"/>
            <w:r w:rsidRPr="00C06BA7">
              <w:rPr>
                <w:b w:val="0"/>
              </w:rPr>
              <w:t>purpose</w:t>
            </w:r>
            <w:proofErr w:type="gramEnd"/>
            <w:r w:rsidRPr="00C06BA7">
              <w:rPr>
                <w:b w:val="0"/>
              </w:rPr>
              <w:t xml:space="preserve"> and context</w:t>
            </w:r>
          </w:p>
        </w:tc>
        <w:tc>
          <w:tcPr>
            <w:tcW w:w="975" w:type="dxa"/>
            <w:vAlign w:val="top"/>
          </w:tcPr>
          <w:p w14:paraId="57493C61" w14:textId="77777777" w:rsidR="008E1802" w:rsidRDefault="008E1802" w:rsidP="00AA48EA">
            <w:pPr>
              <w:spacing w:before="120" w:after="120"/>
              <w:cnfStyle w:val="000000100000" w:firstRow="0" w:lastRow="0" w:firstColumn="0" w:lastColumn="0" w:oddVBand="0" w:evenVBand="0" w:oddHBand="1" w:evenHBand="0" w:firstRowFirstColumn="0" w:firstRowLastColumn="0" w:lastRowFirstColumn="0" w:lastRowLastColumn="0"/>
              <w:rPr>
                <w:lang w:eastAsia="zh-CN"/>
              </w:rPr>
            </w:pPr>
            <w:r>
              <w:rPr>
                <w:lang w:eastAsia="zh-CN"/>
              </w:rPr>
              <w:t>9 - 12</w:t>
            </w:r>
          </w:p>
        </w:tc>
        <w:tc>
          <w:tcPr>
            <w:tcW w:w="6017" w:type="dxa"/>
            <w:vAlign w:val="top"/>
          </w:tcPr>
          <w:p w14:paraId="3788E819" w14:textId="4D8A2E36" w:rsidR="008E1802" w:rsidRDefault="3EBD8B00" w:rsidP="64DD1A26">
            <w:pPr>
              <w:pStyle w:val="ListBullet"/>
              <w:ind w:left="368"/>
              <w:cnfStyle w:val="000000100000" w:firstRow="0" w:lastRow="0" w:firstColumn="0" w:lastColumn="0" w:oddVBand="0" w:evenVBand="0" w:oddHBand="1" w:evenHBand="0" w:firstRowFirstColumn="0" w:firstRowLastColumn="0" w:lastRowFirstColumn="0" w:lastRowLastColumn="0"/>
            </w:pPr>
            <w:r>
              <w:t xml:space="preserve">The thesis is simple and while it engages with some parts of the question, it does not embrace a holistic focus on the representation.  </w:t>
            </w:r>
          </w:p>
          <w:p w14:paraId="2160CA9A" w14:textId="244945D5" w:rsidR="008E1802" w:rsidRDefault="3EBD8B00" w:rsidP="64DD1A26">
            <w:pPr>
              <w:pStyle w:val="ListBullet"/>
              <w:ind w:left="368"/>
              <w:cnfStyle w:val="000000100000" w:firstRow="0" w:lastRow="0" w:firstColumn="0" w:lastColumn="0" w:oddVBand="0" w:evenVBand="0" w:oddHBand="1" w:evenHBand="0" w:firstRowFirstColumn="0" w:firstRowLastColumn="0" w:lastRowFirstColumn="0" w:lastRowLastColumn="0"/>
            </w:pPr>
            <w:r>
              <w:t xml:space="preserve">The thesis is stated at the beginning and end of each paragraph but is not clearly developed throughout the analysis. </w:t>
            </w:r>
          </w:p>
          <w:p w14:paraId="07152D79" w14:textId="422F120C" w:rsidR="008E1802" w:rsidRDefault="3EBD8B00" w:rsidP="64DD1A26">
            <w:pPr>
              <w:pStyle w:val="ListBullet"/>
              <w:ind w:left="368"/>
              <w:cnfStyle w:val="000000100000" w:firstRow="0" w:lastRow="0" w:firstColumn="0" w:lastColumn="0" w:oddVBand="0" w:evenVBand="0" w:oddHBand="1" w:evenHBand="0" w:firstRowFirstColumn="0" w:firstRowLastColumn="0" w:lastRowFirstColumn="0" w:lastRowLastColumn="0"/>
            </w:pPr>
            <w:r>
              <w:t xml:space="preserve">Engagement with the representation of </w:t>
            </w:r>
            <w:proofErr w:type="gramStart"/>
            <w:r>
              <w:t>particular lives</w:t>
            </w:r>
            <w:proofErr w:type="gramEnd"/>
            <w:r>
              <w:t xml:space="preserve"> and cultures is literal. This is not narrowed to a particular focus which is drawn from the text.  </w:t>
            </w:r>
          </w:p>
          <w:p w14:paraId="7C66553D" w14:textId="7FE4E3DE" w:rsidR="008E1802" w:rsidRDefault="788B203D" w:rsidP="64DD1A26">
            <w:pPr>
              <w:pStyle w:val="ListBullet"/>
              <w:ind w:left="368"/>
              <w:cnfStyle w:val="000000100000" w:firstRow="0" w:lastRow="0" w:firstColumn="0" w:lastColumn="0" w:oddVBand="0" w:evenVBand="0" w:oddHBand="1" w:evenHBand="0" w:firstRowFirstColumn="0" w:firstRowLastColumn="0" w:lastRowFirstColumn="0" w:lastRowLastColumn="0"/>
            </w:pPr>
            <w:r>
              <w:t xml:space="preserve">There are a limited references to reader response and hence representation.  </w:t>
            </w:r>
          </w:p>
          <w:p w14:paraId="018C4F9B" w14:textId="19E82354" w:rsidR="008E1802" w:rsidRDefault="665FC155" w:rsidP="64DD1A26">
            <w:pPr>
              <w:pStyle w:val="ListBullet"/>
              <w:ind w:left="368"/>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Cs w:val="22"/>
              </w:rPr>
            </w:pPr>
            <w:r>
              <w:t>The response is written from ‘inside the text’ - more explicit references to the composer and to the form feature specified in the question could lift the explanations provided.</w:t>
            </w:r>
          </w:p>
          <w:p w14:paraId="10413797" w14:textId="0DD3457C" w:rsidR="008E1802" w:rsidRDefault="3EBD8B00" w:rsidP="64DD1A26">
            <w:pPr>
              <w:pStyle w:val="ListBullet"/>
              <w:ind w:left="368"/>
              <w:cnfStyle w:val="000000100000" w:firstRow="0" w:lastRow="0" w:firstColumn="0" w:lastColumn="0" w:oddVBand="0" w:evenVBand="0" w:oddHBand="1" w:evenHBand="0" w:firstRowFirstColumn="0" w:firstRowLastColumn="0" w:lastRowFirstColumn="0" w:lastRowLastColumn="0"/>
            </w:pPr>
            <w:r>
              <w:t>The response is mostly shaped by descriptions of the ‘</w:t>
            </w:r>
            <w:proofErr w:type="gramStart"/>
            <w:r>
              <w:t>particular lives</w:t>
            </w:r>
            <w:proofErr w:type="gramEnd"/>
            <w:r>
              <w:t xml:space="preserve"> and cultures’ represented in the prescribed texts.</w:t>
            </w:r>
          </w:p>
          <w:p w14:paraId="2C68431B" w14:textId="26A478C2" w:rsidR="008E1802" w:rsidRDefault="788B203D" w:rsidP="64DD1A26">
            <w:pPr>
              <w:pStyle w:val="ListBullet"/>
              <w:ind w:left="368"/>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Cs w:val="22"/>
              </w:rPr>
            </w:pPr>
            <w:r>
              <w:t xml:space="preserve">Textual evidence is </w:t>
            </w:r>
            <w:r w:rsidR="6CC657B9">
              <w:t>sound but at times</w:t>
            </w:r>
            <w:r>
              <w:t xml:space="preserve"> generalised </w:t>
            </w:r>
          </w:p>
          <w:p w14:paraId="2F9E3406" w14:textId="157779B9" w:rsidR="008E1802" w:rsidRDefault="788B203D" w:rsidP="64DD1A26">
            <w:pPr>
              <w:pStyle w:val="ListBullet"/>
              <w:ind w:left="368"/>
              <w:cnfStyle w:val="000000100000" w:firstRow="0" w:lastRow="0" w:firstColumn="0" w:lastColumn="0" w:oddVBand="0" w:evenVBand="0" w:oddHBand="1" w:evenHBand="0" w:firstRowFirstColumn="0" w:firstRowLastColumn="0" w:lastRowFirstColumn="0" w:lastRowLastColumn="0"/>
              <w:rPr>
                <w:szCs w:val="22"/>
              </w:rPr>
            </w:pPr>
            <w:r>
              <w:t>Description is used to engage with textual references and there may be bouts of storytelling throughout the response.</w:t>
            </w:r>
          </w:p>
        </w:tc>
      </w:tr>
      <w:tr w:rsidR="008E1802" w14:paraId="1F5AD545" w14:textId="77777777" w:rsidTr="00E241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vAlign w:val="top"/>
          </w:tcPr>
          <w:p w14:paraId="73DC945C" w14:textId="77777777" w:rsidR="008E1802" w:rsidRPr="00C06BA7" w:rsidRDefault="1A25519B" w:rsidP="64DD1A26">
            <w:pPr>
              <w:pStyle w:val="ListBullet"/>
              <w:numPr>
                <w:ilvl w:val="0"/>
                <w:numId w:val="2"/>
              </w:numPr>
              <w:ind w:left="368"/>
              <w:rPr>
                <w:b w:val="0"/>
              </w:rPr>
            </w:pPr>
            <w:r w:rsidRPr="00C06BA7">
              <w:rPr>
                <w:rFonts w:eastAsia="Calibri" w:cs="Arial"/>
                <w:b w:val="0"/>
              </w:rPr>
              <w:t xml:space="preserve">Expresses limited understanding of the representation of </w:t>
            </w:r>
            <w:proofErr w:type="gramStart"/>
            <w:r w:rsidRPr="00C06BA7">
              <w:rPr>
                <w:rFonts w:eastAsia="Calibri" w:cs="Arial"/>
                <w:b w:val="0"/>
              </w:rPr>
              <w:t>particular lives</w:t>
            </w:r>
            <w:proofErr w:type="gramEnd"/>
            <w:r w:rsidRPr="00C06BA7">
              <w:rPr>
                <w:rFonts w:eastAsia="Calibri" w:cs="Arial"/>
                <w:b w:val="0"/>
              </w:rPr>
              <w:t xml:space="preserve"> and cultures in the prescribed text</w:t>
            </w:r>
          </w:p>
          <w:p w14:paraId="7034745F" w14:textId="77777777" w:rsidR="008E1802" w:rsidRPr="00C06BA7" w:rsidRDefault="1A25519B" w:rsidP="64DD1A26">
            <w:pPr>
              <w:pStyle w:val="ListBullet"/>
              <w:numPr>
                <w:ilvl w:val="0"/>
                <w:numId w:val="2"/>
              </w:numPr>
              <w:ind w:left="368"/>
              <w:rPr>
                <w:b w:val="0"/>
              </w:rPr>
            </w:pPr>
            <w:r w:rsidRPr="00C06BA7">
              <w:rPr>
                <w:rFonts w:eastAsia="Calibri" w:cs="Arial"/>
                <w:b w:val="0"/>
              </w:rPr>
              <w:t>Describes aspects of the text</w:t>
            </w:r>
          </w:p>
          <w:p w14:paraId="27615088" w14:textId="77777777" w:rsidR="008E1802" w:rsidRPr="00C06BA7" w:rsidRDefault="1A25519B" w:rsidP="64DD1A26">
            <w:pPr>
              <w:pStyle w:val="ListBullet"/>
              <w:numPr>
                <w:ilvl w:val="0"/>
                <w:numId w:val="2"/>
              </w:numPr>
              <w:ind w:left="368"/>
              <w:rPr>
                <w:b w:val="0"/>
              </w:rPr>
            </w:pPr>
            <w:r w:rsidRPr="00C06BA7">
              <w:rPr>
                <w:rFonts w:eastAsia="Calibri" w:cs="Arial"/>
                <w:b w:val="0"/>
              </w:rPr>
              <w:t xml:space="preserve">Writes a limited response </w:t>
            </w:r>
          </w:p>
        </w:tc>
        <w:tc>
          <w:tcPr>
            <w:tcW w:w="975" w:type="dxa"/>
            <w:vAlign w:val="top"/>
          </w:tcPr>
          <w:p w14:paraId="5B5B3A29" w14:textId="77777777" w:rsidR="008E1802" w:rsidRDefault="008E1802" w:rsidP="00AA48EA">
            <w:pPr>
              <w:spacing w:before="120" w:after="120"/>
              <w:cnfStyle w:val="000000010000" w:firstRow="0" w:lastRow="0" w:firstColumn="0" w:lastColumn="0" w:oddVBand="0" w:evenVBand="0" w:oddHBand="0" w:evenHBand="1" w:firstRowFirstColumn="0" w:firstRowLastColumn="0" w:lastRowFirstColumn="0" w:lastRowLastColumn="0"/>
              <w:rPr>
                <w:lang w:eastAsia="zh-CN"/>
              </w:rPr>
            </w:pPr>
            <w:r>
              <w:rPr>
                <w:lang w:eastAsia="zh-CN"/>
              </w:rPr>
              <w:t>5 - 8</w:t>
            </w:r>
          </w:p>
        </w:tc>
        <w:tc>
          <w:tcPr>
            <w:tcW w:w="6017" w:type="dxa"/>
            <w:vAlign w:val="top"/>
          </w:tcPr>
          <w:p w14:paraId="64FAF754" w14:textId="32322763" w:rsidR="008E1802" w:rsidRDefault="21401A1A" w:rsidP="64DD1A26">
            <w:pPr>
              <w:pStyle w:val="ListBullet"/>
              <w:ind w:left="368"/>
              <w:cnfStyle w:val="000000010000" w:firstRow="0" w:lastRow="0" w:firstColumn="0" w:lastColumn="0" w:oddVBand="0" w:evenVBand="0" w:oddHBand="0" w:evenHBand="1" w:firstRowFirstColumn="0" w:firstRowLastColumn="0" w:lastRowFirstColumn="0" w:lastRowLastColumn="0"/>
            </w:pPr>
            <w:r>
              <w:t xml:space="preserve">The response is descriptive and relies on storytelling what the prescribed text is about.  </w:t>
            </w:r>
          </w:p>
          <w:p w14:paraId="4A25BA9D" w14:textId="32322763" w:rsidR="008E1802" w:rsidRDefault="21401A1A" w:rsidP="64DD1A26">
            <w:pPr>
              <w:pStyle w:val="ListBullet"/>
              <w:ind w:left="368"/>
              <w:cnfStyle w:val="000000010000" w:firstRow="0" w:lastRow="0" w:firstColumn="0" w:lastColumn="0" w:oddVBand="0" w:evenVBand="0" w:oddHBand="0" w:evenHBand="1" w:firstRowFirstColumn="0" w:firstRowLastColumn="0" w:lastRowFirstColumn="0" w:lastRowLastColumn="0"/>
            </w:pPr>
            <w:r>
              <w:t xml:space="preserve">There may be some references to key words in the question, but these are not engaged with or elaborated. </w:t>
            </w:r>
          </w:p>
          <w:p w14:paraId="4E54EC9A" w14:textId="32322763" w:rsidR="008E1802" w:rsidRDefault="21401A1A" w:rsidP="64DD1A26">
            <w:pPr>
              <w:pStyle w:val="ListBullet"/>
              <w:ind w:left="368"/>
              <w:cnfStyle w:val="000000010000" w:firstRow="0" w:lastRow="0" w:firstColumn="0" w:lastColumn="0" w:oddVBand="0" w:evenVBand="0" w:oddHBand="0" w:evenHBand="1" w:firstRowFirstColumn="0" w:firstRowLastColumn="0" w:lastRowFirstColumn="0" w:lastRowLastColumn="0"/>
            </w:pPr>
            <w:r>
              <w:t xml:space="preserve">Textual evidence is </w:t>
            </w:r>
            <w:proofErr w:type="gramStart"/>
            <w:r>
              <w:t>descriptive</w:t>
            </w:r>
            <w:proofErr w:type="gramEnd"/>
            <w:r>
              <w:t xml:space="preserve"> and quotes are limited or irrelevant. </w:t>
            </w:r>
          </w:p>
          <w:p w14:paraId="581AE685" w14:textId="32322763" w:rsidR="008E1802" w:rsidRDefault="21401A1A" w:rsidP="64DD1A26">
            <w:pPr>
              <w:pStyle w:val="ListBullet"/>
              <w:ind w:left="368"/>
              <w:cnfStyle w:val="000000010000" w:firstRow="0" w:lastRow="0" w:firstColumn="0" w:lastColumn="0" w:oddVBand="0" w:evenVBand="0" w:oddHBand="0" w:evenHBand="1" w:firstRowFirstColumn="0" w:firstRowLastColumn="0" w:lastRowFirstColumn="0" w:lastRowLastColumn="0"/>
            </w:pPr>
            <w:r>
              <w:t xml:space="preserve">References to features of composition are limited. </w:t>
            </w:r>
          </w:p>
          <w:p w14:paraId="2DCC94E0" w14:textId="32322763" w:rsidR="008E1802" w:rsidRDefault="21401A1A" w:rsidP="64DD1A26">
            <w:pPr>
              <w:pStyle w:val="ListBullet"/>
              <w:ind w:left="368"/>
              <w:cnfStyle w:val="000000010000" w:firstRow="0" w:lastRow="0" w:firstColumn="0" w:lastColumn="0" w:oddVBand="0" w:evenVBand="0" w:oddHBand="0" w:evenHBand="1" w:firstRowFirstColumn="0" w:firstRowLastColumn="0" w:lastRowFirstColumn="0" w:lastRowLastColumn="0"/>
            </w:pPr>
            <w:r>
              <w:t xml:space="preserve">The form feature nominated in the question is barely addressed. </w:t>
            </w:r>
          </w:p>
          <w:p w14:paraId="055EAF6F" w14:textId="32322763" w:rsidR="008E1802" w:rsidRDefault="21401A1A" w:rsidP="64DD1A26">
            <w:pPr>
              <w:pStyle w:val="ListBullet"/>
              <w:ind w:left="368"/>
              <w:cnfStyle w:val="000000010000" w:firstRow="0" w:lastRow="0" w:firstColumn="0" w:lastColumn="0" w:oddVBand="0" w:evenVBand="0" w:oddHBand="0" w:evenHBand="1" w:firstRowFirstColumn="0" w:firstRowLastColumn="0" w:lastRowFirstColumn="0" w:lastRowLastColumn="0"/>
            </w:pPr>
            <w:r>
              <w:t xml:space="preserve">The response does not consider reader response or audience positioning. </w:t>
            </w:r>
          </w:p>
          <w:p w14:paraId="55D31F0B" w14:textId="32322763" w:rsidR="008E1802" w:rsidRDefault="21401A1A" w:rsidP="64DD1A26">
            <w:pPr>
              <w:pStyle w:val="ListBullet"/>
              <w:ind w:left="368"/>
              <w:cnfStyle w:val="000000010000" w:firstRow="0" w:lastRow="0" w:firstColumn="0" w:lastColumn="0" w:oddVBand="0" w:evenVBand="0" w:oddHBand="0" w:evenHBand="1" w:firstRowFirstColumn="0" w:firstRowLastColumn="0" w:lastRowFirstColumn="0" w:lastRowLastColumn="0"/>
            </w:pPr>
            <w:r>
              <w:t>This is often a limited (short) response.</w:t>
            </w:r>
          </w:p>
        </w:tc>
      </w:tr>
      <w:tr w:rsidR="008E1802" w14:paraId="4F7911DE" w14:textId="77777777" w:rsidTr="00E24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vAlign w:val="top"/>
          </w:tcPr>
          <w:p w14:paraId="7AB47D99" w14:textId="77777777" w:rsidR="008E1802" w:rsidRPr="00C06BA7" w:rsidRDefault="1A25519B" w:rsidP="64DD1A26">
            <w:pPr>
              <w:pStyle w:val="ListBullet"/>
              <w:numPr>
                <w:ilvl w:val="0"/>
                <w:numId w:val="2"/>
              </w:numPr>
              <w:ind w:left="368"/>
              <w:rPr>
                <w:b w:val="0"/>
              </w:rPr>
            </w:pPr>
            <w:r w:rsidRPr="00C06BA7">
              <w:rPr>
                <w:rFonts w:eastAsia="Calibri" w:cs="Arial"/>
                <w:b w:val="0"/>
              </w:rPr>
              <w:t>Refers to the prescribed text in an elementary way</w:t>
            </w:r>
          </w:p>
          <w:p w14:paraId="794345FF" w14:textId="77777777" w:rsidR="008E1802" w:rsidRPr="00C06BA7" w:rsidRDefault="1A25519B" w:rsidP="64DD1A26">
            <w:pPr>
              <w:pStyle w:val="ListBullet"/>
              <w:numPr>
                <w:ilvl w:val="0"/>
                <w:numId w:val="2"/>
              </w:numPr>
              <w:ind w:left="368"/>
              <w:rPr>
                <w:b w:val="0"/>
              </w:rPr>
            </w:pPr>
            <w:r w:rsidRPr="00C06BA7">
              <w:rPr>
                <w:rFonts w:eastAsia="Calibri" w:cs="Arial"/>
                <w:b w:val="0"/>
              </w:rPr>
              <w:t>Attempts to compose a response</w:t>
            </w:r>
          </w:p>
        </w:tc>
        <w:tc>
          <w:tcPr>
            <w:tcW w:w="975" w:type="dxa"/>
            <w:vAlign w:val="top"/>
          </w:tcPr>
          <w:p w14:paraId="24E14BBD" w14:textId="77777777" w:rsidR="008E1802" w:rsidRDefault="008E1802" w:rsidP="00AA48EA">
            <w:pPr>
              <w:spacing w:before="120" w:after="120"/>
              <w:cnfStyle w:val="000000100000" w:firstRow="0" w:lastRow="0" w:firstColumn="0" w:lastColumn="0" w:oddVBand="0" w:evenVBand="0" w:oddHBand="1" w:evenHBand="0" w:firstRowFirstColumn="0" w:firstRowLastColumn="0" w:lastRowFirstColumn="0" w:lastRowLastColumn="0"/>
              <w:rPr>
                <w:lang w:eastAsia="zh-CN"/>
              </w:rPr>
            </w:pPr>
            <w:r>
              <w:rPr>
                <w:lang w:eastAsia="zh-CN"/>
              </w:rPr>
              <w:t>1 - 4</w:t>
            </w:r>
          </w:p>
        </w:tc>
        <w:tc>
          <w:tcPr>
            <w:tcW w:w="6017" w:type="dxa"/>
            <w:vAlign w:val="top"/>
          </w:tcPr>
          <w:p w14:paraId="2DF49AA6" w14:textId="2196EEEC" w:rsidR="008E1802" w:rsidRDefault="47853DE2" w:rsidP="64DD1A26">
            <w:pPr>
              <w:pStyle w:val="ListBullet"/>
              <w:ind w:left="368"/>
              <w:cnfStyle w:val="000000100000" w:firstRow="0" w:lastRow="0" w:firstColumn="0" w:lastColumn="0" w:oddVBand="0" w:evenVBand="0" w:oddHBand="1" w:evenHBand="0" w:firstRowFirstColumn="0" w:firstRowLastColumn="0" w:lastRowFirstColumn="0" w:lastRowLastColumn="0"/>
            </w:pPr>
            <w:r>
              <w:t xml:space="preserve">The response is short and limited engagement with the question is evident. </w:t>
            </w:r>
          </w:p>
          <w:p w14:paraId="28D5EF91" w14:textId="3FDDC310" w:rsidR="008E1802" w:rsidRDefault="47853DE2" w:rsidP="64DD1A26">
            <w:pPr>
              <w:pStyle w:val="ListBullet"/>
              <w:ind w:left="368"/>
              <w:cnfStyle w:val="000000100000" w:firstRow="0" w:lastRow="0" w:firstColumn="0" w:lastColumn="0" w:oddVBand="0" w:evenVBand="0" w:oddHBand="1" w:evenHBand="0" w:firstRowFirstColumn="0" w:firstRowLastColumn="0" w:lastRowFirstColumn="0" w:lastRowLastColumn="0"/>
            </w:pPr>
            <w:r>
              <w:t xml:space="preserve">Control of writing is elementary and there are substantial lapses in written expression. </w:t>
            </w:r>
          </w:p>
          <w:p w14:paraId="72234E20" w14:textId="0C0CA42E" w:rsidR="008E1802" w:rsidRDefault="47853DE2" w:rsidP="64DD1A26">
            <w:pPr>
              <w:pStyle w:val="ListBullet"/>
              <w:ind w:left="368"/>
              <w:cnfStyle w:val="000000100000" w:firstRow="0" w:lastRow="0" w:firstColumn="0" w:lastColumn="0" w:oddVBand="0" w:evenVBand="0" w:oddHBand="1" w:evenHBand="0" w:firstRowFirstColumn="0" w:firstRowLastColumn="0" w:lastRowFirstColumn="0" w:lastRowLastColumn="0"/>
            </w:pPr>
            <w:r>
              <w:t>The prescribed text is described in a brief way, and this is heavily reliant on storytelling.</w:t>
            </w:r>
          </w:p>
        </w:tc>
      </w:tr>
    </w:tbl>
    <w:p w14:paraId="72AF4F62" w14:textId="7DCA6A64" w:rsidR="008E1802" w:rsidRDefault="008E1802" w:rsidP="00B50C00">
      <w:pPr>
        <w:pStyle w:val="ListBullet"/>
        <w:numPr>
          <w:ilvl w:val="0"/>
          <w:numId w:val="0"/>
        </w:numPr>
        <w:rPr>
          <w:lang w:eastAsia="zh-CN"/>
        </w:rPr>
      </w:pPr>
    </w:p>
    <w:sectPr w:rsidR="008E1802" w:rsidSect="00074330">
      <w:footerReference w:type="even" r:id="rId16"/>
      <w:footerReference w:type="default" r:id="rId17"/>
      <w:headerReference w:type="first" r:id="rId18"/>
      <w:footerReference w:type="first" r:id="rId19"/>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56395" w14:textId="77777777" w:rsidR="00E675EB" w:rsidRDefault="00E675EB" w:rsidP="00191F45">
      <w:r>
        <w:separator/>
      </w:r>
    </w:p>
    <w:p w14:paraId="1BFA481D" w14:textId="77777777" w:rsidR="00E675EB" w:rsidRDefault="00E675EB"/>
    <w:p w14:paraId="6BAD331C" w14:textId="77777777" w:rsidR="00E675EB" w:rsidRDefault="00E675EB"/>
    <w:p w14:paraId="6E8EAA50" w14:textId="77777777" w:rsidR="00E675EB" w:rsidRDefault="00E675EB"/>
  </w:endnote>
  <w:endnote w:type="continuationSeparator" w:id="0">
    <w:p w14:paraId="1C1C950B" w14:textId="77777777" w:rsidR="00E675EB" w:rsidRDefault="00E675EB" w:rsidP="00191F45">
      <w:r>
        <w:continuationSeparator/>
      </w:r>
    </w:p>
    <w:p w14:paraId="0F8E9573" w14:textId="77777777" w:rsidR="00E675EB" w:rsidRDefault="00E675EB"/>
    <w:p w14:paraId="6C081712" w14:textId="77777777" w:rsidR="00E675EB" w:rsidRDefault="00E675EB"/>
    <w:p w14:paraId="0D69F385" w14:textId="77777777" w:rsidR="00E675EB" w:rsidRDefault="00E675EB"/>
  </w:endnote>
  <w:endnote w:id="1">
    <w:p w14:paraId="59BE3A47" w14:textId="77777777" w:rsidR="00873F6D" w:rsidRPr="006C3DA1" w:rsidRDefault="00873F6D" w:rsidP="00873F6D">
      <w:pPr>
        <w:pStyle w:val="EndnoteText"/>
        <w:spacing w:before="120" w:line="276" w:lineRule="auto"/>
        <w:rPr>
          <w:sz w:val="22"/>
          <w:szCs w:val="22"/>
        </w:rPr>
      </w:pPr>
      <w:r w:rsidRPr="006C3DA1">
        <w:rPr>
          <w:rStyle w:val="EndnoteReference"/>
          <w:rFonts w:eastAsia="Calibri" w:cs="Arial"/>
          <w:sz w:val="22"/>
          <w:szCs w:val="22"/>
        </w:rPr>
        <w:endnoteRef/>
      </w:r>
      <w:r w:rsidRPr="006C3DA1">
        <w:rPr>
          <w:rFonts w:eastAsia="Calibri" w:cs="Arial"/>
          <w:sz w:val="22"/>
          <w:szCs w:val="22"/>
        </w:rPr>
        <w:t xml:space="preserve"> </w:t>
      </w:r>
      <w:hyperlink r:id="rId1">
        <w:r w:rsidRPr="006C3DA1">
          <w:rPr>
            <w:rStyle w:val="Hyperlink"/>
            <w:sz w:val="22"/>
            <w:szCs w:val="22"/>
          </w:rPr>
          <w:t>NESA website.</w:t>
        </w:r>
      </w:hyperlink>
      <w:r w:rsidRPr="006C3DA1">
        <w:rPr>
          <w:rFonts w:eastAsia="Calibri" w:cs="Arial"/>
          <w:sz w:val="22"/>
          <w:szCs w:val="22"/>
        </w:rPr>
        <w:t xml:space="preserve"> </w:t>
      </w:r>
      <w:r w:rsidRPr="006C3DA1">
        <w:rPr>
          <w:sz w:val="22"/>
          <w:szCs w:val="22"/>
        </w:rPr>
        <w:t xml:space="preserve">© 2017 NSW Education Standards Authority (NESA) for and on behalf of the Crown in right of </w:t>
      </w:r>
      <w:r>
        <w:rPr>
          <w:sz w:val="22"/>
          <w:szCs w:val="22"/>
        </w:rPr>
        <w:t>the State of New South Wales.</w:t>
      </w:r>
    </w:p>
  </w:endnote>
  <w:endnote w:id="2">
    <w:p w14:paraId="73915C2B" w14:textId="317D1810" w:rsidR="005A2B48" w:rsidRPr="00BD4973" w:rsidRDefault="005A2B48" w:rsidP="00BD4973">
      <w:pPr>
        <w:rPr>
          <w:sz w:val="22"/>
          <w:szCs w:val="22"/>
        </w:rPr>
      </w:pPr>
      <w:r>
        <w:rPr>
          <w:rStyle w:val="EndnoteReference"/>
        </w:rPr>
        <w:endnoteRef/>
      </w:r>
      <w:r>
        <w:t xml:space="preserve"> </w:t>
      </w:r>
      <w:r w:rsidRPr="00225BA6">
        <w:rPr>
          <w:sz w:val="22"/>
          <w:szCs w:val="22"/>
        </w:rPr>
        <w:t>M</w:t>
      </w:r>
      <w:r>
        <w:rPr>
          <w:sz w:val="22"/>
          <w:szCs w:val="22"/>
        </w:rPr>
        <w:t>atthew Humpheries. (2011). The Road to C</w:t>
      </w:r>
      <w:r w:rsidRPr="00225BA6">
        <w:rPr>
          <w:sz w:val="22"/>
          <w:szCs w:val="22"/>
        </w:rPr>
        <w:t xml:space="preserve">hange. © </w:t>
      </w:r>
      <w:hyperlink r:id="rId2" w:history="1">
        <w:r w:rsidRPr="00225BA6">
          <w:rPr>
            <w:rStyle w:val="Hyperlink"/>
            <w:sz w:val="22"/>
            <w:szCs w:val="22"/>
          </w:rPr>
          <w:t>National NAIDOC Poster</w:t>
        </w:r>
      </w:hyperlink>
      <w:r w:rsidRPr="00225BA6">
        <w:rPr>
          <w:sz w:val="22"/>
          <w:szCs w:val="22"/>
        </w:rPr>
        <w:t xml:space="preserve">, licensed to the Commonwealth of Australia as represented by the National Indigenous Australians Agency. </w:t>
      </w:r>
      <w:bookmarkStart w:id="18" w:name="_Hlk77036696"/>
      <w:r w:rsidRPr="00225BA6">
        <w:rPr>
          <w:rStyle w:val="normaltextrun"/>
          <w:rFonts w:eastAsia="SimSun"/>
          <w:sz w:val="22"/>
          <w:szCs w:val="22"/>
          <w:shd w:val="clear" w:color="auto" w:fill="FFFFFF"/>
          <w:lang w:val="en-US"/>
        </w:rPr>
        <w:t>Reproduced and made available for copying and communication by NSW Department of Education for its educational purposes. Accessed on 09/07/2021.</w:t>
      </w:r>
      <w:bookmarkEnd w:id="18"/>
    </w:p>
  </w:endnote>
  <w:endnote w:id="3">
    <w:p w14:paraId="2A89CF10" w14:textId="79B4C615" w:rsidR="005A2B48" w:rsidRPr="00E07BEF" w:rsidRDefault="005A2B48" w:rsidP="00BD4973">
      <w:pPr>
        <w:rPr>
          <w:sz w:val="22"/>
          <w:szCs w:val="22"/>
        </w:rPr>
      </w:pPr>
      <w:r w:rsidRPr="00225BA6">
        <w:rPr>
          <w:rStyle w:val="EndnoteReference"/>
          <w:rFonts w:cs="Arial"/>
          <w:sz w:val="22"/>
          <w:szCs w:val="22"/>
        </w:rPr>
        <w:endnoteRef/>
      </w:r>
      <w:r w:rsidR="28E38E22" w:rsidRPr="00225BA6">
        <w:rPr>
          <w:sz w:val="22"/>
          <w:szCs w:val="22"/>
        </w:rPr>
        <w:t xml:space="preserve"> </w:t>
      </w:r>
      <w:r w:rsidR="28E38E22">
        <w:rPr>
          <w:rStyle w:val="normaltextrun"/>
          <w:rFonts w:eastAsia="SimSun" w:cs="Arial"/>
          <w:sz w:val="22"/>
          <w:szCs w:val="22"/>
          <w:shd w:val="clear" w:color="auto" w:fill="FFFFFF"/>
          <w:lang w:val="en-US"/>
        </w:rPr>
        <w:t>Naima Ibrahim. (2019). A C</w:t>
      </w:r>
      <w:r w:rsidR="28E38E22" w:rsidRPr="00225BA6">
        <w:rPr>
          <w:rStyle w:val="normaltextrun"/>
          <w:rFonts w:eastAsia="SimSun" w:cs="Arial"/>
          <w:sz w:val="22"/>
          <w:szCs w:val="22"/>
          <w:shd w:val="clear" w:color="auto" w:fill="FFFFFF"/>
          <w:lang w:val="en-US"/>
        </w:rPr>
        <w:t>urse and a Prayer. In </w:t>
      </w:r>
      <w:hyperlink r:id="rId3" w:tgtFrame="_blank" w:history="1">
        <w:r w:rsidR="28E38E22" w:rsidRPr="28E38E22">
          <w:rPr>
            <w:rStyle w:val="normaltextrun"/>
            <w:rFonts w:eastAsia="SimSun" w:cs="Arial"/>
            <w:i/>
            <w:iCs/>
            <w:color w:val="2F5496"/>
            <w:sz w:val="22"/>
            <w:szCs w:val="22"/>
            <w:u w:val="single"/>
            <w:shd w:val="clear" w:color="auto" w:fill="FFFFFF"/>
            <w:lang w:val="en-US"/>
          </w:rPr>
          <w:t>Sweatshop Women Volume One</w:t>
        </w:r>
      </w:hyperlink>
      <w:r w:rsidR="28E38E22" w:rsidRPr="28E38E22">
        <w:rPr>
          <w:rStyle w:val="normaltextrun"/>
          <w:rFonts w:eastAsia="SimSun" w:cs="Arial"/>
          <w:i/>
          <w:iCs/>
          <w:sz w:val="22"/>
          <w:szCs w:val="22"/>
          <w:shd w:val="clear" w:color="auto" w:fill="FFFFFF"/>
          <w:lang w:val="en-US"/>
        </w:rPr>
        <w:t> </w:t>
      </w:r>
      <w:r w:rsidR="28E38E22" w:rsidRPr="00E07BEF">
        <w:rPr>
          <w:rStyle w:val="normaltextrun"/>
          <w:rFonts w:eastAsia="SimSun" w:cs="Arial"/>
          <w:sz w:val="22"/>
          <w:szCs w:val="22"/>
          <w:shd w:val="clear" w:color="auto" w:fill="FFFFFF"/>
          <w:lang w:val="en-US"/>
        </w:rPr>
        <w:t>(2019)</w:t>
      </w:r>
      <w:r w:rsidR="28E38E22" w:rsidRPr="28E38E22">
        <w:rPr>
          <w:rStyle w:val="normaltextrun"/>
          <w:rFonts w:eastAsia="SimSun" w:cs="Arial"/>
          <w:i/>
          <w:iCs/>
          <w:sz w:val="22"/>
          <w:szCs w:val="22"/>
          <w:shd w:val="clear" w:color="auto" w:fill="FFFFFF"/>
          <w:lang w:val="en-US"/>
        </w:rPr>
        <w:t>.</w:t>
      </w:r>
      <w:r w:rsidR="28E38E22" w:rsidRPr="00E07BEF">
        <w:rPr>
          <w:rStyle w:val="normaltextrun"/>
          <w:rFonts w:eastAsia="SimSun" w:cs="Arial"/>
          <w:sz w:val="22"/>
          <w:szCs w:val="22"/>
          <w:shd w:val="clear" w:color="auto" w:fill="FFFFFF"/>
          <w:lang w:val="en-US"/>
        </w:rPr>
        <w:t>Sweatshop.</w:t>
      </w:r>
      <w:r w:rsidR="28E38E22" w:rsidRPr="28E38E22">
        <w:rPr>
          <w:rStyle w:val="normaltextrun"/>
          <w:rFonts w:eastAsia="SimSun" w:cs="Arial"/>
          <w:i/>
          <w:iCs/>
          <w:sz w:val="22"/>
          <w:szCs w:val="22"/>
          <w:shd w:val="clear" w:color="auto" w:fill="FFFFFF"/>
          <w:lang w:val="en-US"/>
        </w:rPr>
        <w:t> </w:t>
      </w:r>
      <w:r w:rsidR="28E38E22" w:rsidRPr="00E07BEF">
        <w:rPr>
          <w:rStyle w:val="normaltextrun"/>
          <w:rFonts w:eastAsia="SimSun" w:cs="Arial"/>
          <w:sz w:val="22"/>
          <w:szCs w:val="22"/>
          <w:shd w:val="clear" w:color="auto" w:fill="FFFFFF"/>
          <w:lang w:val="en-US"/>
        </w:rPr>
        <w:t>Reproduced and made available for copying and communication by NSW Department of Education for its educational purposes with the permission of Sweatshop Literacy Movement Inc. </w:t>
      </w:r>
      <w:r w:rsidR="28E38E22" w:rsidRPr="00E07BEF">
        <w:rPr>
          <w:rStyle w:val="eop"/>
          <w:rFonts w:cs="Arial"/>
          <w:sz w:val="22"/>
          <w:szCs w:val="22"/>
        </w:rPr>
        <w:t> </w:t>
      </w:r>
    </w:p>
  </w:endnote>
  <w:endnote w:id="4">
    <w:p w14:paraId="03D972F5" w14:textId="6F5B7073" w:rsidR="005A2B48" w:rsidRPr="00225BA6" w:rsidRDefault="005A2B48" w:rsidP="00BD4973">
      <w:pPr>
        <w:rPr>
          <w:sz w:val="22"/>
          <w:szCs w:val="22"/>
        </w:rPr>
      </w:pPr>
      <w:r w:rsidRPr="00E07BEF">
        <w:rPr>
          <w:rStyle w:val="EndnoteReference"/>
          <w:sz w:val="22"/>
          <w:szCs w:val="22"/>
        </w:rPr>
        <w:endnoteRef/>
      </w:r>
      <w:r w:rsidRPr="00E07BEF">
        <w:rPr>
          <w:sz w:val="22"/>
          <w:szCs w:val="22"/>
        </w:rPr>
        <w:t xml:space="preserve"> </w:t>
      </w:r>
      <w:r w:rsidRPr="00E07BEF">
        <w:rPr>
          <w:rFonts w:eastAsia="Calibri"/>
          <w:sz w:val="22"/>
          <w:szCs w:val="22"/>
        </w:rPr>
        <w:t>Annie XY Zhang</w:t>
      </w:r>
      <w:r w:rsidRPr="00E07BEF">
        <w:rPr>
          <w:rStyle w:val="normaltextrun"/>
          <w:rFonts w:eastAsia="SimSun"/>
          <w:sz w:val="22"/>
          <w:szCs w:val="22"/>
          <w:shd w:val="clear" w:color="auto" w:fill="FFFFFF"/>
          <w:lang w:val="en-US"/>
        </w:rPr>
        <w:t>. (2019). Dirty White. In </w:t>
      </w:r>
      <w:hyperlink r:id="rId4" w:tgtFrame="_blank" w:history="1">
        <w:r w:rsidRPr="00E07BEF">
          <w:rPr>
            <w:rStyle w:val="normaltextrun"/>
            <w:rFonts w:eastAsia="SimSun"/>
            <w:i/>
            <w:iCs/>
            <w:color w:val="2F5496"/>
            <w:sz w:val="22"/>
            <w:szCs w:val="22"/>
            <w:u w:val="single"/>
            <w:shd w:val="clear" w:color="auto" w:fill="FFFFFF"/>
            <w:lang w:val="en-US"/>
          </w:rPr>
          <w:t>Sweatshop Women Volume One</w:t>
        </w:r>
      </w:hyperlink>
      <w:r w:rsidRPr="00E07BEF">
        <w:rPr>
          <w:rStyle w:val="normaltextrun"/>
          <w:rFonts w:eastAsia="SimSun"/>
          <w:i/>
          <w:iCs/>
          <w:sz w:val="22"/>
          <w:szCs w:val="22"/>
          <w:shd w:val="clear" w:color="auto" w:fill="FFFFFF"/>
          <w:lang w:val="en-US"/>
        </w:rPr>
        <w:t> </w:t>
      </w:r>
      <w:r w:rsidRPr="00E07BEF">
        <w:rPr>
          <w:rStyle w:val="normaltextrun"/>
          <w:rFonts w:eastAsia="SimSun"/>
          <w:sz w:val="22"/>
          <w:szCs w:val="22"/>
          <w:shd w:val="clear" w:color="auto" w:fill="FFFFFF"/>
          <w:lang w:val="en-US"/>
        </w:rPr>
        <w:t>(2019)</w:t>
      </w:r>
      <w:r w:rsidRPr="00E07BEF">
        <w:rPr>
          <w:rStyle w:val="normaltextrun"/>
          <w:rFonts w:eastAsia="SimSun"/>
          <w:i/>
          <w:iCs/>
          <w:sz w:val="22"/>
          <w:szCs w:val="22"/>
          <w:shd w:val="clear" w:color="auto" w:fill="FFFFFF"/>
          <w:lang w:val="en-US"/>
        </w:rPr>
        <w:t>.</w:t>
      </w:r>
      <w:r w:rsidRPr="00E07BEF">
        <w:rPr>
          <w:rStyle w:val="normaltextrun"/>
          <w:rFonts w:eastAsia="SimSun"/>
          <w:sz w:val="22"/>
          <w:szCs w:val="22"/>
          <w:shd w:val="clear" w:color="auto" w:fill="FFFFFF"/>
          <w:lang w:val="en-US"/>
        </w:rPr>
        <w:t>Sweatshop.</w:t>
      </w:r>
      <w:r w:rsidRPr="00E07BEF">
        <w:rPr>
          <w:rStyle w:val="normaltextrun"/>
          <w:rFonts w:eastAsia="SimSun"/>
          <w:i/>
          <w:iCs/>
          <w:sz w:val="22"/>
          <w:szCs w:val="22"/>
          <w:shd w:val="clear" w:color="auto" w:fill="FFFFFF"/>
          <w:lang w:val="en-US"/>
        </w:rPr>
        <w:t> </w:t>
      </w:r>
      <w:r w:rsidRPr="00E07BEF">
        <w:rPr>
          <w:rStyle w:val="normaltextrun"/>
          <w:rFonts w:eastAsia="SimSun"/>
          <w:sz w:val="22"/>
          <w:szCs w:val="22"/>
          <w:shd w:val="clear" w:color="auto" w:fill="FFFFFF"/>
          <w:lang w:val="en-US"/>
        </w:rPr>
        <w:t>Reproduced and made available for copying and communication by NSW Departmen</w:t>
      </w:r>
      <w:r w:rsidRPr="00225BA6">
        <w:rPr>
          <w:rStyle w:val="normaltextrun"/>
          <w:rFonts w:eastAsia="SimSun"/>
          <w:sz w:val="22"/>
          <w:szCs w:val="22"/>
          <w:shd w:val="clear" w:color="auto" w:fill="FFFFFF"/>
          <w:lang w:val="en-US"/>
        </w:rPr>
        <w:t>t of Education for its educational purposes with the permission of Sweatshop Literacy Movement Inc. </w:t>
      </w:r>
      <w:r w:rsidRPr="00225BA6">
        <w:rPr>
          <w:rStyle w:val="eop"/>
          <w:rFonts w:cs="Arial"/>
          <w:sz w:val="22"/>
          <w:szCs w:val="22"/>
        </w:rPr>
        <w:t> </w:t>
      </w:r>
    </w:p>
  </w:endnote>
  <w:endnote w:id="5">
    <w:p w14:paraId="481BC1D3" w14:textId="77777777" w:rsidR="005A2B48" w:rsidRPr="00225BA6" w:rsidRDefault="005A2B48" w:rsidP="00BD4973">
      <w:pPr>
        <w:rPr>
          <w:sz w:val="22"/>
          <w:szCs w:val="22"/>
        </w:rPr>
      </w:pPr>
      <w:r w:rsidRPr="00225BA6">
        <w:rPr>
          <w:rStyle w:val="EndnoteReference"/>
          <w:sz w:val="22"/>
          <w:szCs w:val="22"/>
        </w:rPr>
        <w:endnoteRef/>
      </w:r>
      <w:r w:rsidRPr="00225BA6">
        <w:rPr>
          <w:sz w:val="22"/>
          <w:szCs w:val="22"/>
        </w:rPr>
        <w:t xml:space="preserve"> Sara Teasdale. (1920). Barter. Downloaded from </w:t>
      </w:r>
      <w:hyperlink r:id="rId5" w:history="1">
        <w:r w:rsidRPr="00225BA6">
          <w:rPr>
            <w:rStyle w:val="Hyperlink"/>
            <w:sz w:val="22"/>
            <w:szCs w:val="22"/>
          </w:rPr>
          <w:t>Poetry foundation</w:t>
        </w:r>
      </w:hyperlink>
      <w:r w:rsidRPr="00225BA6">
        <w:rPr>
          <w:sz w:val="22"/>
          <w:szCs w:val="22"/>
        </w:rPr>
        <w:t xml:space="preserve">. </w:t>
      </w:r>
      <w:r w:rsidRPr="00225BA6">
        <w:rPr>
          <w:rStyle w:val="normaltextrun"/>
          <w:rFonts w:eastAsia="SimSun"/>
          <w:sz w:val="22"/>
          <w:szCs w:val="22"/>
          <w:shd w:val="clear" w:color="auto" w:fill="FFFFFF"/>
          <w:lang w:val="en-US"/>
        </w:rPr>
        <w:t>Reproduced and made available for copying and communication by NSW Department of Education for its educational purposes. Accessed on 09/07/2021.</w:t>
      </w:r>
    </w:p>
  </w:endnote>
  <w:endnote w:id="6">
    <w:p w14:paraId="6BE7848E" w14:textId="638851E1" w:rsidR="005A2B48" w:rsidRPr="00225BA6" w:rsidRDefault="005A2B48" w:rsidP="00BD4973">
      <w:pPr>
        <w:rPr>
          <w:rFonts w:eastAsia="Calibri"/>
          <w:sz w:val="22"/>
          <w:szCs w:val="22"/>
        </w:rPr>
      </w:pPr>
      <w:r w:rsidRPr="00225BA6">
        <w:rPr>
          <w:rStyle w:val="EndnoteReference"/>
          <w:sz w:val="22"/>
          <w:szCs w:val="22"/>
        </w:rPr>
        <w:endnoteRef/>
      </w:r>
      <w:r w:rsidRPr="00225BA6">
        <w:rPr>
          <w:sz w:val="22"/>
          <w:szCs w:val="22"/>
        </w:rPr>
        <w:t xml:space="preserve"> Aidan De Brune. A </w:t>
      </w:r>
      <w:r>
        <w:rPr>
          <w:sz w:val="22"/>
          <w:szCs w:val="22"/>
        </w:rPr>
        <w:t>S</w:t>
      </w:r>
      <w:r w:rsidRPr="00225BA6">
        <w:rPr>
          <w:sz w:val="22"/>
          <w:szCs w:val="22"/>
        </w:rPr>
        <w:t xml:space="preserve">troll </w:t>
      </w:r>
      <w:r>
        <w:rPr>
          <w:sz w:val="22"/>
          <w:szCs w:val="22"/>
        </w:rPr>
        <w:t>a</w:t>
      </w:r>
      <w:r w:rsidRPr="00225BA6">
        <w:rPr>
          <w:sz w:val="22"/>
          <w:szCs w:val="22"/>
        </w:rPr>
        <w:t>round Australia.</w:t>
      </w:r>
      <w:r>
        <w:rPr>
          <w:sz w:val="22"/>
          <w:szCs w:val="22"/>
        </w:rPr>
        <w:t xml:space="preserve"> </w:t>
      </w:r>
      <w:r w:rsidRPr="00225BA6">
        <w:rPr>
          <w:sz w:val="22"/>
          <w:szCs w:val="22"/>
        </w:rPr>
        <w:t xml:space="preserve">(1923). Published in The Moora Herald and Midland Districts Advocate. Reproduced and made available for copying and communication by NSW Department of Education for its educational purposes. Downloaded from </w:t>
      </w:r>
      <w:hyperlink r:id="rId6" w:anchor="letterA">
        <w:r w:rsidRPr="00225BA6">
          <w:rPr>
            <w:rStyle w:val="Hyperlink"/>
            <w:sz w:val="22"/>
            <w:szCs w:val="22"/>
          </w:rPr>
          <w:t>Project Gutenberg Australia</w:t>
        </w:r>
      </w:hyperlink>
      <w:r w:rsidRPr="00225BA6">
        <w:rPr>
          <w:sz w:val="22"/>
          <w:szCs w:val="22"/>
        </w:rPr>
        <w:t xml:space="preserve"> on12/07/2021. </w:t>
      </w:r>
    </w:p>
    <w:p w14:paraId="2BD531AD" w14:textId="77777777" w:rsidR="005A2B48" w:rsidRPr="00225BA6" w:rsidRDefault="005A2B48" w:rsidP="00BD4973">
      <w:pPr>
        <w:rPr>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Calibri (Body)">
    <w:altName w:val="Calibri"/>
    <w:panose1 w:val="020B0604020202020204"/>
    <w:charset w:val="00"/>
    <w:family w:val="roman"/>
    <w:pitch w:val="default"/>
  </w:font>
  <w:font w:name="Times New Roman (Body CS)">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2A39" w14:textId="688C4676" w:rsidR="005A2B48" w:rsidRPr="004D333E" w:rsidRDefault="005A2B48" w:rsidP="004D333E">
    <w:pPr>
      <w:pStyle w:val="Footer"/>
    </w:pP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sidR="008450CB">
      <w:rPr>
        <w:noProof/>
      </w:rPr>
      <w:t>6</w:t>
    </w:r>
    <w:r w:rsidRPr="002810D3">
      <w:rPr>
        <w:color w:val="2B579A"/>
        <w:shd w:val="clear" w:color="auto" w:fill="E6E6E6"/>
      </w:rPr>
      <w:fldChar w:fldCharType="end"/>
    </w:r>
    <w:r w:rsidRPr="002810D3">
      <w:tab/>
    </w:r>
    <w:r>
      <w:t>English Standard – Paper 1 practice examination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F18A6" w14:textId="3DF2391E" w:rsidR="005A2B48" w:rsidRPr="004D333E" w:rsidRDefault="005A2B48" w:rsidP="004D333E">
    <w:pPr>
      <w:pStyle w:val="Footer"/>
    </w:pPr>
    <w:r w:rsidRPr="002810D3">
      <w:t xml:space="preserve">© NSW Department of Education, </w:t>
    </w:r>
    <w:r w:rsidRPr="002810D3">
      <w:rPr>
        <w:color w:val="2B579A"/>
        <w:shd w:val="clear" w:color="auto" w:fill="E6E6E6"/>
      </w:rPr>
      <w:fldChar w:fldCharType="begin"/>
    </w:r>
    <w:r w:rsidRPr="002810D3">
      <w:instrText xml:space="preserve"> DATE \@ "MMM-yy" </w:instrText>
    </w:r>
    <w:r w:rsidRPr="002810D3">
      <w:rPr>
        <w:color w:val="2B579A"/>
        <w:shd w:val="clear" w:color="auto" w:fill="E6E6E6"/>
      </w:rPr>
      <w:fldChar w:fldCharType="separate"/>
    </w:r>
    <w:r w:rsidR="00D41CEA">
      <w:rPr>
        <w:noProof/>
      </w:rPr>
      <w:t>Jun-22</w:t>
    </w:r>
    <w:r w:rsidRPr="002810D3">
      <w:rPr>
        <w:color w:val="2B579A"/>
        <w:shd w:val="clear" w:color="auto" w:fill="E6E6E6"/>
      </w:rPr>
      <w:fldChar w:fldCharType="end"/>
    </w:r>
    <w:r w:rsidRPr="002810D3">
      <w:tab/>
    </w: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sidR="008450CB">
      <w:rPr>
        <w:noProof/>
      </w:rPr>
      <w:t>5</w:t>
    </w:r>
    <w:r w:rsidRPr="002810D3">
      <w:rPr>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F624" w14:textId="77777777" w:rsidR="005A2B48" w:rsidRDefault="005A2B48" w:rsidP="00493120">
    <w:pPr>
      <w:pStyle w:val="Logo"/>
    </w:pPr>
    <w:r w:rsidRPr="2AFEF0B1">
      <w:rPr>
        <w:sz w:val="24"/>
        <w:szCs w:val="24"/>
      </w:rPr>
      <w:t>education.nsw.gov.au</w:t>
    </w:r>
    <w:r>
      <w:tab/>
    </w:r>
    <w:r>
      <w:rPr>
        <w:noProof/>
        <w:color w:val="2B579A"/>
        <w:shd w:val="clear" w:color="auto" w:fill="E6E6E6"/>
        <w:lang w:eastAsia="en-AU"/>
      </w:rPr>
      <w:drawing>
        <wp:inline distT="0" distB="0" distL="0" distR="0" wp14:anchorId="7866F3A7" wp14:editId="09ACA863">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D71DB" w14:textId="77777777" w:rsidR="00E675EB" w:rsidRDefault="00E675EB" w:rsidP="00191F45">
      <w:r>
        <w:separator/>
      </w:r>
    </w:p>
    <w:p w14:paraId="30E5A644" w14:textId="77777777" w:rsidR="00E675EB" w:rsidRDefault="00E675EB"/>
    <w:p w14:paraId="75285205" w14:textId="77777777" w:rsidR="00E675EB" w:rsidRDefault="00E675EB"/>
    <w:p w14:paraId="26DF896C" w14:textId="77777777" w:rsidR="00E675EB" w:rsidRDefault="00E675EB"/>
  </w:footnote>
  <w:footnote w:type="continuationSeparator" w:id="0">
    <w:p w14:paraId="04C82C8D" w14:textId="77777777" w:rsidR="00E675EB" w:rsidRDefault="00E675EB" w:rsidP="00191F45">
      <w:r>
        <w:continuationSeparator/>
      </w:r>
    </w:p>
    <w:p w14:paraId="0E61BDF8" w14:textId="77777777" w:rsidR="00E675EB" w:rsidRDefault="00E675EB"/>
    <w:p w14:paraId="56C19508" w14:textId="77777777" w:rsidR="00E675EB" w:rsidRDefault="00E675EB"/>
    <w:p w14:paraId="5B7F27C0" w14:textId="77777777" w:rsidR="00E675EB" w:rsidRDefault="00E675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0DA4" w14:textId="77777777" w:rsidR="005A2B48" w:rsidRDefault="005A2B48">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3DAE40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F44E01B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decimal"/>
      <w:pStyle w:val="Heading3"/>
      <w:suff w:val="nothing"/>
      <w:lvlText w:val=""/>
      <w:lvlJc w:val="left"/>
      <w:pPr>
        <w:ind w:left="284" w:firstLine="0"/>
      </w:pPr>
    </w:lvl>
    <w:lvl w:ilvl="3">
      <w:start w:val="1"/>
      <w:numFmt w:val="decimal"/>
      <w:pStyle w:val="Heading4"/>
      <w:suff w:val="nothing"/>
      <w:lvlText w:val=""/>
      <w:lvlJc w:val="left"/>
      <w:pPr>
        <w:ind w:left="284" w:firstLine="0"/>
      </w:p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7B2486A"/>
    <w:multiLevelType w:val="hybridMultilevel"/>
    <w:tmpl w:val="C03C64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C5E4E4A"/>
    <w:multiLevelType w:val="hybridMultilevel"/>
    <w:tmpl w:val="FFFFFFFF"/>
    <w:lvl w:ilvl="0" w:tplc="79867B74">
      <w:start w:val="1"/>
      <w:numFmt w:val="bullet"/>
      <w:lvlText w:val=""/>
      <w:lvlJc w:val="left"/>
      <w:pPr>
        <w:ind w:left="720" w:hanging="360"/>
      </w:pPr>
      <w:rPr>
        <w:rFonts w:ascii="Symbol" w:hAnsi="Symbol" w:hint="default"/>
      </w:rPr>
    </w:lvl>
    <w:lvl w:ilvl="1" w:tplc="A036D410">
      <w:start w:val="1"/>
      <w:numFmt w:val="bullet"/>
      <w:lvlText w:val="o"/>
      <w:lvlJc w:val="left"/>
      <w:pPr>
        <w:ind w:left="1440" w:hanging="360"/>
      </w:pPr>
      <w:rPr>
        <w:rFonts w:ascii="Courier New" w:hAnsi="Courier New" w:hint="default"/>
      </w:rPr>
    </w:lvl>
    <w:lvl w:ilvl="2" w:tplc="207A5C56">
      <w:start w:val="1"/>
      <w:numFmt w:val="bullet"/>
      <w:lvlText w:val=""/>
      <w:lvlJc w:val="left"/>
      <w:pPr>
        <w:ind w:left="2160" w:hanging="360"/>
      </w:pPr>
      <w:rPr>
        <w:rFonts w:ascii="Wingdings" w:hAnsi="Wingdings" w:hint="default"/>
      </w:rPr>
    </w:lvl>
    <w:lvl w:ilvl="3" w:tplc="D15EC0A0">
      <w:start w:val="1"/>
      <w:numFmt w:val="bullet"/>
      <w:lvlText w:val=""/>
      <w:lvlJc w:val="left"/>
      <w:pPr>
        <w:ind w:left="2880" w:hanging="360"/>
      </w:pPr>
      <w:rPr>
        <w:rFonts w:ascii="Symbol" w:hAnsi="Symbol" w:hint="default"/>
      </w:rPr>
    </w:lvl>
    <w:lvl w:ilvl="4" w:tplc="5C2A4E3E">
      <w:start w:val="1"/>
      <w:numFmt w:val="bullet"/>
      <w:lvlText w:val="o"/>
      <w:lvlJc w:val="left"/>
      <w:pPr>
        <w:ind w:left="3600" w:hanging="360"/>
      </w:pPr>
      <w:rPr>
        <w:rFonts w:ascii="Courier New" w:hAnsi="Courier New" w:hint="default"/>
      </w:rPr>
    </w:lvl>
    <w:lvl w:ilvl="5" w:tplc="F0188C82">
      <w:start w:val="1"/>
      <w:numFmt w:val="bullet"/>
      <w:lvlText w:val=""/>
      <w:lvlJc w:val="left"/>
      <w:pPr>
        <w:ind w:left="4320" w:hanging="360"/>
      </w:pPr>
      <w:rPr>
        <w:rFonts w:ascii="Wingdings" w:hAnsi="Wingdings" w:hint="default"/>
      </w:rPr>
    </w:lvl>
    <w:lvl w:ilvl="6" w:tplc="C18CBA54">
      <w:start w:val="1"/>
      <w:numFmt w:val="bullet"/>
      <w:lvlText w:val=""/>
      <w:lvlJc w:val="left"/>
      <w:pPr>
        <w:ind w:left="5040" w:hanging="360"/>
      </w:pPr>
      <w:rPr>
        <w:rFonts w:ascii="Symbol" w:hAnsi="Symbol" w:hint="default"/>
      </w:rPr>
    </w:lvl>
    <w:lvl w:ilvl="7" w:tplc="B4B654D4">
      <w:start w:val="1"/>
      <w:numFmt w:val="bullet"/>
      <w:lvlText w:val="o"/>
      <w:lvlJc w:val="left"/>
      <w:pPr>
        <w:ind w:left="5760" w:hanging="360"/>
      </w:pPr>
      <w:rPr>
        <w:rFonts w:ascii="Courier New" w:hAnsi="Courier New" w:hint="default"/>
      </w:rPr>
    </w:lvl>
    <w:lvl w:ilvl="8" w:tplc="BA48DB32">
      <w:start w:val="1"/>
      <w:numFmt w:val="bullet"/>
      <w:lvlText w:val=""/>
      <w:lvlJc w:val="left"/>
      <w:pPr>
        <w:ind w:left="6480" w:hanging="360"/>
      </w:pPr>
      <w:rPr>
        <w:rFonts w:ascii="Wingdings" w:hAnsi="Wingding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914318786">
    <w:abstractNumId w:val="18"/>
  </w:num>
  <w:num w:numId="2" w16cid:durableId="1027754081">
    <w:abstractNumId w:val="17"/>
  </w:num>
  <w:num w:numId="3" w16cid:durableId="93521154">
    <w:abstractNumId w:val="14"/>
  </w:num>
  <w:num w:numId="4" w16cid:durableId="1165587919">
    <w:abstractNumId w:val="20"/>
  </w:num>
  <w:num w:numId="5" w16cid:durableId="1342320271">
    <w:abstractNumId w:val="22"/>
  </w:num>
  <w:num w:numId="6" w16cid:durableId="412973189">
    <w:abstractNumId w:val="14"/>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7601053">
    <w:abstractNumId w:val="13"/>
  </w:num>
  <w:num w:numId="8" w16cid:durableId="314334129">
    <w:abstractNumId w:val="23"/>
  </w:num>
  <w:num w:numId="9" w16cid:durableId="1602949893">
    <w:abstractNumId w:val="12"/>
  </w:num>
  <w:num w:numId="10" w16cid:durableId="1180119098">
    <w:abstractNumId w:val="19"/>
  </w:num>
  <w:num w:numId="11" w16cid:durableId="1635331946">
    <w:abstractNumId w:val="11"/>
  </w:num>
  <w:num w:numId="12" w16cid:durableId="636685671">
    <w:abstractNumId w:val="16"/>
  </w:num>
  <w:num w:numId="13" w16cid:durableId="1219435726">
    <w:abstractNumId w:val="7"/>
  </w:num>
  <w:num w:numId="14" w16cid:durableId="1062095428">
    <w:abstractNumId w:val="10"/>
  </w:num>
  <w:num w:numId="15" w16cid:durableId="226185035">
    <w:abstractNumId w:val="0"/>
  </w:num>
  <w:num w:numId="16" w16cid:durableId="747075954">
    <w:abstractNumId w:val="1"/>
  </w:num>
  <w:num w:numId="17" w16cid:durableId="430245932">
    <w:abstractNumId w:val="2"/>
  </w:num>
  <w:num w:numId="18" w16cid:durableId="676081537">
    <w:abstractNumId w:val="3"/>
  </w:num>
  <w:num w:numId="19" w16cid:durableId="1526865544">
    <w:abstractNumId w:val="4"/>
  </w:num>
  <w:num w:numId="20" w16cid:durableId="9257599">
    <w:abstractNumId w:val="5"/>
  </w:num>
  <w:num w:numId="21" w16cid:durableId="1076247765">
    <w:abstractNumId w:val="9"/>
  </w:num>
  <w:num w:numId="22" w16cid:durableId="1568223237">
    <w:abstractNumId w:val="24"/>
  </w:num>
  <w:num w:numId="23" w16cid:durableId="1710371477">
    <w:abstractNumId w:val="21"/>
  </w:num>
  <w:num w:numId="24" w16cid:durableId="1611232090">
    <w:abstractNumId w:val="14"/>
  </w:num>
  <w:num w:numId="25" w16cid:durableId="542448738">
    <w:abstractNumId w:val="14"/>
  </w:num>
  <w:num w:numId="26" w16cid:durableId="411582137">
    <w:abstractNumId w:val="14"/>
  </w:num>
  <w:num w:numId="27" w16cid:durableId="278612653">
    <w:abstractNumId w:val="14"/>
  </w:num>
  <w:num w:numId="28" w16cid:durableId="402069385">
    <w:abstractNumId w:val="14"/>
  </w:num>
  <w:num w:numId="29" w16cid:durableId="1442918428">
    <w:abstractNumId w:val="14"/>
  </w:num>
  <w:num w:numId="30" w16cid:durableId="495000890">
    <w:abstractNumId w:val="14"/>
  </w:num>
  <w:num w:numId="31" w16cid:durableId="1479226555">
    <w:abstractNumId w:val="14"/>
  </w:num>
  <w:num w:numId="32" w16cid:durableId="683827192">
    <w:abstractNumId w:val="17"/>
  </w:num>
  <w:num w:numId="33" w16cid:durableId="1488593261">
    <w:abstractNumId w:val="24"/>
  </w:num>
  <w:num w:numId="34" w16cid:durableId="1141655036">
    <w:abstractNumId w:val="20"/>
  </w:num>
  <w:num w:numId="35" w16cid:durableId="346953516">
    <w:abstractNumId w:val="22"/>
  </w:num>
  <w:num w:numId="36" w16cid:durableId="1376589423">
    <w:abstractNumId w:val="8"/>
  </w:num>
  <w:num w:numId="37" w16cid:durableId="709845911">
    <w:abstractNumId w:val="15"/>
  </w:num>
  <w:num w:numId="38" w16cid:durableId="3683798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52222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1402507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gutterAtTop/>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A03"/>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35B1C"/>
    <w:rsid w:val="0004010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A1E"/>
    <w:rsid w:val="00071D06"/>
    <w:rsid w:val="0007214A"/>
    <w:rsid w:val="00072B6E"/>
    <w:rsid w:val="00072DFB"/>
    <w:rsid w:val="00074330"/>
    <w:rsid w:val="00075B4E"/>
    <w:rsid w:val="00077422"/>
    <w:rsid w:val="00077A7C"/>
    <w:rsid w:val="0008006E"/>
    <w:rsid w:val="0008247B"/>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4E83"/>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1866"/>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28D"/>
    <w:rsid w:val="00135E80"/>
    <w:rsid w:val="00136D52"/>
    <w:rsid w:val="00140753"/>
    <w:rsid w:val="0014239C"/>
    <w:rsid w:val="00143921"/>
    <w:rsid w:val="00146F04"/>
    <w:rsid w:val="00150EBC"/>
    <w:rsid w:val="001520B0"/>
    <w:rsid w:val="0015446A"/>
    <w:rsid w:val="0015487C"/>
    <w:rsid w:val="00155144"/>
    <w:rsid w:val="0015712E"/>
    <w:rsid w:val="00162C3A"/>
    <w:rsid w:val="00165FF0"/>
    <w:rsid w:val="001664E2"/>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C7338"/>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27D18"/>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7EB"/>
    <w:rsid w:val="0033193C"/>
    <w:rsid w:val="00332B30"/>
    <w:rsid w:val="0033532B"/>
    <w:rsid w:val="00336799"/>
    <w:rsid w:val="00336DE1"/>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1E0A"/>
    <w:rsid w:val="003A43B0"/>
    <w:rsid w:val="003A4F65"/>
    <w:rsid w:val="003A5964"/>
    <w:rsid w:val="003A5E30"/>
    <w:rsid w:val="003A6344"/>
    <w:rsid w:val="003A6624"/>
    <w:rsid w:val="003A695D"/>
    <w:rsid w:val="003A6A25"/>
    <w:rsid w:val="003A6F6B"/>
    <w:rsid w:val="003B225F"/>
    <w:rsid w:val="003B3CB0"/>
    <w:rsid w:val="003B7196"/>
    <w:rsid w:val="003B7BBB"/>
    <w:rsid w:val="003C0FB3"/>
    <w:rsid w:val="003C3990"/>
    <w:rsid w:val="003C434B"/>
    <w:rsid w:val="003C450A"/>
    <w:rsid w:val="003C489D"/>
    <w:rsid w:val="003C54B8"/>
    <w:rsid w:val="003C687F"/>
    <w:rsid w:val="003C723C"/>
    <w:rsid w:val="003D0F7F"/>
    <w:rsid w:val="003D269C"/>
    <w:rsid w:val="003D3CF0"/>
    <w:rsid w:val="003D41F1"/>
    <w:rsid w:val="003D53BF"/>
    <w:rsid w:val="003D6797"/>
    <w:rsid w:val="003D7691"/>
    <w:rsid w:val="003D779D"/>
    <w:rsid w:val="003D7846"/>
    <w:rsid w:val="003D78A2"/>
    <w:rsid w:val="003E03FD"/>
    <w:rsid w:val="003E15EE"/>
    <w:rsid w:val="003E6AE0"/>
    <w:rsid w:val="003F0971"/>
    <w:rsid w:val="003F28DA"/>
    <w:rsid w:val="003F2C2F"/>
    <w:rsid w:val="003F35B8"/>
    <w:rsid w:val="003F3F97"/>
    <w:rsid w:val="003F42CF"/>
    <w:rsid w:val="003F4B96"/>
    <w:rsid w:val="003F4EA0"/>
    <w:rsid w:val="003F5859"/>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3031"/>
    <w:rsid w:val="00435259"/>
    <w:rsid w:val="00436B23"/>
    <w:rsid w:val="00436E88"/>
    <w:rsid w:val="00440977"/>
    <w:rsid w:val="0044175B"/>
    <w:rsid w:val="00441C88"/>
    <w:rsid w:val="00442026"/>
    <w:rsid w:val="00442448"/>
    <w:rsid w:val="00443CD4"/>
    <w:rsid w:val="004440BB"/>
    <w:rsid w:val="004450B6"/>
    <w:rsid w:val="0044514C"/>
    <w:rsid w:val="00445541"/>
    <w:rsid w:val="00445612"/>
    <w:rsid w:val="004479D8"/>
    <w:rsid w:val="00447C97"/>
    <w:rsid w:val="00451168"/>
    <w:rsid w:val="00451506"/>
    <w:rsid w:val="00452D84"/>
    <w:rsid w:val="00453739"/>
    <w:rsid w:val="0045627B"/>
    <w:rsid w:val="004566CD"/>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3F8B"/>
    <w:rsid w:val="00546A8B"/>
    <w:rsid w:val="00546D5E"/>
    <w:rsid w:val="00546F02"/>
    <w:rsid w:val="0054770B"/>
    <w:rsid w:val="00547EA9"/>
    <w:rsid w:val="00551073"/>
    <w:rsid w:val="00551DA4"/>
    <w:rsid w:val="0055213A"/>
    <w:rsid w:val="00554956"/>
    <w:rsid w:val="00557BE6"/>
    <w:rsid w:val="005600BC"/>
    <w:rsid w:val="00562CAF"/>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371"/>
    <w:rsid w:val="00596689"/>
    <w:rsid w:val="005A16FB"/>
    <w:rsid w:val="005A1A68"/>
    <w:rsid w:val="005A2A5A"/>
    <w:rsid w:val="005A2B48"/>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31EB"/>
    <w:rsid w:val="005C7B55"/>
    <w:rsid w:val="005D0175"/>
    <w:rsid w:val="005D1CC4"/>
    <w:rsid w:val="005D2D62"/>
    <w:rsid w:val="005D5A78"/>
    <w:rsid w:val="005D5DB0"/>
    <w:rsid w:val="005E0B43"/>
    <w:rsid w:val="005E161A"/>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5F2"/>
    <w:rsid w:val="00620917"/>
    <w:rsid w:val="0062163D"/>
    <w:rsid w:val="00623A9E"/>
    <w:rsid w:val="00624A20"/>
    <w:rsid w:val="00624C9B"/>
    <w:rsid w:val="00630BB3"/>
    <w:rsid w:val="0063201D"/>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7486"/>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0E7B"/>
    <w:rsid w:val="006954D4"/>
    <w:rsid w:val="0069598B"/>
    <w:rsid w:val="00695AF0"/>
    <w:rsid w:val="006A1A8E"/>
    <w:rsid w:val="006A1CF6"/>
    <w:rsid w:val="006A2D9E"/>
    <w:rsid w:val="006A36DB"/>
    <w:rsid w:val="006A3EF2"/>
    <w:rsid w:val="006A44D0"/>
    <w:rsid w:val="006A48C1"/>
    <w:rsid w:val="006A510D"/>
    <w:rsid w:val="006A51A4"/>
    <w:rsid w:val="006B06B2"/>
    <w:rsid w:val="006B0BCC"/>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D9F"/>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6297"/>
    <w:rsid w:val="00736828"/>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3A8"/>
    <w:rsid w:val="007F576D"/>
    <w:rsid w:val="007F637A"/>
    <w:rsid w:val="007F66A6"/>
    <w:rsid w:val="007F6C08"/>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71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656"/>
    <w:rsid w:val="0084375D"/>
    <w:rsid w:val="00843ED1"/>
    <w:rsid w:val="008450CB"/>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2CB5"/>
    <w:rsid w:val="008736AC"/>
    <w:rsid w:val="00873F6D"/>
    <w:rsid w:val="00874C1F"/>
    <w:rsid w:val="00880A08"/>
    <w:rsid w:val="00880FF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952"/>
    <w:rsid w:val="008C4CAB"/>
    <w:rsid w:val="008C6461"/>
    <w:rsid w:val="008C6BA4"/>
    <w:rsid w:val="008C6F82"/>
    <w:rsid w:val="008C7CBC"/>
    <w:rsid w:val="008D0016"/>
    <w:rsid w:val="008D0067"/>
    <w:rsid w:val="008D125E"/>
    <w:rsid w:val="008D5308"/>
    <w:rsid w:val="008D55BF"/>
    <w:rsid w:val="008D61E0"/>
    <w:rsid w:val="008D6722"/>
    <w:rsid w:val="008D6E1D"/>
    <w:rsid w:val="008D7AB2"/>
    <w:rsid w:val="008E0259"/>
    <w:rsid w:val="008E1802"/>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8A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62F"/>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2B67"/>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4"/>
    <w:rsid w:val="009C44C9"/>
    <w:rsid w:val="009C575A"/>
    <w:rsid w:val="009C65D7"/>
    <w:rsid w:val="009C69B7"/>
    <w:rsid w:val="009C6A01"/>
    <w:rsid w:val="009C72FE"/>
    <w:rsid w:val="009C7379"/>
    <w:rsid w:val="009D0C17"/>
    <w:rsid w:val="009D1EBE"/>
    <w:rsid w:val="009D2409"/>
    <w:rsid w:val="009D2983"/>
    <w:rsid w:val="009D2C38"/>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5B65"/>
    <w:rsid w:val="00A307AE"/>
    <w:rsid w:val="00A35E8B"/>
    <w:rsid w:val="00A3669F"/>
    <w:rsid w:val="00A41A01"/>
    <w:rsid w:val="00A429A9"/>
    <w:rsid w:val="00A43CFF"/>
    <w:rsid w:val="00A47719"/>
    <w:rsid w:val="00A47EAB"/>
    <w:rsid w:val="00A500C6"/>
    <w:rsid w:val="00A5068D"/>
    <w:rsid w:val="00A509B4"/>
    <w:rsid w:val="00A51572"/>
    <w:rsid w:val="00A5427A"/>
    <w:rsid w:val="00A54C7B"/>
    <w:rsid w:val="00A54CFD"/>
    <w:rsid w:val="00A5639F"/>
    <w:rsid w:val="00A57040"/>
    <w:rsid w:val="00A60064"/>
    <w:rsid w:val="00A64F90"/>
    <w:rsid w:val="00A659BD"/>
    <w:rsid w:val="00A65A2B"/>
    <w:rsid w:val="00A70170"/>
    <w:rsid w:val="00A70E10"/>
    <w:rsid w:val="00A726C7"/>
    <w:rsid w:val="00A7293F"/>
    <w:rsid w:val="00A7409C"/>
    <w:rsid w:val="00A752B5"/>
    <w:rsid w:val="00A774B4"/>
    <w:rsid w:val="00A77927"/>
    <w:rsid w:val="00A81734"/>
    <w:rsid w:val="00A81791"/>
    <w:rsid w:val="00A8195D"/>
    <w:rsid w:val="00A81DC9"/>
    <w:rsid w:val="00A82923"/>
    <w:rsid w:val="00A83203"/>
    <w:rsid w:val="00A8372C"/>
    <w:rsid w:val="00A855FA"/>
    <w:rsid w:val="00A9044F"/>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48EA"/>
    <w:rsid w:val="00AA5E50"/>
    <w:rsid w:val="00AA628C"/>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68B2"/>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0C00"/>
    <w:rsid w:val="00B51CD5"/>
    <w:rsid w:val="00B53824"/>
    <w:rsid w:val="00B53857"/>
    <w:rsid w:val="00B53C8C"/>
    <w:rsid w:val="00B54009"/>
    <w:rsid w:val="00B54B6C"/>
    <w:rsid w:val="00B5625F"/>
    <w:rsid w:val="00B565F1"/>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357C"/>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4973"/>
    <w:rsid w:val="00BD6178"/>
    <w:rsid w:val="00BD6348"/>
    <w:rsid w:val="00BE147F"/>
    <w:rsid w:val="00BE1BBC"/>
    <w:rsid w:val="00BE2D48"/>
    <w:rsid w:val="00BE46B5"/>
    <w:rsid w:val="00BE6663"/>
    <w:rsid w:val="00BE6E4A"/>
    <w:rsid w:val="00BF0917"/>
    <w:rsid w:val="00BF0CD7"/>
    <w:rsid w:val="00BF143E"/>
    <w:rsid w:val="00BF15CE"/>
    <w:rsid w:val="00BF1AA7"/>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6BA7"/>
    <w:rsid w:val="00C07776"/>
    <w:rsid w:val="00C07C0D"/>
    <w:rsid w:val="00C10210"/>
    <w:rsid w:val="00C1035C"/>
    <w:rsid w:val="00C1140E"/>
    <w:rsid w:val="00C1358F"/>
    <w:rsid w:val="00C13C2A"/>
    <w:rsid w:val="00C13CE8"/>
    <w:rsid w:val="00C14187"/>
    <w:rsid w:val="00C15151"/>
    <w:rsid w:val="00C179BC"/>
    <w:rsid w:val="00C17F8C"/>
    <w:rsid w:val="00C1E085"/>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051E"/>
    <w:rsid w:val="00C61072"/>
    <w:rsid w:val="00C6243C"/>
    <w:rsid w:val="00C62F54"/>
    <w:rsid w:val="00C63AEA"/>
    <w:rsid w:val="00C656CD"/>
    <w:rsid w:val="00C67BBF"/>
    <w:rsid w:val="00C70168"/>
    <w:rsid w:val="00C70766"/>
    <w:rsid w:val="00C718DD"/>
    <w:rsid w:val="00C71AFB"/>
    <w:rsid w:val="00C74707"/>
    <w:rsid w:val="00C7586F"/>
    <w:rsid w:val="00C767C7"/>
    <w:rsid w:val="00C779FD"/>
    <w:rsid w:val="00C77D84"/>
    <w:rsid w:val="00C80B9E"/>
    <w:rsid w:val="00C841B7"/>
    <w:rsid w:val="00C84A6C"/>
    <w:rsid w:val="00C8667D"/>
    <w:rsid w:val="00C86967"/>
    <w:rsid w:val="00C9252F"/>
    <w:rsid w:val="00C928A8"/>
    <w:rsid w:val="00C93044"/>
    <w:rsid w:val="00C93448"/>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1D72"/>
    <w:rsid w:val="00CF3B5E"/>
    <w:rsid w:val="00CF3BA6"/>
    <w:rsid w:val="00CF4E8C"/>
    <w:rsid w:val="00CF6913"/>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7DE3"/>
    <w:rsid w:val="00D114B2"/>
    <w:rsid w:val="00D121C4"/>
    <w:rsid w:val="00D14274"/>
    <w:rsid w:val="00D15E5B"/>
    <w:rsid w:val="00D16F55"/>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CEA"/>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384"/>
    <w:rsid w:val="00D63A67"/>
    <w:rsid w:val="00D646C9"/>
    <w:rsid w:val="00D6492E"/>
    <w:rsid w:val="00D6513C"/>
    <w:rsid w:val="00D65845"/>
    <w:rsid w:val="00D70087"/>
    <w:rsid w:val="00D7079E"/>
    <w:rsid w:val="00D70823"/>
    <w:rsid w:val="00D70AB1"/>
    <w:rsid w:val="00D70F23"/>
    <w:rsid w:val="00D73DD6"/>
    <w:rsid w:val="00D745F5"/>
    <w:rsid w:val="00D75392"/>
    <w:rsid w:val="00D7585E"/>
    <w:rsid w:val="00D759A3"/>
    <w:rsid w:val="00D75A0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226C"/>
    <w:rsid w:val="00E052B1"/>
    <w:rsid w:val="00E05886"/>
    <w:rsid w:val="00E07BEF"/>
    <w:rsid w:val="00E104C6"/>
    <w:rsid w:val="00E10C02"/>
    <w:rsid w:val="00E137F4"/>
    <w:rsid w:val="00E164F2"/>
    <w:rsid w:val="00E16F61"/>
    <w:rsid w:val="00E178A7"/>
    <w:rsid w:val="00E20F6A"/>
    <w:rsid w:val="00E21A25"/>
    <w:rsid w:val="00E23303"/>
    <w:rsid w:val="00E239E0"/>
    <w:rsid w:val="00E24122"/>
    <w:rsid w:val="00E253CA"/>
    <w:rsid w:val="00E2771C"/>
    <w:rsid w:val="00E27E67"/>
    <w:rsid w:val="00E31D50"/>
    <w:rsid w:val="00E324D9"/>
    <w:rsid w:val="00E331FB"/>
    <w:rsid w:val="00E33DF4"/>
    <w:rsid w:val="00E35EDE"/>
    <w:rsid w:val="00E36528"/>
    <w:rsid w:val="00E37783"/>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5EB"/>
    <w:rsid w:val="00E71243"/>
    <w:rsid w:val="00E71362"/>
    <w:rsid w:val="00E714D8"/>
    <w:rsid w:val="00E7168A"/>
    <w:rsid w:val="00E71D25"/>
    <w:rsid w:val="00E7295C"/>
    <w:rsid w:val="00E73306"/>
    <w:rsid w:val="00E74817"/>
    <w:rsid w:val="00E74FE4"/>
    <w:rsid w:val="00E7738D"/>
    <w:rsid w:val="00E81633"/>
    <w:rsid w:val="00E8284B"/>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76"/>
    <w:rsid w:val="00EC0998"/>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8C"/>
    <w:rsid w:val="00F06BB9"/>
    <w:rsid w:val="00F121C4"/>
    <w:rsid w:val="00F17235"/>
    <w:rsid w:val="00F20B40"/>
    <w:rsid w:val="00F224ED"/>
    <w:rsid w:val="00F2269A"/>
    <w:rsid w:val="00F22775"/>
    <w:rsid w:val="00F228A5"/>
    <w:rsid w:val="00F246D4"/>
    <w:rsid w:val="00F269DC"/>
    <w:rsid w:val="00F309E2"/>
    <w:rsid w:val="00F30C2D"/>
    <w:rsid w:val="00F318BD"/>
    <w:rsid w:val="00F32557"/>
    <w:rsid w:val="00F32CE9"/>
    <w:rsid w:val="00F332EF"/>
    <w:rsid w:val="00F33A6A"/>
    <w:rsid w:val="00F34D10"/>
    <w:rsid w:val="00F34D8E"/>
    <w:rsid w:val="00F3515A"/>
    <w:rsid w:val="00F3674D"/>
    <w:rsid w:val="00F3675A"/>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0DD"/>
    <w:rsid w:val="00F5643A"/>
    <w:rsid w:val="00F56596"/>
    <w:rsid w:val="00F62236"/>
    <w:rsid w:val="00F642AF"/>
    <w:rsid w:val="00F650B4"/>
    <w:rsid w:val="00F65901"/>
    <w:rsid w:val="00F66B95"/>
    <w:rsid w:val="00F7033A"/>
    <w:rsid w:val="00F706AA"/>
    <w:rsid w:val="00F715D0"/>
    <w:rsid w:val="00F717E7"/>
    <w:rsid w:val="00F71ABD"/>
    <w:rsid w:val="00F724A1"/>
    <w:rsid w:val="00F7288E"/>
    <w:rsid w:val="00F72996"/>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570"/>
    <w:rsid w:val="00FB7100"/>
    <w:rsid w:val="00FC0636"/>
    <w:rsid w:val="00FC0C6F"/>
    <w:rsid w:val="00FC14C7"/>
    <w:rsid w:val="00FC2758"/>
    <w:rsid w:val="00FC3523"/>
    <w:rsid w:val="00FC3C3B"/>
    <w:rsid w:val="00FC3F41"/>
    <w:rsid w:val="00FC43B4"/>
    <w:rsid w:val="00FC44C4"/>
    <w:rsid w:val="00FC4F7B"/>
    <w:rsid w:val="00FC755A"/>
    <w:rsid w:val="00FD05FD"/>
    <w:rsid w:val="00FD1F94"/>
    <w:rsid w:val="00FD21A7"/>
    <w:rsid w:val="00FD3347"/>
    <w:rsid w:val="00FD40E9"/>
    <w:rsid w:val="00FD495B"/>
    <w:rsid w:val="00FD5F95"/>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0B27DE"/>
    <w:rsid w:val="01312D3D"/>
    <w:rsid w:val="015F78A8"/>
    <w:rsid w:val="01C5B121"/>
    <w:rsid w:val="02B44915"/>
    <w:rsid w:val="030EEB9E"/>
    <w:rsid w:val="03D5CC5D"/>
    <w:rsid w:val="03E05A1E"/>
    <w:rsid w:val="04673933"/>
    <w:rsid w:val="050569C9"/>
    <w:rsid w:val="05851109"/>
    <w:rsid w:val="05984BE4"/>
    <w:rsid w:val="05E426D9"/>
    <w:rsid w:val="05EBE9D7"/>
    <w:rsid w:val="062096B3"/>
    <w:rsid w:val="073264D7"/>
    <w:rsid w:val="079DF15A"/>
    <w:rsid w:val="07E036B6"/>
    <w:rsid w:val="0823506F"/>
    <w:rsid w:val="086254CE"/>
    <w:rsid w:val="0927749A"/>
    <w:rsid w:val="09FB4C07"/>
    <w:rsid w:val="0A1B378D"/>
    <w:rsid w:val="0A92353F"/>
    <w:rsid w:val="0AFDFD06"/>
    <w:rsid w:val="0B78DD78"/>
    <w:rsid w:val="0BEBA76D"/>
    <w:rsid w:val="0C4A3503"/>
    <w:rsid w:val="0CC64778"/>
    <w:rsid w:val="0CFD261F"/>
    <w:rsid w:val="0D29125E"/>
    <w:rsid w:val="0D7CAEA3"/>
    <w:rsid w:val="0DF6FBBC"/>
    <w:rsid w:val="0DF94CFD"/>
    <w:rsid w:val="0E31B7BB"/>
    <w:rsid w:val="0E574939"/>
    <w:rsid w:val="0EA1DD0A"/>
    <w:rsid w:val="0F187F04"/>
    <w:rsid w:val="0F65A662"/>
    <w:rsid w:val="0F92CC1D"/>
    <w:rsid w:val="1066149D"/>
    <w:rsid w:val="10BD4B26"/>
    <w:rsid w:val="1108234B"/>
    <w:rsid w:val="1139197E"/>
    <w:rsid w:val="126E769F"/>
    <w:rsid w:val="13EBF027"/>
    <w:rsid w:val="1484414C"/>
    <w:rsid w:val="159F3839"/>
    <w:rsid w:val="15EE1043"/>
    <w:rsid w:val="160B77E6"/>
    <w:rsid w:val="1665AE27"/>
    <w:rsid w:val="183C4B94"/>
    <w:rsid w:val="190C88A8"/>
    <w:rsid w:val="19AEA7DF"/>
    <w:rsid w:val="19B58088"/>
    <w:rsid w:val="1A25519B"/>
    <w:rsid w:val="1A5B31AB"/>
    <w:rsid w:val="1B59C7FC"/>
    <w:rsid w:val="1C44296A"/>
    <w:rsid w:val="1DE7E751"/>
    <w:rsid w:val="1DE85D27"/>
    <w:rsid w:val="1DFFCEB0"/>
    <w:rsid w:val="1E10B3BF"/>
    <w:rsid w:val="1E268451"/>
    <w:rsid w:val="1F47806E"/>
    <w:rsid w:val="1F4D6681"/>
    <w:rsid w:val="1FF00181"/>
    <w:rsid w:val="200A508D"/>
    <w:rsid w:val="20678DB6"/>
    <w:rsid w:val="206A6220"/>
    <w:rsid w:val="21401A1A"/>
    <w:rsid w:val="21A58175"/>
    <w:rsid w:val="21F7C6CD"/>
    <w:rsid w:val="22649F99"/>
    <w:rsid w:val="2276CD86"/>
    <w:rsid w:val="22B36AEE"/>
    <w:rsid w:val="233F19B3"/>
    <w:rsid w:val="238C93AB"/>
    <w:rsid w:val="23F96A97"/>
    <w:rsid w:val="243D3A0F"/>
    <w:rsid w:val="244F3B4F"/>
    <w:rsid w:val="24CB73B0"/>
    <w:rsid w:val="2501A63F"/>
    <w:rsid w:val="258988C8"/>
    <w:rsid w:val="25F2F936"/>
    <w:rsid w:val="2626B657"/>
    <w:rsid w:val="2795761F"/>
    <w:rsid w:val="27C2D1B9"/>
    <w:rsid w:val="27E26E22"/>
    <w:rsid w:val="28319A63"/>
    <w:rsid w:val="2858672A"/>
    <w:rsid w:val="2887AEEE"/>
    <w:rsid w:val="28E38E22"/>
    <w:rsid w:val="28E8D40D"/>
    <w:rsid w:val="299F1EF2"/>
    <w:rsid w:val="2A4BAC8B"/>
    <w:rsid w:val="2AFEF0B1"/>
    <w:rsid w:val="2B54EBCC"/>
    <w:rsid w:val="2B9F09AA"/>
    <w:rsid w:val="2BA8A2D4"/>
    <w:rsid w:val="2C623ABA"/>
    <w:rsid w:val="2CF0BC2D"/>
    <w:rsid w:val="2D8F3FE8"/>
    <w:rsid w:val="2D963515"/>
    <w:rsid w:val="2E5D6C67"/>
    <w:rsid w:val="2E8C8C8E"/>
    <w:rsid w:val="2EE4B589"/>
    <w:rsid w:val="2F483A13"/>
    <w:rsid w:val="2F9847E5"/>
    <w:rsid w:val="302DC52D"/>
    <w:rsid w:val="307C3AE9"/>
    <w:rsid w:val="3113A204"/>
    <w:rsid w:val="315BCC43"/>
    <w:rsid w:val="31B8AB2C"/>
    <w:rsid w:val="3205A00E"/>
    <w:rsid w:val="32E3843B"/>
    <w:rsid w:val="335B573A"/>
    <w:rsid w:val="33C3FE33"/>
    <w:rsid w:val="3461F0C9"/>
    <w:rsid w:val="34FD570E"/>
    <w:rsid w:val="3542AB93"/>
    <w:rsid w:val="3547E735"/>
    <w:rsid w:val="36D4D329"/>
    <w:rsid w:val="37B54CDC"/>
    <w:rsid w:val="37BBF650"/>
    <w:rsid w:val="3957C6B1"/>
    <w:rsid w:val="3968734E"/>
    <w:rsid w:val="39E0351F"/>
    <w:rsid w:val="3A306E05"/>
    <w:rsid w:val="3AB3700A"/>
    <w:rsid w:val="3B09F04C"/>
    <w:rsid w:val="3BFE4870"/>
    <w:rsid w:val="3CB0EB03"/>
    <w:rsid w:val="3DAABE77"/>
    <w:rsid w:val="3E3B74E4"/>
    <w:rsid w:val="3E52CBE5"/>
    <w:rsid w:val="3EBD8B00"/>
    <w:rsid w:val="403DBF9F"/>
    <w:rsid w:val="40CBF40C"/>
    <w:rsid w:val="4184EEF3"/>
    <w:rsid w:val="420F4647"/>
    <w:rsid w:val="43150231"/>
    <w:rsid w:val="4429F63A"/>
    <w:rsid w:val="4447C050"/>
    <w:rsid w:val="451CF106"/>
    <w:rsid w:val="451DDF4B"/>
    <w:rsid w:val="45242164"/>
    <w:rsid w:val="453B74EC"/>
    <w:rsid w:val="4543818E"/>
    <w:rsid w:val="45571418"/>
    <w:rsid w:val="4565670D"/>
    <w:rsid w:val="457DDFE4"/>
    <w:rsid w:val="45BF65EE"/>
    <w:rsid w:val="45D255DA"/>
    <w:rsid w:val="45EB5A06"/>
    <w:rsid w:val="46E02BD7"/>
    <w:rsid w:val="46EAF6F3"/>
    <w:rsid w:val="46F2E479"/>
    <w:rsid w:val="4778CAB5"/>
    <w:rsid w:val="47853DE2"/>
    <w:rsid w:val="4895ABC1"/>
    <w:rsid w:val="48EBD5B3"/>
    <w:rsid w:val="48EEBC85"/>
    <w:rsid w:val="4905F491"/>
    <w:rsid w:val="4909F69C"/>
    <w:rsid w:val="498443B5"/>
    <w:rsid w:val="4B3C96CD"/>
    <w:rsid w:val="4BA20B50"/>
    <w:rsid w:val="4BCD4C83"/>
    <w:rsid w:val="4CE6898E"/>
    <w:rsid w:val="4D5E15C3"/>
    <w:rsid w:val="4D691CE4"/>
    <w:rsid w:val="4D6F9387"/>
    <w:rsid w:val="4D8A5D27"/>
    <w:rsid w:val="4ED6F4C9"/>
    <w:rsid w:val="4F4F056C"/>
    <w:rsid w:val="4F4F62EE"/>
    <w:rsid w:val="500CAD96"/>
    <w:rsid w:val="504CDB83"/>
    <w:rsid w:val="50690A97"/>
    <w:rsid w:val="5099C6BF"/>
    <w:rsid w:val="50CC4F5B"/>
    <w:rsid w:val="50F72302"/>
    <w:rsid w:val="510E768A"/>
    <w:rsid w:val="51327EE4"/>
    <w:rsid w:val="518BF5E6"/>
    <w:rsid w:val="51933F9B"/>
    <w:rsid w:val="532B25FB"/>
    <w:rsid w:val="5333F340"/>
    <w:rsid w:val="537DE288"/>
    <w:rsid w:val="546ECD61"/>
    <w:rsid w:val="556D37E2"/>
    <w:rsid w:val="55CD1CCF"/>
    <w:rsid w:val="5662C6BD"/>
    <w:rsid w:val="566E9E44"/>
    <w:rsid w:val="5691202C"/>
    <w:rsid w:val="56D1506C"/>
    <w:rsid w:val="56D98744"/>
    <w:rsid w:val="579D7262"/>
    <w:rsid w:val="5802811F"/>
    <w:rsid w:val="582C38B4"/>
    <w:rsid w:val="586E4D36"/>
    <w:rsid w:val="599A677F"/>
    <w:rsid w:val="599E5180"/>
    <w:rsid w:val="5A843472"/>
    <w:rsid w:val="5ABBEAC7"/>
    <w:rsid w:val="5AE0E27F"/>
    <w:rsid w:val="5B8DD2C7"/>
    <w:rsid w:val="5C034532"/>
    <w:rsid w:val="5C60B6E9"/>
    <w:rsid w:val="5CD5F242"/>
    <w:rsid w:val="5D73B207"/>
    <w:rsid w:val="5D9F1593"/>
    <w:rsid w:val="5DD8F593"/>
    <w:rsid w:val="5DFC874A"/>
    <w:rsid w:val="5E726674"/>
    <w:rsid w:val="5EF5F47F"/>
    <w:rsid w:val="603E395D"/>
    <w:rsid w:val="60C2F660"/>
    <w:rsid w:val="61D04778"/>
    <w:rsid w:val="622856C0"/>
    <w:rsid w:val="62380FA8"/>
    <w:rsid w:val="62BCD3AE"/>
    <w:rsid w:val="6320CC56"/>
    <w:rsid w:val="632E6949"/>
    <w:rsid w:val="6332CCB6"/>
    <w:rsid w:val="6339D572"/>
    <w:rsid w:val="634149C5"/>
    <w:rsid w:val="6373D6ED"/>
    <w:rsid w:val="63C1B484"/>
    <w:rsid w:val="641FFFED"/>
    <w:rsid w:val="6427BBE2"/>
    <w:rsid w:val="6436E76E"/>
    <w:rsid w:val="644E4A45"/>
    <w:rsid w:val="647BF56A"/>
    <w:rsid w:val="64DD1A26"/>
    <w:rsid w:val="64F22EE7"/>
    <w:rsid w:val="6578B3DB"/>
    <w:rsid w:val="657B87B8"/>
    <w:rsid w:val="65B7B4BC"/>
    <w:rsid w:val="65E8C133"/>
    <w:rsid w:val="660DE7A1"/>
    <w:rsid w:val="6617C5CB"/>
    <w:rsid w:val="665FC155"/>
    <w:rsid w:val="666B99B1"/>
    <w:rsid w:val="66E6144F"/>
    <w:rsid w:val="67144AF0"/>
    <w:rsid w:val="675B72A3"/>
    <w:rsid w:val="680ABB02"/>
    <w:rsid w:val="6822EB2A"/>
    <w:rsid w:val="683D8EA2"/>
    <w:rsid w:val="68708CCA"/>
    <w:rsid w:val="69126238"/>
    <w:rsid w:val="69156D14"/>
    <w:rsid w:val="69283D9E"/>
    <w:rsid w:val="6AD20E91"/>
    <w:rsid w:val="6CC657B9"/>
    <w:rsid w:val="6D1AB933"/>
    <w:rsid w:val="6D9416F5"/>
    <w:rsid w:val="6DAEC943"/>
    <w:rsid w:val="6DCAB427"/>
    <w:rsid w:val="6E8711C1"/>
    <w:rsid w:val="6F0AB0DA"/>
    <w:rsid w:val="6F423F01"/>
    <w:rsid w:val="6F6E543C"/>
    <w:rsid w:val="6F7C4D31"/>
    <w:rsid w:val="70260E13"/>
    <w:rsid w:val="702ED797"/>
    <w:rsid w:val="712DE076"/>
    <w:rsid w:val="71B4BA15"/>
    <w:rsid w:val="72823A66"/>
    <w:rsid w:val="729E254A"/>
    <w:rsid w:val="7332355A"/>
    <w:rsid w:val="7368E7FC"/>
    <w:rsid w:val="73B9B64F"/>
    <w:rsid w:val="74E9E569"/>
    <w:rsid w:val="756CB3CA"/>
    <w:rsid w:val="75D5C60C"/>
    <w:rsid w:val="7623DE2D"/>
    <w:rsid w:val="7625AA7F"/>
    <w:rsid w:val="76841B5B"/>
    <w:rsid w:val="77FC471E"/>
    <w:rsid w:val="788B203D"/>
    <w:rsid w:val="78E46F29"/>
    <w:rsid w:val="790D66CE"/>
    <w:rsid w:val="7AB5C2E2"/>
    <w:rsid w:val="7AFDB623"/>
    <w:rsid w:val="7B3D473F"/>
    <w:rsid w:val="7B5A0BE7"/>
    <w:rsid w:val="7B87BBC6"/>
    <w:rsid w:val="7BCABA77"/>
    <w:rsid w:val="7BDBF54E"/>
    <w:rsid w:val="7C2225C5"/>
    <w:rsid w:val="7C2518F7"/>
    <w:rsid w:val="7C594DF8"/>
    <w:rsid w:val="7CD917A0"/>
    <w:rsid w:val="7D03CAB1"/>
    <w:rsid w:val="7D0C6459"/>
    <w:rsid w:val="7E17416E"/>
    <w:rsid w:val="7E1814B9"/>
    <w:rsid w:val="7E27C0A3"/>
    <w:rsid w:val="7E97D651"/>
    <w:rsid w:val="7F2DB080"/>
    <w:rsid w:val="7F7CA8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5524A"/>
  <w14:defaultImageDpi w14:val="330"/>
  <w15:chartTrackingRefBased/>
  <w15:docId w15:val="{57DBE49C-5B3C-4CDC-A3E7-22034B1E9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1"/>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1"/>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1"/>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rsid w:val="008E1802"/>
    <w:pPr>
      <w:ind w:left="720"/>
      <w:contextualSpacing/>
    </w:pPr>
  </w:style>
  <w:style w:type="table" w:customStyle="1" w:styleId="Tableheader11">
    <w:name w:val="ŠTable header11"/>
    <w:basedOn w:val="TableNormal"/>
    <w:uiPriority w:val="99"/>
    <w:rsid w:val="008E1802"/>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EndnoteReference">
    <w:name w:val="endnote reference"/>
    <w:basedOn w:val="DefaultParagraphFont"/>
    <w:uiPriority w:val="99"/>
    <w:semiHidden/>
    <w:rsid w:val="00BD4973"/>
    <w:rPr>
      <w:vertAlign w:val="superscript"/>
    </w:rPr>
  </w:style>
  <w:style w:type="character" w:customStyle="1" w:styleId="normaltextrun">
    <w:name w:val="normaltextrun"/>
    <w:basedOn w:val="DefaultParagraphFont"/>
    <w:rsid w:val="00BD4973"/>
  </w:style>
  <w:style w:type="character" w:customStyle="1" w:styleId="eop">
    <w:name w:val="eop"/>
    <w:basedOn w:val="DefaultParagraphFont"/>
    <w:rsid w:val="00BD4973"/>
  </w:style>
  <w:style w:type="paragraph" w:styleId="EndnoteText">
    <w:name w:val="endnote text"/>
    <w:basedOn w:val="Normal"/>
    <w:link w:val="EndnoteTextChar"/>
    <w:uiPriority w:val="99"/>
    <w:semiHidden/>
    <w:rsid w:val="00BD4973"/>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BD4973"/>
    <w:rPr>
      <w:rFonts w:ascii="Arial" w:hAnsi="Arial"/>
      <w:sz w:val="20"/>
      <w:szCs w:val="20"/>
      <w:lang w:val="en-AU"/>
    </w:rPr>
  </w:style>
  <w:style w:type="character" w:styleId="CommentReference">
    <w:name w:val="annotation reference"/>
    <w:basedOn w:val="DefaultParagraphFont"/>
    <w:uiPriority w:val="99"/>
    <w:semiHidden/>
    <w:rsid w:val="009C6A01"/>
    <w:rPr>
      <w:sz w:val="16"/>
      <w:szCs w:val="16"/>
    </w:rPr>
  </w:style>
  <w:style w:type="paragraph" w:styleId="CommentText">
    <w:name w:val="annotation text"/>
    <w:basedOn w:val="Normal"/>
    <w:link w:val="CommentTextChar"/>
    <w:uiPriority w:val="99"/>
    <w:semiHidden/>
    <w:rsid w:val="009C6A01"/>
    <w:pPr>
      <w:spacing w:line="240" w:lineRule="auto"/>
    </w:pPr>
    <w:rPr>
      <w:sz w:val="20"/>
      <w:szCs w:val="20"/>
    </w:rPr>
  </w:style>
  <w:style w:type="character" w:customStyle="1" w:styleId="CommentTextChar">
    <w:name w:val="Comment Text Char"/>
    <w:basedOn w:val="DefaultParagraphFont"/>
    <w:link w:val="CommentText"/>
    <w:uiPriority w:val="99"/>
    <w:semiHidden/>
    <w:rsid w:val="009C6A01"/>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9C6A01"/>
    <w:rPr>
      <w:b/>
      <w:bCs/>
    </w:rPr>
  </w:style>
  <w:style w:type="character" w:customStyle="1" w:styleId="CommentSubjectChar">
    <w:name w:val="Comment Subject Char"/>
    <w:basedOn w:val="CommentTextChar"/>
    <w:link w:val="CommentSubject"/>
    <w:uiPriority w:val="99"/>
    <w:semiHidden/>
    <w:rsid w:val="009C6A01"/>
    <w:rPr>
      <w:rFonts w:ascii="Arial" w:hAnsi="Arial"/>
      <w:b/>
      <w:bCs/>
      <w:sz w:val="20"/>
      <w:szCs w:val="20"/>
      <w:lang w:val="en-AU"/>
    </w:rPr>
  </w:style>
  <w:style w:type="paragraph" w:styleId="BalloonText">
    <w:name w:val="Balloon Text"/>
    <w:basedOn w:val="Normal"/>
    <w:link w:val="BalloonTextChar"/>
    <w:uiPriority w:val="99"/>
    <w:semiHidden/>
    <w:unhideWhenUsed/>
    <w:rsid w:val="009C6A0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A01"/>
    <w:rPr>
      <w:rFonts w:ascii="Segoe UI" w:hAnsi="Segoe UI" w:cs="Segoe UI"/>
      <w:sz w:val="18"/>
      <w:szCs w:val="18"/>
      <w:lang w:val="en-AU"/>
    </w:r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wps/portal/nesa/hom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english.curriculum@det.nsw.edu.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ntact&#160;english.curriculum@det.nsw.edu.au.&#160;"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nesa.nsw.edu.au"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www.sweatshop.ws/movement" TargetMode="External"/><Relationship Id="rId2" Type="http://schemas.openxmlformats.org/officeDocument/2006/relationships/hyperlink" Target="https://www.naidoc.org.au/resources/poster-gallery" TargetMode="External"/><Relationship Id="rId1" Type="http://schemas.openxmlformats.org/officeDocument/2006/relationships/hyperlink" Target="https://educationstandards.nsw.edu.au/wps/portal/nesa/home" TargetMode="External"/><Relationship Id="rId6" Type="http://schemas.openxmlformats.org/officeDocument/2006/relationships/hyperlink" Target="http://gutenberg.net.au/plusfifty-a-m.html" TargetMode="External"/><Relationship Id="rId5" Type="http://schemas.openxmlformats.org/officeDocument/2006/relationships/hyperlink" Target="https://www.poetryfoundation.org/poets/sara-teasdale" TargetMode="External"/><Relationship Id="rId4" Type="http://schemas.openxmlformats.org/officeDocument/2006/relationships/hyperlink" Target="https://www.sweatshop.ws/movemen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cwilliam4\AppData\Local\Temp\Temp2_DoEBrandAsset%20(16).zip\DoE%20Report%20Template%20-%20Option%201\20191104-DOE-report-template-cov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E20D1C8E37B4489036A323D6088B4F" ma:contentTypeVersion="13" ma:contentTypeDescription="Create a new document." ma:contentTypeScope="" ma:versionID="f8d29c5df41092e43f0bcf3775ce54b2">
  <xsd:schema xmlns:xsd="http://www.w3.org/2001/XMLSchema" xmlns:xs="http://www.w3.org/2001/XMLSchema" xmlns:p="http://schemas.microsoft.com/office/2006/metadata/properties" xmlns:ns2="fe952276-0ffc-400f-87df-2cbf77b6677b" xmlns:ns3="4d48f0d6-3af1-491e-8994-5b73aa39f95f" targetNamespace="http://schemas.microsoft.com/office/2006/metadata/properties" ma:root="true" ma:fieldsID="4392ff70c1504e47771afa39e86bf099" ns2:_="" ns3:_="">
    <xsd:import namespace="fe952276-0ffc-400f-87df-2cbf77b6677b"/>
    <xsd:import namespace="4d48f0d6-3af1-491e-8994-5b73aa39f9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2276-0ffc-400f-87df-2cbf77b667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8f0d6-3af1-491e-8994-5b73aa39f95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2C2346-2277-4EA1-B228-760B87740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2276-0ffc-400f-87df-2cbf77b6677b"/>
    <ds:schemaRef ds:uri="4d48f0d6-3af1-491e-8994-5b73aa39f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98C3781D-4AB3-4FC0-ABF4-09982FDE66F8}">
  <ds:schemaRefs>
    <ds:schemaRef ds:uri="http://schemas.openxmlformats.org/officeDocument/2006/bibliography"/>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C:\Users\jmcwilliam4\AppData\Local\Temp\Temp2_DoEBrandAsset (16).zip\DoE Report Template - Option 1\20191104-DOE-report-template-cover1.dotx</Template>
  <TotalTime>0</TotalTime>
  <Pages>33</Pages>
  <Words>6453</Words>
  <Characters>32593</Characters>
  <Application>Microsoft Office Word</Application>
  <DocSecurity>0</DocSecurity>
  <Lines>987</Lines>
  <Paragraphs>565</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38481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standard – HSC paper 1 practice exam 1</dc:title>
  <dc:subject/>
  <dc:creator>NSW Department of Education</dc:creator>
  <cp:keywords>Stage 6</cp:keywords>
  <dc:description/>
  <cp:lastModifiedBy>David Boccalatte</cp:lastModifiedBy>
  <cp:revision>67</cp:revision>
  <cp:lastPrinted>2019-10-02T00:17:00Z</cp:lastPrinted>
  <dcterms:created xsi:type="dcterms:W3CDTF">2021-07-16T07:25:00Z</dcterms:created>
  <dcterms:modified xsi:type="dcterms:W3CDTF">2022-06-03T02:51:00Z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ies>
</file>