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F33A6" w14:textId="7BD3C125" w:rsidR="00086656" w:rsidRDefault="00945C3B" w:rsidP="0001016A">
      <w:pPr>
        <w:pStyle w:val="Heading1"/>
      </w:pPr>
      <w:r w:rsidRPr="0001016A">
        <w:t>Connotation, imagery and symbol</w:t>
      </w:r>
    </w:p>
    <w:p w14:paraId="05A5A68D" w14:textId="50F68DA0" w:rsidR="00FF2DAE" w:rsidRPr="00FF2DAE" w:rsidRDefault="00FF2DAE" w:rsidP="00FF2DAE">
      <w:pPr>
        <w:rPr>
          <w:b/>
        </w:rPr>
      </w:pPr>
      <w:r w:rsidRPr="00FF2DAE">
        <w:rPr>
          <w:b/>
        </w:rPr>
        <w:t>English E</w:t>
      </w:r>
      <w:r w:rsidRPr="00FF2DAE">
        <w:rPr>
          <w:b/>
        </w:rPr>
        <w:t xml:space="preserve">arly </w:t>
      </w:r>
      <w:r w:rsidRPr="00FF2DAE">
        <w:rPr>
          <w:b/>
        </w:rPr>
        <w:t>S</w:t>
      </w:r>
      <w:r w:rsidRPr="00FF2DAE">
        <w:rPr>
          <w:b/>
        </w:rPr>
        <w:t xml:space="preserve">tage </w:t>
      </w:r>
      <w:r w:rsidRPr="00FF2DAE">
        <w:rPr>
          <w:b/>
        </w:rPr>
        <w:t>1</w:t>
      </w:r>
      <w:r w:rsidRPr="00FF2DAE">
        <w:rPr>
          <w:b/>
        </w:rPr>
        <w:t xml:space="preserve"> student workbook </w:t>
      </w:r>
    </w:p>
    <w:p w14:paraId="05BD69AF" w14:textId="64DA446D" w:rsidR="00E13D6C" w:rsidRPr="00FF2DAE" w:rsidRDefault="008356F7" w:rsidP="00FF2DAE">
      <w:pPr>
        <w:pStyle w:val="FeatureBox2"/>
      </w:pPr>
      <w:r w:rsidRPr="00FF2DAE">
        <w:t>Name:</w:t>
      </w:r>
    </w:p>
    <w:p w14:paraId="4E8C1426" w14:textId="77777777" w:rsidR="00E13D6C" w:rsidRPr="00FF2DAE" w:rsidRDefault="00E13D6C" w:rsidP="00FF2DAE">
      <w:pPr>
        <w:pStyle w:val="FeatureBox2"/>
      </w:pPr>
      <w:r w:rsidRPr="00FF2DAE">
        <w:t>Class:</w:t>
      </w:r>
    </w:p>
    <w:p w14:paraId="7E6B6F8E" w14:textId="2289F09D" w:rsidR="00945C3B" w:rsidRPr="001A7CDE" w:rsidRDefault="00E13D6C" w:rsidP="0001016A">
      <w:pPr>
        <w:pStyle w:val="Heading2"/>
      </w:pPr>
      <w:r>
        <w:br w:type="page"/>
      </w:r>
      <w:r w:rsidR="001A7CDE" w:rsidRPr="001A7CDE">
        <w:rPr>
          <w:rStyle w:val="normaltextrun1"/>
        </w:rPr>
        <w:lastRenderedPageBreak/>
        <w:t>Lesson 1</w:t>
      </w:r>
    </w:p>
    <w:p w14:paraId="7AA3A730" w14:textId="77777777" w:rsidR="00945C3B" w:rsidRDefault="00945C3B" w:rsidP="00945C3B">
      <w:pPr>
        <w:pStyle w:val="paragraph"/>
        <w:textAlignment w:val="baseline"/>
        <w:rPr>
          <w:rFonts w:ascii="Arial" w:hAnsi="Arial" w:cs="Arial"/>
          <w:sz w:val="48"/>
          <w:szCs w:val="48"/>
          <w:lang w:val="en-US"/>
        </w:rPr>
      </w:pPr>
      <w:r>
        <w:rPr>
          <w:rStyle w:val="normaltextrun1"/>
          <w:rFonts w:ascii="Arial" w:hAnsi="Arial" w:cs="Arial"/>
        </w:rPr>
        <w:t>During this activity you will learn to: </w:t>
      </w:r>
      <w:r>
        <w:rPr>
          <w:rStyle w:val="eop"/>
          <w:rFonts w:ascii="Arial" w:hAnsi="Arial" w:cs="Arial"/>
          <w:lang w:val="en-US"/>
        </w:rPr>
        <w:t> </w:t>
      </w:r>
    </w:p>
    <w:p w14:paraId="7351C3C3" w14:textId="7AC51AE3" w:rsidR="00945C3B" w:rsidRDefault="00945C3B" w:rsidP="001A7CDE">
      <w:pPr>
        <w:pStyle w:val="ListBullet"/>
        <w:rPr>
          <w:sz w:val="22"/>
          <w:szCs w:val="22"/>
          <w:lang w:val="en-US"/>
        </w:rPr>
      </w:pPr>
      <w:r>
        <w:rPr>
          <w:rStyle w:val="normaltextrun1"/>
          <w:rFonts w:cs="Arial"/>
        </w:rPr>
        <w:t>express feelings and opinions about things</w:t>
      </w:r>
    </w:p>
    <w:p w14:paraId="435DC457" w14:textId="6C324420" w:rsidR="0012255E" w:rsidRPr="001A7CDE" w:rsidRDefault="00945C3B" w:rsidP="001A7CDE">
      <w:pPr>
        <w:pStyle w:val="ListBullet"/>
        <w:rPr>
          <w:rStyle w:val="normaltextrun1"/>
          <w:sz w:val="22"/>
          <w:szCs w:val="22"/>
          <w:lang w:val="en-US"/>
        </w:rPr>
      </w:pPr>
      <w:r>
        <w:rPr>
          <w:rStyle w:val="normaltextrun1"/>
          <w:rFonts w:cs="Arial"/>
        </w:rPr>
        <w:t>understand how</w:t>
      </w:r>
      <w:r w:rsidR="0057229C">
        <w:rPr>
          <w:rStyle w:val="normaltextrun1"/>
          <w:rFonts w:cs="Arial"/>
        </w:rPr>
        <w:t xml:space="preserve"> images </w:t>
      </w:r>
      <w:r w:rsidR="00CF0B0C">
        <w:rPr>
          <w:rStyle w:val="normaltextrun1"/>
          <w:rFonts w:cs="Arial"/>
        </w:rPr>
        <w:t xml:space="preserve">can </w:t>
      </w:r>
      <w:r w:rsidR="0057229C">
        <w:rPr>
          <w:rStyle w:val="normaltextrun1"/>
          <w:rFonts w:cs="Arial"/>
        </w:rPr>
        <w:t>carry</w:t>
      </w:r>
      <w:r>
        <w:rPr>
          <w:rStyle w:val="normaltextrun1"/>
          <w:rFonts w:cs="Arial"/>
        </w:rPr>
        <w:t xml:space="preserve"> </w:t>
      </w:r>
      <w:r w:rsidR="0057229C">
        <w:rPr>
          <w:rStyle w:val="normaltextrun1"/>
          <w:rFonts w:cs="Arial"/>
        </w:rPr>
        <w:t>connotation</w:t>
      </w:r>
      <w:r w:rsidR="00CF0B0C">
        <w:rPr>
          <w:rStyle w:val="normaltextrun1"/>
          <w:rFonts w:cs="Arial"/>
        </w:rPr>
        <w:t>s</w:t>
      </w:r>
      <w:r w:rsidR="0057229C">
        <w:rPr>
          <w:rStyle w:val="normaltextrun1"/>
          <w:rFonts w:cs="Arial"/>
        </w:rPr>
        <w:t>.</w:t>
      </w:r>
      <w:r w:rsidR="0057229C">
        <w:rPr>
          <w:sz w:val="22"/>
          <w:szCs w:val="22"/>
          <w:lang w:val="en-US"/>
        </w:rPr>
        <w:t xml:space="preserve"> </w:t>
      </w:r>
    </w:p>
    <w:p w14:paraId="3BCD5214" w14:textId="219A3252" w:rsidR="00945C3B" w:rsidRPr="001A7CDE" w:rsidRDefault="00945C3B" w:rsidP="0001016A">
      <w:pPr>
        <w:pStyle w:val="Heading3"/>
        <w:rPr>
          <w:b/>
          <w:sz w:val="48"/>
          <w:szCs w:val="36"/>
        </w:rPr>
      </w:pPr>
      <w:r w:rsidRPr="001A7CDE">
        <w:rPr>
          <w:rStyle w:val="normaltextrun1"/>
        </w:rPr>
        <w:t>1.1 Reading and viewing</w:t>
      </w:r>
    </w:p>
    <w:p w14:paraId="51B15C4E" w14:textId="3C7341C4" w:rsidR="00945C3B" w:rsidRPr="00994D75" w:rsidRDefault="00945C3B" w:rsidP="00994D75">
      <w:pPr>
        <w:rPr>
          <w:rFonts w:cs="Arial"/>
        </w:rPr>
      </w:pPr>
      <w:r>
        <w:rPr>
          <w:rStyle w:val="normaltextrun1"/>
          <w:rFonts w:cs="Arial"/>
        </w:rPr>
        <w:t>Watch the recording of Belinda, written and illustrated by Pamela Allen, published by Penguin Random House Australia.</w:t>
      </w:r>
    </w:p>
    <w:p w14:paraId="1C2F01CB" w14:textId="5AFDF708" w:rsidR="00945C3B" w:rsidRPr="0001016A" w:rsidRDefault="0057229C" w:rsidP="0001016A">
      <w:pPr>
        <w:pStyle w:val="Heading3"/>
      </w:pPr>
      <w:r w:rsidRPr="0001016A">
        <w:rPr>
          <w:rStyle w:val="normaltextrun1"/>
        </w:rPr>
        <w:t xml:space="preserve">1.2 </w:t>
      </w:r>
      <w:r w:rsidR="00945C3B" w:rsidRPr="0001016A">
        <w:rPr>
          <w:rStyle w:val="normaltextrun1"/>
        </w:rPr>
        <w:t>Speaking and listening</w:t>
      </w:r>
      <w:r w:rsidR="00945C3B" w:rsidRPr="0001016A">
        <w:rPr>
          <w:rStyle w:val="eop"/>
        </w:rPr>
        <w:t> </w:t>
      </w:r>
    </w:p>
    <w:p w14:paraId="5DA735B8" w14:textId="1F3BBD52" w:rsidR="0057229C" w:rsidRPr="00994D75" w:rsidRDefault="0057229C" w:rsidP="00D529FC">
      <w:pPr>
        <w:pStyle w:val="FeatureBox2"/>
        <w:rPr>
          <w:rStyle w:val="normaltextrun1"/>
        </w:rPr>
      </w:pPr>
      <w:r w:rsidRPr="00994D75">
        <w:rPr>
          <w:rStyle w:val="normaltextrun1"/>
        </w:rPr>
        <w:t>Images hold connotations. A connotation is a feeling or idea created, that is more than just what you see.</w:t>
      </w:r>
    </w:p>
    <w:p w14:paraId="09FD40B5" w14:textId="0D86184C" w:rsidR="00945C3B" w:rsidRPr="0012255E" w:rsidRDefault="0057229C" w:rsidP="001A7CDE">
      <w:pPr>
        <w:rPr>
          <w:rStyle w:val="normaltextrun1"/>
          <w:rFonts w:cs="Arial"/>
          <w:bCs/>
          <w:lang w:val="en-US"/>
        </w:rPr>
      </w:pPr>
      <w:r w:rsidRPr="0012255E">
        <w:rPr>
          <w:rStyle w:val="normaltextrun1"/>
          <w:rFonts w:cs="Arial"/>
          <w:bCs/>
          <w:lang w:val="en-US"/>
        </w:rPr>
        <w:t>Look at these images from the text Belinda.</w:t>
      </w:r>
      <w:r w:rsidR="0012255E">
        <w:rPr>
          <w:rStyle w:val="normaltextrun1"/>
          <w:rFonts w:cs="Arial"/>
          <w:bCs/>
          <w:lang w:val="en-US"/>
        </w:rPr>
        <w:t xml:space="preserve"> This text is written and illustrated by Pamela Allen, published by Penguin Random House Australia.</w:t>
      </w:r>
    </w:p>
    <w:p w14:paraId="59B6FEE0" w14:textId="77777777" w:rsidR="0012255E" w:rsidRDefault="0057229C" w:rsidP="001A7CDE">
      <w:pPr>
        <w:rPr>
          <w:rStyle w:val="normaltextrun1"/>
          <w:rFonts w:cs="Arial"/>
          <w:bCs/>
          <w:lang w:val="en-US"/>
        </w:rPr>
      </w:pPr>
      <w:r w:rsidRPr="0012255E">
        <w:rPr>
          <w:rStyle w:val="normaltextrun1"/>
          <w:rFonts w:cs="Arial"/>
          <w:bCs/>
          <w:lang w:val="en-US"/>
        </w:rPr>
        <w:t xml:space="preserve">What connotations or feelings do you get when you look at each one? </w:t>
      </w:r>
    </w:p>
    <w:p w14:paraId="5F3E5CA5" w14:textId="77777777" w:rsidR="001A7CDE" w:rsidRDefault="0057229C" w:rsidP="001A7CDE">
      <w:pPr>
        <w:rPr>
          <w:rStyle w:val="normaltextrun1"/>
          <w:rFonts w:cs="Arial"/>
          <w:bCs/>
          <w:lang w:val="en-US"/>
        </w:rPr>
      </w:pPr>
      <w:r w:rsidRPr="0012255E">
        <w:rPr>
          <w:rStyle w:val="normaltextrun1"/>
          <w:rFonts w:cs="Arial"/>
          <w:bCs/>
          <w:lang w:val="en-US"/>
        </w:rPr>
        <w:lastRenderedPageBreak/>
        <w:t>Why?</w:t>
      </w:r>
    </w:p>
    <w:p w14:paraId="0317DB3A" w14:textId="77777777" w:rsidR="001A7CDE" w:rsidRDefault="001A7CDE">
      <w:pPr>
        <w:rPr>
          <w:rStyle w:val="normaltextrun1"/>
          <w:rFonts w:cs="Arial"/>
          <w:bCs/>
          <w:lang w:val="en-US"/>
        </w:rPr>
      </w:pPr>
      <w:r>
        <w:rPr>
          <w:rStyle w:val="normaltextrun1"/>
          <w:rFonts w:cs="Arial"/>
          <w:bCs/>
          <w:lang w:val="en-US"/>
        </w:rPr>
        <w:br w:type="page"/>
      </w:r>
    </w:p>
    <w:p w14:paraId="532C36A2" w14:textId="4159CA1F" w:rsidR="0057229C" w:rsidRDefault="0057229C" w:rsidP="0057229C">
      <w:pPr>
        <w:rPr>
          <w:rStyle w:val="normaltextrun1"/>
          <w:rFonts w:cs="Arial"/>
          <w:bCs/>
          <w:color w:val="1C438B"/>
          <w:lang w:val="en-US"/>
        </w:rPr>
      </w:pPr>
      <w:r>
        <w:rPr>
          <w:rFonts w:cs="Arial"/>
          <w:bCs/>
          <w:noProof/>
          <w:color w:val="1C438B"/>
          <w:lang w:eastAsia="en-AU"/>
        </w:rPr>
        <w:lastRenderedPageBreak/>
        <w:drawing>
          <wp:inline distT="0" distB="0" distL="0" distR="0" wp14:anchorId="454EDC8A" wp14:editId="766BA7FA">
            <wp:extent cx="5991225" cy="4287533"/>
            <wp:effectExtent l="0" t="0" r="0" b="0"/>
            <wp:docPr id="2" name="Picture 2" descr="Old Tom, Bessie and animals walking through their farm" title="Beli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inda 2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584" cy="42992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465554B" w14:textId="1544E73B" w:rsidR="0012255E" w:rsidRDefault="0012255E" w:rsidP="288662D1">
      <w:pPr>
        <w:rPr>
          <w:rStyle w:val="normaltextrun1"/>
          <w:rFonts w:cs="Arial"/>
          <w:color w:val="1C438B"/>
          <w:lang w:val="en-US"/>
        </w:rPr>
      </w:pPr>
      <w:r>
        <w:rPr>
          <w:rFonts w:cs="Arial"/>
          <w:bCs/>
          <w:noProof/>
          <w:color w:val="1C438B"/>
          <w:lang w:eastAsia="en-AU"/>
        </w:rPr>
        <w:drawing>
          <wp:inline distT="0" distB="0" distL="0" distR="0" wp14:anchorId="2E1FAD0B" wp14:editId="5771BF20">
            <wp:extent cx="6116320" cy="2628265"/>
            <wp:effectExtent l="0" t="0" r="0" b="635"/>
            <wp:docPr id="3" name="Picture 3" descr="Old Tom, the dog, cat and pig sit, looking despondant as Old Tom is unable to milk Belinda for reasons unknown to him." title="Old Tom an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linda 2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6282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25C63A4" w14:textId="77777777" w:rsidR="001A7CDE" w:rsidRDefault="0012255E" w:rsidP="288662D1">
      <w:pPr>
        <w:rPr>
          <w:rStyle w:val="normaltextrun1"/>
          <w:rFonts w:cs="Arial"/>
          <w:color w:val="1C438B"/>
          <w:sz w:val="20"/>
          <w:szCs w:val="20"/>
          <w:lang w:val="en-US"/>
        </w:rPr>
      </w:pPr>
      <w:r>
        <w:rPr>
          <w:rFonts w:cs="Arial"/>
          <w:bCs/>
          <w:noProof/>
          <w:color w:val="1C438B"/>
          <w:lang w:eastAsia="en-AU"/>
        </w:rPr>
        <w:lastRenderedPageBreak/>
        <w:drawing>
          <wp:inline distT="0" distB="0" distL="0" distR="0" wp14:anchorId="0423580A" wp14:editId="67620FE6">
            <wp:extent cx="6116320" cy="4358005"/>
            <wp:effectExtent l="0" t="0" r="0" b="4445"/>
            <wp:docPr id="5" name="Picture 5" descr="Old Tom, in his disguise as Bessie, is finally able to milk Belinda. They exchange a look...does Belinda realise??" title="Old Tom and Beli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linda 2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580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0D450B4" w14:textId="3F483228" w:rsidR="0012255E" w:rsidRPr="00F12226" w:rsidRDefault="0012255E" w:rsidP="00F12226">
      <w:pPr>
        <w:rPr>
          <w:rStyle w:val="normaltextrun1"/>
        </w:rPr>
      </w:pPr>
      <w:r w:rsidRPr="00F12226">
        <w:rPr>
          <w:rStyle w:val="normaltextrun1"/>
        </w:rPr>
        <w:t>Three images are from Belinda, written and illustrated by Pamela Allen, published by Penguin Random House Australia.</w:t>
      </w:r>
    </w:p>
    <w:p w14:paraId="16F8AB2B" w14:textId="30F57671" w:rsidR="0012255E" w:rsidRPr="00581AE1" w:rsidRDefault="0012255E" w:rsidP="0001016A">
      <w:pPr>
        <w:pStyle w:val="Heading3"/>
        <w:rPr>
          <w:rStyle w:val="normaltextrun1"/>
        </w:rPr>
      </w:pPr>
      <w:r w:rsidRPr="00581AE1">
        <w:rPr>
          <w:rStyle w:val="normaltextrun1"/>
        </w:rPr>
        <w:t>1.3</w:t>
      </w:r>
      <w:r w:rsidR="00F30CEE" w:rsidRPr="00581AE1">
        <w:rPr>
          <w:rStyle w:val="normaltextrun1"/>
        </w:rPr>
        <w:t xml:space="preserve"> Writing and representing</w:t>
      </w:r>
    </w:p>
    <w:p w14:paraId="60B298B7" w14:textId="506F314A" w:rsidR="00F30CEE" w:rsidRDefault="002E34FB" w:rsidP="00994D75">
      <w:pPr>
        <w:rPr>
          <w:lang w:eastAsia="zh-CN"/>
        </w:rPr>
      </w:pPr>
      <w:r>
        <w:rPr>
          <w:lang w:eastAsia="zh-CN"/>
        </w:rPr>
        <w:t xml:space="preserve">The worksheets to help you practise writing lowercase and uppercase ‘gG’ </w:t>
      </w:r>
      <w:r w:rsidR="006E1558">
        <w:rPr>
          <w:lang w:eastAsia="zh-CN"/>
        </w:rPr>
        <w:t>are</w:t>
      </w:r>
      <w:r>
        <w:rPr>
          <w:lang w:eastAsia="zh-CN"/>
        </w:rPr>
        <w:t xml:space="preserve"> found in the attachments.</w:t>
      </w:r>
    </w:p>
    <w:p w14:paraId="3E99988B" w14:textId="77777777" w:rsidR="00F30CEE" w:rsidRDefault="00F30CEE" w:rsidP="00994D75">
      <w:pPr>
        <w:rPr>
          <w:lang w:eastAsia="zh-CN"/>
        </w:rPr>
      </w:pPr>
      <w:r>
        <w:rPr>
          <w:lang w:eastAsia="zh-CN"/>
        </w:rPr>
        <w:lastRenderedPageBreak/>
        <w:t>Make sure you are sitting correctly with your feet on the floor.</w:t>
      </w:r>
    </w:p>
    <w:p w14:paraId="167BF6AF" w14:textId="38F037B9" w:rsidR="00F30CEE" w:rsidRDefault="00F30CEE" w:rsidP="00994D75">
      <w:pPr>
        <w:rPr>
          <w:lang w:eastAsia="zh-CN"/>
        </w:rPr>
      </w:pPr>
      <w:r>
        <w:rPr>
          <w:lang w:eastAsia="zh-CN"/>
        </w:rPr>
        <w:t>Hold your pencil so it rests easy in the soft spot between your thumb and your pointer finger. Is your pencil sharp? You’re ready to start writing!</w:t>
      </w:r>
    </w:p>
    <w:p w14:paraId="53CD9475" w14:textId="6CF356B8" w:rsidR="00F30CEE" w:rsidRDefault="00F30CEE" w:rsidP="00F30CEE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6C3C85B4" wp14:editId="3D82DD7B">
            <wp:extent cx="3050474" cy="1638935"/>
            <wp:effectExtent l="0" t="0" r="0" b="0"/>
            <wp:docPr id="7" name="Picture 7" descr="Image of a hand holding a pencil using correct grip. The pen is held between the thumb and pointer finger." title="pencil g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nd .png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98" cy="17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177" w:rsidRPr="00544177">
        <w:rPr>
          <w:rStyle w:val="cc-license-title"/>
          <w:rFonts w:cs="Arial"/>
          <w:color w:val="464646"/>
          <w:sz w:val="16"/>
          <w:szCs w:val="16"/>
        </w:rPr>
        <w:t xml:space="preserve"> </w:t>
      </w:r>
      <w:r w:rsidR="00B33C69">
        <w:rPr>
          <w:rStyle w:val="cc-license-title"/>
          <w:rFonts w:cs="Arial"/>
          <w:color w:val="464646"/>
          <w:sz w:val="16"/>
          <w:szCs w:val="16"/>
        </w:rPr>
        <w:t xml:space="preserve">By </w:t>
      </w:r>
      <w:r w:rsidR="00544177" w:rsidRPr="00544177">
        <w:rPr>
          <w:rFonts w:cs="Arial"/>
          <w:color w:val="464646"/>
          <w:sz w:val="16"/>
          <w:szCs w:val="16"/>
        </w:rPr>
        <w:t>CC0 1.0 Universal (</w:t>
      </w:r>
      <w:hyperlink r:id="rId15" w:history="1">
        <w:r w:rsidR="00544177" w:rsidRPr="00B33C69">
          <w:rPr>
            <w:rStyle w:val="Hyperlink"/>
            <w:rFonts w:cs="Arial"/>
            <w:sz w:val="16"/>
            <w:szCs w:val="16"/>
          </w:rPr>
          <w:t>CC0 1.0</w:t>
        </w:r>
      </w:hyperlink>
      <w:r w:rsidR="00544177">
        <w:rPr>
          <w:rFonts w:cs="Arial"/>
          <w:color w:val="464646"/>
          <w:sz w:val="16"/>
          <w:szCs w:val="16"/>
        </w:rPr>
        <w:t xml:space="preserve">) </w:t>
      </w:r>
      <w:r w:rsidR="00544177" w:rsidRPr="00544177">
        <w:rPr>
          <w:rFonts w:cs="Arial"/>
          <w:color w:val="464646"/>
          <w:sz w:val="16"/>
          <w:szCs w:val="16"/>
        </w:rPr>
        <w:t>Public Domain Dedication</w:t>
      </w:r>
    </w:p>
    <w:p w14:paraId="7D21CD8B" w14:textId="4F245DB3" w:rsidR="00656AFE" w:rsidRPr="00581AE1" w:rsidRDefault="001900F4" w:rsidP="0001016A">
      <w:pPr>
        <w:pStyle w:val="Heading3"/>
      </w:pPr>
      <w:r w:rsidRPr="00581AE1">
        <w:t>1.4 Reflection</w:t>
      </w:r>
    </w:p>
    <w:p w14:paraId="412B8706" w14:textId="493AB273" w:rsidR="001900F4" w:rsidRDefault="001900F4" w:rsidP="001900F4">
      <w:pPr>
        <w:rPr>
          <w:lang w:eastAsia="zh-CN"/>
        </w:rPr>
      </w:pPr>
      <w:r>
        <w:rPr>
          <w:lang w:eastAsia="zh-CN"/>
        </w:rPr>
        <w:t>Can the same images create different feelings or connotations, for different people?</w:t>
      </w:r>
    </w:p>
    <w:p w14:paraId="728D3075" w14:textId="5C398EE3" w:rsidR="00D67799" w:rsidRDefault="00D67799" w:rsidP="0001016A">
      <w:pPr>
        <w:pStyle w:val="Heading2"/>
      </w:pPr>
      <w:r>
        <w:t>Lesson 2</w:t>
      </w:r>
    </w:p>
    <w:p w14:paraId="2D88E959" w14:textId="13994A15" w:rsidR="00D67799" w:rsidRDefault="00D67799" w:rsidP="00D67799">
      <w:pPr>
        <w:rPr>
          <w:lang w:eastAsia="zh-CN"/>
        </w:rPr>
      </w:pPr>
      <w:r>
        <w:rPr>
          <w:lang w:eastAsia="zh-CN"/>
        </w:rPr>
        <w:t xml:space="preserve">During this activity you will learn to: </w:t>
      </w:r>
    </w:p>
    <w:p w14:paraId="7ABBD52D" w14:textId="78209EA0" w:rsidR="008F2AC5" w:rsidRDefault="008F2AC5" w:rsidP="008F2AC5">
      <w:pPr>
        <w:pStyle w:val="ListBullet"/>
        <w:rPr>
          <w:lang w:eastAsia="zh-CN"/>
        </w:rPr>
      </w:pPr>
      <w:r w:rsidRPr="288662D1">
        <w:rPr>
          <w:lang w:eastAsia="zh-CN"/>
        </w:rPr>
        <w:t>use words to express your feelings</w:t>
      </w:r>
    </w:p>
    <w:p w14:paraId="16724E0C" w14:textId="70560189" w:rsidR="008F2AC5" w:rsidRDefault="008F2AC5" w:rsidP="008F2AC5">
      <w:pPr>
        <w:pStyle w:val="ListBullet"/>
        <w:rPr>
          <w:lang w:eastAsia="zh-CN"/>
        </w:rPr>
      </w:pPr>
      <w:r w:rsidRPr="288662D1">
        <w:rPr>
          <w:lang w:eastAsia="zh-CN"/>
        </w:rPr>
        <w:t>think about how images can help you understand the meaning of the text, even when it’</w:t>
      </w:r>
      <w:r w:rsidR="008356F7">
        <w:rPr>
          <w:lang w:eastAsia="zh-CN"/>
        </w:rPr>
        <w:t>s not written on the page</w:t>
      </w:r>
    </w:p>
    <w:p w14:paraId="68878178" w14:textId="4F0BBE91" w:rsidR="008F2AC5" w:rsidRDefault="008F2AC5" w:rsidP="008F2AC5">
      <w:pPr>
        <w:pStyle w:val="ListBullet"/>
        <w:rPr>
          <w:lang w:eastAsia="zh-CN"/>
        </w:rPr>
      </w:pPr>
      <w:r w:rsidRPr="288662D1">
        <w:rPr>
          <w:lang w:eastAsia="zh-CN"/>
        </w:rPr>
        <w:lastRenderedPageBreak/>
        <w:t xml:space="preserve">understand </w:t>
      </w:r>
      <w:r w:rsidR="6210B440" w:rsidRPr="288662D1">
        <w:rPr>
          <w:lang w:eastAsia="zh-CN"/>
        </w:rPr>
        <w:t>not everyone has the same fe</w:t>
      </w:r>
      <w:r w:rsidR="00F0334C" w:rsidRPr="288662D1">
        <w:rPr>
          <w:lang w:eastAsia="zh-CN"/>
        </w:rPr>
        <w:t>elings or responses that you do</w:t>
      </w:r>
      <w:r w:rsidR="6210B440" w:rsidRPr="288662D1">
        <w:rPr>
          <w:lang w:eastAsia="zh-CN"/>
        </w:rPr>
        <w:t xml:space="preserve"> to certain words</w:t>
      </w:r>
      <w:r w:rsidRPr="288662D1">
        <w:rPr>
          <w:lang w:eastAsia="zh-CN"/>
        </w:rPr>
        <w:t>.</w:t>
      </w:r>
    </w:p>
    <w:p w14:paraId="0A2A170C" w14:textId="77777777" w:rsidR="00D67799" w:rsidRPr="008A7051" w:rsidRDefault="00D67799" w:rsidP="0001016A">
      <w:pPr>
        <w:pStyle w:val="Heading3"/>
      </w:pPr>
      <w:r>
        <w:t>2</w:t>
      </w:r>
      <w:r w:rsidRPr="008A7051">
        <w:t>.1 Speaking and listening</w:t>
      </w:r>
    </w:p>
    <w:p w14:paraId="0C62D9F2" w14:textId="042D930C" w:rsidR="00D67799" w:rsidRPr="00975217" w:rsidRDefault="00D67799" w:rsidP="00975217">
      <w:pPr>
        <w:pStyle w:val="FeatureBox2"/>
        <w:rPr>
          <w:rStyle w:val="normaltextrun1"/>
        </w:rPr>
      </w:pPr>
      <w:r w:rsidRPr="00975217">
        <w:rPr>
          <w:rStyle w:val="normaltextrun1"/>
        </w:rPr>
        <w:t>Words hold connotations. A connotation is a feeling or idea created, that is more than just what the word says.</w:t>
      </w:r>
    </w:p>
    <w:p w14:paraId="279AF395" w14:textId="77777777" w:rsidR="00581AE1" w:rsidRDefault="00581AE1" w:rsidP="00581AE1">
      <w:pPr>
        <w:rPr>
          <w:lang w:eastAsia="zh-CN"/>
        </w:rPr>
      </w:pPr>
      <w:r>
        <w:rPr>
          <w:lang w:eastAsia="zh-CN"/>
        </w:rPr>
        <w:t>Play: ‘Thumbs up, thumbs down’.</w:t>
      </w:r>
    </w:p>
    <w:p w14:paraId="492A5DFB" w14:textId="4D17B56F" w:rsidR="00D67799" w:rsidRDefault="00D67799" w:rsidP="001900F4">
      <w:pPr>
        <w:rPr>
          <w:lang w:eastAsia="zh-CN"/>
        </w:rPr>
      </w:pPr>
      <w:r>
        <w:rPr>
          <w:lang w:eastAsia="zh-CN"/>
        </w:rPr>
        <w:t xml:space="preserve">When each word is presented, </w:t>
      </w:r>
      <w:r w:rsidR="001D66C0">
        <w:rPr>
          <w:lang w:eastAsia="zh-CN"/>
        </w:rPr>
        <w:t>indicate with a thumbs up if the connotation is positive, a thumbs down if the connotation is negative. E</w:t>
      </w:r>
      <w:r>
        <w:rPr>
          <w:lang w:eastAsia="zh-CN"/>
        </w:rPr>
        <w:t>xplain how it makes you feel, what connotations are created for you.</w:t>
      </w:r>
    </w:p>
    <w:p w14:paraId="79BCA62E" w14:textId="2471DD01" w:rsidR="00D67799" w:rsidRDefault="00D67799" w:rsidP="00D67799">
      <w:pPr>
        <w:pStyle w:val="ListBullet"/>
        <w:rPr>
          <w:lang w:eastAsia="zh-CN"/>
        </w:rPr>
      </w:pPr>
      <w:r w:rsidRPr="288662D1">
        <w:rPr>
          <w:lang w:eastAsia="zh-CN"/>
        </w:rPr>
        <w:t>winter</w:t>
      </w:r>
    </w:p>
    <w:p w14:paraId="437EE75E" w14:textId="3478FEA9" w:rsidR="00D67799" w:rsidRDefault="00D67799" w:rsidP="00D67799">
      <w:pPr>
        <w:pStyle w:val="ListBullet"/>
        <w:rPr>
          <w:lang w:eastAsia="zh-CN"/>
        </w:rPr>
      </w:pPr>
      <w:r w:rsidRPr="288662D1">
        <w:rPr>
          <w:lang w:eastAsia="zh-CN"/>
        </w:rPr>
        <w:t>beach</w:t>
      </w:r>
    </w:p>
    <w:p w14:paraId="41185E03" w14:textId="3E9C1E79" w:rsidR="00D67799" w:rsidRDefault="00D67799" w:rsidP="00D67799">
      <w:pPr>
        <w:pStyle w:val="ListBullet"/>
        <w:rPr>
          <w:lang w:eastAsia="zh-CN"/>
        </w:rPr>
      </w:pPr>
      <w:r w:rsidRPr="288662D1">
        <w:rPr>
          <w:lang w:eastAsia="zh-CN"/>
        </w:rPr>
        <w:t>forest</w:t>
      </w:r>
    </w:p>
    <w:p w14:paraId="0649E70B" w14:textId="40D71574" w:rsidR="00C1713F" w:rsidRDefault="00C1713F" w:rsidP="00D67799">
      <w:pPr>
        <w:pStyle w:val="ListBullet"/>
        <w:rPr>
          <w:lang w:eastAsia="zh-CN"/>
        </w:rPr>
      </w:pPr>
      <w:r w:rsidRPr="288662D1">
        <w:rPr>
          <w:lang w:eastAsia="zh-CN"/>
        </w:rPr>
        <w:t>birthday</w:t>
      </w:r>
    </w:p>
    <w:p w14:paraId="51694824" w14:textId="18F5C257" w:rsidR="001D66C0" w:rsidRPr="001E4856" w:rsidRDefault="001D66C0" w:rsidP="001D66C0">
      <w:pPr>
        <w:pStyle w:val="ListBullet"/>
        <w:rPr>
          <w:lang w:eastAsia="en-AU"/>
        </w:rPr>
      </w:pPr>
      <w:r w:rsidRPr="288662D1">
        <w:rPr>
          <w:lang w:eastAsia="en-AU"/>
        </w:rPr>
        <w:t>park</w:t>
      </w:r>
    </w:p>
    <w:p w14:paraId="4F017334" w14:textId="77777777" w:rsidR="001D66C0" w:rsidRPr="001E4856" w:rsidRDefault="001D66C0" w:rsidP="001D66C0">
      <w:pPr>
        <w:pStyle w:val="ListBullet"/>
        <w:rPr>
          <w:lang w:eastAsia="en-AU"/>
        </w:rPr>
      </w:pPr>
      <w:r w:rsidRPr="288662D1">
        <w:rPr>
          <w:lang w:eastAsia="en-AU"/>
        </w:rPr>
        <w:t>home</w:t>
      </w:r>
    </w:p>
    <w:p w14:paraId="05AD81D6" w14:textId="77777777" w:rsidR="001D66C0" w:rsidRPr="001E4856" w:rsidRDefault="001D66C0" w:rsidP="001D66C0">
      <w:pPr>
        <w:pStyle w:val="ListBullet"/>
        <w:rPr>
          <w:lang w:eastAsia="en-AU"/>
        </w:rPr>
      </w:pPr>
      <w:r w:rsidRPr="288662D1">
        <w:rPr>
          <w:lang w:eastAsia="en-AU"/>
        </w:rPr>
        <w:lastRenderedPageBreak/>
        <w:t>ice-cream</w:t>
      </w:r>
    </w:p>
    <w:p w14:paraId="165EE4A0" w14:textId="38C9078C" w:rsidR="001D66C0" w:rsidRDefault="001D66C0" w:rsidP="001D66C0">
      <w:pPr>
        <w:pStyle w:val="ListBullet"/>
        <w:rPr>
          <w:lang w:eastAsia="en-AU"/>
        </w:rPr>
      </w:pPr>
      <w:r w:rsidRPr="288662D1">
        <w:rPr>
          <w:lang w:eastAsia="en-AU"/>
        </w:rPr>
        <w:t>flowers</w:t>
      </w:r>
    </w:p>
    <w:p w14:paraId="1315107E" w14:textId="3EE71AA2" w:rsidR="001125D6" w:rsidRDefault="001125D6" w:rsidP="0001016A">
      <w:pPr>
        <w:pStyle w:val="Heading3"/>
      </w:pPr>
      <w:r>
        <w:t>2.2 Writing and representing</w:t>
      </w:r>
    </w:p>
    <w:p w14:paraId="5191C4CD" w14:textId="48EBBF93" w:rsidR="00D67799" w:rsidRDefault="001125D6" w:rsidP="00F0334C">
      <w:pPr>
        <w:pStyle w:val="ListBullet"/>
        <w:numPr>
          <w:ilvl w:val="0"/>
          <w:numId w:val="0"/>
        </w:numPr>
        <w:ind w:left="284"/>
        <w:rPr>
          <w:lang w:eastAsia="zh-CN"/>
        </w:rPr>
      </w:pPr>
      <w:r>
        <w:rPr>
          <w:lang w:eastAsia="zh-CN"/>
        </w:rPr>
        <w:t>Cho</w:t>
      </w:r>
      <w:r w:rsidR="00F0334C">
        <w:rPr>
          <w:lang w:eastAsia="zh-CN"/>
        </w:rPr>
        <w:t>ose two of the words from above</w:t>
      </w:r>
      <w:r>
        <w:rPr>
          <w:lang w:eastAsia="zh-CN"/>
        </w:rPr>
        <w:t xml:space="preserve"> and draw a picture reflecting the connotation</w:t>
      </w:r>
      <w:r w:rsidR="00F0334C">
        <w:rPr>
          <w:lang w:eastAsia="zh-CN"/>
        </w:rPr>
        <w:t>s or feelings created for you. You might like to s</w:t>
      </w:r>
      <w:r>
        <w:rPr>
          <w:lang w:eastAsia="zh-CN"/>
        </w:rPr>
        <w:t>urround the picture with words that describe your feelings.</w:t>
      </w:r>
    </w:p>
    <w:p w14:paraId="6B5FF4A5" w14:textId="4FE568E2" w:rsidR="00E1464C" w:rsidRDefault="001125D6" w:rsidP="0001016A">
      <w:pPr>
        <w:pStyle w:val="Heading3"/>
      </w:pPr>
      <w:r>
        <w:t>2.3</w:t>
      </w:r>
      <w:r w:rsidR="00E1464C">
        <w:t xml:space="preserve"> Reading and viewing</w:t>
      </w:r>
    </w:p>
    <w:p w14:paraId="0A1BA218" w14:textId="16938A8C" w:rsidR="00E1464C" w:rsidRDefault="00E1464C" w:rsidP="00E1464C">
      <w:pPr>
        <w:rPr>
          <w:lang w:eastAsia="zh-CN"/>
        </w:rPr>
      </w:pPr>
      <w:r>
        <w:rPr>
          <w:lang w:eastAsia="zh-CN"/>
        </w:rPr>
        <w:t>Practise the new high frequenc</w:t>
      </w:r>
      <w:r w:rsidR="00F0334C">
        <w:rPr>
          <w:lang w:eastAsia="zh-CN"/>
        </w:rPr>
        <w:t>y sight words! Add these to your growing bank</w:t>
      </w:r>
      <w:r>
        <w:rPr>
          <w:lang w:eastAsia="zh-CN"/>
        </w:rPr>
        <w:t>:</w:t>
      </w:r>
    </w:p>
    <w:p w14:paraId="09DC38A8" w14:textId="6955A3CF" w:rsidR="00E1464C" w:rsidRDefault="00E1464C" w:rsidP="00E1464C">
      <w:pPr>
        <w:pStyle w:val="ListBullet"/>
        <w:rPr>
          <w:lang w:eastAsia="zh-CN"/>
        </w:rPr>
      </w:pPr>
      <w:r w:rsidRPr="288662D1">
        <w:rPr>
          <w:lang w:eastAsia="zh-CN"/>
        </w:rPr>
        <w:t>her</w:t>
      </w:r>
    </w:p>
    <w:p w14:paraId="2A5F471E" w14:textId="40896C17" w:rsidR="00E1464C" w:rsidRDefault="00E1464C" w:rsidP="00E1464C">
      <w:pPr>
        <w:pStyle w:val="ListBullet"/>
        <w:rPr>
          <w:lang w:eastAsia="zh-CN"/>
        </w:rPr>
      </w:pPr>
      <w:r w:rsidRPr="288662D1">
        <w:rPr>
          <w:lang w:eastAsia="zh-CN"/>
        </w:rPr>
        <w:t>his</w:t>
      </w:r>
    </w:p>
    <w:p w14:paraId="50B420A6" w14:textId="4D0989FB" w:rsidR="00E1464C" w:rsidRDefault="00E1464C" w:rsidP="00E1464C">
      <w:pPr>
        <w:pStyle w:val="ListBullet"/>
        <w:rPr>
          <w:lang w:eastAsia="zh-CN"/>
        </w:rPr>
      </w:pPr>
      <w:r w:rsidRPr="288662D1">
        <w:rPr>
          <w:lang w:eastAsia="zh-CN"/>
        </w:rPr>
        <w:t>up</w:t>
      </w:r>
    </w:p>
    <w:p w14:paraId="45959C90" w14:textId="40BF4302" w:rsidR="00E1464C" w:rsidRDefault="00E1464C" w:rsidP="00E1464C">
      <w:pPr>
        <w:pStyle w:val="ListBullet"/>
        <w:rPr>
          <w:lang w:eastAsia="zh-CN"/>
        </w:rPr>
      </w:pPr>
      <w:r w:rsidRPr="288662D1">
        <w:rPr>
          <w:lang w:eastAsia="zh-CN"/>
        </w:rPr>
        <w:t>my</w:t>
      </w:r>
    </w:p>
    <w:p w14:paraId="2993A40C" w14:textId="018A18DD" w:rsidR="00E1464C" w:rsidRDefault="00E1464C" w:rsidP="00E1464C">
      <w:pPr>
        <w:pStyle w:val="ListBullet"/>
        <w:rPr>
          <w:lang w:eastAsia="zh-CN"/>
        </w:rPr>
      </w:pPr>
      <w:r w:rsidRPr="288662D1">
        <w:rPr>
          <w:lang w:eastAsia="zh-CN"/>
        </w:rPr>
        <w:t>off</w:t>
      </w:r>
    </w:p>
    <w:p w14:paraId="01F9A208" w14:textId="77777777" w:rsidR="00F0334C" w:rsidRDefault="00E1464C" w:rsidP="00E1464C">
      <w:pPr>
        <w:pStyle w:val="ListBullet"/>
        <w:numPr>
          <w:ilvl w:val="0"/>
          <w:numId w:val="0"/>
        </w:numPr>
        <w:rPr>
          <w:lang w:eastAsia="zh-CN"/>
        </w:rPr>
      </w:pPr>
      <w:r>
        <w:rPr>
          <w:lang w:eastAsia="zh-CN"/>
        </w:rPr>
        <w:t xml:space="preserve">Write them out multiple times. </w:t>
      </w:r>
    </w:p>
    <w:p w14:paraId="29E89108" w14:textId="185B4F30" w:rsidR="00E1464C" w:rsidRDefault="00E1464C" w:rsidP="00E1464C">
      <w:pPr>
        <w:pStyle w:val="ListBullet"/>
        <w:numPr>
          <w:ilvl w:val="0"/>
          <w:numId w:val="0"/>
        </w:numPr>
        <w:rPr>
          <w:lang w:eastAsia="zh-CN"/>
        </w:rPr>
      </w:pPr>
      <w:r>
        <w:rPr>
          <w:lang w:eastAsia="zh-CN"/>
        </w:rPr>
        <w:lastRenderedPageBreak/>
        <w:t xml:space="preserve">Play ‘Snap’! Divide the cards evenly. Take it in turns to reveal a card, saying the word aloud each time. When there’s a match – snap your hand on the cards to claim them. </w:t>
      </w:r>
    </w:p>
    <w:p w14:paraId="74FF6A8E" w14:textId="13552977" w:rsidR="008F2AC5" w:rsidRDefault="008F2AC5" w:rsidP="0001016A">
      <w:pPr>
        <w:pStyle w:val="Heading3"/>
      </w:pPr>
      <w:r>
        <w:t>2.4 Reflection</w:t>
      </w:r>
    </w:p>
    <w:p w14:paraId="452478F2" w14:textId="0F06E1F4" w:rsidR="008F2AC5" w:rsidRPr="008F2AC5" w:rsidRDefault="008F2AC5" w:rsidP="008F2AC5">
      <w:pPr>
        <w:rPr>
          <w:lang w:eastAsia="zh-CN"/>
        </w:rPr>
      </w:pPr>
      <w:r>
        <w:rPr>
          <w:lang w:eastAsia="zh-CN"/>
        </w:rPr>
        <w:t>How can knowing about how words can have different layers of meaning to different people</w:t>
      </w:r>
      <w:r w:rsidR="00172BCE">
        <w:rPr>
          <w:lang w:eastAsia="zh-CN"/>
        </w:rPr>
        <w:t xml:space="preserve">, help you when you are writing a story? </w:t>
      </w:r>
    </w:p>
    <w:p w14:paraId="0E3C8791" w14:textId="7B3DD3C4" w:rsidR="00E1464C" w:rsidRDefault="00BE1E2A" w:rsidP="0001016A">
      <w:pPr>
        <w:pStyle w:val="Heading2"/>
      </w:pPr>
      <w:r>
        <w:t>Lesson 3</w:t>
      </w:r>
    </w:p>
    <w:p w14:paraId="0DF2129F" w14:textId="6AC47AAC" w:rsidR="00BE1E2A" w:rsidRDefault="00BE1E2A" w:rsidP="00BE1E2A">
      <w:pPr>
        <w:rPr>
          <w:lang w:eastAsia="zh-CN"/>
        </w:rPr>
      </w:pPr>
      <w:r>
        <w:rPr>
          <w:lang w:eastAsia="zh-CN"/>
        </w:rPr>
        <w:t>During this lesson, you will learn to:</w:t>
      </w:r>
    </w:p>
    <w:p w14:paraId="0EA307E8" w14:textId="42C0FEEF" w:rsidR="00BE1E2A" w:rsidRDefault="00BE1E2A" w:rsidP="00BE1E2A">
      <w:pPr>
        <w:pStyle w:val="ListBullet"/>
        <w:rPr>
          <w:lang w:eastAsia="zh-CN"/>
        </w:rPr>
      </w:pPr>
      <w:r w:rsidRPr="288662D1">
        <w:rPr>
          <w:lang w:eastAsia="zh-CN"/>
        </w:rPr>
        <w:t xml:space="preserve">recognise some familiar </w:t>
      </w:r>
      <w:r w:rsidR="008319DF" w:rsidRPr="288662D1">
        <w:rPr>
          <w:lang w:eastAsia="zh-CN"/>
        </w:rPr>
        <w:t>symbols in your</w:t>
      </w:r>
      <w:r w:rsidRPr="288662D1">
        <w:rPr>
          <w:lang w:eastAsia="zh-CN"/>
        </w:rPr>
        <w:t xml:space="preserve"> environment</w:t>
      </w:r>
    </w:p>
    <w:p w14:paraId="0100FDB4" w14:textId="53721BCF" w:rsidR="008319DF" w:rsidRDefault="008319DF" w:rsidP="00BE1E2A">
      <w:pPr>
        <w:pStyle w:val="ListBullet"/>
        <w:rPr>
          <w:lang w:eastAsia="zh-CN"/>
        </w:rPr>
      </w:pPr>
      <w:r w:rsidRPr="288662D1">
        <w:rPr>
          <w:lang w:eastAsia="zh-CN"/>
        </w:rPr>
        <w:t>read and write words with speed, accuracy and efficiency</w:t>
      </w:r>
    </w:p>
    <w:p w14:paraId="5BA1B647" w14:textId="43D37E03" w:rsidR="008319DF" w:rsidRDefault="00F0334C" w:rsidP="00BE1E2A">
      <w:pPr>
        <w:pStyle w:val="ListBullet"/>
        <w:rPr>
          <w:lang w:eastAsia="zh-CN"/>
        </w:rPr>
      </w:pPr>
      <w:r w:rsidRPr="288662D1">
        <w:rPr>
          <w:lang w:eastAsia="zh-CN"/>
        </w:rPr>
        <w:t xml:space="preserve">practise </w:t>
      </w:r>
      <w:r w:rsidR="008319DF" w:rsidRPr="288662D1">
        <w:rPr>
          <w:lang w:eastAsia="zh-CN"/>
        </w:rPr>
        <w:t>grapheme</w:t>
      </w:r>
      <w:r w:rsidRPr="288662D1">
        <w:rPr>
          <w:lang w:eastAsia="zh-CN"/>
        </w:rPr>
        <w:t>-phoneme relationships</w:t>
      </w:r>
      <w:r w:rsidR="008319DF" w:rsidRPr="288662D1">
        <w:rPr>
          <w:lang w:eastAsia="zh-CN"/>
        </w:rPr>
        <w:t xml:space="preserve"> </w:t>
      </w:r>
    </w:p>
    <w:p w14:paraId="661814FA" w14:textId="4A2D8D57" w:rsidR="008319DF" w:rsidRDefault="002E34FB" w:rsidP="00BE1E2A">
      <w:pPr>
        <w:pStyle w:val="ListBullet"/>
        <w:rPr>
          <w:lang w:eastAsia="zh-CN"/>
        </w:rPr>
      </w:pPr>
      <w:r>
        <w:rPr>
          <w:lang w:eastAsia="zh-CN"/>
        </w:rPr>
        <w:t xml:space="preserve">read </w:t>
      </w:r>
      <w:r w:rsidR="008319DF" w:rsidRPr="288662D1">
        <w:rPr>
          <w:lang w:eastAsia="zh-CN"/>
        </w:rPr>
        <w:t>decodable text independently.</w:t>
      </w:r>
    </w:p>
    <w:p w14:paraId="3EC1CDD2" w14:textId="53D73766" w:rsidR="00BE1E2A" w:rsidRPr="0001016A" w:rsidRDefault="00E8497F" w:rsidP="0001016A">
      <w:pPr>
        <w:pStyle w:val="Heading3"/>
      </w:pPr>
      <w:r w:rsidRPr="0001016A">
        <w:lastRenderedPageBreak/>
        <w:t>3.1 Speaking and listening</w:t>
      </w:r>
    </w:p>
    <w:p w14:paraId="1F8A0386" w14:textId="4BA7201E" w:rsidR="00E33982" w:rsidRDefault="00E33982" w:rsidP="00E33982">
      <w:pPr>
        <w:rPr>
          <w:lang w:eastAsia="zh-CN"/>
        </w:rPr>
      </w:pPr>
      <w:r>
        <w:rPr>
          <w:lang w:eastAsia="zh-CN"/>
        </w:rPr>
        <w:t>Your teacher may</w:t>
      </w:r>
      <w:r w:rsidR="00E8497F">
        <w:rPr>
          <w:lang w:eastAsia="zh-CN"/>
        </w:rPr>
        <w:t xml:space="preserve"> share some </w:t>
      </w:r>
      <w:r>
        <w:rPr>
          <w:lang w:eastAsia="zh-CN"/>
        </w:rPr>
        <w:t xml:space="preserve">other </w:t>
      </w:r>
      <w:r w:rsidR="00E8497F">
        <w:rPr>
          <w:lang w:eastAsia="zh-CN"/>
        </w:rPr>
        <w:t>symbols</w:t>
      </w:r>
      <w:r>
        <w:rPr>
          <w:lang w:eastAsia="zh-CN"/>
        </w:rPr>
        <w:t xml:space="preserve"> that may not be included here, (such as a fast food symbol)</w:t>
      </w:r>
    </w:p>
    <w:p w14:paraId="030388C0" w14:textId="69EF61DB" w:rsidR="00E8497F" w:rsidRDefault="00E8497F" w:rsidP="00E33982">
      <w:pPr>
        <w:rPr>
          <w:lang w:eastAsia="zh-CN"/>
        </w:rPr>
      </w:pPr>
      <w:r>
        <w:rPr>
          <w:lang w:eastAsia="zh-CN"/>
        </w:rPr>
        <w:t>Why are symbols used, not words?</w:t>
      </w:r>
    </w:p>
    <w:p w14:paraId="32DA5332" w14:textId="11D8719F" w:rsidR="00E8497F" w:rsidRDefault="00E8497F" w:rsidP="00E8497F">
      <w:pPr>
        <w:pStyle w:val="ListBullet"/>
        <w:rPr>
          <w:lang w:eastAsia="zh-CN"/>
        </w:rPr>
      </w:pPr>
      <w:r w:rsidRPr="288662D1">
        <w:rPr>
          <w:lang w:eastAsia="zh-CN"/>
        </w:rPr>
        <w:t>What do you notice about the colours?</w:t>
      </w:r>
    </w:p>
    <w:p w14:paraId="378BA1BA" w14:textId="2BC7B028" w:rsidR="00E8497F" w:rsidRDefault="00E8497F" w:rsidP="00E8497F">
      <w:pPr>
        <w:pStyle w:val="ListBullet"/>
        <w:rPr>
          <w:lang w:eastAsia="zh-CN"/>
        </w:rPr>
      </w:pPr>
      <w:r w:rsidRPr="288662D1">
        <w:rPr>
          <w:lang w:eastAsia="zh-CN"/>
        </w:rPr>
        <w:t>Wh</w:t>
      </w:r>
      <w:r w:rsidR="00F0334C" w:rsidRPr="288662D1">
        <w:rPr>
          <w:lang w:eastAsia="zh-CN"/>
        </w:rPr>
        <w:t>ere do you often see these symbols</w:t>
      </w:r>
      <w:r w:rsidRPr="288662D1">
        <w:rPr>
          <w:lang w:eastAsia="zh-CN"/>
        </w:rPr>
        <w:t>?</w:t>
      </w:r>
    </w:p>
    <w:p w14:paraId="0BB6DE43" w14:textId="2A64012A" w:rsidR="00E33982" w:rsidRDefault="00E33982" w:rsidP="00E8497F">
      <w:pPr>
        <w:pStyle w:val="ListBullet"/>
        <w:rPr>
          <w:lang w:eastAsia="zh-CN"/>
        </w:rPr>
      </w:pPr>
      <w:r w:rsidRPr="288662D1">
        <w:rPr>
          <w:lang w:eastAsia="zh-CN"/>
        </w:rPr>
        <w:t>To whom are these symbols aimed?</w:t>
      </w:r>
    </w:p>
    <w:p w14:paraId="1693F861" w14:textId="06ABF271" w:rsidR="00C50045" w:rsidRDefault="00E8497F" w:rsidP="00581AE1">
      <w:pPr>
        <w:pStyle w:val="ListBullet"/>
        <w:rPr>
          <w:lang w:eastAsia="zh-CN"/>
        </w:rPr>
      </w:pPr>
      <w:r w:rsidRPr="288662D1">
        <w:rPr>
          <w:lang w:eastAsia="zh-CN"/>
        </w:rPr>
        <w:t xml:space="preserve">How does the size of the symbols impact the message? </w:t>
      </w:r>
    </w:p>
    <w:p w14:paraId="3C48E77B" w14:textId="4A4A685F" w:rsidR="00F12A56" w:rsidRDefault="00C50045" w:rsidP="00F12A56">
      <w:pPr>
        <w:pStyle w:val="ListBullet"/>
        <w:numPr>
          <w:ilvl w:val="0"/>
          <w:numId w:val="0"/>
        </w:numPr>
        <w:rPr>
          <w:rStyle w:val="cc-license-title"/>
          <w:rFonts w:cs="Arial"/>
          <w:color w:val="464646"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6B936594" wp14:editId="75083B9F">
            <wp:extent cx="2299214" cy="2151263"/>
            <wp:effectExtent l="0" t="0" r="6350" b="1905"/>
            <wp:docPr id="51" name="Picture 51" descr="white figure in a wheelchair on a blue background" title="disabled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4628" cy="217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A56" w:rsidRPr="00F12A56">
        <w:rPr>
          <w:rStyle w:val="cc-license-title"/>
          <w:rFonts w:cs="Arial"/>
          <w:color w:val="464646"/>
          <w:sz w:val="16"/>
          <w:szCs w:val="16"/>
        </w:rPr>
        <w:t xml:space="preserve"> </w:t>
      </w:r>
    </w:p>
    <w:p w14:paraId="63362209" w14:textId="1F64163B" w:rsidR="00354C8A" w:rsidRDefault="00354C8A" w:rsidP="00F12A56">
      <w:pPr>
        <w:pStyle w:val="ListBullet"/>
        <w:numPr>
          <w:ilvl w:val="0"/>
          <w:numId w:val="0"/>
        </w:numPr>
        <w:rPr>
          <w:rStyle w:val="cc-license-title"/>
          <w:rFonts w:cs="Arial"/>
          <w:color w:val="464646"/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6B95CEC7" wp14:editId="62F095D9">
            <wp:extent cx="2009775" cy="2009775"/>
            <wp:effectExtent l="0" t="0" r="9525" b="9525"/>
            <wp:docPr id="28" name="Picture 28" descr="Traffic Sign, Road Sign, Shield, Traffic, Road&#10;red hexagon white writing STOP" title="sto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ffic Sign, Road Sign, Shield, Traffic, Roa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291" cy="201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5A4C8" w14:textId="464904EF" w:rsidR="00354C8A" w:rsidRDefault="00354C8A" w:rsidP="00F12A56">
      <w:pPr>
        <w:pStyle w:val="ListBullet"/>
        <w:numPr>
          <w:ilvl w:val="0"/>
          <w:numId w:val="0"/>
        </w:numPr>
        <w:rPr>
          <w:rStyle w:val="cc-license-title"/>
          <w:rFonts w:cs="Arial"/>
          <w:color w:val="464646"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771F4071" wp14:editId="5AEC2542">
            <wp:extent cx="2051367" cy="1733550"/>
            <wp:effectExtent l="0" t="0" r="6350" b="0"/>
            <wp:docPr id="1483509216" name="Picture 1483509216" descr="white pictogram of girl and boy on green background" title="toliet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ogram, Persons, Toilet, Wc, Symbol, Icon, Gender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69" cy="173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71FF1" w14:textId="5C4A72E8" w:rsidR="00C50045" w:rsidRPr="00354C8A" w:rsidRDefault="00354C8A" w:rsidP="00354C8A">
      <w:pPr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All images licenced under </w:t>
      </w:r>
      <w:hyperlink r:id="rId19" w:anchor="usage" w:tgtFrame="_blank" w:tooltip="https://pixabay.com/service/terms/#usage" w:history="1">
        <w:r>
          <w:rPr>
            <w:rStyle w:val="Hyperlink"/>
            <w:rFonts w:ascii="Montserrat" w:hAnsi="Montserrat"/>
            <w:color w:val="6888C9"/>
            <w:sz w:val="22"/>
            <w:szCs w:val="22"/>
          </w:rPr>
          <w:t>CC0</w:t>
        </w:r>
      </w:hyperlink>
      <w:r>
        <w:rPr>
          <w:rFonts w:ascii="Montserrat" w:hAnsi="Montserrat"/>
          <w:sz w:val="22"/>
          <w:szCs w:val="22"/>
        </w:rPr>
        <w:t>. The original versions can be found on Pixabay</w:t>
      </w:r>
    </w:p>
    <w:p w14:paraId="0718F57D" w14:textId="3AC656A2" w:rsidR="00AB2E07" w:rsidRDefault="00AB2E07" w:rsidP="0001016A">
      <w:pPr>
        <w:pStyle w:val="Heading3"/>
      </w:pPr>
      <w:r>
        <w:t>3.2 Reading and viewing</w:t>
      </w:r>
    </w:p>
    <w:p w14:paraId="28F1EC3F" w14:textId="0071C1E9" w:rsidR="00AB2E07" w:rsidRDefault="00F0334C" w:rsidP="00AB2E07">
      <w:pPr>
        <w:rPr>
          <w:lang w:eastAsia="zh-CN"/>
        </w:rPr>
      </w:pPr>
      <w:r>
        <w:rPr>
          <w:lang w:eastAsia="zh-CN"/>
        </w:rPr>
        <w:t xml:space="preserve">Here are the </w:t>
      </w:r>
      <w:r w:rsidR="00AB2E07">
        <w:rPr>
          <w:lang w:eastAsia="zh-CN"/>
        </w:rPr>
        <w:t>grapheme</w:t>
      </w:r>
      <w:r>
        <w:rPr>
          <w:lang w:eastAsia="zh-CN"/>
        </w:rPr>
        <w:t>-phoneme</w:t>
      </w:r>
      <w:r w:rsidR="00AB2E07">
        <w:rPr>
          <w:lang w:eastAsia="zh-CN"/>
        </w:rPr>
        <w:t>s to add to your growing bank!</w:t>
      </w:r>
      <w:r w:rsidR="00E1219C">
        <w:rPr>
          <w:lang w:eastAsia="zh-CN"/>
        </w:rPr>
        <w:t xml:space="preserve"> What common phonemes do these graphemes represent?</w:t>
      </w:r>
      <w:r>
        <w:rPr>
          <w:lang w:eastAsia="zh-CN"/>
        </w:rPr>
        <w:t xml:space="preserve"> G, O, C, K</w:t>
      </w:r>
    </w:p>
    <w:p w14:paraId="04F527C8" w14:textId="2040A702" w:rsidR="00AB2E07" w:rsidRDefault="00AB2E07" w:rsidP="00AB2E07">
      <w:pPr>
        <w:pStyle w:val="ListBullet"/>
        <w:rPr>
          <w:lang w:eastAsia="zh-CN"/>
        </w:rPr>
      </w:pPr>
      <w:r w:rsidRPr="288662D1">
        <w:rPr>
          <w:lang w:eastAsia="zh-CN"/>
        </w:rPr>
        <w:t>watch the video</w:t>
      </w:r>
    </w:p>
    <w:p w14:paraId="45B10438" w14:textId="77777777" w:rsidR="002E34FB" w:rsidRDefault="002E34FB" w:rsidP="002E34FB">
      <w:pPr>
        <w:pStyle w:val="ListBullet"/>
        <w:rPr>
          <w:lang w:eastAsia="zh-CN"/>
        </w:rPr>
      </w:pPr>
      <w:r w:rsidRPr="288662D1">
        <w:rPr>
          <w:lang w:eastAsia="zh-CN"/>
        </w:rPr>
        <w:lastRenderedPageBreak/>
        <w:t>read the decodable text</w:t>
      </w:r>
      <w:r>
        <w:rPr>
          <w:lang w:eastAsia="zh-CN"/>
        </w:rPr>
        <w:t>. Foldable decodable text 1 can be found in the attachments.</w:t>
      </w:r>
    </w:p>
    <w:p w14:paraId="74F1755F" w14:textId="77777777" w:rsidR="002E34FB" w:rsidRDefault="002E34FB">
      <w:pPr>
        <w:rPr>
          <w:rFonts w:eastAsia="SimSun" w:cs="Arial"/>
          <w:color w:val="1C438B"/>
          <w:sz w:val="40"/>
          <w:szCs w:val="40"/>
          <w:lang w:eastAsia="zh-CN"/>
        </w:rPr>
      </w:pPr>
      <w:r>
        <w:br w:type="page"/>
      </w:r>
    </w:p>
    <w:p w14:paraId="58FC3120" w14:textId="70D34B02" w:rsidR="00631A62" w:rsidRDefault="00631A62" w:rsidP="002E34FB">
      <w:pPr>
        <w:pStyle w:val="Heading3"/>
      </w:pPr>
      <w:r>
        <w:lastRenderedPageBreak/>
        <w:t>3.3 Writing and representing</w:t>
      </w:r>
    </w:p>
    <w:p w14:paraId="1657F97E" w14:textId="10CC642D" w:rsidR="00631A62" w:rsidRDefault="00631A62" w:rsidP="00631A62">
      <w:pPr>
        <w:rPr>
          <w:lang w:eastAsia="zh-CN"/>
        </w:rPr>
      </w:pPr>
      <w:r>
        <w:rPr>
          <w:lang w:eastAsia="zh-CN"/>
        </w:rPr>
        <w:t>Use this space to record the words your teacher will ask you to write.</w:t>
      </w:r>
    </w:p>
    <w:p w14:paraId="0C2BD569" w14:textId="2B713C47" w:rsidR="00631A62" w:rsidRDefault="00631A62">
      <w:pPr>
        <w:rPr>
          <w:lang w:eastAsia="zh-CN"/>
        </w:rPr>
      </w:pPr>
      <w:r>
        <w:rPr>
          <w:lang w:eastAsia="zh-CN"/>
        </w:rPr>
        <w:br w:type="page"/>
      </w:r>
    </w:p>
    <w:p w14:paraId="32223EC5" w14:textId="737F282E" w:rsidR="00631A62" w:rsidRDefault="00631A62" w:rsidP="0001016A">
      <w:pPr>
        <w:pStyle w:val="Heading3"/>
      </w:pPr>
      <w:r>
        <w:lastRenderedPageBreak/>
        <w:t>3.4 Reflection</w:t>
      </w:r>
    </w:p>
    <w:p w14:paraId="70356950" w14:textId="71C06895" w:rsidR="00631A62" w:rsidRDefault="00631A62" w:rsidP="00631A62">
      <w:pPr>
        <w:rPr>
          <w:lang w:eastAsia="zh-CN"/>
        </w:rPr>
      </w:pPr>
      <w:r>
        <w:rPr>
          <w:lang w:eastAsia="zh-CN"/>
        </w:rPr>
        <w:t>Why do we need to build up stamina when writing? How will writing quickly and being able to write for a longer period of time help me?</w:t>
      </w:r>
    </w:p>
    <w:p w14:paraId="7D7916C8" w14:textId="12E5DE0E" w:rsidR="008319DF" w:rsidRPr="00581AE1" w:rsidRDefault="008319DF" w:rsidP="0001016A">
      <w:pPr>
        <w:pStyle w:val="Heading2"/>
      </w:pPr>
      <w:r w:rsidRPr="00581AE1">
        <w:t>Lesson 4</w:t>
      </w:r>
    </w:p>
    <w:p w14:paraId="17847915" w14:textId="78F20C59" w:rsidR="00177C31" w:rsidRDefault="00177C31" w:rsidP="00177C31">
      <w:r>
        <w:t>In this lesson, you will learn to:</w:t>
      </w:r>
    </w:p>
    <w:p w14:paraId="7F663A63" w14:textId="0ABB28EF" w:rsidR="00177C31" w:rsidRPr="008E5859" w:rsidRDefault="00177C31" w:rsidP="00177C31">
      <w:pPr>
        <w:pStyle w:val="ListBullet"/>
        <w:numPr>
          <w:ilvl w:val="0"/>
          <w:numId w:val="2"/>
        </w:numPr>
      </w:pPr>
      <w:r>
        <w:t>retell a simple story, choosing words that make your story meaningful and interesting</w:t>
      </w:r>
    </w:p>
    <w:p w14:paraId="3F894511" w14:textId="20D76FB6" w:rsidR="001A4904" w:rsidRDefault="00177C31" w:rsidP="00581AE1">
      <w:pPr>
        <w:pStyle w:val="ListBullet"/>
        <w:numPr>
          <w:ilvl w:val="0"/>
          <w:numId w:val="2"/>
        </w:numPr>
      </w:pPr>
      <w:r>
        <w:t>speak clearly, use the right amount of volume to be heard, gesture with your hands when needed and look at people appropriately when speaking</w:t>
      </w:r>
      <w:r w:rsidR="090E08C3">
        <w:t>.</w:t>
      </w:r>
    </w:p>
    <w:p w14:paraId="75DD6554" w14:textId="7EE90687" w:rsidR="001A4904" w:rsidRPr="00581AE1" w:rsidRDefault="001A4904" w:rsidP="0001016A">
      <w:pPr>
        <w:pStyle w:val="Heading3"/>
      </w:pPr>
      <w:r w:rsidRPr="00581AE1">
        <w:t>4.1 Speaking and Listening</w:t>
      </w:r>
    </w:p>
    <w:p w14:paraId="4CAC53BE" w14:textId="46BBFE7C" w:rsidR="001A4904" w:rsidRDefault="001A4904" w:rsidP="001A4904">
      <w:pPr>
        <w:rPr>
          <w:lang w:eastAsia="zh-CN"/>
        </w:rPr>
      </w:pPr>
      <w:r>
        <w:rPr>
          <w:lang w:eastAsia="zh-CN"/>
        </w:rPr>
        <w:t>Retell a familiar or personal story. Remember to:</w:t>
      </w:r>
    </w:p>
    <w:p w14:paraId="351EB796" w14:textId="266C6092" w:rsidR="001A4904" w:rsidRDefault="001A4904" w:rsidP="001A4904">
      <w:pPr>
        <w:pStyle w:val="ListBullet"/>
        <w:rPr>
          <w:lang w:eastAsia="zh-CN"/>
        </w:rPr>
      </w:pPr>
      <w:r w:rsidRPr="288662D1">
        <w:rPr>
          <w:lang w:eastAsia="zh-CN"/>
        </w:rPr>
        <w:t>speak clearly</w:t>
      </w:r>
    </w:p>
    <w:p w14:paraId="00242F1C" w14:textId="02F69C97" w:rsidR="001A4904" w:rsidRDefault="001A4904" w:rsidP="001A4904">
      <w:pPr>
        <w:pStyle w:val="ListBullet"/>
        <w:rPr>
          <w:lang w:eastAsia="zh-CN"/>
        </w:rPr>
      </w:pPr>
      <w:r w:rsidRPr="288662D1">
        <w:rPr>
          <w:lang w:eastAsia="zh-CN"/>
        </w:rPr>
        <w:t>look at your audience</w:t>
      </w:r>
    </w:p>
    <w:p w14:paraId="40875A23" w14:textId="07A2B06F" w:rsidR="001A4904" w:rsidRDefault="001A4904" w:rsidP="001A4904">
      <w:pPr>
        <w:pStyle w:val="ListBullet"/>
        <w:rPr>
          <w:lang w:eastAsia="zh-CN"/>
        </w:rPr>
      </w:pPr>
      <w:r w:rsidRPr="288662D1">
        <w:rPr>
          <w:lang w:eastAsia="zh-CN"/>
        </w:rPr>
        <w:t>speak in a loud enough voice</w:t>
      </w:r>
    </w:p>
    <w:p w14:paraId="12A24D25" w14:textId="3D1B1797" w:rsidR="001A4904" w:rsidRDefault="001A4904" w:rsidP="001A4904">
      <w:pPr>
        <w:pStyle w:val="ListBullet"/>
        <w:rPr>
          <w:lang w:eastAsia="zh-CN"/>
        </w:rPr>
      </w:pPr>
      <w:r w:rsidRPr="288662D1">
        <w:rPr>
          <w:lang w:eastAsia="zh-CN"/>
        </w:rPr>
        <w:lastRenderedPageBreak/>
        <w:t>remember the order that the story happened</w:t>
      </w:r>
    </w:p>
    <w:p w14:paraId="04C692FC" w14:textId="0B4AB278" w:rsidR="001A4904" w:rsidRDefault="001A4904" w:rsidP="00F4106B">
      <w:pPr>
        <w:pStyle w:val="ListBullet"/>
        <w:rPr>
          <w:lang w:eastAsia="zh-CN"/>
        </w:rPr>
      </w:pPr>
      <w:r w:rsidRPr="288662D1">
        <w:rPr>
          <w:lang w:eastAsia="zh-CN"/>
        </w:rPr>
        <w:t>describe the characters and what happened so I can understand easily.</w:t>
      </w:r>
    </w:p>
    <w:p w14:paraId="64810F41" w14:textId="7E6F0EB8" w:rsidR="001A4904" w:rsidRDefault="001A4904" w:rsidP="0001016A">
      <w:pPr>
        <w:pStyle w:val="Heading3"/>
      </w:pPr>
      <w:r>
        <w:t>4.2 Reading and viewing</w:t>
      </w:r>
    </w:p>
    <w:p w14:paraId="0594A202" w14:textId="010F46B2" w:rsidR="001A4904" w:rsidRDefault="00F4106B" w:rsidP="001A4904">
      <w:r>
        <w:rPr>
          <w:lang w:eastAsia="zh-CN"/>
        </w:rPr>
        <w:t xml:space="preserve">At last Old Tom stood up and </w:t>
      </w:r>
      <w:r w:rsidR="001A4904" w:rsidRPr="00F4106B">
        <w:rPr>
          <w:rStyle w:val="Strong"/>
        </w:rPr>
        <w:t>strode</w:t>
      </w:r>
      <w:r>
        <w:rPr>
          <w:rStyle w:val="Strong"/>
        </w:rPr>
        <w:t xml:space="preserve"> </w:t>
      </w:r>
      <w:r w:rsidRPr="00F4106B">
        <w:t xml:space="preserve">into the </w:t>
      </w:r>
      <w:r>
        <w:t>house.</w:t>
      </w:r>
    </w:p>
    <w:p w14:paraId="4217C41A" w14:textId="4D852611" w:rsidR="00F4106B" w:rsidRDefault="00F4106B" w:rsidP="001A4904">
      <w:r>
        <w:t xml:space="preserve">‘There’s a good girl,’ Old Tom </w:t>
      </w:r>
      <w:r w:rsidRPr="00F4106B">
        <w:rPr>
          <w:rStyle w:val="Strong"/>
        </w:rPr>
        <w:t>crooned</w:t>
      </w:r>
      <w:r>
        <w:t>.</w:t>
      </w:r>
    </w:p>
    <w:p w14:paraId="081233B8" w14:textId="04C570F8" w:rsidR="00F4106B" w:rsidRDefault="00F4106B" w:rsidP="001A4904">
      <w:r>
        <w:t>Discuss what these words mean.</w:t>
      </w:r>
    </w:p>
    <w:p w14:paraId="258B8F85" w14:textId="7254DD64" w:rsidR="00F4106B" w:rsidRDefault="00F4106B" w:rsidP="001A4904">
      <w:r>
        <w:t>Show me what they mean.</w:t>
      </w:r>
    </w:p>
    <w:p w14:paraId="3CBE27DC" w14:textId="3AFE48DB" w:rsidR="00F4106B" w:rsidRDefault="00F4106B" w:rsidP="001A4904">
      <w:r>
        <w:t>Use each word in a sentence.</w:t>
      </w:r>
    </w:p>
    <w:p w14:paraId="483DD007" w14:textId="6966D231" w:rsidR="00F4106B" w:rsidRDefault="00F4106B" w:rsidP="0001016A">
      <w:pPr>
        <w:pStyle w:val="Heading3"/>
      </w:pPr>
      <w:r>
        <w:t>4.3 Writing and representing</w:t>
      </w:r>
    </w:p>
    <w:p w14:paraId="7E58E506" w14:textId="5896D960" w:rsidR="002E34FB" w:rsidRDefault="002E34FB" w:rsidP="002E34FB">
      <w:pPr>
        <w:rPr>
          <w:lang w:eastAsia="zh-CN"/>
        </w:rPr>
      </w:pPr>
      <w:r>
        <w:rPr>
          <w:lang w:eastAsia="zh-CN"/>
        </w:rPr>
        <w:t xml:space="preserve">The worksheets to help you practise writing lowercase and uppercase ‘oO’ </w:t>
      </w:r>
      <w:r w:rsidR="006E1558">
        <w:rPr>
          <w:lang w:eastAsia="zh-CN"/>
        </w:rPr>
        <w:t>are</w:t>
      </w:r>
      <w:r>
        <w:rPr>
          <w:lang w:eastAsia="zh-CN"/>
        </w:rPr>
        <w:t xml:space="preserve"> found in the attachments.</w:t>
      </w:r>
    </w:p>
    <w:p w14:paraId="55E6B3FF" w14:textId="77777777" w:rsidR="00F4106B" w:rsidRDefault="00F4106B" w:rsidP="00F4106B">
      <w:pPr>
        <w:rPr>
          <w:lang w:eastAsia="zh-CN"/>
        </w:rPr>
      </w:pPr>
      <w:r>
        <w:rPr>
          <w:lang w:eastAsia="zh-CN"/>
        </w:rPr>
        <w:t>Make sure you are sitting correctly with your feet on the floor.</w:t>
      </w:r>
    </w:p>
    <w:p w14:paraId="03BE52E3" w14:textId="3A8F0C49" w:rsidR="00F4106B" w:rsidRDefault="00F4106B" w:rsidP="00177C31">
      <w:pPr>
        <w:rPr>
          <w:lang w:eastAsia="zh-CN"/>
        </w:rPr>
      </w:pPr>
      <w:r>
        <w:rPr>
          <w:lang w:eastAsia="zh-CN"/>
        </w:rPr>
        <w:t>Hold your pencil so it rests easy in the soft spot between your thumb and your pointer finger. Is your pencil sharp? You’re ready to start writing!</w:t>
      </w:r>
    </w:p>
    <w:p w14:paraId="13D58AD5" w14:textId="3189BAA3" w:rsidR="00F4106B" w:rsidRDefault="004F1270" w:rsidP="0001016A">
      <w:pPr>
        <w:pStyle w:val="Heading3"/>
      </w:pPr>
      <w:r>
        <w:lastRenderedPageBreak/>
        <w:t>4.4. Reflection</w:t>
      </w:r>
    </w:p>
    <w:p w14:paraId="07EC5444" w14:textId="57373976" w:rsidR="004F1270" w:rsidRDefault="004F1270" w:rsidP="004F1270">
      <w:pPr>
        <w:rPr>
          <w:lang w:eastAsia="zh-CN"/>
        </w:rPr>
      </w:pPr>
      <w:r>
        <w:rPr>
          <w:lang w:eastAsia="zh-CN"/>
        </w:rPr>
        <w:t>Why should we improve our vocabulary? Do w</w:t>
      </w:r>
      <w:r w:rsidR="00FE3E01">
        <w:rPr>
          <w:lang w:eastAsia="zh-CN"/>
        </w:rPr>
        <w:t>e ever stop learning new words?</w:t>
      </w:r>
    </w:p>
    <w:p w14:paraId="06CAD4A3" w14:textId="49D85645" w:rsidR="004F1270" w:rsidRPr="00581AE1" w:rsidRDefault="004F1270" w:rsidP="0001016A">
      <w:pPr>
        <w:pStyle w:val="Heading2"/>
      </w:pPr>
      <w:r w:rsidRPr="00581AE1">
        <w:t>Lesson 5</w:t>
      </w:r>
    </w:p>
    <w:p w14:paraId="42600189" w14:textId="3B4BF0BF" w:rsidR="42EFDC49" w:rsidRDefault="42EFDC49" w:rsidP="288662D1">
      <w:r>
        <w:t xml:space="preserve">In this lesson you </w:t>
      </w:r>
      <w:r w:rsidR="71DAF6CD">
        <w:t>will</w:t>
      </w:r>
      <w:r>
        <w:t xml:space="preserve"> learn to: </w:t>
      </w:r>
    </w:p>
    <w:p w14:paraId="1936DA74" w14:textId="74EC4D1E" w:rsidR="33226B25" w:rsidRDefault="33226B25" w:rsidP="288662D1">
      <w:pPr>
        <w:pStyle w:val="ListBullet"/>
      </w:pPr>
      <w:r>
        <w:t>u</w:t>
      </w:r>
      <w:r w:rsidR="724AF26C">
        <w:t>se words t</w:t>
      </w:r>
      <w:r w:rsidR="029E3D45">
        <w:t>hat</w:t>
      </w:r>
      <w:r w:rsidR="44AE4D89">
        <w:t xml:space="preserve"> help</w:t>
      </w:r>
      <w:r w:rsidR="724AF26C">
        <w:t xml:space="preserve"> </w:t>
      </w:r>
      <w:r w:rsidR="59C73F1E">
        <w:t xml:space="preserve">express yourself </w:t>
      </w:r>
    </w:p>
    <w:p w14:paraId="130D1127" w14:textId="67849E46" w:rsidR="288662D1" w:rsidRDefault="59C73F1E" w:rsidP="288662D1">
      <w:pPr>
        <w:pStyle w:val="ListBullet"/>
      </w:pPr>
      <w:r>
        <w:t xml:space="preserve">engage in word play to </w:t>
      </w:r>
      <w:r w:rsidR="2729EE8B">
        <w:t>have fun and be creative.</w:t>
      </w:r>
    </w:p>
    <w:p w14:paraId="0B72811E" w14:textId="346A70BD" w:rsidR="00FE3E01" w:rsidRDefault="00FE3E01" w:rsidP="0001016A">
      <w:pPr>
        <w:pStyle w:val="Heading3"/>
      </w:pPr>
      <w:r>
        <w:t>5.1 Speaking and Listening</w:t>
      </w:r>
    </w:p>
    <w:p w14:paraId="7273C6EB" w14:textId="77777777" w:rsidR="00FE3E01" w:rsidRPr="00FE3E01" w:rsidRDefault="00FE3E01" w:rsidP="00FE3E01">
      <w:pPr>
        <w:rPr>
          <w:lang w:eastAsia="zh-CN"/>
        </w:rPr>
      </w:pPr>
    </w:p>
    <w:p w14:paraId="3D3BEE80" w14:textId="6A88C829" w:rsidR="009F0091" w:rsidRDefault="009F0091" w:rsidP="004F1270">
      <w:pPr>
        <w:rPr>
          <w:lang w:eastAsia="zh-CN"/>
        </w:rPr>
      </w:pPr>
      <w:r>
        <w:rPr>
          <w:noProof/>
          <w:lang w:eastAsia="en-AU"/>
        </w:rPr>
        <w:lastRenderedPageBreak/>
        <w:drawing>
          <wp:inline distT="0" distB="0" distL="0" distR="0" wp14:anchorId="1C73B9B1" wp14:editId="3A09D555">
            <wp:extent cx="6798575" cy="4474486"/>
            <wp:effectExtent l="0" t="0" r="2540" b="2540"/>
            <wp:docPr id="31" name="Picture 31" descr="An image of the 5 se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98575" cy="447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1C82" w14:textId="4503983B" w:rsidR="009F0091" w:rsidRPr="009F0091" w:rsidRDefault="00F12226" w:rsidP="009F0091">
      <w:pPr>
        <w:rPr>
          <w:sz w:val="16"/>
          <w:szCs w:val="16"/>
          <w:lang w:eastAsia="zh-CN"/>
        </w:rPr>
      </w:pPr>
      <w:r>
        <w:rPr>
          <w:rStyle w:val="cc-license-title"/>
          <w:rFonts w:cs="Arial"/>
          <w:color w:val="464646"/>
          <w:sz w:val="16"/>
          <w:szCs w:val="16"/>
        </w:rPr>
        <w:t>By</w:t>
      </w:r>
      <w:r w:rsidR="009F0091" w:rsidRPr="009F0091">
        <w:rPr>
          <w:rFonts w:cs="Arial"/>
          <w:color w:val="464646"/>
          <w:sz w:val="16"/>
          <w:szCs w:val="16"/>
        </w:rPr>
        <w:t xml:space="preserve"> </w:t>
      </w:r>
      <w:r w:rsidR="009F0091" w:rsidRPr="009F0091">
        <w:rPr>
          <w:rStyle w:val="cc-license-identifier"/>
          <w:rFonts w:cs="Arial"/>
          <w:color w:val="464646"/>
          <w:sz w:val="16"/>
          <w:szCs w:val="16"/>
        </w:rPr>
        <w:t>(</w:t>
      </w:r>
      <w:hyperlink r:id="rId21" w:history="1">
        <w:r w:rsidR="009F0091" w:rsidRPr="00F12226">
          <w:rPr>
            <w:rStyle w:val="Hyperlink"/>
            <w:rFonts w:cs="Arial"/>
            <w:sz w:val="16"/>
            <w:szCs w:val="16"/>
          </w:rPr>
          <w:t>CC BY-SA 2.0)</w:t>
        </w:r>
      </w:hyperlink>
    </w:p>
    <w:p w14:paraId="7930BE4B" w14:textId="539379FD" w:rsidR="004F1270" w:rsidRDefault="004F1270" w:rsidP="004F1270">
      <w:pPr>
        <w:rPr>
          <w:lang w:eastAsia="zh-CN"/>
        </w:rPr>
      </w:pPr>
      <w:r>
        <w:rPr>
          <w:lang w:eastAsia="zh-CN"/>
        </w:rPr>
        <w:t xml:space="preserve">Use your 5 </w:t>
      </w:r>
      <w:r w:rsidR="00FE3E01">
        <w:rPr>
          <w:lang w:eastAsia="zh-CN"/>
        </w:rPr>
        <w:t xml:space="preserve">senses and imagination, </w:t>
      </w:r>
      <w:r w:rsidR="009F0091">
        <w:rPr>
          <w:lang w:eastAsia="zh-CN"/>
        </w:rPr>
        <w:t>describe these as best you can</w:t>
      </w:r>
      <w:r>
        <w:rPr>
          <w:lang w:eastAsia="zh-CN"/>
        </w:rPr>
        <w:t>:</w:t>
      </w:r>
    </w:p>
    <w:p w14:paraId="242D2784" w14:textId="0090D8B7" w:rsidR="009F0091" w:rsidRDefault="009F0091" w:rsidP="009F0091">
      <w:pPr>
        <w:pStyle w:val="ListBullet"/>
        <w:rPr>
          <w:lang w:eastAsia="zh-CN"/>
        </w:rPr>
      </w:pPr>
      <w:r w:rsidRPr="288662D1">
        <w:rPr>
          <w:lang w:eastAsia="zh-CN"/>
        </w:rPr>
        <w:t>the beach</w:t>
      </w:r>
    </w:p>
    <w:p w14:paraId="68F7D654" w14:textId="63DFEA2F" w:rsidR="009F0091" w:rsidRDefault="009F0091" w:rsidP="009F0091">
      <w:pPr>
        <w:pStyle w:val="ListBullet"/>
        <w:rPr>
          <w:lang w:eastAsia="zh-CN"/>
        </w:rPr>
      </w:pPr>
      <w:r w:rsidRPr="288662D1">
        <w:rPr>
          <w:lang w:eastAsia="zh-CN"/>
        </w:rPr>
        <w:t>a horse</w:t>
      </w:r>
    </w:p>
    <w:p w14:paraId="69336D22" w14:textId="355F0C8F" w:rsidR="009F0091" w:rsidRDefault="009F0091" w:rsidP="009F0091">
      <w:pPr>
        <w:pStyle w:val="ListBullet"/>
        <w:rPr>
          <w:lang w:eastAsia="zh-CN"/>
        </w:rPr>
      </w:pPr>
      <w:r w:rsidRPr="288662D1">
        <w:rPr>
          <w:lang w:eastAsia="zh-CN"/>
        </w:rPr>
        <w:t>hairspray</w:t>
      </w:r>
    </w:p>
    <w:p w14:paraId="7A82CCDA" w14:textId="10A269A6" w:rsidR="009F0091" w:rsidRDefault="00FE3E01" w:rsidP="009F0091">
      <w:pPr>
        <w:pStyle w:val="ListBullet"/>
        <w:rPr>
          <w:lang w:eastAsia="zh-CN"/>
        </w:rPr>
      </w:pPr>
      <w:r w:rsidRPr="288662D1">
        <w:rPr>
          <w:lang w:eastAsia="zh-CN"/>
        </w:rPr>
        <w:t>a roller-coaster</w:t>
      </w:r>
    </w:p>
    <w:p w14:paraId="05E5232B" w14:textId="268D9947" w:rsidR="009F0091" w:rsidRDefault="00FE3E01" w:rsidP="009F0091">
      <w:pPr>
        <w:pStyle w:val="ListBullet"/>
        <w:rPr>
          <w:lang w:eastAsia="zh-CN"/>
        </w:rPr>
      </w:pPr>
      <w:r w:rsidRPr="288662D1">
        <w:rPr>
          <w:lang w:eastAsia="zh-CN"/>
        </w:rPr>
        <w:lastRenderedPageBreak/>
        <w:t>the circus or a carnival</w:t>
      </w:r>
    </w:p>
    <w:p w14:paraId="011408E9" w14:textId="4652B38B" w:rsidR="009F0091" w:rsidRDefault="00FE3E01" w:rsidP="009F0091">
      <w:pPr>
        <w:pStyle w:val="ListBullet"/>
        <w:rPr>
          <w:lang w:eastAsia="zh-CN"/>
        </w:rPr>
      </w:pPr>
      <w:r w:rsidRPr="288662D1">
        <w:rPr>
          <w:lang w:eastAsia="zh-CN"/>
        </w:rPr>
        <w:t>a desert</w:t>
      </w:r>
    </w:p>
    <w:p w14:paraId="6DBEBE53" w14:textId="56B3B47B" w:rsidR="00FE3E01" w:rsidRDefault="00FE3E01" w:rsidP="009F0091">
      <w:pPr>
        <w:pStyle w:val="ListBullet"/>
        <w:rPr>
          <w:lang w:eastAsia="zh-CN"/>
        </w:rPr>
      </w:pPr>
      <w:r w:rsidRPr="288662D1">
        <w:rPr>
          <w:lang w:eastAsia="zh-CN"/>
        </w:rPr>
        <w:t>the main street of a city</w:t>
      </w:r>
    </w:p>
    <w:p w14:paraId="607F4B76" w14:textId="3855866C" w:rsidR="00FE3E01" w:rsidRDefault="00FE3E01" w:rsidP="0001016A">
      <w:pPr>
        <w:pStyle w:val="Heading3"/>
      </w:pPr>
      <w:r>
        <w:t>5.2 Reading and viewing</w:t>
      </w:r>
    </w:p>
    <w:p w14:paraId="6A032262" w14:textId="01A15C32" w:rsidR="00FE3E01" w:rsidRDefault="00F0334C" w:rsidP="00FE3E01">
      <w:pPr>
        <w:rPr>
          <w:lang w:eastAsia="zh-CN"/>
        </w:rPr>
      </w:pPr>
      <w:r>
        <w:rPr>
          <w:lang w:eastAsia="zh-CN"/>
        </w:rPr>
        <w:t xml:space="preserve">Here are the </w:t>
      </w:r>
      <w:r w:rsidR="00FE3E01">
        <w:rPr>
          <w:lang w:eastAsia="zh-CN"/>
        </w:rPr>
        <w:t>phoneme-graphemes to add to your growing bank! What common phonemes do these graphemes represent?</w:t>
      </w:r>
      <w:r>
        <w:rPr>
          <w:lang w:eastAsia="zh-CN"/>
        </w:rPr>
        <w:t xml:space="preserve"> G, O, C, K</w:t>
      </w:r>
    </w:p>
    <w:p w14:paraId="154AFE45" w14:textId="77777777" w:rsidR="00FE3E01" w:rsidRDefault="00FE3E01" w:rsidP="00FE3E01">
      <w:pPr>
        <w:pStyle w:val="ListBullet"/>
        <w:rPr>
          <w:lang w:eastAsia="zh-CN"/>
        </w:rPr>
      </w:pPr>
      <w:r w:rsidRPr="288662D1">
        <w:rPr>
          <w:lang w:eastAsia="zh-CN"/>
        </w:rPr>
        <w:t>watch the video</w:t>
      </w:r>
    </w:p>
    <w:p w14:paraId="7452A273" w14:textId="5F756404" w:rsidR="00FE3E01" w:rsidRDefault="00FE3E01" w:rsidP="00FE3E01">
      <w:pPr>
        <w:pStyle w:val="ListBullet"/>
        <w:rPr>
          <w:lang w:eastAsia="zh-CN"/>
        </w:rPr>
      </w:pPr>
      <w:r w:rsidRPr="288662D1">
        <w:rPr>
          <w:lang w:eastAsia="zh-CN"/>
        </w:rPr>
        <w:t>read the decodable text</w:t>
      </w:r>
      <w:r w:rsidR="002E34FB">
        <w:rPr>
          <w:lang w:eastAsia="zh-CN"/>
        </w:rPr>
        <w:t>. Foldable decodable text 2 can be found in the attachments.</w:t>
      </w:r>
    </w:p>
    <w:p w14:paraId="049ECE2A" w14:textId="4CA0DEC5" w:rsidR="005B4392" w:rsidRDefault="005B4392" w:rsidP="0001016A">
      <w:pPr>
        <w:pStyle w:val="Heading3"/>
      </w:pPr>
      <w:r>
        <w:t>5.3 Writing and representing</w:t>
      </w:r>
    </w:p>
    <w:p w14:paraId="08813026" w14:textId="1B2E2A23" w:rsidR="005B4392" w:rsidRDefault="000D5CC7" w:rsidP="005B4392">
      <w:pPr>
        <w:rPr>
          <w:lang w:eastAsia="zh-CN"/>
        </w:rPr>
      </w:pPr>
      <w:r w:rsidRPr="6372E7C1">
        <w:rPr>
          <w:lang w:eastAsia="zh-CN"/>
        </w:rPr>
        <w:t xml:space="preserve">Look at the </w:t>
      </w:r>
      <w:r w:rsidR="002E1A2F" w:rsidRPr="6372E7C1">
        <w:rPr>
          <w:lang w:eastAsia="zh-CN"/>
        </w:rPr>
        <w:t>‘</w:t>
      </w:r>
      <w:r w:rsidRPr="6372E7C1">
        <w:rPr>
          <w:lang w:eastAsia="zh-CN"/>
        </w:rPr>
        <w:t>Mooooooooo!</w:t>
      </w:r>
      <w:r w:rsidR="002E1A2F" w:rsidRPr="6372E7C1">
        <w:rPr>
          <w:lang w:eastAsia="zh-CN"/>
        </w:rPr>
        <w:t>’</w:t>
      </w:r>
      <w:r w:rsidRPr="6372E7C1">
        <w:rPr>
          <w:lang w:eastAsia="zh-CN"/>
        </w:rPr>
        <w:t xml:space="preserve"> </w:t>
      </w:r>
      <w:r w:rsidR="002E1A2F" w:rsidRPr="6372E7C1">
        <w:rPr>
          <w:lang w:eastAsia="zh-CN"/>
        </w:rPr>
        <w:t xml:space="preserve">in the text, Belinda. </w:t>
      </w:r>
      <w:r w:rsidRPr="6372E7C1">
        <w:rPr>
          <w:lang w:eastAsia="zh-CN"/>
        </w:rPr>
        <w:t xml:space="preserve">This is used a few times through the text. What </w:t>
      </w:r>
      <w:r w:rsidR="4579106A" w:rsidRPr="6372E7C1">
        <w:rPr>
          <w:lang w:eastAsia="zh-CN"/>
        </w:rPr>
        <w:t>impact</w:t>
      </w:r>
      <w:r w:rsidRPr="6372E7C1">
        <w:rPr>
          <w:lang w:eastAsia="zh-CN"/>
        </w:rPr>
        <w:t xml:space="preserve"> does it have on us as readers? Can we use this technique in our own writing? Can you think of the sound these animals make and how </w:t>
      </w:r>
      <w:r w:rsidR="002E1A2F" w:rsidRPr="6372E7C1">
        <w:rPr>
          <w:lang w:eastAsia="zh-CN"/>
        </w:rPr>
        <w:t xml:space="preserve">we could write it? </w:t>
      </w:r>
    </w:p>
    <w:p w14:paraId="6D5839D6" w14:textId="0CE99716" w:rsidR="000D5CC7" w:rsidRPr="005B4392" w:rsidRDefault="000D5CC7" w:rsidP="005B4392">
      <w:pPr>
        <w:rPr>
          <w:lang w:eastAsia="zh-CN"/>
        </w:rPr>
      </w:pPr>
      <w:r w:rsidRPr="000D5CC7">
        <w:rPr>
          <w:noProof/>
          <w:lang w:eastAsia="en-AU"/>
        </w:rPr>
        <w:lastRenderedPageBreak/>
        <w:drawing>
          <wp:inline distT="0" distB="0" distL="0" distR="0" wp14:anchorId="4DAF7E23" wp14:editId="0227D901">
            <wp:extent cx="3345752" cy="2790914"/>
            <wp:effectExtent l="0" t="0" r="7620" b="0"/>
            <wp:docPr id="37" name="Picture 37" descr="Old Tom has his arm outstretched with a carrot, enticing Belinda to do as he wishes" title="Old 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anks1\AppData\Local\Microsoft\Windows\INetCache\Content.Outlook\HDHPGN0I\IMG_34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521" cy="28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CC7">
        <w:rPr>
          <w:noProof/>
          <w:lang w:eastAsia="en-AU"/>
        </w:rPr>
        <w:drawing>
          <wp:inline distT="0" distB="0" distL="0" distR="0" wp14:anchorId="2DFD7611" wp14:editId="3852AF39">
            <wp:extent cx="2796055" cy="2786881"/>
            <wp:effectExtent l="0" t="0" r="4445" b="0"/>
            <wp:docPr id="36" name="Picture 36" descr="Belinda is stretched towards Tom's outstretched hand, dangling the carrot." title="Beli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nks1\AppData\Local\Microsoft\Windows\INetCache\Content.Outlook\HDHPGN0I\IMG_34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09" cy="28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F68D9" w14:textId="1084F287" w:rsidR="000D5CC7" w:rsidRDefault="002E1A2F" w:rsidP="002E1A2F">
      <w:pPr>
        <w:pStyle w:val="ListBullet"/>
      </w:pPr>
      <w:r>
        <w:t>a cat</w:t>
      </w:r>
    </w:p>
    <w:p w14:paraId="63D7EC05" w14:textId="38F98BEC" w:rsidR="002E1A2F" w:rsidRDefault="002E1A2F" w:rsidP="002E1A2F">
      <w:pPr>
        <w:pStyle w:val="ListBullet"/>
      </w:pPr>
      <w:r>
        <w:t>a dog</w:t>
      </w:r>
    </w:p>
    <w:p w14:paraId="2B6E3EDF" w14:textId="6DE87E43" w:rsidR="002E1A2F" w:rsidRDefault="002E1A2F" w:rsidP="002E1A2F">
      <w:pPr>
        <w:pStyle w:val="ListBullet"/>
      </w:pPr>
      <w:r>
        <w:t>an owl</w:t>
      </w:r>
    </w:p>
    <w:p w14:paraId="0B40CD40" w14:textId="24528E52" w:rsidR="002E1A2F" w:rsidRDefault="002E1A2F" w:rsidP="002E1A2F">
      <w:pPr>
        <w:pStyle w:val="ListBullet"/>
      </w:pPr>
      <w:r>
        <w:t>a kookaburra</w:t>
      </w:r>
    </w:p>
    <w:p w14:paraId="0E2A9464" w14:textId="436C18F6" w:rsidR="002E1A2F" w:rsidRDefault="002E1A2F" w:rsidP="002E1A2F">
      <w:pPr>
        <w:pStyle w:val="ListBullet"/>
      </w:pPr>
      <w:r>
        <w:t>a horse</w:t>
      </w:r>
    </w:p>
    <w:p w14:paraId="25067FB1" w14:textId="64AEDAB5" w:rsidR="002E1A2F" w:rsidRDefault="002E1A2F" w:rsidP="002E1A2F">
      <w:pPr>
        <w:pStyle w:val="ListBullet"/>
      </w:pPr>
      <w:r>
        <w:t>a chicken</w:t>
      </w:r>
    </w:p>
    <w:p w14:paraId="230944D9" w14:textId="2E06007E" w:rsidR="002E1A2F" w:rsidRDefault="26940869" w:rsidP="002E1A2F">
      <w:pPr>
        <w:pStyle w:val="ListBullet"/>
      </w:pPr>
      <w:r>
        <w:t>a tiger</w:t>
      </w:r>
    </w:p>
    <w:p w14:paraId="15AC96B0" w14:textId="5FFF40BF" w:rsidR="002E1A2F" w:rsidRDefault="002E1A2F" w:rsidP="002E1A2F">
      <w:pPr>
        <w:pStyle w:val="ListBullet"/>
        <w:numPr>
          <w:ilvl w:val="0"/>
          <w:numId w:val="0"/>
        </w:numPr>
        <w:ind w:left="284"/>
        <w:rPr>
          <w:lang w:eastAsia="zh-CN"/>
        </w:rPr>
      </w:pPr>
      <w:r w:rsidRPr="288662D1">
        <w:rPr>
          <w:lang w:eastAsia="zh-CN"/>
        </w:rPr>
        <w:t>Say each animal sound aloud and have a go at writing the phonemes you can hear,</w:t>
      </w:r>
      <w:r w:rsidR="00F0334C" w:rsidRPr="288662D1">
        <w:rPr>
          <w:lang w:eastAsia="zh-CN"/>
        </w:rPr>
        <w:t xml:space="preserve"> just like Pamela Allen does</w:t>
      </w:r>
      <w:r w:rsidRPr="288662D1">
        <w:rPr>
          <w:lang w:eastAsia="zh-CN"/>
        </w:rPr>
        <w:t>.</w:t>
      </w:r>
    </w:p>
    <w:p w14:paraId="1DEC136C" w14:textId="5E045E56" w:rsidR="288662D1" w:rsidRDefault="288662D1">
      <w:r>
        <w:br w:type="page"/>
      </w:r>
    </w:p>
    <w:tbl>
      <w:tblPr>
        <w:tblStyle w:val="TableGrid1"/>
        <w:tblW w:w="0" w:type="auto"/>
        <w:tblInd w:w="284" w:type="dxa"/>
        <w:tblLayout w:type="fixed"/>
        <w:tblLook w:val="06A0" w:firstRow="1" w:lastRow="0" w:firstColumn="1" w:lastColumn="0" w:noHBand="1" w:noVBand="1"/>
        <w:tblDescription w:val="A table for students to write the sound of each animal. Column A is the animal and Column B is the sound."/>
      </w:tblPr>
      <w:tblGrid>
        <w:gridCol w:w="3180"/>
        <w:gridCol w:w="7310"/>
      </w:tblGrid>
      <w:tr w:rsidR="288662D1" w14:paraId="6020844B" w14:textId="77777777" w:rsidTr="007460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80" w:type="dxa"/>
            <w:vAlign w:val="center"/>
          </w:tcPr>
          <w:p w14:paraId="37AF040C" w14:textId="2C00FFC4" w:rsidR="55479E08" w:rsidRPr="00746063" w:rsidRDefault="55479E08" w:rsidP="00746063">
            <w:pPr>
              <w:rPr>
                <w:sz w:val="52"/>
                <w:szCs w:val="52"/>
                <w:lang w:eastAsia="zh-CN"/>
              </w:rPr>
            </w:pPr>
            <w:r w:rsidRPr="00746063">
              <w:rPr>
                <w:sz w:val="52"/>
                <w:szCs w:val="52"/>
                <w:lang w:eastAsia="zh-CN"/>
              </w:rPr>
              <w:lastRenderedPageBreak/>
              <w:t>animal</w:t>
            </w:r>
          </w:p>
        </w:tc>
        <w:tc>
          <w:tcPr>
            <w:tcW w:w="7310" w:type="dxa"/>
            <w:vAlign w:val="center"/>
          </w:tcPr>
          <w:p w14:paraId="5095168E" w14:textId="39A773C4" w:rsidR="55479E08" w:rsidRDefault="55479E08" w:rsidP="00746063">
            <w:pPr>
              <w:rPr>
                <w:sz w:val="52"/>
                <w:szCs w:val="52"/>
                <w:lang w:eastAsia="zh-CN"/>
              </w:rPr>
            </w:pPr>
            <w:r w:rsidRPr="288662D1">
              <w:rPr>
                <w:sz w:val="52"/>
                <w:szCs w:val="52"/>
                <w:lang w:eastAsia="zh-CN"/>
              </w:rPr>
              <w:t>sound</w:t>
            </w:r>
          </w:p>
        </w:tc>
      </w:tr>
      <w:tr w:rsidR="288662D1" w14:paraId="0FB509A1" w14:textId="77777777" w:rsidTr="288662D1">
        <w:tc>
          <w:tcPr>
            <w:tcW w:w="3180" w:type="dxa"/>
          </w:tcPr>
          <w:p w14:paraId="0F9351AB" w14:textId="72D1A11B" w:rsidR="55479E08" w:rsidRDefault="55479E08" w:rsidP="288662D1">
            <w:pPr>
              <w:rPr>
                <w:sz w:val="52"/>
                <w:szCs w:val="52"/>
                <w:lang w:eastAsia="zh-CN"/>
              </w:rPr>
            </w:pPr>
            <w:r w:rsidRPr="288662D1">
              <w:rPr>
                <w:sz w:val="52"/>
                <w:szCs w:val="52"/>
                <w:lang w:eastAsia="zh-CN"/>
              </w:rPr>
              <w:t>cow</w:t>
            </w:r>
          </w:p>
        </w:tc>
        <w:tc>
          <w:tcPr>
            <w:tcW w:w="7310" w:type="dxa"/>
          </w:tcPr>
          <w:p w14:paraId="557516FB" w14:textId="3BAD1805" w:rsidR="55479E08" w:rsidRDefault="55479E08" w:rsidP="288662D1">
            <w:pPr>
              <w:rPr>
                <w:sz w:val="52"/>
                <w:szCs w:val="52"/>
                <w:lang w:eastAsia="zh-CN"/>
              </w:rPr>
            </w:pPr>
            <w:r w:rsidRPr="288662D1">
              <w:rPr>
                <w:sz w:val="52"/>
                <w:szCs w:val="52"/>
                <w:lang w:eastAsia="zh-CN"/>
              </w:rPr>
              <w:t>Moooooooooooo!</w:t>
            </w:r>
          </w:p>
        </w:tc>
      </w:tr>
      <w:tr w:rsidR="288662D1" w14:paraId="1C662701" w14:textId="77777777" w:rsidTr="288662D1">
        <w:tc>
          <w:tcPr>
            <w:tcW w:w="3180" w:type="dxa"/>
          </w:tcPr>
          <w:p w14:paraId="5619B782" w14:textId="5F875AAE" w:rsidR="55479E08" w:rsidRDefault="55479E08" w:rsidP="288662D1">
            <w:pPr>
              <w:rPr>
                <w:sz w:val="52"/>
                <w:szCs w:val="52"/>
                <w:lang w:eastAsia="zh-CN"/>
              </w:rPr>
            </w:pPr>
            <w:r w:rsidRPr="288662D1">
              <w:rPr>
                <w:sz w:val="52"/>
                <w:szCs w:val="52"/>
                <w:lang w:eastAsia="zh-CN"/>
              </w:rPr>
              <w:t>cat</w:t>
            </w:r>
          </w:p>
        </w:tc>
        <w:tc>
          <w:tcPr>
            <w:tcW w:w="7310" w:type="dxa"/>
          </w:tcPr>
          <w:p w14:paraId="0170176C" w14:textId="091FCB10" w:rsidR="288662D1" w:rsidRDefault="288662D1" w:rsidP="288662D1">
            <w:pPr>
              <w:rPr>
                <w:sz w:val="52"/>
                <w:szCs w:val="52"/>
                <w:lang w:eastAsia="zh-CN"/>
              </w:rPr>
            </w:pPr>
          </w:p>
        </w:tc>
      </w:tr>
      <w:tr w:rsidR="288662D1" w14:paraId="30ABA98B" w14:textId="77777777" w:rsidTr="288662D1">
        <w:tc>
          <w:tcPr>
            <w:tcW w:w="3180" w:type="dxa"/>
          </w:tcPr>
          <w:p w14:paraId="6974A7BC" w14:textId="1E157410" w:rsidR="55479E08" w:rsidRDefault="55479E08" w:rsidP="288662D1">
            <w:pPr>
              <w:rPr>
                <w:sz w:val="52"/>
                <w:szCs w:val="52"/>
                <w:lang w:eastAsia="zh-CN"/>
              </w:rPr>
            </w:pPr>
            <w:r w:rsidRPr="288662D1">
              <w:rPr>
                <w:sz w:val="52"/>
                <w:szCs w:val="52"/>
                <w:lang w:eastAsia="zh-CN"/>
              </w:rPr>
              <w:t>dog</w:t>
            </w:r>
          </w:p>
        </w:tc>
        <w:tc>
          <w:tcPr>
            <w:tcW w:w="7310" w:type="dxa"/>
          </w:tcPr>
          <w:p w14:paraId="299B4E9C" w14:textId="2FC22839" w:rsidR="288662D1" w:rsidRDefault="288662D1" w:rsidP="288662D1">
            <w:pPr>
              <w:rPr>
                <w:sz w:val="52"/>
                <w:szCs w:val="52"/>
                <w:lang w:eastAsia="zh-CN"/>
              </w:rPr>
            </w:pPr>
          </w:p>
        </w:tc>
      </w:tr>
      <w:tr w:rsidR="288662D1" w14:paraId="342D7D13" w14:textId="77777777" w:rsidTr="288662D1">
        <w:tc>
          <w:tcPr>
            <w:tcW w:w="3180" w:type="dxa"/>
          </w:tcPr>
          <w:p w14:paraId="32F06F7A" w14:textId="2DAB2554" w:rsidR="55479E08" w:rsidRDefault="55479E08" w:rsidP="288662D1">
            <w:pPr>
              <w:rPr>
                <w:sz w:val="52"/>
                <w:szCs w:val="52"/>
                <w:lang w:eastAsia="zh-CN"/>
              </w:rPr>
            </w:pPr>
            <w:r w:rsidRPr="288662D1">
              <w:rPr>
                <w:sz w:val="52"/>
                <w:szCs w:val="52"/>
                <w:lang w:eastAsia="zh-CN"/>
              </w:rPr>
              <w:t>kookaburra</w:t>
            </w:r>
          </w:p>
        </w:tc>
        <w:tc>
          <w:tcPr>
            <w:tcW w:w="7310" w:type="dxa"/>
          </w:tcPr>
          <w:p w14:paraId="063BB058" w14:textId="2FC22839" w:rsidR="288662D1" w:rsidRDefault="288662D1" w:rsidP="288662D1">
            <w:pPr>
              <w:rPr>
                <w:sz w:val="52"/>
                <w:szCs w:val="52"/>
                <w:lang w:eastAsia="zh-CN"/>
              </w:rPr>
            </w:pPr>
          </w:p>
        </w:tc>
      </w:tr>
      <w:tr w:rsidR="288662D1" w14:paraId="75113E92" w14:textId="77777777" w:rsidTr="288662D1">
        <w:tc>
          <w:tcPr>
            <w:tcW w:w="3180" w:type="dxa"/>
          </w:tcPr>
          <w:p w14:paraId="48608663" w14:textId="3B947B89" w:rsidR="55479E08" w:rsidRDefault="55479E08" w:rsidP="288662D1">
            <w:pPr>
              <w:rPr>
                <w:sz w:val="52"/>
                <w:szCs w:val="52"/>
                <w:lang w:eastAsia="zh-CN"/>
              </w:rPr>
            </w:pPr>
            <w:r w:rsidRPr="288662D1">
              <w:rPr>
                <w:sz w:val="52"/>
                <w:szCs w:val="52"/>
                <w:lang w:eastAsia="zh-CN"/>
              </w:rPr>
              <w:t>horse</w:t>
            </w:r>
          </w:p>
        </w:tc>
        <w:tc>
          <w:tcPr>
            <w:tcW w:w="7310" w:type="dxa"/>
          </w:tcPr>
          <w:p w14:paraId="5CC52B56" w14:textId="2FC22839" w:rsidR="288662D1" w:rsidRDefault="288662D1" w:rsidP="288662D1">
            <w:pPr>
              <w:rPr>
                <w:sz w:val="52"/>
                <w:szCs w:val="52"/>
                <w:lang w:eastAsia="zh-CN"/>
              </w:rPr>
            </w:pPr>
          </w:p>
        </w:tc>
      </w:tr>
      <w:tr w:rsidR="288662D1" w14:paraId="53BFED00" w14:textId="77777777" w:rsidTr="288662D1">
        <w:tc>
          <w:tcPr>
            <w:tcW w:w="3180" w:type="dxa"/>
          </w:tcPr>
          <w:p w14:paraId="7956820D" w14:textId="00088F88" w:rsidR="55479E08" w:rsidRDefault="55479E08" w:rsidP="288662D1">
            <w:pPr>
              <w:rPr>
                <w:sz w:val="52"/>
                <w:szCs w:val="52"/>
                <w:lang w:eastAsia="zh-CN"/>
              </w:rPr>
            </w:pPr>
            <w:r w:rsidRPr="288662D1">
              <w:rPr>
                <w:sz w:val="52"/>
                <w:szCs w:val="52"/>
                <w:lang w:eastAsia="zh-CN"/>
              </w:rPr>
              <w:t>chicken</w:t>
            </w:r>
          </w:p>
        </w:tc>
        <w:tc>
          <w:tcPr>
            <w:tcW w:w="7310" w:type="dxa"/>
          </w:tcPr>
          <w:p w14:paraId="7F36F151" w14:textId="2FC22839" w:rsidR="288662D1" w:rsidRDefault="288662D1" w:rsidP="288662D1">
            <w:pPr>
              <w:rPr>
                <w:sz w:val="52"/>
                <w:szCs w:val="52"/>
                <w:lang w:eastAsia="zh-CN"/>
              </w:rPr>
            </w:pPr>
          </w:p>
        </w:tc>
      </w:tr>
      <w:tr w:rsidR="288662D1" w14:paraId="52646A80" w14:textId="77777777" w:rsidTr="288662D1">
        <w:tc>
          <w:tcPr>
            <w:tcW w:w="3180" w:type="dxa"/>
          </w:tcPr>
          <w:p w14:paraId="16976EAE" w14:textId="3E5F8867" w:rsidR="6998F7CC" w:rsidRDefault="6998F7CC" w:rsidP="288662D1">
            <w:pPr>
              <w:rPr>
                <w:sz w:val="52"/>
                <w:szCs w:val="52"/>
                <w:lang w:eastAsia="zh-CN"/>
              </w:rPr>
            </w:pPr>
            <w:r w:rsidRPr="288662D1">
              <w:rPr>
                <w:sz w:val="52"/>
                <w:szCs w:val="52"/>
                <w:lang w:eastAsia="zh-CN"/>
              </w:rPr>
              <w:t>tiger</w:t>
            </w:r>
          </w:p>
        </w:tc>
        <w:tc>
          <w:tcPr>
            <w:tcW w:w="7310" w:type="dxa"/>
          </w:tcPr>
          <w:p w14:paraId="6DAC5ED4" w14:textId="2FC22839" w:rsidR="288662D1" w:rsidRDefault="288662D1" w:rsidP="288662D1">
            <w:pPr>
              <w:rPr>
                <w:sz w:val="52"/>
                <w:szCs w:val="52"/>
                <w:lang w:eastAsia="zh-CN"/>
              </w:rPr>
            </w:pPr>
          </w:p>
        </w:tc>
      </w:tr>
    </w:tbl>
    <w:p w14:paraId="347DD8A9" w14:textId="0F4DF4F4" w:rsidR="00FE3E01" w:rsidRPr="0001016A" w:rsidRDefault="002E1A2F" w:rsidP="002E34FB">
      <w:pPr>
        <w:pStyle w:val="Heading3"/>
        <w:numPr>
          <w:ilvl w:val="0"/>
          <w:numId w:val="0"/>
        </w:numPr>
      </w:pPr>
      <w:r w:rsidRPr="0001016A">
        <w:t>5.4 Reflection</w:t>
      </w:r>
    </w:p>
    <w:p w14:paraId="309D60E3" w14:textId="5F7A6FC9" w:rsidR="007028C3" w:rsidRDefault="007028C3" w:rsidP="007028C3">
      <w:pPr>
        <w:rPr>
          <w:rStyle w:val="Strong"/>
          <w:b w:val="0"/>
        </w:rPr>
      </w:pPr>
      <w:r>
        <w:rPr>
          <w:rStyle w:val="Strong"/>
          <w:b w:val="0"/>
        </w:rPr>
        <w:t>Can you think of other t</w:t>
      </w:r>
      <w:r w:rsidR="00581AE1">
        <w:rPr>
          <w:rStyle w:val="Strong"/>
          <w:b w:val="0"/>
        </w:rPr>
        <w:t>exts which use this technique? (For example: T</w:t>
      </w:r>
      <w:r>
        <w:rPr>
          <w:rStyle w:val="Strong"/>
          <w:b w:val="0"/>
        </w:rPr>
        <w:t xml:space="preserve">he Book with No Pictures by B.J Novak) </w:t>
      </w:r>
    </w:p>
    <w:p w14:paraId="797E7A93" w14:textId="0B0597A2" w:rsidR="002E1A2F" w:rsidRDefault="007028C3" w:rsidP="007028C3">
      <w:pPr>
        <w:rPr>
          <w:rStyle w:val="Strong"/>
          <w:b w:val="0"/>
        </w:rPr>
      </w:pPr>
      <w:r>
        <w:rPr>
          <w:rStyle w:val="Strong"/>
          <w:b w:val="0"/>
        </w:rPr>
        <w:t>Why do you think authors use this</w:t>
      </w:r>
      <w:r w:rsidR="00F0334C">
        <w:rPr>
          <w:rStyle w:val="Strong"/>
          <w:b w:val="0"/>
        </w:rPr>
        <w:t xml:space="preserve"> technique</w:t>
      </w:r>
      <w:r>
        <w:rPr>
          <w:rStyle w:val="Strong"/>
          <w:b w:val="0"/>
        </w:rPr>
        <w:t xml:space="preserve">? </w:t>
      </w:r>
    </w:p>
    <w:p w14:paraId="36A79B55" w14:textId="0F7BC903" w:rsidR="007028C3" w:rsidRDefault="007028C3" w:rsidP="0001016A">
      <w:pPr>
        <w:pStyle w:val="Heading2"/>
      </w:pPr>
      <w:r>
        <w:lastRenderedPageBreak/>
        <w:t>Lesson 6</w:t>
      </w:r>
    </w:p>
    <w:p w14:paraId="1ADB3289" w14:textId="7E8C9EFD" w:rsidR="007028C3" w:rsidRDefault="14395819" w:rsidP="007028C3">
      <w:pPr>
        <w:rPr>
          <w:lang w:eastAsia="zh-CN"/>
        </w:rPr>
      </w:pPr>
      <w:r w:rsidRPr="288662D1">
        <w:rPr>
          <w:lang w:eastAsia="zh-CN"/>
        </w:rPr>
        <w:t>You are learning</w:t>
      </w:r>
      <w:r w:rsidR="007028C3" w:rsidRPr="288662D1">
        <w:rPr>
          <w:lang w:eastAsia="zh-CN"/>
        </w:rPr>
        <w:t xml:space="preserve"> to:</w:t>
      </w:r>
    </w:p>
    <w:p w14:paraId="0D0BF212" w14:textId="695B04A6" w:rsidR="00CA59FB" w:rsidRDefault="500B22AD" w:rsidP="288662D1">
      <w:pPr>
        <w:pStyle w:val="ListBullet"/>
        <w:rPr>
          <w:rFonts w:asciiTheme="minorHAnsi" w:eastAsiaTheme="minorEastAsia" w:hAnsiTheme="minorHAnsi"/>
          <w:color w:val="000000" w:themeColor="text1"/>
        </w:rPr>
      </w:pPr>
      <w:r w:rsidRPr="288662D1">
        <w:rPr>
          <w:color w:val="000000" w:themeColor="text1"/>
        </w:rPr>
        <w:t>w</w:t>
      </w:r>
      <w:r w:rsidR="246E177A" w:rsidRPr="288662D1">
        <w:rPr>
          <w:color w:val="000000" w:themeColor="text1"/>
        </w:rPr>
        <w:t xml:space="preserve">rite letters correctly </w:t>
      </w:r>
      <w:r w:rsidR="5D05DE84" w:rsidRPr="288662D1">
        <w:rPr>
          <w:color w:val="000000" w:themeColor="text1"/>
        </w:rPr>
        <w:t xml:space="preserve">using </w:t>
      </w:r>
      <w:r w:rsidR="108DD45E" w:rsidRPr="288662D1">
        <w:rPr>
          <w:color w:val="000000" w:themeColor="text1"/>
        </w:rPr>
        <w:t>foundation movements that underpin NSW Foundation Styl</w:t>
      </w:r>
      <w:r w:rsidR="59AD074B" w:rsidRPr="288662D1">
        <w:rPr>
          <w:color w:val="000000" w:themeColor="text1"/>
        </w:rPr>
        <w:t>e</w:t>
      </w:r>
    </w:p>
    <w:p w14:paraId="0DE951AF" w14:textId="0E21BCE0" w:rsidR="00CA59FB" w:rsidRDefault="108DD45E" w:rsidP="288662D1">
      <w:pPr>
        <w:pStyle w:val="ListBullet"/>
        <w:rPr>
          <w:color w:val="000000" w:themeColor="text1"/>
        </w:rPr>
      </w:pPr>
      <w:r w:rsidRPr="288662D1">
        <w:rPr>
          <w:rFonts w:eastAsia="Arial" w:cs="Arial"/>
          <w:color w:val="000000" w:themeColor="text1"/>
        </w:rPr>
        <w:t>understand texts can take many forms and serve different purposes</w:t>
      </w:r>
    </w:p>
    <w:p w14:paraId="5BB4D718" w14:textId="2F037DDE" w:rsidR="00CA59FB" w:rsidRDefault="4DD75F10" w:rsidP="288662D1">
      <w:pPr>
        <w:pStyle w:val="ListBullet"/>
        <w:rPr>
          <w:color w:val="000000" w:themeColor="text1"/>
        </w:rPr>
      </w:pPr>
      <w:r w:rsidRPr="288662D1">
        <w:rPr>
          <w:rFonts w:eastAsia="Arial" w:cs="Arial"/>
          <w:color w:val="000000" w:themeColor="text1"/>
        </w:rPr>
        <w:t>describe an object of interest using increasingly descriptive language</w:t>
      </w:r>
    </w:p>
    <w:p w14:paraId="5026D788" w14:textId="39E9734A" w:rsidR="00CA59FB" w:rsidRPr="00A0395B" w:rsidRDefault="719471C1" w:rsidP="00A0395B">
      <w:pPr>
        <w:pStyle w:val="ListBullet"/>
        <w:rPr>
          <w:color w:val="000000" w:themeColor="text1"/>
        </w:rPr>
      </w:pPr>
      <w:r w:rsidRPr="288662D1">
        <w:rPr>
          <w:rFonts w:eastAsia="Arial" w:cs="Arial"/>
          <w:color w:val="000000" w:themeColor="text1"/>
        </w:rPr>
        <w:t xml:space="preserve">begin to consider author purpose and audience </w:t>
      </w:r>
    </w:p>
    <w:p w14:paraId="6854C12D" w14:textId="3AE1906D" w:rsidR="00CA59FB" w:rsidRDefault="00CA59FB" w:rsidP="0001016A">
      <w:pPr>
        <w:pStyle w:val="Heading3"/>
      </w:pPr>
      <w:r>
        <w:lastRenderedPageBreak/>
        <w:t>6.1 Speaking and listening</w:t>
      </w:r>
    </w:p>
    <w:p w14:paraId="09D944D8" w14:textId="7BB5D2F5" w:rsidR="00B33C69" w:rsidRPr="00B33C69" w:rsidRDefault="0001016A">
      <w:r>
        <w:t>Look at the two</w:t>
      </w:r>
      <w:r w:rsidR="5598EF0B">
        <w:t xml:space="preserve"> faces below. Choose one to describe to your partner. What colours are used? What shapes can describe elements of the</w:t>
      </w:r>
      <w:r w:rsidR="5A4E4BF7">
        <w:t xml:space="preserve"> face? Try not to give clues away with your hands!</w:t>
      </w:r>
      <w:r w:rsidR="00B33C69" w:rsidRPr="00B33C69">
        <w:rPr>
          <w:lang w:val="en"/>
        </w:rPr>
        <w:t xml:space="preserve"> </w:t>
      </w:r>
      <w:r w:rsidR="00B33C69">
        <w:rPr>
          <w:noProof/>
          <w:lang w:eastAsia="en-AU"/>
        </w:rPr>
        <w:drawing>
          <wp:inline distT="0" distB="0" distL="0" distR="0" wp14:anchorId="0164D420" wp14:editId="5050BB37">
            <wp:extent cx="3921920" cy="2614613"/>
            <wp:effectExtent l="0" t="0" r="2540" b="0"/>
            <wp:docPr id="24" name="Picture 24" descr="Woman, Old, Senior, Female, Elderly, Reti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man, Old, Senior, Female, Elderly, Retir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805" cy="261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18794" w14:textId="77777777" w:rsidR="00B33C69" w:rsidRDefault="00B33C69">
      <w:pPr>
        <w:rPr>
          <w:rStyle w:val="cc-license-title"/>
          <w:color w:val="464646"/>
        </w:rPr>
      </w:pPr>
      <w:r>
        <w:rPr>
          <w:noProof/>
          <w:color w:val="464646"/>
          <w:lang w:eastAsia="en-AU"/>
        </w:rPr>
        <w:lastRenderedPageBreak/>
        <w:drawing>
          <wp:inline distT="0" distB="0" distL="0" distR="0" wp14:anchorId="3262EA97" wp14:editId="65B0B454">
            <wp:extent cx="2517775" cy="3776663"/>
            <wp:effectExtent l="0" t="0" r="0" b="0"/>
            <wp:docPr id="27" name="Picture 27" descr="wrinkled old face of man" title="old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ld ma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207" cy="37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09737" w14:textId="77777777" w:rsidR="00B33C69" w:rsidRDefault="00B33C69" w:rsidP="00B33C69">
      <w:pPr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All images licenced under </w:t>
      </w:r>
      <w:hyperlink r:id="rId26" w:anchor="usage" w:tgtFrame="_blank" w:tooltip="https://pixabay.com/service/terms/#usage" w:history="1">
        <w:r>
          <w:rPr>
            <w:rStyle w:val="Hyperlink"/>
            <w:rFonts w:ascii="Montserrat" w:hAnsi="Montserrat"/>
            <w:color w:val="6888C9"/>
            <w:sz w:val="22"/>
            <w:szCs w:val="22"/>
          </w:rPr>
          <w:t>CC0</w:t>
        </w:r>
      </w:hyperlink>
      <w:r>
        <w:rPr>
          <w:rFonts w:ascii="Montserrat" w:hAnsi="Montserrat"/>
          <w:sz w:val="22"/>
          <w:szCs w:val="22"/>
        </w:rPr>
        <w:t>. The original versions can be found on Pixabay</w:t>
      </w:r>
    </w:p>
    <w:p w14:paraId="2CFB0E70" w14:textId="315B38D3" w:rsidR="0060456B" w:rsidRPr="0001016A" w:rsidRDefault="0060456B" w:rsidP="0001016A">
      <w:pPr>
        <w:pStyle w:val="Heading3"/>
        <w:rPr>
          <w:rStyle w:val="cc-license-title"/>
        </w:rPr>
      </w:pPr>
      <w:r w:rsidRPr="0001016A">
        <w:rPr>
          <w:rStyle w:val="cc-license-title"/>
        </w:rPr>
        <w:t>6.2 Reading and viewing</w:t>
      </w:r>
    </w:p>
    <w:p w14:paraId="4BA878A0" w14:textId="0FF70E3D" w:rsidR="0060456B" w:rsidRDefault="0060456B" w:rsidP="0060456B">
      <w:pPr>
        <w:rPr>
          <w:lang w:eastAsia="zh-CN"/>
        </w:rPr>
      </w:pPr>
      <w:r w:rsidRPr="288662D1">
        <w:rPr>
          <w:lang w:eastAsia="zh-CN"/>
        </w:rPr>
        <w:t>Listen to or watch the video of Don’t Let the Pigeon Drive the Bus! It’s a funny story, written and illustrated by Mo Willems</w:t>
      </w:r>
      <w:r w:rsidR="38C21466" w:rsidRPr="288662D1">
        <w:rPr>
          <w:lang w:eastAsia="zh-CN"/>
        </w:rPr>
        <w:t xml:space="preserve"> published by Walker Books,</w:t>
      </w:r>
    </w:p>
    <w:p w14:paraId="393E20BB" w14:textId="6E4C1C33" w:rsidR="0060456B" w:rsidRDefault="0060456B" w:rsidP="0060456B">
      <w:pPr>
        <w:rPr>
          <w:lang w:eastAsia="zh-CN"/>
        </w:rPr>
      </w:pPr>
      <w:r>
        <w:rPr>
          <w:lang w:eastAsia="zh-CN"/>
        </w:rPr>
        <w:t xml:space="preserve">After hearing the story, think about how the author has written this book. Is it different to other books? How? </w:t>
      </w:r>
    </w:p>
    <w:p w14:paraId="3E883442" w14:textId="719E7AD6" w:rsidR="0060456B" w:rsidRDefault="0060456B" w:rsidP="0060456B">
      <w:pPr>
        <w:rPr>
          <w:rStyle w:val="cc-license-title"/>
          <w:color w:val="464646"/>
        </w:rPr>
      </w:pPr>
      <w:r>
        <w:rPr>
          <w:lang w:eastAsia="zh-CN"/>
        </w:rPr>
        <w:lastRenderedPageBreak/>
        <w:t xml:space="preserve">How does this change the way it is read? </w:t>
      </w:r>
    </w:p>
    <w:p w14:paraId="76A282A8" w14:textId="755510BB" w:rsidR="00C02146" w:rsidRPr="00F0334C" w:rsidRDefault="0060456B" w:rsidP="0001016A">
      <w:pPr>
        <w:pStyle w:val="Heading3"/>
        <w:rPr>
          <w:rStyle w:val="cc-license-title"/>
        </w:rPr>
      </w:pPr>
      <w:r w:rsidRPr="00F0334C">
        <w:rPr>
          <w:rStyle w:val="cc-license-title"/>
        </w:rPr>
        <w:t>6.3 Writing and representing</w:t>
      </w:r>
    </w:p>
    <w:p w14:paraId="4E920879" w14:textId="5D8E35FF" w:rsidR="00C379D1" w:rsidRDefault="00C379D1" w:rsidP="00C379D1">
      <w:pPr>
        <w:rPr>
          <w:lang w:eastAsia="zh-CN"/>
        </w:rPr>
      </w:pPr>
      <w:r>
        <w:rPr>
          <w:lang w:eastAsia="zh-CN"/>
        </w:rPr>
        <w:t>The worksheets to help you practise writing lowercase and uppercase ‘Cc’ are found in the attachments.</w:t>
      </w:r>
    </w:p>
    <w:p w14:paraId="7E00E007" w14:textId="77777777" w:rsidR="0060456B" w:rsidRDefault="0060456B" w:rsidP="0060456B">
      <w:pPr>
        <w:rPr>
          <w:lang w:eastAsia="zh-CN"/>
        </w:rPr>
      </w:pPr>
      <w:r>
        <w:rPr>
          <w:lang w:eastAsia="zh-CN"/>
        </w:rPr>
        <w:t>Make sure you are sitting correctly with your feet on the floor.</w:t>
      </w:r>
    </w:p>
    <w:p w14:paraId="029F59A5" w14:textId="77777777" w:rsidR="0060456B" w:rsidRDefault="0060456B" w:rsidP="0060456B">
      <w:pPr>
        <w:rPr>
          <w:lang w:eastAsia="zh-CN"/>
        </w:rPr>
      </w:pPr>
      <w:r>
        <w:rPr>
          <w:lang w:eastAsia="zh-CN"/>
        </w:rPr>
        <w:t>Hold your pencil so it rests easy in the soft spot between your thumb and your pointer finger. Is your pencil sharp? You’re ready to start writing!</w:t>
      </w:r>
    </w:p>
    <w:p w14:paraId="055EAB67" w14:textId="0E1258D1" w:rsidR="00192F9E" w:rsidRPr="002E34FB" w:rsidRDefault="0060456B" w:rsidP="0060456B">
      <w:pPr>
        <w:rPr>
          <w:rFonts w:cs="Arial"/>
          <w:color w:val="464646"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630D496D" wp14:editId="5BC6B347">
            <wp:extent cx="3050889" cy="1639158"/>
            <wp:effectExtent l="0" t="0" r="0" b="0"/>
            <wp:docPr id="52" name="Picture 52" descr="A hand holding a pencil" title="hand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nd .png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646" cy="170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045">
        <w:rPr>
          <w:rStyle w:val="cc-license-title"/>
          <w:rFonts w:cs="Arial"/>
          <w:color w:val="464646"/>
          <w:sz w:val="16"/>
          <w:szCs w:val="16"/>
        </w:rPr>
        <w:t xml:space="preserve">Attribution: </w:t>
      </w:r>
      <w:r w:rsidR="00544177" w:rsidRPr="00544177">
        <w:rPr>
          <w:rFonts w:cs="Arial"/>
          <w:color w:val="464646"/>
          <w:sz w:val="16"/>
          <w:szCs w:val="16"/>
        </w:rPr>
        <w:t>CC0 1.0 Universal (</w:t>
      </w:r>
      <w:hyperlink r:id="rId28" w:history="1">
        <w:r w:rsidR="00544177" w:rsidRPr="00B33C69">
          <w:rPr>
            <w:rStyle w:val="Hyperlink"/>
            <w:rFonts w:cs="Arial"/>
            <w:sz w:val="16"/>
            <w:szCs w:val="16"/>
          </w:rPr>
          <w:t>CC0 1.0</w:t>
        </w:r>
      </w:hyperlink>
      <w:r w:rsidR="00544177">
        <w:rPr>
          <w:rFonts w:cs="Arial"/>
          <w:color w:val="464646"/>
          <w:sz w:val="16"/>
          <w:szCs w:val="16"/>
        </w:rPr>
        <w:t xml:space="preserve">) </w:t>
      </w:r>
      <w:r w:rsidR="00544177" w:rsidRPr="00544177">
        <w:rPr>
          <w:rFonts w:cs="Arial"/>
          <w:color w:val="464646"/>
          <w:sz w:val="16"/>
          <w:szCs w:val="16"/>
        </w:rPr>
        <w:t>Public Domain Dedication</w:t>
      </w:r>
    </w:p>
    <w:p w14:paraId="72C48F47" w14:textId="4F2E0A2D" w:rsidR="00192F9E" w:rsidRDefault="00192F9E" w:rsidP="0001016A">
      <w:pPr>
        <w:pStyle w:val="Heading3"/>
      </w:pPr>
      <w:r>
        <w:t>6.4 Reflection</w:t>
      </w:r>
    </w:p>
    <w:p w14:paraId="7921F3D3" w14:textId="72DAE77A" w:rsidR="00192F9E" w:rsidRPr="005816FC" w:rsidRDefault="00F0334C" w:rsidP="00192F9E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 </w:t>
      </w:r>
      <w:r w:rsidR="00192F9E" w:rsidRPr="0CE83001">
        <w:rPr>
          <w:rStyle w:val="Strong"/>
          <w:b w:val="0"/>
          <w:bCs w:val="0"/>
        </w:rPr>
        <w:t xml:space="preserve">Why are symbols important in our lives? </w:t>
      </w:r>
    </w:p>
    <w:p w14:paraId="34493578" w14:textId="0018C0B6" w:rsidR="00192F9E" w:rsidRDefault="00192F9E" w:rsidP="00192F9E">
      <w:pPr>
        <w:rPr>
          <w:rStyle w:val="Strong"/>
          <w:b w:val="0"/>
          <w:bCs w:val="0"/>
        </w:rPr>
      </w:pPr>
      <w:r w:rsidRPr="21050FBD">
        <w:rPr>
          <w:rStyle w:val="Strong"/>
          <w:b w:val="0"/>
          <w:bCs w:val="0"/>
        </w:rPr>
        <w:t>What symbols are universal and can be understood all over the world?</w:t>
      </w:r>
    </w:p>
    <w:p w14:paraId="50A5BF70" w14:textId="26E2EC83" w:rsidR="00F0334C" w:rsidRDefault="00F0334C" w:rsidP="00192F9E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lastRenderedPageBreak/>
        <w:t xml:space="preserve">What is something that could symbolise you? </w:t>
      </w:r>
    </w:p>
    <w:p w14:paraId="543BDABB" w14:textId="348BA255" w:rsidR="003070B8" w:rsidRPr="0001016A" w:rsidRDefault="003070B8" w:rsidP="0001016A">
      <w:pPr>
        <w:pStyle w:val="Heading2"/>
      </w:pPr>
      <w:r w:rsidRPr="0001016A">
        <w:t>Lesson 7</w:t>
      </w:r>
    </w:p>
    <w:p w14:paraId="4966BC1D" w14:textId="77777777" w:rsidR="003070B8" w:rsidRDefault="003070B8" w:rsidP="003070B8">
      <w:pPr>
        <w:rPr>
          <w:lang w:eastAsia="zh-CN"/>
        </w:rPr>
      </w:pPr>
      <w:r>
        <w:rPr>
          <w:lang w:eastAsia="zh-CN"/>
        </w:rPr>
        <w:t>During this lesson, you will learn to:</w:t>
      </w:r>
    </w:p>
    <w:p w14:paraId="3EBCFDB5" w14:textId="78E9D8F1" w:rsidR="003070B8" w:rsidRDefault="00E236F6" w:rsidP="003070B8">
      <w:pPr>
        <w:pStyle w:val="ListBullet"/>
        <w:rPr>
          <w:lang w:eastAsia="zh-CN"/>
        </w:rPr>
      </w:pPr>
      <w:r w:rsidRPr="288662D1">
        <w:rPr>
          <w:lang w:eastAsia="zh-CN"/>
        </w:rPr>
        <w:t>e</w:t>
      </w:r>
      <w:r w:rsidR="0024284D" w:rsidRPr="288662D1">
        <w:rPr>
          <w:lang w:eastAsia="zh-CN"/>
        </w:rPr>
        <w:t>ngage in word play</w:t>
      </w:r>
      <w:r w:rsidRPr="288662D1">
        <w:rPr>
          <w:lang w:eastAsia="zh-CN"/>
        </w:rPr>
        <w:t xml:space="preserve"> </w:t>
      </w:r>
    </w:p>
    <w:p w14:paraId="73FB90B0" w14:textId="3F360D92" w:rsidR="003070B8" w:rsidRDefault="003070B8" w:rsidP="003070B8">
      <w:pPr>
        <w:pStyle w:val="ListBullet"/>
        <w:rPr>
          <w:lang w:eastAsia="zh-CN"/>
        </w:rPr>
      </w:pPr>
      <w:r w:rsidRPr="288662D1">
        <w:rPr>
          <w:lang w:eastAsia="zh-CN"/>
        </w:rPr>
        <w:t xml:space="preserve">read </w:t>
      </w:r>
      <w:r w:rsidR="0024284D" w:rsidRPr="288662D1">
        <w:rPr>
          <w:lang w:eastAsia="zh-CN"/>
        </w:rPr>
        <w:t>a decodable text independently</w:t>
      </w:r>
    </w:p>
    <w:p w14:paraId="14EAB670" w14:textId="7965E1E9" w:rsidR="003070B8" w:rsidRDefault="00674FAC" w:rsidP="0001016A">
      <w:pPr>
        <w:pStyle w:val="Heading3"/>
      </w:pPr>
      <w:r>
        <w:t>7</w:t>
      </w:r>
      <w:r w:rsidR="003070B8">
        <w:t>.1 Speaking and listening</w:t>
      </w:r>
    </w:p>
    <w:p w14:paraId="0415ED03" w14:textId="77777777" w:rsidR="00842506" w:rsidRDefault="003070B8" w:rsidP="003070B8">
      <w:pPr>
        <w:rPr>
          <w:lang w:eastAsia="zh-CN"/>
        </w:rPr>
      </w:pPr>
      <w:r>
        <w:rPr>
          <w:lang w:eastAsia="zh-CN"/>
        </w:rPr>
        <w:t xml:space="preserve">Play ‘Silly Name Game’. </w:t>
      </w:r>
    </w:p>
    <w:p w14:paraId="1CC51D6B" w14:textId="4DB3C192" w:rsidR="003070B8" w:rsidRDefault="003070B8" w:rsidP="003070B8">
      <w:pPr>
        <w:rPr>
          <w:lang w:eastAsia="zh-CN"/>
        </w:rPr>
      </w:pPr>
      <w:r>
        <w:rPr>
          <w:lang w:eastAsia="zh-CN"/>
        </w:rPr>
        <w:t>Name people with a kind, descriptive word that also starts with the same phoneme as their name, e.g. Magnificent Mel, Healthy Heather, Neat Natasha.</w:t>
      </w:r>
    </w:p>
    <w:p w14:paraId="2EEFE99D" w14:textId="27397C27" w:rsidR="003070B8" w:rsidRDefault="00674FAC" w:rsidP="0001016A">
      <w:pPr>
        <w:pStyle w:val="Heading3"/>
      </w:pPr>
      <w:r>
        <w:t>7</w:t>
      </w:r>
      <w:r w:rsidR="003070B8">
        <w:t>.2 Reading and viewing</w:t>
      </w:r>
    </w:p>
    <w:p w14:paraId="0DF14AB9" w14:textId="620B1DE5" w:rsidR="003070B8" w:rsidRDefault="003070B8" w:rsidP="003070B8">
      <w:pPr>
        <w:rPr>
          <w:lang w:eastAsia="zh-CN"/>
        </w:rPr>
      </w:pPr>
      <w:r>
        <w:rPr>
          <w:lang w:eastAsia="zh-CN"/>
        </w:rPr>
        <w:t>Here are the phoneme-graphemes to practise! What common phonemes do these graphemes represent?</w:t>
      </w:r>
      <w:r w:rsidR="00F0334C">
        <w:rPr>
          <w:lang w:eastAsia="zh-CN"/>
        </w:rPr>
        <w:t xml:space="preserve"> G, O, C, K</w:t>
      </w:r>
    </w:p>
    <w:p w14:paraId="7CCC42FE" w14:textId="77777777" w:rsidR="003070B8" w:rsidRDefault="003070B8" w:rsidP="003070B8">
      <w:pPr>
        <w:pStyle w:val="ListBullet"/>
        <w:rPr>
          <w:lang w:eastAsia="zh-CN"/>
        </w:rPr>
      </w:pPr>
      <w:r w:rsidRPr="288662D1">
        <w:rPr>
          <w:lang w:eastAsia="zh-CN"/>
        </w:rPr>
        <w:t>watch the video</w:t>
      </w:r>
    </w:p>
    <w:p w14:paraId="78E0111E" w14:textId="1FB2A0B3" w:rsidR="003070B8" w:rsidRPr="003070B8" w:rsidRDefault="002E34FB" w:rsidP="003070B8">
      <w:pPr>
        <w:pStyle w:val="ListBullet"/>
        <w:rPr>
          <w:lang w:eastAsia="zh-CN"/>
        </w:rPr>
      </w:pPr>
      <w:r w:rsidRPr="288662D1">
        <w:rPr>
          <w:lang w:eastAsia="zh-CN"/>
        </w:rPr>
        <w:lastRenderedPageBreak/>
        <w:t>read the decodable text</w:t>
      </w:r>
      <w:r>
        <w:rPr>
          <w:lang w:eastAsia="zh-CN"/>
        </w:rPr>
        <w:t xml:space="preserve">. Foldable decodable text </w:t>
      </w:r>
      <w:r w:rsidR="00C379D1">
        <w:rPr>
          <w:lang w:eastAsia="zh-CN"/>
        </w:rPr>
        <w:t>3</w:t>
      </w:r>
      <w:r>
        <w:rPr>
          <w:lang w:eastAsia="zh-CN"/>
        </w:rPr>
        <w:t xml:space="preserve"> can be found in the attachments.</w:t>
      </w:r>
    </w:p>
    <w:p w14:paraId="6BDF58E3" w14:textId="0CE4AE6A" w:rsidR="003070B8" w:rsidRPr="0001016A" w:rsidRDefault="00674FAC" w:rsidP="0001016A">
      <w:pPr>
        <w:pStyle w:val="Heading3"/>
      </w:pPr>
      <w:r w:rsidRPr="0001016A">
        <w:t>7.3 Writing and representing</w:t>
      </w:r>
    </w:p>
    <w:p w14:paraId="301E9EBE" w14:textId="4DC3A036" w:rsidR="00674FAC" w:rsidRDefault="00674FAC" w:rsidP="00674FAC">
      <w:pPr>
        <w:rPr>
          <w:lang w:eastAsia="zh-CN"/>
        </w:rPr>
      </w:pPr>
      <w:r>
        <w:rPr>
          <w:lang w:eastAsia="zh-CN"/>
        </w:rPr>
        <w:t>Look at this page from the book, Don’t Let the Pigeo</w:t>
      </w:r>
      <w:r w:rsidR="00A0395B">
        <w:rPr>
          <w:lang w:eastAsia="zh-CN"/>
        </w:rPr>
        <w:t>n Drive the Bus! By Mo Willems.</w:t>
      </w:r>
    </w:p>
    <w:p w14:paraId="5C8BD706" w14:textId="43A75328" w:rsidR="00796726" w:rsidRDefault="00B33C69" w:rsidP="00674FAC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0EA67BC6" wp14:editId="23E70258">
            <wp:extent cx="2562225" cy="2771931"/>
            <wp:effectExtent l="0" t="0" r="0" b="9525"/>
            <wp:docPr id="4" name="Picture 4" descr="pigeon talking" titl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2000" cy="278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FAC">
        <w:rPr>
          <w:lang w:eastAsia="zh-CN"/>
        </w:rPr>
        <w:t xml:space="preserve"> </w:t>
      </w:r>
    </w:p>
    <w:p w14:paraId="53C2028F" w14:textId="190128ED" w:rsidR="00674FAC" w:rsidRDefault="00F0334C" w:rsidP="00796726">
      <w:pPr>
        <w:pStyle w:val="ListBullet"/>
        <w:rPr>
          <w:lang w:eastAsia="zh-CN"/>
        </w:rPr>
      </w:pPr>
      <w:r w:rsidRPr="288662D1">
        <w:rPr>
          <w:lang w:eastAsia="zh-CN"/>
        </w:rPr>
        <w:t xml:space="preserve">What </w:t>
      </w:r>
      <w:r w:rsidR="74D7359B" w:rsidRPr="288662D1">
        <w:rPr>
          <w:lang w:eastAsia="zh-CN"/>
        </w:rPr>
        <w:t>are these words representing?</w:t>
      </w:r>
    </w:p>
    <w:p w14:paraId="265F2A5B" w14:textId="74D8D45C" w:rsidR="00674FAC" w:rsidRDefault="7649F5DA" w:rsidP="00674FAC">
      <w:pPr>
        <w:pStyle w:val="ListBullet"/>
        <w:rPr>
          <w:lang w:eastAsia="zh-CN"/>
        </w:rPr>
      </w:pPr>
      <w:r w:rsidRPr="288662D1">
        <w:rPr>
          <w:lang w:eastAsia="zh-CN"/>
        </w:rPr>
        <w:t>Are these real words?</w:t>
      </w:r>
    </w:p>
    <w:p w14:paraId="3D57B799" w14:textId="3C9E66EA" w:rsidR="00674FAC" w:rsidRDefault="7649F5DA" w:rsidP="00674FAC">
      <w:pPr>
        <w:pStyle w:val="ListBullet"/>
        <w:rPr>
          <w:lang w:eastAsia="zh-CN"/>
        </w:rPr>
      </w:pPr>
      <w:r w:rsidRPr="288662D1">
        <w:rPr>
          <w:lang w:eastAsia="zh-CN"/>
        </w:rPr>
        <w:t>Should words that aren’t real be in a story?</w:t>
      </w:r>
    </w:p>
    <w:p w14:paraId="23DEFE3E" w14:textId="3CA24E48" w:rsidR="00674FAC" w:rsidRDefault="7649F5DA" w:rsidP="00674FAC">
      <w:pPr>
        <w:pStyle w:val="ListBullet"/>
        <w:rPr>
          <w:lang w:eastAsia="zh-CN"/>
        </w:rPr>
      </w:pPr>
      <w:r w:rsidRPr="288662D1">
        <w:rPr>
          <w:lang w:eastAsia="zh-CN"/>
        </w:rPr>
        <w:t>What do these words represent?</w:t>
      </w:r>
    </w:p>
    <w:p w14:paraId="5A1E4D5F" w14:textId="416CF416" w:rsidR="00BA4006" w:rsidRDefault="7649F5DA" w:rsidP="00B33C69">
      <w:pPr>
        <w:pStyle w:val="ListBullet"/>
        <w:rPr>
          <w:lang w:eastAsia="zh-CN"/>
        </w:rPr>
      </w:pPr>
      <w:r w:rsidRPr="288662D1">
        <w:rPr>
          <w:lang w:eastAsia="zh-CN"/>
        </w:rPr>
        <w:lastRenderedPageBreak/>
        <w:t xml:space="preserve">What does the author want us to do? </w:t>
      </w:r>
    </w:p>
    <w:p w14:paraId="1C767163" w14:textId="67E3238D" w:rsidR="007C7E10" w:rsidRDefault="00F0334C" w:rsidP="00674FAC">
      <w:pPr>
        <w:rPr>
          <w:lang w:eastAsia="zh-CN"/>
        </w:rPr>
      </w:pPr>
      <w:r>
        <w:rPr>
          <w:lang w:eastAsia="zh-CN"/>
        </w:rPr>
        <w:t>Write</w:t>
      </w:r>
      <w:r w:rsidR="00AC17E0">
        <w:rPr>
          <w:lang w:eastAsia="zh-CN"/>
        </w:rPr>
        <w:t xml:space="preserve"> ‘sounds’ to add description to these items. Your teacher may show you additional pictures.</w:t>
      </w:r>
    </w:p>
    <w:p w14:paraId="26ED2FB9" w14:textId="213333BA" w:rsidR="005F406A" w:rsidRDefault="005F406A" w:rsidP="00674FAC">
      <w:pPr>
        <w:rPr>
          <w:rFonts w:cs="Arial"/>
          <w:color w:val="333333"/>
          <w:sz w:val="16"/>
          <w:szCs w:val="16"/>
          <w:lang w:val="e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CC53E9" wp14:editId="67FFB03E">
                <wp:simplePos x="0" y="0"/>
                <wp:positionH relativeFrom="column">
                  <wp:posOffset>2707323</wp:posOffset>
                </wp:positionH>
                <wp:positionV relativeFrom="paragraph">
                  <wp:posOffset>259398</wp:posOffset>
                </wp:positionV>
                <wp:extent cx="3826510" cy="1438275"/>
                <wp:effectExtent l="1104900" t="19050" r="21590" b="28575"/>
                <wp:wrapNone/>
                <wp:docPr id="60" name="Oval Callout 60" descr="Speech bubble for student respons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6510" cy="1438275"/>
                        </a:xfrm>
                        <a:prstGeom prst="wedgeEllipseCallout">
                          <a:avLst>
                            <a:gd name="adj1" fmla="val -74776"/>
                            <a:gd name="adj2" fmla="val 12967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895A6" w14:textId="77777777" w:rsidR="00F22906" w:rsidRDefault="00F22906" w:rsidP="007B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C53E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60" o:spid="_x0000_s1026" type="#_x0000_t63" alt="Speech bubble for student response." style="position:absolute;margin-left:213.2pt;margin-top:20.45pt;width:301.3pt;height:1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" adj="-5352,13601" filled="f" strokecolor="#ffc000" strokeweight="3pt">
                <v:textbox>
                  <w:txbxContent>
                    <w:p w14:paraId="64C895A6" w14:textId="77777777" w:rsidR="00F22906" w:rsidRDefault="00F22906" w:rsidP="007B000B"/>
                  </w:txbxContent>
                </v:textbox>
              </v:shape>
            </w:pict>
          </mc:Fallback>
        </mc:AlternateContent>
      </w:r>
    </w:p>
    <w:p w14:paraId="4E0156F4" w14:textId="09A61193" w:rsidR="007B000B" w:rsidRDefault="005F406A" w:rsidP="00674FAC">
      <w:pPr>
        <w:rPr>
          <w:rFonts w:cs="Arial"/>
          <w:color w:val="333333"/>
          <w:sz w:val="16"/>
          <w:szCs w:val="16"/>
          <w:lang w:val="en"/>
        </w:rPr>
      </w:pPr>
      <w:r>
        <w:rPr>
          <w:noProof/>
          <w:lang w:eastAsia="en-AU"/>
        </w:rPr>
        <w:drawing>
          <wp:inline distT="0" distB="0" distL="0" distR="0" wp14:anchorId="7E548CDA" wp14:editId="66D37F5D">
            <wp:extent cx="2357437" cy="1559414"/>
            <wp:effectExtent l="0" t="0" r="5080" b="3175"/>
            <wp:docPr id="15" name="Picture 15" descr="bunch of keys" title="k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eys-1023939_960_720.jpg"/>
                    <pic:cNvPicPr/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844" cy="156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52786" w14:textId="77777777" w:rsidR="007B000B" w:rsidRDefault="007B000B" w:rsidP="00674FAC">
      <w:pPr>
        <w:rPr>
          <w:rFonts w:cs="Arial"/>
          <w:noProof/>
          <w:color w:val="333333"/>
          <w:sz w:val="16"/>
          <w:szCs w:val="16"/>
          <w:lang w:eastAsia="en-AU"/>
        </w:rPr>
      </w:pPr>
      <w:r>
        <w:rPr>
          <w:rFonts w:cs="Arial"/>
          <w:noProof/>
          <w:color w:val="333333"/>
          <w:sz w:val="16"/>
          <w:szCs w:val="16"/>
          <w:lang w:eastAsia="en-AU"/>
        </w:rPr>
        <w:drawing>
          <wp:inline distT="0" distB="0" distL="0" distR="0" wp14:anchorId="372A509A" wp14:editId="10427FBA">
            <wp:extent cx="2817411" cy="2328862"/>
            <wp:effectExtent l="0" t="0" r="2540" b="0"/>
            <wp:docPr id="20" name="Picture 20" descr="horse galloping" title="horse hoo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orse hoove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825" cy="233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color w:val="333333"/>
          <w:sz w:val="16"/>
          <w:szCs w:val="16"/>
          <w:lang w:val="en"/>
        </w:rPr>
        <w:t>h</w:t>
      </w:r>
      <w:r w:rsidRPr="0024284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96D33D" wp14:editId="069F3556">
                <wp:simplePos x="0" y="0"/>
                <wp:positionH relativeFrom="column">
                  <wp:posOffset>3269298</wp:posOffset>
                </wp:positionH>
                <wp:positionV relativeFrom="paragraph">
                  <wp:posOffset>515303</wp:posOffset>
                </wp:positionV>
                <wp:extent cx="3638550" cy="1504950"/>
                <wp:effectExtent l="838200" t="38100" r="38100" b="38100"/>
                <wp:wrapNone/>
                <wp:docPr id="19" name="Oval Callout 19" descr="Speech bubble for student respons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504950"/>
                        </a:xfrm>
                        <a:prstGeom prst="wedgeEllipseCallout">
                          <a:avLst>
                            <a:gd name="adj1" fmla="val -69929"/>
                            <a:gd name="adj2" fmla="val -3239"/>
                          </a:avLst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DC8E1E" w14:textId="77777777" w:rsidR="007B000B" w:rsidRDefault="007B000B" w:rsidP="007B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D33D" id="Oval Callout 19" o:spid="_x0000_s1027" type="#_x0000_t63" alt="Speech bubble for student response." style="position:absolute;margin-left:257.45pt;margin-top:40.6pt;width:286.5pt;height:11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" adj="-4305,10100" filled="f" strokecolor="#ffc000" strokeweight="3pt">
                <v:textbox>
                  <w:txbxContent>
                    <w:p w14:paraId="0DDC8E1E" w14:textId="77777777" w:rsidR="007B000B" w:rsidRDefault="007B000B" w:rsidP="007B000B"/>
                  </w:txbxContent>
                </v:textbox>
              </v:shape>
            </w:pict>
          </mc:Fallback>
        </mc:AlternateContent>
      </w:r>
    </w:p>
    <w:p w14:paraId="56490816" w14:textId="47FDB789" w:rsidR="0024284D" w:rsidRPr="007B000B" w:rsidRDefault="007B000B" w:rsidP="00674FAC">
      <w:pPr>
        <w:rPr>
          <w:rStyle w:val="cc-license-title"/>
          <w:rFonts w:cs="Arial"/>
          <w:color w:val="333333"/>
          <w:sz w:val="16"/>
          <w:szCs w:val="16"/>
          <w:lang w:val="en"/>
        </w:rPr>
      </w:pPr>
      <w:r w:rsidRPr="0024284D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85ECCF" wp14:editId="212E39E6">
                <wp:simplePos x="0" y="0"/>
                <wp:positionH relativeFrom="column">
                  <wp:posOffset>3267075</wp:posOffset>
                </wp:positionH>
                <wp:positionV relativeFrom="paragraph">
                  <wp:posOffset>261303</wp:posOffset>
                </wp:positionV>
                <wp:extent cx="3638550" cy="1504950"/>
                <wp:effectExtent l="838200" t="38100" r="38100" b="38100"/>
                <wp:wrapNone/>
                <wp:docPr id="21" name="Oval Callout 21" descr="Speech bubble for student respons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504950"/>
                        </a:xfrm>
                        <a:prstGeom prst="wedgeEllipseCallout">
                          <a:avLst>
                            <a:gd name="adj1" fmla="val -69929"/>
                            <a:gd name="adj2" fmla="val -3239"/>
                          </a:avLst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FEC83C" w14:textId="77777777" w:rsidR="007B000B" w:rsidRDefault="007B000B" w:rsidP="007B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5ECCF" id="Oval Callout 21" o:spid="_x0000_s1028" type="#_x0000_t63" alt="Speech bubble for student response." style="position:absolute;margin-left:257.25pt;margin-top:20.6pt;width:286.5pt;height:11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" adj="-4305,10100" filled="f" strokecolor="#ffc000" strokeweight="3pt">
                <v:textbox>
                  <w:txbxContent>
                    <w:p w14:paraId="63FEC83C" w14:textId="77777777" w:rsidR="007B000B" w:rsidRDefault="007B000B" w:rsidP="007B000B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333333"/>
          <w:sz w:val="16"/>
          <w:szCs w:val="16"/>
          <w:lang w:eastAsia="en-AU"/>
        </w:rPr>
        <w:drawing>
          <wp:inline distT="0" distB="0" distL="0" distR="0" wp14:anchorId="727589C7" wp14:editId="6D869F30">
            <wp:extent cx="2807627" cy="1871662"/>
            <wp:effectExtent l="0" t="0" r="0" b="0"/>
            <wp:docPr id="16" name="Picture 16" descr="keys on a computer" title="key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eyboard CC BY-SA 4.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489" cy="187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EFFC9" w14:textId="349C13FE" w:rsidR="007B000B" w:rsidRDefault="007B000B" w:rsidP="00674FAC">
      <w:pPr>
        <w:rPr>
          <w:rFonts w:cs="Arial"/>
          <w:color w:val="464646"/>
          <w:sz w:val="16"/>
          <w:szCs w:val="16"/>
        </w:rPr>
      </w:pPr>
      <w:r w:rsidRPr="0024284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A5150E" wp14:editId="4C4EEFD9">
                <wp:simplePos x="0" y="0"/>
                <wp:positionH relativeFrom="column">
                  <wp:posOffset>3200400</wp:posOffset>
                </wp:positionH>
                <wp:positionV relativeFrom="paragraph">
                  <wp:posOffset>700087</wp:posOffset>
                </wp:positionV>
                <wp:extent cx="3638550" cy="1504950"/>
                <wp:effectExtent l="838200" t="38100" r="38100" b="38100"/>
                <wp:wrapNone/>
                <wp:docPr id="23" name="Oval Callout 23" descr="Speech bubble for student respons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504950"/>
                        </a:xfrm>
                        <a:prstGeom prst="wedgeEllipseCallout">
                          <a:avLst>
                            <a:gd name="adj1" fmla="val -69929"/>
                            <a:gd name="adj2" fmla="val -3239"/>
                          </a:avLst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B8CD7B" w14:textId="77777777" w:rsidR="007B000B" w:rsidRDefault="007B000B" w:rsidP="007B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5150E" id="Oval Callout 23" o:spid="_x0000_s1029" type="#_x0000_t63" alt="Speech bubble for student response." style="position:absolute;margin-left:252pt;margin-top:55.1pt;width:286.5pt;height:11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" adj="-4305,10100" filled="f" strokecolor="#ffc000" strokeweight="3pt">
                <v:textbox>
                  <w:txbxContent>
                    <w:p w14:paraId="5AB8CD7B" w14:textId="77777777" w:rsidR="007B000B" w:rsidRDefault="007B000B" w:rsidP="007B000B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3F19DDF0" wp14:editId="3F076CFA">
            <wp:extent cx="2785865" cy="2206625"/>
            <wp:effectExtent l="0" t="0" r="0" b="3175"/>
            <wp:docPr id="22" name="Picture 22" descr="Dinosaur roaring" title="dinosa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nosaur, Tyrannosaurus, Tyrannosaur, Dino, T-Rex, Rex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27" cy="221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7BD2E" w14:textId="3773C716" w:rsidR="007B000B" w:rsidRPr="007B000B" w:rsidRDefault="00B33C69" w:rsidP="009E6FE1">
      <w:r>
        <w:t>Previous four</w:t>
      </w:r>
      <w:r w:rsidR="007B000B">
        <w:t xml:space="preserve"> images in 7.3 licenced under </w:t>
      </w:r>
      <w:hyperlink r:id="rId34" w:anchor="usage" w:tgtFrame="_blank" w:tooltip="https://pixabay.com/service/terms/#usage" w:history="1">
        <w:r w:rsidR="007B000B">
          <w:rPr>
            <w:rStyle w:val="Hyperlink"/>
            <w:rFonts w:ascii="Montserrat" w:hAnsi="Montserrat"/>
            <w:color w:val="6888C9"/>
            <w:sz w:val="22"/>
            <w:szCs w:val="22"/>
          </w:rPr>
          <w:t>CC0</w:t>
        </w:r>
      </w:hyperlink>
      <w:r w:rsidR="007B000B">
        <w:t>. The original versions can be found on Pixabay</w:t>
      </w:r>
    </w:p>
    <w:p w14:paraId="36D8DC74" w14:textId="3722060C" w:rsidR="0024284D" w:rsidRPr="0001016A" w:rsidRDefault="0024284D" w:rsidP="007B000B">
      <w:pPr>
        <w:pStyle w:val="Heading3"/>
        <w:numPr>
          <w:ilvl w:val="0"/>
          <w:numId w:val="0"/>
        </w:numPr>
      </w:pPr>
      <w:r w:rsidRPr="0001016A">
        <w:t>7.4 Reflection</w:t>
      </w:r>
    </w:p>
    <w:p w14:paraId="06DE381C" w14:textId="12D13FF1" w:rsidR="0024284D" w:rsidRDefault="0024284D" w:rsidP="0024284D">
      <w:pPr>
        <w:rPr>
          <w:lang w:eastAsia="zh-CN"/>
        </w:rPr>
      </w:pPr>
      <w:r>
        <w:rPr>
          <w:lang w:eastAsia="zh-CN"/>
        </w:rPr>
        <w:t xml:space="preserve">How do you think your reading of decodable texts is progressing? What can you do to improve </w:t>
      </w:r>
      <w:r w:rsidR="00E236F6">
        <w:rPr>
          <w:lang w:eastAsia="zh-CN"/>
        </w:rPr>
        <w:t>your reading?</w:t>
      </w:r>
    </w:p>
    <w:p w14:paraId="06F92078" w14:textId="2DD9F5D8" w:rsidR="0024284D" w:rsidRPr="0001016A" w:rsidRDefault="0024284D" w:rsidP="0001016A">
      <w:pPr>
        <w:pStyle w:val="Heading2"/>
      </w:pPr>
      <w:r w:rsidRPr="0001016A">
        <w:lastRenderedPageBreak/>
        <w:t>Lesson 8</w:t>
      </w:r>
    </w:p>
    <w:p w14:paraId="66C1664E" w14:textId="77777777" w:rsidR="00BA0C2A" w:rsidRDefault="00BA0C2A" w:rsidP="00BA0C2A">
      <w:pPr>
        <w:rPr>
          <w:lang w:eastAsia="zh-CN"/>
        </w:rPr>
      </w:pPr>
      <w:r>
        <w:rPr>
          <w:lang w:eastAsia="zh-CN"/>
        </w:rPr>
        <w:t>During this lesson, you will learn to:</w:t>
      </w:r>
    </w:p>
    <w:p w14:paraId="247EBEC4" w14:textId="33FE0B65" w:rsidR="00BA0C2A" w:rsidRDefault="00FF4AAA" w:rsidP="00BA0C2A">
      <w:pPr>
        <w:pStyle w:val="ListBullet"/>
        <w:rPr>
          <w:lang w:eastAsia="zh-CN"/>
        </w:rPr>
      </w:pPr>
      <w:r w:rsidRPr="288662D1">
        <w:rPr>
          <w:lang w:eastAsia="zh-CN"/>
        </w:rPr>
        <w:t>think about words and the feelings we have towards certain words</w:t>
      </w:r>
    </w:p>
    <w:p w14:paraId="2F3E7ABB" w14:textId="5BB852EC" w:rsidR="00FF4AAA" w:rsidRDefault="00BA0C2A" w:rsidP="00FF4AAA">
      <w:pPr>
        <w:pStyle w:val="ListBullet"/>
        <w:rPr>
          <w:lang w:eastAsia="zh-CN"/>
        </w:rPr>
      </w:pPr>
      <w:r w:rsidRPr="288662D1">
        <w:rPr>
          <w:lang w:eastAsia="zh-CN"/>
        </w:rPr>
        <w:t xml:space="preserve">practise high frequency sight words </w:t>
      </w:r>
    </w:p>
    <w:p w14:paraId="54C25D42" w14:textId="363F4479" w:rsidR="00FF4AAA" w:rsidRDefault="00FF4AAA" w:rsidP="00E266B2">
      <w:pPr>
        <w:pStyle w:val="ListBullet"/>
        <w:rPr>
          <w:lang w:eastAsia="zh-CN"/>
        </w:rPr>
      </w:pPr>
      <w:r w:rsidRPr="288662D1">
        <w:rPr>
          <w:lang w:eastAsia="zh-CN"/>
        </w:rPr>
        <w:t>practise handwriting</w:t>
      </w:r>
      <w:r w:rsidR="00E266B2" w:rsidRPr="288662D1">
        <w:rPr>
          <w:lang w:eastAsia="zh-CN"/>
        </w:rPr>
        <w:t xml:space="preserve"> to write faster and accurately</w:t>
      </w:r>
    </w:p>
    <w:p w14:paraId="1B2AB9F5" w14:textId="49B24D3A" w:rsidR="00C1713F" w:rsidRDefault="00C1713F" w:rsidP="00C1713F">
      <w:pPr>
        <w:pStyle w:val="Heading3"/>
      </w:pPr>
      <w:r>
        <w:t>8.1 Speaking and listening</w:t>
      </w:r>
    </w:p>
    <w:p w14:paraId="22B38808" w14:textId="77777777" w:rsidR="00B858E0" w:rsidRPr="00B858E0" w:rsidRDefault="00B858E0" w:rsidP="00B858E0">
      <w:pPr>
        <w:pStyle w:val="FeatureBox2"/>
        <w:rPr>
          <w:bCs/>
          <w:lang w:val="en-US"/>
        </w:rPr>
      </w:pPr>
      <w:r>
        <w:rPr>
          <w:rStyle w:val="normaltextrun1"/>
          <w:bCs/>
          <w:lang w:val="en-US"/>
        </w:rPr>
        <w:t>Words</w:t>
      </w:r>
      <w:r w:rsidRPr="00CF0B0C">
        <w:rPr>
          <w:rStyle w:val="normaltextrun1"/>
          <w:bCs/>
          <w:lang w:val="en-US"/>
        </w:rPr>
        <w:t xml:space="preserve"> hold connotations. A connotation is a feeling or idea created, tha</w:t>
      </w:r>
      <w:r>
        <w:rPr>
          <w:rStyle w:val="normaltextrun1"/>
          <w:bCs/>
          <w:lang w:val="en-US"/>
        </w:rPr>
        <w:t>t is more than just what the word says.</w:t>
      </w:r>
    </w:p>
    <w:p w14:paraId="47441934" w14:textId="104A8878" w:rsidR="00FF4AAA" w:rsidRPr="00706DCE" w:rsidRDefault="00FF4AAA" w:rsidP="00706DCE">
      <w:pPr>
        <w:pStyle w:val="Heading3"/>
      </w:pPr>
      <w:r w:rsidRPr="00706DCE">
        <w:t>8.2 Reading and viewing</w:t>
      </w:r>
    </w:p>
    <w:p w14:paraId="55DC90C0" w14:textId="0487E047" w:rsidR="00FF4AAA" w:rsidRDefault="00FF4AAA" w:rsidP="00FF4AAA">
      <w:pPr>
        <w:rPr>
          <w:lang w:eastAsia="zh-CN"/>
        </w:rPr>
      </w:pPr>
      <w:r>
        <w:rPr>
          <w:lang w:eastAsia="zh-CN"/>
        </w:rPr>
        <w:t>Practise the</w:t>
      </w:r>
      <w:r w:rsidR="00796726">
        <w:rPr>
          <w:lang w:eastAsia="zh-CN"/>
        </w:rPr>
        <w:t>se</w:t>
      </w:r>
      <w:r>
        <w:rPr>
          <w:lang w:eastAsia="zh-CN"/>
        </w:rPr>
        <w:t xml:space="preserve"> high frequency sight words:</w:t>
      </w:r>
    </w:p>
    <w:p w14:paraId="09AA0612" w14:textId="77777777" w:rsidR="00FF4AAA" w:rsidRDefault="00FF4AAA" w:rsidP="00FF4AAA">
      <w:pPr>
        <w:pStyle w:val="ListBullet"/>
        <w:rPr>
          <w:lang w:eastAsia="zh-CN"/>
        </w:rPr>
      </w:pPr>
      <w:r w:rsidRPr="288662D1">
        <w:rPr>
          <w:lang w:eastAsia="zh-CN"/>
        </w:rPr>
        <w:t>her</w:t>
      </w:r>
    </w:p>
    <w:p w14:paraId="5AB79EBA" w14:textId="77777777" w:rsidR="00FF4AAA" w:rsidRDefault="00FF4AAA" w:rsidP="00FF4AAA">
      <w:pPr>
        <w:pStyle w:val="ListBullet"/>
        <w:rPr>
          <w:lang w:eastAsia="zh-CN"/>
        </w:rPr>
      </w:pPr>
      <w:r w:rsidRPr="288662D1">
        <w:rPr>
          <w:lang w:eastAsia="zh-CN"/>
        </w:rPr>
        <w:t>his</w:t>
      </w:r>
    </w:p>
    <w:p w14:paraId="51513CA1" w14:textId="77777777" w:rsidR="00FF4AAA" w:rsidRDefault="00FF4AAA" w:rsidP="00FF4AAA">
      <w:pPr>
        <w:pStyle w:val="ListBullet"/>
        <w:rPr>
          <w:lang w:eastAsia="zh-CN"/>
        </w:rPr>
      </w:pPr>
      <w:r w:rsidRPr="288662D1">
        <w:rPr>
          <w:lang w:eastAsia="zh-CN"/>
        </w:rPr>
        <w:t>up</w:t>
      </w:r>
    </w:p>
    <w:p w14:paraId="348FDE61" w14:textId="7F54ACF2" w:rsidR="00FF4AAA" w:rsidRDefault="00FF4AAA" w:rsidP="00FF4AAA">
      <w:pPr>
        <w:pStyle w:val="ListBullet"/>
        <w:rPr>
          <w:lang w:eastAsia="zh-CN"/>
        </w:rPr>
      </w:pPr>
      <w:r w:rsidRPr="288662D1">
        <w:rPr>
          <w:lang w:eastAsia="zh-CN"/>
        </w:rPr>
        <w:lastRenderedPageBreak/>
        <w:t>my</w:t>
      </w:r>
    </w:p>
    <w:p w14:paraId="6E7BCB34" w14:textId="2D6B753B" w:rsidR="00E266B2" w:rsidRDefault="00E266B2" w:rsidP="00FF4AAA">
      <w:pPr>
        <w:pStyle w:val="ListBullet"/>
        <w:rPr>
          <w:lang w:eastAsia="zh-CN"/>
        </w:rPr>
      </w:pPr>
      <w:r w:rsidRPr="288662D1">
        <w:rPr>
          <w:lang w:eastAsia="zh-CN"/>
        </w:rPr>
        <w:t>off</w:t>
      </w:r>
    </w:p>
    <w:p w14:paraId="470D52F0" w14:textId="6789B0E2" w:rsidR="00FF4AAA" w:rsidRDefault="00FF4AAA" w:rsidP="00FF4AAA">
      <w:pPr>
        <w:rPr>
          <w:lang w:eastAsia="zh-CN"/>
        </w:rPr>
      </w:pPr>
      <w:r>
        <w:rPr>
          <w:lang w:eastAsia="zh-CN"/>
        </w:rPr>
        <w:t>Write them twice on cards so you have 2 sets. Lay them face-down on a flat surface and turn two over, trying to reveal a matching pair. Each time a card is turned, the player must say the word aloud. If a matching pair is revealed that player ‘keeps’ the cards. When 2 unmatched cards are revealed, turn them face-down again and keep playing!</w:t>
      </w:r>
    </w:p>
    <w:p w14:paraId="2853B1D5" w14:textId="7F849C25" w:rsidR="00E266B2" w:rsidRPr="00706DCE" w:rsidRDefault="00E266B2" w:rsidP="00706DCE">
      <w:pPr>
        <w:pStyle w:val="Heading3"/>
      </w:pPr>
      <w:r w:rsidRPr="00706DCE">
        <w:t>8.3 Writing and representing</w:t>
      </w:r>
    </w:p>
    <w:p w14:paraId="2ADC4F38" w14:textId="62C6C3A8" w:rsidR="00E266B2" w:rsidRDefault="00C379D1" w:rsidP="00E266B2">
      <w:pPr>
        <w:rPr>
          <w:lang w:eastAsia="zh-CN"/>
        </w:rPr>
      </w:pPr>
      <w:r>
        <w:rPr>
          <w:lang w:eastAsia="zh-CN"/>
        </w:rPr>
        <w:t>Practise writing the letter ‘k</w:t>
      </w:r>
      <w:r w:rsidR="00E266B2">
        <w:rPr>
          <w:lang w:eastAsia="zh-CN"/>
        </w:rPr>
        <w:t>K</w:t>
      </w:r>
      <w:r>
        <w:rPr>
          <w:lang w:eastAsia="zh-CN"/>
        </w:rPr>
        <w:t>’</w:t>
      </w:r>
      <w:r w:rsidR="00E266B2">
        <w:rPr>
          <w:lang w:eastAsia="zh-CN"/>
        </w:rPr>
        <w:t>, both lowercase and uppercase.</w:t>
      </w:r>
      <w:r>
        <w:rPr>
          <w:lang w:eastAsia="zh-CN"/>
        </w:rPr>
        <w:t xml:space="preserve"> The worksheets can be found in the attachments.</w:t>
      </w:r>
    </w:p>
    <w:p w14:paraId="60D7F168" w14:textId="77777777" w:rsidR="00E266B2" w:rsidRDefault="00E266B2" w:rsidP="00E266B2">
      <w:pPr>
        <w:rPr>
          <w:lang w:eastAsia="zh-CN"/>
        </w:rPr>
      </w:pPr>
      <w:r>
        <w:rPr>
          <w:lang w:eastAsia="zh-CN"/>
        </w:rPr>
        <w:t>Make sure you are sitting correctly with your feet on the floor.</w:t>
      </w:r>
    </w:p>
    <w:p w14:paraId="0014A21D" w14:textId="77777777" w:rsidR="00E266B2" w:rsidRDefault="00E266B2" w:rsidP="00E266B2">
      <w:pPr>
        <w:rPr>
          <w:lang w:eastAsia="zh-CN"/>
        </w:rPr>
      </w:pPr>
      <w:r>
        <w:rPr>
          <w:lang w:eastAsia="zh-CN"/>
        </w:rPr>
        <w:t>Hold your pencil so it rests easy in the soft spot between your thumb and your pointer finger. Is your pencil sharp? You’re ready to start writing!</w:t>
      </w:r>
    </w:p>
    <w:p w14:paraId="2F1B5AC0" w14:textId="3A727CAA" w:rsidR="00B33C69" w:rsidRDefault="00E266B2" w:rsidP="00E266B2">
      <w:pPr>
        <w:rPr>
          <w:rStyle w:val="cc-license-title"/>
          <w:rFonts w:cs="Arial"/>
          <w:color w:val="464646"/>
          <w:sz w:val="16"/>
          <w:szCs w:val="16"/>
        </w:rPr>
      </w:pPr>
      <w:r w:rsidRPr="00E266B2">
        <w:rPr>
          <w:noProof/>
          <w:lang w:eastAsia="en-AU"/>
        </w:rPr>
        <w:lastRenderedPageBreak/>
        <w:t xml:space="preserve"> </w:t>
      </w:r>
      <w:r>
        <w:rPr>
          <w:noProof/>
          <w:lang w:eastAsia="en-AU"/>
        </w:rPr>
        <w:drawing>
          <wp:inline distT="0" distB="0" distL="0" distR="0" wp14:anchorId="6F0A352B" wp14:editId="25BA9B60">
            <wp:extent cx="4272556" cy="2295525"/>
            <wp:effectExtent l="0" t="0" r="0" b="0"/>
            <wp:docPr id="11" name="Picture 11" descr="A hand holding a pencil with thumb and forefinger" title="hand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nd .png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081" cy="24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6B2">
        <w:rPr>
          <w:rStyle w:val="cc-license-title"/>
          <w:rFonts w:cs="Arial"/>
          <w:color w:val="464646"/>
          <w:sz w:val="16"/>
          <w:szCs w:val="16"/>
        </w:rPr>
        <w:t xml:space="preserve"> </w:t>
      </w:r>
    </w:p>
    <w:p w14:paraId="24DB231B" w14:textId="604F6ED7" w:rsidR="00E236F6" w:rsidRPr="00C379D1" w:rsidRDefault="00B33C69" w:rsidP="00E236F6">
      <w:pPr>
        <w:rPr>
          <w:rFonts w:cs="Arial"/>
          <w:color w:val="464646"/>
          <w:sz w:val="16"/>
          <w:szCs w:val="16"/>
        </w:rPr>
      </w:pPr>
      <w:r>
        <w:rPr>
          <w:rFonts w:cs="Arial"/>
          <w:color w:val="464646"/>
          <w:sz w:val="16"/>
          <w:szCs w:val="16"/>
        </w:rPr>
        <w:t xml:space="preserve">By </w:t>
      </w:r>
      <w:r w:rsidR="00E266B2" w:rsidRPr="00544177">
        <w:rPr>
          <w:rFonts w:cs="Arial"/>
          <w:color w:val="464646"/>
          <w:sz w:val="16"/>
          <w:szCs w:val="16"/>
        </w:rPr>
        <w:t>CC0 1.0 Universal (</w:t>
      </w:r>
      <w:hyperlink r:id="rId35" w:history="1">
        <w:r w:rsidR="00E266B2" w:rsidRPr="00B33C69">
          <w:rPr>
            <w:rStyle w:val="Hyperlink"/>
            <w:rFonts w:cs="Arial"/>
            <w:sz w:val="16"/>
            <w:szCs w:val="16"/>
          </w:rPr>
          <w:t>CC0 1.0</w:t>
        </w:r>
      </w:hyperlink>
      <w:r w:rsidR="00E266B2">
        <w:rPr>
          <w:rFonts w:cs="Arial"/>
          <w:color w:val="464646"/>
          <w:sz w:val="16"/>
          <w:szCs w:val="16"/>
        </w:rPr>
        <w:t xml:space="preserve">) </w:t>
      </w:r>
      <w:r w:rsidR="00E266B2" w:rsidRPr="00544177">
        <w:rPr>
          <w:rFonts w:cs="Arial"/>
          <w:color w:val="464646"/>
          <w:sz w:val="16"/>
          <w:szCs w:val="16"/>
        </w:rPr>
        <w:t>Public Domain Dedication</w:t>
      </w:r>
    </w:p>
    <w:p w14:paraId="4E83BDF2" w14:textId="14F45616" w:rsidR="0024284D" w:rsidRDefault="00E266B2" w:rsidP="00C1713F">
      <w:pPr>
        <w:pStyle w:val="Heading3"/>
      </w:pPr>
      <w:r>
        <w:t xml:space="preserve"> </w:t>
      </w:r>
      <w:r w:rsidR="00C1713F">
        <w:t>8.4 Reflection</w:t>
      </w:r>
    </w:p>
    <w:p w14:paraId="7C974AE0" w14:textId="027AEED1" w:rsidR="00C1713F" w:rsidRDefault="00C1713F" w:rsidP="00C1713F">
      <w:pPr>
        <w:rPr>
          <w:lang w:eastAsia="zh-CN"/>
        </w:rPr>
      </w:pPr>
      <w:r>
        <w:rPr>
          <w:lang w:eastAsia="zh-CN"/>
        </w:rPr>
        <w:t>How do you think your handwriting is progressing? Why is it important we learn to write letters the right way and hold the pencil correctly?</w:t>
      </w:r>
    </w:p>
    <w:p w14:paraId="41286CF1" w14:textId="2F5FEAD4" w:rsidR="00C1713F" w:rsidRDefault="00C1713F" w:rsidP="00F12226">
      <w:pPr>
        <w:pStyle w:val="Heading2"/>
      </w:pPr>
      <w:r>
        <w:t>Lesson 9</w:t>
      </w:r>
    </w:p>
    <w:p w14:paraId="0DC086EF" w14:textId="21097192" w:rsidR="00C1713F" w:rsidRDefault="00C1713F" w:rsidP="00C1713F">
      <w:pPr>
        <w:rPr>
          <w:lang w:eastAsia="zh-CN"/>
        </w:rPr>
      </w:pPr>
      <w:r>
        <w:rPr>
          <w:lang w:eastAsia="zh-CN"/>
        </w:rPr>
        <w:t>You are learning to:</w:t>
      </w:r>
    </w:p>
    <w:p w14:paraId="0256BC1E" w14:textId="593DF3C2" w:rsidR="00C1713F" w:rsidRDefault="00B858E0" w:rsidP="00C1713F">
      <w:pPr>
        <w:pStyle w:val="ListBullet"/>
        <w:rPr>
          <w:lang w:eastAsia="zh-CN"/>
        </w:rPr>
      </w:pPr>
      <w:r w:rsidRPr="288662D1">
        <w:rPr>
          <w:lang w:eastAsia="zh-CN"/>
        </w:rPr>
        <w:t>u</w:t>
      </w:r>
      <w:r w:rsidR="00C1713F" w:rsidRPr="288662D1">
        <w:rPr>
          <w:lang w:eastAsia="zh-CN"/>
        </w:rPr>
        <w:t xml:space="preserve">se </w:t>
      </w:r>
      <w:r w:rsidR="00115D96" w:rsidRPr="288662D1">
        <w:rPr>
          <w:lang w:eastAsia="zh-CN"/>
        </w:rPr>
        <w:t>persuasive language for impact</w:t>
      </w:r>
    </w:p>
    <w:p w14:paraId="064CB781" w14:textId="0059E24A" w:rsidR="00C1713F" w:rsidRDefault="00B858E0" w:rsidP="00C1713F">
      <w:pPr>
        <w:pStyle w:val="ListBullet"/>
        <w:rPr>
          <w:lang w:eastAsia="zh-CN"/>
        </w:rPr>
      </w:pPr>
      <w:r w:rsidRPr="288662D1">
        <w:rPr>
          <w:lang w:eastAsia="zh-CN"/>
        </w:rPr>
        <w:t>r</w:t>
      </w:r>
      <w:r w:rsidR="00C1713F" w:rsidRPr="288662D1">
        <w:rPr>
          <w:lang w:eastAsia="zh-CN"/>
        </w:rPr>
        <w:t>ead words using the skill of blending phonemes together</w:t>
      </w:r>
    </w:p>
    <w:p w14:paraId="21FDBA2E" w14:textId="1DA89CF4" w:rsidR="00C1713F" w:rsidRDefault="00B858E0" w:rsidP="009E6FE1">
      <w:pPr>
        <w:pStyle w:val="ListBullet"/>
        <w:rPr>
          <w:lang w:eastAsia="zh-CN"/>
        </w:rPr>
      </w:pPr>
      <w:r w:rsidRPr="288662D1">
        <w:rPr>
          <w:lang w:eastAsia="zh-CN"/>
        </w:rPr>
        <w:t>t</w:t>
      </w:r>
      <w:r w:rsidR="00C1713F" w:rsidRPr="288662D1">
        <w:rPr>
          <w:lang w:eastAsia="zh-CN"/>
        </w:rPr>
        <w:t>hink about stories deeply</w:t>
      </w:r>
      <w:r w:rsidR="001B10EC" w:rsidRPr="288662D1">
        <w:rPr>
          <w:lang w:eastAsia="zh-CN"/>
        </w:rPr>
        <w:t xml:space="preserve"> and interpret images</w:t>
      </w:r>
      <w:r w:rsidR="00115D96" w:rsidRPr="288662D1">
        <w:rPr>
          <w:lang w:eastAsia="zh-CN"/>
        </w:rPr>
        <w:t>.</w:t>
      </w:r>
    </w:p>
    <w:p w14:paraId="7CD51CD2" w14:textId="57EDAED2" w:rsidR="00C1713F" w:rsidRPr="00706DCE" w:rsidRDefault="00C1713F" w:rsidP="00706DCE">
      <w:pPr>
        <w:pStyle w:val="Heading3"/>
      </w:pPr>
      <w:r w:rsidRPr="00706DCE">
        <w:lastRenderedPageBreak/>
        <w:t>9.1 Speaking and listening</w:t>
      </w:r>
    </w:p>
    <w:p w14:paraId="422FDD30" w14:textId="41126C39" w:rsidR="00D31C09" w:rsidRDefault="00D31C09" w:rsidP="00D31C09">
      <w:r w:rsidRPr="00377990">
        <w:t>Using persuasive language</w:t>
      </w:r>
      <w:r>
        <w:t xml:space="preserve"> and about 3 convincing reasons, tell me why you should be allowed to:</w:t>
      </w:r>
    </w:p>
    <w:p w14:paraId="4145496A" w14:textId="12DBC8D2" w:rsidR="00D31C09" w:rsidRDefault="00D31C09" w:rsidP="00D31C09">
      <w:pPr>
        <w:pStyle w:val="ListBullet"/>
        <w:numPr>
          <w:ilvl w:val="0"/>
          <w:numId w:val="2"/>
        </w:numPr>
      </w:pPr>
      <w:r>
        <w:t>w</w:t>
      </w:r>
      <w:r w:rsidRPr="00377990">
        <w:t xml:space="preserve">ear whatever </w:t>
      </w:r>
      <w:r>
        <w:t>you want to school</w:t>
      </w:r>
    </w:p>
    <w:p w14:paraId="70D0B472" w14:textId="77777777" w:rsidR="00D31C09" w:rsidRDefault="00D31C09" w:rsidP="00D31C09">
      <w:pPr>
        <w:pStyle w:val="ListBullet"/>
        <w:numPr>
          <w:ilvl w:val="0"/>
          <w:numId w:val="2"/>
        </w:numPr>
      </w:pPr>
      <w:r>
        <w:t>determine what food and drink is available from the school canteen</w:t>
      </w:r>
    </w:p>
    <w:p w14:paraId="07EEBC1D" w14:textId="07DD11D8" w:rsidR="00D31C09" w:rsidRPr="00D31C09" w:rsidRDefault="00D31C09" w:rsidP="00D31C09">
      <w:pPr>
        <w:pStyle w:val="ListBullet"/>
        <w:numPr>
          <w:ilvl w:val="0"/>
          <w:numId w:val="2"/>
        </w:numPr>
      </w:pPr>
      <w:r>
        <w:t>decide what time you</w:t>
      </w:r>
      <w:r w:rsidRPr="00D31C09">
        <w:t xml:space="preserve"> go to bed.</w:t>
      </w:r>
    </w:p>
    <w:p w14:paraId="03D3404D" w14:textId="77777777" w:rsidR="0004562A" w:rsidRDefault="0004562A">
      <w:pPr>
        <w:rPr>
          <w:rFonts w:eastAsia="SimSun" w:cs="Arial"/>
          <w:color w:val="1C438B"/>
          <w:sz w:val="40"/>
          <w:szCs w:val="40"/>
          <w:lang w:eastAsia="zh-CN"/>
        </w:rPr>
      </w:pPr>
      <w:r>
        <w:br w:type="page"/>
      </w:r>
    </w:p>
    <w:p w14:paraId="668C28FF" w14:textId="1BAE2BCE" w:rsidR="001B10EC" w:rsidRPr="00706DCE" w:rsidRDefault="001B10EC" w:rsidP="00706DCE">
      <w:pPr>
        <w:pStyle w:val="Heading3"/>
      </w:pPr>
      <w:r w:rsidRPr="00706DCE">
        <w:lastRenderedPageBreak/>
        <w:t>9.2 Reading and viewing</w:t>
      </w:r>
    </w:p>
    <w:p w14:paraId="4CC048AB" w14:textId="023A0616" w:rsidR="001A5C3F" w:rsidRDefault="001A5C3F" w:rsidP="002E22A4">
      <w:pPr>
        <w:rPr>
          <w:lang w:eastAsia="zh-CN"/>
        </w:rPr>
      </w:pPr>
      <w:r>
        <w:rPr>
          <w:lang w:eastAsia="zh-CN"/>
        </w:rPr>
        <w:t xml:space="preserve">Discuss </w:t>
      </w:r>
      <w:r w:rsidR="00E03E99">
        <w:rPr>
          <w:lang w:eastAsia="zh-CN"/>
        </w:rPr>
        <w:t>the image</w:t>
      </w:r>
      <w:r>
        <w:rPr>
          <w:lang w:eastAsia="zh-CN"/>
        </w:rPr>
        <w:t xml:space="preserve"> </w:t>
      </w:r>
      <w:r w:rsidR="00E03E99">
        <w:rPr>
          <w:lang w:eastAsia="zh-CN"/>
        </w:rPr>
        <w:t>using the prompts</w:t>
      </w:r>
      <w:r>
        <w:rPr>
          <w:lang w:eastAsia="zh-CN"/>
        </w:rPr>
        <w:t xml:space="preserve"> below:</w:t>
      </w:r>
    </w:p>
    <w:p w14:paraId="5DE94FEF" w14:textId="58F841D1" w:rsidR="00B858E0" w:rsidRPr="00B858E0" w:rsidRDefault="00B858E0" w:rsidP="00B858E0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3CA66B10" wp14:editId="01FC4EC3">
            <wp:extent cx="6539871" cy="3372180"/>
            <wp:effectExtent l="0" t="0" r="0" b="0"/>
            <wp:docPr id="14" name="Picture 14" descr="The image is of a pigeon looking dejected." title="image from Dont Let the Pigeon drive the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LTPDTB 1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060" cy="338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2668" w14:textId="77777777" w:rsidR="0004562A" w:rsidRDefault="00A83E1E" w:rsidP="0004562A">
      <w:pPr>
        <w:pStyle w:val="ListBullet"/>
        <w:rPr>
          <w:lang w:eastAsia="zh-CN"/>
        </w:rPr>
      </w:pPr>
      <w:r w:rsidRPr="288662D1">
        <w:rPr>
          <w:lang w:eastAsia="zh-CN"/>
        </w:rPr>
        <w:t>What is NOT on the page? (print)</w:t>
      </w:r>
    </w:p>
    <w:p w14:paraId="69694B98" w14:textId="7F017DF8" w:rsidR="0004562A" w:rsidRDefault="00A83E1E" w:rsidP="0004562A">
      <w:pPr>
        <w:pStyle w:val="ListBullet"/>
        <w:rPr>
          <w:lang w:eastAsia="zh-CN"/>
        </w:rPr>
      </w:pPr>
      <w:r w:rsidRPr="288662D1">
        <w:rPr>
          <w:lang w:eastAsia="zh-CN"/>
        </w:rPr>
        <w:t>What does this image ‘say’ to you?</w:t>
      </w:r>
    </w:p>
    <w:p w14:paraId="70EB924C" w14:textId="77777777" w:rsidR="0004562A" w:rsidRDefault="00A83E1E" w:rsidP="0004562A">
      <w:pPr>
        <w:pStyle w:val="ListBullet"/>
        <w:rPr>
          <w:lang w:eastAsia="zh-CN"/>
        </w:rPr>
      </w:pPr>
      <w:r w:rsidRPr="288662D1">
        <w:rPr>
          <w:lang w:eastAsia="zh-CN"/>
        </w:rPr>
        <w:t>Look at the space around the pigeon, the blank page and the scattered feathers. What do these tell you?</w:t>
      </w:r>
    </w:p>
    <w:p w14:paraId="486569A8" w14:textId="73C29AAE" w:rsidR="00A83E1E" w:rsidRDefault="00A83E1E" w:rsidP="0004562A">
      <w:pPr>
        <w:pStyle w:val="ListBullet"/>
        <w:rPr>
          <w:lang w:eastAsia="zh-CN"/>
        </w:rPr>
      </w:pPr>
      <w:r w:rsidRPr="288662D1">
        <w:rPr>
          <w:lang w:eastAsia="zh-CN"/>
        </w:rPr>
        <w:t>What d</w:t>
      </w:r>
      <w:r w:rsidR="00E03E99" w:rsidRPr="288662D1">
        <w:rPr>
          <w:lang w:eastAsia="zh-CN"/>
        </w:rPr>
        <w:t>oes the black scribble above the pigeon’s</w:t>
      </w:r>
      <w:r w:rsidRPr="288662D1">
        <w:rPr>
          <w:lang w:eastAsia="zh-CN"/>
        </w:rPr>
        <w:t xml:space="preserve"> head symbolise?</w:t>
      </w:r>
    </w:p>
    <w:p w14:paraId="7382BF8A" w14:textId="20AACB8F" w:rsidR="00A83E1E" w:rsidRDefault="0004562A" w:rsidP="00706DCE">
      <w:pPr>
        <w:pStyle w:val="ListBullet"/>
        <w:rPr>
          <w:lang w:eastAsia="zh-CN"/>
        </w:rPr>
      </w:pPr>
      <w:r w:rsidRPr="288662D1">
        <w:rPr>
          <w:lang w:eastAsia="zh-CN"/>
        </w:rPr>
        <w:t xml:space="preserve">When have you felt the same way as the pigeon? Explain what happened. </w:t>
      </w:r>
    </w:p>
    <w:p w14:paraId="534FF7F4" w14:textId="77777777" w:rsidR="00706DCE" w:rsidRDefault="00706DCE" w:rsidP="009E6FE1">
      <w:pPr>
        <w:pStyle w:val="ListBullet"/>
        <w:numPr>
          <w:ilvl w:val="0"/>
          <w:numId w:val="0"/>
        </w:numPr>
        <w:ind w:left="652" w:hanging="368"/>
        <w:rPr>
          <w:lang w:eastAsia="zh-CN"/>
        </w:rPr>
      </w:pPr>
    </w:p>
    <w:p w14:paraId="21AC0538" w14:textId="2E2A8587" w:rsidR="00C379D1" w:rsidRDefault="00C379D1" w:rsidP="00C379D1">
      <w:pPr>
        <w:pStyle w:val="ListBullet"/>
        <w:rPr>
          <w:lang w:eastAsia="zh-CN"/>
        </w:rPr>
      </w:pPr>
      <w:r>
        <w:rPr>
          <w:lang w:eastAsia="zh-CN"/>
        </w:rPr>
        <w:t>watch the phonics video</w:t>
      </w:r>
    </w:p>
    <w:p w14:paraId="382BAF7C" w14:textId="617DD93A" w:rsidR="00C4670F" w:rsidRDefault="00C379D1" w:rsidP="00D1580F">
      <w:pPr>
        <w:pStyle w:val="ListBullet"/>
        <w:rPr>
          <w:lang w:eastAsia="zh-CN"/>
        </w:rPr>
      </w:pPr>
      <w:r>
        <w:rPr>
          <w:lang w:eastAsia="zh-CN"/>
        </w:rPr>
        <w:t xml:space="preserve">Read </w:t>
      </w:r>
      <w:r w:rsidR="00C4670F" w:rsidRPr="288662D1">
        <w:rPr>
          <w:lang w:eastAsia="zh-CN"/>
        </w:rPr>
        <w:t>Foldable Decodable</w:t>
      </w:r>
      <w:r>
        <w:rPr>
          <w:lang w:eastAsia="zh-CN"/>
        </w:rPr>
        <w:t xml:space="preserve"> 4</w:t>
      </w:r>
      <w:r w:rsidR="00C4670F" w:rsidRPr="288662D1">
        <w:rPr>
          <w:lang w:eastAsia="zh-CN"/>
        </w:rPr>
        <w:t xml:space="preserve"> to practise high frequency sight words and </w:t>
      </w:r>
      <w:r w:rsidR="00706DCE">
        <w:rPr>
          <w:lang w:eastAsia="zh-CN"/>
        </w:rPr>
        <w:t>taught</w:t>
      </w:r>
      <w:r w:rsidR="00C4670F" w:rsidRPr="288662D1">
        <w:rPr>
          <w:lang w:eastAsia="zh-CN"/>
        </w:rPr>
        <w:t xml:space="preserve"> phonemes.</w:t>
      </w:r>
    </w:p>
    <w:p w14:paraId="28885A37" w14:textId="2BFE6E71" w:rsidR="00A83E1E" w:rsidRDefault="00A83E1E" w:rsidP="00C379D1">
      <w:pPr>
        <w:pStyle w:val="Heading2"/>
      </w:pPr>
      <w:r>
        <w:t>9.3 Writing and representing</w:t>
      </w:r>
    </w:p>
    <w:p w14:paraId="0004B0E4" w14:textId="01BB9839" w:rsidR="00C45E4C" w:rsidRDefault="00C45E4C" w:rsidP="00C45E4C">
      <w:pPr>
        <w:pStyle w:val="FeatureBox2"/>
      </w:pPr>
      <w:r>
        <w:t>Object</w:t>
      </w:r>
      <w:r w:rsidR="00E03E99">
        <w:t xml:space="preserve">s, colour and line </w:t>
      </w:r>
      <w:r>
        <w:t xml:space="preserve">can symbolise feelings. </w:t>
      </w:r>
    </w:p>
    <w:p w14:paraId="306C945B" w14:textId="706DBB5D" w:rsidR="00C45E4C" w:rsidRDefault="00C45E4C" w:rsidP="006A1953">
      <w:pPr>
        <w:rPr>
          <w:lang w:eastAsia="zh-CN"/>
        </w:rPr>
      </w:pPr>
      <w:r>
        <w:rPr>
          <w:lang w:eastAsia="zh-CN"/>
        </w:rPr>
        <w:t xml:space="preserve">Imagine the pigeon IS allowed to drive the bus! </w:t>
      </w:r>
      <w:r w:rsidR="0004562A">
        <w:rPr>
          <w:lang w:eastAsia="zh-CN"/>
        </w:rPr>
        <w:t>Draw the pigeon in the centre of the space below.</w:t>
      </w:r>
    </w:p>
    <w:p w14:paraId="19322D35" w14:textId="42F52629" w:rsidR="009E6FE1" w:rsidRDefault="00706DCE" w:rsidP="009E6FE1">
      <w:pPr>
        <w:rPr>
          <w:lang w:eastAsia="zh-CN"/>
        </w:rPr>
      </w:pPr>
      <w:r>
        <w:rPr>
          <w:lang w:eastAsia="zh-CN"/>
        </w:rPr>
        <w:t>Brainstorm symbols (for example,</w:t>
      </w:r>
      <w:r w:rsidR="00C45E4C">
        <w:rPr>
          <w:lang w:eastAsia="zh-CN"/>
        </w:rPr>
        <w:t xml:space="preserve"> a flowers</w:t>
      </w:r>
      <w:r w:rsidR="00E03E99">
        <w:rPr>
          <w:lang w:eastAsia="zh-CN"/>
        </w:rPr>
        <w:t xml:space="preserve">, party hat), </w:t>
      </w:r>
      <w:r w:rsidR="00C45E4C">
        <w:rPr>
          <w:lang w:eastAsia="zh-CN"/>
        </w:rPr>
        <w:t>colours and lines you can use to connote excitement and happiness. Draw these around the pigeon.</w:t>
      </w:r>
    </w:p>
    <w:p w14:paraId="152EE433" w14:textId="1E645E38" w:rsidR="00182829" w:rsidRPr="009E6FE1" w:rsidRDefault="009E6FE1" w:rsidP="009E6FE1">
      <w:pPr>
        <w:rPr>
          <w:lang w:eastAsia="zh-CN"/>
        </w:rPr>
      </w:pPr>
      <w:r>
        <w:rPr>
          <w:lang w:eastAsia="zh-CN"/>
        </w:rPr>
        <w:br w:type="page"/>
      </w:r>
    </w:p>
    <w:p w14:paraId="242AAD6C" w14:textId="017FA6E4" w:rsidR="002E22A4" w:rsidRPr="00115D96" w:rsidRDefault="002E22A4" w:rsidP="00115D96">
      <w:pPr>
        <w:pStyle w:val="Heading3"/>
      </w:pPr>
      <w:r>
        <w:lastRenderedPageBreak/>
        <w:t>9.4 Reflection</w:t>
      </w:r>
    </w:p>
    <w:p w14:paraId="596DF00B" w14:textId="0BF9F9E7" w:rsidR="00C45E4C" w:rsidRDefault="00E03E99" w:rsidP="00C45E4C">
      <w:pPr>
        <w:rPr>
          <w:lang w:eastAsia="zh-CN"/>
        </w:rPr>
      </w:pPr>
      <w:r>
        <w:rPr>
          <w:lang w:eastAsia="zh-CN"/>
        </w:rPr>
        <w:t>What colours can we use to symbolise all d</w:t>
      </w:r>
      <w:r w:rsidR="00706DCE">
        <w:rPr>
          <w:lang w:eastAsia="zh-CN"/>
        </w:rPr>
        <w:t>ifferent kinds of emotions?</w:t>
      </w:r>
      <w:r w:rsidR="009E6FE1">
        <w:rPr>
          <w:lang w:eastAsia="zh-CN"/>
        </w:rPr>
        <w:t xml:space="preserve"> </w:t>
      </w:r>
      <w:r w:rsidR="00706DCE">
        <w:rPr>
          <w:lang w:eastAsia="zh-CN"/>
        </w:rPr>
        <w:t xml:space="preserve">For example, </w:t>
      </w:r>
      <w:r w:rsidR="009E6FE1">
        <w:rPr>
          <w:lang w:eastAsia="zh-CN"/>
        </w:rPr>
        <w:t>w</w:t>
      </w:r>
      <w:r>
        <w:rPr>
          <w:lang w:eastAsia="zh-CN"/>
        </w:rPr>
        <w:t>hat colour could we use for anger,</w:t>
      </w:r>
      <w:r w:rsidR="00706DCE">
        <w:rPr>
          <w:lang w:eastAsia="zh-CN"/>
        </w:rPr>
        <w:t xml:space="preserve"> boredom, irritation, pride. </w:t>
      </w:r>
    </w:p>
    <w:p w14:paraId="44A9BE5B" w14:textId="5E0ABBBF" w:rsidR="00E03E99" w:rsidRDefault="00D31C09" w:rsidP="00706DCE">
      <w:pPr>
        <w:pStyle w:val="Heading2"/>
      </w:pPr>
      <w:r>
        <w:t>Lesson 10</w:t>
      </w:r>
    </w:p>
    <w:p w14:paraId="5CD16B12" w14:textId="73B8CA97" w:rsidR="00182829" w:rsidRDefault="00182829" w:rsidP="00182829">
      <w:pPr>
        <w:rPr>
          <w:lang w:eastAsia="zh-CN"/>
        </w:rPr>
      </w:pPr>
      <w:r>
        <w:rPr>
          <w:lang w:eastAsia="zh-CN"/>
        </w:rPr>
        <w:t>You are learning to:</w:t>
      </w:r>
    </w:p>
    <w:p w14:paraId="1340F1AD" w14:textId="6BC2220A" w:rsidR="00182829" w:rsidRPr="00182829" w:rsidRDefault="00182829" w:rsidP="00182829">
      <w:pPr>
        <w:pStyle w:val="ListBullet"/>
        <w:rPr>
          <w:lang w:eastAsia="zh-CN"/>
        </w:rPr>
      </w:pPr>
      <w:r w:rsidRPr="288662D1">
        <w:rPr>
          <w:lang w:eastAsia="zh-CN"/>
        </w:rPr>
        <w:t xml:space="preserve">engage with and appreciate word play </w:t>
      </w:r>
    </w:p>
    <w:p w14:paraId="176A160E" w14:textId="4A4EDA4F" w:rsidR="00D31C09" w:rsidRPr="00706DCE" w:rsidRDefault="00D31C09" w:rsidP="00706DCE">
      <w:pPr>
        <w:pStyle w:val="Heading3"/>
      </w:pPr>
      <w:r w:rsidRPr="00706DCE">
        <w:t>10.1 Speaking and listening</w:t>
      </w:r>
    </w:p>
    <w:p w14:paraId="2AA1903E" w14:textId="399EA4E5" w:rsidR="00393EC3" w:rsidRDefault="00393EC3" w:rsidP="00D31C09">
      <w:pPr>
        <w:rPr>
          <w:lang w:eastAsia="zh-CN"/>
        </w:rPr>
      </w:pPr>
      <w:r>
        <w:rPr>
          <w:lang w:eastAsia="zh-CN"/>
        </w:rPr>
        <w:t>Try these</w:t>
      </w:r>
      <w:r w:rsidR="00D1580F">
        <w:rPr>
          <w:lang w:eastAsia="zh-CN"/>
        </w:rPr>
        <w:t xml:space="preserve"> funny</w:t>
      </w:r>
      <w:r>
        <w:rPr>
          <w:lang w:eastAsia="zh-CN"/>
        </w:rPr>
        <w:t xml:space="preserve"> tongue twisters! </w:t>
      </w:r>
    </w:p>
    <w:p w14:paraId="50C0F176" w14:textId="45088877" w:rsidR="00D1580F" w:rsidRDefault="005F406A" w:rsidP="00393EC3">
      <w:pPr>
        <w:pStyle w:val="ListBullet"/>
        <w:numPr>
          <w:ilvl w:val="0"/>
          <w:numId w:val="0"/>
        </w:numPr>
        <w:ind w:left="652"/>
        <w:rPr>
          <w:sz w:val="16"/>
          <w:szCs w:val="16"/>
          <w:lang w:eastAsia="zh-CN"/>
        </w:rPr>
      </w:pPr>
      <w:r>
        <w:rPr>
          <w:noProof/>
          <w:lang w:eastAsia="en-AU"/>
        </w:rPr>
        <w:drawing>
          <wp:inline distT="0" distB="0" distL="0" distR="0" wp14:anchorId="00C490D8" wp14:editId="5948F9F7">
            <wp:extent cx="3201938" cy="1981200"/>
            <wp:effectExtent l="0" t="0" r="0" b="0"/>
            <wp:docPr id="6" name="Picture 6" descr="Person, Human, Child, Girl, Blond, Braids, Face, Tongue" title="girl with tongue poking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son, Human, Child, Girl, Blond, Braids, Face, Tongu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78" cy="19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823E1" w14:textId="412336D1" w:rsidR="005F406A" w:rsidRPr="00D1580F" w:rsidRDefault="005F406A" w:rsidP="00393EC3">
      <w:pPr>
        <w:pStyle w:val="ListBullet"/>
        <w:numPr>
          <w:ilvl w:val="0"/>
          <w:numId w:val="0"/>
        </w:numPr>
        <w:ind w:left="652"/>
        <w:rPr>
          <w:sz w:val="16"/>
          <w:szCs w:val="16"/>
          <w:lang w:eastAsia="zh-CN"/>
        </w:rPr>
      </w:pPr>
      <w:r>
        <w:rPr>
          <w:sz w:val="16"/>
          <w:szCs w:val="16"/>
          <w:lang w:eastAsia="zh-CN"/>
        </w:rPr>
        <w:t>Image from Pixabay</w:t>
      </w:r>
    </w:p>
    <w:p w14:paraId="60EF0443" w14:textId="5E6E5D06" w:rsidR="00D1580F" w:rsidRDefault="00DC2497" w:rsidP="00393EC3">
      <w:pPr>
        <w:pStyle w:val="ListBullet"/>
        <w:rPr>
          <w:lang w:eastAsia="zh-CN"/>
        </w:rPr>
      </w:pPr>
      <w:r w:rsidRPr="288662D1">
        <w:rPr>
          <w:lang w:eastAsia="zh-CN"/>
        </w:rPr>
        <w:t xml:space="preserve">What do you notice about </w:t>
      </w:r>
      <w:r w:rsidR="00393EC3" w:rsidRPr="288662D1">
        <w:rPr>
          <w:lang w:eastAsia="zh-CN"/>
        </w:rPr>
        <w:t>tongue twister</w:t>
      </w:r>
      <w:r w:rsidRPr="288662D1">
        <w:rPr>
          <w:lang w:eastAsia="zh-CN"/>
        </w:rPr>
        <w:t>s</w:t>
      </w:r>
      <w:r w:rsidR="00393EC3" w:rsidRPr="288662D1">
        <w:rPr>
          <w:lang w:eastAsia="zh-CN"/>
        </w:rPr>
        <w:t>?</w:t>
      </w:r>
      <w:r w:rsidR="00D31C09" w:rsidRPr="288662D1">
        <w:rPr>
          <w:lang w:eastAsia="zh-CN"/>
        </w:rPr>
        <w:t xml:space="preserve"> </w:t>
      </w:r>
    </w:p>
    <w:p w14:paraId="5BDCD8A6" w14:textId="4C89E3A5" w:rsidR="00D31C09" w:rsidRDefault="00393EC3" w:rsidP="00393EC3">
      <w:pPr>
        <w:pStyle w:val="ListBullet"/>
        <w:rPr>
          <w:lang w:eastAsia="zh-CN"/>
        </w:rPr>
      </w:pPr>
      <w:r w:rsidRPr="288662D1">
        <w:rPr>
          <w:lang w:eastAsia="zh-CN"/>
        </w:rPr>
        <w:lastRenderedPageBreak/>
        <w:t>What is one major element of a tongue twister?</w:t>
      </w:r>
    </w:p>
    <w:p w14:paraId="42702FAC" w14:textId="77777777" w:rsidR="00D31C09" w:rsidRPr="001E4856" w:rsidRDefault="00D31C09" w:rsidP="00D31C09">
      <w:r w:rsidRPr="001E4856">
        <w:t xml:space="preserve">Tommy </w:t>
      </w:r>
      <w:r>
        <w:t>T</w:t>
      </w:r>
      <w:r w:rsidRPr="001E4856">
        <w:t>urtle took a tumble turning towards the trees.</w:t>
      </w:r>
    </w:p>
    <w:p w14:paraId="64E1AB61" w14:textId="77777777" w:rsidR="00D31C09" w:rsidRPr="001E4856" w:rsidRDefault="00D31C09" w:rsidP="00D31C09">
      <w:r w:rsidRPr="001E4856">
        <w:t>She sells sea shells by the sea shore.</w:t>
      </w:r>
    </w:p>
    <w:p w14:paraId="40789688" w14:textId="77777777" w:rsidR="00D31C09" w:rsidRPr="001E4856" w:rsidRDefault="00D31C09" w:rsidP="00D31C09">
      <w:r w:rsidRPr="001E4856">
        <w:t>Betty Bottler bought a bunch of berries.</w:t>
      </w:r>
    </w:p>
    <w:p w14:paraId="6D33C7A1" w14:textId="5F53F69B" w:rsidR="00D31C09" w:rsidRDefault="00D31C09" w:rsidP="00D31C09">
      <w:r w:rsidRPr="001E4856">
        <w:t>The slithering snake slid sideways silently.</w:t>
      </w:r>
    </w:p>
    <w:p w14:paraId="3328731F" w14:textId="5528199F" w:rsidR="00393EC3" w:rsidRDefault="00393EC3" w:rsidP="00393EC3">
      <w:pPr>
        <w:pStyle w:val="ListBullet"/>
        <w:rPr>
          <w:lang w:eastAsia="zh-CN"/>
        </w:rPr>
      </w:pPr>
      <w:r w:rsidRPr="288662D1">
        <w:rPr>
          <w:lang w:eastAsia="zh-CN"/>
        </w:rPr>
        <w:t>Can you make one up yourself?</w:t>
      </w:r>
    </w:p>
    <w:p w14:paraId="3566A03E" w14:textId="13D4EC27" w:rsidR="00D31C09" w:rsidRPr="00DC2497" w:rsidRDefault="00D31C09" w:rsidP="00DC2497">
      <w:pPr>
        <w:pStyle w:val="Heading3"/>
      </w:pPr>
      <w:r>
        <w:t xml:space="preserve">10.2 Reading and viewing </w:t>
      </w:r>
    </w:p>
    <w:p w14:paraId="089741C5" w14:textId="1B632FED" w:rsidR="00DC2497" w:rsidRDefault="00DC2497" w:rsidP="00DC2497">
      <w:pPr>
        <w:rPr>
          <w:lang w:eastAsia="zh-CN"/>
        </w:rPr>
      </w:pPr>
      <w:r>
        <w:rPr>
          <w:lang w:eastAsia="zh-CN"/>
        </w:rPr>
        <w:t>Here are the phoneme-graphemes to practise! What common phonemes do these graphemes represent?</w:t>
      </w:r>
    </w:p>
    <w:p w14:paraId="4C688B1C" w14:textId="6DA920DB" w:rsidR="00C379D1" w:rsidRDefault="00C379D1" w:rsidP="00C379D1">
      <w:pPr>
        <w:pStyle w:val="ListBullet"/>
        <w:rPr>
          <w:lang w:eastAsia="zh-CN"/>
        </w:rPr>
      </w:pPr>
      <w:r>
        <w:rPr>
          <w:lang w:eastAsia="zh-CN"/>
        </w:rPr>
        <w:t xml:space="preserve"> Read aloud foldable decodable text 5, which can be found in the attachments.</w:t>
      </w:r>
    </w:p>
    <w:p w14:paraId="486A0764" w14:textId="5FD3124F" w:rsidR="00DC2497" w:rsidRPr="00182829" w:rsidRDefault="00DC2497" w:rsidP="00120451">
      <w:pPr>
        <w:rPr>
          <w:lang w:eastAsia="zh-CN"/>
        </w:rPr>
      </w:pPr>
      <w:r>
        <w:rPr>
          <w:lang w:eastAsia="zh-CN"/>
        </w:rPr>
        <w:br w:type="page"/>
      </w:r>
    </w:p>
    <w:p w14:paraId="44FEB4ED" w14:textId="2B190E11" w:rsidR="00D31C09" w:rsidRPr="00706DCE" w:rsidRDefault="00D31C09" w:rsidP="00706DCE">
      <w:pPr>
        <w:pStyle w:val="Heading3"/>
      </w:pPr>
      <w:r w:rsidRPr="00706DCE">
        <w:lastRenderedPageBreak/>
        <w:t>10.3 Writing and representing</w:t>
      </w:r>
    </w:p>
    <w:p w14:paraId="12148A1F" w14:textId="76A0BDED" w:rsidR="00CA7F43" w:rsidRDefault="00CA7F43" w:rsidP="00A76CBF">
      <w:pPr>
        <w:rPr>
          <w:lang w:eastAsia="zh-CN"/>
        </w:rPr>
      </w:pPr>
      <w:r>
        <w:rPr>
          <w:lang w:eastAsia="zh-CN"/>
        </w:rPr>
        <w:t xml:space="preserve">Your teacher will say some phonemes, or words, or sentences for you to write. </w:t>
      </w:r>
    </w:p>
    <w:p w14:paraId="35BF409C" w14:textId="38F5039E" w:rsidR="00A76CBF" w:rsidRPr="00A76CBF" w:rsidRDefault="00A76CBF" w:rsidP="00A76CBF">
      <w:pPr>
        <w:rPr>
          <w:lang w:eastAsia="zh-CN"/>
        </w:rPr>
      </w:pPr>
      <w:r w:rsidRPr="288662D1">
        <w:rPr>
          <w:lang w:eastAsia="zh-CN"/>
        </w:rPr>
        <w:t>Write neatly s</w:t>
      </w:r>
      <w:r w:rsidR="00CA7F43" w:rsidRPr="288662D1">
        <w:rPr>
          <w:lang w:eastAsia="zh-CN"/>
        </w:rPr>
        <w:t xml:space="preserve">o I can read it. </w:t>
      </w:r>
      <w:r w:rsidR="00CA7F43" w:rsidRPr="288662D1">
        <w:rPr>
          <w:rFonts w:ascii="Wingdings" w:eastAsia="Wingdings" w:hAnsi="Wingdings" w:cs="Wingdings"/>
          <w:lang w:eastAsia="zh-CN"/>
        </w:rPr>
        <w:t></w:t>
      </w:r>
      <w:r w:rsidR="00CA7F43" w:rsidRPr="288662D1">
        <w:rPr>
          <w:lang w:eastAsia="zh-CN"/>
        </w:rPr>
        <w:t xml:space="preserve"> </w:t>
      </w:r>
    </w:p>
    <w:p w14:paraId="629A5A48" w14:textId="26F9D669" w:rsidR="00D31C09" w:rsidRDefault="00D31C09" w:rsidP="00C379D1">
      <w:pPr>
        <w:pStyle w:val="Heading3"/>
      </w:pPr>
      <w:r>
        <w:t>10.4 Reflection</w:t>
      </w:r>
    </w:p>
    <w:p w14:paraId="139F0BBC" w14:textId="23D75D69" w:rsidR="00BC7303" w:rsidRPr="00482F83" w:rsidRDefault="00BC7303" w:rsidP="00BC7303">
      <w:r>
        <w:t xml:space="preserve">Discuss: </w:t>
      </w:r>
      <w:r w:rsidRPr="00482F83">
        <w:t xml:space="preserve">Why do we need to know how to spell words the same way? </w:t>
      </w:r>
    </w:p>
    <w:p w14:paraId="5791F506" w14:textId="77777777" w:rsidR="00BC7303" w:rsidRPr="00482F83" w:rsidRDefault="00BC7303" w:rsidP="00BC7303">
      <w:r w:rsidRPr="00482F83">
        <w:t xml:space="preserve">Does it matter if we all spell words differently? </w:t>
      </w:r>
    </w:p>
    <w:p w14:paraId="2650C735" w14:textId="1571DD32" w:rsidR="00CA7F43" w:rsidRPr="00CA7F43" w:rsidRDefault="00BC7303" w:rsidP="00BC7303">
      <w:pPr>
        <w:rPr>
          <w:lang w:eastAsia="zh-CN"/>
        </w:rPr>
      </w:pPr>
      <w:r w:rsidRPr="00482F83">
        <w:t>What problems can you see if we all spelt the same words in our own way?</w:t>
      </w:r>
    </w:p>
    <w:p w14:paraId="29F192CD" w14:textId="4D277483" w:rsidR="00BC7303" w:rsidRDefault="00BC7303">
      <w:pPr>
        <w:rPr>
          <w:lang w:eastAsia="zh-CN"/>
        </w:rPr>
      </w:pPr>
      <w:r>
        <w:rPr>
          <w:lang w:eastAsia="zh-CN"/>
        </w:rPr>
        <w:br w:type="page"/>
      </w:r>
    </w:p>
    <w:p w14:paraId="218D7561" w14:textId="77777777" w:rsidR="00BC7303" w:rsidRDefault="00BC7303" w:rsidP="00BC7303">
      <w:pPr>
        <w:spacing w:after="320"/>
        <w:rPr>
          <w:rFonts w:eastAsia="Arial" w:cs="Arial"/>
          <w:b/>
          <w:bCs/>
          <w:color w:val="1C438B"/>
          <w:sz w:val="52"/>
          <w:szCs w:val="52"/>
        </w:rPr>
      </w:pPr>
      <w:r w:rsidRPr="006450C7">
        <w:rPr>
          <w:rStyle w:val="Heading2Char"/>
        </w:rPr>
        <w:lastRenderedPageBreak/>
        <w:t xml:space="preserve">My Record of Texts </w:t>
      </w:r>
    </w:p>
    <w:p w14:paraId="4ADCC069" w14:textId="77777777" w:rsidR="00BC7303" w:rsidRDefault="00BC7303" w:rsidP="00BC7303">
      <w:pPr>
        <w:rPr>
          <w:rFonts w:eastAsia="Arial" w:cs="Arial"/>
        </w:rPr>
      </w:pPr>
      <w:r w:rsidRPr="19CD8097">
        <w:rPr>
          <w:rFonts w:eastAsia="Arial" w:cs="Arial"/>
        </w:rPr>
        <w:t xml:space="preserve">‘Texts’ includes sound, print, film, digital and multimedia. It’s the way we communicate. So that means it can be a book, text message, podcast, play, website and even a movie. When we talk about text, it could be any of these communications. </w:t>
      </w:r>
    </w:p>
    <w:p w14:paraId="11CE6280" w14:textId="77777777" w:rsidR="00BC7303" w:rsidRDefault="00BC7303" w:rsidP="00BC7303">
      <w:pPr>
        <w:rPr>
          <w:rFonts w:eastAsia="Arial" w:cs="Arial"/>
        </w:rPr>
      </w:pPr>
      <w:r w:rsidRPr="19CD8097">
        <w:rPr>
          <w:rFonts w:eastAsia="Arial" w:cs="Arial"/>
        </w:rPr>
        <w:t xml:space="preserve">Record the title of each text you engage with (or if it is a novel, you might like to record each chapter title). </w:t>
      </w:r>
    </w:p>
    <w:tbl>
      <w:tblPr>
        <w:tblStyle w:val="Tableheader"/>
        <w:tblW w:w="9713" w:type="dxa"/>
        <w:tblInd w:w="25" w:type="dxa"/>
        <w:tblLook w:val="04A0" w:firstRow="1" w:lastRow="0" w:firstColumn="1" w:lastColumn="0" w:noHBand="0" w:noVBand="1"/>
        <w:tblDescription w:val="record of texts table"/>
      </w:tblPr>
      <w:tblGrid>
        <w:gridCol w:w="1264"/>
        <w:gridCol w:w="3016"/>
        <w:gridCol w:w="1867"/>
        <w:gridCol w:w="1666"/>
        <w:gridCol w:w="1900"/>
      </w:tblGrid>
      <w:tr w:rsidR="00BC7303" w:rsidRPr="00F5467A" w14:paraId="7E56DE27" w14:textId="77777777" w:rsidTr="00BA40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64" w:type="dxa"/>
          </w:tcPr>
          <w:p w14:paraId="4D9FCD3C" w14:textId="462FB1A9" w:rsidR="00BC7303" w:rsidRPr="00BC5015" w:rsidRDefault="00BC5015" w:rsidP="00BC5015">
            <w:pPr>
              <w:spacing w:before="192" w:after="192"/>
            </w:pPr>
            <w:r>
              <w:t>Date</w:t>
            </w:r>
          </w:p>
        </w:tc>
        <w:tc>
          <w:tcPr>
            <w:tcW w:w="3016" w:type="dxa"/>
          </w:tcPr>
          <w:p w14:paraId="06916026" w14:textId="77777777" w:rsidR="00BC7303" w:rsidRPr="00BC5015" w:rsidRDefault="00BC7303" w:rsidP="00BC50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C5015">
              <w:t>Title</w:t>
            </w:r>
          </w:p>
        </w:tc>
        <w:tc>
          <w:tcPr>
            <w:tcW w:w="1867" w:type="dxa"/>
          </w:tcPr>
          <w:p w14:paraId="1222541F" w14:textId="77777777" w:rsidR="00BC7303" w:rsidRPr="00BC5015" w:rsidRDefault="00BC7303" w:rsidP="00BC50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C5015">
              <w:t>Type of text</w:t>
            </w:r>
          </w:p>
        </w:tc>
        <w:tc>
          <w:tcPr>
            <w:tcW w:w="1666" w:type="dxa"/>
          </w:tcPr>
          <w:p w14:paraId="4A01D339" w14:textId="77777777" w:rsidR="00BC7303" w:rsidRPr="00BC5015" w:rsidRDefault="00BC7303" w:rsidP="00BC50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C5015">
              <w:t>Independent or shared</w:t>
            </w:r>
          </w:p>
        </w:tc>
        <w:tc>
          <w:tcPr>
            <w:tcW w:w="1900" w:type="dxa"/>
          </w:tcPr>
          <w:p w14:paraId="431100C2" w14:textId="77777777" w:rsidR="00BC7303" w:rsidRPr="00BC5015" w:rsidRDefault="00BC7303" w:rsidP="00BC50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C5015">
              <w:t>Notes</w:t>
            </w:r>
          </w:p>
        </w:tc>
      </w:tr>
      <w:tr w:rsidR="00BC7303" w14:paraId="1CB5E656" w14:textId="77777777" w:rsidTr="00BA4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</w:tcPr>
          <w:p w14:paraId="6595698A" w14:textId="77777777" w:rsidR="00BC7303" w:rsidRPr="00BC5015" w:rsidRDefault="00BC7303" w:rsidP="00BC5015">
            <w:pPr>
              <w:rPr>
                <w:rStyle w:val="Strong"/>
              </w:rPr>
            </w:pPr>
            <w:r w:rsidRPr="00BC5015">
              <w:rPr>
                <w:rStyle w:val="Strong"/>
              </w:rPr>
              <w:t>1 April</w:t>
            </w:r>
          </w:p>
        </w:tc>
        <w:tc>
          <w:tcPr>
            <w:tcW w:w="3016" w:type="dxa"/>
          </w:tcPr>
          <w:p w14:paraId="2FFEB836" w14:textId="77777777" w:rsidR="00BC7303" w:rsidRDefault="00BC7303" w:rsidP="00BC5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19CD8097">
              <w:t>The Barber Shop Scissor Twister</w:t>
            </w:r>
          </w:p>
        </w:tc>
        <w:tc>
          <w:tcPr>
            <w:tcW w:w="1867" w:type="dxa"/>
          </w:tcPr>
          <w:p w14:paraId="59EDCABB" w14:textId="77777777" w:rsidR="00BC7303" w:rsidRDefault="00BC7303" w:rsidP="00BC5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19CD8097">
              <w:t>comic</w:t>
            </w:r>
          </w:p>
        </w:tc>
        <w:tc>
          <w:tcPr>
            <w:tcW w:w="1666" w:type="dxa"/>
          </w:tcPr>
          <w:p w14:paraId="12873CFB" w14:textId="77777777" w:rsidR="00BC7303" w:rsidRDefault="00BC7303" w:rsidP="00BC5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19CD8097">
              <w:t>Shared with dad</w:t>
            </w:r>
          </w:p>
        </w:tc>
        <w:tc>
          <w:tcPr>
            <w:tcW w:w="1900" w:type="dxa"/>
          </w:tcPr>
          <w:p w14:paraId="693B22E0" w14:textId="77777777" w:rsidR="00BC7303" w:rsidRDefault="00BC7303" w:rsidP="00BC5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19CD8097">
              <w:t>I recommend this comic because it is funny. Dad did funny voices.</w:t>
            </w:r>
          </w:p>
        </w:tc>
      </w:tr>
      <w:tr w:rsidR="00BC7303" w14:paraId="7536BEE2" w14:textId="77777777" w:rsidTr="00BA40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0952277E" w14:textId="77777777" w:rsidR="00BC7303" w:rsidRDefault="00BC7303" w:rsidP="00F22906">
            <w:pPr>
              <w:rPr>
                <w:lang w:eastAsia="zh-CN"/>
              </w:rPr>
            </w:pPr>
            <w:bookmarkStart w:id="0" w:name="_GoBack" w:colFirst="0" w:colLast="5"/>
          </w:p>
        </w:tc>
        <w:tc>
          <w:tcPr>
            <w:tcW w:w="3016" w:type="dxa"/>
            <w:vAlign w:val="top"/>
          </w:tcPr>
          <w:p w14:paraId="2FC1D3BB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39E4874C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0F274AB3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71697191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BC7303" w14:paraId="61C564F5" w14:textId="77777777" w:rsidTr="00BA4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5045E401" w14:textId="77777777" w:rsidR="00BC7303" w:rsidRDefault="00BC7303" w:rsidP="00F22906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2448D69A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195D9C6D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3746CA34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31C8071B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BC7303" w14:paraId="62CD8A74" w14:textId="77777777" w:rsidTr="00BA40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6CBEF626" w14:textId="0DE83530" w:rsidR="00BC7303" w:rsidRDefault="00BC7303" w:rsidP="00F22906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74F60643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1D5B3F4A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5097B29A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66ABAB0A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BC7303" w14:paraId="68883D90" w14:textId="77777777" w:rsidTr="00BA4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02456C98" w14:textId="77777777" w:rsidR="00BC7303" w:rsidRDefault="00BC7303" w:rsidP="00F22906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3C63BEA3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59954EA1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4FF6580B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389C8ADE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BC7303" w14:paraId="724E9E6D" w14:textId="77777777" w:rsidTr="00BA40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4DAEB220" w14:textId="77777777" w:rsidR="00BC7303" w:rsidRDefault="00BC7303" w:rsidP="00F22906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41F45648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559EEE22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4D22705B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3D3D4360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BC7303" w14:paraId="06CF5294" w14:textId="77777777" w:rsidTr="00BA4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4D20B2A9" w14:textId="77777777" w:rsidR="00BC7303" w:rsidRDefault="00BC7303" w:rsidP="00F22906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7A72C8FE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2095C30B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2C683FC2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3662C93F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BC7303" w14:paraId="2F8F7748" w14:textId="77777777" w:rsidTr="00BA40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5A9F9F54" w14:textId="77777777" w:rsidR="00BC7303" w:rsidRDefault="00BC7303" w:rsidP="00F22906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38B02FC2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5A2501F0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58C83392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136F4AA6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BC7303" w14:paraId="0F0F0BDF" w14:textId="77777777" w:rsidTr="00BA4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2DDFC8BE" w14:textId="77777777" w:rsidR="00BC7303" w:rsidRDefault="00BC7303" w:rsidP="00F22906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7D24F4B7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0DCD0C91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0E67C25D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3D98194A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BC7303" w14:paraId="074047C4" w14:textId="77777777" w:rsidTr="00BA40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4F471146" w14:textId="77777777" w:rsidR="00BC7303" w:rsidRDefault="00BC7303" w:rsidP="00F22906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746E8B29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4FDD90D7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020A6625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63FD4B57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BC7303" w14:paraId="0ABB8129" w14:textId="77777777" w:rsidTr="00BA4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4FC3A31D" w14:textId="77777777" w:rsidR="00BC7303" w:rsidRDefault="00BC7303" w:rsidP="00F22906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1F557B0F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2D5EBB07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2639C772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11A53A55" w14:textId="77777777" w:rsidR="00BC7303" w:rsidRDefault="00BC7303" w:rsidP="00F229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BC7303" w14:paraId="60391DB7" w14:textId="77777777" w:rsidTr="00BA40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2DCEC5A4" w14:textId="77777777" w:rsidR="00BC7303" w:rsidRDefault="00BC7303" w:rsidP="00F22906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708102D6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2056B8EA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3A00B583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48402786" w14:textId="77777777" w:rsidR="00BC7303" w:rsidRDefault="00BC7303" w:rsidP="00F229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bookmarkEnd w:id="0"/>
    </w:tbl>
    <w:p w14:paraId="2F6B7348" w14:textId="5019A4D9" w:rsidR="00A83E1E" w:rsidRPr="00120451" w:rsidRDefault="00A83E1E" w:rsidP="00120451">
      <w:pPr>
        <w:rPr>
          <w:lang w:eastAsia="zh-CN"/>
        </w:rPr>
      </w:pPr>
    </w:p>
    <w:sectPr w:rsidR="00A83E1E" w:rsidRPr="00120451" w:rsidSect="00E266B2">
      <w:footerReference w:type="even" r:id="rId38"/>
      <w:footerReference w:type="default" r:id="rId39"/>
      <w:headerReference w:type="first" r:id="rId40"/>
      <w:footerReference w:type="first" r:id="rId41"/>
      <w:pgSz w:w="11900" w:h="16840"/>
      <w:pgMar w:top="426" w:right="701" w:bottom="709" w:left="709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03C2A9" w14:textId="77777777" w:rsidR="000F567C" w:rsidRDefault="000F567C" w:rsidP="00191F45">
      <w:r>
        <w:separator/>
      </w:r>
    </w:p>
    <w:p w14:paraId="6F4F878A" w14:textId="77777777" w:rsidR="000F567C" w:rsidRDefault="000F567C"/>
    <w:p w14:paraId="590F9CAD" w14:textId="77777777" w:rsidR="000F567C" w:rsidRDefault="000F567C"/>
    <w:p w14:paraId="46FA6B7E" w14:textId="77777777" w:rsidR="000F567C" w:rsidRDefault="000F567C"/>
  </w:endnote>
  <w:endnote w:type="continuationSeparator" w:id="0">
    <w:p w14:paraId="1E0CD38F" w14:textId="77777777" w:rsidR="000F567C" w:rsidRDefault="000F567C" w:rsidP="00191F45">
      <w:r>
        <w:continuationSeparator/>
      </w:r>
    </w:p>
    <w:p w14:paraId="6D1CE592" w14:textId="77777777" w:rsidR="000F567C" w:rsidRDefault="000F567C"/>
    <w:p w14:paraId="089FFCF7" w14:textId="77777777" w:rsidR="000F567C" w:rsidRDefault="000F567C"/>
    <w:p w14:paraId="7CB84AFF" w14:textId="77777777" w:rsidR="000F567C" w:rsidRDefault="000F56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F557" w14:textId="22A517C8" w:rsidR="00F22906" w:rsidRPr="004D333E" w:rsidRDefault="00F22906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644D37">
      <w:rPr>
        <w:noProof/>
      </w:rPr>
      <w:t>20</w:t>
    </w:r>
    <w:r w:rsidRPr="002810D3">
      <w:fldChar w:fldCharType="end"/>
    </w:r>
    <w:r w:rsidRPr="002810D3">
      <w:tab/>
    </w:r>
    <w:r>
      <w:t>ES1 connotation, imagery and symbol student workbook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6BF48" w14:textId="0E63CD23" w:rsidR="00F22906" w:rsidRPr="004D333E" w:rsidRDefault="00F22906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FF2DAE">
      <w:rPr>
        <w:noProof/>
      </w:rPr>
      <w:t>May-20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644D37">
      <w:rPr>
        <w:noProof/>
      </w:rPr>
      <w:t>21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83B4E" w14:textId="77777777" w:rsidR="00F22906" w:rsidRDefault="00F22906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10" name="Picture 10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3B36E3" w14:textId="77777777" w:rsidR="000F567C" w:rsidRDefault="000F567C" w:rsidP="00191F45">
      <w:r>
        <w:separator/>
      </w:r>
    </w:p>
    <w:p w14:paraId="54B55C02" w14:textId="77777777" w:rsidR="000F567C" w:rsidRDefault="000F567C"/>
    <w:p w14:paraId="4C97A5BF" w14:textId="77777777" w:rsidR="000F567C" w:rsidRDefault="000F567C"/>
    <w:p w14:paraId="70BE753D" w14:textId="77777777" w:rsidR="000F567C" w:rsidRDefault="000F567C"/>
  </w:footnote>
  <w:footnote w:type="continuationSeparator" w:id="0">
    <w:p w14:paraId="2577946B" w14:textId="77777777" w:rsidR="000F567C" w:rsidRDefault="000F567C" w:rsidP="00191F45">
      <w:r>
        <w:continuationSeparator/>
      </w:r>
    </w:p>
    <w:p w14:paraId="77858C68" w14:textId="77777777" w:rsidR="000F567C" w:rsidRDefault="000F567C"/>
    <w:p w14:paraId="5968732E" w14:textId="77777777" w:rsidR="000F567C" w:rsidRDefault="000F567C"/>
    <w:p w14:paraId="1717A03A" w14:textId="77777777" w:rsidR="000F567C" w:rsidRDefault="000F56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1D6C" w14:textId="77777777" w:rsidR="00F22906" w:rsidRDefault="00F22906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838405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363144C"/>
    <w:multiLevelType w:val="hybridMultilevel"/>
    <w:tmpl w:val="BF6E93BE"/>
    <w:lvl w:ilvl="0" w:tplc="5442DD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A23B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8468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726F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526C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DE33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9E7B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7454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E624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132C20A2"/>
    <w:multiLevelType w:val="multilevel"/>
    <w:tmpl w:val="4EB01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1F0535E3"/>
    <w:multiLevelType w:val="hybridMultilevel"/>
    <w:tmpl w:val="1AB88D6A"/>
    <w:lvl w:ilvl="0" w:tplc="A490D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E626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42FF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B43B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DC66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18A1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A839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6035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C883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2B9359ED"/>
    <w:multiLevelType w:val="hybridMultilevel"/>
    <w:tmpl w:val="23CA7896"/>
    <w:lvl w:ilvl="0" w:tplc="A5261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9A08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1898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B6E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3611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28D8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E034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8CDB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3C59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8" w15:restartNumberingAfterBreak="0">
    <w:nsid w:val="3F847745"/>
    <w:multiLevelType w:val="multilevel"/>
    <w:tmpl w:val="ADA88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1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3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5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6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3"/>
  </w:num>
  <w:num w:numId="2">
    <w:abstractNumId w:val="20"/>
  </w:num>
  <w:num w:numId="3">
    <w:abstractNumId w:val="17"/>
  </w:num>
  <w:num w:numId="4">
    <w:abstractNumId w:val="22"/>
  </w:num>
  <w:num w:numId="5">
    <w:abstractNumId w:val="24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25"/>
  </w:num>
  <w:num w:numId="9">
    <w:abstractNumId w:val="14"/>
  </w:num>
  <w:num w:numId="10">
    <w:abstractNumId w:val="21"/>
  </w:num>
  <w:num w:numId="11">
    <w:abstractNumId w:val="12"/>
  </w:num>
  <w:num w:numId="12">
    <w:abstractNumId w:val="19"/>
  </w:num>
  <w:num w:numId="13">
    <w:abstractNumId w:val="6"/>
  </w:num>
  <w:num w:numId="14">
    <w:abstractNumId w:val="10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8"/>
  </w:num>
  <w:num w:numId="22">
    <w:abstractNumId w:val="27"/>
  </w:num>
  <w:num w:numId="23">
    <w:abstractNumId w:val="23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7"/>
  </w:num>
  <w:num w:numId="29">
    <w:abstractNumId w:val="17"/>
  </w:num>
  <w:num w:numId="30">
    <w:abstractNumId w:val="17"/>
  </w:num>
  <w:num w:numId="31">
    <w:abstractNumId w:val="17"/>
  </w:num>
  <w:num w:numId="32">
    <w:abstractNumId w:val="20"/>
  </w:num>
  <w:num w:numId="33">
    <w:abstractNumId w:val="27"/>
  </w:num>
  <w:num w:numId="34">
    <w:abstractNumId w:val="22"/>
  </w:num>
  <w:num w:numId="35">
    <w:abstractNumId w:val="24"/>
  </w:num>
  <w:num w:numId="36">
    <w:abstractNumId w:val="26"/>
  </w:num>
  <w:num w:numId="37">
    <w:abstractNumId w:val="7"/>
  </w:num>
  <w:num w:numId="38">
    <w:abstractNumId w:val="18"/>
  </w:num>
  <w:num w:numId="39">
    <w:abstractNumId w:val="9"/>
  </w:num>
  <w:num w:numId="40">
    <w:abstractNumId w:val="11"/>
  </w:num>
  <w:num w:numId="4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activeWritingStyle w:appName="MSWord" w:lang="en-US" w:vendorID="64" w:dllVersion="131078" w:nlCheck="1" w:checkStyle="1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6220"/>
    <w:rsid w:val="00006CD7"/>
    <w:rsid w:val="0001016A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712"/>
    <w:rsid w:val="00044B8B"/>
    <w:rsid w:val="00044C5D"/>
    <w:rsid w:val="00044D23"/>
    <w:rsid w:val="0004562A"/>
    <w:rsid w:val="00046473"/>
    <w:rsid w:val="000507E6"/>
    <w:rsid w:val="0005163D"/>
    <w:rsid w:val="000534F4"/>
    <w:rsid w:val="000535B7"/>
    <w:rsid w:val="00053726"/>
    <w:rsid w:val="000560EC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1C9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5CC7"/>
    <w:rsid w:val="000D64D8"/>
    <w:rsid w:val="000E3765"/>
    <w:rsid w:val="000E3C1C"/>
    <w:rsid w:val="000E41B7"/>
    <w:rsid w:val="000E6BA0"/>
    <w:rsid w:val="000F174A"/>
    <w:rsid w:val="000F567C"/>
    <w:rsid w:val="000F7960"/>
    <w:rsid w:val="00100B59"/>
    <w:rsid w:val="00100DC5"/>
    <w:rsid w:val="00100E27"/>
    <w:rsid w:val="00100E5A"/>
    <w:rsid w:val="00101135"/>
    <w:rsid w:val="00102297"/>
    <w:rsid w:val="0010259B"/>
    <w:rsid w:val="00103D80"/>
    <w:rsid w:val="00104A05"/>
    <w:rsid w:val="00106009"/>
    <w:rsid w:val="001061F9"/>
    <w:rsid w:val="001068B3"/>
    <w:rsid w:val="00106A3B"/>
    <w:rsid w:val="001113CC"/>
    <w:rsid w:val="001125D6"/>
    <w:rsid w:val="00113763"/>
    <w:rsid w:val="00114B7D"/>
    <w:rsid w:val="00115D96"/>
    <w:rsid w:val="001177C4"/>
    <w:rsid w:val="00117B7D"/>
    <w:rsid w:val="00117FF3"/>
    <w:rsid w:val="00120451"/>
    <w:rsid w:val="0012093E"/>
    <w:rsid w:val="0012255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2BCE"/>
    <w:rsid w:val="00174183"/>
    <w:rsid w:val="00176C65"/>
    <w:rsid w:val="00177C31"/>
    <w:rsid w:val="00180A15"/>
    <w:rsid w:val="001810F4"/>
    <w:rsid w:val="00181128"/>
    <w:rsid w:val="0018179E"/>
    <w:rsid w:val="00182829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00F4"/>
    <w:rsid w:val="00191D2F"/>
    <w:rsid w:val="00191F45"/>
    <w:rsid w:val="00192F9E"/>
    <w:rsid w:val="00193503"/>
    <w:rsid w:val="001939CA"/>
    <w:rsid w:val="00193B82"/>
    <w:rsid w:val="001952C0"/>
    <w:rsid w:val="0019600C"/>
    <w:rsid w:val="00196CF1"/>
    <w:rsid w:val="00197B41"/>
    <w:rsid w:val="001A03EA"/>
    <w:rsid w:val="001A3627"/>
    <w:rsid w:val="001A4904"/>
    <w:rsid w:val="001A5C3F"/>
    <w:rsid w:val="001A7CDE"/>
    <w:rsid w:val="001B10EC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0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4D8E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3317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3019"/>
    <w:rsid w:val="00234830"/>
    <w:rsid w:val="002368C7"/>
    <w:rsid w:val="0023726F"/>
    <w:rsid w:val="0024041A"/>
    <w:rsid w:val="002410C8"/>
    <w:rsid w:val="00241C93"/>
    <w:rsid w:val="0024214A"/>
    <w:rsid w:val="0024284D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762CD"/>
    <w:rsid w:val="0028080E"/>
    <w:rsid w:val="002810D3"/>
    <w:rsid w:val="002847AE"/>
    <w:rsid w:val="002870F2"/>
    <w:rsid w:val="002872B4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6D5A"/>
    <w:rsid w:val="002D7247"/>
    <w:rsid w:val="002E1A2F"/>
    <w:rsid w:val="002E22A4"/>
    <w:rsid w:val="002E23E3"/>
    <w:rsid w:val="002E26F3"/>
    <w:rsid w:val="002E34CB"/>
    <w:rsid w:val="002E34F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75A"/>
    <w:rsid w:val="002F1BD9"/>
    <w:rsid w:val="002F3A6D"/>
    <w:rsid w:val="002F749C"/>
    <w:rsid w:val="00303813"/>
    <w:rsid w:val="003070B8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4C8A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3EC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5D2A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219B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2D33"/>
    <w:rsid w:val="0042354D"/>
    <w:rsid w:val="004259A6"/>
    <w:rsid w:val="00425CCF"/>
    <w:rsid w:val="00430D80"/>
    <w:rsid w:val="004317B5"/>
    <w:rsid w:val="00431E3D"/>
    <w:rsid w:val="0043310B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684D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402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270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4177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229C"/>
    <w:rsid w:val="0057331C"/>
    <w:rsid w:val="00573328"/>
    <w:rsid w:val="00573F07"/>
    <w:rsid w:val="005747FF"/>
    <w:rsid w:val="00576415"/>
    <w:rsid w:val="00580D0F"/>
    <w:rsid w:val="00581AE1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39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7B55"/>
    <w:rsid w:val="005D0175"/>
    <w:rsid w:val="005D1CC4"/>
    <w:rsid w:val="005D2D62"/>
    <w:rsid w:val="005D5A78"/>
    <w:rsid w:val="005D5DB0"/>
    <w:rsid w:val="005D6629"/>
    <w:rsid w:val="005E0B43"/>
    <w:rsid w:val="005E4742"/>
    <w:rsid w:val="005E6829"/>
    <w:rsid w:val="005F10D4"/>
    <w:rsid w:val="005F26E8"/>
    <w:rsid w:val="005F275A"/>
    <w:rsid w:val="005F2E08"/>
    <w:rsid w:val="005F406A"/>
    <w:rsid w:val="005F78DD"/>
    <w:rsid w:val="005F7A4D"/>
    <w:rsid w:val="00601B68"/>
    <w:rsid w:val="0060359B"/>
    <w:rsid w:val="00603F69"/>
    <w:rsid w:val="006040DA"/>
    <w:rsid w:val="0060456B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1A62"/>
    <w:rsid w:val="00632182"/>
    <w:rsid w:val="006335DF"/>
    <w:rsid w:val="00634717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39ED"/>
    <w:rsid w:val="00644306"/>
    <w:rsid w:val="00644D37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56AFE"/>
    <w:rsid w:val="006618E3"/>
    <w:rsid w:val="00661D06"/>
    <w:rsid w:val="006638B4"/>
    <w:rsid w:val="0066400D"/>
    <w:rsid w:val="006644C4"/>
    <w:rsid w:val="0066665B"/>
    <w:rsid w:val="00670EE3"/>
    <w:rsid w:val="0067331F"/>
    <w:rsid w:val="00673606"/>
    <w:rsid w:val="006742E8"/>
    <w:rsid w:val="0067482E"/>
    <w:rsid w:val="00674FAC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953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1558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28C3"/>
    <w:rsid w:val="00704694"/>
    <w:rsid w:val="007058CD"/>
    <w:rsid w:val="00705D75"/>
    <w:rsid w:val="00705F64"/>
    <w:rsid w:val="00706DCE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63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726"/>
    <w:rsid w:val="00796888"/>
    <w:rsid w:val="007A1326"/>
    <w:rsid w:val="007A2B7B"/>
    <w:rsid w:val="007A3356"/>
    <w:rsid w:val="007A36F3"/>
    <w:rsid w:val="007A4CEF"/>
    <w:rsid w:val="007A55A8"/>
    <w:rsid w:val="007B000B"/>
    <w:rsid w:val="007B24C4"/>
    <w:rsid w:val="007B50E4"/>
    <w:rsid w:val="007B5236"/>
    <w:rsid w:val="007B6B2F"/>
    <w:rsid w:val="007C057B"/>
    <w:rsid w:val="007C1661"/>
    <w:rsid w:val="007C1A9E"/>
    <w:rsid w:val="007C6E38"/>
    <w:rsid w:val="007C7E10"/>
    <w:rsid w:val="007D212E"/>
    <w:rsid w:val="007D458F"/>
    <w:rsid w:val="007D5655"/>
    <w:rsid w:val="007D5A52"/>
    <w:rsid w:val="007D7CF5"/>
    <w:rsid w:val="007D7E58"/>
    <w:rsid w:val="007E343E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9DF"/>
    <w:rsid w:val="00831C89"/>
    <w:rsid w:val="00832DA5"/>
    <w:rsid w:val="00832F4B"/>
    <w:rsid w:val="00833A2E"/>
    <w:rsid w:val="00833EDF"/>
    <w:rsid w:val="00834038"/>
    <w:rsid w:val="008356F7"/>
    <w:rsid w:val="008377AF"/>
    <w:rsid w:val="008404C4"/>
    <w:rsid w:val="0084056D"/>
    <w:rsid w:val="00841080"/>
    <w:rsid w:val="008412F7"/>
    <w:rsid w:val="008414BB"/>
    <w:rsid w:val="00841B54"/>
    <w:rsid w:val="00842506"/>
    <w:rsid w:val="008434A7"/>
    <w:rsid w:val="00843ED1"/>
    <w:rsid w:val="008455DA"/>
    <w:rsid w:val="00845C87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2AC5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5C3B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75217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4D75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6FE1"/>
    <w:rsid w:val="009E7F27"/>
    <w:rsid w:val="009F0091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395B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1706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497"/>
    <w:rsid w:val="00A65A2B"/>
    <w:rsid w:val="00A70170"/>
    <w:rsid w:val="00A726C7"/>
    <w:rsid w:val="00A7409C"/>
    <w:rsid w:val="00A752B5"/>
    <w:rsid w:val="00A76CBF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3E1E"/>
    <w:rsid w:val="00A855FA"/>
    <w:rsid w:val="00A90544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1F1A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2E07"/>
    <w:rsid w:val="00AB35D0"/>
    <w:rsid w:val="00AB77E7"/>
    <w:rsid w:val="00AC17E0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5E8D"/>
    <w:rsid w:val="00B26370"/>
    <w:rsid w:val="00B27039"/>
    <w:rsid w:val="00B27D18"/>
    <w:rsid w:val="00B300DB"/>
    <w:rsid w:val="00B32BEC"/>
    <w:rsid w:val="00B33C69"/>
    <w:rsid w:val="00B35B87"/>
    <w:rsid w:val="00B40556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1DAC"/>
    <w:rsid w:val="00B720C9"/>
    <w:rsid w:val="00B7391B"/>
    <w:rsid w:val="00B73ACC"/>
    <w:rsid w:val="00B743E7"/>
    <w:rsid w:val="00B74B80"/>
    <w:rsid w:val="00B768A9"/>
    <w:rsid w:val="00B76E90"/>
    <w:rsid w:val="00B76F10"/>
    <w:rsid w:val="00B8005C"/>
    <w:rsid w:val="00B82E5F"/>
    <w:rsid w:val="00B858E0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0C2A"/>
    <w:rsid w:val="00BA3959"/>
    <w:rsid w:val="00BA4006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E7F"/>
    <w:rsid w:val="00BB7FF3"/>
    <w:rsid w:val="00BC0AF1"/>
    <w:rsid w:val="00BC27BE"/>
    <w:rsid w:val="00BC3779"/>
    <w:rsid w:val="00BC41A0"/>
    <w:rsid w:val="00BC43D8"/>
    <w:rsid w:val="00BC5015"/>
    <w:rsid w:val="00BC7303"/>
    <w:rsid w:val="00BD0186"/>
    <w:rsid w:val="00BD1661"/>
    <w:rsid w:val="00BD6178"/>
    <w:rsid w:val="00BD6348"/>
    <w:rsid w:val="00BE147F"/>
    <w:rsid w:val="00BE1BBC"/>
    <w:rsid w:val="00BE1E2A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2146"/>
    <w:rsid w:val="00C02518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13F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9D1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5E4C"/>
    <w:rsid w:val="00C460A1"/>
    <w:rsid w:val="00C4670F"/>
    <w:rsid w:val="00C4789C"/>
    <w:rsid w:val="00C50045"/>
    <w:rsid w:val="00C52C02"/>
    <w:rsid w:val="00C52DCB"/>
    <w:rsid w:val="00C57EE8"/>
    <w:rsid w:val="00C61072"/>
    <w:rsid w:val="00C6243C"/>
    <w:rsid w:val="00C62F54"/>
    <w:rsid w:val="00C63AEA"/>
    <w:rsid w:val="00C63B4D"/>
    <w:rsid w:val="00C67BBF"/>
    <w:rsid w:val="00C70168"/>
    <w:rsid w:val="00C71262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95F98"/>
    <w:rsid w:val="00CA103E"/>
    <w:rsid w:val="00CA59FB"/>
    <w:rsid w:val="00CA6C45"/>
    <w:rsid w:val="00CA74F6"/>
    <w:rsid w:val="00CA7603"/>
    <w:rsid w:val="00CA7F4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D75B5"/>
    <w:rsid w:val="00CE161F"/>
    <w:rsid w:val="00CE2CC6"/>
    <w:rsid w:val="00CE3529"/>
    <w:rsid w:val="00CE4320"/>
    <w:rsid w:val="00CE5D9A"/>
    <w:rsid w:val="00CE76CD"/>
    <w:rsid w:val="00CF0B0C"/>
    <w:rsid w:val="00CF0B65"/>
    <w:rsid w:val="00CF1741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2FDE"/>
    <w:rsid w:val="00D14274"/>
    <w:rsid w:val="00D1580F"/>
    <w:rsid w:val="00D15E5B"/>
    <w:rsid w:val="00D17C62"/>
    <w:rsid w:val="00D21586"/>
    <w:rsid w:val="00D21EA5"/>
    <w:rsid w:val="00D23A38"/>
    <w:rsid w:val="00D2574C"/>
    <w:rsid w:val="00D26D79"/>
    <w:rsid w:val="00D27C2B"/>
    <w:rsid w:val="00D31C09"/>
    <w:rsid w:val="00D31C49"/>
    <w:rsid w:val="00D33363"/>
    <w:rsid w:val="00D3489B"/>
    <w:rsid w:val="00D34943"/>
    <w:rsid w:val="00D34A2B"/>
    <w:rsid w:val="00D35409"/>
    <w:rsid w:val="00D359D4"/>
    <w:rsid w:val="00D37984"/>
    <w:rsid w:val="00D41B88"/>
    <w:rsid w:val="00D41E23"/>
    <w:rsid w:val="00D429EC"/>
    <w:rsid w:val="00D43D44"/>
    <w:rsid w:val="00D43EBB"/>
    <w:rsid w:val="00D44E4E"/>
    <w:rsid w:val="00D46D26"/>
    <w:rsid w:val="00D47F5B"/>
    <w:rsid w:val="00D50B4D"/>
    <w:rsid w:val="00D51254"/>
    <w:rsid w:val="00D51627"/>
    <w:rsid w:val="00D51E1A"/>
    <w:rsid w:val="00D52344"/>
    <w:rsid w:val="00D529FC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67799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2497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3E99"/>
    <w:rsid w:val="00E052B1"/>
    <w:rsid w:val="00E05886"/>
    <w:rsid w:val="00E104C6"/>
    <w:rsid w:val="00E10C02"/>
    <w:rsid w:val="00E1219C"/>
    <w:rsid w:val="00E137F4"/>
    <w:rsid w:val="00E13D6C"/>
    <w:rsid w:val="00E1464C"/>
    <w:rsid w:val="00E164F2"/>
    <w:rsid w:val="00E16F61"/>
    <w:rsid w:val="00E178A7"/>
    <w:rsid w:val="00E20F6A"/>
    <w:rsid w:val="00E21A25"/>
    <w:rsid w:val="00E23303"/>
    <w:rsid w:val="00E236F6"/>
    <w:rsid w:val="00E24D61"/>
    <w:rsid w:val="00E253CA"/>
    <w:rsid w:val="00E25ABF"/>
    <w:rsid w:val="00E266B2"/>
    <w:rsid w:val="00E2771C"/>
    <w:rsid w:val="00E31D50"/>
    <w:rsid w:val="00E324D9"/>
    <w:rsid w:val="00E331FB"/>
    <w:rsid w:val="00E33982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497F"/>
    <w:rsid w:val="00E862B5"/>
    <w:rsid w:val="00E86733"/>
    <w:rsid w:val="00E86927"/>
    <w:rsid w:val="00E8700D"/>
    <w:rsid w:val="00E87094"/>
    <w:rsid w:val="00E9108A"/>
    <w:rsid w:val="00E91528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334C"/>
    <w:rsid w:val="00F05A4D"/>
    <w:rsid w:val="00F06BB9"/>
    <w:rsid w:val="00F1008F"/>
    <w:rsid w:val="00F121C4"/>
    <w:rsid w:val="00F12226"/>
    <w:rsid w:val="00F12A56"/>
    <w:rsid w:val="00F13777"/>
    <w:rsid w:val="00F17235"/>
    <w:rsid w:val="00F20B40"/>
    <w:rsid w:val="00F2269A"/>
    <w:rsid w:val="00F22775"/>
    <w:rsid w:val="00F228A5"/>
    <w:rsid w:val="00F22906"/>
    <w:rsid w:val="00F246D4"/>
    <w:rsid w:val="00F24CAE"/>
    <w:rsid w:val="00F269DC"/>
    <w:rsid w:val="00F309E2"/>
    <w:rsid w:val="00F30C2D"/>
    <w:rsid w:val="00F30CEE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106B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3E01"/>
    <w:rsid w:val="00FE40B5"/>
    <w:rsid w:val="00FE660C"/>
    <w:rsid w:val="00FF0F2A"/>
    <w:rsid w:val="00FF2DAE"/>
    <w:rsid w:val="00FF492B"/>
    <w:rsid w:val="00FF4AAA"/>
    <w:rsid w:val="00FF5EC7"/>
    <w:rsid w:val="00FF7815"/>
    <w:rsid w:val="00FF7892"/>
    <w:rsid w:val="029E3D45"/>
    <w:rsid w:val="050B277E"/>
    <w:rsid w:val="053DD823"/>
    <w:rsid w:val="07A39F5F"/>
    <w:rsid w:val="090E08C3"/>
    <w:rsid w:val="0A3DFC0D"/>
    <w:rsid w:val="0A450BD9"/>
    <w:rsid w:val="0A7B5549"/>
    <w:rsid w:val="0B4D0FCB"/>
    <w:rsid w:val="0F2C21E0"/>
    <w:rsid w:val="108DD45E"/>
    <w:rsid w:val="11F7CCCE"/>
    <w:rsid w:val="12EBD4CF"/>
    <w:rsid w:val="134E83ED"/>
    <w:rsid w:val="14395819"/>
    <w:rsid w:val="1967C91D"/>
    <w:rsid w:val="1C585791"/>
    <w:rsid w:val="1E76D42A"/>
    <w:rsid w:val="1F86D465"/>
    <w:rsid w:val="214D5313"/>
    <w:rsid w:val="2314B972"/>
    <w:rsid w:val="2329C325"/>
    <w:rsid w:val="246E177A"/>
    <w:rsid w:val="25490CEA"/>
    <w:rsid w:val="25F5C91D"/>
    <w:rsid w:val="26940869"/>
    <w:rsid w:val="2729EE8B"/>
    <w:rsid w:val="288662D1"/>
    <w:rsid w:val="2924B258"/>
    <w:rsid w:val="29C9686B"/>
    <w:rsid w:val="2C2BF51E"/>
    <w:rsid w:val="30CE7047"/>
    <w:rsid w:val="3132142C"/>
    <w:rsid w:val="33226B25"/>
    <w:rsid w:val="38C21466"/>
    <w:rsid w:val="39D0D437"/>
    <w:rsid w:val="3B0CAA50"/>
    <w:rsid w:val="3BDABE2D"/>
    <w:rsid w:val="3C3B52FF"/>
    <w:rsid w:val="3C937D66"/>
    <w:rsid w:val="3D2722FB"/>
    <w:rsid w:val="3EB993CB"/>
    <w:rsid w:val="3EC6EAD9"/>
    <w:rsid w:val="3F977DB2"/>
    <w:rsid w:val="41858E53"/>
    <w:rsid w:val="41D23584"/>
    <w:rsid w:val="42EFDC49"/>
    <w:rsid w:val="43789F6B"/>
    <w:rsid w:val="44AE4D89"/>
    <w:rsid w:val="4579106A"/>
    <w:rsid w:val="45BA7C63"/>
    <w:rsid w:val="49434D61"/>
    <w:rsid w:val="4D13F68E"/>
    <w:rsid w:val="4DCD24A1"/>
    <w:rsid w:val="4DD75F10"/>
    <w:rsid w:val="500B22AD"/>
    <w:rsid w:val="515E7C83"/>
    <w:rsid w:val="543FE345"/>
    <w:rsid w:val="55479E08"/>
    <w:rsid w:val="5598EF0B"/>
    <w:rsid w:val="56D818BE"/>
    <w:rsid w:val="577F9CA5"/>
    <w:rsid w:val="597A02BF"/>
    <w:rsid w:val="59AD074B"/>
    <w:rsid w:val="59C73F1E"/>
    <w:rsid w:val="5A4E4BF7"/>
    <w:rsid w:val="5B547D87"/>
    <w:rsid w:val="5C8F1CF5"/>
    <w:rsid w:val="5CC11BE6"/>
    <w:rsid w:val="5D05DE84"/>
    <w:rsid w:val="5E76CBF1"/>
    <w:rsid w:val="5FFE3D50"/>
    <w:rsid w:val="6210B440"/>
    <w:rsid w:val="6372E7C1"/>
    <w:rsid w:val="6744E4EA"/>
    <w:rsid w:val="68952184"/>
    <w:rsid w:val="6998F7CC"/>
    <w:rsid w:val="6CA75CF5"/>
    <w:rsid w:val="6D68F090"/>
    <w:rsid w:val="6F921E9D"/>
    <w:rsid w:val="719471C1"/>
    <w:rsid w:val="71DAF6CD"/>
    <w:rsid w:val="724AF26C"/>
    <w:rsid w:val="74D7359B"/>
    <w:rsid w:val="74F65C81"/>
    <w:rsid w:val="7649F5DA"/>
    <w:rsid w:val="7A5FFFC1"/>
    <w:rsid w:val="7AE7D442"/>
    <w:rsid w:val="7BCAA122"/>
    <w:rsid w:val="7C51E168"/>
    <w:rsid w:val="7C9ACF4E"/>
    <w:rsid w:val="7E9BC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48D5AA"/>
  <w14:defaultImageDpi w14:val="32767"/>
  <w15:chartTrackingRefBased/>
  <w15:docId w15:val="{65C005CF-5AEC-4A1C-9EE9-1B67E9881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1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5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4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3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2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paragraph" w:customStyle="1" w:styleId="paragraph">
    <w:name w:val="paragraph"/>
    <w:basedOn w:val="Normal"/>
    <w:rsid w:val="00945C3B"/>
    <w:pPr>
      <w:spacing w:before="0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1">
    <w:name w:val="normaltextrun1"/>
    <w:basedOn w:val="DefaultParagraphFont"/>
    <w:rsid w:val="00945C3B"/>
  </w:style>
  <w:style w:type="character" w:customStyle="1" w:styleId="eop">
    <w:name w:val="eop"/>
    <w:basedOn w:val="DefaultParagraphFont"/>
    <w:rsid w:val="00945C3B"/>
  </w:style>
  <w:style w:type="character" w:customStyle="1" w:styleId="cc-license-title">
    <w:name w:val="cc-license-title"/>
    <w:basedOn w:val="DefaultParagraphFont"/>
    <w:rsid w:val="009F0091"/>
  </w:style>
  <w:style w:type="character" w:customStyle="1" w:styleId="cc-license-identifier">
    <w:name w:val="cc-license-identifier"/>
    <w:basedOn w:val="DefaultParagraphFont"/>
    <w:rsid w:val="009F0091"/>
  </w:style>
  <w:style w:type="paragraph" w:styleId="NormalWeb">
    <w:name w:val="Normal (Web)"/>
    <w:basedOn w:val="Normal"/>
    <w:uiPriority w:val="99"/>
    <w:unhideWhenUsed/>
    <w:rsid w:val="00BC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6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6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7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73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6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040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29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130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6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323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09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19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5548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393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3301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6507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4320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930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177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3795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2695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4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4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82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72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24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54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8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5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21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058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971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8770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689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769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305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3203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9167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516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99813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239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0524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1924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380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7.png"/><Relationship Id="rId26" Type="http://schemas.openxmlformats.org/officeDocument/2006/relationships/hyperlink" Target="https://pixabay.com/service/terms/" TargetMode="External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creativecommons.org/licenses/by-sa/2.0/au/" TargetMode="External"/><Relationship Id="rId34" Type="http://schemas.openxmlformats.org/officeDocument/2006/relationships/hyperlink" Target="https://pixabay.com/service/terms/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6.png"/><Relationship Id="rId25" Type="http://schemas.openxmlformats.org/officeDocument/2006/relationships/image" Target="media/image12.jpg"/><Relationship Id="rId33" Type="http://schemas.openxmlformats.org/officeDocument/2006/relationships/image" Target="media/image18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1.jpeg"/><Relationship Id="rId32" Type="http://schemas.openxmlformats.org/officeDocument/2006/relationships/image" Target="media/image17.jpg"/><Relationship Id="rId37" Type="http://schemas.openxmlformats.org/officeDocument/2006/relationships/image" Target="media/image20.jpe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creativecommons.org/publicdomain/zero/1.0/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creativecommons.org/publicdomain/zero/1.0/" TargetMode="External"/><Relationship Id="rId36" Type="http://schemas.openxmlformats.org/officeDocument/2006/relationships/image" Target="media/image19.jpg"/><Relationship Id="rId10" Type="http://schemas.openxmlformats.org/officeDocument/2006/relationships/endnotes" Target="endnotes.xml"/><Relationship Id="rId19" Type="http://schemas.openxmlformats.org/officeDocument/2006/relationships/hyperlink" Target="https://pixabay.com/service/terms/" TargetMode="External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hyperlink" Target="https://creativecommons.org/publicdomain/zero/1.0/" TargetMode="External"/><Relationship Id="rId43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vanravenst1\AppData\Local\Temp\Temp1_DoEBrandAsset.zip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1EA123AD67744A854930532A2E65B" ma:contentTypeVersion="11" ma:contentTypeDescription="Create a new document." ma:contentTypeScope="" ma:versionID="23c0864e5b88d81ca16fc313bc51c4f7">
  <xsd:schema xmlns:xsd="http://www.w3.org/2001/XMLSchema" xmlns:xs="http://www.w3.org/2001/XMLSchema" xmlns:p="http://schemas.microsoft.com/office/2006/metadata/properties" xmlns:ns2="2b8f126a-38b9-4492-be35-a33a4edb6fbd" xmlns:ns3="3b666755-876b-42ff-b409-4240f06f7e75" targetNamespace="http://schemas.microsoft.com/office/2006/metadata/properties" ma:root="true" ma:fieldsID="d9fd3039fd129bb607c92dfde4e669f0" ns2:_="" ns3:_="">
    <xsd:import namespace="2b8f126a-38b9-4492-be35-a33a4edb6fbd"/>
    <xsd:import namespace="3b666755-876b-42ff-b409-4240f06f7e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126a-38b9-4492-be35-a33a4edb6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66755-876b-42ff-b409-4240f06f7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E3A076-9CB4-4844-8A09-DF9E6D31F34D}">
  <ds:schemaRefs>
    <ds:schemaRef ds:uri="http://purl.org/dc/terms/"/>
    <ds:schemaRef ds:uri="2b8f126a-38b9-4492-be35-a33a4edb6fbd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3b666755-876b-42ff-b409-4240f06f7e75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DB169C-2D15-4DB3-9CF1-B4E5AE2D2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8f126a-38b9-4492-be35-a33a4edb6fbd"/>
    <ds:schemaRef ds:uri="3b666755-876b-42ff-b409-4240f06f7e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8448CE-86F0-4D35-B997-68CE888B8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20200115-DOE-annotated-template.dotx</Template>
  <TotalTime>3</TotalTime>
  <Pages>22</Pages>
  <Words>2093</Words>
  <Characters>11936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NSW Department of Education</Company>
  <LinksUpToDate>false</LinksUpToDate>
  <CharactersWithSpaces>14001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NSW DoE</dc:creator>
  <cp:keywords/>
  <dc:description/>
  <cp:lastModifiedBy>Andrew, Jill</cp:lastModifiedBy>
  <cp:revision>3</cp:revision>
  <cp:lastPrinted>2019-09-30T07:42:00Z</cp:lastPrinted>
  <dcterms:created xsi:type="dcterms:W3CDTF">2020-05-27T02:39:00Z</dcterms:created>
  <dcterms:modified xsi:type="dcterms:W3CDTF">2020-05-27T02:40:00Z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0x010100F9A1EA123AD67744A854930532A2E65B</vt:lpwstr>
  </property>
</Properties>
</file>