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F33A6" w14:textId="403B525B" w:rsidR="00086656" w:rsidRDefault="3B4B522E" w:rsidP="00086656">
      <w:pPr>
        <w:pStyle w:val="Title"/>
      </w:pPr>
      <w:bookmarkStart w:id="0" w:name="_GoBack"/>
      <w:bookmarkEnd w:id="0"/>
      <w:r>
        <w:t>Creative arts</w:t>
      </w:r>
      <w:r w:rsidR="00E13D6C">
        <w:t xml:space="preserve"> workbook</w:t>
      </w:r>
      <w:r w:rsidR="002762CD">
        <w:t xml:space="preserve"> S</w:t>
      </w:r>
      <w:r w:rsidR="00DE72B4">
        <w:t>3</w:t>
      </w:r>
    </w:p>
    <w:p w14:paraId="05BD69AF" w14:textId="77777777" w:rsidR="00E13D6C" w:rsidRPr="00E13D6C" w:rsidRDefault="00E13D6C" w:rsidP="00E13D6C">
      <w:pPr>
        <w:pStyle w:val="FeatureBox2"/>
        <w:rPr>
          <w:sz w:val="32"/>
          <w:szCs w:val="32"/>
        </w:rPr>
      </w:pPr>
      <w:r w:rsidRPr="00E13D6C">
        <w:rPr>
          <w:sz w:val="32"/>
          <w:szCs w:val="32"/>
        </w:rPr>
        <w:t xml:space="preserve">Name: </w:t>
      </w:r>
    </w:p>
    <w:p w14:paraId="4E8C1426" w14:textId="77777777" w:rsidR="00E13D6C" w:rsidRPr="00E13D6C" w:rsidRDefault="00E13D6C" w:rsidP="00E13D6C">
      <w:pPr>
        <w:pStyle w:val="FeatureBox2"/>
        <w:rPr>
          <w:sz w:val="32"/>
          <w:szCs w:val="32"/>
        </w:rPr>
      </w:pPr>
      <w:r w:rsidRPr="00E13D6C">
        <w:rPr>
          <w:sz w:val="32"/>
          <w:szCs w:val="32"/>
        </w:rPr>
        <w:t>Class:</w:t>
      </w:r>
    </w:p>
    <w:p w14:paraId="3388E705" w14:textId="77777777" w:rsidR="00E13D6C" w:rsidRDefault="00E13D6C" w:rsidP="00D61367">
      <w:pPr>
        <w:pStyle w:val="Heading1"/>
      </w:pPr>
      <w:r>
        <w:t xml:space="preserve">Overview </w:t>
      </w:r>
    </w:p>
    <w:p w14:paraId="33BC34FF" w14:textId="72B038ED" w:rsidR="00E13D6C" w:rsidRDefault="00E13D6C" w:rsidP="1DBD16F3">
      <w:pPr>
        <w:rPr>
          <w:sz w:val="32"/>
          <w:szCs w:val="32"/>
          <w:lang w:eastAsia="zh-CN"/>
        </w:rPr>
      </w:pPr>
      <w:r>
        <w:t>You will learn about</w:t>
      </w:r>
      <w:r w:rsidR="6DD011A1">
        <w:t xml:space="preserve"> the role of </w:t>
      </w:r>
      <w:r w:rsidR="1006D25E">
        <w:t>connotation, imagery and symbol</w:t>
      </w:r>
      <w:r w:rsidR="6DD011A1">
        <w:t xml:space="preserve"> in</w:t>
      </w:r>
      <w:r w:rsidR="5E5A1933">
        <w:t xml:space="preserve"> helping us learn more about</w:t>
      </w:r>
      <w:r w:rsidR="6DD011A1">
        <w:t xml:space="preserve"> the creative arts</w:t>
      </w:r>
      <w:r w:rsidR="74305FC8">
        <w:t>.</w:t>
      </w:r>
      <w:r w:rsidR="14DB134A">
        <w:t xml:space="preserve"> </w:t>
      </w:r>
      <w:r w:rsidR="38E08C5B">
        <w:t>The</w:t>
      </w:r>
      <w:r w:rsidR="558A75A4">
        <w:t>se concepts</w:t>
      </w:r>
      <w:r w:rsidR="4277C63F">
        <w:t xml:space="preserve"> help </w:t>
      </w:r>
      <w:r w:rsidR="0B5FC44B">
        <w:t xml:space="preserve">us </w:t>
      </w:r>
      <w:r w:rsidR="4277C63F">
        <w:t>to</w:t>
      </w:r>
      <w:r w:rsidR="6DD011A1">
        <w:t xml:space="preserve"> create</w:t>
      </w:r>
      <w:r w:rsidR="0808E417">
        <w:t xml:space="preserve"> </w:t>
      </w:r>
      <w:r w:rsidR="6DD011A1">
        <w:t>meaning</w:t>
      </w:r>
      <w:r w:rsidR="605D2957">
        <w:t xml:space="preserve"> in songs and artworks</w:t>
      </w:r>
      <w:r w:rsidR="6DD011A1">
        <w:t xml:space="preserve">. </w:t>
      </w:r>
    </w:p>
    <w:p w14:paraId="55ACB483" w14:textId="77777777" w:rsidR="00E13D6C" w:rsidRPr="00D61367" w:rsidRDefault="00E13D6C" w:rsidP="00D61367">
      <w:pPr>
        <w:pStyle w:val="Heading2"/>
      </w:pPr>
      <w:r>
        <w:t>Resources</w:t>
      </w:r>
    </w:p>
    <w:p w14:paraId="5D95F24F" w14:textId="429DCD95" w:rsidR="002762CD" w:rsidRDefault="56569042" w:rsidP="00D61367">
      <w:pPr>
        <w:pStyle w:val="Heading3"/>
      </w:pPr>
      <w:r>
        <w:t>Lesson</w:t>
      </w:r>
      <w:r w:rsidR="00E13D6C">
        <w:t xml:space="preserve"> 1 </w:t>
      </w:r>
    </w:p>
    <w:p w14:paraId="744C0146" w14:textId="09ADF1E4" w:rsidR="504B774C" w:rsidRDefault="105ED7AC" w:rsidP="3071DDC6">
      <w:pPr>
        <w:pStyle w:val="ListBullet"/>
        <w:rPr>
          <w:rFonts w:asciiTheme="minorHAnsi" w:eastAsiaTheme="minorEastAsia" w:hAnsiTheme="minorHAnsi"/>
          <w:lang w:val="en-US"/>
        </w:rPr>
      </w:pPr>
      <w:r w:rsidRPr="3DB4C868">
        <w:rPr>
          <w:rFonts w:eastAsia="Arial" w:cs="Arial"/>
        </w:rPr>
        <w:t>‘</w:t>
      </w:r>
      <w:r w:rsidR="6216EABD" w:rsidRPr="3DB4C868">
        <w:rPr>
          <w:rFonts w:eastAsia="Arial" w:cs="Arial"/>
        </w:rPr>
        <w:t>Dylaby</w:t>
      </w:r>
      <w:r w:rsidR="504B774C" w:rsidRPr="3DB4C868">
        <w:rPr>
          <w:rFonts w:eastAsia="Arial" w:cs="Arial"/>
        </w:rPr>
        <w:t>’ – Robert Rauschenberg</w:t>
      </w:r>
      <w:r w:rsidR="504B774C" w:rsidRPr="3DB4C868">
        <w:rPr>
          <w:rFonts w:eastAsia="Arial" w:cs="Arial"/>
          <w:lang w:val="en-US"/>
        </w:rPr>
        <w:t xml:space="preserve">  </w:t>
      </w:r>
      <w:hyperlink r:id="rId11">
        <w:r w:rsidR="504B774C" w:rsidRPr="3DB4C868">
          <w:rPr>
            <w:rStyle w:val="Hyperlink"/>
            <w:rFonts w:eastAsia="Arial" w:cs="Arial"/>
            <w:lang w:val="en-US"/>
          </w:rPr>
          <w:t>https://www.artgallery.nsw.gov.au/education/exhibition-kits/pop-to-popism/future-is-now/</w:t>
        </w:r>
      </w:hyperlink>
    </w:p>
    <w:p w14:paraId="15DA5558" w14:textId="3B76A204" w:rsidR="504B774C" w:rsidRDefault="6E208CA5" w:rsidP="3748FFB2">
      <w:pPr>
        <w:pStyle w:val="ListBullet"/>
        <w:rPr>
          <w:lang w:val="en-US"/>
        </w:rPr>
      </w:pPr>
      <w:r w:rsidRPr="3DB4C868">
        <w:t>‘</w:t>
      </w:r>
      <w:r w:rsidR="504B774C" w:rsidRPr="3DB4C868">
        <w:t>The first real target’ – Peter Blake</w:t>
      </w:r>
      <w:r w:rsidR="504B774C" w:rsidRPr="3DB4C868">
        <w:rPr>
          <w:lang w:val="en-US"/>
        </w:rPr>
        <w:t xml:space="preserve">  </w:t>
      </w:r>
      <w:hyperlink r:id="rId12">
        <w:r w:rsidR="504B774C" w:rsidRPr="3DB4C868">
          <w:rPr>
            <w:rStyle w:val="Hyperlink"/>
            <w:lang w:val="en-US"/>
          </w:rPr>
          <w:t>https://www.artgallery.nsw.gov.au/education/childrens-trails/pop-popism/first-real-target/</w:t>
        </w:r>
      </w:hyperlink>
    </w:p>
    <w:p w14:paraId="28CBC1D6" w14:textId="2C6D2B27" w:rsidR="504B774C" w:rsidRDefault="6E208CA5" w:rsidP="3748FFB2">
      <w:pPr>
        <w:pStyle w:val="ListBullet"/>
        <w:rPr>
          <w:lang w:val="en-US"/>
        </w:rPr>
      </w:pPr>
      <w:r w:rsidRPr="3DB4C868">
        <w:t>‘</w:t>
      </w:r>
      <w:r w:rsidR="504B774C" w:rsidRPr="3DB4C868">
        <w:t>Football players’ – Konrad Lueg</w:t>
      </w:r>
      <w:r w:rsidR="504B774C" w:rsidRPr="3DB4C868">
        <w:rPr>
          <w:lang w:val="en-US"/>
        </w:rPr>
        <w:t xml:space="preserve">  </w:t>
      </w:r>
      <w:hyperlink r:id="rId13">
        <w:r w:rsidR="504B774C" w:rsidRPr="3DB4C868">
          <w:rPr>
            <w:rStyle w:val="Hyperlink"/>
            <w:lang w:val="en-US"/>
          </w:rPr>
          <w:t>https://www.artgallery.nsw.gov.au/education/childrens-trails/pop-popism/football-players/</w:t>
        </w:r>
      </w:hyperlink>
    </w:p>
    <w:p w14:paraId="25FAE7A9" w14:textId="3E8034CC" w:rsidR="504B774C" w:rsidRDefault="63B8F3A3" w:rsidP="3748FFB2">
      <w:pPr>
        <w:pStyle w:val="ListBullet"/>
        <w:rPr>
          <w:lang w:val="en-US"/>
        </w:rPr>
      </w:pPr>
      <w:r w:rsidRPr="3DB4C868">
        <w:t>‘</w:t>
      </w:r>
      <w:r w:rsidR="504B774C" w:rsidRPr="3DB4C868">
        <w:t>Triple fronted’ – Howard Arkley</w:t>
      </w:r>
      <w:r w:rsidR="504B774C" w:rsidRPr="3DB4C868">
        <w:rPr>
          <w:lang w:val="en-US"/>
        </w:rPr>
        <w:t xml:space="preserve">  </w:t>
      </w:r>
      <w:hyperlink r:id="rId14">
        <w:r w:rsidR="504B774C" w:rsidRPr="3DB4C868">
          <w:rPr>
            <w:rStyle w:val="Hyperlink"/>
            <w:lang w:val="en-US"/>
          </w:rPr>
          <w:t>https://www.artgallery.nsw.gov.au/education/childrens-trails/pop-popism/triple-fronted/</w:t>
        </w:r>
      </w:hyperlink>
    </w:p>
    <w:p w14:paraId="28DC7DFA" w14:textId="10509095" w:rsidR="504B774C" w:rsidRDefault="504B774C" w:rsidP="3748FFB2">
      <w:pPr>
        <w:pStyle w:val="ListBullet"/>
        <w:rPr>
          <w:lang w:val="en-US"/>
        </w:rPr>
      </w:pPr>
      <w:r w:rsidRPr="3DB4C868">
        <w:t>Information about the works of Marcel Duchamp</w:t>
      </w:r>
      <w:r w:rsidRPr="3DB4C868">
        <w:rPr>
          <w:lang w:val="en-US"/>
        </w:rPr>
        <w:t xml:space="preserve">  </w:t>
      </w:r>
      <w:hyperlink r:id="rId15">
        <w:r w:rsidRPr="3DB4C868">
          <w:rPr>
            <w:rStyle w:val="Hyperlink"/>
            <w:lang w:val="en-US"/>
          </w:rPr>
          <w:t>https://www.artgallery.nsw.gov.au/exhibitions/essential-duchamp/</w:t>
        </w:r>
      </w:hyperlink>
    </w:p>
    <w:p w14:paraId="7CA5144F" w14:textId="6851FECA" w:rsidR="074A7A7E" w:rsidRDefault="074A7A7E" w:rsidP="00200410">
      <w:pPr>
        <w:pStyle w:val="ListBullet"/>
      </w:pPr>
      <w:r>
        <w:t>Paintbrush</w:t>
      </w:r>
    </w:p>
    <w:p w14:paraId="1A5AD6DE" w14:textId="5DFB37E1" w:rsidR="074A7A7E" w:rsidRDefault="074A7A7E" w:rsidP="00200410">
      <w:pPr>
        <w:pStyle w:val="ListBullet"/>
        <w:rPr>
          <w:rFonts w:asciiTheme="minorHAnsi" w:eastAsiaTheme="minorEastAsia" w:hAnsiTheme="minorHAnsi"/>
        </w:rPr>
      </w:pPr>
      <w:r>
        <w:t>Container of water</w:t>
      </w:r>
    </w:p>
    <w:p w14:paraId="2030277A" w14:textId="6EBDB643" w:rsidR="074A7A7E" w:rsidRDefault="074A7A7E" w:rsidP="00200410">
      <w:pPr>
        <w:pStyle w:val="ListBullet"/>
        <w:rPr>
          <w:rFonts w:asciiTheme="minorHAnsi" w:eastAsiaTheme="minorEastAsia" w:hAnsiTheme="minorHAnsi"/>
        </w:rPr>
      </w:pPr>
      <w:r>
        <w:t>Paver, plastic lid or cardboard</w:t>
      </w:r>
    </w:p>
    <w:p w14:paraId="00C9F8D0" w14:textId="29427C26" w:rsidR="074A7A7E" w:rsidRDefault="074A7A7E" w:rsidP="00200410">
      <w:pPr>
        <w:pStyle w:val="ListBullet"/>
        <w:rPr>
          <w:rFonts w:asciiTheme="minorHAnsi" w:eastAsiaTheme="minorEastAsia" w:hAnsiTheme="minorHAnsi"/>
        </w:rPr>
      </w:pPr>
      <w:r>
        <w:t>Paper clay, airdrying clay, playdough, dough or blutak</w:t>
      </w:r>
    </w:p>
    <w:p w14:paraId="209E7244" w14:textId="0174FB20" w:rsidR="00E13D6C" w:rsidRDefault="568B3D58" w:rsidP="1D844CB2">
      <w:pPr>
        <w:pStyle w:val="Heading3"/>
      </w:pPr>
      <w:r>
        <w:lastRenderedPageBreak/>
        <w:t>Lesson</w:t>
      </w:r>
      <w:r w:rsidR="00E13D6C">
        <w:t xml:space="preserve"> 2  </w:t>
      </w:r>
    </w:p>
    <w:p w14:paraId="524C1E2C" w14:textId="71D78986" w:rsidR="00246FAE" w:rsidRDefault="004D03FE" w:rsidP="37D2E6B9">
      <w:pPr>
        <w:pStyle w:val="ListBullet"/>
        <w:rPr>
          <w:lang w:eastAsia="en-AU"/>
        </w:rPr>
      </w:pPr>
      <w:hyperlink r:id="rId16">
        <w:r w:rsidR="00246FAE">
          <w:t>‘</w:t>
        </w:r>
      </w:hyperlink>
      <w:r w:rsidR="00246FAE">
        <w:t>Solid rock’ by Street Warriors </w:t>
      </w:r>
      <w:r w:rsidR="7945E6C6" w:rsidRPr="3DB4C868">
        <w:t xml:space="preserve"> </w:t>
      </w:r>
    </w:p>
    <w:p w14:paraId="495DB930" w14:textId="49DE39CB" w:rsidR="7945E6C6" w:rsidRDefault="004D03FE" w:rsidP="37D2E6B9">
      <w:pPr>
        <w:pStyle w:val="ListBullet"/>
        <w:numPr>
          <w:ilvl w:val="0"/>
          <w:numId w:val="0"/>
        </w:numPr>
        <w:ind w:left="284"/>
        <w:rPr>
          <w:lang w:eastAsia="en-AU"/>
        </w:rPr>
      </w:pPr>
      <w:hyperlink r:id="rId17">
        <w:r w:rsidR="7945E6C6" w:rsidRPr="37D2E6B9">
          <w:rPr>
            <w:rStyle w:val="Hyperlink"/>
            <w:sz w:val="22"/>
            <w:szCs w:val="22"/>
          </w:rPr>
          <w:t>https://safeyoutube.net/w/myDF</w:t>
        </w:r>
      </w:hyperlink>
    </w:p>
    <w:p w14:paraId="1B814555" w14:textId="7DD403A0" w:rsidR="00246FAE" w:rsidRDefault="00246FAE" w:rsidP="37D2E6B9">
      <w:pPr>
        <w:pStyle w:val="ListBullet"/>
        <w:rPr>
          <w:lang w:eastAsia="en-AU"/>
        </w:rPr>
      </w:pPr>
      <w:r w:rsidRPr="3DB4C868">
        <w:rPr>
          <w:lang w:val="en-US"/>
        </w:rPr>
        <w:t>James Ledger’s ‘Indian Pacific’</w:t>
      </w:r>
      <w:r>
        <w:t> </w:t>
      </w:r>
    </w:p>
    <w:p w14:paraId="3F7E1DFE" w14:textId="36527563" w:rsidR="42488B25" w:rsidRDefault="004D03FE" w:rsidP="37D2E6B9">
      <w:pPr>
        <w:pStyle w:val="ListBullet"/>
        <w:numPr>
          <w:ilvl w:val="0"/>
          <w:numId w:val="0"/>
        </w:numPr>
        <w:ind w:left="284"/>
        <w:rPr>
          <w:lang w:eastAsia="en-AU"/>
        </w:rPr>
      </w:pPr>
      <w:hyperlink r:id="rId18">
        <w:r w:rsidR="42488B25" w:rsidRPr="37D2E6B9">
          <w:rPr>
            <w:rStyle w:val="Hyperlink"/>
          </w:rPr>
          <w:t>https://vimeo.com/190670376</w:t>
        </w:r>
      </w:hyperlink>
    </w:p>
    <w:p w14:paraId="6FDAB771" w14:textId="7EF040B8" w:rsidR="00246FAE" w:rsidRPr="00246FAE" w:rsidRDefault="42488B25" w:rsidP="37D2E6B9">
      <w:pPr>
        <w:pStyle w:val="ListBullet"/>
        <w:rPr>
          <w:rFonts w:asciiTheme="minorHAnsi" w:eastAsiaTheme="minorEastAsia" w:hAnsiTheme="minorHAnsi"/>
        </w:rPr>
      </w:pPr>
      <w:r w:rsidRPr="3DB4C868">
        <w:rPr>
          <w:rFonts w:eastAsia="Arial" w:cs="Arial"/>
        </w:rPr>
        <w:t xml:space="preserve">‘Water walk’ by John Cage </w:t>
      </w:r>
    </w:p>
    <w:p w14:paraId="7ADDF951" w14:textId="2F769B17" w:rsidR="00246FAE" w:rsidRPr="00246FAE" w:rsidRDefault="004D03FE" w:rsidP="37D2E6B9">
      <w:pPr>
        <w:spacing w:before="80"/>
        <w:ind w:left="284"/>
        <w:rPr>
          <w:rFonts w:eastAsia="Arial" w:cs="Arial"/>
          <w:lang w:val="en-US"/>
        </w:rPr>
      </w:pPr>
      <w:hyperlink r:id="rId19">
        <w:r w:rsidR="42488B25" w:rsidRPr="37D2E6B9">
          <w:rPr>
            <w:rStyle w:val="Hyperlink"/>
            <w:rFonts w:eastAsia="Arial" w:cs="Arial"/>
          </w:rPr>
          <w:t>https://safeyoutube.net/w/h6DF</w:t>
        </w:r>
      </w:hyperlink>
    </w:p>
    <w:p w14:paraId="47CDF60A" w14:textId="407785B4" w:rsidR="00246FAE" w:rsidRPr="00246FAE" w:rsidRDefault="42488B25" w:rsidP="37D2E6B9">
      <w:pPr>
        <w:pStyle w:val="ListParagraph"/>
        <w:spacing w:before="80"/>
        <w:rPr>
          <w:rFonts w:asciiTheme="minorHAnsi" w:eastAsiaTheme="minorEastAsia" w:hAnsiTheme="minorHAnsi"/>
          <w:lang w:val="en-US"/>
        </w:rPr>
      </w:pPr>
      <w:r w:rsidRPr="37D2E6B9">
        <w:rPr>
          <w:rFonts w:eastAsia="Arial" w:cs="Arial"/>
        </w:rPr>
        <w:t xml:space="preserve">‘4:33’ by John Cage </w:t>
      </w:r>
    </w:p>
    <w:p w14:paraId="5264B126" w14:textId="225ADE94" w:rsidR="00246FAE" w:rsidRPr="00246FAE" w:rsidRDefault="004D03FE" w:rsidP="37D2E6B9">
      <w:pPr>
        <w:spacing w:before="80"/>
        <w:ind w:left="284"/>
        <w:rPr>
          <w:rFonts w:eastAsia="Arial" w:cs="Arial"/>
          <w:lang w:val="en-US"/>
        </w:rPr>
      </w:pPr>
      <w:hyperlink r:id="rId20">
        <w:r w:rsidR="42488B25" w:rsidRPr="37D2E6B9">
          <w:rPr>
            <w:rStyle w:val="Hyperlink"/>
            <w:rFonts w:eastAsia="Arial" w:cs="Arial"/>
          </w:rPr>
          <w:t>https://safeyoutube.net/w/d9DF</w:t>
        </w:r>
      </w:hyperlink>
    </w:p>
    <w:p w14:paraId="0D9A3C21" w14:textId="2DD2C53A" w:rsidR="00246FAE" w:rsidRPr="00246FAE" w:rsidRDefault="00246FAE" w:rsidP="00246FAE">
      <w:pPr>
        <w:pStyle w:val="ListBullet"/>
        <w:rPr>
          <w:rFonts w:asciiTheme="minorHAnsi" w:eastAsiaTheme="minorEastAsia" w:hAnsiTheme="minorHAnsi"/>
          <w:color w:val="212121"/>
          <w:lang w:eastAsia="en-AU"/>
        </w:rPr>
      </w:pPr>
      <w:r w:rsidRPr="3DB4C868">
        <w:rPr>
          <w:rFonts w:cs="Arial"/>
          <w:lang w:eastAsia="en-AU"/>
        </w:rPr>
        <w:t> </w:t>
      </w:r>
      <w:r w:rsidRPr="3DB4C868">
        <w:rPr>
          <w:rFonts w:cs="Arial"/>
          <w:color w:val="212121"/>
          <w:lang w:eastAsia="en-AU"/>
        </w:rPr>
        <w:t>A variety of household objects or instruments (if available)</w:t>
      </w:r>
      <w:r w:rsidRPr="3DB4C868">
        <w:rPr>
          <w:rFonts w:cs="Arial"/>
          <w:lang w:eastAsia="en-AU"/>
        </w:rPr>
        <w:t> </w:t>
      </w:r>
    </w:p>
    <w:p w14:paraId="2399067F" w14:textId="1110AEA8" w:rsidR="00246FAE" w:rsidRDefault="00246FAE" w:rsidP="37D2E6B9">
      <w:pPr>
        <w:pStyle w:val="ListBullet"/>
        <w:rPr>
          <w:lang w:eastAsia="en-AU"/>
        </w:rPr>
      </w:pPr>
      <w:r>
        <w:t>‘The Typewriter’ by Leroy Anderson</w:t>
      </w:r>
    </w:p>
    <w:p w14:paraId="0372E3B2" w14:textId="61569487" w:rsidR="029AA2BB" w:rsidRDefault="004D03FE" w:rsidP="37D2E6B9">
      <w:pPr>
        <w:pStyle w:val="ListBullet"/>
        <w:numPr>
          <w:ilvl w:val="0"/>
          <w:numId w:val="0"/>
        </w:numPr>
        <w:ind w:left="284"/>
        <w:rPr>
          <w:lang w:eastAsia="en-AU"/>
        </w:rPr>
      </w:pPr>
      <w:hyperlink r:id="rId21">
        <w:r w:rsidR="029AA2BB" w:rsidRPr="37D2E6B9">
          <w:rPr>
            <w:rStyle w:val="Hyperlink"/>
            <w:rFonts w:eastAsia="Arial" w:cs="Arial"/>
            <w:sz w:val="22"/>
            <w:szCs w:val="22"/>
          </w:rPr>
          <w:t>https://safeyoutube.net/w/jTDF</w:t>
        </w:r>
      </w:hyperlink>
    </w:p>
    <w:p w14:paraId="126873D1" w14:textId="54DC8474" w:rsidR="029AA2BB" w:rsidRDefault="029AA2BB" w:rsidP="37D2E6B9">
      <w:pPr>
        <w:pStyle w:val="ListBullet"/>
        <w:rPr>
          <w:rFonts w:asciiTheme="minorHAnsi" w:eastAsiaTheme="minorEastAsia" w:hAnsiTheme="minorHAnsi"/>
          <w:lang w:val="en-US"/>
        </w:rPr>
      </w:pPr>
      <w:r w:rsidRPr="3DB4C868">
        <w:rPr>
          <w:rFonts w:eastAsia="Arial" w:cs="Arial"/>
        </w:rPr>
        <w:t xml:space="preserve">Ballet of the chicks in the shells’ by Mussorgsky </w:t>
      </w:r>
    </w:p>
    <w:p w14:paraId="539B125D" w14:textId="107FA364" w:rsidR="029AA2BB" w:rsidRDefault="004D03FE" w:rsidP="37D2E6B9">
      <w:pPr>
        <w:spacing w:before="80"/>
        <w:ind w:left="284"/>
        <w:rPr>
          <w:rFonts w:eastAsia="Arial" w:cs="Arial"/>
          <w:lang w:val="en-US"/>
        </w:rPr>
      </w:pPr>
      <w:hyperlink r:id="rId22">
        <w:r w:rsidR="029AA2BB" w:rsidRPr="37D2E6B9">
          <w:rPr>
            <w:rStyle w:val="Hyperlink"/>
            <w:rFonts w:eastAsia="Arial" w:cs="Arial"/>
          </w:rPr>
          <w:t>https://safeyoutube.net/w/qpwF</w:t>
        </w:r>
      </w:hyperlink>
    </w:p>
    <w:p w14:paraId="79BA546C" w14:textId="32393039" w:rsidR="00246FAE" w:rsidRDefault="00246FAE" w:rsidP="37D2E6B9">
      <w:pPr>
        <w:pStyle w:val="ListBullet"/>
        <w:rPr>
          <w:lang w:eastAsia="en-AU"/>
        </w:rPr>
      </w:pPr>
      <w:r>
        <w:t>Arnold Schoenberg’s ‘Three Piano Pieces’</w:t>
      </w:r>
    </w:p>
    <w:p w14:paraId="7B3B73E1" w14:textId="57DCB167" w:rsidR="7FE66540" w:rsidRDefault="004D03FE" w:rsidP="37D2E6B9">
      <w:pPr>
        <w:pStyle w:val="ListBullet"/>
        <w:numPr>
          <w:ilvl w:val="0"/>
          <w:numId w:val="0"/>
        </w:numPr>
        <w:ind w:left="284"/>
        <w:rPr>
          <w:lang w:eastAsia="en-AU"/>
        </w:rPr>
      </w:pPr>
      <w:hyperlink r:id="rId23">
        <w:r w:rsidR="7FE66540" w:rsidRPr="37D2E6B9">
          <w:rPr>
            <w:rStyle w:val="Hyperlink"/>
            <w:rFonts w:eastAsia="Arial" w:cs="Arial"/>
            <w:sz w:val="22"/>
            <w:szCs w:val="22"/>
          </w:rPr>
          <w:t>https://safeyoutube.net/w/ieEF</w:t>
        </w:r>
      </w:hyperlink>
    </w:p>
    <w:p w14:paraId="5846A929" w14:textId="4D34C771" w:rsidR="00246FAE" w:rsidRPr="00246FAE" w:rsidRDefault="00246FAE" w:rsidP="37D2E6B9">
      <w:pPr>
        <w:pStyle w:val="ListBullet"/>
        <w:rPr>
          <w:lang w:eastAsia="en-AU"/>
        </w:rPr>
      </w:pPr>
      <w:r>
        <w:t>Kandinsky’s ‘Impressions III’ </w:t>
      </w:r>
    </w:p>
    <w:p w14:paraId="65A8EAF7" w14:textId="3D7C70CA" w:rsidR="40B3C0BB" w:rsidRDefault="004D03FE" w:rsidP="37D2E6B9">
      <w:pPr>
        <w:pStyle w:val="ListBullet"/>
        <w:numPr>
          <w:ilvl w:val="0"/>
          <w:numId w:val="0"/>
        </w:numPr>
        <w:ind w:left="284"/>
        <w:rPr>
          <w:rFonts w:cs="Arial"/>
          <w:lang w:eastAsia="en-AU"/>
        </w:rPr>
      </w:pPr>
      <w:hyperlink r:id="rId24">
        <w:r w:rsidR="40B3C0BB" w:rsidRPr="37D2E6B9">
          <w:rPr>
            <w:rStyle w:val="Hyperlink"/>
            <w:sz w:val="22"/>
            <w:szCs w:val="22"/>
          </w:rPr>
          <w:t>https://www.google.com/url?q=https%3A%2F%2Fwww.wikiart.org%2Fen%2Fwassily-kandinsky%2Fimpression-iii-concert-1911&amp;sa=D&amp;sntz=1&amp;usg=AFQjCNG5_XLoiWfsf2bnstvNylfWdNDVxg</w:t>
        </w:r>
      </w:hyperlink>
    </w:p>
    <w:p w14:paraId="1DC83CA5" w14:textId="39F1AA93" w:rsidR="2125D378" w:rsidRDefault="004D03FE" w:rsidP="3748FFB2">
      <w:pPr>
        <w:pStyle w:val="ListBullet"/>
      </w:pPr>
      <w:hyperlink r:id="rId25">
        <w:r w:rsidR="00246FAE">
          <w:t>Bach Concerto for oboe and violin, 2nd movement BWV1060R while viewing the computer animation by Stephen Malinowski</w:t>
        </w:r>
      </w:hyperlink>
    </w:p>
    <w:p w14:paraId="4A1D6AC7" w14:textId="6DBA6467" w:rsidR="2125D378" w:rsidRDefault="004D03FE" w:rsidP="3748FFB2">
      <w:pPr>
        <w:pStyle w:val="ListBullet"/>
        <w:numPr>
          <w:ilvl w:val="0"/>
          <w:numId w:val="0"/>
        </w:numPr>
        <w:ind w:left="284"/>
      </w:pPr>
      <w:hyperlink r:id="rId26">
        <w:r w:rsidR="2125D378" w:rsidRPr="3748FFB2">
          <w:rPr>
            <w:rStyle w:val="Hyperlink"/>
          </w:rPr>
          <w:t>https://safeYouTube.net/w/PkEF</w:t>
        </w:r>
      </w:hyperlink>
    </w:p>
    <w:p w14:paraId="5561A531" w14:textId="0F59357B" w:rsidR="00246FAE" w:rsidRPr="00246FAE" w:rsidRDefault="00246FAE" w:rsidP="37D2E6B9">
      <w:pPr>
        <w:pStyle w:val="ListBullet"/>
        <w:rPr>
          <w:lang w:eastAsia="en-AU"/>
        </w:rPr>
      </w:pPr>
      <w:r>
        <w:t>SYN-Phon’ by Candas Sisman </w:t>
      </w:r>
    </w:p>
    <w:p w14:paraId="78C4D539" w14:textId="7D7A9BB7" w:rsidR="4FCB4E81" w:rsidRDefault="004D03FE" w:rsidP="37D2E6B9">
      <w:pPr>
        <w:pStyle w:val="ListBullet"/>
        <w:numPr>
          <w:ilvl w:val="0"/>
          <w:numId w:val="0"/>
        </w:numPr>
        <w:ind w:left="284"/>
        <w:rPr>
          <w:rFonts w:cs="Arial"/>
          <w:color w:val="000000" w:themeColor="text1"/>
          <w:lang w:eastAsia="en-AU"/>
        </w:rPr>
      </w:pPr>
      <w:hyperlink r:id="rId27">
        <w:r w:rsidR="4FCB4E81" w:rsidRPr="37D2E6B9">
          <w:rPr>
            <w:rStyle w:val="Hyperlink"/>
            <w:sz w:val="22"/>
            <w:szCs w:val="22"/>
          </w:rPr>
          <w:t>https://csismn.com/SYN-Phon</w:t>
        </w:r>
      </w:hyperlink>
    </w:p>
    <w:p w14:paraId="05BF8966" w14:textId="009C9EBB" w:rsidR="00246FAE" w:rsidRDefault="00246FAE" w:rsidP="37D2E6B9">
      <w:pPr>
        <w:pStyle w:val="ListBullet"/>
        <w:rPr>
          <w:lang w:eastAsia="en-AU"/>
        </w:rPr>
      </w:pPr>
      <w:r>
        <w:t>Chrome Music Lab</w:t>
      </w:r>
    </w:p>
    <w:p w14:paraId="5F16A7C9" w14:textId="37B57D64" w:rsidR="4D8399D7" w:rsidRDefault="004D03FE" w:rsidP="3DB4C868">
      <w:pPr>
        <w:pStyle w:val="ListBullet"/>
        <w:numPr>
          <w:ilvl w:val="0"/>
          <w:numId w:val="0"/>
        </w:numPr>
        <w:ind w:left="284"/>
        <w:rPr>
          <w:lang w:eastAsia="en-AU"/>
        </w:rPr>
      </w:pPr>
      <w:hyperlink r:id="rId28">
        <w:r w:rsidR="67B90AA9" w:rsidRPr="3DB4C868">
          <w:rPr>
            <w:rStyle w:val="Hyperlink"/>
            <w:sz w:val="22"/>
            <w:szCs w:val="22"/>
          </w:rPr>
          <w:t>https://musiclab.chromeexperiments.com/Experiments</w:t>
        </w:r>
      </w:hyperlink>
    </w:p>
    <w:p w14:paraId="640FD65F" w14:textId="1994CC3B" w:rsidR="00E13D6C" w:rsidRDefault="115D34FF" w:rsidP="37D2E6B9">
      <w:pPr>
        <w:pStyle w:val="Heading2"/>
      </w:pPr>
      <w:r>
        <w:br w:type="page"/>
      </w:r>
      <w:r>
        <w:lastRenderedPageBreak/>
        <w:t>Lesson</w:t>
      </w:r>
      <w:r w:rsidR="00E13D6C">
        <w:t xml:space="preserve"> 1 </w:t>
      </w:r>
    </w:p>
    <w:p w14:paraId="059980F7" w14:textId="03EA6529" w:rsidR="12915140" w:rsidRDefault="222997E3" w:rsidP="1DBD16F3">
      <w:r>
        <w:t>C</w:t>
      </w:r>
      <w:r w:rsidR="39161914">
        <w:t>onnotation, imagery and symbol in visual arts</w:t>
      </w:r>
      <w:r w:rsidR="41D3E1E6">
        <w:t>.</w:t>
      </w:r>
    </w:p>
    <w:p w14:paraId="7144B657" w14:textId="1EA4BB56" w:rsidR="005C1F70" w:rsidRDefault="005C1F70" w:rsidP="4D8399D7">
      <w:pPr>
        <w:pStyle w:val="FeatureBox"/>
      </w:pPr>
      <w:r>
        <w:rPr>
          <w:noProof/>
          <w:lang w:eastAsia="en-AU"/>
        </w:rPr>
        <w:drawing>
          <wp:inline distT="0" distB="0" distL="0" distR="0" wp14:anchorId="34CBD98F" wp14:editId="1DBC3302">
            <wp:extent cx="635027" cy="635027"/>
            <wp:effectExtent l="0" t="0" r="0" b="0"/>
            <wp:docPr id="1807328895" name="Picture 1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w:t>
      </w:r>
      <w:r w:rsidRPr="04B576C5">
        <w:rPr>
          <w:rStyle w:val="Heading2Char"/>
        </w:rPr>
        <w:t>Resources</w:t>
      </w:r>
      <w:r>
        <w:t xml:space="preserve"> </w:t>
      </w:r>
    </w:p>
    <w:p w14:paraId="23230BFD" w14:textId="6FCF60E3" w:rsidR="4C37D836" w:rsidRDefault="4C37D836" w:rsidP="3748FFB2">
      <w:pPr>
        <w:pStyle w:val="ListBullet"/>
      </w:pPr>
      <w:r>
        <w:t xml:space="preserve">Artworks as </w:t>
      </w:r>
      <w:r w:rsidR="10371D5C">
        <w:t>indicated</w:t>
      </w:r>
      <w:r>
        <w:t xml:space="preserve"> above</w:t>
      </w:r>
      <w:r w:rsidR="51CD5681">
        <w:t xml:space="preserve"> (your teacher may have downloaded and printed them)</w:t>
      </w:r>
    </w:p>
    <w:p w14:paraId="1A726089" w14:textId="739DC9C4" w:rsidR="4C37D836" w:rsidRDefault="4C37D836" w:rsidP="3748FFB2">
      <w:pPr>
        <w:pStyle w:val="ListBullet"/>
      </w:pPr>
      <w:r>
        <w:t>Paintbrush</w:t>
      </w:r>
    </w:p>
    <w:p w14:paraId="3007ACD7" w14:textId="5DFB37E1" w:rsidR="4C37D836" w:rsidRDefault="4C37D836" w:rsidP="3748FFB2">
      <w:pPr>
        <w:pStyle w:val="ListBullet"/>
      </w:pPr>
      <w:r>
        <w:t>Container of water</w:t>
      </w:r>
    </w:p>
    <w:p w14:paraId="416B9463" w14:textId="6EBDB643" w:rsidR="4C37D836" w:rsidRDefault="4C37D836" w:rsidP="3748FFB2">
      <w:pPr>
        <w:pStyle w:val="ListBullet"/>
      </w:pPr>
      <w:r>
        <w:t>Paver, plastic lid or cardboard</w:t>
      </w:r>
    </w:p>
    <w:p w14:paraId="202A054D" w14:textId="30B12960" w:rsidR="4C37D836" w:rsidRDefault="4C37D836" w:rsidP="3748FFB2">
      <w:pPr>
        <w:pStyle w:val="ListBullet"/>
      </w:pPr>
      <w:r>
        <w:t>Paper clay, airdrying clay, playdough, dough or blutak</w:t>
      </w:r>
    </w:p>
    <w:p w14:paraId="35A71253" w14:textId="13F53AC2" w:rsidR="32F8C930" w:rsidRDefault="32F8C930" w:rsidP="3748FFB2">
      <w:pPr>
        <w:pStyle w:val="ListBullet"/>
      </w:pPr>
      <w:r>
        <w:t>Paints of different colours</w:t>
      </w:r>
      <w:r w:rsidR="5746CEEC">
        <w:t>.</w:t>
      </w:r>
    </w:p>
    <w:p w14:paraId="1D413AF6" w14:textId="23F24963" w:rsidR="003E219B" w:rsidRDefault="17507AA8" w:rsidP="1DBD16F3">
      <w:pPr>
        <w:pStyle w:val="Heading2"/>
      </w:pPr>
      <w:r>
        <w:rPr>
          <w:noProof/>
          <w:lang w:eastAsia="en-AU"/>
        </w:rPr>
        <w:drawing>
          <wp:inline distT="0" distB="0" distL="0" distR="0" wp14:anchorId="2DAE02DC" wp14:editId="4BB82D0C">
            <wp:extent cx="628650" cy="628650"/>
            <wp:effectExtent l="0" t="0" r="0" b="0"/>
            <wp:docPr id="120387462" name="Picture 37230671" descr="Collaborate&#10;This activity requires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30671"/>
                    <pic:cNvPicPr/>
                  </pic:nvPicPr>
                  <pic:blipFill>
                    <a:blip r:embed="rId30">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sidRPr="04B576C5">
        <w:rPr>
          <w:lang w:val="en-US"/>
        </w:rPr>
        <w:t>Acknowledgement of Country</w:t>
      </w:r>
    </w:p>
    <w:p w14:paraId="20BF5698" w14:textId="3BC629F5" w:rsidR="003E219B" w:rsidRDefault="17507AA8" w:rsidP="6551579B">
      <w:pPr>
        <w:rPr>
          <w:rFonts w:eastAsia="Arial" w:cs="Arial"/>
        </w:rPr>
      </w:pPr>
      <w:r w:rsidRPr="6551579B">
        <w:rPr>
          <w:rFonts w:eastAsia="Arial" w:cs="Arial"/>
        </w:rPr>
        <w:t xml:space="preserve">Discuss with your class or household about how Aboriginal people in Australia are the original owners of the land in your community. They have looked after this land for a long time and we all have the responsibility to continue this practice. </w:t>
      </w:r>
    </w:p>
    <w:p w14:paraId="08D84566" w14:textId="202E3D1C" w:rsidR="003E219B" w:rsidRDefault="17507AA8" w:rsidP="1DBD16F3">
      <w:pPr>
        <w:pStyle w:val="Heading2"/>
      </w:pPr>
      <w:r>
        <w:rPr>
          <w:noProof/>
          <w:lang w:eastAsia="en-AU"/>
        </w:rPr>
        <w:drawing>
          <wp:inline distT="0" distB="0" distL="0" distR="0" wp14:anchorId="7CFAB706" wp14:editId="17F35C05">
            <wp:extent cx="628650" cy="628650"/>
            <wp:effectExtent l="0" t="0" r="0" b="0"/>
            <wp:docPr id="1579848706" name="Picture 248150985" descr="Reflection&#10;Reflect on your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50985"/>
                    <pic:cNvPicPr/>
                  </pic:nvPicPr>
                  <pic:blipFill>
                    <a:blip r:embed="rId31">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Pr>
          <w:noProof/>
          <w:lang w:eastAsia="en-AU"/>
        </w:rPr>
        <w:drawing>
          <wp:inline distT="0" distB="0" distL="0" distR="0" wp14:anchorId="43A76F44" wp14:editId="14490199">
            <wp:extent cx="647700" cy="647700"/>
            <wp:effectExtent l="0" t="0" r="0" b="0"/>
            <wp:docPr id="172377437" name="Picture 361286800" descr="Draw&#10;This activity involves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86800"/>
                    <pic:cNvPicPr/>
                  </pic:nvPicPr>
                  <pic:blipFill>
                    <a:blip r:embed="rId32">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r>
        <w:t>Reflect and make symbolic art</w:t>
      </w:r>
    </w:p>
    <w:p w14:paraId="6F1FE94E" w14:textId="6C2D8B1B" w:rsidR="003E219B" w:rsidRDefault="17507AA8" w:rsidP="6551579B">
      <w:pPr>
        <w:rPr>
          <w:rFonts w:eastAsia="Arial" w:cs="Arial"/>
        </w:rPr>
      </w:pPr>
      <w:r w:rsidRPr="6551579B">
        <w:rPr>
          <w:rFonts w:eastAsia="Arial" w:cs="Arial"/>
          <w:color w:val="000000" w:themeColor="text1"/>
        </w:rPr>
        <w:t xml:space="preserve">Go outside to a special place within your school or local environment. Where possible take a plastic surface, some cardboard, a paver or alternatively find some concrete or into a tiled or paved area. Take some water in a container and a paintbrush. </w:t>
      </w:r>
    </w:p>
    <w:p w14:paraId="15CDCF23" w14:textId="67FAD91D" w:rsidR="003E219B" w:rsidRDefault="17507AA8" w:rsidP="6551579B">
      <w:pPr>
        <w:rPr>
          <w:rFonts w:eastAsia="Arial" w:cs="Arial"/>
        </w:rPr>
      </w:pPr>
      <w:r w:rsidRPr="6551579B">
        <w:rPr>
          <w:rFonts w:eastAsia="Arial" w:cs="Arial"/>
        </w:rPr>
        <w:t>Look around at the environment in silence. Find something important about the environment – either natural or man-made.</w:t>
      </w:r>
      <w:r w:rsidRPr="6551579B">
        <w:rPr>
          <w:rFonts w:eastAsia="Arial" w:cs="Arial"/>
          <w:color w:val="000000" w:themeColor="text1"/>
        </w:rPr>
        <w:t xml:space="preserve"> </w:t>
      </w:r>
    </w:p>
    <w:p w14:paraId="7AEBA580" w14:textId="4A7EC970" w:rsidR="003E219B" w:rsidRDefault="17507AA8" w:rsidP="3DB4C868">
      <w:pPr>
        <w:rPr>
          <w:rFonts w:eastAsia="Arial" w:cs="Arial"/>
          <w:color w:val="000000" w:themeColor="text1"/>
        </w:rPr>
      </w:pPr>
      <w:r w:rsidRPr="3DB4C868">
        <w:rPr>
          <w:rFonts w:eastAsia="Arial" w:cs="Arial"/>
          <w:color w:val="000000" w:themeColor="text1"/>
        </w:rPr>
        <w:t xml:space="preserve">Create a quick symbol of something in this environment that is important to you. </w:t>
      </w:r>
      <w:r w:rsidR="6D391870" w:rsidRPr="3DB4C868">
        <w:rPr>
          <w:rFonts w:eastAsia="Arial" w:cs="Arial"/>
          <w:color w:val="000000" w:themeColor="text1"/>
        </w:rPr>
        <w:t xml:space="preserve">Take a photo for your teacher to look at. </w:t>
      </w:r>
      <w:r w:rsidRPr="3DB4C868">
        <w:rPr>
          <w:rFonts w:eastAsia="Arial" w:cs="Arial"/>
          <w:color w:val="000000" w:themeColor="text1"/>
        </w:rPr>
        <w:t>Once it has vanished, repeat with another symbol</w:t>
      </w:r>
      <w:r w:rsidR="10821E6E" w:rsidRPr="3DB4C868">
        <w:rPr>
          <w:rFonts w:eastAsia="Arial" w:cs="Arial"/>
          <w:color w:val="000000" w:themeColor="text1"/>
        </w:rPr>
        <w:t xml:space="preserve"> and take a photograph</w:t>
      </w:r>
      <w:r w:rsidRPr="3DB4C868">
        <w:rPr>
          <w:rFonts w:eastAsia="Arial" w:cs="Arial"/>
          <w:color w:val="000000" w:themeColor="text1"/>
        </w:rPr>
        <w:t xml:space="preserve">. </w:t>
      </w:r>
      <w:r w:rsidR="57081599" w:rsidRPr="3DB4C868">
        <w:rPr>
          <w:rFonts w:eastAsia="Arial" w:cs="Arial"/>
          <w:color w:val="000000" w:themeColor="text1"/>
        </w:rPr>
        <w:t xml:space="preserve">Your teacher </w:t>
      </w:r>
      <w:r w:rsidR="4E0ABCB0" w:rsidRPr="3DB4C868">
        <w:rPr>
          <w:rFonts w:eastAsia="Arial" w:cs="Arial"/>
          <w:color w:val="000000" w:themeColor="text1"/>
        </w:rPr>
        <w:t xml:space="preserve">may </w:t>
      </w:r>
      <w:r w:rsidR="57081599" w:rsidRPr="3DB4C868">
        <w:rPr>
          <w:rFonts w:eastAsia="Arial" w:cs="Arial"/>
          <w:color w:val="000000" w:themeColor="text1"/>
        </w:rPr>
        <w:t xml:space="preserve">want to check you can show a symbol through your </w:t>
      </w:r>
      <w:r w:rsidR="57081599" w:rsidRPr="3DB4C868">
        <w:rPr>
          <w:rFonts w:eastAsia="Arial" w:cs="Arial"/>
          <w:color w:val="000000" w:themeColor="text1"/>
        </w:rPr>
        <w:lastRenderedPageBreak/>
        <w:t xml:space="preserve">artwork. </w:t>
      </w:r>
      <w:r w:rsidR="12AF1065" w:rsidRPr="3DB4C868">
        <w:rPr>
          <w:rFonts w:eastAsia="Arial" w:cs="Arial"/>
          <w:color w:val="000000" w:themeColor="text1"/>
        </w:rPr>
        <w:t>You can put your photos on the page below</w:t>
      </w:r>
      <w:r w:rsidR="7F9F0C94" w:rsidRPr="3DB4C868">
        <w:rPr>
          <w:rFonts w:eastAsia="Arial" w:cs="Arial"/>
          <w:color w:val="000000" w:themeColor="text1"/>
        </w:rPr>
        <w:t xml:space="preserve"> or alternatively draw them onto the page instead</w:t>
      </w:r>
      <w:r w:rsidR="12AF1065" w:rsidRPr="3DB4C868">
        <w:rPr>
          <w:rFonts w:eastAsia="Arial" w:cs="Arial"/>
          <w:color w:val="000000" w:themeColor="text1"/>
        </w:rPr>
        <w:t>.</w:t>
      </w:r>
    </w:p>
    <w:p w14:paraId="595A71D0" w14:textId="26F7F29C" w:rsidR="003E219B" w:rsidRDefault="17507AA8" w:rsidP="11B517A4">
      <w:pPr>
        <w:rPr>
          <w:rFonts w:eastAsia="Arial" w:cs="Arial"/>
        </w:rPr>
      </w:pPr>
      <w:r w:rsidRPr="11B517A4">
        <w:rPr>
          <w:rFonts w:eastAsia="Arial" w:cs="Arial"/>
          <w:color w:val="000000" w:themeColor="text1"/>
        </w:rPr>
        <w:t>Here is an example to look at. It is a symbol (umbrella) of a wet area:</w:t>
      </w:r>
    </w:p>
    <w:p w14:paraId="3AC9D6FA" w14:textId="2A577118" w:rsidR="003E219B" w:rsidRDefault="17507AA8" w:rsidP="6551579B">
      <w:r>
        <w:rPr>
          <w:noProof/>
          <w:lang w:eastAsia="en-AU"/>
        </w:rPr>
        <w:drawing>
          <wp:inline distT="0" distB="0" distL="0" distR="0" wp14:anchorId="0333C553" wp14:editId="6C1DC23D">
            <wp:extent cx="2114550" cy="1362075"/>
            <wp:effectExtent l="0" t="0" r="0" b="0"/>
            <wp:docPr id="1778575442" name="Picture 638566301" descr="Paintbrush painting artwork with water on a paver" title="Artwork on paver with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566301"/>
                    <pic:cNvPicPr/>
                  </pic:nvPicPr>
                  <pic:blipFill>
                    <a:blip r:embed="rId33">
                      <a:extLst>
                        <a:ext uri="{28A0092B-C50C-407E-A947-70E740481C1C}">
                          <a14:useLocalDpi xmlns:a14="http://schemas.microsoft.com/office/drawing/2010/main" val="0"/>
                        </a:ext>
                      </a:extLst>
                    </a:blip>
                    <a:stretch>
                      <a:fillRect/>
                    </a:stretch>
                  </pic:blipFill>
                  <pic:spPr>
                    <a:xfrm>
                      <a:off x="0" y="0"/>
                      <a:ext cx="2114550" cy="1362075"/>
                    </a:xfrm>
                    <a:prstGeom prst="rect">
                      <a:avLst/>
                    </a:prstGeom>
                  </pic:spPr>
                </pic:pic>
              </a:graphicData>
            </a:graphic>
          </wp:inline>
        </w:drawing>
      </w:r>
    </w:p>
    <w:p w14:paraId="09948443" w14:textId="5038E53B" w:rsidR="003E219B" w:rsidRDefault="48E54F85" w:rsidP="1DBD16F3">
      <w:pPr>
        <w:pStyle w:val="Heading2"/>
      </w:pPr>
      <w:r>
        <w:rPr>
          <w:noProof/>
          <w:lang w:eastAsia="en-AU"/>
        </w:rPr>
        <w:drawing>
          <wp:inline distT="0" distB="0" distL="0" distR="0" wp14:anchorId="4C972075" wp14:editId="241B9997">
            <wp:extent cx="635027" cy="635027"/>
            <wp:effectExtent l="0" t="0" r="0" b="0"/>
            <wp:docPr id="677776170" name="Picture 2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noProof/>
          <w:lang w:eastAsia="en-AU"/>
        </w:rPr>
        <w:drawing>
          <wp:inline distT="0" distB="0" distL="0" distR="0" wp14:anchorId="67309EB6" wp14:editId="6ED22CBD">
            <wp:extent cx="628650" cy="628650"/>
            <wp:effectExtent l="0" t="0" r="0" b="0"/>
            <wp:docPr id="1260495147" name="Picture 2044347399" descr="Create&#10;During this activity you will create or make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347399"/>
                    <pic:cNvPicPr/>
                  </pic:nvPicPr>
                  <pic:blipFill>
                    <a:blip r:embed="rId35">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sidR="6E363025">
        <w:t xml:space="preserve">Your symbol of Australia </w:t>
      </w:r>
    </w:p>
    <w:p w14:paraId="67B71A6A" w14:textId="3130FA5F" w:rsidR="003E219B" w:rsidRDefault="405BCAC4" w:rsidP="6551579B">
      <w:pPr>
        <w:rPr>
          <w:rFonts w:eastAsia="Arial" w:cs="Arial"/>
        </w:rPr>
      </w:pPr>
      <w:r w:rsidRPr="6551579B">
        <w:rPr>
          <w:rFonts w:eastAsia="Arial" w:cs="Arial"/>
        </w:rPr>
        <w:t>T</w:t>
      </w:r>
      <w:r w:rsidR="5A2BE2B9" w:rsidRPr="6551579B">
        <w:rPr>
          <w:rFonts w:eastAsia="Arial" w:cs="Arial"/>
        </w:rPr>
        <w:t xml:space="preserve">hink again </w:t>
      </w:r>
      <w:r w:rsidR="01CFADA6" w:rsidRPr="6551579B">
        <w:rPr>
          <w:rFonts w:eastAsia="Arial" w:cs="Arial"/>
        </w:rPr>
        <w:t xml:space="preserve">your </w:t>
      </w:r>
      <w:r w:rsidR="5A2BE2B9" w:rsidRPr="6551579B">
        <w:rPr>
          <w:rFonts w:eastAsia="Arial" w:cs="Arial"/>
        </w:rPr>
        <w:t xml:space="preserve">environment and consider an item that may be available to gather that symbolises Australia to </w:t>
      </w:r>
      <w:r w:rsidR="5716633E" w:rsidRPr="6551579B">
        <w:rPr>
          <w:rFonts w:eastAsia="Arial" w:cs="Arial"/>
        </w:rPr>
        <w:t>you</w:t>
      </w:r>
      <w:r w:rsidR="5A2BE2B9" w:rsidRPr="6551579B">
        <w:rPr>
          <w:rFonts w:eastAsia="Arial" w:cs="Arial"/>
        </w:rPr>
        <w:t xml:space="preserve">. </w:t>
      </w:r>
      <w:r w:rsidR="7D8E4D27" w:rsidRPr="6551579B">
        <w:rPr>
          <w:rFonts w:eastAsia="Arial" w:cs="Arial"/>
        </w:rPr>
        <w:t>Remember</w:t>
      </w:r>
      <w:r w:rsidR="5A2BE2B9" w:rsidRPr="6551579B">
        <w:rPr>
          <w:rFonts w:eastAsia="Arial" w:cs="Arial"/>
        </w:rPr>
        <w:t xml:space="preserve"> </w:t>
      </w:r>
      <w:r w:rsidR="18494296" w:rsidRPr="6551579B">
        <w:rPr>
          <w:rFonts w:eastAsia="Arial" w:cs="Arial"/>
        </w:rPr>
        <w:t>if you t</w:t>
      </w:r>
      <w:r w:rsidR="5A2BE2B9" w:rsidRPr="6551579B">
        <w:rPr>
          <w:rFonts w:eastAsia="Arial" w:cs="Arial"/>
        </w:rPr>
        <w:t xml:space="preserve">ake </w:t>
      </w:r>
      <w:r w:rsidR="7CFE1B46" w:rsidRPr="6551579B">
        <w:rPr>
          <w:rFonts w:eastAsia="Arial" w:cs="Arial"/>
        </w:rPr>
        <w:t xml:space="preserve">something </w:t>
      </w:r>
      <w:r w:rsidR="5A2BE2B9" w:rsidRPr="6551579B">
        <w:rPr>
          <w:rFonts w:eastAsia="Arial" w:cs="Arial"/>
        </w:rPr>
        <w:t>from nature such as shells from the beach</w:t>
      </w:r>
      <w:r w:rsidR="00A755E5" w:rsidRPr="6551579B">
        <w:rPr>
          <w:rFonts w:eastAsia="Arial" w:cs="Arial"/>
        </w:rPr>
        <w:t>,</w:t>
      </w:r>
      <w:r w:rsidR="5A2BE2B9" w:rsidRPr="6551579B">
        <w:rPr>
          <w:rFonts w:eastAsia="Arial" w:cs="Arial"/>
        </w:rPr>
        <w:t xml:space="preserve"> it must be returned once </w:t>
      </w:r>
      <w:r w:rsidR="0BA5F2BD" w:rsidRPr="6551579B">
        <w:rPr>
          <w:rFonts w:eastAsia="Arial" w:cs="Arial"/>
        </w:rPr>
        <w:t>your</w:t>
      </w:r>
      <w:r w:rsidR="5A2BE2B9" w:rsidRPr="6551579B">
        <w:rPr>
          <w:rFonts w:eastAsia="Arial" w:cs="Arial"/>
        </w:rPr>
        <w:t xml:space="preserve"> </w:t>
      </w:r>
      <w:r w:rsidR="0271C8CC" w:rsidRPr="6551579B">
        <w:rPr>
          <w:rFonts w:eastAsia="Arial" w:cs="Arial"/>
        </w:rPr>
        <w:t>art</w:t>
      </w:r>
      <w:r w:rsidR="5A2BE2B9" w:rsidRPr="6551579B">
        <w:rPr>
          <w:rFonts w:eastAsia="Arial" w:cs="Arial"/>
        </w:rPr>
        <w:t xml:space="preserve">work is complete. </w:t>
      </w:r>
    </w:p>
    <w:p w14:paraId="64EC3761" w14:textId="679D83A6" w:rsidR="003E219B" w:rsidRDefault="09988CEF" w:rsidP="6551579B">
      <w:pPr>
        <w:rPr>
          <w:rFonts w:eastAsia="Arial" w:cs="Arial"/>
        </w:rPr>
      </w:pPr>
      <w:r w:rsidRPr="6551579B">
        <w:rPr>
          <w:rFonts w:eastAsia="Arial" w:cs="Arial"/>
        </w:rPr>
        <w:t>C</w:t>
      </w:r>
      <w:r w:rsidR="5A2BE2B9" w:rsidRPr="6551579B">
        <w:rPr>
          <w:rFonts w:eastAsia="Arial" w:cs="Arial"/>
        </w:rPr>
        <w:t>reate a symbolic sculpture artwork and photograph it. For example, this may include leaves, shells or flowers and may also include cultural symbol</w:t>
      </w:r>
      <w:r w:rsidR="591F2E05" w:rsidRPr="6551579B">
        <w:rPr>
          <w:rFonts w:eastAsia="Arial" w:cs="Arial"/>
        </w:rPr>
        <w:t>s</w:t>
      </w:r>
      <w:r w:rsidR="5A2BE2B9" w:rsidRPr="6551579B">
        <w:rPr>
          <w:rFonts w:eastAsia="Arial" w:cs="Arial"/>
        </w:rPr>
        <w:t xml:space="preserve"> importan</w:t>
      </w:r>
      <w:r w:rsidR="0ECF2711" w:rsidRPr="6551579B">
        <w:rPr>
          <w:rFonts w:eastAsia="Arial" w:cs="Arial"/>
        </w:rPr>
        <w:t>t</w:t>
      </w:r>
      <w:r w:rsidR="5A2BE2B9" w:rsidRPr="6551579B">
        <w:rPr>
          <w:rFonts w:eastAsia="Arial" w:cs="Arial"/>
        </w:rPr>
        <w:t xml:space="preserve"> to </w:t>
      </w:r>
      <w:r w:rsidR="2385506F" w:rsidRPr="6551579B">
        <w:rPr>
          <w:rFonts w:eastAsia="Arial" w:cs="Arial"/>
        </w:rPr>
        <w:t>your</w:t>
      </w:r>
      <w:r w:rsidR="5A2BE2B9" w:rsidRPr="6551579B">
        <w:rPr>
          <w:rFonts w:eastAsia="Arial" w:cs="Arial"/>
        </w:rPr>
        <w:t xml:space="preserve"> community</w:t>
      </w:r>
      <w:r w:rsidR="74F8C24D" w:rsidRPr="6551579B">
        <w:rPr>
          <w:rFonts w:eastAsia="Arial" w:cs="Arial"/>
        </w:rPr>
        <w:t xml:space="preserve"> or how you feel about Australia</w:t>
      </w:r>
      <w:r w:rsidR="5A2BE2B9" w:rsidRPr="6551579B">
        <w:rPr>
          <w:rFonts w:eastAsia="Arial" w:cs="Arial"/>
        </w:rPr>
        <w:t xml:space="preserve">. </w:t>
      </w:r>
    </w:p>
    <w:p w14:paraId="0C1FB5D1" w14:textId="60CFD067" w:rsidR="003E219B" w:rsidRDefault="5A2BE2B9" w:rsidP="6551579B">
      <w:r w:rsidRPr="3DB4C868">
        <w:rPr>
          <w:rFonts w:eastAsia="Arial" w:cs="Arial"/>
        </w:rPr>
        <w:t>In the example below, a sculpture was created about a classic Australian symbol, the gum leaf</w:t>
      </w:r>
      <w:r w:rsidR="44A78C55" w:rsidRPr="3DB4C868">
        <w:rPr>
          <w:rFonts w:eastAsia="Arial" w:cs="Arial"/>
        </w:rPr>
        <w:t>, and was</w:t>
      </w:r>
      <w:r w:rsidR="28BFA9E9" w:rsidRPr="3DB4C868">
        <w:rPr>
          <w:rFonts w:eastAsia="Arial" w:cs="Arial"/>
        </w:rPr>
        <w:t xml:space="preserve"> made from </w:t>
      </w:r>
      <w:r w:rsidRPr="3DB4C868">
        <w:rPr>
          <w:rFonts w:eastAsia="Arial" w:cs="Arial"/>
        </w:rPr>
        <w:t>paper clay. Airdry clay is also a good alternative which can be</w:t>
      </w:r>
      <w:r w:rsidR="1E0617EE" w:rsidRPr="3DB4C868">
        <w:rPr>
          <w:rFonts w:eastAsia="Arial" w:cs="Arial"/>
        </w:rPr>
        <w:t xml:space="preserve"> handmade.</w:t>
      </w:r>
      <w:r w:rsidRPr="3DB4C868">
        <w:rPr>
          <w:rFonts w:eastAsia="Arial" w:cs="Arial"/>
        </w:rPr>
        <w:t xml:space="preserve"> </w:t>
      </w:r>
      <w:r w:rsidR="17E1B46C" w:rsidRPr="3DB4C868">
        <w:rPr>
          <w:rFonts w:eastAsia="Arial" w:cs="Arial"/>
        </w:rPr>
        <w:t>Otherwise, u</w:t>
      </w:r>
      <w:r w:rsidRPr="3DB4C868">
        <w:rPr>
          <w:rFonts w:eastAsia="Arial" w:cs="Arial"/>
        </w:rPr>
        <w:t>s</w:t>
      </w:r>
      <w:r w:rsidR="41EDFF9A" w:rsidRPr="3DB4C868">
        <w:rPr>
          <w:rFonts w:eastAsia="Arial" w:cs="Arial"/>
        </w:rPr>
        <w:t>e</w:t>
      </w:r>
      <w:r w:rsidRPr="3DB4C868">
        <w:rPr>
          <w:rFonts w:eastAsia="Arial" w:cs="Arial"/>
        </w:rPr>
        <w:t xml:space="preserve"> playdough, dough or blutak without painting </w:t>
      </w:r>
      <w:r w:rsidR="1797CC55" w:rsidRPr="3DB4C868">
        <w:rPr>
          <w:rFonts w:eastAsia="Arial" w:cs="Arial"/>
        </w:rPr>
        <w:t>it</w:t>
      </w:r>
      <w:r w:rsidRPr="3DB4C868">
        <w:rPr>
          <w:rFonts w:eastAsia="Arial" w:cs="Arial"/>
        </w:rPr>
        <w:t xml:space="preserve">. </w:t>
      </w:r>
      <w:r w:rsidR="27A714B8" w:rsidRPr="3DB4C868">
        <w:rPr>
          <w:rFonts w:eastAsia="Arial" w:cs="Arial"/>
        </w:rPr>
        <w:t>Take a photo of your sculpture to share with your class. You can put your photo on the page below.</w:t>
      </w:r>
      <w:r w:rsidR="59F9919D" w:rsidRPr="3DB4C868">
        <w:rPr>
          <w:rFonts w:eastAsia="Arial" w:cs="Arial"/>
        </w:rPr>
        <w:t xml:space="preserve"> Alternatively take the sculpture in to school or draw what you made.</w:t>
      </w:r>
    </w:p>
    <w:p w14:paraId="6F4B9CD6" w14:textId="214DB73A" w:rsidR="003E219B" w:rsidRDefault="5A2BE2B9" w:rsidP="6551579B">
      <w:r>
        <w:rPr>
          <w:noProof/>
          <w:lang w:eastAsia="en-AU"/>
        </w:rPr>
        <w:drawing>
          <wp:inline distT="0" distB="0" distL="0" distR="0" wp14:anchorId="78D73428" wp14:editId="58ADCCB4">
            <wp:extent cx="3476625" cy="2124075"/>
            <wp:effectExtent l="0" t="0" r="0" b="0"/>
            <wp:docPr id="1806681250" name="Picture 928736400" descr="Sculpture of 2 leaves - one green the other" title="Clay symbolic sculpture of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736400"/>
                    <pic:cNvPicPr/>
                  </pic:nvPicPr>
                  <pic:blipFill>
                    <a:blip r:embed="rId36">
                      <a:extLst>
                        <a:ext uri="{28A0092B-C50C-407E-A947-70E740481C1C}">
                          <a14:useLocalDpi xmlns:a14="http://schemas.microsoft.com/office/drawing/2010/main" val="0"/>
                        </a:ext>
                      </a:extLst>
                    </a:blip>
                    <a:stretch>
                      <a:fillRect/>
                    </a:stretch>
                  </pic:blipFill>
                  <pic:spPr>
                    <a:xfrm>
                      <a:off x="0" y="0"/>
                      <a:ext cx="3476625" cy="2124075"/>
                    </a:xfrm>
                    <a:prstGeom prst="rect">
                      <a:avLst/>
                    </a:prstGeom>
                  </pic:spPr>
                </pic:pic>
              </a:graphicData>
            </a:graphic>
          </wp:inline>
        </w:drawing>
      </w:r>
    </w:p>
    <w:p w14:paraId="398C3FB4" w14:textId="3731DE4B" w:rsidR="003E219B" w:rsidRDefault="003E219B" w:rsidP="11B517A4">
      <w:pPr>
        <w:spacing w:after="280"/>
      </w:pPr>
      <w:r>
        <w:br w:type="page"/>
      </w:r>
    </w:p>
    <w:p w14:paraId="04C86FF9" w14:textId="696D6F74" w:rsidR="003E219B" w:rsidRDefault="698C9B34" w:rsidP="11B517A4">
      <w:pPr>
        <w:pStyle w:val="Heading2"/>
      </w:pPr>
      <w:r>
        <w:lastRenderedPageBreak/>
        <w:t>Blank page for your photographs</w:t>
      </w:r>
    </w:p>
    <w:p w14:paraId="142932A1" w14:textId="68F94E17" w:rsidR="003E219B" w:rsidRDefault="003E219B" w:rsidP="11B517A4">
      <w:pPr>
        <w:spacing w:after="280"/>
      </w:pPr>
      <w:r>
        <w:br w:type="page"/>
      </w:r>
    </w:p>
    <w:p w14:paraId="49542672" w14:textId="5552FD47" w:rsidR="003E219B" w:rsidRDefault="2385EC5C" w:rsidP="1DBD16F3">
      <w:pPr>
        <w:pStyle w:val="Heading2"/>
      </w:pPr>
      <w:r>
        <w:rPr>
          <w:noProof/>
          <w:lang w:eastAsia="en-AU"/>
        </w:rPr>
        <w:lastRenderedPageBreak/>
        <w:drawing>
          <wp:inline distT="0" distB="0" distL="0" distR="0" wp14:anchorId="12D97D5E" wp14:editId="489BC0D2">
            <wp:extent cx="640081" cy="640081"/>
            <wp:effectExtent l="0" t="0" r="7620" b="7620"/>
            <wp:docPr id="1870697671" name="Picture 33"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7">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7507AA8">
        <w:rPr>
          <w:noProof/>
          <w:lang w:eastAsia="en-AU"/>
        </w:rPr>
        <w:drawing>
          <wp:inline distT="0" distB="0" distL="0" distR="0" wp14:anchorId="080C860F" wp14:editId="03D30549">
            <wp:extent cx="647700" cy="647700"/>
            <wp:effectExtent l="0" t="0" r="0" b="0"/>
            <wp:docPr id="1310628968" name="Picture 1428223083" descr="Find someone to discuss your learning with." title="Disc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223083"/>
                    <pic:cNvPicPr/>
                  </pic:nvPicPr>
                  <pic:blipFill>
                    <a:blip r:embed="rId38">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r w:rsidR="17507AA8">
        <w:rPr>
          <w:noProof/>
          <w:lang w:eastAsia="en-AU"/>
        </w:rPr>
        <w:drawing>
          <wp:inline distT="0" distB="0" distL="0" distR="0" wp14:anchorId="533A42CB" wp14:editId="48D14B75">
            <wp:extent cx="628650" cy="628650"/>
            <wp:effectExtent l="0" t="0" r="0" b="0"/>
            <wp:docPr id="983607544" name="Picture 377255432" descr="During this activity you will create or make something" title="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55432"/>
                    <pic:cNvPicPr/>
                  </pic:nvPicPr>
                  <pic:blipFill>
                    <a:blip r:embed="rId35">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sidR="60ED1FBD">
        <w:t>Look at some</w:t>
      </w:r>
      <w:r w:rsidR="17507AA8">
        <w:t xml:space="preserve"> art</w:t>
      </w:r>
    </w:p>
    <w:p w14:paraId="127AC7DF" w14:textId="59FC59B8" w:rsidR="003E219B" w:rsidRDefault="5D4CF95B" w:rsidP="6551579B">
      <w:pPr>
        <w:rPr>
          <w:rFonts w:eastAsia="Arial" w:cs="Arial"/>
        </w:rPr>
      </w:pPr>
      <w:r w:rsidRPr="6551579B">
        <w:rPr>
          <w:rFonts w:eastAsia="Arial" w:cs="Arial"/>
          <w:color w:val="000000" w:themeColor="text1"/>
        </w:rPr>
        <w:t xml:space="preserve">Artists represent ideas and meanings of their world through their artworks just like you </w:t>
      </w:r>
      <w:r w:rsidR="52671BD7" w:rsidRPr="6551579B">
        <w:rPr>
          <w:rFonts w:eastAsia="Arial" w:cs="Arial"/>
          <w:color w:val="000000" w:themeColor="text1"/>
        </w:rPr>
        <w:t>did in your</w:t>
      </w:r>
      <w:r w:rsidRPr="6551579B">
        <w:rPr>
          <w:rFonts w:eastAsia="Arial" w:cs="Arial"/>
          <w:color w:val="000000" w:themeColor="text1"/>
        </w:rPr>
        <w:t xml:space="preserve"> own symbolic works. </w:t>
      </w:r>
      <w:r w:rsidR="6BD7D2AA" w:rsidRPr="6551579B">
        <w:rPr>
          <w:rFonts w:eastAsia="Arial" w:cs="Arial"/>
          <w:color w:val="000000" w:themeColor="text1"/>
        </w:rPr>
        <w:t>A</w:t>
      </w:r>
      <w:r w:rsidRPr="6551579B">
        <w:rPr>
          <w:rFonts w:eastAsia="Arial" w:cs="Arial"/>
          <w:color w:val="000000" w:themeColor="text1"/>
        </w:rPr>
        <w:t xml:space="preserve">rtists have been doing this throughout history. </w:t>
      </w:r>
    </w:p>
    <w:p w14:paraId="0A50ACBB" w14:textId="25009AF8" w:rsidR="003E219B" w:rsidRDefault="2F1AC2D7" w:rsidP="6551579B">
      <w:pPr>
        <w:rPr>
          <w:rFonts w:eastAsia="Arial" w:cs="Arial"/>
          <w:color w:val="000000" w:themeColor="text1"/>
        </w:rPr>
      </w:pPr>
      <w:r w:rsidRPr="3DB4C868">
        <w:rPr>
          <w:rFonts w:eastAsia="Arial" w:cs="Arial"/>
          <w:color w:val="000000" w:themeColor="text1"/>
        </w:rPr>
        <w:t>Your teacher may have included these works for you as below</w:t>
      </w:r>
      <w:r w:rsidR="675815FD" w:rsidRPr="3DB4C868">
        <w:rPr>
          <w:rFonts w:eastAsia="Arial" w:cs="Arial"/>
          <w:color w:val="000000" w:themeColor="text1"/>
        </w:rPr>
        <w:t xml:space="preserve"> from the Art Gallery of NSW</w:t>
      </w:r>
      <w:r w:rsidRPr="3DB4C868">
        <w:rPr>
          <w:rFonts w:eastAsia="Arial" w:cs="Arial"/>
          <w:color w:val="000000" w:themeColor="text1"/>
        </w:rPr>
        <w:t>:</w:t>
      </w:r>
    </w:p>
    <w:p w14:paraId="396053F2" w14:textId="1F15453C" w:rsidR="00200410" w:rsidRDefault="7FFB538F" w:rsidP="1DBD16F3">
      <w:pPr>
        <w:pStyle w:val="ListBullet"/>
        <w:rPr>
          <w:lang w:val="en-US"/>
        </w:rPr>
      </w:pPr>
      <w:r w:rsidRPr="3DB4C868">
        <w:rPr>
          <w:lang w:val="en-US"/>
        </w:rPr>
        <w:t>'</w:t>
      </w:r>
      <w:r w:rsidR="68AFBBBC" w:rsidRPr="3DB4C868">
        <w:rPr>
          <w:lang w:val="en-US"/>
        </w:rPr>
        <w:t>Dylaby</w:t>
      </w:r>
      <w:r w:rsidR="00200410">
        <w:t xml:space="preserve">’ </w:t>
      </w:r>
      <w:r w:rsidR="524867E7">
        <w:t>by</w:t>
      </w:r>
      <w:r w:rsidR="00200410">
        <w:t xml:space="preserve"> Robert Rauschenberg</w:t>
      </w:r>
      <w:r w:rsidR="00200410" w:rsidRPr="3DB4C868">
        <w:rPr>
          <w:lang w:val="en-US"/>
        </w:rPr>
        <w:t> </w:t>
      </w:r>
    </w:p>
    <w:p w14:paraId="3F814BDF" w14:textId="11FF8D75" w:rsidR="00200410" w:rsidRDefault="1C2D8EA9" w:rsidP="1DBD16F3">
      <w:pPr>
        <w:pStyle w:val="ListBullet"/>
        <w:rPr>
          <w:lang w:val="en-US"/>
        </w:rPr>
      </w:pPr>
      <w:r w:rsidRPr="3DB4C868">
        <w:rPr>
          <w:lang w:val="en-US"/>
        </w:rPr>
        <w:t>'</w:t>
      </w:r>
      <w:hyperlink r:id="rId39">
        <w:r w:rsidR="00200410">
          <w:t>The first real target’</w:t>
        </w:r>
      </w:hyperlink>
      <w:r w:rsidR="00200410">
        <w:t> </w:t>
      </w:r>
      <w:r w:rsidR="23B393BE">
        <w:t>by</w:t>
      </w:r>
      <w:r w:rsidR="00200410">
        <w:t xml:space="preserve"> Peter Blake</w:t>
      </w:r>
      <w:r w:rsidR="00200410" w:rsidRPr="3DB4C868">
        <w:rPr>
          <w:lang w:val="en-US"/>
        </w:rPr>
        <w:t> </w:t>
      </w:r>
    </w:p>
    <w:p w14:paraId="5E48857F" w14:textId="209AA419" w:rsidR="00200410" w:rsidRDefault="7D061689" w:rsidP="1DBD16F3">
      <w:pPr>
        <w:pStyle w:val="ListBullet"/>
        <w:rPr>
          <w:lang w:val="en-US"/>
        </w:rPr>
      </w:pPr>
      <w:r w:rsidRPr="3DB4C868">
        <w:rPr>
          <w:lang w:val="en-US"/>
        </w:rPr>
        <w:t>'</w:t>
      </w:r>
      <w:hyperlink r:id="rId40">
        <w:r w:rsidR="00200410">
          <w:t>Football players</w:t>
        </w:r>
      </w:hyperlink>
      <w:r w:rsidR="00200410">
        <w:t xml:space="preserve">’ </w:t>
      </w:r>
      <w:r w:rsidR="17CC90F2">
        <w:t>by</w:t>
      </w:r>
      <w:r w:rsidR="00200410">
        <w:t xml:space="preserve"> Konrad Lueg</w:t>
      </w:r>
      <w:r w:rsidR="00200410" w:rsidRPr="3DB4C868">
        <w:rPr>
          <w:lang w:val="en-US"/>
        </w:rPr>
        <w:t> </w:t>
      </w:r>
    </w:p>
    <w:p w14:paraId="5482B51F" w14:textId="1F322553" w:rsidR="00200410" w:rsidRDefault="453C3545" w:rsidP="1DBD16F3">
      <w:pPr>
        <w:pStyle w:val="ListBullet"/>
        <w:rPr>
          <w:lang w:val="en-US"/>
        </w:rPr>
      </w:pPr>
      <w:r>
        <w:t>'</w:t>
      </w:r>
      <w:hyperlink r:id="rId41">
        <w:r w:rsidR="00200410">
          <w:t>Triple fronted</w:t>
        </w:r>
      </w:hyperlink>
      <w:r w:rsidR="00200410">
        <w:t xml:space="preserve">’ </w:t>
      </w:r>
      <w:r w:rsidR="2DE108E8">
        <w:t>by</w:t>
      </w:r>
      <w:r w:rsidR="00200410">
        <w:t xml:space="preserve"> Howard Arkley</w:t>
      </w:r>
    </w:p>
    <w:p w14:paraId="1F365106" w14:textId="548EAF44" w:rsidR="00200410" w:rsidRDefault="2CD3F52E" w:rsidP="1DBD16F3">
      <w:pPr>
        <w:pStyle w:val="ListBullet"/>
      </w:pPr>
      <w:r>
        <w:t>a work by Duchamp</w:t>
      </w:r>
      <w:r w:rsidR="7B01CFF4">
        <w:t>.</w:t>
      </w:r>
    </w:p>
    <w:p w14:paraId="4F8C9512" w14:textId="25F8F58E" w:rsidR="003E219B" w:rsidRDefault="2163ABE8" w:rsidP="1DBD16F3">
      <w:pPr>
        <w:pStyle w:val="Heading2"/>
      </w:pPr>
      <w:r>
        <w:rPr>
          <w:noProof/>
          <w:lang w:eastAsia="en-AU"/>
        </w:rPr>
        <w:drawing>
          <wp:inline distT="0" distB="0" distL="0" distR="0" wp14:anchorId="2AC16FF0" wp14:editId="56B9B712">
            <wp:extent cx="640081" cy="640081"/>
            <wp:effectExtent l="0" t="0" r="7620" b="7620"/>
            <wp:docPr id="78234028" name="Picture 34"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4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521C8C13">
        <w:t>Write about this art</w:t>
      </w:r>
    </w:p>
    <w:p w14:paraId="01CC829D" w14:textId="7DC35A00" w:rsidR="003E219B" w:rsidRDefault="2C39844F" w:rsidP="6551579B">
      <w:r w:rsidRPr="1DBD16F3">
        <w:rPr>
          <w:rFonts w:eastAsia="Arial" w:cs="Arial"/>
          <w:color w:val="000000" w:themeColor="text1"/>
        </w:rPr>
        <w:t>Complete the information in the table below for 2-3 artworks you like or that your teacher suggests. Th</w:t>
      </w:r>
      <w:r w:rsidR="1BCB3631" w:rsidRPr="1DBD16F3">
        <w:rPr>
          <w:rFonts w:eastAsia="Arial" w:cs="Arial"/>
          <w:color w:val="000000" w:themeColor="text1"/>
        </w:rPr>
        <w:t>is will show your</w:t>
      </w:r>
      <w:r w:rsidR="5D4CF95B" w:rsidRPr="1DBD16F3">
        <w:rPr>
          <w:rFonts w:eastAsia="Arial" w:cs="Arial"/>
          <w:color w:val="000000" w:themeColor="text1"/>
        </w:rPr>
        <w:t xml:space="preserve"> understanding of the meaning of the </w:t>
      </w:r>
      <w:r w:rsidR="7FBBAC64" w:rsidRPr="1DBD16F3">
        <w:rPr>
          <w:rFonts w:eastAsia="Arial" w:cs="Arial"/>
          <w:color w:val="000000" w:themeColor="text1"/>
        </w:rPr>
        <w:t>art</w:t>
      </w:r>
      <w:r w:rsidR="5D4CF95B" w:rsidRPr="1DBD16F3">
        <w:rPr>
          <w:rFonts w:eastAsia="Arial" w:cs="Arial"/>
          <w:color w:val="000000" w:themeColor="text1"/>
        </w:rPr>
        <w:t>works.</w:t>
      </w:r>
      <w:r w:rsidR="6D787E7D" w:rsidRPr="1DBD16F3">
        <w:rPr>
          <w:rFonts w:eastAsia="Arial" w:cs="Arial"/>
          <w:color w:val="000000" w:themeColor="text1"/>
        </w:rPr>
        <w:t xml:space="preserve"> S</w:t>
      </w:r>
      <w:r w:rsidR="4A20FF28" w:rsidRPr="1DBD16F3">
        <w:rPr>
          <w:rFonts w:eastAsia="Arial" w:cs="Arial"/>
          <w:color w:val="000000" w:themeColor="text1"/>
        </w:rPr>
        <w:t>o</w:t>
      </w:r>
      <w:r w:rsidR="6D787E7D" w:rsidRPr="1DBD16F3">
        <w:rPr>
          <w:rFonts w:eastAsia="Arial" w:cs="Arial"/>
          <w:color w:val="000000" w:themeColor="text1"/>
        </w:rPr>
        <w:t>me have been done for you.</w:t>
      </w:r>
      <w:r w:rsidR="5D4CF95B" w:rsidRPr="1DBD16F3">
        <w:rPr>
          <w:rFonts w:eastAsia="Arial" w:cs="Arial"/>
          <w:color w:val="000000" w:themeColor="text1"/>
        </w:rPr>
        <w:t xml:space="preserve"> </w:t>
      </w:r>
    </w:p>
    <w:tbl>
      <w:tblPr>
        <w:tblStyle w:val="TableGrid1"/>
        <w:tblW w:w="9633" w:type="dxa"/>
        <w:tblLayout w:type="fixed"/>
        <w:tblLook w:val="0020" w:firstRow="1" w:lastRow="0" w:firstColumn="0" w:lastColumn="0" w:noHBand="0" w:noVBand="0"/>
        <w:tblCaption w:val="Table of artworks with description spaces"/>
        <w:tblDescription w:val="Space for students to complete analysis of artworks"/>
      </w:tblPr>
      <w:tblGrid>
        <w:gridCol w:w="2460"/>
        <w:gridCol w:w="3525"/>
        <w:gridCol w:w="3648"/>
      </w:tblGrid>
      <w:tr w:rsidR="6551579B" w14:paraId="0EBCE7A8" w14:textId="77777777" w:rsidTr="3DB4C868">
        <w:trPr>
          <w:cnfStyle w:val="100000000000" w:firstRow="1" w:lastRow="0" w:firstColumn="0" w:lastColumn="0" w:oddVBand="0" w:evenVBand="0" w:oddHBand="0" w:evenHBand="0" w:firstRowFirstColumn="0" w:firstRowLastColumn="0" w:lastRowFirstColumn="0" w:lastRowLastColumn="0"/>
        </w:trPr>
        <w:tc>
          <w:tcPr>
            <w:tcW w:w="2460" w:type="dxa"/>
          </w:tcPr>
          <w:p w14:paraId="198C9FEE" w14:textId="1A03D170" w:rsidR="6551579B" w:rsidRDefault="561DDFFD" w:rsidP="2066EE48">
            <w:pPr>
              <w:spacing w:before="240" w:line="276" w:lineRule="auto"/>
              <w:rPr>
                <w:rFonts w:eastAsia="Arial" w:cs="Arial"/>
                <w:color w:val="FFFFFF" w:themeColor="background1"/>
                <w:sz w:val="24"/>
              </w:rPr>
            </w:pPr>
            <w:r w:rsidRPr="2066EE48">
              <w:rPr>
                <w:rStyle w:val="Strong"/>
              </w:rPr>
              <w:t>Artwork title and artist</w:t>
            </w:r>
          </w:p>
        </w:tc>
        <w:tc>
          <w:tcPr>
            <w:tcW w:w="3525" w:type="dxa"/>
          </w:tcPr>
          <w:p w14:paraId="286F0EE8" w14:textId="61736706" w:rsidR="6551579B" w:rsidRDefault="561DDFFD" w:rsidP="2066EE48">
            <w:pPr>
              <w:spacing w:before="240" w:line="276" w:lineRule="auto"/>
              <w:rPr>
                <w:rFonts w:eastAsia="Arial" w:cs="Arial"/>
                <w:color w:val="FFFFFF" w:themeColor="background1"/>
                <w:sz w:val="24"/>
              </w:rPr>
            </w:pPr>
            <w:r w:rsidRPr="2066EE48">
              <w:rPr>
                <w:rStyle w:val="Strong"/>
              </w:rPr>
              <w:t>What is its hidden meaning about culture or country?</w:t>
            </w:r>
          </w:p>
        </w:tc>
        <w:tc>
          <w:tcPr>
            <w:tcW w:w="3648" w:type="dxa"/>
          </w:tcPr>
          <w:p w14:paraId="63FAB50A" w14:textId="06ADEFE1" w:rsidR="6551579B" w:rsidRDefault="561DDFFD" w:rsidP="2066EE48">
            <w:pPr>
              <w:spacing w:before="240" w:line="276" w:lineRule="auto"/>
              <w:rPr>
                <w:rFonts w:eastAsia="Arial" w:cs="Arial"/>
                <w:color w:val="FFFFFF" w:themeColor="background1"/>
                <w:sz w:val="24"/>
              </w:rPr>
            </w:pPr>
            <w:r w:rsidRPr="2066EE48">
              <w:rPr>
                <w:rStyle w:val="Strong"/>
              </w:rPr>
              <w:t>How does it tell us that?</w:t>
            </w:r>
          </w:p>
        </w:tc>
      </w:tr>
      <w:tr w:rsidR="6551579B" w14:paraId="5C0AC917" w14:textId="77777777" w:rsidTr="3DB4C868">
        <w:trPr>
          <w:cnfStyle w:val="000000100000" w:firstRow="0" w:lastRow="0" w:firstColumn="0" w:lastColumn="0" w:oddVBand="0" w:evenVBand="0" w:oddHBand="1" w:evenHBand="0" w:firstRowFirstColumn="0" w:firstRowLastColumn="0" w:lastRowFirstColumn="0" w:lastRowLastColumn="0"/>
        </w:trPr>
        <w:tc>
          <w:tcPr>
            <w:tcW w:w="2460" w:type="dxa"/>
          </w:tcPr>
          <w:p w14:paraId="53A0A58B" w14:textId="08E78B7A" w:rsidR="6551579B" w:rsidRDefault="6D502161" w:rsidP="3DB4C868">
            <w:pPr>
              <w:spacing w:before="192" w:after="192"/>
              <w:rPr>
                <w:sz w:val="20"/>
                <w:szCs w:val="20"/>
              </w:rPr>
            </w:pPr>
            <w:r w:rsidRPr="3DB4C868">
              <w:rPr>
                <w:sz w:val="20"/>
                <w:szCs w:val="20"/>
              </w:rPr>
              <w:t>‘</w:t>
            </w:r>
            <w:r w:rsidR="1E620275" w:rsidRPr="3DB4C868">
              <w:rPr>
                <w:sz w:val="20"/>
                <w:szCs w:val="20"/>
              </w:rPr>
              <w:t>Dylaby</w:t>
            </w:r>
            <w:r w:rsidRPr="3DB4C868">
              <w:rPr>
                <w:sz w:val="20"/>
                <w:szCs w:val="20"/>
              </w:rPr>
              <w:t>’ by Robert Rauschenberg</w:t>
            </w:r>
          </w:p>
        </w:tc>
        <w:tc>
          <w:tcPr>
            <w:tcW w:w="3525" w:type="dxa"/>
          </w:tcPr>
          <w:p w14:paraId="4BF68D89" w14:textId="73B55FD5" w:rsidR="6551579B" w:rsidRDefault="2BB85C1E" w:rsidP="3DB4C868">
            <w:pPr>
              <w:spacing w:before="192" w:after="192" w:line="276" w:lineRule="auto"/>
              <w:rPr>
                <w:rFonts w:eastAsia="Arial" w:cs="Arial"/>
                <w:szCs w:val="22"/>
              </w:rPr>
            </w:pPr>
            <w:r w:rsidRPr="3DB4C868">
              <w:rPr>
                <w:rFonts w:eastAsia="Arial" w:cs="Arial"/>
                <w:szCs w:val="22"/>
              </w:rPr>
              <w:t>The gap between life and art</w:t>
            </w:r>
            <w:r w:rsidR="55B944F1" w:rsidRPr="3DB4C868">
              <w:rPr>
                <w:rFonts w:eastAsia="Arial" w:cs="Arial"/>
                <w:szCs w:val="22"/>
              </w:rPr>
              <w:t xml:space="preserve"> shouldn’t be huge.</w:t>
            </w:r>
            <w:r w:rsidR="3CF017B8" w:rsidRPr="3DB4C868">
              <w:rPr>
                <w:rFonts w:eastAsia="Arial" w:cs="Arial"/>
                <w:szCs w:val="22"/>
              </w:rPr>
              <w:t xml:space="preserve"> Art and real life should be together. Art is part of life.</w:t>
            </w:r>
          </w:p>
          <w:p w14:paraId="5B60E953" w14:textId="73EB5517" w:rsidR="6551579B" w:rsidRDefault="6551579B" w:rsidP="3DB4C868">
            <w:pPr>
              <w:spacing w:before="192" w:after="192" w:line="276" w:lineRule="auto"/>
              <w:rPr>
                <w:rFonts w:eastAsia="Arial" w:cs="Arial"/>
                <w:szCs w:val="22"/>
              </w:rPr>
            </w:pPr>
          </w:p>
          <w:p w14:paraId="5FC88316" w14:textId="32A40FDE" w:rsidR="6551579B" w:rsidRDefault="6551579B" w:rsidP="3DB4C868">
            <w:pPr>
              <w:spacing w:before="192" w:after="192" w:line="276" w:lineRule="auto"/>
              <w:rPr>
                <w:rFonts w:eastAsia="Arial" w:cs="Arial"/>
                <w:szCs w:val="22"/>
              </w:rPr>
            </w:pPr>
          </w:p>
        </w:tc>
        <w:tc>
          <w:tcPr>
            <w:tcW w:w="3648" w:type="dxa"/>
          </w:tcPr>
          <w:p w14:paraId="132BA75E" w14:textId="7519A554" w:rsidR="6551579B" w:rsidRDefault="3CF017B8" w:rsidP="3DB4C868">
            <w:pPr>
              <w:spacing w:before="192" w:after="192" w:line="276" w:lineRule="auto"/>
              <w:rPr>
                <w:rFonts w:eastAsia="Arial" w:cs="Arial"/>
                <w:sz w:val="20"/>
                <w:szCs w:val="20"/>
              </w:rPr>
            </w:pPr>
            <w:r w:rsidRPr="3DB4C868">
              <w:rPr>
                <w:rFonts w:eastAsia="Arial" w:cs="Arial"/>
                <w:szCs w:val="22"/>
              </w:rPr>
              <w:t>Everyday objects presented artistically and with other artmaking practices.</w:t>
            </w:r>
          </w:p>
        </w:tc>
      </w:tr>
      <w:tr w:rsidR="6551579B" w14:paraId="16C04907" w14:textId="77777777" w:rsidTr="3DB4C868">
        <w:trPr>
          <w:cnfStyle w:val="000000010000" w:firstRow="0" w:lastRow="0" w:firstColumn="0" w:lastColumn="0" w:oddVBand="0" w:evenVBand="0" w:oddHBand="0" w:evenHBand="1" w:firstRowFirstColumn="0" w:firstRowLastColumn="0" w:lastRowFirstColumn="0" w:lastRowLastColumn="0"/>
        </w:trPr>
        <w:tc>
          <w:tcPr>
            <w:tcW w:w="2460" w:type="dxa"/>
          </w:tcPr>
          <w:p w14:paraId="5BEE8D19" w14:textId="4F11FF9A" w:rsidR="6551579B" w:rsidRDefault="6D502161" w:rsidP="3DB4C868">
            <w:pPr>
              <w:spacing w:before="192" w:after="192"/>
            </w:pPr>
            <w:r>
              <w:t>‘The first real target’ by Peter Blake</w:t>
            </w:r>
          </w:p>
        </w:tc>
        <w:tc>
          <w:tcPr>
            <w:tcW w:w="3525" w:type="dxa"/>
          </w:tcPr>
          <w:p w14:paraId="2226A98F" w14:textId="5C02F192" w:rsidR="6551579B" w:rsidRDefault="107ED977" w:rsidP="3DB4C868">
            <w:pPr>
              <w:spacing w:before="192" w:after="192" w:line="276" w:lineRule="auto"/>
              <w:rPr>
                <w:rFonts w:eastAsia="Arial" w:cs="Arial"/>
              </w:rPr>
            </w:pPr>
            <w:r w:rsidRPr="3DB4C868">
              <w:rPr>
                <w:rFonts w:eastAsia="Arial" w:cs="Arial"/>
              </w:rPr>
              <w:t>Art can be about everyday objects.</w:t>
            </w:r>
          </w:p>
          <w:p w14:paraId="217673A3" w14:textId="3917F577" w:rsidR="6551579B" w:rsidRDefault="6551579B" w:rsidP="11B517A4">
            <w:pPr>
              <w:spacing w:before="192" w:after="192" w:line="276" w:lineRule="auto"/>
              <w:rPr>
                <w:rFonts w:eastAsia="Arial" w:cs="Arial"/>
                <w:szCs w:val="22"/>
              </w:rPr>
            </w:pPr>
          </w:p>
          <w:p w14:paraId="62810DEF" w14:textId="7A6CE31F" w:rsidR="6551579B" w:rsidRDefault="6551579B" w:rsidP="11B517A4">
            <w:pPr>
              <w:spacing w:before="192" w:after="192" w:line="276" w:lineRule="auto"/>
              <w:rPr>
                <w:rFonts w:eastAsia="Arial" w:cs="Arial"/>
                <w:szCs w:val="22"/>
              </w:rPr>
            </w:pPr>
          </w:p>
          <w:p w14:paraId="7C569545" w14:textId="087B0693" w:rsidR="6551579B" w:rsidRDefault="6551579B" w:rsidP="11B517A4">
            <w:pPr>
              <w:spacing w:before="192" w:after="192" w:line="276" w:lineRule="auto"/>
              <w:rPr>
                <w:rFonts w:eastAsia="Arial" w:cs="Arial"/>
                <w:szCs w:val="22"/>
              </w:rPr>
            </w:pPr>
          </w:p>
        </w:tc>
        <w:tc>
          <w:tcPr>
            <w:tcW w:w="3648" w:type="dxa"/>
          </w:tcPr>
          <w:p w14:paraId="0E3F1E3B" w14:textId="5E62769D" w:rsidR="6551579B" w:rsidRDefault="6551579B" w:rsidP="11B517A4">
            <w:pPr>
              <w:spacing w:before="192" w:after="192" w:line="276" w:lineRule="auto"/>
              <w:rPr>
                <w:rFonts w:eastAsia="Arial" w:cs="Arial"/>
                <w:szCs w:val="22"/>
              </w:rPr>
            </w:pPr>
          </w:p>
          <w:p w14:paraId="248E171B" w14:textId="764C9C88" w:rsidR="6551579B" w:rsidRDefault="6551579B" w:rsidP="11B517A4">
            <w:pPr>
              <w:spacing w:before="192" w:after="192" w:line="276" w:lineRule="auto"/>
              <w:rPr>
                <w:rFonts w:eastAsia="Arial" w:cs="Arial"/>
                <w:szCs w:val="22"/>
              </w:rPr>
            </w:pPr>
          </w:p>
        </w:tc>
      </w:tr>
      <w:tr w:rsidR="6551579B" w14:paraId="7A024E47" w14:textId="77777777" w:rsidTr="3DB4C868">
        <w:trPr>
          <w:cnfStyle w:val="000000100000" w:firstRow="0" w:lastRow="0" w:firstColumn="0" w:lastColumn="0" w:oddVBand="0" w:evenVBand="0" w:oddHBand="1" w:evenHBand="0" w:firstRowFirstColumn="0" w:firstRowLastColumn="0" w:lastRowFirstColumn="0" w:lastRowLastColumn="0"/>
        </w:trPr>
        <w:tc>
          <w:tcPr>
            <w:tcW w:w="2460" w:type="dxa"/>
          </w:tcPr>
          <w:p w14:paraId="3E16EA14" w14:textId="05737604" w:rsidR="6551579B" w:rsidRDefault="00D442A7" w:rsidP="3DB4C868">
            <w:pPr>
              <w:spacing w:before="192" w:after="192"/>
            </w:pPr>
            <w:r>
              <w:t>‘</w:t>
            </w:r>
            <w:r w:rsidR="781F2326">
              <w:t>Football players’ by Konrad Lueg</w:t>
            </w:r>
          </w:p>
        </w:tc>
        <w:tc>
          <w:tcPr>
            <w:tcW w:w="3525" w:type="dxa"/>
          </w:tcPr>
          <w:p w14:paraId="1402AE70" w14:textId="60A3684B" w:rsidR="6551579B" w:rsidRDefault="6551579B" w:rsidP="11B517A4">
            <w:pPr>
              <w:spacing w:before="192" w:after="192" w:line="276" w:lineRule="auto"/>
              <w:rPr>
                <w:rFonts w:eastAsia="Arial" w:cs="Arial"/>
                <w:sz w:val="24"/>
              </w:rPr>
            </w:pPr>
          </w:p>
          <w:p w14:paraId="2FC388F6" w14:textId="45C2A349" w:rsidR="6551579B" w:rsidRDefault="6551579B" w:rsidP="11B517A4">
            <w:pPr>
              <w:spacing w:before="192" w:after="192" w:line="276" w:lineRule="auto"/>
              <w:rPr>
                <w:rFonts w:eastAsia="Arial" w:cs="Arial"/>
                <w:sz w:val="24"/>
              </w:rPr>
            </w:pPr>
          </w:p>
          <w:p w14:paraId="44A4C547" w14:textId="2C846090" w:rsidR="6551579B" w:rsidRDefault="6551579B" w:rsidP="11B517A4">
            <w:pPr>
              <w:spacing w:before="192" w:after="192" w:line="276" w:lineRule="auto"/>
              <w:rPr>
                <w:rFonts w:eastAsia="Arial" w:cs="Arial"/>
                <w:sz w:val="24"/>
              </w:rPr>
            </w:pPr>
          </w:p>
          <w:p w14:paraId="70B6A679" w14:textId="604E9275" w:rsidR="6551579B" w:rsidRDefault="6551579B" w:rsidP="11B517A4">
            <w:pPr>
              <w:spacing w:before="192" w:after="192" w:line="276" w:lineRule="auto"/>
              <w:rPr>
                <w:rFonts w:eastAsia="Arial" w:cs="Arial"/>
                <w:sz w:val="24"/>
              </w:rPr>
            </w:pPr>
          </w:p>
        </w:tc>
        <w:tc>
          <w:tcPr>
            <w:tcW w:w="3648" w:type="dxa"/>
          </w:tcPr>
          <w:p w14:paraId="72AC8146" w14:textId="419FD5C6" w:rsidR="6551579B" w:rsidRDefault="6551579B" w:rsidP="11B517A4">
            <w:pPr>
              <w:spacing w:before="192" w:after="192" w:line="276" w:lineRule="auto"/>
              <w:rPr>
                <w:rFonts w:eastAsia="Arial" w:cs="Arial"/>
                <w:szCs w:val="22"/>
              </w:rPr>
            </w:pPr>
          </w:p>
        </w:tc>
      </w:tr>
      <w:tr w:rsidR="6551579B" w14:paraId="2A77ED5F" w14:textId="77777777" w:rsidTr="3DB4C868">
        <w:trPr>
          <w:cnfStyle w:val="000000010000" w:firstRow="0" w:lastRow="0" w:firstColumn="0" w:lastColumn="0" w:oddVBand="0" w:evenVBand="0" w:oddHBand="0" w:evenHBand="1" w:firstRowFirstColumn="0" w:firstRowLastColumn="0" w:lastRowFirstColumn="0" w:lastRowLastColumn="0"/>
        </w:trPr>
        <w:tc>
          <w:tcPr>
            <w:tcW w:w="2460" w:type="dxa"/>
          </w:tcPr>
          <w:p w14:paraId="3AFF5B4E" w14:textId="41F33D99" w:rsidR="6551579B" w:rsidRDefault="00D442A7" w:rsidP="3DB4C868">
            <w:pPr>
              <w:spacing w:before="192" w:after="192"/>
              <w:rPr>
                <w:rFonts w:eastAsia="Arial" w:cs="Arial"/>
                <w:sz w:val="24"/>
              </w:rPr>
            </w:pPr>
            <w:r>
              <w:t>‘</w:t>
            </w:r>
            <w:r w:rsidR="1BF6E44E">
              <w:t>Triple fronted’ by Howard Arkley</w:t>
            </w:r>
          </w:p>
        </w:tc>
        <w:tc>
          <w:tcPr>
            <w:tcW w:w="3525" w:type="dxa"/>
          </w:tcPr>
          <w:p w14:paraId="23C447A7" w14:textId="210115EA" w:rsidR="6551579B" w:rsidRDefault="6551579B" w:rsidP="11B517A4">
            <w:pPr>
              <w:spacing w:before="192" w:after="192" w:line="276" w:lineRule="auto"/>
              <w:rPr>
                <w:rFonts w:eastAsia="Arial" w:cs="Arial"/>
                <w:sz w:val="24"/>
              </w:rPr>
            </w:pPr>
          </w:p>
          <w:p w14:paraId="41B27478" w14:textId="77777777" w:rsidR="00D442A7" w:rsidRDefault="00D442A7" w:rsidP="11B517A4">
            <w:pPr>
              <w:spacing w:before="192" w:after="192" w:line="276" w:lineRule="auto"/>
              <w:rPr>
                <w:rFonts w:eastAsia="Arial" w:cs="Arial"/>
                <w:sz w:val="24"/>
              </w:rPr>
            </w:pPr>
          </w:p>
          <w:p w14:paraId="37875B4F" w14:textId="4B5DDB82" w:rsidR="6551579B" w:rsidRDefault="6551579B" w:rsidP="11B517A4">
            <w:pPr>
              <w:spacing w:before="192" w:after="192" w:line="276" w:lineRule="auto"/>
              <w:rPr>
                <w:rFonts w:eastAsia="Arial" w:cs="Arial"/>
                <w:sz w:val="24"/>
              </w:rPr>
            </w:pPr>
          </w:p>
        </w:tc>
        <w:tc>
          <w:tcPr>
            <w:tcW w:w="3648" w:type="dxa"/>
          </w:tcPr>
          <w:p w14:paraId="45A8154C" w14:textId="5D2C3F06" w:rsidR="6551579B" w:rsidRDefault="6551579B" w:rsidP="11B517A4">
            <w:pPr>
              <w:spacing w:before="192" w:after="192" w:line="276" w:lineRule="auto"/>
              <w:rPr>
                <w:rFonts w:eastAsia="Arial" w:cs="Arial"/>
                <w:sz w:val="24"/>
              </w:rPr>
            </w:pPr>
          </w:p>
        </w:tc>
      </w:tr>
      <w:tr w:rsidR="6551579B" w14:paraId="3CD256AC" w14:textId="77777777" w:rsidTr="3DB4C868">
        <w:trPr>
          <w:cnfStyle w:val="000000100000" w:firstRow="0" w:lastRow="0" w:firstColumn="0" w:lastColumn="0" w:oddVBand="0" w:evenVBand="0" w:oddHBand="1" w:evenHBand="0" w:firstRowFirstColumn="0" w:firstRowLastColumn="0" w:lastRowFirstColumn="0" w:lastRowLastColumn="0"/>
        </w:trPr>
        <w:tc>
          <w:tcPr>
            <w:tcW w:w="2460" w:type="dxa"/>
          </w:tcPr>
          <w:p w14:paraId="532272AB" w14:textId="2EBF35CB" w:rsidR="6551579B" w:rsidRDefault="1BF6E44E" w:rsidP="37D2E6B9">
            <w:pPr>
              <w:spacing w:before="192" w:after="192"/>
            </w:pPr>
            <w:r>
              <w:t xml:space="preserve"> A work by Duchamp</w:t>
            </w:r>
          </w:p>
        </w:tc>
        <w:tc>
          <w:tcPr>
            <w:tcW w:w="3525" w:type="dxa"/>
          </w:tcPr>
          <w:p w14:paraId="5A3A0BFB" w14:textId="337A7097" w:rsidR="6551579B" w:rsidRDefault="6551579B" w:rsidP="11B517A4">
            <w:pPr>
              <w:spacing w:before="192" w:after="192" w:line="276" w:lineRule="auto"/>
              <w:rPr>
                <w:rFonts w:eastAsia="Arial" w:cs="Arial"/>
                <w:szCs w:val="22"/>
              </w:rPr>
            </w:pPr>
          </w:p>
          <w:p w14:paraId="3ECECA04" w14:textId="6B70EC63" w:rsidR="6551579B" w:rsidRDefault="6551579B" w:rsidP="11B517A4">
            <w:pPr>
              <w:spacing w:before="192" w:after="192" w:line="276" w:lineRule="auto"/>
              <w:rPr>
                <w:rFonts w:eastAsia="Arial" w:cs="Arial"/>
                <w:szCs w:val="22"/>
              </w:rPr>
            </w:pPr>
          </w:p>
          <w:p w14:paraId="127BF721" w14:textId="78173A52" w:rsidR="6551579B" w:rsidRDefault="6551579B" w:rsidP="11B517A4">
            <w:pPr>
              <w:spacing w:before="192" w:after="192" w:line="276" w:lineRule="auto"/>
              <w:rPr>
                <w:rFonts w:eastAsia="Arial" w:cs="Arial"/>
                <w:szCs w:val="22"/>
              </w:rPr>
            </w:pPr>
          </w:p>
          <w:p w14:paraId="5E19C4D5" w14:textId="4C21A3F3" w:rsidR="6551579B" w:rsidRDefault="6551579B" w:rsidP="11B517A4">
            <w:pPr>
              <w:spacing w:before="192" w:after="192" w:line="276" w:lineRule="auto"/>
              <w:rPr>
                <w:rFonts w:eastAsia="Arial" w:cs="Arial"/>
                <w:szCs w:val="22"/>
              </w:rPr>
            </w:pPr>
          </w:p>
        </w:tc>
        <w:tc>
          <w:tcPr>
            <w:tcW w:w="3648" w:type="dxa"/>
          </w:tcPr>
          <w:p w14:paraId="6CCEC662" w14:textId="429CB6C9" w:rsidR="6551579B" w:rsidRDefault="6551579B" w:rsidP="11B517A4">
            <w:pPr>
              <w:spacing w:before="192" w:after="192" w:line="276" w:lineRule="auto"/>
              <w:rPr>
                <w:rFonts w:eastAsia="Arial" w:cs="Arial"/>
                <w:szCs w:val="22"/>
              </w:rPr>
            </w:pPr>
          </w:p>
          <w:p w14:paraId="6E0F6D58" w14:textId="5FA4567D" w:rsidR="6551579B" w:rsidRDefault="6551579B" w:rsidP="11B517A4">
            <w:pPr>
              <w:spacing w:before="192" w:after="192" w:line="276" w:lineRule="auto"/>
              <w:rPr>
                <w:rFonts w:eastAsia="Arial" w:cs="Arial"/>
                <w:szCs w:val="22"/>
              </w:rPr>
            </w:pPr>
          </w:p>
        </w:tc>
      </w:tr>
    </w:tbl>
    <w:p w14:paraId="0121E21C" w14:textId="07E6FA82" w:rsidR="00E13D6C" w:rsidRDefault="00E13D6C" w:rsidP="3748FFB2">
      <w:pPr>
        <w:rPr>
          <w:lang w:eastAsia="zh-CN"/>
        </w:rPr>
      </w:pPr>
      <w:r w:rsidRPr="3748FFB2">
        <w:rPr>
          <w:lang w:eastAsia="zh-CN"/>
        </w:rPr>
        <w:br w:type="page"/>
      </w:r>
    </w:p>
    <w:p w14:paraId="0BEBEF51" w14:textId="3AA2843B" w:rsidR="00E13D6C" w:rsidRDefault="6EC747FB" w:rsidP="00E13D6C">
      <w:pPr>
        <w:pStyle w:val="Heading2"/>
      </w:pPr>
      <w:r>
        <w:lastRenderedPageBreak/>
        <w:t>Lesson</w:t>
      </w:r>
      <w:r w:rsidR="00E13D6C">
        <w:t xml:space="preserve"> 2 </w:t>
      </w:r>
    </w:p>
    <w:p w14:paraId="13CEBACE" w14:textId="64159FA5" w:rsidR="79040DBD" w:rsidRDefault="79040DBD" w:rsidP="2180C8BF">
      <w:r w:rsidRPr="11B517A4">
        <w:rPr>
          <w:lang w:eastAsia="zh-CN"/>
        </w:rPr>
        <w:t>Connotation, imagery and symbol in music and visual arts</w:t>
      </w:r>
      <w:r w:rsidR="00A04A70" w:rsidRPr="11B517A4">
        <w:rPr>
          <w:lang w:eastAsia="zh-CN"/>
        </w:rPr>
        <w:t>.</w:t>
      </w:r>
    </w:p>
    <w:p w14:paraId="230BD063" w14:textId="1675D787" w:rsidR="00705F64" w:rsidRDefault="004D5537" w:rsidP="2BF20C7C">
      <w:r>
        <w:rPr>
          <w:noProof/>
          <w:lang w:eastAsia="en-AU"/>
        </w:rPr>
        <w:drawing>
          <wp:inline distT="0" distB="0" distL="0" distR="0" wp14:anchorId="1C1A32F2" wp14:editId="2AA593EF">
            <wp:extent cx="635027" cy="635027"/>
            <wp:effectExtent l="0" t="0" r="0" b="0"/>
            <wp:docPr id="166182197" name="Picture 21"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4B576C5">
        <w:rPr>
          <w:rStyle w:val="Heading2Char"/>
        </w:rPr>
        <w:t xml:space="preserve"> Resources </w:t>
      </w:r>
    </w:p>
    <w:p w14:paraId="61167687" w14:textId="27C7832F" w:rsidR="513D9121" w:rsidRDefault="513D9121" w:rsidP="1DBD16F3">
      <w:pPr>
        <w:pStyle w:val="ListBullet"/>
        <w:rPr>
          <w:lang w:val="en-US"/>
        </w:rPr>
      </w:pPr>
      <w:r>
        <w:t>Music and image links as indicated above</w:t>
      </w:r>
    </w:p>
    <w:p w14:paraId="7F08E8ED" w14:textId="20798E99" w:rsidR="513D9121" w:rsidRDefault="513D9121" w:rsidP="1DBD16F3">
      <w:pPr>
        <w:pStyle w:val="ListBullet"/>
        <w:rPr>
          <w:lang w:val="en-US"/>
        </w:rPr>
      </w:pPr>
      <w:r>
        <w:t>Art paper and paintbrushes of a variety of tip sizes</w:t>
      </w:r>
    </w:p>
    <w:p w14:paraId="0C88C402" w14:textId="507876D4" w:rsidR="513D9121" w:rsidRDefault="513D9121" w:rsidP="1DBD16F3">
      <w:pPr>
        <w:pStyle w:val="ListBullet"/>
        <w:rPr>
          <w:lang w:val="en-US"/>
        </w:rPr>
      </w:pPr>
      <w:r>
        <w:t>Watercolour paints, pencils or paints in pastel colours</w:t>
      </w:r>
      <w:r w:rsidR="0A41521E">
        <w:t>.</w:t>
      </w:r>
    </w:p>
    <w:p w14:paraId="6D42FB51" w14:textId="1C291D03" w:rsidR="2180C8BF" w:rsidRDefault="0BBA5F91" w:rsidP="2180C8BF">
      <w:r>
        <w:rPr>
          <w:noProof/>
          <w:lang w:eastAsia="en-AU"/>
        </w:rPr>
        <w:drawing>
          <wp:inline distT="0" distB="0" distL="0" distR="0" wp14:anchorId="32EC9427" wp14:editId="0B8349AF">
            <wp:extent cx="635027" cy="635027"/>
            <wp:effectExtent l="0" t="0" r="0" b="0"/>
            <wp:docPr id="1721611524" name="Picture 32"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3">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78DBFE06">
        <w:rPr>
          <w:noProof/>
          <w:lang w:eastAsia="en-AU"/>
        </w:rPr>
        <w:drawing>
          <wp:inline distT="0" distB="0" distL="0" distR="0" wp14:anchorId="442F55FF" wp14:editId="4A4E5712">
            <wp:extent cx="640081" cy="640081"/>
            <wp:effectExtent l="0" t="0" r="7620" b="7620"/>
            <wp:docPr id="56633568" name="Picture 36" descr="Find someone to discuss your learning with." title="Disc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78DBFE06">
        <w:rPr>
          <w:noProof/>
          <w:lang w:eastAsia="en-AU"/>
        </w:rPr>
        <w:drawing>
          <wp:inline distT="0" distB="0" distL="0" distR="0" wp14:anchorId="5F91CD79" wp14:editId="62612D21">
            <wp:extent cx="635027" cy="635027"/>
            <wp:effectExtent l="0" t="0" r="0" b="0"/>
            <wp:docPr id="713438948"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4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4B576C5">
        <w:rPr>
          <w:rStyle w:val="Heading2Char"/>
        </w:rPr>
        <w:t>Learn about some music</w:t>
      </w:r>
    </w:p>
    <w:p w14:paraId="159F362E" w14:textId="77777777" w:rsidR="00246FAE" w:rsidRDefault="00246FAE" w:rsidP="1DBD16F3">
      <w:pPr>
        <w:rPr>
          <w:rStyle w:val="normaltextrun"/>
          <w:rFonts w:cs="Arial"/>
          <w:color w:val="000000" w:themeColor="text1"/>
        </w:rPr>
      </w:pPr>
      <w:r>
        <w:t>Composers often use music to engage their audience and evoke particular feelings. There are several ways that this can be done either through words or through the way the instruments sound (their ‘tone colour’) and the music they play.</w:t>
      </w:r>
    </w:p>
    <w:p w14:paraId="345738F0" w14:textId="59C5D592" w:rsidR="2180C8BF" w:rsidRDefault="6A228CAD" w:rsidP="1DBD16F3">
      <w:pPr>
        <w:rPr>
          <w:rFonts w:eastAsia="Arial" w:cs="Arial"/>
        </w:rPr>
      </w:pPr>
      <w:r>
        <w:t>Listen to each piece (or a section of it) and complete</w:t>
      </w:r>
      <w:r w:rsidR="06A181D3">
        <w:t xml:space="preserve"> the parts of </w:t>
      </w:r>
      <w:r>
        <w:t xml:space="preserve">the table below </w:t>
      </w:r>
      <w:r w:rsidR="22F8907C">
        <w:t xml:space="preserve">that your teacher suggests. </w:t>
      </w:r>
    </w:p>
    <w:p w14:paraId="587152D3" w14:textId="77777777" w:rsidR="00246FAE" w:rsidRPr="00246FAE" w:rsidRDefault="40B6FFE9" w:rsidP="2066EE48">
      <w:pPr>
        <w:pStyle w:val="ListBullet"/>
      </w:pPr>
      <w:r>
        <w:t xml:space="preserve">Listen to </w:t>
      </w:r>
      <w:r w:rsidR="6A228CAD">
        <w:t>‘</w:t>
      </w:r>
      <w:r w:rsidR="00246FAE">
        <w:t>Solid rock</w:t>
      </w:r>
      <w:r w:rsidR="6A228CAD">
        <w:t xml:space="preserve">’ by the </w:t>
      </w:r>
      <w:r w:rsidR="00246FAE">
        <w:t>Street Warriors</w:t>
      </w:r>
      <w:r w:rsidR="6A228CAD">
        <w:t xml:space="preserve">. </w:t>
      </w:r>
    </w:p>
    <w:p w14:paraId="4DBA0003" w14:textId="4FC1CA0E" w:rsidR="00246FAE" w:rsidRPr="00246FAE" w:rsidRDefault="00246FAE" w:rsidP="2066EE48">
      <w:pPr>
        <w:pStyle w:val="ListBullet2"/>
      </w:pPr>
      <w:r>
        <w:t>What is this song telling you about? </w:t>
      </w:r>
    </w:p>
    <w:p w14:paraId="739F4AC1" w14:textId="0BAC4B94" w:rsidR="00246FAE" w:rsidRPr="00246FAE" w:rsidRDefault="00246FAE" w:rsidP="2066EE48">
      <w:pPr>
        <w:pStyle w:val="ListBullet2"/>
      </w:pPr>
      <w:r>
        <w:t xml:space="preserve">What is the </w:t>
      </w:r>
      <w:r w:rsidR="3E8A410B">
        <w:t>relationship</w:t>
      </w:r>
      <w:r>
        <w:t xml:space="preserve"> to Aboriginal and Torres Strait Islander connection to the land? </w:t>
      </w:r>
    </w:p>
    <w:p w14:paraId="4103BBE2" w14:textId="4682CF0C" w:rsidR="00246FAE" w:rsidRPr="00246FAE" w:rsidRDefault="00246FAE" w:rsidP="2066EE48">
      <w:pPr>
        <w:pStyle w:val="ListBullet2"/>
      </w:pPr>
      <w:r>
        <w:t xml:space="preserve">What does the tone colour of the piece </w:t>
      </w:r>
      <w:r w:rsidR="5F431A1B">
        <w:t>sound like</w:t>
      </w:r>
      <w:r>
        <w:t>? </w:t>
      </w:r>
    </w:p>
    <w:p w14:paraId="474BAAFD" w14:textId="77777777" w:rsidR="00246FAE" w:rsidRPr="00246FAE" w:rsidRDefault="00246FAE" w:rsidP="2066EE48">
      <w:pPr>
        <w:pStyle w:val="ListBullet2"/>
      </w:pPr>
      <w:r>
        <w:t>How does the piece make you feel? </w:t>
      </w:r>
    </w:p>
    <w:p w14:paraId="3CEB763D" w14:textId="48FD78A1" w:rsidR="00246FAE" w:rsidRPr="00246FAE" w:rsidRDefault="00246FAE" w:rsidP="2066EE48">
      <w:pPr>
        <w:pStyle w:val="ListBullet2"/>
      </w:pPr>
      <w:r>
        <w:t xml:space="preserve">What does the clothing </w:t>
      </w:r>
      <w:r w:rsidR="00EB6A7F">
        <w:t xml:space="preserve">change </w:t>
      </w:r>
      <w:r>
        <w:t>represent? </w:t>
      </w:r>
    </w:p>
    <w:p w14:paraId="3023E332" w14:textId="77777777" w:rsidR="00246FAE" w:rsidRPr="00246FAE" w:rsidRDefault="00246FAE" w:rsidP="2066EE48">
      <w:pPr>
        <w:pStyle w:val="ListBullet2"/>
      </w:pPr>
      <w:r>
        <w:t>How is colour used in the video clip? </w:t>
      </w:r>
    </w:p>
    <w:p w14:paraId="6BCFB141" w14:textId="77777777" w:rsidR="00246FAE" w:rsidRPr="00246FAE" w:rsidRDefault="00246FAE" w:rsidP="2066EE48">
      <w:pPr>
        <w:pStyle w:val="ListBullet2"/>
      </w:pPr>
      <w:r>
        <w:t>How does this piece engage and inform the audience? </w:t>
      </w:r>
    </w:p>
    <w:p w14:paraId="264DEBBC" w14:textId="1606CA63" w:rsidR="2180C8BF" w:rsidRDefault="00246FAE" w:rsidP="2066EE48">
      <w:pPr>
        <w:pStyle w:val="ListBullet"/>
      </w:pPr>
      <w:r>
        <w:t xml:space="preserve">Watch </w:t>
      </w:r>
      <w:r w:rsidR="40E00EC3">
        <w:t xml:space="preserve">a </w:t>
      </w:r>
      <w:r>
        <w:t xml:space="preserve">video clip of John Cage’s ‘Water walk’ and ‘4:33’. </w:t>
      </w:r>
      <w:r w:rsidR="3A5B011F">
        <w:t>How does t</w:t>
      </w:r>
      <w:r w:rsidR="6A228CAD">
        <w:t xml:space="preserve">he composer </w:t>
      </w:r>
      <w:r>
        <w:t xml:space="preserve">use </w:t>
      </w:r>
      <w:r w:rsidR="721291D3">
        <w:t>his ‘instruments’? Through these pieces what is Cage trying to tell us about music?</w:t>
      </w:r>
    </w:p>
    <w:p w14:paraId="6D043BE8" w14:textId="0395293F" w:rsidR="5E31D1C9" w:rsidRDefault="5E31D1C9" w:rsidP="3DB4C868">
      <w:pPr>
        <w:pStyle w:val="ListBullet"/>
        <w:rPr>
          <w:rFonts w:asciiTheme="minorHAnsi" w:eastAsiaTheme="minorEastAsia" w:hAnsiTheme="minorHAnsi"/>
        </w:rPr>
      </w:pPr>
      <w:r>
        <w:t xml:space="preserve">Listen to the </w:t>
      </w:r>
      <w:r w:rsidR="6A228CAD">
        <w:t>‘</w:t>
      </w:r>
      <w:r w:rsidR="00246FAE">
        <w:t xml:space="preserve">Typewriter’ </w:t>
      </w:r>
      <w:r w:rsidR="6A228CAD">
        <w:t xml:space="preserve">by </w:t>
      </w:r>
      <w:r w:rsidR="001053D1">
        <w:t>Leroy Anderson</w:t>
      </w:r>
      <w:r w:rsidR="6A228CAD">
        <w:t xml:space="preserve">. </w:t>
      </w:r>
      <w:r w:rsidR="492E32D2">
        <w:t>What does the typewriter do to the rhythm?</w:t>
      </w:r>
    </w:p>
    <w:p w14:paraId="359C8297" w14:textId="5A109C17" w:rsidR="2180C8BF" w:rsidRDefault="6A228CAD" w:rsidP="2066EE48">
      <w:pPr>
        <w:pStyle w:val="ListBullet"/>
      </w:pPr>
      <w:r>
        <w:t xml:space="preserve">Listen to </w:t>
      </w:r>
      <w:r w:rsidR="74C820F5">
        <w:t xml:space="preserve">some of </w:t>
      </w:r>
      <w:r>
        <w:t xml:space="preserve">James Ledger’s ‘Indian Pacific’. This piece sounds like the journey of </w:t>
      </w:r>
      <w:r w:rsidR="0E862FDC">
        <w:t xml:space="preserve">a </w:t>
      </w:r>
      <w:r>
        <w:t xml:space="preserve">train across the country. </w:t>
      </w:r>
      <w:r w:rsidR="69D48BC1">
        <w:t>Close your eyes, k</w:t>
      </w:r>
      <w:r w:rsidR="65C4032C">
        <w:t>eep</w:t>
      </w:r>
      <w:r>
        <w:t xml:space="preserve"> the beat </w:t>
      </w:r>
      <w:r w:rsidR="27D9BB2D">
        <w:t xml:space="preserve">and imagine you are on </w:t>
      </w:r>
      <w:r w:rsidR="27D9BB2D">
        <w:lastRenderedPageBreak/>
        <w:t xml:space="preserve">the train looking out the window. </w:t>
      </w:r>
      <w:r w:rsidR="6A9F65EC">
        <w:t>How d</w:t>
      </w:r>
      <w:r w:rsidR="27D9BB2D">
        <w:t>oes the strong beat</w:t>
      </w:r>
      <w:r w:rsidR="7AAD05C5">
        <w:t xml:space="preserve"> and rhythm make you feel</w:t>
      </w:r>
      <w:r w:rsidR="27D9BB2D">
        <w:t>?</w:t>
      </w:r>
    </w:p>
    <w:p w14:paraId="099522D7" w14:textId="6F394377" w:rsidR="2180C8BF" w:rsidRDefault="4DA911C5" w:rsidP="3DB4C868">
      <w:pPr>
        <w:pStyle w:val="ListBullet"/>
        <w:rPr>
          <w:lang w:val="en-US"/>
        </w:rPr>
      </w:pPr>
      <w:r>
        <w:t>Li</w:t>
      </w:r>
      <w:r w:rsidR="6A228CAD">
        <w:t>sten to ‘</w:t>
      </w:r>
      <w:r w:rsidR="00D442A7">
        <w:t>Ballet of the chicks in the shells’ by Mussorgsky</w:t>
      </w:r>
      <w:r w:rsidR="6A228CAD">
        <w:t xml:space="preserve">. </w:t>
      </w:r>
      <w:r w:rsidR="00D442A7">
        <w:t>Mussorgsky</w:t>
      </w:r>
      <w:r w:rsidR="6A228CAD">
        <w:t xml:space="preserve"> was trying to imitate</w:t>
      </w:r>
      <w:r w:rsidR="653924BA">
        <w:t xml:space="preserve"> </w:t>
      </w:r>
      <w:r w:rsidR="00D442A7" w:rsidRPr="3DB4C868">
        <w:rPr>
          <w:lang w:val="en-US"/>
        </w:rPr>
        <w:t>chickens hatching</w:t>
      </w:r>
      <w:r w:rsidR="2EF29734" w:rsidRPr="3DB4C868">
        <w:rPr>
          <w:lang w:val="en-US"/>
        </w:rPr>
        <w:t xml:space="preserve">, </w:t>
      </w:r>
      <w:r w:rsidR="00D442A7" w:rsidRPr="3DB4C868">
        <w:rPr>
          <w:lang w:val="en-US"/>
        </w:rPr>
        <w:t>pecking at food and trying to fly</w:t>
      </w:r>
      <w:r w:rsidR="6A228CAD" w:rsidRPr="3DB4C868">
        <w:rPr>
          <w:lang w:val="en-US"/>
        </w:rPr>
        <w:t>.</w:t>
      </w:r>
      <w:r w:rsidR="1DA04DE2" w:rsidRPr="3DB4C868">
        <w:rPr>
          <w:lang w:val="en-US"/>
        </w:rPr>
        <w:t xml:space="preserve"> </w:t>
      </w:r>
      <w:r w:rsidR="07B72FC6" w:rsidRPr="3DB4C868">
        <w:rPr>
          <w:lang w:val="en-US"/>
        </w:rPr>
        <w:t>What do you hear in the music that gives you that mental image</w:t>
      </w:r>
      <w:r w:rsidR="1DA04DE2" w:rsidRPr="3DB4C868">
        <w:rPr>
          <w:lang w:val="en-US"/>
        </w:rPr>
        <w:t>?</w:t>
      </w:r>
    </w:p>
    <w:p w14:paraId="4C23ADF8" w14:textId="66CFA760" w:rsidR="2180C8BF" w:rsidRDefault="2180C8BF" w:rsidP="11B517A4">
      <w:r>
        <w:br w:type="page"/>
      </w:r>
    </w:p>
    <w:p w14:paraId="2AF7E900" w14:textId="22E660BD" w:rsidR="2180C8BF" w:rsidRDefault="5208104D" w:rsidP="11B517A4">
      <w:pPr>
        <w:rPr>
          <w:lang w:val="en-US"/>
        </w:rPr>
      </w:pPr>
      <w:r w:rsidRPr="11B517A4">
        <w:rPr>
          <w:lang w:val="en-US"/>
        </w:rPr>
        <w:lastRenderedPageBreak/>
        <w:t xml:space="preserve">Table for you to write about what you hear. </w:t>
      </w:r>
    </w:p>
    <w:tbl>
      <w:tblPr>
        <w:tblStyle w:val="TableGrid1"/>
        <w:tblW w:w="9632" w:type="dxa"/>
        <w:tblLayout w:type="fixed"/>
        <w:tblLook w:val="0020" w:firstRow="1" w:lastRow="0" w:firstColumn="0" w:lastColumn="0" w:noHBand="0" w:noVBand="0"/>
        <w:tblCaption w:val="Table about music sounds"/>
        <w:tblDescription w:val="Table for students to complete"/>
      </w:tblPr>
      <w:tblGrid>
        <w:gridCol w:w="2625"/>
        <w:gridCol w:w="7007"/>
      </w:tblGrid>
      <w:tr w:rsidR="00D442A7" w:rsidRPr="00D442A7" w14:paraId="4843C4B9" w14:textId="77777777" w:rsidTr="4C3179BF">
        <w:trPr>
          <w:cnfStyle w:val="100000000000" w:firstRow="1" w:lastRow="0" w:firstColumn="0" w:lastColumn="0" w:oddVBand="0" w:evenVBand="0" w:oddHBand="0" w:evenHBand="0" w:firstRowFirstColumn="0" w:firstRowLastColumn="0" w:lastRowFirstColumn="0" w:lastRowLastColumn="0"/>
        </w:trPr>
        <w:tc>
          <w:tcPr>
            <w:tcW w:w="2625" w:type="dxa"/>
          </w:tcPr>
          <w:p w14:paraId="397511AE" w14:textId="0417335C" w:rsidR="11B517A4" w:rsidRPr="00D442A7" w:rsidRDefault="11B517A4" w:rsidP="001053D1">
            <w:r w:rsidRPr="2066EE48">
              <w:rPr>
                <w:rStyle w:val="Strong"/>
              </w:rPr>
              <w:t>Title of piece and composer</w:t>
            </w:r>
          </w:p>
        </w:tc>
        <w:tc>
          <w:tcPr>
            <w:tcW w:w="7007" w:type="dxa"/>
          </w:tcPr>
          <w:p w14:paraId="53ECFCFB" w14:textId="02EE2659" w:rsidR="11B517A4" w:rsidRPr="00D442A7" w:rsidRDefault="11B517A4" w:rsidP="001053D1">
            <w:r w:rsidRPr="4C3179BF">
              <w:rPr>
                <w:rStyle w:val="Strong"/>
              </w:rPr>
              <w:t xml:space="preserve">Musical concepts used and what </w:t>
            </w:r>
            <w:r w:rsidR="0992FE25" w:rsidRPr="4C3179BF">
              <w:rPr>
                <w:rStyle w:val="Strong"/>
              </w:rPr>
              <w:t>are they trying to tell us symbolically</w:t>
            </w:r>
            <w:r w:rsidRPr="4C3179BF">
              <w:rPr>
                <w:rStyle w:val="Strong"/>
              </w:rPr>
              <w:t>?</w:t>
            </w:r>
          </w:p>
        </w:tc>
      </w:tr>
      <w:tr w:rsidR="11B517A4" w14:paraId="1E2D5636" w14:textId="77777777" w:rsidTr="4C3179BF">
        <w:trPr>
          <w:cnfStyle w:val="000000100000" w:firstRow="0" w:lastRow="0" w:firstColumn="0" w:lastColumn="0" w:oddVBand="0" w:evenVBand="0" w:oddHBand="1" w:evenHBand="0" w:firstRowFirstColumn="0" w:firstRowLastColumn="0" w:lastRowFirstColumn="0" w:lastRowLastColumn="0"/>
        </w:trPr>
        <w:tc>
          <w:tcPr>
            <w:tcW w:w="2625" w:type="dxa"/>
          </w:tcPr>
          <w:p w14:paraId="2EA2B0EA" w14:textId="5E44E1BA" w:rsidR="11B517A4" w:rsidRDefault="2E2A8F68" w:rsidP="37D2E6B9">
            <w:pPr>
              <w:spacing w:before="192" w:after="192"/>
              <w:rPr>
                <w:sz w:val="24"/>
              </w:rPr>
            </w:pPr>
            <w:r w:rsidRPr="3071DDC6">
              <w:rPr>
                <w:sz w:val="24"/>
              </w:rPr>
              <w:t>‘</w:t>
            </w:r>
            <w:r w:rsidR="001053D1" w:rsidRPr="3071DDC6">
              <w:rPr>
                <w:sz w:val="24"/>
              </w:rPr>
              <w:t>Solid rock</w:t>
            </w:r>
            <w:r w:rsidR="10E93FB4" w:rsidRPr="3071DDC6">
              <w:rPr>
                <w:sz w:val="24"/>
              </w:rPr>
              <w:t>’</w:t>
            </w:r>
            <w:r w:rsidR="001053D1" w:rsidRPr="3071DDC6">
              <w:rPr>
                <w:sz w:val="24"/>
              </w:rPr>
              <w:t xml:space="preserve"> </w:t>
            </w:r>
            <w:r w:rsidR="6EF1302E" w:rsidRPr="3071DDC6">
              <w:rPr>
                <w:sz w:val="24"/>
              </w:rPr>
              <w:t>by the</w:t>
            </w:r>
            <w:r w:rsidR="001053D1" w:rsidRPr="3071DDC6">
              <w:rPr>
                <w:sz w:val="24"/>
              </w:rPr>
              <w:t xml:space="preserve"> Street Warriors</w:t>
            </w:r>
            <w:r w:rsidR="11B517A4" w:rsidRPr="3071DDC6">
              <w:rPr>
                <w:sz w:val="24"/>
              </w:rPr>
              <w:t xml:space="preserve"> </w:t>
            </w:r>
          </w:p>
          <w:p w14:paraId="644DA2AF" w14:textId="21F6FCB4" w:rsidR="11B517A4" w:rsidRDefault="11B517A4" w:rsidP="001053D1">
            <w:pPr>
              <w:spacing w:before="192" w:after="192"/>
              <w:rPr>
                <w:sz w:val="24"/>
              </w:rPr>
            </w:pPr>
          </w:p>
        </w:tc>
        <w:tc>
          <w:tcPr>
            <w:tcW w:w="7007" w:type="dxa"/>
          </w:tcPr>
          <w:p w14:paraId="00153587" w14:textId="77777777" w:rsidR="001053D1" w:rsidRDefault="001053D1" w:rsidP="001053D1">
            <w:pPr>
              <w:spacing w:before="192" w:after="192"/>
              <w:rPr>
                <w:sz w:val="24"/>
              </w:rPr>
            </w:pPr>
          </w:p>
          <w:p w14:paraId="45F8B4BC" w14:textId="77777777" w:rsidR="001053D1" w:rsidRDefault="001053D1" w:rsidP="001053D1">
            <w:pPr>
              <w:spacing w:before="192" w:after="192"/>
              <w:rPr>
                <w:sz w:val="24"/>
              </w:rPr>
            </w:pPr>
          </w:p>
          <w:p w14:paraId="5CE1F09B" w14:textId="77777777" w:rsidR="001053D1" w:rsidRDefault="001053D1" w:rsidP="001053D1">
            <w:pPr>
              <w:spacing w:before="192" w:after="192"/>
              <w:rPr>
                <w:sz w:val="24"/>
              </w:rPr>
            </w:pPr>
          </w:p>
          <w:p w14:paraId="7A108264" w14:textId="6E6CBED5" w:rsidR="11B517A4" w:rsidRDefault="11B517A4" w:rsidP="001053D1">
            <w:pPr>
              <w:spacing w:before="192" w:after="192"/>
              <w:rPr>
                <w:sz w:val="24"/>
              </w:rPr>
            </w:pPr>
          </w:p>
        </w:tc>
      </w:tr>
      <w:tr w:rsidR="11B517A4" w14:paraId="0AA4674B" w14:textId="77777777" w:rsidTr="4C3179BF">
        <w:trPr>
          <w:cnfStyle w:val="000000010000" w:firstRow="0" w:lastRow="0" w:firstColumn="0" w:lastColumn="0" w:oddVBand="0" w:evenVBand="0" w:oddHBand="0" w:evenHBand="1" w:firstRowFirstColumn="0" w:firstRowLastColumn="0" w:lastRowFirstColumn="0" w:lastRowLastColumn="0"/>
        </w:trPr>
        <w:tc>
          <w:tcPr>
            <w:tcW w:w="2625" w:type="dxa"/>
          </w:tcPr>
          <w:p w14:paraId="169F167D" w14:textId="7F0FE285" w:rsidR="11B517A4" w:rsidRDefault="001053D1" w:rsidP="37D2E6B9">
            <w:pPr>
              <w:spacing w:before="192" w:after="192"/>
              <w:rPr>
                <w:sz w:val="24"/>
              </w:rPr>
            </w:pPr>
            <w:r w:rsidRPr="37D2E6B9">
              <w:rPr>
                <w:sz w:val="24"/>
              </w:rPr>
              <w:t xml:space="preserve">‘Water walk’ and ‘4:33’ </w:t>
            </w:r>
            <w:r w:rsidR="5AE85A06" w:rsidRPr="37D2E6B9">
              <w:rPr>
                <w:sz w:val="24"/>
              </w:rPr>
              <w:t>by</w:t>
            </w:r>
            <w:r w:rsidRPr="37D2E6B9">
              <w:rPr>
                <w:sz w:val="24"/>
              </w:rPr>
              <w:t xml:space="preserve"> John Cage </w:t>
            </w:r>
          </w:p>
        </w:tc>
        <w:tc>
          <w:tcPr>
            <w:tcW w:w="7007" w:type="dxa"/>
          </w:tcPr>
          <w:p w14:paraId="14A271BD" w14:textId="09D9349F" w:rsidR="11B517A4" w:rsidRDefault="11B517A4" w:rsidP="001053D1">
            <w:pPr>
              <w:spacing w:before="192" w:after="192"/>
              <w:rPr>
                <w:color w:val="212121"/>
                <w:sz w:val="24"/>
              </w:rPr>
            </w:pPr>
          </w:p>
          <w:p w14:paraId="6CC46265" w14:textId="640E06A5" w:rsidR="001053D1" w:rsidRDefault="001053D1" w:rsidP="001053D1">
            <w:pPr>
              <w:spacing w:before="192" w:after="192"/>
              <w:rPr>
                <w:color w:val="212121"/>
                <w:sz w:val="24"/>
              </w:rPr>
            </w:pPr>
          </w:p>
          <w:p w14:paraId="0921D8B6" w14:textId="2B97523E" w:rsidR="001053D1" w:rsidRDefault="001053D1" w:rsidP="001053D1">
            <w:pPr>
              <w:spacing w:before="192" w:after="192"/>
              <w:rPr>
                <w:color w:val="212121"/>
                <w:sz w:val="24"/>
              </w:rPr>
            </w:pPr>
          </w:p>
          <w:p w14:paraId="673AE2AC" w14:textId="77777777" w:rsidR="001053D1" w:rsidRDefault="001053D1" w:rsidP="001053D1">
            <w:pPr>
              <w:spacing w:before="192" w:after="192"/>
              <w:rPr>
                <w:color w:val="212121"/>
                <w:sz w:val="24"/>
              </w:rPr>
            </w:pPr>
          </w:p>
          <w:p w14:paraId="170393E4" w14:textId="18D0BE7F" w:rsidR="11B517A4" w:rsidRDefault="11B517A4" w:rsidP="001053D1">
            <w:pPr>
              <w:spacing w:before="192" w:after="192"/>
              <w:rPr>
                <w:color w:val="212121"/>
                <w:sz w:val="24"/>
              </w:rPr>
            </w:pPr>
          </w:p>
          <w:p w14:paraId="3269D203" w14:textId="3039DB48" w:rsidR="11B517A4" w:rsidRDefault="11B517A4" w:rsidP="001053D1">
            <w:pPr>
              <w:spacing w:before="192" w:after="192"/>
              <w:rPr>
                <w:color w:val="212121"/>
                <w:sz w:val="24"/>
              </w:rPr>
            </w:pPr>
          </w:p>
        </w:tc>
      </w:tr>
      <w:tr w:rsidR="11B517A4" w14:paraId="30B5AE50" w14:textId="77777777" w:rsidTr="4C3179BF">
        <w:trPr>
          <w:cnfStyle w:val="000000100000" w:firstRow="0" w:lastRow="0" w:firstColumn="0" w:lastColumn="0" w:oddVBand="0" w:evenVBand="0" w:oddHBand="1" w:evenHBand="0" w:firstRowFirstColumn="0" w:firstRowLastColumn="0" w:lastRowFirstColumn="0" w:lastRowLastColumn="0"/>
        </w:trPr>
        <w:tc>
          <w:tcPr>
            <w:tcW w:w="2625" w:type="dxa"/>
          </w:tcPr>
          <w:p w14:paraId="3E08F2B8" w14:textId="7FAE5EF1" w:rsidR="11B517A4" w:rsidRDefault="11B517A4" w:rsidP="37D2E6B9">
            <w:pPr>
              <w:spacing w:before="192" w:after="192"/>
              <w:rPr>
                <w:sz w:val="24"/>
              </w:rPr>
            </w:pPr>
            <w:r w:rsidRPr="37D2E6B9">
              <w:rPr>
                <w:sz w:val="24"/>
              </w:rPr>
              <w:t>‘</w:t>
            </w:r>
            <w:r w:rsidR="001053D1" w:rsidRPr="37D2E6B9">
              <w:rPr>
                <w:sz w:val="24"/>
              </w:rPr>
              <w:t xml:space="preserve">Typewriter’ </w:t>
            </w:r>
            <w:r w:rsidR="4E984C6E" w:rsidRPr="37D2E6B9">
              <w:rPr>
                <w:sz w:val="24"/>
              </w:rPr>
              <w:t>by</w:t>
            </w:r>
            <w:r w:rsidR="001053D1" w:rsidRPr="37D2E6B9">
              <w:rPr>
                <w:sz w:val="24"/>
              </w:rPr>
              <w:t xml:space="preserve"> Leroy Anderson</w:t>
            </w:r>
            <w:r w:rsidRPr="37D2E6B9">
              <w:rPr>
                <w:sz w:val="24"/>
              </w:rPr>
              <w:t xml:space="preserve"> </w:t>
            </w:r>
          </w:p>
          <w:p w14:paraId="47FEA3C9" w14:textId="254CE047" w:rsidR="11B517A4" w:rsidRDefault="11B517A4" w:rsidP="001053D1">
            <w:pPr>
              <w:spacing w:before="192" w:after="192"/>
              <w:rPr>
                <w:sz w:val="24"/>
              </w:rPr>
            </w:pPr>
          </w:p>
        </w:tc>
        <w:tc>
          <w:tcPr>
            <w:tcW w:w="7007" w:type="dxa"/>
          </w:tcPr>
          <w:p w14:paraId="0BCD312E" w14:textId="4943E32C" w:rsidR="11B517A4" w:rsidRDefault="11B517A4" w:rsidP="001053D1">
            <w:pPr>
              <w:spacing w:before="192" w:after="192"/>
              <w:rPr>
                <w:color w:val="212121"/>
                <w:sz w:val="24"/>
              </w:rPr>
            </w:pPr>
          </w:p>
          <w:p w14:paraId="321EF659" w14:textId="1BF129F4" w:rsidR="11B517A4" w:rsidRDefault="11B517A4" w:rsidP="001053D1">
            <w:pPr>
              <w:spacing w:before="192" w:after="192"/>
              <w:rPr>
                <w:color w:val="212121"/>
                <w:sz w:val="24"/>
              </w:rPr>
            </w:pPr>
          </w:p>
          <w:p w14:paraId="10F59FD0" w14:textId="00EA8984" w:rsidR="11B517A4" w:rsidRDefault="11B517A4" w:rsidP="001053D1">
            <w:pPr>
              <w:spacing w:before="192" w:after="192"/>
              <w:rPr>
                <w:color w:val="212121"/>
                <w:sz w:val="24"/>
              </w:rPr>
            </w:pPr>
          </w:p>
          <w:p w14:paraId="08279690" w14:textId="016CB856" w:rsidR="11B517A4" w:rsidRDefault="11B517A4" w:rsidP="001053D1">
            <w:pPr>
              <w:spacing w:before="192" w:after="192"/>
              <w:rPr>
                <w:color w:val="212121"/>
                <w:sz w:val="24"/>
              </w:rPr>
            </w:pPr>
          </w:p>
          <w:p w14:paraId="23D8368D" w14:textId="682E26B3" w:rsidR="11B517A4" w:rsidRDefault="11B517A4" w:rsidP="001053D1">
            <w:pPr>
              <w:spacing w:before="192" w:after="192"/>
              <w:rPr>
                <w:color w:val="212121"/>
                <w:sz w:val="24"/>
              </w:rPr>
            </w:pPr>
          </w:p>
        </w:tc>
      </w:tr>
      <w:tr w:rsidR="11B517A4" w14:paraId="77A56B37" w14:textId="77777777" w:rsidTr="4C3179BF">
        <w:trPr>
          <w:cnfStyle w:val="000000010000" w:firstRow="0" w:lastRow="0" w:firstColumn="0" w:lastColumn="0" w:oddVBand="0" w:evenVBand="0" w:oddHBand="0" w:evenHBand="1" w:firstRowFirstColumn="0" w:firstRowLastColumn="0" w:lastRowFirstColumn="0" w:lastRowLastColumn="0"/>
        </w:trPr>
        <w:tc>
          <w:tcPr>
            <w:tcW w:w="2625" w:type="dxa"/>
          </w:tcPr>
          <w:p w14:paraId="5C44D345" w14:textId="5CA1FAEB" w:rsidR="001053D1" w:rsidRDefault="001053D1" w:rsidP="37D2E6B9">
            <w:pPr>
              <w:spacing w:before="192" w:after="192"/>
              <w:rPr>
                <w:sz w:val="24"/>
              </w:rPr>
            </w:pPr>
            <w:r w:rsidRPr="37D2E6B9">
              <w:rPr>
                <w:sz w:val="24"/>
              </w:rPr>
              <w:t xml:space="preserve">‘Indian Pacific’ </w:t>
            </w:r>
            <w:r w:rsidR="4B01CB68" w:rsidRPr="37D2E6B9">
              <w:rPr>
                <w:sz w:val="24"/>
              </w:rPr>
              <w:t>by</w:t>
            </w:r>
            <w:r w:rsidRPr="37D2E6B9">
              <w:rPr>
                <w:sz w:val="24"/>
              </w:rPr>
              <w:t xml:space="preserve"> James </w:t>
            </w:r>
            <w:r w:rsidR="11B517A4" w:rsidRPr="37D2E6B9">
              <w:rPr>
                <w:sz w:val="24"/>
              </w:rPr>
              <w:t>Ledger</w:t>
            </w:r>
          </w:p>
          <w:p w14:paraId="4C817AF2" w14:textId="5C985D6C" w:rsidR="11B517A4" w:rsidRDefault="11B517A4" w:rsidP="001053D1">
            <w:pPr>
              <w:spacing w:before="192" w:after="192"/>
              <w:rPr>
                <w:sz w:val="24"/>
              </w:rPr>
            </w:pPr>
          </w:p>
        </w:tc>
        <w:tc>
          <w:tcPr>
            <w:tcW w:w="7007" w:type="dxa"/>
          </w:tcPr>
          <w:p w14:paraId="47E7661B" w14:textId="1E3F19AB" w:rsidR="11B517A4" w:rsidRDefault="11B517A4" w:rsidP="001053D1">
            <w:pPr>
              <w:spacing w:before="192" w:after="192"/>
              <w:rPr>
                <w:color w:val="212121"/>
                <w:sz w:val="24"/>
              </w:rPr>
            </w:pPr>
          </w:p>
          <w:p w14:paraId="791064BB" w14:textId="06393B88" w:rsidR="11B517A4" w:rsidRDefault="11B517A4" w:rsidP="001053D1">
            <w:pPr>
              <w:spacing w:before="192" w:after="192"/>
              <w:rPr>
                <w:color w:val="212121"/>
                <w:sz w:val="24"/>
              </w:rPr>
            </w:pPr>
          </w:p>
          <w:p w14:paraId="0542775A" w14:textId="3BB03D3C" w:rsidR="11B517A4" w:rsidRDefault="11B517A4" w:rsidP="001053D1">
            <w:pPr>
              <w:spacing w:before="192" w:after="192"/>
              <w:rPr>
                <w:color w:val="212121"/>
                <w:sz w:val="24"/>
              </w:rPr>
            </w:pPr>
          </w:p>
          <w:p w14:paraId="7329EA28" w14:textId="77777777" w:rsidR="001053D1" w:rsidRDefault="001053D1" w:rsidP="001053D1">
            <w:pPr>
              <w:spacing w:before="192" w:after="192"/>
              <w:rPr>
                <w:color w:val="212121"/>
                <w:sz w:val="24"/>
              </w:rPr>
            </w:pPr>
          </w:p>
          <w:p w14:paraId="5C3A2F34" w14:textId="4BA664D4" w:rsidR="11B517A4" w:rsidRDefault="11B517A4" w:rsidP="001053D1">
            <w:pPr>
              <w:spacing w:before="192" w:after="192"/>
              <w:rPr>
                <w:color w:val="212121"/>
                <w:sz w:val="24"/>
              </w:rPr>
            </w:pPr>
          </w:p>
          <w:p w14:paraId="49770390" w14:textId="77777777" w:rsidR="001053D1" w:rsidRDefault="001053D1" w:rsidP="001053D1">
            <w:pPr>
              <w:spacing w:before="192" w:after="192"/>
              <w:rPr>
                <w:color w:val="212121"/>
                <w:sz w:val="24"/>
              </w:rPr>
            </w:pPr>
          </w:p>
          <w:p w14:paraId="2670631C" w14:textId="398D8D26" w:rsidR="11B517A4" w:rsidRDefault="11B517A4" w:rsidP="001053D1">
            <w:pPr>
              <w:spacing w:before="192" w:after="192"/>
              <w:rPr>
                <w:color w:val="212121"/>
                <w:sz w:val="24"/>
              </w:rPr>
            </w:pPr>
          </w:p>
        </w:tc>
      </w:tr>
      <w:tr w:rsidR="11B517A4" w14:paraId="5B1B29A9" w14:textId="77777777" w:rsidTr="4C3179BF">
        <w:trPr>
          <w:cnfStyle w:val="000000100000" w:firstRow="0" w:lastRow="0" w:firstColumn="0" w:lastColumn="0" w:oddVBand="0" w:evenVBand="0" w:oddHBand="1" w:evenHBand="0" w:firstRowFirstColumn="0" w:firstRowLastColumn="0" w:lastRowFirstColumn="0" w:lastRowLastColumn="0"/>
        </w:trPr>
        <w:tc>
          <w:tcPr>
            <w:tcW w:w="2625" w:type="dxa"/>
          </w:tcPr>
          <w:p w14:paraId="0014C2BE" w14:textId="7F1559DE" w:rsidR="11B517A4" w:rsidRDefault="11B517A4" w:rsidP="001053D1">
            <w:pPr>
              <w:spacing w:before="192" w:after="192"/>
              <w:rPr>
                <w:sz w:val="24"/>
              </w:rPr>
            </w:pPr>
            <w:r w:rsidRPr="11B517A4">
              <w:rPr>
                <w:sz w:val="24"/>
              </w:rPr>
              <w:t>‘</w:t>
            </w:r>
            <w:r w:rsidR="00D442A7">
              <w:rPr>
                <w:sz w:val="24"/>
              </w:rPr>
              <w:t>Ballet of the chicks in the shells</w:t>
            </w:r>
            <w:r w:rsidRPr="11B517A4">
              <w:rPr>
                <w:sz w:val="24"/>
              </w:rPr>
              <w:t xml:space="preserve">’ by </w:t>
            </w:r>
            <w:r w:rsidR="00D442A7">
              <w:rPr>
                <w:sz w:val="24"/>
              </w:rPr>
              <w:t>Mussorgsky</w:t>
            </w:r>
            <w:r w:rsidRPr="11B517A4">
              <w:rPr>
                <w:sz w:val="24"/>
              </w:rPr>
              <w:t>.</w:t>
            </w:r>
          </w:p>
        </w:tc>
        <w:tc>
          <w:tcPr>
            <w:tcW w:w="7007" w:type="dxa"/>
          </w:tcPr>
          <w:p w14:paraId="699E782E" w14:textId="5C6033BF" w:rsidR="11B517A4" w:rsidRDefault="11B517A4" w:rsidP="001053D1">
            <w:pPr>
              <w:spacing w:before="192" w:after="192"/>
            </w:pPr>
          </w:p>
          <w:p w14:paraId="41CFD27D" w14:textId="0F65C533" w:rsidR="11B517A4" w:rsidRDefault="11B517A4" w:rsidP="001053D1">
            <w:pPr>
              <w:spacing w:before="192" w:after="192"/>
            </w:pPr>
          </w:p>
          <w:p w14:paraId="6788B4B2" w14:textId="487AB161" w:rsidR="11B517A4" w:rsidRDefault="11B517A4" w:rsidP="001053D1">
            <w:pPr>
              <w:spacing w:before="192" w:after="192"/>
            </w:pPr>
          </w:p>
          <w:p w14:paraId="25F3A597" w14:textId="77777777" w:rsidR="001053D1" w:rsidRDefault="001053D1" w:rsidP="001053D1">
            <w:pPr>
              <w:spacing w:before="192" w:after="192"/>
            </w:pPr>
          </w:p>
          <w:p w14:paraId="18049F5B" w14:textId="095A1343" w:rsidR="11B517A4" w:rsidRDefault="11B517A4" w:rsidP="001053D1">
            <w:pPr>
              <w:spacing w:before="192" w:after="192"/>
            </w:pPr>
          </w:p>
          <w:p w14:paraId="4EFF518B" w14:textId="6D8B44F8" w:rsidR="11B517A4" w:rsidRDefault="11B517A4" w:rsidP="001053D1">
            <w:pPr>
              <w:spacing w:before="192" w:after="192"/>
            </w:pPr>
          </w:p>
        </w:tc>
      </w:tr>
    </w:tbl>
    <w:p w14:paraId="69CD7B40" w14:textId="0334A0A7" w:rsidR="2180C8BF" w:rsidRDefault="188B3204" w:rsidP="1DBD16F3">
      <w:pPr>
        <w:pStyle w:val="Heading2"/>
      </w:pPr>
      <w:r>
        <w:rPr>
          <w:noProof/>
          <w:lang w:eastAsia="en-AU"/>
        </w:rPr>
        <w:lastRenderedPageBreak/>
        <w:drawing>
          <wp:inline distT="0" distB="0" distL="0" distR="0" wp14:anchorId="7B8C16BE" wp14:editId="2366DB49">
            <wp:extent cx="635027" cy="635027"/>
            <wp:effectExtent l="0" t="0" r="0" b="0"/>
            <wp:docPr id="2094275982" name="Picture 2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noProof/>
          <w:lang w:eastAsia="en-AU"/>
        </w:rPr>
        <w:drawing>
          <wp:inline distT="0" distB="0" distL="0" distR="0" wp14:anchorId="7EFC4610" wp14:editId="5D64E840">
            <wp:extent cx="628650" cy="628650"/>
            <wp:effectExtent l="0" t="0" r="0" b="0"/>
            <wp:docPr id="409615598" name="Picture 1534189681" descr="During this activity you will create or make something" title="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189681"/>
                    <pic:cNvPicPr/>
                  </pic:nvPicPr>
                  <pic:blipFill>
                    <a:blip r:embed="rId35">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t>Think about and make sounds</w:t>
      </w:r>
    </w:p>
    <w:p w14:paraId="734DC3CB" w14:textId="21FB253B" w:rsidR="2180C8BF" w:rsidRDefault="347B504A" w:rsidP="11B517A4">
      <w:pPr>
        <w:rPr>
          <w:rFonts w:eastAsia="Arial" w:cs="Arial"/>
        </w:rPr>
      </w:pPr>
      <w:r w:rsidRPr="3DB4C868">
        <w:rPr>
          <w:rFonts w:eastAsia="Arial" w:cs="Arial"/>
        </w:rPr>
        <w:t>Close your eyes and t</w:t>
      </w:r>
      <w:r w:rsidR="6A228CAD" w:rsidRPr="3DB4C868">
        <w:rPr>
          <w:rFonts w:eastAsia="Arial" w:cs="Arial"/>
        </w:rPr>
        <w:t xml:space="preserve">hink of </w:t>
      </w:r>
      <w:r w:rsidR="030CE20D" w:rsidRPr="3DB4C868">
        <w:rPr>
          <w:rFonts w:eastAsia="Arial" w:cs="Arial"/>
        </w:rPr>
        <w:t>some</w:t>
      </w:r>
      <w:r w:rsidR="6A228CAD" w:rsidRPr="3DB4C868">
        <w:rPr>
          <w:rFonts w:eastAsia="Arial" w:cs="Arial"/>
        </w:rPr>
        <w:t xml:space="preserve"> sound</w:t>
      </w:r>
      <w:r w:rsidR="5A362CC2" w:rsidRPr="3DB4C868">
        <w:rPr>
          <w:rFonts w:eastAsia="Arial" w:cs="Arial"/>
        </w:rPr>
        <w:t>s</w:t>
      </w:r>
      <w:r w:rsidR="6A228CAD" w:rsidRPr="3DB4C868">
        <w:rPr>
          <w:rFonts w:eastAsia="Arial" w:cs="Arial"/>
        </w:rPr>
        <w:t xml:space="preserve"> </w:t>
      </w:r>
      <w:r w:rsidR="11FE5946" w:rsidRPr="3DB4C868">
        <w:rPr>
          <w:rFonts w:eastAsia="Arial" w:cs="Arial"/>
        </w:rPr>
        <w:t>you can hear.</w:t>
      </w:r>
      <w:r w:rsidR="6A228CAD" w:rsidRPr="3DB4C868">
        <w:rPr>
          <w:rFonts w:eastAsia="Arial" w:cs="Arial"/>
        </w:rPr>
        <w:t xml:space="preserve"> </w:t>
      </w:r>
      <w:r w:rsidR="559BD33A" w:rsidRPr="3DB4C868">
        <w:rPr>
          <w:rFonts w:eastAsia="Arial" w:cs="Arial"/>
        </w:rPr>
        <w:t>How could you</w:t>
      </w:r>
      <w:r w:rsidR="6A228CAD" w:rsidRPr="3DB4C868">
        <w:rPr>
          <w:rFonts w:eastAsia="Arial" w:cs="Arial"/>
        </w:rPr>
        <w:t xml:space="preserve"> imitate that sound</w:t>
      </w:r>
      <w:r w:rsidR="186B80D0" w:rsidRPr="3DB4C868">
        <w:rPr>
          <w:rFonts w:eastAsia="Arial" w:cs="Arial"/>
        </w:rPr>
        <w:t>?</w:t>
      </w:r>
      <w:r w:rsidR="6A228CAD" w:rsidRPr="3DB4C868">
        <w:rPr>
          <w:rFonts w:eastAsia="Arial" w:cs="Arial"/>
        </w:rPr>
        <w:t xml:space="preserve"> </w:t>
      </w:r>
    </w:p>
    <w:p w14:paraId="6C9F456D" w14:textId="18B11B5C" w:rsidR="2180C8BF" w:rsidRDefault="7BACE77A" w:rsidP="11B517A4">
      <w:pPr>
        <w:rPr>
          <w:rFonts w:eastAsia="Arial" w:cs="Arial"/>
        </w:rPr>
      </w:pPr>
      <w:r w:rsidRPr="11B517A4">
        <w:rPr>
          <w:rFonts w:eastAsia="Arial" w:cs="Arial"/>
        </w:rPr>
        <w:t xml:space="preserve">Some ideas might be: </w:t>
      </w:r>
    </w:p>
    <w:p w14:paraId="3DB545EF" w14:textId="107F671B" w:rsidR="2180C8BF" w:rsidRDefault="6A228CAD" w:rsidP="1DBD16F3">
      <w:pPr>
        <w:pStyle w:val="ListBullet"/>
      </w:pPr>
      <w:r>
        <w:t xml:space="preserve">a whistle for a bird </w:t>
      </w:r>
    </w:p>
    <w:p w14:paraId="799A3B94" w14:textId="2ABA2F09" w:rsidR="2180C8BF" w:rsidRDefault="6A228CAD" w:rsidP="1DBD16F3">
      <w:pPr>
        <w:pStyle w:val="ListBullet"/>
      </w:pPr>
      <w:r>
        <w:t>a glass like the wind</w:t>
      </w:r>
    </w:p>
    <w:p w14:paraId="3265447A" w14:textId="659094FC" w:rsidR="2180C8BF" w:rsidRDefault="07DAC5FD" w:rsidP="1DBD16F3">
      <w:pPr>
        <w:pStyle w:val="ListBullet"/>
      </w:pPr>
      <w:r>
        <w:t>h</w:t>
      </w:r>
      <w:r w:rsidR="6A228CAD">
        <w:t xml:space="preserve">itting something strongly with </w:t>
      </w:r>
      <w:r w:rsidR="57CED88C">
        <w:t>your</w:t>
      </w:r>
      <w:r w:rsidR="6A228CAD">
        <w:t xml:space="preserve"> hands like a storm</w:t>
      </w:r>
    </w:p>
    <w:p w14:paraId="3A763DC0" w14:textId="7397BAD7" w:rsidR="2180C8BF" w:rsidRDefault="6A228CAD" w:rsidP="1DBD16F3">
      <w:pPr>
        <w:pStyle w:val="ListBullet"/>
      </w:pPr>
      <w:r>
        <w:t>a paint brush on a table like sand or water</w:t>
      </w:r>
    </w:p>
    <w:p w14:paraId="2CAF0F73" w14:textId="20AA0FD0" w:rsidR="2180C8BF" w:rsidRDefault="6A228CAD" w:rsidP="1DBD16F3">
      <w:pPr>
        <w:pStyle w:val="ListBullet"/>
      </w:pPr>
      <w:r>
        <w:t>a book slamming like thunder</w:t>
      </w:r>
    </w:p>
    <w:p w14:paraId="27A34EFD" w14:textId="2747F81E" w:rsidR="2180C8BF" w:rsidRDefault="6A228CAD" w:rsidP="1DBD16F3">
      <w:pPr>
        <w:pStyle w:val="ListBullet"/>
      </w:pPr>
      <w:r>
        <w:t>tissue coming out of a box like brushing your hair</w:t>
      </w:r>
    </w:p>
    <w:p w14:paraId="606E7750" w14:textId="06742B69" w:rsidR="2180C8BF" w:rsidRDefault="6A228CAD" w:rsidP="1DBD16F3">
      <w:pPr>
        <w:pStyle w:val="ListBullet"/>
      </w:pPr>
      <w:r>
        <w:t xml:space="preserve">clicking a ring pull like a frog and so on. </w:t>
      </w:r>
    </w:p>
    <w:p w14:paraId="35E72C4A" w14:textId="6D8FCA48" w:rsidR="2180C8BF" w:rsidRDefault="6A228CAD" w:rsidP="2180C8BF">
      <w:r>
        <w:rPr>
          <w:noProof/>
          <w:lang w:eastAsia="en-AU"/>
        </w:rPr>
        <w:drawing>
          <wp:inline distT="0" distB="0" distL="0" distR="0" wp14:anchorId="3367358C" wp14:editId="0009E1DD">
            <wp:extent cx="1406364" cy="1382794"/>
            <wp:effectExtent l="0" t="0" r="0" b="0"/>
            <wp:docPr id="394426242" name="Picture 851489709" descr="Paint brush on table" title="Paint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489709"/>
                    <pic:cNvPicPr/>
                  </pic:nvPicPr>
                  <pic:blipFill>
                    <a:blip r:embed="rId46">
                      <a:extLst>
                        <a:ext uri="{28A0092B-C50C-407E-A947-70E740481C1C}">
                          <a14:useLocalDpi xmlns:a14="http://schemas.microsoft.com/office/drawing/2010/main" val="0"/>
                        </a:ext>
                      </a:extLst>
                    </a:blip>
                    <a:stretch>
                      <a:fillRect/>
                    </a:stretch>
                  </pic:blipFill>
                  <pic:spPr>
                    <a:xfrm>
                      <a:off x="0" y="0"/>
                      <a:ext cx="1406364" cy="1382794"/>
                    </a:xfrm>
                    <a:prstGeom prst="rect">
                      <a:avLst/>
                    </a:prstGeom>
                  </pic:spPr>
                </pic:pic>
              </a:graphicData>
            </a:graphic>
          </wp:inline>
        </w:drawing>
      </w:r>
      <w:r>
        <w:rPr>
          <w:noProof/>
          <w:lang w:eastAsia="en-AU"/>
        </w:rPr>
        <w:drawing>
          <wp:inline distT="0" distB="0" distL="0" distR="0" wp14:anchorId="6C3A49CD" wp14:editId="17AC62BE">
            <wp:extent cx="1404924" cy="1374382"/>
            <wp:effectExtent l="0" t="0" r="0" b="0"/>
            <wp:docPr id="894142534" name="Picture 809528116" descr="tissues in box" title="tissues coming out of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528116"/>
                    <pic:cNvPicPr/>
                  </pic:nvPicPr>
                  <pic:blipFill>
                    <a:blip r:embed="rId47">
                      <a:extLst>
                        <a:ext uri="{28A0092B-C50C-407E-A947-70E740481C1C}">
                          <a14:useLocalDpi xmlns:a14="http://schemas.microsoft.com/office/drawing/2010/main" val="0"/>
                        </a:ext>
                      </a:extLst>
                    </a:blip>
                    <a:stretch>
                      <a:fillRect/>
                    </a:stretch>
                  </pic:blipFill>
                  <pic:spPr>
                    <a:xfrm>
                      <a:off x="0" y="0"/>
                      <a:ext cx="1404924" cy="1374382"/>
                    </a:xfrm>
                    <a:prstGeom prst="rect">
                      <a:avLst/>
                    </a:prstGeom>
                  </pic:spPr>
                </pic:pic>
              </a:graphicData>
            </a:graphic>
          </wp:inline>
        </w:drawing>
      </w:r>
      <w:r>
        <w:rPr>
          <w:noProof/>
          <w:lang w:eastAsia="en-AU"/>
        </w:rPr>
        <w:drawing>
          <wp:inline distT="0" distB="0" distL="0" distR="0" wp14:anchorId="60A8089E" wp14:editId="100BF79A">
            <wp:extent cx="1396219" cy="1388672"/>
            <wp:effectExtent l="0" t="0" r="0" b="0"/>
            <wp:docPr id="1127964894" name="Picture 355075178" descr="book&#10;" title="pages of a book to be slam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75178"/>
                    <pic:cNvPicPr/>
                  </pic:nvPicPr>
                  <pic:blipFill>
                    <a:blip r:embed="rId48">
                      <a:extLst>
                        <a:ext uri="{28A0092B-C50C-407E-A947-70E740481C1C}">
                          <a14:useLocalDpi xmlns:a14="http://schemas.microsoft.com/office/drawing/2010/main" val="0"/>
                        </a:ext>
                      </a:extLst>
                    </a:blip>
                    <a:stretch>
                      <a:fillRect/>
                    </a:stretch>
                  </pic:blipFill>
                  <pic:spPr>
                    <a:xfrm>
                      <a:off x="0" y="0"/>
                      <a:ext cx="1396219" cy="1388672"/>
                    </a:xfrm>
                    <a:prstGeom prst="rect">
                      <a:avLst/>
                    </a:prstGeom>
                  </pic:spPr>
                </pic:pic>
              </a:graphicData>
            </a:graphic>
          </wp:inline>
        </w:drawing>
      </w:r>
      <w:r>
        <w:rPr>
          <w:noProof/>
          <w:lang w:eastAsia="en-AU"/>
        </w:rPr>
        <w:drawing>
          <wp:inline distT="0" distB="0" distL="0" distR="0" wp14:anchorId="31563CE5" wp14:editId="4FA59C64">
            <wp:extent cx="1422274" cy="1391356"/>
            <wp:effectExtent l="0" t="0" r="0" b="0"/>
            <wp:docPr id="429241051" name="Picture 1670164583" descr="ring pull&#10;" title="can with ring p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164583"/>
                    <pic:cNvPicPr/>
                  </pic:nvPicPr>
                  <pic:blipFill>
                    <a:blip r:embed="rId49">
                      <a:extLst>
                        <a:ext uri="{28A0092B-C50C-407E-A947-70E740481C1C}">
                          <a14:useLocalDpi xmlns:a14="http://schemas.microsoft.com/office/drawing/2010/main" val="0"/>
                        </a:ext>
                      </a:extLst>
                    </a:blip>
                    <a:stretch>
                      <a:fillRect/>
                    </a:stretch>
                  </pic:blipFill>
                  <pic:spPr>
                    <a:xfrm>
                      <a:off x="0" y="0"/>
                      <a:ext cx="1422274" cy="1391356"/>
                    </a:xfrm>
                    <a:prstGeom prst="rect">
                      <a:avLst/>
                    </a:prstGeom>
                  </pic:spPr>
                </pic:pic>
              </a:graphicData>
            </a:graphic>
          </wp:inline>
        </w:drawing>
      </w:r>
    </w:p>
    <w:p w14:paraId="3D180DD9" w14:textId="4CD80780" w:rsidR="79003A2F" w:rsidRDefault="79003A2F" w:rsidP="11B517A4">
      <w:r>
        <w:rPr>
          <w:noProof/>
          <w:lang w:eastAsia="en-AU"/>
        </w:rPr>
        <w:drawing>
          <wp:inline distT="0" distB="0" distL="0" distR="0" wp14:anchorId="2F8C2271" wp14:editId="655926A6">
            <wp:extent cx="647700" cy="647700"/>
            <wp:effectExtent l="0" t="0" r="0" b="0"/>
            <wp:docPr id="1334514817" name="Picture 101887416"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87416"/>
                    <pic:cNvPicPr/>
                  </pic:nvPicPr>
                  <pic:blipFill>
                    <a:blip r:embed="rId50">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r w:rsidRPr="04B576C5">
        <w:rPr>
          <w:rStyle w:val="Heading2Char"/>
        </w:rPr>
        <w:t>What sound is that?</w:t>
      </w:r>
    </w:p>
    <w:p w14:paraId="6CF3C8F0" w14:textId="1EB1C5E5" w:rsidR="79003A2F" w:rsidRDefault="79003A2F" w:rsidP="11B517A4">
      <w:r>
        <w:t xml:space="preserve">Choose </w:t>
      </w:r>
      <w:r w:rsidR="28995FD8">
        <w:t xml:space="preserve">some of </w:t>
      </w:r>
      <w:r>
        <w:t>your</w:t>
      </w:r>
      <w:r w:rsidR="16254048">
        <w:t xml:space="preserve"> favourite</w:t>
      </w:r>
      <w:r>
        <w:t xml:space="preserve"> sound</w:t>
      </w:r>
      <w:r w:rsidR="1D8DE104">
        <w:t>s</w:t>
      </w:r>
      <w:r>
        <w:t xml:space="preserve"> and how you will represent it with an object.</w:t>
      </w:r>
      <w:r w:rsidR="23F51FD5">
        <w:t xml:space="preserve"> Think of a symbol you could use to represent that sound</w:t>
      </w:r>
      <w:r w:rsidR="2E1A4CBF">
        <w:t xml:space="preserve"> if you wanted to play it later on and needed to remember how it went</w:t>
      </w:r>
      <w:r w:rsidR="23F51FD5">
        <w:t>.</w:t>
      </w:r>
      <w:r>
        <w:t xml:space="preserve"> </w:t>
      </w:r>
      <w:r w:rsidR="4F882FED">
        <w:t>Write them down below:</w:t>
      </w:r>
    </w:p>
    <w:tbl>
      <w:tblPr>
        <w:tblStyle w:val="TableGrid1"/>
        <w:tblW w:w="0" w:type="auto"/>
        <w:tblLayout w:type="fixed"/>
        <w:tblLook w:val="06A0" w:firstRow="1" w:lastRow="0" w:firstColumn="1" w:lastColumn="0" w:noHBand="1" w:noVBand="1"/>
      </w:tblPr>
      <w:tblGrid>
        <w:gridCol w:w="4816"/>
        <w:gridCol w:w="4816"/>
      </w:tblGrid>
      <w:tr w:rsidR="3DB4C868" w14:paraId="3A94F708" w14:textId="77777777" w:rsidTr="3DB4C868">
        <w:trPr>
          <w:cnfStyle w:val="100000000000" w:firstRow="1" w:lastRow="0" w:firstColumn="0" w:lastColumn="0" w:oddVBand="0" w:evenVBand="0" w:oddHBand="0" w:evenHBand="0" w:firstRowFirstColumn="0" w:firstRowLastColumn="0" w:lastRowFirstColumn="0" w:lastRowLastColumn="0"/>
        </w:trPr>
        <w:tc>
          <w:tcPr>
            <w:tcW w:w="4816" w:type="dxa"/>
          </w:tcPr>
          <w:p w14:paraId="0D8E651C" w14:textId="4FC174A8" w:rsidR="4F882FED" w:rsidRDefault="4F882FED" w:rsidP="3DB4C868">
            <w:r>
              <w:lastRenderedPageBreak/>
              <w:t>Sound</w:t>
            </w:r>
          </w:p>
        </w:tc>
        <w:tc>
          <w:tcPr>
            <w:tcW w:w="4816" w:type="dxa"/>
          </w:tcPr>
          <w:p w14:paraId="40373131" w14:textId="5A22E15D" w:rsidR="4F882FED" w:rsidRDefault="4F882FED" w:rsidP="3DB4C868">
            <w:r>
              <w:t>Symbol</w:t>
            </w:r>
          </w:p>
        </w:tc>
      </w:tr>
      <w:tr w:rsidR="3DB4C868" w14:paraId="4A1AF163" w14:textId="77777777" w:rsidTr="3DB4C868">
        <w:tc>
          <w:tcPr>
            <w:tcW w:w="4816" w:type="dxa"/>
          </w:tcPr>
          <w:p w14:paraId="08E54E85" w14:textId="2A970C41" w:rsidR="3DB4C868" w:rsidRDefault="3DB4C868" w:rsidP="3DB4C868">
            <w:pPr>
              <w:rPr>
                <w:sz w:val="52"/>
                <w:szCs w:val="52"/>
              </w:rPr>
            </w:pPr>
          </w:p>
        </w:tc>
        <w:tc>
          <w:tcPr>
            <w:tcW w:w="4816" w:type="dxa"/>
          </w:tcPr>
          <w:p w14:paraId="45CE2E7D" w14:textId="27022383" w:rsidR="3DB4C868" w:rsidRDefault="3DB4C868" w:rsidP="3DB4C868">
            <w:pPr>
              <w:rPr>
                <w:sz w:val="52"/>
                <w:szCs w:val="52"/>
              </w:rPr>
            </w:pPr>
          </w:p>
        </w:tc>
      </w:tr>
      <w:tr w:rsidR="3DB4C868" w14:paraId="0E9F2B04" w14:textId="77777777" w:rsidTr="3DB4C868">
        <w:tc>
          <w:tcPr>
            <w:tcW w:w="4816" w:type="dxa"/>
          </w:tcPr>
          <w:p w14:paraId="0B7886EE" w14:textId="27022383" w:rsidR="3DB4C868" w:rsidRDefault="3DB4C868" w:rsidP="3DB4C868">
            <w:pPr>
              <w:rPr>
                <w:sz w:val="52"/>
                <w:szCs w:val="52"/>
              </w:rPr>
            </w:pPr>
          </w:p>
        </w:tc>
        <w:tc>
          <w:tcPr>
            <w:tcW w:w="4816" w:type="dxa"/>
          </w:tcPr>
          <w:p w14:paraId="11A1D895" w14:textId="27022383" w:rsidR="3DB4C868" w:rsidRDefault="3DB4C868" w:rsidP="3DB4C868">
            <w:pPr>
              <w:rPr>
                <w:sz w:val="52"/>
                <w:szCs w:val="52"/>
              </w:rPr>
            </w:pPr>
          </w:p>
        </w:tc>
      </w:tr>
      <w:tr w:rsidR="3DB4C868" w14:paraId="3D46FD75" w14:textId="77777777" w:rsidTr="3DB4C868">
        <w:tc>
          <w:tcPr>
            <w:tcW w:w="4816" w:type="dxa"/>
          </w:tcPr>
          <w:p w14:paraId="56400035" w14:textId="27022383" w:rsidR="3DB4C868" w:rsidRDefault="3DB4C868" w:rsidP="3DB4C868">
            <w:pPr>
              <w:rPr>
                <w:sz w:val="52"/>
                <w:szCs w:val="52"/>
              </w:rPr>
            </w:pPr>
          </w:p>
        </w:tc>
        <w:tc>
          <w:tcPr>
            <w:tcW w:w="4816" w:type="dxa"/>
          </w:tcPr>
          <w:p w14:paraId="1081AA12" w14:textId="27022383" w:rsidR="3DB4C868" w:rsidRDefault="3DB4C868" w:rsidP="3DB4C868">
            <w:pPr>
              <w:rPr>
                <w:sz w:val="52"/>
                <w:szCs w:val="52"/>
              </w:rPr>
            </w:pPr>
          </w:p>
        </w:tc>
      </w:tr>
      <w:tr w:rsidR="3DB4C868" w14:paraId="56B83EC1" w14:textId="77777777" w:rsidTr="3DB4C868">
        <w:tc>
          <w:tcPr>
            <w:tcW w:w="4816" w:type="dxa"/>
          </w:tcPr>
          <w:p w14:paraId="66B431B2" w14:textId="27022383" w:rsidR="3DB4C868" w:rsidRDefault="3DB4C868" w:rsidP="3DB4C868">
            <w:pPr>
              <w:rPr>
                <w:sz w:val="52"/>
                <w:szCs w:val="52"/>
              </w:rPr>
            </w:pPr>
          </w:p>
        </w:tc>
        <w:tc>
          <w:tcPr>
            <w:tcW w:w="4816" w:type="dxa"/>
          </w:tcPr>
          <w:p w14:paraId="2C71BCC2" w14:textId="27022383" w:rsidR="3DB4C868" w:rsidRDefault="3DB4C868" w:rsidP="3DB4C868">
            <w:pPr>
              <w:rPr>
                <w:sz w:val="52"/>
                <w:szCs w:val="52"/>
              </w:rPr>
            </w:pPr>
          </w:p>
        </w:tc>
      </w:tr>
      <w:tr w:rsidR="3DB4C868" w14:paraId="27417AD4" w14:textId="77777777" w:rsidTr="3DB4C868">
        <w:tc>
          <w:tcPr>
            <w:tcW w:w="4816" w:type="dxa"/>
          </w:tcPr>
          <w:p w14:paraId="242CD2D8" w14:textId="27022383" w:rsidR="3DB4C868" w:rsidRDefault="3DB4C868" w:rsidP="3DB4C868">
            <w:pPr>
              <w:rPr>
                <w:sz w:val="52"/>
                <w:szCs w:val="52"/>
              </w:rPr>
            </w:pPr>
          </w:p>
        </w:tc>
        <w:tc>
          <w:tcPr>
            <w:tcW w:w="4816" w:type="dxa"/>
          </w:tcPr>
          <w:p w14:paraId="19E46045" w14:textId="27022383" w:rsidR="3DB4C868" w:rsidRDefault="3DB4C868" w:rsidP="3DB4C868">
            <w:pPr>
              <w:rPr>
                <w:sz w:val="52"/>
                <w:szCs w:val="52"/>
              </w:rPr>
            </w:pPr>
          </w:p>
        </w:tc>
      </w:tr>
    </w:tbl>
    <w:p w14:paraId="04F898FB" w14:textId="77777777" w:rsidR="001053D1" w:rsidRDefault="001053D1">
      <w:pPr>
        <w:rPr>
          <w:rStyle w:val="Heading2Char"/>
        </w:rPr>
      </w:pPr>
      <w:r>
        <w:rPr>
          <w:rStyle w:val="Heading2Char"/>
        </w:rPr>
        <w:br w:type="page"/>
      </w:r>
    </w:p>
    <w:p w14:paraId="245EEA86" w14:textId="2492FAF2" w:rsidR="47754DF0" w:rsidRDefault="47754DF0" w:rsidP="3DB4C868">
      <w:pPr>
        <w:rPr>
          <w:rStyle w:val="Heading2Char"/>
        </w:rPr>
      </w:pPr>
      <w:r>
        <w:rPr>
          <w:noProof/>
          <w:lang w:eastAsia="en-AU"/>
        </w:rPr>
        <w:lastRenderedPageBreak/>
        <w:drawing>
          <wp:inline distT="0" distB="0" distL="0" distR="0" wp14:anchorId="3C461EC2" wp14:editId="1E7E4DF5">
            <wp:extent cx="640081" cy="640081"/>
            <wp:effectExtent l="0" t="0" r="7620" b="7620"/>
            <wp:docPr id="708119670" name="Picture 33"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7">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2696059B">
        <w:rPr>
          <w:noProof/>
          <w:lang w:eastAsia="en-AU"/>
        </w:rPr>
        <w:drawing>
          <wp:inline distT="0" distB="0" distL="0" distR="0" wp14:anchorId="43773C06" wp14:editId="6483EC26">
            <wp:extent cx="635027" cy="635027"/>
            <wp:effectExtent l="0" t="0" r="0" b="0"/>
            <wp:docPr id="1358059126" name="Picture 2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332868B9" w:rsidRPr="04B576C5">
        <w:rPr>
          <w:rStyle w:val="Heading2Char"/>
        </w:rPr>
        <w:t>Look at the</w:t>
      </w:r>
      <w:r w:rsidR="03333EF8" w:rsidRPr="04B576C5">
        <w:rPr>
          <w:rStyle w:val="Heading2Char"/>
        </w:rPr>
        <w:t xml:space="preserve"> ’</w:t>
      </w:r>
      <w:r w:rsidR="332868B9" w:rsidRPr="04B576C5">
        <w:rPr>
          <w:rStyle w:val="Heading2Char"/>
        </w:rPr>
        <w:t>sound</w:t>
      </w:r>
      <w:r w:rsidR="3D088D2D" w:rsidRPr="04B576C5">
        <w:rPr>
          <w:rStyle w:val="Heading2Char"/>
        </w:rPr>
        <w:t xml:space="preserve">s’ </w:t>
      </w:r>
      <w:r w:rsidR="332868B9" w:rsidRPr="04B576C5">
        <w:rPr>
          <w:rStyle w:val="Heading2Char"/>
        </w:rPr>
        <w:t>of art</w:t>
      </w:r>
    </w:p>
    <w:p w14:paraId="6A31D1F9" w14:textId="3FB189B7" w:rsidR="01C1888F" w:rsidRDefault="01C1888F" w:rsidP="001053D1">
      <w:pPr>
        <w:rPr>
          <w:b/>
          <w:bCs/>
          <w:color w:val="1C438B"/>
          <w:sz w:val="48"/>
          <w:szCs w:val="48"/>
        </w:rPr>
      </w:pPr>
      <w:r w:rsidRPr="11B517A4">
        <w:t xml:space="preserve">Artworks are sometimes inspired by pieces of music. Sometimes musicians get meaning from artworks and other times artists make artworks based upon what they hear in a composition. </w:t>
      </w:r>
    </w:p>
    <w:p w14:paraId="00911F4D" w14:textId="77777777" w:rsidR="001053D1" w:rsidRDefault="001053D1" w:rsidP="37D2E6B9">
      <w:pPr>
        <w:rPr>
          <w:rFonts w:ascii="Segoe UI" w:hAnsi="Segoe UI" w:cs="Segoe UI"/>
          <w:sz w:val="18"/>
          <w:szCs w:val="18"/>
        </w:rPr>
      </w:pPr>
      <w:r>
        <w:t>In 1911 painter Wassily Kandinsky heard a concert that featured composer Arnold Schoenberg’s ‘</w:t>
      </w:r>
      <w:hyperlink r:id="rId51">
        <w:r>
          <w:t>Three Piano Pieces</w:t>
        </w:r>
      </w:hyperlink>
      <w:r>
        <w:t>’. That night he went home and immediately sketched ‘</w:t>
      </w:r>
      <w:hyperlink r:id="rId52">
        <w:r>
          <w:t>Impressions III</w:t>
        </w:r>
      </w:hyperlink>
      <w:r>
        <w:t>’. </w:t>
      </w:r>
    </w:p>
    <w:p w14:paraId="1F386BB8" w14:textId="73DBF085" w:rsidR="001053D1" w:rsidRDefault="001053D1" w:rsidP="4C3179BF">
      <w:pPr>
        <w:rPr>
          <w:rStyle w:val="normaltextrun"/>
          <w:color w:val="000000" w:themeColor="text1"/>
        </w:rPr>
      </w:pPr>
      <w:r w:rsidRPr="3DB4C868">
        <w:rPr>
          <w:rStyle w:val="normaltextrun"/>
          <w:color w:val="000000" w:themeColor="text1"/>
        </w:rPr>
        <w:t xml:space="preserve">In this painting the large black blob looks like a piano and </w:t>
      </w:r>
      <w:r w:rsidR="0B0F0945" w:rsidRPr="3DB4C868">
        <w:rPr>
          <w:rStyle w:val="normaltextrun"/>
          <w:color w:val="000000" w:themeColor="text1"/>
        </w:rPr>
        <w:t>we</w:t>
      </w:r>
      <w:r w:rsidRPr="3DB4C868">
        <w:rPr>
          <w:rStyle w:val="normaltextrun"/>
          <w:color w:val="000000" w:themeColor="text1"/>
        </w:rPr>
        <w:t xml:space="preserve"> can roughly make out the shapes of the audience. </w:t>
      </w:r>
      <w:r w:rsidR="1453C6D0" w:rsidRPr="3DB4C868">
        <w:rPr>
          <w:rStyle w:val="normaltextrun"/>
          <w:color w:val="000000" w:themeColor="text1"/>
        </w:rPr>
        <w:t>They don’t look like you would imagine if you took a photograph.</w:t>
      </w:r>
      <w:r w:rsidR="3D2D6BB2" w:rsidRPr="3DB4C868">
        <w:rPr>
          <w:rStyle w:val="normaltextrun"/>
          <w:color w:val="000000" w:themeColor="text1"/>
        </w:rPr>
        <w:t xml:space="preserve"> They are ‘abstract’ representations that are symbolic.</w:t>
      </w:r>
    </w:p>
    <w:p w14:paraId="0AFAB345" w14:textId="052779D1" w:rsidR="001053D1" w:rsidRDefault="27727BC0" w:rsidP="4C3179BF">
      <w:pPr>
        <w:rPr>
          <w:rStyle w:val="Heading2Char"/>
        </w:rPr>
      </w:pPr>
      <w:r>
        <w:rPr>
          <w:noProof/>
          <w:lang w:eastAsia="en-AU"/>
        </w:rPr>
        <w:drawing>
          <wp:inline distT="0" distB="0" distL="0" distR="0" wp14:anchorId="735D0454" wp14:editId="684F9BC2">
            <wp:extent cx="635027" cy="635027"/>
            <wp:effectExtent l="0" t="0" r="0" b="0"/>
            <wp:docPr id="741484285" name="Picture 2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1EC575F8">
        <w:rPr>
          <w:noProof/>
          <w:lang w:eastAsia="en-AU"/>
        </w:rPr>
        <w:drawing>
          <wp:inline distT="0" distB="0" distL="0" distR="0" wp14:anchorId="1520956F" wp14:editId="44FA5DE3">
            <wp:extent cx="647700" cy="647700"/>
            <wp:effectExtent l="0" t="0" r="0" b="0"/>
            <wp:docPr id="258422302" name="Picture 101887416"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87416"/>
                    <pic:cNvPicPr/>
                  </pic:nvPicPr>
                  <pic:blipFill>
                    <a:blip r:embed="rId50">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r w:rsidR="1EC575F8" w:rsidRPr="04B576C5">
        <w:rPr>
          <w:rStyle w:val="Heading2Char"/>
        </w:rPr>
        <w:t>Think and write about art</w:t>
      </w:r>
    </w:p>
    <w:p w14:paraId="7BF89C14" w14:textId="63D83FB4" w:rsidR="001053D1" w:rsidRDefault="001053D1" w:rsidP="4C3179BF">
      <w:pPr>
        <w:rPr>
          <w:rFonts w:ascii="Segoe UI" w:hAnsi="Segoe UI" w:cs="Segoe UI"/>
          <w:sz w:val="18"/>
          <w:szCs w:val="18"/>
        </w:rPr>
      </w:pPr>
      <w:r w:rsidRPr="4C3179BF">
        <w:rPr>
          <w:lang w:val="en-US"/>
        </w:rPr>
        <w:t xml:space="preserve">Listen to the Bach </w:t>
      </w:r>
      <w:r w:rsidR="35328C6F" w:rsidRPr="4C3179BF">
        <w:rPr>
          <w:lang w:val="en-US"/>
        </w:rPr>
        <w:t>‘</w:t>
      </w:r>
      <w:r w:rsidRPr="4C3179BF">
        <w:rPr>
          <w:lang w:val="en-US"/>
        </w:rPr>
        <w:t xml:space="preserve">Concerto for </w:t>
      </w:r>
      <w:r w:rsidR="133802FE" w:rsidRPr="4C3179BF">
        <w:rPr>
          <w:lang w:val="en-US"/>
        </w:rPr>
        <w:t>O</w:t>
      </w:r>
      <w:r w:rsidRPr="4C3179BF">
        <w:rPr>
          <w:lang w:val="en-US"/>
        </w:rPr>
        <w:t xml:space="preserve">boe and </w:t>
      </w:r>
      <w:r w:rsidR="7AFD90D6" w:rsidRPr="4C3179BF">
        <w:rPr>
          <w:lang w:val="en-US"/>
        </w:rPr>
        <w:t>V</w:t>
      </w:r>
      <w:r w:rsidRPr="4C3179BF">
        <w:rPr>
          <w:lang w:val="en-US"/>
        </w:rPr>
        <w:t>iolin</w:t>
      </w:r>
      <w:r w:rsidR="429D63B8" w:rsidRPr="4C3179BF">
        <w:rPr>
          <w:lang w:val="en-US"/>
        </w:rPr>
        <w:t>’</w:t>
      </w:r>
      <w:r w:rsidRPr="4C3179BF">
        <w:rPr>
          <w:lang w:val="en-US"/>
        </w:rPr>
        <w:t xml:space="preserve">, 2nd movement BWV1060R while viewing the computer animation by Stephen Malinowski. This artwork is a computer animation of a piece by Johann Sebastian (J.S.) Bach, the ‘Concerto for Oboe and Violin’. </w:t>
      </w:r>
    </w:p>
    <w:p w14:paraId="0FE9AC94" w14:textId="6318827D" w:rsidR="001053D1" w:rsidRDefault="001053D1" w:rsidP="37D2E6B9">
      <w:pPr>
        <w:rPr>
          <w:rFonts w:ascii="Segoe UI" w:hAnsi="Segoe UI" w:cs="Segoe UI"/>
          <w:sz w:val="18"/>
          <w:szCs w:val="18"/>
        </w:rPr>
      </w:pPr>
      <w:r w:rsidRPr="4C3179BF">
        <w:rPr>
          <w:lang w:val="en-US"/>
        </w:rPr>
        <w:t xml:space="preserve">The artist </w:t>
      </w:r>
      <w:r w:rsidR="378228CE" w:rsidRPr="4C3179BF">
        <w:rPr>
          <w:lang w:val="en-US"/>
        </w:rPr>
        <w:t xml:space="preserve">shows the </w:t>
      </w:r>
      <w:r w:rsidRPr="4C3179BF">
        <w:rPr>
          <w:lang w:val="en-US"/>
        </w:rPr>
        <w:t>m</w:t>
      </w:r>
      <w:r w:rsidR="378228CE" w:rsidRPr="4C3179BF">
        <w:rPr>
          <w:lang w:val="en-US"/>
        </w:rPr>
        <w:t>usic from</w:t>
      </w:r>
      <w:r w:rsidRPr="4C3179BF">
        <w:rPr>
          <w:lang w:val="en-US"/>
        </w:rPr>
        <w:t xml:space="preserve"> left to right</w:t>
      </w:r>
      <w:r w:rsidR="357FF639" w:rsidRPr="4C3179BF">
        <w:rPr>
          <w:lang w:val="en-US"/>
        </w:rPr>
        <w:t xml:space="preserve"> using symbols to represent different things in the music</w:t>
      </w:r>
      <w:r w:rsidRPr="4C3179BF">
        <w:rPr>
          <w:lang w:val="en-US"/>
        </w:rPr>
        <w:t>. The notes of short durations are represented with diamonds. Lines show notes that have longer durations and are more l</w:t>
      </w:r>
      <w:r w:rsidR="0F375116" w:rsidRPr="4C3179BF">
        <w:rPr>
          <w:lang w:val="en-US"/>
        </w:rPr>
        <w:t>ike songs</w:t>
      </w:r>
      <w:r w:rsidRPr="4C3179BF">
        <w:rPr>
          <w:lang w:val="en-US"/>
        </w:rPr>
        <w:t xml:space="preserve">. Vertically, higher notes are </w:t>
      </w:r>
      <w:r w:rsidR="42556B7E" w:rsidRPr="4C3179BF">
        <w:rPr>
          <w:lang w:val="en-US"/>
        </w:rPr>
        <w:t>up</w:t>
      </w:r>
      <w:r w:rsidRPr="4C3179BF">
        <w:rPr>
          <w:lang w:val="en-US"/>
        </w:rPr>
        <w:t xml:space="preserve"> on the screen and lower notes are lower. Each instrument has its own line and colour. Rests (no sound on the beat) are represented with a faint red line when the violin is not playing at the beginning.</w:t>
      </w:r>
      <w:r>
        <w:t> </w:t>
      </w:r>
    </w:p>
    <w:p w14:paraId="128E5334" w14:textId="35CA2B87" w:rsidR="001053D1" w:rsidRDefault="001053D1" w:rsidP="37D2E6B9">
      <w:pPr>
        <w:rPr>
          <w:rFonts w:ascii="Segoe UI" w:hAnsi="Segoe UI" w:cs="Segoe UI"/>
          <w:sz w:val="18"/>
          <w:szCs w:val="18"/>
        </w:rPr>
      </w:pPr>
      <w:r>
        <w:t>‘SYN-Phon’ by Candas Sisman also demonstrates graphical notation for pitch in a similar way to the work by Malinowski. </w:t>
      </w:r>
    </w:p>
    <w:p w14:paraId="36CBFD75" w14:textId="7789BCD6" w:rsidR="32FAE651" w:rsidRDefault="32FAE651" w:rsidP="3DB4C868">
      <w:r>
        <w:t>Write about something you noticed or found interesting when you listened to this piece of music:</w:t>
      </w:r>
    </w:p>
    <w:p w14:paraId="19E1F252" w14:textId="02154560" w:rsidR="32FAE651" w:rsidRDefault="32FAE651" w:rsidP="3DB4C868">
      <w:r>
        <w:t>________________________________________________________________________</w:t>
      </w:r>
    </w:p>
    <w:p w14:paraId="24563FD3" w14:textId="4126EB14" w:rsidR="32FAE651" w:rsidRDefault="32FAE651" w:rsidP="3DB4C868">
      <w:r>
        <w:t>________________________________________________________________________</w:t>
      </w:r>
    </w:p>
    <w:p w14:paraId="757538DA" w14:textId="45201595" w:rsidR="32FAE651" w:rsidRDefault="32FAE651" w:rsidP="3DB4C868">
      <w:r>
        <w:t>________________________________________________________________________</w:t>
      </w:r>
    </w:p>
    <w:p w14:paraId="447A66F6" w14:textId="37B866E2" w:rsidR="001053D1" w:rsidRDefault="001053D1" w:rsidP="4C3179BF">
      <w:pPr>
        <w:rPr>
          <w:rFonts w:ascii="Segoe UI" w:hAnsi="Segoe UI" w:cs="Segoe UI"/>
          <w:sz w:val="18"/>
          <w:szCs w:val="18"/>
        </w:rPr>
      </w:pPr>
      <w:r>
        <w:lastRenderedPageBreak/>
        <w:t>Create your own audio</w:t>
      </w:r>
      <w:r w:rsidR="38CFD531">
        <w:t>-</w:t>
      </w:r>
      <w:r>
        <w:t>visual composition using colours, patterns, geometric shapes and symbols with the </w:t>
      </w:r>
      <w:hyperlink r:id="rId53">
        <w:r>
          <w:t>Chrome Music Lab</w:t>
        </w:r>
      </w:hyperlink>
      <w:r>
        <w:t>. </w:t>
      </w:r>
      <w:r w:rsidR="07D60F35">
        <w:t xml:space="preserve"> Save your work to share with others. Print out, photograph or draw your graphic notation from the Chrome Music Lab and paste it in the space on the next page. If this isn’t possible, just share it with your class later.</w:t>
      </w:r>
    </w:p>
    <w:p w14:paraId="3C5732B9" w14:textId="778C6E11" w:rsidR="001053D1" w:rsidRDefault="001053D1" w:rsidP="37D2E6B9">
      <w:r>
        <w:t xml:space="preserve">Experiment with the different functions, and especially the Kandinsky filter. </w:t>
      </w:r>
      <w:r w:rsidR="407817A0">
        <w:t>K</w:t>
      </w:r>
      <w:r w:rsidR="0768E6B3">
        <w:t>a</w:t>
      </w:r>
      <w:r w:rsidR="407817A0">
        <w:t xml:space="preserve">ndinsky was particularly interested in the link between colour and sound and believed that particular colours made </w:t>
      </w:r>
      <w:r w:rsidR="618F5F1D">
        <w:t>different</w:t>
      </w:r>
      <w:r w:rsidR="407817A0">
        <w:t xml:space="preserve"> sounds. What do you notice </w:t>
      </w:r>
      <w:r w:rsidR="1A5ADCE8">
        <w:t xml:space="preserve">about the sound </w:t>
      </w:r>
      <w:r w:rsidR="407817A0">
        <w:t>through the changing of colours?</w:t>
      </w:r>
      <w:r w:rsidR="3DF5017C">
        <w:t xml:space="preserve"> </w:t>
      </w:r>
    </w:p>
    <w:p w14:paraId="0D85D16E" w14:textId="58836F5E" w:rsidR="001053D1" w:rsidRDefault="6490499D" w:rsidP="37D2E6B9">
      <w:r>
        <w:t>Write about one thing you observed</w:t>
      </w:r>
      <w:r w:rsidR="4072EFEC">
        <w:t xml:space="preserve"> when considering</w:t>
      </w:r>
      <w:r>
        <w:t xml:space="preserve"> what particular colours mean for the sounds you heard.</w:t>
      </w:r>
    </w:p>
    <w:p w14:paraId="3803A5AB" w14:textId="20AC4473" w:rsidR="001053D1" w:rsidRDefault="1C8C5C7E" w:rsidP="37D2E6B9">
      <w:r>
        <w:t>________________________________________________________________________</w:t>
      </w:r>
    </w:p>
    <w:p w14:paraId="2A2B7CBA" w14:textId="46262FD6" w:rsidR="001053D1" w:rsidRDefault="1C8C5C7E" w:rsidP="37D2E6B9">
      <w:r>
        <w:t>________________________________________________________________________</w:t>
      </w:r>
    </w:p>
    <w:p w14:paraId="6EBF5F00" w14:textId="578BE324" w:rsidR="11B517A4" w:rsidRDefault="11B517A4" w:rsidP="11B517A4">
      <w:r>
        <w:br w:type="page"/>
      </w:r>
      <w:r w:rsidR="3FA915FD" w:rsidRPr="3DB4C868">
        <w:rPr>
          <w:rStyle w:val="Heading2Char"/>
        </w:rPr>
        <w:lastRenderedPageBreak/>
        <w:t xml:space="preserve">Blank page for your </w:t>
      </w:r>
      <w:r w:rsidR="00EE0B6B" w:rsidRPr="3DB4C868">
        <w:rPr>
          <w:rStyle w:val="Heading2Char"/>
        </w:rPr>
        <w:t>‘</w:t>
      </w:r>
      <w:r w:rsidR="001053D1" w:rsidRPr="3DB4C868">
        <w:rPr>
          <w:rStyle w:val="Heading2Char"/>
        </w:rPr>
        <w:t>Music art’</w:t>
      </w:r>
      <w:r w:rsidR="7D37B798" w:rsidRPr="3DB4C868">
        <w:rPr>
          <w:rStyle w:val="Heading2Char"/>
        </w:rPr>
        <w:t xml:space="preserve"> graphic notation</w:t>
      </w:r>
      <w:r w:rsidR="3FA915FD" w:rsidRPr="3DB4C868">
        <w:rPr>
          <w:rStyle w:val="Heading2Char"/>
        </w:rPr>
        <w:t>:</w:t>
      </w:r>
    </w:p>
    <w:p w14:paraId="726EE604" w14:textId="69412FE0" w:rsidR="11B517A4" w:rsidRDefault="11B517A4" w:rsidP="11B517A4">
      <w:pPr>
        <w:rPr>
          <w:rStyle w:val="Heading2Char"/>
        </w:rPr>
      </w:pPr>
    </w:p>
    <w:p w14:paraId="6B75D272" w14:textId="4E42988F" w:rsidR="11B517A4" w:rsidRDefault="11B517A4">
      <w:r>
        <w:br w:type="page"/>
      </w:r>
    </w:p>
    <w:p w14:paraId="52036AF5" w14:textId="2CBC012E" w:rsidR="10CEED65" w:rsidRDefault="4788882F" w:rsidP="3DB4C868">
      <w:pPr>
        <w:rPr>
          <w:rStyle w:val="Heading2Char"/>
        </w:rPr>
      </w:pPr>
      <w:r w:rsidRPr="04B576C5">
        <w:rPr>
          <w:rFonts w:eastAsia="Arial" w:cs="Arial"/>
          <w:color w:val="000000" w:themeColor="text1"/>
        </w:rPr>
        <w:lastRenderedPageBreak/>
        <w:t xml:space="preserve"> </w:t>
      </w:r>
      <w:r w:rsidR="10CEED65">
        <w:rPr>
          <w:noProof/>
          <w:lang w:eastAsia="en-AU"/>
        </w:rPr>
        <w:drawing>
          <wp:inline distT="0" distB="0" distL="0" distR="0" wp14:anchorId="01D9CCF0" wp14:editId="514A7ED9">
            <wp:extent cx="640081" cy="640081"/>
            <wp:effectExtent l="0" t="0" r="7620" b="7620"/>
            <wp:docPr id="57980171" name="Picture 36" descr="Find someone to discuss your learning with." title="Disc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0CEED65" w:rsidRPr="04B576C5">
        <w:rPr>
          <w:rStyle w:val="Heading2Char"/>
        </w:rPr>
        <w:t>Write about what you learnt</w:t>
      </w:r>
    </w:p>
    <w:p w14:paraId="661BE1A8" w14:textId="076576E1" w:rsidR="298DD349" w:rsidRDefault="298DD349" w:rsidP="11B517A4">
      <w:pPr>
        <w:rPr>
          <w:rFonts w:eastAsia="Arial" w:cs="Arial"/>
          <w:color w:val="000000" w:themeColor="text1"/>
        </w:rPr>
      </w:pPr>
      <w:r w:rsidRPr="11B517A4">
        <w:rPr>
          <w:rFonts w:eastAsia="Arial" w:cs="Arial"/>
          <w:color w:val="000000" w:themeColor="text1"/>
        </w:rPr>
        <w:t>Fill in</w:t>
      </w:r>
      <w:r w:rsidR="01C1888F" w:rsidRPr="11B517A4">
        <w:rPr>
          <w:rFonts w:eastAsia="Arial" w:cs="Arial"/>
          <w:color w:val="000000" w:themeColor="text1"/>
        </w:rPr>
        <w:t xml:space="preserve"> </w:t>
      </w:r>
      <w:r w:rsidR="22A12729" w:rsidRPr="11B517A4">
        <w:rPr>
          <w:rFonts w:eastAsia="Arial" w:cs="Arial"/>
          <w:color w:val="000000" w:themeColor="text1"/>
        </w:rPr>
        <w:t xml:space="preserve">your </w:t>
      </w:r>
      <w:r w:rsidR="01C1888F" w:rsidRPr="11B517A4">
        <w:rPr>
          <w:rFonts w:eastAsia="Arial" w:cs="Arial"/>
          <w:color w:val="000000" w:themeColor="text1"/>
        </w:rPr>
        <w:t xml:space="preserve">exit slip </w:t>
      </w:r>
      <w:r w:rsidR="3CA01503" w:rsidRPr="11B517A4">
        <w:rPr>
          <w:rFonts w:eastAsia="Arial" w:cs="Arial"/>
          <w:color w:val="000000" w:themeColor="text1"/>
        </w:rPr>
        <w:t>to tell your teacher about your learning.</w:t>
      </w:r>
    </w:p>
    <w:p w14:paraId="47BA13F5" w14:textId="5A71F610" w:rsidR="11B517A4" w:rsidRDefault="11B517A4">
      <w:r>
        <w:br w:type="page"/>
      </w:r>
    </w:p>
    <w:p w14:paraId="3479C1D7" w14:textId="13A145DD" w:rsidR="0AD6C994" w:rsidRDefault="0AD6C994" w:rsidP="11B517A4">
      <w:pPr>
        <w:spacing w:after="200"/>
        <w:rPr>
          <w:rFonts w:eastAsia="Arial" w:cs="Arial"/>
          <w:sz w:val="40"/>
          <w:szCs w:val="40"/>
        </w:rPr>
      </w:pPr>
      <w:r w:rsidRPr="11B517A4">
        <w:rPr>
          <w:rFonts w:eastAsia="Arial" w:cs="Arial"/>
          <w:color w:val="1C438B"/>
          <w:sz w:val="40"/>
          <w:szCs w:val="40"/>
          <w:lang w:val="en-US"/>
        </w:rPr>
        <w:lastRenderedPageBreak/>
        <w:t xml:space="preserve">Exit slip </w:t>
      </w:r>
    </w:p>
    <w:p w14:paraId="72BD8D58" w14:textId="4BF86925" w:rsidR="0AD6C994" w:rsidRDefault="0AD6C994" w:rsidP="11B517A4">
      <w:pPr>
        <w:rPr>
          <w:rFonts w:eastAsia="Arial" w:cs="Arial"/>
        </w:rPr>
      </w:pPr>
      <w:r w:rsidRPr="1DBD16F3">
        <w:rPr>
          <w:rFonts w:eastAsia="Arial" w:cs="Arial"/>
        </w:rPr>
        <w:t>Student name: ____________________________________ Date: _________________</w:t>
      </w:r>
    </w:p>
    <w:p w14:paraId="75DC2336" w14:textId="07B75849" w:rsidR="0AD6C994" w:rsidRDefault="0AD6C994" w:rsidP="11B517A4">
      <w:pPr>
        <w:rPr>
          <w:rFonts w:eastAsia="Arial" w:cs="Arial"/>
        </w:rPr>
      </w:pPr>
      <w:r w:rsidRPr="1DBD16F3">
        <w:rPr>
          <w:rFonts w:eastAsia="Arial" w:cs="Arial"/>
        </w:rPr>
        <w:t>One thing I now know better about the way artists share meaning through their artworks</w:t>
      </w:r>
      <w:r w:rsidR="52F875CE" w:rsidRPr="1DBD16F3">
        <w:rPr>
          <w:rFonts w:eastAsia="Arial" w:cs="Arial"/>
        </w:rPr>
        <w:t>.</w:t>
      </w:r>
    </w:p>
    <w:p w14:paraId="3A2C0CA0" w14:textId="46F202DA" w:rsidR="0AD6C994" w:rsidRDefault="0AD6C994" w:rsidP="4C3179BF">
      <w:pPr>
        <w:rPr>
          <w:rFonts w:eastAsia="Arial" w:cs="Arial"/>
        </w:rPr>
      </w:pPr>
      <w:r w:rsidRPr="4C3179BF">
        <w:rPr>
          <w:rFonts w:eastAsia="Arial" w:cs="Arial"/>
        </w:rPr>
        <w:t>________________________________________________________________________</w:t>
      </w:r>
    </w:p>
    <w:p w14:paraId="14D8E6BC" w14:textId="283AA4E8" w:rsidR="0AD6C994" w:rsidRDefault="0AD6C994" w:rsidP="11B517A4">
      <w:pPr>
        <w:rPr>
          <w:rFonts w:eastAsia="Arial" w:cs="Arial"/>
        </w:rPr>
      </w:pPr>
      <w:r w:rsidRPr="04B576C5">
        <w:rPr>
          <w:rFonts w:eastAsia="Arial" w:cs="Arial"/>
        </w:rPr>
        <w:t>________________________________________________________________________One thing I am still puzzled about</w:t>
      </w:r>
      <w:r w:rsidR="63C133EC" w:rsidRPr="04B576C5">
        <w:rPr>
          <w:rFonts w:eastAsia="Arial" w:cs="Arial"/>
        </w:rPr>
        <w:t>.</w:t>
      </w:r>
    </w:p>
    <w:p w14:paraId="231C92EA" w14:textId="650A2DEF" w:rsidR="0AD6C994" w:rsidRDefault="0AD6C994" w:rsidP="4C3179BF">
      <w:pPr>
        <w:rPr>
          <w:rFonts w:eastAsia="Arial" w:cs="Arial"/>
        </w:rPr>
      </w:pPr>
      <w:r w:rsidRPr="4C3179BF">
        <w:rPr>
          <w:rFonts w:eastAsia="Arial" w:cs="Arial"/>
        </w:rPr>
        <w:t>________________________________________________________________________</w:t>
      </w:r>
    </w:p>
    <w:p w14:paraId="1FA23D06" w14:textId="3352E667" w:rsidR="0AD6C994" w:rsidRDefault="0AD6C994" w:rsidP="1DBD16F3">
      <w:pPr>
        <w:rPr>
          <w:rFonts w:eastAsia="Arial" w:cs="Arial"/>
        </w:rPr>
      </w:pPr>
      <w:r w:rsidRPr="3DB4C868">
        <w:rPr>
          <w:rFonts w:eastAsia="Arial" w:cs="Arial"/>
        </w:rPr>
        <w:t>______________________________________________________________________</w:t>
      </w:r>
      <w:r w:rsidR="76A6BC77" w:rsidRPr="3DB4C868">
        <w:rPr>
          <w:rFonts w:eastAsia="Arial" w:cs="Arial"/>
        </w:rPr>
        <w:t>_</w:t>
      </w:r>
      <w:r w:rsidRPr="3DB4C868">
        <w:rPr>
          <w:rFonts w:eastAsia="Arial" w:cs="Arial"/>
        </w:rPr>
        <w:t>_</w:t>
      </w:r>
    </w:p>
    <w:p w14:paraId="3AAF1A73" w14:textId="1497CEC0" w:rsidR="1F8F6460" w:rsidRDefault="1F8F6460" w:rsidP="3DB4C868">
      <w:pPr>
        <w:rPr>
          <w:rFonts w:eastAsia="Arial" w:cs="Arial"/>
        </w:rPr>
      </w:pPr>
      <w:r w:rsidRPr="3DB4C868">
        <w:rPr>
          <w:rFonts w:eastAsia="Arial" w:cs="Arial"/>
        </w:rPr>
        <w:t>Something I still want to learn more about is:</w:t>
      </w:r>
    </w:p>
    <w:p w14:paraId="5F8B3295" w14:textId="62627668" w:rsidR="1F8F6460" w:rsidRDefault="1F8F6460" w:rsidP="3DB4C868">
      <w:pPr>
        <w:rPr>
          <w:rFonts w:eastAsia="Arial" w:cs="Arial"/>
        </w:rPr>
      </w:pPr>
      <w:r w:rsidRPr="3DB4C868">
        <w:rPr>
          <w:rFonts w:eastAsia="Arial" w:cs="Arial"/>
        </w:rPr>
        <w:t>________________________________________________________________________</w:t>
      </w:r>
    </w:p>
    <w:p w14:paraId="0BBA698A" w14:textId="4B611C5D" w:rsidR="1F8F6460" w:rsidRDefault="1F8F6460" w:rsidP="3DB4C868">
      <w:pPr>
        <w:rPr>
          <w:rFonts w:eastAsia="Arial" w:cs="Arial"/>
        </w:rPr>
      </w:pPr>
      <w:r w:rsidRPr="3DB4C868">
        <w:rPr>
          <w:rFonts w:eastAsia="Arial" w:cs="Arial"/>
        </w:rPr>
        <w:t>________________________________________________________________________</w:t>
      </w:r>
    </w:p>
    <w:p w14:paraId="594C3D53" w14:textId="250D6E5A" w:rsidR="1F8F6460" w:rsidRDefault="1F8F6460" w:rsidP="3DB4C868">
      <w:pPr>
        <w:rPr>
          <w:rFonts w:eastAsia="Arial" w:cs="Arial"/>
        </w:rPr>
      </w:pPr>
      <w:r w:rsidRPr="3DB4C868">
        <w:rPr>
          <w:rFonts w:eastAsia="Arial" w:cs="Arial"/>
        </w:rPr>
        <w:t>________________________________________________________________________</w:t>
      </w:r>
    </w:p>
    <w:p w14:paraId="0E9887FB" w14:textId="62B6148F" w:rsidR="11B517A4" w:rsidRDefault="11B517A4" w:rsidP="11B517A4">
      <w:pPr>
        <w:rPr>
          <w:rFonts w:eastAsia="Arial" w:cs="Arial"/>
          <w:color w:val="000000" w:themeColor="text1"/>
        </w:rPr>
      </w:pPr>
    </w:p>
    <w:p w14:paraId="67CA9B37" w14:textId="1B8EC565" w:rsidR="6EE03892" w:rsidRDefault="6EE03892" w:rsidP="5CFEC304"/>
    <w:p w14:paraId="6C61C1F7" w14:textId="2CEB6D8A" w:rsidR="004D5537" w:rsidRPr="0041148B" w:rsidRDefault="004D5537" w:rsidP="11B517A4"/>
    <w:p w14:paraId="1F451561" w14:textId="50122953" w:rsidR="00E13D6C" w:rsidRPr="00E13D6C" w:rsidRDefault="00E13D6C" w:rsidP="00E13D6C">
      <w:pPr>
        <w:rPr>
          <w:lang w:eastAsia="zh-CN"/>
        </w:rPr>
      </w:pPr>
    </w:p>
    <w:sectPr w:rsidR="00E13D6C" w:rsidRPr="00E13D6C" w:rsidSect="00ED288C">
      <w:headerReference w:type="even" r:id="rId54"/>
      <w:headerReference w:type="default" r:id="rId55"/>
      <w:footerReference w:type="even" r:id="rId56"/>
      <w:footerReference w:type="default" r:id="rId57"/>
      <w:headerReference w:type="first" r:id="rId58"/>
      <w:footerReference w:type="first" r:id="rId59"/>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E54D8F" w14:textId="77777777" w:rsidR="004D03FE" w:rsidRDefault="004D03FE" w:rsidP="00191F45">
      <w:r>
        <w:separator/>
      </w:r>
    </w:p>
    <w:p w14:paraId="71DD4C79" w14:textId="77777777" w:rsidR="004D03FE" w:rsidRDefault="004D03FE"/>
    <w:p w14:paraId="51CBC2E1" w14:textId="77777777" w:rsidR="004D03FE" w:rsidRDefault="004D03FE"/>
    <w:p w14:paraId="11001492" w14:textId="77777777" w:rsidR="004D03FE" w:rsidRDefault="004D03FE"/>
  </w:endnote>
  <w:endnote w:type="continuationSeparator" w:id="0">
    <w:p w14:paraId="6FD78AF4" w14:textId="77777777" w:rsidR="004D03FE" w:rsidRDefault="004D03FE" w:rsidP="00191F45">
      <w:r>
        <w:continuationSeparator/>
      </w:r>
    </w:p>
    <w:p w14:paraId="3AFAADD3" w14:textId="77777777" w:rsidR="004D03FE" w:rsidRDefault="004D03FE"/>
    <w:p w14:paraId="3DEB42CE" w14:textId="77777777" w:rsidR="004D03FE" w:rsidRDefault="004D03FE"/>
    <w:p w14:paraId="056EB9CC" w14:textId="77777777" w:rsidR="004D03FE" w:rsidRDefault="004D03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4F557" w14:textId="030C29B4" w:rsidR="007A3356" w:rsidRPr="004D333E" w:rsidRDefault="004D333E" w:rsidP="004D333E">
    <w:pPr>
      <w:pStyle w:val="Footer"/>
    </w:pPr>
    <w:r w:rsidRPr="3B9D1149">
      <w:rPr>
        <w:noProof/>
      </w:rPr>
      <w:fldChar w:fldCharType="begin"/>
    </w:r>
    <w:r w:rsidRPr="002810D3">
      <w:instrText xml:space="preserve"> PAGE </w:instrText>
    </w:r>
    <w:r w:rsidRPr="3B9D1149">
      <w:fldChar w:fldCharType="separate"/>
    </w:r>
    <w:r w:rsidR="00FA1CD2">
      <w:rPr>
        <w:noProof/>
      </w:rPr>
      <w:t>4</w:t>
    </w:r>
    <w:r w:rsidRPr="3B9D1149">
      <w:rPr>
        <w:noProof/>
      </w:rPr>
      <w:fldChar w:fldCharType="end"/>
    </w:r>
    <w:r w:rsidRPr="002810D3">
      <w:tab/>
    </w:r>
    <w:r w:rsidR="00EE0B6B">
      <w:t>Creative Arts – Stage 2</w:t>
    </w:r>
    <w:r w:rsidR="3B9D1149">
      <w:t xml:space="preserve"> – Student workbook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6BF48" w14:textId="5457E7A5"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FA1CD2">
      <w:rPr>
        <w:noProof/>
      </w:rPr>
      <w:t>Aug-20</w:t>
    </w:r>
    <w:r w:rsidRPr="002810D3">
      <w:fldChar w:fldCharType="end"/>
    </w:r>
    <w:r w:rsidRPr="002810D3">
      <w:tab/>
    </w:r>
    <w:r w:rsidRPr="002810D3">
      <w:fldChar w:fldCharType="begin"/>
    </w:r>
    <w:r w:rsidRPr="002810D3">
      <w:instrText xml:space="preserve"> PAGE </w:instrText>
    </w:r>
    <w:r w:rsidRPr="002810D3">
      <w:fldChar w:fldCharType="separate"/>
    </w:r>
    <w:r w:rsidR="00FA1CD2">
      <w:rPr>
        <w:noProof/>
      </w:rPr>
      <w:t>5</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83B4E" w14:textId="77777777" w:rsidR="00493120" w:rsidRDefault="04B576C5" w:rsidP="00493120">
    <w:pPr>
      <w:pStyle w:val="Logo"/>
    </w:pPr>
    <w:r w:rsidRPr="6D27436D">
      <w:rPr>
        <w:sz w:val="24"/>
        <w:szCs w:val="24"/>
      </w:rPr>
      <w:t>education.nsw.gov.au</w:t>
    </w:r>
    <w:r w:rsidR="00493120" w:rsidRPr="00791B72">
      <w:tab/>
    </w:r>
    <w:r w:rsidR="00493120"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9AB1D9" w14:textId="77777777" w:rsidR="004D03FE" w:rsidRDefault="004D03FE" w:rsidP="00191F45">
      <w:r>
        <w:separator/>
      </w:r>
    </w:p>
    <w:p w14:paraId="2BA5A7A0" w14:textId="77777777" w:rsidR="004D03FE" w:rsidRDefault="004D03FE"/>
    <w:p w14:paraId="0D1C7E25" w14:textId="77777777" w:rsidR="004D03FE" w:rsidRDefault="004D03FE"/>
    <w:p w14:paraId="191FFCD4" w14:textId="77777777" w:rsidR="004D03FE" w:rsidRDefault="004D03FE"/>
  </w:footnote>
  <w:footnote w:type="continuationSeparator" w:id="0">
    <w:p w14:paraId="703A3C31" w14:textId="77777777" w:rsidR="004D03FE" w:rsidRDefault="004D03FE" w:rsidP="00191F45">
      <w:r>
        <w:continuationSeparator/>
      </w:r>
    </w:p>
    <w:p w14:paraId="0524165F" w14:textId="77777777" w:rsidR="004D03FE" w:rsidRDefault="004D03FE"/>
    <w:p w14:paraId="547AE3A5" w14:textId="77777777" w:rsidR="004D03FE" w:rsidRDefault="004D03FE"/>
    <w:p w14:paraId="097C266F" w14:textId="77777777" w:rsidR="004D03FE" w:rsidRDefault="004D03F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11"/>
      <w:gridCol w:w="3211"/>
      <w:gridCol w:w="3211"/>
    </w:tblGrid>
    <w:tr w:rsidR="3B9D1149" w14:paraId="42E9DB5A" w14:textId="77777777" w:rsidTr="3B9D1149">
      <w:tc>
        <w:tcPr>
          <w:tcW w:w="3211" w:type="dxa"/>
        </w:tcPr>
        <w:p w14:paraId="4316B71B" w14:textId="0506D60A" w:rsidR="3B9D1149" w:rsidRDefault="3B9D1149" w:rsidP="3B9D1149">
          <w:pPr>
            <w:ind w:left="-115"/>
          </w:pPr>
        </w:p>
      </w:tc>
      <w:tc>
        <w:tcPr>
          <w:tcW w:w="3211" w:type="dxa"/>
        </w:tcPr>
        <w:p w14:paraId="71DF1112" w14:textId="6AD99DCE" w:rsidR="3B9D1149" w:rsidRDefault="3B9D1149" w:rsidP="3B9D1149">
          <w:pPr>
            <w:jc w:val="center"/>
          </w:pPr>
        </w:p>
      </w:tc>
      <w:tc>
        <w:tcPr>
          <w:tcW w:w="3211" w:type="dxa"/>
        </w:tcPr>
        <w:p w14:paraId="54C4508F" w14:textId="485A8ECA" w:rsidR="3B9D1149" w:rsidRDefault="3B9D1149" w:rsidP="3B9D1149">
          <w:pPr>
            <w:ind w:right="-115"/>
            <w:jc w:val="right"/>
          </w:pPr>
        </w:p>
      </w:tc>
    </w:tr>
  </w:tbl>
  <w:p w14:paraId="54921CDF" w14:textId="271B7A01" w:rsidR="3B9D1149" w:rsidRDefault="3B9D114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11"/>
      <w:gridCol w:w="3211"/>
      <w:gridCol w:w="3211"/>
    </w:tblGrid>
    <w:tr w:rsidR="3B9D1149" w14:paraId="7544944D" w14:textId="77777777" w:rsidTr="3B9D1149">
      <w:tc>
        <w:tcPr>
          <w:tcW w:w="3211" w:type="dxa"/>
        </w:tcPr>
        <w:p w14:paraId="7224DFE7" w14:textId="443DDE87" w:rsidR="3B9D1149" w:rsidRDefault="3B9D1149" w:rsidP="3B9D1149">
          <w:pPr>
            <w:ind w:left="-115"/>
          </w:pPr>
        </w:p>
      </w:tc>
      <w:tc>
        <w:tcPr>
          <w:tcW w:w="3211" w:type="dxa"/>
        </w:tcPr>
        <w:p w14:paraId="577EC604" w14:textId="59E15738" w:rsidR="3B9D1149" w:rsidRDefault="3B9D1149" w:rsidP="3B9D1149">
          <w:pPr>
            <w:jc w:val="center"/>
          </w:pPr>
        </w:p>
      </w:tc>
      <w:tc>
        <w:tcPr>
          <w:tcW w:w="3211" w:type="dxa"/>
        </w:tcPr>
        <w:p w14:paraId="560CBC0B" w14:textId="58623B08" w:rsidR="3B9D1149" w:rsidRDefault="3B9D1149" w:rsidP="3B9D1149">
          <w:pPr>
            <w:ind w:right="-115"/>
            <w:jc w:val="right"/>
          </w:pPr>
        </w:p>
      </w:tc>
    </w:tr>
  </w:tbl>
  <w:p w14:paraId="783ADB59" w14:textId="06609FE6" w:rsidR="3B9D1149" w:rsidRDefault="3B9D114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C1D6C"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nothing"/>
      <w:lvlText w:val=""/>
      <w:lvlJc w:val="left"/>
      <w:pPr>
        <w:ind w:left="284" w:firstLine="0"/>
      </w:p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0"/>
  </w:num>
  <w:num w:numId="2">
    <w:abstractNumId w:val="1"/>
  </w:num>
  <w:num w:numId="3">
    <w:abstractNumId w:val="4"/>
  </w:num>
  <w:num w:numId="4">
    <w:abstractNumId w:val="2"/>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C4C"/>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BF8"/>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665C"/>
    <w:rsid w:val="000F7960"/>
    <w:rsid w:val="00100B59"/>
    <w:rsid w:val="00100DC5"/>
    <w:rsid w:val="00100E27"/>
    <w:rsid w:val="00100E5A"/>
    <w:rsid w:val="00101135"/>
    <w:rsid w:val="0010259B"/>
    <w:rsid w:val="00103D80"/>
    <w:rsid w:val="00104A05"/>
    <w:rsid w:val="001053D1"/>
    <w:rsid w:val="00106009"/>
    <w:rsid w:val="001061F9"/>
    <w:rsid w:val="001068B3"/>
    <w:rsid w:val="00106A3B"/>
    <w:rsid w:val="001113CC"/>
    <w:rsid w:val="00113763"/>
    <w:rsid w:val="00114B7D"/>
    <w:rsid w:val="001177C4"/>
    <w:rsid w:val="00117B7D"/>
    <w:rsid w:val="00117FF3"/>
    <w:rsid w:val="0012093E"/>
    <w:rsid w:val="00120994"/>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A5058"/>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410"/>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6FAE"/>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CD"/>
    <w:rsid w:val="00277BD1"/>
    <w:rsid w:val="0028080E"/>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1A24"/>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6AD6"/>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03FE"/>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19FB3"/>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F77C"/>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0EA"/>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7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497"/>
    <w:rsid w:val="00A65A2B"/>
    <w:rsid w:val="00A70170"/>
    <w:rsid w:val="00A726C7"/>
    <w:rsid w:val="00A7409C"/>
    <w:rsid w:val="00A752B5"/>
    <w:rsid w:val="00A755E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EA921"/>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2CB1"/>
    <w:rsid w:val="00BB5218"/>
    <w:rsid w:val="00BB72C0"/>
    <w:rsid w:val="00BB7FF3"/>
    <w:rsid w:val="00BC0AF1"/>
    <w:rsid w:val="00BC27BE"/>
    <w:rsid w:val="00BC3779"/>
    <w:rsid w:val="00BC41A0"/>
    <w:rsid w:val="00BC43D8"/>
    <w:rsid w:val="00BD0186"/>
    <w:rsid w:val="00BD1661"/>
    <w:rsid w:val="00BD5DE4"/>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4AC5"/>
    <w:rsid w:val="00D2574C"/>
    <w:rsid w:val="00D26D79"/>
    <w:rsid w:val="00D27C2B"/>
    <w:rsid w:val="00D33363"/>
    <w:rsid w:val="00D34943"/>
    <w:rsid w:val="00D34A2B"/>
    <w:rsid w:val="00D35409"/>
    <w:rsid w:val="00D359D4"/>
    <w:rsid w:val="00D41B88"/>
    <w:rsid w:val="00D41E23"/>
    <w:rsid w:val="00D429EC"/>
    <w:rsid w:val="00D43D44"/>
    <w:rsid w:val="00D43EBB"/>
    <w:rsid w:val="00D442A7"/>
    <w:rsid w:val="00D44E4E"/>
    <w:rsid w:val="00D46D26"/>
    <w:rsid w:val="00D51254"/>
    <w:rsid w:val="00D51627"/>
    <w:rsid w:val="00D51E1A"/>
    <w:rsid w:val="00D52344"/>
    <w:rsid w:val="00D52C3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2B4"/>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6A7F"/>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0B6B"/>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1CD2"/>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536B33"/>
    <w:rsid w:val="01C1888F"/>
    <w:rsid w:val="01CDC9E9"/>
    <w:rsid w:val="01CFADA6"/>
    <w:rsid w:val="021935B2"/>
    <w:rsid w:val="02342C91"/>
    <w:rsid w:val="02505814"/>
    <w:rsid w:val="0255F85D"/>
    <w:rsid w:val="0260EA9D"/>
    <w:rsid w:val="0271C8CC"/>
    <w:rsid w:val="028A31E8"/>
    <w:rsid w:val="028B55BB"/>
    <w:rsid w:val="028DCB0D"/>
    <w:rsid w:val="028F94F8"/>
    <w:rsid w:val="0292BF20"/>
    <w:rsid w:val="0296F356"/>
    <w:rsid w:val="029AA2BB"/>
    <w:rsid w:val="02A8BF6D"/>
    <w:rsid w:val="02C87F8D"/>
    <w:rsid w:val="02CEA44D"/>
    <w:rsid w:val="02D5F96D"/>
    <w:rsid w:val="02F81855"/>
    <w:rsid w:val="02FCC271"/>
    <w:rsid w:val="030CE20D"/>
    <w:rsid w:val="03200EDB"/>
    <w:rsid w:val="03333EF8"/>
    <w:rsid w:val="033EC560"/>
    <w:rsid w:val="034F4C0B"/>
    <w:rsid w:val="038C9644"/>
    <w:rsid w:val="0398EF71"/>
    <w:rsid w:val="03A24BFB"/>
    <w:rsid w:val="03A77E27"/>
    <w:rsid w:val="03C4AAE1"/>
    <w:rsid w:val="03D7ECBB"/>
    <w:rsid w:val="03E6B306"/>
    <w:rsid w:val="0402564E"/>
    <w:rsid w:val="040ED1C0"/>
    <w:rsid w:val="0426B7A3"/>
    <w:rsid w:val="0441DD3A"/>
    <w:rsid w:val="0448FBFE"/>
    <w:rsid w:val="046EE94A"/>
    <w:rsid w:val="04745A13"/>
    <w:rsid w:val="0495336D"/>
    <w:rsid w:val="04B576C5"/>
    <w:rsid w:val="04B8C722"/>
    <w:rsid w:val="04BC9670"/>
    <w:rsid w:val="04D700A0"/>
    <w:rsid w:val="04DFED46"/>
    <w:rsid w:val="050879D6"/>
    <w:rsid w:val="0520F39A"/>
    <w:rsid w:val="0521E376"/>
    <w:rsid w:val="052640FC"/>
    <w:rsid w:val="052D8019"/>
    <w:rsid w:val="0567E1AB"/>
    <w:rsid w:val="05910D0A"/>
    <w:rsid w:val="05A72841"/>
    <w:rsid w:val="05B08ADD"/>
    <w:rsid w:val="05C12672"/>
    <w:rsid w:val="05DB0857"/>
    <w:rsid w:val="05EE8A46"/>
    <w:rsid w:val="060BCC78"/>
    <w:rsid w:val="060DA651"/>
    <w:rsid w:val="06110097"/>
    <w:rsid w:val="0618BF05"/>
    <w:rsid w:val="06429E62"/>
    <w:rsid w:val="06433A02"/>
    <w:rsid w:val="065C5FCA"/>
    <w:rsid w:val="06649C81"/>
    <w:rsid w:val="068FE605"/>
    <w:rsid w:val="06A181D3"/>
    <w:rsid w:val="06A34C40"/>
    <w:rsid w:val="06B6A28F"/>
    <w:rsid w:val="06C47DCE"/>
    <w:rsid w:val="06CA0726"/>
    <w:rsid w:val="06D0F4F7"/>
    <w:rsid w:val="07454633"/>
    <w:rsid w:val="074A7A7E"/>
    <w:rsid w:val="0768E6B3"/>
    <w:rsid w:val="078BC83C"/>
    <w:rsid w:val="07923642"/>
    <w:rsid w:val="0797CD16"/>
    <w:rsid w:val="07B72FC6"/>
    <w:rsid w:val="07D60F35"/>
    <w:rsid w:val="07DAC5FD"/>
    <w:rsid w:val="07DCD604"/>
    <w:rsid w:val="0803DFC5"/>
    <w:rsid w:val="0808E417"/>
    <w:rsid w:val="080F48A1"/>
    <w:rsid w:val="08957BDA"/>
    <w:rsid w:val="08CF799B"/>
    <w:rsid w:val="090EFE27"/>
    <w:rsid w:val="09220FF8"/>
    <w:rsid w:val="0926F65C"/>
    <w:rsid w:val="09377F55"/>
    <w:rsid w:val="094B15E1"/>
    <w:rsid w:val="094EB827"/>
    <w:rsid w:val="098095AA"/>
    <w:rsid w:val="0992FE25"/>
    <w:rsid w:val="099686CD"/>
    <w:rsid w:val="09988CEF"/>
    <w:rsid w:val="09BE0F8F"/>
    <w:rsid w:val="09DC4B82"/>
    <w:rsid w:val="09F2607C"/>
    <w:rsid w:val="0A078BCC"/>
    <w:rsid w:val="0A1AD66A"/>
    <w:rsid w:val="0A41521E"/>
    <w:rsid w:val="0A467E33"/>
    <w:rsid w:val="0A770877"/>
    <w:rsid w:val="0AB477C5"/>
    <w:rsid w:val="0AC03D7D"/>
    <w:rsid w:val="0AD6C994"/>
    <w:rsid w:val="0AED45CD"/>
    <w:rsid w:val="0AF7B5DE"/>
    <w:rsid w:val="0AFC90E3"/>
    <w:rsid w:val="0B0F0945"/>
    <w:rsid w:val="0B11E00F"/>
    <w:rsid w:val="0B218663"/>
    <w:rsid w:val="0B5FC44B"/>
    <w:rsid w:val="0B92B712"/>
    <w:rsid w:val="0BA2A613"/>
    <w:rsid w:val="0BA5F2BD"/>
    <w:rsid w:val="0BB8D37D"/>
    <w:rsid w:val="0BBA5F91"/>
    <w:rsid w:val="0BDA90EF"/>
    <w:rsid w:val="0BDABE81"/>
    <w:rsid w:val="0C3F99BB"/>
    <w:rsid w:val="0C705D6C"/>
    <w:rsid w:val="0C72F439"/>
    <w:rsid w:val="0C75D0C8"/>
    <w:rsid w:val="0C7F516D"/>
    <w:rsid w:val="0CB19518"/>
    <w:rsid w:val="0CF5A05C"/>
    <w:rsid w:val="0CF84224"/>
    <w:rsid w:val="0CFE3F78"/>
    <w:rsid w:val="0D30ACE6"/>
    <w:rsid w:val="0D5D9BB1"/>
    <w:rsid w:val="0D7D31B6"/>
    <w:rsid w:val="0D867A06"/>
    <w:rsid w:val="0D892DA3"/>
    <w:rsid w:val="0D8E923F"/>
    <w:rsid w:val="0D8FB158"/>
    <w:rsid w:val="0DB2B9B4"/>
    <w:rsid w:val="0DB52276"/>
    <w:rsid w:val="0DBBF755"/>
    <w:rsid w:val="0DF32EC2"/>
    <w:rsid w:val="0E1536F9"/>
    <w:rsid w:val="0E251944"/>
    <w:rsid w:val="0E40EA9D"/>
    <w:rsid w:val="0E59B73E"/>
    <w:rsid w:val="0E61D81C"/>
    <w:rsid w:val="0E793112"/>
    <w:rsid w:val="0E8112F5"/>
    <w:rsid w:val="0E862FDC"/>
    <w:rsid w:val="0EA16B09"/>
    <w:rsid w:val="0EA3018C"/>
    <w:rsid w:val="0EC2668D"/>
    <w:rsid w:val="0ECF2711"/>
    <w:rsid w:val="0F1C4A6D"/>
    <w:rsid w:val="0F375116"/>
    <w:rsid w:val="0F421614"/>
    <w:rsid w:val="0F4B569C"/>
    <w:rsid w:val="0F4EB312"/>
    <w:rsid w:val="0F55DB15"/>
    <w:rsid w:val="0FA5FCD9"/>
    <w:rsid w:val="0FDD52FC"/>
    <w:rsid w:val="0FEC61DB"/>
    <w:rsid w:val="1005A056"/>
    <w:rsid w:val="1006D25E"/>
    <w:rsid w:val="100FAFAA"/>
    <w:rsid w:val="102AC33F"/>
    <w:rsid w:val="10371D5C"/>
    <w:rsid w:val="103F2CD8"/>
    <w:rsid w:val="1057652D"/>
    <w:rsid w:val="105ED7AC"/>
    <w:rsid w:val="107ED977"/>
    <w:rsid w:val="10821E6E"/>
    <w:rsid w:val="10C3E3FD"/>
    <w:rsid w:val="10CEED65"/>
    <w:rsid w:val="10E93FB4"/>
    <w:rsid w:val="10E9E6A5"/>
    <w:rsid w:val="11034726"/>
    <w:rsid w:val="1106FAE8"/>
    <w:rsid w:val="11373834"/>
    <w:rsid w:val="1155CFB9"/>
    <w:rsid w:val="115D34FF"/>
    <w:rsid w:val="118671F5"/>
    <w:rsid w:val="11A0FB1B"/>
    <w:rsid w:val="11B517A4"/>
    <w:rsid w:val="11C7B734"/>
    <w:rsid w:val="11FE5946"/>
    <w:rsid w:val="12188848"/>
    <w:rsid w:val="122AF0AD"/>
    <w:rsid w:val="124CFC6F"/>
    <w:rsid w:val="12915140"/>
    <w:rsid w:val="12AF1065"/>
    <w:rsid w:val="12C1D11C"/>
    <w:rsid w:val="12CC3589"/>
    <w:rsid w:val="12F555EA"/>
    <w:rsid w:val="1328E605"/>
    <w:rsid w:val="133802FE"/>
    <w:rsid w:val="13AADBF4"/>
    <w:rsid w:val="13B6E416"/>
    <w:rsid w:val="13B862D9"/>
    <w:rsid w:val="13C9654C"/>
    <w:rsid w:val="13DE049E"/>
    <w:rsid w:val="140294F8"/>
    <w:rsid w:val="140745D8"/>
    <w:rsid w:val="1442912A"/>
    <w:rsid w:val="14463487"/>
    <w:rsid w:val="1448371F"/>
    <w:rsid w:val="1453C6D0"/>
    <w:rsid w:val="14638FC8"/>
    <w:rsid w:val="149D0C6B"/>
    <w:rsid w:val="14DB134A"/>
    <w:rsid w:val="1570D695"/>
    <w:rsid w:val="15839420"/>
    <w:rsid w:val="15891CB6"/>
    <w:rsid w:val="159DCB40"/>
    <w:rsid w:val="15B38CD1"/>
    <w:rsid w:val="15E91AE0"/>
    <w:rsid w:val="15ED16F9"/>
    <w:rsid w:val="15FC530A"/>
    <w:rsid w:val="16025073"/>
    <w:rsid w:val="16073A80"/>
    <w:rsid w:val="16090F25"/>
    <w:rsid w:val="1617C63E"/>
    <w:rsid w:val="16207877"/>
    <w:rsid w:val="162188E1"/>
    <w:rsid w:val="16254048"/>
    <w:rsid w:val="163501B2"/>
    <w:rsid w:val="164458E1"/>
    <w:rsid w:val="1649EA9E"/>
    <w:rsid w:val="164DE5D9"/>
    <w:rsid w:val="16631C75"/>
    <w:rsid w:val="166F9C29"/>
    <w:rsid w:val="16AF47C3"/>
    <w:rsid w:val="16E4FA40"/>
    <w:rsid w:val="16F5F91E"/>
    <w:rsid w:val="17507AA8"/>
    <w:rsid w:val="1759E4C7"/>
    <w:rsid w:val="1790ECAD"/>
    <w:rsid w:val="1797CC55"/>
    <w:rsid w:val="17CC90F2"/>
    <w:rsid w:val="17D59F96"/>
    <w:rsid w:val="17E1B46C"/>
    <w:rsid w:val="182A0CA6"/>
    <w:rsid w:val="18392CFC"/>
    <w:rsid w:val="18494296"/>
    <w:rsid w:val="184FB774"/>
    <w:rsid w:val="1863183D"/>
    <w:rsid w:val="186B80D0"/>
    <w:rsid w:val="188B3204"/>
    <w:rsid w:val="18E042EE"/>
    <w:rsid w:val="18E6167B"/>
    <w:rsid w:val="19038EF9"/>
    <w:rsid w:val="190DA160"/>
    <w:rsid w:val="19568A3D"/>
    <w:rsid w:val="197A694C"/>
    <w:rsid w:val="1985C4C3"/>
    <w:rsid w:val="198FDD36"/>
    <w:rsid w:val="19AD4E62"/>
    <w:rsid w:val="19D9D31A"/>
    <w:rsid w:val="19F5FFDB"/>
    <w:rsid w:val="1A07F5A7"/>
    <w:rsid w:val="1A191C2B"/>
    <w:rsid w:val="1A360279"/>
    <w:rsid w:val="1A5ADCE8"/>
    <w:rsid w:val="1A5D33E7"/>
    <w:rsid w:val="1A85E1C6"/>
    <w:rsid w:val="1A955B4D"/>
    <w:rsid w:val="1AC8347F"/>
    <w:rsid w:val="1AD2FAF6"/>
    <w:rsid w:val="1AF34BA2"/>
    <w:rsid w:val="1AFB0A56"/>
    <w:rsid w:val="1B1EAC15"/>
    <w:rsid w:val="1B2C97CA"/>
    <w:rsid w:val="1B338F10"/>
    <w:rsid w:val="1B40850B"/>
    <w:rsid w:val="1B4F63B5"/>
    <w:rsid w:val="1B73EFFA"/>
    <w:rsid w:val="1B827C5E"/>
    <w:rsid w:val="1B9C545E"/>
    <w:rsid w:val="1BCB3631"/>
    <w:rsid w:val="1BF6E44E"/>
    <w:rsid w:val="1C2D8EA9"/>
    <w:rsid w:val="1C773216"/>
    <w:rsid w:val="1C8C5C7E"/>
    <w:rsid w:val="1CAE2A12"/>
    <w:rsid w:val="1CB17E24"/>
    <w:rsid w:val="1CBADFFD"/>
    <w:rsid w:val="1CC038B5"/>
    <w:rsid w:val="1CDD460A"/>
    <w:rsid w:val="1CFD572D"/>
    <w:rsid w:val="1D18EDA5"/>
    <w:rsid w:val="1D651807"/>
    <w:rsid w:val="1D7B40E7"/>
    <w:rsid w:val="1D844CB2"/>
    <w:rsid w:val="1D8AC931"/>
    <w:rsid w:val="1D8DE104"/>
    <w:rsid w:val="1D99DE2D"/>
    <w:rsid w:val="1DA04DE2"/>
    <w:rsid w:val="1DA6BEC6"/>
    <w:rsid w:val="1DBD16F3"/>
    <w:rsid w:val="1E0358F0"/>
    <w:rsid w:val="1E0617EE"/>
    <w:rsid w:val="1E10E149"/>
    <w:rsid w:val="1E16396C"/>
    <w:rsid w:val="1E35882C"/>
    <w:rsid w:val="1E620275"/>
    <w:rsid w:val="1E7BAACE"/>
    <w:rsid w:val="1E8D7401"/>
    <w:rsid w:val="1EC575F8"/>
    <w:rsid w:val="1EE956CF"/>
    <w:rsid w:val="1F0A60A5"/>
    <w:rsid w:val="1F16F4A2"/>
    <w:rsid w:val="1F2A9C94"/>
    <w:rsid w:val="1F2FAF73"/>
    <w:rsid w:val="1F8CE991"/>
    <w:rsid w:val="1F8F6460"/>
    <w:rsid w:val="1FB9C4C5"/>
    <w:rsid w:val="1FCD15F9"/>
    <w:rsid w:val="2015BE3F"/>
    <w:rsid w:val="201A0C20"/>
    <w:rsid w:val="202FD1E8"/>
    <w:rsid w:val="20489173"/>
    <w:rsid w:val="2066EE48"/>
    <w:rsid w:val="20790114"/>
    <w:rsid w:val="20AECBD5"/>
    <w:rsid w:val="20B61C46"/>
    <w:rsid w:val="20BD69E7"/>
    <w:rsid w:val="20F511D2"/>
    <w:rsid w:val="210B927D"/>
    <w:rsid w:val="210F8965"/>
    <w:rsid w:val="2125D378"/>
    <w:rsid w:val="21337F60"/>
    <w:rsid w:val="214D6A90"/>
    <w:rsid w:val="215B151C"/>
    <w:rsid w:val="215F7B5C"/>
    <w:rsid w:val="2163ABE8"/>
    <w:rsid w:val="216E6880"/>
    <w:rsid w:val="2180C8BF"/>
    <w:rsid w:val="2191055C"/>
    <w:rsid w:val="2193B645"/>
    <w:rsid w:val="21AA8806"/>
    <w:rsid w:val="21B21006"/>
    <w:rsid w:val="21E143F5"/>
    <w:rsid w:val="21E20D9F"/>
    <w:rsid w:val="21ECD180"/>
    <w:rsid w:val="21FEEC76"/>
    <w:rsid w:val="22136DB2"/>
    <w:rsid w:val="222997E3"/>
    <w:rsid w:val="2259282C"/>
    <w:rsid w:val="226CC10A"/>
    <w:rsid w:val="22A12729"/>
    <w:rsid w:val="22A46564"/>
    <w:rsid w:val="22C33791"/>
    <w:rsid w:val="22EB3091"/>
    <w:rsid w:val="22F8907C"/>
    <w:rsid w:val="22FE33BB"/>
    <w:rsid w:val="22FE4E7A"/>
    <w:rsid w:val="230DCA3F"/>
    <w:rsid w:val="231C5E2C"/>
    <w:rsid w:val="23270EA3"/>
    <w:rsid w:val="232C8662"/>
    <w:rsid w:val="2347F92C"/>
    <w:rsid w:val="23651870"/>
    <w:rsid w:val="2385506F"/>
    <w:rsid w:val="2385EC5C"/>
    <w:rsid w:val="23A8179B"/>
    <w:rsid w:val="23B393BE"/>
    <w:rsid w:val="23E5BEF4"/>
    <w:rsid w:val="23E79BDD"/>
    <w:rsid w:val="23EBA0B2"/>
    <w:rsid w:val="23EC8A8C"/>
    <w:rsid w:val="23F51FD5"/>
    <w:rsid w:val="23F98120"/>
    <w:rsid w:val="23FA815C"/>
    <w:rsid w:val="24090582"/>
    <w:rsid w:val="2417441A"/>
    <w:rsid w:val="241786A5"/>
    <w:rsid w:val="2432168C"/>
    <w:rsid w:val="2438277F"/>
    <w:rsid w:val="24E1322E"/>
    <w:rsid w:val="25125935"/>
    <w:rsid w:val="253469F9"/>
    <w:rsid w:val="253948B4"/>
    <w:rsid w:val="255C24AB"/>
    <w:rsid w:val="256C618E"/>
    <w:rsid w:val="25797787"/>
    <w:rsid w:val="258B7939"/>
    <w:rsid w:val="258C7558"/>
    <w:rsid w:val="26566171"/>
    <w:rsid w:val="2672A391"/>
    <w:rsid w:val="2696059B"/>
    <w:rsid w:val="26AA8BCC"/>
    <w:rsid w:val="2726AB21"/>
    <w:rsid w:val="27275B65"/>
    <w:rsid w:val="2751F6EA"/>
    <w:rsid w:val="275A90DC"/>
    <w:rsid w:val="27727BC0"/>
    <w:rsid w:val="2775AD37"/>
    <w:rsid w:val="278BFD9E"/>
    <w:rsid w:val="279C2ACA"/>
    <w:rsid w:val="27A60655"/>
    <w:rsid w:val="27A6EAAC"/>
    <w:rsid w:val="27A714B8"/>
    <w:rsid w:val="27A9BA29"/>
    <w:rsid w:val="27AC3C66"/>
    <w:rsid w:val="27B72345"/>
    <w:rsid w:val="27BA5095"/>
    <w:rsid w:val="27D9BB2D"/>
    <w:rsid w:val="27E94DC8"/>
    <w:rsid w:val="27EA52C0"/>
    <w:rsid w:val="27F51CAB"/>
    <w:rsid w:val="28166C10"/>
    <w:rsid w:val="28271600"/>
    <w:rsid w:val="2836A5DC"/>
    <w:rsid w:val="285CC540"/>
    <w:rsid w:val="286A19DC"/>
    <w:rsid w:val="2888F5FE"/>
    <w:rsid w:val="28995FD8"/>
    <w:rsid w:val="28A71623"/>
    <w:rsid w:val="28BFA9E9"/>
    <w:rsid w:val="28C7FC57"/>
    <w:rsid w:val="29006681"/>
    <w:rsid w:val="2956D48E"/>
    <w:rsid w:val="2971890C"/>
    <w:rsid w:val="298371D9"/>
    <w:rsid w:val="298DD349"/>
    <w:rsid w:val="29AECC81"/>
    <w:rsid w:val="29D88B0A"/>
    <w:rsid w:val="29DEEDB9"/>
    <w:rsid w:val="29F651C9"/>
    <w:rsid w:val="2A2D6B72"/>
    <w:rsid w:val="2A6686EC"/>
    <w:rsid w:val="2A7AA46E"/>
    <w:rsid w:val="2A7D1283"/>
    <w:rsid w:val="2A9FB6FB"/>
    <w:rsid w:val="2AD5B218"/>
    <w:rsid w:val="2ADF822F"/>
    <w:rsid w:val="2AF2D65E"/>
    <w:rsid w:val="2AF418CF"/>
    <w:rsid w:val="2B2A5A19"/>
    <w:rsid w:val="2B4FA6BA"/>
    <w:rsid w:val="2B89615B"/>
    <w:rsid w:val="2BA69A44"/>
    <w:rsid w:val="2BB53E61"/>
    <w:rsid w:val="2BB85C1E"/>
    <w:rsid w:val="2BC7CCE1"/>
    <w:rsid w:val="2BEEDF32"/>
    <w:rsid w:val="2BF20C7C"/>
    <w:rsid w:val="2C076C0B"/>
    <w:rsid w:val="2C39844F"/>
    <w:rsid w:val="2C50F91C"/>
    <w:rsid w:val="2C5C4518"/>
    <w:rsid w:val="2C838F4D"/>
    <w:rsid w:val="2C8DE0B9"/>
    <w:rsid w:val="2CAC43D6"/>
    <w:rsid w:val="2CC3BE62"/>
    <w:rsid w:val="2CD3F52E"/>
    <w:rsid w:val="2CDECB36"/>
    <w:rsid w:val="2D07923D"/>
    <w:rsid w:val="2D20FC94"/>
    <w:rsid w:val="2D47DD1C"/>
    <w:rsid w:val="2D516587"/>
    <w:rsid w:val="2DB9773B"/>
    <w:rsid w:val="2DE108E8"/>
    <w:rsid w:val="2DE4AD1C"/>
    <w:rsid w:val="2E0A8DB5"/>
    <w:rsid w:val="2E1A4CBF"/>
    <w:rsid w:val="2E2A8F68"/>
    <w:rsid w:val="2E4315E8"/>
    <w:rsid w:val="2E77AB17"/>
    <w:rsid w:val="2E8F231E"/>
    <w:rsid w:val="2E9E89D7"/>
    <w:rsid w:val="2EBF492E"/>
    <w:rsid w:val="2EF29734"/>
    <w:rsid w:val="2EFBBD42"/>
    <w:rsid w:val="2F02A48F"/>
    <w:rsid w:val="2F1AC2D7"/>
    <w:rsid w:val="2F53B86A"/>
    <w:rsid w:val="2F6411E9"/>
    <w:rsid w:val="2F942545"/>
    <w:rsid w:val="2F95DE0C"/>
    <w:rsid w:val="2FD8195A"/>
    <w:rsid w:val="2FE4FBCE"/>
    <w:rsid w:val="2FF3D4EB"/>
    <w:rsid w:val="2FFAB487"/>
    <w:rsid w:val="30291383"/>
    <w:rsid w:val="3071DDC6"/>
    <w:rsid w:val="307CB5E8"/>
    <w:rsid w:val="30A94B4F"/>
    <w:rsid w:val="30B3ABEF"/>
    <w:rsid w:val="30BD42DB"/>
    <w:rsid w:val="30FD9855"/>
    <w:rsid w:val="311E4C70"/>
    <w:rsid w:val="31434A39"/>
    <w:rsid w:val="317F30DD"/>
    <w:rsid w:val="317F3B1D"/>
    <w:rsid w:val="319569C2"/>
    <w:rsid w:val="3199F7AE"/>
    <w:rsid w:val="32044507"/>
    <w:rsid w:val="3213B323"/>
    <w:rsid w:val="32191DC1"/>
    <w:rsid w:val="3233164D"/>
    <w:rsid w:val="3233CA75"/>
    <w:rsid w:val="3240E040"/>
    <w:rsid w:val="32448675"/>
    <w:rsid w:val="3260F40D"/>
    <w:rsid w:val="32634C22"/>
    <w:rsid w:val="328432F5"/>
    <w:rsid w:val="32A8B226"/>
    <w:rsid w:val="32ACB4AD"/>
    <w:rsid w:val="32BB1D69"/>
    <w:rsid w:val="32CBD62E"/>
    <w:rsid w:val="32F1A4C5"/>
    <w:rsid w:val="32F8C930"/>
    <w:rsid w:val="32FAE651"/>
    <w:rsid w:val="32FD763E"/>
    <w:rsid w:val="3322767C"/>
    <w:rsid w:val="332868B9"/>
    <w:rsid w:val="332D9C83"/>
    <w:rsid w:val="33464053"/>
    <w:rsid w:val="335CBDC5"/>
    <w:rsid w:val="33A3207C"/>
    <w:rsid w:val="33B4CE9B"/>
    <w:rsid w:val="33B5196C"/>
    <w:rsid w:val="33BA26E6"/>
    <w:rsid w:val="33CD0553"/>
    <w:rsid w:val="33D2D47F"/>
    <w:rsid w:val="33DF8AE1"/>
    <w:rsid w:val="33F23C05"/>
    <w:rsid w:val="33F61F83"/>
    <w:rsid w:val="34107A3B"/>
    <w:rsid w:val="3457CC63"/>
    <w:rsid w:val="345D5B11"/>
    <w:rsid w:val="347B504A"/>
    <w:rsid w:val="34948B54"/>
    <w:rsid w:val="34D1FC91"/>
    <w:rsid w:val="34D70810"/>
    <w:rsid w:val="34DA3D92"/>
    <w:rsid w:val="34E4A657"/>
    <w:rsid w:val="350F6A66"/>
    <w:rsid w:val="352FA92E"/>
    <w:rsid w:val="3531516E"/>
    <w:rsid w:val="35328C6F"/>
    <w:rsid w:val="356406D3"/>
    <w:rsid w:val="357E9B57"/>
    <w:rsid w:val="357FF639"/>
    <w:rsid w:val="35949C1D"/>
    <w:rsid w:val="3599635C"/>
    <w:rsid w:val="35D714E1"/>
    <w:rsid w:val="36055270"/>
    <w:rsid w:val="362A6DFC"/>
    <w:rsid w:val="362A830E"/>
    <w:rsid w:val="3647C7D5"/>
    <w:rsid w:val="366AB858"/>
    <w:rsid w:val="36A21E82"/>
    <w:rsid w:val="36C11ED6"/>
    <w:rsid w:val="36D9887C"/>
    <w:rsid w:val="36E623B8"/>
    <w:rsid w:val="36F74C52"/>
    <w:rsid w:val="370A9E70"/>
    <w:rsid w:val="37329053"/>
    <w:rsid w:val="3748FFB2"/>
    <w:rsid w:val="378228CE"/>
    <w:rsid w:val="378A5A12"/>
    <w:rsid w:val="37C5116F"/>
    <w:rsid w:val="37D2E6B9"/>
    <w:rsid w:val="37D93550"/>
    <w:rsid w:val="37E979BD"/>
    <w:rsid w:val="37F6B820"/>
    <w:rsid w:val="3810B449"/>
    <w:rsid w:val="38228E4F"/>
    <w:rsid w:val="3822F071"/>
    <w:rsid w:val="382DEB07"/>
    <w:rsid w:val="385A5396"/>
    <w:rsid w:val="38629486"/>
    <w:rsid w:val="389AEC5D"/>
    <w:rsid w:val="38A22598"/>
    <w:rsid w:val="38BEB581"/>
    <w:rsid w:val="38C3E1FF"/>
    <w:rsid w:val="38CFD531"/>
    <w:rsid w:val="38D12200"/>
    <w:rsid w:val="38E08C5B"/>
    <w:rsid w:val="38E6ED20"/>
    <w:rsid w:val="38EFAE33"/>
    <w:rsid w:val="38FB65D6"/>
    <w:rsid w:val="3905CA57"/>
    <w:rsid w:val="39161914"/>
    <w:rsid w:val="39435B4D"/>
    <w:rsid w:val="3952B3F8"/>
    <w:rsid w:val="397BE381"/>
    <w:rsid w:val="3995B293"/>
    <w:rsid w:val="39A0566B"/>
    <w:rsid w:val="39B686A1"/>
    <w:rsid w:val="39D08755"/>
    <w:rsid w:val="39D40A71"/>
    <w:rsid w:val="39F7C5FD"/>
    <w:rsid w:val="3A25A7E9"/>
    <w:rsid w:val="3A4F0232"/>
    <w:rsid w:val="3A5B011F"/>
    <w:rsid w:val="3A5E80E8"/>
    <w:rsid w:val="3A92B59B"/>
    <w:rsid w:val="3AC16532"/>
    <w:rsid w:val="3AF5C493"/>
    <w:rsid w:val="3B090407"/>
    <w:rsid w:val="3B2A25A2"/>
    <w:rsid w:val="3B4B522E"/>
    <w:rsid w:val="3B572E15"/>
    <w:rsid w:val="3B9D1149"/>
    <w:rsid w:val="3BE18DCC"/>
    <w:rsid w:val="3BE48589"/>
    <w:rsid w:val="3BE73692"/>
    <w:rsid w:val="3BF32E4C"/>
    <w:rsid w:val="3BFCCEF1"/>
    <w:rsid w:val="3BFE4829"/>
    <w:rsid w:val="3C1645EC"/>
    <w:rsid w:val="3C2AE372"/>
    <w:rsid w:val="3C35BE03"/>
    <w:rsid w:val="3C5A2B65"/>
    <w:rsid w:val="3C5D8282"/>
    <w:rsid w:val="3C743FBE"/>
    <w:rsid w:val="3C80AA75"/>
    <w:rsid w:val="3C9A7220"/>
    <w:rsid w:val="3CA01503"/>
    <w:rsid w:val="3CA21D94"/>
    <w:rsid w:val="3CA26523"/>
    <w:rsid w:val="3CA9C419"/>
    <w:rsid w:val="3CBAE6EA"/>
    <w:rsid w:val="3CC6FC9A"/>
    <w:rsid w:val="3CF017B8"/>
    <w:rsid w:val="3D088D2D"/>
    <w:rsid w:val="3D2D6BB2"/>
    <w:rsid w:val="3D5BDB6E"/>
    <w:rsid w:val="3D8521BF"/>
    <w:rsid w:val="3DB143EB"/>
    <w:rsid w:val="3DB4C868"/>
    <w:rsid w:val="3DB95A2B"/>
    <w:rsid w:val="3DBED57B"/>
    <w:rsid w:val="3DF5017C"/>
    <w:rsid w:val="3E0A6F0D"/>
    <w:rsid w:val="3E313976"/>
    <w:rsid w:val="3E33943D"/>
    <w:rsid w:val="3E3CBCC7"/>
    <w:rsid w:val="3E588451"/>
    <w:rsid w:val="3E8A410B"/>
    <w:rsid w:val="3E8D52AF"/>
    <w:rsid w:val="3ED5B642"/>
    <w:rsid w:val="3EEAEC6D"/>
    <w:rsid w:val="3F22AC7B"/>
    <w:rsid w:val="3F426160"/>
    <w:rsid w:val="3F665C07"/>
    <w:rsid w:val="3FA915FD"/>
    <w:rsid w:val="3FC19535"/>
    <w:rsid w:val="3FDB8377"/>
    <w:rsid w:val="3FEFB411"/>
    <w:rsid w:val="400E8168"/>
    <w:rsid w:val="40439135"/>
    <w:rsid w:val="4052C1D4"/>
    <w:rsid w:val="405BCAC4"/>
    <w:rsid w:val="4072EFEC"/>
    <w:rsid w:val="407817A0"/>
    <w:rsid w:val="4087FB7F"/>
    <w:rsid w:val="40A024C0"/>
    <w:rsid w:val="40B02EA8"/>
    <w:rsid w:val="40B3C0BB"/>
    <w:rsid w:val="40B6FFE9"/>
    <w:rsid w:val="40BD6778"/>
    <w:rsid w:val="40CFBA56"/>
    <w:rsid w:val="40D38484"/>
    <w:rsid w:val="40E00EC3"/>
    <w:rsid w:val="41580063"/>
    <w:rsid w:val="4185D5DB"/>
    <w:rsid w:val="41A4D54A"/>
    <w:rsid w:val="41CDFDEA"/>
    <w:rsid w:val="41D3E1E6"/>
    <w:rsid w:val="41ECB5FE"/>
    <w:rsid w:val="41EDFF9A"/>
    <w:rsid w:val="420FE252"/>
    <w:rsid w:val="4234A670"/>
    <w:rsid w:val="42379C07"/>
    <w:rsid w:val="4242C80A"/>
    <w:rsid w:val="42488B25"/>
    <w:rsid w:val="42556B7E"/>
    <w:rsid w:val="4277C63F"/>
    <w:rsid w:val="429D63B8"/>
    <w:rsid w:val="42C8518B"/>
    <w:rsid w:val="43127BBA"/>
    <w:rsid w:val="4315AD03"/>
    <w:rsid w:val="43162616"/>
    <w:rsid w:val="431963B0"/>
    <w:rsid w:val="431FAFF1"/>
    <w:rsid w:val="433D912B"/>
    <w:rsid w:val="439D91D1"/>
    <w:rsid w:val="43ABA507"/>
    <w:rsid w:val="43C8AC4A"/>
    <w:rsid w:val="43D42A6B"/>
    <w:rsid w:val="441352EC"/>
    <w:rsid w:val="44184EFF"/>
    <w:rsid w:val="44199347"/>
    <w:rsid w:val="444354E9"/>
    <w:rsid w:val="447ABBD7"/>
    <w:rsid w:val="44A78C55"/>
    <w:rsid w:val="44B05B29"/>
    <w:rsid w:val="44DB1E62"/>
    <w:rsid w:val="451984B4"/>
    <w:rsid w:val="4522235B"/>
    <w:rsid w:val="453C3545"/>
    <w:rsid w:val="4548378B"/>
    <w:rsid w:val="4552E5FE"/>
    <w:rsid w:val="4555B923"/>
    <w:rsid w:val="4559FC48"/>
    <w:rsid w:val="45675CC9"/>
    <w:rsid w:val="4589DA58"/>
    <w:rsid w:val="458A3F1A"/>
    <w:rsid w:val="45951279"/>
    <w:rsid w:val="45A5F811"/>
    <w:rsid w:val="45D9D88F"/>
    <w:rsid w:val="45EE7A74"/>
    <w:rsid w:val="45F5C251"/>
    <w:rsid w:val="46020F38"/>
    <w:rsid w:val="46097593"/>
    <w:rsid w:val="460AEE9F"/>
    <w:rsid w:val="465B8D66"/>
    <w:rsid w:val="46657207"/>
    <w:rsid w:val="468F249E"/>
    <w:rsid w:val="46C0866F"/>
    <w:rsid w:val="46C8B7EA"/>
    <w:rsid w:val="46D8ED40"/>
    <w:rsid w:val="46DACF6F"/>
    <w:rsid w:val="4715EC01"/>
    <w:rsid w:val="47291031"/>
    <w:rsid w:val="472A2D6F"/>
    <w:rsid w:val="472A53BB"/>
    <w:rsid w:val="473D58D0"/>
    <w:rsid w:val="47545CD7"/>
    <w:rsid w:val="476CBAC4"/>
    <w:rsid w:val="47754DF0"/>
    <w:rsid w:val="47806355"/>
    <w:rsid w:val="4788882F"/>
    <w:rsid w:val="479B85AC"/>
    <w:rsid w:val="479D6441"/>
    <w:rsid w:val="47AF380F"/>
    <w:rsid w:val="4809DDFF"/>
    <w:rsid w:val="480AE8A8"/>
    <w:rsid w:val="480B2DC8"/>
    <w:rsid w:val="48115E02"/>
    <w:rsid w:val="48287F91"/>
    <w:rsid w:val="485DCDD7"/>
    <w:rsid w:val="4879D7BA"/>
    <w:rsid w:val="487D362D"/>
    <w:rsid w:val="48971D40"/>
    <w:rsid w:val="48B9F7F1"/>
    <w:rsid w:val="48E54F85"/>
    <w:rsid w:val="48ECEF81"/>
    <w:rsid w:val="48FB2D3F"/>
    <w:rsid w:val="49074B4C"/>
    <w:rsid w:val="490960CC"/>
    <w:rsid w:val="490ECC27"/>
    <w:rsid w:val="492E32D2"/>
    <w:rsid w:val="49453B39"/>
    <w:rsid w:val="4954596D"/>
    <w:rsid w:val="496C83CB"/>
    <w:rsid w:val="49A42754"/>
    <w:rsid w:val="49D521BB"/>
    <w:rsid w:val="49DBD9C4"/>
    <w:rsid w:val="49FA7AA1"/>
    <w:rsid w:val="4A20FF28"/>
    <w:rsid w:val="4A426C6A"/>
    <w:rsid w:val="4A5E0DD1"/>
    <w:rsid w:val="4A70D443"/>
    <w:rsid w:val="4A904E18"/>
    <w:rsid w:val="4A9160D1"/>
    <w:rsid w:val="4A91CF67"/>
    <w:rsid w:val="4A98BD75"/>
    <w:rsid w:val="4AA581C4"/>
    <w:rsid w:val="4ACA9317"/>
    <w:rsid w:val="4AD54C3E"/>
    <w:rsid w:val="4B01CB68"/>
    <w:rsid w:val="4B2EDA88"/>
    <w:rsid w:val="4B8CD9BB"/>
    <w:rsid w:val="4B9D2326"/>
    <w:rsid w:val="4BAD2B64"/>
    <w:rsid w:val="4BE47641"/>
    <w:rsid w:val="4C316F52"/>
    <w:rsid w:val="4C3179BF"/>
    <w:rsid w:val="4C37D836"/>
    <w:rsid w:val="4C4BF024"/>
    <w:rsid w:val="4C551478"/>
    <w:rsid w:val="4C64C20C"/>
    <w:rsid w:val="4C654BFA"/>
    <w:rsid w:val="4C752A41"/>
    <w:rsid w:val="4C7567C6"/>
    <w:rsid w:val="4C87302A"/>
    <w:rsid w:val="4C971892"/>
    <w:rsid w:val="4CB0CBA7"/>
    <w:rsid w:val="4CC3AB81"/>
    <w:rsid w:val="4CD90FD0"/>
    <w:rsid w:val="4CE5F080"/>
    <w:rsid w:val="4CF0D329"/>
    <w:rsid w:val="4CF594A2"/>
    <w:rsid w:val="4CFC58CC"/>
    <w:rsid w:val="4D8399D7"/>
    <w:rsid w:val="4D947B2B"/>
    <w:rsid w:val="4D972DB9"/>
    <w:rsid w:val="4DA911C5"/>
    <w:rsid w:val="4DB77064"/>
    <w:rsid w:val="4DCD6C7B"/>
    <w:rsid w:val="4DCE4A03"/>
    <w:rsid w:val="4DDF3584"/>
    <w:rsid w:val="4DE6BD17"/>
    <w:rsid w:val="4DE94123"/>
    <w:rsid w:val="4E0ABCB0"/>
    <w:rsid w:val="4E22BCED"/>
    <w:rsid w:val="4E5881E9"/>
    <w:rsid w:val="4E62A335"/>
    <w:rsid w:val="4E6C38EF"/>
    <w:rsid w:val="4E75551F"/>
    <w:rsid w:val="4E78BBFE"/>
    <w:rsid w:val="4E984C6E"/>
    <w:rsid w:val="4EA69F44"/>
    <w:rsid w:val="4EBAA3E9"/>
    <w:rsid w:val="4EC0A7A3"/>
    <w:rsid w:val="4EE2341D"/>
    <w:rsid w:val="4EF47366"/>
    <w:rsid w:val="4F0A38BE"/>
    <w:rsid w:val="4F15C043"/>
    <w:rsid w:val="4F15F82F"/>
    <w:rsid w:val="4F308B6B"/>
    <w:rsid w:val="4F32B03B"/>
    <w:rsid w:val="4F4FA9B7"/>
    <w:rsid w:val="4F6EC0C5"/>
    <w:rsid w:val="4F76DC44"/>
    <w:rsid w:val="4F882FED"/>
    <w:rsid w:val="4FAB5676"/>
    <w:rsid w:val="4FC2C8C8"/>
    <w:rsid w:val="4FCB4E81"/>
    <w:rsid w:val="4FEFF244"/>
    <w:rsid w:val="4FF47706"/>
    <w:rsid w:val="50121CCD"/>
    <w:rsid w:val="50482F65"/>
    <w:rsid w:val="504B774C"/>
    <w:rsid w:val="504E4B92"/>
    <w:rsid w:val="50503BE2"/>
    <w:rsid w:val="505FFBF9"/>
    <w:rsid w:val="5064DCC0"/>
    <w:rsid w:val="5067784F"/>
    <w:rsid w:val="5074D300"/>
    <w:rsid w:val="509954CF"/>
    <w:rsid w:val="50A068D9"/>
    <w:rsid w:val="50B0E96D"/>
    <w:rsid w:val="50B4018C"/>
    <w:rsid w:val="50B7685B"/>
    <w:rsid w:val="5129ADF4"/>
    <w:rsid w:val="512DC3E4"/>
    <w:rsid w:val="513664DC"/>
    <w:rsid w:val="513CE5A1"/>
    <w:rsid w:val="513D9121"/>
    <w:rsid w:val="51477010"/>
    <w:rsid w:val="514D5648"/>
    <w:rsid w:val="51611BBF"/>
    <w:rsid w:val="51810551"/>
    <w:rsid w:val="519C0649"/>
    <w:rsid w:val="51A24174"/>
    <w:rsid w:val="51CD5681"/>
    <w:rsid w:val="51E1407D"/>
    <w:rsid w:val="52005825"/>
    <w:rsid w:val="5202FC62"/>
    <w:rsid w:val="5206BA85"/>
    <w:rsid w:val="5208104D"/>
    <w:rsid w:val="520CEBAD"/>
    <w:rsid w:val="521C8C13"/>
    <w:rsid w:val="5226C4CF"/>
    <w:rsid w:val="522E6C46"/>
    <w:rsid w:val="524867E7"/>
    <w:rsid w:val="5254A401"/>
    <w:rsid w:val="52671BD7"/>
    <w:rsid w:val="52795319"/>
    <w:rsid w:val="52887BF0"/>
    <w:rsid w:val="528C281E"/>
    <w:rsid w:val="528D7E06"/>
    <w:rsid w:val="52A34768"/>
    <w:rsid w:val="52A4577B"/>
    <w:rsid w:val="52BA9B9B"/>
    <w:rsid w:val="52D60071"/>
    <w:rsid w:val="52E41B4E"/>
    <w:rsid w:val="52F687D5"/>
    <w:rsid w:val="52F875CE"/>
    <w:rsid w:val="5302DB71"/>
    <w:rsid w:val="534138B7"/>
    <w:rsid w:val="53464864"/>
    <w:rsid w:val="536FE196"/>
    <w:rsid w:val="53AC6770"/>
    <w:rsid w:val="54009FF6"/>
    <w:rsid w:val="541E5F91"/>
    <w:rsid w:val="5423D1F2"/>
    <w:rsid w:val="5424912B"/>
    <w:rsid w:val="5429C41F"/>
    <w:rsid w:val="542E5841"/>
    <w:rsid w:val="5437111D"/>
    <w:rsid w:val="5454E10F"/>
    <w:rsid w:val="5476155D"/>
    <w:rsid w:val="5490EF3B"/>
    <w:rsid w:val="54981572"/>
    <w:rsid w:val="54ACAE68"/>
    <w:rsid w:val="54B542F5"/>
    <w:rsid w:val="55356C74"/>
    <w:rsid w:val="5543FD66"/>
    <w:rsid w:val="555D4EE7"/>
    <w:rsid w:val="55654D77"/>
    <w:rsid w:val="5568E6A7"/>
    <w:rsid w:val="5572A312"/>
    <w:rsid w:val="558A75A4"/>
    <w:rsid w:val="5590C8C8"/>
    <w:rsid w:val="559BD33A"/>
    <w:rsid w:val="55B00597"/>
    <w:rsid w:val="55B944F1"/>
    <w:rsid w:val="55C550E4"/>
    <w:rsid w:val="55CE9D15"/>
    <w:rsid w:val="55E054D6"/>
    <w:rsid w:val="55FD7942"/>
    <w:rsid w:val="560A71C8"/>
    <w:rsid w:val="5610E547"/>
    <w:rsid w:val="561DDFFD"/>
    <w:rsid w:val="5621F977"/>
    <w:rsid w:val="563064D9"/>
    <w:rsid w:val="563F14B6"/>
    <w:rsid w:val="56569042"/>
    <w:rsid w:val="56571CD8"/>
    <w:rsid w:val="568B3D58"/>
    <w:rsid w:val="568DCF0C"/>
    <w:rsid w:val="5690250C"/>
    <w:rsid w:val="56A2A303"/>
    <w:rsid w:val="56AF92F6"/>
    <w:rsid w:val="56C9BFFA"/>
    <w:rsid w:val="56CE6DB4"/>
    <w:rsid w:val="56CF56CC"/>
    <w:rsid w:val="57013B26"/>
    <w:rsid w:val="57081599"/>
    <w:rsid w:val="5716633E"/>
    <w:rsid w:val="5737C487"/>
    <w:rsid w:val="5746CEEC"/>
    <w:rsid w:val="57665DB9"/>
    <w:rsid w:val="578BD946"/>
    <w:rsid w:val="57AA6ED5"/>
    <w:rsid w:val="57CED88C"/>
    <w:rsid w:val="57D5438F"/>
    <w:rsid w:val="57EFBBF0"/>
    <w:rsid w:val="58024E1B"/>
    <w:rsid w:val="583BF7C5"/>
    <w:rsid w:val="583FEDB5"/>
    <w:rsid w:val="5845E8C3"/>
    <w:rsid w:val="58CB6BD4"/>
    <w:rsid w:val="591F2E05"/>
    <w:rsid w:val="591F4A63"/>
    <w:rsid w:val="591F6A47"/>
    <w:rsid w:val="5952060D"/>
    <w:rsid w:val="5962CA14"/>
    <w:rsid w:val="59650F3E"/>
    <w:rsid w:val="597701F2"/>
    <w:rsid w:val="597C766E"/>
    <w:rsid w:val="598418B6"/>
    <w:rsid w:val="59BCBB00"/>
    <w:rsid w:val="59CA1793"/>
    <w:rsid w:val="59DAB734"/>
    <w:rsid w:val="59F9919D"/>
    <w:rsid w:val="5A1F0A7D"/>
    <w:rsid w:val="5A2BE2B9"/>
    <w:rsid w:val="5A362CC2"/>
    <w:rsid w:val="5A485151"/>
    <w:rsid w:val="5A52FC58"/>
    <w:rsid w:val="5A80F45A"/>
    <w:rsid w:val="5A9496C0"/>
    <w:rsid w:val="5AB49104"/>
    <w:rsid w:val="5ABDDF28"/>
    <w:rsid w:val="5ADAC698"/>
    <w:rsid w:val="5AE85A06"/>
    <w:rsid w:val="5AF9FFE0"/>
    <w:rsid w:val="5B0CC77F"/>
    <w:rsid w:val="5B14F5B4"/>
    <w:rsid w:val="5B2752A1"/>
    <w:rsid w:val="5B28F069"/>
    <w:rsid w:val="5B757D1C"/>
    <w:rsid w:val="5B7C57AE"/>
    <w:rsid w:val="5B8DF365"/>
    <w:rsid w:val="5B9A8370"/>
    <w:rsid w:val="5BBA3B29"/>
    <w:rsid w:val="5BF48CE8"/>
    <w:rsid w:val="5C011A90"/>
    <w:rsid w:val="5C0DD1C3"/>
    <w:rsid w:val="5C98DC57"/>
    <w:rsid w:val="5CB179B7"/>
    <w:rsid w:val="5CD9BAE6"/>
    <w:rsid w:val="5CDE21C9"/>
    <w:rsid w:val="5CFEC304"/>
    <w:rsid w:val="5D15D2E1"/>
    <w:rsid w:val="5D1F3458"/>
    <w:rsid w:val="5D4A0AD4"/>
    <w:rsid w:val="5D4CF95B"/>
    <w:rsid w:val="5D551032"/>
    <w:rsid w:val="5D6A0BBB"/>
    <w:rsid w:val="5D783F3D"/>
    <w:rsid w:val="5D91B8CA"/>
    <w:rsid w:val="5DED0E7B"/>
    <w:rsid w:val="5E0C2A46"/>
    <w:rsid w:val="5E31D1C9"/>
    <w:rsid w:val="5E383FD0"/>
    <w:rsid w:val="5E411B11"/>
    <w:rsid w:val="5E49F77C"/>
    <w:rsid w:val="5E4BCA7F"/>
    <w:rsid w:val="5E5A1933"/>
    <w:rsid w:val="5E6955D4"/>
    <w:rsid w:val="5E7692B8"/>
    <w:rsid w:val="5E8E8C8D"/>
    <w:rsid w:val="5EEB538E"/>
    <w:rsid w:val="5F08165E"/>
    <w:rsid w:val="5F241C80"/>
    <w:rsid w:val="5F344933"/>
    <w:rsid w:val="5F3EA84D"/>
    <w:rsid w:val="5F431A1B"/>
    <w:rsid w:val="5F741FF7"/>
    <w:rsid w:val="5F74E75D"/>
    <w:rsid w:val="5F923225"/>
    <w:rsid w:val="5FB1E900"/>
    <w:rsid w:val="5FCE0BDA"/>
    <w:rsid w:val="5FDAA9C5"/>
    <w:rsid w:val="5FF89DFA"/>
    <w:rsid w:val="5FFA6DF1"/>
    <w:rsid w:val="6001C335"/>
    <w:rsid w:val="60110A46"/>
    <w:rsid w:val="601452FF"/>
    <w:rsid w:val="60272F07"/>
    <w:rsid w:val="6030142E"/>
    <w:rsid w:val="605A6DFB"/>
    <w:rsid w:val="605D2957"/>
    <w:rsid w:val="6077F804"/>
    <w:rsid w:val="60B709FA"/>
    <w:rsid w:val="60E2EF6A"/>
    <w:rsid w:val="60ED1FBD"/>
    <w:rsid w:val="61272ACA"/>
    <w:rsid w:val="6154FFCE"/>
    <w:rsid w:val="61563C7C"/>
    <w:rsid w:val="61659F9E"/>
    <w:rsid w:val="616652C1"/>
    <w:rsid w:val="616EE443"/>
    <w:rsid w:val="618F5F1D"/>
    <w:rsid w:val="61CA8348"/>
    <w:rsid w:val="61DAA6B2"/>
    <w:rsid w:val="6207A8F9"/>
    <w:rsid w:val="6210E74F"/>
    <w:rsid w:val="6211CB87"/>
    <w:rsid w:val="6216EABD"/>
    <w:rsid w:val="62244985"/>
    <w:rsid w:val="62470643"/>
    <w:rsid w:val="6252AA5B"/>
    <w:rsid w:val="6281421C"/>
    <w:rsid w:val="62CE7BA0"/>
    <w:rsid w:val="62E84B0A"/>
    <w:rsid w:val="62F090C7"/>
    <w:rsid w:val="634052CC"/>
    <w:rsid w:val="635798BD"/>
    <w:rsid w:val="635D64E7"/>
    <w:rsid w:val="637192E2"/>
    <w:rsid w:val="639D5913"/>
    <w:rsid w:val="63B8F3A3"/>
    <w:rsid w:val="63C133EC"/>
    <w:rsid w:val="63CF2A8F"/>
    <w:rsid w:val="63E58C79"/>
    <w:rsid w:val="63EA408E"/>
    <w:rsid w:val="63F2631F"/>
    <w:rsid w:val="64054B50"/>
    <w:rsid w:val="641B35C2"/>
    <w:rsid w:val="642167D1"/>
    <w:rsid w:val="6434D773"/>
    <w:rsid w:val="643F231E"/>
    <w:rsid w:val="64441093"/>
    <w:rsid w:val="6466F91C"/>
    <w:rsid w:val="6490499D"/>
    <w:rsid w:val="64A7F793"/>
    <w:rsid w:val="64C49888"/>
    <w:rsid w:val="64D36399"/>
    <w:rsid w:val="64FC0644"/>
    <w:rsid w:val="64FC0872"/>
    <w:rsid w:val="650ED832"/>
    <w:rsid w:val="651DAA51"/>
    <w:rsid w:val="652EE085"/>
    <w:rsid w:val="653924BA"/>
    <w:rsid w:val="6551579B"/>
    <w:rsid w:val="656371E8"/>
    <w:rsid w:val="65691BD6"/>
    <w:rsid w:val="656F07E9"/>
    <w:rsid w:val="6576A123"/>
    <w:rsid w:val="6579DD00"/>
    <w:rsid w:val="657AC1E8"/>
    <w:rsid w:val="658ED2FA"/>
    <w:rsid w:val="65913C11"/>
    <w:rsid w:val="659D4B63"/>
    <w:rsid w:val="65C4032C"/>
    <w:rsid w:val="65CD0E0D"/>
    <w:rsid w:val="65D20302"/>
    <w:rsid w:val="65E82A2F"/>
    <w:rsid w:val="663830D3"/>
    <w:rsid w:val="6638F2C7"/>
    <w:rsid w:val="664A79FC"/>
    <w:rsid w:val="666AE07D"/>
    <w:rsid w:val="66742F0E"/>
    <w:rsid w:val="669495B5"/>
    <w:rsid w:val="66A305F2"/>
    <w:rsid w:val="66B4F56B"/>
    <w:rsid w:val="66C5A435"/>
    <w:rsid w:val="66D0759F"/>
    <w:rsid w:val="66F2EA12"/>
    <w:rsid w:val="6703A56A"/>
    <w:rsid w:val="672FF94B"/>
    <w:rsid w:val="67480C0A"/>
    <w:rsid w:val="674B5736"/>
    <w:rsid w:val="675815FD"/>
    <w:rsid w:val="67583CDA"/>
    <w:rsid w:val="676D6102"/>
    <w:rsid w:val="679079AC"/>
    <w:rsid w:val="679E2D7E"/>
    <w:rsid w:val="67AF6438"/>
    <w:rsid w:val="67B90AA9"/>
    <w:rsid w:val="67C8C128"/>
    <w:rsid w:val="67EA61B2"/>
    <w:rsid w:val="67ED79CC"/>
    <w:rsid w:val="67F3D49B"/>
    <w:rsid w:val="681267A2"/>
    <w:rsid w:val="681FBBCA"/>
    <w:rsid w:val="683EE45D"/>
    <w:rsid w:val="6846562F"/>
    <w:rsid w:val="687A9014"/>
    <w:rsid w:val="6884A374"/>
    <w:rsid w:val="68871D9F"/>
    <w:rsid w:val="688782C5"/>
    <w:rsid w:val="68AFBBBC"/>
    <w:rsid w:val="68B7B6E9"/>
    <w:rsid w:val="68CBEB0E"/>
    <w:rsid w:val="68E20031"/>
    <w:rsid w:val="69806F35"/>
    <w:rsid w:val="6981D064"/>
    <w:rsid w:val="698C9B34"/>
    <w:rsid w:val="6992DFC7"/>
    <w:rsid w:val="69C6677C"/>
    <w:rsid w:val="69CD208C"/>
    <w:rsid w:val="69D453C1"/>
    <w:rsid w:val="69D48BC1"/>
    <w:rsid w:val="69EE3827"/>
    <w:rsid w:val="6A0B2E57"/>
    <w:rsid w:val="6A228CAD"/>
    <w:rsid w:val="6A429B4E"/>
    <w:rsid w:val="6A8787A5"/>
    <w:rsid w:val="6A9F65EC"/>
    <w:rsid w:val="6AA47F1C"/>
    <w:rsid w:val="6AC1DED6"/>
    <w:rsid w:val="6B043E96"/>
    <w:rsid w:val="6BABD6B7"/>
    <w:rsid w:val="6BB785A1"/>
    <w:rsid w:val="6BCE0814"/>
    <w:rsid w:val="6BD7D2AA"/>
    <w:rsid w:val="6BF820BD"/>
    <w:rsid w:val="6BFEFB1B"/>
    <w:rsid w:val="6C48578B"/>
    <w:rsid w:val="6C7D47D0"/>
    <w:rsid w:val="6C855EAF"/>
    <w:rsid w:val="6CC20A2F"/>
    <w:rsid w:val="6CC55EAC"/>
    <w:rsid w:val="6D27436D"/>
    <w:rsid w:val="6D32A561"/>
    <w:rsid w:val="6D391870"/>
    <w:rsid w:val="6D45D489"/>
    <w:rsid w:val="6D48742F"/>
    <w:rsid w:val="6D502161"/>
    <w:rsid w:val="6D7272F9"/>
    <w:rsid w:val="6D787E7D"/>
    <w:rsid w:val="6D9ECC92"/>
    <w:rsid w:val="6DD011A1"/>
    <w:rsid w:val="6DDCD5D8"/>
    <w:rsid w:val="6E09FB9A"/>
    <w:rsid w:val="6E1A5E9B"/>
    <w:rsid w:val="6E1F8A90"/>
    <w:rsid w:val="6E208CA5"/>
    <w:rsid w:val="6E2646F2"/>
    <w:rsid w:val="6E363025"/>
    <w:rsid w:val="6E42B836"/>
    <w:rsid w:val="6EAEE871"/>
    <w:rsid w:val="6EB0AE13"/>
    <w:rsid w:val="6EC0A452"/>
    <w:rsid w:val="6EC747FB"/>
    <w:rsid w:val="6EE03892"/>
    <w:rsid w:val="6EF1302E"/>
    <w:rsid w:val="6EFEE719"/>
    <w:rsid w:val="6F075AAB"/>
    <w:rsid w:val="6F09C297"/>
    <w:rsid w:val="6F176E16"/>
    <w:rsid w:val="6F2FF2E2"/>
    <w:rsid w:val="6F7889B9"/>
    <w:rsid w:val="6F974179"/>
    <w:rsid w:val="6F9E0A48"/>
    <w:rsid w:val="6F9E34C6"/>
    <w:rsid w:val="6FDC25BD"/>
    <w:rsid w:val="6FE9C782"/>
    <w:rsid w:val="701ABEB7"/>
    <w:rsid w:val="702070FF"/>
    <w:rsid w:val="70459E91"/>
    <w:rsid w:val="706A3C68"/>
    <w:rsid w:val="706A4A28"/>
    <w:rsid w:val="70D074D8"/>
    <w:rsid w:val="71094241"/>
    <w:rsid w:val="710B5F38"/>
    <w:rsid w:val="71345CFB"/>
    <w:rsid w:val="713D54B8"/>
    <w:rsid w:val="71514616"/>
    <w:rsid w:val="715CC7F1"/>
    <w:rsid w:val="716CA6E5"/>
    <w:rsid w:val="71705016"/>
    <w:rsid w:val="7192FFD6"/>
    <w:rsid w:val="71EDA0CD"/>
    <w:rsid w:val="71F49ADA"/>
    <w:rsid w:val="721291D3"/>
    <w:rsid w:val="7214A019"/>
    <w:rsid w:val="72381C97"/>
    <w:rsid w:val="724A0257"/>
    <w:rsid w:val="726FB561"/>
    <w:rsid w:val="7288886B"/>
    <w:rsid w:val="72BE5E68"/>
    <w:rsid w:val="72BF5314"/>
    <w:rsid w:val="72F18482"/>
    <w:rsid w:val="730A8C57"/>
    <w:rsid w:val="731CA463"/>
    <w:rsid w:val="7331D160"/>
    <w:rsid w:val="7338C30D"/>
    <w:rsid w:val="733B703C"/>
    <w:rsid w:val="7344C781"/>
    <w:rsid w:val="7359647B"/>
    <w:rsid w:val="7399C125"/>
    <w:rsid w:val="73BA904F"/>
    <w:rsid w:val="73BF56BC"/>
    <w:rsid w:val="73D9DC19"/>
    <w:rsid w:val="73DD5C86"/>
    <w:rsid w:val="73DF2F25"/>
    <w:rsid w:val="73EFBF3A"/>
    <w:rsid w:val="74305FC8"/>
    <w:rsid w:val="7442C2FE"/>
    <w:rsid w:val="744F9568"/>
    <w:rsid w:val="74546E25"/>
    <w:rsid w:val="745536D7"/>
    <w:rsid w:val="747748BD"/>
    <w:rsid w:val="74AAECD8"/>
    <w:rsid w:val="74C2CB71"/>
    <w:rsid w:val="74C820F5"/>
    <w:rsid w:val="74C89E39"/>
    <w:rsid w:val="74C8D7B9"/>
    <w:rsid w:val="74E58A29"/>
    <w:rsid w:val="74E8AEA8"/>
    <w:rsid w:val="74F1DA9C"/>
    <w:rsid w:val="74F8C24D"/>
    <w:rsid w:val="75272DDF"/>
    <w:rsid w:val="7565966B"/>
    <w:rsid w:val="7578572E"/>
    <w:rsid w:val="757E5F45"/>
    <w:rsid w:val="7589FB3E"/>
    <w:rsid w:val="759F588A"/>
    <w:rsid w:val="75AC0BA6"/>
    <w:rsid w:val="75AE7044"/>
    <w:rsid w:val="75B06A6D"/>
    <w:rsid w:val="75DB67A7"/>
    <w:rsid w:val="75FDBCB9"/>
    <w:rsid w:val="760D1D08"/>
    <w:rsid w:val="7623E9DF"/>
    <w:rsid w:val="76A6BC77"/>
    <w:rsid w:val="76BD42CD"/>
    <w:rsid w:val="770F22EB"/>
    <w:rsid w:val="771A3E82"/>
    <w:rsid w:val="7726BDAC"/>
    <w:rsid w:val="772AA525"/>
    <w:rsid w:val="772F9BE4"/>
    <w:rsid w:val="77487243"/>
    <w:rsid w:val="774DA15F"/>
    <w:rsid w:val="774EC09F"/>
    <w:rsid w:val="775DE51F"/>
    <w:rsid w:val="775E4260"/>
    <w:rsid w:val="77679E41"/>
    <w:rsid w:val="776AC2AC"/>
    <w:rsid w:val="77A0893A"/>
    <w:rsid w:val="77B099FC"/>
    <w:rsid w:val="77B70002"/>
    <w:rsid w:val="78021119"/>
    <w:rsid w:val="78124A16"/>
    <w:rsid w:val="781F2326"/>
    <w:rsid w:val="783ACAF8"/>
    <w:rsid w:val="783BA63B"/>
    <w:rsid w:val="7876A5A0"/>
    <w:rsid w:val="788A5413"/>
    <w:rsid w:val="7895B2CA"/>
    <w:rsid w:val="78C7F684"/>
    <w:rsid w:val="78CDADC7"/>
    <w:rsid w:val="78DBFE06"/>
    <w:rsid w:val="78E67F65"/>
    <w:rsid w:val="78FC5994"/>
    <w:rsid w:val="78FF7D2B"/>
    <w:rsid w:val="79003A2F"/>
    <w:rsid w:val="79040DBD"/>
    <w:rsid w:val="790A7959"/>
    <w:rsid w:val="793DC688"/>
    <w:rsid w:val="7941C386"/>
    <w:rsid w:val="7945E6C6"/>
    <w:rsid w:val="7959E515"/>
    <w:rsid w:val="797AD616"/>
    <w:rsid w:val="79A8BD23"/>
    <w:rsid w:val="79EBCACF"/>
    <w:rsid w:val="7A2C79EA"/>
    <w:rsid w:val="7A359C20"/>
    <w:rsid w:val="7A35F8BA"/>
    <w:rsid w:val="7A3FBEF1"/>
    <w:rsid w:val="7A46D0E4"/>
    <w:rsid w:val="7A47172F"/>
    <w:rsid w:val="7A6331A3"/>
    <w:rsid w:val="7A81F74F"/>
    <w:rsid w:val="7A8E7DDC"/>
    <w:rsid w:val="7AAD05C5"/>
    <w:rsid w:val="7AB82FD3"/>
    <w:rsid w:val="7ABA36FE"/>
    <w:rsid w:val="7AD0DA1E"/>
    <w:rsid w:val="7ADFE9E6"/>
    <w:rsid w:val="7AEDEFA8"/>
    <w:rsid w:val="7AFD90D6"/>
    <w:rsid w:val="7AFFA6C8"/>
    <w:rsid w:val="7B01CFF4"/>
    <w:rsid w:val="7B408763"/>
    <w:rsid w:val="7B5D16B2"/>
    <w:rsid w:val="7B637F49"/>
    <w:rsid w:val="7B732D11"/>
    <w:rsid w:val="7B7C9E18"/>
    <w:rsid w:val="7BA82BCD"/>
    <w:rsid w:val="7BACE77A"/>
    <w:rsid w:val="7BADA6F0"/>
    <w:rsid w:val="7BBCDACE"/>
    <w:rsid w:val="7BCB3A9D"/>
    <w:rsid w:val="7BF8F398"/>
    <w:rsid w:val="7C144B1F"/>
    <w:rsid w:val="7C1FD643"/>
    <w:rsid w:val="7C6BFA14"/>
    <w:rsid w:val="7C71EBD3"/>
    <w:rsid w:val="7C728FA5"/>
    <w:rsid w:val="7CD887FB"/>
    <w:rsid w:val="7CFE1B46"/>
    <w:rsid w:val="7D061689"/>
    <w:rsid w:val="7D084F55"/>
    <w:rsid w:val="7D1B3663"/>
    <w:rsid w:val="7D223820"/>
    <w:rsid w:val="7D2F387B"/>
    <w:rsid w:val="7D37B798"/>
    <w:rsid w:val="7D5947DA"/>
    <w:rsid w:val="7D5A09CD"/>
    <w:rsid w:val="7D6F6B2F"/>
    <w:rsid w:val="7D753E1C"/>
    <w:rsid w:val="7D8B0AAA"/>
    <w:rsid w:val="7D8E4D27"/>
    <w:rsid w:val="7DA4FEEA"/>
    <w:rsid w:val="7DD407B3"/>
    <w:rsid w:val="7DD96242"/>
    <w:rsid w:val="7E1CC725"/>
    <w:rsid w:val="7E44EE39"/>
    <w:rsid w:val="7E6A5D24"/>
    <w:rsid w:val="7E7BE30D"/>
    <w:rsid w:val="7EB5AD58"/>
    <w:rsid w:val="7EBBA6D6"/>
    <w:rsid w:val="7EEA5463"/>
    <w:rsid w:val="7F18AB31"/>
    <w:rsid w:val="7F2DFDB2"/>
    <w:rsid w:val="7F38B090"/>
    <w:rsid w:val="7F3B5052"/>
    <w:rsid w:val="7F3C0B55"/>
    <w:rsid w:val="7F4654B7"/>
    <w:rsid w:val="7F496ED3"/>
    <w:rsid w:val="7F6D26FB"/>
    <w:rsid w:val="7F9A01BB"/>
    <w:rsid w:val="7F9F0C94"/>
    <w:rsid w:val="7FBBAC64"/>
    <w:rsid w:val="7FC8DF0B"/>
    <w:rsid w:val="7FE3632D"/>
    <w:rsid w:val="7FE66540"/>
    <w:rsid w:val="7FF02EAC"/>
    <w:rsid w:val="7FFB5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8D5AA"/>
  <w14:defaultImageDpi w14:val="32767"/>
  <w15:chartTrackingRefBased/>
  <w15:docId w15:val="{B37D243A-C20F-4BC8-8746-67F8556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paragraph" w:customStyle="1" w:styleId="paragraph">
    <w:name w:val="paragraph"/>
    <w:basedOn w:val="Normal"/>
    <w:rsid w:val="00200410"/>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200410"/>
  </w:style>
  <w:style w:type="character" w:customStyle="1" w:styleId="eop">
    <w:name w:val="eop"/>
    <w:basedOn w:val="DefaultParagraphFont"/>
    <w:rsid w:val="00200410"/>
  </w:style>
  <w:style w:type="character" w:customStyle="1" w:styleId="spellingerror">
    <w:name w:val="spellingerror"/>
    <w:basedOn w:val="DefaultParagraphFont"/>
    <w:rsid w:val="00200410"/>
  </w:style>
  <w:style w:type="character" w:customStyle="1" w:styleId="advancedproofingissue">
    <w:name w:val="advancedproofingissue"/>
    <w:basedOn w:val="DefaultParagraphFont"/>
    <w:rsid w:val="00246FAE"/>
  </w:style>
  <w:style w:type="character" w:customStyle="1" w:styleId="contextualspellingandgrammarerror">
    <w:name w:val="contextualspellingandgrammarerror"/>
    <w:basedOn w:val="DefaultParagraphFont"/>
    <w:rsid w:val="00246F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202634">
      <w:bodyDiv w:val="1"/>
      <w:marLeft w:val="0"/>
      <w:marRight w:val="0"/>
      <w:marTop w:val="0"/>
      <w:marBottom w:val="0"/>
      <w:divBdr>
        <w:top w:val="none" w:sz="0" w:space="0" w:color="auto"/>
        <w:left w:val="none" w:sz="0" w:space="0" w:color="auto"/>
        <w:bottom w:val="none" w:sz="0" w:space="0" w:color="auto"/>
        <w:right w:val="none" w:sz="0" w:space="0" w:color="auto"/>
      </w:divBdr>
      <w:divsChild>
        <w:div w:id="1188525094">
          <w:marLeft w:val="0"/>
          <w:marRight w:val="0"/>
          <w:marTop w:val="0"/>
          <w:marBottom w:val="0"/>
          <w:divBdr>
            <w:top w:val="none" w:sz="0" w:space="0" w:color="auto"/>
            <w:left w:val="none" w:sz="0" w:space="0" w:color="auto"/>
            <w:bottom w:val="none" w:sz="0" w:space="0" w:color="auto"/>
            <w:right w:val="none" w:sz="0" w:space="0" w:color="auto"/>
          </w:divBdr>
        </w:div>
        <w:div w:id="1954704476">
          <w:marLeft w:val="0"/>
          <w:marRight w:val="0"/>
          <w:marTop w:val="0"/>
          <w:marBottom w:val="0"/>
          <w:divBdr>
            <w:top w:val="none" w:sz="0" w:space="0" w:color="auto"/>
            <w:left w:val="none" w:sz="0" w:space="0" w:color="auto"/>
            <w:bottom w:val="none" w:sz="0" w:space="0" w:color="auto"/>
            <w:right w:val="none" w:sz="0" w:space="0" w:color="auto"/>
          </w:divBdr>
        </w:div>
        <w:div w:id="660352723">
          <w:marLeft w:val="0"/>
          <w:marRight w:val="0"/>
          <w:marTop w:val="0"/>
          <w:marBottom w:val="0"/>
          <w:divBdr>
            <w:top w:val="none" w:sz="0" w:space="0" w:color="auto"/>
            <w:left w:val="none" w:sz="0" w:space="0" w:color="auto"/>
            <w:bottom w:val="none" w:sz="0" w:space="0" w:color="auto"/>
            <w:right w:val="none" w:sz="0" w:space="0" w:color="auto"/>
          </w:divBdr>
        </w:div>
        <w:div w:id="2049604991">
          <w:marLeft w:val="0"/>
          <w:marRight w:val="0"/>
          <w:marTop w:val="0"/>
          <w:marBottom w:val="0"/>
          <w:divBdr>
            <w:top w:val="none" w:sz="0" w:space="0" w:color="auto"/>
            <w:left w:val="none" w:sz="0" w:space="0" w:color="auto"/>
            <w:bottom w:val="none" w:sz="0" w:space="0" w:color="auto"/>
            <w:right w:val="none" w:sz="0" w:space="0" w:color="auto"/>
          </w:divBdr>
        </w:div>
        <w:div w:id="468086312">
          <w:marLeft w:val="0"/>
          <w:marRight w:val="0"/>
          <w:marTop w:val="0"/>
          <w:marBottom w:val="0"/>
          <w:divBdr>
            <w:top w:val="none" w:sz="0" w:space="0" w:color="auto"/>
            <w:left w:val="none" w:sz="0" w:space="0" w:color="auto"/>
            <w:bottom w:val="none" w:sz="0" w:space="0" w:color="auto"/>
            <w:right w:val="none" w:sz="0" w:space="0" w:color="auto"/>
          </w:divBdr>
        </w:div>
        <w:div w:id="805392225">
          <w:marLeft w:val="0"/>
          <w:marRight w:val="0"/>
          <w:marTop w:val="0"/>
          <w:marBottom w:val="0"/>
          <w:divBdr>
            <w:top w:val="none" w:sz="0" w:space="0" w:color="auto"/>
            <w:left w:val="none" w:sz="0" w:space="0" w:color="auto"/>
            <w:bottom w:val="none" w:sz="0" w:space="0" w:color="auto"/>
            <w:right w:val="none" w:sz="0" w:space="0" w:color="auto"/>
          </w:divBdr>
        </w:div>
        <w:div w:id="1708093910">
          <w:marLeft w:val="0"/>
          <w:marRight w:val="0"/>
          <w:marTop w:val="0"/>
          <w:marBottom w:val="0"/>
          <w:divBdr>
            <w:top w:val="none" w:sz="0" w:space="0" w:color="auto"/>
            <w:left w:val="none" w:sz="0" w:space="0" w:color="auto"/>
            <w:bottom w:val="none" w:sz="0" w:space="0" w:color="auto"/>
            <w:right w:val="none" w:sz="0" w:space="0" w:color="auto"/>
          </w:divBdr>
        </w:div>
        <w:div w:id="1128663474">
          <w:marLeft w:val="0"/>
          <w:marRight w:val="0"/>
          <w:marTop w:val="0"/>
          <w:marBottom w:val="0"/>
          <w:divBdr>
            <w:top w:val="none" w:sz="0" w:space="0" w:color="auto"/>
            <w:left w:val="none" w:sz="0" w:space="0" w:color="auto"/>
            <w:bottom w:val="none" w:sz="0" w:space="0" w:color="auto"/>
            <w:right w:val="none" w:sz="0" w:space="0" w:color="auto"/>
          </w:divBdr>
        </w:div>
        <w:div w:id="605307013">
          <w:marLeft w:val="0"/>
          <w:marRight w:val="0"/>
          <w:marTop w:val="0"/>
          <w:marBottom w:val="0"/>
          <w:divBdr>
            <w:top w:val="none" w:sz="0" w:space="0" w:color="auto"/>
            <w:left w:val="none" w:sz="0" w:space="0" w:color="auto"/>
            <w:bottom w:val="none" w:sz="0" w:space="0" w:color="auto"/>
            <w:right w:val="none" w:sz="0" w:space="0" w:color="auto"/>
          </w:divBdr>
        </w:div>
        <w:div w:id="1242956484">
          <w:marLeft w:val="0"/>
          <w:marRight w:val="0"/>
          <w:marTop w:val="0"/>
          <w:marBottom w:val="0"/>
          <w:divBdr>
            <w:top w:val="none" w:sz="0" w:space="0" w:color="auto"/>
            <w:left w:val="none" w:sz="0" w:space="0" w:color="auto"/>
            <w:bottom w:val="none" w:sz="0" w:space="0" w:color="auto"/>
            <w:right w:val="none" w:sz="0" w:space="0" w:color="auto"/>
          </w:divBdr>
        </w:div>
        <w:div w:id="793059117">
          <w:marLeft w:val="0"/>
          <w:marRight w:val="0"/>
          <w:marTop w:val="0"/>
          <w:marBottom w:val="0"/>
          <w:divBdr>
            <w:top w:val="none" w:sz="0" w:space="0" w:color="auto"/>
            <w:left w:val="none" w:sz="0" w:space="0" w:color="auto"/>
            <w:bottom w:val="none" w:sz="0" w:space="0" w:color="auto"/>
            <w:right w:val="none" w:sz="0" w:space="0" w:color="auto"/>
          </w:divBdr>
        </w:div>
        <w:div w:id="354501313">
          <w:marLeft w:val="0"/>
          <w:marRight w:val="0"/>
          <w:marTop w:val="0"/>
          <w:marBottom w:val="0"/>
          <w:divBdr>
            <w:top w:val="none" w:sz="0" w:space="0" w:color="auto"/>
            <w:left w:val="none" w:sz="0" w:space="0" w:color="auto"/>
            <w:bottom w:val="none" w:sz="0" w:space="0" w:color="auto"/>
            <w:right w:val="none" w:sz="0" w:space="0" w:color="auto"/>
          </w:divBdr>
        </w:div>
      </w:divsChild>
    </w:div>
    <w:div w:id="149371637">
      <w:bodyDiv w:val="1"/>
      <w:marLeft w:val="0"/>
      <w:marRight w:val="0"/>
      <w:marTop w:val="0"/>
      <w:marBottom w:val="0"/>
      <w:divBdr>
        <w:top w:val="none" w:sz="0" w:space="0" w:color="auto"/>
        <w:left w:val="none" w:sz="0" w:space="0" w:color="auto"/>
        <w:bottom w:val="none" w:sz="0" w:space="0" w:color="auto"/>
        <w:right w:val="none" w:sz="0" w:space="0" w:color="auto"/>
      </w:divBdr>
      <w:divsChild>
        <w:div w:id="1521971018">
          <w:marLeft w:val="0"/>
          <w:marRight w:val="0"/>
          <w:marTop w:val="0"/>
          <w:marBottom w:val="0"/>
          <w:divBdr>
            <w:top w:val="none" w:sz="0" w:space="0" w:color="auto"/>
            <w:left w:val="none" w:sz="0" w:space="0" w:color="auto"/>
            <w:bottom w:val="none" w:sz="0" w:space="0" w:color="auto"/>
            <w:right w:val="none" w:sz="0" w:space="0" w:color="auto"/>
          </w:divBdr>
        </w:div>
        <w:div w:id="157307368">
          <w:marLeft w:val="0"/>
          <w:marRight w:val="0"/>
          <w:marTop w:val="0"/>
          <w:marBottom w:val="0"/>
          <w:divBdr>
            <w:top w:val="none" w:sz="0" w:space="0" w:color="auto"/>
            <w:left w:val="none" w:sz="0" w:space="0" w:color="auto"/>
            <w:bottom w:val="none" w:sz="0" w:space="0" w:color="auto"/>
            <w:right w:val="none" w:sz="0" w:space="0" w:color="auto"/>
          </w:divBdr>
        </w:div>
        <w:div w:id="1108500442">
          <w:marLeft w:val="0"/>
          <w:marRight w:val="0"/>
          <w:marTop w:val="0"/>
          <w:marBottom w:val="0"/>
          <w:divBdr>
            <w:top w:val="none" w:sz="0" w:space="0" w:color="auto"/>
            <w:left w:val="none" w:sz="0" w:space="0" w:color="auto"/>
            <w:bottom w:val="none" w:sz="0" w:space="0" w:color="auto"/>
            <w:right w:val="none" w:sz="0" w:space="0" w:color="auto"/>
          </w:divBdr>
        </w:div>
        <w:div w:id="1284188807">
          <w:marLeft w:val="0"/>
          <w:marRight w:val="0"/>
          <w:marTop w:val="0"/>
          <w:marBottom w:val="0"/>
          <w:divBdr>
            <w:top w:val="none" w:sz="0" w:space="0" w:color="auto"/>
            <w:left w:val="none" w:sz="0" w:space="0" w:color="auto"/>
            <w:bottom w:val="none" w:sz="0" w:space="0" w:color="auto"/>
            <w:right w:val="none" w:sz="0" w:space="0" w:color="auto"/>
          </w:divBdr>
        </w:div>
      </w:divsChild>
    </w:div>
    <w:div w:id="547033513">
      <w:bodyDiv w:val="1"/>
      <w:marLeft w:val="0"/>
      <w:marRight w:val="0"/>
      <w:marTop w:val="0"/>
      <w:marBottom w:val="0"/>
      <w:divBdr>
        <w:top w:val="none" w:sz="0" w:space="0" w:color="auto"/>
        <w:left w:val="none" w:sz="0" w:space="0" w:color="auto"/>
        <w:bottom w:val="none" w:sz="0" w:space="0" w:color="auto"/>
        <w:right w:val="none" w:sz="0" w:space="0" w:color="auto"/>
      </w:divBdr>
      <w:divsChild>
        <w:div w:id="845562498">
          <w:marLeft w:val="0"/>
          <w:marRight w:val="0"/>
          <w:marTop w:val="0"/>
          <w:marBottom w:val="0"/>
          <w:divBdr>
            <w:top w:val="none" w:sz="0" w:space="0" w:color="auto"/>
            <w:left w:val="none" w:sz="0" w:space="0" w:color="auto"/>
            <w:bottom w:val="none" w:sz="0" w:space="0" w:color="auto"/>
            <w:right w:val="none" w:sz="0" w:space="0" w:color="auto"/>
          </w:divBdr>
        </w:div>
        <w:div w:id="6714964">
          <w:marLeft w:val="0"/>
          <w:marRight w:val="0"/>
          <w:marTop w:val="0"/>
          <w:marBottom w:val="0"/>
          <w:divBdr>
            <w:top w:val="none" w:sz="0" w:space="0" w:color="auto"/>
            <w:left w:val="none" w:sz="0" w:space="0" w:color="auto"/>
            <w:bottom w:val="none" w:sz="0" w:space="0" w:color="auto"/>
            <w:right w:val="none" w:sz="0" w:space="0" w:color="auto"/>
          </w:divBdr>
        </w:div>
        <w:div w:id="559681106">
          <w:marLeft w:val="0"/>
          <w:marRight w:val="0"/>
          <w:marTop w:val="0"/>
          <w:marBottom w:val="0"/>
          <w:divBdr>
            <w:top w:val="none" w:sz="0" w:space="0" w:color="auto"/>
            <w:left w:val="none" w:sz="0" w:space="0" w:color="auto"/>
            <w:bottom w:val="none" w:sz="0" w:space="0" w:color="auto"/>
            <w:right w:val="none" w:sz="0" w:space="0" w:color="auto"/>
          </w:divBdr>
        </w:div>
        <w:div w:id="2056345251">
          <w:marLeft w:val="0"/>
          <w:marRight w:val="0"/>
          <w:marTop w:val="0"/>
          <w:marBottom w:val="0"/>
          <w:divBdr>
            <w:top w:val="none" w:sz="0" w:space="0" w:color="auto"/>
            <w:left w:val="none" w:sz="0" w:space="0" w:color="auto"/>
            <w:bottom w:val="none" w:sz="0" w:space="0" w:color="auto"/>
            <w:right w:val="none" w:sz="0" w:space="0" w:color="auto"/>
          </w:divBdr>
        </w:div>
        <w:div w:id="983854352">
          <w:marLeft w:val="0"/>
          <w:marRight w:val="0"/>
          <w:marTop w:val="0"/>
          <w:marBottom w:val="0"/>
          <w:divBdr>
            <w:top w:val="none" w:sz="0" w:space="0" w:color="auto"/>
            <w:left w:val="none" w:sz="0" w:space="0" w:color="auto"/>
            <w:bottom w:val="none" w:sz="0" w:space="0" w:color="auto"/>
            <w:right w:val="none" w:sz="0" w:space="0" w:color="auto"/>
          </w:divBdr>
        </w:div>
      </w:divsChild>
    </w:div>
    <w:div w:id="875123820">
      <w:bodyDiv w:val="1"/>
      <w:marLeft w:val="0"/>
      <w:marRight w:val="0"/>
      <w:marTop w:val="0"/>
      <w:marBottom w:val="0"/>
      <w:divBdr>
        <w:top w:val="none" w:sz="0" w:space="0" w:color="auto"/>
        <w:left w:val="none" w:sz="0" w:space="0" w:color="auto"/>
        <w:bottom w:val="none" w:sz="0" w:space="0" w:color="auto"/>
        <w:right w:val="none" w:sz="0" w:space="0" w:color="auto"/>
      </w:divBdr>
    </w:div>
    <w:div w:id="1008291412">
      <w:bodyDiv w:val="1"/>
      <w:marLeft w:val="0"/>
      <w:marRight w:val="0"/>
      <w:marTop w:val="0"/>
      <w:marBottom w:val="0"/>
      <w:divBdr>
        <w:top w:val="none" w:sz="0" w:space="0" w:color="auto"/>
        <w:left w:val="none" w:sz="0" w:space="0" w:color="auto"/>
        <w:bottom w:val="none" w:sz="0" w:space="0" w:color="auto"/>
        <w:right w:val="none" w:sz="0" w:space="0" w:color="auto"/>
      </w:divBdr>
      <w:divsChild>
        <w:div w:id="430512921">
          <w:marLeft w:val="0"/>
          <w:marRight w:val="0"/>
          <w:marTop w:val="0"/>
          <w:marBottom w:val="0"/>
          <w:divBdr>
            <w:top w:val="none" w:sz="0" w:space="0" w:color="auto"/>
            <w:left w:val="none" w:sz="0" w:space="0" w:color="auto"/>
            <w:bottom w:val="none" w:sz="0" w:space="0" w:color="auto"/>
            <w:right w:val="none" w:sz="0" w:space="0" w:color="auto"/>
          </w:divBdr>
        </w:div>
        <w:div w:id="723522542">
          <w:marLeft w:val="0"/>
          <w:marRight w:val="0"/>
          <w:marTop w:val="0"/>
          <w:marBottom w:val="0"/>
          <w:divBdr>
            <w:top w:val="none" w:sz="0" w:space="0" w:color="auto"/>
            <w:left w:val="none" w:sz="0" w:space="0" w:color="auto"/>
            <w:bottom w:val="none" w:sz="0" w:space="0" w:color="auto"/>
            <w:right w:val="none" w:sz="0" w:space="0" w:color="auto"/>
          </w:divBdr>
        </w:div>
        <w:div w:id="804006546">
          <w:marLeft w:val="0"/>
          <w:marRight w:val="0"/>
          <w:marTop w:val="0"/>
          <w:marBottom w:val="0"/>
          <w:divBdr>
            <w:top w:val="none" w:sz="0" w:space="0" w:color="auto"/>
            <w:left w:val="none" w:sz="0" w:space="0" w:color="auto"/>
            <w:bottom w:val="none" w:sz="0" w:space="0" w:color="auto"/>
            <w:right w:val="none" w:sz="0" w:space="0" w:color="auto"/>
          </w:divBdr>
        </w:div>
        <w:div w:id="757796389">
          <w:marLeft w:val="0"/>
          <w:marRight w:val="0"/>
          <w:marTop w:val="0"/>
          <w:marBottom w:val="0"/>
          <w:divBdr>
            <w:top w:val="none" w:sz="0" w:space="0" w:color="auto"/>
            <w:left w:val="none" w:sz="0" w:space="0" w:color="auto"/>
            <w:bottom w:val="none" w:sz="0" w:space="0" w:color="auto"/>
            <w:right w:val="none" w:sz="0" w:space="0" w:color="auto"/>
          </w:divBdr>
        </w:div>
        <w:div w:id="808059304">
          <w:marLeft w:val="0"/>
          <w:marRight w:val="0"/>
          <w:marTop w:val="0"/>
          <w:marBottom w:val="0"/>
          <w:divBdr>
            <w:top w:val="none" w:sz="0" w:space="0" w:color="auto"/>
            <w:left w:val="none" w:sz="0" w:space="0" w:color="auto"/>
            <w:bottom w:val="none" w:sz="0" w:space="0" w:color="auto"/>
            <w:right w:val="none" w:sz="0" w:space="0" w:color="auto"/>
          </w:divBdr>
        </w:div>
        <w:div w:id="318926257">
          <w:marLeft w:val="0"/>
          <w:marRight w:val="0"/>
          <w:marTop w:val="0"/>
          <w:marBottom w:val="0"/>
          <w:divBdr>
            <w:top w:val="none" w:sz="0" w:space="0" w:color="auto"/>
            <w:left w:val="none" w:sz="0" w:space="0" w:color="auto"/>
            <w:bottom w:val="none" w:sz="0" w:space="0" w:color="auto"/>
            <w:right w:val="none" w:sz="0" w:space="0" w:color="auto"/>
          </w:divBdr>
        </w:div>
        <w:div w:id="1479151558">
          <w:marLeft w:val="0"/>
          <w:marRight w:val="0"/>
          <w:marTop w:val="0"/>
          <w:marBottom w:val="0"/>
          <w:divBdr>
            <w:top w:val="none" w:sz="0" w:space="0" w:color="auto"/>
            <w:left w:val="none" w:sz="0" w:space="0" w:color="auto"/>
            <w:bottom w:val="none" w:sz="0" w:space="0" w:color="auto"/>
            <w:right w:val="none" w:sz="0" w:space="0" w:color="auto"/>
          </w:divBdr>
        </w:div>
        <w:div w:id="991254365">
          <w:marLeft w:val="0"/>
          <w:marRight w:val="0"/>
          <w:marTop w:val="0"/>
          <w:marBottom w:val="0"/>
          <w:divBdr>
            <w:top w:val="none" w:sz="0" w:space="0" w:color="auto"/>
            <w:left w:val="none" w:sz="0" w:space="0" w:color="auto"/>
            <w:bottom w:val="none" w:sz="0" w:space="0" w:color="auto"/>
            <w:right w:val="none" w:sz="0" w:space="0" w:color="auto"/>
          </w:divBdr>
        </w:div>
        <w:div w:id="938369922">
          <w:marLeft w:val="0"/>
          <w:marRight w:val="0"/>
          <w:marTop w:val="0"/>
          <w:marBottom w:val="0"/>
          <w:divBdr>
            <w:top w:val="none" w:sz="0" w:space="0" w:color="auto"/>
            <w:left w:val="none" w:sz="0" w:space="0" w:color="auto"/>
            <w:bottom w:val="none" w:sz="0" w:space="0" w:color="auto"/>
            <w:right w:val="none" w:sz="0" w:space="0" w:color="auto"/>
          </w:divBdr>
        </w:div>
        <w:div w:id="449906612">
          <w:marLeft w:val="0"/>
          <w:marRight w:val="0"/>
          <w:marTop w:val="0"/>
          <w:marBottom w:val="0"/>
          <w:divBdr>
            <w:top w:val="none" w:sz="0" w:space="0" w:color="auto"/>
            <w:left w:val="none" w:sz="0" w:space="0" w:color="auto"/>
            <w:bottom w:val="none" w:sz="0" w:space="0" w:color="auto"/>
            <w:right w:val="none" w:sz="0" w:space="0" w:color="auto"/>
          </w:divBdr>
        </w:div>
        <w:div w:id="112943633">
          <w:marLeft w:val="0"/>
          <w:marRight w:val="0"/>
          <w:marTop w:val="0"/>
          <w:marBottom w:val="0"/>
          <w:divBdr>
            <w:top w:val="none" w:sz="0" w:space="0" w:color="auto"/>
            <w:left w:val="none" w:sz="0" w:space="0" w:color="auto"/>
            <w:bottom w:val="none" w:sz="0" w:space="0" w:color="auto"/>
            <w:right w:val="none" w:sz="0" w:space="0" w:color="auto"/>
          </w:divBdr>
        </w:div>
        <w:div w:id="1110854800">
          <w:marLeft w:val="0"/>
          <w:marRight w:val="0"/>
          <w:marTop w:val="0"/>
          <w:marBottom w:val="0"/>
          <w:divBdr>
            <w:top w:val="none" w:sz="0" w:space="0" w:color="auto"/>
            <w:left w:val="none" w:sz="0" w:space="0" w:color="auto"/>
            <w:bottom w:val="none" w:sz="0" w:space="0" w:color="auto"/>
            <w:right w:val="none" w:sz="0" w:space="0" w:color="auto"/>
          </w:divBdr>
        </w:div>
      </w:divsChild>
    </w:div>
    <w:div w:id="1684749046">
      <w:bodyDiv w:val="1"/>
      <w:marLeft w:val="0"/>
      <w:marRight w:val="0"/>
      <w:marTop w:val="0"/>
      <w:marBottom w:val="0"/>
      <w:divBdr>
        <w:top w:val="none" w:sz="0" w:space="0" w:color="auto"/>
        <w:left w:val="none" w:sz="0" w:space="0" w:color="auto"/>
        <w:bottom w:val="none" w:sz="0" w:space="0" w:color="auto"/>
        <w:right w:val="none" w:sz="0" w:space="0" w:color="auto"/>
      </w:divBdr>
      <w:divsChild>
        <w:div w:id="986711993">
          <w:marLeft w:val="0"/>
          <w:marRight w:val="0"/>
          <w:marTop w:val="0"/>
          <w:marBottom w:val="0"/>
          <w:divBdr>
            <w:top w:val="none" w:sz="0" w:space="0" w:color="auto"/>
            <w:left w:val="none" w:sz="0" w:space="0" w:color="auto"/>
            <w:bottom w:val="none" w:sz="0" w:space="0" w:color="auto"/>
            <w:right w:val="none" w:sz="0" w:space="0" w:color="auto"/>
          </w:divBdr>
        </w:div>
        <w:div w:id="1101993390">
          <w:marLeft w:val="0"/>
          <w:marRight w:val="0"/>
          <w:marTop w:val="0"/>
          <w:marBottom w:val="0"/>
          <w:divBdr>
            <w:top w:val="none" w:sz="0" w:space="0" w:color="auto"/>
            <w:left w:val="none" w:sz="0" w:space="0" w:color="auto"/>
            <w:bottom w:val="none" w:sz="0" w:space="0" w:color="auto"/>
            <w:right w:val="none" w:sz="0" w:space="0" w:color="auto"/>
          </w:divBdr>
        </w:div>
        <w:div w:id="1089303821">
          <w:marLeft w:val="0"/>
          <w:marRight w:val="0"/>
          <w:marTop w:val="0"/>
          <w:marBottom w:val="0"/>
          <w:divBdr>
            <w:top w:val="none" w:sz="0" w:space="0" w:color="auto"/>
            <w:left w:val="none" w:sz="0" w:space="0" w:color="auto"/>
            <w:bottom w:val="none" w:sz="0" w:space="0" w:color="auto"/>
            <w:right w:val="none" w:sz="0" w:space="0" w:color="auto"/>
          </w:divBdr>
        </w:div>
        <w:div w:id="830439254">
          <w:marLeft w:val="0"/>
          <w:marRight w:val="0"/>
          <w:marTop w:val="0"/>
          <w:marBottom w:val="0"/>
          <w:divBdr>
            <w:top w:val="none" w:sz="0" w:space="0" w:color="auto"/>
            <w:left w:val="none" w:sz="0" w:space="0" w:color="auto"/>
            <w:bottom w:val="none" w:sz="0" w:space="0" w:color="auto"/>
            <w:right w:val="none" w:sz="0" w:space="0" w:color="auto"/>
          </w:divBdr>
        </w:div>
        <w:div w:id="677342800">
          <w:marLeft w:val="0"/>
          <w:marRight w:val="0"/>
          <w:marTop w:val="0"/>
          <w:marBottom w:val="0"/>
          <w:divBdr>
            <w:top w:val="none" w:sz="0" w:space="0" w:color="auto"/>
            <w:left w:val="none" w:sz="0" w:space="0" w:color="auto"/>
            <w:bottom w:val="none" w:sz="0" w:space="0" w:color="auto"/>
            <w:right w:val="none" w:sz="0" w:space="0" w:color="auto"/>
          </w:divBdr>
        </w:div>
        <w:div w:id="604390886">
          <w:marLeft w:val="0"/>
          <w:marRight w:val="0"/>
          <w:marTop w:val="0"/>
          <w:marBottom w:val="0"/>
          <w:divBdr>
            <w:top w:val="none" w:sz="0" w:space="0" w:color="auto"/>
            <w:left w:val="none" w:sz="0" w:space="0" w:color="auto"/>
            <w:bottom w:val="none" w:sz="0" w:space="0" w:color="auto"/>
            <w:right w:val="none" w:sz="0" w:space="0" w:color="auto"/>
          </w:divBdr>
        </w:div>
        <w:div w:id="559443935">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rtgallery.nsw.gov.au/education/childrens-trails/pop-popism/football-players/" TargetMode="External"/><Relationship Id="rId18" Type="http://schemas.openxmlformats.org/officeDocument/2006/relationships/hyperlink" Target="https://vimeo.com/190670376" TargetMode="External"/><Relationship Id="rId26" Type="http://schemas.openxmlformats.org/officeDocument/2006/relationships/hyperlink" Target="https://safeYouTube.net/w/PkEF" TargetMode="External"/><Relationship Id="rId39" Type="http://schemas.openxmlformats.org/officeDocument/2006/relationships/hyperlink" Target="https://www.artgallery.nsw.gov.au/education/childrens-trails/pop-popism/first-real-target/" TargetMode="External"/><Relationship Id="rId21" Type="http://schemas.openxmlformats.org/officeDocument/2006/relationships/hyperlink" Target="https://safeyoutube.net/w/jTDF" TargetMode="External"/><Relationship Id="rId34" Type="http://schemas.openxmlformats.org/officeDocument/2006/relationships/image" Target="media/image6.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yZEodxUx2ME" TargetMode="External"/><Relationship Id="rId20" Type="http://schemas.openxmlformats.org/officeDocument/2006/relationships/hyperlink" Target="https://safeyoutube.net/w/d9DF" TargetMode="External"/><Relationship Id="rId29" Type="http://schemas.openxmlformats.org/officeDocument/2006/relationships/image" Target="media/image1.png"/><Relationship Id="rId41" Type="http://schemas.openxmlformats.org/officeDocument/2006/relationships/hyperlink" Target="https://www.artgallery.nsw.gov.au/education/childrens-trails/pop-popism/triple-fronted/"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rtgallery.nsw.gov.au/education/exhibition-kits/pop-to-popism/future-is-now/" TargetMode="External"/><Relationship Id="rId24" Type="http://schemas.openxmlformats.org/officeDocument/2006/relationships/hyperlink" Target="https://www.google.com/url?q=https%3A%2F%2Fwww.wikiart.org%2Fen%2Fwassily-kandinsky%2Fimpression-iii-concert-1911&amp;sa=D&amp;sntz=1&amp;usg=AFQjCNG5_XLoiWfsf2bnstvNylfWdNDVxg"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hyperlink" Target="https://www.artgallery.nsw.gov.au/education/childrens-trails/pop-popism/football-players/" TargetMode="External"/><Relationship Id="rId45" Type="http://schemas.openxmlformats.org/officeDocument/2006/relationships/image" Target="media/image14.png"/><Relationship Id="rId53" Type="http://schemas.openxmlformats.org/officeDocument/2006/relationships/hyperlink" Target="https://musiclab.chromeexperiments.com/Experiments" TargetMode="External"/><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artgallery.nsw.gov.au/exhibitions/essential-duchamp/" TargetMode="External"/><Relationship Id="rId23" Type="http://schemas.openxmlformats.org/officeDocument/2006/relationships/hyperlink" Target="https://safeyoutube.net/w/ieEF" TargetMode="External"/><Relationship Id="rId28" Type="http://schemas.openxmlformats.org/officeDocument/2006/relationships/hyperlink" Target="https://musiclab.chromeexperiments.com/Experiments" TargetMode="External"/><Relationship Id="rId36" Type="http://schemas.openxmlformats.org/officeDocument/2006/relationships/image" Target="media/image8.png"/><Relationship Id="rId49" Type="http://schemas.openxmlformats.org/officeDocument/2006/relationships/image" Target="media/image18.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afeyoutube.net/w/h6DF" TargetMode="External"/><Relationship Id="rId31" Type="http://schemas.openxmlformats.org/officeDocument/2006/relationships/image" Target="media/image3.png"/><Relationship Id="rId44" Type="http://schemas.openxmlformats.org/officeDocument/2006/relationships/image" Target="media/image13.png"/><Relationship Id="rId52" Type="http://schemas.openxmlformats.org/officeDocument/2006/relationships/hyperlink" Target="https://www.google.com/url?q=https%3A%2F%2Fwww.wikiart.org%2Fen%2Fwassily-kandinsky%2Fimpression-iii-concert-1911&amp;sa=D&amp;sntz=1&amp;usg=AFQjCNG5_XLoiWfsf2bnstvNylfWdNDVxg"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rtgallery.nsw.gov.au/education/childrens-trails/pop-popism/triple-fronted/" TargetMode="External"/><Relationship Id="rId22" Type="http://schemas.openxmlformats.org/officeDocument/2006/relationships/hyperlink" Target="https://safeyoutube.net/w/qpwF" TargetMode="External"/><Relationship Id="rId27" Type="http://schemas.openxmlformats.org/officeDocument/2006/relationships/hyperlink" Target="https://csismn.com/SYN-Phon"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safeyoutube.net/w/ieEF" TargetMode="External"/><Relationship Id="rId3" Type="http://schemas.openxmlformats.org/officeDocument/2006/relationships/customXml" Target="../customXml/item3.xml"/><Relationship Id="rId12" Type="http://schemas.openxmlformats.org/officeDocument/2006/relationships/hyperlink" Target="https://www.artgallery.nsw.gov.au/education/childrens-trails/pop-popism/first-real-target/" TargetMode="External"/><Relationship Id="rId17" Type="http://schemas.openxmlformats.org/officeDocument/2006/relationships/hyperlink" Target="https://safeyoutube.net/w/myDF" TargetMode="External"/><Relationship Id="rId25" Type="http://schemas.openxmlformats.org/officeDocument/2006/relationships/hyperlink" Target="https://safeyoutube.net/w/PkEF"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5.png"/><Relationship Id="rId59"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anravenst1\AppData\Local\Temp\Temp1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08ED8-8F2B-4C3C-ABD6-AE3661053A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f126a-38b9-4492-be35-a33a4edb6fbd"/>
    <ds:schemaRef ds:uri="3b666755-876b-42ff-b409-4240f06f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CF403670-F9A4-4A5A-8B49-C37A0310D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1</TotalTime>
  <Pages>17</Pages>
  <Words>2070</Words>
  <Characters>11799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13842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Connotation student workbook creative arts Stage 3</dc:title>
  <dc:subject/>
  <dc:creator>NSW DoE</dc:creator>
  <cp:keywords/>
  <dc:description/>
  <cp:lastModifiedBy>Jill Andrew</cp:lastModifiedBy>
  <cp:revision>17</cp:revision>
  <cp:lastPrinted>2019-09-30T07:42:00Z</cp:lastPrinted>
  <dcterms:created xsi:type="dcterms:W3CDTF">2020-05-19T03:19:00Z</dcterms:created>
  <dcterms:modified xsi:type="dcterms:W3CDTF">2020-08-25T04:44:00Z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