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BC6" w:rsidRDefault="00217DD3" w:rsidP="00340A9F">
      <w:pPr>
        <w:pStyle w:val="Title"/>
        <w:spacing w:before="0" w:after="240"/>
      </w:pPr>
      <w:r>
        <w:t>School planning resource</w:t>
      </w:r>
    </w:p>
    <w:p w:rsidR="00217DD3" w:rsidRDefault="00217DD3" w:rsidP="00217DD3">
      <w:r w:rsidRPr="00BB5515">
        <w:rPr>
          <w:b/>
        </w:rPr>
        <w:t>Audience</w:t>
      </w:r>
      <w:r>
        <w:t>: School executive members</w:t>
      </w:r>
    </w:p>
    <w:p w:rsidR="00217DD3" w:rsidRDefault="00217DD3" w:rsidP="00217DD3">
      <w:r w:rsidRPr="00BB5515">
        <w:rPr>
          <w:b/>
        </w:rPr>
        <w:t>Purpose</w:t>
      </w:r>
      <w:r>
        <w:t xml:space="preserve">: Supporting the inclusion of student voice into 2021-2023 school plans in NSW schools. </w:t>
      </w:r>
    </w:p>
    <w:p w:rsidR="00217DD3" w:rsidRDefault="00217DD3" w:rsidP="00217DD3">
      <w:r>
        <w:rPr>
          <w:noProof/>
          <w:lang w:eastAsia="en-AU"/>
        </w:rPr>
        <w:drawing>
          <wp:inline distT="0" distB="0" distL="0" distR="0">
            <wp:extent cx="6522720" cy="4604385"/>
            <wp:effectExtent l="76200" t="0" r="68580" b="158115"/>
            <wp:docPr id="1" name="Picture 1" descr="Appendix A is found at the end of the document  - it is an example of a school plan strategic direction" title="Screen shot of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2720" cy="4604385"/>
                    </a:xfrm>
                    <a:prstGeom prst="rect">
                      <a:avLst/>
                    </a:prstGeom>
                    <a:effectLst>
                      <a:outerShdw blurRad="76200" dist="76200" dir="5400000" algn="t" rotWithShape="0">
                        <a:prstClr val="black">
                          <a:alpha val="40000"/>
                        </a:prstClr>
                      </a:outerShdw>
                    </a:effectLst>
                  </pic:spPr>
                </pic:pic>
              </a:graphicData>
            </a:graphic>
          </wp:inline>
        </w:drawing>
      </w:r>
      <w:r>
        <w:t>Student voice can be a strategic direction for school plans by itself or fall within the wider strategic direction of student wellbeing. The following is a sample of what a school plan featuring student voice as a strategic direction could look like (</w:t>
      </w:r>
      <w:r w:rsidRPr="008B3B46">
        <w:rPr>
          <w:b/>
        </w:rPr>
        <w:t>Appendix A</w:t>
      </w:r>
      <w:r>
        <w:t xml:space="preserve"> is an editable word version)</w:t>
      </w:r>
    </w:p>
    <w:p w:rsidR="00217DD3" w:rsidRPr="003E7B05" w:rsidRDefault="00217DD3" w:rsidP="00340A9F">
      <w:pPr>
        <w:spacing w:before="120" w:line="360" w:lineRule="auto"/>
        <w:rPr>
          <w:b/>
        </w:rPr>
      </w:pPr>
      <w:r w:rsidRPr="003E7B05">
        <w:rPr>
          <w:b/>
        </w:rPr>
        <w:t>What is student voice?</w:t>
      </w:r>
    </w:p>
    <w:p w:rsidR="00217DD3" w:rsidRDefault="00340A9F" w:rsidP="00217DD3">
      <w:r>
        <w:t>S</w:t>
      </w:r>
      <w:r w:rsidR="00217DD3">
        <w:t xml:space="preserve">tudent voice is </w:t>
      </w:r>
      <w:r w:rsidR="00217DD3" w:rsidRPr="00340A9F">
        <w:rPr>
          <w:i/>
        </w:rPr>
        <w:t>students actively participating in decision-making at school on things which shape their educational experiences</w:t>
      </w:r>
      <w:r w:rsidR="00217DD3">
        <w:t xml:space="preserve">. It is more than just students ‘having a say’ and ‘being heard’. To be successful, student voice must value the perspectives and opinions of students and act on them in a way that genuinely shapes learning and decision-making at the school. </w:t>
      </w:r>
    </w:p>
    <w:p w:rsidR="00217DD3" w:rsidRPr="00507F12" w:rsidRDefault="00217DD3" w:rsidP="00340A9F">
      <w:pPr>
        <w:spacing w:before="120" w:line="360" w:lineRule="auto"/>
        <w:rPr>
          <w:b/>
        </w:rPr>
      </w:pPr>
      <w:r w:rsidRPr="00507F12">
        <w:rPr>
          <w:b/>
        </w:rPr>
        <w:t xml:space="preserve">What are the benefits of </w:t>
      </w:r>
      <w:r>
        <w:rPr>
          <w:b/>
        </w:rPr>
        <w:t xml:space="preserve">having a whole school approach to </w:t>
      </w:r>
      <w:r w:rsidRPr="00507F12">
        <w:rPr>
          <w:b/>
        </w:rPr>
        <w:t>student voice?</w:t>
      </w:r>
    </w:p>
    <w:p w:rsidR="00217DD3" w:rsidRDefault="00340A9F" w:rsidP="00217DD3">
      <w:r>
        <w:t>Research shows</w:t>
      </w:r>
      <w:r w:rsidR="00217DD3">
        <w:t xml:space="preserve"> that when children and young people participate in meaningful decision-making at school, they experience higher levels of wellbeing and empowerment and </w:t>
      </w:r>
      <w:r w:rsidR="00B00374">
        <w:t xml:space="preserve">develop </w:t>
      </w:r>
      <w:r w:rsidR="00217DD3">
        <w:t xml:space="preserve">stronger relationships with adults and peers, which drive better learning outcomes. They develop a range of skills and capabilities to feel connected and successful at school and in life. The explicit teaching of the </w:t>
      </w:r>
      <w:hyperlink r:id="rId9" w:tooltip="link to ACARA general capabilities page" w:history="1">
        <w:r w:rsidR="00217DD3" w:rsidRPr="00B00374">
          <w:rPr>
            <w:rStyle w:val="Hyperlink"/>
          </w:rPr>
          <w:t>General Capabilities</w:t>
        </w:r>
      </w:hyperlink>
      <w:r w:rsidR="00217DD3">
        <w:t xml:space="preserve"> also promote skills for personal growth and good citizenship, and as partners in their own learning, student voice is a mechanism for increasing engagement, achievement and wellbeing (</w:t>
      </w:r>
      <w:proofErr w:type="spellStart"/>
      <w:r w:rsidR="00B00374">
        <w:fldChar w:fldCharType="begin"/>
      </w:r>
      <w:r w:rsidR="00B00374">
        <w:instrText xml:space="preserve"> HYPERLINK "https://www.appa.asn.au/wp-content/uploads/2018/04/20180430-Through-Growth-to-Achievement_Text.pdf" \o "Link to Gonski March 2018 report" </w:instrText>
      </w:r>
      <w:r w:rsidR="00B00374">
        <w:fldChar w:fldCharType="separate"/>
      </w:r>
      <w:r w:rsidR="00217DD3" w:rsidRPr="00B00374">
        <w:rPr>
          <w:rStyle w:val="Hyperlink"/>
        </w:rPr>
        <w:t>Gonski</w:t>
      </w:r>
      <w:proofErr w:type="spellEnd"/>
      <w:r w:rsidR="00217DD3" w:rsidRPr="00B00374">
        <w:rPr>
          <w:rStyle w:val="Hyperlink"/>
        </w:rPr>
        <w:t>, D et al, 2018</w:t>
      </w:r>
      <w:r w:rsidR="00B00374">
        <w:fldChar w:fldCharType="end"/>
      </w:r>
      <w:r w:rsidR="00217DD3">
        <w:t>).</w:t>
      </w:r>
    </w:p>
    <w:p w:rsidR="00217DD3" w:rsidRPr="00EA10A3" w:rsidRDefault="00217DD3" w:rsidP="00217DD3">
      <w:pPr>
        <w:spacing w:line="360" w:lineRule="auto"/>
        <w:rPr>
          <w:b/>
        </w:rPr>
      </w:pPr>
      <w:r w:rsidRPr="00EA10A3">
        <w:rPr>
          <w:b/>
        </w:rPr>
        <w:t>How does student voice link with Department and school priorities?</w:t>
      </w:r>
    </w:p>
    <w:p w:rsidR="00217DD3" w:rsidRDefault="00217DD3" w:rsidP="00217DD3">
      <w:r>
        <w:t>Every student is known, valued and cared for is a key goal for the Department’s Strategic Plan.</w:t>
      </w:r>
    </w:p>
    <w:p w:rsidR="006E4CA0" w:rsidRDefault="00217DD3" w:rsidP="00217DD3">
      <w:r>
        <w:t xml:space="preserve">Through the </w:t>
      </w:r>
      <w:hyperlink r:id="rId10" w:tooltip="link to Wellbeing Framework for schools website" w:history="1">
        <w:r w:rsidRPr="00217DD3">
          <w:rPr>
            <w:rStyle w:val="Hyperlink"/>
          </w:rPr>
          <w:t>Wellbeing Framework for Schools</w:t>
        </w:r>
      </w:hyperlink>
      <w:r>
        <w:t xml:space="preserve"> and </w:t>
      </w:r>
      <w:hyperlink r:id="rId11" w:tooltip="Link to school excellence framework" w:history="1">
        <w:r w:rsidRPr="00217DD3">
          <w:rPr>
            <w:rStyle w:val="Hyperlink"/>
          </w:rPr>
          <w:t>School Excellence Framework</w:t>
        </w:r>
      </w:hyperlink>
      <w:r w:rsidR="00622211">
        <w:t xml:space="preserve"> (SEF)</w:t>
      </w:r>
      <w:r>
        <w:t xml:space="preserve"> schools identify and plan for meaningful student participation and decision-making as indicators of school excellence. The </w:t>
      </w:r>
      <w:r w:rsidR="00622211">
        <w:t>SEF</w:t>
      </w:r>
      <w:r w:rsidRPr="002D17D2">
        <w:t xml:space="preserve"> references student participation, voice and leadership throughout the Learning and Teaching domains.</w:t>
      </w:r>
      <w:r>
        <w:t xml:space="preserve"> These have been summarised below</w:t>
      </w:r>
      <w:r w:rsidR="005A39F6">
        <w:t>.</w:t>
      </w:r>
    </w:p>
    <w:p w:rsidR="00316F5B" w:rsidRPr="00B00374" w:rsidRDefault="00316F5B" w:rsidP="00B00374">
      <w:pPr>
        <w:pStyle w:val="NoSpacing"/>
      </w:pPr>
    </w:p>
    <w:tbl>
      <w:tblPr>
        <w:tblStyle w:val="TableGrid"/>
        <w:tblW w:w="10485" w:type="dxa"/>
        <w:shd w:val="clear" w:color="auto" w:fill="3A58A4"/>
        <w:tblLook w:val="04A0" w:firstRow="1" w:lastRow="0" w:firstColumn="1" w:lastColumn="0" w:noHBand="0" w:noVBand="1"/>
        <w:tblCaption w:val="School Excellence Framwork Version 2"/>
      </w:tblPr>
      <w:tblGrid>
        <w:gridCol w:w="1964"/>
        <w:gridCol w:w="1718"/>
        <w:gridCol w:w="6803"/>
      </w:tblGrid>
      <w:tr w:rsidR="005A39F6" w:rsidRPr="00B12F5F" w:rsidTr="00340A9F">
        <w:trPr>
          <w:trHeight w:val="620"/>
          <w:tblHeader/>
        </w:trPr>
        <w:tc>
          <w:tcPr>
            <w:tcW w:w="10485" w:type="dxa"/>
            <w:gridSpan w:val="3"/>
            <w:tcBorders>
              <w:bottom w:val="single" w:sz="6" w:space="0" w:color="FFFFFF" w:themeColor="background1"/>
            </w:tcBorders>
            <w:shd w:val="clear" w:color="auto" w:fill="3D4C61"/>
            <w:vAlign w:val="center"/>
          </w:tcPr>
          <w:p w:rsidR="005A39F6" w:rsidRPr="006E4CA0" w:rsidRDefault="006E4CA0" w:rsidP="00A469B2">
            <w:pPr>
              <w:jc w:val="center"/>
              <w:rPr>
                <w:rFonts w:cs="Arial"/>
                <w:b/>
                <w:color w:val="FFFFFF" w:themeColor="background1"/>
              </w:rPr>
            </w:pPr>
            <w:r w:rsidRPr="006E4CA0">
              <w:rPr>
                <w:rFonts w:cs="Arial"/>
                <w:b/>
                <w:color w:val="FFFFFF" w:themeColor="background1"/>
                <w:sz w:val="28"/>
              </w:rPr>
              <w:t>School Excellence Framework – Version 2 | July 2017</w:t>
            </w:r>
          </w:p>
        </w:tc>
      </w:tr>
      <w:tr w:rsidR="000F462F" w:rsidRPr="00B12F5F" w:rsidTr="003F3345">
        <w:trPr>
          <w:trHeight w:val="737"/>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0F462F" w:rsidRDefault="00217DD3" w:rsidP="00A469B2">
            <w:pPr>
              <w:jc w:val="center"/>
              <w:rPr>
                <w:b/>
                <w:color w:val="FFFFFF"/>
                <w:sz w:val="22"/>
              </w:rPr>
            </w:pPr>
            <w:r w:rsidRPr="000F462F">
              <w:rPr>
                <w:b/>
                <w:color w:val="FFFFFF"/>
                <w:sz w:val="22"/>
              </w:rPr>
              <w:t>LEARNING</w:t>
            </w:r>
          </w:p>
          <w:p w:rsidR="00217DD3" w:rsidRDefault="00217DD3" w:rsidP="00A469B2">
            <w:pPr>
              <w:jc w:val="center"/>
              <w:rPr>
                <w:rFonts w:ascii="Times New Roman"/>
                <w:sz w:val="17"/>
              </w:rPr>
            </w:pPr>
            <w:r w:rsidRPr="000F462F">
              <w:rPr>
                <w:b/>
                <w:color w:val="FFFFFF"/>
                <w:sz w:val="22"/>
              </w:rPr>
              <w:t>DOMAIN</w:t>
            </w:r>
          </w:p>
        </w:tc>
        <w:tc>
          <w:tcPr>
            <w:tcW w:w="1718" w:type="dxa"/>
            <w:tcBorders>
              <w:top w:val="single" w:sz="6" w:space="0" w:color="FFFFFF" w:themeColor="background1"/>
              <w:left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jc w:val="center"/>
              <w:rPr>
                <w:rFonts w:cs="Arial"/>
                <w:sz w:val="22"/>
              </w:rPr>
            </w:pPr>
            <w:r w:rsidRPr="006E4CA0">
              <w:rPr>
                <w:rFonts w:cs="Arial"/>
                <w:b/>
                <w:color w:val="FFFFFF"/>
                <w:sz w:val="22"/>
              </w:rPr>
              <w:t>THEMES</w:t>
            </w:r>
          </w:p>
        </w:tc>
        <w:tc>
          <w:tcPr>
            <w:tcW w:w="6803" w:type="dxa"/>
            <w:tcBorders>
              <w:top w:val="single" w:sz="6" w:space="0" w:color="FFFFFF" w:themeColor="background1"/>
              <w:left w:val="single" w:sz="6" w:space="0" w:color="FFFFFF" w:themeColor="background1"/>
            </w:tcBorders>
            <w:shd w:val="clear" w:color="auto" w:fill="3A58A4"/>
            <w:vAlign w:val="center"/>
          </w:tcPr>
          <w:p w:rsidR="00217DD3" w:rsidRPr="006E4CA0" w:rsidRDefault="00217DD3" w:rsidP="00A469B2">
            <w:pPr>
              <w:jc w:val="center"/>
              <w:rPr>
                <w:rFonts w:cs="Arial"/>
                <w:sz w:val="22"/>
              </w:rPr>
            </w:pPr>
            <w:r w:rsidRPr="006E4CA0">
              <w:rPr>
                <w:rFonts w:cs="Arial"/>
                <w:b/>
                <w:color w:val="FFFFFF"/>
                <w:sz w:val="22"/>
              </w:rPr>
              <w:t>EXCELLING</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LEARNING CULTURE</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High expectations</w:t>
            </w:r>
          </w:p>
        </w:tc>
        <w:tc>
          <w:tcPr>
            <w:tcW w:w="6803" w:type="dxa"/>
            <w:shd w:val="clear" w:color="auto" w:fill="FFFFFF" w:themeFill="background1"/>
            <w:vAlign w:val="center"/>
          </w:tcPr>
          <w:p w:rsidR="00217DD3" w:rsidRPr="00F94114" w:rsidRDefault="00217DD3" w:rsidP="008A0C56">
            <w:pPr>
              <w:pStyle w:val="Tabletext"/>
            </w:pPr>
            <w:r w:rsidRPr="00F94114">
              <w:t>The whole school community demonstrates aspirational expectations of learning progress and achievement for all students, and is committed to the pursuit of excellence.</w:t>
            </w:r>
          </w:p>
          <w:p w:rsidR="00217DD3" w:rsidRPr="00F94114" w:rsidRDefault="00217DD3" w:rsidP="008A0C56">
            <w:pPr>
              <w:pStyle w:val="Tabletext"/>
            </w:pPr>
            <w:r w:rsidRPr="00F94114">
              <w:t>Effective partnerships in learning with parents and students mean students are motivated to deliver their best and continually improve.</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WELLBEING</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Individual learning needs</w:t>
            </w:r>
          </w:p>
        </w:tc>
        <w:tc>
          <w:tcPr>
            <w:tcW w:w="6803" w:type="dxa"/>
            <w:shd w:val="clear" w:color="auto" w:fill="FFFFFF" w:themeFill="background1"/>
            <w:vAlign w:val="center"/>
          </w:tcPr>
          <w:p w:rsidR="00217DD3" w:rsidRPr="00F94114" w:rsidRDefault="00217DD3" w:rsidP="008A0C56">
            <w:pPr>
              <w:pStyle w:val="Tabletext"/>
            </w:pPr>
            <w:r w:rsidRPr="008A0C56">
              <w:t>There is school-wide, collective responsibility</w:t>
            </w:r>
            <w:r w:rsidR="008A0C56" w:rsidRPr="008A0C56">
              <w:t xml:space="preserve"> </w:t>
            </w:r>
            <w:r w:rsidRPr="008A0C56">
              <w:t>for</w:t>
            </w:r>
            <w:r w:rsidRPr="008A0C56">
              <w:rPr>
                <w:spacing w:val="-27"/>
              </w:rPr>
              <w:t xml:space="preserve"> </w:t>
            </w:r>
            <w:r w:rsidRPr="008A0C56">
              <w:t>student</w:t>
            </w:r>
            <w:r w:rsidRPr="008A0C56">
              <w:rPr>
                <w:spacing w:val="-29"/>
              </w:rPr>
              <w:t xml:space="preserve"> </w:t>
            </w:r>
            <w:r w:rsidRPr="008A0C56">
              <w:t>learning</w:t>
            </w:r>
            <w:r w:rsidRPr="008A0C56">
              <w:rPr>
                <w:spacing w:val="-30"/>
              </w:rPr>
              <w:t xml:space="preserve"> </w:t>
            </w:r>
            <w:r w:rsidRPr="008A0C56">
              <w:t>and success,</w:t>
            </w:r>
            <w:r w:rsidRPr="008A0C56">
              <w:rPr>
                <w:spacing w:val="-45"/>
              </w:rPr>
              <w:t xml:space="preserve"> </w:t>
            </w:r>
            <w:r w:rsidRPr="008A0C56">
              <w:t>which</w:t>
            </w:r>
            <w:r w:rsidRPr="008A0C56">
              <w:rPr>
                <w:spacing w:val="-44"/>
              </w:rPr>
              <w:t xml:space="preserve"> </w:t>
            </w:r>
            <w:r w:rsidRPr="008A0C56">
              <w:t>is</w:t>
            </w:r>
            <w:r w:rsidRPr="008A0C56">
              <w:rPr>
                <w:spacing w:val="-44"/>
              </w:rPr>
              <w:t xml:space="preserve"> </w:t>
            </w:r>
            <w:r w:rsidRPr="008A0C56">
              <w:t>shared</w:t>
            </w:r>
            <w:r w:rsidRPr="008A0C56">
              <w:rPr>
                <w:spacing w:val="-44"/>
              </w:rPr>
              <w:t xml:space="preserve"> </w:t>
            </w:r>
            <w:r w:rsidRPr="008A0C56">
              <w:t>by</w:t>
            </w:r>
            <w:r w:rsidRPr="008A0C56">
              <w:rPr>
                <w:spacing w:val="-44"/>
              </w:rPr>
              <w:t xml:space="preserve"> </w:t>
            </w:r>
            <w:r w:rsidRPr="008A0C56">
              <w:t>parents</w:t>
            </w:r>
            <w:r w:rsidRPr="008A0C56">
              <w:rPr>
                <w:spacing w:val="-44"/>
              </w:rPr>
              <w:t xml:space="preserve"> </w:t>
            </w:r>
            <w:r w:rsidRPr="008A0C56">
              <w:t xml:space="preserve">and </w:t>
            </w:r>
            <w:r w:rsidRPr="008A0C56">
              <w:rPr>
                <w:w w:val="90"/>
              </w:rPr>
              <w:t>students.</w:t>
            </w:r>
            <w:r w:rsidRPr="008A0C56">
              <w:rPr>
                <w:spacing w:val="-15"/>
                <w:w w:val="90"/>
              </w:rPr>
              <w:t xml:space="preserve"> </w:t>
            </w:r>
            <w:r w:rsidRPr="008A0C56">
              <w:rPr>
                <w:w w:val="90"/>
              </w:rPr>
              <w:t>Planning</w:t>
            </w:r>
            <w:r w:rsidRPr="008A0C56">
              <w:rPr>
                <w:spacing w:val="-14"/>
                <w:w w:val="90"/>
              </w:rPr>
              <w:t xml:space="preserve"> </w:t>
            </w:r>
            <w:r w:rsidRPr="008A0C56">
              <w:rPr>
                <w:w w:val="90"/>
              </w:rPr>
              <w:t>for</w:t>
            </w:r>
            <w:r w:rsidRPr="008A0C56">
              <w:rPr>
                <w:spacing w:val="-14"/>
                <w:w w:val="90"/>
              </w:rPr>
              <w:t xml:space="preserve"> </w:t>
            </w:r>
            <w:r w:rsidRPr="008A0C56">
              <w:rPr>
                <w:w w:val="90"/>
              </w:rPr>
              <w:t>learning</w:t>
            </w:r>
            <w:r w:rsidRPr="008A0C56">
              <w:rPr>
                <w:spacing w:val="-14"/>
                <w:w w:val="90"/>
              </w:rPr>
              <w:t xml:space="preserve"> </w:t>
            </w:r>
            <w:r w:rsidRPr="008A0C56">
              <w:rPr>
                <w:w w:val="90"/>
              </w:rPr>
              <w:t>is</w:t>
            </w:r>
            <w:r w:rsidRPr="008A0C56">
              <w:rPr>
                <w:spacing w:val="-14"/>
                <w:w w:val="90"/>
              </w:rPr>
              <w:t xml:space="preserve"> </w:t>
            </w:r>
            <w:r w:rsidRPr="008A0C56">
              <w:rPr>
                <w:w w:val="90"/>
              </w:rPr>
              <w:t xml:space="preserve">informed </w:t>
            </w:r>
            <w:r w:rsidRPr="008A0C56">
              <w:rPr>
                <w:w w:val="95"/>
              </w:rPr>
              <w:t>by</w:t>
            </w:r>
            <w:r w:rsidRPr="008A0C56">
              <w:rPr>
                <w:spacing w:val="-32"/>
                <w:w w:val="95"/>
              </w:rPr>
              <w:t xml:space="preserve"> </w:t>
            </w:r>
            <w:r w:rsidRPr="008A0C56">
              <w:rPr>
                <w:w w:val="95"/>
              </w:rPr>
              <w:t>sound</w:t>
            </w:r>
            <w:r w:rsidR="008A0C56">
              <w:rPr>
                <w:spacing w:val="-32"/>
                <w:w w:val="95"/>
              </w:rPr>
              <w:t xml:space="preserve"> </w:t>
            </w:r>
            <w:r w:rsidRPr="008A0C56">
              <w:rPr>
                <w:w w:val="95"/>
              </w:rPr>
              <w:t>holistic</w:t>
            </w:r>
            <w:r w:rsidRPr="008A0C56">
              <w:rPr>
                <w:spacing w:val="-31"/>
                <w:w w:val="95"/>
              </w:rPr>
              <w:t xml:space="preserve"> </w:t>
            </w:r>
            <w:r w:rsidRPr="008A0C56">
              <w:rPr>
                <w:w w:val="95"/>
              </w:rPr>
              <w:t>information</w:t>
            </w:r>
            <w:r w:rsidRPr="008A0C56">
              <w:rPr>
                <w:spacing w:val="-32"/>
                <w:w w:val="95"/>
              </w:rPr>
              <w:t xml:space="preserve"> </w:t>
            </w:r>
            <w:r w:rsidRPr="008A0C56">
              <w:rPr>
                <w:w w:val="95"/>
              </w:rPr>
              <w:t>about</w:t>
            </w:r>
            <w:r w:rsidRPr="008A0C56">
              <w:rPr>
                <w:spacing w:val="-32"/>
                <w:w w:val="95"/>
              </w:rPr>
              <w:t xml:space="preserve"> </w:t>
            </w:r>
            <w:r w:rsidRPr="008A0C56">
              <w:rPr>
                <w:w w:val="95"/>
              </w:rPr>
              <w:t xml:space="preserve">each </w:t>
            </w:r>
            <w:r w:rsidRPr="008A0C56">
              <w:rPr>
                <w:spacing w:val="-5"/>
                <w:w w:val="95"/>
              </w:rPr>
              <w:t>student’s</w:t>
            </w:r>
            <w:r w:rsidRPr="008A0C56">
              <w:rPr>
                <w:spacing w:val="-35"/>
                <w:w w:val="95"/>
              </w:rPr>
              <w:t xml:space="preserve"> </w:t>
            </w:r>
            <w:r w:rsidRPr="008A0C56">
              <w:rPr>
                <w:w w:val="95"/>
              </w:rPr>
              <w:t>wellbeing</w:t>
            </w:r>
            <w:r w:rsidRPr="008A0C56">
              <w:rPr>
                <w:spacing w:val="-35"/>
                <w:w w:val="95"/>
              </w:rPr>
              <w:t xml:space="preserve"> </w:t>
            </w:r>
            <w:r w:rsidRPr="008A0C56">
              <w:rPr>
                <w:w w:val="95"/>
              </w:rPr>
              <w:t>and</w:t>
            </w:r>
            <w:r w:rsidRPr="008A0C56">
              <w:rPr>
                <w:spacing w:val="-35"/>
                <w:w w:val="95"/>
              </w:rPr>
              <w:t xml:space="preserve"> </w:t>
            </w:r>
            <w:r w:rsidRPr="008A0C56">
              <w:rPr>
                <w:w w:val="95"/>
              </w:rPr>
              <w:t>learning</w:t>
            </w:r>
            <w:r w:rsidRPr="008A0C56">
              <w:rPr>
                <w:spacing w:val="-34"/>
                <w:w w:val="95"/>
              </w:rPr>
              <w:t xml:space="preserve"> </w:t>
            </w:r>
            <w:r w:rsidRPr="008A0C56">
              <w:rPr>
                <w:w w:val="95"/>
              </w:rPr>
              <w:t>needs</w:t>
            </w:r>
            <w:r w:rsidRPr="008A0C56">
              <w:rPr>
                <w:spacing w:val="-35"/>
                <w:w w:val="95"/>
              </w:rPr>
              <w:t xml:space="preserve"> </w:t>
            </w:r>
            <w:r w:rsidRPr="008A0C56">
              <w:rPr>
                <w:w w:val="95"/>
              </w:rPr>
              <w:t xml:space="preserve">in </w:t>
            </w:r>
            <w:r w:rsidRPr="008A0C56">
              <w:t>consultation</w:t>
            </w:r>
            <w:r w:rsidRPr="008A0C56">
              <w:rPr>
                <w:spacing w:val="-17"/>
              </w:rPr>
              <w:t xml:space="preserve"> </w:t>
            </w:r>
            <w:r w:rsidRPr="008A0C56">
              <w:t>with</w:t>
            </w:r>
            <w:r w:rsidRPr="008A0C56">
              <w:rPr>
                <w:spacing w:val="-41"/>
              </w:rPr>
              <w:t xml:space="preserve"> </w:t>
            </w:r>
            <w:r w:rsidRPr="008A0C56">
              <w:rPr>
                <w:spacing w:val="-4"/>
              </w:rPr>
              <w:t>parents/carers.</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CURRICULUM</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Teaching and learning programs</w:t>
            </w:r>
          </w:p>
        </w:tc>
        <w:tc>
          <w:tcPr>
            <w:tcW w:w="6803" w:type="dxa"/>
            <w:shd w:val="clear" w:color="auto" w:fill="FFFFFF" w:themeFill="background1"/>
            <w:vAlign w:val="center"/>
          </w:tcPr>
          <w:p w:rsidR="00217DD3" w:rsidRPr="00F94114" w:rsidRDefault="00217DD3" w:rsidP="008A0C56">
            <w:pPr>
              <w:pStyle w:val="Tabletext"/>
            </w:pPr>
            <w:r w:rsidRPr="00F94114">
              <w:rPr>
                <w:spacing w:val="-6"/>
              </w:rPr>
              <w:t xml:space="preserve">Teaching </w:t>
            </w:r>
            <w:r w:rsidRPr="00F94114">
              <w:t xml:space="preserve">and learning programs are </w:t>
            </w:r>
            <w:r w:rsidRPr="00F94114">
              <w:rPr>
                <w:w w:val="95"/>
              </w:rPr>
              <w:t>dynamic,</w:t>
            </w:r>
            <w:r w:rsidRPr="00F94114">
              <w:rPr>
                <w:spacing w:val="-37"/>
                <w:w w:val="95"/>
              </w:rPr>
              <w:t xml:space="preserve"> </w:t>
            </w:r>
            <w:r w:rsidRPr="00F94114">
              <w:rPr>
                <w:w w:val="95"/>
              </w:rPr>
              <w:t>showing</w:t>
            </w:r>
            <w:r w:rsidRPr="00F94114">
              <w:rPr>
                <w:spacing w:val="-37"/>
                <w:w w:val="95"/>
              </w:rPr>
              <w:t xml:space="preserve"> </w:t>
            </w:r>
            <w:r w:rsidRPr="00F94114">
              <w:rPr>
                <w:w w:val="95"/>
              </w:rPr>
              <w:t>evidence</w:t>
            </w:r>
            <w:r w:rsidRPr="00F94114">
              <w:rPr>
                <w:spacing w:val="-37"/>
                <w:w w:val="95"/>
              </w:rPr>
              <w:t xml:space="preserve"> </w:t>
            </w:r>
            <w:r w:rsidRPr="00F94114">
              <w:rPr>
                <w:w w:val="95"/>
              </w:rPr>
              <w:t>of</w:t>
            </w:r>
            <w:r w:rsidRPr="00F94114">
              <w:rPr>
                <w:spacing w:val="-35"/>
                <w:w w:val="95"/>
              </w:rPr>
              <w:t xml:space="preserve"> </w:t>
            </w:r>
            <w:r w:rsidRPr="00F94114">
              <w:rPr>
                <w:w w:val="95"/>
              </w:rPr>
              <w:t xml:space="preserve">revisions </w:t>
            </w:r>
            <w:r w:rsidRPr="00F94114">
              <w:t xml:space="preserve">based on feedback on teaching </w:t>
            </w:r>
            <w:r w:rsidRPr="00F94114">
              <w:rPr>
                <w:w w:val="90"/>
              </w:rPr>
              <w:t>practices,</w:t>
            </w:r>
            <w:r w:rsidRPr="00F94114">
              <w:rPr>
                <w:spacing w:val="-19"/>
                <w:w w:val="90"/>
              </w:rPr>
              <w:t xml:space="preserve"> </w:t>
            </w:r>
            <w:r w:rsidRPr="00F94114">
              <w:rPr>
                <w:w w:val="90"/>
              </w:rPr>
              <w:t>consistent</w:t>
            </w:r>
            <w:r w:rsidRPr="00F94114">
              <w:rPr>
                <w:spacing w:val="-18"/>
                <w:w w:val="90"/>
              </w:rPr>
              <w:t xml:space="preserve"> </w:t>
            </w:r>
            <w:r w:rsidRPr="00F94114">
              <w:rPr>
                <w:w w:val="90"/>
              </w:rPr>
              <w:t>and</w:t>
            </w:r>
            <w:r w:rsidRPr="00F94114">
              <w:rPr>
                <w:spacing w:val="-19"/>
                <w:w w:val="90"/>
              </w:rPr>
              <w:t xml:space="preserve"> </w:t>
            </w:r>
            <w:r w:rsidRPr="00F94114">
              <w:rPr>
                <w:w w:val="90"/>
              </w:rPr>
              <w:t>reliable</w:t>
            </w:r>
            <w:r w:rsidRPr="00F94114">
              <w:rPr>
                <w:spacing w:val="-18"/>
                <w:w w:val="90"/>
              </w:rPr>
              <w:t xml:space="preserve"> </w:t>
            </w:r>
            <w:r w:rsidRPr="00F94114">
              <w:rPr>
                <w:w w:val="90"/>
              </w:rPr>
              <w:t xml:space="preserve">student </w:t>
            </w:r>
            <w:r w:rsidRPr="00F94114">
              <w:rPr>
                <w:w w:val="95"/>
              </w:rPr>
              <w:t>assessment</w:t>
            </w:r>
            <w:r w:rsidRPr="00F94114">
              <w:rPr>
                <w:spacing w:val="-38"/>
                <w:w w:val="95"/>
              </w:rPr>
              <w:t xml:space="preserve"> </w:t>
            </w:r>
            <w:r w:rsidRPr="00F94114">
              <w:rPr>
                <w:w w:val="95"/>
              </w:rPr>
              <w:t>and</w:t>
            </w:r>
            <w:r w:rsidRPr="00F94114">
              <w:rPr>
                <w:spacing w:val="-37"/>
                <w:w w:val="95"/>
              </w:rPr>
              <w:t xml:space="preserve"> </w:t>
            </w:r>
            <w:r w:rsidRPr="00F94114">
              <w:rPr>
                <w:w w:val="95"/>
              </w:rPr>
              <w:t>continuous</w:t>
            </w:r>
            <w:r w:rsidRPr="00F94114">
              <w:rPr>
                <w:spacing w:val="-37"/>
                <w:w w:val="95"/>
              </w:rPr>
              <w:t xml:space="preserve"> </w:t>
            </w:r>
            <w:r w:rsidRPr="00F94114">
              <w:rPr>
                <w:w w:val="95"/>
              </w:rPr>
              <w:t>tracking</w:t>
            </w:r>
            <w:r w:rsidRPr="00F94114">
              <w:rPr>
                <w:spacing w:val="-38"/>
                <w:w w:val="95"/>
              </w:rPr>
              <w:t xml:space="preserve"> </w:t>
            </w:r>
            <w:r w:rsidRPr="00F94114">
              <w:rPr>
                <w:w w:val="95"/>
              </w:rPr>
              <w:t xml:space="preserve">of </w:t>
            </w:r>
            <w:r w:rsidRPr="00F94114">
              <w:t>student</w:t>
            </w:r>
            <w:r w:rsidRPr="00F94114">
              <w:rPr>
                <w:spacing w:val="-38"/>
              </w:rPr>
              <w:t xml:space="preserve"> </w:t>
            </w:r>
            <w:r w:rsidRPr="00F94114">
              <w:t>progress</w:t>
            </w:r>
            <w:r w:rsidRPr="00F94114">
              <w:rPr>
                <w:spacing w:val="-37"/>
              </w:rPr>
              <w:t xml:space="preserve"> </w:t>
            </w:r>
            <w:r w:rsidRPr="00F94114">
              <w:t>and</w:t>
            </w:r>
            <w:r w:rsidRPr="00F94114">
              <w:rPr>
                <w:spacing w:val="-38"/>
              </w:rPr>
              <w:t xml:space="preserve"> </w:t>
            </w:r>
            <w:r w:rsidRPr="00F94114">
              <w:t>achievement.</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CURRICULUM</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Differentiation</w:t>
            </w:r>
          </w:p>
        </w:tc>
        <w:tc>
          <w:tcPr>
            <w:tcW w:w="6803" w:type="dxa"/>
            <w:shd w:val="clear" w:color="auto" w:fill="FFFFFF" w:themeFill="background1"/>
            <w:vAlign w:val="center"/>
          </w:tcPr>
          <w:p w:rsidR="00217DD3" w:rsidRPr="000F462F" w:rsidRDefault="00217DD3" w:rsidP="008A0C56">
            <w:pPr>
              <w:pStyle w:val="Tabletext"/>
              <w:rPr>
                <w:w w:val="90"/>
              </w:rPr>
            </w:pPr>
            <w:r w:rsidRPr="00F94114">
              <w:rPr>
                <w:w w:val="90"/>
              </w:rPr>
              <w:t>Teaching</w:t>
            </w:r>
            <w:r w:rsidRPr="000F462F">
              <w:rPr>
                <w:w w:val="90"/>
              </w:rPr>
              <w:t xml:space="preserve"> </w:t>
            </w:r>
            <w:r w:rsidRPr="00F94114">
              <w:rPr>
                <w:w w:val="90"/>
              </w:rPr>
              <w:t>and</w:t>
            </w:r>
            <w:r w:rsidRPr="000F462F">
              <w:rPr>
                <w:w w:val="90"/>
              </w:rPr>
              <w:t xml:space="preserve"> </w:t>
            </w:r>
            <w:r w:rsidRPr="00F94114">
              <w:rPr>
                <w:w w:val="90"/>
              </w:rPr>
              <w:t>learning</w:t>
            </w:r>
            <w:r w:rsidRPr="000F462F">
              <w:rPr>
                <w:w w:val="90"/>
              </w:rPr>
              <w:t xml:space="preserve"> </w:t>
            </w:r>
            <w:r w:rsidRPr="00F94114">
              <w:rPr>
                <w:w w:val="90"/>
              </w:rPr>
              <w:t>programs</w:t>
            </w:r>
            <w:r w:rsidRPr="000F462F">
              <w:rPr>
                <w:w w:val="90"/>
              </w:rPr>
              <w:t xml:space="preserve"> </w:t>
            </w:r>
            <w:r w:rsidRPr="00F94114">
              <w:rPr>
                <w:w w:val="90"/>
              </w:rPr>
              <w:t xml:space="preserve">across </w:t>
            </w:r>
            <w:r w:rsidRPr="000F462F">
              <w:rPr>
                <w:w w:val="90"/>
              </w:rPr>
              <w:t xml:space="preserve">the school show evidence that they are </w:t>
            </w:r>
            <w:r w:rsidRPr="00F94114">
              <w:rPr>
                <w:w w:val="90"/>
              </w:rPr>
              <w:t xml:space="preserve">adjusted to address individual student </w:t>
            </w:r>
            <w:r w:rsidRPr="000F462F">
              <w:rPr>
                <w:w w:val="90"/>
              </w:rPr>
              <w:t>needs, ensuring that all students are challenged and all adjustments lead to improved learning. Teachers involve students and parents in planning to support learning, and share expected outcomes.</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FA0F21" w:rsidRDefault="00217DD3" w:rsidP="00A469B2">
            <w:pPr>
              <w:spacing w:before="1"/>
              <w:jc w:val="center"/>
              <w:rPr>
                <w:rFonts w:cs="Arial"/>
                <w:b/>
              </w:rPr>
            </w:pPr>
            <w:r w:rsidRPr="00FA0F21">
              <w:rPr>
                <w:rFonts w:cs="Arial"/>
                <w:b/>
                <w:color w:val="FFFFFF"/>
              </w:rPr>
              <w:t>ASSESSMENT</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Formative assessment</w:t>
            </w:r>
          </w:p>
        </w:tc>
        <w:tc>
          <w:tcPr>
            <w:tcW w:w="6803" w:type="dxa"/>
            <w:shd w:val="clear" w:color="auto" w:fill="FFFFFF" w:themeFill="background1"/>
            <w:vAlign w:val="center"/>
          </w:tcPr>
          <w:p w:rsidR="00217DD3" w:rsidRPr="000F462F" w:rsidRDefault="00217DD3" w:rsidP="008A0C56">
            <w:pPr>
              <w:pStyle w:val="Tabletext"/>
              <w:rPr>
                <w:w w:val="90"/>
              </w:rPr>
            </w:pPr>
            <w:r w:rsidRPr="000F462F">
              <w:rPr>
                <w:w w:val="90"/>
              </w:rPr>
              <w:t xml:space="preserve">Assessment is used flexibly and responsively as an integral part of </w:t>
            </w:r>
            <w:r w:rsidRPr="00F94114">
              <w:rPr>
                <w:w w:val="90"/>
              </w:rPr>
              <w:t xml:space="preserve">daily classroom instruction. Formative </w:t>
            </w:r>
            <w:r w:rsidRPr="000F462F">
              <w:rPr>
                <w:w w:val="90"/>
              </w:rPr>
              <w:t>assessment is practised expertly by teachers.</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FA0F21" w:rsidRDefault="00217DD3" w:rsidP="00A469B2">
            <w:pPr>
              <w:spacing w:before="1"/>
              <w:jc w:val="center"/>
              <w:rPr>
                <w:rFonts w:cs="Arial"/>
                <w:b/>
              </w:rPr>
            </w:pPr>
            <w:r w:rsidRPr="00FA0F21">
              <w:rPr>
                <w:rFonts w:cs="Arial"/>
                <w:b/>
                <w:color w:val="FFFFFF"/>
              </w:rPr>
              <w:t>ASSESSMENT</w:t>
            </w:r>
          </w:p>
        </w:tc>
        <w:tc>
          <w:tcPr>
            <w:tcW w:w="1718" w:type="dxa"/>
            <w:tcBorders>
              <w:left w:val="single" w:sz="6" w:space="0" w:color="FFFFFF" w:themeColor="background1"/>
              <w:bottom w:val="single" w:sz="4" w:space="0" w:color="auto"/>
            </w:tcBorders>
            <w:shd w:val="clear" w:color="auto" w:fill="FFFFFF" w:themeFill="background1"/>
            <w:vAlign w:val="center"/>
          </w:tcPr>
          <w:p w:rsidR="00217DD3" w:rsidRPr="00F94114" w:rsidRDefault="00217DD3" w:rsidP="000F462F">
            <w:pPr>
              <w:pStyle w:val="Tabletext"/>
            </w:pPr>
            <w:r w:rsidRPr="00F94114">
              <w:t>Student engagement</w:t>
            </w:r>
          </w:p>
        </w:tc>
        <w:tc>
          <w:tcPr>
            <w:tcW w:w="6803" w:type="dxa"/>
            <w:tcBorders>
              <w:bottom w:val="single" w:sz="4" w:space="0" w:color="auto"/>
            </w:tcBorders>
            <w:shd w:val="clear" w:color="auto" w:fill="FFFFFF" w:themeFill="background1"/>
            <w:vAlign w:val="center"/>
          </w:tcPr>
          <w:p w:rsidR="00217DD3" w:rsidRPr="000F462F" w:rsidRDefault="00217DD3" w:rsidP="008A0C56">
            <w:pPr>
              <w:pStyle w:val="Tabletext"/>
              <w:rPr>
                <w:w w:val="90"/>
              </w:rPr>
            </w:pPr>
            <w:r w:rsidRPr="00F94114">
              <w:rPr>
                <w:w w:val="90"/>
              </w:rPr>
              <w:t xml:space="preserve">Students and </w:t>
            </w:r>
            <w:r w:rsidRPr="000F462F">
              <w:rPr>
                <w:w w:val="90"/>
              </w:rPr>
              <w:t xml:space="preserve">parents </w:t>
            </w:r>
            <w:r w:rsidRPr="00F94114">
              <w:rPr>
                <w:w w:val="90"/>
              </w:rPr>
              <w:t xml:space="preserve">understand the </w:t>
            </w:r>
            <w:r w:rsidRPr="000F462F">
              <w:rPr>
                <w:w w:val="90"/>
              </w:rPr>
              <w:t xml:space="preserve">assessment approaches used in the </w:t>
            </w:r>
            <w:r w:rsidRPr="00F94114">
              <w:rPr>
                <w:w w:val="90"/>
              </w:rPr>
              <w:t>school and their benefits for learning.</w:t>
            </w:r>
          </w:p>
          <w:p w:rsidR="00217DD3" w:rsidRPr="000F462F" w:rsidRDefault="00217DD3" w:rsidP="008A0C56">
            <w:pPr>
              <w:pStyle w:val="Tabletext"/>
              <w:rPr>
                <w:w w:val="90"/>
              </w:rPr>
            </w:pPr>
            <w:r w:rsidRPr="000F462F">
              <w:rPr>
                <w:w w:val="90"/>
              </w:rPr>
              <w:t xml:space="preserve">Feedback from students on their learning </w:t>
            </w:r>
            <w:r w:rsidRPr="00F94114">
              <w:rPr>
                <w:w w:val="90"/>
              </w:rPr>
              <w:t>derived from assessments informs</w:t>
            </w:r>
            <w:r w:rsidRPr="000F462F">
              <w:rPr>
                <w:w w:val="90"/>
              </w:rPr>
              <w:t xml:space="preserve"> </w:t>
            </w:r>
            <w:r w:rsidRPr="00F94114">
              <w:rPr>
                <w:w w:val="90"/>
              </w:rPr>
              <w:t xml:space="preserve">further </w:t>
            </w:r>
            <w:r w:rsidRPr="000F462F">
              <w:rPr>
                <w:w w:val="90"/>
              </w:rPr>
              <w:t>teaching.</w:t>
            </w:r>
          </w:p>
        </w:tc>
      </w:tr>
      <w:tr w:rsidR="000F462F" w:rsidRPr="00B12F5F" w:rsidTr="003F3345">
        <w:trPr>
          <w:trHeight w:val="737"/>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82C86"/>
            <w:vAlign w:val="center"/>
          </w:tcPr>
          <w:p w:rsidR="00217DD3" w:rsidRPr="000F462F" w:rsidRDefault="00217DD3" w:rsidP="00217DD3">
            <w:pPr>
              <w:jc w:val="center"/>
              <w:rPr>
                <w:rFonts w:ascii="Times New Roman"/>
                <w:sz w:val="22"/>
              </w:rPr>
            </w:pPr>
            <w:r w:rsidRPr="000F462F">
              <w:rPr>
                <w:b/>
                <w:color w:val="FFFFFF"/>
                <w:sz w:val="22"/>
              </w:rPr>
              <w:t>TEACHING DOMAIN</w:t>
            </w:r>
          </w:p>
        </w:tc>
        <w:tc>
          <w:tcPr>
            <w:tcW w:w="1718" w:type="dxa"/>
            <w:tcBorders>
              <w:left w:val="single" w:sz="6" w:space="0" w:color="FFFFFF" w:themeColor="background1"/>
              <w:right w:val="single" w:sz="6" w:space="0" w:color="FFFFFF" w:themeColor="background1"/>
            </w:tcBorders>
            <w:shd w:val="clear" w:color="auto" w:fill="582C86"/>
            <w:vAlign w:val="center"/>
          </w:tcPr>
          <w:p w:rsidR="00217DD3" w:rsidRPr="000F462F" w:rsidRDefault="00217DD3" w:rsidP="00A469B2">
            <w:pPr>
              <w:jc w:val="center"/>
              <w:rPr>
                <w:rFonts w:cs="Arial"/>
                <w:sz w:val="22"/>
              </w:rPr>
            </w:pPr>
            <w:r w:rsidRPr="000F462F">
              <w:rPr>
                <w:rFonts w:cs="Arial"/>
                <w:b/>
                <w:color w:val="FFFFFF"/>
                <w:sz w:val="22"/>
              </w:rPr>
              <w:t>THEMES</w:t>
            </w:r>
          </w:p>
        </w:tc>
        <w:tc>
          <w:tcPr>
            <w:tcW w:w="6803" w:type="dxa"/>
            <w:tcBorders>
              <w:left w:val="single" w:sz="6" w:space="0" w:color="FFFFFF" w:themeColor="background1"/>
            </w:tcBorders>
            <w:shd w:val="clear" w:color="auto" w:fill="582C86"/>
            <w:vAlign w:val="center"/>
          </w:tcPr>
          <w:p w:rsidR="00217DD3" w:rsidRPr="000F462F" w:rsidRDefault="00217DD3" w:rsidP="00A469B2">
            <w:pPr>
              <w:jc w:val="center"/>
              <w:rPr>
                <w:rFonts w:cs="Arial"/>
                <w:sz w:val="22"/>
              </w:rPr>
            </w:pPr>
            <w:r w:rsidRPr="000F462F">
              <w:rPr>
                <w:rFonts w:cs="Arial"/>
                <w:b/>
                <w:color w:val="FFFFFF"/>
                <w:sz w:val="22"/>
              </w:rPr>
              <w:t>EXCELLING</w:t>
            </w:r>
          </w:p>
        </w:tc>
      </w:tr>
      <w:tr w:rsidR="000F462F" w:rsidTr="003F3345">
        <w:trPr>
          <w:trHeight w:val="246"/>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82C86"/>
            <w:vAlign w:val="center"/>
          </w:tcPr>
          <w:p w:rsidR="00217DD3" w:rsidRPr="000F462F" w:rsidRDefault="00217DD3" w:rsidP="00A469B2">
            <w:pPr>
              <w:spacing w:before="1"/>
              <w:jc w:val="center"/>
              <w:rPr>
                <w:rFonts w:cs="Arial"/>
                <w:b/>
                <w:sz w:val="22"/>
              </w:rPr>
            </w:pPr>
            <w:r w:rsidRPr="000F462F">
              <w:rPr>
                <w:rFonts w:cs="Arial"/>
                <w:b/>
                <w:color w:val="FFFFFF"/>
                <w:sz w:val="22"/>
              </w:rPr>
              <w:t>EFFECTIVE CLASSROOOM PRACTICE</w:t>
            </w:r>
          </w:p>
        </w:tc>
        <w:tc>
          <w:tcPr>
            <w:tcW w:w="1718" w:type="dxa"/>
            <w:tcBorders>
              <w:left w:val="single" w:sz="6" w:space="0" w:color="FFFFFF" w:themeColor="background1"/>
            </w:tcBorders>
            <w:shd w:val="clear" w:color="auto" w:fill="FFFFFF" w:themeFill="background1"/>
            <w:vAlign w:val="center"/>
          </w:tcPr>
          <w:p w:rsidR="00217DD3" w:rsidRPr="000F462F" w:rsidRDefault="00217DD3" w:rsidP="00A469B2">
            <w:pPr>
              <w:rPr>
                <w:rFonts w:eastAsia="SimSun" w:cs="Times New Roman"/>
                <w:w w:val="95"/>
                <w:sz w:val="22"/>
                <w:szCs w:val="20"/>
                <w:lang w:eastAsia="zh-CN"/>
              </w:rPr>
            </w:pPr>
            <w:r w:rsidRPr="000F462F">
              <w:rPr>
                <w:rFonts w:eastAsia="SimSun" w:cs="Times New Roman"/>
                <w:w w:val="95"/>
                <w:sz w:val="22"/>
                <w:szCs w:val="20"/>
                <w:lang w:eastAsia="zh-CN"/>
              </w:rPr>
              <w:t>Lesson planning</w:t>
            </w:r>
          </w:p>
        </w:tc>
        <w:tc>
          <w:tcPr>
            <w:tcW w:w="6803" w:type="dxa"/>
            <w:shd w:val="clear" w:color="auto" w:fill="FFFFFF" w:themeFill="background1"/>
            <w:vAlign w:val="center"/>
          </w:tcPr>
          <w:p w:rsidR="00217DD3" w:rsidRPr="000F462F" w:rsidRDefault="00217DD3" w:rsidP="000F462F">
            <w:pPr>
              <w:pStyle w:val="Tabletext"/>
              <w:rPr>
                <w:w w:val="90"/>
              </w:rPr>
            </w:pPr>
            <w:r w:rsidRPr="000F462F">
              <w:rPr>
                <w:w w:val="90"/>
              </w:rPr>
              <w:t>All lessons are systematically planned as part of a coherent program that has been collaboratively designed. Accommodations and adjustments are made to suit needs as they arise. Lesson planning references student information including progress and achievement data, curriculum requirements, and student feedback, and provides continuous improvement for all students, across the full range of abilities.</w:t>
            </w:r>
          </w:p>
        </w:tc>
      </w:tr>
      <w:tr w:rsidR="000F462F" w:rsidTr="003F3345">
        <w:trPr>
          <w:trHeight w:val="246"/>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82C86"/>
            <w:vAlign w:val="center"/>
          </w:tcPr>
          <w:p w:rsidR="00217DD3" w:rsidRPr="000F462F" w:rsidRDefault="00217DD3" w:rsidP="00A469B2">
            <w:pPr>
              <w:spacing w:before="1"/>
              <w:jc w:val="center"/>
              <w:rPr>
                <w:rFonts w:cs="Arial"/>
                <w:b/>
                <w:sz w:val="22"/>
              </w:rPr>
            </w:pPr>
            <w:r w:rsidRPr="000F462F">
              <w:rPr>
                <w:rFonts w:cs="Arial"/>
                <w:b/>
                <w:color w:val="FFFFFF"/>
                <w:sz w:val="22"/>
              </w:rPr>
              <w:t>EFFECTIVE CLASSROOOM PRACTICE</w:t>
            </w:r>
          </w:p>
        </w:tc>
        <w:tc>
          <w:tcPr>
            <w:tcW w:w="1718" w:type="dxa"/>
            <w:tcBorders>
              <w:left w:val="single" w:sz="6" w:space="0" w:color="FFFFFF" w:themeColor="background1"/>
            </w:tcBorders>
            <w:shd w:val="clear" w:color="auto" w:fill="FFFFFF" w:themeFill="background1"/>
            <w:vAlign w:val="center"/>
          </w:tcPr>
          <w:p w:rsidR="00217DD3" w:rsidRPr="000F462F" w:rsidRDefault="00217DD3" w:rsidP="00A469B2">
            <w:pPr>
              <w:rPr>
                <w:rFonts w:eastAsia="SimSun" w:cs="Times New Roman"/>
                <w:w w:val="95"/>
                <w:sz w:val="22"/>
                <w:szCs w:val="20"/>
                <w:lang w:eastAsia="zh-CN"/>
              </w:rPr>
            </w:pPr>
            <w:r w:rsidRPr="000F462F">
              <w:rPr>
                <w:rFonts w:eastAsia="SimSun" w:cs="Times New Roman"/>
                <w:w w:val="95"/>
                <w:sz w:val="22"/>
                <w:szCs w:val="20"/>
                <w:lang w:eastAsia="zh-CN"/>
              </w:rPr>
              <w:t>Feedback</w:t>
            </w:r>
          </w:p>
        </w:tc>
        <w:tc>
          <w:tcPr>
            <w:tcW w:w="6803" w:type="dxa"/>
            <w:shd w:val="clear" w:color="auto" w:fill="FFFFFF" w:themeFill="background1"/>
            <w:vAlign w:val="center"/>
          </w:tcPr>
          <w:p w:rsidR="00217DD3" w:rsidRPr="000F462F" w:rsidRDefault="00217DD3" w:rsidP="000F462F">
            <w:pPr>
              <w:pStyle w:val="Tabletext"/>
              <w:rPr>
                <w:w w:val="90"/>
              </w:rPr>
            </w:pPr>
            <w:r w:rsidRPr="000F462F">
              <w:rPr>
                <w:w w:val="90"/>
              </w:rPr>
              <w:t>Teachers routinely review learning with each student both in class and on work submitted, ensuring all students have a clear understanding of how to improve. Student feedback is elicited by teachers and informs their teaching. Student errors and misunderstandings are explicitly addressed until teachers and students are confident that mastery is demonstrated.</w:t>
            </w:r>
          </w:p>
        </w:tc>
      </w:tr>
    </w:tbl>
    <w:p w:rsidR="00206163" w:rsidRDefault="00206163" w:rsidP="00206163">
      <w:r>
        <w:t>Student voice is also reference</w:t>
      </w:r>
      <w:r w:rsidR="008A0C56">
        <w:t>d</w:t>
      </w:r>
      <w:r>
        <w:t xml:space="preserve"> throughout the Wellbeing Framework for Schools as summari</w:t>
      </w:r>
      <w:r w:rsidR="008A0C56">
        <w:t>s</w:t>
      </w:r>
      <w:r>
        <w:t xml:space="preserve">ed in the following. </w:t>
      </w:r>
    </w:p>
    <w:p w:rsidR="00206163" w:rsidRDefault="005558A1" w:rsidP="00206163">
      <w:r>
        <w:rPr>
          <w:noProof/>
          <w:lang w:eastAsia="en-AU"/>
        </w:rPr>
        <mc:AlternateContent>
          <mc:Choice Requires="wpg">
            <w:drawing>
              <wp:inline distT="0" distB="0" distL="0" distR="0">
                <wp:extent cx="6440170" cy="4481830"/>
                <wp:effectExtent l="0" t="0" r="0" b="0"/>
                <wp:docPr id="10" name="Group 10" title="Wellbeing framework for schools"/>
                <wp:cNvGraphicFramePr/>
                <a:graphic xmlns:a="http://schemas.openxmlformats.org/drawingml/2006/main">
                  <a:graphicData uri="http://schemas.microsoft.com/office/word/2010/wordprocessingGroup">
                    <wpg:wgp>
                      <wpg:cNvGrpSpPr/>
                      <wpg:grpSpPr>
                        <a:xfrm>
                          <a:off x="0" y="0"/>
                          <a:ext cx="6440170" cy="4481830"/>
                          <a:chOff x="0" y="0"/>
                          <a:chExt cx="6440170" cy="4481830"/>
                        </a:xfrm>
                      </wpg:grpSpPr>
                      <pic:pic xmlns:pic="http://schemas.openxmlformats.org/drawingml/2006/picture">
                        <pic:nvPicPr>
                          <pic:cNvPr id="14" name="Picture 4" title="Wellbeing framework for schools"/>
                          <pic:cNvPicPr>
                            <a:picLocks noChangeAspect="1"/>
                          </pic:cNvPicPr>
                        </pic:nvPicPr>
                        <pic:blipFill rotWithShape="1">
                          <a:blip r:embed="rId12"/>
                          <a:srcRect l="898" t="201" b="366"/>
                          <a:stretch/>
                        </pic:blipFill>
                        <pic:spPr>
                          <a:xfrm>
                            <a:off x="0" y="0"/>
                            <a:ext cx="3176905" cy="4462780"/>
                          </a:xfrm>
                          <a:prstGeom prst="rect">
                            <a:avLst/>
                          </a:prstGeom>
                        </pic:spPr>
                      </pic:pic>
                      <pic:pic xmlns:pic="http://schemas.openxmlformats.org/drawingml/2006/picture">
                        <pic:nvPicPr>
                          <pic:cNvPr id="15" name="Picture 5" title="Wellbeing framework for schools screenshot"/>
                          <pic:cNvPicPr>
                            <a:picLocks noChangeAspect="1"/>
                          </pic:cNvPicPr>
                        </pic:nvPicPr>
                        <pic:blipFill rotWithShape="1">
                          <a:blip r:embed="rId13"/>
                          <a:srcRect l="1505" t="385" r="7107" b="2283"/>
                          <a:stretch/>
                        </pic:blipFill>
                        <pic:spPr>
                          <a:xfrm>
                            <a:off x="3276600" y="19050"/>
                            <a:ext cx="3163570" cy="4462780"/>
                          </a:xfrm>
                          <a:prstGeom prst="rect">
                            <a:avLst/>
                          </a:prstGeom>
                        </pic:spPr>
                      </pic:pic>
                    </wpg:wgp>
                  </a:graphicData>
                </a:graphic>
              </wp:inline>
            </w:drawing>
          </mc:Choice>
          <mc:Fallback>
            <w:pict>
              <v:group w14:anchorId="50761B57" id="Group 10" o:spid="_x0000_s1026" alt="Title: Wellbeing framework for schools" style="width:507.1pt;height:352.9pt;mso-position-horizontal-relative:char;mso-position-vertical-relative:line" coordsize="64401,44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769;height:44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">
                  <v:imagedata r:id="rId14" o:title="" croptop="132f" cropbottom="240f" cropleft="589f"/>
                  <v:path arrowok="t"/>
                </v:shape>
                <v:shape id="Picture 5" o:spid="_x0000_s1028" type="#_x0000_t75" style="position:absolute;left:32766;top:190;width:31635;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">
                  <v:imagedata r:id="rId15" o:title="" croptop="252f" cropbottom="1496f" cropleft="986f" cropright="4658f"/>
                  <v:path arrowok="t"/>
                </v:shape>
                <w10:anchorlock/>
              </v:group>
            </w:pict>
          </mc:Fallback>
        </mc:AlternateContent>
      </w:r>
    </w:p>
    <w:p w:rsidR="00206163" w:rsidRDefault="00206163" w:rsidP="00206163"/>
    <w:p w:rsidR="00206163" w:rsidRDefault="00206163" w:rsidP="00206163"/>
    <w:p w:rsidR="002A6BAD" w:rsidRDefault="002A6BAD">
      <w:pPr>
        <w:spacing w:line="276" w:lineRule="auto"/>
      </w:pPr>
      <w:r>
        <w:br w:type="page"/>
      </w:r>
    </w:p>
    <w:p w:rsidR="00206163" w:rsidRPr="00C342C2" w:rsidRDefault="00C342C2" w:rsidP="00C342C2">
      <w:pPr>
        <w:rPr>
          <w:b/>
        </w:rPr>
      </w:pPr>
      <w:r w:rsidRPr="00C342C2">
        <w:rPr>
          <w:b/>
        </w:rPr>
        <w:lastRenderedPageBreak/>
        <w:t>How can we support student voice across the school?</w:t>
      </w:r>
    </w:p>
    <w:tbl>
      <w:tblPr>
        <w:tblStyle w:val="Tableheader"/>
        <w:tblpPr w:leftFromText="180" w:rightFromText="180" w:horzAnchor="margin" w:tblpY="634"/>
        <w:tblW w:w="0" w:type="auto"/>
        <w:tblLook w:val="04A0" w:firstRow="1" w:lastRow="0" w:firstColumn="1" w:lastColumn="0" w:noHBand="0" w:noVBand="1"/>
        <w:tblCaption w:val="This is a table showing how student voice can be supported across the table."/>
      </w:tblPr>
      <w:tblGrid>
        <w:gridCol w:w="3510"/>
        <w:gridCol w:w="3510"/>
        <w:gridCol w:w="3510"/>
      </w:tblGrid>
      <w:tr w:rsidR="002A6BAD" w:rsidTr="00C34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A6BAD" w:rsidRDefault="002A6BAD" w:rsidP="00C342C2">
            <w:pPr>
              <w:pStyle w:val="Tableheading"/>
            </w:pPr>
            <w:r>
              <w:t>In our classrooms</w:t>
            </w:r>
          </w:p>
        </w:tc>
        <w:tc>
          <w:tcPr>
            <w:tcW w:w="3510" w:type="dxa"/>
          </w:tcPr>
          <w:p w:rsidR="002A6BAD" w:rsidRDefault="002A6BAD" w:rsidP="00C342C2">
            <w:pPr>
              <w:pStyle w:val="Tableheading"/>
              <w:cnfStyle w:val="100000000000" w:firstRow="1" w:lastRow="0" w:firstColumn="0" w:lastColumn="0" w:oddVBand="0" w:evenVBand="0" w:oddHBand="0" w:evenHBand="0" w:firstRowFirstColumn="0" w:firstRowLastColumn="0" w:lastRowFirstColumn="0" w:lastRowLastColumn="0"/>
            </w:pPr>
            <w:r>
              <w:t>In our schools</w:t>
            </w:r>
          </w:p>
        </w:tc>
        <w:tc>
          <w:tcPr>
            <w:tcW w:w="3510" w:type="dxa"/>
          </w:tcPr>
          <w:p w:rsidR="002A6BAD" w:rsidRDefault="002A6BAD" w:rsidP="00C342C2">
            <w:pPr>
              <w:pStyle w:val="Tableheading"/>
              <w:cnfStyle w:val="100000000000" w:firstRow="1" w:lastRow="0" w:firstColumn="0" w:lastColumn="0" w:oddVBand="0" w:evenVBand="0" w:oddHBand="0" w:evenHBand="0" w:firstRowFirstColumn="0" w:firstRowLastColumn="0" w:lastRowFirstColumn="0" w:lastRowLastColumn="0"/>
            </w:pPr>
            <w:r>
              <w:t>In our communities</w:t>
            </w:r>
          </w:p>
        </w:tc>
      </w:tr>
      <w:tr w:rsidR="002A6BAD" w:rsidTr="00C34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A6BAD" w:rsidRPr="002A6BAD" w:rsidRDefault="002A6BAD" w:rsidP="00C342C2">
            <w:pPr>
              <w:pStyle w:val="Tabletext"/>
              <w:rPr>
                <w:rStyle w:val="SubtleEmphasis"/>
                <w:i w:val="0"/>
                <w:iCs w:val="0"/>
                <w:color w:val="auto"/>
              </w:rPr>
            </w:pPr>
            <w:r w:rsidRPr="002A6BAD">
              <w:rPr>
                <w:rStyle w:val="SubtleEmphasis"/>
                <w:i w:val="0"/>
                <w:iCs w:val="0"/>
                <w:color w:val="auto"/>
              </w:rPr>
              <w:t>How can our classrooms support students to actively participate and influence their own learning?</w:t>
            </w:r>
          </w:p>
          <w:p w:rsidR="002A6BAD" w:rsidRPr="002A6BAD" w:rsidRDefault="002A6BAD" w:rsidP="00C342C2">
            <w:pPr>
              <w:pStyle w:val="Tabletext"/>
            </w:pPr>
          </w:p>
          <w:p w:rsidR="002A6BAD" w:rsidRPr="002A6BAD" w:rsidRDefault="002A6BAD" w:rsidP="00DB559F">
            <w:pPr>
              <w:pStyle w:val="Tabletext"/>
              <w:numPr>
                <w:ilvl w:val="0"/>
                <w:numId w:val="6"/>
              </w:numPr>
            </w:pPr>
            <w:r w:rsidRPr="002A6BAD">
              <w:t>Personal and social capabilities and skills for communication are explicitly taught.</w:t>
            </w:r>
          </w:p>
          <w:p w:rsidR="002A6BAD" w:rsidRPr="002A6BAD" w:rsidRDefault="002A6BAD" w:rsidP="00DB559F">
            <w:pPr>
              <w:pStyle w:val="Tabletext"/>
              <w:numPr>
                <w:ilvl w:val="0"/>
                <w:numId w:val="6"/>
              </w:numPr>
            </w:pPr>
            <w:r w:rsidRPr="002A6BAD">
              <w:t xml:space="preserve">Positive, learning-focused relationships between students and teachers are supportive of collaborative learning and agency. </w:t>
            </w:r>
          </w:p>
          <w:p w:rsidR="002A6BAD" w:rsidRPr="002A6BAD" w:rsidRDefault="002A6BAD" w:rsidP="00DB559F">
            <w:pPr>
              <w:pStyle w:val="Tabletext"/>
              <w:numPr>
                <w:ilvl w:val="0"/>
                <w:numId w:val="6"/>
              </w:numPr>
            </w:pPr>
            <w:r w:rsidRPr="002A6BAD">
              <w:t xml:space="preserve">Learning with and from </w:t>
            </w:r>
            <w:proofErr w:type="gramStart"/>
            <w:r w:rsidRPr="002A6BAD">
              <w:t>students</w:t>
            </w:r>
            <w:proofErr w:type="gramEnd"/>
            <w:r w:rsidRPr="002A6BAD">
              <w:t xml:space="preserve"> builds new connections </w:t>
            </w:r>
            <w:r w:rsidR="00ED34A3">
              <w:t>as well as mutual respect.</w:t>
            </w:r>
          </w:p>
          <w:p w:rsidR="002A6BAD" w:rsidRPr="002A6BAD" w:rsidRDefault="002A6BAD" w:rsidP="00DB559F">
            <w:pPr>
              <w:pStyle w:val="Tabletext"/>
              <w:numPr>
                <w:ilvl w:val="0"/>
                <w:numId w:val="6"/>
              </w:numPr>
            </w:pPr>
            <w:r w:rsidRPr="002A6BAD">
              <w:t>Consistently creating opportunities for feedback and reflection develops student voice and responsibility for learning.</w:t>
            </w:r>
          </w:p>
        </w:tc>
        <w:tc>
          <w:tcPr>
            <w:tcW w:w="3510" w:type="dxa"/>
          </w:tcPr>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rPr>
                <w:i/>
                <w:iCs/>
              </w:rPr>
            </w:pPr>
            <w:r w:rsidRPr="002A6BAD">
              <w:t>How can our schools involve all students in decision-making to create a positive learning culture?</w:t>
            </w:r>
          </w:p>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rPr>
                <w:lang w:val="en-US"/>
              </w:rPr>
            </w:pP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A safe, supportive and inclusive environment sets high expectations for teaching and learning.</w:t>
            </w: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 xml:space="preserve">Informal opportunities as well as formal channels for student voice and leadership build a sense of belonging and shared purpose. </w:t>
            </w: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School planning and decisions are responsive to the voice and needs of all students.</w:t>
            </w: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School wide systems and strategies promote student teacher relationships as partners in learning.</w:t>
            </w:r>
          </w:p>
        </w:tc>
        <w:tc>
          <w:tcPr>
            <w:tcW w:w="3510" w:type="dxa"/>
          </w:tcPr>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pPr>
            <w:r w:rsidRPr="002A6BAD">
              <w:t>How can we support student voice to positively shape the future of our communities?</w:t>
            </w:r>
          </w:p>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pPr>
          </w:p>
          <w:p w:rsidR="002A6BAD" w:rsidRPr="002A6BAD" w:rsidRDefault="002A6BAD" w:rsidP="00DB559F">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rsidRPr="002A6BAD">
              <w:t xml:space="preserve">Opportunities for ‘real world’ learning and partnerships with community organisations and members, allow students to practice and apply skills in agency and leadership. </w:t>
            </w:r>
          </w:p>
          <w:p w:rsidR="002A6BAD" w:rsidRPr="002A6BAD" w:rsidRDefault="002A6BAD" w:rsidP="00DB559F">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rsidRPr="002A6BAD">
              <w:t xml:space="preserve">Students and adults are actively engaged in conversations to work toward shared goals and understanding. </w:t>
            </w:r>
          </w:p>
          <w:p w:rsidR="002A6BAD" w:rsidRDefault="002A6BAD" w:rsidP="00DB559F">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rsidRPr="002A6BAD">
              <w:t>A sense of connection and community are achieved as students are both influenced by and have opportunity to shape their communities and future lives.</w:t>
            </w:r>
          </w:p>
        </w:tc>
      </w:tr>
      <w:tr w:rsidR="002A6BAD" w:rsidTr="00C34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A6BAD" w:rsidRPr="002A6BAD" w:rsidRDefault="002A6BAD" w:rsidP="00C342C2">
            <w:pPr>
              <w:pStyle w:val="Tabletext"/>
              <w:rPr>
                <w:b/>
              </w:rPr>
            </w:pPr>
            <w:r w:rsidRPr="002A6BAD">
              <w:rPr>
                <w:b/>
              </w:rPr>
              <w:t>Examples of practice</w:t>
            </w:r>
          </w:p>
          <w:p w:rsidR="002A6BAD" w:rsidRPr="008D4044" w:rsidRDefault="002A6BAD" w:rsidP="00DB559F">
            <w:pPr>
              <w:pStyle w:val="Tabletext"/>
              <w:numPr>
                <w:ilvl w:val="0"/>
                <w:numId w:val="11"/>
              </w:numPr>
            </w:pPr>
            <w:r w:rsidRPr="008D4044">
              <w:t>Exit cards for student feedback</w:t>
            </w:r>
          </w:p>
          <w:p w:rsidR="002A6BAD" w:rsidRPr="008D4044" w:rsidRDefault="002A6BAD" w:rsidP="00DB559F">
            <w:pPr>
              <w:pStyle w:val="Tabletext"/>
              <w:numPr>
                <w:ilvl w:val="0"/>
                <w:numId w:val="11"/>
              </w:numPr>
            </w:pPr>
            <w:r w:rsidRPr="008D4044">
              <w:t>Inquiry or project based learning</w:t>
            </w:r>
          </w:p>
          <w:p w:rsidR="002A6BAD" w:rsidRPr="008D4044" w:rsidRDefault="002A6BAD" w:rsidP="00DB559F">
            <w:pPr>
              <w:pStyle w:val="Tabletext"/>
              <w:numPr>
                <w:ilvl w:val="0"/>
                <w:numId w:val="11"/>
              </w:numPr>
            </w:pPr>
            <w:r w:rsidRPr="008D4044">
              <w:t>Entrepreneurial learning</w:t>
            </w:r>
          </w:p>
          <w:p w:rsidR="002A6BAD" w:rsidRDefault="002A6BAD" w:rsidP="00DB559F">
            <w:pPr>
              <w:pStyle w:val="Tabletext"/>
              <w:numPr>
                <w:ilvl w:val="0"/>
                <w:numId w:val="11"/>
              </w:numPr>
            </w:pPr>
            <w:r w:rsidRPr="008D4044">
              <w:t>Student mentoring</w:t>
            </w:r>
          </w:p>
          <w:p w:rsidR="00995105" w:rsidRDefault="00C342C2" w:rsidP="00DB559F">
            <w:pPr>
              <w:pStyle w:val="Tabletext"/>
              <w:numPr>
                <w:ilvl w:val="0"/>
                <w:numId w:val="11"/>
              </w:numPr>
            </w:pPr>
            <w:r>
              <w:t>Students and staff co-construct course content / assessment modes</w:t>
            </w:r>
          </w:p>
          <w:p w:rsidR="00C342C2" w:rsidRDefault="00C342C2" w:rsidP="00DB559F">
            <w:pPr>
              <w:pStyle w:val="Tabletext"/>
              <w:numPr>
                <w:ilvl w:val="0"/>
                <w:numId w:val="11"/>
              </w:numPr>
            </w:pPr>
            <w:r w:rsidRPr="00C342C2">
              <w:t>Project or problem based learning and design thinking such as student initiated coding activity or personal inquiry project.</w:t>
            </w:r>
          </w:p>
          <w:p w:rsidR="00C342C2" w:rsidRDefault="00C342C2" w:rsidP="00DB559F">
            <w:pPr>
              <w:pStyle w:val="Tabletext"/>
              <w:numPr>
                <w:ilvl w:val="0"/>
                <w:numId w:val="11"/>
              </w:numPr>
            </w:pPr>
            <w:r w:rsidRPr="00B111DD">
              <w:rPr>
                <w:rFonts w:cs="Arial"/>
                <w:szCs w:val="18"/>
              </w:rPr>
              <w:t>Students work with teachers to develop learning goals or future learning.</w:t>
            </w:r>
          </w:p>
        </w:tc>
        <w:tc>
          <w:tcPr>
            <w:tcW w:w="3510" w:type="dxa"/>
          </w:tcPr>
          <w:p w:rsidR="002A6BAD" w:rsidRPr="002A6BAD" w:rsidRDefault="002A6BAD" w:rsidP="00C342C2">
            <w:pPr>
              <w:pStyle w:val="Tabletext"/>
              <w:cnfStyle w:val="000000010000" w:firstRow="0" w:lastRow="0" w:firstColumn="0" w:lastColumn="0" w:oddVBand="0" w:evenVBand="0" w:oddHBand="0" w:evenHBand="1" w:firstRowFirstColumn="0" w:firstRowLastColumn="0" w:lastRowFirstColumn="0" w:lastRowLastColumn="0"/>
              <w:rPr>
                <w:b/>
              </w:rPr>
            </w:pPr>
            <w:r w:rsidRPr="002A6BAD">
              <w:rPr>
                <w:b/>
              </w:rPr>
              <w:t>Examples of practice</w:t>
            </w:r>
          </w:p>
          <w:p w:rsidR="002A6BAD" w:rsidRPr="008D4044" w:rsidRDefault="002A6BAD"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rsidRPr="008D4044">
              <w:t>Extra-curricular, interest groups</w:t>
            </w:r>
          </w:p>
          <w:p w:rsidR="002A6BAD" w:rsidRPr="008D4044" w:rsidRDefault="002A6BAD"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rsidRPr="008D4044">
              <w:t>Formal student</w:t>
            </w:r>
            <w:r w:rsidR="00F15704">
              <w:t>-led</w:t>
            </w:r>
            <w:r w:rsidRPr="008D4044">
              <w:t xml:space="preserve"> leadership </w:t>
            </w:r>
            <w:r w:rsidR="00F15704">
              <w:t>groups</w:t>
            </w:r>
          </w:p>
          <w:p w:rsidR="00B35CAE" w:rsidRDefault="00B35CAE"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rPr>
                <w:rStyle w:val="normaltextrun1"/>
                <w:rFonts w:cs="Arial"/>
                <w:color w:val="000000"/>
                <w:szCs w:val="22"/>
              </w:rPr>
            </w:pPr>
            <w:r>
              <w:rPr>
                <w:rStyle w:val="normaltextrun1"/>
                <w:rFonts w:cs="Arial"/>
                <w:color w:val="000000"/>
                <w:szCs w:val="22"/>
              </w:rPr>
              <w:t>Engag</w:t>
            </w:r>
            <w:r w:rsidR="00F15704">
              <w:rPr>
                <w:rStyle w:val="normaltextrun1"/>
                <w:rFonts w:cs="Arial"/>
                <w:color w:val="000000"/>
                <w:szCs w:val="22"/>
              </w:rPr>
              <w:t>ing</w:t>
            </w:r>
            <w:r>
              <w:rPr>
                <w:rStyle w:val="normaltextrun1"/>
                <w:rFonts w:cs="Arial"/>
                <w:color w:val="000000"/>
                <w:szCs w:val="22"/>
              </w:rPr>
              <w:t xml:space="preserve"> students in the governance and decisi</w:t>
            </w:r>
            <w:r w:rsidR="00F15704">
              <w:rPr>
                <w:rStyle w:val="normaltextrun1"/>
                <w:rFonts w:cs="Arial"/>
                <w:color w:val="000000"/>
                <w:szCs w:val="22"/>
              </w:rPr>
              <w:t>on-making bodies of the school</w:t>
            </w:r>
          </w:p>
          <w:p w:rsidR="00B35CAE" w:rsidRDefault="00B35CAE"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rPr>
                <w:rStyle w:val="normaltextrun1"/>
                <w:rFonts w:cs="Arial"/>
                <w:color w:val="000000"/>
                <w:szCs w:val="22"/>
              </w:rPr>
            </w:pPr>
            <w:r>
              <w:rPr>
                <w:rStyle w:val="normaltextrun1"/>
                <w:rFonts w:cs="Arial"/>
                <w:color w:val="000000"/>
                <w:szCs w:val="22"/>
              </w:rPr>
              <w:t>Engag</w:t>
            </w:r>
            <w:r w:rsidR="00F15704">
              <w:rPr>
                <w:rStyle w:val="normaltextrun1"/>
                <w:rFonts w:cs="Arial"/>
                <w:color w:val="000000"/>
                <w:szCs w:val="22"/>
              </w:rPr>
              <w:t xml:space="preserve">ing students </w:t>
            </w:r>
            <w:r>
              <w:rPr>
                <w:rStyle w:val="normaltextrun1"/>
                <w:rFonts w:cs="Arial"/>
                <w:color w:val="000000"/>
                <w:szCs w:val="22"/>
              </w:rPr>
              <w:t>in staff or school leadership appointment panels</w:t>
            </w:r>
          </w:p>
          <w:p w:rsidR="00B35CAE" w:rsidRPr="005700AD" w:rsidRDefault="00F15704"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rPr>
                <w:rStyle w:val="normaltextrun1"/>
              </w:rPr>
            </w:pPr>
            <w:r>
              <w:rPr>
                <w:rStyle w:val="normaltextrun1"/>
                <w:rFonts w:cs="Arial"/>
                <w:color w:val="000000"/>
                <w:szCs w:val="22"/>
              </w:rPr>
              <w:t>Enabling</w:t>
            </w:r>
            <w:r w:rsidR="00B35CAE">
              <w:rPr>
                <w:rStyle w:val="normaltextrun1"/>
                <w:rFonts w:cs="Arial"/>
                <w:color w:val="000000"/>
                <w:szCs w:val="22"/>
              </w:rPr>
              <w:t xml:space="preserve"> students to develop and implement projects to change and improve school operations, culture, climate or practices</w:t>
            </w:r>
          </w:p>
          <w:p w:rsidR="005700AD" w:rsidRDefault="00F15704"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 xml:space="preserve">Student-led whole-of-school </w:t>
            </w:r>
            <w:r w:rsidR="005700AD">
              <w:t xml:space="preserve">events with staff </w:t>
            </w:r>
            <w:r>
              <w:t>in advisory roles</w:t>
            </w:r>
          </w:p>
          <w:p w:rsidR="008A0C56" w:rsidRDefault="008A0C56"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Student-led parent/teacher conferences</w:t>
            </w:r>
          </w:p>
          <w:p w:rsidR="008A0C56" w:rsidRDefault="008A0C56"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Student reflections in reports</w:t>
            </w:r>
          </w:p>
        </w:tc>
        <w:tc>
          <w:tcPr>
            <w:tcW w:w="3510" w:type="dxa"/>
          </w:tcPr>
          <w:p w:rsidR="002A6BAD" w:rsidRPr="002A6BAD" w:rsidRDefault="002A6BAD" w:rsidP="00C342C2">
            <w:pPr>
              <w:pStyle w:val="Tabletext"/>
              <w:cnfStyle w:val="000000010000" w:firstRow="0" w:lastRow="0" w:firstColumn="0" w:lastColumn="0" w:oddVBand="0" w:evenVBand="0" w:oddHBand="0" w:evenHBand="1" w:firstRowFirstColumn="0" w:firstRowLastColumn="0" w:lastRowFirstColumn="0" w:lastRowLastColumn="0"/>
              <w:rPr>
                <w:b/>
              </w:rPr>
            </w:pPr>
            <w:r w:rsidRPr="002A6BAD">
              <w:rPr>
                <w:b/>
              </w:rPr>
              <w:t>Examples of practice</w:t>
            </w:r>
          </w:p>
          <w:p w:rsidR="002A6BAD" w:rsidRPr="008D4044" w:rsidRDefault="002A6BAD"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pPr>
            <w:r w:rsidRPr="008D4044">
              <w:t>Social justice projects</w:t>
            </w:r>
          </w:p>
          <w:p w:rsidR="002A6BAD" w:rsidRPr="008D4044" w:rsidRDefault="002A6BAD"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pPr>
            <w:r w:rsidRPr="008D4044">
              <w:t>Community service and volunteering</w:t>
            </w:r>
          </w:p>
          <w:p w:rsidR="00B35CAE" w:rsidRDefault="00B35CAE"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rPr>
                <w:rStyle w:val="normaltextrun1"/>
                <w:rFonts w:cs="Arial"/>
                <w:b/>
                <w:bCs/>
                <w:color w:val="000000"/>
                <w:szCs w:val="22"/>
              </w:rPr>
            </w:pPr>
            <w:r>
              <w:rPr>
                <w:rStyle w:val="normaltextrun1"/>
                <w:rFonts w:cs="Arial"/>
                <w:color w:val="000000"/>
                <w:szCs w:val="22"/>
              </w:rPr>
              <w:t>Invite and enable students to develop and implement community-based</w:t>
            </w:r>
            <w:r>
              <w:rPr>
                <w:rStyle w:val="normaltextrun1"/>
                <w:rFonts w:cs="Arial"/>
                <w:b/>
                <w:bCs/>
                <w:color w:val="000000"/>
                <w:szCs w:val="22"/>
              </w:rPr>
              <w:t xml:space="preserve"> </w:t>
            </w:r>
            <w:r>
              <w:rPr>
                <w:rStyle w:val="normaltextrun1"/>
                <w:rFonts w:cs="Arial"/>
                <w:color w:val="000000"/>
                <w:szCs w:val="22"/>
              </w:rPr>
              <w:t>projects, possibly in partnership with other agencies, to enhance and support</w:t>
            </w:r>
            <w:r>
              <w:rPr>
                <w:rStyle w:val="normaltextrun1"/>
                <w:rFonts w:cs="Arial"/>
                <w:b/>
                <w:bCs/>
                <w:color w:val="000000"/>
                <w:szCs w:val="22"/>
              </w:rPr>
              <w:t xml:space="preserve"> </w:t>
            </w:r>
            <w:r>
              <w:rPr>
                <w:rStyle w:val="normaltextrun1"/>
                <w:rFonts w:cs="Arial"/>
                <w:color w:val="000000"/>
                <w:szCs w:val="22"/>
              </w:rPr>
              <w:t>learning</w:t>
            </w:r>
          </w:p>
          <w:p w:rsidR="002A6BAD" w:rsidRPr="005700AD" w:rsidRDefault="00B35CAE"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rPr>
                <w:rFonts w:cs="Arial"/>
                <w:color w:val="000000"/>
                <w:szCs w:val="22"/>
              </w:rPr>
            </w:pPr>
            <w:r>
              <w:rPr>
                <w:rStyle w:val="normaltextrun1"/>
                <w:rFonts w:cs="Arial"/>
                <w:color w:val="000000"/>
                <w:szCs w:val="22"/>
              </w:rPr>
              <w:t xml:space="preserve">Invite and enable students to engage with local government and </w:t>
            </w:r>
            <w:r w:rsidR="005700AD">
              <w:rPr>
                <w:rStyle w:val="contextualspellingandgrammarerror"/>
                <w:rFonts w:cs="Arial"/>
                <w:color w:val="000000"/>
                <w:szCs w:val="22"/>
              </w:rPr>
              <w:t>initiate</w:t>
            </w:r>
            <w:r>
              <w:rPr>
                <w:rStyle w:val="normaltextrun1"/>
                <w:rFonts w:cs="Arial"/>
                <w:color w:val="000000"/>
                <w:szCs w:val="22"/>
              </w:rPr>
              <w:t xml:space="preserve"> community partnerships</w:t>
            </w:r>
          </w:p>
        </w:tc>
      </w:tr>
    </w:tbl>
    <w:p w:rsidR="0066164F" w:rsidRDefault="0066164F" w:rsidP="00171AE7">
      <w:pPr>
        <w:rPr>
          <w:lang w:eastAsia="zh-CN"/>
        </w:rPr>
        <w:sectPr w:rsidR="0066164F" w:rsidSect="006D0FCA">
          <w:footerReference w:type="even" r:id="rId16"/>
          <w:footerReference w:type="default" r:id="rId17"/>
          <w:headerReference w:type="first" r:id="rId18"/>
          <w:footnotePr>
            <w:pos w:val="beneathText"/>
          </w:footnotePr>
          <w:pgSz w:w="11900" w:h="16840"/>
          <w:pgMar w:top="964" w:right="680" w:bottom="567" w:left="680" w:header="567" w:footer="40" w:gutter="0"/>
          <w:cols w:space="708"/>
          <w:titlePg/>
          <w:docGrid w:linePitch="360"/>
        </w:sectPr>
      </w:pPr>
    </w:p>
    <w:p w:rsidR="00CF7C17" w:rsidRPr="00CF7C17" w:rsidRDefault="00CF7C17" w:rsidP="00CF7C17">
      <w:pPr>
        <w:pStyle w:val="BodyText"/>
        <w:ind w:left="120"/>
        <w:rPr>
          <w:rFonts w:ascii="Times New Roman"/>
          <w:sz w:val="14"/>
        </w:rPr>
      </w:pPr>
      <w:r w:rsidRPr="00CF7C17">
        <w:rPr>
          <w:rFonts w:ascii="Times New Roman"/>
          <w:noProof/>
          <w:sz w:val="14"/>
          <w:lang w:val="en-AU" w:eastAsia="en-AU"/>
        </w:rPr>
        <w:lastRenderedPageBreak/>
        <mc:AlternateContent>
          <mc:Choice Requires="wps">
            <w:drawing>
              <wp:anchor distT="0" distB="0" distL="114300" distR="114300" simplePos="0" relativeHeight="251671552" behindDoc="1" locked="0" layoutInCell="1" allowOverlap="1">
                <wp:simplePos x="0" y="0"/>
                <wp:positionH relativeFrom="column">
                  <wp:posOffset>152400</wp:posOffset>
                </wp:positionH>
                <wp:positionV relativeFrom="paragraph">
                  <wp:posOffset>635</wp:posOffset>
                </wp:positionV>
                <wp:extent cx="10334625" cy="635000"/>
                <wp:effectExtent l="0" t="0" r="9525" b="0"/>
                <wp:wrapTight wrapText="bothSides">
                  <wp:wrapPolygon edited="0">
                    <wp:start x="0" y="0"/>
                    <wp:lineTo x="0" y="20736"/>
                    <wp:lineTo x="21580" y="20736"/>
                    <wp:lineTo x="21580"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4625" cy="635000"/>
                        </a:xfrm>
                        <a:prstGeom prst="rect">
                          <a:avLst/>
                        </a:prstGeom>
                        <a:solidFill>
                          <a:srgbClr val="1171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C17" w:rsidRDefault="00CF7C17" w:rsidP="00CF7C17">
                            <w:pPr>
                              <w:pStyle w:val="BodyText"/>
                              <w:spacing w:before="292"/>
                              <w:ind w:left="201"/>
                            </w:pPr>
                            <w:bookmarkStart w:id="0" w:name="_GoBack"/>
                            <w:r>
                              <w:rPr>
                                <w:color w:val="FFFFFF"/>
                              </w:rPr>
                              <w:t>Strategic Direction 1: Student wellbeing through student voice</w:t>
                            </w:r>
                            <w:bookmarkEnd w:id="0"/>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2pt;margin-top:.05pt;width:813.75pt;height:50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" fillcolor="#1171b5" stroked="f">
                <v:textbox inset="0,0,0,0">
                  <w:txbxContent>
                    <w:p w:rsidR="00CF7C17" w:rsidRDefault="00CF7C17" w:rsidP="00CF7C17">
                      <w:pPr>
                        <w:pStyle w:val="BodyText"/>
                        <w:spacing w:before="292"/>
                        <w:ind w:left="201"/>
                      </w:pPr>
                      <w:bookmarkStart w:id="1" w:name="_GoBack"/>
                      <w:r>
                        <w:rPr>
                          <w:color w:val="FFFFFF"/>
                        </w:rPr>
                        <w:t>Strategic Direction 1: Student wellbeing through student voice</w:t>
                      </w:r>
                      <w:bookmarkEnd w:id="1"/>
                    </w:p>
                  </w:txbxContent>
                </v:textbox>
                <w10:wrap type="tight"/>
              </v:shape>
            </w:pict>
          </mc:Fallback>
        </mc:AlternateContent>
      </w:r>
    </w:p>
    <w:p w:rsidR="00CF7C17" w:rsidRDefault="000C53C5" w:rsidP="00CF7C17">
      <w:pPr>
        <w:tabs>
          <w:tab w:val="left" w:pos="3689"/>
        </w:tabs>
        <w:spacing w:before="94"/>
        <w:ind w:right="113"/>
        <w:jc w:val="right"/>
        <w:rPr>
          <w:b/>
          <w:sz w:val="18"/>
        </w:rPr>
      </w:pPr>
      <w:r w:rsidRPr="000C53C5">
        <w:rPr>
          <w:b/>
          <w:color w:val="010202"/>
          <w:sz w:val="18"/>
        </w:rPr>
        <w:t xml:space="preserve">   </w:t>
      </w:r>
      <w:r>
        <w:rPr>
          <w:b/>
          <w:color w:val="010202"/>
          <w:sz w:val="18"/>
          <w:shd w:val="clear" w:color="auto" w:fill="EEEEED"/>
        </w:rPr>
        <w:t>Practices and</w:t>
      </w:r>
      <w:r>
        <w:rPr>
          <w:b/>
          <w:color w:val="010202"/>
          <w:spacing w:val="-19"/>
          <w:sz w:val="18"/>
          <w:shd w:val="clear" w:color="auto" w:fill="EEEEED"/>
        </w:rPr>
        <w:t xml:space="preserve"> </w:t>
      </w:r>
      <w:r>
        <w:rPr>
          <w:b/>
          <w:color w:val="010202"/>
          <w:sz w:val="18"/>
          <w:shd w:val="clear" w:color="auto" w:fill="EEEEED"/>
        </w:rPr>
        <w:t>Products</w:t>
      </w:r>
      <w:r>
        <w:rPr>
          <w:b/>
          <w:color w:val="010202"/>
          <w:sz w:val="18"/>
          <w:shd w:val="clear" w:color="auto" w:fill="EEEEED"/>
        </w:rPr>
        <w:tab/>
        <w:t xml:space="preserve">  </w:t>
      </w:r>
      <w:r w:rsidRPr="000C53C5">
        <w:rPr>
          <w:b/>
          <w:color w:val="010202"/>
          <w:sz w:val="18"/>
        </w:rPr>
        <w:tab/>
      </w:r>
      <w:r>
        <w:rPr>
          <w:noProof/>
          <w:sz w:val="22"/>
          <w:lang w:eastAsia="en-AU"/>
        </w:rPr>
        <w:t xml:space="preserve"> </w:t>
      </w:r>
      <w:r w:rsidR="00CF7C17">
        <w:rPr>
          <w:noProof/>
          <w:sz w:val="22"/>
          <w:lang w:eastAsia="en-AU"/>
        </w:rPr>
        <mc:AlternateContent>
          <mc:Choice Requires="wps">
            <w:drawing>
              <wp:anchor distT="0" distB="0" distL="114300" distR="114300" simplePos="0" relativeHeight="251664384" behindDoc="0" locked="0" layoutInCell="1" allowOverlap="1">
                <wp:simplePos x="0" y="0"/>
                <wp:positionH relativeFrom="page">
                  <wp:posOffset>377825</wp:posOffset>
                </wp:positionH>
                <wp:positionV relativeFrom="paragraph">
                  <wp:posOffset>33020</wp:posOffset>
                </wp:positionV>
                <wp:extent cx="2346325" cy="1746250"/>
                <wp:effectExtent l="0" t="4445"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Purpose</w:t>
                                  </w:r>
                                </w:p>
                              </w:tc>
                            </w:tr>
                            <w:tr w:rsidR="00CF7C17">
                              <w:trPr>
                                <w:trHeight w:val="2450"/>
                              </w:trPr>
                              <w:tc>
                                <w:tcPr>
                                  <w:tcW w:w="3680" w:type="dxa"/>
                                  <w:tcBorders>
                                    <w:left w:val="single" w:sz="6" w:space="0" w:color="EEEEED"/>
                                    <w:bottom w:val="single" w:sz="4" w:space="0" w:color="EEEEED"/>
                                    <w:right w:val="single" w:sz="4" w:space="0" w:color="EEEEED"/>
                                  </w:tcBorders>
                                </w:tcPr>
                                <w:p w:rsidR="00CF7C17" w:rsidRDefault="00CF7C17">
                                  <w:pPr>
                                    <w:pStyle w:val="TableParagraph"/>
                                    <w:spacing w:before="96" w:line="237" w:lineRule="auto"/>
                                    <w:ind w:left="97" w:right="77"/>
                                    <w:rPr>
                                      <w:sz w:val="18"/>
                                    </w:rPr>
                                  </w:pPr>
                                  <w:r>
                                    <w:rPr>
                                      <w:color w:val="010202"/>
                                      <w:sz w:val="18"/>
                                    </w:rPr>
                                    <w:t>A planned approach to student wellbeing processes supports the wellbeing of all students so that they can connect,</w:t>
                                  </w:r>
                                  <w:r>
                                    <w:rPr>
                                      <w:color w:val="010202"/>
                                      <w:spacing w:val="-29"/>
                                      <w:sz w:val="18"/>
                                    </w:rPr>
                                    <w:t xml:space="preserve"> </w:t>
                                  </w:r>
                                  <w:r>
                                    <w:rPr>
                                      <w:color w:val="010202"/>
                                      <w:sz w:val="18"/>
                                    </w:rPr>
                                    <w:t>succeed, thrive and learn. Our purpose is to create a school–wide, collective responsibility for student learning, which is shared by parents and students. We aim to promote student voice through positioning students and staff as partners in learning so students are motivated to deliver their best and continually</w:t>
                                  </w:r>
                                  <w:r>
                                    <w:rPr>
                                      <w:color w:val="010202"/>
                                      <w:spacing w:val="-4"/>
                                      <w:sz w:val="18"/>
                                    </w:rPr>
                                    <w:t xml:space="preserve"> </w:t>
                                  </w:r>
                                  <w:r>
                                    <w:rPr>
                                      <w:color w:val="010202"/>
                                      <w:sz w:val="18"/>
                                    </w:rPr>
                                    <w:t>improve.</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9.75pt;margin-top:2.6pt;width:184.7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TrtQIAALM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Purpose</w:t>
                            </w:r>
                          </w:p>
                        </w:tc>
                      </w:tr>
                      <w:tr w:rsidR="00CF7C17">
                        <w:trPr>
                          <w:trHeight w:val="2450"/>
                        </w:trPr>
                        <w:tc>
                          <w:tcPr>
                            <w:tcW w:w="3680" w:type="dxa"/>
                            <w:tcBorders>
                              <w:left w:val="single" w:sz="6" w:space="0" w:color="EEEEED"/>
                              <w:bottom w:val="single" w:sz="4" w:space="0" w:color="EEEEED"/>
                              <w:right w:val="single" w:sz="4" w:space="0" w:color="EEEEED"/>
                            </w:tcBorders>
                          </w:tcPr>
                          <w:p w:rsidR="00CF7C17" w:rsidRDefault="00CF7C17">
                            <w:pPr>
                              <w:pStyle w:val="TableParagraph"/>
                              <w:spacing w:before="96" w:line="237" w:lineRule="auto"/>
                              <w:ind w:left="97" w:right="77"/>
                              <w:rPr>
                                <w:sz w:val="18"/>
                              </w:rPr>
                            </w:pPr>
                            <w:r>
                              <w:rPr>
                                <w:color w:val="010202"/>
                                <w:sz w:val="18"/>
                              </w:rPr>
                              <w:t>A planned approach to student wellbeing processes supports the wellbeing of all students so that they can connect,</w:t>
                            </w:r>
                            <w:r>
                              <w:rPr>
                                <w:color w:val="010202"/>
                                <w:spacing w:val="-29"/>
                                <w:sz w:val="18"/>
                              </w:rPr>
                              <w:t xml:space="preserve"> </w:t>
                            </w:r>
                            <w:r>
                              <w:rPr>
                                <w:color w:val="010202"/>
                                <w:sz w:val="18"/>
                              </w:rPr>
                              <w:t>succeed, thrive and learn. Our purpose is to create a school–wide, collective responsibility for student learning, which is shared by parents and students. We aim to promote student voice through positioning students and staff as partners in learning so students are motivated to deliver their best and continually</w:t>
                            </w:r>
                            <w:r>
                              <w:rPr>
                                <w:color w:val="010202"/>
                                <w:spacing w:val="-4"/>
                                <w:sz w:val="18"/>
                              </w:rPr>
                              <w:t xml:space="preserve"> </w:t>
                            </w:r>
                            <w:r>
                              <w:rPr>
                                <w:color w:val="010202"/>
                                <w:sz w:val="18"/>
                              </w:rPr>
                              <w:t>improve.</w:t>
                            </w:r>
                          </w:p>
                        </w:tc>
                      </w:tr>
                    </w:tbl>
                    <w:p w:rsidR="00CF7C17" w:rsidRDefault="00CF7C17" w:rsidP="00CF7C17">
                      <w:pPr>
                        <w:pStyle w:val="BodyText"/>
                      </w:pPr>
                    </w:p>
                  </w:txbxContent>
                </v:textbox>
                <w10:wrap anchorx="page"/>
              </v:shape>
            </w:pict>
          </mc:Fallback>
        </mc:AlternateContent>
      </w:r>
      <w:r w:rsidR="00CF7C17">
        <w:rPr>
          <w:noProof/>
          <w:sz w:val="22"/>
          <w:lang w:eastAsia="en-AU"/>
        </w:rPr>
        <mc:AlternateContent>
          <mc:Choice Requires="wps">
            <w:drawing>
              <wp:anchor distT="0" distB="0" distL="114300" distR="114300" simplePos="0" relativeHeight="251665408" behindDoc="0" locked="0" layoutInCell="1" allowOverlap="1">
                <wp:simplePos x="0" y="0"/>
                <wp:positionH relativeFrom="page">
                  <wp:posOffset>2905125</wp:posOffset>
                </wp:positionH>
                <wp:positionV relativeFrom="paragraph">
                  <wp:posOffset>33020</wp:posOffset>
                </wp:positionV>
                <wp:extent cx="2350770" cy="6026150"/>
                <wp:effectExtent l="0" t="4445"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602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EEEED"/>
                                <w:left w:val="single" w:sz="4" w:space="0" w:color="EEEEED"/>
                                <w:bottom w:val="single" w:sz="4" w:space="0" w:color="EEEEED"/>
                                <w:right w:val="single" w:sz="4" w:space="0" w:color="EEEEED"/>
                                <w:insideH w:val="single" w:sz="4" w:space="0" w:color="EEEEED"/>
                                <w:insideV w:val="single" w:sz="4" w:space="0" w:color="EEEEED"/>
                              </w:tblBorders>
                              <w:tblLayout w:type="fixed"/>
                              <w:tblCellMar>
                                <w:left w:w="0" w:type="dxa"/>
                                <w:right w:w="0" w:type="dxa"/>
                              </w:tblCellMar>
                              <w:tblLook w:val="01E0" w:firstRow="1" w:lastRow="1" w:firstColumn="1" w:lastColumn="1" w:noHBand="0" w:noVBand="0"/>
                            </w:tblPr>
                            <w:tblGrid>
                              <w:gridCol w:w="3674"/>
                            </w:tblGrid>
                            <w:tr w:rsidR="00CF7C17">
                              <w:trPr>
                                <w:trHeight w:val="290"/>
                              </w:trPr>
                              <w:tc>
                                <w:tcPr>
                                  <w:tcW w:w="3674" w:type="dxa"/>
                                  <w:tcBorders>
                                    <w:top w:val="nil"/>
                                    <w:left w:val="nil"/>
                                    <w:bottom w:val="nil"/>
                                    <w:right w:val="nil"/>
                                  </w:tcBorders>
                                  <w:shd w:val="clear" w:color="auto" w:fill="EEEEED"/>
                                </w:tcPr>
                                <w:p w:rsidR="00CF7C17" w:rsidRDefault="00CF7C17">
                                  <w:pPr>
                                    <w:pStyle w:val="TableParagraph"/>
                                    <w:spacing w:before="41"/>
                                    <w:ind w:left="45"/>
                                    <w:rPr>
                                      <w:b/>
                                      <w:sz w:val="18"/>
                                    </w:rPr>
                                  </w:pPr>
                                  <w:r>
                                    <w:rPr>
                                      <w:b/>
                                      <w:color w:val="010202"/>
                                      <w:sz w:val="18"/>
                                    </w:rPr>
                                    <w:t>People</w:t>
                                  </w:r>
                                </w:p>
                              </w:tc>
                            </w:tr>
                            <w:tr w:rsidR="00CF7C17">
                              <w:trPr>
                                <w:trHeight w:val="1990"/>
                              </w:trPr>
                              <w:tc>
                                <w:tcPr>
                                  <w:tcW w:w="3674" w:type="dxa"/>
                                  <w:tcBorders>
                                    <w:top w:val="nil"/>
                                  </w:tcBorders>
                                </w:tcPr>
                                <w:p w:rsidR="00CF7C17" w:rsidRDefault="00CF7C17">
                                  <w:pPr>
                                    <w:pStyle w:val="TableParagraph"/>
                                    <w:spacing w:before="52"/>
                                    <w:ind w:left="100"/>
                                    <w:rPr>
                                      <w:b/>
                                      <w:sz w:val="18"/>
                                    </w:rPr>
                                  </w:pPr>
                                  <w:r>
                                    <w:rPr>
                                      <w:b/>
                                      <w:color w:val="0000FF"/>
                                      <w:sz w:val="18"/>
                                    </w:rPr>
                                    <w:t>Students</w:t>
                                  </w:r>
                                </w:p>
                                <w:p w:rsidR="00CF7C17" w:rsidRDefault="00CF7C17">
                                  <w:pPr>
                                    <w:pStyle w:val="TableParagraph"/>
                                    <w:spacing w:before="103" w:line="196" w:lineRule="auto"/>
                                    <w:ind w:left="99" w:right="253"/>
                                    <w:rPr>
                                      <w:sz w:val="18"/>
                                    </w:rPr>
                                  </w:pPr>
                                  <w:r>
                                    <w:rPr>
                                      <w:color w:val="010202"/>
                                      <w:sz w:val="18"/>
                                    </w:rPr>
                                    <w:t>Develop the skills and knowledge to feel confident in exercising their student voice responsibly.</w:t>
                                  </w:r>
                                </w:p>
                                <w:p w:rsidR="00CF7C17" w:rsidRDefault="00CF7C17">
                                  <w:pPr>
                                    <w:pStyle w:val="TableParagraph"/>
                                    <w:spacing w:before="80"/>
                                    <w:ind w:left="99"/>
                                    <w:rPr>
                                      <w:sz w:val="18"/>
                                    </w:rPr>
                                  </w:pPr>
                                  <w:r>
                                    <w:rPr>
                                      <w:color w:val="010202"/>
                                      <w:sz w:val="18"/>
                                    </w:rPr>
                                    <w:t>Develop learning goals to suit their needs.</w:t>
                                  </w:r>
                                </w:p>
                                <w:p w:rsidR="00CF7C17" w:rsidRDefault="00CF7C17">
                                  <w:pPr>
                                    <w:pStyle w:val="TableParagraph"/>
                                    <w:spacing w:before="95" w:line="208" w:lineRule="auto"/>
                                    <w:ind w:left="99" w:right="423"/>
                                    <w:rPr>
                                      <w:sz w:val="18"/>
                                    </w:rPr>
                                  </w:pPr>
                                  <w:r>
                                    <w:rPr>
                                      <w:color w:val="010202"/>
                                      <w:sz w:val="18"/>
                                    </w:rPr>
                                    <w:t>Seek opportunities for leadership in the classroom, school and community.</w:t>
                                  </w:r>
                                </w:p>
                              </w:tc>
                            </w:tr>
                            <w:tr w:rsidR="00CF7C17">
                              <w:trPr>
                                <w:trHeight w:val="1789"/>
                              </w:trPr>
                              <w:tc>
                                <w:tcPr>
                                  <w:tcW w:w="3674" w:type="dxa"/>
                                  <w:tcBorders>
                                    <w:left w:val="single" w:sz="6" w:space="0" w:color="EEEEED"/>
                                  </w:tcBorders>
                                </w:tcPr>
                                <w:p w:rsidR="00CF7C17" w:rsidRDefault="00CF7C17">
                                  <w:pPr>
                                    <w:pStyle w:val="TableParagraph"/>
                                    <w:spacing w:before="115"/>
                                    <w:ind w:left="98"/>
                                    <w:rPr>
                                      <w:b/>
                                      <w:sz w:val="18"/>
                                    </w:rPr>
                                  </w:pPr>
                                  <w:r>
                                    <w:rPr>
                                      <w:b/>
                                      <w:color w:val="0000FF"/>
                                      <w:sz w:val="18"/>
                                    </w:rPr>
                                    <w:t>Staff</w:t>
                                  </w:r>
                                </w:p>
                                <w:p w:rsidR="00CF7C17" w:rsidRDefault="00CF7C17">
                                  <w:pPr>
                                    <w:pStyle w:val="TableParagraph"/>
                                    <w:spacing w:before="74" w:line="208" w:lineRule="auto"/>
                                    <w:ind w:left="98" w:right="741"/>
                                    <w:rPr>
                                      <w:sz w:val="18"/>
                                    </w:rPr>
                                  </w:pPr>
                                  <w:r>
                                    <w:rPr>
                                      <w:color w:val="010202"/>
                                      <w:sz w:val="18"/>
                                    </w:rPr>
                                    <w:t>Engage in professional learning opportunities around student voice.</w:t>
                                  </w:r>
                                </w:p>
                                <w:p w:rsidR="00CF7C17" w:rsidRDefault="00CF7C17">
                                  <w:pPr>
                                    <w:pStyle w:val="TableParagraph"/>
                                    <w:spacing w:before="120" w:line="208" w:lineRule="auto"/>
                                    <w:ind w:left="98" w:right="222"/>
                                    <w:rPr>
                                      <w:sz w:val="18"/>
                                    </w:rPr>
                                  </w:pPr>
                                  <w:r>
                                    <w:rPr>
                                      <w:color w:val="010202"/>
                                      <w:sz w:val="18"/>
                                    </w:rPr>
                                    <w:t>Provide students with the necessary skills to become leaders of their own learning.</w:t>
                                  </w:r>
                                </w:p>
                                <w:p w:rsidR="00CF7C17" w:rsidRDefault="00CF7C17">
                                  <w:pPr>
                                    <w:pStyle w:val="TableParagraph"/>
                                    <w:spacing w:before="80" w:line="208" w:lineRule="auto"/>
                                    <w:ind w:left="98" w:right="721"/>
                                    <w:rPr>
                                      <w:sz w:val="18"/>
                                    </w:rPr>
                                  </w:pPr>
                                  <w:r>
                                    <w:rPr>
                                      <w:color w:val="010202"/>
                                      <w:sz w:val="18"/>
                                    </w:rPr>
                                    <w:t>Initiate and embrace feedback from students.</w:t>
                                  </w:r>
                                </w:p>
                              </w:tc>
                            </w:tr>
                            <w:tr w:rsidR="00CF7C17">
                              <w:trPr>
                                <w:trHeight w:val="2310"/>
                              </w:trPr>
                              <w:tc>
                                <w:tcPr>
                                  <w:tcW w:w="3674" w:type="dxa"/>
                                  <w:tcBorders>
                                    <w:left w:val="single" w:sz="6" w:space="0" w:color="EEEEED"/>
                                    <w:right w:val="single" w:sz="12" w:space="0" w:color="EEEEED"/>
                                  </w:tcBorders>
                                </w:tcPr>
                                <w:p w:rsidR="00CF7C17" w:rsidRDefault="00CF7C17">
                                  <w:pPr>
                                    <w:pStyle w:val="TableParagraph"/>
                                    <w:spacing w:before="135"/>
                                    <w:ind w:left="101"/>
                                    <w:rPr>
                                      <w:b/>
                                      <w:sz w:val="18"/>
                                    </w:rPr>
                                  </w:pPr>
                                  <w:r>
                                    <w:rPr>
                                      <w:b/>
                                      <w:color w:val="0000FF"/>
                                      <w:sz w:val="18"/>
                                    </w:rPr>
                                    <w:t>Leaders</w:t>
                                  </w:r>
                                </w:p>
                                <w:p w:rsidR="00CF7C17" w:rsidRDefault="00CF7C17">
                                  <w:pPr>
                                    <w:pStyle w:val="TableParagraph"/>
                                    <w:spacing w:before="74" w:line="208" w:lineRule="auto"/>
                                    <w:ind w:left="101" w:right="348"/>
                                    <w:rPr>
                                      <w:sz w:val="18"/>
                                    </w:rPr>
                                  </w:pPr>
                                  <w:r>
                                    <w:rPr>
                                      <w:color w:val="010202"/>
                                      <w:sz w:val="18"/>
                                    </w:rPr>
                                    <w:t>Lead professional learning, guide, encourage and provide opportunities for the school community to embrace the principles of student voice.</w:t>
                                  </w:r>
                                </w:p>
                                <w:p w:rsidR="00CF7C17" w:rsidRDefault="00CF7C17">
                                  <w:pPr>
                                    <w:pStyle w:val="TableParagraph"/>
                                    <w:spacing w:before="120" w:line="208" w:lineRule="auto"/>
                                    <w:ind w:left="101" w:right="118"/>
                                    <w:rPr>
                                      <w:sz w:val="18"/>
                                    </w:rPr>
                                  </w:pPr>
                                  <w:r>
                                    <w:rPr>
                                      <w:color w:val="010202"/>
                                      <w:sz w:val="18"/>
                                    </w:rPr>
                                    <w:t>Reflect student voice in a planned approach to student wellbeing measures.</w:t>
                                  </w:r>
                                </w:p>
                                <w:p w:rsidR="00CF7C17" w:rsidRDefault="00CF7C17">
                                  <w:pPr>
                                    <w:pStyle w:val="TableParagraph"/>
                                    <w:spacing w:before="100" w:line="208" w:lineRule="auto"/>
                                    <w:ind w:left="101" w:right="1059"/>
                                    <w:rPr>
                                      <w:sz w:val="18"/>
                                    </w:rPr>
                                  </w:pPr>
                                  <w:r>
                                    <w:rPr>
                                      <w:color w:val="010202"/>
                                      <w:sz w:val="18"/>
                                    </w:rPr>
                                    <w:t>Track measurable outcomes of implemented strategies</w:t>
                                  </w:r>
                                </w:p>
                              </w:tc>
                            </w:tr>
                            <w:tr w:rsidR="00CF7C17">
                              <w:trPr>
                                <w:trHeight w:val="1987"/>
                              </w:trPr>
                              <w:tc>
                                <w:tcPr>
                                  <w:tcW w:w="3674" w:type="dxa"/>
                                  <w:tcBorders>
                                    <w:left w:val="single" w:sz="6" w:space="0" w:color="EEEEED"/>
                                    <w:bottom w:val="single" w:sz="6" w:space="0" w:color="EEEEED"/>
                                    <w:right w:val="single" w:sz="6" w:space="0" w:color="EEEEED"/>
                                  </w:tcBorders>
                                </w:tcPr>
                                <w:p w:rsidR="00CF7C17" w:rsidRDefault="00CF7C17">
                                  <w:pPr>
                                    <w:pStyle w:val="TableParagraph"/>
                                    <w:spacing w:before="95"/>
                                    <w:ind w:left="97"/>
                                    <w:rPr>
                                      <w:b/>
                                      <w:sz w:val="18"/>
                                    </w:rPr>
                                  </w:pPr>
                                  <w:r>
                                    <w:rPr>
                                      <w:b/>
                                      <w:color w:val="0000FF"/>
                                      <w:sz w:val="18"/>
                                    </w:rPr>
                                    <w:t>Parents/</w:t>
                                  </w:r>
                                  <w:proofErr w:type="spellStart"/>
                                  <w:r>
                                    <w:rPr>
                                      <w:b/>
                                      <w:color w:val="0000FF"/>
                                      <w:sz w:val="18"/>
                                    </w:rPr>
                                    <w:t>Carers</w:t>
                                  </w:r>
                                  <w:proofErr w:type="spellEnd"/>
                                </w:p>
                                <w:p w:rsidR="00CF7C17" w:rsidRDefault="00CF7C17">
                                  <w:pPr>
                                    <w:pStyle w:val="TableParagraph"/>
                                    <w:spacing w:before="95" w:line="208" w:lineRule="auto"/>
                                    <w:ind w:left="97" w:right="191"/>
                                    <w:rPr>
                                      <w:sz w:val="18"/>
                                    </w:rPr>
                                  </w:pPr>
                                  <w:r>
                                    <w:rPr>
                                      <w:color w:val="010202"/>
                                      <w:sz w:val="18"/>
                                    </w:rPr>
                                    <w:t>Communicate openly and respectfully</w:t>
                                  </w:r>
                                  <w:r>
                                    <w:rPr>
                                      <w:color w:val="010202"/>
                                      <w:spacing w:val="-32"/>
                                      <w:sz w:val="18"/>
                                    </w:rPr>
                                    <w:t xml:space="preserve"> </w:t>
                                  </w:r>
                                  <w:r>
                                    <w:rPr>
                                      <w:color w:val="010202"/>
                                      <w:sz w:val="18"/>
                                    </w:rPr>
                                    <w:t>with teachers to foster a collective responsibility of student</w:t>
                                  </w:r>
                                  <w:r>
                                    <w:rPr>
                                      <w:color w:val="010202"/>
                                      <w:spacing w:val="-8"/>
                                      <w:sz w:val="18"/>
                                    </w:rPr>
                                    <w:t xml:space="preserve"> </w:t>
                                  </w:r>
                                  <w:r>
                                    <w:rPr>
                                      <w:color w:val="010202"/>
                                      <w:sz w:val="18"/>
                                    </w:rPr>
                                    <w:t>learning.</w:t>
                                  </w:r>
                                </w:p>
                                <w:p w:rsidR="00CF7C17" w:rsidRDefault="00CF7C17">
                                  <w:pPr>
                                    <w:pStyle w:val="TableParagraph"/>
                                    <w:spacing w:before="79" w:line="208" w:lineRule="auto"/>
                                    <w:ind w:left="97" w:right="85"/>
                                    <w:rPr>
                                      <w:sz w:val="18"/>
                                    </w:rPr>
                                  </w:pPr>
                                  <w:r>
                                    <w:rPr>
                                      <w:color w:val="010202"/>
                                      <w:sz w:val="18"/>
                                    </w:rPr>
                                    <w:t>Develop an understanding of the principles of student voice and demonstrate support for their child's wellbeing and engagement in school.</w:t>
                                  </w:r>
                                </w:p>
                              </w:tc>
                            </w:tr>
                            <w:tr w:rsidR="00CF7C17">
                              <w:trPr>
                                <w:trHeight w:val="1065"/>
                              </w:trPr>
                              <w:tc>
                                <w:tcPr>
                                  <w:tcW w:w="3674" w:type="dxa"/>
                                  <w:tcBorders>
                                    <w:top w:val="single" w:sz="6" w:space="0" w:color="EEEEED"/>
                                    <w:left w:val="single" w:sz="6" w:space="0" w:color="EEEEED"/>
                                    <w:bottom w:val="single" w:sz="6" w:space="0" w:color="EEEEED"/>
                                    <w:right w:val="single" w:sz="6" w:space="0" w:color="EEEEED"/>
                                  </w:tcBorders>
                                </w:tcPr>
                                <w:p w:rsidR="00CF7C17" w:rsidRDefault="00CF7C17">
                                  <w:pPr>
                                    <w:pStyle w:val="TableParagraph"/>
                                    <w:spacing w:before="152"/>
                                    <w:ind w:left="99"/>
                                    <w:rPr>
                                      <w:b/>
                                      <w:sz w:val="18"/>
                                    </w:rPr>
                                  </w:pPr>
                                  <w:r>
                                    <w:rPr>
                                      <w:b/>
                                      <w:color w:val="0000FF"/>
                                      <w:sz w:val="18"/>
                                    </w:rPr>
                                    <w:t>Community Partners</w:t>
                                  </w:r>
                                </w:p>
                                <w:p w:rsidR="00CF7C17" w:rsidRDefault="00CF7C17">
                                  <w:pPr>
                                    <w:pStyle w:val="TableParagraph"/>
                                    <w:spacing w:before="74" w:line="208" w:lineRule="auto"/>
                                    <w:ind w:left="99"/>
                                    <w:rPr>
                                      <w:sz w:val="18"/>
                                    </w:rPr>
                                  </w:pPr>
                                  <w:r>
                                    <w:rPr>
                                      <w:color w:val="010202"/>
                                      <w:sz w:val="18"/>
                                    </w:rPr>
                                    <w:t>Work in partnership with the school to promote student voice and leadership.</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28.75pt;margin-top:2.6pt;width:185.1pt;height:4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OswIAALM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" filled="f" stroked="f">
                <v:textbox inset="0,0,0,0">
                  <w:txbxContent>
                    <w:tbl>
                      <w:tblPr>
                        <w:tblW w:w="0" w:type="auto"/>
                        <w:tblInd w:w="7" w:type="dxa"/>
                        <w:tblBorders>
                          <w:top w:val="single" w:sz="4" w:space="0" w:color="EEEEED"/>
                          <w:left w:val="single" w:sz="4" w:space="0" w:color="EEEEED"/>
                          <w:bottom w:val="single" w:sz="4" w:space="0" w:color="EEEEED"/>
                          <w:right w:val="single" w:sz="4" w:space="0" w:color="EEEEED"/>
                          <w:insideH w:val="single" w:sz="4" w:space="0" w:color="EEEEED"/>
                          <w:insideV w:val="single" w:sz="4" w:space="0" w:color="EEEEED"/>
                        </w:tblBorders>
                        <w:tblLayout w:type="fixed"/>
                        <w:tblCellMar>
                          <w:left w:w="0" w:type="dxa"/>
                          <w:right w:w="0" w:type="dxa"/>
                        </w:tblCellMar>
                        <w:tblLook w:val="01E0" w:firstRow="1" w:lastRow="1" w:firstColumn="1" w:lastColumn="1" w:noHBand="0" w:noVBand="0"/>
                      </w:tblPr>
                      <w:tblGrid>
                        <w:gridCol w:w="3674"/>
                      </w:tblGrid>
                      <w:tr w:rsidR="00CF7C17">
                        <w:trPr>
                          <w:trHeight w:val="290"/>
                        </w:trPr>
                        <w:tc>
                          <w:tcPr>
                            <w:tcW w:w="3674" w:type="dxa"/>
                            <w:tcBorders>
                              <w:top w:val="nil"/>
                              <w:left w:val="nil"/>
                              <w:bottom w:val="nil"/>
                              <w:right w:val="nil"/>
                            </w:tcBorders>
                            <w:shd w:val="clear" w:color="auto" w:fill="EEEEED"/>
                          </w:tcPr>
                          <w:p w:rsidR="00CF7C17" w:rsidRDefault="00CF7C17">
                            <w:pPr>
                              <w:pStyle w:val="TableParagraph"/>
                              <w:spacing w:before="41"/>
                              <w:ind w:left="45"/>
                              <w:rPr>
                                <w:b/>
                                <w:sz w:val="18"/>
                              </w:rPr>
                            </w:pPr>
                            <w:r>
                              <w:rPr>
                                <w:b/>
                                <w:color w:val="010202"/>
                                <w:sz w:val="18"/>
                              </w:rPr>
                              <w:t>People</w:t>
                            </w:r>
                          </w:p>
                        </w:tc>
                      </w:tr>
                      <w:tr w:rsidR="00CF7C17">
                        <w:trPr>
                          <w:trHeight w:val="1990"/>
                        </w:trPr>
                        <w:tc>
                          <w:tcPr>
                            <w:tcW w:w="3674" w:type="dxa"/>
                            <w:tcBorders>
                              <w:top w:val="nil"/>
                            </w:tcBorders>
                          </w:tcPr>
                          <w:p w:rsidR="00CF7C17" w:rsidRDefault="00CF7C17">
                            <w:pPr>
                              <w:pStyle w:val="TableParagraph"/>
                              <w:spacing w:before="52"/>
                              <w:ind w:left="100"/>
                              <w:rPr>
                                <w:b/>
                                <w:sz w:val="18"/>
                              </w:rPr>
                            </w:pPr>
                            <w:r>
                              <w:rPr>
                                <w:b/>
                                <w:color w:val="0000FF"/>
                                <w:sz w:val="18"/>
                              </w:rPr>
                              <w:t>Students</w:t>
                            </w:r>
                          </w:p>
                          <w:p w:rsidR="00CF7C17" w:rsidRDefault="00CF7C17">
                            <w:pPr>
                              <w:pStyle w:val="TableParagraph"/>
                              <w:spacing w:before="103" w:line="196" w:lineRule="auto"/>
                              <w:ind w:left="99" w:right="253"/>
                              <w:rPr>
                                <w:sz w:val="18"/>
                              </w:rPr>
                            </w:pPr>
                            <w:r>
                              <w:rPr>
                                <w:color w:val="010202"/>
                                <w:sz w:val="18"/>
                              </w:rPr>
                              <w:t>Develop the skills and knowledge to feel confident in exercising their student voice responsibly.</w:t>
                            </w:r>
                          </w:p>
                          <w:p w:rsidR="00CF7C17" w:rsidRDefault="00CF7C17">
                            <w:pPr>
                              <w:pStyle w:val="TableParagraph"/>
                              <w:spacing w:before="80"/>
                              <w:ind w:left="99"/>
                              <w:rPr>
                                <w:sz w:val="18"/>
                              </w:rPr>
                            </w:pPr>
                            <w:r>
                              <w:rPr>
                                <w:color w:val="010202"/>
                                <w:sz w:val="18"/>
                              </w:rPr>
                              <w:t>Develop learning goals to suit their needs.</w:t>
                            </w:r>
                          </w:p>
                          <w:p w:rsidR="00CF7C17" w:rsidRDefault="00CF7C17">
                            <w:pPr>
                              <w:pStyle w:val="TableParagraph"/>
                              <w:spacing w:before="95" w:line="208" w:lineRule="auto"/>
                              <w:ind w:left="99" w:right="423"/>
                              <w:rPr>
                                <w:sz w:val="18"/>
                              </w:rPr>
                            </w:pPr>
                            <w:r>
                              <w:rPr>
                                <w:color w:val="010202"/>
                                <w:sz w:val="18"/>
                              </w:rPr>
                              <w:t>Seek opportunities for leadership in the classroom, school and community.</w:t>
                            </w:r>
                          </w:p>
                        </w:tc>
                      </w:tr>
                      <w:tr w:rsidR="00CF7C17">
                        <w:trPr>
                          <w:trHeight w:val="1789"/>
                        </w:trPr>
                        <w:tc>
                          <w:tcPr>
                            <w:tcW w:w="3674" w:type="dxa"/>
                            <w:tcBorders>
                              <w:left w:val="single" w:sz="6" w:space="0" w:color="EEEEED"/>
                            </w:tcBorders>
                          </w:tcPr>
                          <w:p w:rsidR="00CF7C17" w:rsidRDefault="00CF7C17">
                            <w:pPr>
                              <w:pStyle w:val="TableParagraph"/>
                              <w:spacing w:before="115"/>
                              <w:ind w:left="98"/>
                              <w:rPr>
                                <w:b/>
                                <w:sz w:val="18"/>
                              </w:rPr>
                            </w:pPr>
                            <w:r>
                              <w:rPr>
                                <w:b/>
                                <w:color w:val="0000FF"/>
                                <w:sz w:val="18"/>
                              </w:rPr>
                              <w:t>Staff</w:t>
                            </w:r>
                          </w:p>
                          <w:p w:rsidR="00CF7C17" w:rsidRDefault="00CF7C17">
                            <w:pPr>
                              <w:pStyle w:val="TableParagraph"/>
                              <w:spacing w:before="74" w:line="208" w:lineRule="auto"/>
                              <w:ind w:left="98" w:right="741"/>
                              <w:rPr>
                                <w:sz w:val="18"/>
                              </w:rPr>
                            </w:pPr>
                            <w:r>
                              <w:rPr>
                                <w:color w:val="010202"/>
                                <w:sz w:val="18"/>
                              </w:rPr>
                              <w:t>Engage in professional learning opportunities around student voice.</w:t>
                            </w:r>
                          </w:p>
                          <w:p w:rsidR="00CF7C17" w:rsidRDefault="00CF7C17">
                            <w:pPr>
                              <w:pStyle w:val="TableParagraph"/>
                              <w:spacing w:before="120" w:line="208" w:lineRule="auto"/>
                              <w:ind w:left="98" w:right="222"/>
                              <w:rPr>
                                <w:sz w:val="18"/>
                              </w:rPr>
                            </w:pPr>
                            <w:r>
                              <w:rPr>
                                <w:color w:val="010202"/>
                                <w:sz w:val="18"/>
                              </w:rPr>
                              <w:t>Provide students with the necessary skills to become leaders of their own learning.</w:t>
                            </w:r>
                          </w:p>
                          <w:p w:rsidR="00CF7C17" w:rsidRDefault="00CF7C17">
                            <w:pPr>
                              <w:pStyle w:val="TableParagraph"/>
                              <w:spacing w:before="80" w:line="208" w:lineRule="auto"/>
                              <w:ind w:left="98" w:right="721"/>
                              <w:rPr>
                                <w:sz w:val="18"/>
                              </w:rPr>
                            </w:pPr>
                            <w:r>
                              <w:rPr>
                                <w:color w:val="010202"/>
                                <w:sz w:val="18"/>
                              </w:rPr>
                              <w:t>Initiate and embrace feedback from students.</w:t>
                            </w:r>
                          </w:p>
                        </w:tc>
                      </w:tr>
                      <w:tr w:rsidR="00CF7C17">
                        <w:trPr>
                          <w:trHeight w:val="2310"/>
                        </w:trPr>
                        <w:tc>
                          <w:tcPr>
                            <w:tcW w:w="3674" w:type="dxa"/>
                            <w:tcBorders>
                              <w:left w:val="single" w:sz="6" w:space="0" w:color="EEEEED"/>
                              <w:right w:val="single" w:sz="12" w:space="0" w:color="EEEEED"/>
                            </w:tcBorders>
                          </w:tcPr>
                          <w:p w:rsidR="00CF7C17" w:rsidRDefault="00CF7C17">
                            <w:pPr>
                              <w:pStyle w:val="TableParagraph"/>
                              <w:spacing w:before="135"/>
                              <w:ind w:left="101"/>
                              <w:rPr>
                                <w:b/>
                                <w:sz w:val="18"/>
                              </w:rPr>
                            </w:pPr>
                            <w:r>
                              <w:rPr>
                                <w:b/>
                                <w:color w:val="0000FF"/>
                                <w:sz w:val="18"/>
                              </w:rPr>
                              <w:t>Leaders</w:t>
                            </w:r>
                          </w:p>
                          <w:p w:rsidR="00CF7C17" w:rsidRDefault="00CF7C17">
                            <w:pPr>
                              <w:pStyle w:val="TableParagraph"/>
                              <w:spacing w:before="74" w:line="208" w:lineRule="auto"/>
                              <w:ind w:left="101" w:right="348"/>
                              <w:rPr>
                                <w:sz w:val="18"/>
                              </w:rPr>
                            </w:pPr>
                            <w:r>
                              <w:rPr>
                                <w:color w:val="010202"/>
                                <w:sz w:val="18"/>
                              </w:rPr>
                              <w:t>Lead professional learning, guide, encourage and provide opportunities for the school community to embrace the principles of student voice.</w:t>
                            </w:r>
                          </w:p>
                          <w:p w:rsidR="00CF7C17" w:rsidRDefault="00CF7C17">
                            <w:pPr>
                              <w:pStyle w:val="TableParagraph"/>
                              <w:spacing w:before="120" w:line="208" w:lineRule="auto"/>
                              <w:ind w:left="101" w:right="118"/>
                              <w:rPr>
                                <w:sz w:val="18"/>
                              </w:rPr>
                            </w:pPr>
                            <w:r>
                              <w:rPr>
                                <w:color w:val="010202"/>
                                <w:sz w:val="18"/>
                              </w:rPr>
                              <w:t>Reflect student voice in a planned approach to student wellbeing measures.</w:t>
                            </w:r>
                          </w:p>
                          <w:p w:rsidR="00CF7C17" w:rsidRDefault="00CF7C17">
                            <w:pPr>
                              <w:pStyle w:val="TableParagraph"/>
                              <w:spacing w:before="100" w:line="208" w:lineRule="auto"/>
                              <w:ind w:left="101" w:right="1059"/>
                              <w:rPr>
                                <w:sz w:val="18"/>
                              </w:rPr>
                            </w:pPr>
                            <w:r>
                              <w:rPr>
                                <w:color w:val="010202"/>
                                <w:sz w:val="18"/>
                              </w:rPr>
                              <w:t>Track measurable outcomes of implemented strategies</w:t>
                            </w:r>
                          </w:p>
                        </w:tc>
                      </w:tr>
                      <w:tr w:rsidR="00CF7C17">
                        <w:trPr>
                          <w:trHeight w:val="1987"/>
                        </w:trPr>
                        <w:tc>
                          <w:tcPr>
                            <w:tcW w:w="3674" w:type="dxa"/>
                            <w:tcBorders>
                              <w:left w:val="single" w:sz="6" w:space="0" w:color="EEEEED"/>
                              <w:bottom w:val="single" w:sz="6" w:space="0" w:color="EEEEED"/>
                              <w:right w:val="single" w:sz="6" w:space="0" w:color="EEEEED"/>
                            </w:tcBorders>
                          </w:tcPr>
                          <w:p w:rsidR="00CF7C17" w:rsidRDefault="00CF7C17">
                            <w:pPr>
                              <w:pStyle w:val="TableParagraph"/>
                              <w:spacing w:before="95"/>
                              <w:ind w:left="97"/>
                              <w:rPr>
                                <w:b/>
                                <w:sz w:val="18"/>
                              </w:rPr>
                            </w:pPr>
                            <w:r>
                              <w:rPr>
                                <w:b/>
                                <w:color w:val="0000FF"/>
                                <w:sz w:val="18"/>
                              </w:rPr>
                              <w:t>Parents/</w:t>
                            </w:r>
                            <w:proofErr w:type="spellStart"/>
                            <w:r>
                              <w:rPr>
                                <w:b/>
                                <w:color w:val="0000FF"/>
                                <w:sz w:val="18"/>
                              </w:rPr>
                              <w:t>Carers</w:t>
                            </w:r>
                            <w:proofErr w:type="spellEnd"/>
                          </w:p>
                          <w:p w:rsidR="00CF7C17" w:rsidRDefault="00CF7C17">
                            <w:pPr>
                              <w:pStyle w:val="TableParagraph"/>
                              <w:spacing w:before="95" w:line="208" w:lineRule="auto"/>
                              <w:ind w:left="97" w:right="191"/>
                              <w:rPr>
                                <w:sz w:val="18"/>
                              </w:rPr>
                            </w:pPr>
                            <w:r>
                              <w:rPr>
                                <w:color w:val="010202"/>
                                <w:sz w:val="18"/>
                              </w:rPr>
                              <w:t>Communicate openly and respectfully</w:t>
                            </w:r>
                            <w:r>
                              <w:rPr>
                                <w:color w:val="010202"/>
                                <w:spacing w:val="-32"/>
                                <w:sz w:val="18"/>
                              </w:rPr>
                              <w:t xml:space="preserve"> </w:t>
                            </w:r>
                            <w:r>
                              <w:rPr>
                                <w:color w:val="010202"/>
                                <w:sz w:val="18"/>
                              </w:rPr>
                              <w:t>with teachers to foster a collective responsibility of student</w:t>
                            </w:r>
                            <w:r>
                              <w:rPr>
                                <w:color w:val="010202"/>
                                <w:spacing w:val="-8"/>
                                <w:sz w:val="18"/>
                              </w:rPr>
                              <w:t xml:space="preserve"> </w:t>
                            </w:r>
                            <w:r>
                              <w:rPr>
                                <w:color w:val="010202"/>
                                <w:sz w:val="18"/>
                              </w:rPr>
                              <w:t>learning.</w:t>
                            </w:r>
                          </w:p>
                          <w:p w:rsidR="00CF7C17" w:rsidRDefault="00CF7C17">
                            <w:pPr>
                              <w:pStyle w:val="TableParagraph"/>
                              <w:spacing w:before="79" w:line="208" w:lineRule="auto"/>
                              <w:ind w:left="97" w:right="85"/>
                              <w:rPr>
                                <w:sz w:val="18"/>
                              </w:rPr>
                            </w:pPr>
                            <w:r>
                              <w:rPr>
                                <w:color w:val="010202"/>
                                <w:sz w:val="18"/>
                              </w:rPr>
                              <w:t>Develop an understanding of the principles of student voice and demonstrate support for their child's wellbeing and engagement in school.</w:t>
                            </w:r>
                          </w:p>
                        </w:tc>
                      </w:tr>
                      <w:tr w:rsidR="00CF7C17">
                        <w:trPr>
                          <w:trHeight w:val="1065"/>
                        </w:trPr>
                        <w:tc>
                          <w:tcPr>
                            <w:tcW w:w="3674" w:type="dxa"/>
                            <w:tcBorders>
                              <w:top w:val="single" w:sz="6" w:space="0" w:color="EEEEED"/>
                              <w:left w:val="single" w:sz="6" w:space="0" w:color="EEEEED"/>
                              <w:bottom w:val="single" w:sz="6" w:space="0" w:color="EEEEED"/>
                              <w:right w:val="single" w:sz="6" w:space="0" w:color="EEEEED"/>
                            </w:tcBorders>
                          </w:tcPr>
                          <w:p w:rsidR="00CF7C17" w:rsidRDefault="00CF7C17">
                            <w:pPr>
                              <w:pStyle w:val="TableParagraph"/>
                              <w:spacing w:before="152"/>
                              <w:ind w:left="99"/>
                              <w:rPr>
                                <w:b/>
                                <w:sz w:val="18"/>
                              </w:rPr>
                            </w:pPr>
                            <w:r>
                              <w:rPr>
                                <w:b/>
                                <w:color w:val="0000FF"/>
                                <w:sz w:val="18"/>
                              </w:rPr>
                              <w:t>Community Partners</w:t>
                            </w:r>
                          </w:p>
                          <w:p w:rsidR="00CF7C17" w:rsidRDefault="00CF7C17">
                            <w:pPr>
                              <w:pStyle w:val="TableParagraph"/>
                              <w:spacing w:before="74" w:line="208" w:lineRule="auto"/>
                              <w:ind w:left="99"/>
                              <w:rPr>
                                <w:sz w:val="18"/>
                              </w:rPr>
                            </w:pPr>
                            <w:r>
                              <w:rPr>
                                <w:color w:val="010202"/>
                                <w:sz w:val="18"/>
                              </w:rPr>
                              <w:t>Work in partnership with the school to promote student voice and leadership.</w:t>
                            </w:r>
                          </w:p>
                        </w:tc>
                      </w:tr>
                    </w:tbl>
                    <w:p w:rsidR="00CF7C17" w:rsidRDefault="00CF7C17" w:rsidP="00CF7C17">
                      <w:pPr>
                        <w:pStyle w:val="BodyText"/>
                      </w:pPr>
                    </w:p>
                  </w:txbxContent>
                </v:textbox>
                <w10:wrap anchorx="page"/>
              </v:shape>
            </w:pict>
          </mc:Fallback>
        </mc:AlternateContent>
      </w:r>
      <w:r w:rsidR="00CF7C17">
        <w:rPr>
          <w:noProof/>
          <w:sz w:val="22"/>
          <w:lang w:eastAsia="en-AU"/>
        </w:rPr>
        <mc:AlternateContent>
          <mc:Choice Requires="wps">
            <w:drawing>
              <wp:anchor distT="0" distB="0" distL="114300" distR="114300" simplePos="0" relativeHeight="251666432" behindDoc="0" locked="0" layoutInCell="1" allowOverlap="1">
                <wp:simplePos x="0" y="0"/>
                <wp:positionH relativeFrom="page">
                  <wp:posOffset>5432425</wp:posOffset>
                </wp:positionH>
                <wp:positionV relativeFrom="paragraph">
                  <wp:posOffset>40640</wp:posOffset>
                </wp:positionV>
                <wp:extent cx="2346325" cy="3608070"/>
                <wp:effectExtent l="3175" t="254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60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558"/>
                              </w:trPr>
                              <w:tc>
                                <w:tcPr>
                                  <w:tcW w:w="3680" w:type="dxa"/>
                                  <w:shd w:val="clear" w:color="auto" w:fill="EEEEED"/>
                                </w:tcPr>
                                <w:p w:rsidR="00CF7C17" w:rsidRDefault="00CF7C17">
                                  <w:pPr>
                                    <w:pStyle w:val="TableParagraph"/>
                                    <w:spacing w:before="61"/>
                                    <w:ind w:left="45"/>
                                    <w:rPr>
                                      <w:b/>
                                      <w:sz w:val="18"/>
                                    </w:rPr>
                                  </w:pPr>
                                  <w:r>
                                    <w:rPr>
                                      <w:b/>
                                      <w:color w:val="010202"/>
                                      <w:sz w:val="18"/>
                                    </w:rPr>
                                    <w:t>Processes</w:t>
                                  </w:r>
                                </w:p>
                              </w:tc>
                            </w:tr>
                            <w:tr w:rsidR="00CF7C17">
                              <w:trPr>
                                <w:trHeight w:val="5103"/>
                              </w:trPr>
                              <w:tc>
                                <w:tcPr>
                                  <w:tcW w:w="3680" w:type="dxa"/>
                                  <w:tcBorders>
                                    <w:left w:val="single" w:sz="4" w:space="0" w:color="EEEEED"/>
                                    <w:bottom w:val="single" w:sz="8" w:space="0" w:color="EEEEED"/>
                                    <w:right w:val="single" w:sz="4" w:space="0" w:color="EEEEED"/>
                                  </w:tcBorders>
                                </w:tcPr>
                                <w:p w:rsidR="00CF7C17" w:rsidRDefault="00CF7C17" w:rsidP="00CF7C17">
                                  <w:pPr>
                                    <w:pStyle w:val="TableParagraph"/>
                                    <w:numPr>
                                      <w:ilvl w:val="0"/>
                                      <w:numId w:val="13"/>
                                    </w:numPr>
                                    <w:tabs>
                                      <w:tab w:val="left" w:pos="386"/>
                                    </w:tabs>
                                    <w:spacing w:before="112" w:line="206" w:lineRule="auto"/>
                                    <w:ind w:right="155"/>
                                    <w:rPr>
                                      <w:sz w:val="18"/>
                                    </w:rPr>
                                  </w:pPr>
                                  <w:r>
                                    <w:rPr>
                                      <w:sz w:val="18"/>
                                    </w:rPr>
                                    <w:t>Research and further develop student leadership and student voice</w:t>
                                  </w:r>
                                  <w:r>
                                    <w:rPr>
                                      <w:spacing w:val="-37"/>
                                      <w:sz w:val="18"/>
                                    </w:rPr>
                                    <w:t xml:space="preserve"> </w:t>
                                  </w:r>
                                  <w:r>
                                    <w:rPr>
                                      <w:sz w:val="18"/>
                                    </w:rPr>
                                    <w:t>initiatives.</w:t>
                                  </w:r>
                                </w:p>
                                <w:p w:rsidR="00CF7C17" w:rsidRDefault="00CF7C17" w:rsidP="00CF7C17">
                                  <w:pPr>
                                    <w:pStyle w:val="TableParagraph"/>
                                    <w:numPr>
                                      <w:ilvl w:val="0"/>
                                      <w:numId w:val="13"/>
                                    </w:numPr>
                                    <w:tabs>
                                      <w:tab w:val="left" w:pos="386"/>
                                    </w:tabs>
                                    <w:spacing w:before="91" w:line="208" w:lineRule="auto"/>
                                    <w:ind w:right="413"/>
                                    <w:jc w:val="both"/>
                                    <w:rPr>
                                      <w:sz w:val="18"/>
                                    </w:rPr>
                                  </w:pPr>
                                  <w:r>
                                    <w:rPr>
                                      <w:sz w:val="18"/>
                                    </w:rPr>
                                    <w:t>Teachers consistently use</w:t>
                                  </w:r>
                                  <w:r>
                                    <w:rPr>
                                      <w:spacing w:val="-27"/>
                                      <w:sz w:val="18"/>
                                    </w:rPr>
                                    <w:t xml:space="preserve"> </w:t>
                                  </w:r>
                                  <w:r>
                                    <w:rPr>
                                      <w:sz w:val="18"/>
                                    </w:rPr>
                                    <w:t>formative assessment to inform teaching and provide meaningful</w:t>
                                  </w:r>
                                  <w:r>
                                    <w:rPr>
                                      <w:spacing w:val="-6"/>
                                      <w:sz w:val="18"/>
                                    </w:rPr>
                                    <w:t xml:space="preserve"> </w:t>
                                  </w:r>
                                  <w:r>
                                    <w:rPr>
                                      <w:sz w:val="18"/>
                                    </w:rPr>
                                    <w:t>feedback.</w:t>
                                  </w:r>
                                </w:p>
                                <w:p w:rsidR="00CF7C17" w:rsidRDefault="00CF7C17" w:rsidP="00CF7C17">
                                  <w:pPr>
                                    <w:pStyle w:val="TableParagraph"/>
                                    <w:numPr>
                                      <w:ilvl w:val="0"/>
                                      <w:numId w:val="13"/>
                                    </w:numPr>
                                    <w:tabs>
                                      <w:tab w:val="left" w:pos="386"/>
                                    </w:tabs>
                                    <w:spacing w:before="88" w:line="208" w:lineRule="auto"/>
                                    <w:ind w:right="434"/>
                                    <w:rPr>
                                      <w:sz w:val="18"/>
                                    </w:rPr>
                                  </w:pPr>
                                  <w:r>
                                    <w:rPr>
                                      <w:sz w:val="18"/>
                                    </w:rPr>
                                    <w:t>Students explicitly taught the skills required to become partners in</w:t>
                                  </w:r>
                                  <w:r>
                                    <w:rPr>
                                      <w:spacing w:val="-28"/>
                                      <w:sz w:val="18"/>
                                    </w:rPr>
                                    <w:t xml:space="preserve"> </w:t>
                                  </w:r>
                                  <w:r>
                                    <w:rPr>
                                      <w:sz w:val="18"/>
                                    </w:rPr>
                                    <w:t>their own learning and reflect on their learning in a formalised</w:t>
                                  </w:r>
                                  <w:r>
                                    <w:rPr>
                                      <w:spacing w:val="-10"/>
                                      <w:sz w:val="18"/>
                                    </w:rPr>
                                    <w:t xml:space="preserve"> </w:t>
                                  </w:r>
                                  <w:r>
                                    <w:rPr>
                                      <w:sz w:val="18"/>
                                    </w:rPr>
                                    <w:t>way.</w:t>
                                  </w:r>
                                </w:p>
                                <w:p w:rsidR="00CF7C17" w:rsidRDefault="00CF7C17" w:rsidP="00CF7C17">
                                  <w:pPr>
                                    <w:pStyle w:val="TableParagraph"/>
                                    <w:numPr>
                                      <w:ilvl w:val="0"/>
                                      <w:numId w:val="13"/>
                                    </w:numPr>
                                    <w:tabs>
                                      <w:tab w:val="left" w:pos="386"/>
                                    </w:tabs>
                                    <w:spacing w:before="64" w:line="247" w:lineRule="auto"/>
                                    <w:ind w:right="444"/>
                                    <w:rPr>
                                      <w:sz w:val="18"/>
                                    </w:rPr>
                                  </w:pPr>
                                  <w:r>
                                    <w:rPr>
                                      <w:sz w:val="18"/>
                                    </w:rPr>
                                    <w:t>Implementation of a peer</w:t>
                                  </w:r>
                                  <w:r>
                                    <w:rPr>
                                      <w:spacing w:val="-27"/>
                                      <w:sz w:val="18"/>
                                    </w:rPr>
                                    <w:t xml:space="preserve"> </w:t>
                                  </w:r>
                                  <w:r>
                                    <w:rPr>
                                      <w:sz w:val="18"/>
                                    </w:rPr>
                                    <w:t>mentoring program.</w:t>
                                  </w:r>
                                </w:p>
                                <w:p w:rsidR="00CF7C17" w:rsidRDefault="00CF7C17" w:rsidP="00CF7C17">
                                  <w:pPr>
                                    <w:pStyle w:val="TableParagraph"/>
                                    <w:numPr>
                                      <w:ilvl w:val="0"/>
                                      <w:numId w:val="13"/>
                                    </w:numPr>
                                    <w:tabs>
                                      <w:tab w:val="left" w:pos="386"/>
                                    </w:tabs>
                                    <w:spacing w:before="92" w:line="249" w:lineRule="auto"/>
                                    <w:ind w:right="183"/>
                                    <w:rPr>
                                      <w:sz w:val="18"/>
                                    </w:rPr>
                                  </w:pPr>
                                  <w:r>
                                    <w:rPr>
                                      <w:sz w:val="18"/>
                                    </w:rPr>
                                    <w:t>Support student voice in the</w:t>
                                  </w:r>
                                  <w:r>
                                    <w:rPr>
                                      <w:spacing w:val="-30"/>
                                      <w:sz w:val="18"/>
                                    </w:rPr>
                                    <w:t xml:space="preserve"> </w:t>
                                  </w:r>
                                  <w:r>
                                    <w:rPr>
                                      <w:sz w:val="18"/>
                                    </w:rPr>
                                    <w:t>classroom by supporting student initiatives and providing opportunities for</w:t>
                                  </w:r>
                                  <w:r>
                                    <w:rPr>
                                      <w:spacing w:val="-11"/>
                                      <w:sz w:val="18"/>
                                    </w:rPr>
                                    <w:t xml:space="preserve"> </w:t>
                                  </w:r>
                                  <w:r>
                                    <w:rPr>
                                      <w:sz w:val="18"/>
                                    </w:rPr>
                                    <w:t>choice.</w:t>
                                  </w:r>
                                </w:p>
                                <w:p w:rsidR="00CF7C17" w:rsidRDefault="00CF7C17" w:rsidP="00CF7C17">
                                  <w:pPr>
                                    <w:pStyle w:val="TableParagraph"/>
                                    <w:numPr>
                                      <w:ilvl w:val="0"/>
                                      <w:numId w:val="13"/>
                                    </w:numPr>
                                    <w:tabs>
                                      <w:tab w:val="left" w:pos="386"/>
                                    </w:tabs>
                                    <w:spacing w:before="88" w:line="249" w:lineRule="auto"/>
                                    <w:ind w:right="243"/>
                                    <w:rPr>
                                      <w:sz w:val="18"/>
                                    </w:rPr>
                                  </w:pPr>
                                  <w:r>
                                    <w:rPr>
                                      <w:sz w:val="18"/>
                                    </w:rPr>
                                    <w:t>Support student voice in the school</w:t>
                                  </w:r>
                                  <w:r>
                                    <w:rPr>
                                      <w:spacing w:val="-30"/>
                                      <w:sz w:val="18"/>
                                    </w:rPr>
                                    <w:t xml:space="preserve"> </w:t>
                                  </w:r>
                                  <w:r>
                                    <w:rPr>
                                      <w:sz w:val="18"/>
                                    </w:rPr>
                                    <w:t>by supporting the creation of student-led teams e.g. environment</w:t>
                                  </w:r>
                                  <w:r>
                                    <w:rPr>
                                      <w:spacing w:val="-13"/>
                                      <w:sz w:val="18"/>
                                    </w:rPr>
                                    <w:t xml:space="preserve"> </w:t>
                                  </w:r>
                                  <w:r>
                                    <w:rPr>
                                      <w:sz w:val="18"/>
                                    </w:rPr>
                                    <w:t>committee.</w:t>
                                  </w:r>
                                </w:p>
                                <w:p w:rsidR="00CF7C17" w:rsidRDefault="00CF7C17" w:rsidP="00CF7C17">
                                  <w:pPr>
                                    <w:pStyle w:val="TableParagraph"/>
                                    <w:numPr>
                                      <w:ilvl w:val="0"/>
                                      <w:numId w:val="13"/>
                                    </w:numPr>
                                    <w:tabs>
                                      <w:tab w:val="left" w:pos="386"/>
                                    </w:tabs>
                                    <w:spacing w:before="88" w:line="249" w:lineRule="auto"/>
                                    <w:ind w:right="403"/>
                                    <w:rPr>
                                      <w:sz w:val="18"/>
                                    </w:rPr>
                                  </w:pPr>
                                  <w:r>
                                    <w:rPr>
                                      <w:sz w:val="18"/>
                                    </w:rPr>
                                    <w:t>Support student voice in the community by facilitating</w:t>
                                  </w:r>
                                  <w:r>
                                    <w:rPr>
                                      <w:spacing w:val="-27"/>
                                      <w:sz w:val="18"/>
                                    </w:rPr>
                                    <w:t xml:space="preserve"> </w:t>
                                  </w:r>
                                  <w:r>
                                    <w:rPr>
                                      <w:sz w:val="18"/>
                                    </w:rPr>
                                    <w:t>community partnerships.</w:t>
                                  </w:r>
                                </w:p>
                                <w:p w:rsidR="00CF7C17" w:rsidRDefault="00CF7C17" w:rsidP="00CF7C17">
                                  <w:pPr>
                                    <w:pStyle w:val="TableParagraph"/>
                                    <w:numPr>
                                      <w:ilvl w:val="0"/>
                                      <w:numId w:val="13"/>
                                    </w:numPr>
                                    <w:tabs>
                                      <w:tab w:val="left" w:pos="386"/>
                                    </w:tabs>
                                    <w:spacing w:before="88"/>
                                    <w:rPr>
                                      <w:sz w:val="18"/>
                                    </w:rPr>
                                  </w:pPr>
                                  <w:r>
                                    <w:rPr>
                                      <w:sz w:val="18"/>
                                    </w:rPr>
                                    <w:t>Celebrating student voice</w:t>
                                  </w:r>
                                  <w:r>
                                    <w:rPr>
                                      <w:spacing w:val="-11"/>
                                      <w:sz w:val="18"/>
                                    </w:rPr>
                                    <w:t xml:space="preserve"> </w:t>
                                  </w:r>
                                  <w:r>
                                    <w:rPr>
                                      <w:sz w:val="18"/>
                                    </w:rPr>
                                    <w:t>successes.</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427.75pt;margin-top:3.2pt;width:184.75pt;height:284.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3rtQIAALM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558"/>
                        </w:trPr>
                        <w:tc>
                          <w:tcPr>
                            <w:tcW w:w="3680" w:type="dxa"/>
                            <w:shd w:val="clear" w:color="auto" w:fill="EEEEED"/>
                          </w:tcPr>
                          <w:p w:rsidR="00CF7C17" w:rsidRDefault="00CF7C17">
                            <w:pPr>
                              <w:pStyle w:val="TableParagraph"/>
                              <w:spacing w:before="61"/>
                              <w:ind w:left="45"/>
                              <w:rPr>
                                <w:b/>
                                <w:sz w:val="18"/>
                              </w:rPr>
                            </w:pPr>
                            <w:r>
                              <w:rPr>
                                <w:b/>
                                <w:color w:val="010202"/>
                                <w:sz w:val="18"/>
                              </w:rPr>
                              <w:t>Processes</w:t>
                            </w:r>
                          </w:p>
                        </w:tc>
                      </w:tr>
                      <w:tr w:rsidR="00CF7C17">
                        <w:trPr>
                          <w:trHeight w:val="5103"/>
                        </w:trPr>
                        <w:tc>
                          <w:tcPr>
                            <w:tcW w:w="3680" w:type="dxa"/>
                            <w:tcBorders>
                              <w:left w:val="single" w:sz="4" w:space="0" w:color="EEEEED"/>
                              <w:bottom w:val="single" w:sz="8" w:space="0" w:color="EEEEED"/>
                              <w:right w:val="single" w:sz="4" w:space="0" w:color="EEEEED"/>
                            </w:tcBorders>
                          </w:tcPr>
                          <w:p w:rsidR="00CF7C17" w:rsidRDefault="00CF7C17" w:rsidP="00CF7C17">
                            <w:pPr>
                              <w:pStyle w:val="TableParagraph"/>
                              <w:numPr>
                                <w:ilvl w:val="0"/>
                                <w:numId w:val="13"/>
                              </w:numPr>
                              <w:tabs>
                                <w:tab w:val="left" w:pos="386"/>
                              </w:tabs>
                              <w:spacing w:before="112" w:line="206" w:lineRule="auto"/>
                              <w:ind w:right="155"/>
                              <w:rPr>
                                <w:sz w:val="18"/>
                              </w:rPr>
                            </w:pPr>
                            <w:r>
                              <w:rPr>
                                <w:sz w:val="18"/>
                              </w:rPr>
                              <w:t>Research and further develop student leadership and student voice</w:t>
                            </w:r>
                            <w:r>
                              <w:rPr>
                                <w:spacing w:val="-37"/>
                                <w:sz w:val="18"/>
                              </w:rPr>
                              <w:t xml:space="preserve"> </w:t>
                            </w:r>
                            <w:r>
                              <w:rPr>
                                <w:sz w:val="18"/>
                              </w:rPr>
                              <w:t>initiatives.</w:t>
                            </w:r>
                          </w:p>
                          <w:p w:rsidR="00CF7C17" w:rsidRDefault="00CF7C17" w:rsidP="00CF7C17">
                            <w:pPr>
                              <w:pStyle w:val="TableParagraph"/>
                              <w:numPr>
                                <w:ilvl w:val="0"/>
                                <w:numId w:val="13"/>
                              </w:numPr>
                              <w:tabs>
                                <w:tab w:val="left" w:pos="386"/>
                              </w:tabs>
                              <w:spacing w:before="91" w:line="208" w:lineRule="auto"/>
                              <w:ind w:right="413"/>
                              <w:jc w:val="both"/>
                              <w:rPr>
                                <w:sz w:val="18"/>
                              </w:rPr>
                            </w:pPr>
                            <w:r>
                              <w:rPr>
                                <w:sz w:val="18"/>
                              </w:rPr>
                              <w:t>Teachers consistently use</w:t>
                            </w:r>
                            <w:r>
                              <w:rPr>
                                <w:spacing w:val="-27"/>
                                <w:sz w:val="18"/>
                              </w:rPr>
                              <w:t xml:space="preserve"> </w:t>
                            </w:r>
                            <w:r>
                              <w:rPr>
                                <w:sz w:val="18"/>
                              </w:rPr>
                              <w:t>formative assessment to inform teaching and provide meaningful</w:t>
                            </w:r>
                            <w:r>
                              <w:rPr>
                                <w:spacing w:val="-6"/>
                                <w:sz w:val="18"/>
                              </w:rPr>
                              <w:t xml:space="preserve"> </w:t>
                            </w:r>
                            <w:r>
                              <w:rPr>
                                <w:sz w:val="18"/>
                              </w:rPr>
                              <w:t>feedback.</w:t>
                            </w:r>
                          </w:p>
                          <w:p w:rsidR="00CF7C17" w:rsidRDefault="00CF7C17" w:rsidP="00CF7C17">
                            <w:pPr>
                              <w:pStyle w:val="TableParagraph"/>
                              <w:numPr>
                                <w:ilvl w:val="0"/>
                                <w:numId w:val="13"/>
                              </w:numPr>
                              <w:tabs>
                                <w:tab w:val="left" w:pos="386"/>
                              </w:tabs>
                              <w:spacing w:before="88" w:line="208" w:lineRule="auto"/>
                              <w:ind w:right="434"/>
                              <w:rPr>
                                <w:sz w:val="18"/>
                              </w:rPr>
                            </w:pPr>
                            <w:r>
                              <w:rPr>
                                <w:sz w:val="18"/>
                              </w:rPr>
                              <w:t>Students explicitly taught the skills required to become partners in</w:t>
                            </w:r>
                            <w:r>
                              <w:rPr>
                                <w:spacing w:val="-28"/>
                                <w:sz w:val="18"/>
                              </w:rPr>
                              <w:t xml:space="preserve"> </w:t>
                            </w:r>
                            <w:r>
                              <w:rPr>
                                <w:sz w:val="18"/>
                              </w:rPr>
                              <w:t>their own learning and reflect on their learning in a formalised</w:t>
                            </w:r>
                            <w:r>
                              <w:rPr>
                                <w:spacing w:val="-10"/>
                                <w:sz w:val="18"/>
                              </w:rPr>
                              <w:t xml:space="preserve"> </w:t>
                            </w:r>
                            <w:r>
                              <w:rPr>
                                <w:sz w:val="18"/>
                              </w:rPr>
                              <w:t>way.</w:t>
                            </w:r>
                          </w:p>
                          <w:p w:rsidR="00CF7C17" w:rsidRDefault="00CF7C17" w:rsidP="00CF7C17">
                            <w:pPr>
                              <w:pStyle w:val="TableParagraph"/>
                              <w:numPr>
                                <w:ilvl w:val="0"/>
                                <w:numId w:val="13"/>
                              </w:numPr>
                              <w:tabs>
                                <w:tab w:val="left" w:pos="386"/>
                              </w:tabs>
                              <w:spacing w:before="64" w:line="247" w:lineRule="auto"/>
                              <w:ind w:right="444"/>
                              <w:rPr>
                                <w:sz w:val="18"/>
                              </w:rPr>
                            </w:pPr>
                            <w:r>
                              <w:rPr>
                                <w:sz w:val="18"/>
                              </w:rPr>
                              <w:t>Implementation of a peer</w:t>
                            </w:r>
                            <w:r>
                              <w:rPr>
                                <w:spacing w:val="-27"/>
                                <w:sz w:val="18"/>
                              </w:rPr>
                              <w:t xml:space="preserve"> </w:t>
                            </w:r>
                            <w:r>
                              <w:rPr>
                                <w:sz w:val="18"/>
                              </w:rPr>
                              <w:t>mentoring program.</w:t>
                            </w:r>
                          </w:p>
                          <w:p w:rsidR="00CF7C17" w:rsidRDefault="00CF7C17" w:rsidP="00CF7C17">
                            <w:pPr>
                              <w:pStyle w:val="TableParagraph"/>
                              <w:numPr>
                                <w:ilvl w:val="0"/>
                                <w:numId w:val="13"/>
                              </w:numPr>
                              <w:tabs>
                                <w:tab w:val="left" w:pos="386"/>
                              </w:tabs>
                              <w:spacing w:before="92" w:line="249" w:lineRule="auto"/>
                              <w:ind w:right="183"/>
                              <w:rPr>
                                <w:sz w:val="18"/>
                              </w:rPr>
                            </w:pPr>
                            <w:r>
                              <w:rPr>
                                <w:sz w:val="18"/>
                              </w:rPr>
                              <w:t>Support student voice in the</w:t>
                            </w:r>
                            <w:r>
                              <w:rPr>
                                <w:spacing w:val="-30"/>
                                <w:sz w:val="18"/>
                              </w:rPr>
                              <w:t xml:space="preserve"> </w:t>
                            </w:r>
                            <w:r>
                              <w:rPr>
                                <w:sz w:val="18"/>
                              </w:rPr>
                              <w:t>classroom by supporting student initiatives and providing opportunities for</w:t>
                            </w:r>
                            <w:r>
                              <w:rPr>
                                <w:spacing w:val="-11"/>
                                <w:sz w:val="18"/>
                              </w:rPr>
                              <w:t xml:space="preserve"> </w:t>
                            </w:r>
                            <w:r>
                              <w:rPr>
                                <w:sz w:val="18"/>
                              </w:rPr>
                              <w:t>choice.</w:t>
                            </w:r>
                          </w:p>
                          <w:p w:rsidR="00CF7C17" w:rsidRDefault="00CF7C17" w:rsidP="00CF7C17">
                            <w:pPr>
                              <w:pStyle w:val="TableParagraph"/>
                              <w:numPr>
                                <w:ilvl w:val="0"/>
                                <w:numId w:val="13"/>
                              </w:numPr>
                              <w:tabs>
                                <w:tab w:val="left" w:pos="386"/>
                              </w:tabs>
                              <w:spacing w:before="88" w:line="249" w:lineRule="auto"/>
                              <w:ind w:right="243"/>
                              <w:rPr>
                                <w:sz w:val="18"/>
                              </w:rPr>
                            </w:pPr>
                            <w:r>
                              <w:rPr>
                                <w:sz w:val="18"/>
                              </w:rPr>
                              <w:t>Support student voice in the school</w:t>
                            </w:r>
                            <w:r>
                              <w:rPr>
                                <w:spacing w:val="-30"/>
                                <w:sz w:val="18"/>
                              </w:rPr>
                              <w:t xml:space="preserve"> </w:t>
                            </w:r>
                            <w:r>
                              <w:rPr>
                                <w:sz w:val="18"/>
                              </w:rPr>
                              <w:t>by supporting the creation of student-led teams e.g. environment</w:t>
                            </w:r>
                            <w:r>
                              <w:rPr>
                                <w:spacing w:val="-13"/>
                                <w:sz w:val="18"/>
                              </w:rPr>
                              <w:t xml:space="preserve"> </w:t>
                            </w:r>
                            <w:r>
                              <w:rPr>
                                <w:sz w:val="18"/>
                              </w:rPr>
                              <w:t>committee.</w:t>
                            </w:r>
                          </w:p>
                          <w:p w:rsidR="00CF7C17" w:rsidRDefault="00CF7C17" w:rsidP="00CF7C17">
                            <w:pPr>
                              <w:pStyle w:val="TableParagraph"/>
                              <w:numPr>
                                <w:ilvl w:val="0"/>
                                <w:numId w:val="13"/>
                              </w:numPr>
                              <w:tabs>
                                <w:tab w:val="left" w:pos="386"/>
                              </w:tabs>
                              <w:spacing w:before="88" w:line="249" w:lineRule="auto"/>
                              <w:ind w:right="403"/>
                              <w:rPr>
                                <w:sz w:val="18"/>
                              </w:rPr>
                            </w:pPr>
                            <w:r>
                              <w:rPr>
                                <w:sz w:val="18"/>
                              </w:rPr>
                              <w:t>Support student voice in the community by facilitating</w:t>
                            </w:r>
                            <w:r>
                              <w:rPr>
                                <w:spacing w:val="-27"/>
                                <w:sz w:val="18"/>
                              </w:rPr>
                              <w:t xml:space="preserve"> </w:t>
                            </w:r>
                            <w:r>
                              <w:rPr>
                                <w:sz w:val="18"/>
                              </w:rPr>
                              <w:t>community partnerships.</w:t>
                            </w:r>
                          </w:p>
                          <w:p w:rsidR="00CF7C17" w:rsidRDefault="00CF7C17" w:rsidP="00CF7C17">
                            <w:pPr>
                              <w:pStyle w:val="TableParagraph"/>
                              <w:numPr>
                                <w:ilvl w:val="0"/>
                                <w:numId w:val="13"/>
                              </w:numPr>
                              <w:tabs>
                                <w:tab w:val="left" w:pos="386"/>
                              </w:tabs>
                              <w:spacing w:before="88"/>
                              <w:rPr>
                                <w:sz w:val="18"/>
                              </w:rPr>
                            </w:pPr>
                            <w:r>
                              <w:rPr>
                                <w:sz w:val="18"/>
                              </w:rPr>
                              <w:t>Celebrating student voice</w:t>
                            </w:r>
                            <w:r>
                              <w:rPr>
                                <w:spacing w:val="-11"/>
                                <w:sz w:val="18"/>
                              </w:rPr>
                              <w:t xml:space="preserve"> </w:t>
                            </w:r>
                            <w:r>
                              <w:rPr>
                                <w:sz w:val="18"/>
                              </w:rPr>
                              <w:t>successes.</w:t>
                            </w:r>
                          </w:p>
                        </w:tc>
                      </w:tr>
                    </w:tbl>
                    <w:p w:rsidR="00CF7C17" w:rsidRDefault="00CF7C17" w:rsidP="00CF7C17">
                      <w:pPr>
                        <w:pStyle w:val="BodyText"/>
                      </w:pPr>
                    </w:p>
                  </w:txbxContent>
                </v:textbox>
                <w10:wrap anchorx="page"/>
              </v:shape>
            </w:pict>
          </mc:Fallback>
        </mc:AlternateContent>
      </w:r>
      <w:r w:rsidR="00CF7C17">
        <w:rPr>
          <w:noProof/>
          <w:sz w:val="22"/>
          <w:lang w:eastAsia="en-AU"/>
        </w:rPr>
        <mc:AlternateContent>
          <mc:Choice Requires="wps">
            <w:drawing>
              <wp:anchor distT="0" distB="0" distL="114300" distR="114300" simplePos="0" relativeHeight="251667456" behindDoc="0" locked="0" layoutInCell="1" allowOverlap="1">
                <wp:simplePos x="0" y="0"/>
                <wp:positionH relativeFrom="page">
                  <wp:posOffset>7959725</wp:posOffset>
                </wp:positionH>
                <wp:positionV relativeFrom="paragraph">
                  <wp:posOffset>280670</wp:posOffset>
                </wp:positionV>
                <wp:extent cx="2346960" cy="3455670"/>
                <wp:effectExtent l="0" t="444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45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335"/>
                              </w:trPr>
                              <w:tc>
                                <w:tcPr>
                                  <w:tcW w:w="3680" w:type="dxa"/>
                                  <w:shd w:val="clear" w:color="auto" w:fill="EEEEED"/>
                                </w:tcPr>
                                <w:p w:rsidR="00CF7C17" w:rsidRDefault="00CF7C17">
                                  <w:pPr>
                                    <w:pStyle w:val="TableParagraph"/>
                                    <w:spacing w:before="45"/>
                                    <w:ind w:left="45"/>
                                    <w:rPr>
                                      <w:b/>
                                      <w:sz w:val="18"/>
                                    </w:rPr>
                                  </w:pPr>
                                  <w:r>
                                    <w:rPr>
                                      <w:b/>
                                      <w:color w:val="010202"/>
                                      <w:sz w:val="18"/>
                                    </w:rPr>
                                    <w:t>Practices</w:t>
                                  </w:r>
                                </w:p>
                              </w:tc>
                            </w:tr>
                            <w:tr w:rsidR="00CF7C17">
                              <w:trPr>
                                <w:trHeight w:val="5093"/>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140" w:line="208" w:lineRule="auto"/>
                                    <w:ind w:left="152" w:right="223"/>
                                    <w:rPr>
                                      <w:sz w:val="18"/>
                                    </w:rPr>
                                  </w:pPr>
                                  <w:r>
                                    <w:rPr>
                                      <w:sz w:val="18"/>
                                    </w:rPr>
                                    <w:t>Feedback from students on their learning derived from assessments and student reflections informs further teaching consistently across the school.</w:t>
                                  </w:r>
                                </w:p>
                                <w:p w:rsidR="00CF7C17" w:rsidRDefault="00CF7C17">
                                  <w:pPr>
                                    <w:pStyle w:val="TableParagraph"/>
                                    <w:spacing w:before="179" w:line="208" w:lineRule="auto"/>
                                    <w:ind w:left="152" w:right="223"/>
                                    <w:rPr>
                                      <w:sz w:val="18"/>
                                    </w:rPr>
                                  </w:pPr>
                                  <w:r>
                                    <w:rPr>
                                      <w:sz w:val="18"/>
                                    </w:rPr>
                                    <w:t>Student reports and reporting processes restructured to reflect student voice.</w:t>
                                  </w:r>
                                </w:p>
                                <w:p w:rsidR="00CF7C17" w:rsidRDefault="00CF7C17">
                                  <w:pPr>
                                    <w:pStyle w:val="TableParagraph"/>
                                    <w:spacing w:before="8"/>
                                    <w:ind w:left="0"/>
                                    <w:rPr>
                                      <w:sz w:val="15"/>
                                    </w:rPr>
                                  </w:pPr>
                                </w:p>
                                <w:p w:rsidR="00CF7C17" w:rsidRDefault="00CF7C17">
                                  <w:pPr>
                                    <w:pStyle w:val="TableParagraph"/>
                                    <w:spacing w:line="208" w:lineRule="auto"/>
                                    <w:ind w:left="152"/>
                                    <w:rPr>
                                      <w:sz w:val="18"/>
                                    </w:rPr>
                                  </w:pPr>
                                  <w:r>
                                    <w:rPr>
                                      <w:sz w:val="18"/>
                                    </w:rPr>
                                    <w:t>All staff participate in professional learning on student voice and form cross-KLA communities of practice.</w:t>
                                  </w:r>
                                </w:p>
                                <w:p w:rsidR="00CF7C17" w:rsidRDefault="00CF7C17">
                                  <w:pPr>
                                    <w:pStyle w:val="TableParagraph"/>
                                    <w:spacing w:before="158"/>
                                    <w:ind w:left="152"/>
                                    <w:rPr>
                                      <w:sz w:val="18"/>
                                    </w:rPr>
                                  </w:pPr>
                                  <w:r>
                                    <w:rPr>
                                      <w:sz w:val="18"/>
                                    </w:rPr>
                                    <w:t>Formalised peer mentoring program.</w:t>
                                  </w:r>
                                </w:p>
                                <w:p w:rsidR="00CF7C17" w:rsidRDefault="00CF7C17">
                                  <w:pPr>
                                    <w:pStyle w:val="TableParagraph"/>
                                    <w:spacing w:before="175" w:line="208" w:lineRule="auto"/>
                                    <w:ind w:left="152" w:right="223"/>
                                    <w:rPr>
                                      <w:sz w:val="18"/>
                                    </w:rPr>
                                  </w:pPr>
                                  <w:r>
                                    <w:rPr>
                                      <w:sz w:val="18"/>
                                    </w:rPr>
                                    <w:t>Student leadership teams are actively involved in school decision-making processes.</w:t>
                                  </w:r>
                                </w:p>
                                <w:p w:rsidR="00CF7C17" w:rsidRDefault="00CF7C17">
                                  <w:pPr>
                                    <w:pStyle w:val="TableParagraph"/>
                                    <w:spacing w:before="179" w:line="208" w:lineRule="auto"/>
                                    <w:ind w:left="152" w:right="123"/>
                                    <w:rPr>
                                      <w:sz w:val="18"/>
                                    </w:rPr>
                                  </w:pPr>
                                  <w:r>
                                    <w:rPr>
                                      <w:sz w:val="18"/>
                                    </w:rPr>
                                    <w:t>The use of tools and strategies that support student voice will be evidenced in:</w:t>
                                  </w:r>
                                </w:p>
                                <w:p w:rsidR="00CF7C17" w:rsidRDefault="00CF7C17" w:rsidP="00CF7C17">
                                  <w:pPr>
                                    <w:pStyle w:val="TableParagraph"/>
                                    <w:numPr>
                                      <w:ilvl w:val="0"/>
                                      <w:numId w:val="12"/>
                                    </w:numPr>
                                    <w:tabs>
                                      <w:tab w:val="left" w:pos="593"/>
                                    </w:tabs>
                                    <w:spacing w:before="146" w:line="200" w:lineRule="exact"/>
                                    <w:rPr>
                                      <w:sz w:val="18"/>
                                    </w:rPr>
                                  </w:pPr>
                                  <w:r>
                                    <w:rPr>
                                      <w:sz w:val="18"/>
                                    </w:rPr>
                                    <w:t>teaching and learning</w:t>
                                  </w:r>
                                  <w:r>
                                    <w:rPr>
                                      <w:spacing w:val="-8"/>
                                      <w:sz w:val="18"/>
                                    </w:rPr>
                                    <w:t xml:space="preserve"> </w:t>
                                  </w:r>
                                  <w:r>
                                    <w:rPr>
                                      <w:sz w:val="18"/>
                                    </w:rPr>
                                    <w:t>programs</w:t>
                                  </w:r>
                                </w:p>
                                <w:p w:rsidR="00CF7C17" w:rsidRDefault="00CF7C17" w:rsidP="00CF7C17">
                                  <w:pPr>
                                    <w:pStyle w:val="TableParagraph"/>
                                    <w:numPr>
                                      <w:ilvl w:val="0"/>
                                      <w:numId w:val="12"/>
                                    </w:numPr>
                                    <w:tabs>
                                      <w:tab w:val="left" w:pos="593"/>
                                    </w:tabs>
                                    <w:spacing w:before="5" w:line="206" w:lineRule="auto"/>
                                    <w:ind w:right="544"/>
                                    <w:rPr>
                                      <w:sz w:val="18"/>
                                    </w:rPr>
                                  </w:pPr>
                                  <w:r>
                                    <w:rPr>
                                      <w:sz w:val="18"/>
                                    </w:rPr>
                                    <w:t>school planning documents</w:t>
                                  </w:r>
                                  <w:r>
                                    <w:rPr>
                                      <w:spacing w:val="-23"/>
                                      <w:sz w:val="18"/>
                                    </w:rPr>
                                    <w:t xml:space="preserve"> </w:t>
                                  </w:r>
                                  <w:r>
                                    <w:rPr>
                                      <w:sz w:val="18"/>
                                    </w:rPr>
                                    <w:t>and policies</w:t>
                                  </w:r>
                                </w:p>
                                <w:p w:rsidR="00CF7C17" w:rsidRDefault="00CF7C17" w:rsidP="00CF7C17">
                                  <w:pPr>
                                    <w:pStyle w:val="TableParagraph"/>
                                    <w:numPr>
                                      <w:ilvl w:val="0"/>
                                      <w:numId w:val="12"/>
                                    </w:numPr>
                                    <w:tabs>
                                      <w:tab w:val="left" w:pos="593"/>
                                    </w:tabs>
                                    <w:spacing w:line="167" w:lineRule="exact"/>
                                    <w:rPr>
                                      <w:sz w:val="18"/>
                                    </w:rPr>
                                  </w:pPr>
                                  <w:r>
                                    <w:rPr>
                                      <w:sz w:val="18"/>
                                    </w:rPr>
                                    <w:t>professional</w:t>
                                  </w:r>
                                  <w:r>
                                    <w:rPr>
                                      <w:spacing w:val="-2"/>
                                      <w:sz w:val="18"/>
                                    </w:rPr>
                                    <w:t xml:space="preserve"> </w:t>
                                  </w:r>
                                  <w:r>
                                    <w:rPr>
                                      <w:sz w:val="18"/>
                                    </w:rPr>
                                    <w:t>learning</w:t>
                                  </w:r>
                                </w:p>
                                <w:p w:rsidR="00CF7C17" w:rsidRDefault="00CF7C17" w:rsidP="00CF7C17">
                                  <w:pPr>
                                    <w:pStyle w:val="TableParagraph"/>
                                    <w:numPr>
                                      <w:ilvl w:val="0"/>
                                      <w:numId w:val="12"/>
                                    </w:numPr>
                                    <w:tabs>
                                      <w:tab w:val="left" w:pos="593"/>
                                    </w:tabs>
                                    <w:spacing w:before="5" w:line="206" w:lineRule="auto"/>
                                    <w:ind w:right="435"/>
                                    <w:rPr>
                                      <w:sz w:val="18"/>
                                    </w:rPr>
                                  </w:pPr>
                                  <w:r>
                                    <w:rPr>
                                      <w:sz w:val="18"/>
                                    </w:rPr>
                                    <w:t>newsletters and other</w:t>
                                  </w:r>
                                  <w:r>
                                    <w:rPr>
                                      <w:spacing w:val="-24"/>
                                      <w:sz w:val="18"/>
                                    </w:rPr>
                                    <w:t xml:space="preserve"> </w:t>
                                  </w:r>
                                  <w:r>
                                    <w:rPr>
                                      <w:sz w:val="18"/>
                                    </w:rPr>
                                    <w:t>community communications.</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626.75pt;margin-top:22.1pt;width:184.8pt;height:27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ijtAIAALM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335"/>
                        </w:trPr>
                        <w:tc>
                          <w:tcPr>
                            <w:tcW w:w="3680" w:type="dxa"/>
                            <w:shd w:val="clear" w:color="auto" w:fill="EEEEED"/>
                          </w:tcPr>
                          <w:p w:rsidR="00CF7C17" w:rsidRDefault="00CF7C17">
                            <w:pPr>
                              <w:pStyle w:val="TableParagraph"/>
                              <w:spacing w:before="45"/>
                              <w:ind w:left="45"/>
                              <w:rPr>
                                <w:b/>
                                <w:sz w:val="18"/>
                              </w:rPr>
                            </w:pPr>
                            <w:r>
                              <w:rPr>
                                <w:b/>
                                <w:color w:val="010202"/>
                                <w:sz w:val="18"/>
                              </w:rPr>
                              <w:t>Practices</w:t>
                            </w:r>
                          </w:p>
                        </w:tc>
                      </w:tr>
                      <w:tr w:rsidR="00CF7C17">
                        <w:trPr>
                          <w:trHeight w:val="5093"/>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140" w:line="208" w:lineRule="auto"/>
                              <w:ind w:left="152" w:right="223"/>
                              <w:rPr>
                                <w:sz w:val="18"/>
                              </w:rPr>
                            </w:pPr>
                            <w:r>
                              <w:rPr>
                                <w:sz w:val="18"/>
                              </w:rPr>
                              <w:t>Feedback from students on their learning derived from assessments and student reflections informs further teaching consistently across the school.</w:t>
                            </w:r>
                          </w:p>
                          <w:p w:rsidR="00CF7C17" w:rsidRDefault="00CF7C17">
                            <w:pPr>
                              <w:pStyle w:val="TableParagraph"/>
                              <w:spacing w:before="179" w:line="208" w:lineRule="auto"/>
                              <w:ind w:left="152" w:right="223"/>
                              <w:rPr>
                                <w:sz w:val="18"/>
                              </w:rPr>
                            </w:pPr>
                            <w:r>
                              <w:rPr>
                                <w:sz w:val="18"/>
                              </w:rPr>
                              <w:t>Student reports and reporting processes restructured to reflect student voice.</w:t>
                            </w:r>
                          </w:p>
                          <w:p w:rsidR="00CF7C17" w:rsidRDefault="00CF7C17">
                            <w:pPr>
                              <w:pStyle w:val="TableParagraph"/>
                              <w:spacing w:before="8"/>
                              <w:ind w:left="0"/>
                              <w:rPr>
                                <w:sz w:val="15"/>
                              </w:rPr>
                            </w:pPr>
                          </w:p>
                          <w:p w:rsidR="00CF7C17" w:rsidRDefault="00CF7C17">
                            <w:pPr>
                              <w:pStyle w:val="TableParagraph"/>
                              <w:spacing w:line="208" w:lineRule="auto"/>
                              <w:ind w:left="152"/>
                              <w:rPr>
                                <w:sz w:val="18"/>
                              </w:rPr>
                            </w:pPr>
                            <w:r>
                              <w:rPr>
                                <w:sz w:val="18"/>
                              </w:rPr>
                              <w:t>All staff participate in professional learning on student voice and form cross-KLA communities of practice.</w:t>
                            </w:r>
                          </w:p>
                          <w:p w:rsidR="00CF7C17" w:rsidRDefault="00CF7C17">
                            <w:pPr>
                              <w:pStyle w:val="TableParagraph"/>
                              <w:spacing w:before="158"/>
                              <w:ind w:left="152"/>
                              <w:rPr>
                                <w:sz w:val="18"/>
                              </w:rPr>
                            </w:pPr>
                            <w:r>
                              <w:rPr>
                                <w:sz w:val="18"/>
                              </w:rPr>
                              <w:t>Formalised peer mentoring program.</w:t>
                            </w:r>
                          </w:p>
                          <w:p w:rsidR="00CF7C17" w:rsidRDefault="00CF7C17">
                            <w:pPr>
                              <w:pStyle w:val="TableParagraph"/>
                              <w:spacing w:before="175" w:line="208" w:lineRule="auto"/>
                              <w:ind w:left="152" w:right="223"/>
                              <w:rPr>
                                <w:sz w:val="18"/>
                              </w:rPr>
                            </w:pPr>
                            <w:r>
                              <w:rPr>
                                <w:sz w:val="18"/>
                              </w:rPr>
                              <w:t>Student leadership teams are actively involved in school decision-making processes.</w:t>
                            </w:r>
                          </w:p>
                          <w:p w:rsidR="00CF7C17" w:rsidRDefault="00CF7C17">
                            <w:pPr>
                              <w:pStyle w:val="TableParagraph"/>
                              <w:spacing w:before="179" w:line="208" w:lineRule="auto"/>
                              <w:ind w:left="152" w:right="123"/>
                              <w:rPr>
                                <w:sz w:val="18"/>
                              </w:rPr>
                            </w:pPr>
                            <w:r>
                              <w:rPr>
                                <w:sz w:val="18"/>
                              </w:rPr>
                              <w:t>The use of tools and strategies that support student voice will be evidenced in:</w:t>
                            </w:r>
                          </w:p>
                          <w:p w:rsidR="00CF7C17" w:rsidRDefault="00CF7C17" w:rsidP="00CF7C17">
                            <w:pPr>
                              <w:pStyle w:val="TableParagraph"/>
                              <w:numPr>
                                <w:ilvl w:val="0"/>
                                <w:numId w:val="12"/>
                              </w:numPr>
                              <w:tabs>
                                <w:tab w:val="left" w:pos="593"/>
                              </w:tabs>
                              <w:spacing w:before="146" w:line="200" w:lineRule="exact"/>
                              <w:rPr>
                                <w:sz w:val="18"/>
                              </w:rPr>
                            </w:pPr>
                            <w:r>
                              <w:rPr>
                                <w:sz w:val="18"/>
                              </w:rPr>
                              <w:t>teaching and learning</w:t>
                            </w:r>
                            <w:r>
                              <w:rPr>
                                <w:spacing w:val="-8"/>
                                <w:sz w:val="18"/>
                              </w:rPr>
                              <w:t xml:space="preserve"> </w:t>
                            </w:r>
                            <w:r>
                              <w:rPr>
                                <w:sz w:val="18"/>
                              </w:rPr>
                              <w:t>programs</w:t>
                            </w:r>
                          </w:p>
                          <w:p w:rsidR="00CF7C17" w:rsidRDefault="00CF7C17" w:rsidP="00CF7C17">
                            <w:pPr>
                              <w:pStyle w:val="TableParagraph"/>
                              <w:numPr>
                                <w:ilvl w:val="0"/>
                                <w:numId w:val="12"/>
                              </w:numPr>
                              <w:tabs>
                                <w:tab w:val="left" w:pos="593"/>
                              </w:tabs>
                              <w:spacing w:before="5" w:line="206" w:lineRule="auto"/>
                              <w:ind w:right="544"/>
                              <w:rPr>
                                <w:sz w:val="18"/>
                              </w:rPr>
                            </w:pPr>
                            <w:r>
                              <w:rPr>
                                <w:sz w:val="18"/>
                              </w:rPr>
                              <w:t>school planning documents</w:t>
                            </w:r>
                            <w:r>
                              <w:rPr>
                                <w:spacing w:val="-23"/>
                                <w:sz w:val="18"/>
                              </w:rPr>
                              <w:t xml:space="preserve"> </w:t>
                            </w:r>
                            <w:r>
                              <w:rPr>
                                <w:sz w:val="18"/>
                              </w:rPr>
                              <w:t>and policies</w:t>
                            </w:r>
                          </w:p>
                          <w:p w:rsidR="00CF7C17" w:rsidRDefault="00CF7C17" w:rsidP="00CF7C17">
                            <w:pPr>
                              <w:pStyle w:val="TableParagraph"/>
                              <w:numPr>
                                <w:ilvl w:val="0"/>
                                <w:numId w:val="12"/>
                              </w:numPr>
                              <w:tabs>
                                <w:tab w:val="left" w:pos="593"/>
                              </w:tabs>
                              <w:spacing w:line="167" w:lineRule="exact"/>
                              <w:rPr>
                                <w:sz w:val="18"/>
                              </w:rPr>
                            </w:pPr>
                            <w:r>
                              <w:rPr>
                                <w:sz w:val="18"/>
                              </w:rPr>
                              <w:t>professional</w:t>
                            </w:r>
                            <w:r>
                              <w:rPr>
                                <w:spacing w:val="-2"/>
                                <w:sz w:val="18"/>
                              </w:rPr>
                              <w:t xml:space="preserve"> </w:t>
                            </w:r>
                            <w:r>
                              <w:rPr>
                                <w:sz w:val="18"/>
                              </w:rPr>
                              <w:t>learning</w:t>
                            </w:r>
                          </w:p>
                          <w:p w:rsidR="00CF7C17" w:rsidRDefault="00CF7C17" w:rsidP="00CF7C17">
                            <w:pPr>
                              <w:pStyle w:val="TableParagraph"/>
                              <w:numPr>
                                <w:ilvl w:val="0"/>
                                <w:numId w:val="12"/>
                              </w:numPr>
                              <w:tabs>
                                <w:tab w:val="left" w:pos="593"/>
                              </w:tabs>
                              <w:spacing w:before="5" w:line="206" w:lineRule="auto"/>
                              <w:ind w:right="435"/>
                              <w:rPr>
                                <w:sz w:val="18"/>
                              </w:rPr>
                            </w:pPr>
                            <w:r>
                              <w:rPr>
                                <w:sz w:val="18"/>
                              </w:rPr>
                              <w:t>newsletters and other</w:t>
                            </w:r>
                            <w:r>
                              <w:rPr>
                                <w:spacing w:val="-24"/>
                                <w:sz w:val="18"/>
                              </w:rPr>
                              <w:t xml:space="preserve"> </w:t>
                            </w:r>
                            <w:r>
                              <w:rPr>
                                <w:sz w:val="18"/>
                              </w:rPr>
                              <w:t>community communications.</w:t>
                            </w:r>
                          </w:p>
                        </w:tc>
                      </w:tr>
                    </w:tbl>
                    <w:p w:rsidR="00CF7C17" w:rsidRDefault="00CF7C17" w:rsidP="00CF7C17">
                      <w:pPr>
                        <w:pStyle w:val="BodyText"/>
                      </w:pPr>
                    </w:p>
                  </w:txbxContent>
                </v:textbox>
                <w10:wrap anchorx="page"/>
              </v:shape>
            </w:pict>
          </mc:Fallback>
        </mc:AlternateContent>
      </w:r>
      <w:r w:rsidR="00CF7C17">
        <w:rPr>
          <w:b/>
          <w:color w:val="010202"/>
          <w:spacing w:val="-5"/>
          <w:sz w:val="18"/>
          <w:shd w:val="clear" w:color="auto" w:fill="EEEEED"/>
        </w:rPr>
        <w:t xml:space="preserve"> </w:t>
      </w: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tabs>
          <w:tab w:val="left" w:pos="3846"/>
        </w:tabs>
        <w:spacing w:before="116"/>
        <w:ind w:left="116"/>
        <w:rPr>
          <w:rFonts w:ascii="Times New Roman"/>
          <w:sz w:val="18"/>
        </w:rPr>
      </w:pPr>
      <w:r>
        <w:rPr>
          <w:noProof/>
          <w:sz w:val="22"/>
          <w:lang w:eastAsia="en-AU"/>
        </w:rPr>
        <mc:AlternateContent>
          <mc:Choice Requires="wps">
            <w:drawing>
              <wp:anchor distT="0" distB="0" distL="0" distR="0" simplePos="0" relativeHeight="251668480" behindDoc="1" locked="0" layoutInCell="1" allowOverlap="1">
                <wp:simplePos x="0" y="0"/>
                <wp:positionH relativeFrom="page">
                  <wp:posOffset>368935</wp:posOffset>
                </wp:positionH>
                <wp:positionV relativeFrom="paragraph">
                  <wp:posOffset>260350</wp:posOffset>
                </wp:positionV>
                <wp:extent cx="2349500" cy="410972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10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679"/>
                            </w:tblGrid>
                            <w:tr w:rsidR="00CF7C17">
                              <w:trPr>
                                <w:trHeight w:val="353"/>
                              </w:trPr>
                              <w:tc>
                                <w:tcPr>
                                  <w:tcW w:w="3679" w:type="dxa"/>
                                  <w:tcBorders>
                                    <w:top w:val="nil"/>
                                    <w:left w:val="nil"/>
                                    <w:bottom w:val="nil"/>
                                    <w:right w:val="nil"/>
                                  </w:tcBorders>
                                  <w:shd w:val="clear" w:color="auto" w:fill="58595B"/>
                                </w:tcPr>
                                <w:p w:rsidR="00CF7C17" w:rsidRDefault="00CF7C17">
                                  <w:pPr>
                                    <w:pStyle w:val="TableParagraph"/>
                                    <w:spacing w:before="38"/>
                                    <w:ind w:left="42"/>
                                    <w:rPr>
                                      <w:b/>
                                      <w:sz w:val="18"/>
                                    </w:rPr>
                                  </w:pPr>
                                  <w:r>
                                    <w:rPr>
                                      <w:b/>
                                      <w:color w:val="FFFFFF"/>
                                      <w:sz w:val="18"/>
                                    </w:rPr>
                                    <w:t>Improvement Measures</w:t>
                                  </w:r>
                                </w:p>
                              </w:tc>
                            </w:tr>
                            <w:tr w:rsidR="00CF7C17">
                              <w:trPr>
                                <w:trHeight w:val="1249"/>
                              </w:trPr>
                              <w:tc>
                                <w:tcPr>
                                  <w:tcW w:w="3679" w:type="dxa"/>
                                  <w:tcBorders>
                                    <w:top w:val="nil"/>
                                    <w:bottom w:val="single" w:sz="6" w:space="0" w:color="58595B"/>
                                    <w:right w:val="single" w:sz="6" w:space="0" w:color="58595B"/>
                                  </w:tcBorders>
                                  <w:shd w:val="clear" w:color="auto" w:fill="EDEDEE"/>
                                </w:tcPr>
                                <w:p w:rsidR="00CF7C17" w:rsidRDefault="00CF7C17">
                                  <w:pPr>
                                    <w:pStyle w:val="TableParagraph"/>
                                    <w:spacing w:before="173" w:line="254" w:lineRule="auto"/>
                                    <w:ind w:left="105" w:right="219"/>
                                    <w:rPr>
                                      <w:sz w:val="18"/>
                                    </w:rPr>
                                  </w:pPr>
                                  <w:r>
                                    <w:rPr>
                                      <w:color w:val="2E2E2E"/>
                                      <w:sz w:val="18"/>
                                    </w:rPr>
                                    <w:t>1.1 All faculty programs show evidence of student voice activities and staff PDPs reflect student voice strategies including formative assessment.</w:t>
                                  </w:r>
                                </w:p>
                              </w:tc>
                            </w:tr>
                            <w:tr w:rsidR="00CF7C17">
                              <w:trPr>
                                <w:trHeight w:val="1102"/>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5"/>
                                    <w:ind w:left="0"/>
                                    <w:rPr>
                                      <w:rFonts w:ascii="Times New Roman"/>
                                      <w:sz w:val="20"/>
                                    </w:rPr>
                                  </w:pPr>
                                </w:p>
                                <w:p w:rsidR="00CF7C17" w:rsidRDefault="00CF7C17" w:rsidP="00AE2CB0">
                                  <w:pPr>
                                    <w:pStyle w:val="TableParagraph"/>
                                    <w:spacing w:line="208" w:lineRule="auto"/>
                                    <w:ind w:left="118" w:right="176"/>
                                    <w:rPr>
                                      <w:sz w:val="18"/>
                                    </w:rPr>
                                  </w:pPr>
                                  <w:r>
                                    <w:rPr>
                                      <w:sz w:val="18"/>
                                    </w:rPr>
                                    <w:t>1.2 Student reflections included in school reports.</w:t>
                                  </w:r>
                                </w:p>
                              </w:tc>
                            </w:tr>
                            <w:tr w:rsidR="00CF7C17">
                              <w:trPr>
                                <w:trHeight w:val="1054"/>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2"/>
                                    <w:ind w:left="0"/>
                                    <w:rPr>
                                      <w:rFonts w:ascii="Times New Roman"/>
                                      <w:sz w:val="16"/>
                                    </w:rPr>
                                  </w:pPr>
                                </w:p>
                                <w:p w:rsidR="00CF7C17" w:rsidRDefault="00CF7C17">
                                  <w:pPr>
                                    <w:pStyle w:val="TableParagraph"/>
                                    <w:spacing w:line="254" w:lineRule="auto"/>
                                    <w:ind w:left="118" w:right="36"/>
                                    <w:rPr>
                                      <w:sz w:val="18"/>
                                    </w:rPr>
                                  </w:pPr>
                                  <w:r>
                                    <w:rPr>
                                      <w:sz w:val="18"/>
                                    </w:rPr>
                                    <w:t>1.3 Students report that student leadership groups are inclusive and supported in enacting student initiatives.</w:t>
                                  </w:r>
                                </w:p>
                              </w:tc>
                            </w:tr>
                            <w:tr w:rsidR="00CF7C17">
                              <w:trPr>
                                <w:trHeight w:val="1226"/>
                              </w:trPr>
                              <w:tc>
                                <w:tcPr>
                                  <w:tcW w:w="3679" w:type="dxa"/>
                                  <w:tcBorders>
                                    <w:top w:val="single" w:sz="6" w:space="0" w:color="58595B"/>
                                    <w:bottom w:val="single" w:sz="6" w:space="0" w:color="58595B"/>
                                    <w:right w:val="single" w:sz="6" w:space="0" w:color="58595B"/>
                                  </w:tcBorders>
                                  <w:shd w:val="clear" w:color="auto" w:fill="EDEDEE"/>
                                </w:tcPr>
                                <w:p w:rsidR="00CF7C17" w:rsidRDefault="00CF7C17" w:rsidP="00AE2CB0">
                                  <w:pPr>
                                    <w:pStyle w:val="TableParagraph"/>
                                    <w:spacing w:before="140" w:line="230" w:lineRule="auto"/>
                                    <w:ind w:left="118" w:right="156"/>
                                    <w:rPr>
                                      <w:sz w:val="18"/>
                                    </w:rPr>
                                  </w:pPr>
                                  <w:r>
                                    <w:rPr>
                                      <w:sz w:val="18"/>
                                    </w:rPr>
                                    <w:t>1.4 Increased proportion of students reporting a sense of belonging, expectations for success and engagement in learning as evidenced in TTFM results.</w:t>
                                  </w:r>
                                </w:p>
                              </w:tc>
                            </w:tr>
                            <w:tr w:rsidR="00CF7C17">
                              <w:trPr>
                                <w:trHeight w:val="1410"/>
                              </w:trPr>
                              <w:tc>
                                <w:tcPr>
                                  <w:tcW w:w="3679" w:type="dxa"/>
                                  <w:tcBorders>
                                    <w:top w:val="single" w:sz="6" w:space="0" w:color="58595B"/>
                                    <w:bottom w:val="single" w:sz="6" w:space="0" w:color="58595B"/>
                                    <w:right w:val="single" w:sz="8" w:space="0" w:color="58595B"/>
                                  </w:tcBorders>
                                  <w:shd w:val="clear" w:color="auto" w:fill="EDEDEE"/>
                                </w:tcPr>
                                <w:p w:rsidR="00CF7C17" w:rsidRDefault="00CF7C17">
                                  <w:pPr>
                                    <w:pStyle w:val="TableParagraph"/>
                                    <w:spacing w:before="3"/>
                                    <w:ind w:left="0"/>
                                    <w:rPr>
                                      <w:rFonts w:ascii="Times New Roman"/>
                                      <w:sz w:val="24"/>
                                    </w:rPr>
                                  </w:pPr>
                                </w:p>
                                <w:p w:rsidR="00CF7C17" w:rsidRDefault="00CF7C17" w:rsidP="00A31B09">
                                  <w:pPr>
                                    <w:pStyle w:val="TableParagraph"/>
                                    <w:spacing w:line="208" w:lineRule="auto"/>
                                    <w:ind w:left="92" w:right="530"/>
                                    <w:rPr>
                                      <w:sz w:val="18"/>
                                    </w:rPr>
                                  </w:pPr>
                                  <w:r>
                                    <w:rPr>
                                      <w:sz w:val="18"/>
                                    </w:rPr>
                                    <w:t>1.5 Increased demonstrated impact of professional learning and school wide systems to support student engagement as evidenced by internal data.</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29.05pt;margin-top:20.5pt;width:185pt;height:323.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30sw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"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679"/>
                      </w:tblGrid>
                      <w:tr w:rsidR="00CF7C17">
                        <w:trPr>
                          <w:trHeight w:val="353"/>
                        </w:trPr>
                        <w:tc>
                          <w:tcPr>
                            <w:tcW w:w="3679" w:type="dxa"/>
                            <w:tcBorders>
                              <w:top w:val="nil"/>
                              <w:left w:val="nil"/>
                              <w:bottom w:val="nil"/>
                              <w:right w:val="nil"/>
                            </w:tcBorders>
                            <w:shd w:val="clear" w:color="auto" w:fill="58595B"/>
                          </w:tcPr>
                          <w:p w:rsidR="00CF7C17" w:rsidRDefault="00CF7C17">
                            <w:pPr>
                              <w:pStyle w:val="TableParagraph"/>
                              <w:spacing w:before="38"/>
                              <w:ind w:left="42"/>
                              <w:rPr>
                                <w:b/>
                                <w:sz w:val="18"/>
                              </w:rPr>
                            </w:pPr>
                            <w:r>
                              <w:rPr>
                                <w:b/>
                                <w:color w:val="FFFFFF"/>
                                <w:sz w:val="18"/>
                              </w:rPr>
                              <w:t>Improvement Measures</w:t>
                            </w:r>
                          </w:p>
                        </w:tc>
                      </w:tr>
                      <w:tr w:rsidR="00CF7C17">
                        <w:trPr>
                          <w:trHeight w:val="1249"/>
                        </w:trPr>
                        <w:tc>
                          <w:tcPr>
                            <w:tcW w:w="3679" w:type="dxa"/>
                            <w:tcBorders>
                              <w:top w:val="nil"/>
                              <w:bottom w:val="single" w:sz="6" w:space="0" w:color="58595B"/>
                              <w:right w:val="single" w:sz="6" w:space="0" w:color="58595B"/>
                            </w:tcBorders>
                            <w:shd w:val="clear" w:color="auto" w:fill="EDEDEE"/>
                          </w:tcPr>
                          <w:p w:rsidR="00CF7C17" w:rsidRDefault="00CF7C17">
                            <w:pPr>
                              <w:pStyle w:val="TableParagraph"/>
                              <w:spacing w:before="173" w:line="254" w:lineRule="auto"/>
                              <w:ind w:left="105" w:right="219"/>
                              <w:rPr>
                                <w:sz w:val="18"/>
                              </w:rPr>
                            </w:pPr>
                            <w:r>
                              <w:rPr>
                                <w:color w:val="2E2E2E"/>
                                <w:sz w:val="18"/>
                              </w:rPr>
                              <w:t>1.1 All faculty programs show evidence of student voice activities and staff PDPs reflect student voice strategies including formative assessment.</w:t>
                            </w:r>
                          </w:p>
                        </w:tc>
                      </w:tr>
                      <w:tr w:rsidR="00CF7C17">
                        <w:trPr>
                          <w:trHeight w:val="1102"/>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5"/>
                              <w:ind w:left="0"/>
                              <w:rPr>
                                <w:rFonts w:ascii="Times New Roman"/>
                                <w:sz w:val="20"/>
                              </w:rPr>
                            </w:pPr>
                          </w:p>
                          <w:p w:rsidR="00CF7C17" w:rsidRDefault="00CF7C17" w:rsidP="00AE2CB0">
                            <w:pPr>
                              <w:pStyle w:val="TableParagraph"/>
                              <w:spacing w:line="208" w:lineRule="auto"/>
                              <w:ind w:left="118" w:right="176"/>
                              <w:rPr>
                                <w:sz w:val="18"/>
                              </w:rPr>
                            </w:pPr>
                            <w:r>
                              <w:rPr>
                                <w:sz w:val="18"/>
                              </w:rPr>
                              <w:t>1.2 Student reflections included in school reports.</w:t>
                            </w:r>
                          </w:p>
                        </w:tc>
                      </w:tr>
                      <w:tr w:rsidR="00CF7C17">
                        <w:trPr>
                          <w:trHeight w:val="1054"/>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2"/>
                              <w:ind w:left="0"/>
                              <w:rPr>
                                <w:rFonts w:ascii="Times New Roman"/>
                                <w:sz w:val="16"/>
                              </w:rPr>
                            </w:pPr>
                          </w:p>
                          <w:p w:rsidR="00CF7C17" w:rsidRDefault="00CF7C17">
                            <w:pPr>
                              <w:pStyle w:val="TableParagraph"/>
                              <w:spacing w:line="254" w:lineRule="auto"/>
                              <w:ind w:left="118" w:right="36"/>
                              <w:rPr>
                                <w:sz w:val="18"/>
                              </w:rPr>
                            </w:pPr>
                            <w:r>
                              <w:rPr>
                                <w:sz w:val="18"/>
                              </w:rPr>
                              <w:t>1.3 Students report that student leadership groups are inclusive and supported in enacting student initiatives.</w:t>
                            </w:r>
                          </w:p>
                        </w:tc>
                      </w:tr>
                      <w:tr w:rsidR="00CF7C17">
                        <w:trPr>
                          <w:trHeight w:val="1226"/>
                        </w:trPr>
                        <w:tc>
                          <w:tcPr>
                            <w:tcW w:w="3679" w:type="dxa"/>
                            <w:tcBorders>
                              <w:top w:val="single" w:sz="6" w:space="0" w:color="58595B"/>
                              <w:bottom w:val="single" w:sz="6" w:space="0" w:color="58595B"/>
                              <w:right w:val="single" w:sz="6" w:space="0" w:color="58595B"/>
                            </w:tcBorders>
                            <w:shd w:val="clear" w:color="auto" w:fill="EDEDEE"/>
                          </w:tcPr>
                          <w:p w:rsidR="00CF7C17" w:rsidRDefault="00CF7C17" w:rsidP="00AE2CB0">
                            <w:pPr>
                              <w:pStyle w:val="TableParagraph"/>
                              <w:spacing w:before="140" w:line="230" w:lineRule="auto"/>
                              <w:ind w:left="118" w:right="156"/>
                              <w:rPr>
                                <w:sz w:val="18"/>
                              </w:rPr>
                            </w:pPr>
                            <w:r>
                              <w:rPr>
                                <w:sz w:val="18"/>
                              </w:rPr>
                              <w:t>1.4 Increased proportion of students reporting a sense of belonging, expectations for success and engagement in learning as evidenced in TTFM results.</w:t>
                            </w:r>
                          </w:p>
                        </w:tc>
                      </w:tr>
                      <w:tr w:rsidR="00CF7C17">
                        <w:trPr>
                          <w:trHeight w:val="1410"/>
                        </w:trPr>
                        <w:tc>
                          <w:tcPr>
                            <w:tcW w:w="3679" w:type="dxa"/>
                            <w:tcBorders>
                              <w:top w:val="single" w:sz="6" w:space="0" w:color="58595B"/>
                              <w:bottom w:val="single" w:sz="6" w:space="0" w:color="58595B"/>
                              <w:right w:val="single" w:sz="8" w:space="0" w:color="58595B"/>
                            </w:tcBorders>
                            <w:shd w:val="clear" w:color="auto" w:fill="EDEDEE"/>
                          </w:tcPr>
                          <w:p w:rsidR="00CF7C17" w:rsidRDefault="00CF7C17">
                            <w:pPr>
                              <w:pStyle w:val="TableParagraph"/>
                              <w:spacing w:before="3"/>
                              <w:ind w:left="0"/>
                              <w:rPr>
                                <w:rFonts w:ascii="Times New Roman"/>
                                <w:sz w:val="24"/>
                              </w:rPr>
                            </w:pPr>
                          </w:p>
                          <w:p w:rsidR="00CF7C17" w:rsidRDefault="00CF7C17" w:rsidP="00A31B09">
                            <w:pPr>
                              <w:pStyle w:val="TableParagraph"/>
                              <w:spacing w:line="208" w:lineRule="auto"/>
                              <w:ind w:left="92" w:right="530"/>
                              <w:rPr>
                                <w:sz w:val="18"/>
                              </w:rPr>
                            </w:pPr>
                            <w:r>
                              <w:rPr>
                                <w:sz w:val="18"/>
                              </w:rPr>
                              <w:t>1.5 Increased demonstrated impact of professional learning and school wide systems to support student engagement as evidenced by internal data.</w:t>
                            </w:r>
                          </w:p>
                        </w:tc>
                      </w:tr>
                    </w:tbl>
                    <w:p w:rsidR="00CF7C17" w:rsidRDefault="00CF7C17" w:rsidP="00CF7C17">
                      <w:pPr>
                        <w:pStyle w:val="BodyText"/>
                      </w:pPr>
                    </w:p>
                  </w:txbxContent>
                </v:textbox>
                <w10:wrap type="topAndBottom" anchorx="page"/>
              </v:shape>
            </w:pict>
          </mc:Fallback>
        </mc:AlternateContent>
      </w:r>
      <w:r>
        <w:rPr>
          <w:noProof/>
          <w:sz w:val="22"/>
          <w:lang w:eastAsia="en-AU"/>
        </w:rPr>
        <mc:AlternateContent>
          <mc:Choice Requires="wps">
            <w:drawing>
              <wp:anchor distT="0" distB="0" distL="0" distR="0" simplePos="0" relativeHeight="251669504" behindDoc="1" locked="0" layoutInCell="1" allowOverlap="1">
                <wp:simplePos x="0" y="0"/>
                <wp:positionH relativeFrom="page">
                  <wp:posOffset>5432425</wp:posOffset>
                </wp:positionH>
                <wp:positionV relativeFrom="paragraph">
                  <wp:posOffset>2254885</wp:posOffset>
                </wp:positionV>
                <wp:extent cx="2346325" cy="2152650"/>
                <wp:effectExtent l="3175" t="1270" r="3175"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Evaluation Plan</w:t>
                                  </w:r>
                                </w:p>
                              </w:tc>
                            </w:tr>
                            <w:tr w:rsidR="00CF7C17">
                              <w:trPr>
                                <w:trHeight w:val="3091"/>
                              </w:trPr>
                              <w:tc>
                                <w:tcPr>
                                  <w:tcW w:w="3680" w:type="dxa"/>
                                  <w:tcBorders>
                                    <w:left w:val="single" w:sz="4" w:space="0" w:color="EEEEED"/>
                                    <w:bottom w:val="single" w:sz="4" w:space="0" w:color="EEEEED"/>
                                    <w:right w:val="single" w:sz="4" w:space="0" w:color="EEEEED"/>
                                  </w:tcBorders>
                                </w:tcPr>
                                <w:p w:rsidR="00CF7C17" w:rsidRDefault="00CF7C17">
                                  <w:pPr>
                                    <w:pStyle w:val="TableParagraph"/>
                                    <w:spacing w:before="135" w:line="208" w:lineRule="auto"/>
                                    <w:ind w:left="87" w:right="231"/>
                                    <w:rPr>
                                      <w:sz w:val="18"/>
                                    </w:rPr>
                                  </w:pPr>
                                  <w:r>
                                    <w:rPr>
                                      <w:color w:val="010202"/>
                                      <w:sz w:val="18"/>
                                    </w:rPr>
                                    <w:t>Progress towards improvement measures will be evaluated through:</w:t>
                                  </w:r>
                                </w:p>
                                <w:p w:rsidR="00CF7C17" w:rsidRDefault="00CF7C17" w:rsidP="00CF7C17">
                                  <w:pPr>
                                    <w:pStyle w:val="TableParagraph"/>
                                    <w:numPr>
                                      <w:ilvl w:val="0"/>
                                      <w:numId w:val="14"/>
                                    </w:numPr>
                                    <w:tabs>
                                      <w:tab w:val="left" w:pos="528"/>
                                    </w:tabs>
                                    <w:spacing w:before="65"/>
                                    <w:rPr>
                                      <w:sz w:val="18"/>
                                    </w:rPr>
                                  </w:pPr>
                                  <w:r>
                                    <w:rPr>
                                      <w:color w:val="010202"/>
                                      <w:sz w:val="18"/>
                                    </w:rPr>
                                    <w:t>TTFM</w:t>
                                  </w:r>
                                </w:p>
                                <w:p w:rsidR="00CF7C17" w:rsidRDefault="00CF7C17" w:rsidP="00CF7C17">
                                  <w:pPr>
                                    <w:pStyle w:val="TableParagraph"/>
                                    <w:numPr>
                                      <w:ilvl w:val="0"/>
                                      <w:numId w:val="14"/>
                                    </w:numPr>
                                    <w:tabs>
                                      <w:tab w:val="left" w:pos="528"/>
                                    </w:tabs>
                                    <w:spacing w:before="85" w:line="206" w:lineRule="auto"/>
                                    <w:ind w:right="841"/>
                                    <w:rPr>
                                      <w:sz w:val="18"/>
                                    </w:rPr>
                                  </w:pPr>
                                  <w:r>
                                    <w:rPr>
                                      <w:color w:val="010202"/>
                                      <w:sz w:val="18"/>
                                    </w:rPr>
                                    <w:t>Student, staff and parent wellbeing</w:t>
                                  </w:r>
                                  <w:r>
                                    <w:rPr>
                                      <w:color w:val="010202"/>
                                      <w:spacing w:val="-22"/>
                                      <w:sz w:val="18"/>
                                    </w:rPr>
                                    <w:t xml:space="preserve"> </w:t>
                                  </w:r>
                                  <w:r>
                                    <w:rPr>
                                      <w:color w:val="010202"/>
                                      <w:sz w:val="18"/>
                                    </w:rPr>
                                    <w:t>surveys</w:t>
                                  </w:r>
                                </w:p>
                                <w:p w:rsidR="00CF7C17" w:rsidRDefault="00CF7C17" w:rsidP="00CF7C17">
                                  <w:pPr>
                                    <w:pStyle w:val="TableParagraph"/>
                                    <w:numPr>
                                      <w:ilvl w:val="0"/>
                                      <w:numId w:val="14"/>
                                    </w:numPr>
                                    <w:tabs>
                                      <w:tab w:val="left" w:pos="528"/>
                                    </w:tabs>
                                    <w:spacing w:before="93" w:line="206" w:lineRule="auto"/>
                                    <w:ind w:right="271"/>
                                    <w:rPr>
                                      <w:sz w:val="18"/>
                                    </w:rPr>
                                  </w:pPr>
                                  <w:r>
                                    <w:rPr>
                                      <w:color w:val="010202"/>
                                      <w:sz w:val="18"/>
                                    </w:rPr>
                                    <w:t>student behaviour and learning</w:t>
                                  </w:r>
                                  <w:r>
                                    <w:rPr>
                                      <w:color w:val="010202"/>
                                      <w:spacing w:val="-28"/>
                                      <w:sz w:val="18"/>
                                    </w:rPr>
                                    <w:t xml:space="preserve"> </w:t>
                                  </w:r>
                                  <w:r>
                                    <w:rPr>
                                      <w:color w:val="010202"/>
                                      <w:sz w:val="18"/>
                                    </w:rPr>
                                    <w:t>data analysis</w:t>
                                  </w:r>
                                </w:p>
                                <w:p w:rsidR="00CF7C17" w:rsidRDefault="00CF7C17" w:rsidP="00CF7C17">
                                  <w:pPr>
                                    <w:pStyle w:val="TableParagraph"/>
                                    <w:numPr>
                                      <w:ilvl w:val="0"/>
                                      <w:numId w:val="14"/>
                                    </w:numPr>
                                    <w:tabs>
                                      <w:tab w:val="left" w:pos="528"/>
                                    </w:tabs>
                                    <w:spacing w:before="67"/>
                                    <w:rPr>
                                      <w:sz w:val="18"/>
                                    </w:rPr>
                                  </w:pPr>
                                  <w:r>
                                    <w:rPr>
                                      <w:color w:val="010202"/>
                                      <w:sz w:val="18"/>
                                    </w:rPr>
                                    <w:t>student attitudinal</w:t>
                                  </w:r>
                                  <w:r>
                                    <w:rPr>
                                      <w:color w:val="010202"/>
                                      <w:spacing w:val="-6"/>
                                      <w:sz w:val="18"/>
                                    </w:rPr>
                                    <w:t xml:space="preserve"> </w:t>
                                  </w:r>
                                  <w:r>
                                    <w:rPr>
                                      <w:color w:val="010202"/>
                                      <w:sz w:val="18"/>
                                    </w:rPr>
                                    <w:t>data/surveys</w:t>
                                  </w:r>
                                </w:p>
                                <w:p w:rsidR="00CF7C17" w:rsidRDefault="00CF7C17" w:rsidP="00CF7C17">
                                  <w:pPr>
                                    <w:pStyle w:val="TableParagraph"/>
                                    <w:numPr>
                                      <w:ilvl w:val="0"/>
                                      <w:numId w:val="14"/>
                                    </w:numPr>
                                    <w:tabs>
                                      <w:tab w:val="left" w:pos="528"/>
                                    </w:tabs>
                                    <w:spacing w:before="123" w:line="182" w:lineRule="auto"/>
                                    <w:ind w:right="502"/>
                                    <w:rPr>
                                      <w:sz w:val="18"/>
                                    </w:rPr>
                                  </w:pPr>
                                  <w:r>
                                    <w:rPr>
                                      <w:color w:val="010202"/>
                                      <w:sz w:val="18"/>
                                    </w:rPr>
                                    <w:t>lesson plans/teaching programs</w:t>
                                  </w:r>
                                  <w:r>
                                    <w:rPr>
                                      <w:color w:val="010202"/>
                                      <w:spacing w:val="-24"/>
                                      <w:sz w:val="18"/>
                                    </w:rPr>
                                    <w:t xml:space="preserve"> </w:t>
                                  </w:r>
                                  <w:r>
                                    <w:rPr>
                                      <w:color w:val="010202"/>
                                      <w:sz w:val="18"/>
                                    </w:rPr>
                                    <w:t>/ staff</w:t>
                                  </w:r>
                                  <w:r>
                                    <w:rPr>
                                      <w:color w:val="010202"/>
                                      <w:spacing w:val="-2"/>
                                      <w:sz w:val="18"/>
                                    </w:rPr>
                                    <w:t xml:space="preserve"> </w:t>
                                  </w:r>
                                  <w:r>
                                    <w:rPr>
                                      <w:color w:val="010202"/>
                                      <w:sz w:val="18"/>
                                    </w:rPr>
                                    <w:t>PDPs</w:t>
                                  </w:r>
                                </w:p>
                                <w:p w:rsidR="00CF7C17" w:rsidRDefault="00CF7C17" w:rsidP="00CF7C17">
                                  <w:pPr>
                                    <w:pStyle w:val="TableParagraph"/>
                                    <w:numPr>
                                      <w:ilvl w:val="0"/>
                                      <w:numId w:val="14"/>
                                    </w:numPr>
                                    <w:tabs>
                                      <w:tab w:val="left" w:pos="528"/>
                                    </w:tabs>
                                    <w:spacing w:before="78" w:line="230" w:lineRule="auto"/>
                                    <w:ind w:right="321"/>
                                    <w:rPr>
                                      <w:sz w:val="18"/>
                                    </w:rPr>
                                  </w:pPr>
                                  <w:r>
                                    <w:rPr>
                                      <w:color w:val="010202"/>
                                      <w:sz w:val="18"/>
                                    </w:rPr>
                                    <w:t>evidence of student voice</w:t>
                                  </w:r>
                                  <w:r>
                                    <w:rPr>
                                      <w:color w:val="010202"/>
                                      <w:spacing w:val="-28"/>
                                      <w:sz w:val="18"/>
                                    </w:rPr>
                                    <w:t xml:space="preserve"> </w:t>
                                  </w:r>
                                  <w:r>
                                    <w:rPr>
                                      <w:color w:val="010202"/>
                                      <w:sz w:val="18"/>
                                    </w:rPr>
                                    <w:t>informing school planning and</w:t>
                                  </w:r>
                                  <w:r>
                                    <w:rPr>
                                      <w:color w:val="010202"/>
                                      <w:spacing w:val="-10"/>
                                      <w:sz w:val="18"/>
                                    </w:rPr>
                                    <w:t xml:space="preserve"> </w:t>
                                  </w:r>
                                  <w:r>
                                    <w:rPr>
                                      <w:color w:val="010202"/>
                                      <w:sz w:val="18"/>
                                    </w:rPr>
                                    <w:t>decisions.</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427.75pt;margin-top:177.55pt;width:184.75pt;height:16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Evaluation Plan</w:t>
                            </w:r>
                          </w:p>
                        </w:tc>
                      </w:tr>
                      <w:tr w:rsidR="00CF7C17">
                        <w:trPr>
                          <w:trHeight w:val="3091"/>
                        </w:trPr>
                        <w:tc>
                          <w:tcPr>
                            <w:tcW w:w="3680" w:type="dxa"/>
                            <w:tcBorders>
                              <w:left w:val="single" w:sz="4" w:space="0" w:color="EEEEED"/>
                              <w:bottom w:val="single" w:sz="4" w:space="0" w:color="EEEEED"/>
                              <w:right w:val="single" w:sz="4" w:space="0" w:color="EEEEED"/>
                            </w:tcBorders>
                          </w:tcPr>
                          <w:p w:rsidR="00CF7C17" w:rsidRDefault="00CF7C17">
                            <w:pPr>
                              <w:pStyle w:val="TableParagraph"/>
                              <w:spacing w:before="135" w:line="208" w:lineRule="auto"/>
                              <w:ind w:left="87" w:right="231"/>
                              <w:rPr>
                                <w:sz w:val="18"/>
                              </w:rPr>
                            </w:pPr>
                            <w:r>
                              <w:rPr>
                                <w:color w:val="010202"/>
                                <w:sz w:val="18"/>
                              </w:rPr>
                              <w:t>Progress towards improvement measures will be evaluated through:</w:t>
                            </w:r>
                          </w:p>
                          <w:p w:rsidR="00CF7C17" w:rsidRDefault="00CF7C17" w:rsidP="00CF7C17">
                            <w:pPr>
                              <w:pStyle w:val="TableParagraph"/>
                              <w:numPr>
                                <w:ilvl w:val="0"/>
                                <w:numId w:val="14"/>
                              </w:numPr>
                              <w:tabs>
                                <w:tab w:val="left" w:pos="528"/>
                              </w:tabs>
                              <w:spacing w:before="65"/>
                              <w:rPr>
                                <w:sz w:val="18"/>
                              </w:rPr>
                            </w:pPr>
                            <w:r>
                              <w:rPr>
                                <w:color w:val="010202"/>
                                <w:sz w:val="18"/>
                              </w:rPr>
                              <w:t>TTFM</w:t>
                            </w:r>
                          </w:p>
                          <w:p w:rsidR="00CF7C17" w:rsidRDefault="00CF7C17" w:rsidP="00CF7C17">
                            <w:pPr>
                              <w:pStyle w:val="TableParagraph"/>
                              <w:numPr>
                                <w:ilvl w:val="0"/>
                                <w:numId w:val="14"/>
                              </w:numPr>
                              <w:tabs>
                                <w:tab w:val="left" w:pos="528"/>
                              </w:tabs>
                              <w:spacing w:before="85" w:line="206" w:lineRule="auto"/>
                              <w:ind w:right="841"/>
                              <w:rPr>
                                <w:sz w:val="18"/>
                              </w:rPr>
                            </w:pPr>
                            <w:r>
                              <w:rPr>
                                <w:color w:val="010202"/>
                                <w:sz w:val="18"/>
                              </w:rPr>
                              <w:t>Student, staff and parent wellbeing</w:t>
                            </w:r>
                            <w:r>
                              <w:rPr>
                                <w:color w:val="010202"/>
                                <w:spacing w:val="-22"/>
                                <w:sz w:val="18"/>
                              </w:rPr>
                              <w:t xml:space="preserve"> </w:t>
                            </w:r>
                            <w:r>
                              <w:rPr>
                                <w:color w:val="010202"/>
                                <w:sz w:val="18"/>
                              </w:rPr>
                              <w:t>surveys</w:t>
                            </w:r>
                          </w:p>
                          <w:p w:rsidR="00CF7C17" w:rsidRDefault="00CF7C17" w:rsidP="00CF7C17">
                            <w:pPr>
                              <w:pStyle w:val="TableParagraph"/>
                              <w:numPr>
                                <w:ilvl w:val="0"/>
                                <w:numId w:val="14"/>
                              </w:numPr>
                              <w:tabs>
                                <w:tab w:val="left" w:pos="528"/>
                              </w:tabs>
                              <w:spacing w:before="93" w:line="206" w:lineRule="auto"/>
                              <w:ind w:right="271"/>
                              <w:rPr>
                                <w:sz w:val="18"/>
                              </w:rPr>
                            </w:pPr>
                            <w:r>
                              <w:rPr>
                                <w:color w:val="010202"/>
                                <w:sz w:val="18"/>
                              </w:rPr>
                              <w:t>student behaviour and learning</w:t>
                            </w:r>
                            <w:r>
                              <w:rPr>
                                <w:color w:val="010202"/>
                                <w:spacing w:val="-28"/>
                                <w:sz w:val="18"/>
                              </w:rPr>
                              <w:t xml:space="preserve"> </w:t>
                            </w:r>
                            <w:r>
                              <w:rPr>
                                <w:color w:val="010202"/>
                                <w:sz w:val="18"/>
                              </w:rPr>
                              <w:t>data analysis</w:t>
                            </w:r>
                          </w:p>
                          <w:p w:rsidR="00CF7C17" w:rsidRDefault="00CF7C17" w:rsidP="00CF7C17">
                            <w:pPr>
                              <w:pStyle w:val="TableParagraph"/>
                              <w:numPr>
                                <w:ilvl w:val="0"/>
                                <w:numId w:val="14"/>
                              </w:numPr>
                              <w:tabs>
                                <w:tab w:val="left" w:pos="528"/>
                              </w:tabs>
                              <w:spacing w:before="67"/>
                              <w:rPr>
                                <w:sz w:val="18"/>
                              </w:rPr>
                            </w:pPr>
                            <w:r>
                              <w:rPr>
                                <w:color w:val="010202"/>
                                <w:sz w:val="18"/>
                              </w:rPr>
                              <w:t>student attitudinal</w:t>
                            </w:r>
                            <w:r>
                              <w:rPr>
                                <w:color w:val="010202"/>
                                <w:spacing w:val="-6"/>
                                <w:sz w:val="18"/>
                              </w:rPr>
                              <w:t xml:space="preserve"> </w:t>
                            </w:r>
                            <w:r>
                              <w:rPr>
                                <w:color w:val="010202"/>
                                <w:sz w:val="18"/>
                              </w:rPr>
                              <w:t>data/surveys</w:t>
                            </w:r>
                          </w:p>
                          <w:p w:rsidR="00CF7C17" w:rsidRDefault="00CF7C17" w:rsidP="00CF7C17">
                            <w:pPr>
                              <w:pStyle w:val="TableParagraph"/>
                              <w:numPr>
                                <w:ilvl w:val="0"/>
                                <w:numId w:val="14"/>
                              </w:numPr>
                              <w:tabs>
                                <w:tab w:val="left" w:pos="528"/>
                              </w:tabs>
                              <w:spacing w:before="123" w:line="182" w:lineRule="auto"/>
                              <w:ind w:right="502"/>
                              <w:rPr>
                                <w:sz w:val="18"/>
                              </w:rPr>
                            </w:pPr>
                            <w:r>
                              <w:rPr>
                                <w:color w:val="010202"/>
                                <w:sz w:val="18"/>
                              </w:rPr>
                              <w:t>lesson plans/teaching programs</w:t>
                            </w:r>
                            <w:r>
                              <w:rPr>
                                <w:color w:val="010202"/>
                                <w:spacing w:val="-24"/>
                                <w:sz w:val="18"/>
                              </w:rPr>
                              <w:t xml:space="preserve"> </w:t>
                            </w:r>
                            <w:r>
                              <w:rPr>
                                <w:color w:val="010202"/>
                                <w:sz w:val="18"/>
                              </w:rPr>
                              <w:t>/ staff</w:t>
                            </w:r>
                            <w:r>
                              <w:rPr>
                                <w:color w:val="010202"/>
                                <w:spacing w:val="-2"/>
                                <w:sz w:val="18"/>
                              </w:rPr>
                              <w:t xml:space="preserve"> </w:t>
                            </w:r>
                            <w:r>
                              <w:rPr>
                                <w:color w:val="010202"/>
                                <w:sz w:val="18"/>
                              </w:rPr>
                              <w:t>PDPs</w:t>
                            </w:r>
                          </w:p>
                          <w:p w:rsidR="00CF7C17" w:rsidRDefault="00CF7C17" w:rsidP="00CF7C17">
                            <w:pPr>
                              <w:pStyle w:val="TableParagraph"/>
                              <w:numPr>
                                <w:ilvl w:val="0"/>
                                <w:numId w:val="14"/>
                              </w:numPr>
                              <w:tabs>
                                <w:tab w:val="left" w:pos="528"/>
                              </w:tabs>
                              <w:spacing w:before="78" w:line="230" w:lineRule="auto"/>
                              <w:ind w:right="321"/>
                              <w:rPr>
                                <w:sz w:val="18"/>
                              </w:rPr>
                            </w:pPr>
                            <w:r>
                              <w:rPr>
                                <w:color w:val="010202"/>
                                <w:sz w:val="18"/>
                              </w:rPr>
                              <w:t>evidence of student voice</w:t>
                            </w:r>
                            <w:r>
                              <w:rPr>
                                <w:color w:val="010202"/>
                                <w:spacing w:val="-28"/>
                                <w:sz w:val="18"/>
                              </w:rPr>
                              <w:t xml:space="preserve"> </w:t>
                            </w:r>
                            <w:r>
                              <w:rPr>
                                <w:color w:val="010202"/>
                                <w:sz w:val="18"/>
                              </w:rPr>
                              <w:t>informing school planning and</w:t>
                            </w:r>
                            <w:r>
                              <w:rPr>
                                <w:color w:val="010202"/>
                                <w:spacing w:val="-10"/>
                                <w:sz w:val="18"/>
                              </w:rPr>
                              <w:t xml:space="preserve"> </w:t>
                            </w:r>
                            <w:r>
                              <w:rPr>
                                <w:color w:val="010202"/>
                                <w:sz w:val="18"/>
                              </w:rPr>
                              <w:t>decisions.</w:t>
                            </w:r>
                          </w:p>
                        </w:tc>
                      </w:tr>
                    </w:tbl>
                    <w:p w:rsidR="00CF7C17" w:rsidRDefault="00CF7C17" w:rsidP="00CF7C17">
                      <w:pPr>
                        <w:pStyle w:val="BodyText"/>
                      </w:pPr>
                    </w:p>
                  </w:txbxContent>
                </v:textbox>
                <w10:wrap type="topAndBottom" anchorx="page"/>
              </v:shape>
            </w:pict>
          </mc:Fallback>
        </mc:AlternateContent>
      </w:r>
      <w:r>
        <w:rPr>
          <w:noProof/>
          <w:sz w:val="22"/>
          <w:lang w:eastAsia="en-AU"/>
        </w:rPr>
        <mc:AlternateContent>
          <mc:Choice Requires="wps">
            <w:drawing>
              <wp:anchor distT="0" distB="0" distL="0" distR="0" simplePos="0" relativeHeight="251670528" behindDoc="1" locked="0" layoutInCell="1" allowOverlap="1">
                <wp:simplePos x="0" y="0"/>
                <wp:positionH relativeFrom="page">
                  <wp:posOffset>7959725</wp:posOffset>
                </wp:positionH>
                <wp:positionV relativeFrom="paragraph">
                  <wp:posOffset>2267585</wp:posOffset>
                </wp:positionV>
                <wp:extent cx="2346325" cy="1771650"/>
                <wp:effectExtent l="0" t="4445" r="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Products</w:t>
                                  </w:r>
                                </w:p>
                              </w:tc>
                            </w:tr>
                            <w:tr w:rsidR="00CF7C17">
                              <w:trPr>
                                <w:trHeight w:val="2487"/>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74" w:line="247" w:lineRule="auto"/>
                                    <w:ind w:left="171" w:right="244"/>
                                    <w:rPr>
                                      <w:sz w:val="18"/>
                                    </w:rPr>
                                  </w:pPr>
                                  <w:r>
                                    <w:rPr>
                                      <w:color w:val="010202"/>
                                      <w:sz w:val="18"/>
                                    </w:rPr>
                                    <w:t>Strong student voice and student wellbeing across the school creating a learning culture where students connect, succeed and thrive.</w:t>
                                  </w:r>
                                </w:p>
                                <w:p w:rsidR="00CF7C17" w:rsidRDefault="00CF7C17" w:rsidP="00BB5515">
                                  <w:pPr>
                                    <w:pStyle w:val="TableParagraph"/>
                                    <w:spacing w:line="182" w:lineRule="exact"/>
                                    <w:ind w:left="171"/>
                                    <w:rPr>
                                      <w:sz w:val="18"/>
                                    </w:rPr>
                                  </w:pPr>
                                  <w:r>
                                    <w:rPr>
                                      <w:color w:val="010202"/>
                                      <w:sz w:val="18"/>
                                    </w:rPr>
                                    <w:t>Student leadership is more visible and</w:t>
                                  </w:r>
                                  <w:r>
                                    <w:rPr>
                                      <w:sz w:val="18"/>
                                    </w:rPr>
                                    <w:t xml:space="preserve"> </w:t>
                                  </w:r>
                                  <w:r>
                                    <w:rPr>
                                      <w:color w:val="010202"/>
                                      <w:sz w:val="18"/>
                                    </w:rPr>
                                    <w:t>recognised through mentoring, participation in learning and other whole-of-school opportunities.</w:t>
                                  </w:r>
                                </w:p>
                                <w:p w:rsidR="00CF7C17" w:rsidRDefault="00CF7C17">
                                  <w:pPr>
                                    <w:pStyle w:val="TableParagraph"/>
                                    <w:ind w:left="171" w:right="523"/>
                                    <w:jc w:val="both"/>
                                    <w:rPr>
                                      <w:sz w:val="18"/>
                                    </w:rPr>
                                  </w:pPr>
                                  <w:r>
                                    <w:rPr>
                                      <w:color w:val="010202"/>
                                      <w:sz w:val="18"/>
                                    </w:rPr>
                                    <w:t>Student voice is evidenced in student reports with the inclusion of a student reflection section.</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26.75pt;margin-top:178.55pt;width:184.75pt;height:13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Products</w:t>
                            </w:r>
                          </w:p>
                        </w:tc>
                      </w:tr>
                      <w:tr w:rsidR="00CF7C17">
                        <w:trPr>
                          <w:trHeight w:val="2487"/>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74" w:line="247" w:lineRule="auto"/>
                              <w:ind w:left="171" w:right="244"/>
                              <w:rPr>
                                <w:sz w:val="18"/>
                              </w:rPr>
                            </w:pPr>
                            <w:r>
                              <w:rPr>
                                <w:color w:val="010202"/>
                                <w:sz w:val="18"/>
                              </w:rPr>
                              <w:t>Strong student voice and student wellbeing across the school creating a learning culture where students connect, succeed and thrive.</w:t>
                            </w:r>
                          </w:p>
                          <w:p w:rsidR="00CF7C17" w:rsidRDefault="00CF7C17" w:rsidP="00BB5515">
                            <w:pPr>
                              <w:pStyle w:val="TableParagraph"/>
                              <w:spacing w:line="182" w:lineRule="exact"/>
                              <w:ind w:left="171"/>
                              <w:rPr>
                                <w:sz w:val="18"/>
                              </w:rPr>
                            </w:pPr>
                            <w:r>
                              <w:rPr>
                                <w:color w:val="010202"/>
                                <w:sz w:val="18"/>
                              </w:rPr>
                              <w:t>Student leadership is more visible and</w:t>
                            </w:r>
                            <w:r>
                              <w:rPr>
                                <w:sz w:val="18"/>
                              </w:rPr>
                              <w:t xml:space="preserve"> </w:t>
                            </w:r>
                            <w:r>
                              <w:rPr>
                                <w:color w:val="010202"/>
                                <w:sz w:val="18"/>
                              </w:rPr>
                              <w:t>recognised through mentoring, participation in learning and other whole-of-school opportunities.</w:t>
                            </w:r>
                          </w:p>
                          <w:p w:rsidR="00CF7C17" w:rsidRDefault="00CF7C17">
                            <w:pPr>
                              <w:pStyle w:val="TableParagraph"/>
                              <w:ind w:left="171" w:right="523"/>
                              <w:jc w:val="both"/>
                              <w:rPr>
                                <w:sz w:val="18"/>
                              </w:rPr>
                            </w:pPr>
                            <w:r>
                              <w:rPr>
                                <w:color w:val="010202"/>
                                <w:sz w:val="18"/>
                              </w:rPr>
                              <w:t>Student voice is evidenced in student reports with the inclusion of a student reflection section.</w:t>
                            </w:r>
                          </w:p>
                        </w:tc>
                      </w:tr>
                    </w:tbl>
                    <w:p w:rsidR="00CF7C17" w:rsidRDefault="00CF7C17" w:rsidP="00CF7C17">
                      <w:pPr>
                        <w:pStyle w:val="BodyText"/>
                      </w:pPr>
                    </w:p>
                  </w:txbxContent>
                </v:textbox>
                <w10:wrap type="topAndBottom" anchorx="page"/>
              </v:shape>
            </w:pict>
          </mc:Fallback>
        </mc:AlternateContent>
      </w:r>
      <w:r>
        <w:rPr>
          <w:rFonts w:ascii="Times New Roman"/>
          <w:color w:val="010202"/>
          <w:sz w:val="18"/>
          <w:u w:val="single" w:color="EDEDEE"/>
        </w:rPr>
        <w:t xml:space="preserve"> </w:t>
      </w:r>
      <w:r>
        <w:rPr>
          <w:rFonts w:ascii="Times New Roman"/>
          <w:color w:val="010202"/>
          <w:sz w:val="18"/>
          <w:u w:val="single" w:color="EDEDEE"/>
        </w:rPr>
        <w:tab/>
      </w:r>
    </w:p>
    <w:p w:rsidR="00CF7C17" w:rsidRDefault="00CF7C17" w:rsidP="00CF7C17">
      <w:pPr>
        <w:spacing w:before="113"/>
        <w:ind w:left="6314" w:right="8177"/>
        <w:jc w:val="center"/>
        <w:rPr>
          <w:color w:val="666666"/>
          <w:sz w:val="12"/>
        </w:rPr>
      </w:pPr>
      <w:r>
        <w:rPr>
          <w:color w:val="666666"/>
          <w:sz w:val="12"/>
        </w:rPr>
        <w:t>School Plan (2021-2023)</w:t>
      </w:r>
    </w:p>
    <w:p w:rsidR="00CF7C17" w:rsidRDefault="00CF7C17" w:rsidP="00CF7C17">
      <w:pPr>
        <w:rPr>
          <w:color w:val="666666"/>
          <w:sz w:val="12"/>
        </w:rPr>
      </w:pPr>
      <w:r>
        <w:rPr>
          <w:color w:val="666666"/>
          <w:sz w:val="12"/>
        </w:rPr>
        <w:br w:type="page"/>
      </w:r>
    </w:p>
    <w:p w:rsidR="00217DD3" w:rsidRPr="00D26771" w:rsidRDefault="00217DD3" w:rsidP="00D26771">
      <w:pPr>
        <w:tabs>
          <w:tab w:val="left" w:pos="9998"/>
        </w:tabs>
        <w:rPr>
          <w:lang w:eastAsia="zh-CN"/>
        </w:rPr>
      </w:pPr>
    </w:p>
    <w:sectPr w:rsidR="00217DD3" w:rsidRPr="00D26771" w:rsidSect="00D26771">
      <w:footerReference w:type="default" r:id="rId19"/>
      <w:headerReference w:type="first" r:id="rId20"/>
      <w:footnotePr>
        <w:pos w:val="beneathText"/>
      </w:footnotePr>
      <w:pgSz w:w="16840" w:h="11900" w:orient="landscape"/>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DD3" w:rsidRDefault="00217DD3" w:rsidP="00191F45">
      <w:r>
        <w:separator/>
      </w:r>
    </w:p>
    <w:p w:rsidR="00217DD3" w:rsidRDefault="00217DD3"/>
    <w:p w:rsidR="00217DD3" w:rsidRDefault="00217DD3"/>
  </w:endnote>
  <w:endnote w:type="continuationSeparator" w:id="0">
    <w:p w:rsidR="00217DD3" w:rsidRDefault="00217DD3" w:rsidP="00191F45">
      <w:r>
        <w:continuationSeparator/>
      </w:r>
    </w:p>
    <w:p w:rsidR="00217DD3" w:rsidRDefault="00217DD3"/>
    <w:p w:rsidR="00217DD3" w:rsidRDefault="0021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A416CA">
      <w:rPr>
        <w:noProof/>
      </w:rPr>
      <w:t>2</w:t>
    </w:r>
    <w:r w:rsidRPr="002810D3">
      <w:fldChar w:fldCharType="end"/>
    </w:r>
    <w:r w:rsidRPr="002810D3">
      <w:tab/>
    </w:r>
    <w:sdt>
      <w:sdtPr>
        <w:rPr>
          <w:color w:val="000000" w:themeColor="text1"/>
        </w:rPr>
        <w:alias w:val="Title"/>
        <w:tag w:val=""/>
        <w:id w:val="-1059401080"/>
        <w:dataBinding w:prefixMappings="xmlns:ns0='http://purl.org/dc/elements/1.1/' xmlns:ns1='http://schemas.openxmlformats.org/package/2006/metadata/core-properties' " w:xpath="/ns1:coreProperties[1]/ns0:title[1]" w:storeItemID="{6C3C8BC8-F283-45AE-878A-BAB7291924A1}"/>
        <w:text/>
      </w:sdtPr>
      <w:sdtEndPr/>
      <w:sdtContent>
        <w:r w:rsidR="006D0FCA">
          <w:rPr>
            <w:color w:val="000000" w:themeColor="text1"/>
          </w:rPr>
          <w:t>School planning resou</w:t>
        </w:r>
        <w:r w:rsidR="00C342C2">
          <w:rPr>
            <w:color w:val="000000" w:themeColor="text1"/>
          </w:rPr>
          <w:t>r</w:t>
        </w:r>
        <w:r w:rsidR="006D0FCA">
          <w:rPr>
            <w:color w:val="000000" w:themeColor="text1"/>
          </w:rPr>
          <w:t>ces</w:t>
        </w:r>
      </w:sdtContent>
    </w:sdt>
  </w:p>
  <w:p w:rsidR="008F7DBE" w:rsidRDefault="008F7D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416CA">
      <w:rPr>
        <w:noProof/>
      </w:rPr>
      <w:t>Aug-19</w:t>
    </w:r>
    <w:r w:rsidRPr="002810D3">
      <w:fldChar w:fldCharType="end"/>
    </w:r>
    <w:r w:rsidRPr="002810D3">
      <w:tab/>
    </w:r>
    <w:r>
      <w:fldChar w:fldCharType="begin"/>
    </w:r>
    <w:r>
      <w:instrText xml:space="preserve"> PAGE   \* MERGEFORMAT </w:instrText>
    </w:r>
    <w:r>
      <w:fldChar w:fldCharType="separate"/>
    </w:r>
    <w:r w:rsidR="00A416CA">
      <w:rPr>
        <w:noProof/>
      </w:rPr>
      <w:t>3</w:t>
    </w:r>
    <w:r>
      <w:rPr>
        <w:noProof/>
      </w:rPr>
      <w:fldChar w:fldCharType="end"/>
    </w:r>
  </w:p>
  <w:p w:rsidR="008F7DBE" w:rsidRDefault="008F7DB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D38" w:rsidRDefault="00636D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DD3" w:rsidRDefault="00217DD3" w:rsidP="00191F45">
      <w:r>
        <w:separator/>
      </w:r>
    </w:p>
    <w:p w:rsidR="00217DD3" w:rsidRDefault="00217DD3"/>
    <w:p w:rsidR="00217DD3" w:rsidRDefault="00217DD3"/>
  </w:footnote>
  <w:footnote w:type="continuationSeparator" w:id="0">
    <w:p w:rsidR="00217DD3" w:rsidRDefault="00217DD3" w:rsidP="00191F45">
      <w:r>
        <w:continuationSeparator/>
      </w:r>
    </w:p>
    <w:p w:rsidR="00217DD3" w:rsidRDefault="00217DD3"/>
    <w:p w:rsidR="00217DD3" w:rsidRDefault="00217D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CF2" w:rsidRDefault="00A11523">
    <w:pPr>
      <w:pStyle w:val="Header"/>
    </w:pPr>
    <w:r>
      <w:t xml:space="preserve">| </w:t>
    </w:r>
    <w:r w:rsidR="009C5CF2">
      <w:t>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1" w:rsidRDefault="00D26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1929FE"/>
    <w:multiLevelType w:val="hybridMultilevel"/>
    <w:tmpl w:val="5D620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9F43FC"/>
    <w:multiLevelType w:val="hybridMultilevel"/>
    <w:tmpl w:val="D286E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A01ED4"/>
    <w:multiLevelType w:val="hybridMultilevel"/>
    <w:tmpl w:val="AF1C49AA"/>
    <w:lvl w:ilvl="0" w:tplc="6076F486">
      <w:numFmt w:val="bullet"/>
      <w:lvlText w:val=""/>
      <w:lvlJc w:val="left"/>
      <w:pPr>
        <w:ind w:left="527" w:hanging="240"/>
      </w:pPr>
      <w:rPr>
        <w:rFonts w:ascii="Symbol" w:eastAsia="Symbol" w:hAnsi="Symbol" w:cs="Symbol" w:hint="default"/>
        <w:color w:val="010202"/>
        <w:w w:val="100"/>
        <w:sz w:val="18"/>
        <w:szCs w:val="18"/>
      </w:rPr>
    </w:lvl>
    <w:lvl w:ilvl="1" w:tplc="62DC2762">
      <w:numFmt w:val="bullet"/>
      <w:lvlText w:val="•"/>
      <w:lvlJc w:val="left"/>
      <w:pPr>
        <w:ind w:left="835" w:hanging="240"/>
      </w:pPr>
      <w:rPr>
        <w:rFonts w:hint="default"/>
      </w:rPr>
    </w:lvl>
    <w:lvl w:ilvl="2" w:tplc="675A7726">
      <w:numFmt w:val="bullet"/>
      <w:lvlText w:val="•"/>
      <w:lvlJc w:val="left"/>
      <w:pPr>
        <w:ind w:left="1150" w:hanging="240"/>
      </w:pPr>
      <w:rPr>
        <w:rFonts w:hint="default"/>
      </w:rPr>
    </w:lvl>
    <w:lvl w:ilvl="3" w:tplc="8004A0DC">
      <w:numFmt w:val="bullet"/>
      <w:lvlText w:val="•"/>
      <w:lvlJc w:val="left"/>
      <w:pPr>
        <w:ind w:left="1465" w:hanging="240"/>
      </w:pPr>
      <w:rPr>
        <w:rFonts w:hint="default"/>
      </w:rPr>
    </w:lvl>
    <w:lvl w:ilvl="4" w:tplc="874C0F70">
      <w:numFmt w:val="bullet"/>
      <w:lvlText w:val="•"/>
      <w:lvlJc w:val="left"/>
      <w:pPr>
        <w:ind w:left="1780" w:hanging="240"/>
      </w:pPr>
      <w:rPr>
        <w:rFonts w:hint="default"/>
      </w:rPr>
    </w:lvl>
    <w:lvl w:ilvl="5" w:tplc="76CCED68">
      <w:numFmt w:val="bullet"/>
      <w:lvlText w:val="•"/>
      <w:lvlJc w:val="left"/>
      <w:pPr>
        <w:ind w:left="2095" w:hanging="240"/>
      </w:pPr>
      <w:rPr>
        <w:rFonts w:hint="default"/>
      </w:rPr>
    </w:lvl>
    <w:lvl w:ilvl="6" w:tplc="59BC0342">
      <w:numFmt w:val="bullet"/>
      <w:lvlText w:val="•"/>
      <w:lvlJc w:val="left"/>
      <w:pPr>
        <w:ind w:left="2410" w:hanging="240"/>
      </w:pPr>
      <w:rPr>
        <w:rFonts w:hint="default"/>
      </w:rPr>
    </w:lvl>
    <w:lvl w:ilvl="7" w:tplc="6FFA6260">
      <w:numFmt w:val="bullet"/>
      <w:lvlText w:val="•"/>
      <w:lvlJc w:val="left"/>
      <w:pPr>
        <w:ind w:left="2725" w:hanging="240"/>
      </w:pPr>
      <w:rPr>
        <w:rFonts w:hint="default"/>
      </w:rPr>
    </w:lvl>
    <w:lvl w:ilvl="8" w:tplc="5C00EE2E">
      <w:numFmt w:val="bullet"/>
      <w:lvlText w:val="•"/>
      <w:lvlJc w:val="left"/>
      <w:pPr>
        <w:ind w:left="3040" w:hanging="240"/>
      </w:pPr>
      <w:rPr>
        <w:rFonts w:hint="default"/>
      </w:rPr>
    </w:lvl>
  </w:abstractNum>
  <w:abstractNum w:abstractNumId="5" w15:restartNumberingAfterBreak="0">
    <w:nsid w:val="1D8071F6"/>
    <w:multiLevelType w:val="hybridMultilevel"/>
    <w:tmpl w:val="5CF6B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9317205"/>
    <w:multiLevelType w:val="hybridMultilevel"/>
    <w:tmpl w:val="E6BE8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A6D53DD"/>
    <w:multiLevelType w:val="hybridMultilevel"/>
    <w:tmpl w:val="F4446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B96BDC"/>
    <w:multiLevelType w:val="hybridMultilevel"/>
    <w:tmpl w:val="400427D6"/>
    <w:lvl w:ilvl="0" w:tplc="BCA6A078">
      <w:numFmt w:val="bullet"/>
      <w:lvlText w:val=""/>
      <w:lvlJc w:val="left"/>
      <w:pPr>
        <w:ind w:left="592" w:hanging="240"/>
      </w:pPr>
      <w:rPr>
        <w:rFonts w:ascii="Symbol" w:eastAsia="Symbol" w:hAnsi="Symbol" w:cs="Symbol" w:hint="default"/>
        <w:w w:val="100"/>
        <w:sz w:val="18"/>
        <w:szCs w:val="18"/>
      </w:rPr>
    </w:lvl>
    <w:lvl w:ilvl="1" w:tplc="CD805248">
      <w:numFmt w:val="bullet"/>
      <w:lvlText w:val="•"/>
      <w:lvlJc w:val="left"/>
      <w:pPr>
        <w:ind w:left="906" w:hanging="240"/>
      </w:pPr>
      <w:rPr>
        <w:rFonts w:hint="default"/>
      </w:rPr>
    </w:lvl>
    <w:lvl w:ilvl="2" w:tplc="04F8EB5C">
      <w:numFmt w:val="bullet"/>
      <w:lvlText w:val="•"/>
      <w:lvlJc w:val="left"/>
      <w:pPr>
        <w:ind w:left="1213" w:hanging="240"/>
      </w:pPr>
      <w:rPr>
        <w:rFonts w:hint="default"/>
      </w:rPr>
    </w:lvl>
    <w:lvl w:ilvl="3" w:tplc="DA2C86BA">
      <w:numFmt w:val="bullet"/>
      <w:lvlText w:val="•"/>
      <w:lvlJc w:val="left"/>
      <w:pPr>
        <w:ind w:left="1520" w:hanging="240"/>
      </w:pPr>
      <w:rPr>
        <w:rFonts w:hint="default"/>
      </w:rPr>
    </w:lvl>
    <w:lvl w:ilvl="4" w:tplc="348A168C">
      <w:numFmt w:val="bullet"/>
      <w:lvlText w:val="•"/>
      <w:lvlJc w:val="left"/>
      <w:pPr>
        <w:ind w:left="1827" w:hanging="240"/>
      </w:pPr>
      <w:rPr>
        <w:rFonts w:hint="default"/>
      </w:rPr>
    </w:lvl>
    <w:lvl w:ilvl="5" w:tplc="6094902A">
      <w:numFmt w:val="bullet"/>
      <w:lvlText w:val="•"/>
      <w:lvlJc w:val="left"/>
      <w:pPr>
        <w:ind w:left="2133" w:hanging="240"/>
      </w:pPr>
      <w:rPr>
        <w:rFonts w:hint="default"/>
      </w:rPr>
    </w:lvl>
    <w:lvl w:ilvl="6" w:tplc="25C41AEE">
      <w:numFmt w:val="bullet"/>
      <w:lvlText w:val="•"/>
      <w:lvlJc w:val="left"/>
      <w:pPr>
        <w:ind w:left="2440" w:hanging="240"/>
      </w:pPr>
      <w:rPr>
        <w:rFonts w:hint="default"/>
      </w:rPr>
    </w:lvl>
    <w:lvl w:ilvl="7" w:tplc="65642B48">
      <w:numFmt w:val="bullet"/>
      <w:lvlText w:val="•"/>
      <w:lvlJc w:val="left"/>
      <w:pPr>
        <w:ind w:left="2747" w:hanging="240"/>
      </w:pPr>
      <w:rPr>
        <w:rFonts w:hint="default"/>
      </w:rPr>
    </w:lvl>
    <w:lvl w:ilvl="8" w:tplc="E04A1068">
      <w:numFmt w:val="bullet"/>
      <w:lvlText w:val="•"/>
      <w:lvlJc w:val="left"/>
      <w:pPr>
        <w:ind w:left="3054" w:hanging="240"/>
      </w:pPr>
      <w:rPr>
        <w:rFonts w:hint="default"/>
      </w:rPr>
    </w:lvl>
  </w:abstractNum>
  <w:abstractNum w:abstractNumId="10"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EDD20EE"/>
    <w:multiLevelType w:val="hybridMultilevel"/>
    <w:tmpl w:val="FCE2FC78"/>
    <w:lvl w:ilvl="0" w:tplc="55FC0568">
      <w:numFmt w:val="bullet"/>
      <w:lvlText w:val=""/>
      <w:lvlJc w:val="left"/>
      <w:pPr>
        <w:ind w:left="385" w:hanging="240"/>
      </w:pPr>
      <w:rPr>
        <w:rFonts w:ascii="Symbol" w:eastAsia="Symbol" w:hAnsi="Symbol" w:cs="Symbol" w:hint="default"/>
        <w:w w:val="100"/>
        <w:sz w:val="18"/>
        <w:szCs w:val="18"/>
      </w:rPr>
    </w:lvl>
    <w:lvl w:ilvl="1" w:tplc="B5C623F4">
      <w:numFmt w:val="bullet"/>
      <w:lvlText w:val="•"/>
      <w:lvlJc w:val="left"/>
      <w:pPr>
        <w:ind w:left="709" w:hanging="240"/>
      </w:pPr>
      <w:rPr>
        <w:rFonts w:hint="default"/>
      </w:rPr>
    </w:lvl>
    <w:lvl w:ilvl="2" w:tplc="96060FCA">
      <w:numFmt w:val="bullet"/>
      <w:lvlText w:val="•"/>
      <w:lvlJc w:val="left"/>
      <w:pPr>
        <w:ind w:left="1038" w:hanging="240"/>
      </w:pPr>
      <w:rPr>
        <w:rFonts w:hint="default"/>
      </w:rPr>
    </w:lvl>
    <w:lvl w:ilvl="3" w:tplc="1AAC98A4">
      <w:numFmt w:val="bullet"/>
      <w:lvlText w:val="•"/>
      <w:lvlJc w:val="left"/>
      <w:pPr>
        <w:ind w:left="1367" w:hanging="240"/>
      </w:pPr>
      <w:rPr>
        <w:rFonts w:hint="default"/>
      </w:rPr>
    </w:lvl>
    <w:lvl w:ilvl="4" w:tplc="5CC2FA16">
      <w:numFmt w:val="bullet"/>
      <w:lvlText w:val="•"/>
      <w:lvlJc w:val="left"/>
      <w:pPr>
        <w:ind w:left="1696" w:hanging="240"/>
      </w:pPr>
      <w:rPr>
        <w:rFonts w:hint="default"/>
      </w:rPr>
    </w:lvl>
    <w:lvl w:ilvl="5" w:tplc="E586DE6E">
      <w:numFmt w:val="bullet"/>
      <w:lvlText w:val="•"/>
      <w:lvlJc w:val="left"/>
      <w:pPr>
        <w:ind w:left="2025" w:hanging="240"/>
      </w:pPr>
      <w:rPr>
        <w:rFonts w:hint="default"/>
      </w:rPr>
    </w:lvl>
    <w:lvl w:ilvl="6" w:tplc="B7468142">
      <w:numFmt w:val="bullet"/>
      <w:lvlText w:val="•"/>
      <w:lvlJc w:val="left"/>
      <w:pPr>
        <w:ind w:left="2354" w:hanging="240"/>
      </w:pPr>
      <w:rPr>
        <w:rFonts w:hint="default"/>
      </w:rPr>
    </w:lvl>
    <w:lvl w:ilvl="7" w:tplc="5A98DA42">
      <w:numFmt w:val="bullet"/>
      <w:lvlText w:val="•"/>
      <w:lvlJc w:val="left"/>
      <w:pPr>
        <w:ind w:left="2683" w:hanging="240"/>
      </w:pPr>
      <w:rPr>
        <w:rFonts w:hint="default"/>
      </w:rPr>
    </w:lvl>
    <w:lvl w:ilvl="8" w:tplc="AF500452">
      <w:numFmt w:val="bullet"/>
      <w:lvlText w:val="•"/>
      <w:lvlJc w:val="left"/>
      <w:pPr>
        <w:ind w:left="3012" w:hanging="240"/>
      </w:pPr>
      <w:rPr>
        <w:rFonts w:hint="default"/>
      </w:rPr>
    </w:lvl>
  </w:abstractNum>
  <w:abstractNum w:abstractNumId="12"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3" w15:restartNumberingAfterBreak="0">
    <w:nsid w:val="7E677C6C"/>
    <w:multiLevelType w:val="hybridMultilevel"/>
    <w:tmpl w:val="2C005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0"/>
  </w:num>
  <w:num w:numId="4">
    <w:abstractNumId w:val="12"/>
  </w:num>
  <w:num w:numId="5">
    <w:abstractNumId w:val="8"/>
  </w:num>
  <w:num w:numId="6">
    <w:abstractNumId w:val="13"/>
  </w:num>
  <w:num w:numId="7">
    <w:abstractNumId w:val="7"/>
  </w:num>
  <w:num w:numId="8">
    <w:abstractNumId w:val="6"/>
  </w:num>
  <w:num w:numId="9">
    <w:abstractNumId w:val="5"/>
  </w:num>
  <w:num w:numId="10">
    <w:abstractNumId w:val="2"/>
  </w:num>
  <w:num w:numId="11">
    <w:abstractNumId w:val="3"/>
  </w:num>
  <w:num w:numId="12">
    <w:abstractNumId w:val="9"/>
  </w:num>
  <w:num w:numId="13">
    <w:abstractNumId w:val="11"/>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6145"/>
  </w:hdrShapeDefaults>
  <w:footnotePr>
    <w:pos w:val="beneathText"/>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DD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A7C24"/>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3C5"/>
    <w:rsid w:val="000C575E"/>
    <w:rsid w:val="000C61FB"/>
    <w:rsid w:val="000C6F89"/>
    <w:rsid w:val="000C7D4F"/>
    <w:rsid w:val="000D2063"/>
    <w:rsid w:val="000D24EC"/>
    <w:rsid w:val="000D2C3A"/>
    <w:rsid w:val="000D64D8"/>
    <w:rsid w:val="000E0886"/>
    <w:rsid w:val="000E3C1C"/>
    <w:rsid w:val="000E41B7"/>
    <w:rsid w:val="000E6BA0"/>
    <w:rsid w:val="000F174A"/>
    <w:rsid w:val="000F462F"/>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1AE7"/>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163"/>
    <w:rsid w:val="00206EFD"/>
    <w:rsid w:val="00210D95"/>
    <w:rsid w:val="002136B3"/>
    <w:rsid w:val="00216957"/>
    <w:rsid w:val="00217731"/>
    <w:rsid w:val="00217AE6"/>
    <w:rsid w:val="00217DD3"/>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BAD"/>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5DF1"/>
    <w:rsid w:val="00316A7F"/>
    <w:rsid w:val="00316F5B"/>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0A9F"/>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712"/>
    <w:rsid w:val="003F0971"/>
    <w:rsid w:val="003F28DA"/>
    <w:rsid w:val="003F2C2F"/>
    <w:rsid w:val="003F3345"/>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58A1"/>
    <w:rsid w:val="00557BE6"/>
    <w:rsid w:val="005600BC"/>
    <w:rsid w:val="00563104"/>
    <w:rsid w:val="005646C1"/>
    <w:rsid w:val="005646CC"/>
    <w:rsid w:val="005652E4"/>
    <w:rsid w:val="00565730"/>
    <w:rsid w:val="00566671"/>
    <w:rsid w:val="00567B22"/>
    <w:rsid w:val="005700AD"/>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1DB4"/>
    <w:rsid w:val="005E4742"/>
    <w:rsid w:val="005E6829"/>
    <w:rsid w:val="005F26E8"/>
    <w:rsid w:val="005F275A"/>
    <w:rsid w:val="005F2E08"/>
    <w:rsid w:val="005F46EB"/>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2211"/>
    <w:rsid w:val="00623A9E"/>
    <w:rsid w:val="00624A20"/>
    <w:rsid w:val="00624C9B"/>
    <w:rsid w:val="00630BB3"/>
    <w:rsid w:val="00632182"/>
    <w:rsid w:val="006335DF"/>
    <w:rsid w:val="00634717"/>
    <w:rsid w:val="00636D38"/>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64F"/>
    <w:rsid w:val="006618E3"/>
    <w:rsid w:val="00661D06"/>
    <w:rsid w:val="006638B4"/>
    <w:rsid w:val="0066400D"/>
    <w:rsid w:val="006644C4"/>
    <w:rsid w:val="0066665B"/>
    <w:rsid w:val="0067331F"/>
    <w:rsid w:val="0067482E"/>
    <w:rsid w:val="00675260"/>
    <w:rsid w:val="00677DDB"/>
    <w:rsid w:val="00677EF0"/>
    <w:rsid w:val="006814BF"/>
    <w:rsid w:val="00681F32"/>
    <w:rsid w:val="0068264F"/>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0FCA"/>
    <w:rsid w:val="006D2405"/>
    <w:rsid w:val="006D3A0E"/>
    <w:rsid w:val="006D4A39"/>
    <w:rsid w:val="006D53A4"/>
    <w:rsid w:val="006D6748"/>
    <w:rsid w:val="006E08C4"/>
    <w:rsid w:val="006E091B"/>
    <w:rsid w:val="006E2552"/>
    <w:rsid w:val="006E42C8"/>
    <w:rsid w:val="006E4800"/>
    <w:rsid w:val="006E4CA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47D5"/>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0C5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8F7DBE"/>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105"/>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3032"/>
    <w:rsid w:val="00A04A93"/>
    <w:rsid w:val="00A07569"/>
    <w:rsid w:val="00A078FB"/>
    <w:rsid w:val="00A10CE1"/>
    <w:rsid w:val="00A10CED"/>
    <w:rsid w:val="00A11523"/>
    <w:rsid w:val="00A128C6"/>
    <w:rsid w:val="00A143CE"/>
    <w:rsid w:val="00A16D9B"/>
    <w:rsid w:val="00A21A49"/>
    <w:rsid w:val="00A226E9"/>
    <w:rsid w:val="00A231E9"/>
    <w:rsid w:val="00A307AE"/>
    <w:rsid w:val="00A3669F"/>
    <w:rsid w:val="00A36BC6"/>
    <w:rsid w:val="00A416CA"/>
    <w:rsid w:val="00A41A01"/>
    <w:rsid w:val="00A429A9"/>
    <w:rsid w:val="00A43CFF"/>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0374"/>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35CAE"/>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11"/>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42C2"/>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CF7C1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771"/>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59F"/>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34A3"/>
    <w:rsid w:val="00ED6D87"/>
    <w:rsid w:val="00EE1058"/>
    <w:rsid w:val="00EE1089"/>
    <w:rsid w:val="00EE2BEC"/>
    <w:rsid w:val="00EE3260"/>
    <w:rsid w:val="00EE3CF3"/>
    <w:rsid w:val="00EE47A9"/>
    <w:rsid w:val="00EE586E"/>
    <w:rsid w:val="00EE5BEB"/>
    <w:rsid w:val="00EE788B"/>
    <w:rsid w:val="00EF00ED"/>
    <w:rsid w:val="00EF0192"/>
    <w:rsid w:val="00EF0196"/>
    <w:rsid w:val="00EF06A8"/>
    <w:rsid w:val="00EF0943"/>
    <w:rsid w:val="00EF0EAD"/>
    <w:rsid w:val="00EF34B2"/>
    <w:rsid w:val="00EF4CB1"/>
    <w:rsid w:val="00EF5798"/>
    <w:rsid w:val="00EF60E5"/>
    <w:rsid w:val="00EF6A0C"/>
    <w:rsid w:val="00EF6E7F"/>
    <w:rsid w:val="00F01D8F"/>
    <w:rsid w:val="00F01D93"/>
    <w:rsid w:val="00F06BB9"/>
    <w:rsid w:val="00F121C4"/>
    <w:rsid w:val="00F1570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7CF"/>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A5D70"/>
    <w:rsid w:val="00FB0346"/>
    <w:rsid w:val="00FB0C91"/>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D16CB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TableParagraph">
    <w:name w:val="Table Paragraph"/>
    <w:basedOn w:val="Normal"/>
    <w:uiPriority w:val="1"/>
    <w:qFormat/>
    <w:rsid w:val="00217DD3"/>
    <w:pPr>
      <w:widowControl w:val="0"/>
      <w:autoSpaceDE w:val="0"/>
      <w:autoSpaceDN w:val="0"/>
      <w:spacing w:before="0" w:line="240" w:lineRule="auto"/>
      <w:ind w:left="385"/>
    </w:pPr>
    <w:rPr>
      <w:rFonts w:eastAsia="Arial" w:cs="Arial"/>
      <w:sz w:val="22"/>
      <w:szCs w:val="22"/>
      <w:lang w:val="en-US"/>
    </w:rPr>
  </w:style>
  <w:style w:type="paragraph" w:styleId="ListParagraph">
    <w:name w:val="List Paragraph"/>
    <w:basedOn w:val="Normal"/>
    <w:link w:val="ListParagraphChar"/>
    <w:uiPriority w:val="34"/>
    <w:qFormat/>
    <w:rsid w:val="002A6BAD"/>
    <w:pPr>
      <w:widowControl w:val="0"/>
      <w:autoSpaceDE w:val="0"/>
      <w:autoSpaceDN w:val="0"/>
      <w:spacing w:before="0" w:line="240" w:lineRule="auto"/>
    </w:pPr>
    <w:rPr>
      <w:rFonts w:eastAsia="Arial" w:cs="Arial"/>
      <w:sz w:val="22"/>
      <w:szCs w:val="22"/>
      <w:lang w:val="en-US"/>
    </w:rPr>
  </w:style>
  <w:style w:type="character" w:styleId="SubtleEmphasis">
    <w:name w:val="Subtle Emphasis"/>
    <w:basedOn w:val="DefaultParagraphFont"/>
    <w:uiPriority w:val="19"/>
    <w:qFormat/>
    <w:rsid w:val="002A6BAD"/>
    <w:rPr>
      <w:i/>
      <w:iCs/>
      <w:color w:val="404040" w:themeColor="text1" w:themeTint="BF"/>
    </w:rPr>
  </w:style>
  <w:style w:type="paragraph" w:styleId="FootnoteText">
    <w:name w:val="footnote text"/>
    <w:basedOn w:val="Normal"/>
    <w:link w:val="FootnoteTextChar"/>
    <w:uiPriority w:val="99"/>
    <w:semiHidden/>
    <w:unhideWhenUsed/>
    <w:rsid w:val="002A6BAD"/>
    <w:pPr>
      <w:spacing w:before="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2A6BAD"/>
    <w:rPr>
      <w:sz w:val="20"/>
      <w:szCs w:val="20"/>
      <w:lang w:val="en-AU"/>
    </w:rPr>
  </w:style>
  <w:style w:type="character" w:styleId="FootnoteReference">
    <w:name w:val="footnote reference"/>
    <w:basedOn w:val="DefaultParagraphFont"/>
    <w:uiPriority w:val="99"/>
    <w:semiHidden/>
    <w:unhideWhenUsed/>
    <w:rsid w:val="002A6BAD"/>
    <w:rPr>
      <w:vertAlign w:val="superscript"/>
    </w:rPr>
  </w:style>
  <w:style w:type="character" w:customStyle="1" w:styleId="ListParagraphChar">
    <w:name w:val="List Paragraph Char"/>
    <w:link w:val="ListParagraph"/>
    <w:uiPriority w:val="34"/>
    <w:locked/>
    <w:rsid w:val="002A6BAD"/>
    <w:rPr>
      <w:rFonts w:ascii="Arial" w:eastAsia="Arial" w:hAnsi="Arial" w:cs="Arial"/>
      <w:sz w:val="22"/>
      <w:szCs w:val="22"/>
    </w:rPr>
  </w:style>
  <w:style w:type="character" w:customStyle="1" w:styleId="normaltextrun1">
    <w:name w:val="normaltextrun1"/>
    <w:basedOn w:val="DefaultParagraphFont"/>
    <w:rsid w:val="00B35CAE"/>
  </w:style>
  <w:style w:type="character" w:customStyle="1" w:styleId="eop">
    <w:name w:val="eop"/>
    <w:basedOn w:val="DefaultParagraphFont"/>
    <w:rsid w:val="00B35CAE"/>
  </w:style>
  <w:style w:type="character" w:customStyle="1" w:styleId="contextualspellingandgrammarerror">
    <w:name w:val="contextualspellingandgrammarerror"/>
    <w:basedOn w:val="DefaultParagraphFont"/>
    <w:rsid w:val="00B35CAE"/>
  </w:style>
  <w:style w:type="paragraph" w:styleId="BodyText">
    <w:name w:val="Body Text"/>
    <w:basedOn w:val="Normal"/>
    <w:link w:val="BodyTextChar"/>
    <w:uiPriority w:val="1"/>
    <w:qFormat/>
    <w:rsid w:val="00ED34A3"/>
    <w:pPr>
      <w:widowControl w:val="0"/>
      <w:autoSpaceDE w:val="0"/>
      <w:autoSpaceDN w:val="0"/>
      <w:spacing w:before="0" w:line="240" w:lineRule="auto"/>
    </w:pPr>
    <w:rPr>
      <w:rFonts w:eastAsia="Arial" w:cs="Arial"/>
      <w:sz w:val="36"/>
      <w:szCs w:val="36"/>
      <w:lang w:val="en-US"/>
    </w:rPr>
  </w:style>
  <w:style w:type="character" w:customStyle="1" w:styleId="BodyTextChar">
    <w:name w:val="Body Text Char"/>
    <w:basedOn w:val="DefaultParagraphFont"/>
    <w:link w:val="BodyText"/>
    <w:uiPriority w:val="1"/>
    <w:rsid w:val="00ED34A3"/>
    <w:rPr>
      <w:rFonts w:ascii="Arial" w:eastAsia="Arial" w:hAnsi="Arial" w:cs="Arial"/>
      <w:sz w:val="36"/>
      <w:szCs w:val="36"/>
    </w:rPr>
  </w:style>
  <w:style w:type="paragraph" w:styleId="BalloonText">
    <w:name w:val="Balloon Text"/>
    <w:basedOn w:val="Normal"/>
    <w:link w:val="BalloonTextChar"/>
    <w:uiPriority w:val="99"/>
    <w:semiHidden/>
    <w:rsid w:val="00A416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6CA"/>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related-documents/school-excellence-framework-version-2.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det.nsw.edu.au/wellbeing/about/16531_Wellbeing-Framework-for-schools_Acessible.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ustraliancurriculum.edu.au/f-10-curriculum/general-capabilities/" TargetMode="Externa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ackaman.DETNSW\Downloads\2019-doe-short-template-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CB06D-F250-4301-A567-804C8EE7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2019-doe-short-template-annotated.dotx</Template>
  <TotalTime>0</TotalTime>
  <Pages>6</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School planning resources</vt:lpstr>
    </vt:vector>
  </TitlesOfParts>
  <Manager/>
  <Company/>
  <LinksUpToDate>false</LinksUpToDate>
  <CharactersWithSpaces>8346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planning resources</dc:title>
  <dc:subject/>
  <dc:creator/>
  <cp:keywords/>
  <dc:description/>
  <cp:lastModifiedBy/>
  <cp:revision>1</cp:revision>
  <dcterms:created xsi:type="dcterms:W3CDTF">2019-08-16T01:27:00Z</dcterms:created>
  <dcterms:modified xsi:type="dcterms:W3CDTF">2019-08-21T02:23:00Z</dcterms:modified>
  <cp:category/>
</cp:coreProperties>
</file>