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062E57A0" w:rsidR="053C4FF3" w:rsidRDefault="00D33423" w:rsidP="00DA237B">
      <w:pPr>
        <w:pStyle w:val="Heading1"/>
      </w:pPr>
      <w:r>
        <w:t>Stepping through unknowns</w:t>
      </w:r>
    </w:p>
    <w:p w14:paraId="41F36423" w14:textId="0598D899" w:rsidR="004B3AF6" w:rsidRPr="004B3AF6" w:rsidRDefault="004B3AF6" w:rsidP="004B3AF6">
      <w:r>
        <w:t>Students use pronumerals to represent unknown distances</w:t>
      </w:r>
      <w:r w:rsidR="00DD55B8">
        <w:t xml:space="preserve"> and add like terms to simplify expressions.</w:t>
      </w:r>
    </w:p>
    <w:p w14:paraId="5BF7F918" w14:textId="200336DB" w:rsidR="00A51D10" w:rsidRDefault="004125FD" w:rsidP="004125FD">
      <w:pPr>
        <w:pStyle w:val="Heading2"/>
      </w:pPr>
      <w:r>
        <w:t>Visible learning</w:t>
      </w:r>
    </w:p>
    <w:p w14:paraId="531BF1E6" w14:textId="77777777" w:rsidR="00A51D10" w:rsidRPr="00CE6CDC" w:rsidRDefault="00A51D10" w:rsidP="00982780">
      <w:pPr>
        <w:pStyle w:val="Heading3"/>
        <w:numPr>
          <w:ilvl w:val="2"/>
          <w:numId w:val="1"/>
        </w:numPr>
        <w:ind w:left="0"/>
      </w:pPr>
      <w:r>
        <w:t>Learning intentions</w:t>
      </w:r>
    </w:p>
    <w:p w14:paraId="74104099" w14:textId="61D97B3B" w:rsidR="00995D83" w:rsidRPr="00185B91" w:rsidRDefault="00695872" w:rsidP="00185B91">
      <w:pPr>
        <w:pStyle w:val="ListBullet"/>
      </w:pPr>
      <w:r w:rsidRPr="00185B91">
        <w:t xml:space="preserve">To </w:t>
      </w:r>
      <w:r w:rsidR="00793581" w:rsidRPr="00185B91">
        <w:t xml:space="preserve">be able </w:t>
      </w:r>
      <w:r w:rsidR="00185B91" w:rsidRPr="00185B91">
        <w:t>to simplify algebraic expressions</w:t>
      </w:r>
      <w:r w:rsidR="00022502">
        <w:t>.</w:t>
      </w:r>
    </w:p>
    <w:p w14:paraId="31580410" w14:textId="77777777" w:rsidR="00A51D10" w:rsidRDefault="00A51D10" w:rsidP="00982780">
      <w:pPr>
        <w:pStyle w:val="Heading3"/>
        <w:numPr>
          <w:ilvl w:val="2"/>
          <w:numId w:val="1"/>
        </w:numPr>
        <w:ind w:left="0"/>
      </w:pPr>
      <w:r>
        <w:t>Success criteria</w:t>
      </w:r>
    </w:p>
    <w:p w14:paraId="685DDC3C" w14:textId="6F597720" w:rsidR="00A51D10" w:rsidRDefault="00B63548" w:rsidP="0004485B">
      <w:pPr>
        <w:pStyle w:val="ListBullet"/>
      </w:pPr>
      <w:r>
        <w:t xml:space="preserve">I can </w:t>
      </w:r>
      <w:r w:rsidR="0020627F">
        <w:t>identify like terms</w:t>
      </w:r>
      <w:r w:rsidR="00022502">
        <w:t>.</w:t>
      </w:r>
    </w:p>
    <w:p w14:paraId="4851B945" w14:textId="563BE7A8" w:rsidR="0020627F" w:rsidRDefault="0020627F" w:rsidP="0004485B">
      <w:pPr>
        <w:pStyle w:val="ListBullet"/>
      </w:pPr>
      <w:r>
        <w:t xml:space="preserve">I can simplify algebraic expressions by adding </w:t>
      </w:r>
      <w:r w:rsidR="004B3AF6">
        <w:t xml:space="preserve">and subtracting </w:t>
      </w:r>
      <w:r>
        <w:t>like terms</w:t>
      </w:r>
      <w:r w:rsidR="00022502">
        <w:t>.</w:t>
      </w:r>
    </w:p>
    <w:p w14:paraId="73D6D35E" w14:textId="77777777" w:rsidR="00A51D10" w:rsidRDefault="00A51D10" w:rsidP="00982780">
      <w:pPr>
        <w:pStyle w:val="Heading3"/>
        <w:numPr>
          <w:ilvl w:val="2"/>
          <w:numId w:val="1"/>
        </w:numPr>
        <w:ind w:left="0"/>
      </w:pPr>
      <w:r>
        <w:t>Syllabus outcomes</w:t>
      </w:r>
    </w:p>
    <w:p w14:paraId="3BBDCEEA" w14:textId="322CA62D" w:rsidR="00822EE8" w:rsidRPr="00822EE8" w:rsidRDefault="00822EE8" w:rsidP="00822EE8">
      <w:r>
        <w:t>A student:</w:t>
      </w:r>
    </w:p>
    <w:p w14:paraId="3C886FE4" w14:textId="77777777" w:rsidR="0088274E" w:rsidRPr="007842E7" w:rsidRDefault="0088274E" w:rsidP="0088274E">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6A1FDC0A">
        <w:rPr>
          <w:b/>
          <w:bCs/>
        </w:rPr>
        <w:t>MAO-WM-01</w:t>
      </w:r>
    </w:p>
    <w:p w14:paraId="4B2F11E1" w14:textId="6E3BC80A" w:rsidR="007842E7" w:rsidRPr="006A1D32" w:rsidRDefault="004A491B" w:rsidP="0019079D">
      <w:pPr>
        <w:pStyle w:val="ListBullet"/>
        <w:spacing w:after="240"/>
      </w:pPr>
      <w:r>
        <w:t xml:space="preserve">generalises number properties to operate with algebraic expressions including expansion and factorisation </w:t>
      </w:r>
      <w:r w:rsidRPr="6A1FDC0A">
        <w:rPr>
          <w:b/>
          <w:bCs/>
        </w:rPr>
        <w:t>MA4-ALG-C-01</w:t>
      </w:r>
    </w:p>
    <w:p w14:paraId="18D651D8" w14:textId="16BB48CC" w:rsidR="00824E1E" w:rsidRPr="0019079D" w:rsidRDefault="00E4480E" w:rsidP="0019079D">
      <w:pPr>
        <w:pStyle w:val="Imageattributioncaption"/>
      </w:pPr>
      <w:hyperlink r:id="rId7" w:history="1">
        <w:r w:rsidR="0019079D" w:rsidRPr="0019079D">
          <w:rPr>
            <w:rStyle w:val="Hyperlink"/>
          </w:rPr>
          <w:t>Mathematics K–10 Syllabus</w:t>
        </w:r>
      </w:hyperlink>
      <w:r w:rsidR="0019079D" w:rsidRPr="0019079D">
        <w:t xml:space="preserve"> © NSW Education Standards Authority (NESA) for and on behalf of the Crown in right of the State of New South Wales, 2022.</w:t>
      </w:r>
      <w:r w:rsidR="00824E1E" w:rsidRPr="0019079D">
        <w:br w:type="page"/>
      </w:r>
    </w:p>
    <w:p w14:paraId="73435BE4" w14:textId="30FA9942" w:rsidR="00A51D10" w:rsidRDefault="00A51D10" w:rsidP="00982780">
      <w:pPr>
        <w:pStyle w:val="Heading2"/>
        <w:numPr>
          <w:ilvl w:val="1"/>
          <w:numId w:val="1"/>
        </w:numPr>
        <w:ind w:left="0"/>
      </w:pPr>
      <w:r>
        <w:lastRenderedPageBreak/>
        <w:t>Activity structure</w:t>
      </w:r>
    </w:p>
    <w:p w14:paraId="2F376433" w14:textId="556C5768" w:rsidR="009D3C97" w:rsidRDefault="00A51D10" w:rsidP="00982780">
      <w:pPr>
        <w:pStyle w:val="Heading3"/>
        <w:numPr>
          <w:ilvl w:val="2"/>
          <w:numId w:val="1"/>
        </w:numPr>
        <w:ind w:left="0"/>
      </w:pPr>
      <w:r>
        <w:t>Launch</w:t>
      </w:r>
    </w:p>
    <w:p w14:paraId="0C38848B" w14:textId="77777777" w:rsidR="002152B3" w:rsidRDefault="00342CC1" w:rsidP="002152B3">
      <w:pPr>
        <w:pStyle w:val="ListNumber"/>
        <w:spacing w:after="240"/>
      </w:pPr>
      <w:r w:rsidRPr="002152B3">
        <w:t xml:space="preserve">Use the </w:t>
      </w:r>
      <w:r w:rsidR="009707B5" w:rsidRPr="002152B3">
        <w:rPr>
          <w:i/>
          <w:iCs/>
        </w:rPr>
        <w:t>Stepping through unknowns</w:t>
      </w:r>
      <w:r w:rsidR="009707B5" w:rsidRPr="002152B3">
        <w:t xml:space="preserve"> </w:t>
      </w:r>
      <w:r w:rsidR="00CC59A0" w:rsidRPr="002152B3">
        <w:t>PowerPoint</w:t>
      </w:r>
      <w:r w:rsidRPr="002152B3">
        <w:t xml:space="preserve"> </w:t>
      </w:r>
      <w:r w:rsidR="000938ED" w:rsidRPr="002152B3">
        <w:t xml:space="preserve">(Slide </w:t>
      </w:r>
      <w:r w:rsidR="000E0272" w:rsidRPr="002152B3">
        <w:t>2</w:t>
      </w:r>
      <w:r w:rsidR="000938ED" w:rsidRPr="002152B3">
        <w:t xml:space="preserve">) </w:t>
      </w:r>
      <w:r w:rsidRPr="002152B3">
        <w:t>to present the following scenario to students</w:t>
      </w:r>
      <w:r w:rsidR="008D15C3" w:rsidRPr="002152B3">
        <w:t>:</w:t>
      </w:r>
    </w:p>
    <w:p w14:paraId="09F3BE85" w14:textId="77777777" w:rsidR="002152B3" w:rsidRDefault="007F4ED0" w:rsidP="006B498A">
      <w:pPr>
        <w:ind w:left="567"/>
      </w:pPr>
      <w:r>
        <w:t xml:space="preserve">Johnny and his mother were measuring his </w:t>
      </w:r>
      <w:r w:rsidR="00A6361C">
        <w:t>height,</w:t>
      </w:r>
      <w:r w:rsidR="000B5724">
        <w:t xml:space="preserve"> but they only had a 30</w:t>
      </w:r>
      <w:r w:rsidR="002152B3">
        <w:t> </w:t>
      </w:r>
      <w:r w:rsidR="000B5724">
        <w:t xml:space="preserve">cm ruler. </w:t>
      </w:r>
      <w:r w:rsidR="00564150">
        <w:rPr>
          <w:noProof/>
        </w:rPr>
        <w:drawing>
          <wp:inline distT="0" distB="0" distL="0" distR="0" wp14:anchorId="2E88B0B4" wp14:editId="3C328952">
            <wp:extent cx="1512651" cy="3063923"/>
            <wp:effectExtent l="0" t="0" r="0" b="3175"/>
            <wp:docPr id="1" name="Picture 1" descr="Picture of a boy standing with 5 equal length arrows demonstrating his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512651" cy="3063923"/>
                    </a:xfrm>
                    <a:prstGeom prst="rect">
                      <a:avLst/>
                    </a:prstGeom>
                  </pic:spPr>
                </pic:pic>
              </a:graphicData>
            </a:graphic>
          </wp:inline>
        </w:drawing>
      </w:r>
    </w:p>
    <w:p w14:paraId="0DEB728E" w14:textId="1BA6BD38" w:rsidR="001B1DBC" w:rsidRDefault="0043131E" w:rsidP="002152B3">
      <w:pPr>
        <w:pStyle w:val="ListNumber"/>
        <w:numPr>
          <w:ilvl w:val="0"/>
          <w:numId w:val="0"/>
        </w:numPr>
        <w:spacing w:after="240"/>
        <w:ind w:left="567"/>
      </w:pPr>
      <w:r>
        <w:t xml:space="preserve">Johnny’s mother </w:t>
      </w:r>
      <w:r w:rsidR="00E211B7">
        <w:t>recorded his height as 30</w:t>
      </w:r>
      <w:r w:rsidR="005C5FC2">
        <w:t> </w:t>
      </w:r>
      <w:r w:rsidR="00E211B7">
        <w:t xml:space="preserve">cm </w:t>
      </w:r>
      <w:r w:rsidR="00A54AA2">
        <w:t>+</w:t>
      </w:r>
      <w:r w:rsidR="00E211B7">
        <w:t xml:space="preserve"> 30</w:t>
      </w:r>
      <w:r w:rsidR="00A54AA2">
        <w:t> </w:t>
      </w:r>
      <w:r w:rsidR="00E211B7">
        <w:t xml:space="preserve">cm </w:t>
      </w:r>
      <w:r w:rsidR="00A54AA2">
        <w:t xml:space="preserve">+ </w:t>
      </w:r>
      <w:r w:rsidR="00E211B7">
        <w:t>30</w:t>
      </w:r>
      <w:r w:rsidR="00A54AA2">
        <w:t> </w:t>
      </w:r>
      <w:r w:rsidR="00E211B7">
        <w:t xml:space="preserve">cm </w:t>
      </w:r>
      <w:r w:rsidR="00A54AA2">
        <w:t>+</w:t>
      </w:r>
      <w:r w:rsidR="00E211B7">
        <w:t xml:space="preserve"> 30</w:t>
      </w:r>
      <w:r w:rsidR="00A54AA2">
        <w:t> </w:t>
      </w:r>
      <w:r w:rsidR="00E211B7">
        <w:t xml:space="preserve">cm </w:t>
      </w:r>
      <w:r w:rsidR="00A54AA2">
        <w:t>+</w:t>
      </w:r>
      <w:r w:rsidR="00E211B7">
        <w:t xml:space="preserve"> 30</w:t>
      </w:r>
      <w:r w:rsidR="00A54AA2">
        <w:t> </w:t>
      </w:r>
      <w:r w:rsidR="00E211B7">
        <w:t xml:space="preserve">cm. </w:t>
      </w:r>
      <w:r w:rsidR="0032655C">
        <w:t xml:space="preserve">Johnny told his mum </w:t>
      </w:r>
      <w:r w:rsidR="002152B3" w:rsidRPr="002152B3">
        <w:t>‘</w:t>
      </w:r>
      <w:r w:rsidR="0032655C">
        <w:t xml:space="preserve">It would have been easier to record it as 5 </w:t>
      </w:r>
      <w:r w:rsidR="00A54AA2">
        <w:t>×</w:t>
      </w:r>
      <w:r w:rsidR="0032655C">
        <w:t xml:space="preserve"> </w:t>
      </w:r>
      <w:r w:rsidR="001B777F">
        <w:t>30</w:t>
      </w:r>
      <w:r w:rsidR="00A54AA2">
        <w:t> </w:t>
      </w:r>
      <w:r w:rsidR="001B777F">
        <w:t>cm</w:t>
      </w:r>
      <w:r w:rsidR="002152B3">
        <w:rPr>
          <w:i/>
          <w:iCs/>
        </w:rPr>
        <w:t>’</w:t>
      </w:r>
      <w:r w:rsidR="001B777F" w:rsidRPr="002152B3">
        <w:rPr>
          <w:i/>
          <w:iCs/>
        </w:rPr>
        <w:t>.</w:t>
      </w:r>
    </w:p>
    <w:p w14:paraId="46319762" w14:textId="01A3C9FB" w:rsidR="00880A0B" w:rsidRDefault="00880A0B" w:rsidP="00B61985">
      <w:pPr>
        <w:pStyle w:val="ListNumber"/>
      </w:pPr>
      <w:r>
        <w:t>Ask students to discuss</w:t>
      </w:r>
      <w:r w:rsidR="00C753A8">
        <w:t xml:space="preserve"> the following questions</w:t>
      </w:r>
      <w:r>
        <w:t xml:space="preserve"> in pairs</w:t>
      </w:r>
    </w:p>
    <w:p w14:paraId="7483CFA0" w14:textId="77777777" w:rsidR="00880A0B" w:rsidRDefault="001B777F" w:rsidP="00A54AA2">
      <w:pPr>
        <w:pStyle w:val="ListNumber2"/>
      </w:pPr>
      <w:r>
        <w:t>Who is right?</w:t>
      </w:r>
    </w:p>
    <w:p w14:paraId="337D6923" w14:textId="77777777" w:rsidR="00880A0B" w:rsidRDefault="001B777F" w:rsidP="00A54AA2">
      <w:pPr>
        <w:pStyle w:val="ListNumber2"/>
      </w:pPr>
      <w:r>
        <w:t xml:space="preserve">Could </w:t>
      </w:r>
      <w:r w:rsidR="00880A0B">
        <w:t>Johnny’s height</w:t>
      </w:r>
      <w:r>
        <w:t xml:space="preserve"> also </w:t>
      </w:r>
      <w:r w:rsidR="00880A0B">
        <w:t xml:space="preserve">have </w:t>
      </w:r>
      <w:r>
        <w:t>be</w:t>
      </w:r>
      <w:r w:rsidR="00880A0B">
        <w:t>en</w:t>
      </w:r>
      <w:r>
        <w:t xml:space="preserve"> written in other ways?</w:t>
      </w:r>
    </w:p>
    <w:p w14:paraId="513BB084" w14:textId="07C1DE64" w:rsidR="001B777F" w:rsidRDefault="001B777F" w:rsidP="00A54AA2">
      <w:pPr>
        <w:pStyle w:val="ListNumber2"/>
      </w:pPr>
      <w:r>
        <w:t>Can you draw a diagram to show who is right?</w:t>
      </w:r>
    </w:p>
    <w:p w14:paraId="558CA370" w14:textId="61207593" w:rsidR="00D30776" w:rsidRDefault="00777836" w:rsidP="00777836">
      <w:pPr>
        <w:pStyle w:val="FeatureBox"/>
      </w:pPr>
      <w:r>
        <w:t>This is a chance to revisit</w:t>
      </w:r>
      <w:r w:rsidR="00E36A10">
        <w:t xml:space="preserve"> the commutative property of multiplication</w:t>
      </w:r>
      <w:r>
        <w:t xml:space="preserve"> that </w:t>
      </w:r>
      <w:r w:rsidR="00E36A10">
        <w:t>says</w:t>
      </w:r>
    </w:p>
    <w:p w14:paraId="3CE0BC1A" w14:textId="1BE37CE6" w:rsidR="00777836" w:rsidRDefault="00777836" w:rsidP="00777836">
      <w:pPr>
        <w:pStyle w:val="FeatureBox"/>
      </w:pPr>
      <w:r>
        <w:t xml:space="preserve">5 </w:t>
      </w:r>
      <w:r w:rsidR="00D30776">
        <w:t>×</w:t>
      </w:r>
      <w:r>
        <w:t xml:space="preserve"> 30 </w:t>
      </w:r>
      <w:r w:rsidR="00E36A10">
        <w:t xml:space="preserve">= </w:t>
      </w:r>
      <w:r>
        <w:t xml:space="preserve">30 </w:t>
      </w:r>
      <w:r w:rsidR="00D30776">
        <w:t>×</w:t>
      </w:r>
      <w:r>
        <w:t xml:space="preserve"> 5.</w:t>
      </w:r>
    </w:p>
    <w:p w14:paraId="73578B0D" w14:textId="5548715C" w:rsidR="00B61985" w:rsidRDefault="00B61985" w:rsidP="00B61985">
      <w:pPr>
        <w:pStyle w:val="ListNumber"/>
      </w:pPr>
      <w:r>
        <w:t>Randomly choose pairs to share their thoughts and diagram</w:t>
      </w:r>
      <w:r w:rsidR="00D544D5">
        <w:t>s</w:t>
      </w:r>
      <w:r>
        <w:t xml:space="preserve"> to justify their reasoning.</w:t>
      </w:r>
    </w:p>
    <w:p w14:paraId="7E664FD8" w14:textId="3EE98ABA" w:rsidR="00577A82" w:rsidRDefault="00577A82" w:rsidP="00A41480">
      <w:pPr>
        <w:pStyle w:val="ListNumber"/>
      </w:pPr>
      <w:r>
        <w:lastRenderedPageBreak/>
        <w:t xml:space="preserve">Move to Slide </w:t>
      </w:r>
      <w:r w:rsidR="00103F24">
        <w:t>3</w:t>
      </w:r>
      <w:r>
        <w:t xml:space="preserve"> in the </w:t>
      </w:r>
      <w:r w:rsidR="00CC59A0" w:rsidRPr="008D15C3">
        <w:rPr>
          <w:i/>
          <w:iCs/>
        </w:rPr>
        <w:t>Stepping through unknowns</w:t>
      </w:r>
      <w:r w:rsidR="00CC59A0">
        <w:t xml:space="preserve"> </w:t>
      </w:r>
      <w:r>
        <w:t>PowerPoint to present the following scenario.</w:t>
      </w:r>
    </w:p>
    <w:p w14:paraId="29ED38E0" w14:textId="30E6641C" w:rsidR="00D544D5" w:rsidRDefault="00633481" w:rsidP="00577A82">
      <w:pPr>
        <w:pStyle w:val="ListNumber"/>
        <w:numPr>
          <w:ilvl w:val="0"/>
          <w:numId w:val="0"/>
        </w:numPr>
        <w:ind w:left="567"/>
      </w:pPr>
      <w:r>
        <w:t xml:space="preserve">Johnny realises that the ruler they were using is </w:t>
      </w:r>
      <w:r w:rsidR="00D85804">
        <w:t>broken</w:t>
      </w:r>
      <w:r w:rsidR="00D6514C">
        <w:t>, so they are not sure exactly how long it is.</w:t>
      </w:r>
    </w:p>
    <w:p w14:paraId="1ACC5CC6" w14:textId="2B174F68" w:rsidR="00880A0B" w:rsidRPr="006A1628" w:rsidRDefault="00B61985" w:rsidP="00D544D5">
      <w:pPr>
        <w:pStyle w:val="ListNumber"/>
      </w:pPr>
      <w:r>
        <w:t xml:space="preserve">Ask students to discuss </w:t>
      </w:r>
      <w:r w:rsidR="00A06D7D">
        <w:t>‘</w:t>
      </w:r>
      <w:r w:rsidR="00A06D7D" w:rsidRPr="00577A82">
        <w:rPr>
          <w:i/>
          <w:iCs/>
        </w:rPr>
        <w:t>How could we record Johnny’s height now?</w:t>
      </w:r>
      <w:r w:rsidR="00A06D7D">
        <w:t xml:space="preserve">’ </w:t>
      </w:r>
      <w:r>
        <w:t>in their pairs</w:t>
      </w:r>
      <w:r w:rsidR="00A06D7D">
        <w:t>.</w:t>
      </w:r>
    </w:p>
    <w:p w14:paraId="475D98D9" w14:textId="7567BCA8" w:rsidR="006A1628" w:rsidRPr="006A1628" w:rsidRDefault="006A1628" w:rsidP="00E022F8">
      <w:pPr>
        <w:pStyle w:val="ListNumber"/>
        <w:rPr>
          <w:i/>
          <w:iCs/>
        </w:rPr>
      </w:pPr>
      <w:r>
        <w:t>Call on random pairs to explain their strategy.</w:t>
      </w:r>
    </w:p>
    <w:p w14:paraId="26C793D3" w14:textId="421D1E76" w:rsidR="006A1628" w:rsidRDefault="00E022F8" w:rsidP="00E022F8">
      <w:pPr>
        <w:pStyle w:val="FeatureBox"/>
      </w:pPr>
      <w:r>
        <w:t xml:space="preserve">Highlight strategies that record the height </w:t>
      </w:r>
      <w:r w:rsidR="000A057B">
        <w:t xml:space="preserve">using pronumerals to represent the length of the ruler. For instance, 5 </w:t>
      </w:r>
      <w:r w:rsidR="00726FE7">
        <w:t>×</w:t>
      </w:r>
      <w:r w:rsidR="000A057B">
        <w:t xml:space="preserve"> ruler</w:t>
      </w:r>
      <w:r w:rsidR="00777836">
        <w:t xml:space="preserve"> or 5 </w:t>
      </w:r>
      <w:r w:rsidR="00726FE7">
        <w:t>×</w:t>
      </w:r>
      <w:r w:rsidR="00777836">
        <w:t xml:space="preserve"> r</w:t>
      </w:r>
      <w:r w:rsidR="00CB3F3D">
        <w:t>.</w:t>
      </w:r>
    </w:p>
    <w:p w14:paraId="3D51242D" w14:textId="3A0E97CB" w:rsidR="00CB3F3D" w:rsidRDefault="00CB3F3D" w:rsidP="00CB3F3D">
      <w:pPr>
        <w:pStyle w:val="ListNumber"/>
      </w:pPr>
      <w:r>
        <w:t xml:space="preserve">Move to </w:t>
      </w:r>
      <w:r w:rsidR="00A06D7D">
        <w:t>s</w:t>
      </w:r>
      <w:r>
        <w:t xml:space="preserve">lide </w:t>
      </w:r>
      <w:r w:rsidR="00076038">
        <w:t>4</w:t>
      </w:r>
      <w:r>
        <w:t xml:space="preserve"> in the </w:t>
      </w:r>
      <w:r w:rsidR="00CC59A0" w:rsidRPr="008D15C3">
        <w:rPr>
          <w:i/>
          <w:iCs/>
        </w:rPr>
        <w:t>Stepping through unknowns</w:t>
      </w:r>
      <w:r w:rsidR="00CC59A0">
        <w:t xml:space="preserve"> PowerPoint</w:t>
      </w:r>
      <w:r>
        <w:t xml:space="preserve"> to present the following scenario.</w:t>
      </w:r>
    </w:p>
    <w:p w14:paraId="3958F1AA" w14:textId="23B9977F" w:rsidR="0042419D" w:rsidRDefault="000F4ED0" w:rsidP="00872451">
      <w:pPr>
        <w:pStyle w:val="ListBullet"/>
        <w:numPr>
          <w:ilvl w:val="0"/>
          <w:numId w:val="0"/>
        </w:numPr>
        <w:ind w:left="567"/>
      </w:pPr>
      <w:r>
        <w:t xml:space="preserve">Johnny found out that his </w:t>
      </w:r>
      <w:r w:rsidR="00602007">
        <w:t>M</w:t>
      </w:r>
      <w:r>
        <w:t xml:space="preserve">um rounded off his height to the nearest ruler. He was </w:t>
      </w:r>
      <w:r w:rsidR="00692E6E">
        <w:t>a</w:t>
      </w:r>
      <w:r>
        <w:t xml:space="preserve"> bit taller than </w:t>
      </w:r>
      <w:r w:rsidR="008127BD">
        <w:t xml:space="preserve">5 rulers. They </w:t>
      </w:r>
      <w:r w:rsidR="00692E6E">
        <w:t xml:space="preserve">find a smaller object and use it to measure </w:t>
      </w:r>
      <w:r w:rsidR="004A2B86">
        <w:t>the rest of his height.</w:t>
      </w:r>
    </w:p>
    <w:p w14:paraId="707FE6E7" w14:textId="35256217" w:rsidR="004A2B86" w:rsidRDefault="00285E0D" w:rsidP="0042419D">
      <w:r w:rsidRPr="00285E0D">
        <w:rPr>
          <w:noProof/>
        </w:rPr>
        <mc:AlternateContent>
          <mc:Choice Requires="wpg">
            <w:drawing>
              <wp:inline distT="0" distB="0" distL="0" distR="0" wp14:anchorId="7630EB96" wp14:editId="0E7EB087">
                <wp:extent cx="955344" cy="2616390"/>
                <wp:effectExtent l="0" t="38100" r="130810" b="12700"/>
                <wp:docPr id="11" name="Group 11" descr="Photo of same boy as shown previously his height is now marked by 5 equal length larger arrows and two equal length smaller arrows."/>
                <wp:cNvGraphicFramePr/>
                <a:graphic xmlns:a="http://schemas.openxmlformats.org/drawingml/2006/main">
                  <a:graphicData uri="http://schemas.microsoft.com/office/word/2010/wordprocessingGroup">
                    <wpg:wgp>
                      <wpg:cNvGrpSpPr/>
                      <wpg:grpSpPr>
                        <a:xfrm>
                          <a:off x="0" y="0"/>
                          <a:ext cx="955344" cy="2616390"/>
                          <a:chOff x="0" y="0"/>
                          <a:chExt cx="1886535" cy="5107336"/>
                        </a:xfrm>
                      </wpg:grpSpPr>
                      <pic:pic xmlns:pic="http://schemas.openxmlformats.org/drawingml/2006/picture">
                        <pic:nvPicPr>
                          <pic:cNvPr id="12" name="Picture 12" descr="Young boy arms crossed frowni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586459" cy="5107336"/>
                          </a:xfrm>
                          <a:prstGeom prst="rect">
                            <a:avLst/>
                          </a:prstGeom>
                        </pic:spPr>
                      </pic:pic>
                      <wps:wsp>
                        <wps:cNvPr id="13" name="Straight Arrow Connector 13"/>
                        <wps:cNvCnPr>
                          <a:cxnSpLocks/>
                        </wps:cNvCnPr>
                        <wps:spPr>
                          <a:xfrm flipV="1">
                            <a:off x="1883222" y="790244"/>
                            <a:ext cx="0" cy="864000"/>
                          </a:xfrm>
                          <a:prstGeom prst="straightConnector1">
                            <a:avLst/>
                          </a:prstGeom>
                          <a:ln w="34925">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a:cxnSpLocks/>
                        </wps:cNvCnPr>
                        <wps:spPr>
                          <a:xfrm flipV="1">
                            <a:off x="1883222" y="1654244"/>
                            <a:ext cx="0" cy="864000"/>
                          </a:xfrm>
                          <a:prstGeom prst="straightConnector1">
                            <a:avLst/>
                          </a:prstGeom>
                          <a:ln w="34925">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a:cxnSpLocks/>
                        </wps:cNvCnPr>
                        <wps:spPr>
                          <a:xfrm flipV="1">
                            <a:off x="1883222" y="2515336"/>
                            <a:ext cx="0" cy="864000"/>
                          </a:xfrm>
                          <a:prstGeom prst="straightConnector1">
                            <a:avLst/>
                          </a:prstGeom>
                          <a:ln w="34925">
                            <a:tailEnd type="triangle"/>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a:cxnSpLocks/>
                        </wps:cNvCnPr>
                        <wps:spPr>
                          <a:xfrm flipV="1">
                            <a:off x="1883222" y="3379336"/>
                            <a:ext cx="0" cy="864000"/>
                          </a:xfrm>
                          <a:prstGeom prst="straightConnector1">
                            <a:avLst/>
                          </a:prstGeom>
                          <a:ln w="34925">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a:cxnSpLocks/>
                        </wps:cNvCnPr>
                        <wps:spPr>
                          <a:xfrm flipV="1">
                            <a:off x="1886535" y="4243336"/>
                            <a:ext cx="0" cy="864000"/>
                          </a:xfrm>
                          <a:prstGeom prst="straightConnector1">
                            <a:avLst/>
                          </a:prstGeom>
                          <a:ln w="34925">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a:cxnSpLocks/>
                        </wps:cNvCnPr>
                        <wps:spPr>
                          <a:xfrm flipV="1">
                            <a:off x="1883222" y="430244"/>
                            <a:ext cx="0" cy="360000"/>
                          </a:xfrm>
                          <a:prstGeom prst="straightConnector1">
                            <a:avLst/>
                          </a:prstGeom>
                          <a:ln w="3492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a:cxnSpLocks/>
                        </wps:cNvCnPr>
                        <wps:spPr>
                          <a:xfrm flipV="1">
                            <a:off x="1883222" y="70244"/>
                            <a:ext cx="0" cy="360000"/>
                          </a:xfrm>
                          <a:prstGeom prst="straightConnector1">
                            <a:avLst/>
                          </a:prstGeom>
                          <a:ln w="3492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a="http://schemas.openxmlformats.org/drawingml/2006/main" xmlns:pic="http://schemas.openxmlformats.org/drawingml/2006/picture" xmlns:a14="http://schemas.microsoft.com/office/drawing/2010/main" xmlns:adec="http://schemas.microsoft.com/office/drawing/2017/decorative">
            <w:pict w14:anchorId="2DA4BE51">
              <v:group id="Group 11" style="width:75.2pt;height:206pt;mso-position-horizontal-relative:char;mso-position-vertical-relative:line" alt="Photo of same boy as shown previously his height is now marked by 5 equal length larger arrows and two equal length smaller arrows." coordsize="18865,51073" o:spid="_x0000_s1026" w14:anchorId="024EB9F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width:15864;height:51073;visibility:visible;mso-wrap-style:square" alt="Young boy arms crossed frowni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">
                  <v:imagedata o:title="Young boy arms crossed frowning" r:id="rId14"/>
                </v:shape>
                <v:shapetype id="_x0000_t32" coordsize="21600,21600" o:oned="t" filled="f" o:spt="32" path="m,l21600,21600e">
                  <v:path fillok="f" arrowok="t" o:connecttype="none"/>
                  <o:lock v:ext="edit" shapetype="t"/>
                </v:shapetype>
                <v:shape id="Straight Arrow Connector 13" style="position:absolute;left:18832;top:7902;width:0;height:8640;flip:y;visibility:visible;mso-wrap-style:square" o:spid="_x0000_s1028" strokecolor="#4472c4 [3204]" strokeweight="2.7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">
                  <v:stroke joinstyle="miter" endarrow="block"/>
                  <o:lock v:ext="edit" shapetype="f"/>
                </v:shape>
                <v:shape id="Straight Arrow Connector 14" style="position:absolute;left:18832;top:16542;width:0;height:8640;flip:y;visibility:visible;mso-wrap-style:square" o:spid="_x0000_s1029" strokecolor="#4472c4 [3204]" strokeweight="2.7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">
                  <v:stroke joinstyle="miter" endarrow="block"/>
                  <o:lock v:ext="edit" shapetype="f"/>
                </v:shape>
                <v:shape id="Straight Arrow Connector 15" style="position:absolute;left:18832;top:25153;width:0;height:8640;flip:y;visibility:visible;mso-wrap-style:square" o:spid="_x0000_s1030" strokecolor="#4472c4 [3204]" strokeweight="2.7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">
                  <v:stroke joinstyle="miter" endarrow="block"/>
                  <o:lock v:ext="edit" shapetype="f"/>
                </v:shape>
                <v:shape id="Straight Arrow Connector 16" style="position:absolute;left:18832;top:33793;width:0;height:8640;flip:y;visibility:visible;mso-wrap-style:square" o:spid="_x0000_s1031" strokecolor="#4472c4 [3204]" strokeweight="2.7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">
                  <v:stroke joinstyle="miter" endarrow="block"/>
                  <o:lock v:ext="edit" shapetype="f"/>
                </v:shape>
                <v:shape id="Straight Arrow Connector 17" style="position:absolute;left:18865;top:42433;width:0;height:8640;flip:y;visibility:visible;mso-wrap-style:square" o:spid="_x0000_s1032" strokecolor="#4472c4 [3204]" strokeweight="2.7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">
                  <v:stroke joinstyle="miter" endarrow="block"/>
                  <o:lock v:ext="edit" shapetype="f"/>
                </v:shape>
                <v:shape id="Straight Arrow Connector 18" style="position:absolute;left:18832;top:4302;width:0;height:3600;flip:y;visibility:visible;mso-wrap-style:square" o:spid="_x0000_s1033" strokecolor="#44546a [3215]" strokeweight="2.7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">
                  <v:stroke joinstyle="miter" endarrow="block"/>
                  <o:lock v:ext="edit" shapetype="f"/>
                </v:shape>
                <v:shape id="Straight Arrow Connector 19" style="position:absolute;left:18832;top:702;width:0;height:3600;flip:y;visibility:visible;mso-wrap-style:square" o:spid="_x0000_s1034" strokecolor="#44546a [3215]" strokeweight="2.7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">
                  <v:stroke joinstyle="miter" endarrow="block"/>
                  <o:lock v:ext="edit" shapetype="f"/>
                </v:shape>
                <w10:anchorlock/>
              </v:group>
            </w:pict>
          </mc:Fallback>
        </mc:AlternateContent>
      </w:r>
    </w:p>
    <w:p w14:paraId="4CA14453" w14:textId="390A3342" w:rsidR="00285E0D" w:rsidRDefault="00285E0D" w:rsidP="00285E0D">
      <w:pPr>
        <w:pStyle w:val="ListNumber"/>
      </w:pPr>
      <w:r>
        <w:t xml:space="preserve">Ask students to </w:t>
      </w:r>
      <w:r w:rsidRPr="00126362">
        <w:t xml:space="preserve">discuss </w:t>
      </w:r>
      <w:r w:rsidR="00602007" w:rsidRPr="00126362">
        <w:t>‘How could we record Johnny’s height now?’</w:t>
      </w:r>
      <w:r w:rsidR="00602007">
        <w:t xml:space="preserve"> </w:t>
      </w:r>
      <w:r>
        <w:t>in pairs</w:t>
      </w:r>
      <w:r w:rsidR="00602007">
        <w:t>.</w:t>
      </w:r>
      <w:r>
        <w:t xml:space="preserve"> </w:t>
      </w:r>
      <w:r w:rsidR="00B674DC">
        <w:t xml:space="preserve">They could also consider whether it would have mattered </w:t>
      </w:r>
      <w:r w:rsidR="003927A0">
        <w:t xml:space="preserve">if </w:t>
      </w:r>
      <w:r w:rsidR="003A5702">
        <w:t xml:space="preserve">Johnny’s </w:t>
      </w:r>
      <w:r w:rsidR="00A72BEC">
        <w:t>M</w:t>
      </w:r>
      <w:r w:rsidR="003A5702">
        <w:t>um</w:t>
      </w:r>
      <w:r w:rsidR="003927A0">
        <w:t xml:space="preserve"> had used the smaller object first and then finished measuring with the ruler?</w:t>
      </w:r>
    </w:p>
    <w:p w14:paraId="18EA0A05" w14:textId="2A5C95D1" w:rsidR="00B3339D" w:rsidRDefault="000D6D0F" w:rsidP="00B3339D">
      <w:pPr>
        <w:pStyle w:val="FeatureBox"/>
      </w:pPr>
      <w:r>
        <w:t xml:space="preserve">We want students to </w:t>
      </w:r>
      <w:r w:rsidR="00C54053">
        <w:t>understand</w:t>
      </w:r>
      <w:r>
        <w:t xml:space="preserve"> that 5</w:t>
      </w:r>
      <w:r w:rsidR="00C54053">
        <w:t xml:space="preserve"> </w:t>
      </w:r>
      <w:r w:rsidR="00A72BEC">
        <w:t>×</w:t>
      </w:r>
      <w:r>
        <w:t xml:space="preserve"> r </w:t>
      </w:r>
      <w:r w:rsidR="00A72BEC">
        <w:t>+</w:t>
      </w:r>
      <w:r>
        <w:t xml:space="preserve"> 2 </w:t>
      </w:r>
      <w:r w:rsidR="00A72BEC">
        <w:t>×</w:t>
      </w:r>
      <w:r>
        <w:t xml:space="preserve"> </w:t>
      </w:r>
      <w:r w:rsidR="00C54053">
        <w:t xml:space="preserve">p </w:t>
      </w:r>
      <w:r w:rsidR="00A72BEC">
        <w:t>=</w:t>
      </w:r>
      <w:r w:rsidR="00C54053">
        <w:t xml:space="preserve"> 2 </w:t>
      </w:r>
      <w:r w:rsidR="00A72BEC">
        <w:t>×</w:t>
      </w:r>
      <w:r w:rsidR="00C54053">
        <w:t xml:space="preserve"> p </w:t>
      </w:r>
      <w:r w:rsidR="00A72BEC">
        <w:t>+</w:t>
      </w:r>
      <w:r w:rsidR="00C54053">
        <w:t xml:space="preserve"> 5 </w:t>
      </w:r>
      <w:r w:rsidR="00A72BEC">
        <w:t>×</w:t>
      </w:r>
      <w:r w:rsidR="00C54053">
        <w:t xml:space="preserve"> r</w:t>
      </w:r>
      <w:r w:rsidR="00D376C6">
        <w:t>.</w:t>
      </w:r>
    </w:p>
    <w:p w14:paraId="1C5EB9BF" w14:textId="3465520B" w:rsidR="00934670" w:rsidRDefault="00B3339D" w:rsidP="00B3339D">
      <w:pPr>
        <w:pStyle w:val="ListNumber"/>
      </w:pPr>
      <w:r>
        <w:lastRenderedPageBreak/>
        <w:t>Johnny and his mum finally find an intact ruler and measure the original ruler as being 28</w:t>
      </w:r>
      <w:r w:rsidR="008635CA">
        <w:t> </w:t>
      </w:r>
      <w:r>
        <w:t xml:space="preserve">cm long, and the smaller object that they used as </w:t>
      </w:r>
      <w:r w:rsidR="00934670">
        <w:t>8</w:t>
      </w:r>
      <w:r w:rsidR="00660215">
        <w:t> </w:t>
      </w:r>
      <w:r w:rsidR="00934670">
        <w:t xml:space="preserve">cm long. </w:t>
      </w:r>
    </w:p>
    <w:p w14:paraId="7B6AAE4E" w14:textId="3388DFC2" w:rsidR="00B3339D" w:rsidRDefault="00934670" w:rsidP="00B3339D">
      <w:pPr>
        <w:pStyle w:val="ListNumber"/>
      </w:pPr>
      <w:r>
        <w:t xml:space="preserve">Ask students to discuss </w:t>
      </w:r>
      <w:r w:rsidR="00F83A1C">
        <w:t>‘</w:t>
      </w:r>
      <w:r w:rsidR="00F83A1C" w:rsidRPr="00660215">
        <w:t>How tall is Johnny?</w:t>
      </w:r>
      <w:r w:rsidR="00F83A1C">
        <w:t xml:space="preserve">’ </w:t>
      </w:r>
      <w:r>
        <w:t>in their pairs</w:t>
      </w:r>
      <w:r w:rsidR="00D376C6">
        <w:t>.</w:t>
      </w:r>
    </w:p>
    <w:p w14:paraId="1ABFB93B" w14:textId="0280CE44" w:rsidR="00EF7E8C" w:rsidRDefault="00EF7E8C" w:rsidP="00B3339D">
      <w:pPr>
        <w:pStyle w:val="ListNumber"/>
      </w:pPr>
      <w:r>
        <w:t>Ask random pairs to share their strategy for calculating Johnny’s height.</w:t>
      </w:r>
    </w:p>
    <w:p w14:paraId="6932FF96" w14:textId="1A13CC5B" w:rsidR="00660215" w:rsidRDefault="00EF7E8C" w:rsidP="00EF7E8C">
      <w:pPr>
        <w:pStyle w:val="FeatureBox"/>
      </w:pPr>
      <w:r>
        <w:t>We are looking to see whether students used an additive strategy such as</w:t>
      </w:r>
      <w:r w:rsidR="004C5667">
        <w:t>:</w:t>
      </w:r>
    </w:p>
    <w:p w14:paraId="3F23BD97" w14:textId="4274DFF2" w:rsidR="00660215" w:rsidRDefault="00EF7E8C" w:rsidP="00660215">
      <w:pPr>
        <w:pStyle w:val="FeatureBox"/>
        <w:numPr>
          <w:ilvl w:val="0"/>
          <w:numId w:val="17"/>
        </w:numPr>
        <w:ind w:left="567" w:hanging="567"/>
      </w:pPr>
      <w:r>
        <w:t xml:space="preserve">28 </w:t>
      </w:r>
      <w:r w:rsidR="00660215">
        <w:t>+</w:t>
      </w:r>
      <w:r>
        <w:t xml:space="preserve"> 28 </w:t>
      </w:r>
      <w:r w:rsidR="00660215">
        <w:t>+</w:t>
      </w:r>
      <w:r>
        <w:t xml:space="preserve"> 28 </w:t>
      </w:r>
      <w:r w:rsidR="00660215">
        <w:t xml:space="preserve">+ </w:t>
      </w:r>
      <w:r w:rsidR="000706E7">
        <w:t xml:space="preserve">28 </w:t>
      </w:r>
      <w:r w:rsidR="00660215">
        <w:t>+</w:t>
      </w:r>
      <w:r w:rsidR="000706E7">
        <w:t xml:space="preserve"> 28 </w:t>
      </w:r>
      <w:r w:rsidR="00660215">
        <w:t>+</w:t>
      </w:r>
      <w:r w:rsidR="000706E7">
        <w:t xml:space="preserve"> 8 </w:t>
      </w:r>
      <w:r w:rsidR="00660215">
        <w:t>+</w:t>
      </w:r>
      <w:r w:rsidR="000706E7">
        <w:t xml:space="preserve"> 8</w:t>
      </w:r>
    </w:p>
    <w:p w14:paraId="267598E9" w14:textId="6C61F417" w:rsidR="00660215" w:rsidRDefault="000706E7" w:rsidP="00EF7E8C">
      <w:pPr>
        <w:pStyle w:val="FeatureBox"/>
      </w:pPr>
      <w:r>
        <w:t xml:space="preserve">or if they used </w:t>
      </w:r>
      <w:r w:rsidR="000A1B41">
        <w:t>a multiplicative strategy such as</w:t>
      </w:r>
      <w:r w:rsidR="004C5667">
        <w:t>:</w:t>
      </w:r>
    </w:p>
    <w:p w14:paraId="4197B913" w14:textId="3EBF3909" w:rsidR="00660215" w:rsidRDefault="000A1B41" w:rsidP="00660215">
      <w:pPr>
        <w:pStyle w:val="FeatureBox"/>
        <w:numPr>
          <w:ilvl w:val="0"/>
          <w:numId w:val="17"/>
        </w:numPr>
        <w:ind w:left="567" w:hanging="567"/>
      </w:pPr>
      <w:r>
        <w:t xml:space="preserve">5 </w:t>
      </w:r>
      <w:r w:rsidR="00660215">
        <w:t>×</w:t>
      </w:r>
      <w:r>
        <w:t xml:space="preserve"> 28 </w:t>
      </w:r>
      <w:r w:rsidR="00660215">
        <w:t>+</w:t>
      </w:r>
      <w:r>
        <w:t xml:space="preserve"> 2 </w:t>
      </w:r>
      <w:r w:rsidR="00660215">
        <w:t>×</w:t>
      </w:r>
      <w:r>
        <w:t xml:space="preserve"> 8.</w:t>
      </w:r>
    </w:p>
    <w:p w14:paraId="1A575E2C" w14:textId="57ED31AE" w:rsidR="00EF7E8C" w:rsidRPr="00B3339D" w:rsidRDefault="000A1B41" w:rsidP="00EF7E8C">
      <w:pPr>
        <w:pStyle w:val="FeatureBox"/>
      </w:pPr>
      <w:r>
        <w:t>If students use a mix</w:t>
      </w:r>
      <w:r w:rsidR="00BF5647">
        <w:t>ture of strategies, you could hold a discussion around which strategy is more efficient.</w:t>
      </w:r>
    </w:p>
    <w:p w14:paraId="7BE80307" w14:textId="6EDBCBEC" w:rsidR="000026F0" w:rsidRDefault="000026F0" w:rsidP="000026F0">
      <w:pPr>
        <w:pStyle w:val="Heading3"/>
      </w:pPr>
      <w:r>
        <w:t>Explore</w:t>
      </w:r>
    </w:p>
    <w:p w14:paraId="2D7638A0" w14:textId="3EBB3553" w:rsidR="00655C47" w:rsidRDefault="00655C47" w:rsidP="00655C47">
      <w:r>
        <w:t>In visibly random groups of 3</w:t>
      </w:r>
      <w:r w:rsidR="009F6CB8">
        <w:t xml:space="preserve"> (</w:t>
      </w:r>
      <w:hyperlink r:id="rId15" w:history="1">
        <w:r w:rsidR="009F6CB8" w:rsidRPr="004D67E5">
          <w:rPr>
            <w:rStyle w:val="Hyperlink"/>
            <w:bCs/>
          </w:rPr>
          <w:t>bit.ly/visiblegroups</w:t>
        </w:r>
      </w:hyperlink>
      <w:r w:rsidR="009F6CB8" w:rsidRPr="008874B3">
        <w:t>)</w:t>
      </w:r>
      <w:r>
        <w:t>, s</w:t>
      </w:r>
      <w:r w:rsidRPr="00655C47">
        <w:t>tudents will use their individual walking paces to calculate and compare the perimeters of designated areas around the school</w:t>
      </w:r>
      <w:r>
        <w:t>.</w:t>
      </w:r>
    </w:p>
    <w:p w14:paraId="2F48DE62" w14:textId="660C1F5E" w:rsidR="00655C47" w:rsidRPr="00CA63A5" w:rsidRDefault="00655C47" w:rsidP="00CA63A5">
      <w:pPr>
        <w:pStyle w:val="Heading4"/>
      </w:pPr>
      <w:r>
        <w:t>Equipment</w:t>
      </w:r>
    </w:p>
    <w:p w14:paraId="28C58F99" w14:textId="7BF520AB" w:rsidR="00655C47" w:rsidRDefault="00655C47" w:rsidP="00655C47">
      <w:pPr>
        <w:pStyle w:val="ListBullet"/>
      </w:pPr>
      <w:r>
        <w:t xml:space="preserve">Tape measures </w:t>
      </w:r>
      <w:r w:rsidR="00042651">
        <w:t xml:space="preserve">or meter </w:t>
      </w:r>
      <w:r w:rsidR="00F00B32">
        <w:t>rulers</w:t>
      </w:r>
      <w:r w:rsidR="00042651">
        <w:t xml:space="preserve"> </w:t>
      </w:r>
      <w:r>
        <w:t>(one per group of 3)</w:t>
      </w:r>
    </w:p>
    <w:p w14:paraId="6E0EAF9C" w14:textId="39586581" w:rsidR="00A038EA" w:rsidRDefault="00647877" w:rsidP="006F0EB8">
      <w:pPr>
        <w:pStyle w:val="ListBullet"/>
      </w:pPr>
      <w:r>
        <w:t>P</w:t>
      </w:r>
      <w:r w:rsidR="00F577F9">
        <w:t>ens</w:t>
      </w:r>
    </w:p>
    <w:p w14:paraId="7A8E9EF4" w14:textId="448FCD1F" w:rsidR="0083563F" w:rsidRDefault="0083563F" w:rsidP="006F0EB8">
      <w:pPr>
        <w:pStyle w:val="ListBullet"/>
      </w:pPr>
      <w:r>
        <w:t xml:space="preserve">Appendix A </w:t>
      </w:r>
      <w:r w:rsidR="005101A1">
        <w:t>‘</w:t>
      </w:r>
      <w:r>
        <w:t>Perimeter recording sheet</w:t>
      </w:r>
      <w:r w:rsidR="005101A1">
        <w:t>’</w:t>
      </w:r>
      <w:r>
        <w:t>, printed</w:t>
      </w:r>
      <w:r w:rsidR="00E9521F">
        <w:t xml:space="preserve"> </w:t>
      </w:r>
      <w:r w:rsidR="00A072D3">
        <w:t>(one</w:t>
      </w:r>
      <w:r w:rsidR="00E9521F">
        <w:t xml:space="preserve"> copy per group</w:t>
      </w:r>
      <w:r w:rsidR="00A072D3">
        <w:t>)</w:t>
      </w:r>
    </w:p>
    <w:p w14:paraId="2C5D4CC8" w14:textId="0753AD85" w:rsidR="00A038EA" w:rsidRDefault="00162690" w:rsidP="00162690">
      <w:pPr>
        <w:pStyle w:val="Heading4"/>
      </w:pPr>
      <w:r>
        <w:t>Method</w:t>
      </w:r>
    </w:p>
    <w:p w14:paraId="66289ABC" w14:textId="02AF018B" w:rsidR="007F7E72" w:rsidRPr="007F7E72" w:rsidRDefault="007F7E72" w:rsidP="007F7E72">
      <w:r>
        <w:t xml:space="preserve">You </w:t>
      </w:r>
      <w:r w:rsidR="005D1021">
        <w:t xml:space="preserve">might like to model the steps </w:t>
      </w:r>
      <w:r w:rsidR="0083563F">
        <w:t xml:space="preserve">below </w:t>
      </w:r>
      <w:r w:rsidR="005D1021">
        <w:t xml:space="preserve">using </w:t>
      </w:r>
      <w:r w:rsidR="00D0011B">
        <w:t>the</w:t>
      </w:r>
      <w:r w:rsidR="005D1021">
        <w:t xml:space="preserve"> example </w:t>
      </w:r>
      <w:r w:rsidR="00641E24">
        <w:t xml:space="preserve">in the </w:t>
      </w:r>
      <w:r w:rsidR="00641E24" w:rsidRPr="008D15C3">
        <w:rPr>
          <w:i/>
          <w:iCs/>
        </w:rPr>
        <w:t>Stepping through unknown</w:t>
      </w:r>
      <w:r w:rsidR="003424BC">
        <w:rPr>
          <w:i/>
          <w:iCs/>
        </w:rPr>
        <w:t>s</w:t>
      </w:r>
      <w:r w:rsidR="00641E24">
        <w:t xml:space="preserve"> PowerPoint (slides 5</w:t>
      </w:r>
      <w:r w:rsidR="00B93A91">
        <w:t>–</w:t>
      </w:r>
      <w:r w:rsidR="00641E24">
        <w:t xml:space="preserve">8), </w:t>
      </w:r>
      <w:r w:rsidR="0083563F">
        <w:t>prior to taking students outside</w:t>
      </w:r>
      <w:r w:rsidR="00D22AC4">
        <w:t>.</w:t>
      </w:r>
    </w:p>
    <w:p w14:paraId="104CEF85" w14:textId="1F992B19" w:rsidR="0003264E" w:rsidRPr="0003264E" w:rsidRDefault="0003264E" w:rsidP="00982780">
      <w:pPr>
        <w:pStyle w:val="ListNumber"/>
        <w:numPr>
          <w:ilvl w:val="0"/>
          <w:numId w:val="9"/>
        </w:numPr>
      </w:pPr>
      <w:r w:rsidRPr="0003264E">
        <w:t xml:space="preserve">Begin with one student from each group pacing out and recording the length of each side of a predetermined perimeter. The group collectively decides on the best method to document the total perimeter. For </w:t>
      </w:r>
      <w:r w:rsidR="004B0CF5">
        <w:t>example</w:t>
      </w:r>
      <w:r w:rsidRPr="0003264E">
        <w:t xml:space="preserve">, they might record </w:t>
      </w:r>
      <w:r w:rsidR="00B93A91">
        <w:t>‘</w:t>
      </w:r>
      <w:r w:rsidRPr="0003264E">
        <w:t>Perimeter = 125 paces</w:t>
      </w:r>
      <w:r w:rsidR="00B93A91">
        <w:t>’</w:t>
      </w:r>
      <w:r w:rsidRPr="0003264E">
        <w:t>.</w:t>
      </w:r>
    </w:p>
    <w:p w14:paraId="5CF5F87B" w14:textId="77777777" w:rsidR="008E0BA1" w:rsidRDefault="008E0BA1">
      <w:pPr>
        <w:spacing w:line="276" w:lineRule="auto"/>
      </w:pPr>
      <w:r>
        <w:br w:type="page"/>
      </w:r>
    </w:p>
    <w:p w14:paraId="265640F1" w14:textId="6881B63C" w:rsidR="000B7220" w:rsidRDefault="003C60BB" w:rsidP="00982780">
      <w:pPr>
        <w:pStyle w:val="ListNumber"/>
        <w:numPr>
          <w:ilvl w:val="0"/>
          <w:numId w:val="9"/>
        </w:numPr>
      </w:pPr>
      <w:r>
        <w:lastRenderedPageBreak/>
        <w:t>With a</w:t>
      </w:r>
      <w:r w:rsidR="004B0CF5" w:rsidRPr="004B0CF5">
        <w:t xml:space="preserve"> different perimeter, assign </w:t>
      </w:r>
      <w:r w:rsidR="00B93A91">
        <w:t>2</w:t>
      </w:r>
      <w:r w:rsidR="004B0CF5" w:rsidRPr="004B0CF5">
        <w:t xml:space="preserve"> different students to pace out </w:t>
      </w:r>
      <w:r w:rsidR="004B0CF5">
        <w:t>different lengths of the perimeter</w:t>
      </w:r>
      <w:r w:rsidR="004B0CF5" w:rsidRPr="004B0CF5">
        <w:t xml:space="preserve">. Given that each student's pace length will vary, they need to devise a way to record the number of paces for each portion of the perimeter and the total perimeter. For example, they might </w:t>
      </w:r>
      <w:r w:rsidR="004B0CF5">
        <w:t>record</w:t>
      </w:r>
    </w:p>
    <w:p w14:paraId="62F9AFBD" w14:textId="150F647F" w:rsidR="00C838F6" w:rsidRDefault="00152BFB" w:rsidP="000B7220">
      <w:pPr>
        <w:pStyle w:val="ListNumber"/>
        <w:numPr>
          <w:ilvl w:val="0"/>
          <w:numId w:val="0"/>
        </w:numPr>
        <w:ind w:left="567"/>
      </w:pPr>
      <w:r w:rsidRPr="00152BFB">
        <w:t xml:space="preserve">8 </w:t>
      </w:r>
      <w:r w:rsidR="000B7220">
        <w:t>×</w:t>
      </w:r>
      <w:r w:rsidRPr="00152BFB">
        <w:t xml:space="preserve"> J </w:t>
      </w:r>
      <w:r w:rsidR="000B7220">
        <w:t>+</w:t>
      </w:r>
      <w:r w:rsidRPr="00152BFB">
        <w:t xml:space="preserve"> 30 </w:t>
      </w:r>
      <w:r w:rsidR="000B7220">
        <w:t>×</w:t>
      </w:r>
      <w:r w:rsidRPr="00152BFB">
        <w:t xml:space="preserve"> M </w:t>
      </w:r>
      <w:r w:rsidR="000B7220">
        <w:t>+</w:t>
      </w:r>
      <w:r w:rsidRPr="00152BFB">
        <w:t xml:space="preserve"> 37 </w:t>
      </w:r>
      <w:r w:rsidR="000B7220">
        <w:t>×</w:t>
      </w:r>
      <w:r w:rsidRPr="00152BFB">
        <w:t xml:space="preserve"> J </w:t>
      </w:r>
      <w:r w:rsidR="000B7220">
        <w:t>+</w:t>
      </w:r>
      <w:r w:rsidRPr="00152BFB">
        <w:t xml:space="preserve"> 40 </w:t>
      </w:r>
      <w:r w:rsidR="000B7220">
        <w:t>×</w:t>
      </w:r>
      <w:r w:rsidRPr="00152BFB">
        <w:t xml:space="preserve"> M </w:t>
      </w:r>
      <w:r w:rsidR="000B7220">
        <w:t>+</w:t>
      </w:r>
      <w:r w:rsidRPr="00152BFB">
        <w:t xml:space="preserve"> 20 </w:t>
      </w:r>
      <w:r w:rsidR="000B7220">
        <w:t>×</w:t>
      </w:r>
      <w:r w:rsidRPr="00152BFB">
        <w:t xml:space="preserve"> J</w:t>
      </w:r>
    </w:p>
    <w:p w14:paraId="0743C1DD" w14:textId="77777777" w:rsidR="000F739D" w:rsidRDefault="00573D22" w:rsidP="00152BFB">
      <w:pPr>
        <w:pStyle w:val="FeatureBox"/>
      </w:pPr>
      <w:r w:rsidRPr="00573D22">
        <w:t>This will be the first-time students consider adding like terms. Students should identify that they cannot add Jack and Mary’s paces together as they are different lengths, but they can find the total number of paces that Mary walked and the total number of paces that Jack walked</w:t>
      </w:r>
      <w:r>
        <w:t>.</w:t>
      </w:r>
    </w:p>
    <w:p w14:paraId="226F5F50" w14:textId="06967694" w:rsidR="00152BFB" w:rsidRDefault="00573D22" w:rsidP="00152BFB">
      <w:pPr>
        <w:pStyle w:val="FeatureBox"/>
      </w:pPr>
      <w:r>
        <w:t xml:space="preserve">For example, </w:t>
      </w:r>
      <w:r w:rsidRPr="00573D22">
        <w:t xml:space="preserve">8 </w:t>
      </w:r>
      <w:r w:rsidR="000F739D">
        <w:t>×</w:t>
      </w:r>
      <w:r w:rsidRPr="00573D22">
        <w:t xml:space="preserve"> J </w:t>
      </w:r>
      <w:r w:rsidR="000F739D">
        <w:t>+</w:t>
      </w:r>
      <w:r w:rsidRPr="00573D22">
        <w:t xml:space="preserve"> 30 </w:t>
      </w:r>
      <w:r w:rsidR="000F739D">
        <w:t>×</w:t>
      </w:r>
      <w:r w:rsidRPr="00573D22">
        <w:t xml:space="preserve"> M </w:t>
      </w:r>
      <w:r w:rsidR="000F739D">
        <w:t>+</w:t>
      </w:r>
      <w:r w:rsidRPr="00573D22">
        <w:t xml:space="preserve"> 37 </w:t>
      </w:r>
      <w:r w:rsidR="000F739D">
        <w:t>×</w:t>
      </w:r>
      <w:r w:rsidRPr="00573D22">
        <w:t xml:space="preserve"> J </w:t>
      </w:r>
      <w:r w:rsidR="000F739D">
        <w:t>+</w:t>
      </w:r>
      <w:r w:rsidRPr="00573D22">
        <w:t xml:space="preserve"> 40 </w:t>
      </w:r>
      <w:r w:rsidR="000F739D">
        <w:t>×</w:t>
      </w:r>
      <w:r w:rsidRPr="00573D22">
        <w:t xml:space="preserve"> M </w:t>
      </w:r>
      <w:r w:rsidR="000F739D">
        <w:t>+</w:t>
      </w:r>
      <w:r w:rsidRPr="00573D22">
        <w:t xml:space="preserve"> 20 </w:t>
      </w:r>
      <w:r w:rsidR="000F739D">
        <w:t>×</w:t>
      </w:r>
      <w:r w:rsidRPr="00573D22">
        <w:t xml:space="preserve"> J = 55 </w:t>
      </w:r>
      <w:r w:rsidR="000F739D">
        <w:t>×</w:t>
      </w:r>
      <w:r w:rsidRPr="00573D22">
        <w:t xml:space="preserve"> J </w:t>
      </w:r>
      <w:r w:rsidR="000F739D">
        <w:t>+</w:t>
      </w:r>
      <w:r w:rsidRPr="00573D22">
        <w:t xml:space="preserve"> 70 </w:t>
      </w:r>
      <w:r w:rsidR="000F739D">
        <w:t>×</w:t>
      </w:r>
      <w:r w:rsidRPr="00573D22">
        <w:t xml:space="preserve"> </w:t>
      </w:r>
      <w:r>
        <w:t>M</w:t>
      </w:r>
    </w:p>
    <w:p w14:paraId="1B3FAA4A" w14:textId="663C1BEE" w:rsidR="00570791" w:rsidRDefault="003C60BB" w:rsidP="00F945E5">
      <w:pPr>
        <w:pStyle w:val="ListNumber"/>
      </w:pPr>
      <w:r>
        <w:t>With a</w:t>
      </w:r>
      <w:r w:rsidRPr="004B0CF5">
        <w:t xml:space="preserve"> different perimeter</w:t>
      </w:r>
      <w:r>
        <w:t xml:space="preserve">, assign </w:t>
      </w:r>
      <w:r w:rsidR="007F7E72">
        <w:t xml:space="preserve">different lengths to all </w:t>
      </w:r>
      <w:r w:rsidR="000F739D">
        <w:t>3</w:t>
      </w:r>
      <w:r w:rsidR="007F7E72">
        <w:t xml:space="preserve"> members of the group. </w:t>
      </w:r>
      <w:r w:rsidR="00114E92" w:rsidRPr="00114E92">
        <w:t xml:space="preserve">They need to figure out how to record each individual length and the total perimeter. For example, </w:t>
      </w:r>
      <w:r w:rsidR="00F945E5" w:rsidRPr="004B0CF5">
        <w:t xml:space="preserve">they might </w:t>
      </w:r>
      <w:r w:rsidR="00F945E5">
        <w:t>record</w:t>
      </w:r>
      <w:r w:rsidR="00F945E5" w:rsidRPr="004B0CF5">
        <w:t xml:space="preserve"> </w:t>
      </w:r>
      <w:r w:rsidR="000F739D">
        <w:t>‘</w:t>
      </w:r>
      <w:r w:rsidR="00EB1FD4" w:rsidRPr="00EB1FD4">
        <w:t xml:space="preserve">3 </w:t>
      </w:r>
      <w:r w:rsidR="002F3EC4">
        <w:t>×</w:t>
      </w:r>
      <w:r w:rsidR="00EB1FD4" w:rsidRPr="00EB1FD4">
        <w:t xml:space="preserve"> J + 20 </w:t>
      </w:r>
      <w:r w:rsidR="002F3EC4">
        <w:t>×</w:t>
      </w:r>
      <w:r w:rsidR="00EB1FD4" w:rsidRPr="00EB1FD4">
        <w:t xml:space="preserve"> M + 22 </w:t>
      </w:r>
      <w:r w:rsidR="002F3EC4">
        <w:t>×</w:t>
      </w:r>
      <w:r w:rsidR="00EB1FD4" w:rsidRPr="00EB1FD4">
        <w:t xml:space="preserve"> M + 25 </w:t>
      </w:r>
      <w:r w:rsidR="002F3EC4">
        <w:t>×</w:t>
      </w:r>
      <w:r w:rsidR="00EB1FD4" w:rsidRPr="00EB1FD4">
        <w:t xml:space="preserve"> B + 17 </w:t>
      </w:r>
      <w:r w:rsidR="002F3EC4">
        <w:t>×</w:t>
      </w:r>
      <w:r w:rsidR="00EB1FD4" w:rsidRPr="00EB1FD4">
        <w:t xml:space="preserve"> J</w:t>
      </w:r>
      <w:r w:rsidR="002F3EC4">
        <w:t>’</w:t>
      </w:r>
      <w:r w:rsidR="00EB1FD4">
        <w:t>.</w:t>
      </w:r>
    </w:p>
    <w:p w14:paraId="13D19337" w14:textId="77777777" w:rsidR="00EE1FFC" w:rsidRDefault="00EB1FD4" w:rsidP="00EB1FD4">
      <w:pPr>
        <w:pStyle w:val="FeatureBox"/>
      </w:pPr>
      <w:r w:rsidRPr="00EB1FD4">
        <w:t>Challenge students to consider the order in which they added their side lengths. For instance, would it matter if we re-arranged</w:t>
      </w:r>
    </w:p>
    <w:p w14:paraId="7A9D0256" w14:textId="3AC5BBD7" w:rsidR="00EE1FFC" w:rsidRDefault="00EB1FD4" w:rsidP="00EB1FD4">
      <w:pPr>
        <w:pStyle w:val="FeatureBox"/>
      </w:pPr>
      <w:r w:rsidRPr="00EB1FD4">
        <w:t xml:space="preserve">3 </w:t>
      </w:r>
      <w:r w:rsidR="00EE1FFC">
        <w:t>×</w:t>
      </w:r>
      <w:r w:rsidRPr="00EB1FD4">
        <w:t xml:space="preserve"> J + 20 </w:t>
      </w:r>
      <w:r w:rsidR="00EE1FFC">
        <w:t>×</w:t>
      </w:r>
      <w:r w:rsidRPr="00EB1FD4">
        <w:t xml:space="preserve"> M + 22 </w:t>
      </w:r>
      <w:r w:rsidR="00EE1FFC">
        <w:t>×</w:t>
      </w:r>
      <w:r w:rsidRPr="00EB1FD4">
        <w:t xml:space="preserve"> M + 25 </w:t>
      </w:r>
      <w:r w:rsidR="00EE1FFC">
        <w:t>×</w:t>
      </w:r>
      <w:r w:rsidRPr="00EB1FD4">
        <w:t xml:space="preserve"> B + 17 </w:t>
      </w:r>
      <w:r w:rsidR="00EE1FFC">
        <w:t>×</w:t>
      </w:r>
      <w:r w:rsidRPr="00EB1FD4">
        <w:t xml:space="preserve"> J</w:t>
      </w:r>
    </w:p>
    <w:p w14:paraId="330D9FE1" w14:textId="467E0F42" w:rsidR="00EE1FFC" w:rsidRDefault="00EE1FFC" w:rsidP="00EB1FD4">
      <w:pPr>
        <w:pStyle w:val="FeatureBox"/>
      </w:pPr>
      <w:r>
        <w:t>t</w:t>
      </w:r>
      <w:r w:rsidR="00EB1FD4" w:rsidRPr="00EB1FD4">
        <w:t>o</w:t>
      </w:r>
    </w:p>
    <w:p w14:paraId="02E8CE8D" w14:textId="4AA53EBE" w:rsidR="00EE1FFC" w:rsidRDefault="00EB1FD4" w:rsidP="00EB1FD4">
      <w:pPr>
        <w:pStyle w:val="FeatureBox"/>
      </w:pPr>
      <w:r w:rsidRPr="00EB1FD4">
        <w:t xml:space="preserve">25 </w:t>
      </w:r>
      <w:r w:rsidR="00EE1FFC">
        <w:t>×</w:t>
      </w:r>
      <w:r w:rsidRPr="00EB1FD4">
        <w:t xml:space="preserve"> B + 22 </w:t>
      </w:r>
      <w:r w:rsidR="00EE1FFC">
        <w:t>×</w:t>
      </w:r>
      <w:r w:rsidRPr="00EB1FD4">
        <w:t xml:space="preserve"> M + 20 </w:t>
      </w:r>
      <w:r w:rsidR="00EE1FFC">
        <w:t>×</w:t>
      </w:r>
      <w:r w:rsidRPr="00EB1FD4">
        <w:t xml:space="preserve"> M + 3 </w:t>
      </w:r>
      <w:r w:rsidR="00EE1FFC">
        <w:t>×</w:t>
      </w:r>
      <w:r w:rsidRPr="00EB1FD4">
        <w:t xml:space="preserve"> J + 17 </w:t>
      </w:r>
      <w:r w:rsidR="00EE1FFC">
        <w:t>×</w:t>
      </w:r>
      <w:r w:rsidRPr="00EB1FD4">
        <w:t xml:space="preserve"> J</w:t>
      </w:r>
      <w:r w:rsidR="00EE1FFC">
        <w:t>?</w:t>
      </w:r>
    </w:p>
    <w:p w14:paraId="23074F9A" w14:textId="7B7642AD" w:rsidR="002434E6" w:rsidRDefault="00DF66C4" w:rsidP="00EB1FD4">
      <w:pPr>
        <w:pStyle w:val="FeatureBox"/>
      </w:pPr>
      <w:r w:rsidRPr="00DF66C4">
        <w:t>Ask students to draw a diagram to justify their answer.</w:t>
      </w:r>
    </w:p>
    <w:p w14:paraId="1DC79222" w14:textId="44DA9E63" w:rsidR="002434E6" w:rsidRDefault="00A55903" w:rsidP="00042651">
      <w:pPr>
        <w:pStyle w:val="ListNumber"/>
      </w:pPr>
      <w:r>
        <w:t xml:space="preserve">Each student walks 10 paces, records the overall distance (using a tape measure or meter </w:t>
      </w:r>
      <w:r w:rsidR="00F77CCE">
        <w:t>ruler</w:t>
      </w:r>
      <w:r>
        <w:t>), and then divides this total distance by 10 to determine their average pace length.</w:t>
      </w:r>
    </w:p>
    <w:p w14:paraId="0B72ABEF" w14:textId="43D07A9E" w:rsidR="00790BB8" w:rsidRDefault="003B5342" w:rsidP="00042651">
      <w:pPr>
        <w:pStyle w:val="ListNumber"/>
      </w:pPr>
      <w:r w:rsidRPr="003B5342">
        <w:t>With their individual pace lengths determined, students use this data to calculate the actual perimeter (in standard unit</w:t>
      </w:r>
      <w:r w:rsidR="00790BB8">
        <w:t>s</w:t>
      </w:r>
      <w:r w:rsidRPr="003B5342">
        <w:t xml:space="preserve"> like meters or </w:t>
      </w:r>
      <w:r>
        <w:t>centimetres</w:t>
      </w:r>
      <w:r w:rsidRPr="003B5342">
        <w:t xml:space="preserve">) of the </w:t>
      </w:r>
      <w:r w:rsidR="00790BB8">
        <w:t>regions</w:t>
      </w:r>
      <w:r w:rsidRPr="003B5342">
        <w:t xml:space="preserve"> they previously measured using paces.</w:t>
      </w:r>
    </w:p>
    <w:p w14:paraId="6AEAA083" w14:textId="0C2196F1" w:rsidR="00A55903" w:rsidRDefault="004A447E" w:rsidP="00790BB8">
      <w:pPr>
        <w:pStyle w:val="FeatureBox"/>
      </w:pPr>
      <w:r>
        <w:t>This should be done by students at vertical non-permanent surfaces</w:t>
      </w:r>
      <w:r w:rsidR="00942B79">
        <w:t xml:space="preserve"> (</w:t>
      </w:r>
      <w:hyperlink r:id="rId16" w:tgtFrame="_blank" w:history="1">
        <w:r w:rsidR="006425D7">
          <w:rPr>
            <w:color w:val="2F5496"/>
            <w:u w:val="single"/>
            <w:shd w:val="clear" w:color="auto" w:fill="FFFFFF"/>
          </w:rPr>
          <w:t>bit.ly/VNPSstrategy</w:t>
        </w:r>
      </w:hyperlink>
      <w:r w:rsidR="00942B79">
        <w:t>)</w:t>
      </w:r>
      <w:r>
        <w:t xml:space="preserve"> in the classroom and is not on the </w:t>
      </w:r>
      <w:r w:rsidR="00942B79">
        <w:t xml:space="preserve">perimeter </w:t>
      </w:r>
      <w:r>
        <w:t>r</w:t>
      </w:r>
      <w:r w:rsidR="00942B79">
        <w:t>ecording sheet.</w:t>
      </w:r>
    </w:p>
    <w:p w14:paraId="315670BD" w14:textId="6F4F9932" w:rsidR="00A51D10" w:rsidRDefault="00A51D10" w:rsidP="00A51D10">
      <w:pPr>
        <w:pStyle w:val="Heading3"/>
      </w:pPr>
      <w:r>
        <w:lastRenderedPageBreak/>
        <w:t>Summarise</w:t>
      </w:r>
    </w:p>
    <w:p w14:paraId="6E2ABBF7" w14:textId="51717EC0" w:rsidR="00B619C1" w:rsidRDefault="00CE2DF9" w:rsidP="00982780">
      <w:pPr>
        <w:pStyle w:val="ListNumber"/>
        <w:numPr>
          <w:ilvl w:val="0"/>
          <w:numId w:val="8"/>
        </w:numPr>
      </w:pPr>
      <w:r>
        <w:t xml:space="preserve">Use </w:t>
      </w:r>
      <w:r w:rsidR="00CC59A0">
        <w:t xml:space="preserve">the </w:t>
      </w:r>
      <w:r w:rsidR="00CC59A0" w:rsidRPr="008D15C3">
        <w:rPr>
          <w:i/>
          <w:iCs/>
        </w:rPr>
        <w:t>Stepping through unknowns</w:t>
      </w:r>
      <w:r w:rsidR="00CC59A0">
        <w:t xml:space="preserve"> PowerPoint (</w:t>
      </w:r>
      <w:r>
        <w:t>slide</w:t>
      </w:r>
      <w:r w:rsidR="00CC59A0">
        <w:t>s</w:t>
      </w:r>
      <w:r>
        <w:t xml:space="preserve"> </w:t>
      </w:r>
      <w:r w:rsidR="00A82228">
        <w:t>9</w:t>
      </w:r>
      <w:r w:rsidR="00EE1FFC">
        <w:t>–</w:t>
      </w:r>
      <w:r w:rsidR="00A82228">
        <w:t>12</w:t>
      </w:r>
      <w:r w:rsidR="00CC59A0">
        <w:t>)</w:t>
      </w:r>
      <w:r w:rsidR="00892768">
        <w:t xml:space="preserve"> </w:t>
      </w:r>
      <w:r w:rsidR="00A82228">
        <w:t xml:space="preserve">to establish the </w:t>
      </w:r>
      <w:r w:rsidR="00892768">
        <w:t>definitions</w:t>
      </w:r>
      <w:r w:rsidR="00A82228">
        <w:t xml:space="preserve"> for </w:t>
      </w:r>
      <w:r w:rsidR="00CE03AC">
        <w:t>term, expression, coefficient, pronumeral</w:t>
      </w:r>
      <w:r w:rsidR="0087435A">
        <w:t xml:space="preserve"> and simplify.</w:t>
      </w:r>
    </w:p>
    <w:p w14:paraId="49C21295" w14:textId="2B61259C" w:rsidR="00892768" w:rsidRDefault="0087435A" w:rsidP="00982780">
      <w:pPr>
        <w:pStyle w:val="ListNumber"/>
        <w:numPr>
          <w:ilvl w:val="0"/>
          <w:numId w:val="8"/>
        </w:numPr>
      </w:pPr>
      <w:r>
        <w:t xml:space="preserve">Students will write notes to their future </w:t>
      </w:r>
      <w:r w:rsidR="007136B6">
        <w:t xml:space="preserve">forgetful </w:t>
      </w:r>
      <w:r>
        <w:t>selves (</w:t>
      </w:r>
      <w:hyperlink r:id="rId17" w:history="1">
        <w:r w:rsidR="00F95178" w:rsidRPr="001022D6">
          <w:rPr>
            <w:rStyle w:val="Hyperlink"/>
          </w:rPr>
          <w:t>bit.ly/notesstrategy</w:t>
        </w:r>
      </w:hyperlink>
      <w:r w:rsidR="00F95178" w:rsidRPr="00F95178">
        <w:t>)</w:t>
      </w:r>
      <w:r w:rsidR="00F95178">
        <w:t xml:space="preserve"> for each definition.</w:t>
      </w:r>
    </w:p>
    <w:p w14:paraId="4CD8182E" w14:textId="1610EAC4" w:rsidR="007C6896" w:rsidRDefault="00F95178" w:rsidP="00982780">
      <w:pPr>
        <w:pStyle w:val="ListNumber"/>
        <w:numPr>
          <w:ilvl w:val="0"/>
          <w:numId w:val="8"/>
        </w:numPr>
      </w:pPr>
      <w:r>
        <w:t>U</w:t>
      </w:r>
      <w:r w:rsidR="00C515A0">
        <w:t xml:space="preserve">se the worked examples </w:t>
      </w:r>
      <w:r>
        <w:t xml:space="preserve">and ‘your turn’ problems </w:t>
      </w:r>
      <w:r w:rsidR="00C515A0">
        <w:t>to summarise how to represent scenarios and add with like terms</w:t>
      </w:r>
      <w:r w:rsidR="002B4ADE">
        <w:t xml:space="preserve"> </w:t>
      </w:r>
      <w:r>
        <w:t xml:space="preserve">(slides </w:t>
      </w:r>
      <w:r w:rsidR="00C479B7">
        <w:t>1</w:t>
      </w:r>
      <w:r w:rsidR="00A825F2">
        <w:t>3</w:t>
      </w:r>
      <w:r w:rsidR="00EE1FFC">
        <w:t>–</w:t>
      </w:r>
      <w:r w:rsidR="00C479B7">
        <w:t>18</w:t>
      </w:r>
      <w:r>
        <w:t>)</w:t>
      </w:r>
      <w:r w:rsidR="00C479B7">
        <w:t>.</w:t>
      </w:r>
    </w:p>
    <w:p w14:paraId="760C6BFF" w14:textId="0F40B9EC" w:rsidR="00C544D9" w:rsidRDefault="00C544D9" w:rsidP="00982780">
      <w:pPr>
        <w:pStyle w:val="ListNumber"/>
        <w:numPr>
          <w:ilvl w:val="0"/>
          <w:numId w:val="8"/>
        </w:numPr>
      </w:pPr>
      <w:r>
        <w:t xml:space="preserve">Students should complete the questions from Appendix </w:t>
      </w:r>
      <w:r w:rsidR="00C479B7">
        <w:t xml:space="preserve">B </w:t>
      </w:r>
      <w:r w:rsidR="005101A1">
        <w:t>‘</w:t>
      </w:r>
      <w:r w:rsidR="00C479B7" w:rsidRPr="007F6C14">
        <w:t>Independent practice</w:t>
      </w:r>
      <w:r w:rsidR="005101A1">
        <w:t>’</w:t>
      </w:r>
      <w:r w:rsidR="00C479B7">
        <w:t>.</w:t>
      </w:r>
    </w:p>
    <w:p w14:paraId="663E78C9" w14:textId="5B3F4AE7" w:rsidR="00A51D10" w:rsidRDefault="00A51D10" w:rsidP="5B62FD38">
      <w:pPr>
        <w:pStyle w:val="Heading3"/>
        <w:numPr>
          <w:ilvl w:val="2"/>
          <w:numId w:val="0"/>
        </w:numPr>
      </w:pPr>
      <w:r>
        <w:t>Apply</w:t>
      </w:r>
    </w:p>
    <w:p w14:paraId="3230AD7A" w14:textId="244E384A" w:rsidR="00906CA0" w:rsidRDefault="00906CA0" w:rsidP="00906CA0">
      <w:pPr>
        <w:pStyle w:val="Heading4"/>
      </w:pPr>
      <w:r>
        <w:t>Sorting terms activity</w:t>
      </w:r>
    </w:p>
    <w:p w14:paraId="31DFFF28" w14:textId="1A31BE44" w:rsidR="00D61DC0" w:rsidRPr="00D374DE" w:rsidRDefault="00D61DC0" w:rsidP="00D61DC0">
      <w:pPr>
        <w:pStyle w:val="FeatureBox2"/>
        <w:rPr>
          <w:rFonts w:eastAsiaTheme="minorEastAsia"/>
          <w:sz w:val="20"/>
          <w:szCs w:val="20"/>
          <w:lang w:eastAsia="zh-CN"/>
        </w:rPr>
      </w:pPr>
      <w:r>
        <w:t>The activities in this lesson are based on ‘</w:t>
      </w:r>
      <w:r w:rsidRPr="00F919D1">
        <w:t>Collecting Like Terms – Sorting Terms</w:t>
      </w:r>
      <w:r>
        <w:t>’ by</w:t>
      </w:r>
      <w:r w:rsidRPr="6A746AF9">
        <w:rPr>
          <w:rFonts w:eastAsiaTheme="minorEastAsia"/>
          <w:sz w:val="20"/>
          <w:szCs w:val="20"/>
          <w:lang w:eastAsia="zh-CN"/>
        </w:rPr>
        <w:t xml:space="preserve"> </w:t>
      </w:r>
      <w:r>
        <w:t>Chris McGrane</w:t>
      </w:r>
      <w:r w:rsidR="00B725FD">
        <w:t xml:space="preserve"> (</w:t>
      </w:r>
      <w:hyperlink r:id="rId18" w:history="1">
        <w:r w:rsidR="00B725FD" w:rsidRPr="005F3530">
          <w:rPr>
            <w:rStyle w:val="Hyperlink"/>
            <w:rFonts w:eastAsiaTheme="minorEastAsia"/>
            <w:lang w:eastAsia="zh-CN"/>
          </w:rPr>
          <w:t>https://startingpointsmaths.com/2018/09/20/collecting-like-terms-sorting-terms/</w:t>
        </w:r>
      </w:hyperlink>
      <w:r w:rsidR="00B725FD">
        <w:rPr>
          <w:rFonts w:eastAsiaTheme="minorEastAsia"/>
          <w:lang w:eastAsia="zh-CN"/>
        </w:rPr>
        <w:t>).</w:t>
      </w:r>
    </w:p>
    <w:p w14:paraId="2787A864" w14:textId="65D96E46" w:rsidR="00562452" w:rsidRDefault="00562452" w:rsidP="00562452">
      <w:pPr>
        <w:pStyle w:val="Heading4"/>
      </w:pPr>
      <w:r>
        <w:t>Equipment</w:t>
      </w:r>
    </w:p>
    <w:p w14:paraId="62C7538C" w14:textId="3D7D4109" w:rsidR="00562452" w:rsidRDefault="00562452" w:rsidP="00562452">
      <w:pPr>
        <w:pStyle w:val="ListBullet"/>
      </w:pPr>
      <w:r>
        <w:t xml:space="preserve">Appendix C </w:t>
      </w:r>
      <w:r w:rsidR="005101A1">
        <w:t>‘</w:t>
      </w:r>
      <w:r>
        <w:t>Sorting terms</w:t>
      </w:r>
      <w:r w:rsidR="005101A1">
        <w:t>’</w:t>
      </w:r>
      <w:r>
        <w:t>, printed</w:t>
      </w:r>
      <w:r w:rsidR="003A1FC8">
        <w:t xml:space="preserve"> (o</w:t>
      </w:r>
      <w:r w:rsidR="00910074">
        <w:t>ne</w:t>
      </w:r>
      <w:r w:rsidR="005D6690">
        <w:t xml:space="preserve"> copy per pair of</w:t>
      </w:r>
      <w:r w:rsidR="00D7388B">
        <w:t xml:space="preserve"> students</w:t>
      </w:r>
      <w:r w:rsidR="003A1FC8">
        <w:t>)</w:t>
      </w:r>
    </w:p>
    <w:p w14:paraId="4F95B3BF" w14:textId="0934C6D2" w:rsidR="00562452" w:rsidRDefault="00562452" w:rsidP="00562452">
      <w:pPr>
        <w:pStyle w:val="ListBullet"/>
      </w:pPr>
      <w:r>
        <w:t>Scissors</w:t>
      </w:r>
      <w:r w:rsidR="003A1FC8">
        <w:t xml:space="preserve"> (</w:t>
      </w:r>
      <w:r w:rsidR="00910074">
        <w:t>one</w:t>
      </w:r>
      <w:r>
        <w:t xml:space="preserve"> per pair</w:t>
      </w:r>
      <w:r w:rsidR="00BB496C">
        <w:t xml:space="preserve"> of students</w:t>
      </w:r>
      <w:r w:rsidR="003A1FC8">
        <w:t>)</w:t>
      </w:r>
      <w:r>
        <w:t>.</w:t>
      </w:r>
    </w:p>
    <w:p w14:paraId="24BE97A5" w14:textId="1836F327" w:rsidR="001455EE" w:rsidRPr="00562452" w:rsidRDefault="001455EE" w:rsidP="001455EE">
      <w:pPr>
        <w:pStyle w:val="Heading4"/>
      </w:pPr>
      <w:r>
        <w:t>Method</w:t>
      </w:r>
    </w:p>
    <w:p w14:paraId="3557EB00" w14:textId="77777777" w:rsidR="003A1FC8" w:rsidRDefault="0057685B" w:rsidP="003A1FC8">
      <w:pPr>
        <w:pStyle w:val="ListNumber"/>
        <w:numPr>
          <w:ilvl w:val="0"/>
          <w:numId w:val="18"/>
        </w:numPr>
      </w:pPr>
      <w:r>
        <w:t>Assign students pairs.</w:t>
      </w:r>
    </w:p>
    <w:p w14:paraId="7C40D070" w14:textId="77777777" w:rsidR="003A1FC8" w:rsidRDefault="00562452" w:rsidP="003A1FC8">
      <w:pPr>
        <w:pStyle w:val="ListNumber"/>
        <w:numPr>
          <w:ilvl w:val="0"/>
          <w:numId w:val="18"/>
        </w:numPr>
      </w:pPr>
      <w:r>
        <w:t>Print and distribute Appendix C.</w:t>
      </w:r>
    </w:p>
    <w:p w14:paraId="7B872231" w14:textId="77777777" w:rsidR="003A1FC8" w:rsidRDefault="00562452" w:rsidP="003A1FC8">
      <w:pPr>
        <w:pStyle w:val="ListNumber"/>
        <w:numPr>
          <w:ilvl w:val="0"/>
          <w:numId w:val="18"/>
        </w:numPr>
      </w:pPr>
      <w:r>
        <w:t xml:space="preserve">Students cut out </w:t>
      </w:r>
      <w:r w:rsidR="0057685B">
        <w:t>each card.</w:t>
      </w:r>
    </w:p>
    <w:p w14:paraId="0B7042D0" w14:textId="1A954670" w:rsidR="003A1FC8" w:rsidRDefault="00286470" w:rsidP="003A1FC8">
      <w:pPr>
        <w:pStyle w:val="ListNumber"/>
        <w:numPr>
          <w:ilvl w:val="0"/>
          <w:numId w:val="18"/>
        </w:numPr>
      </w:pPr>
      <w:r>
        <w:t>Ask pairs to group the cards together in any way they like. Using a questioning strategy such as</w:t>
      </w:r>
      <w:r w:rsidR="7FA7AB0B">
        <w:t xml:space="preserve"> </w:t>
      </w:r>
      <w:r w:rsidR="5EF880B0" w:rsidRPr="003A1FC8">
        <w:rPr>
          <w:rFonts w:eastAsia="Arial"/>
          <w:color w:val="000000" w:themeColor="text1"/>
        </w:rPr>
        <w:t xml:space="preserve">Pose-Pause-Pounce-Bounce question strategy ([PDF 200KB] </w:t>
      </w:r>
      <w:hyperlink r:id="rId19" w:history="1">
        <w:r w:rsidR="5EF880B0" w:rsidRPr="003A1FC8">
          <w:rPr>
            <w:rStyle w:val="Hyperlink"/>
            <w:rFonts w:eastAsia="Arial"/>
          </w:rPr>
          <w:t>bit.ly/pausepouncebounce</w:t>
        </w:r>
      </w:hyperlink>
      <w:r w:rsidR="5EF880B0" w:rsidRPr="003A1FC8">
        <w:rPr>
          <w:rFonts w:eastAsia="Arial"/>
          <w:color w:val="000000" w:themeColor="text1"/>
        </w:rPr>
        <w:t>)</w:t>
      </w:r>
      <w:r w:rsidR="009F588A">
        <w:t>, ask students to share how they grouped the terms and why.</w:t>
      </w:r>
    </w:p>
    <w:p w14:paraId="437F48E9" w14:textId="3BCEE692" w:rsidR="009F588A" w:rsidRDefault="00531121" w:rsidP="003A1FC8">
      <w:pPr>
        <w:pStyle w:val="ListNumber"/>
        <w:numPr>
          <w:ilvl w:val="0"/>
          <w:numId w:val="18"/>
        </w:numPr>
      </w:pPr>
      <w:r>
        <w:t xml:space="preserve">Pose the following challenge to students (this is also on slide </w:t>
      </w:r>
      <w:r w:rsidR="004350C5">
        <w:t xml:space="preserve">19 of the </w:t>
      </w:r>
      <w:r w:rsidR="004350C5" w:rsidRPr="003A1FC8">
        <w:rPr>
          <w:i/>
          <w:iCs/>
        </w:rPr>
        <w:t>Stepping through unknown</w:t>
      </w:r>
      <w:r w:rsidR="003424BC" w:rsidRPr="003A1FC8">
        <w:rPr>
          <w:i/>
          <w:iCs/>
        </w:rPr>
        <w:t>s</w:t>
      </w:r>
      <w:r w:rsidR="004350C5">
        <w:t xml:space="preserve"> PowerPoint):</w:t>
      </w:r>
    </w:p>
    <w:p w14:paraId="5476D505" w14:textId="079837BF" w:rsidR="004350C5" w:rsidRDefault="00887816" w:rsidP="00B53160">
      <w:pPr>
        <w:pStyle w:val="ListNumber2"/>
        <w:numPr>
          <w:ilvl w:val="0"/>
          <w:numId w:val="19"/>
        </w:numPr>
      </w:pPr>
      <w:r>
        <w:lastRenderedPageBreak/>
        <w:t>What do cards 1 and 2 make?</w:t>
      </w:r>
    </w:p>
    <w:p w14:paraId="4E7DE1CD" w14:textId="7C3792FA" w:rsidR="00887816" w:rsidRDefault="00887816" w:rsidP="00B53160">
      <w:pPr>
        <w:pStyle w:val="ListNumber2"/>
        <w:numPr>
          <w:ilvl w:val="0"/>
          <w:numId w:val="19"/>
        </w:numPr>
      </w:pPr>
      <w:r>
        <w:t>What do cards 3 and 4 make?</w:t>
      </w:r>
    </w:p>
    <w:p w14:paraId="75E31BA6" w14:textId="2B27336A" w:rsidR="00887816" w:rsidRDefault="00887816" w:rsidP="00B53160">
      <w:pPr>
        <w:pStyle w:val="ListNumber2"/>
        <w:numPr>
          <w:ilvl w:val="0"/>
          <w:numId w:val="19"/>
        </w:numPr>
      </w:pPr>
      <w:r>
        <w:t>What do cards 1, 2, 3 and 4 make?</w:t>
      </w:r>
      <w:r w:rsidR="527BE71F">
        <w:t xml:space="preserve"> </w:t>
      </w:r>
    </w:p>
    <w:p w14:paraId="3E08CFE5" w14:textId="371F102A" w:rsidR="00887816" w:rsidRDefault="00887816" w:rsidP="00B53160">
      <w:pPr>
        <w:pStyle w:val="ListNumber2"/>
        <w:numPr>
          <w:ilvl w:val="0"/>
          <w:numId w:val="19"/>
        </w:numPr>
      </w:pPr>
      <w:r>
        <w:t>What do cards 1 and 8 make?</w:t>
      </w:r>
    </w:p>
    <w:p w14:paraId="6D18A460" w14:textId="38DB3168" w:rsidR="00887816" w:rsidRDefault="00887816" w:rsidP="00B53160">
      <w:pPr>
        <w:pStyle w:val="ListNumber2"/>
        <w:numPr>
          <w:ilvl w:val="0"/>
          <w:numId w:val="19"/>
        </w:numPr>
      </w:pPr>
      <w:r>
        <w:t>What do cards 1, 2 and 8 make?</w:t>
      </w:r>
    </w:p>
    <w:p w14:paraId="3292B8F0" w14:textId="51B44BCF" w:rsidR="00887816" w:rsidRPr="00906CA0" w:rsidRDefault="00887816" w:rsidP="00B53160">
      <w:pPr>
        <w:pStyle w:val="ListNumber2"/>
        <w:numPr>
          <w:ilvl w:val="0"/>
          <w:numId w:val="19"/>
        </w:numPr>
      </w:pPr>
      <w:r>
        <w:t>What d</w:t>
      </w:r>
      <w:r w:rsidR="004E33E9">
        <w:t>o cards 1, 3 and 8 make?</w:t>
      </w:r>
    </w:p>
    <w:p w14:paraId="3664BC05" w14:textId="198F77D1" w:rsidR="004E33E9" w:rsidRPr="00906CA0" w:rsidRDefault="004E33E9" w:rsidP="00B53160">
      <w:pPr>
        <w:pStyle w:val="ListNumber2"/>
        <w:numPr>
          <w:ilvl w:val="0"/>
          <w:numId w:val="19"/>
        </w:numPr>
      </w:pPr>
      <w:r>
        <w:t>What do cards 1, 4 and 9 make?</w:t>
      </w:r>
    </w:p>
    <w:p w14:paraId="2FF44101" w14:textId="78B64221" w:rsidR="004E33E9" w:rsidRPr="00906CA0" w:rsidRDefault="004E33E9" w:rsidP="00B53160">
      <w:pPr>
        <w:pStyle w:val="ListNumber2"/>
        <w:numPr>
          <w:ilvl w:val="0"/>
          <w:numId w:val="19"/>
        </w:numPr>
      </w:pPr>
      <w:r>
        <w:t>What do cards 2, 4, 7 and 9 make?</w:t>
      </w:r>
    </w:p>
    <w:p w14:paraId="24E34633" w14:textId="39F85605" w:rsidR="00887816" w:rsidRDefault="004E33E9" w:rsidP="00B53160">
      <w:pPr>
        <w:pStyle w:val="ListNumber2"/>
        <w:numPr>
          <w:ilvl w:val="0"/>
          <w:numId w:val="19"/>
        </w:numPr>
      </w:pPr>
      <w:r>
        <w:t>What do cards 1 and 7 make?</w:t>
      </w:r>
    </w:p>
    <w:p w14:paraId="56353F0C" w14:textId="33930DF5" w:rsidR="004E33E9" w:rsidRPr="00906CA0" w:rsidRDefault="004E33E9" w:rsidP="00B53160">
      <w:pPr>
        <w:pStyle w:val="ListNumber2"/>
        <w:numPr>
          <w:ilvl w:val="0"/>
          <w:numId w:val="19"/>
        </w:numPr>
      </w:pPr>
      <w:r>
        <w:t>What do cards 1, 2, 7 and 6 make?</w:t>
      </w:r>
    </w:p>
    <w:p w14:paraId="2B8B3C6F" w14:textId="4DD91792" w:rsidR="004E33E9" w:rsidRPr="00906CA0" w:rsidRDefault="004E33E9" w:rsidP="00B53160">
      <w:pPr>
        <w:pStyle w:val="ListNumber2"/>
        <w:numPr>
          <w:ilvl w:val="0"/>
          <w:numId w:val="19"/>
        </w:numPr>
      </w:pPr>
      <w:r>
        <w:t>What do cards 3, 4, 5 and 6 make?</w:t>
      </w:r>
    </w:p>
    <w:p w14:paraId="7DD0CE0E" w14:textId="5EDAA1CC" w:rsidR="00887816" w:rsidRDefault="004E33E9" w:rsidP="00B53160">
      <w:pPr>
        <w:pStyle w:val="ListNumber2"/>
        <w:numPr>
          <w:ilvl w:val="0"/>
          <w:numId w:val="19"/>
        </w:numPr>
      </w:pPr>
      <w:r>
        <w:t>What do cards 5, 6, 7, 8 and 9 make?</w:t>
      </w:r>
    </w:p>
    <w:p w14:paraId="13440940" w14:textId="660D0374" w:rsidR="00702AD0" w:rsidRDefault="00702AD0" w:rsidP="00702AD0">
      <w:pPr>
        <w:pStyle w:val="ListNumber"/>
      </w:pPr>
      <w:r>
        <w:t xml:space="preserve">The following challenge can </w:t>
      </w:r>
      <w:r w:rsidR="005523FD">
        <w:t xml:space="preserve">then be posed (this is also on slide 20 of the </w:t>
      </w:r>
      <w:r w:rsidR="005523FD">
        <w:rPr>
          <w:i/>
          <w:iCs/>
        </w:rPr>
        <w:t>Stepping through unknowns</w:t>
      </w:r>
      <w:r w:rsidR="005523FD">
        <w:t xml:space="preserve"> PowerPoint):</w:t>
      </w:r>
    </w:p>
    <w:p w14:paraId="54675A16" w14:textId="66B0D636" w:rsidR="005523FD" w:rsidRPr="00B53160" w:rsidRDefault="005523FD" w:rsidP="00B53160">
      <w:pPr>
        <w:pStyle w:val="ListNumber2"/>
        <w:numPr>
          <w:ilvl w:val="0"/>
          <w:numId w:val="20"/>
        </w:numPr>
      </w:pPr>
      <w:r w:rsidRPr="00B53160">
        <w:t xml:space="preserve">Which cards do I require to make </w:t>
      </w:r>
      <m:oMath>
        <m:r>
          <w:rPr>
            <w:rFonts w:ascii="Cambria Math" w:hAnsi="Cambria Math"/>
          </w:rPr>
          <m:t>x</m:t>
        </m:r>
      </m:oMath>
      <w:r w:rsidRPr="00B53160">
        <w:t>?</w:t>
      </w:r>
    </w:p>
    <w:p w14:paraId="7951BDA3" w14:textId="6686CAFA" w:rsidR="005523FD" w:rsidRPr="00B53160" w:rsidRDefault="005523FD" w:rsidP="00B53160">
      <w:pPr>
        <w:pStyle w:val="ListNumber2"/>
        <w:numPr>
          <w:ilvl w:val="0"/>
          <w:numId w:val="20"/>
        </w:numPr>
      </w:pPr>
      <w:r w:rsidRPr="00B53160">
        <w:t>Which cards do I require to make -2</w:t>
      </w:r>
      <m:oMath>
        <m:r>
          <w:rPr>
            <w:rFonts w:ascii="Cambria Math" w:hAnsi="Cambria Math"/>
          </w:rPr>
          <m:t>x</m:t>
        </m:r>
      </m:oMath>
      <w:r w:rsidRPr="00B53160">
        <w:t>?</w:t>
      </w:r>
    </w:p>
    <w:p w14:paraId="54E23D7E" w14:textId="140BF22C" w:rsidR="005523FD" w:rsidRPr="00B53160" w:rsidRDefault="005523FD" w:rsidP="00B53160">
      <w:pPr>
        <w:pStyle w:val="ListNumber2"/>
        <w:numPr>
          <w:ilvl w:val="0"/>
          <w:numId w:val="20"/>
        </w:numPr>
      </w:pPr>
      <w:r w:rsidRPr="00B53160">
        <w:t>Which cards do I require to make 0?</w:t>
      </w:r>
    </w:p>
    <w:p w14:paraId="6CA991E3" w14:textId="5586C1BB" w:rsidR="005523FD" w:rsidRPr="00B53160" w:rsidRDefault="005523FD" w:rsidP="00B53160">
      <w:pPr>
        <w:pStyle w:val="ListNumber2"/>
        <w:numPr>
          <w:ilvl w:val="0"/>
          <w:numId w:val="20"/>
        </w:numPr>
      </w:pPr>
      <w:r w:rsidRPr="00B53160">
        <w:t>Which cards do I require to make 7</w:t>
      </w:r>
      <m:oMath>
        <m:r>
          <w:rPr>
            <w:rFonts w:ascii="Cambria Math" w:hAnsi="Cambria Math"/>
          </w:rPr>
          <m:t>x</m:t>
        </m:r>
      </m:oMath>
      <w:r w:rsidRPr="00B53160">
        <w:t xml:space="preserve"> + 3</w:t>
      </w:r>
      <m:oMath>
        <m:r>
          <w:rPr>
            <w:rFonts w:ascii="Cambria Math" w:hAnsi="Cambria Math"/>
          </w:rPr>
          <m:t>y</m:t>
        </m:r>
      </m:oMath>
      <w:r w:rsidRPr="00B53160">
        <w:t xml:space="preserve"> +4?</w:t>
      </w:r>
    </w:p>
    <w:p w14:paraId="0DB6ECED" w14:textId="7869A8F9" w:rsidR="005523FD" w:rsidRPr="00B53160" w:rsidRDefault="005523FD" w:rsidP="00B53160">
      <w:pPr>
        <w:pStyle w:val="ListNumber2"/>
        <w:numPr>
          <w:ilvl w:val="0"/>
          <w:numId w:val="20"/>
        </w:numPr>
      </w:pPr>
      <w:r w:rsidRPr="00B53160">
        <w:t>Which cards do I require to make an expression with 3 negative terms?</w:t>
      </w:r>
    </w:p>
    <w:p w14:paraId="0ADF42ED" w14:textId="6CF499D9" w:rsidR="00130CC5" w:rsidRDefault="00130CC5" w:rsidP="008E1619">
      <w:pPr>
        <w:pStyle w:val="FeatureBox"/>
      </w:pPr>
      <w:r>
        <w:t xml:space="preserve">If students argue that they cannot make any of the </w:t>
      </w:r>
      <w:r w:rsidR="008E1619">
        <w:t>expressions in question 6, challenge them to convince you why, and then allow them to use the blank card to complete the challenge.</w:t>
      </w:r>
    </w:p>
    <w:p w14:paraId="51F60135" w14:textId="40489AB7" w:rsidR="00CE26F3" w:rsidRDefault="00A57553" w:rsidP="00A57553">
      <w:pPr>
        <w:pStyle w:val="Heading4"/>
      </w:pPr>
      <w:r>
        <w:t>Equivalent expressions</w:t>
      </w:r>
    </w:p>
    <w:p w14:paraId="27EB81A5" w14:textId="48BC23E1" w:rsidR="00A57553" w:rsidRDefault="00DC2715" w:rsidP="00982780">
      <w:pPr>
        <w:pStyle w:val="ListNumber"/>
        <w:numPr>
          <w:ilvl w:val="0"/>
          <w:numId w:val="11"/>
        </w:numPr>
      </w:pPr>
      <w:r>
        <w:t>Display</w:t>
      </w:r>
      <w:r w:rsidR="00A57553">
        <w:t xml:space="preserve"> this problem from</w:t>
      </w:r>
      <w:r w:rsidR="003F4517">
        <w:t xml:space="preserve"> Open Middle</w:t>
      </w:r>
      <w:r w:rsidR="00A57553">
        <w:t xml:space="preserve"> </w:t>
      </w:r>
      <w:r w:rsidR="003F4517" w:rsidRPr="003F4517">
        <w:t>(</w:t>
      </w:r>
      <w:hyperlink r:id="rId20" w:history="1">
        <w:r w:rsidR="003F4517" w:rsidRPr="003F4517">
          <w:rPr>
            <w:rStyle w:val="Hyperlink"/>
          </w:rPr>
          <w:t>www.openmiddle.com/equivalent-expressions-4</w:t>
        </w:r>
      </w:hyperlink>
      <w:r w:rsidR="003F4517" w:rsidRPr="003F4517">
        <w:t>).</w:t>
      </w:r>
    </w:p>
    <w:p w14:paraId="02DADDE6" w14:textId="55CBB3DE" w:rsidR="00A57553" w:rsidRDefault="00DC2715" w:rsidP="00A57553">
      <w:pPr>
        <w:pStyle w:val="ListNumber"/>
      </w:pPr>
      <w:r>
        <w:t>Students should work on mini whiteboards (</w:t>
      </w:r>
      <w:hyperlink r:id="rId21" w:tgtFrame="_blank" w:history="1">
        <w:r>
          <w:rPr>
            <w:color w:val="2F5496"/>
            <w:u w:val="single"/>
            <w:shd w:val="clear" w:color="auto" w:fill="FFFFFF"/>
          </w:rPr>
          <w:t>bit.ly/miniwhiteboards</w:t>
        </w:r>
      </w:hyperlink>
      <w:r>
        <w:t>).</w:t>
      </w:r>
    </w:p>
    <w:p w14:paraId="6DA8D500" w14:textId="197AFF54" w:rsidR="00DC2715" w:rsidRDefault="00DC2715" w:rsidP="003F4517">
      <w:pPr>
        <w:pStyle w:val="ListNumber"/>
      </w:pPr>
      <w:r>
        <w:t xml:space="preserve">There are multiple answers, so students should compare their answer with a partner and attempt to find all </w:t>
      </w:r>
      <w:r w:rsidR="00CF7063">
        <w:t>variations</w:t>
      </w:r>
      <w:r>
        <w:t>.</w:t>
      </w:r>
      <w:r>
        <w:br w:type="page"/>
      </w:r>
    </w:p>
    <w:p w14:paraId="140858F5" w14:textId="04E85302" w:rsidR="00D042D0" w:rsidRDefault="00D042D0" w:rsidP="00DA237B">
      <w:pPr>
        <w:pStyle w:val="Heading2"/>
      </w:pPr>
      <w:r>
        <w:lastRenderedPageBreak/>
        <w:t xml:space="preserve">Assessment and </w:t>
      </w:r>
      <w:r w:rsidR="00D61DC0">
        <w:t>d</w:t>
      </w:r>
      <w:r>
        <w:t>ifferentiation</w:t>
      </w:r>
    </w:p>
    <w:p w14:paraId="0110DF89" w14:textId="0F3F7B34" w:rsidR="00F9731C" w:rsidRDefault="00F9731C" w:rsidP="00F9731C">
      <w:pPr>
        <w:pStyle w:val="Heading3"/>
      </w:pPr>
      <w:r>
        <w:t>Suggested opportunities for differentiation</w:t>
      </w:r>
    </w:p>
    <w:p w14:paraId="761E273A" w14:textId="5C13F63F" w:rsidR="002706A6" w:rsidRPr="00DC2715" w:rsidRDefault="002706A6" w:rsidP="002706A6">
      <w:pPr>
        <w:rPr>
          <w:b/>
          <w:bCs/>
        </w:rPr>
      </w:pPr>
      <w:r w:rsidRPr="00DC2715">
        <w:rPr>
          <w:b/>
          <w:bCs/>
        </w:rPr>
        <w:t>Explore</w:t>
      </w:r>
    </w:p>
    <w:p w14:paraId="402F6664" w14:textId="6C766BB9" w:rsidR="00FF00B4" w:rsidRPr="005C4713" w:rsidRDefault="00FF00B4" w:rsidP="005C4713">
      <w:pPr>
        <w:pStyle w:val="ListBullet"/>
      </w:pPr>
      <w:r w:rsidRPr="005C4713">
        <w:t xml:space="preserve">Assign </w:t>
      </w:r>
      <w:r w:rsidR="002C29EB" w:rsidRPr="005C4713">
        <w:t>3</w:t>
      </w:r>
      <w:r w:rsidRPr="005C4713">
        <w:t xml:space="preserve"> predetermined perimeters in a common location. </w:t>
      </w:r>
      <w:r w:rsidR="009D27B7" w:rsidRPr="005C4713">
        <w:t>This way,</w:t>
      </w:r>
      <w:r w:rsidR="00DC2715" w:rsidRPr="005C4713">
        <w:t xml:space="preserve"> s</w:t>
      </w:r>
      <w:r w:rsidRPr="005C4713">
        <w:t xml:space="preserve">tudents are clear on </w:t>
      </w:r>
      <w:r w:rsidR="00DC2715" w:rsidRPr="005C4713">
        <w:t xml:space="preserve">the activity </w:t>
      </w:r>
      <w:r w:rsidR="002706A6" w:rsidRPr="005C4713">
        <w:t xml:space="preserve">directions and teacher can supervise, assess, </w:t>
      </w:r>
      <w:r w:rsidR="00DC2715" w:rsidRPr="005C4713">
        <w:t xml:space="preserve">and </w:t>
      </w:r>
      <w:r w:rsidR="002706A6" w:rsidRPr="005C4713">
        <w:t>redirect.</w:t>
      </w:r>
    </w:p>
    <w:p w14:paraId="21764EAE" w14:textId="241586AD" w:rsidR="002706A6" w:rsidRPr="005C4713" w:rsidRDefault="002706A6" w:rsidP="005C4713">
      <w:pPr>
        <w:pStyle w:val="ListBullet"/>
      </w:pPr>
      <w:r w:rsidRPr="005C4713">
        <w:t>By combining groups</w:t>
      </w:r>
      <w:r w:rsidR="00DC2715" w:rsidRPr="005C4713">
        <w:t xml:space="preserve"> at the end of the activity</w:t>
      </w:r>
      <w:r w:rsidRPr="005C4713">
        <w:t xml:space="preserve">, students can compare the perimeter they calculated for the same spots and discuss why answers might not be </w:t>
      </w:r>
      <w:r w:rsidR="00B257DF" w:rsidRPr="005C4713">
        <w:t>the same</w:t>
      </w:r>
      <w:r w:rsidRPr="005C4713">
        <w:t>, as a precursor to error in measurement.</w:t>
      </w:r>
    </w:p>
    <w:p w14:paraId="68EA0FAE" w14:textId="6BE96FE3" w:rsidR="000D4EE3" w:rsidRPr="005C4713" w:rsidRDefault="000D4EE3" w:rsidP="005C4713">
      <w:r w:rsidRPr="00DC2715">
        <w:rPr>
          <w:b/>
          <w:bCs/>
        </w:rPr>
        <w:t>Apply</w:t>
      </w:r>
    </w:p>
    <w:p w14:paraId="537941A2" w14:textId="5FC527CD" w:rsidR="000D4EE3" w:rsidRPr="005C4713" w:rsidRDefault="005523FD" w:rsidP="005C4713">
      <w:pPr>
        <w:pStyle w:val="ListBullet"/>
      </w:pPr>
      <w:r w:rsidRPr="005C4713">
        <w:t>The blank card can be used to pose this challenge</w:t>
      </w:r>
      <w:r w:rsidR="00D61DC0">
        <w:t>:</w:t>
      </w:r>
    </w:p>
    <w:p w14:paraId="398E1B75" w14:textId="09ADD8AB" w:rsidR="005523FD" w:rsidRDefault="00182D13" w:rsidP="005C4713">
      <w:pPr>
        <w:pStyle w:val="ListNumber2"/>
        <w:numPr>
          <w:ilvl w:val="0"/>
          <w:numId w:val="21"/>
        </w:numPr>
      </w:pPr>
      <w:r>
        <w:t>Fill in the blank card so that you can make the expression 3</w:t>
      </w:r>
      <m:oMath>
        <m:r>
          <w:rPr>
            <w:rFonts w:ascii="Cambria Math" w:hAnsi="Cambria Math"/>
          </w:rPr>
          <m:t>x</m:t>
        </m:r>
      </m:oMath>
      <w:r>
        <w:t xml:space="preserve"> </w:t>
      </w:r>
      <w:r w:rsidR="00B94E9F">
        <w:t>+</w:t>
      </w:r>
      <w:r w:rsidR="005C4713">
        <w:t xml:space="preserve"> </w:t>
      </w:r>
      <w:r>
        <w:t>3</w:t>
      </w:r>
      <m:oMath>
        <m:r>
          <w:rPr>
            <w:rFonts w:ascii="Cambria Math" w:hAnsi="Cambria Math"/>
          </w:rPr>
          <m:t>y</m:t>
        </m:r>
      </m:oMath>
      <w:r>
        <w:t xml:space="preserve"> </w:t>
      </w:r>
      <w:r w:rsidR="00B94E9F">
        <w:t>+</w:t>
      </w:r>
      <w:r w:rsidR="006648D1">
        <w:t xml:space="preserve"> </w:t>
      </w:r>
      <w:r>
        <w:t>3.</w:t>
      </w:r>
    </w:p>
    <w:p w14:paraId="5E2794C3" w14:textId="3BB72C8E" w:rsidR="00F16365" w:rsidRPr="00FF00B4" w:rsidRDefault="00F16365" w:rsidP="005C4713">
      <w:pPr>
        <w:pStyle w:val="ListNumber2"/>
      </w:pPr>
      <w:r>
        <w:t>How many new expressions can be made with the introduction of the blank card?</w:t>
      </w:r>
    </w:p>
    <w:p w14:paraId="4E07C21F" w14:textId="35C49092" w:rsidR="00F9731C" w:rsidRDefault="00F9731C" w:rsidP="00F9731C">
      <w:pPr>
        <w:pStyle w:val="Heading3"/>
      </w:pPr>
      <w:r>
        <w:t>Suggested opportunities for assessment</w:t>
      </w:r>
    </w:p>
    <w:p w14:paraId="409967B9" w14:textId="2F4A4CB0" w:rsidR="007842E7" w:rsidRDefault="007842E7" w:rsidP="007842E7">
      <w:pPr>
        <w:rPr>
          <w:b/>
          <w:bCs/>
        </w:rPr>
      </w:pPr>
      <w:r>
        <w:rPr>
          <w:b/>
          <w:bCs/>
        </w:rPr>
        <w:t>Explore</w:t>
      </w:r>
    </w:p>
    <w:p w14:paraId="79551058" w14:textId="748DB991" w:rsidR="007842E7" w:rsidRPr="007842E7" w:rsidRDefault="007842E7" w:rsidP="007842E7">
      <w:pPr>
        <w:pStyle w:val="ListBullet"/>
      </w:pPr>
      <w:r>
        <w:t>If students require additional scaffolding and/or supervision, they could complete a similar activity using smaller objects. For example, how many paperclips is the perimeter of an object.</w:t>
      </w:r>
    </w:p>
    <w:p w14:paraId="2E27B3B9" w14:textId="77777777" w:rsidR="007842E7" w:rsidRPr="006648D1" w:rsidRDefault="007842E7" w:rsidP="006648D1">
      <w:r>
        <w:rPr>
          <w:b/>
          <w:bCs/>
        </w:rPr>
        <w:t>Summarise</w:t>
      </w:r>
    </w:p>
    <w:p w14:paraId="442690D4" w14:textId="450A502E" w:rsidR="007842E7" w:rsidRDefault="007842E7" w:rsidP="007842E7">
      <w:pPr>
        <w:pStyle w:val="ListBullet"/>
      </w:pPr>
      <w:r>
        <w:t>Hinge point questions could be asked using a finger voting strategy to ensure students have understood the concepts from the PowerPoint before commencing the independent practice.</w:t>
      </w:r>
    </w:p>
    <w:p w14:paraId="353C8F79" w14:textId="4004657A" w:rsidR="00C544D9" w:rsidRPr="006648D1" w:rsidRDefault="007842E7" w:rsidP="006648D1">
      <w:pPr>
        <w:pStyle w:val="ListBullet"/>
      </w:pPr>
      <w:r>
        <w:t>Students’ notes to</w:t>
      </w:r>
      <w:r w:rsidR="008A4048">
        <w:t xml:space="preserve"> </w:t>
      </w:r>
      <w:r>
        <w:t xml:space="preserve">their future </w:t>
      </w:r>
      <w:r w:rsidR="008A4048">
        <w:t xml:space="preserve">forgetful </w:t>
      </w:r>
      <w:r>
        <w:t>selves can be collected or uploaded to an online classroom. The teacher can then assess students</w:t>
      </w:r>
      <w:r w:rsidR="00A00991">
        <w:t>’</w:t>
      </w:r>
      <w:r>
        <w:t xml:space="preserve"> notes and address misconceptions in the following lesson.</w:t>
      </w:r>
      <w:r w:rsidR="00C544D9" w:rsidRPr="006648D1">
        <w:rPr>
          <w:rStyle w:val="Heading2Char"/>
          <w:b w:val="0"/>
          <w:bCs w:val="0"/>
        </w:rPr>
        <w:br w:type="page"/>
      </w:r>
    </w:p>
    <w:p w14:paraId="5D604F03" w14:textId="4CD2275A" w:rsidR="00DA237B" w:rsidRDefault="0070190E" w:rsidP="00B40D6F">
      <w:pPr>
        <w:pStyle w:val="Heading2"/>
        <w:rPr>
          <w:rStyle w:val="Heading2Char"/>
          <w:b/>
          <w:bCs/>
        </w:rPr>
      </w:pPr>
      <w:r w:rsidRPr="00B40D6F">
        <w:rPr>
          <w:rStyle w:val="Heading2Char"/>
          <w:b/>
          <w:bCs/>
        </w:rPr>
        <w:lastRenderedPageBreak/>
        <w:t>Appendix</w:t>
      </w:r>
      <w:r w:rsidR="00783D18" w:rsidRPr="00B40D6F">
        <w:rPr>
          <w:rStyle w:val="Heading2Char"/>
          <w:b/>
          <w:bCs/>
        </w:rPr>
        <w:t xml:space="preserve"> </w:t>
      </w:r>
      <w:r w:rsidR="00DA237B" w:rsidRPr="00B40D6F">
        <w:rPr>
          <w:rStyle w:val="Heading2Char"/>
          <w:b/>
          <w:bCs/>
        </w:rPr>
        <w:t>A</w:t>
      </w:r>
    </w:p>
    <w:p w14:paraId="38776949" w14:textId="71BC696F" w:rsidR="00D642FF" w:rsidRPr="00D642FF" w:rsidRDefault="004E3955" w:rsidP="00D642FF">
      <w:pPr>
        <w:pStyle w:val="Heading3"/>
      </w:pPr>
      <w:r>
        <w:t>Perimeter recording sheet</w:t>
      </w:r>
    </w:p>
    <w:p w14:paraId="116F3239" w14:textId="77777777" w:rsidR="004E3955" w:rsidRPr="00805FCE" w:rsidRDefault="004E3955" w:rsidP="00805FCE">
      <w:pPr>
        <w:spacing w:after="240"/>
      </w:pPr>
      <w:r>
        <w:rPr>
          <w:rStyle w:val="Strong"/>
        </w:rPr>
        <w:t>Perimeter 1</w:t>
      </w:r>
    </w:p>
    <w:tbl>
      <w:tblPr>
        <w:tblStyle w:val="TableGrid"/>
        <w:tblW w:w="0" w:type="auto"/>
        <w:tblLook w:val="04A0" w:firstRow="1" w:lastRow="0" w:firstColumn="1" w:lastColumn="0" w:noHBand="0" w:noVBand="1"/>
        <w:tblDescription w:val="Space for student answers."/>
      </w:tblPr>
      <w:tblGrid>
        <w:gridCol w:w="4395"/>
        <w:gridCol w:w="5233"/>
      </w:tblGrid>
      <w:tr w:rsidR="00D642FF" w:rsidRPr="009E7228" w14:paraId="71257256" w14:textId="77777777" w:rsidTr="00314F9D">
        <w:tc>
          <w:tcPr>
            <w:tcW w:w="4395" w:type="dxa"/>
            <w:tcBorders>
              <w:top w:val="nil"/>
              <w:left w:val="nil"/>
              <w:bottom w:val="nil"/>
              <w:right w:val="nil"/>
            </w:tcBorders>
            <w:vAlign w:val="bottom"/>
          </w:tcPr>
          <w:p w14:paraId="1FA3DAB9" w14:textId="468EDE0F" w:rsidR="00D642FF" w:rsidRPr="009E7228" w:rsidRDefault="00D61DC0" w:rsidP="00314F9D">
            <w:pPr>
              <w:spacing w:line="276" w:lineRule="auto"/>
              <w:rPr>
                <w:sz w:val="24"/>
                <w:szCs w:val="24"/>
              </w:rPr>
            </w:pPr>
            <w:r w:rsidRPr="009E7228">
              <w:rPr>
                <w:sz w:val="24"/>
                <w:szCs w:val="24"/>
              </w:rPr>
              <w:t>Perimeter</w:t>
            </w:r>
            <w:r w:rsidR="00D642FF" w:rsidRPr="009E7228">
              <w:rPr>
                <w:sz w:val="24"/>
                <w:szCs w:val="24"/>
              </w:rPr>
              <w:t xml:space="preserve"> location:</w:t>
            </w:r>
          </w:p>
        </w:tc>
        <w:tc>
          <w:tcPr>
            <w:tcW w:w="5233" w:type="dxa"/>
            <w:tcBorders>
              <w:top w:val="nil"/>
              <w:left w:val="nil"/>
              <w:right w:val="nil"/>
            </w:tcBorders>
          </w:tcPr>
          <w:p w14:paraId="6C0AB097" w14:textId="77777777" w:rsidR="00D642FF" w:rsidRPr="00314F9D" w:rsidRDefault="00D642FF" w:rsidP="00314F9D"/>
        </w:tc>
      </w:tr>
      <w:tr w:rsidR="00D642FF" w:rsidRPr="009E7228" w14:paraId="4EAA9F85" w14:textId="77777777" w:rsidTr="00314F9D">
        <w:tc>
          <w:tcPr>
            <w:tcW w:w="4395" w:type="dxa"/>
            <w:tcBorders>
              <w:top w:val="nil"/>
              <w:left w:val="nil"/>
              <w:bottom w:val="nil"/>
              <w:right w:val="nil"/>
            </w:tcBorders>
            <w:vAlign w:val="bottom"/>
          </w:tcPr>
          <w:p w14:paraId="44A03338" w14:textId="5D2DD604" w:rsidR="00D642FF" w:rsidRPr="009E7228" w:rsidRDefault="00D642FF" w:rsidP="00314F9D">
            <w:pPr>
              <w:spacing w:line="240" w:lineRule="auto"/>
              <w:rPr>
                <w:sz w:val="24"/>
                <w:szCs w:val="24"/>
              </w:rPr>
            </w:pPr>
            <w:r w:rsidRPr="009E7228">
              <w:rPr>
                <w:sz w:val="24"/>
                <w:szCs w:val="24"/>
              </w:rPr>
              <w:t>Total perimeter (paces) by student 1:</w:t>
            </w:r>
          </w:p>
        </w:tc>
        <w:tc>
          <w:tcPr>
            <w:tcW w:w="5233" w:type="dxa"/>
            <w:tcBorders>
              <w:left w:val="nil"/>
              <w:right w:val="nil"/>
            </w:tcBorders>
          </w:tcPr>
          <w:p w14:paraId="50D9CD6D" w14:textId="77777777" w:rsidR="00D642FF" w:rsidRPr="009E7228" w:rsidRDefault="00D642FF" w:rsidP="00D61DC0">
            <w:pPr>
              <w:spacing w:line="480" w:lineRule="auto"/>
              <w:rPr>
                <w:rStyle w:val="Strong"/>
                <w:sz w:val="24"/>
                <w:szCs w:val="24"/>
              </w:rPr>
            </w:pPr>
          </w:p>
        </w:tc>
      </w:tr>
    </w:tbl>
    <w:p w14:paraId="04B80CEE" w14:textId="77777777" w:rsidR="004E3955" w:rsidRDefault="004E3955" w:rsidP="00805FCE">
      <w:pPr>
        <w:pStyle w:val="ListNumber"/>
        <w:numPr>
          <w:ilvl w:val="0"/>
          <w:numId w:val="0"/>
        </w:numPr>
        <w:spacing w:after="240"/>
        <w:rPr>
          <w:rStyle w:val="Strong"/>
        </w:rPr>
      </w:pPr>
      <w:r>
        <w:rPr>
          <w:rStyle w:val="Strong"/>
        </w:rPr>
        <w:t>Perimeter 2</w:t>
      </w:r>
    </w:p>
    <w:tbl>
      <w:tblPr>
        <w:tblStyle w:val="TableGrid"/>
        <w:tblW w:w="0" w:type="auto"/>
        <w:tblLook w:val="04A0" w:firstRow="1" w:lastRow="0" w:firstColumn="1" w:lastColumn="0" w:noHBand="0" w:noVBand="1"/>
        <w:tblDescription w:val="Space for student answers."/>
      </w:tblPr>
      <w:tblGrid>
        <w:gridCol w:w="2977"/>
        <w:gridCol w:w="1276"/>
        <w:gridCol w:w="5375"/>
      </w:tblGrid>
      <w:tr w:rsidR="00805FCE" w:rsidRPr="009E7228" w14:paraId="43D559F0" w14:textId="77777777" w:rsidTr="001C28AE">
        <w:tc>
          <w:tcPr>
            <w:tcW w:w="2977" w:type="dxa"/>
            <w:tcBorders>
              <w:top w:val="nil"/>
              <w:left w:val="nil"/>
              <w:bottom w:val="nil"/>
              <w:right w:val="nil"/>
            </w:tcBorders>
            <w:vAlign w:val="bottom"/>
          </w:tcPr>
          <w:p w14:paraId="5360F222" w14:textId="1CF08215" w:rsidR="00805FCE" w:rsidRPr="001C28AE" w:rsidRDefault="00D61DC0" w:rsidP="001C28AE">
            <w:pPr>
              <w:spacing w:line="240" w:lineRule="auto"/>
              <w:rPr>
                <w:sz w:val="24"/>
                <w:szCs w:val="24"/>
              </w:rPr>
            </w:pPr>
            <w:r w:rsidRPr="001C28AE">
              <w:rPr>
                <w:sz w:val="24"/>
                <w:szCs w:val="24"/>
              </w:rPr>
              <w:t>Perimeter</w:t>
            </w:r>
            <w:r w:rsidR="00805FCE" w:rsidRPr="001C28AE">
              <w:rPr>
                <w:sz w:val="24"/>
                <w:szCs w:val="24"/>
              </w:rPr>
              <w:t xml:space="preserve"> location:</w:t>
            </w:r>
          </w:p>
        </w:tc>
        <w:tc>
          <w:tcPr>
            <w:tcW w:w="1276" w:type="dxa"/>
            <w:tcBorders>
              <w:top w:val="nil"/>
              <w:left w:val="nil"/>
              <w:right w:val="nil"/>
            </w:tcBorders>
          </w:tcPr>
          <w:p w14:paraId="4935F524" w14:textId="77777777" w:rsidR="00805FCE" w:rsidRPr="009E7228" w:rsidRDefault="00805FCE" w:rsidP="00D61DC0">
            <w:pPr>
              <w:spacing w:line="480" w:lineRule="auto"/>
              <w:rPr>
                <w:sz w:val="24"/>
                <w:szCs w:val="24"/>
              </w:rPr>
            </w:pPr>
          </w:p>
        </w:tc>
        <w:tc>
          <w:tcPr>
            <w:tcW w:w="5375" w:type="dxa"/>
            <w:tcBorders>
              <w:top w:val="nil"/>
              <w:left w:val="nil"/>
              <w:bottom w:val="single" w:sz="4" w:space="0" w:color="auto"/>
              <w:right w:val="nil"/>
            </w:tcBorders>
          </w:tcPr>
          <w:p w14:paraId="360A4A68" w14:textId="77777777" w:rsidR="00805FCE" w:rsidRPr="009E7228" w:rsidRDefault="00805FCE" w:rsidP="00D61DC0">
            <w:pPr>
              <w:spacing w:line="480" w:lineRule="auto"/>
              <w:rPr>
                <w:sz w:val="24"/>
                <w:szCs w:val="24"/>
              </w:rPr>
            </w:pPr>
          </w:p>
        </w:tc>
      </w:tr>
      <w:tr w:rsidR="00805FCE" w:rsidRPr="009E7228" w14:paraId="20704C78" w14:textId="77777777" w:rsidTr="001C28AE">
        <w:tc>
          <w:tcPr>
            <w:tcW w:w="2977" w:type="dxa"/>
            <w:tcBorders>
              <w:top w:val="nil"/>
              <w:left w:val="nil"/>
              <w:bottom w:val="nil"/>
              <w:right w:val="nil"/>
            </w:tcBorders>
            <w:vAlign w:val="bottom"/>
          </w:tcPr>
          <w:p w14:paraId="6AE82413" w14:textId="303EE603" w:rsidR="00805FCE" w:rsidRPr="001C28AE" w:rsidRDefault="00805FCE" w:rsidP="001C28AE">
            <w:pPr>
              <w:spacing w:line="240" w:lineRule="auto"/>
              <w:rPr>
                <w:sz w:val="24"/>
                <w:szCs w:val="24"/>
              </w:rPr>
            </w:pPr>
            <w:r w:rsidRPr="001C28AE">
              <w:rPr>
                <w:sz w:val="24"/>
                <w:szCs w:val="24"/>
              </w:rPr>
              <w:t>Student 1:</w:t>
            </w:r>
          </w:p>
        </w:tc>
        <w:tc>
          <w:tcPr>
            <w:tcW w:w="1276" w:type="dxa"/>
            <w:tcBorders>
              <w:left w:val="nil"/>
              <w:right w:val="nil"/>
            </w:tcBorders>
          </w:tcPr>
          <w:p w14:paraId="66BCEF93" w14:textId="77777777" w:rsidR="00805FCE" w:rsidRPr="009E7228" w:rsidRDefault="00805FCE" w:rsidP="00D61DC0">
            <w:pPr>
              <w:spacing w:line="480" w:lineRule="auto"/>
              <w:rPr>
                <w:sz w:val="24"/>
                <w:szCs w:val="24"/>
              </w:rPr>
            </w:pPr>
          </w:p>
        </w:tc>
        <w:tc>
          <w:tcPr>
            <w:tcW w:w="5375" w:type="dxa"/>
            <w:tcBorders>
              <w:left w:val="nil"/>
              <w:bottom w:val="nil"/>
              <w:right w:val="nil"/>
            </w:tcBorders>
          </w:tcPr>
          <w:p w14:paraId="793FD236" w14:textId="78188919" w:rsidR="00805FCE" w:rsidRPr="009E7228" w:rsidRDefault="00805FCE" w:rsidP="00D61DC0">
            <w:pPr>
              <w:spacing w:line="480" w:lineRule="auto"/>
              <w:rPr>
                <w:sz w:val="24"/>
                <w:szCs w:val="24"/>
              </w:rPr>
            </w:pPr>
            <w:r w:rsidRPr="009E7228">
              <w:rPr>
                <w:sz w:val="24"/>
                <w:szCs w:val="24"/>
              </w:rPr>
              <w:t>paces</w:t>
            </w:r>
          </w:p>
        </w:tc>
      </w:tr>
      <w:tr w:rsidR="00805FCE" w:rsidRPr="009E7228" w14:paraId="4C388562" w14:textId="77777777" w:rsidTr="001C28AE">
        <w:tc>
          <w:tcPr>
            <w:tcW w:w="2977" w:type="dxa"/>
            <w:tcBorders>
              <w:top w:val="nil"/>
              <w:left w:val="nil"/>
              <w:bottom w:val="nil"/>
              <w:right w:val="nil"/>
            </w:tcBorders>
            <w:vAlign w:val="bottom"/>
          </w:tcPr>
          <w:p w14:paraId="0F324BF9" w14:textId="36211156" w:rsidR="00805FCE" w:rsidRPr="001C28AE" w:rsidRDefault="00805FCE" w:rsidP="001C28AE">
            <w:pPr>
              <w:spacing w:line="240" w:lineRule="auto"/>
              <w:rPr>
                <w:sz w:val="24"/>
                <w:szCs w:val="24"/>
              </w:rPr>
            </w:pPr>
            <w:r w:rsidRPr="001C28AE">
              <w:rPr>
                <w:sz w:val="24"/>
                <w:szCs w:val="24"/>
              </w:rPr>
              <w:t>Student 2:</w:t>
            </w:r>
          </w:p>
        </w:tc>
        <w:tc>
          <w:tcPr>
            <w:tcW w:w="1276" w:type="dxa"/>
            <w:tcBorders>
              <w:left w:val="nil"/>
              <w:right w:val="nil"/>
            </w:tcBorders>
          </w:tcPr>
          <w:p w14:paraId="179941A9" w14:textId="77777777" w:rsidR="00805FCE" w:rsidRPr="009E7228" w:rsidRDefault="00805FCE" w:rsidP="00D61DC0">
            <w:pPr>
              <w:spacing w:line="480" w:lineRule="auto"/>
              <w:rPr>
                <w:sz w:val="24"/>
                <w:szCs w:val="24"/>
              </w:rPr>
            </w:pPr>
          </w:p>
        </w:tc>
        <w:tc>
          <w:tcPr>
            <w:tcW w:w="5375" w:type="dxa"/>
            <w:tcBorders>
              <w:top w:val="nil"/>
              <w:left w:val="nil"/>
              <w:bottom w:val="nil"/>
              <w:right w:val="nil"/>
            </w:tcBorders>
          </w:tcPr>
          <w:p w14:paraId="6D78BEB1" w14:textId="611F454C" w:rsidR="00805FCE" w:rsidRPr="009E7228" w:rsidRDefault="00805FCE" w:rsidP="00D61DC0">
            <w:pPr>
              <w:spacing w:line="480" w:lineRule="auto"/>
              <w:rPr>
                <w:sz w:val="24"/>
                <w:szCs w:val="24"/>
              </w:rPr>
            </w:pPr>
            <w:r w:rsidRPr="009E7228">
              <w:rPr>
                <w:sz w:val="24"/>
                <w:szCs w:val="24"/>
              </w:rPr>
              <w:t>paces</w:t>
            </w:r>
          </w:p>
        </w:tc>
      </w:tr>
      <w:tr w:rsidR="00805FCE" w:rsidRPr="009E7228" w14:paraId="0DF6FEF7" w14:textId="77777777" w:rsidTr="001C28AE">
        <w:tc>
          <w:tcPr>
            <w:tcW w:w="2977" w:type="dxa"/>
            <w:tcBorders>
              <w:top w:val="nil"/>
              <w:left w:val="nil"/>
              <w:bottom w:val="nil"/>
              <w:right w:val="nil"/>
            </w:tcBorders>
            <w:vAlign w:val="bottom"/>
          </w:tcPr>
          <w:p w14:paraId="2F61EED3" w14:textId="13894CC6" w:rsidR="00805FCE" w:rsidRPr="001C28AE" w:rsidRDefault="00805FCE" w:rsidP="001C28AE">
            <w:pPr>
              <w:spacing w:line="240" w:lineRule="auto"/>
              <w:rPr>
                <w:sz w:val="24"/>
                <w:szCs w:val="24"/>
              </w:rPr>
            </w:pPr>
            <w:r w:rsidRPr="001C28AE">
              <w:rPr>
                <w:sz w:val="24"/>
                <w:szCs w:val="24"/>
              </w:rPr>
              <w:t>Total perimeter (paces):</w:t>
            </w:r>
          </w:p>
        </w:tc>
        <w:tc>
          <w:tcPr>
            <w:tcW w:w="1276" w:type="dxa"/>
            <w:tcBorders>
              <w:left w:val="nil"/>
              <w:right w:val="nil"/>
            </w:tcBorders>
          </w:tcPr>
          <w:p w14:paraId="5B13CF8B" w14:textId="77777777" w:rsidR="00805FCE" w:rsidRPr="009E7228" w:rsidRDefault="00805FCE" w:rsidP="00D61DC0">
            <w:pPr>
              <w:spacing w:line="480" w:lineRule="auto"/>
              <w:rPr>
                <w:sz w:val="24"/>
                <w:szCs w:val="24"/>
              </w:rPr>
            </w:pPr>
          </w:p>
        </w:tc>
        <w:tc>
          <w:tcPr>
            <w:tcW w:w="5375" w:type="dxa"/>
            <w:tcBorders>
              <w:top w:val="nil"/>
              <w:left w:val="nil"/>
              <w:right w:val="nil"/>
            </w:tcBorders>
          </w:tcPr>
          <w:p w14:paraId="220DFEDC" w14:textId="77777777" w:rsidR="00805FCE" w:rsidRPr="009E7228" w:rsidRDefault="00805FCE" w:rsidP="00D61DC0">
            <w:pPr>
              <w:spacing w:line="480" w:lineRule="auto"/>
              <w:rPr>
                <w:sz w:val="24"/>
                <w:szCs w:val="24"/>
              </w:rPr>
            </w:pPr>
          </w:p>
        </w:tc>
      </w:tr>
    </w:tbl>
    <w:p w14:paraId="7B49C012" w14:textId="77777777" w:rsidR="004E3955" w:rsidRDefault="004E3955" w:rsidP="00D61DC0">
      <w:pPr>
        <w:pStyle w:val="ListNumber"/>
        <w:numPr>
          <w:ilvl w:val="0"/>
          <w:numId w:val="0"/>
        </w:numPr>
        <w:spacing w:after="240"/>
        <w:rPr>
          <w:rStyle w:val="Strong"/>
        </w:rPr>
      </w:pPr>
      <w:r>
        <w:rPr>
          <w:rStyle w:val="Strong"/>
        </w:rPr>
        <w:t>Perimeter 3</w:t>
      </w:r>
    </w:p>
    <w:tbl>
      <w:tblPr>
        <w:tblStyle w:val="TableGrid"/>
        <w:tblW w:w="0" w:type="auto"/>
        <w:tblLook w:val="04A0" w:firstRow="1" w:lastRow="0" w:firstColumn="1" w:lastColumn="0" w:noHBand="0" w:noVBand="1"/>
        <w:tblDescription w:val="Space for student answers."/>
      </w:tblPr>
      <w:tblGrid>
        <w:gridCol w:w="2835"/>
        <w:gridCol w:w="1418"/>
        <w:gridCol w:w="5375"/>
      </w:tblGrid>
      <w:tr w:rsidR="009E7228" w:rsidRPr="009E7228" w14:paraId="306A1421" w14:textId="77777777" w:rsidTr="001C28AE">
        <w:tc>
          <w:tcPr>
            <w:tcW w:w="2835" w:type="dxa"/>
            <w:tcBorders>
              <w:top w:val="nil"/>
              <w:left w:val="nil"/>
              <w:bottom w:val="nil"/>
              <w:right w:val="nil"/>
            </w:tcBorders>
            <w:vAlign w:val="bottom"/>
          </w:tcPr>
          <w:p w14:paraId="3CF52F36" w14:textId="1090E7B8" w:rsidR="009E7228" w:rsidRPr="001C28AE" w:rsidRDefault="00D61DC0" w:rsidP="001C28AE">
            <w:pPr>
              <w:spacing w:line="240" w:lineRule="auto"/>
              <w:rPr>
                <w:sz w:val="24"/>
                <w:szCs w:val="24"/>
              </w:rPr>
            </w:pPr>
            <w:r w:rsidRPr="001C28AE">
              <w:rPr>
                <w:sz w:val="24"/>
                <w:szCs w:val="24"/>
              </w:rPr>
              <w:t>Perimeter</w:t>
            </w:r>
            <w:r w:rsidR="009E7228" w:rsidRPr="001C28AE">
              <w:rPr>
                <w:sz w:val="24"/>
                <w:szCs w:val="24"/>
              </w:rPr>
              <w:t xml:space="preserve"> location:</w:t>
            </w:r>
          </w:p>
        </w:tc>
        <w:tc>
          <w:tcPr>
            <w:tcW w:w="1418" w:type="dxa"/>
            <w:tcBorders>
              <w:top w:val="nil"/>
              <w:left w:val="nil"/>
              <w:right w:val="nil"/>
            </w:tcBorders>
          </w:tcPr>
          <w:p w14:paraId="252106EE" w14:textId="77777777" w:rsidR="009E7228" w:rsidRPr="009E7228" w:rsidRDefault="009E7228" w:rsidP="00D61DC0">
            <w:pPr>
              <w:spacing w:line="480" w:lineRule="auto"/>
              <w:rPr>
                <w:sz w:val="24"/>
                <w:szCs w:val="24"/>
              </w:rPr>
            </w:pPr>
          </w:p>
        </w:tc>
        <w:tc>
          <w:tcPr>
            <w:tcW w:w="5375" w:type="dxa"/>
            <w:tcBorders>
              <w:top w:val="nil"/>
              <w:left w:val="nil"/>
              <w:bottom w:val="single" w:sz="4" w:space="0" w:color="auto"/>
              <w:right w:val="nil"/>
            </w:tcBorders>
          </w:tcPr>
          <w:p w14:paraId="7F13A9E8" w14:textId="77777777" w:rsidR="009E7228" w:rsidRPr="009E7228" w:rsidRDefault="009E7228" w:rsidP="00D61DC0">
            <w:pPr>
              <w:spacing w:line="480" w:lineRule="auto"/>
              <w:rPr>
                <w:sz w:val="24"/>
                <w:szCs w:val="24"/>
              </w:rPr>
            </w:pPr>
          </w:p>
        </w:tc>
      </w:tr>
      <w:tr w:rsidR="009E7228" w:rsidRPr="009E7228" w14:paraId="10BFACEB" w14:textId="77777777" w:rsidTr="001C28AE">
        <w:tc>
          <w:tcPr>
            <w:tcW w:w="2835" w:type="dxa"/>
            <w:tcBorders>
              <w:top w:val="nil"/>
              <w:left w:val="nil"/>
              <w:bottom w:val="nil"/>
              <w:right w:val="nil"/>
            </w:tcBorders>
            <w:vAlign w:val="bottom"/>
          </w:tcPr>
          <w:p w14:paraId="709310B9" w14:textId="77777777" w:rsidR="009E7228" w:rsidRPr="001C28AE" w:rsidRDefault="009E7228" w:rsidP="001C28AE">
            <w:pPr>
              <w:spacing w:line="240" w:lineRule="auto"/>
              <w:rPr>
                <w:sz w:val="24"/>
                <w:szCs w:val="24"/>
              </w:rPr>
            </w:pPr>
            <w:r w:rsidRPr="001C28AE">
              <w:rPr>
                <w:sz w:val="24"/>
                <w:szCs w:val="24"/>
              </w:rPr>
              <w:t>Student 1:</w:t>
            </w:r>
          </w:p>
        </w:tc>
        <w:tc>
          <w:tcPr>
            <w:tcW w:w="1418" w:type="dxa"/>
            <w:tcBorders>
              <w:left w:val="nil"/>
              <w:right w:val="nil"/>
            </w:tcBorders>
          </w:tcPr>
          <w:p w14:paraId="54F58822" w14:textId="77777777" w:rsidR="009E7228" w:rsidRPr="009E7228" w:rsidRDefault="009E7228" w:rsidP="00D61DC0">
            <w:pPr>
              <w:spacing w:line="480" w:lineRule="auto"/>
              <w:rPr>
                <w:sz w:val="24"/>
                <w:szCs w:val="24"/>
              </w:rPr>
            </w:pPr>
          </w:p>
        </w:tc>
        <w:tc>
          <w:tcPr>
            <w:tcW w:w="5375" w:type="dxa"/>
            <w:tcBorders>
              <w:left w:val="nil"/>
              <w:bottom w:val="nil"/>
              <w:right w:val="nil"/>
            </w:tcBorders>
            <w:vAlign w:val="bottom"/>
          </w:tcPr>
          <w:p w14:paraId="6A74752A" w14:textId="77777777" w:rsidR="009E7228" w:rsidRPr="009E7228" w:rsidRDefault="009E7228" w:rsidP="001C28AE">
            <w:pPr>
              <w:spacing w:line="240" w:lineRule="auto"/>
              <w:rPr>
                <w:sz w:val="24"/>
                <w:szCs w:val="24"/>
              </w:rPr>
            </w:pPr>
            <w:r w:rsidRPr="009E7228">
              <w:rPr>
                <w:sz w:val="24"/>
                <w:szCs w:val="24"/>
              </w:rPr>
              <w:t>paces</w:t>
            </w:r>
          </w:p>
        </w:tc>
      </w:tr>
      <w:tr w:rsidR="009E7228" w:rsidRPr="009E7228" w14:paraId="6B6B86AF" w14:textId="77777777" w:rsidTr="001C28AE">
        <w:tc>
          <w:tcPr>
            <w:tcW w:w="2835" w:type="dxa"/>
            <w:tcBorders>
              <w:top w:val="nil"/>
              <w:left w:val="nil"/>
              <w:bottom w:val="nil"/>
              <w:right w:val="nil"/>
            </w:tcBorders>
            <w:vAlign w:val="bottom"/>
          </w:tcPr>
          <w:p w14:paraId="245972FD" w14:textId="77777777" w:rsidR="009E7228" w:rsidRPr="001C28AE" w:rsidRDefault="009E7228" w:rsidP="001C28AE">
            <w:pPr>
              <w:spacing w:line="240" w:lineRule="auto"/>
              <w:rPr>
                <w:sz w:val="24"/>
                <w:szCs w:val="24"/>
              </w:rPr>
            </w:pPr>
            <w:r w:rsidRPr="001C28AE">
              <w:rPr>
                <w:sz w:val="24"/>
                <w:szCs w:val="24"/>
              </w:rPr>
              <w:t>Student 2:</w:t>
            </w:r>
          </w:p>
        </w:tc>
        <w:tc>
          <w:tcPr>
            <w:tcW w:w="1418" w:type="dxa"/>
            <w:tcBorders>
              <w:left w:val="nil"/>
              <w:right w:val="nil"/>
            </w:tcBorders>
          </w:tcPr>
          <w:p w14:paraId="169D0F8E" w14:textId="77777777" w:rsidR="009E7228" w:rsidRPr="009E7228" w:rsidRDefault="009E7228" w:rsidP="00D61DC0">
            <w:pPr>
              <w:spacing w:line="480" w:lineRule="auto"/>
              <w:rPr>
                <w:sz w:val="24"/>
                <w:szCs w:val="24"/>
              </w:rPr>
            </w:pPr>
          </w:p>
        </w:tc>
        <w:tc>
          <w:tcPr>
            <w:tcW w:w="5375" w:type="dxa"/>
            <w:tcBorders>
              <w:top w:val="nil"/>
              <w:left w:val="nil"/>
              <w:bottom w:val="nil"/>
              <w:right w:val="nil"/>
            </w:tcBorders>
            <w:vAlign w:val="bottom"/>
          </w:tcPr>
          <w:p w14:paraId="226A848B" w14:textId="77777777" w:rsidR="009E7228" w:rsidRPr="009E7228" w:rsidRDefault="009E7228" w:rsidP="001C28AE">
            <w:pPr>
              <w:spacing w:line="240" w:lineRule="auto"/>
              <w:rPr>
                <w:sz w:val="24"/>
                <w:szCs w:val="24"/>
              </w:rPr>
            </w:pPr>
            <w:r w:rsidRPr="009E7228">
              <w:rPr>
                <w:sz w:val="24"/>
                <w:szCs w:val="24"/>
              </w:rPr>
              <w:t>paces</w:t>
            </w:r>
          </w:p>
        </w:tc>
      </w:tr>
      <w:tr w:rsidR="009E7228" w:rsidRPr="009E7228" w14:paraId="7F2B14F3" w14:textId="77777777" w:rsidTr="001C28AE">
        <w:tc>
          <w:tcPr>
            <w:tcW w:w="2835" w:type="dxa"/>
            <w:tcBorders>
              <w:top w:val="nil"/>
              <w:left w:val="nil"/>
              <w:bottom w:val="nil"/>
              <w:right w:val="nil"/>
            </w:tcBorders>
            <w:vAlign w:val="bottom"/>
          </w:tcPr>
          <w:p w14:paraId="555CF8E6" w14:textId="5F341A28" w:rsidR="009E7228" w:rsidRPr="001C28AE" w:rsidRDefault="009E7228" w:rsidP="001C28AE">
            <w:pPr>
              <w:spacing w:line="240" w:lineRule="auto"/>
              <w:rPr>
                <w:sz w:val="24"/>
                <w:szCs w:val="24"/>
              </w:rPr>
            </w:pPr>
            <w:r w:rsidRPr="001C28AE">
              <w:rPr>
                <w:sz w:val="24"/>
                <w:szCs w:val="24"/>
              </w:rPr>
              <w:t>Student 3:</w:t>
            </w:r>
          </w:p>
        </w:tc>
        <w:tc>
          <w:tcPr>
            <w:tcW w:w="1418" w:type="dxa"/>
            <w:tcBorders>
              <w:left w:val="nil"/>
              <w:right w:val="nil"/>
            </w:tcBorders>
          </w:tcPr>
          <w:p w14:paraId="6AC5662B" w14:textId="77777777" w:rsidR="009E7228" w:rsidRPr="009E7228" w:rsidRDefault="009E7228" w:rsidP="00D61DC0">
            <w:pPr>
              <w:spacing w:line="480" w:lineRule="auto"/>
              <w:rPr>
                <w:sz w:val="24"/>
                <w:szCs w:val="24"/>
              </w:rPr>
            </w:pPr>
          </w:p>
        </w:tc>
        <w:tc>
          <w:tcPr>
            <w:tcW w:w="5375" w:type="dxa"/>
            <w:tcBorders>
              <w:top w:val="nil"/>
              <w:left w:val="nil"/>
              <w:bottom w:val="nil"/>
              <w:right w:val="nil"/>
            </w:tcBorders>
            <w:vAlign w:val="bottom"/>
          </w:tcPr>
          <w:p w14:paraId="31ED7EED" w14:textId="4DA9A8F6" w:rsidR="009E7228" w:rsidRPr="009E7228" w:rsidRDefault="009E7228" w:rsidP="001C28AE">
            <w:pPr>
              <w:spacing w:line="240" w:lineRule="auto"/>
              <w:rPr>
                <w:sz w:val="24"/>
                <w:szCs w:val="24"/>
              </w:rPr>
            </w:pPr>
            <w:r w:rsidRPr="009E7228">
              <w:rPr>
                <w:sz w:val="24"/>
                <w:szCs w:val="24"/>
              </w:rPr>
              <w:t>paces</w:t>
            </w:r>
          </w:p>
        </w:tc>
      </w:tr>
      <w:tr w:rsidR="009E7228" w:rsidRPr="009E7228" w14:paraId="07B46BA5" w14:textId="77777777" w:rsidTr="001C28AE">
        <w:tc>
          <w:tcPr>
            <w:tcW w:w="2835" w:type="dxa"/>
            <w:tcBorders>
              <w:top w:val="nil"/>
              <w:left w:val="nil"/>
              <w:bottom w:val="nil"/>
              <w:right w:val="nil"/>
            </w:tcBorders>
            <w:vAlign w:val="bottom"/>
          </w:tcPr>
          <w:p w14:paraId="171ADEA3" w14:textId="77777777" w:rsidR="009E7228" w:rsidRPr="001C28AE" w:rsidRDefault="009E7228" w:rsidP="001C28AE">
            <w:pPr>
              <w:spacing w:line="240" w:lineRule="auto"/>
              <w:rPr>
                <w:sz w:val="24"/>
                <w:szCs w:val="24"/>
              </w:rPr>
            </w:pPr>
            <w:r w:rsidRPr="001C28AE">
              <w:rPr>
                <w:sz w:val="24"/>
                <w:szCs w:val="24"/>
              </w:rPr>
              <w:t>Total perimeter (paces):</w:t>
            </w:r>
          </w:p>
        </w:tc>
        <w:tc>
          <w:tcPr>
            <w:tcW w:w="1418" w:type="dxa"/>
            <w:tcBorders>
              <w:left w:val="nil"/>
              <w:right w:val="nil"/>
            </w:tcBorders>
          </w:tcPr>
          <w:p w14:paraId="7CDBDED0" w14:textId="77777777" w:rsidR="009E7228" w:rsidRPr="001C28AE" w:rsidRDefault="009E7228" w:rsidP="001C28AE"/>
        </w:tc>
        <w:tc>
          <w:tcPr>
            <w:tcW w:w="5375" w:type="dxa"/>
            <w:tcBorders>
              <w:top w:val="nil"/>
              <w:left w:val="nil"/>
              <w:right w:val="nil"/>
            </w:tcBorders>
          </w:tcPr>
          <w:p w14:paraId="19FFDC55" w14:textId="77777777" w:rsidR="009E7228" w:rsidRPr="009E7228" w:rsidRDefault="009E7228" w:rsidP="00D61DC0">
            <w:pPr>
              <w:spacing w:line="480" w:lineRule="auto"/>
              <w:rPr>
                <w:sz w:val="24"/>
                <w:szCs w:val="24"/>
              </w:rPr>
            </w:pPr>
          </w:p>
        </w:tc>
      </w:tr>
    </w:tbl>
    <w:p w14:paraId="37BDDCB4" w14:textId="77777777" w:rsidR="004E3955" w:rsidRDefault="004E3955" w:rsidP="00C96FFD">
      <w:pPr>
        <w:rPr>
          <w:rStyle w:val="Strong"/>
        </w:rPr>
      </w:pPr>
      <w:r>
        <w:rPr>
          <w:rStyle w:val="Strong"/>
        </w:rPr>
        <w:t xml:space="preserve">Determining pace </w:t>
      </w:r>
      <w:r w:rsidRPr="00D61DC0">
        <w:rPr>
          <w:b/>
          <w:bCs/>
        </w:rPr>
        <w:t>length</w:t>
      </w:r>
    </w:p>
    <w:tbl>
      <w:tblPr>
        <w:tblStyle w:val="TableGrid"/>
        <w:tblW w:w="0" w:type="auto"/>
        <w:tblLook w:val="04A0" w:firstRow="1" w:lastRow="0" w:firstColumn="1" w:lastColumn="0" w:noHBand="0" w:noVBand="1"/>
        <w:tblDescription w:val="Space for student answers."/>
      </w:tblPr>
      <w:tblGrid>
        <w:gridCol w:w="2689"/>
        <w:gridCol w:w="6939"/>
      </w:tblGrid>
      <w:tr w:rsidR="009E7228" w:rsidRPr="009E7228" w14:paraId="7045C04E" w14:textId="77777777" w:rsidTr="001C28AE">
        <w:tc>
          <w:tcPr>
            <w:tcW w:w="2689" w:type="dxa"/>
            <w:tcBorders>
              <w:top w:val="nil"/>
              <w:left w:val="nil"/>
              <w:bottom w:val="nil"/>
              <w:right w:val="nil"/>
            </w:tcBorders>
            <w:vAlign w:val="bottom"/>
          </w:tcPr>
          <w:p w14:paraId="0CCE837F" w14:textId="25EE7EF8" w:rsidR="009E7228" w:rsidRPr="009E7228" w:rsidRDefault="009E7228" w:rsidP="001C28AE">
            <w:pPr>
              <w:spacing w:line="240" w:lineRule="auto"/>
              <w:rPr>
                <w:sz w:val="24"/>
                <w:szCs w:val="24"/>
              </w:rPr>
            </w:pPr>
            <w:r w:rsidRPr="009E7228">
              <w:rPr>
                <w:sz w:val="24"/>
                <w:szCs w:val="24"/>
              </w:rPr>
              <w:t>Student 1 pace length:</w:t>
            </w:r>
          </w:p>
        </w:tc>
        <w:tc>
          <w:tcPr>
            <w:tcW w:w="6939" w:type="dxa"/>
            <w:tcBorders>
              <w:top w:val="nil"/>
              <w:left w:val="nil"/>
              <w:right w:val="nil"/>
            </w:tcBorders>
          </w:tcPr>
          <w:p w14:paraId="6997668B" w14:textId="77777777" w:rsidR="009E7228" w:rsidRPr="009E7228" w:rsidRDefault="009E7228" w:rsidP="00D61DC0">
            <w:pPr>
              <w:spacing w:line="480" w:lineRule="auto"/>
              <w:rPr>
                <w:sz w:val="24"/>
                <w:szCs w:val="24"/>
              </w:rPr>
            </w:pPr>
          </w:p>
        </w:tc>
      </w:tr>
      <w:tr w:rsidR="009E7228" w:rsidRPr="009E7228" w14:paraId="745E93E5" w14:textId="77777777" w:rsidTr="001C28AE">
        <w:tc>
          <w:tcPr>
            <w:tcW w:w="2689" w:type="dxa"/>
            <w:tcBorders>
              <w:top w:val="nil"/>
              <w:left w:val="nil"/>
              <w:bottom w:val="nil"/>
              <w:right w:val="nil"/>
            </w:tcBorders>
            <w:vAlign w:val="bottom"/>
          </w:tcPr>
          <w:p w14:paraId="3EEF5A0F" w14:textId="2A084981" w:rsidR="009E7228" w:rsidRPr="009E7228" w:rsidRDefault="009E7228" w:rsidP="001C28AE">
            <w:pPr>
              <w:spacing w:line="240" w:lineRule="auto"/>
              <w:rPr>
                <w:sz w:val="24"/>
                <w:szCs w:val="24"/>
              </w:rPr>
            </w:pPr>
            <w:r w:rsidRPr="009E7228">
              <w:rPr>
                <w:sz w:val="24"/>
                <w:szCs w:val="24"/>
              </w:rPr>
              <w:t>Student 2 pace length:</w:t>
            </w:r>
          </w:p>
        </w:tc>
        <w:tc>
          <w:tcPr>
            <w:tcW w:w="6939" w:type="dxa"/>
            <w:tcBorders>
              <w:left w:val="nil"/>
              <w:right w:val="nil"/>
            </w:tcBorders>
          </w:tcPr>
          <w:p w14:paraId="7F5ED6AC" w14:textId="77777777" w:rsidR="009E7228" w:rsidRPr="009E7228" w:rsidRDefault="009E7228" w:rsidP="00D61DC0">
            <w:pPr>
              <w:spacing w:line="480" w:lineRule="auto"/>
              <w:rPr>
                <w:sz w:val="24"/>
                <w:szCs w:val="24"/>
              </w:rPr>
            </w:pPr>
          </w:p>
        </w:tc>
      </w:tr>
      <w:tr w:rsidR="009E7228" w:rsidRPr="009E7228" w14:paraId="0AD29FEE" w14:textId="77777777" w:rsidTr="001C28AE">
        <w:tc>
          <w:tcPr>
            <w:tcW w:w="2689" w:type="dxa"/>
            <w:tcBorders>
              <w:top w:val="nil"/>
              <w:left w:val="nil"/>
              <w:bottom w:val="nil"/>
              <w:right w:val="nil"/>
            </w:tcBorders>
            <w:vAlign w:val="bottom"/>
          </w:tcPr>
          <w:p w14:paraId="6B5CAB81" w14:textId="27C810EE" w:rsidR="009E7228" w:rsidRPr="009E7228" w:rsidRDefault="009E7228" w:rsidP="001C28AE">
            <w:pPr>
              <w:spacing w:line="240" w:lineRule="auto"/>
              <w:rPr>
                <w:sz w:val="24"/>
                <w:szCs w:val="24"/>
              </w:rPr>
            </w:pPr>
            <w:r w:rsidRPr="009E7228">
              <w:rPr>
                <w:sz w:val="24"/>
                <w:szCs w:val="24"/>
              </w:rPr>
              <w:t>Student 3 pace length:</w:t>
            </w:r>
          </w:p>
        </w:tc>
        <w:tc>
          <w:tcPr>
            <w:tcW w:w="6939" w:type="dxa"/>
            <w:tcBorders>
              <w:left w:val="nil"/>
              <w:right w:val="nil"/>
            </w:tcBorders>
          </w:tcPr>
          <w:p w14:paraId="5D2C62AE" w14:textId="77777777" w:rsidR="009E7228" w:rsidRPr="009E7228" w:rsidRDefault="009E7228" w:rsidP="00D61DC0">
            <w:pPr>
              <w:spacing w:line="480" w:lineRule="auto"/>
              <w:rPr>
                <w:sz w:val="24"/>
                <w:szCs w:val="24"/>
              </w:rPr>
            </w:pPr>
          </w:p>
        </w:tc>
      </w:tr>
    </w:tbl>
    <w:p w14:paraId="7BA0DF15" w14:textId="74CD2104" w:rsidR="004E3955" w:rsidRDefault="00B53F2A" w:rsidP="00B53F2A">
      <w:pPr>
        <w:spacing w:line="276" w:lineRule="auto"/>
      </w:pPr>
      <w:r>
        <w:br w:type="page"/>
      </w:r>
    </w:p>
    <w:p w14:paraId="4AC89787" w14:textId="77777777" w:rsidR="004E3955" w:rsidRDefault="004E3955" w:rsidP="007F30E1">
      <w:pPr>
        <w:pStyle w:val="Heading2"/>
        <w:rPr>
          <w:shd w:val="clear" w:color="auto" w:fill="FFFFFF"/>
        </w:rPr>
      </w:pPr>
      <w:r w:rsidRPr="007F30E1">
        <w:lastRenderedPageBreak/>
        <w:t>Appendix</w:t>
      </w:r>
      <w:r>
        <w:rPr>
          <w:shd w:val="clear" w:color="auto" w:fill="FFFFFF"/>
        </w:rPr>
        <w:t xml:space="preserve"> B</w:t>
      </w:r>
    </w:p>
    <w:p w14:paraId="15C42595" w14:textId="5C06A2E8" w:rsidR="00541B6F" w:rsidRDefault="00C544D9" w:rsidP="008F2EC2">
      <w:pPr>
        <w:pStyle w:val="Heading3"/>
      </w:pPr>
      <w:r>
        <w:t>Independent practice</w:t>
      </w:r>
    </w:p>
    <w:tbl>
      <w:tblPr>
        <w:tblStyle w:val="Tableheader"/>
        <w:tblW w:w="0" w:type="auto"/>
        <w:tblLook w:val="04A0" w:firstRow="1" w:lastRow="0" w:firstColumn="1" w:lastColumn="0" w:noHBand="0" w:noVBand="1"/>
        <w:tblDescription w:val="Independent practice tables."/>
      </w:tblPr>
      <w:tblGrid>
        <w:gridCol w:w="4814"/>
        <w:gridCol w:w="4814"/>
      </w:tblGrid>
      <w:tr w:rsidR="0053592F" w14:paraId="09F2D3E4" w14:textId="77777777" w:rsidTr="0053592F">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4" w:type="dxa"/>
          </w:tcPr>
          <w:p w14:paraId="183E8F50" w14:textId="4D96C01A" w:rsidR="0053592F" w:rsidRPr="00FB3C87" w:rsidRDefault="005C2928" w:rsidP="00FB3C87">
            <w:r>
              <w:t>Question</w:t>
            </w:r>
          </w:p>
        </w:tc>
        <w:tc>
          <w:tcPr>
            <w:tcW w:w="4814" w:type="dxa"/>
          </w:tcPr>
          <w:p w14:paraId="330CB7C5" w14:textId="4CC0E9CD" w:rsidR="0053592F" w:rsidRPr="00FB3C87" w:rsidRDefault="0053592F" w:rsidP="00FB3C87">
            <w:pPr>
              <w:cnfStyle w:val="100000000000" w:firstRow="1" w:lastRow="0" w:firstColumn="0" w:lastColumn="0" w:oddVBand="0" w:evenVBand="0" w:oddHBand="0" w:evenHBand="0" w:firstRowFirstColumn="0" w:firstRowLastColumn="0" w:lastRowFirstColumn="0" w:lastRowLastColumn="0"/>
            </w:pPr>
            <w:r w:rsidRPr="00FB3C87">
              <w:t>Answer</w:t>
            </w:r>
          </w:p>
        </w:tc>
      </w:tr>
      <w:tr w:rsidR="00AA70D6" w14:paraId="22003B43" w14:textId="77777777" w:rsidTr="0053592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4" w:type="dxa"/>
          </w:tcPr>
          <w:p w14:paraId="3D85BAC8" w14:textId="22C8DA89" w:rsidR="00AA70D6" w:rsidRPr="00D30D9A" w:rsidRDefault="003B384D" w:rsidP="00C544D9">
            <w:pPr>
              <w:rPr>
                <w:sz w:val="36"/>
                <w:szCs w:val="36"/>
              </w:rPr>
            </w:pPr>
            <m:oMathPara>
              <m:oMath>
                <m:r>
                  <m:rPr>
                    <m:sty m:val="bi"/>
                  </m:rPr>
                  <w:rPr>
                    <w:rFonts w:ascii="Cambria Math" w:hAnsi="Cambria Math"/>
                    <w:sz w:val="36"/>
                    <w:szCs w:val="36"/>
                  </w:rPr>
                  <m:t>a+a+a+a</m:t>
                </m:r>
              </m:oMath>
            </m:oMathPara>
          </w:p>
        </w:tc>
        <w:tc>
          <w:tcPr>
            <w:tcW w:w="4814" w:type="dxa"/>
          </w:tcPr>
          <w:p w14:paraId="4E5B5CB4" w14:textId="77777777" w:rsidR="00AA70D6" w:rsidRPr="00D30D9A" w:rsidRDefault="00AA70D6" w:rsidP="00C544D9">
            <w:pPr>
              <w:cnfStyle w:val="000000100000" w:firstRow="0" w:lastRow="0" w:firstColumn="0" w:lastColumn="0" w:oddVBand="0" w:evenVBand="0" w:oddHBand="1" w:evenHBand="0" w:firstRowFirstColumn="0" w:firstRowLastColumn="0" w:lastRowFirstColumn="0" w:lastRowLastColumn="0"/>
              <w:rPr>
                <w:sz w:val="36"/>
                <w:szCs w:val="36"/>
              </w:rPr>
            </w:pPr>
          </w:p>
        </w:tc>
      </w:tr>
      <w:tr w:rsidR="00AA70D6" w14:paraId="6468F501" w14:textId="77777777" w:rsidTr="0053592F">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4" w:type="dxa"/>
          </w:tcPr>
          <w:p w14:paraId="7DEE32F5" w14:textId="764FFC21" w:rsidR="00AA70D6" w:rsidRPr="00D30D9A" w:rsidRDefault="003B384D" w:rsidP="00C544D9">
            <w:pPr>
              <w:rPr>
                <w:sz w:val="36"/>
                <w:szCs w:val="36"/>
              </w:rPr>
            </w:pPr>
            <m:oMathPara>
              <m:oMath>
                <m:r>
                  <m:rPr>
                    <m:sty m:val="bi"/>
                  </m:rPr>
                  <w:rPr>
                    <w:rFonts w:ascii="Cambria Math" w:hAnsi="Cambria Math"/>
                    <w:sz w:val="36"/>
                    <w:szCs w:val="36"/>
                  </w:rPr>
                  <m:t>b+b+b+b</m:t>
                </m:r>
              </m:oMath>
            </m:oMathPara>
          </w:p>
        </w:tc>
        <w:tc>
          <w:tcPr>
            <w:tcW w:w="4814" w:type="dxa"/>
          </w:tcPr>
          <w:p w14:paraId="3625D4FE" w14:textId="77777777" w:rsidR="00AA70D6" w:rsidRPr="00D30D9A" w:rsidRDefault="00AA70D6" w:rsidP="00C544D9">
            <w:pPr>
              <w:cnfStyle w:val="000000010000" w:firstRow="0" w:lastRow="0" w:firstColumn="0" w:lastColumn="0" w:oddVBand="0" w:evenVBand="0" w:oddHBand="0" w:evenHBand="1" w:firstRowFirstColumn="0" w:firstRowLastColumn="0" w:lastRowFirstColumn="0" w:lastRowLastColumn="0"/>
              <w:rPr>
                <w:sz w:val="36"/>
                <w:szCs w:val="36"/>
              </w:rPr>
            </w:pPr>
          </w:p>
        </w:tc>
      </w:tr>
      <w:tr w:rsidR="00AA70D6" w14:paraId="13945CD3" w14:textId="77777777" w:rsidTr="0053592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4" w:type="dxa"/>
          </w:tcPr>
          <w:p w14:paraId="298C1450" w14:textId="53D243D7" w:rsidR="00AA70D6" w:rsidRPr="00D30D9A" w:rsidRDefault="003B384D" w:rsidP="00C544D9">
            <w:pPr>
              <w:rPr>
                <w:sz w:val="36"/>
                <w:szCs w:val="36"/>
              </w:rPr>
            </w:pPr>
            <m:oMathPara>
              <m:oMath>
                <m:r>
                  <m:rPr>
                    <m:sty m:val="bi"/>
                  </m:rPr>
                  <w:rPr>
                    <w:rFonts w:ascii="Cambria Math" w:hAnsi="Cambria Math"/>
                    <w:sz w:val="36"/>
                    <w:szCs w:val="36"/>
                  </w:rPr>
                  <m:t>2</m:t>
                </m:r>
                <m:r>
                  <m:rPr>
                    <m:sty m:val="bi"/>
                  </m:rPr>
                  <w:rPr>
                    <w:rFonts w:ascii="Cambria Math" w:hAnsi="Cambria Math"/>
                    <w:sz w:val="36"/>
                    <w:szCs w:val="36"/>
                  </w:rPr>
                  <m:t>b+b+b+b</m:t>
                </m:r>
              </m:oMath>
            </m:oMathPara>
          </w:p>
        </w:tc>
        <w:tc>
          <w:tcPr>
            <w:tcW w:w="4814" w:type="dxa"/>
          </w:tcPr>
          <w:p w14:paraId="7DF3F895" w14:textId="77777777" w:rsidR="00AA70D6" w:rsidRPr="00D30D9A" w:rsidRDefault="00AA70D6" w:rsidP="00C544D9">
            <w:pPr>
              <w:cnfStyle w:val="000000100000" w:firstRow="0" w:lastRow="0" w:firstColumn="0" w:lastColumn="0" w:oddVBand="0" w:evenVBand="0" w:oddHBand="1" w:evenHBand="0" w:firstRowFirstColumn="0" w:firstRowLastColumn="0" w:lastRowFirstColumn="0" w:lastRowLastColumn="0"/>
              <w:rPr>
                <w:sz w:val="36"/>
                <w:szCs w:val="36"/>
              </w:rPr>
            </w:pPr>
          </w:p>
        </w:tc>
      </w:tr>
      <w:tr w:rsidR="00AA70D6" w14:paraId="480FE74A" w14:textId="77777777" w:rsidTr="0053592F">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4" w:type="dxa"/>
          </w:tcPr>
          <w:p w14:paraId="3DB9C552" w14:textId="1AA01A31" w:rsidR="00AA70D6" w:rsidRPr="00D30D9A" w:rsidRDefault="003B384D" w:rsidP="00C544D9">
            <w:pPr>
              <w:rPr>
                <w:sz w:val="36"/>
                <w:szCs w:val="36"/>
              </w:rPr>
            </w:pPr>
            <m:oMathPara>
              <m:oMath>
                <m:r>
                  <m:rPr>
                    <m:sty m:val="bi"/>
                  </m:rPr>
                  <w:rPr>
                    <w:rFonts w:ascii="Cambria Math" w:hAnsi="Cambria Math"/>
                    <w:sz w:val="36"/>
                    <w:szCs w:val="36"/>
                  </w:rPr>
                  <m:t>b+2</m:t>
                </m:r>
                <m:r>
                  <m:rPr>
                    <m:sty m:val="bi"/>
                  </m:rPr>
                  <w:rPr>
                    <w:rFonts w:ascii="Cambria Math" w:hAnsi="Cambria Math"/>
                    <w:sz w:val="36"/>
                    <w:szCs w:val="36"/>
                  </w:rPr>
                  <m:t>b+b+b</m:t>
                </m:r>
              </m:oMath>
            </m:oMathPara>
          </w:p>
        </w:tc>
        <w:tc>
          <w:tcPr>
            <w:tcW w:w="4814" w:type="dxa"/>
          </w:tcPr>
          <w:p w14:paraId="1AD3BD3F" w14:textId="77777777" w:rsidR="00AA70D6" w:rsidRPr="00D30D9A" w:rsidRDefault="00AA70D6" w:rsidP="00C544D9">
            <w:pPr>
              <w:cnfStyle w:val="000000010000" w:firstRow="0" w:lastRow="0" w:firstColumn="0" w:lastColumn="0" w:oddVBand="0" w:evenVBand="0" w:oddHBand="0" w:evenHBand="1" w:firstRowFirstColumn="0" w:firstRowLastColumn="0" w:lastRowFirstColumn="0" w:lastRowLastColumn="0"/>
              <w:rPr>
                <w:sz w:val="36"/>
                <w:szCs w:val="36"/>
              </w:rPr>
            </w:pPr>
          </w:p>
        </w:tc>
      </w:tr>
      <w:tr w:rsidR="00AA70D6" w14:paraId="2BB84C93" w14:textId="77777777" w:rsidTr="0053592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4" w:type="dxa"/>
          </w:tcPr>
          <w:p w14:paraId="2528CDB6" w14:textId="1C81AE1B" w:rsidR="00AA70D6" w:rsidRPr="00D30D9A" w:rsidRDefault="00FD40D2" w:rsidP="00C544D9">
            <w:pPr>
              <w:rPr>
                <w:sz w:val="36"/>
                <w:szCs w:val="36"/>
              </w:rPr>
            </w:pPr>
            <m:oMathPara>
              <m:oMath>
                <m:r>
                  <m:rPr>
                    <m:sty m:val="bi"/>
                  </m:rPr>
                  <w:rPr>
                    <w:rFonts w:ascii="Cambria Math" w:hAnsi="Cambria Math"/>
                    <w:sz w:val="36"/>
                    <w:szCs w:val="36"/>
                  </w:rPr>
                  <m:t>b+2</m:t>
                </m:r>
                <m:r>
                  <m:rPr>
                    <m:sty m:val="bi"/>
                  </m:rPr>
                  <w:rPr>
                    <w:rFonts w:ascii="Cambria Math" w:hAnsi="Cambria Math"/>
                    <w:sz w:val="36"/>
                    <w:szCs w:val="36"/>
                  </w:rPr>
                  <m:t>b+b+c</m:t>
                </m:r>
              </m:oMath>
            </m:oMathPara>
          </w:p>
        </w:tc>
        <w:tc>
          <w:tcPr>
            <w:tcW w:w="4814" w:type="dxa"/>
          </w:tcPr>
          <w:p w14:paraId="29689211" w14:textId="77777777" w:rsidR="00AA70D6" w:rsidRPr="00D30D9A" w:rsidRDefault="00AA70D6" w:rsidP="00C544D9">
            <w:pPr>
              <w:cnfStyle w:val="000000100000" w:firstRow="0" w:lastRow="0" w:firstColumn="0" w:lastColumn="0" w:oddVBand="0" w:evenVBand="0" w:oddHBand="1" w:evenHBand="0" w:firstRowFirstColumn="0" w:firstRowLastColumn="0" w:lastRowFirstColumn="0" w:lastRowLastColumn="0"/>
              <w:rPr>
                <w:sz w:val="36"/>
                <w:szCs w:val="36"/>
              </w:rPr>
            </w:pPr>
          </w:p>
        </w:tc>
      </w:tr>
      <w:tr w:rsidR="00AA70D6" w14:paraId="33965BC5" w14:textId="77777777" w:rsidTr="0053592F">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4" w:type="dxa"/>
          </w:tcPr>
          <w:p w14:paraId="585E784C" w14:textId="33F1D63B" w:rsidR="00AA70D6" w:rsidRPr="00D30D9A" w:rsidRDefault="00FD40D2" w:rsidP="00C544D9">
            <w:pPr>
              <w:rPr>
                <w:sz w:val="36"/>
                <w:szCs w:val="36"/>
              </w:rPr>
            </w:pPr>
            <m:oMathPara>
              <m:oMath>
                <m:r>
                  <m:rPr>
                    <m:sty m:val="bi"/>
                  </m:rPr>
                  <w:rPr>
                    <w:rFonts w:ascii="Cambria Math" w:hAnsi="Cambria Math"/>
                    <w:sz w:val="36"/>
                    <w:szCs w:val="36"/>
                  </w:rPr>
                  <m:t>b+2</m:t>
                </m:r>
                <m:r>
                  <m:rPr>
                    <m:sty m:val="bi"/>
                  </m:rPr>
                  <w:rPr>
                    <w:rFonts w:ascii="Cambria Math" w:hAnsi="Cambria Math"/>
                    <w:sz w:val="36"/>
                    <w:szCs w:val="36"/>
                  </w:rPr>
                  <m:t>b+c+b</m:t>
                </m:r>
              </m:oMath>
            </m:oMathPara>
          </w:p>
        </w:tc>
        <w:tc>
          <w:tcPr>
            <w:tcW w:w="4814" w:type="dxa"/>
          </w:tcPr>
          <w:p w14:paraId="3B39CDBB" w14:textId="77777777" w:rsidR="00AA70D6" w:rsidRPr="00D30D9A" w:rsidRDefault="00AA70D6" w:rsidP="00C544D9">
            <w:pPr>
              <w:cnfStyle w:val="000000010000" w:firstRow="0" w:lastRow="0" w:firstColumn="0" w:lastColumn="0" w:oddVBand="0" w:evenVBand="0" w:oddHBand="0" w:evenHBand="1" w:firstRowFirstColumn="0" w:firstRowLastColumn="0" w:lastRowFirstColumn="0" w:lastRowLastColumn="0"/>
              <w:rPr>
                <w:sz w:val="36"/>
                <w:szCs w:val="36"/>
              </w:rPr>
            </w:pPr>
          </w:p>
        </w:tc>
      </w:tr>
      <w:tr w:rsidR="00AA70D6" w14:paraId="44962F94" w14:textId="77777777" w:rsidTr="0053592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4" w:type="dxa"/>
          </w:tcPr>
          <w:p w14:paraId="2A4B706E" w14:textId="449BB33B" w:rsidR="00AA70D6" w:rsidRPr="00D30D9A" w:rsidRDefault="00792FF6" w:rsidP="00C544D9">
            <w:pPr>
              <w:rPr>
                <w:sz w:val="36"/>
                <w:szCs w:val="36"/>
              </w:rPr>
            </w:pPr>
            <m:oMathPara>
              <m:oMath>
                <m:r>
                  <m:rPr>
                    <m:sty m:val="bi"/>
                  </m:rPr>
                  <w:rPr>
                    <w:rFonts w:ascii="Cambria Math" w:hAnsi="Cambria Math"/>
                    <w:sz w:val="36"/>
                    <w:szCs w:val="36"/>
                  </w:rPr>
                  <m:t>3</m:t>
                </m:r>
                <m:r>
                  <m:rPr>
                    <m:sty m:val="bi"/>
                  </m:rPr>
                  <w:rPr>
                    <w:rFonts w:ascii="Cambria Math" w:hAnsi="Cambria Math"/>
                    <w:sz w:val="36"/>
                    <w:szCs w:val="36"/>
                  </w:rPr>
                  <m:t>a-a-a-a</m:t>
                </m:r>
              </m:oMath>
            </m:oMathPara>
          </w:p>
        </w:tc>
        <w:tc>
          <w:tcPr>
            <w:tcW w:w="4814" w:type="dxa"/>
          </w:tcPr>
          <w:p w14:paraId="2B24F9F6" w14:textId="77777777" w:rsidR="00AA70D6" w:rsidRPr="00D30D9A" w:rsidRDefault="00AA70D6" w:rsidP="00C544D9">
            <w:pPr>
              <w:cnfStyle w:val="000000100000" w:firstRow="0" w:lastRow="0" w:firstColumn="0" w:lastColumn="0" w:oddVBand="0" w:evenVBand="0" w:oddHBand="1" w:evenHBand="0" w:firstRowFirstColumn="0" w:firstRowLastColumn="0" w:lastRowFirstColumn="0" w:lastRowLastColumn="0"/>
              <w:rPr>
                <w:sz w:val="36"/>
                <w:szCs w:val="36"/>
              </w:rPr>
            </w:pPr>
          </w:p>
        </w:tc>
      </w:tr>
      <w:tr w:rsidR="00792FF6" w14:paraId="0F1ADD99" w14:textId="77777777" w:rsidTr="0053592F">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4" w:type="dxa"/>
          </w:tcPr>
          <w:p w14:paraId="0D55AB99" w14:textId="5848CCA9" w:rsidR="00792FF6" w:rsidRPr="00D30D9A" w:rsidRDefault="00792FF6" w:rsidP="00C544D9">
            <w:pPr>
              <w:rPr>
                <w:sz w:val="36"/>
                <w:szCs w:val="36"/>
              </w:rPr>
            </w:pPr>
            <m:oMathPara>
              <m:oMath>
                <m:r>
                  <m:rPr>
                    <m:sty m:val="bi"/>
                  </m:rPr>
                  <w:rPr>
                    <w:rFonts w:ascii="Cambria Math" w:hAnsi="Cambria Math"/>
                    <w:sz w:val="36"/>
                    <w:szCs w:val="36"/>
                  </w:rPr>
                  <m:t>3</m:t>
                </m:r>
                <m:r>
                  <m:rPr>
                    <m:sty m:val="bi"/>
                  </m:rPr>
                  <w:rPr>
                    <w:rFonts w:ascii="Cambria Math" w:hAnsi="Cambria Math"/>
                    <w:sz w:val="36"/>
                    <w:szCs w:val="36"/>
                  </w:rPr>
                  <m:t>a-a-a+b</m:t>
                </m:r>
              </m:oMath>
            </m:oMathPara>
          </w:p>
        </w:tc>
        <w:tc>
          <w:tcPr>
            <w:tcW w:w="4814" w:type="dxa"/>
          </w:tcPr>
          <w:p w14:paraId="2AA4CB60" w14:textId="77777777" w:rsidR="00792FF6" w:rsidRPr="00D30D9A" w:rsidRDefault="00792FF6" w:rsidP="00C544D9">
            <w:pPr>
              <w:cnfStyle w:val="000000010000" w:firstRow="0" w:lastRow="0" w:firstColumn="0" w:lastColumn="0" w:oddVBand="0" w:evenVBand="0" w:oddHBand="0" w:evenHBand="1" w:firstRowFirstColumn="0" w:firstRowLastColumn="0" w:lastRowFirstColumn="0" w:lastRowLastColumn="0"/>
              <w:rPr>
                <w:sz w:val="36"/>
                <w:szCs w:val="36"/>
              </w:rPr>
            </w:pPr>
          </w:p>
        </w:tc>
      </w:tr>
      <w:tr w:rsidR="00792FF6" w14:paraId="11807613" w14:textId="77777777" w:rsidTr="0053592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4" w:type="dxa"/>
          </w:tcPr>
          <w:p w14:paraId="578723FA" w14:textId="72A0087C" w:rsidR="00792FF6" w:rsidRPr="00D30D9A" w:rsidRDefault="00D2094D" w:rsidP="00C544D9">
            <w:pPr>
              <w:rPr>
                <w:sz w:val="36"/>
                <w:szCs w:val="36"/>
              </w:rPr>
            </w:pPr>
            <m:oMathPara>
              <m:oMath>
                <m:r>
                  <m:rPr>
                    <m:sty m:val="bi"/>
                  </m:rPr>
                  <w:rPr>
                    <w:rFonts w:ascii="Cambria Math" w:hAnsi="Cambria Math"/>
                    <w:sz w:val="36"/>
                    <w:szCs w:val="36"/>
                  </w:rPr>
                  <m:t>3</m:t>
                </m:r>
                <m:r>
                  <m:rPr>
                    <m:sty m:val="bi"/>
                  </m:rPr>
                  <w:rPr>
                    <w:rFonts w:ascii="Cambria Math" w:hAnsi="Cambria Math"/>
                    <w:sz w:val="36"/>
                    <w:szCs w:val="36"/>
                  </w:rPr>
                  <m:t>a-a+b+b</m:t>
                </m:r>
              </m:oMath>
            </m:oMathPara>
          </w:p>
        </w:tc>
        <w:tc>
          <w:tcPr>
            <w:tcW w:w="4814" w:type="dxa"/>
          </w:tcPr>
          <w:p w14:paraId="767C16B8" w14:textId="77777777" w:rsidR="00792FF6" w:rsidRPr="00D30D9A" w:rsidRDefault="00792FF6" w:rsidP="00C544D9">
            <w:pPr>
              <w:cnfStyle w:val="000000100000" w:firstRow="0" w:lastRow="0" w:firstColumn="0" w:lastColumn="0" w:oddVBand="0" w:evenVBand="0" w:oddHBand="1" w:evenHBand="0" w:firstRowFirstColumn="0" w:firstRowLastColumn="0" w:lastRowFirstColumn="0" w:lastRowLastColumn="0"/>
              <w:rPr>
                <w:sz w:val="36"/>
                <w:szCs w:val="36"/>
              </w:rPr>
            </w:pPr>
          </w:p>
        </w:tc>
      </w:tr>
      <w:tr w:rsidR="00D2094D" w14:paraId="694B3EAD" w14:textId="77777777" w:rsidTr="0053592F">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4" w:type="dxa"/>
          </w:tcPr>
          <w:p w14:paraId="43FE13AF" w14:textId="121D3715" w:rsidR="00D2094D" w:rsidRPr="00D30D9A" w:rsidRDefault="00D2094D" w:rsidP="00C544D9">
            <w:pPr>
              <w:rPr>
                <w:sz w:val="36"/>
                <w:szCs w:val="36"/>
              </w:rPr>
            </w:pPr>
            <m:oMathPara>
              <m:oMath>
                <m:r>
                  <m:rPr>
                    <m:sty m:val="bi"/>
                  </m:rPr>
                  <w:rPr>
                    <w:rFonts w:ascii="Cambria Math" w:hAnsi="Cambria Math"/>
                    <w:sz w:val="36"/>
                    <w:szCs w:val="36"/>
                  </w:rPr>
                  <m:t>3</m:t>
                </m:r>
                <m:r>
                  <m:rPr>
                    <m:sty m:val="bi"/>
                  </m:rPr>
                  <w:rPr>
                    <w:rFonts w:ascii="Cambria Math" w:hAnsi="Cambria Math"/>
                    <w:sz w:val="36"/>
                    <w:szCs w:val="36"/>
                  </w:rPr>
                  <m:t>a-a+b-b</m:t>
                </m:r>
              </m:oMath>
            </m:oMathPara>
          </w:p>
        </w:tc>
        <w:tc>
          <w:tcPr>
            <w:tcW w:w="4814" w:type="dxa"/>
          </w:tcPr>
          <w:p w14:paraId="0545FEC3" w14:textId="77777777" w:rsidR="00D2094D" w:rsidRPr="00D30D9A" w:rsidRDefault="00D2094D" w:rsidP="00C544D9">
            <w:pPr>
              <w:cnfStyle w:val="000000010000" w:firstRow="0" w:lastRow="0" w:firstColumn="0" w:lastColumn="0" w:oddVBand="0" w:evenVBand="0" w:oddHBand="0" w:evenHBand="1" w:firstRowFirstColumn="0" w:firstRowLastColumn="0" w:lastRowFirstColumn="0" w:lastRowLastColumn="0"/>
              <w:rPr>
                <w:sz w:val="36"/>
                <w:szCs w:val="36"/>
              </w:rPr>
            </w:pPr>
          </w:p>
        </w:tc>
      </w:tr>
      <w:tr w:rsidR="00112843" w14:paraId="5D2DD6D9" w14:textId="77777777" w:rsidTr="0053592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4" w:type="dxa"/>
          </w:tcPr>
          <w:p w14:paraId="7DCA9838" w14:textId="62AC2859" w:rsidR="00112843" w:rsidRPr="00D30D9A" w:rsidRDefault="00112843" w:rsidP="00C544D9">
            <w:pPr>
              <w:rPr>
                <w:sz w:val="36"/>
                <w:szCs w:val="36"/>
              </w:rPr>
            </w:pPr>
            <m:oMathPara>
              <m:oMath>
                <m:r>
                  <m:rPr>
                    <m:sty m:val="bi"/>
                  </m:rPr>
                  <w:rPr>
                    <w:rFonts w:ascii="Cambria Math" w:hAnsi="Cambria Math"/>
                    <w:sz w:val="36"/>
                    <w:szCs w:val="36"/>
                  </w:rPr>
                  <m:t>3</m:t>
                </m:r>
                <m:r>
                  <m:rPr>
                    <m:sty m:val="bi"/>
                  </m:rPr>
                  <w:rPr>
                    <w:rFonts w:ascii="Cambria Math" w:hAnsi="Cambria Math"/>
                    <w:sz w:val="36"/>
                    <w:szCs w:val="36"/>
                  </w:rPr>
                  <m:t>a-a+c</m:t>
                </m:r>
              </m:oMath>
            </m:oMathPara>
          </w:p>
        </w:tc>
        <w:tc>
          <w:tcPr>
            <w:tcW w:w="4814" w:type="dxa"/>
          </w:tcPr>
          <w:p w14:paraId="603E9D85" w14:textId="77777777" w:rsidR="00112843" w:rsidRPr="00D30D9A" w:rsidRDefault="00112843" w:rsidP="00C544D9">
            <w:pPr>
              <w:cnfStyle w:val="000000100000" w:firstRow="0" w:lastRow="0" w:firstColumn="0" w:lastColumn="0" w:oddVBand="0" w:evenVBand="0" w:oddHBand="1" w:evenHBand="0" w:firstRowFirstColumn="0" w:firstRowLastColumn="0" w:lastRowFirstColumn="0" w:lastRowLastColumn="0"/>
              <w:rPr>
                <w:sz w:val="36"/>
                <w:szCs w:val="36"/>
              </w:rPr>
            </w:pPr>
          </w:p>
        </w:tc>
      </w:tr>
      <w:tr w:rsidR="00112843" w14:paraId="15EBD3EE" w14:textId="77777777" w:rsidTr="0053592F">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4" w:type="dxa"/>
          </w:tcPr>
          <w:p w14:paraId="321960CB" w14:textId="2A076F6B" w:rsidR="00112843" w:rsidRPr="00D30D9A" w:rsidRDefault="00112843" w:rsidP="00C544D9">
            <w:pPr>
              <w:rPr>
                <w:sz w:val="36"/>
                <w:szCs w:val="36"/>
              </w:rPr>
            </w:pPr>
            <m:oMathPara>
              <m:oMath>
                <m:r>
                  <m:rPr>
                    <m:sty m:val="bi"/>
                  </m:rPr>
                  <w:rPr>
                    <w:rFonts w:ascii="Cambria Math" w:hAnsi="Cambria Math"/>
                    <w:sz w:val="36"/>
                    <w:szCs w:val="36"/>
                  </w:rPr>
                  <m:t>3a-a+2</m:t>
                </m:r>
                <m:r>
                  <m:rPr>
                    <m:sty m:val="bi"/>
                  </m:rPr>
                  <w:rPr>
                    <w:rFonts w:ascii="Cambria Math" w:hAnsi="Cambria Math"/>
                    <w:sz w:val="36"/>
                    <w:szCs w:val="36"/>
                  </w:rPr>
                  <m:t>b+c</m:t>
                </m:r>
              </m:oMath>
            </m:oMathPara>
          </w:p>
        </w:tc>
        <w:tc>
          <w:tcPr>
            <w:tcW w:w="4814" w:type="dxa"/>
          </w:tcPr>
          <w:p w14:paraId="12A31867" w14:textId="77777777" w:rsidR="00112843" w:rsidRPr="00D30D9A" w:rsidRDefault="00112843" w:rsidP="00C544D9">
            <w:pPr>
              <w:cnfStyle w:val="000000010000" w:firstRow="0" w:lastRow="0" w:firstColumn="0" w:lastColumn="0" w:oddVBand="0" w:evenVBand="0" w:oddHBand="0" w:evenHBand="1" w:firstRowFirstColumn="0" w:firstRowLastColumn="0" w:lastRowFirstColumn="0" w:lastRowLastColumn="0"/>
              <w:rPr>
                <w:sz w:val="36"/>
                <w:szCs w:val="36"/>
              </w:rPr>
            </w:pPr>
          </w:p>
        </w:tc>
      </w:tr>
    </w:tbl>
    <w:p w14:paraId="124D872D" w14:textId="67E7F348" w:rsidR="00562452" w:rsidRDefault="00562452" w:rsidP="00C544D9">
      <w:r>
        <w:br w:type="page"/>
      </w:r>
    </w:p>
    <w:p w14:paraId="1899669E" w14:textId="0094F3BA" w:rsidR="00562452" w:rsidRDefault="00562452" w:rsidP="00562452">
      <w:pPr>
        <w:pStyle w:val="Heading2"/>
        <w:rPr>
          <w:shd w:val="clear" w:color="auto" w:fill="FFFFFF"/>
        </w:rPr>
      </w:pPr>
      <w:r>
        <w:rPr>
          <w:shd w:val="clear" w:color="auto" w:fill="FFFFFF"/>
        </w:rPr>
        <w:lastRenderedPageBreak/>
        <w:t>Appendix C</w:t>
      </w:r>
    </w:p>
    <w:p w14:paraId="486CFFAD" w14:textId="38CCF1FF" w:rsidR="00C544D9" w:rsidRPr="00C544D9" w:rsidRDefault="00562452" w:rsidP="00562452">
      <w:pPr>
        <w:pStyle w:val="Heading3"/>
      </w:pPr>
      <w:r>
        <w:t>Sorting terms</w:t>
      </w:r>
    </w:p>
    <w:p w14:paraId="2BAB9860" w14:textId="63FDA076" w:rsidR="00C544D9" w:rsidRPr="00B53F2A" w:rsidRDefault="00562452">
      <w:pPr>
        <w:spacing w:line="276" w:lineRule="auto"/>
      </w:pPr>
      <w:r>
        <w:rPr>
          <w:noProof/>
        </w:rPr>
        <w:drawing>
          <wp:inline distT="0" distB="0" distL="0" distR="0" wp14:anchorId="2F674330" wp14:editId="79DA5A2A">
            <wp:extent cx="4467225" cy="6410325"/>
            <wp:effectExtent l="0" t="0" r="9525" b="9525"/>
            <wp:docPr id="926666224" name="Picture 926666224" descr="Cards to be cut with the terms 5x, 2x, -3x, -x, 2y, -3y, y, 4 an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66224" name="Picture 926666224" descr="Cards to be cut with the terms 5x, 2x, -3x, -x, 2y, -3y, y, 4 and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7225" cy="6410325"/>
                    </a:xfrm>
                    <a:prstGeom prst="rect">
                      <a:avLst/>
                    </a:prstGeom>
                    <a:noFill/>
                    <a:ln>
                      <a:noFill/>
                    </a:ln>
                  </pic:spPr>
                </pic:pic>
              </a:graphicData>
            </a:graphic>
          </wp:inline>
        </w:drawing>
      </w:r>
      <w:r w:rsidR="00C544D9">
        <w:rPr>
          <w:shd w:val="clear" w:color="auto" w:fill="FFFFFF"/>
        </w:rPr>
        <w:br w:type="page"/>
      </w:r>
    </w:p>
    <w:p w14:paraId="439B1CBE" w14:textId="57588417" w:rsidR="001A30E6" w:rsidRDefault="000D7885" w:rsidP="007F30E1">
      <w:pPr>
        <w:pStyle w:val="Heading2"/>
      </w:pPr>
      <w:r w:rsidRPr="007F30E1">
        <w:lastRenderedPageBreak/>
        <w:t>Sample solutions</w:t>
      </w:r>
    </w:p>
    <w:p w14:paraId="14FFEFB9" w14:textId="6A4893FB" w:rsidR="007F30E1" w:rsidRPr="007F30E1" w:rsidRDefault="007F30E1" w:rsidP="007F30E1">
      <w:pPr>
        <w:pStyle w:val="Heading3"/>
      </w:pPr>
      <w:r>
        <w:t xml:space="preserve">Appendix B – </w:t>
      </w:r>
      <w:r w:rsidR="00B53F2A">
        <w:t>i</w:t>
      </w:r>
      <w:r>
        <w:t>ndependent practice</w:t>
      </w:r>
    </w:p>
    <w:tbl>
      <w:tblPr>
        <w:tblStyle w:val="Tableheader"/>
        <w:tblW w:w="0" w:type="auto"/>
        <w:tblLook w:val="04A0" w:firstRow="1" w:lastRow="0" w:firstColumn="1" w:lastColumn="0" w:noHBand="0" w:noVBand="1"/>
        <w:tblDescription w:val="Sample solution for the independent practice table."/>
      </w:tblPr>
      <w:tblGrid>
        <w:gridCol w:w="4814"/>
        <w:gridCol w:w="4814"/>
      </w:tblGrid>
      <w:tr w:rsidR="0053592F" w14:paraId="2F4418F4" w14:textId="77777777" w:rsidTr="00535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B3888BC" w14:textId="467B9676" w:rsidR="0053592F" w:rsidRDefault="00F04595" w:rsidP="005B4D85">
            <w:r>
              <w:t>Question</w:t>
            </w:r>
          </w:p>
        </w:tc>
        <w:tc>
          <w:tcPr>
            <w:tcW w:w="4814" w:type="dxa"/>
          </w:tcPr>
          <w:p w14:paraId="32E250D7" w14:textId="6BE56BCE" w:rsidR="0053592F" w:rsidRDefault="0053592F" w:rsidP="005B4D85">
            <w:pPr>
              <w:cnfStyle w:val="100000000000" w:firstRow="1" w:lastRow="0" w:firstColumn="0" w:lastColumn="0" w:oddVBand="0" w:evenVBand="0" w:oddHBand="0" w:evenHBand="0" w:firstRowFirstColumn="0" w:firstRowLastColumn="0" w:lastRowFirstColumn="0" w:lastRowLastColumn="0"/>
            </w:pPr>
            <w:r>
              <w:t>Answer</w:t>
            </w:r>
          </w:p>
        </w:tc>
      </w:tr>
      <w:tr w:rsidR="00D91B53" w14:paraId="5DF17912" w14:textId="77777777" w:rsidTr="00535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3B5739A" w14:textId="77777777" w:rsidR="00D91B53" w:rsidRDefault="00D91B53" w:rsidP="005B4D85">
            <m:oMathPara>
              <m:oMath>
                <m:r>
                  <m:rPr>
                    <m:sty m:val="bi"/>
                  </m:rPr>
                  <w:rPr>
                    <w:rFonts w:ascii="Cambria Math" w:hAnsi="Cambria Math"/>
                  </w:rPr>
                  <m:t>a+a+a+a</m:t>
                </m:r>
              </m:oMath>
            </m:oMathPara>
          </w:p>
        </w:tc>
        <w:tc>
          <w:tcPr>
            <w:tcW w:w="4814" w:type="dxa"/>
          </w:tcPr>
          <w:p w14:paraId="4320D754" w14:textId="58CD8098" w:rsidR="00D91B53" w:rsidRDefault="00C57B59" w:rsidP="005B4D8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4a</m:t>
                </m:r>
              </m:oMath>
            </m:oMathPara>
          </w:p>
        </w:tc>
      </w:tr>
      <w:tr w:rsidR="00D91B53" w14:paraId="5C089AE7" w14:textId="77777777" w:rsidTr="005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3BE934A" w14:textId="77777777" w:rsidR="00D91B53" w:rsidRDefault="00D91B53" w:rsidP="005B4D85">
            <m:oMathPara>
              <m:oMath>
                <m:r>
                  <m:rPr>
                    <m:sty m:val="bi"/>
                  </m:rPr>
                  <w:rPr>
                    <w:rFonts w:ascii="Cambria Math" w:hAnsi="Cambria Math"/>
                  </w:rPr>
                  <m:t>b+b+b+b</m:t>
                </m:r>
              </m:oMath>
            </m:oMathPara>
          </w:p>
        </w:tc>
        <w:tc>
          <w:tcPr>
            <w:tcW w:w="4814" w:type="dxa"/>
          </w:tcPr>
          <w:p w14:paraId="11253901" w14:textId="6FEB1243" w:rsidR="00D91B53" w:rsidRDefault="00C57B59" w:rsidP="005B4D8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4b</m:t>
                </m:r>
              </m:oMath>
            </m:oMathPara>
          </w:p>
        </w:tc>
      </w:tr>
      <w:tr w:rsidR="00D91B53" w14:paraId="34236E72" w14:textId="77777777" w:rsidTr="00535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12B6AF5" w14:textId="77777777" w:rsidR="00D91B53" w:rsidRDefault="00D91B53" w:rsidP="005B4D85">
            <m:oMathPara>
              <m:oMath>
                <m:r>
                  <m:rPr>
                    <m:sty m:val="bi"/>
                  </m:rPr>
                  <w:rPr>
                    <w:rFonts w:ascii="Cambria Math" w:hAnsi="Cambria Math"/>
                  </w:rPr>
                  <m:t>2</m:t>
                </m:r>
                <m:r>
                  <m:rPr>
                    <m:sty m:val="bi"/>
                  </m:rPr>
                  <w:rPr>
                    <w:rFonts w:ascii="Cambria Math" w:hAnsi="Cambria Math"/>
                  </w:rPr>
                  <m:t>b+b+b+b</m:t>
                </m:r>
              </m:oMath>
            </m:oMathPara>
          </w:p>
        </w:tc>
        <w:tc>
          <w:tcPr>
            <w:tcW w:w="4814" w:type="dxa"/>
          </w:tcPr>
          <w:p w14:paraId="09B30715" w14:textId="5DE5D19A" w:rsidR="00D91B53" w:rsidRDefault="00C57B59" w:rsidP="005B4D8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5b</m:t>
                </m:r>
              </m:oMath>
            </m:oMathPara>
          </w:p>
        </w:tc>
      </w:tr>
      <w:tr w:rsidR="00D91B53" w14:paraId="0E77841D" w14:textId="77777777" w:rsidTr="005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E50DFA2" w14:textId="77777777" w:rsidR="00D91B53" w:rsidRDefault="00D91B53" w:rsidP="005B4D85">
            <m:oMathPara>
              <m:oMath>
                <m:r>
                  <m:rPr>
                    <m:sty m:val="bi"/>
                  </m:rPr>
                  <w:rPr>
                    <w:rFonts w:ascii="Cambria Math" w:hAnsi="Cambria Math"/>
                  </w:rPr>
                  <m:t>b+2</m:t>
                </m:r>
                <m:r>
                  <m:rPr>
                    <m:sty m:val="bi"/>
                  </m:rPr>
                  <w:rPr>
                    <w:rFonts w:ascii="Cambria Math" w:hAnsi="Cambria Math"/>
                  </w:rPr>
                  <m:t>b+b+b</m:t>
                </m:r>
              </m:oMath>
            </m:oMathPara>
          </w:p>
        </w:tc>
        <w:tc>
          <w:tcPr>
            <w:tcW w:w="4814" w:type="dxa"/>
          </w:tcPr>
          <w:p w14:paraId="0FA029FD" w14:textId="6513CBF5" w:rsidR="00D91B53" w:rsidRDefault="0049411F" w:rsidP="005B4D8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5b</m:t>
                </m:r>
              </m:oMath>
            </m:oMathPara>
          </w:p>
        </w:tc>
      </w:tr>
      <w:tr w:rsidR="00D91B53" w14:paraId="63D45432" w14:textId="77777777" w:rsidTr="00535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A13FEAA" w14:textId="77777777" w:rsidR="00D91B53" w:rsidRDefault="00D91B53" w:rsidP="005B4D85">
            <m:oMathPara>
              <m:oMath>
                <m:r>
                  <m:rPr>
                    <m:sty m:val="bi"/>
                  </m:rPr>
                  <w:rPr>
                    <w:rFonts w:ascii="Cambria Math" w:hAnsi="Cambria Math"/>
                  </w:rPr>
                  <m:t>b+2</m:t>
                </m:r>
                <m:r>
                  <m:rPr>
                    <m:sty m:val="bi"/>
                  </m:rPr>
                  <w:rPr>
                    <w:rFonts w:ascii="Cambria Math" w:hAnsi="Cambria Math"/>
                  </w:rPr>
                  <m:t>b+b+c</m:t>
                </m:r>
              </m:oMath>
            </m:oMathPara>
          </w:p>
        </w:tc>
        <w:tc>
          <w:tcPr>
            <w:tcW w:w="4814" w:type="dxa"/>
          </w:tcPr>
          <w:p w14:paraId="0C1D8718" w14:textId="7B8F0C0E" w:rsidR="00D91B53" w:rsidRDefault="00763F99" w:rsidP="005B4D8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4b+c</m:t>
                </m:r>
              </m:oMath>
            </m:oMathPara>
          </w:p>
        </w:tc>
      </w:tr>
      <w:tr w:rsidR="00D91B53" w14:paraId="5FBB7777" w14:textId="77777777" w:rsidTr="005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3AEF002" w14:textId="77777777" w:rsidR="00D91B53" w:rsidRDefault="00D91B53" w:rsidP="005B4D85">
            <m:oMathPara>
              <m:oMath>
                <m:r>
                  <m:rPr>
                    <m:sty m:val="bi"/>
                  </m:rPr>
                  <w:rPr>
                    <w:rFonts w:ascii="Cambria Math" w:hAnsi="Cambria Math"/>
                  </w:rPr>
                  <m:t>b+2</m:t>
                </m:r>
                <m:r>
                  <m:rPr>
                    <m:sty m:val="bi"/>
                  </m:rPr>
                  <w:rPr>
                    <w:rFonts w:ascii="Cambria Math" w:hAnsi="Cambria Math"/>
                  </w:rPr>
                  <m:t>b+c+b</m:t>
                </m:r>
              </m:oMath>
            </m:oMathPara>
          </w:p>
        </w:tc>
        <w:tc>
          <w:tcPr>
            <w:tcW w:w="4814" w:type="dxa"/>
          </w:tcPr>
          <w:p w14:paraId="493A6181" w14:textId="52BB0DDB" w:rsidR="00D91B53" w:rsidRDefault="00763F99" w:rsidP="005B4D8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4b+c</m:t>
                </m:r>
              </m:oMath>
            </m:oMathPara>
          </w:p>
        </w:tc>
      </w:tr>
      <w:tr w:rsidR="00D91B53" w14:paraId="5C2425F3" w14:textId="77777777" w:rsidTr="00535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5E2F5C2" w14:textId="77777777" w:rsidR="00D91B53" w:rsidRDefault="00D91B53" w:rsidP="005B4D85">
            <m:oMathPara>
              <m:oMath>
                <m:r>
                  <m:rPr>
                    <m:sty m:val="bi"/>
                  </m:rPr>
                  <w:rPr>
                    <w:rFonts w:ascii="Cambria Math" w:hAnsi="Cambria Math"/>
                  </w:rPr>
                  <m:t>3</m:t>
                </m:r>
                <m:r>
                  <m:rPr>
                    <m:sty m:val="bi"/>
                  </m:rPr>
                  <w:rPr>
                    <w:rFonts w:ascii="Cambria Math" w:hAnsi="Cambria Math"/>
                  </w:rPr>
                  <m:t>a-a-a-a</m:t>
                </m:r>
              </m:oMath>
            </m:oMathPara>
          </w:p>
        </w:tc>
        <w:tc>
          <w:tcPr>
            <w:tcW w:w="4814" w:type="dxa"/>
          </w:tcPr>
          <w:p w14:paraId="5EFAF209" w14:textId="4324755F" w:rsidR="00D91B53" w:rsidRDefault="00763F99" w:rsidP="005B4D8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m:t>
                </m:r>
              </m:oMath>
            </m:oMathPara>
          </w:p>
        </w:tc>
      </w:tr>
      <w:tr w:rsidR="00D91B53" w14:paraId="2CE0A526" w14:textId="77777777" w:rsidTr="005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1D0BD95" w14:textId="77777777" w:rsidR="00D91B53" w:rsidRDefault="00D91B53" w:rsidP="005B4D85">
            <m:oMathPara>
              <m:oMath>
                <m:r>
                  <m:rPr>
                    <m:sty m:val="bi"/>
                  </m:rPr>
                  <w:rPr>
                    <w:rFonts w:ascii="Cambria Math" w:hAnsi="Cambria Math"/>
                  </w:rPr>
                  <m:t>3a-a-a+b</m:t>
                </m:r>
              </m:oMath>
            </m:oMathPara>
          </w:p>
        </w:tc>
        <w:tc>
          <w:tcPr>
            <w:tcW w:w="4814" w:type="dxa"/>
          </w:tcPr>
          <w:p w14:paraId="7005E2F4" w14:textId="33CEDF1C" w:rsidR="00D91B53" w:rsidRDefault="00763F99" w:rsidP="005B4D8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a+b</m:t>
                </m:r>
              </m:oMath>
            </m:oMathPara>
          </w:p>
        </w:tc>
      </w:tr>
      <w:tr w:rsidR="00D91B53" w14:paraId="1FAFEC4D" w14:textId="77777777" w:rsidTr="00535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12C7C0B" w14:textId="77777777" w:rsidR="00D91B53" w:rsidRDefault="00D91B53" w:rsidP="005B4D85">
            <m:oMathPara>
              <m:oMath>
                <m:r>
                  <m:rPr>
                    <m:sty m:val="bi"/>
                  </m:rPr>
                  <w:rPr>
                    <w:rFonts w:ascii="Cambria Math" w:hAnsi="Cambria Math"/>
                  </w:rPr>
                  <m:t>3</m:t>
                </m:r>
                <m:r>
                  <m:rPr>
                    <m:sty m:val="bi"/>
                  </m:rPr>
                  <w:rPr>
                    <w:rFonts w:ascii="Cambria Math" w:hAnsi="Cambria Math"/>
                  </w:rPr>
                  <m:t>a-a+b+b</m:t>
                </m:r>
              </m:oMath>
            </m:oMathPara>
          </w:p>
        </w:tc>
        <w:tc>
          <w:tcPr>
            <w:tcW w:w="4814" w:type="dxa"/>
          </w:tcPr>
          <w:p w14:paraId="629F98A5" w14:textId="1D8A88D0" w:rsidR="00D91B53" w:rsidRDefault="00763F99" w:rsidP="005B4D8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2a+2b</m:t>
                </m:r>
              </m:oMath>
            </m:oMathPara>
          </w:p>
        </w:tc>
      </w:tr>
      <w:tr w:rsidR="00D91B53" w14:paraId="39086E82" w14:textId="77777777" w:rsidTr="005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B091134" w14:textId="77777777" w:rsidR="00D91B53" w:rsidRDefault="00D91B53" w:rsidP="005B4D85">
            <m:oMathPara>
              <m:oMath>
                <m:r>
                  <m:rPr>
                    <m:sty m:val="bi"/>
                  </m:rPr>
                  <w:rPr>
                    <w:rFonts w:ascii="Cambria Math" w:hAnsi="Cambria Math"/>
                  </w:rPr>
                  <m:t>3</m:t>
                </m:r>
                <m:r>
                  <m:rPr>
                    <m:sty m:val="bi"/>
                  </m:rPr>
                  <w:rPr>
                    <w:rFonts w:ascii="Cambria Math" w:hAnsi="Cambria Math"/>
                  </w:rPr>
                  <m:t>a-a+b-b</m:t>
                </m:r>
              </m:oMath>
            </m:oMathPara>
          </w:p>
        </w:tc>
        <w:tc>
          <w:tcPr>
            <w:tcW w:w="4814" w:type="dxa"/>
          </w:tcPr>
          <w:p w14:paraId="65E5B973" w14:textId="60747A51" w:rsidR="00D91B53" w:rsidRDefault="00763F99" w:rsidP="005B4D8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2a</m:t>
                </m:r>
              </m:oMath>
            </m:oMathPara>
          </w:p>
        </w:tc>
      </w:tr>
      <w:tr w:rsidR="00112843" w14:paraId="3F32BDEB" w14:textId="77777777" w:rsidTr="00535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BE81D47" w14:textId="0A680C14" w:rsidR="00112843" w:rsidRDefault="00112843" w:rsidP="00112843">
            <m:oMathPara>
              <m:oMath>
                <m:r>
                  <m:rPr>
                    <m:sty m:val="bi"/>
                  </m:rPr>
                  <w:rPr>
                    <w:rFonts w:ascii="Cambria Math" w:hAnsi="Cambria Math"/>
                  </w:rPr>
                  <m:t>3</m:t>
                </m:r>
                <m:r>
                  <m:rPr>
                    <m:sty m:val="bi"/>
                  </m:rPr>
                  <w:rPr>
                    <w:rFonts w:ascii="Cambria Math" w:hAnsi="Cambria Math"/>
                  </w:rPr>
                  <m:t>a-a+c</m:t>
                </m:r>
              </m:oMath>
            </m:oMathPara>
          </w:p>
        </w:tc>
        <w:tc>
          <w:tcPr>
            <w:tcW w:w="4814" w:type="dxa"/>
          </w:tcPr>
          <w:p w14:paraId="12B830BF" w14:textId="6FDDF930" w:rsidR="00112843" w:rsidRDefault="00763F99" w:rsidP="00112843">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2a+c</m:t>
                </m:r>
              </m:oMath>
            </m:oMathPara>
          </w:p>
        </w:tc>
      </w:tr>
      <w:tr w:rsidR="00112843" w14:paraId="0B4D67C8" w14:textId="77777777" w:rsidTr="005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8E20488" w14:textId="54A41D5A" w:rsidR="00112843" w:rsidRDefault="00112843" w:rsidP="00112843">
            <m:oMathPara>
              <m:oMath>
                <m:r>
                  <m:rPr>
                    <m:sty m:val="bi"/>
                  </m:rPr>
                  <w:rPr>
                    <w:rFonts w:ascii="Cambria Math" w:hAnsi="Cambria Math"/>
                  </w:rPr>
                  <m:t>3</m:t>
                </m:r>
                <m:r>
                  <m:rPr>
                    <m:sty m:val="bi"/>
                  </m:rPr>
                  <w:rPr>
                    <w:rFonts w:ascii="Cambria Math" w:hAnsi="Cambria Math"/>
                  </w:rPr>
                  <m:t>a-a+2</m:t>
                </m:r>
                <m:r>
                  <m:rPr>
                    <m:sty m:val="bi"/>
                  </m:rPr>
                  <w:rPr>
                    <w:rFonts w:ascii="Cambria Math" w:hAnsi="Cambria Math"/>
                  </w:rPr>
                  <m:t>b+c</m:t>
                </m:r>
              </m:oMath>
            </m:oMathPara>
          </w:p>
        </w:tc>
        <w:tc>
          <w:tcPr>
            <w:tcW w:w="4814" w:type="dxa"/>
          </w:tcPr>
          <w:p w14:paraId="71D4C9C4" w14:textId="1598019A" w:rsidR="00112843" w:rsidRDefault="00763F99" w:rsidP="00112843">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2a+2b+c</m:t>
                </m:r>
              </m:oMath>
            </m:oMathPara>
          </w:p>
        </w:tc>
      </w:tr>
    </w:tbl>
    <w:p w14:paraId="0F7B8B6F" w14:textId="77777777" w:rsidR="0053592F" w:rsidRDefault="0053592F" w:rsidP="003102C3">
      <w:pPr>
        <w:rPr>
          <w:rStyle w:val="Strong"/>
          <w:sz w:val="28"/>
          <w:szCs w:val="28"/>
        </w:rPr>
      </w:pPr>
    </w:p>
    <w:p w14:paraId="63E23931" w14:textId="2428CEFE" w:rsidR="00FB3C87" w:rsidRDefault="00FB3C87">
      <w:pPr>
        <w:spacing w:line="276" w:lineRule="auto"/>
        <w:rPr>
          <w:rStyle w:val="Strong"/>
          <w:sz w:val="28"/>
          <w:szCs w:val="28"/>
        </w:rPr>
      </w:pPr>
      <w:r>
        <w:rPr>
          <w:rStyle w:val="Strong"/>
          <w:sz w:val="28"/>
          <w:szCs w:val="28"/>
        </w:rPr>
        <w:br w:type="page"/>
      </w:r>
    </w:p>
    <w:p w14:paraId="5579FB73" w14:textId="77777777" w:rsidR="009E2790" w:rsidRDefault="009E2790" w:rsidP="009E2790">
      <w:pPr>
        <w:pStyle w:val="Heading2"/>
        <w:rPr>
          <w:rStyle w:val="Strong"/>
          <w:sz w:val="28"/>
          <w:szCs w:val="28"/>
        </w:rPr>
      </w:pPr>
      <w:r w:rsidRPr="00112E28">
        <w:rPr>
          <w:rStyle w:val="Strong"/>
          <w:b/>
        </w:rPr>
        <w:lastRenderedPageBreak/>
        <w:t>References</w:t>
      </w:r>
    </w:p>
    <w:p w14:paraId="43B04F68" w14:textId="77777777" w:rsidR="009E2790" w:rsidRPr="00AE7FE3" w:rsidRDefault="009E2790" w:rsidP="009E2790">
      <w:pPr>
        <w:pStyle w:val="FeatureBox2"/>
      </w:pPr>
      <w:r>
        <w:t>T</w:t>
      </w:r>
      <w:r w:rsidRPr="00AE7FE3">
        <w: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DE32072" w14:textId="77777777" w:rsidR="009E2790" w:rsidRPr="00AE7FE3" w:rsidRDefault="009E2790" w:rsidP="009E2790">
      <w:pPr>
        <w:pStyle w:val="FeatureBox2"/>
      </w:pPr>
      <w:r w:rsidRPr="00AE7FE3">
        <w:t>Please refer to the NESA Copyright Disclaimer for more information</w:t>
      </w:r>
      <w:r>
        <w:t xml:space="preserve"> </w:t>
      </w:r>
      <w:hyperlink r:id="rId23" w:tgtFrame="_blank" w:tooltip="https://educationstandards.nsw.edu.au/wps/portal/nesa/mini-footer/copyright" w:history="1">
        <w:r w:rsidRPr="00AE7FE3">
          <w:rPr>
            <w:rStyle w:val="Hyperlink"/>
          </w:rPr>
          <w:t>https://educationstandards.nsw.edu.au/wps/portal/nesa/mini-footer/copyright</w:t>
        </w:r>
      </w:hyperlink>
      <w:r w:rsidRPr="00A1020E">
        <w:t>.</w:t>
      </w:r>
    </w:p>
    <w:p w14:paraId="6D60A32E" w14:textId="77777777" w:rsidR="009E2790" w:rsidRPr="00AE7FE3" w:rsidRDefault="009E2790" w:rsidP="009E2790">
      <w:pPr>
        <w:pStyle w:val="FeatureBox2"/>
      </w:pPr>
      <w:r w:rsidRPr="00AE7FE3">
        <w:t>NESA holds the only official and up-to-date versions of the NSW Curriculum and syllabus documents. Please visit the NSW Education Standards Authority (NESA) website</w:t>
      </w:r>
      <w:r>
        <w:t xml:space="preserve"> </w:t>
      </w:r>
      <w:hyperlink r:id="rId24" w:history="1">
        <w:r w:rsidRPr="004C354B">
          <w:rPr>
            <w:rStyle w:val="Hyperlink"/>
          </w:rPr>
          <w:t>https://educationstandards.nsw.edu.au/</w:t>
        </w:r>
      </w:hyperlink>
      <w:r w:rsidRPr="00A1020E">
        <w:t xml:space="preserve"> </w:t>
      </w:r>
      <w:r w:rsidRPr="00AE7FE3">
        <w:t xml:space="preserve">and the NSW Curriculum website </w:t>
      </w:r>
      <w:hyperlink r:id="rId25" w:history="1">
        <w:r w:rsidRPr="00AE7FE3">
          <w:rPr>
            <w:rStyle w:val="Hyperlink"/>
          </w:rPr>
          <w:t>https://curriculum.nsw.edu.au/home</w:t>
        </w:r>
      </w:hyperlink>
      <w:r w:rsidRPr="00AE7FE3">
        <w:t>.</w:t>
      </w:r>
    </w:p>
    <w:p w14:paraId="4C999973" w14:textId="2F611FE3" w:rsidR="00FB3C87" w:rsidRPr="009E2790" w:rsidRDefault="00E4480E" w:rsidP="009E2790">
      <w:hyperlink r:id="rId26" w:history="1">
        <w:r w:rsidR="009E2790">
          <w:rPr>
            <w:rStyle w:val="Hyperlink"/>
          </w:rPr>
          <w:t>Mathematics K–10 Syllabus</w:t>
        </w:r>
      </w:hyperlink>
      <w:r w:rsidR="009E2790">
        <w:t xml:space="preserve"> © NSW Education Standards Authority (NESA) for and on behalf of the Crown in right of the State of New South Wales, 2022.</w:t>
      </w:r>
    </w:p>
    <w:p w14:paraId="6BD34C73" w14:textId="77777777" w:rsidR="00FB3C87" w:rsidRDefault="00FB3C87" w:rsidP="00FB3C87">
      <w:pPr>
        <w:rPr>
          <w:rStyle w:val="Strong"/>
          <w:sz w:val="28"/>
          <w:szCs w:val="28"/>
        </w:rPr>
      </w:pPr>
    </w:p>
    <w:p w14:paraId="1D8B24CC" w14:textId="77777777" w:rsidR="00FB3C87" w:rsidRPr="00FB3C87" w:rsidRDefault="00FB3C87" w:rsidP="00FB3C87">
      <w:pPr>
        <w:rPr>
          <w:sz w:val="28"/>
          <w:szCs w:val="28"/>
        </w:rPr>
        <w:sectPr w:rsidR="00FB3C87" w:rsidRPr="00FB3C87" w:rsidSect="00B53F2A">
          <w:headerReference w:type="default" r:id="rId27"/>
          <w:footerReference w:type="even" r:id="rId28"/>
          <w:footerReference w:type="default" r:id="rId29"/>
          <w:headerReference w:type="first" r:id="rId30"/>
          <w:footerReference w:type="first" r:id="rId31"/>
          <w:type w:val="continuous"/>
          <w:pgSz w:w="11906" w:h="16838"/>
          <w:pgMar w:top="1134" w:right="1134" w:bottom="1134" w:left="1134" w:header="709" w:footer="709" w:gutter="0"/>
          <w:cols w:space="708"/>
          <w:titlePg/>
          <w:docGrid w:linePitch="360"/>
        </w:sectPr>
      </w:pPr>
    </w:p>
    <w:p w14:paraId="6AAF89FB" w14:textId="5D78FB73" w:rsidR="003102C3" w:rsidRPr="00EF7698" w:rsidRDefault="003102C3" w:rsidP="003102C3">
      <w:pPr>
        <w:rPr>
          <w:rStyle w:val="Strong"/>
        </w:rPr>
      </w:pPr>
      <w:r w:rsidRPr="00EF7698">
        <w:rPr>
          <w:rStyle w:val="Strong"/>
          <w:sz w:val="28"/>
          <w:szCs w:val="28"/>
        </w:rPr>
        <w:lastRenderedPageBreak/>
        <w:t>© State of New South Wales (Department of Education), 2023</w:t>
      </w:r>
    </w:p>
    <w:p w14:paraId="6B4D5A4B" w14:textId="77777777" w:rsidR="003102C3" w:rsidRPr="000F46D1" w:rsidRDefault="003102C3" w:rsidP="009E2790">
      <w:pPr>
        <w:rPr>
          <w:lang w:eastAsia="en-AU"/>
        </w:rPr>
      </w:pPr>
      <w:r w:rsidRPr="000F46D1">
        <w:rPr>
          <w:lang w:eastAsia="en-AU"/>
        </w:rPr>
        <w:t xml:space="preserve">The copyright material published in this resource is subject to the </w:t>
      </w:r>
      <w:r w:rsidRPr="005F2331">
        <w:rPr>
          <w:i/>
          <w:iCs/>
          <w:lang w:eastAsia="en-AU"/>
        </w:rPr>
        <w:t>Copyright Act 1968</w:t>
      </w:r>
      <w:r w:rsidRPr="000F46D1">
        <w:rPr>
          <w:lang w:eastAsia="en-AU"/>
        </w:rPr>
        <w:t xml:space="preserve"> (Cth) and is </w:t>
      </w:r>
      <w:r w:rsidRPr="009E2790">
        <w:t>owned</w:t>
      </w:r>
      <w:r w:rsidRPr="000F46D1">
        <w:rPr>
          <w:lang w:eastAsia="en-AU"/>
        </w:rPr>
        <w:t xml:space="preserve"> by the NSW Department of Education or, where indicated, by a party other than the NSW Department of Education (third-party material).</w:t>
      </w:r>
    </w:p>
    <w:p w14:paraId="118DCF9B" w14:textId="77777777" w:rsidR="003102C3" w:rsidRDefault="003102C3" w:rsidP="009E2790">
      <w:pPr>
        <w:rPr>
          <w:lang w:eastAsia="en-AU"/>
        </w:rPr>
      </w:pPr>
      <w:r w:rsidRPr="000F46D1">
        <w:rPr>
          <w:lang w:eastAsia="en-AU"/>
        </w:rPr>
        <w:t xml:space="preserve">Copyright </w:t>
      </w:r>
      <w:r w:rsidRPr="009E2790">
        <w:t>material</w:t>
      </w:r>
      <w:r w:rsidRPr="000F46D1">
        <w:rPr>
          <w:lang w:eastAsia="en-AU"/>
        </w:rPr>
        <w:t xml:space="preserve"> available in this resource and owned by the NSW Department of Education is licensed under a </w:t>
      </w:r>
      <w:hyperlink r:id="rId32" w:history="1">
        <w:r w:rsidRPr="005F2331">
          <w:rPr>
            <w:rStyle w:val="Hyperlink"/>
          </w:rPr>
          <w:t>Creative Commons Attribution 4.0 International (CC BY 4.0) licence</w:t>
        </w:r>
      </w:hyperlink>
      <w:r w:rsidRPr="005F2331">
        <w:t>.</w:t>
      </w:r>
    </w:p>
    <w:p w14:paraId="08623791" w14:textId="77777777" w:rsidR="003102C3" w:rsidRPr="000F46D1" w:rsidRDefault="003102C3" w:rsidP="003102C3">
      <w:pPr>
        <w:spacing w:line="300" w:lineRule="auto"/>
        <w:rPr>
          <w:lang w:eastAsia="en-AU"/>
        </w:rPr>
      </w:pPr>
      <w:r>
        <w:rPr>
          <w:noProof/>
        </w:rPr>
        <w:drawing>
          <wp:inline distT="0" distB="0" distL="0" distR="0" wp14:anchorId="4D2BE93C" wp14:editId="48C1F31F">
            <wp:extent cx="1228725" cy="428625"/>
            <wp:effectExtent l="0" t="0" r="9525" b="9525"/>
            <wp:docPr id="32" name="Picture 32">
              <a:hlinkClick xmlns:a="http://schemas.openxmlformats.org/drawingml/2006/main" r:id="rId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32"/>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AFA6960" w14:textId="77777777" w:rsidR="003102C3" w:rsidRPr="009E2790" w:rsidRDefault="003102C3" w:rsidP="009E2790">
      <w:r w:rsidRPr="000F46D1">
        <w:rPr>
          <w:lang w:eastAsia="en-AU"/>
        </w:rPr>
        <w:t xml:space="preserve">This licence allows you to share and adapt the material for any purpose, even </w:t>
      </w:r>
      <w:r w:rsidRPr="009E2790">
        <w:t>commercially.</w:t>
      </w:r>
    </w:p>
    <w:p w14:paraId="33A96E74" w14:textId="77777777" w:rsidR="003102C3" w:rsidRPr="009E2790" w:rsidRDefault="003102C3" w:rsidP="009E2790">
      <w:r w:rsidRPr="009E2790">
        <w:t>Attribution should be given to © State of New South Wales (Department of Education), 2023.</w:t>
      </w:r>
    </w:p>
    <w:p w14:paraId="05FF252C" w14:textId="77777777" w:rsidR="003102C3" w:rsidRPr="000F46D1" w:rsidRDefault="003102C3" w:rsidP="009E2790">
      <w:pPr>
        <w:rPr>
          <w:lang w:eastAsia="en-AU"/>
        </w:rPr>
      </w:pPr>
      <w:r w:rsidRPr="009E2790">
        <w:t>Material in this</w:t>
      </w:r>
      <w:r w:rsidRPr="000F46D1">
        <w:rPr>
          <w:lang w:eastAsia="en-AU"/>
        </w:rPr>
        <w:t xml:space="preserve"> resource not available under a Creative Commons licence:</w:t>
      </w:r>
    </w:p>
    <w:p w14:paraId="2841B1F9" w14:textId="77777777" w:rsidR="003102C3" w:rsidRPr="009E2790" w:rsidRDefault="003102C3" w:rsidP="009E2790">
      <w:pPr>
        <w:pStyle w:val="ListBullet"/>
      </w:pPr>
      <w:r w:rsidRPr="009E2790">
        <w:t>the NSW Department of Education logo, other logos and trademark-protected material</w:t>
      </w:r>
    </w:p>
    <w:p w14:paraId="7B555EA4" w14:textId="77777777" w:rsidR="003102C3" w:rsidRDefault="003102C3" w:rsidP="009E2790">
      <w:pPr>
        <w:pStyle w:val="ListBullet"/>
        <w:rPr>
          <w:lang w:eastAsia="en-AU"/>
        </w:rPr>
      </w:pPr>
      <w:r w:rsidRPr="009E2790">
        <w:t>material owned by a third party that has been reproduced with permission. You will need</w:t>
      </w:r>
      <w:r w:rsidRPr="6A1FDC0A">
        <w:rPr>
          <w:lang w:eastAsia="en-AU"/>
        </w:rPr>
        <w:t xml:space="preserve"> to obtain permission from the third party to reuse its material.</w:t>
      </w:r>
    </w:p>
    <w:p w14:paraId="151CBAD5" w14:textId="77777777" w:rsidR="003102C3" w:rsidRPr="00571DF7" w:rsidRDefault="003102C3" w:rsidP="003102C3">
      <w:pPr>
        <w:pStyle w:val="FeatureBox2"/>
        <w:spacing w:line="300" w:lineRule="auto"/>
        <w:rPr>
          <w:rStyle w:val="Strong"/>
        </w:rPr>
      </w:pPr>
      <w:r w:rsidRPr="00571DF7">
        <w:rPr>
          <w:rStyle w:val="Strong"/>
        </w:rPr>
        <w:t>Links to third-party material and websites</w:t>
      </w:r>
    </w:p>
    <w:p w14:paraId="0A383D99" w14:textId="77777777" w:rsidR="003102C3" w:rsidRDefault="003102C3" w:rsidP="003102C3">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600E4D6A" w:rsidR="00DA237B" w:rsidRPr="00DA237B" w:rsidRDefault="003102C3" w:rsidP="003102C3">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DA237B" w:rsidRPr="00DA237B" w:rsidSect="0053592F">
      <w:headerReference w:type="first" r:id="rId34"/>
      <w:footerReference w:type="first" r:id="rId3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4BF57" w14:textId="77777777" w:rsidR="00F040BE" w:rsidRDefault="00F040BE">
      <w:r>
        <w:separator/>
      </w:r>
    </w:p>
    <w:p w14:paraId="4BAD3356" w14:textId="77777777" w:rsidR="00F040BE" w:rsidRDefault="00F040BE"/>
  </w:endnote>
  <w:endnote w:type="continuationSeparator" w:id="0">
    <w:p w14:paraId="1ECD8C44" w14:textId="77777777" w:rsidR="00F040BE" w:rsidRDefault="00F040BE">
      <w:r>
        <w:continuationSeparator/>
      </w:r>
    </w:p>
    <w:p w14:paraId="4E8AC81F" w14:textId="77777777" w:rsidR="00F040BE" w:rsidRDefault="00F040BE"/>
  </w:endnote>
  <w:endnote w:type="continuationNotice" w:id="1">
    <w:p w14:paraId="62213F66" w14:textId="77777777" w:rsidR="00F040BE" w:rsidRDefault="00F040B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0B9969F6" w:rsidR="001E7D13" w:rsidRPr="00E56264" w:rsidRDefault="003102C3" w:rsidP="001E7D13">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4480E">
      <w:rPr>
        <w:noProof/>
      </w:rPr>
      <w:t>Jun-23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1E7D13" w:rsidRDefault="001E7D13" w:rsidP="001E7D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0BFBA" w14:textId="193904C3" w:rsidR="001E7D13" w:rsidRPr="00A072D3" w:rsidRDefault="00A072D3" w:rsidP="00A072D3">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4480E">
      <w:rPr>
        <w:noProof/>
      </w:rPr>
      <w:t>Jun-23</w:t>
    </w:r>
    <w:r w:rsidRPr="00E56264">
      <w:fldChar w:fldCharType="end"/>
    </w:r>
    <w:r>
      <w:ptab w:relativeTo="margin" w:alignment="right" w:leader="none"/>
    </w:r>
    <w:r>
      <w:rPr>
        <w:b/>
        <w:bCs/>
        <w:noProof/>
        <w:sz w:val="28"/>
        <w:szCs w:val="28"/>
      </w:rPr>
      <w:drawing>
        <wp:inline distT="0" distB="0" distL="0" distR="0" wp14:anchorId="6D265E9B" wp14:editId="740845E9">
          <wp:extent cx="561975" cy="196038"/>
          <wp:effectExtent l="0" t="0" r="0" b="0"/>
          <wp:docPr id="9" name="Picture 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9300D" w14:textId="1216F1AA" w:rsidR="000F5565" w:rsidRDefault="00C753A8" w:rsidP="00C753A8">
    <w:pPr>
      <w:pStyle w:val="Logo"/>
      <w:tabs>
        <w:tab w:val="clear" w:pos="10200"/>
        <w:tab w:val="right" w:pos="9639"/>
      </w:tabs>
      <w:ind w:right="-1"/>
    </w:pPr>
    <w:r w:rsidRPr="009B05C3">
      <w:t>education.nsw.gov.au</w:t>
    </w:r>
    <w:r>
      <w:rPr>
        <w:noProof/>
        <w:lang w:eastAsia="en-AU"/>
      </w:rPr>
      <w:ptab w:relativeTo="margin" w:alignment="right" w:leader="none"/>
    </w:r>
    <w:r w:rsidRPr="009C69B7">
      <w:rPr>
        <w:noProof/>
        <w:lang w:eastAsia="en-AU"/>
      </w:rPr>
      <w:drawing>
        <wp:inline distT="0" distB="0" distL="0" distR="0" wp14:anchorId="57D0AE89" wp14:editId="7BC4A458">
          <wp:extent cx="507600" cy="540000"/>
          <wp:effectExtent l="0" t="0" r="635" b="6350"/>
          <wp:docPr id="15" name="Picture 15"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5D99F" w14:textId="224B6487" w:rsidR="00FB3C87" w:rsidRDefault="00FB3C87" w:rsidP="00C753A8">
    <w:pPr>
      <w:pStyle w:val="Logo"/>
      <w:tabs>
        <w:tab w:val="clear" w:pos="10200"/>
        <w:tab w:val="right" w:pos="9639"/>
      </w:tabs>
      <w:ind w:righ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0F1B6" w14:textId="77777777" w:rsidR="00F040BE" w:rsidRDefault="00F040BE">
      <w:r>
        <w:separator/>
      </w:r>
    </w:p>
    <w:p w14:paraId="7175BEC9" w14:textId="77777777" w:rsidR="00F040BE" w:rsidRDefault="00F040BE"/>
  </w:footnote>
  <w:footnote w:type="continuationSeparator" w:id="0">
    <w:p w14:paraId="252E8C2A" w14:textId="77777777" w:rsidR="00F040BE" w:rsidRDefault="00F040BE">
      <w:r>
        <w:continuationSeparator/>
      </w:r>
    </w:p>
    <w:p w14:paraId="05C3DE69" w14:textId="77777777" w:rsidR="00F040BE" w:rsidRDefault="00F040BE"/>
  </w:footnote>
  <w:footnote w:type="continuationNotice" w:id="1">
    <w:p w14:paraId="6ED65B20" w14:textId="77777777" w:rsidR="00F040BE" w:rsidRDefault="00F040B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1383C" w14:textId="18946084" w:rsidR="00052E06" w:rsidRDefault="008231C8" w:rsidP="00126362">
    <w:pPr>
      <w:pStyle w:val="Documentname"/>
    </w:pPr>
    <w:r w:rsidRPr="009D6697">
      <w:ptab w:relativeTo="margin" w:alignment="right" w:leader="none"/>
    </w:r>
    <w:r w:rsidR="00126362">
      <w:t>Mathematics Stage 4 – s</w:t>
    </w:r>
    <w:r w:rsidR="00F71420">
      <w:t>tepping through unknowns</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0AF2" w14:textId="10D1FAAF" w:rsidR="001E7D13" w:rsidRPr="000F5565" w:rsidRDefault="000F5565" w:rsidP="000F5565">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D7314" w14:textId="61BCD746" w:rsidR="0053592F" w:rsidRPr="00FB3C87" w:rsidRDefault="0053592F" w:rsidP="00FB3C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265CC"/>
    <w:multiLevelType w:val="hybridMultilevel"/>
    <w:tmpl w:val="F43AD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54518241">
    <w:abstractNumId w:val="3"/>
  </w:num>
  <w:num w:numId="2" w16cid:durableId="545528191">
    <w:abstractNumId w:val="3"/>
  </w:num>
  <w:num w:numId="3" w16cid:durableId="674917138">
    <w:abstractNumId w:val="1"/>
  </w:num>
  <w:num w:numId="4" w16cid:durableId="1881940789">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529442904">
    <w:abstractNumId w:val="5"/>
  </w:num>
  <w:num w:numId="6" w16cid:durableId="1293823107">
    <w:abstractNumId w:val="2"/>
  </w:num>
  <w:num w:numId="7" w16cid:durableId="357778458">
    <w:abstractNumId w:val="1"/>
  </w:num>
  <w:num w:numId="8" w16cid:durableId="12484612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761842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275695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154945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56983139">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16cid:durableId="608125151">
    <w:abstractNumId w:val="1"/>
  </w:num>
  <w:num w:numId="14" w16cid:durableId="2070415842">
    <w:abstractNumId w:val="5"/>
  </w:num>
  <w:num w:numId="15" w16cid:durableId="1624383974">
    <w:abstractNumId w:val="2"/>
  </w:num>
  <w:num w:numId="16" w16cid:durableId="461116615">
    <w:abstractNumId w:val="1"/>
  </w:num>
  <w:num w:numId="17" w16cid:durableId="1166552670">
    <w:abstractNumId w:val="0"/>
  </w:num>
  <w:num w:numId="18" w16cid:durableId="10409358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39491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33321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229542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0" w:nlCheck="1" w:checkStyle="0"/>
  <w:activeWritingStyle w:appName="MSWord" w:lang="en-US" w:vendorID="64" w:dllVersion="0" w:nlCheck="1" w:checkStyle="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469"/>
    <w:rsid w:val="00001945"/>
    <w:rsid w:val="00001C08"/>
    <w:rsid w:val="000026F0"/>
    <w:rsid w:val="00002BF1"/>
    <w:rsid w:val="000045D1"/>
    <w:rsid w:val="0000527D"/>
    <w:rsid w:val="00006220"/>
    <w:rsid w:val="00006CD7"/>
    <w:rsid w:val="000103FC"/>
    <w:rsid w:val="00010746"/>
    <w:rsid w:val="0001186F"/>
    <w:rsid w:val="00011A4C"/>
    <w:rsid w:val="00012665"/>
    <w:rsid w:val="00012958"/>
    <w:rsid w:val="000143DF"/>
    <w:rsid w:val="000151F8"/>
    <w:rsid w:val="00015D43"/>
    <w:rsid w:val="00016801"/>
    <w:rsid w:val="00021171"/>
    <w:rsid w:val="00022502"/>
    <w:rsid w:val="000232A1"/>
    <w:rsid w:val="00023790"/>
    <w:rsid w:val="00024602"/>
    <w:rsid w:val="000252FF"/>
    <w:rsid w:val="000253AE"/>
    <w:rsid w:val="00030EBC"/>
    <w:rsid w:val="0003264E"/>
    <w:rsid w:val="000331B6"/>
    <w:rsid w:val="00034F5E"/>
    <w:rsid w:val="0003541F"/>
    <w:rsid w:val="00036B95"/>
    <w:rsid w:val="00037330"/>
    <w:rsid w:val="000376F2"/>
    <w:rsid w:val="00037DF0"/>
    <w:rsid w:val="00040BF3"/>
    <w:rsid w:val="000423E3"/>
    <w:rsid w:val="00042651"/>
    <w:rsid w:val="0004292D"/>
    <w:rsid w:val="00042D30"/>
    <w:rsid w:val="00043FA0"/>
    <w:rsid w:val="00044C5D"/>
    <w:rsid w:val="00044D23"/>
    <w:rsid w:val="00046473"/>
    <w:rsid w:val="000470B7"/>
    <w:rsid w:val="00050732"/>
    <w:rsid w:val="000507E6"/>
    <w:rsid w:val="0005163D"/>
    <w:rsid w:val="00051BC4"/>
    <w:rsid w:val="00051BF0"/>
    <w:rsid w:val="00051FE9"/>
    <w:rsid w:val="00052AE1"/>
    <w:rsid w:val="00052E06"/>
    <w:rsid w:val="000534F4"/>
    <w:rsid w:val="000535B7"/>
    <w:rsid w:val="00053726"/>
    <w:rsid w:val="000562A7"/>
    <w:rsid w:val="000564F8"/>
    <w:rsid w:val="0005738F"/>
    <w:rsid w:val="00057BC8"/>
    <w:rsid w:val="000604B9"/>
    <w:rsid w:val="00061232"/>
    <w:rsid w:val="000613C4"/>
    <w:rsid w:val="00061F2F"/>
    <w:rsid w:val="000620E8"/>
    <w:rsid w:val="00062708"/>
    <w:rsid w:val="00062E56"/>
    <w:rsid w:val="00065281"/>
    <w:rsid w:val="00065A16"/>
    <w:rsid w:val="00070416"/>
    <w:rsid w:val="000706E7"/>
    <w:rsid w:val="00070EC8"/>
    <w:rsid w:val="00071D06"/>
    <w:rsid w:val="0007214A"/>
    <w:rsid w:val="00072B6E"/>
    <w:rsid w:val="00072DFB"/>
    <w:rsid w:val="00075B4E"/>
    <w:rsid w:val="00075F27"/>
    <w:rsid w:val="00076038"/>
    <w:rsid w:val="00076FE5"/>
    <w:rsid w:val="00077A7C"/>
    <w:rsid w:val="00077D4C"/>
    <w:rsid w:val="00080F87"/>
    <w:rsid w:val="00081CC1"/>
    <w:rsid w:val="00082E53"/>
    <w:rsid w:val="000844F9"/>
    <w:rsid w:val="00084628"/>
    <w:rsid w:val="00084830"/>
    <w:rsid w:val="0008606A"/>
    <w:rsid w:val="00086656"/>
    <w:rsid w:val="00086D87"/>
    <w:rsid w:val="000872D6"/>
    <w:rsid w:val="00090628"/>
    <w:rsid w:val="00090771"/>
    <w:rsid w:val="000919BC"/>
    <w:rsid w:val="00091C6B"/>
    <w:rsid w:val="00092F78"/>
    <w:rsid w:val="000938ED"/>
    <w:rsid w:val="0009452F"/>
    <w:rsid w:val="00096701"/>
    <w:rsid w:val="000A057B"/>
    <w:rsid w:val="000A0C05"/>
    <w:rsid w:val="000A0EE2"/>
    <w:rsid w:val="000A1B41"/>
    <w:rsid w:val="000A33D4"/>
    <w:rsid w:val="000A3E42"/>
    <w:rsid w:val="000A41E7"/>
    <w:rsid w:val="000A451E"/>
    <w:rsid w:val="000A6D4F"/>
    <w:rsid w:val="000A796C"/>
    <w:rsid w:val="000A7A61"/>
    <w:rsid w:val="000B09C8"/>
    <w:rsid w:val="000B0B95"/>
    <w:rsid w:val="000B1FC2"/>
    <w:rsid w:val="000B2886"/>
    <w:rsid w:val="000B30E1"/>
    <w:rsid w:val="000B350D"/>
    <w:rsid w:val="000B43DA"/>
    <w:rsid w:val="000B4F65"/>
    <w:rsid w:val="000B5724"/>
    <w:rsid w:val="000B5D97"/>
    <w:rsid w:val="000B7220"/>
    <w:rsid w:val="000B75CB"/>
    <w:rsid w:val="000B7D49"/>
    <w:rsid w:val="000C07B7"/>
    <w:rsid w:val="000C0E87"/>
    <w:rsid w:val="000C0FB5"/>
    <w:rsid w:val="000C1078"/>
    <w:rsid w:val="000C16A7"/>
    <w:rsid w:val="000C1BCD"/>
    <w:rsid w:val="000C250C"/>
    <w:rsid w:val="000C2E71"/>
    <w:rsid w:val="000C3704"/>
    <w:rsid w:val="000C43DF"/>
    <w:rsid w:val="000C5485"/>
    <w:rsid w:val="000C575E"/>
    <w:rsid w:val="000C5F8E"/>
    <w:rsid w:val="000C61FB"/>
    <w:rsid w:val="000C63FF"/>
    <w:rsid w:val="000C6F89"/>
    <w:rsid w:val="000C7D4F"/>
    <w:rsid w:val="000D2063"/>
    <w:rsid w:val="000D24EC"/>
    <w:rsid w:val="000D2C3A"/>
    <w:rsid w:val="000D48A8"/>
    <w:rsid w:val="000D4B5A"/>
    <w:rsid w:val="000D4EE3"/>
    <w:rsid w:val="000D502C"/>
    <w:rsid w:val="000D55B1"/>
    <w:rsid w:val="000D64D8"/>
    <w:rsid w:val="000D69E4"/>
    <w:rsid w:val="000D6D0F"/>
    <w:rsid w:val="000D7885"/>
    <w:rsid w:val="000E0272"/>
    <w:rsid w:val="000E211F"/>
    <w:rsid w:val="000E3800"/>
    <w:rsid w:val="000E3C1C"/>
    <w:rsid w:val="000E41B7"/>
    <w:rsid w:val="000E6BA0"/>
    <w:rsid w:val="000E750D"/>
    <w:rsid w:val="000F00B7"/>
    <w:rsid w:val="000F10D4"/>
    <w:rsid w:val="000F174A"/>
    <w:rsid w:val="000F2824"/>
    <w:rsid w:val="000F2CC2"/>
    <w:rsid w:val="000F3E23"/>
    <w:rsid w:val="000F4ED0"/>
    <w:rsid w:val="000F5565"/>
    <w:rsid w:val="000F739D"/>
    <w:rsid w:val="000F7960"/>
    <w:rsid w:val="00100B59"/>
    <w:rsid w:val="00100DC5"/>
    <w:rsid w:val="00100E27"/>
    <w:rsid w:val="00100E5A"/>
    <w:rsid w:val="00101135"/>
    <w:rsid w:val="001022D6"/>
    <w:rsid w:val="0010259B"/>
    <w:rsid w:val="00102D25"/>
    <w:rsid w:val="00103D80"/>
    <w:rsid w:val="00103F24"/>
    <w:rsid w:val="001041AF"/>
    <w:rsid w:val="00104A05"/>
    <w:rsid w:val="0010545F"/>
    <w:rsid w:val="001056FC"/>
    <w:rsid w:val="00106009"/>
    <w:rsid w:val="001061C5"/>
    <w:rsid w:val="001061F9"/>
    <w:rsid w:val="001068B3"/>
    <w:rsid w:val="00106A3B"/>
    <w:rsid w:val="00106FE5"/>
    <w:rsid w:val="00110528"/>
    <w:rsid w:val="001113CC"/>
    <w:rsid w:val="00112843"/>
    <w:rsid w:val="00113727"/>
    <w:rsid w:val="00113763"/>
    <w:rsid w:val="0011432F"/>
    <w:rsid w:val="00114B7D"/>
    <w:rsid w:val="00114E92"/>
    <w:rsid w:val="00115220"/>
    <w:rsid w:val="001177C4"/>
    <w:rsid w:val="00117B7D"/>
    <w:rsid w:val="00117FF3"/>
    <w:rsid w:val="0012093E"/>
    <w:rsid w:val="001231F0"/>
    <w:rsid w:val="00123D19"/>
    <w:rsid w:val="0012442E"/>
    <w:rsid w:val="00125C6C"/>
    <w:rsid w:val="00126362"/>
    <w:rsid w:val="00126D37"/>
    <w:rsid w:val="00127285"/>
    <w:rsid w:val="00127648"/>
    <w:rsid w:val="0013032B"/>
    <w:rsid w:val="001305EA"/>
    <w:rsid w:val="00130CC5"/>
    <w:rsid w:val="00131AE2"/>
    <w:rsid w:val="001324C3"/>
    <w:rsid w:val="001328FA"/>
    <w:rsid w:val="00132C1B"/>
    <w:rsid w:val="0013419A"/>
    <w:rsid w:val="00134700"/>
    <w:rsid w:val="00134E23"/>
    <w:rsid w:val="00135E80"/>
    <w:rsid w:val="00136C4D"/>
    <w:rsid w:val="00140753"/>
    <w:rsid w:val="0014239C"/>
    <w:rsid w:val="00143921"/>
    <w:rsid w:val="001445CB"/>
    <w:rsid w:val="001455EE"/>
    <w:rsid w:val="00146F04"/>
    <w:rsid w:val="00147E93"/>
    <w:rsid w:val="00150EBC"/>
    <w:rsid w:val="00151954"/>
    <w:rsid w:val="001520B0"/>
    <w:rsid w:val="001526E8"/>
    <w:rsid w:val="00152BFB"/>
    <w:rsid w:val="0015446A"/>
    <w:rsid w:val="0015487C"/>
    <w:rsid w:val="00155144"/>
    <w:rsid w:val="00156956"/>
    <w:rsid w:val="0015712E"/>
    <w:rsid w:val="00161034"/>
    <w:rsid w:val="00161A3D"/>
    <w:rsid w:val="00162690"/>
    <w:rsid w:val="00162C3A"/>
    <w:rsid w:val="00165B83"/>
    <w:rsid w:val="00165ECE"/>
    <w:rsid w:val="00165FF0"/>
    <w:rsid w:val="00167128"/>
    <w:rsid w:val="0017075C"/>
    <w:rsid w:val="00170CB5"/>
    <w:rsid w:val="00171601"/>
    <w:rsid w:val="00172EC4"/>
    <w:rsid w:val="00173D54"/>
    <w:rsid w:val="00174183"/>
    <w:rsid w:val="00174908"/>
    <w:rsid w:val="00174DFA"/>
    <w:rsid w:val="00175500"/>
    <w:rsid w:val="001762E2"/>
    <w:rsid w:val="00176C65"/>
    <w:rsid w:val="00176E94"/>
    <w:rsid w:val="0018036C"/>
    <w:rsid w:val="00180A15"/>
    <w:rsid w:val="001810F4"/>
    <w:rsid w:val="00181128"/>
    <w:rsid w:val="0018179E"/>
    <w:rsid w:val="00182B46"/>
    <w:rsid w:val="00182D13"/>
    <w:rsid w:val="001839C3"/>
    <w:rsid w:val="00183B80"/>
    <w:rsid w:val="00183DB2"/>
    <w:rsid w:val="00183E9C"/>
    <w:rsid w:val="001841F1"/>
    <w:rsid w:val="0018571A"/>
    <w:rsid w:val="0018592E"/>
    <w:rsid w:val="001859B6"/>
    <w:rsid w:val="00185B91"/>
    <w:rsid w:val="00187C2E"/>
    <w:rsid w:val="00187FFC"/>
    <w:rsid w:val="0019079D"/>
    <w:rsid w:val="00191D2F"/>
    <w:rsid w:val="00191F45"/>
    <w:rsid w:val="00192D2B"/>
    <w:rsid w:val="00193503"/>
    <w:rsid w:val="001939CA"/>
    <w:rsid w:val="00193B82"/>
    <w:rsid w:val="00194B59"/>
    <w:rsid w:val="001953D6"/>
    <w:rsid w:val="0019600C"/>
    <w:rsid w:val="00196CF1"/>
    <w:rsid w:val="00197B41"/>
    <w:rsid w:val="001A03EA"/>
    <w:rsid w:val="001A0AF7"/>
    <w:rsid w:val="001A173C"/>
    <w:rsid w:val="001A25AF"/>
    <w:rsid w:val="001A30E6"/>
    <w:rsid w:val="001A3627"/>
    <w:rsid w:val="001A6ECC"/>
    <w:rsid w:val="001A6EF1"/>
    <w:rsid w:val="001A70C8"/>
    <w:rsid w:val="001B014E"/>
    <w:rsid w:val="001B0265"/>
    <w:rsid w:val="001B0CD0"/>
    <w:rsid w:val="001B1DBC"/>
    <w:rsid w:val="001B281E"/>
    <w:rsid w:val="001B3065"/>
    <w:rsid w:val="001B33C0"/>
    <w:rsid w:val="001B4A46"/>
    <w:rsid w:val="001B50F5"/>
    <w:rsid w:val="001B59C3"/>
    <w:rsid w:val="001B5E34"/>
    <w:rsid w:val="001B6397"/>
    <w:rsid w:val="001B68DA"/>
    <w:rsid w:val="001B7064"/>
    <w:rsid w:val="001B7627"/>
    <w:rsid w:val="001B777F"/>
    <w:rsid w:val="001C1F92"/>
    <w:rsid w:val="001C1FBB"/>
    <w:rsid w:val="001C28AE"/>
    <w:rsid w:val="001C2997"/>
    <w:rsid w:val="001C3807"/>
    <w:rsid w:val="001C4DB7"/>
    <w:rsid w:val="001C6C9B"/>
    <w:rsid w:val="001D10B2"/>
    <w:rsid w:val="001D163B"/>
    <w:rsid w:val="001D16E2"/>
    <w:rsid w:val="001D3092"/>
    <w:rsid w:val="001D4CD1"/>
    <w:rsid w:val="001D56C8"/>
    <w:rsid w:val="001D5BA2"/>
    <w:rsid w:val="001D66C2"/>
    <w:rsid w:val="001D6877"/>
    <w:rsid w:val="001D73AA"/>
    <w:rsid w:val="001E0FFC"/>
    <w:rsid w:val="001E1882"/>
    <w:rsid w:val="001E1F93"/>
    <w:rsid w:val="001E24CF"/>
    <w:rsid w:val="001E3097"/>
    <w:rsid w:val="001E4B06"/>
    <w:rsid w:val="001E5F98"/>
    <w:rsid w:val="001E6229"/>
    <w:rsid w:val="001E7D13"/>
    <w:rsid w:val="001F01F4"/>
    <w:rsid w:val="001F0F26"/>
    <w:rsid w:val="001F208C"/>
    <w:rsid w:val="001F219E"/>
    <w:rsid w:val="001F2232"/>
    <w:rsid w:val="001F229C"/>
    <w:rsid w:val="001F64BE"/>
    <w:rsid w:val="001F6D7B"/>
    <w:rsid w:val="001F7070"/>
    <w:rsid w:val="001F7807"/>
    <w:rsid w:val="002007C8"/>
    <w:rsid w:val="00200AD3"/>
    <w:rsid w:val="00200EF2"/>
    <w:rsid w:val="002016B9"/>
    <w:rsid w:val="00201825"/>
    <w:rsid w:val="00201CB2"/>
    <w:rsid w:val="00201F8D"/>
    <w:rsid w:val="00202266"/>
    <w:rsid w:val="002046F7"/>
    <w:rsid w:val="0020478D"/>
    <w:rsid w:val="002054D0"/>
    <w:rsid w:val="00205C01"/>
    <w:rsid w:val="0020627F"/>
    <w:rsid w:val="002065AD"/>
    <w:rsid w:val="002068C8"/>
    <w:rsid w:val="00206EFD"/>
    <w:rsid w:val="0020756A"/>
    <w:rsid w:val="00210D95"/>
    <w:rsid w:val="002136B3"/>
    <w:rsid w:val="002139DE"/>
    <w:rsid w:val="00213C55"/>
    <w:rsid w:val="002152B3"/>
    <w:rsid w:val="0021660A"/>
    <w:rsid w:val="00216957"/>
    <w:rsid w:val="00217731"/>
    <w:rsid w:val="00217AE6"/>
    <w:rsid w:val="00220348"/>
    <w:rsid w:val="00220B90"/>
    <w:rsid w:val="00221777"/>
    <w:rsid w:val="00221998"/>
    <w:rsid w:val="00221E1A"/>
    <w:rsid w:val="00221F4B"/>
    <w:rsid w:val="002228E3"/>
    <w:rsid w:val="00222E8D"/>
    <w:rsid w:val="00224261"/>
    <w:rsid w:val="00224B16"/>
    <w:rsid w:val="00224D61"/>
    <w:rsid w:val="002265BD"/>
    <w:rsid w:val="00226B66"/>
    <w:rsid w:val="002270CC"/>
    <w:rsid w:val="00227421"/>
    <w:rsid w:val="00227801"/>
    <w:rsid w:val="00227894"/>
    <w:rsid w:val="0022791F"/>
    <w:rsid w:val="00227AC8"/>
    <w:rsid w:val="00231E53"/>
    <w:rsid w:val="00234830"/>
    <w:rsid w:val="0023568F"/>
    <w:rsid w:val="002368C7"/>
    <w:rsid w:val="0023726F"/>
    <w:rsid w:val="0024041A"/>
    <w:rsid w:val="002410C8"/>
    <w:rsid w:val="00241C93"/>
    <w:rsid w:val="0024214A"/>
    <w:rsid w:val="002434E6"/>
    <w:rsid w:val="002441F2"/>
    <w:rsid w:val="0024438F"/>
    <w:rsid w:val="002447C2"/>
    <w:rsid w:val="00244AA6"/>
    <w:rsid w:val="002458D0"/>
    <w:rsid w:val="00245EC0"/>
    <w:rsid w:val="002462B7"/>
    <w:rsid w:val="002470B3"/>
    <w:rsid w:val="00247FF0"/>
    <w:rsid w:val="00250C2E"/>
    <w:rsid w:val="00250F4A"/>
    <w:rsid w:val="00251349"/>
    <w:rsid w:val="00253532"/>
    <w:rsid w:val="002540D3"/>
    <w:rsid w:val="00254B2A"/>
    <w:rsid w:val="002556DB"/>
    <w:rsid w:val="00256D4F"/>
    <w:rsid w:val="00260EE8"/>
    <w:rsid w:val="00260F28"/>
    <w:rsid w:val="00260F51"/>
    <w:rsid w:val="002610B2"/>
    <w:rsid w:val="0026131D"/>
    <w:rsid w:val="00263542"/>
    <w:rsid w:val="002648C7"/>
    <w:rsid w:val="00264E55"/>
    <w:rsid w:val="00266738"/>
    <w:rsid w:val="00266844"/>
    <w:rsid w:val="0026691A"/>
    <w:rsid w:val="00266D0C"/>
    <w:rsid w:val="00267476"/>
    <w:rsid w:val="002706A6"/>
    <w:rsid w:val="002717AE"/>
    <w:rsid w:val="0027313C"/>
    <w:rsid w:val="00273F94"/>
    <w:rsid w:val="00274061"/>
    <w:rsid w:val="002760B7"/>
    <w:rsid w:val="0027707D"/>
    <w:rsid w:val="00277919"/>
    <w:rsid w:val="0028011D"/>
    <w:rsid w:val="002810D3"/>
    <w:rsid w:val="002827A5"/>
    <w:rsid w:val="002847AE"/>
    <w:rsid w:val="002853B0"/>
    <w:rsid w:val="00285BBD"/>
    <w:rsid w:val="00285E0D"/>
    <w:rsid w:val="00285FE2"/>
    <w:rsid w:val="00286470"/>
    <w:rsid w:val="00286846"/>
    <w:rsid w:val="002870F2"/>
    <w:rsid w:val="00287650"/>
    <w:rsid w:val="00287796"/>
    <w:rsid w:val="0029008E"/>
    <w:rsid w:val="00290154"/>
    <w:rsid w:val="00291359"/>
    <w:rsid w:val="00294F88"/>
    <w:rsid w:val="00294FCC"/>
    <w:rsid w:val="00295516"/>
    <w:rsid w:val="00295906"/>
    <w:rsid w:val="0029733C"/>
    <w:rsid w:val="002A10A1"/>
    <w:rsid w:val="002A12C5"/>
    <w:rsid w:val="002A236D"/>
    <w:rsid w:val="002A257B"/>
    <w:rsid w:val="002A3161"/>
    <w:rsid w:val="002A3410"/>
    <w:rsid w:val="002A3438"/>
    <w:rsid w:val="002A44D1"/>
    <w:rsid w:val="002A4631"/>
    <w:rsid w:val="002A5BA6"/>
    <w:rsid w:val="002A6714"/>
    <w:rsid w:val="002A6821"/>
    <w:rsid w:val="002A6B3B"/>
    <w:rsid w:val="002A6EA6"/>
    <w:rsid w:val="002A74A9"/>
    <w:rsid w:val="002A75F1"/>
    <w:rsid w:val="002A7B1F"/>
    <w:rsid w:val="002B108B"/>
    <w:rsid w:val="002B12DE"/>
    <w:rsid w:val="002B270D"/>
    <w:rsid w:val="002B3375"/>
    <w:rsid w:val="002B4745"/>
    <w:rsid w:val="002B480D"/>
    <w:rsid w:val="002B4845"/>
    <w:rsid w:val="002B4AC3"/>
    <w:rsid w:val="002B4ADE"/>
    <w:rsid w:val="002B65E6"/>
    <w:rsid w:val="002B745C"/>
    <w:rsid w:val="002B7744"/>
    <w:rsid w:val="002C0361"/>
    <w:rsid w:val="002C05AC"/>
    <w:rsid w:val="002C097C"/>
    <w:rsid w:val="002C218E"/>
    <w:rsid w:val="002C29EB"/>
    <w:rsid w:val="002C352A"/>
    <w:rsid w:val="002C3953"/>
    <w:rsid w:val="002C56A0"/>
    <w:rsid w:val="002C7496"/>
    <w:rsid w:val="002D0EAD"/>
    <w:rsid w:val="002D12FF"/>
    <w:rsid w:val="002D14E4"/>
    <w:rsid w:val="002D21A5"/>
    <w:rsid w:val="002D2CCC"/>
    <w:rsid w:val="002D4413"/>
    <w:rsid w:val="002D452B"/>
    <w:rsid w:val="002D7247"/>
    <w:rsid w:val="002D7FEA"/>
    <w:rsid w:val="002E027C"/>
    <w:rsid w:val="002E0D06"/>
    <w:rsid w:val="002E23E3"/>
    <w:rsid w:val="002E26F3"/>
    <w:rsid w:val="002E2ED2"/>
    <w:rsid w:val="002E300A"/>
    <w:rsid w:val="002E30BA"/>
    <w:rsid w:val="002E34CB"/>
    <w:rsid w:val="002E4059"/>
    <w:rsid w:val="002E4D5B"/>
    <w:rsid w:val="002E5474"/>
    <w:rsid w:val="002E5699"/>
    <w:rsid w:val="002E5832"/>
    <w:rsid w:val="002E633F"/>
    <w:rsid w:val="002E65E2"/>
    <w:rsid w:val="002E7243"/>
    <w:rsid w:val="002F0BF7"/>
    <w:rsid w:val="002F0D60"/>
    <w:rsid w:val="002F104E"/>
    <w:rsid w:val="002F1BD9"/>
    <w:rsid w:val="002F3A6D"/>
    <w:rsid w:val="002F3EC4"/>
    <w:rsid w:val="002F427E"/>
    <w:rsid w:val="002F4EBA"/>
    <w:rsid w:val="002F749C"/>
    <w:rsid w:val="003001CB"/>
    <w:rsid w:val="003006D3"/>
    <w:rsid w:val="00303813"/>
    <w:rsid w:val="00306F73"/>
    <w:rsid w:val="003102C3"/>
    <w:rsid w:val="00310348"/>
    <w:rsid w:val="00310EE6"/>
    <w:rsid w:val="00311628"/>
    <w:rsid w:val="00311860"/>
    <w:rsid w:val="00311E73"/>
    <w:rsid w:val="0031221D"/>
    <w:rsid w:val="003123F7"/>
    <w:rsid w:val="003149B2"/>
    <w:rsid w:val="00314A01"/>
    <w:rsid w:val="00314B9D"/>
    <w:rsid w:val="00314DD8"/>
    <w:rsid w:val="00314F9D"/>
    <w:rsid w:val="003155A3"/>
    <w:rsid w:val="00315B35"/>
    <w:rsid w:val="00316A7F"/>
    <w:rsid w:val="00317B24"/>
    <w:rsid w:val="00317D8E"/>
    <w:rsid w:val="00317E8F"/>
    <w:rsid w:val="00320752"/>
    <w:rsid w:val="003209E8"/>
    <w:rsid w:val="003211F4"/>
    <w:rsid w:val="0032193F"/>
    <w:rsid w:val="00322186"/>
    <w:rsid w:val="00322962"/>
    <w:rsid w:val="003230E8"/>
    <w:rsid w:val="00323B58"/>
    <w:rsid w:val="0032403E"/>
    <w:rsid w:val="00324D73"/>
    <w:rsid w:val="00325B7B"/>
    <w:rsid w:val="0032655C"/>
    <w:rsid w:val="0033193C"/>
    <w:rsid w:val="00332B30"/>
    <w:rsid w:val="00334EE8"/>
    <w:rsid w:val="0033532B"/>
    <w:rsid w:val="00336799"/>
    <w:rsid w:val="0033685E"/>
    <w:rsid w:val="00336ECB"/>
    <w:rsid w:val="00337929"/>
    <w:rsid w:val="00337AD4"/>
    <w:rsid w:val="00340003"/>
    <w:rsid w:val="00340109"/>
    <w:rsid w:val="003424BC"/>
    <w:rsid w:val="003429B7"/>
    <w:rsid w:val="00342B92"/>
    <w:rsid w:val="00342CC1"/>
    <w:rsid w:val="00343B23"/>
    <w:rsid w:val="003444A9"/>
    <w:rsid w:val="003445F2"/>
    <w:rsid w:val="00344EA7"/>
    <w:rsid w:val="00345EB0"/>
    <w:rsid w:val="0034764B"/>
    <w:rsid w:val="0034780A"/>
    <w:rsid w:val="00347B1F"/>
    <w:rsid w:val="00347CBE"/>
    <w:rsid w:val="003503AC"/>
    <w:rsid w:val="00350593"/>
    <w:rsid w:val="00350787"/>
    <w:rsid w:val="00350BD1"/>
    <w:rsid w:val="00352686"/>
    <w:rsid w:val="003534AD"/>
    <w:rsid w:val="00357136"/>
    <w:rsid w:val="003576EB"/>
    <w:rsid w:val="00360C67"/>
    <w:rsid w:val="00360E65"/>
    <w:rsid w:val="00362DCB"/>
    <w:rsid w:val="0036308C"/>
    <w:rsid w:val="00363E8F"/>
    <w:rsid w:val="00365118"/>
    <w:rsid w:val="00365968"/>
    <w:rsid w:val="00366467"/>
    <w:rsid w:val="00367331"/>
    <w:rsid w:val="00370563"/>
    <w:rsid w:val="003713D2"/>
    <w:rsid w:val="00371AF4"/>
    <w:rsid w:val="00372A4F"/>
    <w:rsid w:val="00372B9F"/>
    <w:rsid w:val="00373265"/>
    <w:rsid w:val="0037384B"/>
    <w:rsid w:val="00373892"/>
    <w:rsid w:val="003743CE"/>
    <w:rsid w:val="00374613"/>
    <w:rsid w:val="003807AF"/>
    <w:rsid w:val="00380856"/>
    <w:rsid w:val="00380A01"/>
    <w:rsid w:val="00380E60"/>
    <w:rsid w:val="00380EAE"/>
    <w:rsid w:val="0038198C"/>
    <w:rsid w:val="00382A6F"/>
    <w:rsid w:val="00382C57"/>
    <w:rsid w:val="00383B5F"/>
    <w:rsid w:val="00384483"/>
    <w:rsid w:val="0038499A"/>
    <w:rsid w:val="00384F53"/>
    <w:rsid w:val="00386072"/>
    <w:rsid w:val="00386D58"/>
    <w:rsid w:val="00387053"/>
    <w:rsid w:val="003878A1"/>
    <w:rsid w:val="003910FC"/>
    <w:rsid w:val="003919E2"/>
    <w:rsid w:val="0039216F"/>
    <w:rsid w:val="003927A0"/>
    <w:rsid w:val="00395451"/>
    <w:rsid w:val="00395633"/>
    <w:rsid w:val="00395716"/>
    <w:rsid w:val="00396B0E"/>
    <w:rsid w:val="00396D08"/>
    <w:rsid w:val="0039766F"/>
    <w:rsid w:val="003A01C8"/>
    <w:rsid w:val="003A058B"/>
    <w:rsid w:val="003A1238"/>
    <w:rsid w:val="003A1937"/>
    <w:rsid w:val="003A1FC8"/>
    <w:rsid w:val="003A43B0"/>
    <w:rsid w:val="003A45F4"/>
    <w:rsid w:val="003A4F65"/>
    <w:rsid w:val="003A5702"/>
    <w:rsid w:val="003A5964"/>
    <w:rsid w:val="003A5E30"/>
    <w:rsid w:val="003A6344"/>
    <w:rsid w:val="003A6624"/>
    <w:rsid w:val="003A695D"/>
    <w:rsid w:val="003A6A25"/>
    <w:rsid w:val="003A6DE5"/>
    <w:rsid w:val="003A6F6B"/>
    <w:rsid w:val="003B0BBD"/>
    <w:rsid w:val="003B0ED6"/>
    <w:rsid w:val="003B225F"/>
    <w:rsid w:val="003B22D6"/>
    <w:rsid w:val="003B353A"/>
    <w:rsid w:val="003B384D"/>
    <w:rsid w:val="003B3CB0"/>
    <w:rsid w:val="003B5342"/>
    <w:rsid w:val="003B7BBB"/>
    <w:rsid w:val="003C0FB3"/>
    <w:rsid w:val="003C106D"/>
    <w:rsid w:val="003C14B2"/>
    <w:rsid w:val="003C3990"/>
    <w:rsid w:val="003C434B"/>
    <w:rsid w:val="003C489D"/>
    <w:rsid w:val="003C54B8"/>
    <w:rsid w:val="003C60BB"/>
    <w:rsid w:val="003C687F"/>
    <w:rsid w:val="003C723C"/>
    <w:rsid w:val="003C79D0"/>
    <w:rsid w:val="003D0F7F"/>
    <w:rsid w:val="003D1541"/>
    <w:rsid w:val="003D19F7"/>
    <w:rsid w:val="003D3CF0"/>
    <w:rsid w:val="003D53BF"/>
    <w:rsid w:val="003D5665"/>
    <w:rsid w:val="003D5C9D"/>
    <w:rsid w:val="003D63AA"/>
    <w:rsid w:val="003D6797"/>
    <w:rsid w:val="003D71A5"/>
    <w:rsid w:val="003D779D"/>
    <w:rsid w:val="003D7846"/>
    <w:rsid w:val="003D78A2"/>
    <w:rsid w:val="003E03FD"/>
    <w:rsid w:val="003E15EE"/>
    <w:rsid w:val="003E5EF2"/>
    <w:rsid w:val="003E6AE0"/>
    <w:rsid w:val="003E7ABA"/>
    <w:rsid w:val="003F0971"/>
    <w:rsid w:val="003F0D57"/>
    <w:rsid w:val="003F0F96"/>
    <w:rsid w:val="003F268B"/>
    <w:rsid w:val="003F28DA"/>
    <w:rsid w:val="003F2C2F"/>
    <w:rsid w:val="003F35B8"/>
    <w:rsid w:val="003F3D0C"/>
    <w:rsid w:val="003F3F97"/>
    <w:rsid w:val="003F42CF"/>
    <w:rsid w:val="003F4517"/>
    <w:rsid w:val="003F4CE9"/>
    <w:rsid w:val="003F4DA4"/>
    <w:rsid w:val="003F4EA0"/>
    <w:rsid w:val="003F5147"/>
    <w:rsid w:val="003F5267"/>
    <w:rsid w:val="003F55B2"/>
    <w:rsid w:val="003F66AD"/>
    <w:rsid w:val="003F69BE"/>
    <w:rsid w:val="003F7D20"/>
    <w:rsid w:val="00400EB0"/>
    <w:rsid w:val="004013F6"/>
    <w:rsid w:val="00402FCF"/>
    <w:rsid w:val="004042F8"/>
    <w:rsid w:val="004048C9"/>
    <w:rsid w:val="004054C0"/>
    <w:rsid w:val="00405801"/>
    <w:rsid w:val="00407474"/>
    <w:rsid w:val="00407ED4"/>
    <w:rsid w:val="00407F31"/>
    <w:rsid w:val="00410508"/>
    <w:rsid w:val="004125FD"/>
    <w:rsid w:val="004128F0"/>
    <w:rsid w:val="00412DFA"/>
    <w:rsid w:val="00414D5B"/>
    <w:rsid w:val="00415D16"/>
    <w:rsid w:val="00415F31"/>
    <w:rsid w:val="004163AD"/>
    <w:rsid w:val="0041645A"/>
    <w:rsid w:val="00417BB8"/>
    <w:rsid w:val="00420300"/>
    <w:rsid w:val="00421CC4"/>
    <w:rsid w:val="0042354D"/>
    <w:rsid w:val="00423A52"/>
    <w:rsid w:val="0042419D"/>
    <w:rsid w:val="004259A6"/>
    <w:rsid w:val="00425CCF"/>
    <w:rsid w:val="00426075"/>
    <w:rsid w:val="00427400"/>
    <w:rsid w:val="00430D80"/>
    <w:rsid w:val="0043131E"/>
    <w:rsid w:val="004317B5"/>
    <w:rsid w:val="00431E00"/>
    <w:rsid w:val="00431E3D"/>
    <w:rsid w:val="0043424F"/>
    <w:rsid w:val="004350C5"/>
    <w:rsid w:val="00435259"/>
    <w:rsid w:val="00436283"/>
    <w:rsid w:val="00436B23"/>
    <w:rsid w:val="00436E88"/>
    <w:rsid w:val="00440977"/>
    <w:rsid w:val="00441661"/>
    <w:rsid w:val="0044175B"/>
    <w:rsid w:val="00441C88"/>
    <w:rsid w:val="00442026"/>
    <w:rsid w:val="00442448"/>
    <w:rsid w:val="00443CD4"/>
    <w:rsid w:val="004440BB"/>
    <w:rsid w:val="004450B6"/>
    <w:rsid w:val="00445612"/>
    <w:rsid w:val="004474A4"/>
    <w:rsid w:val="004479D8"/>
    <w:rsid w:val="00447C97"/>
    <w:rsid w:val="00451168"/>
    <w:rsid w:val="00451506"/>
    <w:rsid w:val="00452D84"/>
    <w:rsid w:val="00453739"/>
    <w:rsid w:val="00455658"/>
    <w:rsid w:val="0045627B"/>
    <w:rsid w:val="00456C90"/>
    <w:rsid w:val="00457160"/>
    <w:rsid w:val="004578CC"/>
    <w:rsid w:val="0046072E"/>
    <w:rsid w:val="00463BFC"/>
    <w:rsid w:val="004657D6"/>
    <w:rsid w:val="00465CB5"/>
    <w:rsid w:val="0046704D"/>
    <w:rsid w:val="00471312"/>
    <w:rsid w:val="004728AA"/>
    <w:rsid w:val="00473346"/>
    <w:rsid w:val="0047550F"/>
    <w:rsid w:val="00475AD0"/>
    <w:rsid w:val="00476168"/>
    <w:rsid w:val="00476284"/>
    <w:rsid w:val="0047758F"/>
    <w:rsid w:val="0048084F"/>
    <w:rsid w:val="004810BD"/>
    <w:rsid w:val="0048113D"/>
    <w:rsid w:val="0048175E"/>
    <w:rsid w:val="00481D6D"/>
    <w:rsid w:val="00482868"/>
    <w:rsid w:val="00483A01"/>
    <w:rsid w:val="00483B44"/>
    <w:rsid w:val="00483CA9"/>
    <w:rsid w:val="004850B9"/>
    <w:rsid w:val="0048525B"/>
    <w:rsid w:val="00485CCD"/>
    <w:rsid w:val="00485DB5"/>
    <w:rsid w:val="004860C5"/>
    <w:rsid w:val="004865C4"/>
    <w:rsid w:val="00486D2B"/>
    <w:rsid w:val="00490D60"/>
    <w:rsid w:val="00491416"/>
    <w:rsid w:val="00491A0B"/>
    <w:rsid w:val="00493120"/>
    <w:rsid w:val="004937D4"/>
    <w:rsid w:val="0049411F"/>
    <w:rsid w:val="004949C7"/>
    <w:rsid w:val="00494FDC"/>
    <w:rsid w:val="004A0489"/>
    <w:rsid w:val="004A161B"/>
    <w:rsid w:val="004A2B86"/>
    <w:rsid w:val="004A40EE"/>
    <w:rsid w:val="004A4106"/>
    <w:rsid w:val="004A4146"/>
    <w:rsid w:val="004A447E"/>
    <w:rsid w:val="004A47DB"/>
    <w:rsid w:val="004A491B"/>
    <w:rsid w:val="004A4F6C"/>
    <w:rsid w:val="004A5AAE"/>
    <w:rsid w:val="004A6AB7"/>
    <w:rsid w:val="004A7284"/>
    <w:rsid w:val="004A7771"/>
    <w:rsid w:val="004A7E1A"/>
    <w:rsid w:val="004B0073"/>
    <w:rsid w:val="004B0CF5"/>
    <w:rsid w:val="004B0FC9"/>
    <w:rsid w:val="004B1541"/>
    <w:rsid w:val="004B240E"/>
    <w:rsid w:val="004B29F4"/>
    <w:rsid w:val="004B345B"/>
    <w:rsid w:val="004B3AF6"/>
    <w:rsid w:val="004B4C27"/>
    <w:rsid w:val="004B6407"/>
    <w:rsid w:val="004B6923"/>
    <w:rsid w:val="004B7220"/>
    <w:rsid w:val="004B7240"/>
    <w:rsid w:val="004B7495"/>
    <w:rsid w:val="004B780F"/>
    <w:rsid w:val="004B7B56"/>
    <w:rsid w:val="004B7EE9"/>
    <w:rsid w:val="004C098E"/>
    <w:rsid w:val="004C1BD4"/>
    <w:rsid w:val="004C20CF"/>
    <w:rsid w:val="004C299C"/>
    <w:rsid w:val="004C2E2E"/>
    <w:rsid w:val="004C3080"/>
    <w:rsid w:val="004C31AE"/>
    <w:rsid w:val="004C38A9"/>
    <w:rsid w:val="004C39CE"/>
    <w:rsid w:val="004C4234"/>
    <w:rsid w:val="004C4AF2"/>
    <w:rsid w:val="004C4D54"/>
    <w:rsid w:val="004C5667"/>
    <w:rsid w:val="004C61F1"/>
    <w:rsid w:val="004C7023"/>
    <w:rsid w:val="004C7513"/>
    <w:rsid w:val="004C7D03"/>
    <w:rsid w:val="004D02AC"/>
    <w:rsid w:val="004D0383"/>
    <w:rsid w:val="004D045B"/>
    <w:rsid w:val="004D1F3F"/>
    <w:rsid w:val="004D333E"/>
    <w:rsid w:val="004D3A72"/>
    <w:rsid w:val="004D3EE2"/>
    <w:rsid w:val="004D4F71"/>
    <w:rsid w:val="004D5BBA"/>
    <w:rsid w:val="004D6540"/>
    <w:rsid w:val="004D66E9"/>
    <w:rsid w:val="004E1C2A"/>
    <w:rsid w:val="004E236C"/>
    <w:rsid w:val="004E2ACB"/>
    <w:rsid w:val="004E33E9"/>
    <w:rsid w:val="004E37E2"/>
    <w:rsid w:val="004E38B0"/>
    <w:rsid w:val="004E3955"/>
    <w:rsid w:val="004E3AE0"/>
    <w:rsid w:val="004E3C28"/>
    <w:rsid w:val="004E4332"/>
    <w:rsid w:val="004E4E0B"/>
    <w:rsid w:val="004E4E0C"/>
    <w:rsid w:val="004E6646"/>
    <w:rsid w:val="004E6856"/>
    <w:rsid w:val="004E6FB4"/>
    <w:rsid w:val="004F04A3"/>
    <w:rsid w:val="004F0977"/>
    <w:rsid w:val="004F1408"/>
    <w:rsid w:val="004F1EFE"/>
    <w:rsid w:val="004F4E1D"/>
    <w:rsid w:val="004F6257"/>
    <w:rsid w:val="004F6A25"/>
    <w:rsid w:val="004F6AB0"/>
    <w:rsid w:val="004F6B4D"/>
    <w:rsid w:val="004F6F40"/>
    <w:rsid w:val="005000BD"/>
    <w:rsid w:val="005000DD"/>
    <w:rsid w:val="00502B6F"/>
    <w:rsid w:val="00503948"/>
    <w:rsid w:val="00503B09"/>
    <w:rsid w:val="00503D44"/>
    <w:rsid w:val="00504F5C"/>
    <w:rsid w:val="00505262"/>
    <w:rsid w:val="0050597B"/>
    <w:rsid w:val="00506DF8"/>
    <w:rsid w:val="00507451"/>
    <w:rsid w:val="005101A1"/>
    <w:rsid w:val="00511F4D"/>
    <w:rsid w:val="005138BD"/>
    <w:rsid w:val="00514338"/>
    <w:rsid w:val="00514D6B"/>
    <w:rsid w:val="0051574E"/>
    <w:rsid w:val="0051725F"/>
    <w:rsid w:val="00520095"/>
    <w:rsid w:val="00520645"/>
    <w:rsid w:val="0052168D"/>
    <w:rsid w:val="00522D8D"/>
    <w:rsid w:val="005237A2"/>
    <w:rsid w:val="0052396A"/>
    <w:rsid w:val="0052734E"/>
    <w:rsid w:val="0052782C"/>
    <w:rsid w:val="00527A41"/>
    <w:rsid w:val="00527E18"/>
    <w:rsid w:val="0053075E"/>
    <w:rsid w:val="00530E46"/>
    <w:rsid w:val="00531121"/>
    <w:rsid w:val="005324EF"/>
    <w:rsid w:val="0053286B"/>
    <w:rsid w:val="00533AB3"/>
    <w:rsid w:val="0053592F"/>
    <w:rsid w:val="00536369"/>
    <w:rsid w:val="005363A7"/>
    <w:rsid w:val="00536D0C"/>
    <w:rsid w:val="005400FF"/>
    <w:rsid w:val="00540E99"/>
    <w:rsid w:val="00541130"/>
    <w:rsid w:val="0054122D"/>
    <w:rsid w:val="00541801"/>
    <w:rsid w:val="00541B6F"/>
    <w:rsid w:val="0054254E"/>
    <w:rsid w:val="00542FD5"/>
    <w:rsid w:val="00543CDB"/>
    <w:rsid w:val="005447BE"/>
    <w:rsid w:val="00545F77"/>
    <w:rsid w:val="00546A8B"/>
    <w:rsid w:val="00546A99"/>
    <w:rsid w:val="00546D5E"/>
    <w:rsid w:val="00546F02"/>
    <w:rsid w:val="00547051"/>
    <w:rsid w:val="0054770B"/>
    <w:rsid w:val="00551073"/>
    <w:rsid w:val="005513B4"/>
    <w:rsid w:val="00551DA4"/>
    <w:rsid w:val="0055213A"/>
    <w:rsid w:val="005523FD"/>
    <w:rsid w:val="0055294F"/>
    <w:rsid w:val="00554956"/>
    <w:rsid w:val="0055495D"/>
    <w:rsid w:val="00555876"/>
    <w:rsid w:val="0055740D"/>
    <w:rsid w:val="00557BE6"/>
    <w:rsid w:val="005600BC"/>
    <w:rsid w:val="0056168E"/>
    <w:rsid w:val="00561C9E"/>
    <w:rsid w:val="00562452"/>
    <w:rsid w:val="00563104"/>
    <w:rsid w:val="0056343A"/>
    <w:rsid w:val="00564150"/>
    <w:rsid w:val="0056450B"/>
    <w:rsid w:val="005646C1"/>
    <w:rsid w:val="005646CC"/>
    <w:rsid w:val="005652E4"/>
    <w:rsid w:val="00565730"/>
    <w:rsid w:val="00566671"/>
    <w:rsid w:val="00567B22"/>
    <w:rsid w:val="00570791"/>
    <w:rsid w:val="0057134C"/>
    <w:rsid w:val="0057331C"/>
    <w:rsid w:val="00573328"/>
    <w:rsid w:val="00573D22"/>
    <w:rsid w:val="00573F07"/>
    <w:rsid w:val="00573F24"/>
    <w:rsid w:val="0057478F"/>
    <w:rsid w:val="005747FF"/>
    <w:rsid w:val="00574D71"/>
    <w:rsid w:val="00576415"/>
    <w:rsid w:val="0057685B"/>
    <w:rsid w:val="00577A82"/>
    <w:rsid w:val="0058001A"/>
    <w:rsid w:val="00580050"/>
    <w:rsid w:val="00580D0F"/>
    <w:rsid w:val="00581F3D"/>
    <w:rsid w:val="005824C0"/>
    <w:rsid w:val="00582560"/>
    <w:rsid w:val="00582812"/>
    <w:rsid w:val="00582FB7"/>
    <w:rsid w:val="00582FD7"/>
    <w:rsid w:val="005832ED"/>
    <w:rsid w:val="00583524"/>
    <w:rsid w:val="005835A2"/>
    <w:rsid w:val="00583853"/>
    <w:rsid w:val="005854B2"/>
    <w:rsid w:val="005857A8"/>
    <w:rsid w:val="00585E88"/>
    <w:rsid w:val="00586FC8"/>
    <w:rsid w:val="0058713B"/>
    <w:rsid w:val="005876D2"/>
    <w:rsid w:val="0059056C"/>
    <w:rsid w:val="0059130B"/>
    <w:rsid w:val="00592553"/>
    <w:rsid w:val="00593CDF"/>
    <w:rsid w:val="00593D77"/>
    <w:rsid w:val="00594705"/>
    <w:rsid w:val="00596689"/>
    <w:rsid w:val="005A16FB"/>
    <w:rsid w:val="005A1A68"/>
    <w:rsid w:val="005A1D50"/>
    <w:rsid w:val="005A2985"/>
    <w:rsid w:val="005A2A5A"/>
    <w:rsid w:val="005A3076"/>
    <w:rsid w:val="005A39FC"/>
    <w:rsid w:val="005A3B66"/>
    <w:rsid w:val="005A42E3"/>
    <w:rsid w:val="005A5F04"/>
    <w:rsid w:val="005A6DC2"/>
    <w:rsid w:val="005A7A97"/>
    <w:rsid w:val="005B084D"/>
    <w:rsid w:val="005B0870"/>
    <w:rsid w:val="005B1762"/>
    <w:rsid w:val="005B30F8"/>
    <w:rsid w:val="005B3515"/>
    <w:rsid w:val="005B3AE3"/>
    <w:rsid w:val="005B42DD"/>
    <w:rsid w:val="005B434E"/>
    <w:rsid w:val="005B4AFA"/>
    <w:rsid w:val="005B4B88"/>
    <w:rsid w:val="005B543A"/>
    <w:rsid w:val="005B5605"/>
    <w:rsid w:val="005B5769"/>
    <w:rsid w:val="005B5D60"/>
    <w:rsid w:val="005B5E31"/>
    <w:rsid w:val="005B64AE"/>
    <w:rsid w:val="005B6E3D"/>
    <w:rsid w:val="005B7298"/>
    <w:rsid w:val="005B7B93"/>
    <w:rsid w:val="005C177E"/>
    <w:rsid w:val="005C1BFC"/>
    <w:rsid w:val="005C21B7"/>
    <w:rsid w:val="005C238E"/>
    <w:rsid w:val="005C2928"/>
    <w:rsid w:val="005C2D32"/>
    <w:rsid w:val="005C4713"/>
    <w:rsid w:val="005C4BDC"/>
    <w:rsid w:val="005C5196"/>
    <w:rsid w:val="005C5FC2"/>
    <w:rsid w:val="005C7B55"/>
    <w:rsid w:val="005D0175"/>
    <w:rsid w:val="005D0784"/>
    <w:rsid w:val="005D07D1"/>
    <w:rsid w:val="005D0B09"/>
    <w:rsid w:val="005D1021"/>
    <w:rsid w:val="005D1CC4"/>
    <w:rsid w:val="005D1F24"/>
    <w:rsid w:val="005D2D62"/>
    <w:rsid w:val="005D3C1E"/>
    <w:rsid w:val="005D5612"/>
    <w:rsid w:val="005D5A78"/>
    <w:rsid w:val="005D5DB0"/>
    <w:rsid w:val="005D6690"/>
    <w:rsid w:val="005D7A00"/>
    <w:rsid w:val="005E0B43"/>
    <w:rsid w:val="005E1FCE"/>
    <w:rsid w:val="005E285A"/>
    <w:rsid w:val="005E4742"/>
    <w:rsid w:val="005E6829"/>
    <w:rsid w:val="005F10D4"/>
    <w:rsid w:val="005F26E8"/>
    <w:rsid w:val="005F275A"/>
    <w:rsid w:val="005F2E08"/>
    <w:rsid w:val="005F4C80"/>
    <w:rsid w:val="005F7834"/>
    <w:rsid w:val="005F78DD"/>
    <w:rsid w:val="005F7A4D"/>
    <w:rsid w:val="005F7D4A"/>
    <w:rsid w:val="00601B68"/>
    <w:rsid w:val="00602007"/>
    <w:rsid w:val="0060359B"/>
    <w:rsid w:val="00603F69"/>
    <w:rsid w:val="006040DA"/>
    <w:rsid w:val="006047BD"/>
    <w:rsid w:val="00604AA0"/>
    <w:rsid w:val="00607675"/>
    <w:rsid w:val="00610F53"/>
    <w:rsid w:val="0061128E"/>
    <w:rsid w:val="00612E3F"/>
    <w:rsid w:val="00613208"/>
    <w:rsid w:val="00614D61"/>
    <w:rsid w:val="006156BD"/>
    <w:rsid w:val="00616767"/>
    <w:rsid w:val="0061698B"/>
    <w:rsid w:val="00616E78"/>
    <w:rsid w:val="00616F61"/>
    <w:rsid w:val="00620652"/>
    <w:rsid w:val="00620917"/>
    <w:rsid w:val="0062163D"/>
    <w:rsid w:val="00623A9E"/>
    <w:rsid w:val="00624118"/>
    <w:rsid w:val="006241EA"/>
    <w:rsid w:val="00624A20"/>
    <w:rsid w:val="00624C9B"/>
    <w:rsid w:val="006251EB"/>
    <w:rsid w:val="0062541D"/>
    <w:rsid w:val="00630BB3"/>
    <w:rsid w:val="00631C54"/>
    <w:rsid w:val="00632182"/>
    <w:rsid w:val="00633481"/>
    <w:rsid w:val="006335DF"/>
    <w:rsid w:val="00634717"/>
    <w:rsid w:val="00635AC0"/>
    <w:rsid w:val="006360C7"/>
    <w:rsid w:val="006364DA"/>
    <w:rsid w:val="0063670E"/>
    <w:rsid w:val="00636DAB"/>
    <w:rsid w:val="00637181"/>
    <w:rsid w:val="00637832"/>
    <w:rsid w:val="00637AF8"/>
    <w:rsid w:val="006412BE"/>
    <w:rsid w:val="0064144D"/>
    <w:rsid w:val="00641609"/>
    <w:rsid w:val="0064160E"/>
    <w:rsid w:val="00641E24"/>
    <w:rsid w:val="00642389"/>
    <w:rsid w:val="006425D7"/>
    <w:rsid w:val="006439ED"/>
    <w:rsid w:val="00644306"/>
    <w:rsid w:val="00644B78"/>
    <w:rsid w:val="00644EAB"/>
    <w:rsid w:val="006450E2"/>
    <w:rsid w:val="006453D8"/>
    <w:rsid w:val="006457A5"/>
    <w:rsid w:val="00646685"/>
    <w:rsid w:val="00647877"/>
    <w:rsid w:val="00650503"/>
    <w:rsid w:val="00651A1C"/>
    <w:rsid w:val="00651E73"/>
    <w:rsid w:val="006522EF"/>
    <w:rsid w:val="006522FD"/>
    <w:rsid w:val="00652800"/>
    <w:rsid w:val="00653AB0"/>
    <w:rsid w:val="00653C5D"/>
    <w:rsid w:val="006544A7"/>
    <w:rsid w:val="006552BE"/>
    <w:rsid w:val="0065580F"/>
    <w:rsid w:val="00655C47"/>
    <w:rsid w:val="006579EC"/>
    <w:rsid w:val="00660215"/>
    <w:rsid w:val="00661413"/>
    <w:rsid w:val="006618E3"/>
    <w:rsid w:val="00661D06"/>
    <w:rsid w:val="00661EB6"/>
    <w:rsid w:val="00662460"/>
    <w:rsid w:val="006628D0"/>
    <w:rsid w:val="006638B4"/>
    <w:rsid w:val="0066400D"/>
    <w:rsid w:val="006641B3"/>
    <w:rsid w:val="00664313"/>
    <w:rsid w:val="006644C4"/>
    <w:rsid w:val="006648D1"/>
    <w:rsid w:val="00665F1A"/>
    <w:rsid w:val="0066665B"/>
    <w:rsid w:val="00670930"/>
    <w:rsid w:val="00670EE3"/>
    <w:rsid w:val="00671DB8"/>
    <w:rsid w:val="006720EF"/>
    <w:rsid w:val="00672902"/>
    <w:rsid w:val="0067331F"/>
    <w:rsid w:val="006742E8"/>
    <w:rsid w:val="0067482E"/>
    <w:rsid w:val="00675260"/>
    <w:rsid w:val="00677DDB"/>
    <w:rsid w:val="00677EF0"/>
    <w:rsid w:val="006814BF"/>
    <w:rsid w:val="00681AC8"/>
    <w:rsid w:val="00681DCF"/>
    <w:rsid w:val="00681F32"/>
    <w:rsid w:val="0068312A"/>
    <w:rsid w:val="00683AEC"/>
    <w:rsid w:val="00683F26"/>
    <w:rsid w:val="00684672"/>
    <w:rsid w:val="0068481E"/>
    <w:rsid w:val="0068496F"/>
    <w:rsid w:val="00684ECE"/>
    <w:rsid w:val="0068666F"/>
    <w:rsid w:val="0068780A"/>
    <w:rsid w:val="00690267"/>
    <w:rsid w:val="006906E7"/>
    <w:rsid w:val="00691B46"/>
    <w:rsid w:val="006927E8"/>
    <w:rsid w:val="00692E6E"/>
    <w:rsid w:val="006931D4"/>
    <w:rsid w:val="00694E70"/>
    <w:rsid w:val="006954D4"/>
    <w:rsid w:val="00695872"/>
    <w:rsid w:val="0069598B"/>
    <w:rsid w:val="00695AF0"/>
    <w:rsid w:val="0069757D"/>
    <w:rsid w:val="006A1628"/>
    <w:rsid w:val="006A1A8E"/>
    <w:rsid w:val="006A1CF6"/>
    <w:rsid w:val="006A1D32"/>
    <w:rsid w:val="006A2D9E"/>
    <w:rsid w:val="006A36DB"/>
    <w:rsid w:val="006A3EF2"/>
    <w:rsid w:val="006A44D0"/>
    <w:rsid w:val="006A48C1"/>
    <w:rsid w:val="006A510D"/>
    <w:rsid w:val="006A51A4"/>
    <w:rsid w:val="006A6293"/>
    <w:rsid w:val="006B0291"/>
    <w:rsid w:val="006B06B2"/>
    <w:rsid w:val="006B1FFA"/>
    <w:rsid w:val="006B3564"/>
    <w:rsid w:val="006B37E6"/>
    <w:rsid w:val="006B3D8F"/>
    <w:rsid w:val="006B42E3"/>
    <w:rsid w:val="006B44E9"/>
    <w:rsid w:val="006B498A"/>
    <w:rsid w:val="006B5898"/>
    <w:rsid w:val="006B6237"/>
    <w:rsid w:val="006B701A"/>
    <w:rsid w:val="006B73E5"/>
    <w:rsid w:val="006C00A3"/>
    <w:rsid w:val="006C0877"/>
    <w:rsid w:val="006C10FC"/>
    <w:rsid w:val="006C1BC5"/>
    <w:rsid w:val="006C1FFD"/>
    <w:rsid w:val="006C3474"/>
    <w:rsid w:val="006C4B47"/>
    <w:rsid w:val="006C4FEE"/>
    <w:rsid w:val="006C615D"/>
    <w:rsid w:val="006C7AB5"/>
    <w:rsid w:val="006D0095"/>
    <w:rsid w:val="006D062E"/>
    <w:rsid w:val="006D0817"/>
    <w:rsid w:val="006D0996"/>
    <w:rsid w:val="006D0A1B"/>
    <w:rsid w:val="006D0C6C"/>
    <w:rsid w:val="006D2405"/>
    <w:rsid w:val="006D3A0E"/>
    <w:rsid w:val="006D4A39"/>
    <w:rsid w:val="006D53A4"/>
    <w:rsid w:val="006D6748"/>
    <w:rsid w:val="006E08A7"/>
    <w:rsid w:val="006E08C4"/>
    <w:rsid w:val="006E091B"/>
    <w:rsid w:val="006E2552"/>
    <w:rsid w:val="006E42C8"/>
    <w:rsid w:val="006E44F6"/>
    <w:rsid w:val="006E4800"/>
    <w:rsid w:val="006E560F"/>
    <w:rsid w:val="006E5B90"/>
    <w:rsid w:val="006E60D3"/>
    <w:rsid w:val="006E79B6"/>
    <w:rsid w:val="006F054E"/>
    <w:rsid w:val="006F15D8"/>
    <w:rsid w:val="006F1B19"/>
    <w:rsid w:val="006F1CCD"/>
    <w:rsid w:val="006F3613"/>
    <w:rsid w:val="006F3839"/>
    <w:rsid w:val="006F39E3"/>
    <w:rsid w:val="006F42BC"/>
    <w:rsid w:val="006F4503"/>
    <w:rsid w:val="006F51F8"/>
    <w:rsid w:val="006F6FBF"/>
    <w:rsid w:val="006F78A7"/>
    <w:rsid w:val="00700048"/>
    <w:rsid w:val="00700346"/>
    <w:rsid w:val="00700BE7"/>
    <w:rsid w:val="0070190E"/>
    <w:rsid w:val="00701BB5"/>
    <w:rsid w:val="00701DAC"/>
    <w:rsid w:val="00702AD0"/>
    <w:rsid w:val="00703206"/>
    <w:rsid w:val="00703DF9"/>
    <w:rsid w:val="00704694"/>
    <w:rsid w:val="007058CD"/>
    <w:rsid w:val="00705D75"/>
    <w:rsid w:val="00706293"/>
    <w:rsid w:val="0070723B"/>
    <w:rsid w:val="00711090"/>
    <w:rsid w:val="007124A7"/>
    <w:rsid w:val="00712DA7"/>
    <w:rsid w:val="007136B6"/>
    <w:rsid w:val="00714956"/>
    <w:rsid w:val="00715F89"/>
    <w:rsid w:val="00716FB7"/>
    <w:rsid w:val="00717C66"/>
    <w:rsid w:val="00720542"/>
    <w:rsid w:val="0072144B"/>
    <w:rsid w:val="007229EE"/>
    <w:rsid w:val="00722D6B"/>
    <w:rsid w:val="0072360C"/>
    <w:rsid w:val="00723956"/>
    <w:rsid w:val="00724203"/>
    <w:rsid w:val="00725C3B"/>
    <w:rsid w:val="00725D14"/>
    <w:rsid w:val="007266FB"/>
    <w:rsid w:val="00726FE7"/>
    <w:rsid w:val="007319D1"/>
    <w:rsid w:val="0073212B"/>
    <w:rsid w:val="0073364D"/>
    <w:rsid w:val="00733D6A"/>
    <w:rsid w:val="00734065"/>
    <w:rsid w:val="00734894"/>
    <w:rsid w:val="00735327"/>
    <w:rsid w:val="00735451"/>
    <w:rsid w:val="00740573"/>
    <w:rsid w:val="00741479"/>
    <w:rsid w:val="007414DA"/>
    <w:rsid w:val="00741ACA"/>
    <w:rsid w:val="007447EC"/>
    <w:rsid w:val="007448D2"/>
    <w:rsid w:val="00744A73"/>
    <w:rsid w:val="00744C75"/>
    <w:rsid w:val="00744DB8"/>
    <w:rsid w:val="007451A5"/>
    <w:rsid w:val="00745C28"/>
    <w:rsid w:val="007460FF"/>
    <w:rsid w:val="007474D4"/>
    <w:rsid w:val="0075322D"/>
    <w:rsid w:val="00753D56"/>
    <w:rsid w:val="007546C3"/>
    <w:rsid w:val="007564AE"/>
    <w:rsid w:val="00757102"/>
    <w:rsid w:val="007574EE"/>
    <w:rsid w:val="00757591"/>
    <w:rsid w:val="00757633"/>
    <w:rsid w:val="00757A3E"/>
    <w:rsid w:val="00757A59"/>
    <w:rsid w:val="00757DD5"/>
    <w:rsid w:val="007617A7"/>
    <w:rsid w:val="00762125"/>
    <w:rsid w:val="007635C3"/>
    <w:rsid w:val="00763A3C"/>
    <w:rsid w:val="00763D08"/>
    <w:rsid w:val="00763F99"/>
    <w:rsid w:val="00765033"/>
    <w:rsid w:val="007650FA"/>
    <w:rsid w:val="00765E06"/>
    <w:rsid w:val="00765F79"/>
    <w:rsid w:val="00766A1D"/>
    <w:rsid w:val="00766BC2"/>
    <w:rsid w:val="00767E99"/>
    <w:rsid w:val="007706FF"/>
    <w:rsid w:val="00770891"/>
    <w:rsid w:val="00770C61"/>
    <w:rsid w:val="00772BA3"/>
    <w:rsid w:val="00774B6B"/>
    <w:rsid w:val="00775B14"/>
    <w:rsid w:val="007763FE"/>
    <w:rsid w:val="00776998"/>
    <w:rsid w:val="00776AC3"/>
    <w:rsid w:val="00777558"/>
    <w:rsid w:val="007776A2"/>
    <w:rsid w:val="00777836"/>
    <w:rsid w:val="00777849"/>
    <w:rsid w:val="00780A99"/>
    <w:rsid w:val="00780D1D"/>
    <w:rsid w:val="00781C4F"/>
    <w:rsid w:val="00782487"/>
    <w:rsid w:val="00782A2E"/>
    <w:rsid w:val="00782B11"/>
    <w:rsid w:val="007836C0"/>
    <w:rsid w:val="00783D18"/>
    <w:rsid w:val="00783F8F"/>
    <w:rsid w:val="00783FA8"/>
    <w:rsid w:val="007842E7"/>
    <w:rsid w:val="00785BE0"/>
    <w:rsid w:val="0078667E"/>
    <w:rsid w:val="00790BB8"/>
    <w:rsid w:val="007919DC"/>
    <w:rsid w:val="00791B72"/>
    <w:rsid w:val="00791C7F"/>
    <w:rsid w:val="00792FF6"/>
    <w:rsid w:val="00793581"/>
    <w:rsid w:val="007936A2"/>
    <w:rsid w:val="00793E85"/>
    <w:rsid w:val="0079538A"/>
    <w:rsid w:val="00795A9B"/>
    <w:rsid w:val="00796888"/>
    <w:rsid w:val="007A1326"/>
    <w:rsid w:val="007A2B7B"/>
    <w:rsid w:val="007A3356"/>
    <w:rsid w:val="007A36F3"/>
    <w:rsid w:val="007A3950"/>
    <w:rsid w:val="007A4CEF"/>
    <w:rsid w:val="007A55A8"/>
    <w:rsid w:val="007A5839"/>
    <w:rsid w:val="007A5FAB"/>
    <w:rsid w:val="007B022C"/>
    <w:rsid w:val="007B24C4"/>
    <w:rsid w:val="007B319D"/>
    <w:rsid w:val="007B32EB"/>
    <w:rsid w:val="007B3E07"/>
    <w:rsid w:val="007B50E4"/>
    <w:rsid w:val="007B5236"/>
    <w:rsid w:val="007B6B2F"/>
    <w:rsid w:val="007C057B"/>
    <w:rsid w:val="007C117D"/>
    <w:rsid w:val="007C1661"/>
    <w:rsid w:val="007C1A9E"/>
    <w:rsid w:val="007C3A19"/>
    <w:rsid w:val="007C5D3A"/>
    <w:rsid w:val="007C6896"/>
    <w:rsid w:val="007C6E38"/>
    <w:rsid w:val="007D1A23"/>
    <w:rsid w:val="007D1C7F"/>
    <w:rsid w:val="007D1D24"/>
    <w:rsid w:val="007D212E"/>
    <w:rsid w:val="007D337A"/>
    <w:rsid w:val="007D458F"/>
    <w:rsid w:val="007D48B2"/>
    <w:rsid w:val="007D50B6"/>
    <w:rsid w:val="007D5655"/>
    <w:rsid w:val="007D581D"/>
    <w:rsid w:val="007D5A52"/>
    <w:rsid w:val="007D5ECF"/>
    <w:rsid w:val="007D6108"/>
    <w:rsid w:val="007D6BAA"/>
    <w:rsid w:val="007D73C0"/>
    <w:rsid w:val="007D7CF5"/>
    <w:rsid w:val="007D7E58"/>
    <w:rsid w:val="007E028E"/>
    <w:rsid w:val="007E03E4"/>
    <w:rsid w:val="007E0ECA"/>
    <w:rsid w:val="007E1C38"/>
    <w:rsid w:val="007E2682"/>
    <w:rsid w:val="007E41AD"/>
    <w:rsid w:val="007E497E"/>
    <w:rsid w:val="007E51F4"/>
    <w:rsid w:val="007E5E9E"/>
    <w:rsid w:val="007E6304"/>
    <w:rsid w:val="007E69CE"/>
    <w:rsid w:val="007E7486"/>
    <w:rsid w:val="007E7851"/>
    <w:rsid w:val="007F0995"/>
    <w:rsid w:val="007F1493"/>
    <w:rsid w:val="007F15BC"/>
    <w:rsid w:val="007F30E1"/>
    <w:rsid w:val="007F3524"/>
    <w:rsid w:val="007F4ED0"/>
    <w:rsid w:val="007F576D"/>
    <w:rsid w:val="007F60DB"/>
    <w:rsid w:val="007F637A"/>
    <w:rsid w:val="007F66A6"/>
    <w:rsid w:val="007F68BA"/>
    <w:rsid w:val="007F6C14"/>
    <w:rsid w:val="007F7156"/>
    <w:rsid w:val="007F76BF"/>
    <w:rsid w:val="007F7E72"/>
    <w:rsid w:val="008003CD"/>
    <w:rsid w:val="00800512"/>
    <w:rsid w:val="00801331"/>
    <w:rsid w:val="00801687"/>
    <w:rsid w:val="00801910"/>
    <w:rsid w:val="008019EE"/>
    <w:rsid w:val="00802022"/>
    <w:rsid w:val="0080206E"/>
    <w:rsid w:val="0080207C"/>
    <w:rsid w:val="008028A3"/>
    <w:rsid w:val="00802C13"/>
    <w:rsid w:val="008033F9"/>
    <w:rsid w:val="008059C1"/>
    <w:rsid w:val="00805FCE"/>
    <w:rsid w:val="00806091"/>
    <w:rsid w:val="0080662F"/>
    <w:rsid w:val="008067C8"/>
    <w:rsid w:val="00806C91"/>
    <w:rsid w:val="008071A5"/>
    <w:rsid w:val="00807357"/>
    <w:rsid w:val="0080740A"/>
    <w:rsid w:val="008074EA"/>
    <w:rsid w:val="0081065F"/>
    <w:rsid w:val="0081071A"/>
    <w:rsid w:val="008109C7"/>
    <w:rsid w:val="00810E72"/>
    <w:rsid w:val="00810ED6"/>
    <w:rsid w:val="008115A4"/>
    <w:rsid w:val="0081179B"/>
    <w:rsid w:val="008127BD"/>
    <w:rsid w:val="00812927"/>
    <w:rsid w:val="00812DCB"/>
    <w:rsid w:val="00813FA5"/>
    <w:rsid w:val="0081523F"/>
    <w:rsid w:val="00816151"/>
    <w:rsid w:val="00816925"/>
    <w:rsid w:val="00816BC2"/>
    <w:rsid w:val="00817268"/>
    <w:rsid w:val="008203B7"/>
    <w:rsid w:val="00820BB7"/>
    <w:rsid w:val="008212BE"/>
    <w:rsid w:val="008213F1"/>
    <w:rsid w:val="008218CF"/>
    <w:rsid w:val="00821AEA"/>
    <w:rsid w:val="00822EE8"/>
    <w:rsid w:val="008231C8"/>
    <w:rsid w:val="0082450A"/>
    <w:rsid w:val="008248E7"/>
    <w:rsid w:val="00824E1E"/>
    <w:rsid w:val="00824F02"/>
    <w:rsid w:val="00825595"/>
    <w:rsid w:val="008260CD"/>
    <w:rsid w:val="00826827"/>
    <w:rsid w:val="00826BD1"/>
    <w:rsid w:val="00826C4F"/>
    <w:rsid w:val="00827C8E"/>
    <w:rsid w:val="00830A48"/>
    <w:rsid w:val="00830D13"/>
    <w:rsid w:val="0083199F"/>
    <w:rsid w:val="00831C89"/>
    <w:rsid w:val="00832DA5"/>
    <w:rsid w:val="00832F4B"/>
    <w:rsid w:val="00833A2E"/>
    <w:rsid w:val="00833AAC"/>
    <w:rsid w:val="00833EDF"/>
    <w:rsid w:val="00834038"/>
    <w:rsid w:val="0083563F"/>
    <w:rsid w:val="008364A0"/>
    <w:rsid w:val="008377AF"/>
    <w:rsid w:val="008404C4"/>
    <w:rsid w:val="0084056D"/>
    <w:rsid w:val="00840828"/>
    <w:rsid w:val="00841080"/>
    <w:rsid w:val="008412F7"/>
    <w:rsid w:val="008414BB"/>
    <w:rsid w:val="00841933"/>
    <w:rsid w:val="00841B54"/>
    <w:rsid w:val="008434A7"/>
    <w:rsid w:val="00843ED1"/>
    <w:rsid w:val="00844A5B"/>
    <w:rsid w:val="008455DA"/>
    <w:rsid w:val="00845E24"/>
    <w:rsid w:val="0084670C"/>
    <w:rsid w:val="008467D0"/>
    <w:rsid w:val="008470D0"/>
    <w:rsid w:val="008505DC"/>
    <w:rsid w:val="008509F0"/>
    <w:rsid w:val="008510DA"/>
    <w:rsid w:val="00851875"/>
    <w:rsid w:val="00851A78"/>
    <w:rsid w:val="00852357"/>
    <w:rsid w:val="00852B7B"/>
    <w:rsid w:val="0085390F"/>
    <w:rsid w:val="0085448C"/>
    <w:rsid w:val="00854741"/>
    <w:rsid w:val="00855048"/>
    <w:rsid w:val="008556B9"/>
    <w:rsid w:val="008563D3"/>
    <w:rsid w:val="0085656D"/>
    <w:rsid w:val="00856E64"/>
    <w:rsid w:val="00860A52"/>
    <w:rsid w:val="00862960"/>
    <w:rsid w:val="00863532"/>
    <w:rsid w:val="008635CA"/>
    <w:rsid w:val="008641E8"/>
    <w:rsid w:val="00864336"/>
    <w:rsid w:val="00865EC3"/>
    <w:rsid w:val="0086629C"/>
    <w:rsid w:val="00866415"/>
    <w:rsid w:val="0086672A"/>
    <w:rsid w:val="00867469"/>
    <w:rsid w:val="00870838"/>
    <w:rsid w:val="00870A3D"/>
    <w:rsid w:val="00872451"/>
    <w:rsid w:val="008736AC"/>
    <w:rsid w:val="00873771"/>
    <w:rsid w:val="0087435A"/>
    <w:rsid w:val="00874C1F"/>
    <w:rsid w:val="00876397"/>
    <w:rsid w:val="008767EC"/>
    <w:rsid w:val="00876C90"/>
    <w:rsid w:val="00876F41"/>
    <w:rsid w:val="008773F6"/>
    <w:rsid w:val="008776AA"/>
    <w:rsid w:val="008804C4"/>
    <w:rsid w:val="00880A08"/>
    <w:rsid w:val="00880A0B"/>
    <w:rsid w:val="00880AEF"/>
    <w:rsid w:val="008813A0"/>
    <w:rsid w:val="00881B53"/>
    <w:rsid w:val="00882245"/>
    <w:rsid w:val="0088274E"/>
    <w:rsid w:val="00882E98"/>
    <w:rsid w:val="00883242"/>
    <w:rsid w:val="00883A53"/>
    <w:rsid w:val="00884EA3"/>
    <w:rsid w:val="0088526C"/>
    <w:rsid w:val="00885C59"/>
    <w:rsid w:val="00885F34"/>
    <w:rsid w:val="008872EB"/>
    <w:rsid w:val="008874B3"/>
    <w:rsid w:val="00887816"/>
    <w:rsid w:val="00890C47"/>
    <w:rsid w:val="0089256F"/>
    <w:rsid w:val="00892768"/>
    <w:rsid w:val="00893CDB"/>
    <w:rsid w:val="00893D12"/>
    <w:rsid w:val="0089468F"/>
    <w:rsid w:val="00895105"/>
    <w:rsid w:val="00895316"/>
    <w:rsid w:val="00895861"/>
    <w:rsid w:val="0089604F"/>
    <w:rsid w:val="00897B91"/>
    <w:rsid w:val="008A00A0"/>
    <w:rsid w:val="008A0836"/>
    <w:rsid w:val="008A1693"/>
    <w:rsid w:val="008A21F0"/>
    <w:rsid w:val="008A2F9C"/>
    <w:rsid w:val="008A4048"/>
    <w:rsid w:val="008A4B2E"/>
    <w:rsid w:val="008A5DE5"/>
    <w:rsid w:val="008A75CB"/>
    <w:rsid w:val="008A7D36"/>
    <w:rsid w:val="008B1FDB"/>
    <w:rsid w:val="008B252A"/>
    <w:rsid w:val="008B2A5B"/>
    <w:rsid w:val="008B3241"/>
    <w:rsid w:val="008B3437"/>
    <w:rsid w:val="008B367A"/>
    <w:rsid w:val="008B430F"/>
    <w:rsid w:val="008B44C9"/>
    <w:rsid w:val="008B44F3"/>
    <w:rsid w:val="008B4DA3"/>
    <w:rsid w:val="008B4FF4"/>
    <w:rsid w:val="008B62A0"/>
    <w:rsid w:val="008B64EE"/>
    <w:rsid w:val="008B6729"/>
    <w:rsid w:val="008B6B0E"/>
    <w:rsid w:val="008B7F83"/>
    <w:rsid w:val="008C013A"/>
    <w:rsid w:val="008C044E"/>
    <w:rsid w:val="008C054E"/>
    <w:rsid w:val="008C085A"/>
    <w:rsid w:val="008C1A20"/>
    <w:rsid w:val="008C2FB5"/>
    <w:rsid w:val="008C302C"/>
    <w:rsid w:val="008C31AB"/>
    <w:rsid w:val="008C4A89"/>
    <w:rsid w:val="008C4CAB"/>
    <w:rsid w:val="008C4F03"/>
    <w:rsid w:val="008C6461"/>
    <w:rsid w:val="008C6A74"/>
    <w:rsid w:val="008C6BA4"/>
    <w:rsid w:val="008C6F82"/>
    <w:rsid w:val="008C71B0"/>
    <w:rsid w:val="008C7CBC"/>
    <w:rsid w:val="008D0067"/>
    <w:rsid w:val="008D0310"/>
    <w:rsid w:val="008D125E"/>
    <w:rsid w:val="008D15C3"/>
    <w:rsid w:val="008D2300"/>
    <w:rsid w:val="008D2C99"/>
    <w:rsid w:val="008D31E0"/>
    <w:rsid w:val="008D5308"/>
    <w:rsid w:val="008D55BF"/>
    <w:rsid w:val="008D61E0"/>
    <w:rsid w:val="008D6722"/>
    <w:rsid w:val="008D6E1D"/>
    <w:rsid w:val="008D7AB2"/>
    <w:rsid w:val="008D7D92"/>
    <w:rsid w:val="008E0259"/>
    <w:rsid w:val="008E0BA1"/>
    <w:rsid w:val="008E131D"/>
    <w:rsid w:val="008E1619"/>
    <w:rsid w:val="008E211C"/>
    <w:rsid w:val="008E43E0"/>
    <w:rsid w:val="008E4A0E"/>
    <w:rsid w:val="008E4E59"/>
    <w:rsid w:val="008E66EC"/>
    <w:rsid w:val="008E77F0"/>
    <w:rsid w:val="008F0115"/>
    <w:rsid w:val="008F0383"/>
    <w:rsid w:val="008F08C9"/>
    <w:rsid w:val="008F0C72"/>
    <w:rsid w:val="008F1F6A"/>
    <w:rsid w:val="008F28E7"/>
    <w:rsid w:val="008F2EC2"/>
    <w:rsid w:val="008F3EDF"/>
    <w:rsid w:val="008F4C12"/>
    <w:rsid w:val="008F56DB"/>
    <w:rsid w:val="008F78E5"/>
    <w:rsid w:val="0090053B"/>
    <w:rsid w:val="00900E59"/>
    <w:rsid w:val="00900FCF"/>
    <w:rsid w:val="00901298"/>
    <w:rsid w:val="0090135C"/>
    <w:rsid w:val="009019BB"/>
    <w:rsid w:val="00902919"/>
    <w:rsid w:val="0090315B"/>
    <w:rsid w:val="009033B0"/>
    <w:rsid w:val="00904350"/>
    <w:rsid w:val="00904D31"/>
    <w:rsid w:val="00905926"/>
    <w:rsid w:val="0090604A"/>
    <w:rsid w:val="00906CA0"/>
    <w:rsid w:val="00906DD1"/>
    <w:rsid w:val="00906FD0"/>
    <w:rsid w:val="009078AB"/>
    <w:rsid w:val="00910074"/>
    <w:rsid w:val="0091055E"/>
    <w:rsid w:val="00912148"/>
    <w:rsid w:val="00912C5D"/>
    <w:rsid w:val="00912EC7"/>
    <w:rsid w:val="00913D40"/>
    <w:rsid w:val="00915222"/>
    <w:rsid w:val="009153A2"/>
    <w:rsid w:val="0091571A"/>
    <w:rsid w:val="00915AC4"/>
    <w:rsid w:val="0091610F"/>
    <w:rsid w:val="00920A1E"/>
    <w:rsid w:val="00920C71"/>
    <w:rsid w:val="009221AD"/>
    <w:rsid w:val="009227DD"/>
    <w:rsid w:val="00923015"/>
    <w:rsid w:val="009234D0"/>
    <w:rsid w:val="0092487A"/>
    <w:rsid w:val="00925013"/>
    <w:rsid w:val="00925024"/>
    <w:rsid w:val="00925655"/>
    <w:rsid w:val="00925733"/>
    <w:rsid w:val="009257A8"/>
    <w:rsid w:val="009261C8"/>
    <w:rsid w:val="00926840"/>
    <w:rsid w:val="00926D03"/>
    <w:rsid w:val="00926F76"/>
    <w:rsid w:val="0092703B"/>
    <w:rsid w:val="00927DB3"/>
    <w:rsid w:val="00927E08"/>
    <w:rsid w:val="00930D17"/>
    <w:rsid w:val="00930ED6"/>
    <w:rsid w:val="00931206"/>
    <w:rsid w:val="00931F15"/>
    <w:rsid w:val="00932077"/>
    <w:rsid w:val="00932A03"/>
    <w:rsid w:val="0093313E"/>
    <w:rsid w:val="009331F9"/>
    <w:rsid w:val="00934012"/>
    <w:rsid w:val="00934670"/>
    <w:rsid w:val="0093530F"/>
    <w:rsid w:val="009356F9"/>
    <w:rsid w:val="0093592F"/>
    <w:rsid w:val="00935E65"/>
    <w:rsid w:val="009363F0"/>
    <w:rsid w:val="0093688D"/>
    <w:rsid w:val="0094165A"/>
    <w:rsid w:val="00942056"/>
    <w:rsid w:val="009429D1"/>
    <w:rsid w:val="00942B79"/>
    <w:rsid w:val="00942C07"/>
    <w:rsid w:val="00942E67"/>
    <w:rsid w:val="00943299"/>
    <w:rsid w:val="009438A7"/>
    <w:rsid w:val="00944447"/>
    <w:rsid w:val="009458AF"/>
    <w:rsid w:val="00945A5D"/>
    <w:rsid w:val="00946555"/>
    <w:rsid w:val="0094689E"/>
    <w:rsid w:val="009520A1"/>
    <w:rsid w:val="009522E2"/>
    <w:rsid w:val="0095259D"/>
    <w:rsid w:val="009528C1"/>
    <w:rsid w:val="009532C7"/>
    <w:rsid w:val="00953891"/>
    <w:rsid w:val="00953E82"/>
    <w:rsid w:val="00955D6C"/>
    <w:rsid w:val="00957107"/>
    <w:rsid w:val="00960540"/>
    <w:rsid w:val="00960547"/>
    <w:rsid w:val="00960CCA"/>
    <w:rsid w:val="00960E03"/>
    <w:rsid w:val="00962233"/>
    <w:rsid w:val="009624AB"/>
    <w:rsid w:val="009634F6"/>
    <w:rsid w:val="00963579"/>
    <w:rsid w:val="00963FEC"/>
    <w:rsid w:val="0096422F"/>
    <w:rsid w:val="00964AE3"/>
    <w:rsid w:val="00965F05"/>
    <w:rsid w:val="0096720F"/>
    <w:rsid w:val="009676F5"/>
    <w:rsid w:val="00967709"/>
    <w:rsid w:val="0097036E"/>
    <w:rsid w:val="009707B5"/>
    <w:rsid w:val="00970968"/>
    <w:rsid w:val="009718BF"/>
    <w:rsid w:val="00972B4A"/>
    <w:rsid w:val="00973DB2"/>
    <w:rsid w:val="009768EE"/>
    <w:rsid w:val="009771A9"/>
    <w:rsid w:val="00980176"/>
    <w:rsid w:val="00981475"/>
    <w:rsid w:val="00981668"/>
    <w:rsid w:val="00981D40"/>
    <w:rsid w:val="00982780"/>
    <w:rsid w:val="00984331"/>
    <w:rsid w:val="00984459"/>
    <w:rsid w:val="00984C07"/>
    <w:rsid w:val="00985F69"/>
    <w:rsid w:val="0098623C"/>
    <w:rsid w:val="00986E8C"/>
    <w:rsid w:val="00986E99"/>
    <w:rsid w:val="00987813"/>
    <w:rsid w:val="00990C18"/>
    <w:rsid w:val="00990C46"/>
    <w:rsid w:val="009918DA"/>
    <w:rsid w:val="00991DEF"/>
    <w:rsid w:val="00992659"/>
    <w:rsid w:val="0099359F"/>
    <w:rsid w:val="00993B98"/>
    <w:rsid w:val="00993F37"/>
    <w:rsid w:val="009944F9"/>
    <w:rsid w:val="00994848"/>
    <w:rsid w:val="00995954"/>
    <w:rsid w:val="00995D83"/>
    <w:rsid w:val="00995E81"/>
    <w:rsid w:val="00996470"/>
    <w:rsid w:val="00996603"/>
    <w:rsid w:val="009974B3"/>
    <w:rsid w:val="00997719"/>
    <w:rsid w:val="00997F5D"/>
    <w:rsid w:val="009A0220"/>
    <w:rsid w:val="009A09AC"/>
    <w:rsid w:val="009A1BBC"/>
    <w:rsid w:val="009A2864"/>
    <w:rsid w:val="009A313E"/>
    <w:rsid w:val="009A3262"/>
    <w:rsid w:val="009A389F"/>
    <w:rsid w:val="009A3EAC"/>
    <w:rsid w:val="009A40D9"/>
    <w:rsid w:val="009B08F7"/>
    <w:rsid w:val="009B165F"/>
    <w:rsid w:val="009B2E67"/>
    <w:rsid w:val="009B417F"/>
    <w:rsid w:val="009B4483"/>
    <w:rsid w:val="009B5879"/>
    <w:rsid w:val="009B5A96"/>
    <w:rsid w:val="009B6030"/>
    <w:rsid w:val="009B6D0B"/>
    <w:rsid w:val="009B70AE"/>
    <w:rsid w:val="009C0640"/>
    <w:rsid w:val="009C0698"/>
    <w:rsid w:val="009C0845"/>
    <w:rsid w:val="009C098A"/>
    <w:rsid w:val="009C0DA0"/>
    <w:rsid w:val="009C1467"/>
    <w:rsid w:val="009C1693"/>
    <w:rsid w:val="009C1AD9"/>
    <w:rsid w:val="009C1FCA"/>
    <w:rsid w:val="009C3001"/>
    <w:rsid w:val="009C44C9"/>
    <w:rsid w:val="009C4E60"/>
    <w:rsid w:val="009C575A"/>
    <w:rsid w:val="009C65D7"/>
    <w:rsid w:val="009C6822"/>
    <w:rsid w:val="009C69B7"/>
    <w:rsid w:val="009C72FE"/>
    <w:rsid w:val="009C7379"/>
    <w:rsid w:val="009D081A"/>
    <w:rsid w:val="009D0C17"/>
    <w:rsid w:val="009D13CA"/>
    <w:rsid w:val="009D1EBE"/>
    <w:rsid w:val="009D2409"/>
    <w:rsid w:val="009D27B7"/>
    <w:rsid w:val="009D2983"/>
    <w:rsid w:val="009D2C2D"/>
    <w:rsid w:val="009D363C"/>
    <w:rsid w:val="009D36ED"/>
    <w:rsid w:val="009D3C97"/>
    <w:rsid w:val="009D453E"/>
    <w:rsid w:val="009D4F4A"/>
    <w:rsid w:val="009D572A"/>
    <w:rsid w:val="009D67D9"/>
    <w:rsid w:val="009D7742"/>
    <w:rsid w:val="009D7D50"/>
    <w:rsid w:val="009E037B"/>
    <w:rsid w:val="009E05EC"/>
    <w:rsid w:val="009E0CF8"/>
    <w:rsid w:val="009E16BB"/>
    <w:rsid w:val="009E2790"/>
    <w:rsid w:val="009E4890"/>
    <w:rsid w:val="009E49EC"/>
    <w:rsid w:val="009E4D22"/>
    <w:rsid w:val="009E56EB"/>
    <w:rsid w:val="009E57EB"/>
    <w:rsid w:val="009E64E5"/>
    <w:rsid w:val="009E6AB6"/>
    <w:rsid w:val="009E6B21"/>
    <w:rsid w:val="009E7228"/>
    <w:rsid w:val="009E7F27"/>
    <w:rsid w:val="009F1372"/>
    <w:rsid w:val="009F1A7D"/>
    <w:rsid w:val="009F26E4"/>
    <w:rsid w:val="009F3431"/>
    <w:rsid w:val="009F3838"/>
    <w:rsid w:val="009F3ECD"/>
    <w:rsid w:val="009F4B19"/>
    <w:rsid w:val="009F588A"/>
    <w:rsid w:val="009F5F05"/>
    <w:rsid w:val="009F6CB8"/>
    <w:rsid w:val="009F7315"/>
    <w:rsid w:val="009F73D1"/>
    <w:rsid w:val="00A00991"/>
    <w:rsid w:val="00A00D40"/>
    <w:rsid w:val="00A038EA"/>
    <w:rsid w:val="00A04A93"/>
    <w:rsid w:val="00A05A48"/>
    <w:rsid w:val="00A06D7D"/>
    <w:rsid w:val="00A072D3"/>
    <w:rsid w:val="00A07569"/>
    <w:rsid w:val="00A07749"/>
    <w:rsid w:val="00A078FB"/>
    <w:rsid w:val="00A10CE1"/>
    <w:rsid w:val="00A10CED"/>
    <w:rsid w:val="00A117B9"/>
    <w:rsid w:val="00A11A30"/>
    <w:rsid w:val="00A128C6"/>
    <w:rsid w:val="00A143CE"/>
    <w:rsid w:val="00A14D45"/>
    <w:rsid w:val="00A16D9B"/>
    <w:rsid w:val="00A17540"/>
    <w:rsid w:val="00A1771A"/>
    <w:rsid w:val="00A21A49"/>
    <w:rsid w:val="00A231E9"/>
    <w:rsid w:val="00A23647"/>
    <w:rsid w:val="00A30056"/>
    <w:rsid w:val="00A307AE"/>
    <w:rsid w:val="00A322FF"/>
    <w:rsid w:val="00A32CC8"/>
    <w:rsid w:val="00A33D12"/>
    <w:rsid w:val="00A350CB"/>
    <w:rsid w:val="00A3511D"/>
    <w:rsid w:val="00A35E8B"/>
    <w:rsid w:val="00A361C6"/>
    <w:rsid w:val="00A3669F"/>
    <w:rsid w:val="00A36C87"/>
    <w:rsid w:val="00A37D04"/>
    <w:rsid w:val="00A41480"/>
    <w:rsid w:val="00A41A01"/>
    <w:rsid w:val="00A429A9"/>
    <w:rsid w:val="00A43CFF"/>
    <w:rsid w:val="00A44DCE"/>
    <w:rsid w:val="00A47719"/>
    <w:rsid w:val="00A47EAB"/>
    <w:rsid w:val="00A50510"/>
    <w:rsid w:val="00A5068D"/>
    <w:rsid w:val="00A509B4"/>
    <w:rsid w:val="00A50FA9"/>
    <w:rsid w:val="00A50FCE"/>
    <w:rsid w:val="00A51D10"/>
    <w:rsid w:val="00A53E8D"/>
    <w:rsid w:val="00A5427A"/>
    <w:rsid w:val="00A54AA2"/>
    <w:rsid w:val="00A54C7B"/>
    <w:rsid w:val="00A54CFD"/>
    <w:rsid w:val="00A55903"/>
    <w:rsid w:val="00A5639F"/>
    <w:rsid w:val="00A5675E"/>
    <w:rsid w:val="00A57040"/>
    <w:rsid w:val="00A57553"/>
    <w:rsid w:val="00A579CC"/>
    <w:rsid w:val="00A60064"/>
    <w:rsid w:val="00A6044F"/>
    <w:rsid w:val="00A60F24"/>
    <w:rsid w:val="00A6361C"/>
    <w:rsid w:val="00A64F90"/>
    <w:rsid w:val="00A65A2B"/>
    <w:rsid w:val="00A70170"/>
    <w:rsid w:val="00A716DB"/>
    <w:rsid w:val="00A726C7"/>
    <w:rsid w:val="00A72BEC"/>
    <w:rsid w:val="00A739C9"/>
    <w:rsid w:val="00A73E4B"/>
    <w:rsid w:val="00A7409C"/>
    <w:rsid w:val="00A752B5"/>
    <w:rsid w:val="00A774B4"/>
    <w:rsid w:val="00A77927"/>
    <w:rsid w:val="00A77D7B"/>
    <w:rsid w:val="00A816A5"/>
    <w:rsid w:val="00A81734"/>
    <w:rsid w:val="00A81791"/>
    <w:rsid w:val="00A8195D"/>
    <w:rsid w:val="00A81DC9"/>
    <w:rsid w:val="00A82228"/>
    <w:rsid w:val="00A825F2"/>
    <w:rsid w:val="00A82923"/>
    <w:rsid w:val="00A83203"/>
    <w:rsid w:val="00A8372C"/>
    <w:rsid w:val="00A83C04"/>
    <w:rsid w:val="00A855FA"/>
    <w:rsid w:val="00A905C6"/>
    <w:rsid w:val="00A90A0B"/>
    <w:rsid w:val="00A90FBB"/>
    <w:rsid w:val="00A912FE"/>
    <w:rsid w:val="00A91418"/>
    <w:rsid w:val="00A91908"/>
    <w:rsid w:val="00A91A18"/>
    <w:rsid w:val="00A91B40"/>
    <w:rsid w:val="00A91C7A"/>
    <w:rsid w:val="00A9244B"/>
    <w:rsid w:val="00A93086"/>
    <w:rsid w:val="00A932DF"/>
    <w:rsid w:val="00A947CF"/>
    <w:rsid w:val="00A95F5B"/>
    <w:rsid w:val="00A96D9C"/>
    <w:rsid w:val="00A97222"/>
    <w:rsid w:val="00A9772A"/>
    <w:rsid w:val="00AA1606"/>
    <w:rsid w:val="00AA18E2"/>
    <w:rsid w:val="00AA22B0"/>
    <w:rsid w:val="00AA2B19"/>
    <w:rsid w:val="00AA3885"/>
    <w:rsid w:val="00AA3B89"/>
    <w:rsid w:val="00AA3EDB"/>
    <w:rsid w:val="00AA5AE4"/>
    <w:rsid w:val="00AA5E50"/>
    <w:rsid w:val="00AA642B"/>
    <w:rsid w:val="00AA70D6"/>
    <w:rsid w:val="00AB0193"/>
    <w:rsid w:val="00AB0677"/>
    <w:rsid w:val="00AB0B02"/>
    <w:rsid w:val="00AB128E"/>
    <w:rsid w:val="00AB1983"/>
    <w:rsid w:val="00AB23C3"/>
    <w:rsid w:val="00AB24DB"/>
    <w:rsid w:val="00AB269A"/>
    <w:rsid w:val="00AB27AB"/>
    <w:rsid w:val="00AB35D0"/>
    <w:rsid w:val="00AB4788"/>
    <w:rsid w:val="00AB4BEA"/>
    <w:rsid w:val="00AB5AE6"/>
    <w:rsid w:val="00AB5BEB"/>
    <w:rsid w:val="00AB6B59"/>
    <w:rsid w:val="00AB77E7"/>
    <w:rsid w:val="00AC05CE"/>
    <w:rsid w:val="00AC1DCF"/>
    <w:rsid w:val="00AC23B1"/>
    <w:rsid w:val="00AC260E"/>
    <w:rsid w:val="00AC2AF9"/>
    <w:rsid w:val="00AC2F71"/>
    <w:rsid w:val="00AC47A6"/>
    <w:rsid w:val="00AC47F6"/>
    <w:rsid w:val="00AC60C5"/>
    <w:rsid w:val="00AC642A"/>
    <w:rsid w:val="00AC67E9"/>
    <w:rsid w:val="00AC78ED"/>
    <w:rsid w:val="00AD02D3"/>
    <w:rsid w:val="00AD1035"/>
    <w:rsid w:val="00AD1E03"/>
    <w:rsid w:val="00AD3675"/>
    <w:rsid w:val="00AD37B1"/>
    <w:rsid w:val="00AD56A9"/>
    <w:rsid w:val="00AD69C4"/>
    <w:rsid w:val="00AD6F0C"/>
    <w:rsid w:val="00AE14DF"/>
    <w:rsid w:val="00AE1C5F"/>
    <w:rsid w:val="00AE23DD"/>
    <w:rsid w:val="00AE3899"/>
    <w:rsid w:val="00AE407B"/>
    <w:rsid w:val="00AE43A9"/>
    <w:rsid w:val="00AE4C8B"/>
    <w:rsid w:val="00AE6CD2"/>
    <w:rsid w:val="00AE6EBC"/>
    <w:rsid w:val="00AE776A"/>
    <w:rsid w:val="00AF1F68"/>
    <w:rsid w:val="00AF2546"/>
    <w:rsid w:val="00AF27B7"/>
    <w:rsid w:val="00AF2BB2"/>
    <w:rsid w:val="00AF39D6"/>
    <w:rsid w:val="00AF3C5D"/>
    <w:rsid w:val="00AF5AD1"/>
    <w:rsid w:val="00AF726A"/>
    <w:rsid w:val="00AF7AB4"/>
    <w:rsid w:val="00AF7B91"/>
    <w:rsid w:val="00AF7BEF"/>
    <w:rsid w:val="00B00015"/>
    <w:rsid w:val="00B0033A"/>
    <w:rsid w:val="00B03CBC"/>
    <w:rsid w:val="00B041E9"/>
    <w:rsid w:val="00B043A6"/>
    <w:rsid w:val="00B06DE8"/>
    <w:rsid w:val="00B077AD"/>
    <w:rsid w:val="00B07AE1"/>
    <w:rsid w:val="00B07CE2"/>
    <w:rsid w:val="00B07D23"/>
    <w:rsid w:val="00B11497"/>
    <w:rsid w:val="00B11732"/>
    <w:rsid w:val="00B12968"/>
    <w:rsid w:val="00B131DB"/>
    <w:rsid w:val="00B131FF"/>
    <w:rsid w:val="00B13498"/>
    <w:rsid w:val="00B13D96"/>
    <w:rsid w:val="00B13DA2"/>
    <w:rsid w:val="00B14BD8"/>
    <w:rsid w:val="00B1672A"/>
    <w:rsid w:val="00B16E71"/>
    <w:rsid w:val="00B174BD"/>
    <w:rsid w:val="00B20494"/>
    <w:rsid w:val="00B20690"/>
    <w:rsid w:val="00B20B2A"/>
    <w:rsid w:val="00B2129B"/>
    <w:rsid w:val="00B215A8"/>
    <w:rsid w:val="00B22FA7"/>
    <w:rsid w:val="00B239C4"/>
    <w:rsid w:val="00B24845"/>
    <w:rsid w:val="00B24DA8"/>
    <w:rsid w:val="00B257DF"/>
    <w:rsid w:val="00B26370"/>
    <w:rsid w:val="00B27039"/>
    <w:rsid w:val="00B27D18"/>
    <w:rsid w:val="00B300DB"/>
    <w:rsid w:val="00B32BEC"/>
    <w:rsid w:val="00B32F96"/>
    <w:rsid w:val="00B3339D"/>
    <w:rsid w:val="00B342C0"/>
    <w:rsid w:val="00B35B87"/>
    <w:rsid w:val="00B40556"/>
    <w:rsid w:val="00B40D6F"/>
    <w:rsid w:val="00B417A7"/>
    <w:rsid w:val="00B43107"/>
    <w:rsid w:val="00B45AC4"/>
    <w:rsid w:val="00B45E0A"/>
    <w:rsid w:val="00B47A18"/>
    <w:rsid w:val="00B51CD5"/>
    <w:rsid w:val="00B5211D"/>
    <w:rsid w:val="00B53160"/>
    <w:rsid w:val="00B53824"/>
    <w:rsid w:val="00B53857"/>
    <w:rsid w:val="00B53F2A"/>
    <w:rsid w:val="00B54009"/>
    <w:rsid w:val="00B54B6C"/>
    <w:rsid w:val="00B54D7A"/>
    <w:rsid w:val="00B55A04"/>
    <w:rsid w:val="00B55CEE"/>
    <w:rsid w:val="00B56FB1"/>
    <w:rsid w:val="00B6083F"/>
    <w:rsid w:val="00B61504"/>
    <w:rsid w:val="00B61985"/>
    <w:rsid w:val="00B619C1"/>
    <w:rsid w:val="00B62E95"/>
    <w:rsid w:val="00B63289"/>
    <w:rsid w:val="00B63548"/>
    <w:rsid w:val="00B63ABC"/>
    <w:rsid w:val="00B64D3D"/>
    <w:rsid w:val="00B64F0A"/>
    <w:rsid w:val="00B6562C"/>
    <w:rsid w:val="00B65D97"/>
    <w:rsid w:val="00B66045"/>
    <w:rsid w:val="00B664C5"/>
    <w:rsid w:val="00B6729E"/>
    <w:rsid w:val="00B674DC"/>
    <w:rsid w:val="00B67E08"/>
    <w:rsid w:val="00B720C9"/>
    <w:rsid w:val="00B725FD"/>
    <w:rsid w:val="00B72658"/>
    <w:rsid w:val="00B7391B"/>
    <w:rsid w:val="00B73ACC"/>
    <w:rsid w:val="00B743E7"/>
    <w:rsid w:val="00B74B80"/>
    <w:rsid w:val="00B768A9"/>
    <w:rsid w:val="00B76CCC"/>
    <w:rsid w:val="00B76E90"/>
    <w:rsid w:val="00B76EDF"/>
    <w:rsid w:val="00B8005C"/>
    <w:rsid w:val="00B82E5F"/>
    <w:rsid w:val="00B82E87"/>
    <w:rsid w:val="00B86566"/>
    <w:rsid w:val="00B8666B"/>
    <w:rsid w:val="00B86C64"/>
    <w:rsid w:val="00B87A5C"/>
    <w:rsid w:val="00B904F4"/>
    <w:rsid w:val="00B9070C"/>
    <w:rsid w:val="00B90BD1"/>
    <w:rsid w:val="00B90E3C"/>
    <w:rsid w:val="00B91C66"/>
    <w:rsid w:val="00B92295"/>
    <w:rsid w:val="00B92536"/>
    <w:rsid w:val="00B9274D"/>
    <w:rsid w:val="00B93A91"/>
    <w:rsid w:val="00B94207"/>
    <w:rsid w:val="00B945D4"/>
    <w:rsid w:val="00B94E9F"/>
    <w:rsid w:val="00B9506C"/>
    <w:rsid w:val="00B97119"/>
    <w:rsid w:val="00B97B50"/>
    <w:rsid w:val="00BA0521"/>
    <w:rsid w:val="00BA3959"/>
    <w:rsid w:val="00BA563D"/>
    <w:rsid w:val="00BA5BCC"/>
    <w:rsid w:val="00BA7169"/>
    <w:rsid w:val="00BB1855"/>
    <w:rsid w:val="00BB2332"/>
    <w:rsid w:val="00BB239F"/>
    <w:rsid w:val="00BB2494"/>
    <w:rsid w:val="00BB2522"/>
    <w:rsid w:val="00BB28A3"/>
    <w:rsid w:val="00BB3594"/>
    <w:rsid w:val="00BB35D9"/>
    <w:rsid w:val="00BB496C"/>
    <w:rsid w:val="00BB5218"/>
    <w:rsid w:val="00BB72C0"/>
    <w:rsid w:val="00BB7FF3"/>
    <w:rsid w:val="00BC0AF1"/>
    <w:rsid w:val="00BC27BE"/>
    <w:rsid w:val="00BC3779"/>
    <w:rsid w:val="00BC3A42"/>
    <w:rsid w:val="00BC41A0"/>
    <w:rsid w:val="00BC43D8"/>
    <w:rsid w:val="00BC5A86"/>
    <w:rsid w:val="00BC6546"/>
    <w:rsid w:val="00BC6FCF"/>
    <w:rsid w:val="00BC7AB9"/>
    <w:rsid w:val="00BD0186"/>
    <w:rsid w:val="00BD0D32"/>
    <w:rsid w:val="00BD1661"/>
    <w:rsid w:val="00BD2A58"/>
    <w:rsid w:val="00BD4A69"/>
    <w:rsid w:val="00BD56D4"/>
    <w:rsid w:val="00BD6178"/>
    <w:rsid w:val="00BD6348"/>
    <w:rsid w:val="00BD6E53"/>
    <w:rsid w:val="00BE0A2F"/>
    <w:rsid w:val="00BE147F"/>
    <w:rsid w:val="00BE1BBC"/>
    <w:rsid w:val="00BE46B5"/>
    <w:rsid w:val="00BE5479"/>
    <w:rsid w:val="00BE6663"/>
    <w:rsid w:val="00BE6E4A"/>
    <w:rsid w:val="00BF0917"/>
    <w:rsid w:val="00BF0CD7"/>
    <w:rsid w:val="00BF0F60"/>
    <w:rsid w:val="00BF143E"/>
    <w:rsid w:val="00BF15CE"/>
    <w:rsid w:val="00BF208A"/>
    <w:rsid w:val="00BF2157"/>
    <w:rsid w:val="00BF2BEE"/>
    <w:rsid w:val="00BF2FC3"/>
    <w:rsid w:val="00BF3551"/>
    <w:rsid w:val="00BF37C3"/>
    <w:rsid w:val="00BF4F07"/>
    <w:rsid w:val="00BF5647"/>
    <w:rsid w:val="00BF695B"/>
    <w:rsid w:val="00BF6A14"/>
    <w:rsid w:val="00BF71B0"/>
    <w:rsid w:val="00C0161F"/>
    <w:rsid w:val="00C021A0"/>
    <w:rsid w:val="00C030BD"/>
    <w:rsid w:val="00C036C3"/>
    <w:rsid w:val="00C03CCA"/>
    <w:rsid w:val="00C040E8"/>
    <w:rsid w:val="00C0499E"/>
    <w:rsid w:val="00C04BB2"/>
    <w:rsid w:val="00C04F4A"/>
    <w:rsid w:val="00C058AF"/>
    <w:rsid w:val="00C06484"/>
    <w:rsid w:val="00C06D6A"/>
    <w:rsid w:val="00C06F9E"/>
    <w:rsid w:val="00C07776"/>
    <w:rsid w:val="00C07C0D"/>
    <w:rsid w:val="00C10210"/>
    <w:rsid w:val="00C10289"/>
    <w:rsid w:val="00C1035C"/>
    <w:rsid w:val="00C1140E"/>
    <w:rsid w:val="00C1358F"/>
    <w:rsid w:val="00C13C2A"/>
    <w:rsid w:val="00C13CE8"/>
    <w:rsid w:val="00C14187"/>
    <w:rsid w:val="00C15151"/>
    <w:rsid w:val="00C1663D"/>
    <w:rsid w:val="00C16B6B"/>
    <w:rsid w:val="00C17003"/>
    <w:rsid w:val="00C179BC"/>
    <w:rsid w:val="00C17F8C"/>
    <w:rsid w:val="00C20B4C"/>
    <w:rsid w:val="00C211E6"/>
    <w:rsid w:val="00C22446"/>
    <w:rsid w:val="00C22681"/>
    <w:rsid w:val="00C22AFF"/>
    <w:rsid w:val="00C22FB5"/>
    <w:rsid w:val="00C24236"/>
    <w:rsid w:val="00C24CBF"/>
    <w:rsid w:val="00C25B1D"/>
    <w:rsid w:val="00C25C66"/>
    <w:rsid w:val="00C265D4"/>
    <w:rsid w:val="00C26FE4"/>
    <w:rsid w:val="00C2710B"/>
    <w:rsid w:val="00C279C2"/>
    <w:rsid w:val="00C308D8"/>
    <w:rsid w:val="00C3183E"/>
    <w:rsid w:val="00C319AE"/>
    <w:rsid w:val="00C31C46"/>
    <w:rsid w:val="00C33531"/>
    <w:rsid w:val="00C33B9E"/>
    <w:rsid w:val="00C34194"/>
    <w:rsid w:val="00C35EF7"/>
    <w:rsid w:val="00C3624C"/>
    <w:rsid w:val="00C37595"/>
    <w:rsid w:val="00C37931"/>
    <w:rsid w:val="00C37BAE"/>
    <w:rsid w:val="00C4043D"/>
    <w:rsid w:val="00C40DAA"/>
    <w:rsid w:val="00C41F7E"/>
    <w:rsid w:val="00C42155"/>
    <w:rsid w:val="00C42736"/>
    <w:rsid w:val="00C42A1B"/>
    <w:rsid w:val="00C42B41"/>
    <w:rsid w:val="00C42C1F"/>
    <w:rsid w:val="00C44963"/>
    <w:rsid w:val="00C44A8D"/>
    <w:rsid w:val="00C44CF8"/>
    <w:rsid w:val="00C45B91"/>
    <w:rsid w:val="00C460A1"/>
    <w:rsid w:val="00C467BC"/>
    <w:rsid w:val="00C4789C"/>
    <w:rsid w:val="00C479B7"/>
    <w:rsid w:val="00C515A0"/>
    <w:rsid w:val="00C51946"/>
    <w:rsid w:val="00C523C4"/>
    <w:rsid w:val="00C52AE4"/>
    <w:rsid w:val="00C52C02"/>
    <w:rsid w:val="00C52DCB"/>
    <w:rsid w:val="00C54053"/>
    <w:rsid w:val="00C544D9"/>
    <w:rsid w:val="00C555B9"/>
    <w:rsid w:val="00C560C4"/>
    <w:rsid w:val="00C578CE"/>
    <w:rsid w:val="00C57B59"/>
    <w:rsid w:val="00C57EE8"/>
    <w:rsid w:val="00C600EA"/>
    <w:rsid w:val="00C61072"/>
    <w:rsid w:val="00C61CFF"/>
    <w:rsid w:val="00C6243C"/>
    <w:rsid w:val="00C62F54"/>
    <w:rsid w:val="00C6353F"/>
    <w:rsid w:val="00C63AEA"/>
    <w:rsid w:val="00C63B31"/>
    <w:rsid w:val="00C67BBF"/>
    <w:rsid w:val="00C70168"/>
    <w:rsid w:val="00C71155"/>
    <w:rsid w:val="00C71445"/>
    <w:rsid w:val="00C718DD"/>
    <w:rsid w:val="00C71AFB"/>
    <w:rsid w:val="00C74707"/>
    <w:rsid w:val="00C753A8"/>
    <w:rsid w:val="00C75930"/>
    <w:rsid w:val="00C76505"/>
    <w:rsid w:val="00C767C7"/>
    <w:rsid w:val="00C771DE"/>
    <w:rsid w:val="00C779FD"/>
    <w:rsid w:val="00C77D84"/>
    <w:rsid w:val="00C80B9E"/>
    <w:rsid w:val="00C8168E"/>
    <w:rsid w:val="00C82985"/>
    <w:rsid w:val="00C838F6"/>
    <w:rsid w:val="00C841B7"/>
    <w:rsid w:val="00C84A6C"/>
    <w:rsid w:val="00C84CBC"/>
    <w:rsid w:val="00C8667D"/>
    <w:rsid w:val="00C86967"/>
    <w:rsid w:val="00C91281"/>
    <w:rsid w:val="00C928A8"/>
    <w:rsid w:val="00C93044"/>
    <w:rsid w:val="00C93A8A"/>
    <w:rsid w:val="00C95246"/>
    <w:rsid w:val="00C96362"/>
    <w:rsid w:val="00C96FFD"/>
    <w:rsid w:val="00CA103E"/>
    <w:rsid w:val="00CA25EB"/>
    <w:rsid w:val="00CA505D"/>
    <w:rsid w:val="00CA63A5"/>
    <w:rsid w:val="00CA6C45"/>
    <w:rsid w:val="00CA74F6"/>
    <w:rsid w:val="00CA7603"/>
    <w:rsid w:val="00CB0D72"/>
    <w:rsid w:val="00CB2E1A"/>
    <w:rsid w:val="00CB3061"/>
    <w:rsid w:val="00CB364E"/>
    <w:rsid w:val="00CB37B8"/>
    <w:rsid w:val="00CB3BD9"/>
    <w:rsid w:val="00CB3F3D"/>
    <w:rsid w:val="00CB4F1A"/>
    <w:rsid w:val="00CB57E5"/>
    <w:rsid w:val="00CB58B4"/>
    <w:rsid w:val="00CB6577"/>
    <w:rsid w:val="00CB6768"/>
    <w:rsid w:val="00CB74C7"/>
    <w:rsid w:val="00CC10C0"/>
    <w:rsid w:val="00CC1ED7"/>
    <w:rsid w:val="00CC1FE9"/>
    <w:rsid w:val="00CC3B49"/>
    <w:rsid w:val="00CC3D04"/>
    <w:rsid w:val="00CC4AF7"/>
    <w:rsid w:val="00CC54E5"/>
    <w:rsid w:val="00CC59A0"/>
    <w:rsid w:val="00CC6B96"/>
    <w:rsid w:val="00CC6F04"/>
    <w:rsid w:val="00CC6FB7"/>
    <w:rsid w:val="00CC739D"/>
    <w:rsid w:val="00CC7699"/>
    <w:rsid w:val="00CC7B94"/>
    <w:rsid w:val="00CD39BC"/>
    <w:rsid w:val="00CD51C5"/>
    <w:rsid w:val="00CD54C4"/>
    <w:rsid w:val="00CD5A94"/>
    <w:rsid w:val="00CD5CB1"/>
    <w:rsid w:val="00CD6E8E"/>
    <w:rsid w:val="00CE03AC"/>
    <w:rsid w:val="00CE0531"/>
    <w:rsid w:val="00CE1249"/>
    <w:rsid w:val="00CE161F"/>
    <w:rsid w:val="00CE269E"/>
    <w:rsid w:val="00CE26F3"/>
    <w:rsid w:val="00CE2A1B"/>
    <w:rsid w:val="00CE2CC6"/>
    <w:rsid w:val="00CE2DF9"/>
    <w:rsid w:val="00CE3529"/>
    <w:rsid w:val="00CE4320"/>
    <w:rsid w:val="00CE5D5F"/>
    <w:rsid w:val="00CE5D9A"/>
    <w:rsid w:val="00CE76CD"/>
    <w:rsid w:val="00CF0167"/>
    <w:rsid w:val="00CF0B65"/>
    <w:rsid w:val="00CF1C1F"/>
    <w:rsid w:val="00CF3481"/>
    <w:rsid w:val="00CF3A5D"/>
    <w:rsid w:val="00CF3B5E"/>
    <w:rsid w:val="00CF3BA6"/>
    <w:rsid w:val="00CF4819"/>
    <w:rsid w:val="00CF48B5"/>
    <w:rsid w:val="00CF4E8C"/>
    <w:rsid w:val="00CF64DD"/>
    <w:rsid w:val="00CF6913"/>
    <w:rsid w:val="00CF7063"/>
    <w:rsid w:val="00CF7AA7"/>
    <w:rsid w:val="00D0011B"/>
    <w:rsid w:val="00D005A2"/>
    <w:rsid w:val="00D006CF"/>
    <w:rsid w:val="00D007DF"/>
    <w:rsid w:val="00D008A6"/>
    <w:rsid w:val="00D00960"/>
    <w:rsid w:val="00D00B74"/>
    <w:rsid w:val="00D015F0"/>
    <w:rsid w:val="00D01CAE"/>
    <w:rsid w:val="00D02D14"/>
    <w:rsid w:val="00D04222"/>
    <w:rsid w:val="00D042D0"/>
    <w:rsid w:val="00D0447B"/>
    <w:rsid w:val="00D04894"/>
    <w:rsid w:val="00D048A2"/>
    <w:rsid w:val="00D04EB9"/>
    <w:rsid w:val="00D053CE"/>
    <w:rsid w:val="00D055EB"/>
    <w:rsid w:val="00D056FE"/>
    <w:rsid w:val="00D05B56"/>
    <w:rsid w:val="00D05D60"/>
    <w:rsid w:val="00D06CFA"/>
    <w:rsid w:val="00D07E5D"/>
    <w:rsid w:val="00D10223"/>
    <w:rsid w:val="00D10EF7"/>
    <w:rsid w:val="00D114B2"/>
    <w:rsid w:val="00D121C4"/>
    <w:rsid w:val="00D13FC9"/>
    <w:rsid w:val="00D14274"/>
    <w:rsid w:val="00D15E5B"/>
    <w:rsid w:val="00D16836"/>
    <w:rsid w:val="00D17C62"/>
    <w:rsid w:val="00D2094D"/>
    <w:rsid w:val="00D21586"/>
    <w:rsid w:val="00D21EA5"/>
    <w:rsid w:val="00D22AC4"/>
    <w:rsid w:val="00D23A38"/>
    <w:rsid w:val="00D2574C"/>
    <w:rsid w:val="00D26C71"/>
    <w:rsid w:val="00D26D79"/>
    <w:rsid w:val="00D27623"/>
    <w:rsid w:val="00D27C2B"/>
    <w:rsid w:val="00D27C70"/>
    <w:rsid w:val="00D30776"/>
    <w:rsid w:val="00D30D9A"/>
    <w:rsid w:val="00D30E04"/>
    <w:rsid w:val="00D31034"/>
    <w:rsid w:val="00D33363"/>
    <w:rsid w:val="00D33423"/>
    <w:rsid w:val="00D34529"/>
    <w:rsid w:val="00D34827"/>
    <w:rsid w:val="00D34943"/>
    <w:rsid w:val="00D34A2B"/>
    <w:rsid w:val="00D35409"/>
    <w:rsid w:val="00D359D4"/>
    <w:rsid w:val="00D3610A"/>
    <w:rsid w:val="00D376C6"/>
    <w:rsid w:val="00D378CD"/>
    <w:rsid w:val="00D41B88"/>
    <w:rsid w:val="00D41E23"/>
    <w:rsid w:val="00D4284B"/>
    <w:rsid w:val="00D429EC"/>
    <w:rsid w:val="00D43D44"/>
    <w:rsid w:val="00D43EBB"/>
    <w:rsid w:val="00D44E4E"/>
    <w:rsid w:val="00D46D26"/>
    <w:rsid w:val="00D50521"/>
    <w:rsid w:val="00D51254"/>
    <w:rsid w:val="00D515D0"/>
    <w:rsid w:val="00D51627"/>
    <w:rsid w:val="00D51E1A"/>
    <w:rsid w:val="00D51F6A"/>
    <w:rsid w:val="00D52344"/>
    <w:rsid w:val="00D532DA"/>
    <w:rsid w:val="00D544D5"/>
    <w:rsid w:val="00D54AAC"/>
    <w:rsid w:val="00D54B32"/>
    <w:rsid w:val="00D55423"/>
    <w:rsid w:val="00D55DF0"/>
    <w:rsid w:val="00D563E1"/>
    <w:rsid w:val="00D56BB6"/>
    <w:rsid w:val="00D6022B"/>
    <w:rsid w:val="00D60C40"/>
    <w:rsid w:val="00D6138D"/>
    <w:rsid w:val="00D6166E"/>
    <w:rsid w:val="00D61DC0"/>
    <w:rsid w:val="00D63126"/>
    <w:rsid w:val="00D63A67"/>
    <w:rsid w:val="00D63B39"/>
    <w:rsid w:val="00D642FF"/>
    <w:rsid w:val="00D646C9"/>
    <w:rsid w:val="00D6492E"/>
    <w:rsid w:val="00D6514C"/>
    <w:rsid w:val="00D65765"/>
    <w:rsid w:val="00D65845"/>
    <w:rsid w:val="00D70087"/>
    <w:rsid w:val="00D7079E"/>
    <w:rsid w:val="00D70823"/>
    <w:rsid w:val="00D70AB1"/>
    <w:rsid w:val="00D70F23"/>
    <w:rsid w:val="00D70F80"/>
    <w:rsid w:val="00D73073"/>
    <w:rsid w:val="00D7388B"/>
    <w:rsid w:val="00D73DD6"/>
    <w:rsid w:val="00D74263"/>
    <w:rsid w:val="00D745F5"/>
    <w:rsid w:val="00D74F1F"/>
    <w:rsid w:val="00D75392"/>
    <w:rsid w:val="00D7585E"/>
    <w:rsid w:val="00D759A3"/>
    <w:rsid w:val="00D810C0"/>
    <w:rsid w:val="00D82E32"/>
    <w:rsid w:val="00D83974"/>
    <w:rsid w:val="00D84133"/>
    <w:rsid w:val="00D8431C"/>
    <w:rsid w:val="00D85133"/>
    <w:rsid w:val="00D85804"/>
    <w:rsid w:val="00D91607"/>
    <w:rsid w:val="00D91B53"/>
    <w:rsid w:val="00D92C82"/>
    <w:rsid w:val="00D93336"/>
    <w:rsid w:val="00D93E7C"/>
    <w:rsid w:val="00D94314"/>
    <w:rsid w:val="00D94C10"/>
    <w:rsid w:val="00D95BC7"/>
    <w:rsid w:val="00D95C17"/>
    <w:rsid w:val="00D96043"/>
    <w:rsid w:val="00D97779"/>
    <w:rsid w:val="00DA009F"/>
    <w:rsid w:val="00DA14AB"/>
    <w:rsid w:val="00DA237B"/>
    <w:rsid w:val="00DA3875"/>
    <w:rsid w:val="00DA3CBE"/>
    <w:rsid w:val="00DA52F5"/>
    <w:rsid w:val="00DA587C"/>
    <w:rsid w:val="00DA7097"/>
    <w:rsid w:val="00DA73A3"/>
    <w:rsid w:val="00DA76DD"/>
    <w:rsid w:val="00DB1424"/>
    <w:rsid w:val="00DB28E5"/>
    <w:rsid w:val="00DB3080"/>
    <w:rsid w:val="00DB437B"/>
    <w:rsid w:val="00DB4589"/>
    <w:rsid w:val="00DB4E12"/>
    <w:rsid w:val="00DB5771"/>
    <w:rsid w:val="00DC04CD"/>
    <w:rsid w:val="00DC0AB6"/>
    <w:rsid w:val="00DC1CA6"/>
    <w:rsid w:val="00DC21CF"/>
    <w:rsid w:val="00DC2715"/>
    <w:rsid w:val="00DC3395"/>
    <w:rsid w:val="00DC3664"/>
    <w:rsid w:val="00DC4B9B"/>
    <w:rsid w:val="00DC6162"/>
    <w:rsid w:val="00DC6EFC"/>
    <w:rsid w:val="00DC7CDE"/>
    <w:rsid w:val="00DD195B"/>
    <w:rsid w:val="00DD1F00"/>
    <w:rsid w:val="00DD243F"/>
    <w:rsid w:val="00DD254C"/>
    <w:rsid w:val="00DD46E9"/>
    <w:rsid w:val="00DD4711"/>
    <w:rsid w:val="00DD4812"/>
    <w:rsid w:val="00DD4CA7"/>
    <w:rsid w:val="00DD4E84"/>
    <w:rsid w:val="00DD55B8"/>
    <w:rsid w:val="00DD5B53"/>
    <w:rsid w:val="00DE0097"/>
    <w:rsid w:val="00DE05AE"/>
    <w:rsid w:val="00DE0979"/>
    <w:rsid w:val="00DE0E66"/>
    <w:rsid w:val="00DE12E9"/>
    <w:rsid w:val="00DE301D"/>
    <w:rsid w:val="00DE33EC"/>
    <w:rsid w:val="00DE43F4"/>
    <w:rsid w:val="00DE5061"/>
    <w:rsid w:val="00DE53F8"/>
    <w:rsid w:val="00DE5A51"/>
    <w:rsid w:val="00DE60E6"/>
    <w:rsid w:val="00DE6AC7"/>
    <w:rsid w:val="00DE6BAE"/>
    <w:rsid w:val="00DE6C9B"/>
    <w:rsid w:val="00DE74DC"/>
    <w:rsid w:val="00DE7562"/>
    <w:rsid w:val="00DE7D5A"/>
    <w:rsid w:val="00DF01C9"/>
    <w:rsid w:val="00DF1EC4"/>
    <w:rsid w:val="00DF247C"/>
    <w:rsid w:val="00DF3E25"/>
    <w:rsid w:val="00DF3F4F"/>
    <w:rsid w:val="00DF579E"/>
    <w:rsid w:val="00DF66C4"/>
    <w:rsid w:val="00DF707E"/>
    <w:rsid w:val="00DF70A1"/>
    <w:rsid w:val="00DF759D"/>
    <w:rsid w:val="00DF7C0F"/>
    <w:rsid w:val="00E003AF"/>
    <w:rsid w:val="00E00482"/>
    <w:rsid w:val="00E018C3"/>
    <w:rsid w:val="00E01C15"/>
    <w:rsid w:val="00E022F8"/>
    <w:rsid w:val="00E034E0"/>
    <w:rsid w:val="00E052B1"/>
    <w:rsid w:val="00E05886"/>
    <w:rsid w:val="00E104C6"/>
    <w:rsid w:val="00E10C02"/>
    <w:rsid w:val="00E11D6F"/>
    <w:rsid w:val="00E134D8"/>
    <w:rsid w:val="00E137F4"/>
    <w:rsid w:val="00E1409E"/>
    <w:rsid w:val="00E14234"/>
    <w:rsid w:val="00E164F2"/>
    <w:rsid w:val="00E16F61"/>
    <w:rsid w:val="00E178A7"/>
    <w:rsid w:val="00E20F6A"/>
    <w:rsid w:val="00E211B7"/>
    <w:rsid w:val="00E21364"/>
    <w:rsid w:val="00E21801"/>
    <w:rsid w:val="00E21A25"/>
    <w:rsid w:val="00E23303"/>
    <w:rsid w:val="00E239E0"/>
    <w:rsid w:val="00E24071"/>
    <w:rsid w:val="00E253CA"/>
    <w:rsid w:val="00E26E24"/>
    <w:rsid w:val="00E2771C"/>
    <w:rsid w:val="00E27E88"/>
    <w:rsid w:val="00E31D50"/>
    <w:rsid w:val="00E324D9"/>
    <w:rsid w:val="00E32D06"/>
    <w:rsid w:val="00E331FB"/>
    <w:rsid w:val="00E33DF4"/>
    <w:rsid w:val="00E35EDE"/>
    <w:rsid w:val="00E36528"/>
    <w:rsid w:val="00E36A10"/>
    <w:rsid w:val="00E409B4"/>
    <w:rsid w:val="00E40CF7"/>
    <w:rsid w:val="00E413B8"/>
    <w:rsid w:val="00E41EF6"/>
    <w:rsid w:val="00E4299B"/>
    <w:rsid w:val="00E434EB"/>
    <w:rsid w:val="00E4404E"/>
    <w:rsid w:val="00E440C0"/>
    <w:rsid w:val="00E4480E"/>
    <w:rsid w:val="00E45006"/>
    <w:rsid w:val="00E459E9"/>
    <w:rsid w:val="00E4683D"/>
    <w:rsid w:val="00E46CA0"/>
    <w:rsid w:val="00E4765C"/>
    <w:rsid w:val="00E502AD"/>
    <w:rsid w:val="00E504A1"/>
    <w:rsid w:val="00E51231"/>
    <w:rsid w:val="00E5174F"/>
    <w:rsid w:val="00E52A67"/>
    <w:rsid w:val="00E52AD3"/>
    <w:rsid w:val="00E54247"/>
    <w:rsid w:val="00E54D38"/>
    <w:rsid w:val="00E55020"/>
    <w:rsid w:val="00E55C03"/>
    <w:rsid w:val="00E602A7"/>
    <w:rsid w:val="00E615C8"/>
    <w:rsid w:val="00E619E1"/>
    <w:rsid w:val="00E62FBE"/>
    <w:rsid w:val="00E63389"/>
    <w:rsid w:val="00E63E4B"/>
    <w:rsid w:val="00E64597"/>
    <w:rsid w:val="00E65167"/>
    <w:rsid w:val="00E65780"/>
    <w:rsid w:val="00E66AA1"/>
    <w:rsid w:val="00E66B6A"/>
    <w:rsid w:val="00E67758"/>
    <w:rsid w:val="00E70C10"/>
    <w:rsid w:val="00E71243"/>
    <w:rsid w:val="00E71362"/>
    <w:rsid w:val="00E714D8"/>
    <w:rsid w:val="00E7168A"/>
    <w:rsid w:val="00E71D25"/>
    <w:rsid w:val="00E7295C"/>
    <w:rsid w:val="00E73306"/>
    <w:rsid w:val="00E74817"/>
    <w:rsid w:val="00E74FE4"/>
    <w:rsid w:val="00E7553D"/>
    <w:rsid w:val="00E7738D"/>
    <w:rsid w:val="00E80EF3"/>
    <w:rsid w:val="00E8120F"/>
    <w:rsid w:val="00E81633"/>
    <w:rsid w:val="00E82AED"/>
    <w:rsid w:val="00E82FCC"/>
    <w:rsid w:val="00E831A3"/>
    <w:rsid w:val="00E862B5"/>
    <w:rsid w:val="00E86733"/>
    <w:rsid w:val="00E86927"/>
    <w:rsid w:val="00E8700D"/>
    <w:rsid w:val="00E87094"/>
    <w:rsid w:val="00E902D1"/>
    <w:rsid w:val="00E9108A"/>
    <w:rsid w:val="00E925CB"/>
    <w:rsid w:val="00E94803"/>
    <w:rsid w:val="00E94B69"/>
    <w:rsid w:val="00E9521F"/>
    <w:rsid w:val="00E9588E"/>
    <w:rsid w:val="00E96813"/>
    <w:rsid w:val="00E9690D"/>
    <w:rsid w:val="00EA17B9"/>
    <w:rsid w:val="00EA279E"/>
    <w:rsid w:val="00EA2BA6"/>
    <w:rsid w:val="00EA33B1"/>
    <w:rsid w:val="00EA74F2"/>
    <w:rsid w:val="00EA7552"/>
    <w:rsid w:val="00EA7F5C"/>
    <w:rsid w:val="00EB0864"/>
    <w:rsid w:val="00EB193D"/>
    <w:rsid w:val="00EB1FD4"/>
    <w:rsid w:val="00EB20AE"/>
    <w:rsid w:val="00EB2A71"/>
    <w:rsid w:val="00EB32CF"/>
    <w:rsid w:val="00EB4540"/>
    <w:rsid w:val="00EB4DDA"/>
    <w:rsid w:val="00EB7598"/>
    <w:rsid w:val="00EB7885"/>
    <w:rsid w:val="00EC03C9"/>
    <w:rsid w:val="00EC0998"/>
    <w:rsid w:val="00EC2805"/>
    <w:rsid w:val="00EC2BF5"/>
    <w:rsid w:val="00EC3100"/>
    <w:rsid w:val="00EC3D02"/>
    <w:rsid w:val="00EC437B"/>
    <w:rsid w:val="00EC4CBD"/>
    <w:rsid w:val="00EC52AE"/>
    <w:rsid w:val="00EC703B"/>
    <w:rsid w:val="00EC70D8"/>
    <w:rsid w:val="00EC78F8"/>
    <w:rsid w:val="00EC7C5F"/>
    <w:rsid w:val="00ED1008"/>
    <w:rsid w:val="00ED1338"/>
    <w:rsid w:val="00ED1475"/>
    <w:rsid w:val="00ED1AB4"/>
    <w:rsid w:val="00ED288C"/>
    <w:rsid w:val="00ED2C23"/>
    <w:rsid w:val="00ED2CF0"/>
    <w:rsid w:val="00ED41BB"/>
    <w:rsid w:val="00ED5BB2"/>
    <w:rsid w:val="00ED6D87"/>
    <w:rsid w:val="00EE06C4"/>
    <w:rsid w:val="00EE1058"/>
    <w:rsid w:val="00EE1089"/>
    <w:rsid w:val="00EE1614"/>
    <w:rsid w:val="00EE1FFC"/>
    <w:rsid w:val="00EE3072"/>
    <w:rsid w:val="00EE3260"/>
    <w:rsid w:val="00EE3CF3"/>
    <w:rsid w:val="00EE50F0"/>
    <w:rsid w:val="00EE586E"/>
    <w:rsid w:val="00EE5BEB"/>
    <w:rsid w:val="00EE5DB6"/>
    <w:rsid w:val="00EE6524"/>
    <w:rsid w:val="00EE684F"/>
    <w:rsid w:val="00EE788B"/>
    <w:rsid w:val="00EE7E5F"/>
    <w:rsid w:val="00EF00ED"/>
    <w:rsid w:val="00EF0192"/>
    <w:rsid w:val="00EF0196"/>
    <w:rsid w:val="00EF06A8"/>
    <w:rsid w:val="00EF0943"/>
    <w:rsid w:val="00EF0EAD"/>
    <w:rsid w:val="00EF4417"/>
    <w:rsid w:val="00EF4CB1"/>
    <w:rsid w:val="00EF4D8A"/>
    <w:rsid w:val="00EF564C"/>
    <w:rsid w:val="00EF5798"/>
    <w:rsid w:val="00EF59D1"/>
    <w:rsid w:val="00EF60A5"/>
    <w:rsid w:val="00EF60E5"/>
    <w:rsid w:val="00EF6A0C"/>
    <w:rsid w:val="00EF6E7F"/>
    <w:rsid w:val="00EF7E8C"/>
    <w:rsid w:val="00F00B32"/>
    <w:rsid w:val="00F01D8F"/>
    <w:rsid w:val="00F01D93"/>
    <w:rsid w:val="00F02E77"/>
    <w:rsid w:val="00F0316E"/>
    <w:rsid w:val="00F040BE"/>
    <w:rsid w:val="00F04595"/>
    <w:rsid w:val="00F04C10"/>
    <w:rsid w:val="00F05A4D"/>
    <w:rsid w:val="00F06705"/>
    <w:rsid w:val="00F06BB9"/>
    <w:rsid w:val="00F0772D"/>
    <w:rsid w:val="00F10BCF"/>
    <w:rsid w:val="00F11D65"/>
    <w:rsid w:val="00F121C4"/>
    <w:rsid w:val="00F124D3"/>
    <w:rsid w:val="00F12561"/>
    <w:rsid w:val="00F13453"/>
    <w:rsid w:val="00F16365"/>
    <w:rsid w:val="00F16658"/>
    <w:rsid w:val="00F17235"/>
    <w:rsid w:val="00F20B40"/>
    <w:rsid w:val="00F2269A"/>
    <w:rsid w:val="00F22775"/>
    <w:rsid w:val="00F228A5"/>
    <w:rsid w:val="00F246D4"/>
    <w:rsid w:val="00F269DC"/>
    <w:rsid w:val="00F309E2"/>
    <w:rsid w:val="00F30C2D"/>
    <w:rsid w:val="00F30E1D"/>
    <w:rsid w:val="00F318BD"/>
    <w:rsid w:val="00F32557"/>
    <w:rsid w:val="00F32CE9"/>
    <w:rsid w:val="00F3300A"/>
    <w:rsid w:val="00F332EF"/>
    <w:rsid w:val="00F33A6A"/>
    <w:rsid w:val="00F3411F"/>
    <w:rsid w:val="00F34D8E"/>
    <w:rsid w:val="00F35026"/>
    <w:rsid w:val="00F3515A"/>
    <w:rsid w:val="00F3674D"/>
    <w:rsid w:val="00F371CB"/>
    <w:rsid w:val="00F37587"/>
    <w:rsid w:val="00F4079E"/>
    <w:rsid w:val="00F40B14"/>
    <w:rsid w:val="00F40CBA"/>
    <w:rsid w:val="00F40D37"/>
    <w:rsid w:val="00F42101"/>
    <w:rsid w:val="00F42B98"/>
    <w:rsid w:val="00F42EAA"/>
    <w:rsid w:val="00F42EE0"/>
    <w:rsid w:val="00F434A9"/>
    <w:rsid w:val="00F437C4"/>
    <w:rsid w:val="00F446A0"/>
    <w:rsid w:val="00F4739C"/>
    <w:rsid w:val="00F47A0A"/>
    <w:rsid w:val="00F47A79"/>
    <w:rsid w:val="00F47F5C"/>
    <w:rsid w:val="00F51220"/>
    <w:rsid w:val="00F51928"/>
    <w:rsid w:val="00F536D0"/>
    <w:rsid w:val="00F543B3"/>
    <w:rsid w:val="00F5467A"/>
    <w:rsid w:val="00F54AF3"/>
    <w:rsid w:val="00F55EC5"/>
    <w:rsid w:val="00F5643A"/>
    <w:rsid w:val="00F56596"/>
    <w:rsid w:val="00F56D35"/>
    <w:rsid w:val="00F577F9"/>
    <w:rsid w:val="00F61456"/>
    <w:rsid w:val="00F62236"/>
    <w:rsid w:val="00F6269B"/>
    <w:rsid w:val="00F63004"/>
    <w:rsid w:val="00F63CDF"/>
    <w:rsid w:val="00F642AF"/>
    <w:rsid w:val="00F650B4"/>
    <w:rsid w:val="00F65901"/>
    <w:rsid w:val="00F66B95"/>
    <w:rsid w:val="00F706AA"/>
    <w:rsid w:val="00F71420"/>
    <w:rsid w:val="00F715D0"/>
    <w:rsid w:val="00F717E7"/>
    <w:rsid w:val="00F71CB3"/>
    <w:rsid w:val="00F72253"/>
    <w:rsid w:val="00F724A1"/>
    <w:rsid w:val="00F7288E"/>
    <w:rsid w:val="00F72BDD"/>
    <w:rsid w:val="00F72C5D"/>
    <w:rsid w:val="00F72DC3"/>
    <w:rsid w:val="00F740FA"/>
    <w:rsid w:val="00F746EF"/>
    <w:rsid w:val="00F74A7A"/>
    <w:rsid w:val="00F7632C"/>
    <w:rsid w:val="00F767AA"/>
    <w:rsid w:val="00F76FDC"/>
    <w:rsid w:val="00F771C6"/>
    <w:rsid w:val="00F7759A"/>
    <w:rsid w:val="00F77CCE"/>
    <w:rsid w:val="00F77E4A"/>
    <w:rsid w:val="00F77ED7"/>
    <w:rsid w:val="00F80F5D"/>
    <w:rsid w:val="00F80F67"/>
    <w:rsid w:val="00F819FD"/>
    <w:rsid w:val="00F82CC7"/>
    <w:rsid w:val="00F82D01"/>
    <w:rsid w:val="00F83143"/>
    <w:rsid w:val="00F83A1C"/>
    <w:rsid w:val="00F84487"/>
    <w:rsid w:val="00F84564"/>
    <w:rsid w:val="00F853F3"/>
    <w:rsid w:val="00F8591B"/>
    <w:rsid w:val="00F8655C"/>
    <w:rsid w:val="00F9058B"/>
    <w:rsid w:val="00F907B0"/>
    <w:rsid w:val="00F90BCA"/>
    <w:rsid w:val="00F90E1A"/>
    <w:rsid w:val="00F91B79"/>
    <w:rsid w:val="00F91CCB"/>
    <w:rsid w:val="00F91FE8"/>
    <w:rsid w:val="00F94454"/>
    <w:rsid w:val="00F945E5"/>
    <w:rsid w:val="00F94B27"/>
    <w:rsid w:val="00F95178"/>
    <w:rsid w:val="00F957C3"/>
    <w:rsid w:val="00F96626"/>
    <w:rsid w:val="00F9693F"/>
    <w:rsid w:val="00F96946"/>
    <w:rsid w:val="00F96F35"/>
    <w:rsid w:val="00F97131"/>
    <w:rsid w:val="00F9720F"/>
    <w:rsid w:val="00F9731C"/>
    <w:rsid w:val="00F97B4B"/>
    <w:rsid w:val="00F97C84"/>
    <w:rsid w:val="00FA0156"/>
    <w:rsid w:val="00FA091F"/>
    <w:rsid w:val="00FA0D81"/>
    <w:rsid w:val="00FA166A"/>
    <w:rsid w:val="00FA2939"/>
    <w:rsid w:val="00FA2CF6"/>
    <w:rsid w:val="00FA2D55"/>
    <w:rsid w:val="00FA3065"/>
    <w:rsid w:val="00FA3EBB"/>
    <w:rsid w:val="00FA52F9"/>
    <w:rsid w:val="00FB0346"/>
    <w:rsid w:val="00FB0E61"/>
    <w:rsid w:val="00FB0FAD"/>
    <w:rsid w:val="00FB10FF"/>
    <w:rsid w:val="00FB1AF9"/>
    <w:rsid w:val="00FB1D69"/>
    <w:rsid w:val="00FB2812"/>
    <w:rsid w:val="00FB332B"/>
    <w:rsid w:val="00FB3570"/>
    <w:rsid w:val="00FB3C87"/>
    <w:rsid w:val="00FB67AC"/>
    <w:rsid w:val="00FB7100"/>
    <w:rsid w:val="00FC0636"/>
    <w:rsid w:val="00FC0C6F"/>
    <w:rsid w:val="00FC14C7"/>
    <w:rsid w:val="00FC2758"/>
    <w:rsid w:val="00FC3523"/>
    <w:rsid w:val="00FC3C3B"/>
    <w:rsid w:val="00FC44C4"/>
    <w:rsid w:val="00FC4725"/>
    <w:rsid w:val="00FC47CC"/>
    <w:rsid w:val="00FC4F7B"/>
    <w:rsid w:val="00FC685E"/>
    <w:rsid w:val="00FC755A"/>
    <w:rsid w:val="00FC7CE6"/>
    <w:rsid w:val="00FD05FD"/>
    <w:rsid w:val="00FD1F94"/>
    <w:rsid w:val="00FD21A7"/>
    <w:rsid w:val="00FD2DE5"/>
    <w:rsid w:val="00FD3347"/>
    <w:rsid w:val="00FD3B8B"/>
    <w:rsid w:val="00FD40D2"/>
    <w:rsid w:val="00FD40E9"/>
    <w:rsid w:val="00FD495B"/>
    <w:rsid w:val="00FD4DCF"/>
    <w:rsid w:val="00FD513E"/>
    <w:rsid w:val="00FD5293"/>
    <w:rsid w:val="00FD667A"/>
    <w:rsid w:val="00FD7EC3"/>
    <w:rsid w:val="00FE0C73"/>
    <w:rsid w:val="00FE0F38"/>
    <w:rsid w:val="00FE108E"/>
    <w:rsid w:val="00FE10F9"/>
    <w:rsid w:val="00FE126B"/>
    <w:rsid w:val="00FE1966"/>
    <w:rsid w:val="00FE19E9"/>
    <w:rsid w:val="00FE2356"/>
    <w:rsid w:val="00FE2629"/>
    <w:rsid w:val="00FE36BF"/>
    <w:rsid w:val="00FE40B5"/>
    <w:rsid w:val="00FE660C"/>
    <w:rsid w:val="00FE72E1"/>
    <w:rsid w:val="00FF00B4"/>
    <w:rsid w:val="00FF0F2A"/>
    <w:rsid w:val="00FF1CB2"/>
    <w:rsid w:val="00FF1E6A"/>
    <w:rsid w:val="00FF27CC"/>
    <w:rsid w:val="00FF2EDA"/>
    <w:rsid w:val="00FF3E6F"/>
    <w:rsid w:val="00FF492B"/>
    <w:rsid w:val="00FF5EC7"/>
    <w:rsid w:val="00FF6302"/>
    <w:rsid w:val="00FF745A"/>
    <w:rsid w:val="00FF7815"/>
    <w:rsid w:val="00FF7892"/>
    <w:rsid w:val="00FF7D5F"/>
    <w:rsid w:val="036FF37E"/>
    <w:rsid w:val="041EDD50"/>
    <w:rsid w:val="04542532"/>
    <w:rsid w:val="053C4FF3"/>
    <w:rsid w:val="0687349E"/>
    <w:rsid w:val="08641677"/>
    <w:rsid w:val="0A66013A"/>
    <w:rsid w:val="0AB7DCE2"/>
    <w:rsid w:val="0D928D48"/>
    <w:rsid w:val="0E52ECE2"/>
    <w:rsid w:val="11767E68"/>
    <w:rsid w:val="1391B6D5"/>
    <w:rsid w:val="168370E5"/>
    <w:rsid w:val="17E1AEF1"/>
    <w:rsid w:val="1BB52D62"/>
    <w:rsid w:val="1D7C93EB"/>
    <w:rsid w:val="24A2377A"/>
    <w:rsid w:val="263255FE"/>
    <w:rsid w:val="2695C9F7"/>
    <w:rsid w:val="2A6F9667"/>
    <w:rsid w:val="2CAEB91F"/>
    <w:rsid w:val="2CDB86B2"/>
    <w:rsid w:val="2FA399FE"/>
    <w:rsid w:val="301EC304"/>
    <w:rsid w:val="31B3AC62"/>
    <w:rsid w:val="32928F3E"/>
    <w:rsid w:val="332DBC99"/>
    <w:rsid w:val="396E18D2"/>
    <w:rsid w:val="3D8354FB"/>
    <w:rsid w:val="3F1DAB41"/>
    <w:rsid w:val="408893A5"/>
    <w:rsid w:val="41CEF8E6"/>
    <w:rsid w:val="467BA30A"/>
    <w:rsid w:val="48F18B09"/>
    <w:rsid w:val="51D84908"/>
    <w:rsid w:val="527BE71F"/>
    <w:rsid w:val="548D5303"/>
    <w:rsid w:val="560A15E4"/>
    <w:rsid w:val="562C91E9"/>
    <w:rsid w:val="568B859B"/>
    <w:rsid w:val="5836FB7D"/>
    <w:rsid w:val="59FB71C6"/>
    <w:rsid w:val="5B62FD38"/>
    <w:rsid w:val="5DF1F14A"/>
    <w:rsid w:val="5E41E4A6"/>
    <w:rsid w:val="5EF880B0"/>
    <w:rsid w:val="6078F535"/>
    <w:rsid w:val="627DFF2C"/>
    <w:rsid w:val="685CFDE5"/>
    <w:rsid w:val="6887CD8A"/>
    <w:rsid w:val="68AF241B"/>
    <w:rsid w:val="6A1FDC0A"/>
    <w:rsid w:val="6BF186B5"/>
    <w:rsid w:val="72632A39"/>
    <w:rsid w:val="756BB8CD"/>
    <w:rsid w:val="79AA043D"/>
    <w:rsid w:val="79AE6C7F"/>
    <w:rsid w:val="7A3770FD"/>
    <w:rsid w:val="7BB2AFF7"/>
    <w:rsid w:val="7D42CB82"/>
    <w:rsid w:val="7DDA9619"/>
    <w:rsid w:val="7FA7AB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5850852D-02BA-41D0-9400-BD5672453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BE5479"/>
    <w:pPr>
      <w:spacing w:line="360" w:lineRule="auto"/>
    </w:pPr>
    <w:rPr>
      <w:rFonts w:ascii="Arial" w:eastAsia="Calibri" w:hAnsi="Arial" w:cs="Arial"/>
      <w:lang w:val="en-AU"/>
    </w:rPr>
  </w:style>
  <w:style w:type="paragraph" w:styleId="Heading1">
    <w:name w:val="heading 1"/>
    <w:aliases w:val="ŠHeading 1"/>
    <w:basedOn w:val="Normal"/>
    <w:next w:val="Normal"/>
    <w:link w:val="Heading1Char"/>
    <w:uiPriority w:val="3"/>
    <w:qFormat/>
    <w:rsid w:val="00BE5479"/>
    <w:pPr>
      <w:keepNext/>
      <w:keepLines/>
      <w:outlineLvl w:val="0"/>
    </w:pPr>
    <w:rPr>
      <w:rFonts w:eastAsia="Yu Gothic Light"/>
      <w:b/>
      <w:bCs/>
      <w:color w:val="002664"/>
      <w:sz w:val="52"/>
      <w:szCs w:val="52"/>
    </w:rPr>
  </w:style>
  <w:style w:type="paragraph" w:styleId="Heading2">
    <w:name w:val="heading 2"/>
    <w:aliases w:val="ŠHeading 2"/>
    <w:basedOn w:val="Normal"/>
    <w:next w:val="Normal"/>
    <w:link w:val="Heading2Char"/>
    <w:uiPriority w:val="4"/>
    <w:qFormat/>
    <w:rsid w:val="00BE5479"/>
    <w:pPr>
      <w:keepNext/>
      <w:keepLines/>
      <w:outlineLvl w:val="1"/>
    </w:pPr>
    <w:rPr>
      <w:rFonts w:eastAsia="Yu Gothic Light"/>
      <w:b/>
      <w:bCs/>
      <w:color w:val="002664"/>
      <w:sz w:val="48"/>
      <w:szCs w:val="48"/>
    </w:rPr>
  </w:style>
  <w:style w:type="paragraph" w:styleId="Heading3">
    <w:name w:val="heading 3"/>
    <w:aliases w:val="ŠHeading 3"/>
    <w:basedOn w:val="Normal"/>
    <w:next w:val="Normal"/>
    <w:link w:val="Heading3Char"/>
    <w:uiPriority w:val="5"/>
    <w:qFormat/>
    <w:rsid w:val="00BE5479"/>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BE5479"/>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BE5479"/>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E5479"/>
    <w:pPr>
      <w:tabs>
        <w:tab w:val="right" w:leader="dot" w:pos="14570"/>
      </w:tabs>
      <w:spacing w:before="0"/>
    </w:pPr>
    <w:rPr>
      <w:b/>
      <w:noProof/>
    </w:rPr>
  </w:style>
  <w:style w:type="paragraph" w:styleId="TOC2">
    <w:name w:val="toc 2"/>
    <w:aliases w:val="ŠTOC 2"/>
    <w:basedOn w:val="TOC1"/>
    <w:next w:val="Normal"/>
    <w:uiPriority w:val="39"/>
    <w:unhideWhenUsed/>
    <w:rsid w:val="00BE5479"/>
    <w:rPr>
      <w:b w:val="0"/>
      <w:bCs/>
    </w:rPr>
  </w:style>
  <w:style w:type="paragraph" w:styleId="Header">
    <w:name w:val="header"/>
    <w:aliases w:val="ŠHeader - Cover Page"/>
    <w:basedOn w:val="Normal"/>
    <w:link w:val="HeaderChar"/>
    <w:uiPriority w:val="24"/>
    <w:unhideWhenUsed/>
    <w:rsid w:val="00BE5479"/>
    <w:pPr>
      <w:pBdr>
        <w:bottom w:val="single" w:sz="8" w:space="10" w:color="D0CECE"/>
      </w:pBdr>
      <w:tabs>
        <w:tab w:val="center" w:pos="4513"/>
        <w:tab w:val="right" w:pos="9026"/>
      </w:tabs>
      <w:spacing w:after="240" w:line="276" w:lineRule="auto"/>
    </w:pPr>
    <w:rPr>
      <w:b/>
      <w:bCs/>
      <w:color w:val="002664"/>
    </w:rPr>
  </w:style>
  <w:style w:type="character" w:customStyle="1" w:styleId="Heading5Char">
    <w:name w:val="Heading 5 Char"/>
    <w:aliases w:val="ŠHeading 5 Char"/>
    <w:link w:val="Heading5"/>
    <w:uiPriority w:val="7"/>
    <w:rsid w:val="00BE5479"/>
    <w:rPr>
      <w:rFonts w:ascii="Arial" w:eastAsia="Calibri" w:hAnsi="Arial" w:cs="Arial"/>
      <w:color w:val="002664"/>
      <w:sz w:val="32"/>
      <w:szCs w:val="32"/>
      <w:lang w:val="en-AU"/>
    </w:rPr>
  </w:style>
  <w:style w:type="character" w:customStyle="1" w:styleId="HeaderChar">
    <w:name w:val="Header Char"/>
    <w:aliases w:val="ŠHeader - Cover Page Char"/>
    <w:link w:val="Header"/>
    <w:uiPriority w:val="24"/>
    <w:rsid w:val="00BE5479"/>
    <w:rPr>
      <w:rFonts w:ascii="Arial" w:eastAsia="Calibri" w:hAnsi="Arial" w:cs="Arial"/>
      <w:b/>
      <w:bCs/>
      <w:color w:val="002664"/>
      <w:lang w:val="en-AU"/>
    </w:rPr>
  </w:style>
  <w:style w:type="paragraph" w:styleId="Footer">
    <w:name w:val="footer"/>
    <w:aliases w:val="ŠFooter"/>
    <w:basedOn w:val="Normal"/>
    <w:link w:val="FooterChar"/>
    <w:uiPriority w:val="99"/>
    <w:rsid w:val="00BE5479"/>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link w:val="Footer"/>
    <w:uiPriority w:val="99"/>
    <w:rsid w:val="00BE5479"/>
    <w:rPr>
      <w:rFonts w:ascii="Arial" w:eastAsia="Calibri" w:hAnsi="Arial" w:cs="Arial"/>
      <w:sz w:val="18"/>
      <w:szCs w:val="18"/>
      <w:lang w:val="en-AU"/>
    </w:rPr>
  </w:style>
  <w:style w:type="paragraph" w:styleId="Caption">
    <w:name w:val="caption"/>
    <w:aliases w:val="ŠCaption"/>
    <w:basedOn w:val="Normal"/>
    <w:next w:val="Normal"/>
    <w:uiPriority w:val="35"/>
    <w:qFormat/>
    <w:rsid w:val="00BE5479"/>
    <w:pPr>
      <w:keepNext/>
      <w:spacing w:after="200" w:line="240" w:lineRule="auto"/>
    </w:pPr>
    <w:rPr>
      <w:b/>
      <w:iCs/>
      <w:szCs w:val="18"/>
    </w:rPr>
  </w:style>
  <w:style w:type="paragraph" w:customStyle="1" w:styleId="Logo">
    <w:name w:val="ŠLogo"/>
    <w:basedOn w:val="Normal"/>
    <w:uiPriority w:val="22"/>
    <w:qFormat/>
    <w:rsid w:val="00BE5479"/>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E5479"/>
    <w:pPr>
      <w:tabs>
        <w:tab w:val="right" w:leader="dot" w:pos="9628"/>
      </w:tabs>
      <w:spacing w:before="0"/>
      <w:ind w:left="244"/>
    </w:pPr>
    <w:rPr>
      <w:noProof/>
    </w:rPr>
  </w:style>
  <w:style w:type="character" w:styleId="Hyperlink">
    <w:name w:val="Hyperlink"/>
    <w:aliases w:val="ŠHyperlink"/>
    <w:uiPriority w:val="99"/>
    <w:unhideWhenUsed/>
    <w:rsid w:val="00BE5479"/>
    <w:rPr>
      <w:color w:val="2F5496"/>
      <w:u w:val="single"/>
    </w:rPr>
  </w:style>
  <w:style w:type="character" w:styleId="SubtleReference">
    <w:name w:val="Subtle Reference"/>
    <w:aliases w:val="ŠSubtle Reference"/>
    <w:uiPriority w:val="31"/>
    <w:qFormat/>
    <w:rsid w:val="00BE5479"/>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link w:val="Heading1"/>
    <w:uiPriority w:val="3"/>
    <w:rsid w:val="00BE5479"/>
    <w:rPr>
      <w:rFonts w:ascii="Arial" w:eastAsia="Yu Gothic Light" w:hAnsi="Arial" w:cs="Arial"/>
      <w:b/>
      <w:bCs/>
      <w:color w:val="002664"/>
      <w:sz w:val="52"/>
      <w:szCs w:val="52"/>
      <w:lang w:val="en-AU"/>
    </w:rPr>
  </w:style>
  <w:style w:type="character" w:customStyle="1" w:styleId="Heading2Char">
    <w:name w:val="Heading 2 Char"/>
    <w:aliases w:val="ŠHeading 2 Char"/>
    <w:link w:val="Heading2"/>
    <w:uiPriority w:val="4"/>
    <w:rsid w:val="00BE5479"/>
    <w:rPr>
      <w:rFonts w:ascii="Arial" w:eastAsia="Yu Gothic Light" w:hAnsi="Arial" w:cs="Arial"/>
      <w:b/>
      <w:bCs/>
      <w:color w:val="002664"/>
      <w:sz w:val="48"/>
      <w:szCs w:val="48"/>
      <w:lang w:val="en-AU"/>
    </w:rPr>
  </w:style>
  <w:style w:type="character" w:customStyle="1" w:styleId="Heading3Char">
    <w:name w:val="Heading 3 Char"/>
    <w:aliases w:val="ŠHeading 3 Char"/>
    <w:link w:val="Heading3"/>
    <w:uiPriority w:val="5"/>
    <w:rsid w:val="00BE5479"/>
    <w:rPr>
      <w:rFonts w:ascii="Arial" w:eastAsia="Calibri" w:hAnsi="Arial" w:cs="Arial"/>
      <w:b/>
      <w:bCs/>
      <w:color w:val="002664"/>
      <w:sz w:val="40"/>
      <w:szCs w:val="40"/>
      <w:lang w:val="en-AU"/>
    </w:rPr>
  </w:style>
  <w:style w:type="character" w:customStyle="1" w:styleId="Heading4Char">
    <w:name w:val="Heading 4 Char"/>
    <w:aliases w:val="ŠHeading 4 Char"/>
    <w:link w:val="Heading4"/>
    <w:uiPriority w:val="6"/>
    <w:rsid w:val="00BE5479"/>
    <w:rPr>
      <w:rFonts w:ascii="Arial" w:eastAsia="Calibri" w:hAnsi="Arial" w:cs="Arial"/>
      <w:b/>
      <w:bCs/>
      <w:color w:val="002664"/>
      <w:sz w:val="36"/>
      <w:szCs w:val="36"/>
      <w:lang w:val="en-AU"/>
    </w:rPr>
  </w:style>
  <w:style w:type="table" w:customStyle="1" w:styleId="Tableheader">
    <w:name w:val="ŠTable header"/>
    <w:basedOn w:val="TableNormal"/>
    <w:uiPriority w:val="99"/>
    <w:rsid w:val="00BE5479"/>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BE5479"/>
    <w:pPr>
      <w:numPr>
        <w:numId w:val="14"/>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BE5479"/>
    <w:pPr>
      <w:keepNext/>
      <w:spacing w:before="200" w:after="200" w:line="240" w:lineRule="atLeast"/>
      <w:ind w:left="567" w:right="567"/>
    </w:pPr>
  </w:style>
  <w:style w:type="paragraph" w:styleId="ListBullet2">
    <w:name w:val="List Bullet 2"/>
    <w:aliases w:val="ŠList Bullet 2"/>
    <w:basedOn w:val="Normal"/>
    <w:uiPriority w:val="11"/>
    <w:qFormat/>
    <w:rsid w:val="00BE5479"/>
    <w:pPr>
      <w:numPr>
        <w:numId w:val="12"/>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BE5479"/>
    <w:pPr>
      <w:numPr>
        <w:numId w:val="15"/>
      </w:numPr>
      <w:contextualSpacing/>
    </w:pPr>
  </w:style>
  <w:style w:type="character" w:styleId="Strong">
    <w:name w:val="Strong"/>
    <w:aliases w:val="ŠStrong"/>
    <w:uiPriority w:val="1"/>
    <w:qFormat/>
    <w:rsid w:val="00BE5479"/>
    <w:rPr>
      <w:b/>
    </w:rPr>
  </w:style>
  <w:style w:type="paragraph" w:styleId="ListBullet">
    <w:name w:val="List Bullet"/>
    <w:aliases w:val="ŠList Bullet"/>
    <w:basedOn w:val="Normal"/>
    <w:uiPriority w:val="10"/>
    <w:qFormat/>
    <w:rsid w:val="00BE5479"/>
    <w:pPr>
      <w:numPr>
        <w:numId w:val="16"/>
      </w:numPr>
      <w:contextualSpacing/>
    </w:pPr>
  </w:style>
  <w:style w:type="character" w:customStyle="1" w:styleId="QuoteChar">
    <w:name w:val="Quote Char"/>
    <w:aliases w:val="ŠQuote Char"/>
    <w:link w:val="Quote"/>
    <w:uiPriority w:val="29"/>
    <w:rsid w:val="00BE5479"/>
    <w:rPr>
      <w:rFonts w:ascii="Arial" w:eastAsia="Calibri" w:hAnsi="Arial" w:cs="Arial"/>
      <w:lang w:val="en-AU"/>
    </w:rPr>
  </w:style>
  <w:style w:type="character" w:styleId="Emphasis">
    <w:name w:val="Emphasis"/>
    <w:aliases w:val="ŠLanguage or scientific"/>
    <w:uiPriority w:val="20"/>
    <w:qFormat/>
    <w:rsid w:val="00BE5479"/>
    <w:rPr>
      <w:i/>
      <w:iCs/>
    </w:rPr>
  </w:style>
  <w:style w:type="paragraph" w:styleId="Title">
    <w:name w:val="Title"/>
    <w:aliases w:val="ŠTitle"/>
    <w:basedOn w:val="Normal"/>
    <w:next w:val="Normal"/>
    <w:link w:val="TitleChar"/>
    <w:uiPriority w:val="2"/>
    <w:qFormat/>
    <w:rsid w:val="00BE5479"/>
    <w:pPr>
      <w:spacing w:after="200"/>
      <w:contextualSpacing/>
    </w:pPr>
    <w:rPr>
      <w:rFonts w:eastAsia="Yu Gothic Light"/>
      <w:b/>
      <w:bCs/>
      <w:color w:val="002664"/>
      <w:spacing w:val="-10"/>
      <w:kern w:val="28"/>
      <w:sz w:val="56"/>
      <w:szCs w:val="56"/>
    </w:rPr>
  </w:style>
  <w:style w:type="character" w:customStyle="1" w:styleId="TitleChar">
    <w:name w:val="Title Char"/>
    <w:aliases w:val="ŠTitle Char"/>
    <w:link w:val="Title"/>
    <w:uiPriority w:val="2"/>
    <w:rsid w:val="00BE5479"/>
    <w:rPr>
      <w:rFonts w:ascii="Arial" w:eastAsia="Yu Gothic Light"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BE5479"/>
    <w:pPr>
      <w:spacing w:before="0" w:line="720" w:lineRule="atLeast"/>
    </w:pPr>
  </w:style>
  <w:style w:type="character" w:customStyle="1" w:styleId="DateChar">
    <w:name w:val="Date Char"/>
    <w:aliases w:val="ŠDate Char"/>
    <w:link w:val="Date"/>
    <w:uiPriority w:val="99"/>
    <w:rsid w:val="00BE5479"/>
    <w:rPr>
      <w:rFonts w:ascii="Arial" w:eastAsia="Calibri" w:hAnsi="Arial" w:cs="Arial"/>
      <w:lang w:val="en-AU"/>
    </w:rPr>
  </w:style>
  <w:style w:type="paragraph" w:styleId="Signature">
    <w:name w:val="Signature"/>
    <w:aliases w:val="ŠSignature"/>
    <w:basedOn w:val="Normal"/>
    <w:link w:val="SignatureChar"/>
    <w:uiPriority w:val="99"/>
    <w:rsid w:val="00BE5479"/>
    <w:pPr>
      <w:spacing w:before="0" w:line="720" w:lineRule="atLeast"/>
    </w:pPr>
  </w:style>
  <w:style w:type="character" w:customStyle="1" w:styleId="SignatureChar">
    <w:name w:val="Signature Char"/>
    <w:aliases w:val="ŠSignature Char"/>
    <w:link w:val="Signature"/>
    <w:uiPriority w:val="99"/>
    <w:rsid w:val="00BE5479"/>
    <w:rPr>
      <w:rFonts w:ascii="Arial" w:eastAsia="Calibri" w:hAnsi="Arial" w:cs="Arial"/>
      <w:lang w:val="en-AU"/>
    </w:rPr>
  </w:style>
  <w:style w:type="paragraph" w:styleId="TableofFigures">
    <w:name w:val="table of figures"/>
    <w:basedOn w:val="Normal"/>
    <w:next w:val="Normal"/>
    <w:uiPriority w:val="99"/>
    <w:unhideWhenUsed/>
    <w:rsid w:val="00BE5479"/>
  </w:style>
  <w:style w:type="table" w:styleId="TableGrid">
    <w:name w:val="Table Grid"/>
    <w:basedOn w:val="TableNormal"/>
    <w:uiPriority w:val="39"/>
    <w:rsid w:val="00BE5479"/>
    <w:pPr>
      <w:spacing w:before="0" w:line="240" w:lineRule="auto"/>
    </w:pPr>
    <w:rPr>
      <w:rFonts w:ascii="Calibri" w:eastAsia="Calibri" w:hAnsi="Calibri" w:cs="Arial"/>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E5479"/>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BE5479"/>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CommentReference">
    <w:name w:val="annotation reference"/>
    <w:uiPriority w:val="99"/>
    <w:semiHidden/>
    <w:unhideWhenUsed/>
    <w:rsid w:val="00BE5479"/>
    <w:rPr>
      <w:sz w:val="16"/>
      <w:szCs w:val="16"/>
    </w:rPr>
  </w:style>
  <w:style w:type="paragraph" w:styleId="CommentText">
    <w:name w:val="annotation text"/>
    <w:basedOn w:val="Normal"/>
    <w:link w:val="CommentTextChar"/>
    <w:uiPriority w:val="99"/>
    <w:unhideWhenUsed/>
    <w:rsid w:val="00BE5479"/>
    <w:pPr>
      <w:spacing w:line="240" w:lineRule="auto"/>
    </w:pPr>
    <w:rPr>
      <w:sz w:val="20"/>
      <w:szCs w:val="20"/>
    </w:rPr>
  </w:style>
  <w:style w:type="character" w:customStyle="1" w:styleId="CommentTextChar">
    <w:name w:val="Comment Text Char"/>
    <w:link w:val="CommentText"/>
    <w:uiPriority w:val="99"/>
    <w:rsid w:val="00BE5479"/>
    <w:rPr>
      <w:rFonts w:ascii="Arial" w:eastAsia="Calibr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BE5479"/>
    <w:rPr>
      <w:b/>
      <w:bCs/>
    </w:rPr>
  </w:style>
  <w:style w:type="character" w:customStyle="1" w:styleId="CommentSubjectChar">
    <w:name w:val="Comment Subject Char"/>
    <w:link w:val="CommentSubject"/>
    <w:uiPriority w:val="99"/>
    <w:semiHidden/>
    <w:rsid w:val="00BE5479"/>
    <w:rPr>
      <w:rFonts w:ascii="Arial" w:eastAsia="Calibri"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uiPriority w:val="99"/>
    <w:semiHidden/>
    <w:unhideWhenUsed/>
    <w:rsid w:val="00BE5479"/>
    <w:rPr>
      <w:color w:val="605E5C"/>
      <w:shd w:val="clear" w:color="auto" w:fill="E1DFDD"/>
    </w:rPr>
  </w:style>
  <w:style w:type="paragraph" w:styleId="ListParagraph">
    <w:name w:val="List Paragraph"/>
    <w:basedOn w:val="Normal"/>
    <w:uiPriority w:val="34"/>
    <w:unhideWhenUsed/>
    <w:qFormat/>
    <w:rsid w:val="00BE5479"/>
    <w:pPr>
      <w:ind w:left="720"/>
      <w:contextualSpacing/>
    </w:pPr>
  </w:style>
  <w:style w:type="character" w:styleId="PlaceholderText">
    <w:name w:val="Placeholder Text"/>
    <w:basedOn w:val="DefaultParagraphFont"/>
    <w:uiPriority w:val="99"/>
    <w:semiHidden/>
    <w:rsid w:val="00221F4B"/>
    <w:rPr>
      <w:color w:val="808080"/>
    </w:rPr>
  </w:style>
  <w:style w:type="character" w:styleId="FollowedHyperlink">
    <w:name w:val="FollowedHyperlink"/>
    <w:uiPriority w:val="99"/>
    <w:semiHidden/>
    <w:unhideWhenUsed/>
    <w:rsid w:val="00BE5479"/>
    <w:rPr>
      <w:color w:val="954F72"/>
      <w:u w:val="single"/>
    </w:rPr>
  </w:style>
  <w:style w:type="paragraph" w:customStyle="1" w:styleId="Featurebox2Bullets">
    <w:name w:val="ŠFeature box 2: Bullets"/>
    <w:basedOn w:val="ListBullet"/>
    <w:link w:val="Featurebox2BulletsChar"/>
    <w:uiPriority w:val="14"/>
    <w:qFormat/>
    <w:rsid w:val="00BE547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link w:val="Featurebox2Bullets"/>
    <w:uiPriority w:val="14"/>
    <w:rsid w:val="00BE5479"/>
    <w:rPr>
      <w:rFonts w:ascii="Arial" w:eastAsia="Calibri"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BE5479"/>
    <w:pPr>
      <w:numPr>
        <w:ilvl w:val="1"/>
      </w:numPr>
      <w:spacing w:after="160"/>
    </w:pPr>
    <w:rPr>
      <w:rFonts w:eastAsia="Yu Mincho"/>
      <w:color w:val="5A5A5A"/>
      <w:spacing w:val="15"/>
      <w:szCs w:val="22"/>
    </w:rPr>
  </w:style>
  <w:style w:type="character" w:customStyle="1" w:styleId="SubtitleChar">
    <w:name w:val="Subtitle Char"/>
    <w:link w:val="Subtitle"/>
    <w:uiPriority w:val="11"/>
    <w:semiHidden/>
    <w:rsid w:val="00BE5479"/>
    <w:rPr>
      <w:rFonts w:ascii="Arial" w:eastAsia="Yu Mincho" w:hAnsi="Arial" w:cs="Arial"/>
      <w:color w:val="5A5A5A"/>
      <w:spacing w:val="15"/>
      <w:szCs w:val="22"/>
      <w:lang w:val="en-AU"/>
    </w:rPr>
  </w:style>
  <w:style w:type="character" w:styleId="SubtleEmphasis">
    <w:name w:val="Subtle Emphasis"/>
    <w:uiPriority w:val="19"/>
    <w:semiHidden/>
    <w:qFormat/>
    <w:rsid w:val="00BE5479"/>
    <w:rPr>
      <w:i/>
      <w:iCs/>
      <w:color w:val="404040"/>
    </w:rPr>
  </w:style>
  <w:style w:type="paragraph" w:styleId="TOC4">
    <w:name w:val="toc 4"/>
    <w:aliases w:val="ŠTOC 4"/>
    <w:basedOn w:val="Normal"/>
    <w:next w:val="Normal"/>
    <w:autoRedefine/>
    <w:uiPriority w:val="39"/>
    <w:unhideWhenUsed/>
    <w:rsid w:val="00D01CAE"/>
    <w:pPr>
      <w:spacing w:before="0"/>
      <w:ind w:left="720"/>
    </w:pPr>
  </w:style>
  <w:style w:type="paragraph" w:styleId="TOCHeading">
    <w:name w:val="TOC Heading"/>
    <w:aliases w:val="ŠTOC Heading"/>
    <w:basedOn w:val="Heading1"/>
    <w:next w:val="Normal"/>
    <w:uiPriority w:val="2"/>
    <w:unhideWhenUsed/>
    <w:qFormat/>
    <w:rsid w:val="00BE5479"/>
    <w:pPr>
      <w:outlineLvl w:val="9"/>
    </w:pPr>
    <w:rPr>
      <w:sz w:val="40"/>
      <w:szCs w:val="40"/>
    </w:rPr>
  </w:style>
  <w:style w:type="paragraph" w:customStyle="1" w:styleId="Imageattributioncaption">
    <w:name w:val="Image attribution caption"/>
    <w:basedOn w:val="Normal"/>
    <w:link w:val="ImageattributioncaptionChar"/>
    <w:qFormat/>
    <w:rsid w:val="00D01CAE"/>
    <w:pPr>
      <w:spacing w:before="0"/>
    </w:pPr>
    <w:rPr>
      <w:kern w:val="24"/>
      <w:sz w:val="18"/>
      <w:szCs w:val="18"/>
      <w:lang w:val="en-US"/>
    </w:rPr>
  </w:style>
  <w:style w:type="character" w:customStyle="1" w:styleId="ImageattributioncaptionChar">
    <w:name w:val="Image attribution caption Char"/>
    <w:basedOn w:val="DefaultParagraphFont"/>
    <w:link w:val="Imageattributioncaption"/>
    <w:rsid w:val="00D01CAE"/>
    <w:rPr>
      <w:rFonts w:ascii="Arial" w:eastAsia="Calibri" w:hAnsi="Arial" w:cs="Arial"/>
      <w:kern w:val="24"/>
      <w:sz w:val="18"/>
      <w:szCs w:val="18"/>
    </w:rPr>
  </w:style>
  <w:style w:type="paragraph" w:styleId="NormalWeb">
    <w:name w:val="Normal (Web)"/>
    <w:basedOn w:val="Normal"/>
    <w:uiPriority w:val="99"/>
    <w:semiHidden/>
    <w:unhideWhenUsed/>
    <w:rsid w:val="00F0772D"/>
    <w:pPr>
      <w:spacing w:before="100" w:beforeAutospacing="1" w:after="100" w:afterAutospacing="1" w:line="240" w:lineRule="auto"/>
    </w:pPr>
    <w:rPr>
      <w:rFonts w:ascii="Times New Roman" w:eastAsia="Times New Roman" w:hAnsi="Times New Roman" w:cs="Times New Roman"/>
      <w:lang w:eastAsia="en-AU"/>
    </w:rPr>
  </w:style>
  <w:style w:type="character" w:styleId="FootnoteReference">
    <w:name w:val="footnote reference"/>
    <w:uiPriority w:val="99"/>
    <w:semiHidden/>
    <w:unhideWhenUsed/>
    <w:rsid w:val="00BE5479"/>
    <w:rPr>
      <w:vertAlign w:val="superscript"/>
    </w:rPr>
  </w:style>
  <w:style w:type="paragraph" w:styleId="FootnoteText">
    <w:name w:val="footnote text"/>
    <w:basedOn w:val="Normal"/>
    <w:link w:val="FootnoteTextChar"/>
    <w:uiPriority w:val="99"/>
    <w:semiHidden/>
    <w:unhideWhenUsed/>
    <w:rsid w:val="00BE5479"/>
    <w:pPr>
      <w:spacing w:before="0" w:line="240" w:lineRule="auto"/>
    </w:pPr>
    <w:rPr>
      <w:sz w:val="20"/>
      <w:szCs w:val="20"/>
    </w:rPr>
  </w:style>
  <w:style w:type="character" w:customStyle="1" w:styleId="FootnoteTextChar">
    <w:name w:val="Footnote Text Char"/>
    <w:link w:val="FootnoteText"/>
    <w:uiPriority w:val="99"/>
    <w:semiHidden/>
    <w:rsid w:val="00BE5479"/>
    <w:rPr>
      <w:rFonts w:ascii="Arial" w:eastAsia="Calibri" w:hAnsi="Arial" w:cs="Arial"/>
      <w:sz w:val="20"/>
      <w:szCs w:val="20"/>
      <w:lang w:val="en-AU"/>
    </w:rPr>
  </w:style>
  <w:style w:type="paragraph" w:customStyle="1" w:styleId="Documentname">
    <w:name w:val="ŠDocument name"/>
    <w:basedOn w:val="Header"/>
    <w:qFormat/>
    <w:rsid w:val="00BE5479"/>
    <w:pPr>
      <w:spacing w:before="0"/>
    </w:pPr>
    <w:rPr>
      <w:b w:val="0"/>
      <w:color w:val="auto"/>
      <w:sz w:val="18"/>
    </w:rPr>
  </w:style>
  <w:style w:type="paragraph" w:customStyle="1" w:styleId="FeatureBoxPink">
    <w:name w:val="ŠFeature Box Pink"/>
    <w:basedOn w:val="Normal"/>
    <w:next w:val="Normal"/>
    <w:uiPriority w:val="13"/>
    <w:qFormat/>
    <w:rsid w:val="00BE547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0">
    <w:name w:val="ŠImage attribution caption"/>
    <w:basedOn w:val="Normal"/>
    <w:link w:val="ImageattributioncaptionChar0"/>
    <w:uiPriority w:val="15"/>
    <w:qFormat/>
    <w:rsid w:val="00BE5479"/>
    <w:pPr>
      <w:spacing w:before="0"/>
    </w:pPr>
    <w:rPr>
      <w:kern w:val="24"/>
      <w:sz w:val="18"/>
      <w:szCs w:val="18"/>
      <w:lang w:val="en-US"/>
    </w:rPr>
  </w:style>
  <w:style w:type="character" w:customStyle="1" w:styleId="ImageattributioncaptionChar0">
    <w:name w:val="ŠImage attribution caption Char"/>
    <w:link w:val="Imageattributioncaption0"/>
    <w:uiPriority w:val="15"/>
    <w:rsid w:val="00BE5479"/>
    <w:rPr>
      <w:rFonts w:ascii="Arial" w:eastAsia="Calibri" w:hAnsi="Arial" w:cs="Arial"/>
      <w:kern w:val="24"/>
      <w:sz w:val="18"/>
      <w:szCs w:val="18"/>
    </w:rPr>
  </w:style>
  <w:style w:type="character" w:styleId="Mention">
    <w:name w:val="Mention"/>
    <w:basedOn w:val="DefaultParagraphFont"/>
    <w:uiPriority w:val="99"/>
    <w:unhideWhenUsed/>
    <w:rsid w:val="005513B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1132">
      <w:bodyDiv w:val="1"/>
      <w:marLeft w:val="0"/>
      <w:marRight w:val="0"/>
      <w:marTop w:val="0"/>
      <w:marBottom w:val="0"/>
      <w:divBdr>
        <w:top w:val="none" w:sz="0" w:space="0" w:color="auto"/>
        <w:left w:val="none" w:sz="0" w:space="0" w:color="auto"/>
        <w:bottom w:val="none" w:sz="0" w:space="0" w:color="auto"/>
        <w:right w:val="none" w:sz="0" w:space="0" w:color="auto"/>
      </w:divBdr>
    </w:div>
    <w:div w:id="292293247">
      <w:bodyDiv w:val="1"/>
      <w:marLeft w:val="0"/>
      <w:marRight w:val="0"/>
      <w:marTop w:val="0"/>
      <w:marBottom w:val="0"/>
      <w:divBdr>
        <w:top w:val="none" w:sz="0" w:space="0" w:color="auto"/>
        <w:left w:val="none" w:sz="0" w:space="0" w:color="auto"/>
        <w:bottom w:val="none" w:sz="0" w:space="0" w:color="auto"/>
        <w:right w:val="none" w:sz="0" w:space="0" w:color="auto"/>
      </w:divBdr>
    </w:div>
    <w:div w:id="318118714">
      <w:bodyDiv w:val="1"/>
      <w:marLeft w:val="0"/>
      <w:marRight w:val="0"/>
      <w:marTop w:val="0"/>
      <w:marBottom w:val="0"/>
      <w:divBdr>
        <w:top w:val="none" w:sz="0" w:space="0" w:color="auto"/>
        <w:left w:val="none" w:sz="0" w:space="0" w:color="auto"/>
        <w:bottom w:val="none" w:sz="0" w:space="0" w:color="auto"/>
        <w:right w:val="none" w:sz="0" w:space="0" w:color="auto"/>
      </w:divBdr>
      <w:divsChild>
        <w:div w:id="1721199408">
          <w:marLeft w:val="0"/>
          <w:marRight w:val="0"/>
          <w:marTop w:val="0"/>
          <w:marBottom w:val="0"/>
          <w:divBdr>
            <w:top w:val="single" w:sz="2" w:space="0" w:color="auto"/>
            <w:left w:val="single" w:sz="2" w:space="0" w:color="auto"/>
            <w:bottom w:val="single" w:sz="2" w:space="0" w:color="auto"/>
            <w:right w:val="single" w:sz="2" w:space="0" w:color="auto"/>
          </w:divBdr>
        </w:div>
        <w:div w:id="1059669764">
          <w:marLeft w:val="0"/>
          <w:marRight w:val="0"/>
          <w:marTop w:val="0"/>
          <w:marBottom w:val="0"/>
          <w:divBdr>
            <w:top w:val="single" w:sz="2" w:space="0" w:color="auto"/>
            <w:left w:val="single" w:sz="2" w:space="0" w:color="auto"/>
            <w:bottom w:val="single" w:sz="2" w:space="0" w:color="auto"/>
            <w:right w:val="single" w:sz="2" w:space="0" w:color="auto"/>
          </w:divBdr>
          <w:divsChild>
            <w:div w:id="9125907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82947392">
      <w:bodyDiv w:val="1"/>
      <w:marLeft w:val="0"/>
      <w:marRight w:val="0"/>
      <w:marTop w:val="0"/>
      <w:marBottom w:val="0"/>
      <w:divBdr>
        <w:top w:val="none" w:sz="0" w:space="0" w:color="auto"/>
        <w:left w:val="none" w:sz="0" w:space="0" w:color="auto"/>
        <w:bottom w:val="none" w:sz="0" w:space="0" w:color="auto"/>
        <w:right w:val="none" w:sz="0" w:space="0" w:color="auto"/>
      </w:divBdr>
    </w:div>
    <w:div w:id="537477297">
      <w:bodyDiv w:val="1"/>
      <w:marLeft w:val="0"/>
      <w:marRight w:val="0"/>
      <w:marTop w:val="0"/>
      <w:marBottom w:val="0"/>
      <w:divBdr>
        <w:top w:val="none" w:sz="0" w:space="0" w:color="auto"/>
        <w:left w:val="none" w:sz="0" w:space="0" w:color="auto"/>
        <w:bottom w:val="none" w:sz="0" w:space="0" w:color="auto"/>
        <w:right w:val="none" w:sz="0" w:space="0" w:color="auto"/>
      </w:divBdr>
      <w:divsChild>
        <w:div w:id="1213346437">
          <w:marLeft w:val="0"/>
          <w:marRight w:val="0"/>
          <w:marTop w:val="0"/>
          <w:marBottom w:val="0"/>
          <w:divBdr>
            <w:top w:val="none" w:sz="0" w:space="0" w:color="auto"/>
            <w:left w:val="none" w:sz="0" w:space="0" w:color="auto"/>
            <w:bottom w:val="none" w:sz="0" w:space="0" w:color="auto"/>
            <w:right w:val="none" w:sz="0" w:space="0" w:color="auto"/>
          </w:divBdr>
        </w:div>
      </w:divsChild>
    </w:div>
    <w:div w:id="1383597294">
      <w:bodyDiv w:val="1"/>
      <w:marLeft w:val="0"/>
      <w:marRight w:val="0"/>
      <w:marTop w:val="0"/>
      <w:marBottom w:val="0"/>
      <w:divBdr>
        <w:top w:val="none" w:sz="0" w:space="0" w:color="auto"/>
        <w:left w:val="none" w:sz="0" w:space="0" w:color="auto"/>
        <w:bottom w:val="none" w:sz="0" w:space="0" w:color="auto"/>
        <w:right w:val="none" w:sz="0" w:space="0" w:color="auto"/>
      </w:divBdr>
    </w:div>
    <w:div w:id="1406368630">
      <w:bodyDiv w:val="1"/>
      <w:marLeft w:val="0"/>
      <w:marRight w:val="0"/>
      <w:marTop w:val="0"/>
      <w:marBottom w:val="0"/>
      <w:divBdr>
        <w:top w:val="none" w:sz="0" w:space="0" w:color="auto"/>
        <w:left w:val="none" w:sz="0" w:space="0" w:color="auto"/>
        <w:bottom w:val="none" w:sz="0" w:space="0" w:color="auto"/>
        <w:right w:val="none" w:sz="0" w:space="0" w:color="auto"/>
      </w:divBdr>
    </w:div>
    <w:div w:id="1693647140">
      <w:bodyDiv w:val="1"/>
      <w:marLeft w:val="0"/>
      <w:marRight w:val="0"/>
      <w:marTop w:val="0"/>
      <w:marBottom w:val="0"/>
      <w:divBdr>
        <w:top w:val="none" w:sz="0" w:space="0" w:color="auto"/>
        <w:left w:val="none" w:sz="0" w:space="0" w:color="auto"/>
        <w:bottom w:val="none" w:sz="0" w:space="0" w:color="auto"/>
        <w:right w:val="none" w:sz="0" w:space="0" w:color="auto"/>
      </w:divBdr>
      <w:divsChild>
        <w:div w:id="907805735">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1056336">
      <w:bodyDiv w:val="1"/>
      <w:marLeft w:val="0"/>
      <w:marRight w:val="0"/>
      <w:marTop w:val="0"/>
      <w:marBottom w:val="0"/>
      <w:divBdr>
        <w:top w:val="none" w:sz="0" w:space="0" w:color="auto"/>
        <w:left w:val="none" w:sz="0" w:space="0" w:color="auto"/>
        <w:bottom w:val="none" w:sz="0" w:space="0" w:color="auto"/>
        <w:right w:val="none" w:sz="0" w:space="0" w:color="auto"/>
      </w:divBdr>
      <w:divsChild>
        <w:div w:id="207184509">
          <w:marLeft w:val="0"/>
          <w:marRight w:val="0"/>
          <w:marTop w:val="0"/>
          <w:marBottom w:val="0"/>
          <w:divBdr>
            <w:top w:val="none" w:sz="0" w:space="0" w:color="auto"/>
            <w:left w:val="none" w:sz="0" w:space="0" w:color="auto"/>
            <w:bottom w:val="none" w:sz="0" w:space="0" w:color="auto"/>
            <w:right w:val="none" w:sz="0" w:space="0" w:color="auto"/>
          </w:divBdr>
        </w:div>
      </w:divsChild>
    </w:div>
    <w:div w:id="2022507381">
      <w:bodyDiv w:val="1"/>
      <w:marLeft w:val="0"/>
      <w:marRight w:val="0"/>
      <w:marTop w:val="0"/>
      <w:marBottom w:val="0"/>
      <w:divBdr>
        <w:top w:val="none" w:sz="0" w:space="0" w:color="auto"/>
        <w:left w:val="none" w:sz="0" w:space="0" w:color="auto"/>
        <w:bottom w:val="none" w:sz="0" w:space="0" w:color="auto"/>
        <w:right w:val="none" w:sz="0" w:space="0" w:color="auto"/>
      </w:divBdr>
      <w:divsChild>
        <w:div w:id="343674700">
          <w:marLeft w:val="547"/>
          <w:marRight w:val="0"/>
          <w:marTop w:val="240"/>
          <w:marBottom w:val="240"/>
          <w:divBdr>
            <w:top w:val="none" w:sz="0" w:space="0" w:color="auto"/>
            <w:left w:val="none" w:sz="0" w:space="0" w:color="auto"/>
            <w:bottom w:val="none" w:sz="0" w:space="0" w:color="auto"/>
            <w:right w:val="none" w:sz="0" w:space="0" w:color="auto"/>
          </w:divBdr>
        </w:div>
        <w:div w:id="1384451457">
          <w:marLeft w:val="547"/>
          <w:marRight w:val="0"/>
          <w:marTop w:val="0"/>
          <w:marBottom w:val="240"/>
          <w:divBdr>
            <w:top w:val="none" w:sz="0" w:space="0" w:color="auto"/>
            <w:left w:val="none" w:sz="0" w:space="0" w:color="auto"/>
            <w:bottom w:val="none" w:sz="0" w:space="0" w:color="auto"/>
            <w:right w:val="none" w:sz="0" w:space="0" w:color="auto"/>
          </w:divBdr>
        </w:div>
        <w:div w:id="1904486560">
          <w:marLeft w:val="547"/>
          <w:marRight w:val="0"/>
          <w:marTop w:val="0"/>
          <w:marBottom w:val="240"/>
          <w:divBdr>
            <w:top w:val="none" w:sz="0" w:space="0" w:color="auto"/>
            <w:left w:val="none" w:sz="0" w:space="0" w:color="auto"/>
            <w:bottom w:val="none" w:sz="0" w:space="0" w:color="auto"/>
            <w:right w:val="none" w:sz="0" w:space="0" w:color="auto"/>
          </w:divBdr>
        </w:div>
        <w:div w:id="1595548180">
          <w:marLeft w:val="547"/>
          <w:marRight w:val="0"/>
          <w:marTop w:val="0"/>
          <w:marBottom w:val="24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5463909">
      <w:bodyDiv w:val="1"/>
      <w:marLeft w:val="0"/>
      <w:marRight w:val="0"/>
      <w:marTop w:val="0"/>
      <w:marBottom w:val="0"/>
      <w:divBdr>
        <w:top w:val="none" w:sz="0" w:space="0" w:color="auto"/>
        <w:left w:val="none" w:sz="0" w:space="0" w:color="auto"/>
        <w:bottom w:val="none" w:sz="0" w:space="0" w:color="auto"/>
        <w:right w:val="none" w:sz="0" w:space="0" w:color="auto"/>
      </w:divBdr>
    </w:div>
    <w:div w:id="2143498953">
      <w:bodyDiv w:val="1"/>
      <w:marLeft w:val="0"/>
      <w:marRight w:val="0"/>
      <w:marTop w:val="0"/>
      <w:marBottom w:val="0"/>
      <w:divBdr>
        <w:top w:val="none" w:sz="0" w:space="0" w:color="auto"/>
        <w:left w:val="none" w:sz="0" w:space="0" w:color="auto"/>
        <w:bottom w:val="none" w:sz="0" w:space="0" w:color="auto"/>
        <w:right w:val="none" w:sz="0" w:space="0" w:color="auto"/>
      </w:divBdr>
      <w:divsChild>
        <w:div w:id="1055856993">
          <w:marLeft w:val="0"/>
          <w:marRight w:val="0"/>
          <w:marTop w:val="0"/>
          <w:marBottom w:val="0"/>
          <w:divBdr>
            <w:top w:val="single" w:sz="2" w:space="0" w:color="auto"/>
            <w:left w:val="single" w:sz="2" w:space="0" w:color="auto"/>
            <w:bottom w:val="single" w:sz="2" w:space="0" w:color="auto"/>
            <w:right w:val="single" w:sz="2" w:space="0" w:color="auto"/>
          </w:divBdr>
        </w:div>
        <w:div w:id="2090424803">
          <w:marLeft w:val="0"/>
          <w:marRight w:val="0"/>
          <w:marTop w:val="0"/>
          <w:marBottom w:val="0"/>
          <w:divBdr>
            <w:top w:val="single" w:sz="2" w:space="0" w:color="auto"/>
            <w:left w:val="single" w:sz="2" w:space="0" w:color="auto"/>
            <w:bottom w:val="single" w:sz="2" w:space="0" w:color="auto"/>
            <w:right w:val="single" w:sz="2" w:space="0" w:color="auto"/>
          </w:divBdr>
          <w:divsChild>
            <w:div w:id="9766419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hyperlink" Target="https://startingpointsmaths.com/2018/09/20/collecting-like-terms-sorting-terms/" TargetMode="External"/><Relationship Id="rId26" Type="http://schemas.openxmlformats.org/officeDocument/2006/relationships/hyperlink" Target="https://curriculum.nsw.edu.au/learning-areas/mathematics/mathematics-k-10-2022" TargetMode="External"/><Relationship Id="rId3" Type="http://schemas.openxmlformats.org/officeDocument/2006/relationships/settings" Target="settings.xml"/><Relationship Id="rId21" Type="http://schemas.openxmlformats.org/officeDocument/2006/relationships/hyperlink" Target="https://bit.ly/miniwhiteboards" TargetMode="External"/><Relationship Id="rId34" Type="http://schemas.openxmlformats.org/officeDocument/2006/relationships/header" Target="header3.xml"/><Relationship Id="rId7" Type="http://schemas.openxmlformats.org/officeDocument/2006/relationships/hyperlink" Target="https://curriculum.nsw.edu.au/learning-areas/mathematics/mathematics-k-10-2022" TargetMode="External"/><Relationship Id="rId17" Type="http://schemas.openxmlformats.org/officeDocument/2006/relationships/hyperlink" Target="https://bit.ly/notesstrategy" TargetMode="External"/><Relationship Id="rId25" Type="http://schemas.openxmlformats.org/officeDocument/2006/relationships/hyperlink" Target="https://curriculum.nsw.edu.au/" TargetMode="External"/><Relationship Id="rId33"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bit.ly/VNPSstrategy" TargetMode="External"/><Relationship Id="rId20" Type="http://schemas.openxmlformats.org/officeDocument/2006/relationships/hyperlink" Target="http://www.openmiddle.com/equivalent-expressions-4"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yperlink" Target="https://educationstandards.nsw.edu.au/" TargetMode="External"/><Relationship Id="rId32" Type="http://schemas.openxmlformats.org/officeDocument/2006/relationships/hyperlink" Target="https://creativecommons.org/licenses/by/4.0/"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it.ly/visiblegroups" TargetMode="External"/><Relationship Id="rId2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8" Type="http://schemas.openxmlformats.org/officeDocument/2006/relationships/footer" Target="footer1.xml"/><Relationship Id="rId36" Type="http://schemas.openxmlformats.org/officeDocument/2006/relationships/fontTable" Target="fontTable.xml"/><Relationship Id="rId19" Type="http://schemas.openxmlformats.org/officeDocument/2006/relationships/hyperlink" Target="https://bit.ly/pausepouncebounce"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footer" Target="footer4.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uda\AppData\Local\Temp\Temp1_DoEBrandAsset%20(2).zip\DoE%20Blank%20Word%20Template\DoE_Blank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DoE_Blank_Word_Template</Template>
  <TotalTime>121</TotalTime>
  <Pages>14</Pages>
  <Words>2152</Words>
  <Characters>12270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Stepping through unknowns</vt:lpstr>
    </vt:vector>
  </TitlesOfParts>
  <Manager/>
  <Company>NSW Department of Education</Company>
  <LinksUpToDate>false</LinksUpToDate>
  <CharactersWithSpaces>14394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Stepping through unknowns</dc:title>
  <dc:subject/>
  <dc:creator>NSW Department of Education</dc:creator>
  <cp:keywords/>
  <dc:description/>
  <cp:revision>67</cp:revision>
  <cp:lastPrinted>2019-10-01T00:42:00Z</cp:lastPrinted>
  <dcterms:created xsi:type="dcterms:W3CDTF">2023-06-06T23:26:00Z</dcterms:created>
  <dcterms:modified xsi:type="dcterms:W3CDTF">2023-06-22T06:24:00Z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ediaServiceImageTags">
    <vt:lpwstr/>
  </property>
  <property fmtid="{D5CDD505-2E9C-101B-9397-08002B2CF9AE}" pid="4" name="Order">
    <vt:r8>85300</vt:r8>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ies>
</file>